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B5BA2" w14:textId="29EAA2CC" w:rsidR="00270BE9" w:rsidRPr="00097C65" w:rsidRDefault="005C50E7" w:rsidP="00270BE9">
      <w:pPr>
        <w:pStyle w:val="11"/>
      </w:pPr>
      <w:r>
        <w:t>Пятый</w:t>
      </w:r>
      <w:r w:rsidR="00841278">
        <w:t xml:space="preserve"> </w:t>
      </w:r>
      <w:r>
        <w:t>уровень</w:t>
      </w:r>
      <w:r w:rsidR="00841278">
        <w:t xml:space="preserve"> </w:t>
      </w:r>
      <w:r>
        <w:t>политики</w:t>
      </w:r>
    </w:p>
    <w:p w14:paraId="268918B1" w14:textId="3FE6007F" w:rsidR="005C50E7" w:rsidRPr="00841278" w:rsidRDefault="005C50E7" w:rsidP="00841278">
      <w:pPr>
        <w:pStyle w:val="affff0"/>
        <w:rPr>
          <w:shd w:val="clear" w:color="auto" w:fill="FFFFFF"/>
        </w:rPr>
      </w:pPr>
      <w:r w:rsidRPr="00113C7A">
        <w:rPr>
          <w:shd w:val="clear" w:color="auto" w:fill="FFFFFF"/>
        </w:rPr>
        <w:t>Нет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более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опасного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занятия,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как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производить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замену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старых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порядков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новыми.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Новатора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всегда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ожидает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враждебность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тех,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кому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выгодны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старые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порядки,</w:t>
      </w:r>
      <w:r w:rsidR="00841278">
        <w:rPr>
          <w:shd w:val="clear" w:color="auto" w:fill="FFFFFF"/>
        </w:rPr>
        <w:t xml:space="preserve"> </w:t>
      </w:r>
      <w:r>
        <w:rPr>
          <w:shd w:val="clear" w:color="auto" w:fill="FFFFFF"/>
        </w:rPr>
        <w:t>и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холодность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тех,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кому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выгодны</w:t>
      </w:r>
      <w:r w:rsidR="00841278">
        <w:rPr>
          <w:shd w:val="clear" w:color="auto" w:fill="FFFFFF"/>
        </w:rPr>
        <w:t xml:space="preserve"> </w:t>
      </w:r>
      <w:r w:rsidRPr="00113C7A">
        <w:rPr>
          <w:shd w:val="clear" w:color="auto" w:fill="FFFFFF"/>
        </w:rPr>
        <w:t>новые.</w:t>
      </w:r>
    </w:p>
    <w:p w14:paraId="58AC0A30" w14:textId="4A47A7DF" w:rsidR="00AB3FF7" w:rsidRDefault="005C50E7" w:rsidP="00841278">
      <w:r>
        <w:t>Сегодня</w:t>
      </w:r>
      <w:r w:rsidR="00841278">
        <w:t xml:space="preserve"> </w:t>
      </w:r>
      <w:r>
        <w:t>м</w:t>
      </w:r>
      <w:r w:rsidRPr="00B3611F">
        <w:t>ы</w:t>
      </w:r>
      <w:r w:rsidR="00841278">
        <w:t xml:space="preserve"> </w:t>
      </w:r>
      <w:r w:rsidR="00FA4BBA" w:rsidRPr="00B3611F">
        <w:t>живём</w:t>
      </w:r>
      <w:r w:rsidR="00841278">
        <w:t xml:space="preserve"> </w:t>
      </w:r>
      <w:r w:rsidRPr="00B3611F">
        <w:t>в</w:t>
      </w:r>
      <w:r w:rsidR="00841278">
        <w:t xml:space="preserve"> </w:t>
      </w:r>
      <w:r w:rsidRPr="00B3611F">
        <w:t>обществе,</w:t>
      </w:r>
      <w:r w:rsidR="00841278">
        <w:t xml:space="preserve"> </w:t>
      </w:r>
      <w:r w:rsidRPr="00B3611F">
        <w:t>у</w:t>
      </w:r>
      <w:r w:rsidR="00841278">
        <w:t xml:space="preserve"> </w:t>
      </w:r>
      <w:r w:rsidRPr="00B3611F">
        <w:t>которого</w:t>
      </w:r>
      <w:r w:rsidR="00841278">
        <w:t xml:space="preserve"> </w:t>
      </w:r>
      <w:r>
        <w:t>нет</w:t>
      </w:r>
      <w:r w:rsidR="00841278">
        <w:t xml:space="preserve"> </w:t>
      </w:r>
      <w:r w:rsidRPr="00B3611F">
        <w:t>цели,</w:t>
      </w:r>
      <w:r w:rsidR="00841278">
        <w:t xml:space="preserve"> </w:t>
      </w:r>
      <w:r>
        <w:t>нет</w:t>
      </w:r>
      <w:r w:rsidR="00841278">
        <w:t xml:space="preserve"> </w:t>
      </w:r>
      <w:r w:rsidRPr="00B3611F">
        <w:t>идеи.</w:t>
      </w:r>
      <w:r w:rsidR="00841278">
        <w:t xml:space="preserve"> </w:t>
      </w:r>
      <w:r w:rsidRPr="00B3611F">
        <w:t>А</w:t>
      </w:r>
      <w:r w:rsidR="00841278">
        <w:t xml:space="preserve"> </w:t>
      </w:r>
      <w:r w:rsidRPr="00B3611F">
        <w:t>без</w:t>
      </w:r>
      <w:r w:rsidR="00841278">
        <w:t xml:space="preserve"> </w:t>
      </w:r>
      <w:r w:rsidRPr="00B3611F">
        <w:t>них</w:t>
      </w:r>
      <w:r w:rsidR="00841278">
        <w:t xml:space="preserve"> </w:t>
      </w:r>
      <w:r w:rsidRPr="00B3611F">
        <w:t>общество</w:t>
      </w:r>
      <w:r w:rsidR="00841278">
        <w:t xml:space="preserve"> </w:t>
      </w:r>
      <w:r w:rsidRPr="00B3611F">
        <w:t>не</w:t>
      </w:r>
      <w:r w:rsidR="00841278">
        <w:t xml:space="preserve"> </w:t>
      </w:r>
      <w:r w:rsidRPr="00B3611F">
        <w:t>просто</w:t>
      </w:r>
      <w:r w:rsidR="00841278">
        <w:t xml:space="preserve"> </w:t>
      </w:r>
      <w:r w:rsidRPr="00B3611F">
        <w:t>умирает,</w:t>
      </w:r>
      <w:r w:rsidR="00841278">
        <w:t xml:space="preserve"> </w:t>
      </w:r>
      <w:r w:rsidRPr="00B3611F">
        <w:t>оно</w:t>
      </w:r>
      <w:r w:rsidR="00841278">
        <w:t xml:space="preserve"> </w:t>
      </w:r>
      <w:r w:rsidRPr="00B3611F">
        <w:t>заживо</w:t>
      </w:r>
      <w:r w:rsidR="00841278">
        <w:t xml:space="preserve"> </w:t>
      </w:r>
      <w:r>
        <w:t>разлагается,</w:t>
      </w:r>
      <w:r w:rsidR="00841278">
        <w:t xml:space="preserve"> </w:t>
      </w:r>
      <w:r>
        <w:t>что</w:t>
      </w:r>
      <w:r w:rsidR="00841278">
        <w:t xml:space="preserve"> </w:t>
      </w:r>
      <w:r>
        <w:t>многие</w:t>
      </w:r>
      <w:r w:rsidR="00841278">
        <w:t xml:space="preserve"> </w:t>
      </w:r>
      <w:r>
        <w:t>уже</w:t>
      </w:r>
      <w:r w:rsidR="00841278">
        <w:t xml:space="preserve"> </w:t>
      </w:r>
      <w:r>
        <w:t>увидели,</w:t>
      </w:r>
      <w:r w:rsidR="00841278">
        <w:t xml:space="preserve"> </w:t>
      </w:r>
      <w:r>
        <w:t>как</w:t>
      </w:r>
      <w:r w:rsidR="00841278">
        <w:t xml:space="preserve"> </w:t>
      </w:r>
      <w:r>
        <w:t>говориться</w:t>
      </w:r>
      <w:r w:rsidR="00841278">
        <w:t xml:space="preserve">, — </w:t>
      </w:r>
      <w:r>
        <w:t>наяву.</w:t>
      </w:r>
      <w:r w:rsidR="00841278">
        <w:t xml:space="preserve"> </w:t>
      </w:r>
      <w:r>
        <w:t>В</w:t>
      </w:r>
      <w:r w:rsidR="00841278">
        <w:t xml:space="preserve"> </w:t>
      </w:r>
      <w:r w:rsidRPr="00B3611F">
        <w:t>такой</w:t>
      </w:r>
      <w:r w:rsidR="00841278">
        <w:t xml:space="preserve"> </w:t>
      </w:r>
      <w:r w:rsidRPr="00B3611F">
        <w:t>ситуации</w:t>
      </w:r>
      <w:r w:rsidR="00841278">
        <w:t xml:space="preserve"> </w:t>
      </w:r>
      <w:r w:rsidRPr="00B3611F">
        <w:t>лучшие</w:t>
      </w:r>
      <w:r w:rsidR="00841278">
        <w:t xml:space="preserve"> </w:t>
      </w:r>
      <w:r w:rsidRPr="00B3611F">
        <w:t>умы</w:t>
      </w:r>
      <w:r w:rsidR="00841278">
        <w:t xml:space="preserve"> </w:t>
      </w:r>
      <w:r w:rsidRPr="00B3611F">
        <w:t>должны</w:t>
      </w:r>
      <w:r w:rsidR="00841278">
        <w:t xml:space="preserve"> </w:t>
      </w:r>
      <w:r w:rsidRPr="00B3611F">
        <w:t>сосредоточиться</w:t>
      </w:r>
      <w:r w:rsidR="00841278">
        <w:t xml:space="preserve"> </w:t>
      </w:r>
      <w:r>
        <w:t>не</w:t>
      </w:r>
      <w:r w:rsidR="00841278">
        <w:t xml:space="preserve"> </w:t>
      </w:r>
      <w:r w:rsidRPr="00B3611F">
        <w:t>на</w:t>
      </w:r>
      <w:r w:rsidR="00841278">
        <w:t xml:space="preserve"> </w:t>
      </w:r>
      <w:r w:rsidRPr="00B3611F">
        <w:t>обсуждении</w:t>
      </w:r>
      <w:r w:rsidR="00841278">
        <w:t xml:space="preserve"> </w:t>
      </w:r>
      <w:r>
        <w:t>происходящего</w:t>
      </w:r>
      <w:r w:rsidRPr="00B3611F">
        <w:t>,</w:t>
      </w:r>
      <w:r w:rsidR="00841278">
        <w:t xml:space="preserve"> </w:t>
      </w:r>
      <w:r w:rsidRPr="00B3611F">
        <w:t>а</w:t>
      </w:r>
      <w:r w:rsidR="00841278">
        <w:t xml:space="preserve"> </w:t>
      </w:r>
      <w:r w:rsidRPr="00B3611F">
        <w:t>на</w:t>
      </w:r>
      <w:r w:rsidR="00841278">
        <w:t xml:space="preserve"> </w:t>
      </w:r>
      <w:r w:rsidRPr="00B3611F">
        <w:t>причине,</w:t>
      </w:r>
      <w:r w:rsidR="00841278">
        <w:t xml:space="preserve"> </w:t>
      </w:r>
      <w:r w:rsidRPr="00B3611F">
        <w:t>их</w:t>
      </w:r>
      <w:r w:rsidR="00841278">
        <w:t xml:space="preserve"> </w:t>
      </w:r>
      <w:r>
        <w:t>порождающей.</w:t>
      </w:r>
      <w:r w:rsidR="00841278">
        <w:t xml:space="preserve"> </w:t>
      </w:r>
      <w:r w:rsidRPr="00B3611F">
        <w:t>Если</w:t>
      </w:r>
      <w:r w:rsidR="00841278">
        <w:t xml:space="preserve"> </w:t>
      </w:r>
      <w:r w:rsidRPr="00B3611F">
        <w:t>капает</w:t>
      </w:r>
      <w:r w:rsidR="00841278">
        <w:t xml:space="preserve"> </w:t>
      </w:r>
      <w:r w:rsidRPr="00B3611F">
        <w:t>с</w:t>
      </w:r>
      <w:r w:rsidR="00841278">
        <w:t xml:space="preserve"> </w:t>
      </w:r>
      <w:r w:rsidRPr="00B3611F">
        <w:t>потолка,</w:t>
      </w:r>
      <w:r w:rsidR="00841278">
        <w:t xml:space="preserve"> </w:t>
      </w:r>
      <w:r w:rsidRPr="00B3611F">
        <w:t>нужно</w:t>
      </w:r>
      <w:r w:rsidR="00841278">
        <w:t xml:space="preserve"> </w:t>
      </w:r>
      <w:r w:rsidRPr="00B3611F">
        <w:t>бороться</w:t>
      </w:r>
      <w:r w:rsidR="00841278">
        <w:t xml:space="preserve"> </w:t>
      </w:r>
      <w:r w:rsidRPr="00B3611F">
        <w:t>с</w:t>
      </w:r>
      <w:r w:rsidR="00841278">
        <w:t xml:space="preserve"> </w:t>
      </w:r>
      <w:r w:rsidRPr="00B3611F">
        <w:t>дыркой</w:t>
      </w:r>
      <w:r w:rsidR="00841278">
        <w:t xml:space="preserve"> </w:t>
      </w:r>
      <w:r w:rsidRPr="00B3611F">
        <w:t>в</w:t>
      </w:r>
      <w:r w:rsidR="00841278">
        <w:t xml:space="preserve"> </w:t>
      </w:r>
      <w:r w:rsidRPr="00B3611F">
        <w:t>крыше,</w:t>
      </w:r>
      <w:r w:rsidR="00841278">
        <w:t xml:space="preserve"> </w:t>
      </w:r>
      <w:r w:rsidRPr="00B3611F">
        <w:t>а</w:t>
      </w:r>
      <w:r w:rsidR="00841278">
        <w:t xml:space="preserve"> </w:t>
      </w:r>
      <w:r w:rsidRPr="00B3611F">
        <w:t>не</w:t>
      </w:r>
      <w:r w:rsidR="00841278">
        <w:t xml:space="preserve"> </w:t>
      </w:r>
      <w:r w:rsidRPr="00B3611F">
        <w:t>с</w:t>
      </w:r>
      <w:r w:rsidR="00841278">
        <w:t xml:space="preserve"> </w:t>
      </w:r>
      <w:r w:rsidRPr="00B3611F">
        <w:t>лужей</w:t>
      </w:r>
      <w:r w:rsidR="00841278">
        <w:t xml:space="preserve"> </w:t>
      </w:r>
      <w:r w:rsidRPr="00B3611F">
        <w:t>на</w:t>
      </w:r>
      <w:r w:rsidR="00841278">
        <w:t xml:space="preserve"> </w:t>
      </w:r>
      <w:r w:rsidRPr="00B3611F">
        <w:t>полу.</w:t>
      </w:r>
      <w:r w:rsidR="00841278">
        <w:t xml:space="preserve"> </w:t>
      </w:r>
      <w:r w:rsidRPr="00B3611F">
        <w:t>Естественно,</w:t>
      </w:r>
      <w:r w:rsidR="00841278">
        <w:t xml:space="preserve"> </w:t>
      </w:r>
      <w:r w:rsidRPr="00B3611F">
        <w:t>каждый</w:t>
      </w:r>
      <w:r w:rsidR="00841278">
        <w:t xml:space="preserve"> </w:t>
      </w:r>
      <w:r w:rsidRPr="00B3611F">
        <w:t>так</w:t>
      </w:r>
      <w:r w:rsidR="00841278">
        <w:t xml:space="preserve"> </w:t>
      </w:r>
      <w:r w:rsidRPr="00B3611F">
        <w:t>или</w:t>
      </w:r>
      <w:r w:rsidR="00841278">
        <w:t xml:space="preserve"> </w:t>
      </w:r>
      <w:r w:rsidRPr="00B3611F">
        <w:t>иначе</w:t>
      </w:r>
      <w:r w:rsidR="00841278">
        <w:t xml:space="preserve"> </w:t>
      </w:r>
      <w:r w:rsidRPr="00B3611F">
        <w:t>ответит</w:t>
      </w:r>
      <w:r w:rsidR="00841278">
        <w:t xml:space="preserve"> </w:t>
      </w:r>
      <w:r w:rsidRPr="00B3611F">
        <w:t>себе</w:t>
      </w:r>
      <w:r w:rsidR="00841278">
        <w:t xml:space="preserve"> </w:t>
      </w:r>
      <w:r w:rsidRPr="00B3611F">
        <w:t>на</w:t>
      </w:r>
      <w:r w:rsidR="00841278">
        <w:t xml:space="preserve"> </w:t>
      </w:r>
      <w:r w:rsidRPr="00B3611F">
        <w:t>все</w:t>
      </w:r>
      <w:r w:rsidR="00841278">
        <w:t xml:space="preserve"> </w:t>
      </w:r>
      <w:r w:rsidRPr="00B3611F">
        <w:t>поставленные</w:t>
      </w:r>
      <w:r w:rsidR="00841278">
        <w:t xml:space="preserve"> </w:t>
      </w:r>
      <w:r w:rsidRPr="00B3611F">
        <w:t>перед</w:t>
      </w:r>
      <w:r w:rsidR="00841278">
        <w:t xml:space="preserve"> </w:t>
      </w:r>
      <w:r w:rsidRPr="00B3611F">
        <w:t>ним</w:t>
      </w:r>
      <w:r w:rsidR="00841278">
        <w:t xml:space="preserve"> </w:t>
      </w:r>
      <w:r w:rsidRPr="00B3611F">
        <w:t>вопросы</w:t>
      </w:r>
      <w:r>
        <w:t>,</w:t>
      </w:r>
      <w:r w:rsidR="00841278">
        <w:t xml:space="preserve"> </w:t>
      </w:r>
      <w:r>
        <w:t>которых</w:t>
      </w:r>
      <w:r w:rsidR="00841278">
        <w:t xml:space="preserve"> </w:t>
      </w:r>
      <w:r>
        <w:t>становится</w:t>
      </w:r>
      <w:r w:rsidR="00841278">
        <w:t xml:space="preserve"> </w:t>
      </w:r>
      <w:r>
        <w:t>с</w:t>
      </w:r>
      <w:r w:rsidR="00841278">
        <w:t xml:space="preserve"> </w:t>
      </w:r>
      <w:r>
        <w:t>каждым</w:t>
      </w:r>
      <w:r w:rsidR="00841278">
        <w:t xml:space="preserve"> </w:t>
      </w:r>
      <w:r w:rsidR="00FA4BBA">
        <w:t>днём</w:t>
      </w:r>
      <w:r w:rsidR="00841278">
        <w:t xml:space="preserve"> </w:t>
      </w:r>
      <w:r>
        <w:t>в</w:t>
      </w:r>
      <w:r w:rsidR="00AB3FF7">
        <w:t>сё</w:t>
      </w:r>
      <w:r w:rsidR="00841278">
        <w:t xml:space="preserve"> </w:t>
      </w:r>
      <w:r>
        <w:t>больше</w:t>
      </w:r>
      <w:r w:rsidR="00841278">
        <w:t xml:space="preserve"> </w:t>
      </w:r>
      <w:r>
        <w:t>и</w:t>
      </w:r>
      <w:r w:rsidR="00841278">
        <w:t xml:space="preserve"> </w:t>
      </w:r>
      <w:r>
        <w:t>больше.</w:t>
      </w:r>
      <w:r w:rsidR="00841278">
        <w:t xml:space="preserve"> </w:t>
      </w:r>
      <w:r w:rsidRPr="001C2327">
        <w:rPr>
          <w:rStyle w:val="--0"/>
        </w:rPr>
        <w:t>Осмысленно</w:t>
      </w:r>
      <w:r w:rsidR="00841278">
        <w:rPr>
          <w:rStyle w:val="--0"/>
        </w:rPr>
        <w:t xml:space="preserve"> </w:t>
      </w:r>
      <w:r w:rsidRPr="001C2327">
        <w:rPr>
          <w:rStyle w:val="--0"/>
        </w:rPr>
        <w:t>или</w:t>
      </w:r>
      <w:r w:rsidR="00841278">
        <w:rPr>
          <w:rStyle w:val="--0"/>
        </w:rPr>
        <w:t xml:space="preserve"> </w:t>
      </w:r>
      <w:r w:rsidRPr="001C2327">
        <w:rPr>
          <w:rStyle w:val="--"/>
        </w:rPr>
        <w:t>не</w:t>
      </w:r>
      <w:r w:rsidR="00841278">
        <w:rPr>
          <w:rStyle w:val="--0"/>
        </w:rPr>
        <w:t xml:space="preserve"> </w:t>
      </w:r>
      <w:r w:rsidRPr="001C2327">
        <w:rPr>
          <w:rStyle w:val="--0"/>
        </w:rPr>
        <w:t>осмысленно</w:t>
      </w:r>
      <w:r w:rsidR="00841278">
        <w:t xml:space="preserve"> </w:t>
      </w:r>
      <w:r w:rsidR="00AB3FF7">
        <w:rPr>
          <w:rFonts w:ascii="Times New Roman" w:hAnsi="Times New Roman"/>
        </w:rPr>
        <w:t>—</w:t>
      </w:r>
      <w:r w:rsidR="00841278">
        <w:t xml:space="preserve"> </w:t>
      </w:r>
      <w:r w:rsidRPr="00B3611F">
        <w:t>это</w:t>
      </w:r>
      <w:r w:rsidR="00841278">
        <w:t xml:space="preserve"> </w:t>
      </w:r>
      <w:r w:rsidRPr="00B3611F">
        <w:t>второй</w:t>
      </w:r>
      <w:r w:rsidR="00841278">
        <w:t xml:space="preserve"> </w:t>
      </w:r>
      <w:r w:rsidRPr="00B3611F">
        <w:t>вопрос.</w:t>
      </w:r>
      <w:r w:rsidR="00841278">
        <w:t xml:space="preserve"> </w:t>
      </w:r>
      <w:r w:rsidRPr="00B3611F">
        <w:t>Главное</w:t>
      </w:r>
      <w:r w:rsidR="00841278">
        <w:t xml:space="preserve"> </w:t>
      </w:r>
      <w:r w:rsidR="00AB3FF7">
        <w:rPr>
          <w:rFonts w:ascii="Times New Roman" w:hAnsi="Times New Roman"/>
        </w:rPr>
        <w:t>—</w:t>
      </w:r>
      <w:r w:rsidR="00841278">
        <w:t xml:space="preserve"> </w:t>
      </w:r>
      <w:r w:rsidRPr="00B3611F">
        <w:t>он</w:t>
      </w:r>
      <w:r w:rsidR="00841278">
        <w:t xml:space="preserve"> </w:t>
      </w:r>
      <w:r w:rsidRPr="00B3611F">
        <w:t>точно</w:t>
      </w:r>
      <w:r w:rsidR="00841278">
        <w:t xml:space="preserve"> </w:t>
      </w:r>
      <w:r w:rsidRPr="00B3611F">
        <w:t>проживёт</w:t>
      </w:r>
      <w:r w:rsidR="00841278">
        <w:t xml:space="preserve"> </w:t>
      </w:r>
      <w:r w:rsidRPr="00B3611F">
        <w:t>свою</w:t>
      </w:r>
      <w:r w:rsidR="00841278">
        <w:t xml:space="preserve"> </w:t>
      </w:r>
      <w:r w:rsidRPr="00B3611F">
        <w:t>жизнь</w:t>
      </w:r>
      <w:r w:rsidR="00841278">
        <w:t xml:space="preserve"> </w:t>
      </w:r>
      <w:r w:rsidRPr="00B3611F">
        <w:t>в</w:t>
      </w:r>
      <w:r w:rsidR="00841278">
        <w:t xml:space="preserve"> </w:t>
      </w:r>
      <w:r w:rsidRPr="00B3611F">
        <w:t>том</w:t>
      </w:r>
      <w:r w:rsidR="00841278">
        <w:t xml:space="preserve"> </w:t>
      </w:r>
      <w:r w:rsidRPr="00B3611F">
        <w:t>или</w:t>
      </w:r>
      <w:r w:rsidR="00841278">
        <w:t xml:space="preserve"> </w:t>
      </w:r>
      <w:r w:rsidRPr="00B3611F">
        <w:t>ином</w:t>
      </w:r>
      <w:r w:rsidR="00841278">
        <w:t xml:space="preserve"> </w:t>
      </w:r>
      <w:r w:rsidRPr="00B3611F">
        <w:t>направлении.</w:t>
      </w:r>
      <w:r w:rsidR="00841278">
        <w:t xml:space="preserve"> </w:t>
      </w:r>
      <w:r w:rsidRPr="00B3611F">
        <w:t>Если</w:t>
      </w:r>
      <w:r w:rsidR="00841278">
        <w:t xml:space="preserve"> </w:t>
      </w:r>
      <w:r w:rsidRPr="00E976BC">
        <w:rPr>
          <w:rStyle w:val="--0"/>
        </w:rPr>
        <w:t>он</w:t>
      </w:r>
      <w:r w:rsidR="00841278">
        <w:rPr>
          <w:rStyle w:val="--0"/>
        </w:rPr>
        <w:t xml:space="preserve"> </w:t>
      </w:r>
      <w:r w:rsidRPr="00E976BC">
        <w:rPr>
          <w:rStyle w:val="--"/>
        </w:rPr>
        <w:t>САМ</w:t>
      </w:r>
      <w:r w:rsidR="00841278">
        <w:rPr>
          <w:rStyle w:val="--"/>
        </w:rPr>
        <w:t xml:space="preserve"> </w:t>
      </w:r>
      <w:r w:rsidRPr="00E976BC">
        <w:rPr>
          <w:rStyle w:val="--0"/>
        </w:rPr>
        <w:t>выбрал</w:t>
      </w:r>
      <w:r w:rsidR="00841278">
        <w:t xml:space="preserve"> </w:t>
      </w:r>
      <w:r w:rsidRPr="00B3611F">
        <w:t>направление,</w:t>
      </w:r>
      <w:r w:rsidR="00841278">
        <w:t xml:space="preserve"> </w:t>
      </w:r>
      <w:r w:rsidRPr="00B3611F">
        <w:t>в</w:t>
      </w:r>
      <w:r w:rsidR="00841278">
        <w:t xml:space="preserve"> </w:t>
      </w:r>
      <w:r w:rsidRPr="00B3611F">
        <w:t>этом</w:t>
      </w:r>
      <w:r w:rsidR="00841278">
        <w:t xml:space="preserve"> </w:t>
      </w:r>
      <w:r w:rsidRPr="00B3611F">
        <w:t>он</w:t>
      </w:r>
      <w:r w:rsidR="00841278">
        <w:t xml:space="preserve"> </w:t>
      </w:r>
      <w:r w:rsidR="00AB3FF7">
        <w:t xml:space="preserve">— </w:t>
      </w:r>
      <w:r w:rsidRPr="00B3611F">
        <w:t>Человек.</w:t>
      </w:r>
      <w:r w:rsidR="00841278">
        <w:t xml:space="preserve"> </w:t>
      </w:r>
      <w:r w:rsidRPr="00B3611F">
        <w:t>Если</w:t>
      </w:r>
      <w:r w:rsidR="00841278">
        <w:t xml:space="preserve"> </w:t>
      </w:r>
      <w:r w:rsidRPr="00E976BC">
        <w:rPr>
          <w:rStyle w:val="--"/>
        </w:rPr>
        <w:t>ЗА</w:t>
      </w:r>
      <w:r w:rsidR="00841278">
        <w:rPr>
          <w:rStyle w:val="--0"/>
        </w:rPr>
        <w:t xml:space="preserve"> </w:t>
      </w:r>
      <w:r w:rsidRPr="00E976BC">
        <w:rPr>
          <w:rStyle w:val="--0"/>
        </w:rPr>
        <w:t>НЕГО</w:t>
      </w:r>
      <w:r w:rsidR="00841278">
        <w:t xml:space="preserve"> </w:t>
      </w:r>
      <w:r w:rsidRPr="00B3611F">
        <w:t>это</w:t>
      </w:r>
      <w:r w:rsidR="00841278">
        <w:t xml:space="preserve"> </w:t>
      </w:r>
      <w:r w:rsidRPr="00B3611F">
        <w:t>сделали</w:t>
      </w:r>
      <w:r w:rsidR="00841278">
        <w:t xml:space="preserve"> </w:t>
      </w:r>
      <w:r w:rsidRPr="00B3611F">
        <w:t>инстинкты</w:t>
      </w:r>
      <w:r>
        <w:t>,</w:t>
      </w:r>
      <w:r w:rsidR="00841278">
        <w:t xml:space="preserve"> </w:t>
      </w:r>
      <w:r>
        <w:t>вызванные</w:t>
      </w:r>
      <w:r w:rsidR="00841278">
        <w:t xml:space="preserve"> </w:t>
      </w:r>
      <w:r>
        <w:t>чем</w:t>
      </w:r>
      <w:r w:rsidR="00AB3FF7">
        <w:t>-</w:t>
      </w:r>
      <w:r>
        <w:t>либо,</w:t>
      </w:r>
      <w:r w:rsidR="00841278">
        <w:t xml:space="preserve"> </w:t>
      </w:r>
      <w:r w:rsidRPr="00B3611F">
        <w:t>или</w:t>
      </w:r>
      <w:r w:rsidR="00841278">
        <w:t xml:space="preserve"> </w:t>
      </w:r>
      <w:r w:rsidRPr="00B3611F">
        <w:t>привычки</w:t>
      </w:r>
      <w:r w:rsidR="00AB3FF7">
        <w:t>,</w:t>
      </w:r>
      <w:r w:rsidR="00841278">
        <w:t xml:space="preserve"> </w:t>
      </w:r>
      <w:r>
        <w:t>навязанные</w:t>
      </w:r>
      <w:r w:rsidR="00841278">
        <w:t xml:space="preserve"> </w:t>
      </w:r>
      <w:r>
        <w:t>извне</w:t>
      </w:r>
      <w:r w:rsidR="00AB3FF7">
        <w:t>,</w:t>
      </w:r>
      <w:r w:rsidR="00841278">
        <w:t xml:space="preserve"> </w:t>
      </w:r>
      <w:r w:rsidRPr="00E976BC">
        <w:rPr>
          <w:rStyle w:val="--0"/>
        </w:rPr>
        <w:t>он</w:t>
      </w:r>
      <w:r w:rsidR="00841278">
        <w:rPr>
          <w:rStyle w:val="--0"/>
        </w:rPr>
        <w:t xml:space="preserve"> </w:t>
      </w:r>
      <w:r w:rsidR="00AB3FF7">
        <w:rPr>
          <w:rStyle w:val="--0"/>
        </w:rPr>
        <w:t xml:space="preserve">— </w:t>
      </w:r>
      <w:r w:rsidRPr="00E976BC">
        <w:rPr>
          <w:rStyle w:val="--"/>
        </w:rPr>
        <w:t>животное</w:t>
      </w:r>
      <w:r w:rsidRPr="00B3611F">
        <w:t>.</w:t>
      </w:r>
      <w:r w:rsidR="00841278">
        <w:t xml:space="preserve"> </w:t>
      </w:r>
      <w:r w:rsidRPr="00B3611F">
        <w:t>Большинство</w:t>
      </w:r>
      <w:r w:rsidR="00841278">
        <w:t xml:space="preserve"> </w:t>
      </w:r>
      <w:r w:rsidRPr="00B3611F">
        <w:t>в</w:t>
      </w:r>
      <w:r w:rsidR="00841278">
        <w:t xml:space="preserve"> </w:t>
      </w:r>
      <w:r w:rsidRPr="00B3611F">
        <w:t>мире</w:t>
      </w:r>
      <w:r w:rsidR="00841278">
        <w:t xml:space="preserve"> </w:t>
      </w:r>
      <w:r w:rsidR="00AB3FF7">
        <w:t xml:space="preserve">— </w:t>
      </w:r>
      <w:r w:rsidRPr="00B3611F">
        <w:t>животны</w:t>
      </w:r>
      <w:r w:rsidR="00AB3FF7">
        <w:t>е</w:t>
      </w:r>
      <w:r w:rsidRPr="00B3611F">
        <w:t>,</w:t>
      </w:r>
      <w:r w:rsidR="00841278">
        <w:t xml:space="preserve"> </w:t>
      </w:r>
      <w:r w:rsidRPr="00B3611F">
        <w:t>ибо</w:t>
      </w:r>
      <w:r w:rsidR="00841278">
        <w:t xml:space="preserve"> </w:t>
      </w:r>
      <w:r w:rsidRPr="00B3611F">
        <w:t>они</w:t>
      </w:r>
      <w:r w:rsidR="00841278">
        <w:t xml:space="preserve"> </w:t>
      </w:r>
      <w:r w:rsidRPr="00B3611F">
        <w:t>за</w:t>
      </w:r>
      <w:r w:rsidR="00841278">
        <w:t xml:space="preserve"> </w:t>
      </w:r>
      <w:r w:rsidRPr="00B3611F">
        <w:t>всю</w:t>
      </w:r>
      <w:r w:rsidR="00841278">
        <w:t xml:space="preserve"> </w:t>
      </w:r>
      <w:r w:rsidRPr="00B3611F">
        <w:t>жизнь</w:t>
      </w:r>
      <w:r w:rsidR="00841278">
        <w:t xml:space="preserve"> </w:t>
      </w:r>
      <w:r w:rsidRPr="00B3611F">
        <w:t>ни</w:t>
      </w:r>
      <w:r w:rsidR="00841278">
        <w:t xml:space="preserve"> </w:t>
      </w:r>
      <w:r w:rsidRPr="00B3611F">
        <w:t>разу</w:t>
      </w:r>
      <w:r w:rsidR="00841278">
        <w:t xml:space="preserve"> </w:t>
      </w:r>
      <w:r w:rsidRPr="00B3611F">
        <w:t>не</w:t>
      </w:r>
      <w:r w:rsidR="00841278">
        <w:t xml:space="preserve"> </w:t>
      </w:r>
      <w:r w:rsidRPr="00B3611F">
        <w:t>задумались,</w:t>
      </w:r>
      <w:r w:rsidR="00841278">
        <w:t xml:space="preserve"> </w:t>
      </w:r>
      <w:r w:rsidRPr="00B3611F">
        <w:t>почему</w:t>
      </w:r>
      <w:r w:rsidR="00841278">
        <w:t xml:space="preserve"> </w:t>
      </w:r>
      <w:r w:rsidRPr="00B3611F">
        <w:t>они</w:t>
      </w:r>
      <w:r w:rsidR="00841278">
        <w:t xml:space="preserve"> </w:t>
      </w:r>
      <w:r w:rsidRPr="00B3611F">
        <w:t>так</w:t>
      </w:r>
      <w:r w:rsidR="00841278">
        <w:t xml:space="preserve"> </w:t>
      </w:r>
      <w:r w:rsidRPr="00B3611F">
        <w:t>живут,</w:t>
      </w:r>
      <w:r w:rsidR="00841278">
        <w:t xml:space="preserve"> </w:t>
      </w:r>
      <w:r w:rsidRPr="00B3611F">
        <w:t>а</w:t>
      </w:r>
      <w:r w:rsidR="00841278">
        <w:t xml:space="preserve"> </w:t>
      </w:r>
      <w:r w:rsidRPr="00B3611F">
        <w:t>не</w:t>
      </w:r>
      <w:r w:rsidR="00841278">
        <w:t xml:space="preserve"> </w:t>
      </w:r>
      <w:r w:rsidRPr="00B3611F">
        <w:t>иначе.</w:t>
      </w:r>
      <w:r w:rsidR="00841278">
        <w:t xml:space="preserve"> </w:t>
      </w:r>
      <w:r w:rsidRPr="00B3611F">
        <w:t>Как</w:t>
      </w:r>
      <w:r w:rsidR="00841278">
        <w:t xml:space="preserve"> </w:t>
      </w:r>
      <w:r w:rsidRPr="00B3611F">
        <w:t>их</w:t>
      </w:r>
      <w:r w:rsidR="00841278">
        <w:t xml:space="preserve"> </w:t>
      </w:r>
      <w:r w:rsidRPr="00B3611F">
        <w:t>завели</w:t>
      </w:r>
      <w:r w:rsidR="00841278">
        <w:t xml:space="preserve"> </w:t>
      </w:r>
      <w:r w:rsidRPr="00B3611F">
        <w:t>и</w:t>
      </w:r>
      <w:r w:rsidR="00841278">
        <w:t xml:space="preserve"> </w:t>
      </w:r>
      <w:r w:rsidRPr="00B3611F">
        <w:t>в</w:t>
      </w:r>
      <w:r w:rsidR="00841278">
        <w:t xml:space="preserve"> </w:t>
      </w:r>
      <w:r w:rsidRPr="00B3611F">
        <w:t>каком</w:t>
      </w:r>
      <w:r w:rsidR="00841278">
        <w:t xml:space="preserve"> </w:t>
      </w:r>
      <w:r w:rsidRPr="00B3611F">
        <w:t>направлении</w:t>
      </w:r>
      <w:r w:rsidR="00841278">
        <w:t xml:space="preserve"> </w:t>
      </w:r>
      <w:r w:rsidRPr="00B3611F">
        <w:t>пустили,</w:t>
      </w:r>
      <w:r w:rsidR="00841278">
        <w:t xml:space="preserve"> </w:t>
      </w:r>
      <w:r w:rsidRPr="00B3611F">
        <w:t>в</w:t>
      </w:r>
      <w:r w:rsidR="00841278">
        <w:t xml:space="preserve"> </w:t>
      </w:r>
      <w:r w:rsidRPr="00B3611F">
        <w:t>таком</w:t>
      </w:r>
      <w:r w:rsidR="00841278">
        <w:t xml:space="preserve"> </w:t>
      </w:r>
      <w:r w:rsidRPr="00B3611F">
        <w:t>они</w:t>
      </w:r>
      <w:r w:rsidR="00841278">
        <w:t xml:space="preserve"> </w:t>
      </w:r>
      <w:r w:rsidRPr="00B3611F">
        <w:t>и</w:t>
      </w:r>
      <w:r w:rsidR="00841278">
        <w:t xml:space="preserve"> </w:t>
      </w:r>
      <w:r w:rsidRPr="00B3611F">
        <w:t>проживут</w:t>
      </w:r>
      <w:r w:rsidR="00841278">
        <w:t xml:space="preserve"> </w:t>
      </w:r>
      <w:r w:rsidRPr="00B3611F">
        <w:t>свою</w:t>
      </w:r>
      <w:r w:rsidR="00841278">
        <w:t xml:space="preserve"> </w:t>
      </w:r>
      <w:r w:rsidRPr="00B3611F">
        <w:t>жизнь.</w:t>
      </w:r>
      <w:r w:rsidR="00841278">
        <w:t xml:space="preserve"> </w:t>
      </w:r>
      <w:r w:rsidRPr="00B3611F">
        <w:t>И</w:t>
      </w:r>
      <w:r w:rsidR="00841278">
        <w:t xml:space="preserve"> </w:t>
      </w:r>
      <w:r w:rsidRPr="00B3611F">
        <w:t>не</w:t>
      </w:r>
      <w:r w:rsidR="00841278">
        <w:t xml:space="preserve"> </w:t>
      </w:r>
      <w:r w:rsidRPr="00B3611F">
        <w:t>нужно</w:t>
      </w:r>
      <w:r w:rsidR="00841278">
        <w:t xml:space="preserve"> </w:t>
      </w:r>
      <w:r w:rsidRPr="00B3611F">
        <w:t>обижаться</w:t>
      </w:r>
      <w:r w:rsidR="00841278">
        <w:t xml:space="preserve"> — </w:t>
      </w:r>
      <w:r w:rsidRPr="00B3611F">
        <w:t>нужно</w:t>
      </w:r>
      <w:r w:rsidR="00841278">
        <w:t xml:space="preserve"> </w:t>
      </w:r>
      <w:r w:rsidRPr="00B3611F">
        <w:t>просто</w:t>
      </w:r>
      <w:r w:rsidR="00841278">
        <w:t xml:space="preserve"> </w:t>
      </w:r>
      <w:r w:rsidRPr="00B3611F">
        <w:t>внимательно</w:t>
      </w:r>
      <w:r w:rsidR="00841278">
        <w:t xml:space="preserve"> </w:t>
      </w:r>
      <w:r w:rsidRPr="00B3611F">
        <w:t>осмотреться</w:t>
      </w:r>
      <w:r w:rsidR="00841278">
        <w:t xml:space="preserve"> </w:t>
      </w:r>
      <w:r w:rsidRPr="00B3611F">
        <w:t>вокруг</w:t>
      </w:r>
      <w:r w:rsidR="00841278">
        <w:t xml:space="preserve"> </w:t>
      </w:r>
      <w:r w:rsidRPr="00B3611F">
        <w:t>себя.</w:t>
      </w:r>
      <w:r w:rsidR="00841278">
        <w:t xml:space="preserve"> </w:t>
      </w:r>
      <w:r w:rsidRPr="00420AD0">
        <w:t>Ведь</w:t>
      </w:r>
      <w:r w:rsidR="00841278">
        <w:t xml:space="preserve"> </w:t>
      </w:r>
      <w:r w:rsidRPr="00420AD0">
        <w:t>мы,</w:t>
      </w:r>
      <w:r w:rsidR="00841278">
        <w:t xml:space="preserve"> </w:t>
      </w:r>
      <w:r w:rsidRPr="00420AD0">
        <w:t>люди,</w:t>
      </w:r>
      <w:r w:rsidR="00841278">
        <w:t xml:space="preserve"> </w:t>
      </w:r>
      <w:r w:rsidRPr="00420AD0">
        <w:t>—</w:t>
      </w:r>
      <w:r w:rsidR="00841278">
        <w:t xml:space="preserve"> </w:t>
      </w:r>
      <w:r w:rsidRPr="00420AD0">
        <w:t>стадные</w:t>
      </w:r>
      <w:r w:rsidR="00841278">
        <w:t xml:space="preserve"> </w:t>
      </w:r>
      <w:r w:rsidRPr="00420AD0">
        <w:t>животные.</w:t>
      </w:r>
      <w:r w:rsidR="00841278">
        <w:t xml:space="preserve"> </w:t>
      </w:r>
      <w:r w:rsidR="00AB3FF7">
        <w:t>Часто</w:t>
      </w:r>
      <w:r w:rsidR="00841278">
        <w:t xml:space="preserve"> </w:t>
      </w:r>
      <w:r w:rsidRPr="00420AD0">
        <w:t>боимся</w:t>
      </w:r>
      <w:r w:rsidR="00841278">
        <w:t xml:space="preserve"> </w:t>
      </w:r>
      <w:r w:rsidRPr="00420AD0">
        <w:t>отбиться</w:t>
      </w:r>
      <w:r w:rsidR="00841278">
        <w:t xml:space="preserve"> </w:t>
      </w:r>
      <w:r w:rsidRPr="00420AD0">
        <w:t>от</w:t>
      </w:r>
      <w:r w:rsidR="00841278">
        <w:t xml:space="preserve"> </w:t>
      </w:r>
      <w:r w:rsidRPr="00420AD0">
        <w:t>стада,</w:t>
      </w:r>
      <w:r w:rsidR="00841278">
        <w:t xml:space="preserve"> </w:t>
      </w:r>
      <w:r w:rsidRPr="00420AD0">
        <w:t>и</w:t>
      </w:r>
      <w:r w:rsidR="00841278">
        <w:t xml:space="preserve"> </w:t>
      </w:r>
      <w:r w:rsidRPr="00420AD0">
        <w:t>это</w:t>
      </w:r>
      <w:r w:rsidR="00841278">
        <w:t xml:space="preserve"> </w:t>
      </w:r>
      <w:r w:rsidRPr="00420AD0">
        <w:t>правильно.</w:t>
      </w:r>
      <w:r w:rsidR="00841278">
        <w:t xml:space="preserve"> </w:t>
      </w:r>
      <w:r w:rsidRPr="00420AD0">
        <w:t>Но</w:t>
      </w:r>
      <w:r w:rsidR="00841278">
        <w:t xml:space="preserve"> </w:t>
      </w:r>
      <w:r w:rsidRPr="00420AD0">
        <w:t>мы</w:t>
      </w:r>
      <w:r w:rsidR="00841278">
        <w:t xml:space="preserve"> </w:t>
      </w:r>
      <w:r w:rsidRPr="00420AD0">
        <w:t>одновременно</w:t>
      </w:r>
      <w:r w:rsidR="00841278">
        <w:t xml:space="preserve"> </w:t>
      </w:r>
      <w:r w:rsidRPr="00420AD0">
        <w:t>боимся</w:t>
      </w:r>
      <w:r w:rsidR="00841278">
        <w:t xml:space="preserve"> </w:t>
      </w:r>
      <w:r w:rsidRPr="00420AD0">
        <w:t>отбиться</w:t>
      </w:r>
      <w:r w:rsidR="00841278">
        <w:t xml:space="preserve"> </w:t>
      </w:r>
      <w:r w:rsidRPr="00420AD0">
        <w:t>от</w:t>
      </w:r>
      <w:r w:rsidR="00841278">
        <w:t xml:space="preserve"> </w:t>
      </w:r>
      <w:r w:rsidRPr="00420AD0">
        <w:t>него</w:t>
      </w:r>
      <w:r w:rsidR="00841278">
        <w:t xml:space="preserve"> </w:t>
      </w:r>
      <w:r w:rsidRPr="00420AD0">
        <w:t>и</w:t>
      </w:r>
      <w:r w:rsidR="00841278">
        <w:t xml:space="preserve"> </w:t>
      </w:r>
      <w:r w:rsidRPr="00420AD0">
        <w:t>в</w:t>
      </w:r>
      <w:r w:rsidR="00841278">
        <w:t xml:space="preserve"> </w:t>
      </w:r>
      <w:r w:rsidRPr="00420AD0">
        <w:t>своих</w:t>
      </w:r>
      <w:r w:rsidR="00841278">
        <w:t xml:space="preserve"> </w:t>
      </w:r>
      <w:r w:rsidRPr="00420AD0">
        <w:t>суждениях,</w:t>
      </w:r>
      <w:r w:rsidR="00841278">
        <w:t xml:space="preserve"> </w:t>
      </w:r>
      <w:r w:rsidRPr="00420AD0">
        <w:t>мы</w:t>
      </w:r>
      <w:r w:rsidR="00841278">
        <w:t xml:space="preserve"> </w:t>
      </w:r>
      <w:r w:rsidRPr="00420AD0">
        <w:t>боимся</w:t>
      </w:r>
      <w:r w:rsidR="00841278">
        <w:t xml:space="preserve"> </w:t>
      </w:r>
      <w:r w:rsidRPr="00420AD0">
        <w:t>думать</w:t>
      </w:r>
      <w:r w:rsidR="00841278">
        <w:t xml:space="preserve"> </w:t>
      </w:r>
      <w:r w:rsidRPr="004C266F">
        <w:rPr>
          <w:rStyle w:val="--"/>
        </w:rPr>
        <w:t>иначе,</w:t>
      </w:r>
      <w:r w:rsidR="00841278">
        <w:rPr>
          <w:rStyle w:val="--"/>
        </w:rPr>
        <w:t xml:space="preserve"> </w:t>
      </w:r>
      <w:r w:rsidRPr="004C266F">
        <w:rPr>
          <w:rStyle w:val="--0"/>
        </w:rPr>
        <w:t>чем</w:t>
      </w:r>
      <w:r w:rsidR="00841278">
        <w:rPr>
          <w:rStyle w:val="--0"/>
        </w:rPr>
        <w:t xml:space="preserve"> </w:t>
      </w:r>
      <w:r w:rsidRPr="004C266F">
        <w:rPr>
          <w:rStyle w:val="--0"/>
        </w:rPr>
        <w:t>стадо</w:t>
      </w:r>
      <w:r w:rsidRPr="00420AD0">
        <w:t>.</w:t>
      </w:r>
      <w:r w:rsidR="00841278">
        <w:t xml:space="preserve"> </w:t>
      </w:r>
      <w:r w:rsidRPr="00420AD0">
        <w:t>И</w:t>
      </w:r>
      <w:r w:rsidR="00841278">
        <w:t xml:space="preserve"> </w:t>
      </w:r>
      <w:r w:rsidRPr="00420AD0">
        <w:t>вот</w:t>
      </w:r>
      <w:r w:rsidR="00841278">
        <w:t xml:space="preserve"> </w:t>
      </w:r>
      <w:r w:rsidRPr="00420AD0">
        <w:t>тут</w:t>
      </w:r>
      <w:r w:rsidR="00841278">
        <w:t xml:space="preserve"> </w:t>
      </w:r>
      <w:r w:rsidRPr="00420AD0">
        <w:t>мы</w:t>
      </w:r>
      <w:r w:rsidR="00841278">
        <w:t xml:space="preserve"> </w:t>
      </w:r>
      <w:r w:rsidRPr="00420AD0">
        <w:t>действительно</w:t>
      </w:r>
      <w:r w:rsidR="00841278">
        <w:t xml:space="preserve"> </w:t>
      </w:r>
      <w:r w:rsidRPr="00420AD0">
        <w:t>становимся</w:t>
      </w:r>
      <w:r w:rsidR="00841278">
        <w:t xml:space="preserve"> </w:t>
      </w:r>
      <w:r w:rsidRPr="00420AD0">
        <w:t>и</w:t>
      </w:r>
      <w:r w:rsidR="00841278">
        <w:t xml:space="preserve"> </w:t>
      </w:r>
      <w:r w:rsidRPr="00420AD0">
        <w:t>стадом,</w:t>
      </w:r>
      <w:r w:rsidR="00841278">
        <w:t xml:space="preserve"> </w:t>
      </w:r>
      <w:r w:rsidRPr="00420AD0">
        <w:t>и</w:t>
      </w:r>
      <w:r w:rsidR="00841278">
        <w:t xml:space="preserve"> </w:t>
      </w:r>
      <w:r w:rsidRPr="00420AD0">
        <w:t>животными.</w:t>
      </w:r>
      <w:r w:rsidR="00841278">
        <w:t xml:space="preserve"> </w:t>
      </w:r>
      <w:r w:rsidRPr="00420AD0">
        <w:t>Органы</w:t>
      </w:r>
      <w:r w:rsidR="00841278">
        <w:t xml:space="preserve"> </w:t>
      </w:r>
      <w:r w:rsidRPr="00420AD0">
        <w:t>формирования</w:t>
      </w:r>
      <w:r w:rsidR="00841278">
        <w:t xml:space="preserve"> </w:t>
      </w:r>
      <w:r w:rsidRPr="00420AD0">
        <w:t>общественного</w:t>
      </w:r>
      <w:r w:rsidR="00841278">
        <w:t xml:space="preserve"> </w:t>
      </w:r>
      <w:r w:rsidRPr="00420AD0">
        <w:t>мнения</w:t>
      </w:r>
      <w:r w:rsidR="00841278">
        <w:t xml:space="preserve"> </w:t>
      </w:r>
      <w:r w:rsidRPr="00420AD0">
        <w:t>делают</w:t>
      </w:r>
      <w:r w:rsidR="00841278">
        <w:t xml:space="preserve"> </w:t>
      </w:r>
      <w:r w:rsidRPr="00420AD0">
        <w:t>из</w:t>
      </w:r>
      <w:r w:rsidR="00841278">
        <w:t xml:space="preserve"> </w:t>
      </w:r>
      <w:r w:rsidRPr="00420AD0">
        <w:t>нас</w:t>
      </w:r>
      <w:r w:rsidR="00841278">
        <w:t xml:space="preserve"> </w:t>
      </w:r>
      <w:r w:rsidRPr="00420AD0">
        <w:t>зомби</w:t>
      </w:r>
      <w:r w:rsidR="00841278">
        <w:t xml:space="preserve"> </w:t>
      </w:r>
      <w:r w:rsidRPr="00420AD0">
        <w:t>именно</w:t>
      </w:r>
      <w:r w:rsidR="00841278">
        <w:t xml:space="preserve"> </w:t>
      </w:r>
      <w:r w:rsidRPr="00420AD0">
        <w:t>этим</w:t>
      </w:r>
      <w:r w:rsidR="00841278">
        <w:t xml:space="preserve"> </w:t>
      </w:r>
      <w:r w:rsidRPr="00420AD0">
        <w:t>способом:</w:t>
      </w:r>
      <w:r w:rsidR="00841278">
        <w:t xml:space="preserve"> </w:t>
      </w:r>
      <w:r w:rsidRPr="004C266F">
        <w:rPr>
          <w:b/>
          <w:bCs/>
          <w:i/>
          <w:iCs/>
        </w:rPr>
        <w:t>они</w:t>
      </w:r>
      <w:r w:rsidR="00841278">
        <w:rPr>
          <w:b/>
          <w:bCs/>
          <w:i/>
          <w:iCs/>
        </w:rPr>
        <w:t xml:space="preserve"> </w:t>
      </w:r>
      <w:r w:rsidRPr="004C266F">
        <w:rPr>
          <w:b/>
          <w:bCs/>
          <w:i/>
          <w:iCs/>
        </w:rPr>
        <w:t>внушают</w:t>
      </w:r>
      <w:r w:rsidR="00841278">
        <w:rPr>
          <w:b/>
          <w:bCs/>
          <w:i/>
          <w:iCs/>
        </w:rPr>
        <w:t xml:space="preserve"> </w:t>
      </w:r>
      <w:r w:rsidRPr="004C266F">
        <w:rPr>
          <w:b/>
          <w:bCs/>
          <w:i/>
          <w:iCs/>
        </w:rPr>
        <w:t>нам,</w:t>
      </w:r>
      <w:r w:rsidR="00841278">
        <w:rPr>
          <w:b/>
          <w:bCs/>
          <w:i/>
          <w:iCs/>
        </w:rPr>
        <w:t xml:space="preserve"> </w:t>
      </w:r>
      <w:r w:rsidRPr="004C266F">
        <w:rPr>
          <w:b/>
          <w:bCs/>
          <w:i/>
          <w:iCs/>
        </w:rPr>
        <w:t>что</w:t>
      </w:r>
      <w:r w:rsidR="00841278">
        <w:rPr>
          <w:b/>
          <w:bCs/>
          <w:i/>
          <w:iCs/>
        </w:rPr>
        <w:t xml:space="preserve"> </w:t>
      </w:r>
      <w:r w:rsidRPr="004C266F">
        <w:rPr>
          <w:b/>
          <w:bCs/>
          <w:i/>
          <w:iCs/>
        </w:rPr>
        <w:t>все</w:t>
      </w:r>
      <w:r w:rsidR="00841278">
        <w:rPr>
          <w:b/>
          <w:bCs/>
          <w:i/>
          <w:iCs/>
        </w:rPr>
        <w:t xml:space="preserve"> </w:t>
      </w:r>
      <w:r w:rsidRPr="004C266F">
        <w:rPr>
          <w:b/>
          <w:bCs/>
          <w:i/>
          <w:iCs/>
        </w:rPr>
        <w:t>думают</w:t>
      </w:r>
      <w:r w:rsidR="00841278">
        <w:rPr>
          <w:b/>
          <w:bCs/>
          <w:i/>
          <w:iCs/>
        </w:rPr>
        <w:t xml:space="preserve"> </w:t>
      </w:r>
      <w:r w:rsidRPr="004C266F">
        <w:rPr>
          <w:b/>
          <w:bCs/>
          <w:i/>
          <w:iCs/>
        </w:rPr>
        <w:t>так,</w:t>
      </w:r>
      <w:r w:rsidR="00841278">
        <w:rPr>
          <w:b/>
          <w:bCs/>
          <w:i/>
          <w:iCs/>
        </w:rPr>
        <w:t xml:space="preserve"> </w:t>
      </w:r>
      <w:r w:rsidRPr="004C266F">
        <w:rPr>
          <w:b/>
          <w:bCs/>
          <w:i/>
          <w:iCs/>
        </w:rPr>
        <w:t>как</w:t>
      </w:r>
      <w:r w:rsidR="00841278">
        <w:rPr>
          <w:b/>
          <w:bCs/>
          <w:i/>
          <w:iCs/>
        </w:rPr>
        <w:t xml:space="preserve"> </w:t>
      </w:r>
      <w:r w:rsidRPr="004C266F">
        <w:rPr>
          <w:b/>
          <w:bCs/>
          <w:i/>
          <w:iCs/>
        </w:rPr>
        <w:t>они</w:t>
      </w:r>
      <w:r w:rsidR="00841278">
        <w:rPr>
          <w:b/>
          <w:bCs/>
          <w:i/>
          <w:iCs/>
        </w:rPr>
        <w:t xml:space="preserve"> </w:t>
      </w:r>
      <w:r w:rsidRPr="004C266F">
        <w:rPr>
          <w:b/>
          <w:bCs/>
          <w:i/>
          <w:iCs/>
        </w:rPr>
        <w:t>внушают</w:t>
      </w:r>
      <w:r w:rsidR="00841278">
        <w:rPr>
          <w:b/>
          <w:bCs/>
          <w:i/>
          <w:iCs/>
        </w:rPr>
        <w:t xml:space="preserve"> </w:t>
      </w:r>
      <w:r w:rsidRPr="004C266F">
        <w:rPr>
          <w:b/>
          <w:bCs/>
          <w:i/>
          <w:iCs/>
        </w:rPr>
        <w:t>нам</w:t>
      </w:r>
      <w:r w:rsidR="00841278">
        <w:rPr>
          <w:b/>
          <w:bCs/>
          <w:i/>
          <w:iCs/>
        </w:rPr>
        <w:t xml:space="preserve"> </w:t>
      </w:r>
      <w:r w:rsidRPr="004C266F">
        <w:rPr>
          <w:b/>
          <w:bCs/>
          <w:i/>
          <w:iCs/>
        </w:rPr>
        <w:t>думать.</w:t>
      </w:r>
      <w:r w:rsidR="00841278">
        <w:t xml:space="preserve"> </w:t>
      </w:r>
      <w:r w:rsidRPr="00420AD0">
        <w:t>И</w:t>
      </w:r>
      <w:r w:rsidR="00841278">
        <w:t xml:space="preserve"> </w:t>
      </w:r>
      <w:r w:rsidRPr="00420AD0">
        <w:t>большинство</w:t>
      </w:r>
      <w:r w:rsidR="00841278">
        <w:t xml:space="preserve"> </w:t>
      </w:r>
      <w:r w:rsidRPr="00420AD0">
        <w:t>людей</w:t>
      </w:r>
      <w:r w:rsidR="00841278">
        <w:t xml:space="preserve"> </w:t>
      </w:r>
      <w:r w:rsidRPr="00420AD0">
        <w:t>вслед</w:t>
      </w:r>
      <w:r w:rsidR="00841278">
        <w:t xml:space="preserve"> </w:t>
      </w:r>
      <w:r w:rsidRPr="00420AD0">
        <w:t>за</w:t>
      </w:r>
      <w:r w:rsidR="00841278">
        <w:t xml:space="preserve"> </w:t>
      </w:r>
      <w:r w:rsidRPr="00420AD0">
        <w:t>ними</w:t>
      </w:r>
      <w:r w:rsidR="00841278">
        <w:t xml:space="preserve"> </w:t>
      </w:r>
      <w:r w:rsidRPr="00420AD0">
        <w:t>повторя</w:t>
      </w:r>
      <w:r w:rsidR="00A92C24">
        <w:t>ю</w:t>
      </w:r>
      <w:r w:rsidRPr="00420AD0">
        <w:t>т</w:t>
      </w:r>
      <w:r w:rsidR="00841278">
        <w:t xml:space="preserve"> </w:t>
      </w:r>
      <w:r w:rsidRPr="00420AD0">
        <w:t>любой</w:t>
      </w:r>
      <w:r w:rsidR="00841278">
        <w:t xml:space="preserve"> </w:t>
      </w:r>
      <w:r w:rsidRPr="00420AD0">
        <w:t>идиотизм,</w:t>
      </w:r>
      <w:r w:rsidR="00841278">
        <w:t xml:space="preserve"> </w:t>
      </w:r>
      <w:r w:rsidRPr="00420AD0">
        <w:t>за</w:t>
      </w:r>
      <w:r w:rsidR="00841278">
        <w:t xml:space="preserve"> </w:t>
      </w:r>
      <w:r w:rsidRPr="00420AD0">
        <w:t>который</w:t>
      </w:r>
      <w:r w:rsidR="00841278">
        <w:t xml:space="preserve"> </w:t>
      </w:r>
      <w:r w:rsidRPr="00420AD0">
        <w:t>становится</w:t>
      </w:r>
      <w:r w:rsidR="00841278">
        <w:t xml:space="preserve"> </w:t>
      </w:r>
      <w:r w:rsidRPr="00420AD0">
        <w:t>просто</w:t>
      </w:r>
      <w:r w:rsidR="00841278">
        <w:t xml:space="preserve"> </w:t>
      </w:r>
      <w:r w:rsidRPr="00420AD0">
        <w:t>стыдно.</w:t>
      </w:r>
      <w:r w:rsidR="00841278">
        <w:t xml:space="preserve"> </w:t>
      </w:r>
      <w:r>
        <w:t>Но</w:t>
      </w:r>
      <w:r w:rsidR="00841278">
        <w:t xml:space="preserve"> </w:t>
      </w:r>
      <w:r>
        <w:t>это</w:t>
      </w:r>
      <w:r w:rsidR="00841278">
        <w:t xml:space="preserve"> </w:t>
      </w:r>
      <w:r>
        <w:t>и</w:t>
      </w:r>
      <w:r w:rsidR="00841278">
        <w:t xml:space="preserve"> </w:t>
      </w:r>
      <w:r>
        <w:t>есть</w:t>
      </w:r>
      <w:r w:rsidR="00841278">
        <w:t xml:space="preserve"> </w:t>
      </w:r>
      <w:r>
        <w:t>реалии</w:t>
      </w:r>
      <w:r w:rsidR="00841278">
        <w:t xml:space="preserve"> </w:t>
      </w:r>
      <w:r>
        <w:t>сегодняшнего</w:t>
      </w:r>
      <w:r w:rsidR="00841278">
        <w:t xml:space="preserve"> </w:t>
      </w:r>
      <w:r>
        <w:t>дня.</w:t>
      </w:r>
      <w:r w:rsidR="00841278">
        <w:t xml:space="preserve"> </w:t>
      </w:r>
      <w:r>
        <w:t>Реалии</w:t>
      </w:r>
      <w:r w:rsidR="00736757">
        <w:t>,</w:t>
      </w:r>
      <w:r w:rsidR="00841278">
        <w:t xml:space="preserve"> </w:t>
      </w:r>
      <w:r>
        <w:t>как</w:t>
      </w:r>
      <w:r w:rsidR="00841278">
        <w:t xml:space="preserve"> </w:t>
      </w:r>
      <w:r>
        <w:t>следствие</w:t>
      </w:r>
      <w:r w:rsidR="00841278">
        <w:t xml:space="preserve"> </w:t>
      </w:r>
      <w:r>
        <w:t>многовекового</w:t>
      </w:r>
      <w:r w:rsidR="00841278">
        <w:t xml:space="preserve"> </w:t>
      </w:r>
      <w:r>
        <w:t>ограничения</w:t>
      </w:r>
      <w:r w:rsidR="00841278">
        <w:t xml:space="preserve"> </w:t>
      </w:r>
      <w:r>
        <w:t>людей</w:t>
      </w:r>
      <w:r w:rsidR="00841278">
        <w:t xml:space="preserve"> </w:t>
      </w:r>
      <w:r>
        <w:t>в</w:t>
      </w:r>
      <w:r w:rsidR="00841278">
        <w:t xml:space="preserve"> </w:t>
      </w:r>
      <w:r>
        <w:t>процессе</w:t>
      </w:r>
      <w:r w:rsidR="00841278">
        <w:t xml:space="preserve"> </w:t>
      </w:r>
      <w:r>
        <w:t>познания</w:t>
      </w:r>
      <w:r w:rsidR="00841278">
        <w:t xml:space="preserve"> </w:t>
      </w:r>
      <w:r>
        <w:t>через</w:t>
      </w:r>
      <w:r w:rsidR="00841278">
        <w:t xml:space="preserve"> </w:t>
      </w:r>
      <w:r>
        <w:t>исполнительское</w:t>
      </w:r>
      <w:r w:rsidR="00841278">
        <w:t xml:space="preserve"> </w:t>
      </w:r>
      <w:r>
        <w:t>состояние</w:t>
      </w:r>
      <w:r w:rsidR="00AB3FF7">
        <w:t>,</w:t>
      </w:r>
      <w:r w:rsidR="00841278">
        <w:t xml:space="preserve"> </w:t>
      </w:r>
      <w:r>
        <w:t>управляемое</w:t>
      </w:r>
      <w:r w:rsidR="00841278">
        <w:t xml:space="preserve"> </w:t>
      </w:r>
      <w:r>
        <w:t>старой</w:t>
      </w:r>
      <w:r w:rsidR="00841278">
        <w:t xml:space="preserve"> </w:t>
      </w:r>
      <w:r>
        <w:t>Системой.</w:t>
      </w:r>
      <w:r w:rsidR="00841278">
        <w:t xml:space="preserve"> </w:t>
      </w:r>
    </w:p>
    <w:p w14:paraId="58519690" w14:textId="2937202A" w:rsidR="00AB3FF7" w:rsidRDefault="005C50E7" w:rsidP="00841278">
      <w:pPr>
        <w:rPr>
          <w:color w:val="000000"/>
          <w:szCs w:val="28"/>
          <w:shd w:val="clear" w:color="auto" w:fill="FFFFFF"/>
        </w:rPr>
      </w:pPr>
      <w:r w:rsidRPr="00420AD0">
        <w:t>Однако</w:t>
      </w:r>
      <w:r w:rsidR="00841278">
        <w:t xml:space="preserve"> </w:t>
      </w:r>
      <w:r w:rsidRPr="00420AD0">
        <w:t>точно</w:t>
      </w:r>
      <w:r w:rsidR="00841278">
        <w:t xml:space="preserve"> </w:t>
      </w:r>
      <w:r w:rsidRPr="00420AD0">
        <w:t>подметил</w:t>
      </w:r>
      <w:r w:rsidR="00841278">
        <w:t xml:space="preserve"> </w:t>
      </w:r>
      <w:r w:rsidRPr="004C266F">
        <w:rPr>
          <w:b/>
          <w:bCs/>
          <w:i/>
          <w:iCs/>
        </w:rPr>
        <w:t>Никколо</w:t>
      </w:r>
      <w:r w:rsidR="00841278">
        <w:rPr>
          <w:b/>
          <w:bCs/>
          <w:i/>
          <w:iCs/>
        </w:rPr>
        <w:t xml:space="preserve"> </w:t>
      </w:r>
      <w:r w:rsidRPr="004C266F">
        <w:rPr>
          <w:b/>
          <w:bCs/>
          <w:i/>
          <w:iCs/>
        </w:rPr>
        <w:t>Макиавелли</w:t>
      </w:r>
      <w:r w:rsidRPr="004C266F">
        <w:rPr>
          <w:rStyle w:val="afb"/>
          <w:b w:val="0"/>
          <w:bCs/>
          <w:i/>
          <w:iCs/>
        </w:rPr>
        <w:footnoteReference w:id="1"/>
      </w:r>
      <w:r w:rsidR="00841278">
        <w:t xml:space="preserve"> </w:t>
      </w:r>
      <w:r w:rsidRPr="00420AD0">
        <w:t>:</w:t>
      </w:r>
      <w:r w:rsidR="00841278">
        <w:t xml:space="preserve"> </w:t>
      </w:r>
      <w:r w:rsidRPr="00420AD0">
        <w:t>«А</w:t>
      </w:r>
      <w:r w:rsidR="00841278">
        <w:t xml:space="preserve"> </w:t>
      </w:r>
      <w:r w:rsidRPr="00420AD0">
        <w:t>надо</w:t>
      </w:r>
      <w:r w:rsidR="00841278">
        <w:t xml:space="preserve"> </w:t>
      </w:r>
      <w:r w:rsidRPr="00420AD0">
        <w:t>знать,</w:t>
      </w:r>
      <w:r w:rsidR="00841278">
        <w:t xml:space="preserve"> </w:t>
      </w:r>
      <w:r w:rsidRPr="00420AD0">
        <w:t>что</w:t>
      </w:r>
      <w:r w:rsidR="00841278">
        <w:t xml:space="preserve"> </w:t>
      </w:r>
      <w:r w:rsidRPr="00420AD0">
        <w:t>нет</w:t>
      </w:r>
      <w:r w:rsidR="00841278">
        <w:t xml:space="preserve"> </w:t>
      </w:r>
      <w:r w:rsidRPr="00420AD0">
        <w:t>дела,</w:t>
      </w:r>
      <w:r w:rsidR="00841278">
        <w:t xml:space="preserve"> </w:t>
      </w:r>
      <w:r w:rsidRPr="00420AD0">
        <w:t>коего</w:t>
      </w:r>
      <w:r w:rsidR="00841278">
        <w:t xml:space="preserve"> </w:t>
      </w:r>
      <w:r w:rsidRPr="00420AD0">
        <w:t>устройство</w:t>
      </w:r>
      <w:r w:rsidR="00841278">
        <w:t xml:space="preserve"> </w:t>
      </w:r>
      <w:r w:rsidRPr="00420AD0">
        <w:t>было</w:t>
      </w:r>
      <w:r w:rsidR="00841278">
        <w:t xml:space="preserve"> </w:t>
      </w:r>
      <w:r w:rsidRPr="00420AD0">
        <w:t>бы</w:t>
      </w:r>
      <w:r w:rsidR="00841278">
        <w:t xml:space="preserve"> </w:t>
      </w:r>
      <w:r w:rsidRPr="00420AD0">
        <w:t>труднее,</w:t>
      </w:r>
      <w:r w:rsidR="00841278">
        <w:t xml:space="preserve"> </w:t>
      </w:r>
      <w:r w:rsidRPr="00420AD0">
        <w:t>введение</w:t>
      </w:r>
      <w:r w:rsidR="00841278">
        <w:t xml:space="preserve"> </w:t>
      </w:r>
      <w:r w:rsidRPr="00420AD0">
        <w:t>опаснее,</w:t>
      </w:r>
      <w:r w:rsidR="00841278">
        <w:t xml:space="preserve"> </w:t>
      </w:r>
      <w:r w:rsidRPr="00420AD0">
        <w:t>а</w:t>
      </w:r>
      <w:r w:rsidR="00841278">
        <w:t xml:space="preserve"> </w:t>
      </w:r>
      <w:r w:rsidRPr="00420AD0">
        <w:t>успех</w:t>
      </w:r>
      <w:r w:rsidR="00841278">
        <w:t xml:space="preserve"> </w:t>
      </w:r>
      <w:r w:rsidRPr="00420AD0">
        <w:lastRenderedPageBreak/>
        <w:t>сомнительнее,</w:t>
      </w:r>
      <w:r w:rsidR="00841278">
        <w:t xml:space="preserve"> </w:t>
      </w:r>
      <w:r w:rsidRPr="00420AD0">
        <w:t>нежели</w:t>
      </w:r>
      <w:r w:rsidR="00841278">
        <w:t xml:space="preserve"> </w:t>
      </w:r>
      <w:r w:rsidRPr="00420AD0">
        <w:t>замена</w:t>
      </w:r>
      <w:r w:rsidR="00841278">
        <w:t xml:space="preserve"> </w:t>
      </w:r>
      <w:r w:rsidRPr="00420AD0">
        <w:t>старых</w:t>
      </w:r>
      <w:r w:rsidR="00841278">
        <w:t xml:space="preserve"> </w:t>
      </w:r>
      <w:r w:rsidRPr="00420AD0">
        <w:t>порядков</w:t>
      </w:r>
      <w:r w:rsidR="00841278">
        <w:t xml:space="preserve"> </w:t>
      </w:r>
      <w:r w:rsidRPr="00420AD0">
        <w:t>новыми.</w:t>
      </w:r>
      <w:r w:rsidR="00841278">
        <w:t xml:space="preserve"> </w:t>
      </w:r>
      <w:r w:rsidRPr="00420AD0">
        <w:t>Кто</w:t>
      </w:r>
      <w:r w:rsidR="00841278">
        <w:t xml:space="preserve"> </w:t>
      </w:r>
      <w:r w:rsidRPr="00420AD0">
        <w:t>бы</w:t>
      </w:r>
      <w:r w:rsidR="00841278">
        <w:t xml:space="preserve"> </w:t>
      </w:r>
      <w:r w:rsidRPr="00420AD0">
        <w:t>ни</w:t>
      </w:r>
      <w:r w:rsidR="00841278">
        <w:t xml:space="preserve"> </w:t>
      </w:r>
      <w:r w:rsidRPr="00420AD0">
        <w:t>выступал</w:t>
      </w:r>
      <w:r w:rsidR="00841278">
        <w:t xml:space="preserve"> </w:t>
      </w:r>
      <w:r w:rsidRPr="00420AD0">
        <w:t>с</w:t>
      </w:r>
      <w:r w:rsidR="00841278">
        <w:t xml:space="preserve"> </w:t>
      </w:r>
      <w:r w:rsidRPr="00420AD0">
        <w:t>подобным</w:t>
      </w:r>
      <w:r w:rsidR="00841278">
        <w:t xml:space="preserve"> </w:t>
      </w:r>
      <w:r w:rsidRPr="00420AD0">
        <w:t>начинанием,</w:t>
      </w:r>
      <w:r w:rsidR="00841278">
        <w:t xml:space="preserve"> </w:t>
      </w:r>
      <w:r w:rsidRPr="00420AD0">
        <w:t>его</w:t>
      </w:r>
      <w:r w:rsidR="00841278">
        <w:t xml:space="preserve"> </w:t>
      </w:r>
      <w:r w:rsidRPr="00420AD0">
        <w:t>ожидает</w:t>
      </w:r>
      <w:r w:rsidR="00841278">
        <w:t xml:space="preserve"> </w:t>
      </w:r>
      <w:r w:rsidRPr="004C266F">
        <w:rPr>
          <w:rStyle w:val="--"/>
        </w:rPr>
        <w:t>враждебность</w:t>
      </w:r>
      <w:r w:rsidR="00841278">
        <w:rPr>
          <w:rStyle w:val="--"/>
        </w:rPr>
        <w:t xml:space="preserve"> </w:t>
      </w:r>
      <w:r w:rsidRPr="004C266F">
        <w:rPr>
          <w:rStyle w:val="--0"/>
        </w:rPr>
        <w:t>тех</w:t>
      </w:r>
      <w:r w:rsidRPr="00AB3FF7">
        <w:t>,</w:t>
      </w:r>
      <w:r w:rsidR="00841278" w:rsidRPr="00AB3FF7">
        <w:t xml:space="preserve"> </w:t>
      </w:r>
      <w:r w:rsidRPr="00420AD0">
        <w:t>кому</w:t>
      </w:r>
      <w:r w:rsidR="00841278">
        <w:t xml:space="preserve"> </w:t>
      </w:r>
      <w:r w:rsidRPr="00420AD0">
        <w:t>выгодны</w:t>
      </w:r>
      <w:r w:rsidR="00841278">
        <w:t xml:space="preserve"> </w:t>
      </w:r>
      <w:r w:rsidRPr="00420AD0">
        <w:t>старые</w:t>
      </w:r>
      <w:r w:rsidR="00841278">
        <w:t xml:space="preserve"> </w:t>
      </w:r>
      <w:r w:rsidRPr="00420AD0">
        <w:t>порядки,</w:t>
      </w:r>
      <w:r w:rsidR="00841278">
        <w:t xml:space="preserve"> </w:t>
      </w:r>
      <w:r w:rsidRPr="00420AD0">
        <w:t>и</w:t>
      </w:r>
      <w:r w:rsidR="00841278">
        <w:t xml:space="preserve"> </w:t>
      </w:r>
      <w:r w:rsidRPr="004C266F">
        <w:rPr>
          <w:rStyle w:val="--"/>
        </w:rPr>
        <w:t>холодность</w:t>
      </w:r>
      <w:r w:rsidR="00841278">
        <w:rPr>
          <w:rStyle w:val="--0"/>
        </w:rPr>
        <w:t xml:space="preserve"> </w:t>
      </w:r>
      <w:r w:rsidRPr="004C266F">
        <w:rPr>
          <w:rStyle w:val="--0"/>
        </w:rPr>
        <w:t>тех</w:t>
      </w:r>
      <w:r w:rsidRPr="00420AD0">
        <w:t>,</w:t>
      </w:r>
      <w:r w:rsidR="00841278">
        <w:t xml:space="preserve"> </w:t>
      </w:r>
      <w:r w:rsidRPr="00420AD0">
        <w:t>кому</w:t>
      </w:r>
      <w:r w:rsidR="00841278">
        <w:t xml:space="preserve"> </w:t>
      </w:r>
      <w:r w:rsidRPr="00420AD0">
        <w:t>выгодны</w:t>
      </w:r>
      <w:r w:rsidR="00841278">
        <w:t xml:space="preserve"> </w:t>
      </w:r>
      <w:r w:rsidRPr="00420AD0">
        <w:t>новые.</w:t>
      </w:r>
      <w:r w:rsidR="00841278">
        <w:t xml:space="preserve"> </w:t>
      </w:r>
      <w:r w:rsidRPr="00420AD0">
        <w:t>Холодность</w:t>
      </w:r>
      <w:r w:rsidR="00841278">
        <w:t xml:space="preserve"> </w:t>
      </w:r>
      <w:r w:rsidRPr="00420AD0">
        <w:t>же</w:t>
      </w:r>
      <w:r w:rsidR="00841278">
        <w:t xml:space="preserve"> </w:t>
      </w:r>
      <w:r w:rsidR="00AB3FF7">
        <w:rPr>
          <w:noProof/>
        </w:rPr>
        <w:drawing>
          <wp:anchor distT="0" distB="0" distL="114300" distR="114300" simplePos="0" relativeHeight="251659264" behindDoc="1" locked="0" layoutInCell="1" allowOverlap="1" wp14:anchorId="6E05D5FE" wp14:editId="7340F00B">
            <wp:simplePos x="0" y="0"/>
            <wp:positionH relativeFrom="column">
              <wp:posOffset>34117</wp:posOffset>
            </wp:positionH>
            <wp:positionV relativeFrom="paragraph">
              <wp:posOffset>737235</wp:posOffset>
            </wp:positionV>
            <wp:extent cx="2698750" cy="3597275"/>
            <wp:effectExtent l="0" t="0" r="6350" b="0"/>
            <wp:wrapTight wrapText="bothSides">
              <wp:wrapPolygon edited="0">
                <wp:start x="0" y="0"/>
                <wp:lineTo x="0" y="21505"/>
                <wp:lineTo x="21549" y="21505"/>
                <wp:lineTo x="21549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359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0AD0">
        <w:t>эта</w:t>
      </w:r>
      <w:r w:rsidR="00841278">
        <w:t xml:space="preserve"> </w:t>
      </w:r>
      <w:r w:rsidRPr="00420AD0">
        <w:t>объясняется</w:t>
      </w:r>
      <w:r w:rsidR="00841278">
        <w:t xml:space="preserve"> </w:t>
      </w:r>
      <w:r w:rsidRPr="00420AD0">
        <w:t>отчасти</w:t>
      </w:r>
      <w:r w:rsidR="00841278">
        <w:t xml:space="preserve"> </w:t>
      </w:r>
      <w:r w:rsidRPr="00420AD0">
        <w:t>страхом</w:t>
      </w:r>
      <w:r w:rsidR="00841278">
        <w:t xml:space="preserve"> </w:t>
      </w:r>
      <w:r w:rsidRPr="00420AD0">
        <w:t>перед</w:t>
      </w:r>
      <w:r w:rsidR="00841278">
        <w:t xml:space="preserve"> </w:t>
      </w:r>
      <w:r w:rsidRPr="00420AD0">
        <w:t>противником,</w:t>
      </w:r>
      <w:r w:rsidR="00841278">
        <w:t xml:space="preserve"> </w:t>
      </w:r>
      <w:r w:rsidRPr="00420AD0">
        <w:t>на</w:t>
      </w:r>
      <w:r w:rsidR="00841278">
        <w:t xml:space="preserve"> </w:t>
      </w:r>
      <w:r w:rsidRPr="00420AD0">
        <w:t>чьей</w:t>
      </w:r>
      <w:r w:rsidR="00841278">
        <w:t xml:space="preserve"> </w:t>
      </w:r>
      <w:r w:rsidRPr="00420AD0">
        <w:t>стороне</w:t>
      </w:r>
      <w:r w:rsidR="00841278">
        <w:t xml:space="preserve"> </w:t>
      </w:r>
      <w:r w:rsidRPr="00420AD0">
        <w:t>законы;</w:t>
      </w:r>
      <w:r w:rsidR="00841278">
        <w:t xml:space="preserve"> </w:t>
      </w:r>
      <w:r w:rsidRPr="00420AD0">
        <w:t>отчасти</w:t>
      </w:r>
      <w:r w:rsidR="00841278">
        <w:t xml:space="preserve"> </w:t>
      </w:r>
      <w:r w:rsidRPr="00420AD0">
        <w:t>недоверчивостью</w:t>
      </w:r>
      <w:r w:rsidR="00841278">
        <w:t xml:space="preserve"> </w:t>
      </w:r>
      <w:r w:rsidRPr="00420AD0">
        <w:t>людей,</w:t>
      </w:r>
      <w:r w:rsidR="00841278">
        <w:t xml:space="preserve"> </w:t>
      </w:r>
      <w:r w:rsidRPr="00420AD0">
        <w:t>которые</w:t>
      </w:r>
      <w:r w:rsidR="00841278">
        <w:t xml:space="preserve"> </w:t>
      </w:r>
      <w:r w:rsidRPr="00420AD0">
        <w:t>на</w:t>
      </w:r>
      <w:r w:rsidR="00841278">
        <w:t xml:space="preserve"> </w:t>
      </w:r>
      <w:r w:rsidRPr="00420AD0">
        <w:t>самом</w:t>
      </w:r>
      <w:r w:rsidR="00841278">
        <w:t xml:space="preserve"> </w:t>
      </w:r>
      <w:r w:rsidRPr="00420AD0">
        <w:t>деле</w:t>
      </w:r>
      <w:r w:rsidR="00841278">
        <w:t xml:space="preserve"> </w:t>
      </w:r>
      <w:r w:rsidRPr="004C266F">
        <w:rPr>
          <w:rStyle w:val="--"/>
        </w:rPr>
        <w:t>не</w:t>
      </w:r>
      <w:r w:rsidR="00841278">
        <w:rPr>
          <w:rStyle w:val="--"/>
        </w:rPr>
        <w:t xml:space="preserve"> </w:t>
      </w:r>
      <w:r w:rsidRPr="004C266F">
        <w:rPr>
          <w:rStyle w:val="--0"/>
        </w:rPr>
        <w:t>верят</w:t>
      </w:r>
      <w:r w:rsidR="00841278">
        <w:t xml:space="preserve"> </w:t>
      </w:r>
      <w:r w:rsidRPr="00420AD0">
        <w:t>в</w:t>
      </w:r>
      <w:r w:rsidR="00841278">
        <w:t xml:space="preserve"> </w:t>
      </w:r>
      <w:r w:rsidRPr="00420AD0">
        <w:t>новое,</w:t>
      </w:r>
      <w:r w:rsidR="00841278">
        <w:t xml:space="preserve"> </w:t>
      </w:r>
      <w:r w:rsidRPr="00420AD0">
        <w:t>пока</w:t>
      </w:r>
      <w:r w:rsidR="00841278">
        <w:t xml:space="preserve"> </w:t>
      </w:r>
      <w:r w:rsidRPr="00420AD0">
        <w:t>оно</w:t>
      </w:r>
      <w:r w:rsidR="00841278">
        <w:t xml:space="preserve"> </w:t>
      </w:r>
      <w:r w:rsidRPr="00420AD0">
        <w:t>не</w:t>
      </w:r>
      <w:r w:rsidR="00841278">
        <w:t xml:space="preserve"> </w:t>
      </w:r>
      <w:r w:rsidRPr="00420AD0">
        <w:t>закреплено</w:t>
      </w:r>
      <w:r w:rsidR="00841278">
        <w:t xml:space="preserve"> </w:t>
      </w:r>
      <w:r w:rsidRPr="00420AD0">
        <w:t>продолжительным</w:t>
      </w:r>
      <w:r w:rsidR="00841278">
        <w:t xml:space="preserve"> </w:t>
      </w:r>
      <w:r w:rsidRPr="00420AD0">
        <w:t>опытом.</w:t>
      </w:r>
      <w:r w:rsidR="00841278">
        <w:t xml:space="preserve"> </w:t>
      </w:r>
      <w:r w:rsidRPr="00420AD0">
        <w:t>Когда</w:t>
      </w:r>
      <w:r w:rsidR="00841278">
        <w:t xml:space="preserve"> </w:t>
      </w:r>
      <w:r w:rsidRPr="00420AD0">
        <w:t>приверженцы</w:t>
      </w:r>
      <w:r w:rsidR="00841278">
        <w:t xml:space="preserve"> </w:t>
      </w:r>
      <w:r w:rsidRPr="00420AD0">
        <w:t>старого</w:t>
      </w:r>
      <w:r w:rsidR="00841278">
        <w:t xml:space="preserve"> </w:t>
      </w:r>
      <w:r w:rsidRPr="00420AD0">
        <w:t>видят</w:t>
      </w:r>
      <w:r w:rsidR="00841278">
        <w:t xml:space="preserve"> </w:t>
      </w:r>
      <w:r w:rsidRPr="00420AD0">
        <w:t>возможность</w:t>
      </w:r>
      <w:r w:rsidR="00841278">
        <w:t xml:space="preserve"> </w:t>
      </w:r>
      <w:r w:rsidRPr="00420AD0">
        <w:t>действовать,</w:t>
      </w:r>
      <w:r w:rsidR="00841278">
        <w:t xml:space="preserve"> </w:t>
      </w:r>
      <w:r w:rsidRPr="00420AD0">
        <w:t>они</w:t>
      </w:r>
      <w:r w:rsidR="00841278">
        <w:t xml:space="preserve"> </w:t>
      </w:r>
      <w:r w:rsidRPr="00420AD0">
        <w:t>нападают</w:t>
      </w:r>
      <w:r w:rsidR="00841278">
        <w:t xml:space="preserve"> </w:t>
      </w:r>
      <w:r w:rsidRPr="00420AD0">
        <w:t>с</w:t>
      </w:r>
      <w:r w:rsidR="00841278">
        <w:t xml:space="preserve"> </w:t>
      </w:r>
      <w:r w:rsidRPr="00420AD0">
        <w:t>ожесточением,</w:t>
      </w:r>
      <w:r w:rsidR="00841278">
        <w:t xml:space="preserve"> </w:t>
      </w:r>
      <w:r w:rsidRPr="00420AD0">
        <w:t>тогда</w:t>
      </w:r>
      <w:r w:rsidR="00841278">
        <w:t xml:space="preserve"> </w:t>
      </w:r>
      <w:r w:rsidRPr="00420AD0">
        <w:t>как</w:t>
      </w:r>
      <w:r w:rsidR="00841278">
        <w:t xml:space="preserve"> </w:t>
      </w:r>
      <w:r w:rsidRPr="00420AD0">
        <w:t>сторонники</w:t>
      </w:r>
      <w:r w:rsidR="00841278">
        <w:t xml:space="preserve"> </w:t>
      </w:r>
      <w:r w:rsidRPr="00420AD0">
        <w:t>нового</w:t>
      </w:r>
      <w:r w:rsidR="00841278">
        <w:t xml:space="preserve"> </w:t>
      </w:r>
      <w:r w:rsidRPr="00420AD0">
        <w:t>обороняются</w:t>
      </w:r>
      <w:r w:rsidR="00841278">
        <w:t xml:space="preserve"> </w:t>
      </w:r>
      <w:r w:rsidRPr="00420AD0">
        <w:t>вяло,</w:t>
      </w:r>
      <w:r w:rsidR="00841278">
        <w:t xml:space="preserve"> </w:t>
      </w:r>
      <w:r w:rsidRPr="00420AD0">
        <w:t>почему,</w:t>
      </w:r>
      <w:r w:rsidR="00841278">
        <w:t xml:space="preserve"> </w:t>
      </w:r>
      <w:r w:rsidRPr="00420AD0">
        <w:t>опираясь</w:t>
      </w:r>
      <w:r w:rsidR="00841278">
        <w:t xml:space="preserve"> </w:t>
      </w:r>
      <w:r w:rsidRPr="00420AD0">
        <w:t>на</w:t>
      </w:r>
      <w:r w:rsidR="00841278">
        <w:t xml:space="preserve"> </w:t>
      </w:r>
      <w:r w:rsidRPr="00420AD0">
        <w:t>них,</w:t>
      </w:r>
      <w:r w:rsidR="00841278">
        <w:t xml:space="preserve"> </w:t>
      </w:r>
      <w:r w:rsidRPr="00420AD0">
        <w:t>подвергаешь</w:t>
      </w:r>
      <w:r w:rsidR="00841278">
        <w:t xml:space="preserve"> </w:t>
      </w:r>
      <w:r w:rsidRPr="00420AD0">
        <w:t>себя</w:t>
      </w:r>
      <w:r w:rsidR="00841278">
        <w:t xml:space="preserve"> </w:t>
      </w:r>
      <w:r w:rsidRPr="00420AD0">
        <w:t>опасности.</w:t>
      </w:r>
      <w:r w:rsidR="00841278">
        <w:t xml:space="preserve"> </w:t>
      </w:r>
    </w:p>
    <w:p w14:paraId="7484FF1C" w14:textId="32C20549" w:rsidR="005C50E7" w:rsidRPr="00741A44" w:rsidRDefault="005C50E7" w:rsidP="00841278">
      <w:r w:rsidRPr="007F4E7C">
        <w:rPr>
          <w:color w:val="000000"/>
          <w:szCs w:val="28"/>
          <w:shd w:val="clear" w:color="auto" w:fill="FFFFFF"/>
        </w:rPr>
        <w:t>Государь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41A44">
        <w:rPr>
          <w:rStyle w:val="--"/>
        </w:rPr>
        <w:t>не</w:t>
      </w:r>
      <w:r w:rsidR="00841278">
        <w:rPr>
          <w:rStyle w:val="--0"/>
        </w:rPr>
        <w:t xml:space="preserve"> </w:t>
      </w:r>
      <w:r w:rsidRPr="00741A44">
        <w:rPr>
          <w:rStyle w:val="--0"/>
        </w:rPr>
        <w:t>волен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выбирать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народ,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но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волен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выбирать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знать,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ибо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его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право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карать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и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миловать,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приближать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или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подвергать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опале.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41A44">
        <w:rPr>
          <w:b/>
          <w:bCs/>
          <w:i/>
          <w:iCs/>
          <w:color w:val="000000"/>
          <w:szCs w:val="28"/>
          <w:shd w:val="clear" w:color="auto" w:fill="FFFFFF"/>
        </w:rPr>
        <w:t>Об</w:t>
      </w:r>
      <w:r w:rsidR="00841278">
        <w:rPr>
          <w:b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41A44">
        <w:rPr>
          <w:b/>
          <w:bCs/>
          <w:i/>
          <w:iCs/>
          <w:color w:val="000000"/>
          <w:szCs w:val="28"/>
          <w:shd w:val="clear" w:color="auto" w:fill="FFFFFF"/>
        </w:rPr>
        <w:t>уме</w:t>
      </w:r>
      <w:r w:rsidR="00841278">
        <w:rPr>
          <w:b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41A44">
        <w:rPr>
          <w:b/>
          <w:bCs/>
          <w:i/>
          <w:iCs/>
          <w:color w:val="000000"/>
          <w:szCs w:val="28"/>
          <w:shd w:val="clear" w:color="auto" w:fill="FFFFFF"/>
        </w:rPr>
        <w:t>правителя</w:t>
      </w:r>
      <w:r w:rsidR="00841278">
        <w:rPr>
          <w:b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41A44">
        <w:rPr>
          <w:b/>
          <w:bCs/>
          <w:i/>
          <w:iCs/>
          <w:color w:val="000000"/>
          <w:szCs w:val="28"/>
          <w:shd w:val="clear" w:color="auto" w:fill="FFFFFF"/>
        </w:rPr>
        <w:t>первым</w:t>
      </w:r>
      <w:r w:rsidR="00841278">
        <w:rPr>
          <w:b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41A44">
        <w:rPr>
          <w:b/>
          <w:bCs/>
          <w:i/>
          <w:iCs/>
          <w:color w:val="000000"/>
          <w:szCs w:val="28"/>
          <w:shd w:val="clear" w:color="auto" w:fill="FFFFFF"/>
        </w:rPr>
        <w:t>делом</w:t>
      </w:r>
      <w:r w:rsidR="00841278">
        <w:rPr>
          <w:b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41A44">
        <w:rPr>
          <w:b/>
          <w:bCs/>
          <w:i/>
          <w:iCs/>
          <w:color w:val="000000"/>
          <w:szCs w:val="28"/>
          <w:shd w:val="clear" w:color="auto" w:fill="FFFFFF"/>
        </w:rPr>
        <w:t>судят</w:t>
      </w:r>
      <w:r w:rsidR="00841278">
        <w:rPr>
          <w:b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41A44">
        <w:rPr>
          <w:b/>
          <w:bCs/>
          <w:i/>
          <w:iCs/>
          <w:color w:val="000000"/>
          <w:szCs w:val="28"/>
          <w:shd w:val="clear" w:color="auto" w:fill="FFFFFF"/>
        </w:rPr>
        <w:t>по</w:t>
      </w:r>
      <w:r w:rsidR="00841278">
        <w:rPr>
          <w:b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41A44">
        <w:rPr>
          <w:b/>
          <w:bCs/>
          <w:i/>
          <w:iCs/>
          <w:color w:val="000000"/>
          <w:szCs w:val="28"/>
          <w:shd w:val="clear" w:color="auto" w:fill="FFFFFF"/>
        </w:rPr>
        <w:t>тому,</w:t>
      </w:r>
      <w:r w:rsidR="00841278">
        <w:rPr>
          <w:b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41A44">
        <w:rPr>
          <w:b/>
          <w:bCs/>
          <w:i/>
          <w:iCs/>
          <w:color w:val="000000"/>
          <w:szCs w:val="28"/>
          <w:shd w:val="clear" w:color="auto" w:fill="FFFFFF"/>
        </w:rPr>
        <w:t>каких</w:t>
      </w:r>
      <w:r w:rsidR="00841278">
        <w:rPr>
          <w:b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41A44">
        <w:rPr>
          <w:b/>
          <w:bCs/>
          <w:i/>
          <w:iCs/>
          <w:color w:val="000000"/>
          <w:szCs w:val="28"/>
          <w:shd w:val="clear" w:color="auto" w:fill="FFFFFF"/>
        </w:rPr>
        <w:t>людей</w:t>
      </w:r>
      <w:r w:rsidR="00841278">
        <w:rPr>
          <w:b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41A44">
        <w:rPr>
          <w:b/>
          <w:bCs/>
          <w:i/>
          <w:iCs/>
          <w:color w:val="000000"/>
          <w:szCs w:val="28"/>
          <w:shd w:val="clear" w:color="auto" w:fill="FFFFFF"/>
        </w:rPr>
        <w:t>он</w:t>
      </w:r>
      <w:r w:rsidR="00841278">
        <w:rPr>
          <w:b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41A44">
        <w:rPr>
          <w:b/>
          <w:bCs/>
          <w:i/>
          <w:iCs/>
          <w:color w:val="000000"/>
          <w:szCs w:val="28"/>
          <w:shd w:val="clear" w:color="auto" w:fill="FFFFFF"/>
        </w:rPr>
        <w:t>к</w:t>
      </w:r>
      <w:r w:rsidR="00841278">
        <w:rPr>
          <w:b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41A44">
        <w:rPr>
          <w:b/>
          <w:bCs/>
          <w:i/>
          <w:iCs/>
          <w:color w:val="000000"/>
          <w:szCs w:val="28"/>
          <w:shd w:val="clear" w:color="auto" w:fill="FFFFFF"/>
        </w:rPr>
        <w:t>себе</w:t>
      </w:r>
      <w:r w:rsidR="00841278">
        <w:rPr>
          <w:b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41A44">
        <w:rPr>
          <w:b/>
          <w:bCs/>
          <w:i/>
          <w:iCs/>
          <w:color w:val="000000"/>
          <w:szCs w:val="28"/>
          <w:shd w:val="clear" w:color="auto" w:fill="FFFFFF"/>
        </w:rPr>
        <w:t>приближает</w:t>
      </w:r>
      <w:r w:rsidRPr="007F4E7C">
        <w:rPr>
          <w:color w:val="000000"/>
          <w:szCs w:val="28"/>
          <w:shd w:val="clear" w:color="auto" w:fill="FFFFFF"/>
        </w:rPr>
        <w:t>.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Если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государя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окружают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люди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преданные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и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способные,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то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можно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быть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уверенным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в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мудрости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государя,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ибо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он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умел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распознать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их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способности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и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удержать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их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7F4E7C">
        <w:rPr>
          <w:color w:val="000000"/>
          <w:szCs w:val="28"/>
          <w:shd w:val="clear" w:color="auto" w:fill="FFFFFF"/>
        </w:rPr>
        <w:t>преданность</w:t>
      </w:r>
      <w:r>
        <w:rPr>
          <w:color w:val="000000"/>
          <w:szCs w:val="28"/>
          <w:shd w:val="clear" w:color="auto" w:fill="FFFFFF"/>
        </w:rPr>
        <w:t>»</w:t>
      </w:r>
      <w:r w:rsidRPr="007F4E7C">
        <w:rPr>
          <w:color w:val="000000"/>
          <w:szCs w:val="28"/>
          <w:shd w:val="clear" w:color="auto" w:fill="FFFFFF"/>
        </w:rPr>
        <w:t>.</w:t>
      </w:r>
    </w:p>
    <w:p w14:paraId="2D3BD9F2" w14:textId="026CD095" w:rsidR="005C50E7" w:rsidRPr="007F4E7C" w:rsidRDefault="005C50E7" w:rsidP="00AB3FF7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Сегодняшняя</w:t>
      </w:r>
      <w:r w:rsidR="00841278">
        <w:rPr>
          <w:color w:val="000000"/>
          <w:shd w:val="clear" w:color="auto" w:fill="FFFFFF"/>
        </w:rPr>
        <w:t xml:space="preserve"> </w:t>
      </w:r>
      <w:r>
        <w:t>м</w:t>
      </w:r>
      <w:r w:rsidRPr="006F2B73">
        <w:t>отивация</w:t>
      </w:r>
      <w:r w:rsidR="00841278">
        <w:t xml:space="preserve"> </w:t>
      </w:r>
      <w:r w:rsidRPr="006F2B73">
        <w:t>деятельности</w:t>
      </w:r>
      <w:r w:rsidR="00841278">
        <w:t xml:space="preserve"> </w:t>
      </w:r>
      <w:r w:rsidRPr="006F2B73">
        <w:t>высших</w:t>
      </w:r>
      <w:r w:rsidR="00841278">
        <w:t xml:space="preserve"> </w:t>
      </w:r>
      <w:r w:rsidRPr="006F2B73">
        <w:t>государственных</w:t>
      </w:r>
      <w:r w:rsidR="00841278">
        <w:t xml:space="preserve"> </w:t>
      </w:r>
      <w:r w:rsidRPr="006F2B73">
        <w:t>чиновников</w:t>
      </w:r>
      <w:r w:rsidR="00841278">
        <w:t xml:space="preserve"> </w:t>
      </w:r>
      <w:r w:rsidRPr="00043229">
        <w:rPr>
          <w:rStyle w:val="--"/>
        </w:rPr>
        <w:t>вызывает</w:t>
      </w:r>
      <w:r w:rsidR="00841278">
        <w:rPr>
          <w:rStyle w:val="--"/>
        </w:rPr>
        <w:t xml:space="preserve"> </w:t>
      </w:r>
      <w:r w:rsidRPr="00043229">
        <w:rPr>
          <w:rStyle w:val="--0"/>
        </w:rPr>
        <w:t>вопросы</w:t>
      </w:r>
      <w:r w:rsidR="00841278">
        <w:t xml:space="preserve"> </w:t>
      </w:r>
      <w:r w:rsidRPr="006F2B73">
        <w:t>у</w:t>
      </w:r>
      <w:r w:rsidR="00841278">
        <w:t xml:space="preserve"> </w:t>
      </w:r>
      <w:r w:rsidRPr="006F2B73">
        <w:t>значительной</w:t>
      </w:r>
      <w:r w:rsidR="00841278">
        <w:t xml:space="preserve"> </w:t>
      </w:r>
      <w:r w:rsidRPr="006F2B73">
        <w:t>части</w:t>
      </w:r>
      <w:r w:rsidR="00841278">
        <w:t xml:space="preserve"> </w:t>
      </w:r>
      <w:r w:rsidRPr="006F2B73">
        <w:t>населения</w:t>
      </w:r>
      <w:r w:rsidR="00841278">
        <w:t xml:space="preserve"> </w:t>
      </w:r>
      <w:r w:rsidRPr="006F2B73">
        <w:t>страны.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дело</w:t>
      </w:r>
      <w:r w:rsidR="00841278">
        <w:t xml:space="preserve"> </w:t>
      </w:r>
      <w:r w:rsidRPr="006F2B73">
        <w:t>не</w:t>
      </w:r>
      <w:r w:rsidR="00841278">
        <w:t xml:space="preserve"> </w:t>
      </w:r>
      <w:r w:rsidRPr="006F2B73">
        <w:t>только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том,</w:t>
      </w:r>
      <w:r w:rsidR="00841278">
        <w:t xml:space="preserve"> </w:t>
      </w:r>
      <w:r w:rsidRPr="006F2B73">
        <w:t>что</w:t>
      </w:r>
      <w:r w:rsidR="00841278">
        <w:t xml:space="preserve"> </w:t>
      </w:r>
      <w:r w:rsidRPr="006F2B73">
        <w:t>их</w:t>
      </w:r>
      <w:r w:rsidR="00841278">
        <w:t xml:space="preserve"> </w:t>
      </w:r>
      <w:r w:rsidRPr="006F2B73">
        <w:t>действия</w:t>
      </w:r>
      <w:r w:rsidR="00841278">
        <w:t xml:space="preserve"> </w:t>
      </w:r>
      <w:r w:rsidRPr="006F2B73">
        <w:t>не</w:t>
      </w:r>
      <w:r w:rsidR="00841278">
        <w:t xml:space="preserve"> </w:t>
      </w:r>
      <w:r w:rsidRPr="006F2B73">
        <w:t>всегда</w:t>
      </w:r>
      <w:r w:rsidR="00841278">
        <w:t xml:space="preserve"> </w:t>
      </w:r>
      <w:r w:rsidRPr="006F2B73">
        <w:t>понятны,</w:t>
      </w:r>
      <w:r w:rsidR="00841278">
        <w:t xml:space="preserve"> </w:t>
      </w:r>
      <w:r w:rsidRPr="006F2B73">
        <w:t>но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том,</w:t>
      </w:r>
      <w:r w:rsidR="00841278">
        <w:t xml:space="preserve"> </w:t>
      </w:r>
      <w:r w:rsidRPr="006F2B73">
        <w:t>как</w:t>
      </w:r>
      <w:r w:rsidR="00841278">
        <w:t xml:space="preserve"> </w:t>
      </w:r>
      <w:r w:rsidRPr="006F2B73">
        <w:t>они</w:t>
      </w:r>
      <w:r w:rsidR="00841278">
        <w:t xml:space="preserve"> </w:t>
      </w:r>
      <w:r w:rsidRPr="006F2B73">
        <w:t>выглядят,</w:t>
      </w:r>
      <w:r w:rsidR="00841278">
        <w:t xml:space="preserve"> </w:t>
      </w:r>
      <w:r w:rsidRPr="006F2B73">
        <w:t>каким</w:t>
      </w:r>
      <w:r w:rsidR="00841278">
        <w:t xml:space="preserve"> </w:t>
      </w:r>
      <w:r w:rsidRPr="006F2B73">
        <w:t>образом,</w:t>
      </w:r>
      <w:r w:rsidR="00841278">
        <w:t xml:space="preserve"> </w:t>
      </w:r>
      <w:r w:rsidRPr="006F2B73">
        <w:t>с</w:t>
      </w:r>
      <w:r w:rsidR="00841278">
        <w:t xml:space="preserve"> </w:t>
      </w:r>
      <w:r w:rsidRPr="006F2B73">
        <w:t>каким</w:t>
      </w:r>
      <w:r w:rsidR="00841278">
        <w:t xml:space="preserve"> </w:t>
      </w:r>
      <w:r w:rsidRPr="006F2B73">
        <w:t>видом</w:t>
      </w:r>
      <w:r w:rsidR="00841278">
        <w:t xml:space="preserve"> </w:t>
      </w:r>
      <w:r w:rsidRPr="006F2B73">
        <w:t>они</w:t>
      </w:r>
      <w:r w:rsidR="00841278">
        <w:t xml:space="preserve"> </w:t>
      </w:r>
      <w:r w:rsidRPr="006F2B73">
        <w:t>эти</w:t>
      </w:r>
      <w:r w:rsidR="00841278">
        <w:t xml:space="preserve"> </w:t>
      </w:r>
      <w:r w:rsidRPr="006F2B73">
        <w:t>действия</w:t>
      </w:r>
      <w:r w:rsidR="00841278">
        <w:t xml:space="preserve"> </w:t>
      </w:r>
      <w:r w:rsidRPr="006F2B73">
        <w:t>представляют.</w:t>
      </w:r>
      <w:r w:rsidR="00841278">
        <w:t xml:space="preserve"> </w:t>
      </w:r>
      <w:r w:rsidRPr="006F2B73">
        <w:t>Это</w:t>
      </w:r>
      <w:r w:rsidR="00841278">
        <w:t xml:space="preserve"> </w:t>
      </w:r>
      <w:r w:rsidRPr="006F2B73">
        <w:t>делается</w:t>
      </w:r>
      <w:r w:rsidR="00841278">
        <w:t xml:space="preserve"> </w:t>
      </w:r>
      <w:r w:rsidRPr="006F2B73">
        <w:t>очень</w:t>
      </w:r>
      <w:r w:rsidR="00841278">
        <w:t xml:space="preserve"> </w:t>
      </w:r>
      <w:r w:rsidRPr="006F2B73">
        <w:t>неудачно</w:t>
      </w:r>
      <w:r w:rsidR="00A92C24">
        <w:t>, создавая</w:t>
      </w:r>
      <w:r w:rsidR="00841278">
        <w:t xml:space="preserve"> </w:t>
      </w:r>
      <w:r w:rsidRPr="006F2B73">
        <w:t>сильный</w:t>
      </w:r>
      <w:r w:rsidR="00841278">
        <w:t xml:space="preserve"> </w:t>
      </w:r>
      <w:r w:rsidRPr="006F2B73">
        <w:t>негативный</w:t>
      </w:r>
      <w:r w:rsidR="00841278">
        <w:t xml:space="preserve"> </w:t>
      </w:r>
      <w:r w:rsidRPr="006F2B73">
        <w:t>политический</w:t>
      </w:r>
      <w:r w:rsidR="00841278">
        <w:t xml:space="preserve"> </w:t>
      </w:r>
      <w:r w:rsidRPr="006F2B73">
        <w:t>фон</w:t>
      </w:r>
      <w:r w:rsidR="00841278">
        <w:t xml:space="preserve"> </w:t>
      </w:r>
      <w:r w:rsidRPr="006F2B73">
        <w:t>недоверия</w:t>
      </w:r>
      <w:r w:rsidR="00841278">
        <w:t xml:space="preserve"> </w:t>
      </w:r>
      <w:r w:rsidRPr="006F2B73">
        <w:t>к</w:t>
      </w:r>
      <w:r w:rsidR="00841278">
        <w:t xml:space="preserve"> </w:t>
      </w:r>
      <w:r w:rsidRPr="006F2B73">
        <w:t>ним</w:t>
      </w:r>
      <w:r w:rsidR="00841278">
        <w:t xml:space="preserve"> </w:t>
      </w:r>
      <w:r w:rsidRPr="006F2B73">
        <w:t>лично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к</w:t>
      </w:r>
      <w:r w:rsidR="00841278">
        <w:t xml:space="preserve"> </w:t>
      </w:r>
      <w:r w:rsidRPr="006F2B73">
        <w:t>государственной</w:t>
      </w:r>
      <w:r w:rsidR="00841278">
        <w:t xml:space="preserve"> </w:t>
      </w:r>
      <w:r w:rsidRPr="006F2B73">
        <w:t>политике.</w:t>
      </w:r>
      <w:r w:rsidR="00841278">
        <w:t xml:space="preserve"> </w:t>
      </w:r>
    </w:p>
    <w:p w14:paraId="6C24EDA8" w14:textId="0C2F3E4C" w:rsidR="005C50E7" w:rsidRPr="006F2B73" w:rsidRDefault="005C50E7" w:rsidP="00AB3FF7">
      <w:r w:rsidRPr="006F2B73">
        <w:t>Речь</w:t>
      </w:r>
      <w:r w:rsidR="00841278">
        <w:t xml:space="preserve"> </w:t>
      </w:r>
      <w:r>
        <w:t>здесь</w:t>
      </w:r>
      <w:r w:rsidR="00841278">
        <w:t xml:space="preserve"> </w:t>
      </w:r>
      <w:r w:rsidR="00FA4BBA">
        <w:t>пойдёт</w:t>
      </w:r>
      <w:r w:rsidR="00841278">
        <w:t xml:space="preserve"> </w:t>
      </w:r>
      <w:r>
        <w:t>о</w:t>
      </w:r>
      <w:r w:rsidR="00841278">
        <w:t xml:space="preserve"> </w:t>
      </w:r>
      <w:r w:rsidRPr="006F2B73">
        <w:t>высших</w:t>
      </w:r>
      <w:r w:rsidR="00841278">
        <w:t xml:space="preserve"> </w:t>
      </w:r>
      <w:r w:rsidRPr="006F2B73">
        <w:t>государственных</w:t>
      </w:r>
      <w:r w:rsidR="00841278">
        <w:t xml:space="preserve"> </w:t>
      </w:r>
      <w:r w:rsidRPr="006F2B73">
        <w:t>чиновниках</w:t>
      </w:r>
      <w:r w:rsidR="00841278">
        <w:t xml:space="preserve"> </w:t>
      </w:r>
      <w:r w:rsidRPr="006F2B73">
        <w:t>(ВГЧ),</w:t>
      </w:r>
      <w:r w:rsidR="00841278">
        <w:t xml:space="preserve"> </w:t>
      </w:r>
      <w:r w:rsidRPr="006F2B73">
        <w:t>которые</w:t>
      </w:r>
      <w:r w:rsidR="00841278">
        <w:t xml:space="preserve"> </w:t>
      </w:r>
      <w:r w:rsidRPr="006F2B73">
        <w:t>абсолютно</w:t>
      </w:r>
      <w:r w:rsidR="00841278">
        <w:t xml:space="preserve"> </w:t>
      </w:r>
      <w:r w:rsidRPr="006F2B73">
        <w:t>недоступны</w:t>
      </w:r>
      <w:r w:rsidR="00841278">
        <w:t xml:space="preserve"> </w:t>
      </w:r>
      <w:r w:rsidRPr="006F2B73">
        <w:t>для</w:t>
      </w:r>
      <w:r w:rsidR="00841278">
        <w:t xml:space="preserve"> </w:t>
      </w:r>
      <w:r w:rsidRPr="006F2B73">
        <w:t>попыток</w:t>
      </w:r>
      <w:r w:rsidR="00841278">
        <w:t xml:space="preserve"> </w:t>
      </w:r>
      <w:r w:rsidRPr="006F2B73">
        <w:t>изменить</w:t>
      </w:r>
      <w:r w:rsidR="00841278">
        <w:t xml:space="preserve"> </w:t>
      </w:r>
      <w:r w:rsidRPr="006F2B73">
        <w:t>что-либо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их</w:t>
      </w:r>
      <w:r w:rsidR="00841278">
        <w:t xml:space="preserve"> </w:t>
      </w:r>
      <w:r w:rsidRPr="006F2B73">
        <w:t>поведении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демонстрации</w:t>
      </w:r>
      <w:r w:rsidR="00841278">
        <w:t xml:space="preserve"> </w:t>
      </w:r>
      <w:r w:rsidRPr="006F2B73">
        <w:t>их</w:t>
      </w:r>
      <w:r w:rsidR="00841278">
        <w:t xml:space="preserve"> </w:t>
      </w:r>
      <w:r w:rsidRPr="006F2B73">
        <w:t>мотивации.</w:t>
      </w:r>
      <w:r w:rsidR="00841278">
        <w:t xml:space="preserve"> </w:t>
      </w:r>
      <w:r w:rsidRPr="006F2B73">
        <w:t>Они</w:t>
      </w:r>
      <w:r w:rsidR="00841278">
        <w:t xml:space="preserve"> </w:t>
      </w:r>
      <w:r w:rsidRPr="006F2B73">
        <w:t>находятся</w:t>
      </w:r>
      <w:r>
        <w:t>,</w:t>
      </w:r>
      <w:r w:rsidR="00841278">
        <w:t xml:space="preserve"> </w:t>
      </w:r>
      <w:r>
        <w:t>как</w:t>
      </w:r>
      <w:r w:rsidR="00841278">
        <w:t xml:space="preserve"> </w:t>
      </w:r>
      <w:r>
        <w:t>они</w:t>
      </w:r>
      <w:r w:rsidR="00841278">
        <w:t xml:space="preserve"> </w:t>
      </w:r>
      <w:r>
        <w:t>считают,</w:t>
      </w:r>
      <w:r w:rsidR="00841278">
        <w:t xml:space="preserve"> </w:t>
      </w:r>
      <w:r w:rsidRPr="00741A44">
        <w:rPr>
          <w:rStyle w:val="--0"/>
        </w:rPr>
        <w:t>НА</w:t>
      </w:r>
      <w:r w:rsidR="00841278">
        <w:rPr>
          <w:rStyle w:val="--0"/>
        </w:rPr>
        <w:t xml:space="preserve"> </w:t>
      </w:r>
      <w:r w:rsidRPr="00043229">
        <w:rPr>
          <w:rStyle w:val="--"/>
        </w:rPr>
        <w:t>вершине</w:t>
      </w:r>
      <w:r w:rsidR="00841278">
        <w:rPr>
          <w:rStyle w:val="--0"/>
        </w:rPr>
        <w:t xml:space="preserve"> </w:t>
      </w:r>
      <w:r w:rsidRPr="00043229">
        <w:rPr>
          <w:rStyle w:val="--0"/>
        </w:rPr>
        <w:t>власти</w:t>
      </w:r>
      <w:r w:rsidRPr="006F2B73">
        <w:t>,</w:t>
      </w:r>
      <w:r w:rsidR="00841278">
        <w:t xml:space="preserve"> </w:t>
      </w:r>
      <w:r w:rsidRPr="006F2B73">
        <w:t>что</w:t>
      </w:r>
      <w:r w:rsidR="00841278">
        <w:t xml:space="preserve"> </w:t>
      </w:r>
      <w:r w:rsidRPr="006F2B73">
        <w:t>означает,</w:t>
      </w:r>
      <w:r w:rsidR="00841278">
        <w:t xml:space="preserve"> </w:t>
      </w:r>
      <w:r w:rsidRPr="006F2B73">
        <w:t>что</w:t>
      </w:r>
      <w:r w:rsidR="00841278">
        <w:t xml:space="preserve"> </w:t>
      </w:r>
      <w:r w:rsidRPr="006F2B73">
        <w:t>они</w:t>
      </w:r>
      <w:r w:rsidR="00841278">
        <w:t xml:space="preserve"> </w:t>
      </w:r>
      <w:r w:rsidRPr="006F2B73">
        <w:t>уже</w:t>
      </w:r>
      <w:r w:rsidR="00841278">
        <w:t xml:space="preserve"> </w:t>
      </w:r>
      <w:r w:rsidRPr="006F2B73">
        <w:t>совершенство,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они</w:t>
      </w:r>
      <w:r w:rsidR="00841278">
        <w:t xml:space="preserve"> </w:t>
      </w:r>
      <w:r w:rsidRPr="006F2B73">
        <w:t>сами</w:t>
      </w:r>
      <w:r w:rsidR="00841278">
        <w:t xml:space="preserve"> </w:t>
      </w:r>
      <w:r w:rsidRPr="006F2B73">
        <w:t>«мотиваторы»</w:t>
      </w:r>
      <w:r w:rsidR="00841278">
        <w:t xml:space="preserve"> </w:t>
      </w:r>
      <w:r w:rsidRPr="006F2B73">
        <w:t>для</w:t>
      </w:r>
      <w:r w:rsidR="00841278">
        <w:t xml:space="preserve"> </w:t>
      </w:r>
      <w:r w:rsidRPr="006F2B73">
        <w:t>всех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вся.</w:t>
      </w:r>
      <w:r w:rsidR="00841278">
        <w:t xml:space="preserve"> </w:t>
      </w:r>
      <w:r w:rsidRPr="006F2B73">
        <w:t>Трудность</w:t>
      </w:r>
      <w:r w:rsidR="00841278">
        <w:t xml:space="preserve"> </w:t>
      </w:r>
      <w:r w:rsidRPr="006F2B73">
        <w:t>заключается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поиске</w:t>
      </w:r>
      <w:r w:rsidR="00841278">
        <w:t xml:space="preserve"> </w:t>
      </w:r>
      <w:r w:rsidRPr="006F2B73">
        <w:t>косвенных,</w:t>
      </w:r>
      <w:r w:rsidR="00841278">
        <w:t xml:space="preserve"> </w:t>
      </w:r>
      <w:r w:rsidRPr="006F2B73">
        <w:t>опосредованных</w:t>
      </w:r>
      <w:r w:rsidR="00841278">
        <w:t xml:space="preserve"> </w:t>
      </w:r>
      <w:r w:rsidRPr="006F2B73">
        <w:t>инструментов,</w:t>
      </w:r>
      <w:r w:rsidR="00841278">
        <w:t xml:space="preserve"> </w:t>
      </w:r>
      <w:r w:rsidRPr="006F2B73">
        <w:t>которые</w:t>
      </w:r>
      <w:r w:rsidR="00841278">
        <w:t xml:space="preserve"> </w:t>
      </w:r>
      <w:r w:rsidRPr="006F2B73">
        <w:t>решают</w:t>
      </w:r>
      <w:r w:rsidR="00841278">
        <w:t xml:space="preserve"> </w:t>
      </w:r>
      <w:r>
        <w:t>такую</w:t>
      </w:r>
      <w:r w:rsidR="00841278">
        <w:t xml:space="preserve"> </w:t>
      </w:r>
      <w:r w:rsidRPr="006F2B73">
        <w:t>задачу.</w:t>
      </w:r>
      <w:r w:rsidR="00841278">
        <w:t xml:space="preserve"> </w:t>
      </w:r>
      <w:r>
        <w:t>Они</w:t>
      </w:r>
      <w:r w:rsidR="00841278">
        <w:t xml:space="preserve"> </w:t>
      </w:r>
      <w:r>
        <w:t>(</w:t>
      </w:r>
      <w:r w:rsidRPr="006F2B73">
        <w:t>ВГЧ</w:t>
      </w:r>
      <w:r>
        <w:t>)</w:t>
      </w:r>
      <w:r w:rsidR="00841278">
        <w:t xml:space="preserve"> </w:t>
      </w:r>
      <w:r>
        <w:t>сегодня</w:t>
      </w:r>
      <w:r w:rsidR="00841278">
        <w:t xml:space="preserve"> </w:t>
      </w:r>
      <w:r w:rsidRPr="00043229">
        <w:rPr>
          <w:rStyle w:val="--"/>
        </w:rPr>
        <w:t>недооценивают</w:t>
      </w:r>
      <w:r w:rsidR="00841278">
        <w:rPr>
          <w:rStyle w:val="--"/>
        </w:rPr>
        <w:t xml:space="preserve"> </w:t>
      </w:r>
      <w:r w:rsidRPr="00043229">
        <w:rPr>
          <w:rStyle w:val="--0"/>
        </w:rPr>
        <w:t>опасност</w:t>
      </w:r>
      <w:r w:rsidR="00AB3FF7">
        <w:rPr>
          <w:rStyle w:val="--0"/>
        </w:rPr>
        <w:t>ь</w:t>
      </w:r>
      <w:r w:rsidRPr="006F2B73">
        <w:t>,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которой</w:t>
      </w:r>
      <w:r w:rsidR="00841278">
        <w:t xml:space="preserve"> </w:t>
      </w:r>
      <w:r w:rsidRPr="006F2B73">
        <w:t>они</w:t>
      </w:r>
      <w:r w:rsidR="00841278">
        <w:t xml:space="preserve"> </w:t>
      </w:r>
      <w:r w:rsidRPr="006F2B73">
        <w:t>находятся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того,</w:t>
      </w:r>
      <w:r w:rsidR="00841278">
        <w:t xml:space="preserve"> </w:t>
      </w:r>
      <w:r w:rsidRPr="00043229">
        <w:rPr>
          <w:rStyle w:val="--0"/>
        </w:rPr>
        <w:t>какой</w:t>
      </w:r>
      <w:r w:rsidR="00841278">
        <w:rPr>
          <w:rStyle w:val="--0"/>
        </w:rPr>
        <w:t xml:space="preserve"> </w:t>
      </w:r>
      <w:r w:rsidRPr="00043229">
        <w:rPr>
          <w:rStyle w:val="--"/>
        </w:rPr>
        <w:t>опасности</w:t>
      </w:r>
      <w:r w:rsidR="00841278">
        <w:t xml:space="preserve"> </w:t>
      </w:r>
      <w:r w:rsidRPr="006F2B73">
        <w:t>они</w:t>
      </w:r>
      <w:r w:rsidR="00841278">
        <w:t xml:space="preserve"> </w:t>
      </w:r>
      <w:r w:rsidRPr="006F2B73">
        <w:t>подвергают</w:t>
      </w:r>
      <w:r w:rsidR="00841278">
        <w:t xml:space="preserve"> </w:t>
      </w:r>
      <w:r w:rsidRPr="006F2B73">
        <w:t>страну.</w:t>
      </w:r>
      <w:r w:rsidR="00841278">
        <w:t xml:space="preserve"> </w:t>
      </w:r>
      <w:r w:rsidRPr="006F2B73">
        <w:t>Они</w:t>
      </w:r>
      <w:r w:rsidR="00841278">
        <w:t xml:space="preserve"> </w:t>
      </w:r>
      <w:r w:rsidRPr="006F2B73">
        <w:t>защищены</w:t>
      </w:r>
      <w:r w:rsidR="00841278">
        <w:t xml:space="preserve"> </w:t>
      </w:r>
      <w:r w:rsidRPr="006F2B73">
        <w:t>руководителями</w:t>
      </w:r>
      <w:r w:rsidR="00841278">
        <w:t xml:space="preserve"> </w:t>
      </w:r>
      <w:r w:rsidRPr="006F2B73">
        <w:t>государства,</w:t>
      </w:r>
      <w:r w:rsidR="00841278">
        <w:t xml:space="preserve"> </w:t>
      </w:r>
      <w:r w:rsidRPr="006F2B73">
        <w:t>которые</w:t>
      </w:r>
      <w:r w:rsidR="00841278">
        <w:t xml:space="preserve"> </w:t>
      </w:r>
      <w:r w:rsidRPr="006F2B73">
        <w:t>принимают</w:t>
      </w:r>
      <w:r w:rsidR="00841278">
        <w:t xml:space="preserve"> </w:t>
      </w:r>
      <w:r w:rsidRPr="006F2B73">
        <w:t>внешние</w:t>
      </w:r>
      <w:r w:rsidR="00841278">
        <w:t xml:space="preserve"> </w:t>
      </w:r>
      <w:r w:rsidRPr="006F2B73">
        <w:t>реакции</w:t>
      </w:r>
      <w:r w:rsidR="00841278">
        <w:t xml:space="preserve"> </w:t>
      </w:r>
      <w:r w:rsidRPr="006F2B73">
        <w:t>на</w:t>
      </w:r>
      <w:r w:rsidR="00841278">
        <w:t xml:space="preserve"> </w:t>
      </w:r>
      <w:r w:rsidRPr="006F2B73">
        <w:t>себя,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поэтому</w:t>
      </w:r>
      <w:r w:rsidR="00841278">
        <w:t xml:space="preserve"> </w:t>
      </w:r>
      <w:r w:rsidRPr="006F2B73">
        <w:t>ВГЧ</w:t>
      </w:r>
      <w:r w:rsidR="00841278">
        <w:t xml:space="preserve"> </w:t>
      </w:r>
      <w:r w:rsidRPr="00741A44">
        <w:rPr>
          <w:rStyle w:val="--"/>
        </w:rPr>
        <w:t>не</w:t>
      </w:r>
      <w:r w:rsidR="00841278">
        <w:rPr>
          <w:rStyle w:val="--0"/>
        </w:rPr>
        <w:t xml:space="preserve"> </w:t>
      </w:r>
      <w:r w:rsidRPr="00741A44">
        <w:rPr>
          <w:rStyle w:val="--0"/>
        </w:rPr>
        <w:t>чувствуют</w:t>
      </w:r>
      <w:r w:rsidR="00841278">
        <w:t xml:space="preserve"> </w:t>
      </w:r>
      <w:r w:rsidRPr="006F2B73">
        <w:t>новой</w:t>
      </w:r>
      <w:r w:rsidR="00841278">
        <w:t xml:space="preserve"> </w:t>
      </w:r>
      <w:r w:rsidRPr="006F2B73">
        <w:t>политической</w:t>
      </w:r>
      <w:r w:rsidR="00841278">
        <w:t xml:space="preserve"> </w:t>
      </w:r>
      <w:r w:rsidRPr="006F2B73">
        <w:t>реальности.</w:t>
      </w:r>
      <w:r w:rsidR="00841278">
        <w:t xml:space="preserve"> </w:t>
      </w:r>
      <w:r w:rsidRPr="006F2B73">
        <w:t>Новая</w:t>
      </w:r>
      <w:r w:rsidR="00841278">
        <w:t xml:space="preserve"> </w:t>
      </w:r>
      <w:r w:rsidRPr="006F2B73">
        <w:lastRenderedPageBreak/>
        <w:t>политическая</w:t>
      </w:r>
      <w:r w:rsidR="00841278">
        <w:t xml:space="preserve"> </w:t>
      </w:r>
      <w:r w:rsidRPr="006F2B73">
        <w:t>реальность</w:t>
      </w:r>
      <w:r w:rsidR="00841278">
        <w:t xml:space="preserve"> — </w:t>
      </w:r>
      <w:r w:rsidRPr="006F2B73">
        <w:t>это</w:t>
      </w:r>
      <w:r w:rsidR="00841278">
        <w:t xml:space="preserve"> </w:t>
      </w:r>
      <w:r w:rsidRPr="006F2B73">
        <w:t>политика</w:t>
      </w:r>
      <w:r w:rsidR="00841278">
        <w:t xml:space="preserve"> </w:t>
      </w:r>
      <w:r w:rsidRPr="006F2B73">
        <w:t>пятого</w:t>
      </w:r>
      <w:r w:rsidR="00841278">
        <w:t xml:space="preserve"> </w:t>
      </w:r>
      <w:r>
        <w:t>(нового)</w:t>
      </w:r>
      <w:r w:rsidR="00841278">
        <w:t xml:space="preserve"> </w:t>
      </w:r>
      <w:r w:rsidRPr="006F2B73">
        <w:t>поколения,</w:t>
      </w:r>
      <w:r w:rsidR="00841278">
        <w:t xml:space="preserve"> </w:t>
      </w:r>
      <w:r w:rsidRPr="006F2B73">
        <w:t>которая</w:t>
      </w:r>
      <w:r w:rsidR="00841278">
        <w:t xml:space="preserve"> </w:t>
      </w:r>
      <w:r w:rsidRPr="006F2B73">
        <w:t>характеризуется</w:t>
      </w:r>
      <w:r w:rsidR="00841278">
        <w:t xml:space="preserve"> </w:t>
      </w:r>
      <w:r w:rsidRPr="006F2B73">
        <w:t>тем,</w:t>
      </w:r>
      <w:r w:rsidR="00841278">
        <w:t xml:space="preserve"> </w:t>
      </w:r>
      <w:r w:rsidRPr="006F2B73">
        <w:t>что</w:t>
      </w:r>
      <w:r w:rsidR="00841278">
        <w:t xml:space="preserve"> </w:t>
      </w:r>
      <w:r w:rsidRPr="006F2B73">
        <w:t>начался</w:t>
      </w:r>
      <w:r w:rsidR="00841278">
        <w:t xml:space="preserve"> </w:t>
      </w:r>
      <w:r w:rsidRPr="006F2B73">
        <w:t>процесс</w:t>
      </w:r>
      <w:r w:rsidR="00841278">
        <w:t xml:space="preserve"> </w:t>
      </w:r>
      <w:r w:rsidRPr="006F2B73">
        <w:t>свержения</w:t>
      </w:r>
      <w:r w:rsidR="00841278">
        <w:t xml:space="preserve"> </w:t>
      </w:r>
      <w:r w:rsidRPr="006F2B73">
        <w:t>политиков</w:t>
      </w:r>
      <w:r w:rsidR="00841278">
        <w:t xml:space="preserve"> </w:t>
      </w:r>
      <w:r w:rsidRPr="006F2B73">
        <w:t>четв</w:t>
      </w:r>
      <w:r w:rsidR="00AB3FF7">
        <w:t>ё</w:t>
      </w:r>
      <w:r w:rsidRPr="006F2B73">
        <w:t>ртого</w:t>
      </w:r>
      <w:r w:rsidR="00841278">
        <w:t xml:space="preserve"> </w:t>
      </w:r>
      <w:r>
        <w:t>(старого)</w:t>
      </w:r>
      <w:r w:rsidR="00841278">
        <w:t xml:space="preserve"> </w:t>
      </w:r>
      <w:r w:rsidRPr="006F2B73">
        <w:t>поколения,</w:t>
      </w:r>
      <w:r w:rsidR="00841278">
        <w:t xml:space="preserve"> </w:t>
      </w:r>
      <w:r w:rsidRPr="006F2B73">
        <w:t>к</w:t>
      </w:r>
      <w:r w:rsidR="00841278">
        <w:t xml:space="preserve"> </w:t>
      </w:r>
      <w:r w:rsidRPr="006F2B73">
        <w:t>которым</w:t>
      </w:r>
      <w:r w:rsidR="00841278">
        <w:t xml:space="preserve"> </w:t>
      </w:r>
      <w:r w:rsidRPr="006F2B73">
        <w:t>принадлежат</w:t>
      </w:r>
      <w:r w:rsidR="00841278">
        <w:t xml:space="preserve"> </w:t>
      </w:r>
      <w:r w:rsidRPr="006F2B73">
        <w:t>российские</w:t>
      </w:r>
      <w:r w:rsidR="00841278">
        <w:t xml:space="preserve"> </w:t>
      </w:r>
      <w:r w:rsidRPr="006F2B73">
        <w:t>ВГЧ</w:t>
      </w:r>
      <w:r w:rsidR="00841278">
        <w:t xml:space="preserve"> </w:t>
      </w:r>
      <w:r>
        <w:t>сегодня.</w:t>
      </w:r>
      <w:r w:rsidR="00841278">
        <w:t xml:space="preserve"> </w:t>
      </w:r>
      <w:r w:rsidRPr="006F2B73">
        <w:t>Противостоять</w:t>
      </w:r>
      <w:r w:rsidR="00841278">
        <w:t xml:space="preserve"> </w:t>
      </w:r>
      <w:r w:rsidRPr="006F2B73">
        <w:t>пятому</w:t>
      </w:r>
      <w:r w:rsidR="00841278">
        <w:t xml:space="preserve"> </w:t>
      </w:r>
      <w:r w:rsidRPr="006F2B73">
        <w:t>поколению</w:t>
      </w:r>
      <w:r w:rsidR="00841278">
        <w:t xml:space="preserve"> </w:t>
      </w:r>
      <w:r w:rsidRPr="006F2B73">
        <w:t>политиков</w:t>
      </w:r>
      <w:r w:rsidR="00841278">
        <w:t xml:space="preserve"> </w:t>
      </w:r>
      <w:r w:rsidRPr="006F2B73">
        <w:t>не</w:t>
      </w:r>
      <w:r w:rsidR="00841278">
        <w:t xml:space="preserve"> </w:t>
      </w:r>
      <w:r w:rsidRPr="006F2B73">
        <w:t>могут</w:t>
      </w:r>
      <w:r w:rsidR="00841278">
        <w:t xml:space="preserve"> </w:t>
      </w:r>
      <w:r w:rsidRPr="006F2B73">
        <w:t>ни</w:t>
      </w:r>
      <w:r w:rsidR="00841278">
        <w:t xml:space="preserve"> </w:t>
      </w:r>
      <w:r w:rsidRPr="006F2B73">
        <w:t>властные</w:t>
      </w:r>
      <w:r w:rsidR="00841278">
        <w:t xml:space="preserve"> </w:t>
      </w:r>
      <w:r w:rsidRPr="006F2B73">
        <w:t>структуры,</w:t>
      </w:r>
      <w:r w:rsidR="00841278">
        <w:t xml:space="preserve"> </w:t>
      </w:r>
      <w:r w:rsidRPr="006F2B73">
        <w:t>ни</w:t>
      </w:r>
      <w:r w:rsidR="00841278">
        <w:t xml:space="preserve"> </w:t>
      </w:r>
      <w:r w:rsidRPr="006F2B73">
        <w:t>деньги,</w:t>
      </w:r>
      <w:r w:rsidR="00841278">
        <w:t xml:space="preserve"> </w:t>
      </w:r>
      <w:r w:rsidRPr="006F2B73">
        <w:t>ни</w:t>
      </w:r>
      <w:r w:rsidR="00841278">
        <w:t xml:space="preserve"> </w:t>
      </w:r>
      <w:r w:rsidRPr="006F2B73">
        <w:t>свои</w:t>
      </w:r>
      <w:r w:rsidR="00841278">
        <w:t xml:space="preserve"> </w:t>
      </w:r>
      <w:r w:rsidRPr="006F2B73">
        <w:t>СМИ,</w:t>
      </w:r>
      <w:r w:rsidR="00841278">
        <w:t xml:space="preserve"> </w:t>
      </w:r>
      <w:r w:rsidRPr="006F2B73">
        <w:t>ни</w:t>
      </w:r>
      <w:r w:rsidR="00841278">
        <w:t xml:space="preserve"> </w:t>
      </w:r>
      <w:r w:rsidRPr="006F2B73">
        <w:t>охрана</w:t>
      </w:r>
      <w:r w:rsidR="00841278">
        <w:t xml:space="preserve"> </w:t>
      </w:r>
      <w:r w:rsidRPr="006F2B73">
        <w:t>их</w:t>
      </w:r>
      <w:r w:rsidR="00841278">
        <w:t xml:space="preserve"> </w:t>
      </w:r>
      <w:r w:rsidRPr="006F2B73">
        <w:t>силовыми</w:t>
      </w:r>
      <w:r w:rsidR="00841278">
        <w:t xml:space="preserve"> </w:t>
      </w:r>
      <w:r w:rsidRPr="006F2B73">
        <w:t>структурами.</w:t>
      </w:r>
      <w:r w:rsidR="00841278">
        <w:t xml:space="preserve"> </w:t>
      </w:r>
      <w:r>
        <w:t>Я</w:t>
      </w:r>
      <w:r w:rsidR="00841278">
        <w:t xml:space="preserve"> </w:t>
      </w:r>
      <w:r>
        <w:t>уже</w:t>
      </w:r>
      <w:r w:rsidR="00841278">
        <w:t xml:space="preserve"> </w:t>
      </w:r>
      <w:r>
        <w:t>писал</w:t>
      </w:r>
      <w:r w:rsidR="00841278">
        <w:t xml:space="preserve"> </w:t>
      </w:r>
      <w:r>
        <w:t>о</w:t>
      </w:r>
      <w:r w:rsidR="00841278">
        <w:t xml:space="preserve"> </w:t>
      </w:r>
      <w:r>
        <w:t>поколении</w:t>
      </w:r>
      <w:r w:rsidR="00841278">
        <w:t xml:space="preserve"> </w:t>
      </w:r>
      <w:r>
        <w:t>чиновников</w:t>
      </w:r>
      <w:r w:rsidR="00AB3FF7">
        <w:t>,</w:t>
      </w:r>
      <w:r w:rsidR="00841278">
        <w:t xml:space="preserve"> </w:t>
      </w:r>
      <w:r>
        <w:t>но</w:t>
      </w:r>
      <w:r w:rsidR="00841278">
        <w:t xml:space="preserve"> </w:t>
      </w:r>
      <w:r>
        <w:t>коротко</w:t>
      </w:r>
      <w:r w:rsidR="00841278">
        <w:t xml:space="preserve"> </w:t>
      </w:r>
      <w:r>
        <w:t>повторюсь.</w:t>
      </w:r>
      <w:r w:rsidR="00841278">
        <w:t xml:space="preserve"> </w:t>
      </w:r>
      <w:r w:rsidRPr="0066713E">
        <w:rPr>
          <w:rStyle w:val="--"/>
        </w:rPr>
        <w:t>Поколения</w:t>
      </w:r>
      <w:r w:rsidR="00841278">
        <w:rPr>
          <w:rStyle w:val="--"/>
        </w:rPr>
        <w:t xml:space="preserve"> </w:t>
      </w:r>
      <w:r w:rsidRPr="0066713E">
        <w:rPr>
          <w:rStyle w:val="--0"/>
        </w:rPr>
        <w:t>политиков</w:t>
      </w:r>
      <w:r w:rsidR="00841278">
        <w:t xml:space="preserve"> </w:t>
      </w:r>
      <w:r w:rsidRPr="006F2B73">
        <w:t>различаются</w:t>
      </w:r>
      <w:r w:rsidR="00841278">
        <w:t xml:space="preserve"> </w:t>
      </w:r>
      <w:r w:rsidRPr="006F2B73">
        <w:t>по</w:t>
      </w:r>
      <w:r w:rsidR="00841278">
        <w:t xml:space="preserve"> </w:t>
      </w:r>
      <w:r w:rsidRPr="006F2B73">
        <w:t>возможностям,</w:t>
      </w:r>
      <w:r w:rsidR="00841278">
        <w:t xml:space="preserve"> </w:t>
      </w:r>
      <w:r w:rsidRPr="006F2B73">
        <w:t>которые</w:t>
      </w:r>
      <w:r w:rsidR="00841278">
        <w:t xml:space="preserve"> </w:t>
      </w:r>
      <w:r w:rsidRPr="006F2B73">
        <w:t>они</w:t>
      </w:r>
      <w:r w:rsidR="00841278">
        <w:t xml:space="preserve"> </w:t>
      </w:r>
      <w:r w:rsidRPr="006F2B73">
        <w:t>используют</w:t>
      </w:r>
      <w:r w:rsidR="00841278">
        <w:t xml:space="preserve"> </w:t>
      </w:r>
      <w:r w:rsidRPr="006F2B73">
        <w:t>для</w:t>
      </w:r>
      <w:r w:rsidR="00841278">
        <w:t xml:space="preserve"> </w:t>
      </w:r>
      <w:r w:rsidRPr="0066713E">
        <w:rPr>
          <w:b/>
          <w:bCs/>
          <w:i/>
          <w:iCs/>
        </w:rPr>
        <w:t>влияния</w:t>
      </w:r>
      <w:r w:rsidR="00841278">
        <w:rPr>
          <w:b/>
          <w:bCs/>
          <w:i/>
          <w:iCs/>
        </w:rPr>
        <w:t xml:space="preserve"> </w:t>
      </w:r>
      <w:r w:rsidRPr="0066713E">
        <w:rPr>
          <w:b/>
          <w:bCs/>
          <w:i/>
          <w:iCs/>
        </w:rPr>
        <w:t>на</w:t>
      </w:r>
      <w:r w:rsidR="00841278">
        <w:rPr>
          <w:b/>
          <w:bCs/>
          <w:i/>
          <w:iCs/>
        </w:rPr>
        <w:t xml:space="preserve"> </w:t>
      </w:r>
      <w:r w:rsidRPr="0066713E">
        <w:rPr>
          <w:b/>
          <w:bCs/>
          <w:i/>
          <w:iCs/>
        </w:rPr>
        <w:t>массовое</w:t>
      </w:r>
      <w:r w:rsidR="00841278">
        <w:rPr>
          <w:b/>
          <w:bCs/>
          <w:i/>
          <w:iCs/>
        </w:rPr>
        <w:t xml:space="preserve"> </w:t>
      </w:r>
      <w:r w:rsidRPr="0066713E">
        <w:rPr>
          <w:b/>
          <w:bCs/>
          <w:i/>
          <w:iCs/>
        </w:rPr>
        <w:t>сознание</w:t>
      </w:r>
      <w:r w:rsidR="00841278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людей</w:t>
      </w:r>
      <w:r w:rsidRPr="00AB3FF7">
        <w:t>.</w:t>
      </w:r>
      <w:r w:rsidR="00841278">
        <w:rPr>
          <w:b/>
          <w:bCs/>
          <w:i/>
          <w:iCs/>
        </w:rPr>
        <w:t xml:space="preserve"> </w:t>
      </w:r>
      <w:r w:rsidRPr="006F2B73">
        <w:t>Так</w:t>
      </w:r>
      <w:r w:rsidR="00AB3FF7">
        <w:t>,</w:t>
      </w:r>
      <w:r w:rsidR="00841278">
        <w:t xml:space="preserve"> </w:t>
      </w:r>
      <w:r w:rsidRPr="006F2B73">
        <w:t>влияние</w:t>
      </w:r>
      <w:r w:rsidR="00841278">
        <w:t xml:space="preserve"> </w:t>
      </w:r>
      <w:r w:rsidRPr="0066713E">
        <w:rPr>
          <w:b/>
          <w:i/>
          <w:iCs/>
        </w:rPr>
        <w:t>первого</w:t>
      </w:r>
      <w:r w:rsidR="00841278">
        <w:rPr>
          <w:b/>
          <w:i/>
          <w:iCs/>
        </w:rPr>
        <w:t xml:space="preserve"> </w:t>
      </w:r>
      <w:r w:rsidRPr="0066713E">
        <w:rPr>
          <w:b/>
          <w:i/>
          <w:iCs/>
        </w:rPr>
        <w:t>поколения</w:t>
      </w:r>
      <w:r w:rsidR="00841278">
        <w:t xml:space="preserve"> </w:t>
      </w:r>
      <w:r w:rsidRPr="006F2B73">
        <w:t>политиков</w:t>
      </w:r>
      <w:r w:rsidR="00841278">
        <w:t xml:space="preserve"> </w:t>
      </w:r>
      <w:r w:rsidRPr="006F2B73">
        <w:t>было</w:t>
      </w:r>
      <w:r w:rsidR="00841278">
        <w:t xml:space="preserve"> </w:t>
      </w:r>
      <w:r w:rsidRPr="006F2B73">
        <w:t>физически</w:t>
      </w:r>
      <w:r w:rsidR="00841278">
        <w:t xml:space="preserve"> </w:t>
      </w:r>
      <w:r w:rsidRPr="006F2B73">
        <w:t>ограничено</w:t>
      </w:r>
      <w:r w:rsidR="00841278">
        <w:t xml:space="preserve"> </w:t>
      </w:r>
      <w:r w:rsidRPr="006F2B73">
        <w:t>пространством</w:t>
      </w:r>
      <w:r w:rsidR="00841278">
        <w:t xml:space="preserve"> </w:t>
      </w:r>
      <w:r w:rsidRPr="006F2B73">
        <w:t>слышимости</w:t>
      </w:r>
      <w:r w:rsidR="00841278">
        <w:t xml:space="preserve"> </w:t>
      </w:r>
      <w:r w:rsidRPr="006F2B73">
        <w:t>их</w:t>
      </w:r>
      <w:r w:rsidR="00841278">
        <w:t xml:space="preserve"> </w:t>
      </w:r>
      <w:r w:rsidRPr="006F2B73">
        <w:t>голоса</w:t>
      </w:r>
      <w:r w:rsidR="00841278">
        <w:t xml:space="preserve"> </w:t>
      </w:r>
      <w:r w:rsidRPr="006F2B73">
        <w:t>на</w:t>
      </w:r>
      <w:r w:rsidR="00841278">
        <w:t xml:space="preserve"> </w:t>
      </w:r>
      <w:r w:rsidRPr="006F2B73">
        <w:t>разного</w:t>
      </w:r>
      <w:r w:rsidR="00841278">
        <w:t xml:space="preserve"> </w:t>
      </w:r>
      <w:r w:rsidRPr="006F2B73">
        <w:t>рода</w:t>
      </w:r>
      <w:r w:rsidR="00841278">
        <w:t xml:space="preserve"> </w:t>
      </w:r>
      <w:r w:rsidRPr="006F2B73">
        <w:t>вече,</w:t>
      </w:r>
      <w:r w:rsidR="00841278">
        <w:t xml:space="preserve"> </w:t>
      </w:r>
      <w:r w:rsidRPr="006F2B73">
        <w:t>радах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других</w:t>
      </w:r>
      <w:r w:rsidR="00841278">
        <w:t xml:space="preserve"> </w:t>
      </w:r>
      <w:r w:rsidRPr="006F2B73">
        <w:t>т.</w:t>
      </w:r>
      <w:r w:rsidR="00AB3FF7">
        <w:t> </w:t>
      </w:r>
      <w:r w:rsidRPr="006F2B73">
        <w:t>п.</w:t>
      </w:r>
      <w:r w:rsidR="00841278">
        <w:t xml:space="preserve"> </w:t>
      </w:r>
      <w:r w:rsidRPr="0066713E">
        <w:rPr>
          <w:b/>
          <w:i/>
          <w:iCs/>
        </w:rPr>
        <w:t>Второе</w:t>
      </w:r>
      <w:r w:rsidR="00841278">
        <w:rPr>
          <w:b/>
          <w:i/>
          <w:iCs/>
        </w:rPr>
        <w:t xml:space="preserve"> </w:t>
      </w:r>
      <w:r w:rsidRPr="0066713E">
        <w:rPr>
          <w:b/>
          <w:i/>
          <w:iCs/>
        </w:rPr>
        <w:t>поколение</w:t>
      </w:r>
      <w:r w:rsidR="00841278">
        <w:t xml:space="preserve"> </w:t>
      </w:r>
      <w:r w:rsidRPr="006F2B73">
        <w:t>существенно</w:t>
      </w:r>
      <w:r w:rsidR="00841278">
        <w:t xml:space="preserve"> </w:t>
      </w:r>
      <w:r w:rsidRPr="006F2B73">
        <w:t>увеличило</w:t>
      </w:r>
      <w:r w:rsidR="00841278">
        <w:t xml:space="preserve"> </w:t>
      </w:r>
      <w:r w:rsidRPr="006F2B73">
        <w:t>зону</w:t>
      </w:r>
      <w:r w:rsidR="00841278">
        <w:t xml:space="preserve"> </w:t>
      </w:r>
      <w:r w:rsidRPr="006F2B73">
        <w:t>своего</w:t>
      </w:r>
      <w:r w:rsidR="00841278">
        <w:t xml:space="preserve"> </w:t>
      </w:r>
      <w:r w:rsidRPr="006F2B73">
        <w:t>влияния</w:t>
      </w:r>
      <w:r w:rsidR="00841278">
        <w:t xml:space="preserve"> </w:t>
      </w:r>
      <w:r w:rsidRPr="006F2B73">
        <w:t>за</w:t>
      </w:r>
      <w:r w:rsidR="00841278">
        <w:t xml:space="preserve"> </w:t>
      </w:r>
      <w:r w:rsidRPr="006F2B73">
        <w:t>сч</w:t>
      </w:r>
      <w:r w:rsidR="00AB3FF7">
        <w:t>ё</w:t>
      </w:r>
      <w:r w:rsidRPr="006F2B73">
        <w:t>т</w:t>
      </w:r>
      <w:r w:rsidR="00841278">
        <w:t xml:space="preserve"> </w:t>
      </w:r>
      <w:r w:rsidRPr="006F2B73">
        <w:t>распространения</w:t>
      </w:r>
      <w:r w:rsidR="00841278">
        <w:t xml:space="preserve"> </w:t>
      </w:r>
      <w:r w:rsidRPr="006F2B73">
        <w:t>печатных</w:t>
      </w:r>
      <w:r w:rsidR="00841278">
        <w:t xml:space="preserve"> </w:t>
      </w:r>
      <w:r w:rsidRPr="006F2B73">
        <w:t>материалов</w:t>
      </w:r>
      <w:r w:rsidR="00841278">
        <w:t xml:space="preserve"> </w:t>
      </w:r>
      <w:r w:rsidRPr="006F2B73">
        <w:t>типа</w:t>
      </w:r>
      <w:r w:rsidR="00841278">
        <w:t xml:space="preserve"> </w:t>
      </w:r>
      <w:r w:rsidRPr="006F2B73">
        <w:t>газеты</w:t>
      </w:r>
      <w:r w:rsidR="00841278">
        <w:t xml:space="preserve"> </w:t>
      </w:r>
      <w:r w:rsidRPr="0066713E">
        <w:rPr>
          <w:b/>
          <w:bCs/>
          <w:i/>
          <w:iCs/>
        </w:rPr>
        <w:t>«Искра»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книг</w:t>
      </w:r>
      <w:r w:rsidR="00841278">
        <w:t xml:space="preserve"> </w:t>
      </w:r>
      <w:r w:rsidRPr="006F2B73">
        <w:t>вроде</w:t>
      </w:r>
      <w:r w:rsidR="00841278">
        <w:t xml:space="preserve"> </w:t>
      </w:r>
      <w:r w:rsidRPr="0066713E">
        <w:rPr>
          <w:b/>
          <w:bCs/>
        </w:rPr>
        <w:t>«Капитал»</w:t>
      </w:r>
      <w:r w:rsidRPr="006F2B73">
        <w:t>.</w:t>
      </w:r>
      <w:r w:rsidR="00841278">
        <w:t xml:space="preserve"> </w:t>
      </w:r>
      <w:r w:rsidRPr="0066713E">
        <w:rPr>
          <w:b/>
          <w:i/>
          <w:iCs/>
        </w:rPr>
        <w:t>Третье</w:t>
      </w:r>
      <w:r w:rsidR="00841278">
        <w:rPr>
          <w:b/>
          <w:i/>
          <w:iCs/>
        </w:rPr>
        <w:t xml:space="preserve"> </w:t>
      </w:r>
      <w:r w:rsidRPr="0066713E">
        <w:rPr>
          <w:b/>
          <w:i/>
          <w:iCs/>
        </w:rPr>
        <w:t>поколение</w:t>
      </w:r>
      <w:r w:rsidR="00841278">
        <w:t xml:space="preserve"> </w:t>
      </w:r>
      <w:r w:rsidRPr="006F2B73">
        <w:t>политиков</w:t>
      </w:r>
      <w:r w:rsidR="00841278">
        <w:t xml:space="preserve"> </w:t>
      </w:r>
      <w:r w:rsidRPr="006F2B73">
        <w:t>расширило</w:t>
      </w:r>
      <w:r w:rsidR="00841278">
        <w:t xml:space="preserve"> </w:t>
      </w:r>
      <w:r w:rsidRPr="006F2B73">
        <w:t>сво</w:t>
      </w:r>
      <w:r w:rsidR="00AB3FF7">
        <w:t>ё</w:t>
      </w:r>
      <w:r w:rsidR="00841278">
        <w:t xml:space="preserve"> </w:t>
      </w:r>
      <w:r w:rsidRPr="006F2B73">
        <w:t>влияние,</w:t>
      </w:r>
      <w:r w:rsidR="00841278">
        <w:t xml:space="preserve"> </w:t>
      </w:r>
      <w:r w:rsidRPr="006F2B73">
        <w:t>используя</w:t>
      </w:r>
      <w:r w:rsidR="00841278">
        <w:t xml:space="preserve"> </w:t>
      </w:r>
      <w:r w:rsidRPr="006F2B73">
        <w:t>возможности</w:t>
      </w:r>
      <w:r w:rsidR="00841278">
        <w:t xml:space="preserve"> </w:t>
      </w:r>
      <w:r w:rsidRPr="006F2B73">
        <w:t>радио</w:t>
      </w:r>
      <w:r w:rsidR="00841278">
        <w:t xml:space="preserve"> </w:t>
      </w:r>
      <w:r w:rsidRPr="006F2B73">
        <w:t>(«Голос</w:t>
      </w:r>
      <w:r w:rsidR="00841278">
        <w:t xml:space="preserve"> </w:t>
      </w:r>
      <w:r w:rsidRPr="006F2B73">
        <w:t>Америки»,</w:t>
      </w:r>
      <w:r w:rsidR="00841278">
        <w:t xml:space="preserve"> </w:t>
      </w:r>
      <w:r w:rsidRPr="006F2B73">
        <w:t>«Свобода»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ещ</w:t>
      </w:r>
      <w:r w:rsidR="00AB3FF7">
        <w:t>ё</w:t>
      </w:r>
      <w:r w:rsidR="00841278">
        <w:t xml:space="preserve"> </w:t>
      </w:r>
      <w:r w:rsidRPr="006F2B73">
        <w:t>сотни</w:t>
      </w:r>
      <w:r w:rsidR="00841278">
        <w:t xml:space="preserve"> </w:t>
      </w:r>
      <w:r w:rsidRPr="006F2B73">
        <w:t>подобных).</w:t>
      </w:r>
      <w:r w:rsidR="00841278">
        <w:t xml:space="preserve"> </w:t>
      </w:r>
      <w:r w:rsidRPr="0066713E">
        <w:rPr>
          <w:b/>
          <w:i/>
          <w:iCs/>
        </w:rPr>
        <w:t>Четв</w:t>
      </w:r>
      <w:r w:rsidR="00AB3FF7">
        <w:rPr>
          <w:b/>
          <w:i/>
          <w:iCs/>
        </w:rPr>
        <w:t>ё</w:t>
      </w:r>
      <w:r w:rsidRPr="0066713E">
        <w:rPr>
          <w:b/>
          <w:i/>
          <w:iCs/>
        </w:rPr>
        <w:t>ртое</w:t>
      </w:r>
      <w:r w:rsidR="00841278">
        <w:rPr>
          <w:b/>
          <w:i/>
          <w:iCs/>
        </w:rPr>
        <w:t xml:space="preserve"> </w:t>
      </w:r>
      <w:r w:rsidRPr="0066713E">
        <w:rPr>
          <w:b/>
          <w:i/>
          <w:iCs/>
        </w:rPr>
        <w:t>поколение</w:t>
      </w:r>
      <w:r w:rsidR="00841278">
        <w:t xml:space="preserve"> </w:t>
      </w:r>
      <w:r w:rsidRPr="0066713E">
        <w:rPr>
          <w:rStyle w:val="--0"/>
        </w:rPr>
        <w:t>для</w:t>
      </w:r>
      <w:r w:rsidR="00841278">
        <w:rPr>
          <w:rStyle w:val="--0"/>
        </w:rPr>
        <w:t xml:space="preserve"> </w:t>
      </w:r>
      <w:r w:rsidRPr="0066713E">
        <w:rPr>
          <w:rStyle w:val="--"/>
        </w:rPr>
        <w:t>своего</w:t>
      </w:r>
      <w:r w:rsidR="00841278">
        <w:rPr>
          <w:rStyle w:val="--"/>
        </w:rPr>
        <w:t xml:space="preserve"> </w:t>
      </w:r>
      <w:r w:rsidRPr="0066713E">
        <w:rPr>
          <w:rStyle w:val="--"/>
        </w:rPr>
        <w:t>влияния</w:t>
      </w:r>
      <w:r w:rsidR="00841278">
        <w:t xml:space="preserve"> </w:t>
      </w:r>
      <w:r w:rsidRPr="006F2B73">
        <w:t>применило</w:t>
      </w:r>
      <w:r w:rsidR="00841278">
        <w:t xml:space="preserve"> </w:t>
      </w:r>
      <w:r w:rsidRPr="006F2B73">
        <w:t>массовое</w:t>
      </w:r>
      <w:r w:rsidR="00841278">
        <w:t xml:space="preserve"> </w:t>
      </w:r>
      <w:r w:rsidRPr="006F2B73">
        <w:t>телевидение,</w:t>
      </w:r>
      <w:r w:rsidR="00841278">
        <w:t xml:space="preserve"> </w:t>
      </w:r>
      <w:r w:rsidRPr="006F2B73">
        <w:t>которое</w:t>
      </w:r>
      <w:r w:rsidR="00841278">
        <w:t xml:space="preserve"> </w:t>
      </w:r>
      <w:r w:rsidRPr="006F2B73">
        <w:t>стало</w:t>
      </w:r>
      <w:r w:rsidR="00841278">
        <w:t xml:space="preserve"> </w:t>
      </w:r>
      <w:r w:rsidRPr="006F2B73">
        <w:t>чем-то</w:t>
      </w:r>
      <w:r w:rsidR="00841278">
        <w:t xml:space="preserve"> </w:t>
      </w:r>
      <w:r w:rsidRPr="006F2B73">
        <w:t>вроде</w:t>
      </w:r>
      <w:r w:rsidR="00841278">
        <w:t xml:space="preserve"> </w:t>
      </w:r>
      <w:r w:rsidRPr="0066713E">
        <w:rPr>
          <w:b/>
          <w:bCs/>
          <w:i/>
          <w:iCs/>
        </w:rPr>
        <w:t>«кнопки</w:t>
      </w:r>
      <w:r w:rsidR="00841278">
        <w:rPr>
          <w:b/>
          <w:bCs/>
          <w:i/>
          <w:iCs/>
        </w:rPr>
        <w:t xml:space="preserve"> </w:t>
      </w:r>
      <w:r w:rsidRPr="0066713E">
        <w:rPr>
          <w:b/>
          <w:bCs/>
          <w:i/>
          <w:iCs/>
        </w:rPr>
        <w:t>наслаждения»</w:t>
      </w:r>
      <w:r w:rsidR="00841278">
        <w:t xml:space="preserve"> </w:t>
      </w:r>
      <w:r w:rsidRPr="006F2B73">
        <w:t>для</w:t>
      </w:r>
      <w:r w:rsidR="00841278">
        <w:t xml:space="preserve"> </w:t>
      </w:r>
      <w:r w:rsidRPr="006F2B73">
        <w:t>населения.</w:t>
      </w:r>
      <w:r w:rsidR="00841278">
        <w:t xml:space="preserve"> </w:t>
      </w:r>
      <w:r w:rsidRPr="006F2B73">
        <w:t>Решающее</w:t>
      </w:r>
      <w:r w:rsidR="00841278">
        <w:t xml:space="preserve"> </w:t>
      </w:r>
      <w:r w:rsidRPr="006F2B73">
        <w:t>значение</w:t>
      </w:r>
      <w:r w:rsidR="00841278">
        <w:t xml:space="preserve"> </w:t>
      </w:r>
      <w:r w:rsidRPr="006F2B73">
        <w:t>приобрели</w:t>
      </w:r>
      <w:r w:rsidR="00841278">
        <w:t xml:space="preserve"> </w:t>
      </w:r>
      <w:r w:rsidRPr="006F2B73">
        <w:t>фотогеничность,</w:t>
      </w:r>
      <w:r w:rsidR="00841278">
        <w:t xml:space="preserve"> </w:t>
      </w:r>
      <w:r w:rsidRPr="006F2B73">
        <w:t>артистичность,</w:t>
      </w:r>
      <w:r w:rsidR="00841278">
        <w:t xml:space="preserve"> </w:t>
      </w:r>
      <w:r w:rsidRPr="006F2B73">
        <w:t>остроум</w:t>
      </w:r>
      <w:r w:rsidR="00736757">
        <w:t>ие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пр.</w:t>
      </w:r>
      <w:r w:rsidR="00841278">
        <w:t xml:space="preserve"> </w:t>
      </w:r>
      <w:r w:rsidRPr="006F2B73">
        <w:t>(Дж.</w:t>
      </w:r>
      <w:r w:rsidR="00AB3FF7">
        <w:t> </w:t>
      </w:r>
      <w:r w:rsidRPr="006F2B73">
        <w:t>Кеннеди,</w:t>
      </w:r>
      <w:r w:rsidR="00841278">
        <w:t xml:space="preserve"> </w:t>
      </w:r>
      <w:r w:rsidRPr="006F2B73">
        <w:t>Р.</w:t>
      </w:r>
      <w:r w:rsidR="00AB3FF7">
        <w:t> </w:t>
      </w:r>
      <w:r w:rsidRPr="006F2B73">
        <w:t>Рейган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др.)</w:t>
      </w:r>
      <w:r w:rsidR="00AB3FF7">
        <w:t>.</w:t>
      </w:r>
      <w:r w:rsidR="00841278">
        <w:t xml:space="preserve"> </w:t>
      </w:r>
      <w:r w:rsidRPr="0066713E">
        <w:rPr>
          <w:b/>
          <w:i/>
          <w:iCs/>
        </w:rPr>
        <w:t>Пятое</w:t>
      </w:r>
      <w:r w:rsidR="00841278">
        <w:rPr>
          <w:b/>
          <w:i/>
          <w:iCs/>
        </w:rPr>
        <w:t xml:space="preserve"> </w:t>
      </w:r>
      <w:r w:rsidRPr="0066713E">
        <w:rPr>
          <w:b/>
          <w:i/>
          <w:iCs/>
        </w:rPr>
        <w:t>поколение</w:t>
      </w:r>
      <w:r w:rsidR="00841278">
        <w:rPr>
          <w:i/>
          <w:iCs/>
        </w:rPr>
        <w:t xml:space="preserve"> </w:t>
      </w:r>
      <w:r w:rsidRPr="006F2B73">
        <w:t>резко</w:t>
      </w:r>
      <w:r w:rsidR="00841278">
        <w:t xml:space="preserve"> </w:t>
      </w:r>
      <w:r w:rsidRPr="006F2B73">
        <w:t>отличается</w:t>
      </w:r>
      <w:r w:rsidR="00841278">
        <w:t xml:space="preserve"> </w:t>
      </w:r>
      <w:r w:rsidRPr="006F2B73">
        <w:t>от</w:t>
      </w:r>
      <w:r w:rsidR="00841278">
        <w:t xml:space="preserve"> </w:t>
      </w:r>
      <w:r w:rsidRPr="006F2B73">
        <w:t>предыдущих</w:t>
      </w:r>
      <w:r w:rsidR="00841278">
        <w:t xml:space="preserve"> </w:t>
      </w:r>
      <w:r w:rsidRPr="006F2B73">
        <w:t>тем,</w:t>
      </w:r>
      <w:r w:rsidR="00841278">
        <w:t xml:space="preserve"> </w:t>
      </w:r>
      <w:r w:rsidRPr="006F2B73">
        <w:t>что</w:t>
      </w:r>
      <w:r w:rsidR="00841278">
        <w:t xml:space="preserve"> </w:t>
      </w:r>
      <w:r w:rsidRPr="006F2B73">
        <w:t>они</w:t>
      </w:r>
      <w:r w:rsidR="00841278">
        <w:t xml:space="preserve"> </w:t>
      </w:r>
      <w:r w:rsidRPr="006F2B73">
        <w:t>владеют</w:t>
      </w:r>
      <w:r w:rsidR="00841278">
        <w:t xml:space="preserve"> </w:t>
      </w:r>
      <w:r w:rsidRPr="004B0DC9">
        <w:rPr>
          <w:rStyle w:val="--0"/>
        </w:rPr>
        <w:t>инструментами</w:t>
      </w:r>
      <w:r w:rsidR="00841278">
        <w:rPr>
          <w:rStyle w:val="--0"/>
        </w:rPr>
        <w:t xml:space="preserve"> </w:t>
      </w:r>
      <w:r w:rsidRPr="004B0DC9">
        <w:rPr>
          <w:rStyle w:val="--"/>
        </w:rPr>
        <w:t>влияния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социальных</w:t>
      </w:r>
      <w:r w:rsidR="00841278">
        <w:t xml:space="preserve"> </w:t>
      </w:r>
      <w:r w:rsidRPr="006F2B73">
        <w:t>сетях</w:t>
      </w:r>
      <w:r w:rsidR="00841278">
        <w:t xml:space="preserve"> </w:t>
      </w:r>
      <w:r w:rsidRPr="006F2B73">
        <w:t>(Д.</w:t>
      </w:r>
      <w:r w:rsidR="00AB3FF7">
        <w:t> </w:t>
      </w:r>
      <w:r w:rsidRPr="006F2B73">
        <w:t>Трамп).</w:t>
      </w:r>
      <w:r w:rsidR="00841278">
        <w:t xml:space="preserve"> </w:t>
      </w:r>
      <w:r w:rsidRPr="006F2B73">
        <w:t>Социальные</w:t>
      </w:r>
      <w:r w:rsidR="00841278">
        <w:t xml:space="preserve"> </w:t>
      </w:r>
      <w:r w:rsidRPr="006F2B73">
        <w:t>сети</w:t>
      </w:r>
      <w:r w:rsidR="00841278">
        <w:t xml:space="preserve"> </w:t>
      </w:r>
      <w:r w:rsidRPr="006F2B73">
        <w:t>почти</w:t>
      </w:r>
      <w:r w:rsidR="00841278">
        <w:t xml:space="preserve"> </w:t>
      </w:r>
      <w:r w:rsidRPr="006F2B73">
        <w:t>невозможно</w:t>
      </w:r>
      <w:r w:rsidR="00841278">
        <w:t xml:space="preserve"> </w:t>
      </w:r>
      <w:r w:rsidRPr="006F2B73">
        <w:t>контролировать,</w:t>
      </w:r>
      <w:r w:rsidR="00841278">
        <w:t xml:space="preserve"> </w:t>
      </w:r>
      <w:r w:rsidRPr="006F2B73">
        <w:t>они</w:t>
      </w:r>
      <w:r w:rsidR="00841278">
        <w:t xml:space="preserve"> </w:t>
      </w:r>
      <w:r w:rsidRPr="006F2B73">
        <w:t>уравнивают</w:t>
      </w:r>
      <w:r w:rsidR="00841278">
        <w:t xml:space="preserve"> </w:t>
      </w:r>
      <w:r w:rsidRPr="006F2B73">
        <w:t>политиков</w:t>
      </w:r>
      <w:r w:rsidR="00841278">
        <w:t xml:space="preserve"> </w:t>
      </w:r>
      <w:r w:rsidRPr="006F2B73">
        <w:t>с</w:t>
      </w:r>
      <w:r w:rsidR="00841278">
        <w:t xml:space="preserve"> </w:t>
      </w:r>
      <w:r w:rsidRPr="006F2B73">
        <w:t>любыми</w:t>
      </w:r>
      <w:r w:rsidR="00841278">
        <w:t xml:space="preserve"> </w:t>
      </w:r>
      <w:r w:rsidRPr="006F2B73">
        <w:t>другими</w:t>
      </w:r>
      <w:r w:rsidR="00841278">
        <w:t xml:space="preserve"> </w:t>
      </w:r>
      <w:r w:rsidRPr="006F2B73">
        <w:t>участниками</w:t>
      </w:r>
      <w:r w:rsidR="00841278">
        <w:t xml:space="preserve"> </w:t>
      </w:r>
      <w:r w:rsidRPr="006F2B73">
        <w:t>сети,</w:t>
      </w:r>
      <w:r w:rsidR="00841278">
        <w:t xml:space="preserve"> </w:t>
      </w:r>
      <w:r w:rsidRPr="006F2B73">
        <w:t>как</w:t>
      </w:r>
      <w:r w:rsidR="00841278">
        <w:t xml:space="preserve"> </w:t>
      </w:r>
      <w:r w:rsidRPr="006F2B73">
        <w:t>«голых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бане».</w:t>
      </w:r>
    </w:p>
    <w:p w14:paraId="5FBE3094" w14:textId="0B75AA5A" w:rsidR="005C50E7" w:rsidRPr="006F2B73" w:rsidRDefault="005C50E7" w:rsidP="00AB3FF7">
      <w:r w:rsidRPr="006F2B73">
        <w:t>У</w:t>
      </w:r>
      <w:r w:rsidR="00841278">
        <w:t xml:space="preserve"> </w:t>
      </w:r>
      <w:r w:rsidRPr="006F2B73">
        <w:t>политиков</w:t>
      </w:r>
      <w:r w:rsidR="00841278">
        <w:t xml:space="preserve"> </w:t>
      </w:r>
      <w:r w:rsidRPr="006F2B73">
        <w:t>третьего-четв</w:t>
      </w:r>
      <w:r w:rsidR="00AB3FF7">
        <w:t>ё</w:t>
      </w:r>
      <w:r w:rsidRPr="006F2B73">
        <w:t>ртого</w:t>
      </w:r>
      <w:r w:rsidR="00841278">
        <w:t xml:space="preserve"> </w:t>
      </w:r>
      <w:r w:rsidRPr="006F2B73">
        <w:t>поколения,</w:t>
      </w:r>
      <w:r w:rsidR="00841278">
        <w:t xml:space="preserve"> </w:t>
      </w:r>
      <w:r w:rsidRPr="006F2B73">
        <w:t>к</w:t>
      </w:r>
      <w:r w:rsidR="00841278">
        <w:t xml:space="preserve"> </w:t>
      </w:r>
      <w:r w:rsidRPr="006F2B73">
        <w:t>которым</w:t>
      </w:r>
      <w:r w:rsidR="00841278">
        <w:t xml:space="preserve"> </w:t>
      </w:r>
      <w:r w:rsidRPr="006F2B73">
        <w:t>относится</w:t>
      </w:r>
      <w:r w:rsidR="00841278">
        <w:t xml:space="preserve"> </w:t>
      </w:r>
      <w:r w:rsidRPr="006F2B73">
        <w:t>большинство</w:t>
      </w:r>
      <w:r w:rsidR="00841278">
        <w:t xml:space="preserve"> </w:t>
      </w:r>
      <w:r>
        <w:t>высших</w:t>
      </w:r>
      <w:r w:rsidR="00841278">
        <w:t xml:space="preserve"> </w:t>
      </w:r>
      <w:r>
        <w:t>государственных</w:t>
      </w:r>
      <w:r w:rsidR="00841278">
        <w:t xml:space="preserve"> </w:t>
      </w:r>
      <w:r>
        <w:t>чиновников</w:t>
      </w:r>
      <w:r w:rsidR="00841278">
        <w:t xml:space="preserve"> </w:t>
      </w:r>
      <w:r>
        <w:t>(</w:t>
      </w:r>
      <w:r w:rsidRPr="006F2B73">
        <w:t>ВГЧ</w:t>
      </w:r>
      <w:r>
        <w:t>)</w:t>
      </w:r>
      <w:r w:rsidR="00841278">
        <w:t xml:space="preserve"> </w:t>
      </w:r>
      <w:r w:rsidRPr="006F2B73">
        <w:t>РФ,</w:t>
      </w:r>
      <w:r w:rsidR="00841278">
        <w:t xml:space="preserve"> </w:t>
      </w:r>
      <w:r w:rsidRPr="006F2B73">
        <w:t>делается</w:t>
      </w:r>
      <w:r w:rsidR="00841278">
        <w:t xml:space="preserve"> </w:t>
      </w:r>
      <w:r w:rsidRPr="006F2B73">
        <w:t>акцент</w:t>
      </w:r>
      <w:r w:rsidR="00841278">
        <w:t xml:space="preserve"> </w:t>
      </w:r>
      <w:r w:rsidRPr="006F2B73">
        <w:t>на</w:t>
      </w:r>
      <w:r w:rsidR="00841278">
        <w:t xml:space="preserve"> </w:t>
      </w:r>
      <w:r w:rsidRPr="006F2B73">
        <w:t>влияние</w:t>
      </w:r>
      <w:r w:rsidR="00841278">
        <w:t xml:space="preserve"> </w:t>
      </w:r>
      <w:r w:rsidRPr="006F2B73">
        <w:t>через</w:t>
      </w:r>
      <w:r w:rsidR="00841278">
        <w:t xml:space="preserve"> </w:t>
      </w:r>
      <w:r w:rsidRPr="006F2B73">
        <w:t>свой</w:t>
      </w:r>
      <w:r w:rsidR="00841278">
        <w:t xml:space="preserve"> </w:t>
      </w:r>
      <w:r w:rsidRPr="006F2B73">
        <w:t>статус,</w:t>
      </w:r>
      <w:r w:rsidR="00841278">
        <w:t xml:space="preserve"> </w:t>
      </w:r>
      <w:r w:rsidRPr="006F2B73">
        <w:t>власть,</w:t>
      </w:r>
      <w:r w:rsidR="00841278">
        <w:t xml:space="preserve"> </w:t>
      </w:r>
      <w:r w:rsidRPr="006F2B73">
        <w:t>содержание</w:t>
      </w:r>
      <w:r w:rsidR="00841278">
        <w:t xml:space="preserve"> — </w:t>
      </w:r>
      <w:r w:rsidRPr="006F2B73">
        <w:t>котор</w:t>
      </w:r>
      <w:r>
        <w:t>ы</w:t>
      </w:r>
      <w:r w:rsidRPr="006F2B73">
        <w:t>е</w:t>
      </w:r>
      <w:r w:rsidR="00841278">
        <w:t xml:space="preserve"> </w:t>
      </w:r>
      <w:r w:rsidRPr="006F2B73">
        <w:t>якобы</w:t>
      </w:r>
      <w:r w:rsidR="00841278">
        <w:t xml:space="preserve"> </w:t>
      </w:r>
      <w:r w:rsidRPr="006F2B73">
        <w:t>наиболее</w:t>
      </w:r>
      <w:r w:rsidR="00841278">
        <w:t xml:space="preserve"> </w:t>
      </w:r>
      <w:r w:rsidRPr="006F2B73">
        <w:t>сильно</w:t>
      </w:r>
      <w:r w:rsidR="00841278">
        <w:t xml:space="preserve"> </w:t>
      </w:r>
      <w:r w:rsidRPr="006F2B73">
        <w:t>действуют</w:t>
      </w:r>
      <w:r w:rsidR="00841278">
        <w:t xml:space="preserve"> </w:t>
      </w:r>
      <w:r w:rsidRPr="006F2B73">
        <w:t>на</w:t>
      </w:r>
      <w:r w:rsidR="00841278">
        <w:t xml:space="preserve"> </w:t>
      </w:r>
      <w:r w:rsidRPr="006F2B73">
        <w:t>людей.</w:t>
      </w:r>
      <w:r w:rsidR="00841278">
        <w:t xml:space="preserve"> </w:t>
      </w:r>
      <w:r w:rsidRPr="006F2B73">
        <w:t>Они</w:t>
      </w:r>
      <w:r w:rsidR="00841278">
        <w:t xml:space="preserve"> </w:t>
      </w:r>
      <w:r w:rsidRPr="006F2B73">
        <w:t>полностью,</w:t>
      </w:r>
      <w:r w:rsidR="00841278">
        <w:t xml:space="preserve"> </w:t>
      </w:r>
      <w:r w:rsidRPr="006F2B73">
        <w:t>тотально</w:t>
      </w:r>
      <w:r w:rsidR="00841278">
        <w:t xml:space="preserve"> </w:t>
      </w:r>
      <w:r w:rsidRPr="006F2B73">
        <w:t>исключили</w:t>
      </w:r>
      <w:r w:rsidR="00841278">
        <w:t xml:space="preserve"> </w:t>
      </w:r>
      <w:r w:rsidRPr="006F2B73">
        <w:t>из</w:t>
      </w:r>
      <w:r w:rsidR="00841278">
        <w:t xml:space="preserve"> </w:t>
      </w:r>
      <w:r w:rsidRPr="006F2B73">
        <w:t>инструментов</w:t>
      </w:r>
      <w:r w:rsidR="00841278">
        <w:t xml:space="preserve"> </w:t>
      </w:r>
      <w:r w:rsidRPr="006F2B73">
        <w:t>своего</w:t>
      </w:r>
      <w:r w:rsidR="00841278">
        <w:t xml:space="preserve"> </w:t>
      </w:r>
      <w:r w:rsidRPr="006F2B73">
        <w:t>влияния</w:t>
      </w:r>
      <w:r w:rsidR="00841278">
        <w:t xml:space="preserve"> </w:t>
      </w:r>
      <w:r w:rsidRPr="006F2B73">
        <w:t>эмоции,</w:t>
      </w:r>
      <w:r w:rsidR="00841278">
        <w:t xml:space="preserve"> </w:t>
      </w:r>
      <w:r w:rsidRPr="006F2B73">
        <w:t>которые</w:t>
      </w:r>
      <w:r w:rsidR="00841278">
        <w:t xml:space="preserve"> </w:t>
      </w:r>
      <w:r w:rsidRPr="006F2B73">
        <w:t>порождают</w:t>
      </w:r>
      <w:r w:rsidR="00841278">
        <w:t xml:space="preserve"> </w:t>
      </w:r>
      <w:r w:rsidRPr="006F2B73">
        <w:t>мотивацию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первую</w:t>
      </w:r>
      <w:r w:rsidR="00841278">
        <w:t xml:space="preserve"> </w:t>
      </w:r>
      <w:r w:rsidRPr="006F2B73">
        <w:t>очередь</w:t>
      </w:r>
      <w:r w:rsidR="00841278">
        <w:t xml:space="preserve"> </w:t>
      </w:r>
      <w:r w:rsidRPr="006F2B73">
        <w:t>у</w:t>
      </w:r>
      <w:r w:rsidR="00841278">
        <w:t xml:space="preserve"> </w:t>
      </w:r>
      <w:r w:rsidRPr="006F2B73">
        <w:t>них</w:t>
      </w:r>
      <w:r w:rsidR="00841278">
        <w:t xml:space="preserve"> </w:t>
      </w:r>
      <w:r w:rsidRPr="006F2B73">
        <w:t>самих,</w:t>
      </w:r>
      <w:r w:rsidR="00841278">
        <w:t xml:space="preserve"> </w:t>
      </w:r>
      <w:r w:rsidRPr="006F2B73">
        <w:t>а</w:t>
      </w:r>
      <w:r w:rsidR="00841278">
        <w:t xml:space="preserve"> </w:t>
      </w:r>
      <w:r w:rsidRPr="006F2B73">
        <w:t>потом</w:t>
      </w:r>
      <w:r w:rsidR="00841278">
        <w:t xml:space="preserve"> </w:t>
      </w:r>
      <w:r w:rsidRPr="006F2B73">
        <w:t>уже</w:t>
      </w:r>
      <w:r w:rsidR="00841278">
        <w:t xml:space="preserve"> </w:t>
      </w:r>
      <w:r w:rsidRPr="006F2B73">
        <w:t>заражают</w:t>
      </w:r>
      <w:r w:rsidR="00841278">
        <w:t xml:space="preserve"> </w:t>
      </w:r>
      <w:r w:rsidRPr="006F2B73">
        <w:t>людей,</w:t>
      </w:r>
      <w:r w:rsidR="00841278">
        <w:t xml:space="preserve"> </w:t>
      </w:r>
      <w:r w:rsidRPr="006F2B73">
        <w:t>которые</w:t>
      </w:r>
      <w:r w:rsidR="00841278">
        <w:t xml:space="preserve"> </w:t>
      </w:r>
      <w:r w:rsidRPr="006F2B73">
        <w:t>их</w:t>
      </w:r>
      <w:r w:rsidR="00841278">
        <w:t xml:space="preserve"> </w:t>
      </w:r>
      <w:r w:rsidRPr="006F2B73">
        <w:t>видят,</w:t>
      </w:r>
      <w:r w:rsidR="00841278">
        <w:t xml:space="preserve"> </w:t>
      </w:r>
      <w:r w:rsidRPr="006F2B73">
        <w:t>слушают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читают.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новой</w:t>
      </w:r>
      <w:r w:rsidR="00841278">
        <w:t xml:space="preserve"> </w:t>
      </w:r>
      <w:r w:rsidRPr="006F2B73">
        <w:t>политической</w:t>
      </w:r>
      <w:r w:rsidR="00841278">
        <w:t xml:space="preserve"> </w:t>
      </w:r>
      <w:r w:rsidRPr="006F2B73">
        <w:t>реальности</w:t>
      </w:r>
      <w:r w:rsidR="00841278">
        <w:t xml:space="preserve"> — </w:t>
      </w:r>
      <w:r w:rsidRPr="006F2B73">
        <w:t>политике</w:t>
      </w:r>
      <w:r w:rsidR="00841278">
        <w:t xml:space="preserve"> </w:t>
      </w:r>
      <w:r w:rsidRPr="006F2B73">
        <w:t>пятого</w:t>
      </w:r>
      <w:r w:rsidR="00841278">
        <w:t xml:space="preserve"> </w:t>
      </w:r>
      <w:r w:rsidRPr="006F2B73">
        <w:t>поколения</w:t>
      </w:r>
      <w:r w:rsidR="00841278">
        <w:t xml:space="preserve"> </w:t>
      </w:r>
      <w:r w:rsidR="00AB3FF7">
        <w:t xml:space="preserve">— </w:t>
      </w:r>
      <w:r w:rsidRPr="003E15B7">
        <w:rPr>
          <w:rStyle w:val="--0"/>
        </w:rPr>
        <w:t>центр</w:t>
      </w:r>
      <w:r w:rsidR="00841278">
        <w:rPr>
          <w:rStyle w:val="--0"/>
        </w:rPr>
        <w:t xml:space="preserve"> </w:t>
      </w:r>
      <w:r w:rsidRPr="003E15B7">
        <w:rPr>
          <w:rStyle w:val="--"/>
        </w:rPr>
        <w:t>тяжести</w:t>
      </w:r>
      <w:r w:rsidR="00841278">
        <w:rPr>
          <w:rStyle w:val="--0"/>
        </w:rPr>
        <w:t xml:space="preserve"> </w:t>
      </w:r>
      <w:r w:rsidRPr="003E15B7">
        <w:rPr>
          <w:rStyle w:val="--0"/>
        </w:rPr>
        <w:t>влияния</w:t>
      </w:r>
      <w:r w:rsidR="00841278">
        <w:t xml:space="preserve"> </w:t>
      </w:r>
      <w:r w:rsidRPr="006F2B73">
        <w:t>построен</w:t>
      </w:r>
      <w:r w:rsidR="00841278">
        <w:t xml:space="preserve"> </w:t>
      </w:r>
      <w:r w:rsidRPr="006F2B73">
        <w:t>на</w:t>
      </w:r>
      <w:r w:rsidR="00841278">
        <w:t xml:space="preserve"> </w:t>
      </w:r>
      <w:r w:rsidRPr="006F2B73">
        <w:t>формировании</w:t>
      </w:r>
      <w:r w:rsidR="00841278">
        <w:t xml:space="preserve"> </w:t>
      </w:r>
      <w:r w:rsidRPr="006F2B73">
        <w:t>эмоций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чувств,</w:t>
      </w:r>
      <w:r w:rsidR="00841278">
        <w:t xml:space="preserve"> </w:t>
      </w:r>
      <w:r w:rsidRPr="006F2B73">
        <w:t>которые</w:t>
      </w:r>
      <w:r w:rsidR="00841278">
        <w:t xml:space="preserve"> </w:t>
      </w:r>
      <w:r w:rsidRPr="006F2B73">
        <w:t>реально</w:t>
      </w:r>
      <w:r w:rsidR="00841278">
        <w:t xml:space="preserve"> </w:t>
      </w:r>
      <w:r w:rsidRPr="006F2B73">
        <w:t>управляют</w:t>
      </w:r>
      <w:r w:rsidR="00841278">
        <w:t xml:space="preserve"> </w:t>
      </w:r>
      <w:r w:rsidRPr="006F2B73">
        <w:t>поведением</w:t>
      </w:r>
      <w:r w:rsidR="00841278">
        <w:t xml:space="preserve"> </w:t>
      </w:r>
      <w:r w:rsidRPr="006F2B73">
        <w:t>масс</w:t>
      </w:r>
      <w:r w:rsidR="00841278">
        <w:t xml:space="preserve"> </w:t>
      </w:r>
      <w:r w:rsidRPr="006F2B73">
        <w:t>людей</w:t>
      </w:r>
      <w:r w:rsidR="00841278">
        <w:t xml:space="preserve"> </w:t>
      </w:r>
      <w:r w:rsidRPr="006F2B73">
        <w:t>для</w:t>
      </w:r>
      <w:r w:rsidR="00841278">
        <w:t xml:space="preserve"> </w:t>
      </w:r>
      <w:r w:rsidRPr="006F2B73">
        <w:t>достижения</w:t>
      </w:r>
      <w:r w:rsidR="00841278">
        <w:t xml:space="preserve"> </w:t>
      </w:r>
      <w:r w:rsidRPr="006F2B73">
        <w:t>целей</w:t>
      </w:r>
      <w:r w:rsidR="00841278">
        <w:t xml:space="preserve"> </w:t>
      </w:r>
      <w:r w:rsidRPr="006F2B73">
        <w:t>их</w:t>
      </w:r>
      <w:r w:rsidR="00841278">
        <w:t xml:space="preserve"> </w:t>
      </w:r>
      <w:r w:rsidRPr="006F2B73">
        <w:t>лидеров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вождей.</w:t>
      </w:r>
      <w:r w:rsidR="00841278">
        <w:t xml:space="preserve"> </w:t>
      </w:r>
    </w:p>
    <w:p w14:paraId="1E5A82FF" w14:textId="7E6E0179" w:rsidR="005C50E7" w:rsidRPr="006F2B73" w:rsidRDefault="005C50E7" w:rsidP="00AB3FF7">
      <w:r w:rsidRPr="006F2B73">
        <w:t>Например,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США</w:t>
      </w:r>
      <w:r w:rsidR="00841278">
        <w:t xml:space="preserve"> </w:t>
      </w:r>
      <w:r w:rsidRPr="006F2B73">
        <w:t>принята</w:t>
      </w:r>
      <w:r w:rsidR="00841278">
        <w:t xml:space="preserve"> </w:t>
      </w:r>
      <w:r w:rsidRPr="006F2B73">
        <w:t>к</w:t>
      </w:r>
      <w:r w:rsidR="00841278">
        <w:t xml:space="preserve"> </w:t>
      </w:r>
      <w:r w:rsidRPr="006F2B73">
        <w:t>действию</w:t>
      </w:r>
      <w:r w:rsidR="00841278">
        <w:t xml:space="preserve"> </w:t>
      </w:r>
      <w:r w:rsidRPr="006F2B73">
        <w:t>рекомендация</w:t>
      </w:r>
      <w:r w:rsidR="00841278">
        <w:t xml:space="preserve"> </w:t>
      </w:r>
      <w:r w:rsidRPr="00AB3FF7">
        <w:rPr>
          <w:b/>
          <w:bCs/>
          <w:i/>
          <w:iCs/>
        </w:rPr>
        <w:t>К.</w:t>
      </w:r>
      <w:r w:rsidR="00841278" w:rsidRPr="00AB3FF7">
        <w:rPr>
          <w:b/>
          <w:bCs/>
          <w:i/>
          <w:iCs/>
        </w:rPr>
        <w:t xml:space="preserve"> </w:t>
      </w:r>
      <w:r w:rsidRPr="00AB3FF7">
        <w:rPr>
          <w:b/>
          <w:bCs/>
          <w:i/>
          <w:iCs/>
        </w:rPr>
        <w:t>Изарда</w:t>
      </w:r>
      <w:r>
        <w:rPr>
          <w:rStyle w:val="afb"/>
          <w:szCs w:val="28"/>
        </w:rPr>
        <w:footnoteReference w:id="2"/>
      </w:r>
      <w:r w:rsidRPr="006F2B73">
        <w:t>:</w:t>
      </w:r>
      <w:r w:rsidR="00841278">
        <w:t xml:space="preserve"> </w:t>
      </w:r>
      <w:r w:rsidRPr="00AB3FF7">
        <w:rPr>
          <w:b/>
          <w:bCs/>
          <w:i/>
          <w:iCs/>
        </w:rPr>
        <w:t>«Эмоции</w:t>
      </w:r>
      <w:r w:rsidR="00841278" w:rsidRPr="00AB3FF7">
        <w:rPr>
          <w:b/>
          <w:bCs/>
          <w:i/>
          <w:iCs/>
        </w:rPr>
        <w:t xml:space="preserve"> — </w:t>
      </w:r>
      <w:r w:rsidRPr="00AB3FF7">
        <w:rPr>
          <w:b/>
          <w:bCs/>
          <w:i/>
          <w:iCs/>
        </w:rPr>
        <w:t>ядро</w:t>
      </w:r>
      <w:r w:rsidR="00841278" w:rsidRPr="00AB3FF7">
        <w:rPr>
          <w:b/>
          <w:bCs/>
          <w:i/>
          <w:iCs/>
        </w:rPr>
        <w:t xml:space="preserve"> </w:t>
      </w:r>
      <w:r w:rsidRPr="00AB3FF7">
        <w:rPr>
          <w:b/>
          <w:bCs/>
          <w:i/>
          <w:iCs/>
        </w:rPr>
        <w:t>мотивационной</w:t>
      </w:r>
      <w:r w:rsidR="00841278" w:rsidRPr="00AB3FF7">
        <w:rPr>
          <w:b/>
          <w:bCs/>
          <w:i/>
          <w:iCs/>
        </w:rPr>
        <w:t xml:space="preserve"> </w:t>
      </w:r>
      <w:r w:rsidRPr="00AB3FF7">
        <w:rPr>
          <w:b/>
          <w:bCs/>
          <w:i/>
          <w:iCs/>
        </w:rPr>
        <w:t>структуры</w:t>
      </w:r>
      <w:r w:rsidR="00841278" w:rsidRPr="00AB3FF7">
        <w:rPr>
          <w:b/>
          <w:bCs/>
          <w:i/>
          <w:iCs/>
        </w:rPr>
        <w:t xml:space="preserve"> </w:t>
      </w:r>
      <w:r w:rsidRPr="00AB3FF7">
        <w:rPr>
          <w:b/>
          <w:bCs/>
          <w:i/>
          <w:iCs/>
        </w:rPr>
        <w:t>личности</w:t>
      </w:r>
      <w:r w:rsidR="00841278" w:rsidRPr="00AB3FF7">
        <w:rPr>
          <w:b/>
          <w:bCs/>
          <w:i/>
          <w:iCs/>
        </w:rPr>
        <w:t xml:space="preserve"> </w:t>
      </w:r>
      <w:r w:rsidRPr="00AB3FF7">
        <w:rPr>
          <w:b/>
          <w:bCs/>
          <w:i/>
          <w:iCs/>
        </w:rPr>
        <w:t>и</w:t>
      </w:r>
      <w:r w:rsidR="00841278" w:rsidRPr="00AB3FF7">
        <w:rPr>
          <w:b/>
          <w:bCs/>
          <w:i/>
          <w:iCs/>
        </w:rPr>
        <w:t xml:space="preserve"> </w:t>
      </w:r>
      <w:r w:rsidRPr="00AB3FF7">
        <w:rPr>
          <w:b/>
          <w:bCs/>
          <w:i/>
          <w:iCs/>
        </w:rPr>
        <w:t>организующий</w:t>
      </w:r>
      <w:r w:rsidR="00841278" w:rsidRPr="00AB3FF7">
        <w:rPr>
          <w:b/>
          <w:bCs/>
          <w:i/>
          <w:iCs/>
        </w:rPr>
        <w:t xml:space="preserve"> </w:t>
      </w:r>
      <w:r w:rsidRPr="00AB3FF7">
        <w:rPr>
          <w:b/>
          <w:bCs/>
          <w:i/>
          <w:iCs/>
        </w:rPr>
        <w:t>фактор</w:t>
      </w:r>
      <w:r w:rsidR="00841278" w:rsidRPr="00AB3FF7">
        <w:rPr>
          <w:b/>
          <w:bCs/>
          <w:i/>
          <w:iCs/>
        </w:rPr>
        <w:t xml:space="preserve"> </w:t>
      </w:r>
      <w:r w:rsidRPr="00AB3FF7">
        <w:rPr>
          <w:b/>
          <w:bCs/>
          <w:i/>
          <w:iCs/>
        </w:rPr>
        <w:t>поведения</w:t>
      </w:r>
      <w:r w:rsidR="00841278" w:rsidRPr="00AB3FF7">
        <w:rPr>
          <w:b/>
          <w:bCs/>
          <w:i/>
          <w:iCs/>
        </w:rPr>
        <w:t xml:space="preserve"> </w:t>
      </w:r>
      <w:r w:rsidRPr="00AB3FF7">
        <w:rPr>
          <w:b/>
          <w:bCs/>
          <w:i/>
          <w:iCs/>
        </w:rPr>
        <w:t>человека,</w:t>
      </w:r>
      <w:r w:rsidR="00841278" w:rsidRPr="00AB3FF7">
        <w:rPr>
          <w:b/>
          <w:bCs/>
          <w:i/>
          <w:iCs/>
        </w:rPr>
        <w:t xml:space="preserve"> </w:t>
      </w:r>
      <w:r w:rsidRPr="00AB3FF7">
        <w:rPr>
          <w:b/>
          <w:bCs/>
          <w:i/>
          <w:iCs/>
        </w:rPr>
        <w:t>его</w:t>
      </w:r>
      <w:r w:rsidR="00841278" w:rsidRPr="00AB3FF7">
        <w:rPr>
          <w:b/>
          <w:bCs/>
          <w:i/>
          <w:iCs/>
        </w:rPr>
        <w:t xml:space="preserve"> </w:t>
      </w:r>
      <w:r w:rsidRPr="00AB3FF7">
        <w:rPr>
          <w:b/>
          <w:bCs/>
          <w:i/>
          <w:iCs/>
        </w:rPr>
        <w:t>развития</w:t>
      </w:r>
      <w:r w:rsidR="00841278" w:rsidRPr="00AB3FF7">
        <w:rPr>
          <w:b/>
          <w:bCs/>
          <w:i/>
          <w:iCs/>
        </w:rPr>
        <w:t xml:space="preserve"> </w:t>
      </w:r>
      <w:r w:rsidRPr="00AB3FF7">
        <w:rPr>
          <w:b/>
          <w:bCs/>
          <w:i/>
          <w:iCs/>
        </w:rPr>
        <w:t>и</w:t>
      </w:r>
      <w:r w:rsidR="00841278" w:rsidRPr="00AB3FF7">
        <w:rPr>
          <w:b/>
          <w:bCs/>
          <w:i/>
          <w:iCs/>
        </w:rPr>
        <w:t xml:space="preserve"> </w:t>
      </w:r>
      <w:r w:rsidRPr="00AB3FF7">
        <w:rPr>
          <w:b/>
          <w:bCs/>
          <w:i/>
          <w:iCs/>
        </w:rPr>
        <w:t>отношений</w:t>
      </w:r>
      <w:r w:rsidR="00841278" w:rsidRPr="00AB3FF7">
        <w:rPr>
          <w:b/>
          <w:bCs/>
          <w:i/>
          <w:iCs/>
        </w:rPr>
        <w:t xml:space="preserve"> </w:t>
      </w:r>
      <w:r w:rsidRPr="00AB3FF7">
        <w:rPr>
          <w:b/>
          <w:bCs/>
          <w:i/>
          <w:iCs/>
        </w:rPr>
        <w:t>с</w:t>
      </w:r>
      <w:r w:rsidR="00841278" w:rsidRPr="00AB3FF7">
        <w:rPr>
          <w:b/>
          <w:bCs/>
          <w:i/>
          <w:iCs/>
        </w:rPr>
        <w:t xml:space="preserve"> </w:t>
      </w:r>
      <w:r w:rsidRPr="00AB3FF7">
        <w:rPr>
          <w:b/>
          <w:bCs/>
          <w:i/>
          <w:iCs/>
        </w:rPr>
        <w:t>окружающим</w:t>
      </w:r>
      <w:r w:rsidR="00841278" w:rsidRPr="00AB3FF7">
        <w:rPr>
          <w:b/>
          <w:bCs/>
          <w:i/>
          <w:iCs/>
        </w:rPr>
        <w:t xml:space="preserve"> </w:t>
      </w:r>
      <w:r w:rsidRPr="00AB3FF7">
        <w:rPr>
          <w:b/>
          <w:bCs/>
          <w:i/>
          <w:iCs/>
        </w:rPr>
        <w:t>миром».</w:t>
      </w:r>
      <w:r w:rsidR="00841278">
        <w:t xml:space="preserve"> </w:t>
      </w:r>
      <w:r>
        <w:t>Рекомендации,</w:t>
      </w:r>
      <w:r w:rsidR="00841278">
        <w:t xml:space="preserve"> </w:t>
      </w:r>
      <w:r>
        <w:t>которые</w:t>
      </w:r>
      <w:r w:rsidR="00841278">
        <w:t xml:space="preserve"> </w:t>
      </w:r>
      <w:r>
        <w:t>по</w:t>
      </w:r>
      <w:r w:rsidR="00841278">
        <w:t xml:space="preserve"> </w:t>
      </w:r>
      <w:r>
        <w:t>этому</w:t>
      </w:r>
      <w:r w:rsidR="00841278">
        <w:t xml:space="preserve"> </w:t>
      </w:r>
      <w:r>
        <w:lastRenderedPageBreak/>
        <w:t>вопросу</w:t>
      </w:r>
      <w:r w:rsidR="00841278">
        <w:t xml:space="preserve"> </w:t>
      </w:r>
      <w:r w:rsidRPr="00AB3FF7">
        <w:rPr>
          <w:b/>
          <w:bCs/>
          <w:i/>
          <w:iCs/>
        </w:rPr>
        <w:t>А.</w:t>
      </w:r>
      <w:r w:rsidR="00AB3FF7" w:rsidRPr="00AB3FF7">
        <w:rPr>
          <w:b/>
          <w:bCs/>
          <w:i/>
          <w:iCs/>
        </w:rPr>
        <w:t> </w:t>
      </w:r>
      <w:r w:rsidRPr="00AB3FF7">
        <w:rPr>
          <w:b/>
          <w:bCs/>
          <w:i/>
          <w:iCs/>
        </w:rPr>
        <w:t>И.</w:t>
      </w:r>
      <w:r w:rsidR="00AB3FF7" w:rsidRPr="00AB3FF7">
        <w:rPr>
          <w:b/>
          <w:bCs/>
          <w:i/>
          <w:iCs/>
        </w:rPr>
        <w:t> </w:t>
      </w:r>
      <w:r w:rsidRPr="00AB3FF7">
        <w:rPr>
          <w:b/>
          <w:bCs/>
          <w:i/>
          <w:iCs/>
        </w:rPr>
        <w:t>Юрьев</w:t>
      </w:r>
      <w:r w:rsidRPr="00001F24">
        <w:rPr>
          <w:rStyle w:val="afb"/>
          <w:i/>
          <w:iCs/>
          <w:szCs w:val="28"/>
        </w:rPr>
        <w:footnoteReference w:id="3"/>
      </w:r>
      <w:r w:rsidR="00841278">
        <w:t xml:space="preserve"> </w:t>
      </w:r>
      <w:r>
        <w:t>направлял</w:t>
      </w:r>
      <w:r w:rsidR="00841278">
        <w:t xml:space="preserve"> </w:t>
      </w:r>
      <w:r>
        <w:t>в</w:t>
      </w:r>
      <w:r w:rsidR="00841278">
        <w:t xml:space="preserve"> </w:t>
      </w:r>
      <w:r>
        <w:t>«высокие</w:t>
      </w:r>
      <w:r w:rsidR="00841278">
        <w:t xml:space="preserve"> </w:t>
      </w:r>
      <w:r>
        <w:t>инстанции»,</w:t>
      </w:r>
      <w:r w:rsidR="00841278">
        <w:t xml:space="preserve"> </w:t>
      </w:r>
      <w:r>
        <w:t>именно</w:t>
      </w:r>
      <w:r w:rsidR="00841278">
        <w:t xml:space="preserve"> </w:t>
      </w:r>
      <w:r>
        <w:t>ВГЧ</w:t>
      </w:r>
      <w:r w:rsidR="00841278">
        <w:t xml:space="preserve"> — </w:t>
      </w:r>
      <w:r>
        <w:t>просто</w:t>
      </w:r>
      <w:r w:rsidR="00841278">
        <w:t xml:space="preserve"> </w:t>
      </w:r>
      <w:r>
        <w:t>игнорировались.</w:t>
      </w:r>
      <w:r w:rsidR="00841278">
        <w:t xml:space="preserve"> </w:t>
      </w:r>
      <w:r w:rsidRPr="006F2B73">
        <w:t>Опираясь</w:t>
      </w:r>
      <w:r w:rsidR="00841278">
        <w:t xml:space="preserve"> </w:t>
      </w:r>
      <w:r w:rsidRPr="006F2B73">
        <w:t>на</w:t>
      </w:r>
      <w:r w:rsidR="00841278">
        <w:t xml:space="preserve"> </w:t>
      </w:r>
      <w:r w:rsidRPr="006F2B73">
        <w:t>эмоции,</w:t>
      </w:r>
      <w:r w:rsidR="00841278">
        <w:t xml:space="preserve"> </w:t>
      </w:r>
      <w:r w:rsidRPr="006F2B73">
        <w:t>побеждающие</w:t>
      </w:r>
      <w:r w:rsidR="00841278">
        <w:t xml:space="preserve"> </w:t>
      </w:r>
      <w:r w:rsidRPr="006F2B73">
        <w:t>сегодня</w:t>
      </w:r>
      <w:r w:rsidR="00841278">
        <w:t xml:space="preserve"> </w:t>
      </w:r>
      <w:r w:rsidRPr="006F2B73">
        <w:t>политики</w:t>
      </w:r>
      <w:r w:rsidR="00841278">
        <w:t xml:space="preserve"> </w:t>
      </w:r>
      <w:r w:rsidRPr="006F2B73">
        <w:t>пятого</w:t>
      </w:r>
      <w:r w:rsidR="00841278">
        <w:t xml:space="preserve"> </w:t>
      </w:r>
      <w:r w:rsidRPr="006F2B73">
        <w:t>поколения</w:t>
      </w:r>
      <w:r w:rsidR="00841278">
        <w:t xml:space="preserve"> </w:t>
      </w:r>
      <w:r w:rsidRPr="006E350B">
        <w:rPr>
          <w:rStyle w:val="--0"/>
        </w:rPr>
        <w:t>эффективно</w:t>
      </w:r>
      <w:r w:rsidR="00841278">
        <w:rPr>
          <w:rStyle w:val="--0"/>
        </w:rPr>
        <w:t xml:space="preserve"> </w:t>
      </w:r>
      <w:r w:rsidRPr="006E350B">
        <w:rPr>
          <w:rStyle w:val="--"/>
        </w:rPr>
        <w:t>манипулиру</w:t>
      </w:r>
      <w:r w:rsidR="00A92C24">
        <w:rPr>
          <w:rStyle w:val="--"/>
        </w:rPr>
        <w:t>ю</w:t>
      </w:r>
      <w:r w:rsidRPr="006E350B">
        <w:rPr>
          <w:rStyle w:val="--"/>
        </w:rPr>
        <w:t>т</w:t>
      </w:r>
      <w:r w:rsidR="00841278">
        <w:t xml:space="preserve"> </w:t>
      </w:r>
      <w:r w:rsidRPr="006F2B73">
        <w:t>своими</w:t>
      </w:r>
      <w:r w:rsidR="00841278">
        <w:t xml:space="preserve"> </w:t>
      </w:r>
      <w:r w:rsidRPr="006F2B73">
        <w:t>чувствами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чувствами</w:t>
      </w:r>
      <w:r w:rsidR="00841278">
        <w:t xml:space="preserve"> </w:t>
      </w:r>
      <w:r w:rsidRPr="006F2B73">
        <w:t>других:</w:t>
      </w:r>
      <w:r w:rsidR="00841278">
        <w:t xml:space="preserve"> </w:t>
      </w:r>
      <w:r w:rsidR="00736757">
        <w:rPr>
          <w:b/>
          <w:bCs/>
          <w:i/>
          <w:iCs/>
        </w:rPr>
        <w:t>э</w:t>
      </w:r>
      <w:r w:rsidRPr="00AB3FF7">
        <w:rPr>
          <w:b/>
          <w:bCs/>
          <w:i/>
          <w:iCs/>
        </w:rPr>
        <w:t>тическими</w:t>
      </w:r>
      <w:r w:rsidR="00841278">
        <w:t xml:space="preserve"> </w:t>
      </w:r>
      <w:r w:rsidRPr="006F2B73">
        <w:t>(долг,</w:t>
      </w:r>
      <w:r w:rsidR="00841278">
        <w:t xml:space="preserve"> </w:t>
      </w:r>
      <w:r w:rsidRPr="006F2B73">
        <w:t>совесть,</w:t>
      </w:r>
      <w:r w:rsidR="00841278">
        <w:t xml:space="preserve"> </w:t>
      </w:r>
      <w:r w:rsidRPr="006F2B73">
        <w:t>честь,</w:t>
      </w:r>
      <w:r w:rsidR="00841278">
        <w:t xml:space="preserve"> </w:t>
      </w:r>
      <w:r w:rsidRPr="006F2B73">
        <w:t>любовь,</w:t>
      </w:r>
      <w:r w:rsidR="00841278">
        <w:t xml:space="preserve"> </w:t>
      </w:r>
      <w:r w:rsidRPr="006F2B73">
        <w:t>патриотизм,</w:t>
      </w:r>
      <w:r w:rsidR="00841278">
        <w:t xml:space="preserve"> </w:t>
      </w:r>
      <w:r w:rsidRPr="006F2B73">
        <w:t>свобода,</w:t>
      </w:r>
      <w:r w:rsidR="00841278">
        <w:t xml:space="preserve"> </w:t>
      </w:r>
      <w:r w:rsidRPr="006F2B73">
        <w:t>справедливость…),</w:t>
      </w:r>
      <w:r w:rsidR="00841278">
        <w:t xml:space="preserve"> </w:t>
      </w:r>
      <w:r w:rsidR="00736757">
        <w:rPr>
          <w:b/>
          <w:bCs/>
          <w:i/>
          <w:iCs/>
        </w:rPr>
        <w:t>э</w:t>
      </w:r>
      <w:r w:rsidRPr="00AB3FF7">
        <w:rPr>
          <w:b/>
          <w:bCs/>
          <w:i/>
          <w:iCs/>
        </w:rPr>
        <w:t>стетическими</w:t>
      </w:r>
      <w:r w:rsidR="00841278">
        <w:t xml:space="preserve"> </w:t>
      </w:r>
      <w:r w:rsidRPr="006F2B73">
        <w:t>(восхищени</w:t>
      </w:r>
      <w:r w:rsidR="00AB3FF7">
        <w:t>е</w:t>
      </w:r>
      <w:r w:rsidRPr="006F2B73">
        <w:t>,</w:t>
      </w:r>
      <w:r w:rsidR="00841278">
        <w:t xml:space="preserve"> </w:t>
      </w:r>
      <w:r w:rsidRPr="006F2B73">
        <w:t>признательност</w:t>
      </w:r>
      <w:r w:rsidR="00AB3FF7">
        <w:t>ь</w:t>
      </w:r>
      <w:r w:rsidRPr="006F2B73">
        <w:t>,</w:t>
      </w:r>
      <w:r w:rsidR="00841278">
        <w:t xml:space="preserve"> </w:t>
      </w:r>
      <w:r w:rsidRPr="006F2B73">
        <w:t>воодушевлени</w:t>
      </w:r>
      <w:r w:rsidR="00AB3FF7">
        <w:t>е</w:t>
      </w:r>
      <w:r w:rsidRPr="006F2B73">
        <w:t>,</w:t>
      </w:r>
      <w:r w:rsidR="00841278">
        <w:t xml:space="preserve"> </w:t>
      </w:r>
      <w:r w:rsidRPr="006F2B73">
        <w:t>радост</w:t>
      </w:r>
      <w:r w:rsidR="00AB3FF7">
        <w:t>ь</w:t>
      </w:r>
      <w:r w:rsidRPr="006F2B73">
        <w:t>,</w:t>
      </w:r>
      <w:r w:rsidR="00841278">
        <w:t xml:space="preserve"> </w:t>
      </w:r>
      <w:r w:rsidRPr="006F2B73">
        <w:t>юмор,</w:t>
      </w:r>
      <w:r w:rsidR="00841278">
        <w:t xml:space="preserve"> </w:t>
      </w:r>
      <w:r w:rsidRPr="006F2B73">
        <w:t>сарказм...),</w:t>
      </w:r>
      <w:r w:rsidR="00841278">
        <w:t xml:space="preserve"> </w:t>
      </w:r>
      <w:r w:rsidR="00736757">
        <w:rPr>
          <w:b/>
          <w:bCs/>
          <w:i/>
          <w:iCs/>
        </w:rPr>
        <w:t>и</w:t>
      </w:r>
      <w:r w:rsidRPr="00AB3FF7">
        <w:rPr>
          <w:b/>
          <w:bCs/>
          <w:i/>
          <w:iCs/>
        </w:rPr>
        <w:t>нтеллектуальными</w:t>
      </w:r>
      <w:r w:rsidR="00841278">
        <w:t xml:space="preserve"> </w:t>
      </w:r>
      <w:r w:rsidRPr="006F2B73">
        <w:t>(озарени</w:t>
      </w:r>
      <w:r w:rsidR="00AB3FF7">
        <w:t>е</w:t>
      </w:r>
      <w:r w:rsidRPr="006F2B73">
        <w:t>,</w:t>
      </w:r>
      <w:r w:rsidR="00841278">
        <w:t xml:space="preserve"> </w:t>
      </w:r>
      <w:r w:rsidRPr="006F2B73">
        <w:t>понимани</w:t>
      </w:r>
      <w:r w:rsidR="00AB3FF7">
        <w:t>е</w:t>
      </w:r>
      <w:r w:rsidRPr="006F2B73">
        <w:t>,</w:t>
      </w:r>
      <w:r w:rsidR="00841278">
        <w:t xml:space="preserve"> </w:t>
      </w:r>
      <w:r w:rsidRPr="006F2B73">
        <w:t>изумлени</w:t>
      </w:r>
      <w:r w:rsidR="00AB3FF7">
        <w:t>е</w:t>
      </w:r>
      <w:r w:rsidRPr="006F2B73">
        <w:t>,</w:t>
      </w:r>
      <w:r w:rsidR="00841278">
        <w:t xml:space="preserve"> </w:t>
      </w:r>
      <w:r w:rsidRPr="006F2B73">
        <w:t>истин</w:t>
      </w:r>
      <w:r w:rsidR="00AB3FF7">
        <w:t>а</w:t>
      </w:r>
      <w:r w:rsidRPr="006F2B73">
        <w:t>,</w:t>
      </w:r>
      <w:r w:rsidR="00841278">
        <w:t xml:space="preserve"> </w:t>
      </w:r>
      <w:r w:rsidRPr="006F2B73">
        <w:t>убежд</w:t>
      </w:r>
      <w:r w:rsidR="00A92C24">
        <w:t>ё</w:t>
      </w:r>
      <w:r w:rsidRPr="006F2B73">
        <w:t>нност</w:t>
      </w:r>
      <w:r w:rsidR="00AB3FF7">
        <w:t>ь</w:t>
      </w:r>
      <w:r w:rsidRPr="006F2B73">
        <w:t>,</w:t>
      </w:r>
      <w:r w:rsidR="00841278">
        <w:t xml:space="preserve"> </w:t>
      </w:r>
      <w:r w:rsidRPr="006F2B73">
        <w:t>открыти</w:t>
      </w:r>
      <w:r w:rsidR="00AB3FF7">
        <w:t>е</w:t>
      </w:r>
      <w:r w:rsidRPr="006F2B73">
        <w:t>…</w:t>
      </w:r>
      <w:r w:rsidR="00A92C24">
        <w:t>)</w:t>
      </w:r>
      <w:r w:rsidRPr="006F2B73">
        <w:t>,</w:t>
      </w:r>
      <w:r w:rsidR="00841278">
        <w:t xml:space="preserve"> </w:t>
      </w:r>
      <w:r w:rsidR="00736757">
        <w:rPr>
          <w:b/>
          <w:bCs/>
          <w:i/>
          <w:iCs/>
        </w:rPr>
        <w:t>м</w:t>
      </w:r>
      <w:r w:rsidRPr="00AB3FF7">
        <w:rPr>
          <w:b/>
          <w:bCs/>
          <w:i/>
          <w:iCs/>
        </w:rPr>
        <w:t>атериальными</w:t>
      </w:r>
      <w:r w:rsidR="00841278">
        <w:t xml:space="preserve"> </w:t>
      </w:r>
      <w:r w:rsidRPr="006F2B73">
        <w:t>(</w:t>
      </w:r>
      <w:r w:rsidR="00FA4BBA" w:rsidRPr="006F2B73">
        <w:t>удовлетворённост</w:t>
      </w:r>
      <w:r w:rsidR="00FA4BBA">
        <w:t>ь</w:t>
      </w:r>
      <w:r w:rsidRPr="006F2B73">
        <w:t>,</w:t>
      </w:r>
      <w:r w:rsidR="00841278">
        <w:t xml:space="preserve"> </w:t>
      </w:r>
      <w:r w:rsidRPr="006F2B73">
        <w:t>напряжени</w:t>
      </w:r>
      <w:r w:rsidR="00AB3FF7">
        <w:t>е</w:t>
      </w:r>
      <w:r w:rsidRPr="006F2B73">
        <w:t>,</w:t>
      </w:r>
      <w:r w:rsidR="00841278">
        <w:t xml:space="preserve"> </w:t>
      </w:r>
      <w:r w:rsidRPr="006F2B73">
        <w:t>усталост</w:t>
      </w:r>
      <w:r w:rsidR="00AB3FF7">
        <w:t>ь</w:t>
      </w:r>
      <w:r w:rsidRPr="006F2B73">
        <w:t>,</w:t>
      </w:r>
      <w:r w:rsidR="00841278">
        <w:t xml:space="preserve"> </w:t>
      </w:r>
      <w:r w:rsidRPr="006F2B73">
        <w:t>бодрост</w:t>
      </w:r>
      <w:r w:rsidR="00AB3FF7">
        <w:t>ь</w:t>
      </w:r>
      <w:r w:rsidRPr="006F2B73">
        <w:t>,</w:t>
      </w:r>
      <w:r w:rsidR="00841278">
        <w:t xml:space="preserve"> </w:t>
      </w:r>
      <w:r w:rsidRPr="006F2B73">
        <w:t>уверенност</w:t>
      </w:r>
      <w:r w:rsidR="00AB3FF7">
        <w:t>ь</w:t>
      </w:r>
      <w:r w:rsidRPr="006F2B73">
        <w:t>…).</w:t>
      </w:r>
      <w:r w:rsidR="00841278">
        <w:t xml:space="preserve"> </w:t>
      </w:r>
    </w:p>
    <w:p w14:paraId="11603353" w14:textId="62103DDC" w:rsidR="005C50E7" w:rsidRPr="006F2B73" w:rsidRDefault="005C50E7" w:rsidP="00AB3FF7">
      <w:r w:rsidRPr="006F2B73">
        <w:t>А</w:t>
      </w:r>
      <w:r w:rsidR="00841278">
        <w:t xml:space="preserve"> </w:t>
      </w:r>
      <w:r w:rsidRPr="006F2B73">
        <w:t>факты,</w:t>
      </w:r>
      <w:r w:rsidR="00841278">
        <w:t xml:space="preserve"> </w:t>
      </w:r>
      <w:r w:rsidRPr="006F2B73">
        <w:t>цифры,</w:t>
      </w:r>
      <w:r w:rsidR="00841278">
        <w:t xml:space="preserve"> </w:t>
      </w:r>
      <w:r w:rsidRPr="006F2B73">
        <w:t>имена,</w:t>
      </w:r>
      <w:r w:rsidR="00841278">
        <w:t xml:space="preserve"> </w:t>
      </w:r>
      <w:r w:rsidRPr="006F2B73">
        <w:t>политические</w:t>
      </w:r>
      <w:r w:rsidR="00841278">
        <w:t xml:space="preserve"> </w:t>
      </w:r>
      <w:r w:rsidRPr="006F2B73">
        <w:t>прогнозы</w:t>
      </w:r>
      <w:r w:rsidR="00841278">
        <w:t xml:space="preserve"> — </w:t>
      </w:r>
      <w:r w:rsidRPr="006F2B73">
        <w:t>это</w:t>
      </w:r>
      <w:r w:rsidR="00841278">
        <w:t xml:space="preserve"> </w:t>
      </w:r>
      <w:r w:rsidRPr="006F2B73">
        <w:t>всего</w:t>
      </w:r>
      <w:r w:rsidR="00841278">
        <w:t xml:space="preserve"> </w:t>
      </w:r>
      <w:r w:rsidRPr="006F2B73">
        <w:t>лишь</w:t>
      </w:r>
      <w:r w:rsidR="00841278">
        <w:t xml:space="preserve"> </w:t>
      </w:r>
      <w:r w:rsidRPr="006F2B73">
        <w:t>стимулы</w:t>
      </w:r>
      <w:r w:rsidR="00841278">
        <w:t xml:space="preserve"> </w:t>
      </w:r>
      <w:r w:rsidRPr="006F2B73">
        <w:t>для</w:t>
      </w:r>
      <w:r w:rsidR="00841278">
        <w:t xml:space="preserve"> </w:t>
      </w:r>
      <w:r w:rsidRPr="006F2B73">
        <w:t>формирования</w:t>
      </w:r>
      <w:r w:rsidR="00841278">
        <w:t xml:space="preserve"> </w:t>
      </w:r>
      <w:r w:rsidRPr="006F2B73">
        <w:t>у</w:t>
      </w:r>
      <w:r w:rsidR="00841278">
        <w:t xml:space="preserve"> </w:t>
      </w:r>
      <w:r w:rsidRPr="006F2B73">
        <w:t>себя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у</w:t>
      </w:r>
      <w:r w:rsidR="00841278">
        <w:t xml:space="preserve"> </w:t>
      </w:r>
      <w:r w:rsidRPr="006F2B73">
        <w:t>масс</w:t>
      </w:r>
      <w:r w:rsidR="00841278">
        <w:t xml:space="preserve"> </w:t>
      </w:r>
      <w:r w:rsidRPr="006F2B73">
        <w:t>людей</w:t>
      </w:r>
      <w:r w:rsidR="00841278">
        <w:t xml:space="preserve"> </w:t>
      </w:r>
      <w:r w:rsidRPr="00BA7205">
        <w:rPr>
          <w:rStyle w:val="--"/>
        </w:rPr>
        <w:t>необходимых</w:t>
      </w:r>
      <w:r w:rsidR="00841278">
        <w:rPr>
          <w:rStyle w:val="--"/>
        </w:rPr>
        <w:t xml:space="preserve"> </w:t>
      </w:r>
      <w:r w:rsidRPr="00BA7205">
        <w:rPr>
          <w:rStyle w:val="--0"/>
        </w:rPr>
        <w:t>эмоций</w:t>
      </w:r>
      <w:r w:rsidR="00841278">
        <w:rPr>
          <w:rStyle w:val="--0"/>
        </w:rPr>
        <w:t xml:space="preserve"> </w:t>
      </w:r>
      <w:r w:rsidRPr="006F2B73">
        <w:t>и</w:t>
      </w:r>
      <w:r w:rsidR="00841278">
        <w:t xml:space="preserve"> </w:t>
      </w:r>
      <w:r w:rsidRPr="00BA7205">
        <w:rPr>
          <w:rStyle w:val="--0"/>
        </w:rPr>
        <w:t>чувств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соответствующего</w:t>
      </w:r>
      <w:r w:rsidR="00841278">
        <w:t xml:space="preserve"> </w:t>
      </w:r>
      <w:r w:rsidRPr="006F2B73">
        <w:t>политического</w:t>
      </w:r>
      <w:r w:rsidR="00841278">
        <w:t xml:space="preserve"> </w:t>
      </w:r>
      <w:r w:rsidRPr="006F2B73">
        <w:t>поведения.</w:t>
      </w:r>
      <w:r w:rsidR="00841278">
        <w:t xml:space="preserve"> </w:t>
      </w:r>
    </w:p>
    <w:p w14:paraId="329DC3F4" w14:textId="5CF54FC9" w:rsidR="005C50E7" w:rsidRPr="006F2B73" w:rsidRDefault="005C50E7" w:rsidP="00071CC3">
      <w:r w:rsidRPr="00BA7205">
        <w:rPr>
          <w:b/>
          <w:bCs/>
        </w:rPr>
        <w:t>Чувства</w:t>
      </w:r>
      <w:r w:rsidR="00841278">
        <w:t xml:space="preserve"> — </w:t>
      </w:r>
      <w:r w:rsidRPr="006F2B73">
        <w:t>более</w:t>
      </w:r>
      <w:r w:rsidR="00841278">
        <w:t xml:space="preserve"> </w:t>
      </w:r>
      <w:r w:rsidRPr="006F2B73">
        <w:t>высокий</w:t>
      </w:r>
      <w:r w:rsidR="00841278">
        <w:t xml:space="preserve"> </w:t>
      </w:r>
      <w:r w:rsidRPr="006F2B73">
        <w:t>уровень</w:t>
      </w:r>
      <w:r w:rsidR="00841278">
        <w:t xml:space="preserve"> </w:t>
      </w:r>
      <w:r w:rsidRPr="006F2B73">
        <w:t>представления</w:t>
      </w:r>
      <w:r w:rsidR="00841278">
        <w:t xml:space="preserve"> </w:t>
      </w:r>
      <w:r w:rsidRPr="006F2B73">
        <w:t>мотивации</w:t>
      </w:r>
      <w:r w:rsidR="00841278">
        <w:t xml:space="preserve"> </w:t>
      </w:r>
      <w:r w:rsidRPr="006F2B73">
        <w:t>политика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заражения</w:t>
      </w:r>
      <w:r w:rsidR="00841278">
        <w:t xml:space="preserve"> </w:t>
      </w:r>
      <w:r w:rsidRPr="006F2B73">
        <w:t>ею</w:t>
      </w:r>
      <w:r w:rsidR="00841278">
        <w:t xml:space="preserve"> </w:t>
      </w:r>
      <w:r w:rsidRPr="006F2B73">
        <w:t>других</w:t>
      </w:r>
      <w:r w:rsidR="00841278">
        <w:t xml:space="preserve"> </w:t>
      </w:r>
      <w:r w:rsidRPr="006F2B73">
        <w:t>людей.</w:t>
      </w:r>
      <w:r w:rsidR="00841278">
        <w:t xml:space="preserve"> </w:t>
      </w:r>
      <w:r>
        <w:t>И</w:t>
      </w:r>
      <w:r w:rsidRPr="006F2B73">
        <w:t>х</w:t>
      </w:r>
      <w:r w:rsidR="00841278">
        <w:t xml:space="preserve"> </w:t>
      </w:r>
      <w:r>
        <w:t>можно</w:t>
      </w:r>
      <w:r w:rsidR="00841278">
        <w:t xml:space="preserve"> </w:t>
      </w:r>
      <w:r>
        <w:t>определить</w:t>
      </w:r>
      <w:r w:rsidR="00841278">
        <w:t xml:space="preserve"> </w:t>
      </w:r>
      <w:r w:rsidRPr="006F2B73">
        <w:t>по</w:t>
      </w:r>
      <w:r w:rsidR="00841278">
        <w:t xml:space="preserve"> </w:t>
      </w:r>
      <w:r w:rsidRPr="006F2B73">
        <w:t>тр</w:t>
      </w:r>
      <w:r w:rsidR="00071CC3">
        <w:t>ё</w:t>
      </w:r>
      <w:r w:rsidRPr="006F2B73">
        <w:t>м</w:t>
      </w:r>
      <w:r w:rsidR="00841278">
        <w:t xml:space="preserve"> </w:t>
      </w:r>
      <w:r w:rsidRPr="006F2B73">
        <w:t>осям</w:t>
      </w:r>
      <w:r w:rsidR="00841278">
        <w:t xml:space="preserve"> </w:t>
      </w:r>
      <w:r w:rsidRPr="006F2B73">
        <w:t>тр</w:t>
      </w:r>
      <w:r w:rsidR="00071CC3">
        <w:t>ё</w:t>
      </w:r>
      <w:r w:rsidRPr="006F2B73">
        <w:t>хмерного</w:t>
      </w:r>
      <w:r w:rsidR="00841278">
        <w:t xml:space="preserve"> </w:t>
      </w:r>
      <w:r w:rsidRPr="006F2B73">
        <w:t>пространства:</w:t>
      </w:r>
      <w:r w:rsidR="00841278">
        <w:t xml:space="preserve"> </w:t>
      </w:r>
      <w:r w:rsidRPr="006F2B73">
        <w:rPr>
          <w:b/>
        </w:rPr>
        <w:t>Х</w:t>
      </w:r>
      <w:r w:rsidR="00841278">
        <w:rPr>
          <w:b/>
        </w:rPr>
        <w:t xml:space="preserve"> — </w:t>
      </w:r>
      <w:r w:rsidRPr="006F2B73">
        <w:rPr>
          <w:b/>
        </w:rPr>
        <w:t>удовольствия-неудовольствия,</w:t>
      </w:r>
      <w:r w:rsidR="00841278">
        <w:rPr>
          <w:b/>
        </w:rPr>
        <w:t xml:space="preserve"> </w:t>
      </w:r>
      <w:r w:rsidRPr="006F2B73">
        <w:rPr>
          <w:b/>
          <w:lang w:val="en-US"/>
        </w:rPr>
        <w:t>Y</w:t>
      </w:r>
      <w:r w:rsidR="00841278">
        <w:rPr>
          <w:b/>
        </w:rPr>
        <w:t xml:space="preserve"> — </w:t>
      </w:r>
      <w:r w:rsidRPr="006F2B73">
        <w:rPr>
          <w:b/>
        </w:rPr>
        <w:t>возбуждения-успокоения,</w:t>
      </w:r>
      <w:r w:rsidR="00841278">
        <w:rPr>
          <w:b/>
        </w:rPr>
        <w:t xml:space="preserve"> </w:t>
      </w:r>
      <w:r w:rsidRPr="006F2B73">
        <w:rPr>
          <w:b/>
          <w:lang w:val="en-US"/>
        </w:rPr>
        <w:t>Z</w:t>
      </w:r>
      <w:r w:rsidR="00841278">
        <w:rPr>
          <w:b/>
        </w:rPr>
        <w:t xml:space="preserve"> — </w:t>
      </w:r>
      <w:r w:rsidRPr="006F2B73">
        <w:rPr>
          <w:b/>
        </w:rPr>
        <w:t>напряжения-разрешения</w:t>
      </w:r>
      <w:r w:rsidRPr="008931C3">
        <w:t>.</w:t>
      </w:r>
      <w:r w:rsidR="00841278" w:rsidRPr="008931C3">
        <w:t xml:space="preserve"> </w:t>
      </w:r>
      <w:r w:rsidRPr="006F2B73">
        <w:t>В</w:t>
      </w:r>
      <w:r w:rsidR="00841278">
        <w:t xml:space="preserve"> </w:t>
      </w:r>
      <w:r w:rsidRPr="006F2B73">
        <w:t>совокупности</w:t>
      </w:r>
      <w:r w:rsidR="00841278">
        <w:t xml:space="preserve"> </w:t>
      </w:r>
      <w:r w:rsidRPr="006F2B73">
        <w:t>эти</w:t>
      </w:r>
      <w:r w:rsidR="00841278">
        <w:t xml:space="preserve"> </w:t>
      </w:r>
      <w:r w:rsidRPr="006F2B73">
        <w:t>три</w:t>
      </w:r>
      <w:r w:rsidR="00841278">
        <w:t xml:space="preserve"> </w:t>
      </w:r>
      <w:r w:rsidRPr="006F2B73">
        <w:t>составляющих</w:t>
      </w:r>
      <w:r w:rsidR="00841278">
        <w:t xml:space="preserve"> </w:t>
      </w:r>
      <w:r w:rsidRPr="006F2B73">
        <w:t>настроения</w:t>
      </w:r>
      <w:r w:rsidR="00841278">
        <w:t xml:space="preserve"> </w:t>
      </w:r>
      <w:r w:rsidRPr="006F2B73">
        <w:t>изобража</w:t>
      </w:r>
      <w:r w:rsidR="00071CC3">
        <w:t>ю</w:t>
      </w:r>
      <w:r w:rsidRPr="006F2B73">
        <w:t>тся</w:t>
      </w:r>
      <w:r w:rsidR="00841278">
        <w:t xml:space="preserve"> </w:t>
      </w:r>
      <w:r w:rsidRPr="006F2B73">
        <w:t>точкой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тр</w:t>
      </w:r>
      <w:r w:rsidR="00071CC3">
        <w:t>ё</w:t>
      </w:r>
      <w:r w:rsidRPr="006F2B73">
        <w:t>хмерном</w:t>
      </w:r>
      <w:r w:rsidR="00841278">
        <w:t xml:space="preserve"> </w:t>
      </w:r>
      <w:r w:rsidRPr="006F2B73">
        <w:t>пространстве</w:t>
      </w:r>
      <w:r w:rsidR="00841278">
        <w:t xml:space="preserve"> </w:t>
      </w:r>
      <w:r w:rsidRPr="006F2B73">
        <w:t>эмоционально-мотивационного</w:t>
      </w:r>
      <w:r w:rsidR="00841278">
        <w:t xml:space="preserve"> </w:t>
      </w:r>
      <w:r w:rsidRPr="006F2B73">
        <w:t>состояния</w:t>
      </w:r>
      <w:r w:rsidR="00841278">
        <w:t xml:space="preserve"> </w:t>
      </w:r>
      <w:r w:rsidRPr="006F2B73">
        <w:t>человека.</w:t>
      </w:r>
      <w:r w:rsidR="00841278">
        <w:t xml:space="preserve"> </w:t>
      </w:r>
    </w:p>
    <w:p w14:paraId="06AF3155" w14:textId="5D3B7890" w:rsidR="005C50E7" w:rsidRPr="006F2B73" w:rsidRDefault="005C50E7" w:rsidP="008931C3">
      <w:pPr>
        <w:rPr>
          <w:szCs w:val="28"/>
        </w:rPr>
      </w:pPr>
      <w:r w:rsidRPr="006F2B73">
        <w:rPr>
          <w:szCs w:val="28"/>
        </w:rPr>
        <w:t>Ситуаци</w:t>
      </w:r>
      <w:r w:rsidR="00A92C24">
        <w:rPr>
          <w:szCs w:val="28"/>
        </w:rPr>
        <w:t>ю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которая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сложилась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сегодня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представительством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можно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охарактеризовать</w:t>
      </w:r>
      <w:r w:rsidR="00841278">
        <w:rPr>
          <w:szCs w:val="28"/>
        </w:rPr>
        <w:t xml:space="preserve"> </w:t>
      </w:r>
      <w:r>
        <w:rPr>
          <w:szCs w:val="28"/>
        </w:rPr>
        <w:t>(скажу</w:t>
      </w:r>
      <w:r w:rsidR="00841278">
        <w:rPr>
          <w:szCs w:val="28"/>
        </w:rPr>
        <w:t xml:space="preserve"> </w:t>
      </w:r>
      <w:r>
        <w:rPr>
          <w:szCs w:val="28"/>
        </w:rPr>
        <w:t>мягко)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как</w:t>
      </w:r>
      <w:r w:rsidR="00841278">
        <w:rPr>
          <w:szCs w:val="28"/>
        </w:rPr>
        <w:t xml:space="preserve"> </w:t>
      </w:r>
      <w:r w:rsidRPr="00E8408B">
        <w:rPr>
          <w:b/>
          <w:bCs/>
          <w:i/>
          <w:iCs/>
          <w:szCs w:val="28"/>
        </w:rPr>
        <w:t>«эмоционально-мотивационный</w:t>
      </w:r>
      <w:r w:rsidR="00841278">
        <w:rPr>
          <w:b/>
          <w:bCs/>
          <w:i/>
          <w:iCs/>
          <w:szCs w:val="28"/>
        </w:rPr>
        <w:t xml:space="preserve"> </w:t>
      </w:r>
      <w:r w:rsidRPr="00E8408B">
        <w:rPr>
          <w:b/>
          <w:bCs/>
          <w:i/>
          <w:iCs/>
          <w:szCs w:val="28"/>
        </w:rPr>
        <w:t>провал»</w:t>
      </w:r>
      <w:r w:rsidRPr="006F2B73">
        <w:rPr>
          <w:szCs w:val="28"/>
        </w:rPr>
        <w:t>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Вызван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он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установкой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бюрократов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«высушивание»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эмоциональной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мотивационной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окраски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публичного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поведения.</w:t>
      </w:r>
      <w:r w:rsidR="00841278">
        <w:rPr>
          <w:szCs w:val="28"/>
        </w:rPr>
        <w:t xml:space="preserve"> </w:t>
      </w:r>
      <w:r>
        <w:rPr>
          <w:szCs w:val="28"/>
        </w:rPr>
        <w:t>И</w:t>
      </w:r>
      <w:r w:rsidR="00841278">
        <w:rPr>
          <w:szCs w:val="28"/>
        </w:rPr>
        <w:t xml:space="preserve"> </w:t>
      </w:r>
      <w:r>
        <w:rPr>
          <w:szCs w:val="28"/>
        </w:rPr>
        <w:t>ярче</w:t>
      </w:r>
      <w:r w:rsidR="00841278">
        <w:rPr>
          <w:szCs w:val="28"/>
        </w:rPr>
        <w:t xml:space="preserve"> </w:t>
      </w:r>
      <w:r>
        <w:rPr>
          <w:szCs w:val="28"/>
        </w:rPr>
        <w:t>всего</w:t>
      </w:r>
      <w:r w:rsidR="00841278">
        <w:rPr>
          <w:szCs w:val="28"/>
        </w:rPr>
        <w:t xml:space="preserve"> </w:t>
      </w:r>
      <w:r w:rsidRPr="00E8408B">
        <w:rPr>
          <w:rStyle w:val="--0"/>
        </w:rPr>
        <w:t>это</w:t>
      </w:r>
      <w:r w:rsidR="00841278">
        <w:rPr>
          <w:rStyle w:val="--0"/>
        </w:rPr>
        <w:t xml:space="preserve"> </w:t>
      </w:r>
      <w:r w:rsidRPr="00E8408B">
        <w:rPr>
          <w:rStyle w:val="--"/>
        </w:rPr>
        <w:t>проявилось</w:t>
      </w:r>
      <w:r w:rsidR="00841278">
        <w:rPr>
          <w:szCs w:val="28"/>
        </w:rPr>
        <w:t xml:space="preserve"> </w:t>
      </w:r>
      <w:r>
        <w:rPr>
          <w:szCs w:val="28"/>
        </w:rPr>
        <w:t>в</w:t>
      </w:r>
      <w:r w:rsidR="00841278">
        <w:rPr>
          <w:szCs w:val="28"/>
        </w:rPr>
        <w:t xml:space="preserve"> </w:t>
      </w:r>
      <w:r>
        <w:rPr>
          <w:szCs w:val="28"/>
        </w:rPr>
        <w:t>форме</w:t>
      </w:r>
      <w:r w:rsidR="00841278">
        <w:rPr>
          <w:szCs w:val="28"/>
        </w:rPr>
        <w:t xml:space="preserve"> </w:t>
      </w:r>
      <w:r>
        <w:rPr>
          <w:szCs w:val="28"/>
        </w:rPr>
        <w:t>их</w:t>
      </w:r>
      <w:r w:rsidR="00841278">
        <w:rPr>
          <w:szCs w:val="28"/>
        </w:rPr>
        <w:t xml:space="preserve"> </w:t>
      </w:r>
      <w:r>
        <w:rPr>
          <w:szCs w:val="28"/>
        </w:rPr>
        <w:t>полной</w:t>
      </w:r>
      <w:r w:rsidR="00841278">
        <w:rPr>
          <w:szCs w:val="28"/>
        </w:rPr>
        <w:t xml:space="preserve"> </w:t>
      </w:r>
      <w:r>
        <w:rPr>
          <w:szCs w:val="28"/>
        </w:rPr>
        <w:t>без(с)помощности</w:t>
      </w:r>
      <w:r w:rsidR="00841278">
        <w:rPr>
          <w:szCs w:val="28"/>
        </w:rPr>
        <w:t xml:space="preserve"> </w:t>
      </w:r>
      <w:r>
        <w:rPr>
          <w:szCs w:val="28"/>
        </w:rPr>
        <w:t>сегодняшнего</w:t>
      </w:r>
      <w:r w:rsidR="00841278">
        <w:rPr>
          <w:szCs w:val="28"/>
        </w:rPr>
        <w:t xml:space="preserve"> </w:t>
      </w:r>
      <w:r>
        <w:rPr>
          <w:szCs w:val="28"/>
        </w:rPr>
        <w:t>дня.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Высушивание</w:t>
      </w:r>
      <w:r w:rsidR="00841278">
        <w:rPr>
          <w:szCs w:val="28"/>
        </w:rPr>
        <w:t xml:space="preserve"> </w:t>
      </w:r>
      <w:r w:rsidR="008931C3">
        <w:rPr>
          <w:szCs w:val="28"/>
        </w:rPr>
        <w:t>означает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исключени</w:t>
      </w:r>
      <w:r w:rsidR="008931C3">
        <w:rPr>
          <w:szCs w:val="28"/>
        </w:rPr>
        <w:t>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эмоций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мотивов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внешнем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виде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речи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Протокол,</w:t>
      </w:r>
      <w:r w:rsidR="00841278">
        <w:rPr>
          <w:szCs w:val="28"/>
        </w:rPr>
        <w:t xml:space="preserve"> </w:t>
      </w:r>
      <w:r>
        <w:rPr>
          <w:szCs w:val="28"/>
        </w:rPr>
        <w:t>которым</w:t>
      </w:r>
      <w:r w:rsidR="00841278">
        <w:rPr>
          <w:szCs w:val="28"/>
        </w:rPr>
        <w:t xml:space="preserve"> </w:t>
      </w:r>
      <w:r>
        <w:rPr>
          <w:szCs w:val="28"/>
        </w:rPr>
        <w:t>они</w:t>
      </w:r>
      <w:r w:rsidR="00841278">
        <w:rPr>
          <w:szCs w:val="28"/>
        </w:rPr>
        <w:t xml:space="preserve"> </w:t>
      </w:r>
      <w:r>
        <w:rPr>
          <w:szCs w:val="28"/>
        </w:rPr>
        <w:t>руководствуются</w:t>
      </w:r>
      <w:r w:rsidR="00841278">
        <w:rPr>
          <w:szCs w:val="28"/>
        </w:rPr>
        <w:t xml:space="preserve"> </w:t>
      </w:r>
      <w:r>
        <w:rPr>
          <w:szCs w:val="28"/>
        </w:rPr>
        <w:t>сегодня,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создан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почти</w:t>
      </w:r>
      <w:r w:rsidR="00841278">
        <w:rPr>
          <w:szCs w:val="28"/>
        </w:rPr>
        <w:t xml:space="preserve"> </w:t>
      </w:r>
      <w:r w:rsidRPr="00E8408B">
        <w:rPr>
          <w:rStyle w:val="--0"/>
        </w:rPr>
        <w:t>сто</w:t>
      </w:r>
      <w:r w:rsidR="00841278">
        <w:rPr>
          <w:rStyle w:val="--0"/>
        </w:rPr>
        <w:t xml:space="preserve"> </w:t>
      </w:r>
      <w:r w:rsidRPr="00E8408B">
        <w:rPr>
          <w:rStyle w:val="--0"/>
        </w:rPr>
        <w:t>лет</w:t>
      </w:r>
      <w:r w:rsidR="00841278">
        <w:rPr>
          <w:rStyle w:val="--"/>
        </w:rPr>
        <w:t xml:space="preserve"> </w:t>
      </w:r>
      <w:r w:rsidRPr="00E8408B">
        <w:rPr>
          <w:rStyle w:val="--"/>
        </w:rPr>
        <w:t>назад</w:t>
      </w:r>
      <w:r w:rsidR="00841278" w:rsidRPr="008931C3">
        <w:t xml:space="preserve"> </w:t>
      </w:r>
      <w:r w:rsidR="008931C3">
        <w:t xml:space="preserve">и </w:t>
      </w:r>
      <w:r w:rsidRPr="006F2B73">
        <w:rPr>
          <w:szCs w:val="28"/>
        </w:rPr>
        <w:t>требует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бюрократизации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всех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параметров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внутренней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внешней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деятельности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ВГС: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обязательный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формат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заседаний,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докладов,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одежды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мимики,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произнесения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дежурных,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никому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не</w:t>
      </w:r>
      <w:r w:rsidR="00736757">
        <w:rPr>
          <w:szCs w:val="28"/>
        </w:rPr>
        <w:t xml:space="preserve"> </w:t>
      </w:r>
      <w:r w:rsidRPr="006F2B73">
        <w:rPr>
          <w:szCs w:val="28"/>
        </w:rPr>
        <w:t>нужных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слов,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фраз,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сообщений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т.</w:t>
      </w:r>
      <w:r w:rsidR="008931C3">
        <w:rPr>
          <w:szCs w:val="28"/>
        </w:rPr>
        <w:t> </w:t>
      </w:r>
      <w:r w:rsidRPr="006F2B73">
        <w:rPr>
          <w:szCs w:val="28"/>
        </w:rPr>
        <w:t>п.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Иначе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говоря,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Протокол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полностью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изымает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из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поведения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эмоционально-мотивационные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элементы,</w:t>
      </w:r>
      <w:r w:rsidR="00841278">
        <w:rPr>
          <w:szCs w:val="28"/>
        </w:rPr>
        <w:t xml:space="preserve"> </w:t>
      </w:r>
      <w:r w:rsidRPr="00703A02">
        <w:rPr>
          <w:rStyle w:val="--0"/>
        </w:rPr>
        <w:t>которые</w:t>
      </w:r>
      <w:r w:rsidR="00841278">
        <w:rPr>
          <w:rStyle w:val="--0"/>
        </w:rPr>
        <w:t xml:space="preserve"> </w:t>
      </w:r>
      <w:r w:rsidRPr="00703A02">
        <w:rPr>
          <w:rStyle w:val="--"/>
        </w:rPr>
        <w:t>и</w:t>
      </w:r>
      <w:r w:rsidR="00841278">
        <w:rPr>
          <w:rStyle w:val="--"/>
        </w:rPr>
        <w:t xml:space="preserve"> </w:t>
      </w:r>
      <w:r w:rsidRPr="00703A02">
        <w:rPr>
          <w:rStyle w:val="--"/>
        </w:rPr>
        <w:t>есть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сама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политическая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жизнь.</w:t>
      </w:r>
      <w:r w:rsidR="00841278">
        <w:rPr>
          <w:szCs w:val="28"/>
        </w:rPr>
        <w:t xml:space="preserve"> </w:t>
      </w:r>
    </w:p>
    <w:p w14:paraId="0A043D49" w14:textId="2A849773" w:rsidR="005C50E7" w:rsidRPr="006F2B73" w:rsidRDefault="005C50E7" w:rsidP="005C50E7">
      <w:pPr>
        <w:rPr>
          <w:szCs w:val="28"/>
        </w:rPr>
      </w:pPr>
      <w:r w:rsidRPr="006F2B73">
        <w:rPr>
          <w:szCs w:val="28"/>
        </w:rPr>
        <w:t>Исходить</w:t>
      </w:r>
      <w:r>
        <w:rPr>
          <w:szCs w:val="28"/>
        </w:rPr>
        <w:t>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конечно,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</w:t>
      </w:r>
      <w:r w:rsidR="008931C3">
        <w:rPr>
          <w:szCs w:val="28"/>
        </w:rPr>
        <w:t>ужн</w:t>
      </w:r>
      <w:r w:rsidRPr="006F2B73">
        <w:rPr>
          <w:szCs w:val="28"/>
        </w:rPr>
        <w:t>о</w:t>
      </w:r>
      <w:r w:rsidR="00841278">
        <w:rPr>
          <w:szCs w:val="28"/>
        </w:rPr>
        <w:t xml:space="preserve"> </w:t>
      </w:r>
      <w:r w:rsidR="00A92C24">
        <w:rPr>
          <w:szCs w:val="28"/>
        </w:rPr>
        <w:t xml:space="preserve">из </w:t>
      </w:r>
      <w:r>
        <w:rPr>
          <w:szCs w:val="28"/>
        </w:rPr>
        <w:t>то</w:t>
      </w:r>
      <w:r w:rsidR="00A92C24">
        <w:rPr>
          <w:szCs w:val="28"/>
        </w:rPr>
        <w:t>го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работают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информацией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такой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глубины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масштаба,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е</w:t>
      </w:r>
      <w:r w:rsidR="008931C3">
        <w:rPr>
          <w:szCs w:val="28"/>
        </w:rPr>
        <w:t xml:space="preserve">ё </w:t>
      </w:r>
      <w:r w:rsidRPr="006F2B73">
        <w:rPr>
          <w:szCs w:val="28"/>
        </w:rPr>
        <w:t>публичное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оглашение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нанес</w:t>
      </w:r>
      <w:r w:rsidR="008931C3">
        <w:rPr>
          <w:szCs w:val="28"/>
        </w:rPr>
        <w:t>ё</w:t>
      </w:r>
      <w:r w:rsidRPr="006F2B73">
        <w:rPr>
          <w:szCs w:val="28"/>
        </w:rPr>
        <w:t>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больше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вреда,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чем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пользы</w:t>
      </w:r>
      <w:r w:rsidR="00736757">
        <w:rPr>
          <w:szCs w:val="28"/>
        </w:rPr>
        <w:t>,</w:t>
      </w:r>
      <w:r w:rsidR="00841278">
        <w:rPr>
          <w:szCs w:val="28"/>
        </w:rPr>
        <w:t xml:space="preserve"> </w:t>
      </w:r>
      <w:r w:rsidR="008931C3">
        <w:rPr>
          <w:szCs w:val="28"/>
        </w:rPr>
        <w:t>м</w:t>
      </w:r>
      <w:r w:rsidRPr="006F2B73">
        <w:rPr>
          <w:szCs w:val="28"/>
        </w:rPr>
        <w:t>ягко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выражаясь.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Есть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много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других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ограничений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то,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Pr="006F2B73">
        <w:rPr>
          <w:szCs w:val="28"/>
        </w:rPr>
        <w:lastRenderedPageBreak/>
        <w:t>сообщают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своей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речи.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для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массового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зрителя</w:t>
      </w:r>
      <w:r w:rsidR="00841278">
        <w:rPr>
          <w:rStyle w:val="--"/>
        </w:rPr>
        <w:t xml:space="preserve"> </w:t>
      </w:r>
      <w:r w:rsidRPr="002D2A3A">
        <w:rPr>
          <w:rStyle w:val="--"/>
        </w:rPr>
        <w:t>больше</w:t>
      </w:r>
      <w:r w:rsidR="00841278">
        <w:rPr>
          <w:rStyle w:val="--0"/>
        </w:rPr>
        <w:t xml:space="preserve"> </w:t>
      </w:r>
      <w:r w:rsidRPr="002D2A3A">
        <w:rPr>
          <w:rStyle w:val="--0"/>
        </w:rPr>
        <w:t>всего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говорит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выражение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лица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спокойные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руки.</w:t>
      </w:r>
      <w:r w:rsidR="00841278">
        <w:rPr>
          <w:szCs w:val="28"/>
        </w:rPr>
        <w:t xml:space="preserve"> </w:t>
      </w:r>
    </w:p>
    <w:p w14:paraId="4741E391" w14:textId="77777777" w:rsidR="008931C3" w:rsidRDefault="008931C3" w:rsidP="008931C3">
      <w:pPr>
        <w:pStyle w:val="afffff"/>
      </w:pPr>
      <w:r w:rsidRPr="006C626A">
        <w:drawing>
          <wp:inline distT="0" distB="0" distL="0" distR="0" wp14:anchorId="290FD30A" wp14:editId="56A042EF">
            <wp:extent cx="3765600" cy="1962000"/>
            <wp:effectExtent l="0" t="0" r="0" b="0"/>
            <wp:docPr id="1" name="Рисунок 1" descr="Изображение выглядит как человек, мужчина, стена, внутрен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человек, мужчина, стена, внутренний&#10;&#10;Автоматически созданное описание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56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6AD0C" w14:textId="36E98E43" w:rsidR="008931C3" w:rsidRPr="008931C3" w:rsidRDefault="005C50E7" w:rsidP="008931C3">
      <w:pPr>
        <w:rPr>
          <w:b/>
          <w:caps/>
          <w:color w:val="FF0000"/>
        </w:rPr>
      </w:pPr>
      <w:r w:rsidRPr="006F2B73">
        <w:t>В</w:t>
      </w:r>
      <w:r w:rsidR="00841278">
        <w:t xml:space="preserve"> </w:t>
      </w:r>
      <w:r w:rsidRPr="006F2B73">
        <w:t>самые</w:t>
      </w:r>
      <w:r w:rsidR="00841278">
        <w:t xml:space="preserve"> </w:t>
      </w:r>
      <w:r w:rsidRPr="006F2B73">
        <w:t>отчаянные</w:t>
      </w:r>
      <w:r w:rsidR="00841278">
        <w:t xml:space="preserve"> </w:t>
      </w:r>
      <w:r w:rsidRPr="006F2B73">
        <w:t>дни</w:t>
      </w:r>
      <w:r w:rsidR="00841278">
        <w:t xml:space="preserve"> </w:t>
      </w:r>
      <w:r w:rsidRPr="006F2B73">
        <w:t>Великой</w:t>
      </w:r>
      <w:r w:rsidR="00841278">
        <w:t xml:space="preserve"> </w:t>
      </w:r>
      <w:r w:rsidRPr="006F2B73">
        <w:t>Отечественной</w:t>
      </w:r>
      <w:r w:rsidR="00841278">
        <w:t xml:space="preserve"> </w:t>
      </w:r>
      <w:r w:rsidRPr="006F2B73">
        <w:t>войны</w:t>
      </w:r>
      <w:r w:rsidR="00841278">
        <w:t xml:space="preserve"> </w:t>
      </w:r>
      <w:r w:rsidRPr="006F2B73">
        <w:t>звучал</w:t>
      </w:r>
      <w:r w:rsidR="00841278">
        <w:t xml:space="preserve"> </w:t>
      </w:r>
      <w:r w:rsidRPr="006F2B73">
        <w:t>голос</w:t>
      </w:r>
      <w:r w:rsidR="00841278">
        <w:t xml:space="preserve"> </w:t>
      </w:r>
      <w:r w:rsidRPr="006C626A">
        <w:rPr>
          <w:b/>
          <w:bCs/>
          <w:i/>
          <w:iCs/>
          <w:szCs w:val="28"/>
        </w:rPr>
        <w:t>Ю.</w:t>
      </w:r>
      <w:r w:rsidR="008931C3">
        <w:rPr>
          <w:b/>
          <w:bCs/>
          <w:i/>
          <w:iCs/>
          <w:szCs w:val="28"/>
        </w:rPr>
        <w:t> </w:t>
      </w:r>
      <w:r w:rsidRPr="006C626A">
        <w:rPr>
          <w:b/>
          <w:bCs/>
          <w:i/>
          <w:iCs/>
          <w:szCs w:val="28"/>
        </w:rPr>
        <w:t>Б.</w:t>
      </w:r>
      <w:r w:rsidR="008931C3">
        <w:rPr>
          <w:b/>
          <w:bCs/>
          <w:i/>
          <w:iCs/>
          <w:szCs w:val="28"/>
        </w:rPr>
        <w:t> </w:t>
      </w:r>
      <w:r w:rsidRPr="006C626A">
        <w:rPr>
          <w:b/>
          <w:bCs/>
          <w:i/>
          <w:iCs/>
          <w:szCs w:val="28"/>
        </w:rPr>
        <w:t>Левитана</w:t>
      </w:r>
      <w:r w:rsidR="00841278">
        <w:rPr>
          <w:szCs w:val="28"/>
        </w:rPr>
        <w:t xml:space="preserve"> — </w:t>
      </w:r>
      <w:r w:rsidRPr="006F2B73">
        <w:rPr>
          <w:szCs w:val="28"/>
        </w:rPr>
        <w:t>невероятно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эмоциональный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="008931C3" w:rsidRPr="006F2B73">
        <w:rPr>
          <w:szCs w:val="28"/>
        </w:rPr>
        <w:t>твёрдый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сообщающий</w:t>
      </w:r>
      <w:r w:rsidR="00841278">
        <w:rPr>
          <w:szCs w:val="28"/>
        </w:rPr>
        <w:t xml:space="preserve"> </w:t>
      </w:r>
      <w:r w:rsidRPr="006C626A">
        <w:rPr>
          <w:rStyle w:val="--"/>
        </w:rPr>
        <w:t>только</w:t>
      </w:r>
      <w:r w:rsidR="00841278">
        <w:rPr>
          <w:rStyle w:val="--"/>
        </w:rPr>
        <w:t xml:space="preserve"> </w:t>
      </w:r>
      <w:r w:rsidRPr="006C626A">
        <w:rPr>
          <w:rStyle w:val="--0"/>
        </w:rPr>
        <w:t>ту</w:t>
      </w:r>
      <w:r w:rsidR="00841278">
        <w:rPr>
          <w:rStyle w:val="--"/>
        </w:rPr>
        <w:t xml:space="preserve"> </w:t>
      </w:r>
      <w:r w:rsidRPr="006C626A">
        <w:rPr>
          <w:rStyle w:val="--"/>
        </w:rPr>
        <w:t>информацию</w:t>
      </w:r>
      <w:r w:rsidRPr="008931C3">
        <w:t>,</w:t>
      </w:r>
      <w:r w:rsidR="00841278" w:rsidRPr="008931C3">
        <w:t xml:space="preserve"> </w:t>
      </w:r>
      <w:r w:rsidRPr="006F2B73">
        <w:rPr>
          <w:szCs w:val="28"/>
        </w:rPr>
        <w:t>которая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заражала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людей,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находящихся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состоянии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стресса</w:t>
      </w:r>
      <w:r w:rsidR="008931C3">
        <w:rPr>
          <w:szCs w:val="28"/>
        </w:rPr>
        <w:t>,</w:t>
      </w:r>
      <w:r w:rsidR="00841278">
        <w:rPr>
          <w:szCs w:val="28"/>
        </w:rPr>
        <w:t xml:space="preserve"> — </w:t>
      </w:r>
      <w:r w:rsidRPr="006C626A">
        <w:rPr>
          <w:b/>
          <w:bCs/>
          <w:i/>
          <w:iCs/>
          <w:szCs w:val="28"/>
        </w:rPr>
        <w:t>верой,</w:t>
      </w:r>
      <w:r w:rsidR="00841278">
        <w:rPr>
          <w:b/>
          <w:bCs/>
          <w:i/>
          <w:iCs/>
          <w:szCs w:val="28"/>
        </w:rPr>
        <w:t xml:space="preserve"> </w:t>
      </w:r>
      <w:r w:rsidRPr="006C626A">
        <w:rPr>
          <w:b/>
          <w:bCs/>
          <w:i/>
          <w:iCs/>
          <w:szCs w:val="28"/>
        </w:rPr>
        <w:t>надеждой,</w:t>
      </w:r>
      <w:r w:rsidR="00841278">
        <w:rPr>
          <w:b/>
          <w:bCs/>
          <w:i/>
          <w:iCs/>
          <w:szCs w:val="28"/>
        </w:rPr>
        <w:t xml:space="preserve"> </w:t>
      </w:r>
      <w:r w:rsidRPr="006C626A">
        <w:rPr>
          <w:b/>
          <w:bCs/>
          <w:i/>
          <w:iCs/>
          <w:szCs w:val="28"/>
        </w:rPr>
        <w:t>позитивными</w:t>
      </w:r>
      <w:r w:rsidR="00841278">
        <w:rPr>
          <w:b/>
          <w:bCs/>
          <w:i/>
          <w:iCs/>
          <w:szCs w:val="28"/>
        </w:rPr>
        <w:t xml:space="preserve"> </w:t>
      </w:r>
      <w:r w:rsidRPr="006C626A">
        <w:rPr>
          <w:b/>
          <w:bCs/>
          <w:i/>
          <w:iCs/>
          <w:szCs w:val="28"/>
        </w:rPr>
        <w:t>эмоциями</w:t>
      </w:r>
      <w:r w:rsidR="00841278">
        <w:rPr>
          <w:b/>
          <w:bCs/>
          <w:i/>
          <w:iCs/>
          <w:szCs w:val="28"/>
        </w:rPr>
        <w:t xml:space="preserve"> </w:t>
      </w:r>
      <w:r w:rsidRPr="006C626A">
        <w:rPr>
          <w:b/>
          <w:bCs/>
          <w:i/>
          <w:iCs/>
          <w:szCs w:val="28"/>
        </w:rPr>
        <w:t>и</w:t>
      </w:r>
      <w:r w:rsidR="00841278">
        <w:rPr>
          <w:b/>
          <w:bCs/>
          <w:i/>
          <w:iCs/>
          <w:szCs w:val="28"/>
        </w:rPr>
        <w:t xml:space="preserve"> </w:t>
      </w:r>
      <w:r w:rsidRPr="006C626A">
        <w:rPr>
          <w:rStyle w:val="--"/>
        </w:rPr>
        <w:t>нужной</w:t>
      </w:r>
      <w:r w:rsidR="00841278">
        <w:rPr>
          <w:rStyle w:val="--"/>
        </w:rPr>
        <w:t xml:space="preserve"> </w:t>
      </w:r>
      <w:r w:rsidRPr="006C626A">
        <w:rPr>
          <w:rStyle w:val="--0"/>
        </w:rPr>
        <w:t>мотивацией</w:t>
      </w:r>
      <w:r w:rsidRPr="008931C3">
        <w:t>.</w:t>
      </w:r>
      <w:r w:rsidR="00841278" w:rsidRPr="008931C3">
        <w:t xml:space="preserve"> </w:t>
      </w:r>
      <w:r w:rsidRPr="006F2B73">
        <w:rPr>
          <w:szCs w:val="28"/>
        </w:rPr>
        <w:t>При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этом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Левитан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сообщал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полную,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точную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информацию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положении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фронтах</w:t>
      </w:r>
      <w:r w:rsidR="00841278">
        <w:rPr>
          <w:szCs w:val="28"/>
        </w:rPr>
        <w:t xml:space="preserve"> </w:t>
      </w:r>
      <w:r w:rsidRPr="00391900">
        <w:rPr>
          <w:rStyle w:val="--0"/>
        </w:rPr>
        <w:t>с</w:t>
      </w:r>
      <w:r w:rsidR="00841278">
        <w:rPr>
          <w:rStyle w:val="--0"/>
        </w:rPr>
        <w:t xml:space="preserve"> </w:t>
      </w:r>
      <w:r w:rsidRPr="00391900">
        <w:rPr>
          <w:rStyle w:val="--0"/>
        </w:rPr>
        <w:t>точностью</w:t>
      </w:r>
      <w:r w:rsidR="00841278">
        <w:rPr>
          <w:rStyle w:val="--0"/>
        </w:rPr>
        <w:t xml:space="preserve"> </w:t>
      </w:r>
      <w:r w:rsidRPr="00391900">
        <w:rPr>
          <w:rStyle w:val="--0"/>
        </w:rPr>
        <w:t>до</w:t>
      </w:r>
      <w:r w:rsidR="00841278">
        <w:rPr>
          <w:rStyle w:val="--0"/>
        </w:rPr>
        <w:t xml:space="preserve"> </w:t>
      </w:r>
      <w:r w:rsidRPr="00391900">
        <w:rPr>
          <w:rStyle w:val="--"/>
        </w:rPr>
        <w:t>деревни</w:t>
      </w:r>
      <w:r w:rsidRPr="008931C3">
        <w:t>.</w:t>
      </w:r>
      <w:r w:rsidR="00841278" w:rsidRPr="008931C3">
        <w:t xml:space="preserve"> </w:t>
      </w:r>
      <w:r w:rsidRPr="006F2B73">
        <w:rPr>
          <w:szCs w:val="28"/>
        </w:rPr>
        <w:t>Насыщенность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голоса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Левитана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нужными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эмоциями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мотивами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имела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такое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значение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для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исхода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войны,</w:t>
      </w:r>
      <w:r w:rsidR="00841278">
        <w:rPr>
          <w:szCs w:val="28"/>
        </w:rPr>
        <w:t xml:space="preserve"> </w:t>
      </w:r>
      <w:r w:rsidRPr="00391900">
        <w:rPr>
          <w:b/>
          <w:bCs/>
          <w:i/>
          <w:iCs/>
          <w:szCs w:val="28"/>
        </w:rPr>
        <w:t>что</w:t>
      </w:r>
      <w:r w:rsidR="00841278">
        <w:rPr>
          <w:b/>
          <w:bCs/>
          <w:i/>
          <w:iCs/>
          <w:szCs w:val="28"/>
        </w:rPr>
        <w:t xml:space="preserve"> </w:t>
      </w:r>
      <w:r w:rsidRPr="00391900">
        <w:rPr>
          <w:b/>
          <w:bCs/>
          <w:i/>
          <w:iCs/>
          <w:szCs w:val="28"/>
        </w:rPr>
        <w:t>25</w:t>
      </w:r>
      <w:r w:rsidR="00841278">
        <w:rPr>
          <w:b/>
          <w:bCs/>
          <w:i/>
          <w:iCs/>
          <w:szCs w:val="28"/>
        </w:rPr>
        <w:t xml:space="preserve"> </w:t>
      </w:r>
      <w:r w:rsidRPr="00391900">
        <w:rPr>
          <w:b/>
          <w:bCs/>
          <w:i/>
          <w:iCs/>
          <w:szCs w:val="28"/>
        </w:rPr>
        <w:t>лет</w:t>
      </w:r>
      <w:r w:rsidR="00841278">
        <w:rPr>
          <w:b/>
          <w:bCs/>
          <w:i/>
          <w:iCs/>
          <w:szCs w:val="28"/>
        </w:rPr>
        <w:t xml:space="preserve"> </w:t>
      </w:r>
      <w:r w:rsidRPr="00391900">
        <w:rPr>
          <w:b/>
          <w:bCs/>
          <w:i/>
          <w:iCs/>
          <w:szCs w:val="28"/>
        </w:rPr>
        <w:t>были</w:t>
      </w:r>
      <w:r w:rsidR="00841278">
        <w:rPr>
          <w:b/>
          <w:bCs/>
          <w:i/>
          <w:iCs/>
          <w:szCs w:val="28"/>
        </w:rPr>
        <w:t xml:space="preserve"> </w:t>
      </w:r>
      <w:r w:rsidRPr="00391900">
        <w:rPr>
          <w:b/>
          <w:bCs/>
          <w:i/>
          <w:iCs/>
          <w:szCs w:val="28"/>
        </w:rPr>
        <w:t>засекречены</w:t>
      </w:r>
      <w:r w:rsidR="00841278">
        <w:rPr>
          <w:b/>
          <w:bCs/>
          <w:i/>
          <w:iCs/>
          <w:szCs w:val="28"/>
        </w:rPr>
        <w:t xml:space="preserve"> </w:t>
      </w:r>
      <w:r w:rsidRPr="00391900">
        <w:rPr>
          <w:b/>
          <w:bCs/>
          <w:i/>
          <w:iCs/>
          <w:szCs w:val="28"/>
        </w:rPr>
        <w:t>места,</w:t>
      </w:r>
      <w:r w:rsidR="00841278">
        <w:rPr>
          <w:b/>
          <w:bCs/>
          <w:i/>
          <w:iCs/>
          <w:szCs w:val="28"/>
        </w:rPr>
        <w:t xml:space="preserve"> </w:t>
      </w:r>
      <w:r w:rsidRPr="00391900">
        <w:rPr>
          <w:b/>
          <w:bCs/>
          <w:i/>
          <w:iCs/>
          <w:szCs w:val="28"/>
        </w:rPr>
        <w:t>откуда</w:t>
      </w:r>
      <w:r w:rsidR="00841278">
        <w:rPr>
          <w:b/>
          <w:bCs/>
          <w:i/>
          <w:iCs/>
          <w:szCs w:val="28"/>
        </w:rPr>
        <w:t xml:space="preserve"> </w:t>
      </w:r>
      <w:r w:rsidRPr="00391900">
        <w:rPr>
          <w:b/>
          <w:bCs/>
          <w:i/>
          <w:iCs/>
          <w:szCs w:val="28"/>
        </w:rPr>
        <w:t>он</w:t>
      </w:r>
      <w:r w:rsidR="00841278">
        <w:rPr>
          <w:b/>
          <w:bCs/>
          <w:i/>
          <w:iCs/>
          <w:szCs w:val="28"/>
        </w:rPr>
        <w:t xml:space="preserve"> </w:t>
      </w:r>
      <w:r w:rsidRPr="00391900">
        <w:rPr>
          <w:b/>
          <w:bCs/>
          <w:i/>
          <w:iCs/>
          <w:szCs w:val="28"/>
        </w:rPr>
        <w:t>выходил</w:t>
      </w:r>
      <w:r w:rsidR="00841278">
        <w:rPr>
          <w:b/>
          <w:bCs/>
          <w:i/>
          <w:iCs/>
          <w:szCs w:val="28"/>
        </w:rPr>
        <w:t xml:space="preserve"> </w:t>
      </w:r>
      <w:r w:rsidRPr="00391900">
        <w:rPr>
          <w:b/>
          <w:bCs/>
          <w:i/>
          <w:iCs/>
          <w:szCs w:val="28"/>
        </w:rPr>
        <w:t>в</w:t>
      </w:r>
      <w:r w:rsidR="00841278">
        <w:rPr>
          <w:b/>
          <w:bCs/>
          <w:i/>
          <w:iCs/>
          <w:szCs w:val="28"/>
        </w:rPr>
        <w:t xml:space="preserve"> </w:t>
      </w:r>
      <w:r w:rsidRPr="00391900">
        <w:rPr>
          <w:b/>
          <w:bCs/>
          <w:i/>
          <w:iCs/>
          <w:szCs w:val="28"/>
        </w:rPr>
        <w:t>эфир</w:t>
      </w:r>
      <w:r w:rsidR="00841278">
        <w:rPr>
          <w:b/>
          <w:bCs/>
          <w:i/>
          <w:iCs/>
          <w:szCs w:val="28"/>
        </w:rPr>
        <w:t xml:space="preserve"> </w:t>
      </w:r>
      <w:r w:rsidRPr="00391900">
        <w:rPr>
          <w:b/>
          <w:bCs/>
          <w:i/>
          <w:iCs/>
          <w:szCs w:val="28"/>
        </w:rPr>
        <w:t>со</w:t>
      </w:r>
      <w:r w:rsidR="00841278">
        <w:rPr>
          <w:b/>
          <w:bCs/>
          <w:i/>
          <w:iCs/>
          <w:szCs w:val="28"/>
        </w:rPr>
        <w:t xml:space="preserve"> </w:t>
      </w:r>
      <w:r w:rsidRPr="00391900">
        <w:rPr>
          <w:b/>
          <w:bCs/>
          <w:i/>
          <w:iCs/>
          <w:szCs w:val="28"/>
        </w:rPr>
        <w:t>сводками</w:t>
      </w:r>
      <w:r w:rsidR="00841278">
        <w:rPr>
          <w:b/>
          <w:bCs/>
          <w:i/>
          <w:iCs/>
          <w:szCs w:val="28"/>
        </w:rPr>
        <w:t xml:space="preserve"> </w:t>
      </w:r>
      <w:r w:rsidRPr="00391900">
        <w:rPr>
          <w:b/>
          <w:bCs/>
          <w:i/>
          <w:iCs/>
          <w:szCs w:val="28"/>
        </w:rPr>
        <w:t>Совинформбюро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(подвал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центре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Свердловска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р/с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Куйбышеве).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Москве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его</w:t>
      </w:r>
      <w:r w:rsidR="00841278">
        <w:rPr>
          <w:szCs w:val="28"/>
        </w:rPr>
        <w:t xml:space="preserve"> </w:t>
      </w:r>
      <w:r w:rsidRPr="00391900">
        <w:rPr>
          <w:rStyle w:val="--"/>
        </w:rPr>
        <w:t>не</w:t>
      </w:r>
      <w:r w:rsidR="00841278">
        <w:rPr>
          <w:rStyle w:val="--0"/>
        </w:rPr>
        <w:t xml:space="preserve"> </w:t>
      </w:r>
      <w:r w:rsidRPr="00391900">
        <w:rPr>
          <w:rStyle w:val="--0"/>
        </w:rPr>
        <w:t>было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хотя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он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начинал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слов:</w:t>
      </w:r>
      <w:r w:rsidR="00841278">
        <w:rPr>
          <w:szCs w:val="28"/>
        </w:rPr>
        <w:t xml:space="preserve"> </w:t>
      </w:r>
      <w:r w:rsidRPr="00391900">
        <w:rPr>
          <w:b/>
          <w:bCs/>
          <w:i/>
          <w:iCs/>
          <w:szCs w:val="28"/>
        </w:rPr>
        <w:t>«Говорит</w:t>
      </w:r>
      <w:r w:rsidR="00841278">
        <w:rPr>
          <w:b/>
          <w:bCs/>
          <w:i/>
          <w:iCs/>
          <w:szCs w:val="28"/>
        </w:rPr>
        <w:t xml:space="preserve"> </w:t>
      </w:r>
      <w:r w:rsidRPr="00391900">
        <w:rPr>
          <w:b/>
          <w:bCs/>
          <w:i/>
          <w:iCs/>
          <w:szCs w:val="28"/>
        </w:rPr>
        <w:t>Москва!»</w:t>
      </w:r>
      <w:r w:rsidR="008931C3" w:rsidRPr="008931C3">
        <w:t>.</w:t>
      </w:r>
      <w:r w:rsidR="008931C3">
        <w:rPr>
          <w:b/>
          <w:bCs/>
          <w:i/>
          <w:iCs/>
          <w:szCs w:val="28"/>
        </w:rPr>
        <w:t xml:space="preserve"> </w:t>
      </w:r>
    </w:p>
    <w:p w14:paraId="46CE3337" w14:textId="68BB4027" w:rsidR="005C50E7" w:rsidRPr="008931C3" w:rsidRDefault="005C50E7" w:rsidP="008931C3">
      <w:pPr>
        <w:rPr>
          <w:b/>
          <w:bCs/>
          <w:i/>
          <w:iCs/>
          <w:szCs w:val="28"/>
        </w:rPr>
      </w:pPr>
      <w:r w:rsidRPr="006F2B73">
        <w:rPr>
          <w:szCs w:val="28"/>
        </w:rPr>
        <w:t>Поэтому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никакие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отговорки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самым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мрачным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видом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страшные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тайны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экономики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политики</w:t>
      </w:r>
      <w:r w:rsidR="00841278">
        <w:rPr>
          <w:szCs w:val="28"/>
        </w:rPr>
        <w:t xml:space="preserve"> </w:t>
      </w:r>
      <w:r w:rsidRPr="00391900">
        <w:rPr>
          <w:rStyle w:val="--"/>
        </w:rPr>
        <w:t>не</w:t>
      </w:r>
      <w:r w:rsidR="00841278">
        <w:rPr>
          <w:rStyle w:val="--"/>
        </w:rPr>
        <w:t xml:space="preserve"> </w:t>
      </w:r>
      <w:r w:rsidRPr="00391900">
        <w:rPr>
          <w:rStyle w:val="--0"/>
        </w:rPr>
        <w:t>должны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мешать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появлени</w:t>
      </w:r>
      <w:r>
        <w:rPr>
          <w:szCs w:val="28"/>
        </w:rPr>
        <w:t>ю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публичном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поле</w:t>
      </w:r>
      <w:r w:rsidR="00841278">
        <w:rPr>
          <w:szCs w:val="28"/>
        </w:rPr>
        <w:t xml:space="preserve"> </w:t>
      </w:r>
      <w:r>
        <w:rPr>
          <w:szCs w:val="28"/>
        </w:rPr>
        <w:t>и</w:t>
      </w:r>
      <w:r w:rsidR="00841278">
        <w:rPr>
          <w:szCs w:val="28"/>
        </w:rPr>
        <w:t xml:space="preserve"> </w:t>
      </w:r>
      <w:r>
        <w:rPr>
          <w:szCs w:val="28"/>
        </w:rPr>
        <w:t>влиять</w:t>
      </w:r>
      <w:r w:rsidR="00841278">
        <w:rPr>
          <w:szCs w:val="28"/>
        </w:rPr>
        <w:t xml:space="preserve"> </w:t>
      </w:r>
      <w:r>
        <w:rPr>
          <w:szCs w:val="28"/>
        </w:rPr>
        <w:t>на</w:t>
      </w:r>
      <w:r w:rsidR="00841278">
        <w:rPr>
          <w:szCs w:val="28"/>
        </w:rPr>
        <w:t xml:space="preserve"> </w:t>
      </w:r>
      <w:r>
        <w:rPr>
          <w:szCs w:val="28"/>
        </w:rPr>
        <w:t>их</w:t>
      </w:r>
      <w:r w:rsidR="00841278">
        <w:rPr>
          <w:szCs w:val="28"/>
        </w:rPr>
        <w:t xml:space="preserve"> </w:t>
      </w:r>
      <w:r>
        <w:rPr>
          <w:szCs w:val="28"/>
        </w:rPr>
        <w:t>выступления.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Повлиять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мотивацию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деятельности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можно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только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косвенно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опосредованно,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приближая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появление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публичном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пространстве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требованиям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новой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политической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реальности</w:t>
      </w:r>
      <w:r w:rsidR="00841278">
        <w:rPr>
          <w:szCs w:val="28"/>
        </w:rPr>
        <w:t xml:space="preserve"> — </w:t>
      </w:r>
      <w:r w:rsidRPr="006F2B73">
        <w:rPr>
          <w:szCs w:val="28"/>
        </w:rPr>
        <w:t>к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пятому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поколению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политики.</w:t>
      </w:r>
      <w:r w:rsidR="00841278">
        <w:rPr>
          <w:szCs w:val="28"/>
        </w:rPr>
        <w:t xml:space="preserve"> </w:t>
      </w:r>
      <w:r>
        <w:rPr>
          <w:szCs w:val="28"/>
        </w:rPr>
        <w:t>Но</w:t>
      </w:r>
      <w:r w:rsidR="00841278">
        <w:rPr>
          <w:szCs w:val="28"/>
        </w:rPr>
        <w:t xml:space="preserve"> </w:t>
      </w:r>
      <w:r w:rsidRPr="00500A31">
        <w:rPr>
          <w:rStyle w:val="--"/>
        </w:rPr>
        <w:t>не</w:t>
      </w:r>
      <w:r w:rsidRPr="00500A31">
        <w:rPr>
          <w:rStyle w:val="--0"/>
        </w:rPr>
        <w:t>многие</w:t>
      </w:r>
      <w:r w:rsidR="00841278">
        <w:rPr>
          <w:szCs w:val="28"/>
        </w:rPr>
        <w:t xml:space="preserve"> </w:t>
      </w:r>
      <w:r>
        <w:rPr>
          <w:szCs w:val="28"/>
        </w:rPr>
        <w:t>из</w:t>
      </w:r>
      <w:r w:rsidR="00841278">
        <w:rPr>
          <w:szCs w:val="28"/>
        </w:rPr>
        <w:t xml:space="preserve"> </w:t>
      </w:r>
      <w:r>
        <w:rPr>
          <w:szCs w:val="28"/>
        </w:rPr>
        <w:t>них</w:t>
      </w:r>
      <w:r w:rsidR="00841278">
        <w:rPr>
          <w:szCs w:val="28"/>
        </w:rPr>
        <w:t xml:space="preserve"> </w:t>
      </w:r>
      <w:r>
        <w:rPr>
          <w:szCs w:val="28"/>
        </w:rPr>
        <w:t>сегодня</w:t>
      </w:r>
      <w:r w:rsidR="00841278">
        <w:rPr>
          <w:szCs w:val="28"/>
        </w:rPr>
        <w:t xml:space="preserve"> </w:t>
      </w:r>
      <w:r>
        <w:rPr>
          <w:szCs w:val="28"/>
        </w:rPr>
        <w:t>способны</w:t>
      </w:r>
      <w:r w:rsidR="00841278">
        <w:rPr>
          <w:szCs w:val="28"/>
        </w:rPr>
        <w:t xml:space="preserve"> </w:t>
      </w:r>
      <w:r>
        <w:rPr>
          <w:szCs w:val="28"/>
        </w:rPr>
        <w:t>это</w:t>
      </w:r>
      <w:r w:rsidR="00841278">
        <w:rPr>
          <w:szCs w:val="28"/>
        </w:rPr>
        <w:t xml:space="preserve"> </w:t>
      </w:r>
      <w:r>
        <w:rPr>
          <w:szCs w:val="28"/>
        </w:rPr>
        <w:t>понять.</w:t>
      </w:r>
      <w:r w:rsidR="00841278">
        <w:rPr>
          <w:szCs w:val="28"/>
        </w:rPr>
        <w:t xml:space="preserve"> </w:t>
      </w:r>
      <w:r>
        <w:rPr>
          <w:szCs w:val="28"/>
        </w:rPr>
        <w:t>В</w:t>
      </w:r>
      <w:r w:rsidR="00841278">
        <w:rPr>
          <w:szCs w:val="28"/>
        </w:rPr>
        <w:t xml:space="preserve"> </w:t>
      </w:r>
      <w:r>
        <w:rPr>
          <w:szCs w:val="28"/>
        </w:rPr>
        <w:t>этом</w:t>
      </w:r>
      <w:r w:rsidR="00841278">
        <w:rPr>
          <w:szCs w:val="28"/>
        </w:rPr>
        <w:t xml:space="preserve"> </w:t>
      </w:r>
      <w:r>
        <w:rPr>
          <w:szCs w:val="28"/>
        </w:rPr>
        <w:t>и</w:t>
      </w:r>
      <w:r w:rsidR="00841278">
        <w:rPr>
          <w:szCs w:val="28"/>
        </w:rPr>
        <w:t xml:space="preserve"> </w:t>
      </w:r>
      <w:r>
        <w:rPr>
          <w:szCs w:val="28"/>
        </w:rPr>
        <w:t>есть</w:t>
      </w:r>
      <w:r w:rsidR="00841278">
        <w:rPr>
          <w:szCs w:val="28"/>
        </w:rPr>
        <w:t xml:space="preserve"> </w:t>
      </w:r>
      <w:r>
        <w:rPr>
          <w:szCs w:val="28"/>
        </w:rPr>
        <w:t>реальная</w:t>
      </w:r>
      <w:r w:rsidR="00841278">
        <w:rPr>
          <w:szCs w:val="28"/>
        </w:rPr>
        <w:t xml:space="preserve"> </w:t>
      </w:r>
      <w:r>
        <w:rPr>
          <w:szCs w:val="28"/>
        </w:rPr>
        <w:t>проблема,</w:t>
      </w:r>
      <w:r w:rsidR="00841278">
        <w:rPr>
          <w:szCs w:val="28"/>
        </w:rPr>
        <w:t xml:space="preserve"> </w:t>
      </w:r>
      <w:r>
        <w:rPr>
          <w:szCs w:val="28"/>
        </w:rPr>
        <w:t>которая</w:t>
      </w:r>
      <w:r w:rsidR="00841278">
        <w:rPr>
          <w:szCs w:val="28"/>
        </w:rPr>
        <w:t xml:space="preserve"> </w:t>
      </w:r>
      <w:r>
        <w:rPr>
          <w:szCs w:val="28"/>
        </w:rPr>
        <w:t>впрямую</w:t>
      </w:r>
      <w:r w:rsidR="00841278">
        <w:rPr>
          <w:szCs w:val="28"/>
        </w:rPr>
        <w:t xml:space="preserve"> </w:t>
      </w:r>
      <w:r>
        <w:rPr>
          <w:szCs w:val="28"/>
        </w:rPr>
        <w:t>отражается</w:t>
      </w:r>
      <w:r w:rsidR="00841278">
        <w:rPr>
          <w:szCs w:val="28"/>
        </w:rPr>
        <w:t xml:space="preserve"> </w:t>
      </w:r>
      <w:r>
        <w:rPr>
          <w:szCs w:val="28"/>
        </w:rPr>
        <w:t>в</w:t>
      </w:r>
      <w:r w:rsidR="00841278">
        <w:rPr>
          <w:szCs w:val="28"/>
        </w:rPr>
        <w:t xml:space="preserve"> </w:t>
      </w:r>
      <w:r>
        <w:rPr>
          <w:szCs w:val="28"/>
        </w:rPr>
        <w:t>сегодняшних</w:t>
      </w:r>
      <w:r w:rsidR="00841278">
        <w:rPr>
          <w:szCs w:val="28"/>
        </w:rPr>
        <w:t xml:space="preserve"> </w:t>
      </w:r>
      <w:r>
        <w:rPr>
          <w:szCs w:val="28"/>
        </w:rPr>
        <w:t>реалиях.</w:t>
      </w:r>
      <w:r w:rsidR="00841278">
        <w:rPr>
          <w:szCs w:val="28"/>
        </w:rPr>
        <w:t xml:space="preserve"> </w:t>
      </w:r>
      <w:r>
        <w:rPr>
          <w:szCs w:val="28"/>
        </w:rPr>
        <w:t>А.</w:t>
      </w:r>
      <w:r w:rsidR="008931C3">
        <w:rPr>
          <w:szCs w:val="28"/>
        </w:rPr>
        <w:t> </w:t>
      </w:r>
      <w:r>
        <w:rPr>
          <w:szCs w:val="28"/>
        </w:rPr>
        <w:t>И.</w:t>
      </w:r>
      <w:r w:rsidR="008931C3">
        <w:rPr>
          <w:szCs w:val="28"/>
        </w:rPr>
        <w:t> </w:t>
      </w:r>
      <w:r>
        <w:rPr>
          <w:szCs w:val="28"/>
        </w:rPr>
        <w:t>Юрьев</w:t>
      </w:r>
      <w:r w:rsidR="00841278">
        <w:rPr>
          <w:szCs w:val="28"/>
        </w:rPr>
        <w:t xml:space="preserve"> </w:t>
      </w:r>
      <w:r>
        <w:rPr>
          <w:szCs w:val="28"/>
        </w:rPr>
        <w:t>акцентировал</w:t>
      </w:r>
      <w:r w:rsidR="00841278">
        <w:rPr>
          <w:szCs w:val="28"/>
        </w:rPr>
        <w:t xml:space="preserve"> </w:t>
      </w:r>
      <w:r>
        <w:rPr>
          <w:szCs w:val="28"/>
        </w:rPr>
        <w:t>внимание</w:t>
      </w:r>
      <w:r w:rsidR="00841278">
        <w:rPr>
          <w:szCs w:val="28"/>
        </w:rPr>
        <w:t xml:space="preserve"> </w:t>
      </w:r>
      <w:r>
        <w:rPr>
          <w:szCs w:val="28"/>
        </w:rPr>
        <w:t>на</w:t>
      </w:r>
      <w:r w:rsidR="00841278">
        <w:rPr>
          <w:szCs w:val="28"/>
        </w:rPr>
        <w:t xml:space="preserve"> </w:t>
      </w:r>
      <w:r>
        <w:rPr>
          <w:szCs w:val="28"/>
        </w:rPr>
        <w:t>том,</w:t>
      </w:r>
      <w:r w:rsidR="00841278">
        <w:rPr>
          <w:szCs w:val="28"/>
        </w:rPr>
        <w:t xml:space="preserve"> </w:t>
      </w:r>
      <w:r>
        <w:rPr>
          <w:szCs w:val="28"/>
        </w:rPr>
        <w:t>что</w:t>
      </w:r>
      <w:r w:rsidR="00841278">
        <w:rPr>
          <w:szCs w:val="28"/>
        </w:rPr>
        <w:t xml:space="preserve"> </w:t>
      </w:r>
      <w:r>
        <w:rPr>
          <w:szCs w:val="28"/>
        </w:rPr>
        <w:t>нужно</w:t>
      </w:r>
      <w:r w:rsidR="00841278">
        <w:rPr>
          <w:szCs w:val="28"/>
        </w:rPr>
        <w:t xml:space="preserve"> </w:t>
      </w:r>
      <w:r>
        <w:rPr>
          <w:szCs w:val="28"/>
        </w:rPr>
        <w:t>делать</w:t>
      </w:r>
      <w:r w:rsidR="00841278">
        <w:rPr>
          <w:szCs w:val="28"/>
        </w:rPr>
        <w:t xml:space="preserve"> </w:t>
      </w:r>
      <w:r>
        <w:rPr>
          <w:szCs w:val="28"/>
        </w:rPr>
        <w:t>попытку</w:t>
      </w:r>
      <w:r w:rsidR="00841278">
        <w:rPr>
          <w:szCs w:val="28"/>
        </w:rPr>
        <w:t xml:space="preserve"> </w:t>
      </w:r>
      <w:r>
        <w:rPr>
          <w:szCs w:val="28"/>
        </w:rPr>
        <w:t>убедить</w:t>
      </w:r>
      <w:r w:rsidR="00841278">
        <w:rPr>
          <w:szCs w:val="28"/>
        </w:rPr>
        <w:t xml:space="preserve"> </w:t>
      </w:r>
      <w:r>
        <w:rPr>
          <w:szCs w:val="28"/>
        </w:rPr>
        <w:t>ВГЧ</w:t>
      </w:r>
      <w:r w:rsidR="00841278">
        <w:rPr>
          <w:szCs w:val="28"/>
        </w:rPr>
        <w:t xml:space="preserve"> </w:t>
      </w:r>
      <w:r>
        <w:rPr>
          <w:szCs w:val="28"/>
        </w:rPr>
        <w:t>в</w:t>
      </w:r>
      <w:r w:rsidR="00841278">
        <w:rPr>
          <w:szCs w:val="28"/>
        </w:rPr>
        <w:t xml:space="preserve"> </w:t>
      </w:r>
      <w:r>
        <w:rPr>
          <w:szCs w:val="28"/>
        </w:rPr>
        <w:t>новом</w:t>
      </w:r>
      <w:r w:rsidR="00841278">
        <w:rPr>
          <w:szCs w:val="28"/>
        </w:rPr>
        <w:t xml:space="preserve"> </w:t>
      </w:r>
      <w:r>
        <w:rPr>
          <w:szCs w:val="28"/>
        </w:rPr>
        <w:t>подходе</w:t>
      </w:r>
      <w:r w:rsidR="00841278">
        <w:rPr>
          <w:szCs w:val="28"/>
        </w:rPr>
        <w:t xml:space="preserve"> </w:t>
      </w:r>
      <w:r>
        <w:rPr>
          <w:szCs w:val="28"/>
        </w:rPr>
        <w:t>к</w:t>
      </w:r>
      <w:r w:rsidR="00841278">
        <w:rPr>
          <w:szCs w:val="28"/>
        </w:rPr>
        <w:t xml:space="preserve"> </w:t>
      </w:r>
      <w:r>
        <w:rPr>
          <w:szCs w:val="28"/>
        </w:rPr>
        <w:t>их</w:t>
      </w:r>
      <w:r w:rsidR="00841278">
        <w:rPr>
          <w:szCs w:val="28"/>
        </w:rPr>
        <w:t xml:space="preserve"> </w:t>
      </w:r>
      <w:r>
        <w:rPr>
          <w:szCs w:val="28"/>
        </w:rPr>
        <w:t>реальной</w:t>
      </w:r>
      <w:r w:rsidR="00841278">
        <w:rPr>
          <w:szCs w:val="28"/>
        </w:rPr>
        <w:t xml:space="preserve"> </w:t>
      </w:r>
      <w:r>
        <w:rPr>
          <w:szCs w:val="28"/>
        </w:rPr>
        <w:t>публичной</w:t>
      </w:r>
      <w:r w:rsidR="00841278">
        <w:rPr>
          <w:szCs w:val="28"/>
        </w:rPr>
        <w:t xml:space="preserve"> </w:t>
      </w:r>
      <w:r>
        <w:rPr>
          <w:szCs w:val="28"/>
        </w:rPr>
        <w:t>деятельности.</w:t>
      </w:r>
      <w:r w:rsidR="00841278">
        <w:rPr>
          <w:szCs w:val="28"/>
        </w:rPr>
        <w:t xml:space="preserve"> </w:t>
      </w:r>
      <w:r>
        <w:rPr>
          <w:szCs w:val="28"/>
        </w:rPr>
        <w:t>Он</w:t>
      </w:r>
      <w:r w:rsidR="00841278">
        <w:rPr>
          <w:szCs w:val="28"/>
        </w:rPr>
        <w:t xml:space="preserve"> </w:t>
      </w:r>
      <w:r>
        <w:rPr>
          <w:szCs w:val="28"/>
        </w:rPr>
        <w:t>считал,</w:t>
      </w:r>
      <w:r w:rsidR="00841278">
        <w:rPr>
          <w:szCs w:val="28"/>
        </w:rPr>
        <w:t xml:space="preserve"> </w:t>
      </w:r>
      <w:r>
        <w:rPr>
          <w:szCs w:val="28"/>
        </w:rPr>
        <w:t>что</w:t>
      </w:r>
      <w:r w:rsidR="00841278">
        <w:rPr>
          <w:szCs w:val="28"/>
        </w:rPr>
        <w:t xml:space="preserve"> </w:t>
      </w:r>
      <w:r>
        <w:rPr>
          <w:szCs w:val="28"/>
        </w:rPr>
        <w:t>п</w:t>
      </w:r>
      <w:r w:rsidRPr="006F2B73">
        <w:rPr>
          <w:szCs w:val="28"/>
        </w:rPr>
        <w:t>ротокольные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появления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публичном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пространстве</w:t>
      </w:r>
      <w:r w:rsidR="00841278">
        <w:rPr>
          <w:szCs w:val="28"/>
        </w:rPr>
        <w:t xml:space="preserve"> </w:t>
      </w:r>
      <w:r>
        <w:rPr>
          <w:szCs w:val="28"/>
        </w:rPr>
        <w:t>нужно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заменить</w:t>
      </w:r>
      <w:r w:rsidR="00841278">
        <w:rPr>
          <w:szCs w:val="28"/>
        </w:rPr>
        <w:t xml:space="preserve"> </w:t>
      </w:r>
      <w:r w:rsidRPr="00BA2882">
        <w:rPr>
          <w:rStyle w:val="--"/>
        </w:rPr>
        <w:t>на</w:t>
      </w:r>
      <w:r w:rsidR="00841278">
        <w:rPr>
          <w:rStyle w:val="--"/>
        </w:rPr>
        <w:t xml:space="preserve"> </w:t>
      </w:r>
      <w:r w:rsidRPr="00BA2882">
        <w:rPr>
          <w:rStyle w:val="--0"/>
        </w:rPr>
        <w:t>постановочные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увлекательные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мини-спектакли.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Участие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таком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постановочном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«спектакле»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опосредованно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усилит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перенаправит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мотивацию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сегодня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для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каждого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заседания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какой-то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форме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есть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сценарий,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обычно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бюрократический.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Нужны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новые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сценарии,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каждый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раз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новым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сюжетом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новой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фабулой.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Каждого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необходимо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делать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героем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маленького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политического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спектакля,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скетча,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репризы,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BA2882">
        <w:rPr>
          <w:rStyle w:val="--"/>
        </w:rPr>
        <w:t>много</w:t>
      </w:r>
      <w:r w:rsidR="00841278">
        <w:rPr>
          <w:rStyle w:val="--"/>
        </w:rPr>
        <w:t xml:space="preserve"> </w:t>
      </w:r>
      <w:r w:rsidRPr="00BA2882">
        <w:rPr>
          <w:rStyle w:val="--0"/>
        </w:rPr>
        <w:t>важнее</w:t>
      </w:r>
      <w:r w:rsidR="00841278">
        <w:rPr>
          <w:rStyle w:val="--0"/>
        </w:rPr>
        <w:t xml:space="preserve"> </w:t>
      </w:r>
      <w:r w:rsidRPr="006F2B73">
        <w:rPr>
          <w:szCs w:val="28"/>
        </w:rPr>
        <w:t>того,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он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скажет.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«Действующим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lastRenderedPageBreak/>
        <w:t>веществом»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будет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его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собственное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настроение,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его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эмоции,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оптимизм.</w:t>
      </w:r>
      <w:r w:rsidR="00841278">
        <w:rPr>
          <w:szCs w:val="28"/>
        </w:rPr>
        <w:t xml:space="preserve"> </w:t>
      </w:r>
      <w:r w:rsidRPr="00BA2882">
        <w:rPr>
          <w:b/>
          <w:bCs/>
          <w:i/>
          <w:iCs/>
          <w:szCs w:val="28"/>
        </w:rPr>
        <w:t>Известно</w:t>
      </w:r>
      <w:r w:rsidR="00841278">
        <w:rPr>
          <w:b/>
          <w:bCs/>
          <w:i/>
          <w:iCs/>
          <w:szCs w:val="28"/>
        </w:rPr>
        <w:t xml:space="preserve"> </w:t>
      </w:r>
      <w:r w:rsidRPr="00BA2882">
        <w:rPr>
          <w:b/>
          <w:bCs/>
          <w:i/>
          <w:iCs/>
          <w:szCs w:val="28"/>
        </w:rPr>
        <w:t>же,</w:t>
      </w:r>
      <w:r w:rsidR="00841278">
        <w:rPr>
          <w:b/>
          <w:bCs/>
          <w:i/>
          <w:iCs/>
          <w:szCs w:val="28"/>
        </w:rPr>
        <w:t xml:space="preserve"> </w:t>
      </w:r>
      <w:r w:rsidRPr="00BA2882">
        <w:rPr>
          <w:b/>
          <w:bCs/>
          <w:i/>
          <w:iCs/>
          <w:szCs w:val="28"/>
        </w:rPr>
        <w:t>что</w:t>
      </w:r>
      <w:r w:rsidR="00841278">
        <w:rPr>
          <w:b/>
          <w:bCs/>
          <w:i/>
          <w:iCs/>
          <w:szCs w:val="28"/>
        </w:rPr>
        <w:t xml:space="preserve"> </w:t>
      </w:r>
      <w:r w:rsidRPr="00BA2882">
        <w:rPr>
          <w:b/>
          <w:bCs/>
          <w:i/>
          <w:iCs/>
          <w:szCs w:val="28"/>
        </w:rPr>
        <w:t>надо</w:t>
      </w:r>
      <w:r w:rsidR="00841278">
        <w:rPr>
          <w:b/>
          <w:bCs/>
          <w:i/>
          <w:iCs/>
          <w:szCs w:val="28"/>
        </w:rPr>
        <w:t xml:space="preserve"> </w:t>
      </w:r>
      <w:r w:rsidRPr="00BA2882">
        <w:rPr>
          <w:b/>
          <w:bCs/>
          <w:i/>
          <w:iCs/>
          <w:szCs w:val="28"/>
        </w:rPr>
        <w:t>учить</w:t>
      </w:r>
      <w:r w:rsidR="00841278">
        <w:rPr>
          <w:b/>
          <w:bCs/>
          <w:i/>
          <w:iCs/>
          <w:szCs w:val="28"/>
        </w:rPr>
        <w:t xml:space="preserve"> </w:t>
      </w:r>
      <w:r w:rsidRPr="00BA2882">
        <w:rPr>
          <w:b/>
          <w:bCs/>
          <w:i/>
          <w:iCs/>
          <w:szCs w:val="28"/>
        </w:rPr>
        <w:t>другого,</w:t>
      </w:r>
      <w:r w:rsidR="00841278">
        <w:rPr>
          <w:b/>
          <w:bCs/>
          <w:i/>
          <w:iCs/>
          <w:szCs w:val="28"/>
        </w:rPr>
        <w:t xml:space="preserve"> </w:t>
      </w:r>
      <w:r w:rsidRPr="00BA2882">
        <w:rPr>
          <w:b/>
          <w:bCs/>
          <w:i/>
          <w:iCs/>
          <w:szCs w:val="28"/>
        </w:rPr>
        <w:t>чтобы</w:t>
      </w:r>
      <w:r w:rsidR="00841278">
        <w:rPr>
          <w:b/>
          <w:bCs/>
          <w:i/>
          <w:iCs/>
          <w:szCs w:val="28"/>
        </w:rPr>
        <w:t xml:space="preserve"> </w:t>
      </w:r>
      <w:r w:rsidRPr="00BA2882">
        <w:rPr>
          <w:b/>
          <w:bCs/>
          <w:i/>
          <w:iCs/>
          <w:szCs w:val="28"/>
        </w:rPr>
        <w:t>научиться</w:t>
      </w:r>
      <w:r w:rsidR="00841278">
        <w:rPr>
          <w:b/>
          <w:bCs/>
          <w:i/>
          <w:iCs/>
          <w:szCs w:val="28"/>
        </w:rPr>
        <w:t xml:space="preserve"> </w:t>
      </w:r>
      <w:r w:rsidRPr="00BA2882">
        <w:rPr>
          <w:b/>
          <w:bCs/>
          <w:i/>
          <w:iCs/>
          <w:szCs w:val="28"/>
        </w:rPr>
        <w:t>самому.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такой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форме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появления</w:t>
      </w:r>
      <w:r w:rsidR="00841278">
        <w:rPr>
          <w:szCs w:val="28"/>
        </w:rPr>
        <w:t xml:space="preserve"> </w:t>
      </w:r>
      <w:r w:rsidR="008931C3">
        <w:rPr>
          <w:szCs w:val="28"/>
        </w:rPr>
        <w:t>В</w:t>
      </w:r>
      <w:r w:rsidRPr="006F2B73">
        <w:rPr>
          <w:szCs w:val="28"/>
        </w:rPr>
        <w:t>ГЧ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публичном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пространстве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усилится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уточнится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мотивация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его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самого.</w:t>
      </w:r>
      <w:r w:rsidR="00841278">
        <w:rPr>
          <w:szCs w:val="28"/>
        </w:rPr>
        <w:t xml:space="preserve"> </w:t>
      </w:r>
    </w:p>
    <w:p w14:paraId="40AEA10F" w14:textId="3BB2E5E7" w:rsidR="008931C3" w:rsidRPr="008931C3" w:rsidRDefault="005C50E7" w:rsidP="008931C3">
      <w:pPr>
        <w:rPr>
          <w:szCs w:val="28"/>
        </w:rPr>
      </w:pPr>
      <w:r w:rsidRPr="00BA2882">
        <w:rPr>
          <w:rStyle w:val="--"/>
        </w:rPr>
        <w:t>Не</w:t>
      </w:r>
      <w:r w:rsidR="0056460F">
        <w:rPr>
          <w:rStyle w:val="--"/>
        </w:rPr>
        <w:t xml:space="preserve"> </w:t>
      </w:r>
      <w:r w:rsidRPr="00BA2882">
        <w:rPr>
          <w:rStyle w:val="--0"/>
        </w:rPr>
        <w:t>случайно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политики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пятого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поколения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перед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появлением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политической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арене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проходят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интенсивную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подготовку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качестве</w:t>
      </w:r>
      <w:r w:rsidR="00841278">
        <w:rPr>
          <w:szCs w:val="28"/>
        </w:rPr>
        <w:t xml:space="preserve"> </w:t>
      </w:r>
      <w:r w:rsidR="008931C3" w:rsidRPr="006F2B73">
        <w:rPr>
          <w:szCs w:val="28"/>
        </w:rPr>
        <w:t>актёров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телеведущих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т.</w:t>
      </w:r>
      <w:r w:rsidR="008931C3">
        <w:rPr>
          <w:szCs w:val="28"/>
        </w:rPr>
        <w:t> </w:t>
      </w:r>
      <w:r w:rsidRPr="006F2B73">
        <w:rPr>
          <w:szCs w:val="28"/>
        </w:rPr>
        <w:t>п.,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где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овладевают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профессиональными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навыками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представления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своей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мотивации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настроений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(Рейган,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Трамп,</w:t>
      </w:r>
      <w:r w:rsidR="00841278">
        <w:rPr>
          <w:szCs w:val="28"/>
        </w:rPr>
        <w:t xml:space="preserve"> </w:t>
      </w:r>
      <w:r>
        <w:rPr>
          <w:szCs w:val="28"/>
        </w:rPr>
        <w:t>Берлускони</w:t>
      </w:r>
      <w:r w:rsidR="00841278">
        <w:rPr>
          <w:szCs w:val="28"/>
        </w:rPr>
        <w:t xml:space="preserve"> </w:t>
      </w:r>
      <w:r>
        <w:rPr>
          <w:szCs w:val="28"/>
        </w:rPr>
        <w:t>Джонсон</w:t>
      </w:r>
      <w:r w:rsidR="00841278">
        <w:rPr>
          <w:szCs w:val="28"/>
        </w:rPr>
        <w:t xml:space="preserve"> </w:t>
      </w:r>
      <w:r>
        <w:rPr>
          <w:szCs w:val="28"/>
        </w:rPr>
        <w:t>и</w:t>
      </w:r>
      <w:r w:rsidR="00841278">
        <w:rPr>
          <w:szCs w:val="28"/>
        </w:rPr>
        <w:t xml:space="preserve"> </w:t>
      </w:r>
      <w:r>
        <w:rPr>
          <w:szCs w:val="28"/>
        </w:rPr>
        <w:t>пр.</w:t>
      </w:r>
      <w:r w:rsidRPr="006F2B73">
        <w:rPr>
          <w:szCs w:val="28"/>
        </w:rPr>
        <w:t>).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Чтобы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быть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политиком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пятого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поколения,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нужно</w:t>
      </w:r>
      <w:r w:rsidR="00736757">
        <w:rPr>
          <w:szCs w:val="28"/>
        </w:rPr>
        <w:t>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чтобы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никто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публичном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пространстве</w:t>
      </w:r>
      <w:r w:rsidR="00841278">
        <w:rPr>
          <w:szCs w:val="28"/>
        </w:rPr>
        <w:t xml:space="preserve"> </w:t>
      </w:r>
      <w:r w:rsidRPr="000612A0">
        <w:rPr>
          <w:rStyle w:val="--"/>
        </w:rPr>
        <w:t>не</w:t>
      </w:r>
      <w:r w:rsidR="00841278">
        <w:rPr>
          <w:rStyle w:val="--0"/>
        </w:rPr>
        <w:t xml:space="preserve"> </w:t>
      </w:r>
      <w:r w:rsidRPr="000612A0">
        <w:rPr>
          <w:rStyle w:val="--0"/>
        </w:rPr>
        <w:t>видел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напряж</w:t>
      </w:r>
      <w:r w:rsidR="008931C3">
        <w:rPr>
          <w:szCs w:val="28"/>
        </w:rPr>
        <w:t>ё</w:t>
      </w:r>
      <w:r w:rsidRPr="006F2B73">
        <w:rPr>
          <w:szCs w:val="28"/>
        </w:rPr>
        <w:t>нных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лиц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тревожных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глаз,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защитной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позы,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застывшей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мимики</w:t>
      </w:r>
      <w:r w:rsidR="0056460F">
        <w:rPr>
          <w:szCs w:val="28"/>
        </w:rPr>
        <w:t>,</w:t>
      </w:r>
      <w:r w:rsidR="00841278">
        <w:rPr>
          <w:szCs w:val="28"/>
        </w:rPr>
        <w:t xml:space="preserve"> </w:t>
      </w:r>
      <w:r w:rsidR="0056460F">
        <w:rPr>
          <w:szCs w:val="28"/>
        </w:rPr>
        <w:t>ч</w:t>
      </w:r>
      <w:r>
        <w:rPr>
          <w:szCs w:val="28"/>
        </w:rPr>
        <w:t>тобы</w:t>
      </w:r>
      <w:r w:rsidR="00841278">
        <w:rPr>
          <w:szCs w:val="28"/>
        </w:rPr>
        <w:t xml:space="preserve"> </w:t>
      </w:r>
      <w:r>
        <w:rPr>
          <w:szCs w:val="28"/>
        </w:rPr>
        <w:t>ни</w:t>
      </w:r>
      <w:r w:rsidR="008931C3">
        <w:rPr>
          <w:szCs w:val="28"/>
        </w:rPr>
        <w:t>к</w:t>
      </w:r>
      <w:r w:rsidRPr="006F2B73">
        <w:rPr>
          <w:szCs w:val="28"/>
        </w:rPr>
        <w:t>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заметил,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они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словно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ждут: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«Когда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же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вс</w:t>
      </w:r>
      <w:r w:rsidR="008931C3">
        <w:rPr>
          <w:szCs w:val="28"/>
        </w:rPr>
        <w:t>ё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закончится?».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зрелище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нужно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гражданам,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государству</w:t>
      </w:r>
      <w:r w:rsidR="008931C3">
        <w:rPr>
          <w:szCs w:val="28"/>
        </w:rPr>
        <w:t>,</w:t>
      </w:r>
      <w:r w:rsidR="00841278">
        <w:rPr>
          <w:szCs w:val="28"/>
        </w:rPr>
        <w:t xml:space="preserve"> </w:t>
      </w:r>
      <w:r w:rsidR="008931C3">
        <w:rPr>
          <w:szCs w:val="28"/>
        </w:rPr>
        <w:t>п</w:t>
      </w:r>
      <w:r w:rsidRPr="006F2B73">
        <w:rPr>
          <w:szCs w:val="28"/>
        </w:rPr>
        <w:t>отому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отрицательные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эмоции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голосе,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мимике,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позе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переходят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зрителям,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ослабляют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веру,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надежду,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волю</w:t>
      </w:r>
      <w:r w:rsidR="008931C3">
        <w:rPr>
          <w:szCs w:val="28"/>
        </w:rPr>
        <w:t>.</w:t>
      </w:r>
      <w:r w:rsidR="00841278">
        <w:t xml:space="preserve"> </w:t>
      </w:r>
    </w:p>
    <w:p w14:paraId="264BE094" w14:textId="77777777" w:rsidR="008931C3" w:rsidRDefault="005C50E7" w:rsidP="008931C3">
      <w:pPr>
        <w:rPr>
          <w:szCs w:val="28"/>
        </w:rPr>
      </w:pPr>
      <w:r w:rsidRPr="006F2B73">
        <w:rPr>
          <w:szCs w:val="28"/>
        </w:rPr>
        <w:t>Используемая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сегодня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мизансцена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меняется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почти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столетие.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Даже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мизансцена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заседания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Государственного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совета</w:t>
      </w:r>
      <w:r w:rsidR="00841278">
        <w:rPr>
          <w:szCs w:val="28"/>
        </w:rPr>
        <w:t xml:space="preserve"> </w:t>
      </w:r>
      <w:r w:rsidRPr="000356E0">
        <w:rPr>
          <w:b/>
          <w:bCs/>
          <w:szCs w:val="28"/>
        </w:rPr>
        <w:t>7</w:t>
      </w:r>
      <w:r w:rsidR="00841278">
        <w:rPr>
          <w:b/>
          <w:bCs/>
          <w:szCs w:val="28"/>
        </w:rPr>
        <w:t xml:space="preserve"> </w:t>
      </w:r>
      <w:r w:rsidRPr="000356E0">
        <w:rPr>
          <w:b/>
          <w:bCs/>
          <w:szCs w:val="28"/>
        </w:rPr>
        <w:t>мая</w:t>
      </w:r>
      <w:r w:rsidR="00841278">
        <w:rPr>
          <w:b/>
          <w:bCs/>
          <w:szCs w:val="28"/>
        </w:rPr>
        <w:t xml:space="preserve"> </w:t>
      </w:r>
      <w:r w:rsidRPr="000356E0">
        <w:rPr>
          <w:b/>
          <w:bCs/>
          <w:szCs w:val="28"/>
        </w:rPr>
        <w:t>1901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года</w:t>
      </w:r>
      <w:r w:rsidR="00841278">
        <w:rPr>
          <w:szCs w:val="28"/>
        </w:rPr>
        <w:t xml:space="preserve"> </w:t>
      </w:r>
      <w:r>
        <w:rPr>
          <w:szCs w:val="28"/>
        </w:rPr>
        <w:t>на</w:t>
      </w:r>
      <w:r w:rsidR="00841278">
        <w:rPr>
          <w:szCs w:val="28"/>
        </w:rPr>
        <w:t xml:space="preserve"> </w:t>
      </w:r>
      <w:bookmarkStart w:id="0" w:name="OLE_LINK5"/>
      <w:r w:rsidRPr="006F2B73">
        <w:rPr>
          <w:szCs w:val="28"/>
        </w:rPr>
        <w:t>картине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И.</w:t>
      </w:r>
      <w:r w:rsidR="008931C3">
        <w:rPr>
          <w:szCs w:val="28"/>
        </w:rPr>
        <w:t> </w:t>
      </w:r>
      <w:r w:rsidRPr="006F2B73">
        <w:rPr>
          <w:szCs w:val="28"/>
        </w:rPr>
        <w:t>Репина</w:t>
      </w:r>
      <w:r w:rsidR="00841278">
        <w:rPr>
          <w:szCs w:val="28"/>
        </w:rPr>
        <w:t xml:space="preserve"> </w:t>
      </w:r>
      <w:bookmarkEnd w:id="0"/>
      <w:r w:rsidRPr="006F2B73">
        <w:rPr>
          <w:szCs w:val="28"/>
        </w:rPr>
        <w:t>выглядит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веселее.</w:t>
      </w:r>
    </w:p>
    <w:p w14:paraId="4465958E" w14:textId="47F34271" w:rsidR="008931C3" w:rsidRDefault="008931C3" w:rsidP="008931C3">
      <w:pPr>
        <w:pStyle w:val="afffff"/>
      </w:pPr>
      <w:r w:rsidRPr="008931C3">
        <w:drawing>
          <wp:inline distT="0" distB="0" distL="0" distR="0" wp14:anchorId="670F95EE" wp14:editId="3721DDA6">
            <wp:extent cx="6205333" cy="2534227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2377" cy="254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1C89E" w14:textId="4A8F1BB6" w:rsidR="005C50E7" w:rsidRPr="006F2B73" w:rsidRDefault="005C50E7" w:rsidP="008931C3">
      <w:pPr>
        <w:rPr>
          <w:szCs w:val="28"/>
        </w:rPr>
      </w:pPr>
      <w:r w:rsidRPr="006F2B73">
        <w:rPr>
          <w:szCs w:val="28"/>
        </w:rPr>
        <w:t>Десятилетиями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СССР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РФ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сидят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длинным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столом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одной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же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позе,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одними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теми</w:t>
      </w:r>
      <w:r w:rsidR="0056460F">
        <w:rPr>
          <w:szCs w:val="28"/>
        </w:rPr>
        <w:t xml:space="preserve"> же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лицами,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словно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стране</w:t>
      </w:r>
      <w:r w:rsidR="00841278">
        <w:rPr>
          <w:szCs w:val="28"/>
        </w:rPr>
        <w:t xml:space="preserve"> </w:t>
      </w:r>
      <w:r w:rsidRPr="00F446C9">
        <w:rPr>
          <w:rStyle w:val="--"/>
        </w:rPr>
        <w:t>не</w:t>
      </w:r>
      <w:r w:rsidR="00841278">
        <w:rPr>
          <w:rStyle w:val="--0"/>
        </w:rPr>
        <w:t xml:space="preserve"> </w:t>
      </w:r>
      <w:r w:rsidRPr="00F446C9">
        <w:rPr>
          <w:rStyle w:val="--0"/>
        </w:rPr>
        <w:t>происходили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смен</w:t>
      </w:r>
      <w:r w:rsidR="008931C3">
        <w:rPr>
          <w:szCs w:val="28"/>
        </w:rPr>
        <w:t>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политических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режимов,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национальных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лидеров,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форм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правления,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идеологии.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Очевидно,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соблюдается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«Протокол»,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его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представление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вызывает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интереса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зрителей</w:t>
      </w:r>
      <w:r w:rsidR="00841278">
        <w:rPr>
          <w:szCs w:val="28"/>
        </w:rPr>
        <w:t xml:space="preserve"> — </w:t>
      </w:r>
      <w:r w:rsidRPr="006F2B73">
        <w:rPr>
          <w:szCs w:val="28"/>
        </w:rPr>
        <w:t>«зал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пуст».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Тогда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зачем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показывать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вынуждать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подавлять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все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эмоционально-мотивационные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компоненты?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Есть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много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вариантов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расстановки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мебели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рассадки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совещаниях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>
        <w:rPr>
          <w:szCs w:val="28"/>
        </w:rPr>
        <w:t>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кроме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длинного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стола,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которым</w:t>
      </w:r>
      <w:r w:rsidR="00841278">
        <w:rPr>
          <w:szCs w:val="28"/>
        </w:rPr>
        <w:t xml:space="preserve"> </w:t>
      </w:r>
      <w:r w:rsidRPr="00F446C9">
        <w:rPr>
          <w:rStyle w:val="--"/>
        </w:rPr>
        <w:t>половину</w:t>
      </w:r>
      <w:r w:rsidR="00841278">
        <w:rPr>
          <w:rStyle w:val="--"/>
        </w:rPr>
        <w:t xml:space="preserve"> </w:t>
      </w:r>
      <w:r w:rsidRPr="00F446C9">
        <w:rPr>
          <w:rStyle w:val="--0"/>
        </w:rPr>
        <w:t>коллег</w:t>
      </w:r>
      <w:r w:rsidR="00841278">
        <w:rPr>
          <w:rStyle w:val="--0"/>
        </w:rPr>
        <w:t xml:space="preserve"> </w:t>
      </w:r>
      <w:r w:rsidRPr="00F446C9">
        <w:rPr>
          <w:rStyle w:val="--"/>
        </w:rPr>
        <w:t>не</w:t>
      </w:r>
      <w:r w:rsidR="00841278">
        <w:rPr>
          <w:rStyle w:val="--"/>
        </w:rPr>
        <w:t xml:space="preserve"> </w:t>
      </w:r>
      <w:r w:rsidRPr="00F446C9">
        <w:rPr>
          <w:rStyle w:val="--0"/>
        </w:rPr>
        <w:t>видно</w:t>
      </w:r>
      <w:r w:rsidRPr="006F2B73">
        <w:rPr>
          <w:szCs w:val="28"/>
        </w:rPr>
        <w:t>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Главное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новой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мизансцене</w:t>
      </w:r>
      <w:r w:rsidR="00841278">
        <w:rPr>
          <w:szCs w:val="28"/>
        </w:rPr>
        <w:t xml:space="preserve"> — </w:t>
      </w:r>
      <w:r w:rsidRPr="006F2B73">
        <w:rPr>
          <w:szCs w:val="28"/>
        </w:rPr>
        <w:t>чтобы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каждый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участник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видел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всех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других,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все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другие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видели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его.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Никто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должен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быть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зрителем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трибуне</w:t>
      </w:r>
      <w:r w:rsidR="00841278">
        <w:rPr>
          <w:szCs w:val="28"/>
        </w:rPr>
        <w:t xml:space="preserve"> — </w:t>
      </w:r>
      <w:r w:rsidRPr="006F2B73">
        <w:rPr>
          <w:szCs w:val="28"/>
        </w:rPr>
        <w:t>все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должны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lastRenderedPageBreak/>
        <w:t>быть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игроками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поле.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Такая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мизансцена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косвенным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образом</w:t>
      </w:r>
      <w:r w:rsidR="00841278">
        <w:rPr>
          <w:szCs w:val="28"/>
        </w:rPr>
        <w:t xml:space="preserve"> </w:t>
      </w:r>
      <w:r w:rsidR="008931C3" w:rsidRPr="006F2B73">
        <w:rPr>
          <w:szCs w:val="28"/>
        </w:rPr>
        <w:t>радикально</w:t>
      </w:r>
      <w:r w:rsidR="008931C3">
        <w:rPr>
          <w:szCs w:val="28"/>
        </w:rPr>
        <w:t xml:space="preserve"> </w:t>
      </w:r>
      <w:r w:rsidRPr="006F2B73">
        <w:rPr>
          <w:szCs w:val="28"/>
        </w:rPr>
        <w:t>повлияет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мотивацию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эмоциональное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состояние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всех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коллег.</w:t>
      </w:r>
      <w:r w:rsidR="00841278">
        <w:rPr>
          <w:szCs w:val="28"/>
        </w:rPr>
        <w:t xml:space="preserve"> </w:t>
      </w:r>
    </w:p>
    <w:p w14:paraId="4D8A1D2E" w14:textId="2FEAF89E" w:rsidR="005C50E7" w:rsidRPr="006F2B73" w:rsidRDefault="005C50E7" w:rsidP="005C50E7">
      <w:pPr>
        <w:rPr>
          <w:szCs w:val="28"/>
        </w:rPr>
      </w:pPr>
      <w:r w:rsidRPr="008B5A20">
        <w:rPr>
          <w:bCs/>
          <w:szCs w:val="28"/>
        </w:rPr>
        <w:t>Дл</w:t>
      </w:r>
      <w:r w:rsidRPr="006F2B73">
        <w:rPr>
          <w:szCs w:val="28"/>
        </w:rPr>
        <w:t>инные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доклады,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написанные</w:t>
      </w:r>
      <w:r w:rsidR="00841278">
        <w:rPr>
          <w:szCs w:val="28"/>
        </w:rPr>
        <w:t xml:space="preserve"> </w:t>
      </w:r>
      <w:r w:rsidR="008931C3" w:rsidRPr="006F2B73">
        <w:rPr>
          <w:szCs w:val="28"/>
        </w:rPr>
        <w:t>мёртвым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бюрократическим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языком,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произносимые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перед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участниками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отсутствующими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лицами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(</w:t>
      </w:r>
      <w:r w:rsidR="0056460F">
        <w:rPr>
          <w:szCs w:val="28"/>
        </w:rPr>
        <w:t>«</w:t>
      </w:r>
      <w:proofErr w:type="spellStart"/>
      <w:r w:rsidRPr="006F2B73">
        <w:rPr>
          <w:szCs w:val="28"/>
        </w:rPr>
        <w:t>бу-бу-бу</w:t>
      </w:r>
      <w:proofErr w:type="spellEnd"/>
      <w:r w:rsidR="0056460F">
        <w:rPr>
          <w:szCs w:val="28"/>
        </w:rPr>
        <w:t>»</w:t>
      </w:r>
      <w:r w:rsidRPr="006F2B73">
        <w:rPr>
          <w:szCs w:val="28"/>
        </w:rPr>
        <w:t>)</w:t>
      </w:r>
      <w:r w:rsidR="008931C3">
        <w:rPr>
          <w:szCs w:val="28"/>
        </w:rPr>
        <w:t>,</w:t>
      </w:r>
      <w:r w:rsidR="00841278">
        <w:rPr>
          <w:szCs w:val="28"/>
        </w:rPr>
        <w:t xml:space="preserve"> — </w:t>
      </w:r>
      <w:r w:rsidRPr="006F2B73">
        <w:rPr>
          <w:szCs w:val="28"/>
        </w:rPr>
        <w:t>это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непроизводительная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трата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времени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которого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них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очень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мало.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Понятно,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такие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доклады</w:t>
      </w:r>
      <w:r w:rsidR="008931C3">
        <w:rPr>
          <w:szCs w:val="28"/>
        </w:rPr>
        <w:t xml:space="preserve"> —</w:t>
      </w:r>
      <w:r w:rsidR="00841278">
        <w:rPr>
          <w:szCs w:val="28"/>
        </w:rPr>
        <w:t xml:space="preserve"> </w:t>
      </w:r>
      <w:r w:rsidRPr="008B5A20">
        <w:rPr>
          <w:rStyle w:val="--"/>
        </w:rPr>
        <w:t>не</w:t>
      </w:r>
      <w:r w:rsidR="00841278">
        <w:rPr>
          <w:rStyle w:val="--0"/>
        </w:rPr>
        <w:t xml:space="preserve"> </w:t>
      </w:r>
      <w:r w:rsidRPr="008B5A20">
        <w:rPr>
          <w:rStyle w:val="--0"/>
        </w:rPr>
        <w:t>просто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исполнение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протокола,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предупреждение,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сообщение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для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конкретных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людей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или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организаций.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видят-то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это</w:t>
      </w:r>
      <w:r w:rsidR="00841278">
        <w:rPr>
          <w:szCs w:val="28"/>
        </w:rPr>
        <w:t xml:space="preserve"> </w:t>
      </w:r>
      <w:r w:rsidRPr="008B5A20">
        <w:rPr>
          <w:rStyle w:val="--"/>
        </w:rPr>
        <w:t>миллионы</w:t>
      </w:r>
      <w:r w:rsidR="00841278">
        <w:rPr>
          <w:rStyle w:val="--"/>
        </w:rPr>
        <w:t xml:space="preserve"> </w:t>
      </w:r>
      <w:r w:rsidRPr="008B5A20">
        <w:rPr>
          <w:rStyle w:val="--0"/>
        </w:rPr>
        <w:t>телезрителей</w:t>
      </w:r>
      <w:r w:rsidRPr="008931C3">
        <w:t>,</w:t>
      </w:r>
      <w:r w:rsidR="00841278" w:rsidRPr="008931C3">
        <w:t xml:space="preserve"> </w:t>
      </w:r>
      <w:r w:rsidRPr="006F2B73">
        <w:rPr>
          <w:szCs w:val="28"/>
        </w:rPr>
        <w:t>которые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воспринимают</w:t>
      </w:r>
      <w:r w:rsidR="00841278">
        <w:rPr>
          <w:szCs w:val="28"/>
        </w:rPr>
        <w:t xml:space="preserve"> </w:t>
      </w:r>
      <w:r w:rsidRPr="008B5A20">
        <w:rPr>
          <w:rStyle w:val="--0"/>
        </w:rPr>
        <w:t>как</w:t>
      </w:r>
      <w:r w:rsidR="00841278">
        <w:rPr>
          <w:rStyle w:val="--0"/>
        </w:rPr>
        <w:t xml:space="preserve"> </w:t>
      </w:r>
      <w:r w:rsidRPr="008B5A20">
        <w:rPr>
          <w:rStyle w:val="--"/>
        </w:rPr>
        <w:t>оскорбление:</w:t>
      </w:r>
      <w:r w:rsidR="00841278">
        <w:rPr>
          <w:szCs w:val="28"/>
        </w:rPr>
        <w:t xml:space="preserve"> </w:t>
      </w:r>
      <w:r w:rsidRPr="008B5A20">
        <w:rPr>
          <w:b/>
          <w:bCs/>
          <w:i/>
          <w:iCs/>
          <w:szCs w:val="28"/>
        </w:rPr>
        <w:t>для</w:t>
      </w:r>
      <w:r w:rsidR="00841278">
        <w:rPr>
          <w:b/>
          <w:bCs/>
          <w:i/>
          <w:iCs/>
          <w:szCs w:val="28"/>
        </w:rPr>
        <w:t xml:space="preserve"> </w:t>
      </w:r>
      <w:r w:rsidRPr="008B5A20">
        <w:rPr>
          <w:b/>
          <w:bCs/>
          <w:i/>
          <w:iCs/>
          <w:szCs w:val="28"/>
        </w:rPr>
        <w:t>чего</w:t>
      </w:r>
      <w:r w:rsidR="00841278">
        <w:rPr>
          <w:b/>
          <w:bCs/>
          <w:i/>
          <w:iCs/>
          <w:szCs w:val="28"/>
        </w:rPr>
        <w:t xml:space="preserve"> </w:t>
      </w:r>
      <w:r w:rsidRPr="008B5A20">
        <w:rPr>
          <w:b/>
          <w:bCs/>
          <w:i/>
          <w:iCs/>
          <w:szCs w:val="28"/>
        </w:rPr>
        <w:t>это</w:t>
      </w:r>
      <w:r w:rsidR="00841278">
        <w:rPr>
          <w:b/>
          <w:bCs/>
          <w:i/>
          <w:iCs/>
          <w:szCs w:val="28"/>
        </w:rPr>
        <w:t xml:space="preserve"> </w:t>
      </w:r>
      <w:r w:rsidRPr="008B5A20">
        <w:rPr>
          <w:b/>
          <w:bCs/>
          <w:i/>
          <w:iCs/>
          <w:szCs w:val="28"/>
        </w:rPr>
        <w:t>им?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Напротив,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каждый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массовый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телезритель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должен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думать,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происходящее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адресовано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буквально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ему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такой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форме,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чтобы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он</w:t>
      </w:r>
      <w:r w:rsidR="00841278">
        <w:rPr>
          <w:szCs w:val="28"/>
        </w:rPr>
        <w:t xml:space="preserve"> </w:t>
      </w:r>
      <w:r w:rsidRPr="008B5A20">
        <w:rPr>
          <w:rStyle w:val="--"/>
        </w:rPr>
        <w:t>понял</w:t>
      </w:r>
      <w:r w:rsidR="00841278">
        <w:rPr>
          <w:rStyle w:val="--0"/>
        </w:rPr>
        <w:t xml:space="preserve"> </w:t>
      </w:r>
      <w:r w:rsidRPr="008B5A20">
        <w:rPr>
          <w:rStyle w:val="--0"/>
        </w:rPr>
        <w:t>проблему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поддержал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е</w:t>
      </w:r>
      <w:r w:rsidR="008931C3">
        <w:rPr>
          <w:szCs w:val="28"/>
        </w:rPr>
        <w:t>ё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решение.</w:t>
      </w:r>
      <w:r w:rsidR="00841278">
        <w:rPr>
          <w:szCs w:val="28"/>
        </w:rPr>
        <w:t xml:space="preserve"> </w:t>
      </w:r>
    </w:p>
    <w:p w14:paraId="468E4800" w14:textId="19858DAD" w:rsidR="005C50E7" w:rsidRPr="006F2B73" w:rsidRDefault="005C50E7" w:rsidP="008931C3">
      <w:r w:rsidRPr="006F2B73">
        <w:t>Чтобы</w:t>
      </w:r>
      <w:r w:rsidR="00841278">
        <w:t xml:space="preserve"> </w:t>
      </w:r>
      <w:r w:rsidRPr="006F2B73">
        <w:t>увлечь</w:t>
      </w:r>
      <w:r w:rsidR="00841278">
        <w:t xml:space="preserve"> </w:t>
      </w:r>
      <w:r w:rsidRPr="006F2B73">
        <w:t>телезрителей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обрести</w:t>
      </w:r>
      <w:r w:rsidR="00841278">
        <w:t xml:space="preserve"> </w:t>
      </w:r>
      <w:r w:rsidR="008931C3">
        <w:t>их</w:t>
      </w:r>
      <w:r w:rsidR="00841278">
        <w:t xml:space="preserve"> </w:t>
      </w:r>
      <w:r w:rsidRPr="006F2B73">
        <w:t>доверие,</w:t>
      </w:r>
      <w:r w:rsidR="00841278">
        <w:t xml:space="preserve"> </w:t>
      </w:r>
      <w:r w:rsidRPr="006F2B73">
        <w:t>обсуждение</w:t>
      </w:r>
      <w:r w:rsidR="00841278">
        <w:t xml:space="preserve"> </w:t>
      </w:r>
      <w:r w:rsidRPr="006F2B73">
        <w:t>вопросов</w:t>
      </w:r>
      <w:r w:rsidR="00841278">
        <w:t xml:space="preserve"> </w:t>
      </w:r>
      <w:r w:rsidRPr="006F2B73">
        <w:t>ВГЧ</w:t>
      </w:r>
      <w:r w:rsidR="00841278">
        <w:t xml:space="preserve"> </w:t>
      </w:r>
      <w:r w:rsidRPr="006F2B73">
        <w:t>может</w:t>
      </w:r>
      <w:r w:rsidR="00841278">
        <w:t xml:space="preserve"> </w:t>
      </w:r>
      <w:r w:rsidRPr="006F2B73">
        <w:t>происходит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увлекательн</w:t>
      </w:r>
      <w:r w:rsidR="008931C3">
        <w:t>ых</w:t>
      </w:r>
      <w:r w:rsidR="00841278">
        <w:t xml:space="preserve"> </w:t>
      </w:r>
      <w:r w:rsidR="008931C3">
        <w:t>формах</w:t>
      </w:r>
      <w:r w:rsidRPr="006F2B73">
        <w:t>,</w:t>
      </w:r>
      <w:r w:rsidR="00841278">
        <w:t xml:space="preserve"> </w:t>
      </w:r>
      <w:r w:rsidRPr="006F2B73">
        <w:t>которые</w:t>
      </w:r>
      <w:r w:rsidR="00841278">
        <w:t xml:space="preserve"> </w:t>
      </w:r>
      <w:r w:rsidRPr="006F2B73">
        <w:t>давно</w:t>
      </w:r>
      <w:r w:rsidR="00841278">
        <w:t xml:space="preserve"> </w:t>
      </w:r>
      <w:r w:rsidRPr="006F2B73">
        <w:t>приняты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практике:</w:t>
      </w:r>
      <w:r w:rsidR="00841278">
        <w:t xml:space="preserve"> </w:t>
      </w:r>
      <w:r w:rsidRPr="006F2B73">
        <w:t>круглый</w:t>
      </w:r>
      <w:r w:rsidR="00841278">
        <w:t xml:space="preserve"> </w:t>
      </w:r>
      <w:r w:rsidRPr="006F2B73">
        <w:t>стол,</w:t>
      </w:r>
      <w:r w:rsidR="00841278">
        <w:t xml:space="preserve"> </w:t>
      </w:r>
      <w:r w:rsidRPr="006F2B73">
        <w:t>конференция,</w:t>
      </w:r>
      <w:r w:rsidR="00841278">
        <w:t xml:space="preserve"> </w:t>
      </w:r>
      <w:r w:rsidRPr="006F2B73">
        <w:t>интервью,</w:t>
      </w:r>
      <w:r w:rsidR="00841278">
        <w:t xml:space="preserve"> </w:t>
      </w:r>
      <w:r w:rsidRPr="006F2B73">
        <w:t>дебаты,</w:t>
      </w:r>
      <w:r w:rsidR="00841278">
        <w:t xml:space="preserve"> </w:t>
      </w:r>
      <w:r w:rsidRPr="006F2B73">
        <w:t>мозговой</w:t>
      </w:r>
      <w:r w:rsidR="00841278">
        <w:t xml:space="preserve"> </w:t>
      </w:r>
      <w:r w:rsidRPr="006F2B73">
        <w:t>штурм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т.</w:t>
      </w:r>
      <w:r w:rsidR="008931C3">
        <w:t> </w:t>
      </w:r>
      <w:r w:rsidRPr="006F2B73">
        <w:t>п.</w:t>
      </w:r>
      <w:r w:rsidR="00841278">
        <w:t xml:space="preserve"> </w:t>
      </w:r>
      <w:r w:rsidRPr="006F2B73">
        <w:t>Эти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другие</w:t>
      </w:r>
      <w:r w:rsidR="00841278">
        <w:t xml:space="preserve"> </w:t>
      </w:r>
      <w:r w:rsidRPr="006F2B73">
        <w:t>формы</w:t>
      </w:r>
      <w:r w:rsidR="00841278">
        <w:t xml:space="preserve"> </w:t>
      </w:r>
      <w:r w:rsidRPr="006F2B73">
        <w:t>извещения</w:t>
      </w:r>
      <w:r w:rsidR="00841278">
        <w:t xml:space="preserve"> </w:t>
      </w:r>
      <w:r w:rsidRPr="006F2B73">
        <w:t>зрителей</w:t>
      </w:r>
      <w:r w:rsidR="00841278">
        <w:t xml:space="preserve"> </w:t>
      </w:r>
      <w:r w:rsidRPr="006F2B73">
        <w:t>о</w:t>
      </w:r>
      <w:r w:rsidR="00841278">
        <w:t xml:space="preserve"> </w:t>
      </w:r>
      <w:r w:rsidRPr="006F2B73">
        <w:t>деятельности</w:t>
      </w:r>
      <w:r w:rsidR="00841278">
        <w:t xml:space="preserve"> </w:t>
      </w:r>
      <w:r w:rsidRPr="006F2B73">
        <w:t>ВГЧ</w:t>
      </w:r>
      <w:r w:rsidR="00841278">
        <w:t xml:space="preserve"> </w:t>
      </w:r>
      <w:r w:rsidRPr="006F2B73">
        <w:t>могут</w:t>
      </w:r>
      <w:r w:rsidR="00841278">
        <w:t xml:space="preserve"> </w:t>
      </w:r>
      <w:r w:rsidRPr="006F2B73">
        <w:t>вовлекать</w:t>
      </w:r>
      <w:r w:rsidR="00841278">
        <w:t xml:space="preserve"> </w:t>
      </w:r>
      <w:r w:rsidRPr="006F2B73">
        <w:t>их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процесс</w:t>
      </w:r>
      <w:r w:rsidR="00841278">
        <w:t xml:space="preserve"> </w:t>
      </w:r>
      <w:r w:rsidRPr="006F2B73">
        <w:t>его</w:t>
      </w:r>
      <w:r w:rsidR="00841278">
        <w:t xml:space="preserve"> </w:t>
      </w:r>
      <w:r w:rsidRPr="006F2B73">
        <w:t>работы</w:t>
      </w:r>
      <w:r>
        <w:t>,</w:t>
      </w:r>
      <w:r w:rsidR="00841278">
        <w:t xml:space="preserve"> </w:t>
      </w:r>
      <w:r>
        <w:t>но</w:t>
      </w:r>
      <w:r w:rsidR="00841278">
        <w:t xml:space="preserve"> </w:t>
      </w:r>
      <w:r>
        <w:t>этого,</w:t>
      </w:r>
      <w:r w:rsidR="00841278">
        <w:t xml:space="preserve"> </w:t>
      </w:r>
      <w:r>
        <w:t>как</w:t>
      </w:r>
      <w:r w:rsidR="00841278">
        <w:t xml:space="preserve"> </w:t>
      </w:r>
      <w:r>
        <w:t>мы</w:t>
      </w:r>
      <w:r w:rsidR="00841278">
        <w:t xml:space="preserve"> </w:t>
      </w:r>
      <w:r>
        <w:t>видим</w:t>
      </w:r>
      <w:r w:rsidR="00CF3322">
        <w:t>,</w:t>
      </w:r>
      <w:r w:rsidR="00841278">
        <w:t xml:space="preserve"> </w:t>
      </w:r>
      <w:r>
        <w:t>в</w:t>
      </w:r>
      <w:r w:rsidR="00841278">
        <w:t xml:space="preserve"> </w:t>
      </w:r>
      <w:r>
        <w:t>сегодняшней</w:t>
      </w:r>
      <w:r w:rsidR="00841278">
        <w:t xml:space="preserve"> </w:t>
      </w:r>
      <w:r>
        <w:t>повседневности</w:t>
      </w:r>
      <w:r w:rsidR="00841278">
        <w:t xml:space="preserve"> </w:t>
      </w:r>
      <w:r>
        <w:t>не</w:t>
      </w:r>
      <w:r w:rsidR="00841278">
        <w:t xml:space="preserve"> </w:t>
      </w:r>
      <w:r>
        <w:t>происходит.</w:t>
      </w:r>
      <w:r w:rsidR="00841278">
        <w:t xml:space="preserve"> </w:t>
      </w:r>
    </w:p>
    <w:p w14:paraId="5B6CFD1E" w14:textId="1449DFAC" w:rsidR="005C50E7" w:rsidRPr="006F2B73" w:rsidRDefault="005C50E7" w:rsidP="005C50E7">
      <w:pPr>
        <w:rPr>
          <w:szCs w:val="28"/>
        </w:rPr>
      </w:pPr>
      <w:r w:rsidRPr="006F2B73">
        <w:rPr>
          <w:szCs w:val="28"/>
        </w:rPr>
        <w:t>Конечно,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такие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процедуры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имеют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ничего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общего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бе</w:t>
      </w:r>
      <w:r w:rsidR="00126FFF">
        <w:rPr>
          <w:szCs w:val="28"/>
        </w:rPr>
        <w:t>з(</w:t>
      </w:r>
      <w:r w:rsidRPr="006F2B73">
        <w:rPr>
          <w:szCs w:val="28"/>
        </w:rPr>
        <w:t>с</w:t>
      </w:r>
      <w:r w:rsidR="00126FFF">
        <w:rPr>
          <w:szCs w:val="28"/>
        </w:rPr>
        <w:t>)</w:t>
      </w:r>
      <w:r w:rsidRPr="006F2B73">
        <w:rPr>
          <w:szCs w:val="28"/>
        </w:rPr>
        <w:t>порядочностью,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хамством,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бе</w:t>
      </w:r>
      <w:r w:rsidR="0056460F">
        <w:rPr>
          <w:szCs w:val="28"/>
        </w:rPr>
        <w:t>з(</w:t>
      </w:r>
      <w:r w:rsidRPr="006F2B73">
        <w:rPr>
          <w:szCs w:val="28"/>
        </w:rPr>
        <w:t>с</w:t>
      </w:r>
      <w:r w:rsidR="0056460F">
        <w:rPr>
          <w:szCs w:val="28"/>
        </w:rPr>
        <w:t>)</w:t>
      </w:r>
      <w:proofErr w:type="spellStart"/>
      <w:r w:rsidRPr="006F2B73">
        <w:rPr>
          <w:szCs w:val="28"/>
        </w:rPr>
        <w:t>культурьем</w:t>
      </w:r>
      <w:proofErr w:type="spellEnd"/>
      <w:r w:rsidR="00841278">
        <w:rPr>
          <w:szCs w:val="28"/>
        </w:rPr>
        <w:t xml:space="preserve"> </w:t>
      </w:r>
      <w:r w:rsidRPr="006F2B73">
        <w:rPr>
          <w:szCs w:val="28"/>
        </w:rPr>
        <w:t>ТВ-шоу</w:t>
      </w:r>
      <w:r w:rsidR="00841278">
        <w:rPr>
          <w:szCs w:val="28"/>
        </w:rPr>
        <w:t xml:space="preserve"> — </w:t>
      </w:r>
      <w:r w:rsidRPr="006F2B73">
        <w:rPr>
          <w:szCs w:val="28"/>
        </w:rPr>
        <w:t>напротив,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они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должны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возвысить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зрителя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уровня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культуры,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компетенции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логичности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работы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 w:rsidR="00126FFF">
        <w:rPr>
          <w:szCs w:val="28"/>
        </w:rPr>
        <w:t>,</w:t>
      </w:r>
      <w:r w:rsidR="00841278">
        <w:rPr>
          <w:szCs w:val="28"/>
        </w:rPr>
        <w:t xml:space="preserve"> </w:t>
      </w:r>
      <w:r w:rsidR="00126FFF">
        <w:rPr>
          <w:szCs w:val="28"/>
        </w:rPr>
        <w:t>е</w:t>
      </w:r>
      <w:r w:rsidRPr="006F2B73">
        <w:rPr>
          <w:szCs w:val="28"/>
        </w:rPr>
        <w:t>сли,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конечно,</w:t>
      </w:r>
      <w:r w:rsidR="00841278">
        <w:rPr>
          <w:szCs w:val="28"/>
        </w:rPr>
        <w:t xml:space="preserve"> </w:t>
      </w:r>
      <w:r w:rsidRPr="00CC5017">
        <w:rPr>
          <w:rStyle w:val="--"/>
        </w:rPr>
        <w:t>не</w:t>
      </w:r>
      <w:r w:rsidR="00841278">
        <w:rPr>
          <w:rStyle w:val="--"/>
        </w:rPr>
        <w:t xml:space="preserve"> </w:t>
      </w:r>
      <w:r w:rsidRPr="00CC5017">
        <w:rPr>
          <w:rStyle w:val="--0"/>
        </w:rPr>
        <w:t>забывать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сценарии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заседания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распределении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ролей.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Опосредованным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образом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тоже</w:t>
      </w:r>
      <w:r w:rsidR="00841278">
        <w:rPr>
          <w:szCs w:val="28"/>
        </w:rPr>
        <w:t xml:space="preserve"> </w:t>
      </w:r>
      <w:r w:rsidR="00126FFF">
        <w:rPr>
          <w:szCs w:val="28"/>
        </w:rPr>
        <w:t xml:space="preserve">может </w:t>
      </w:r>
      <w:r w:rsidRPr="006F2B73">
        <w:rPr>
          <w:szCs w:val="28"/>
        </w:rPr>
        <w:t>изменить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мотивацию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участников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их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эмоциональное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состояние.</w:t>
      </w:r>
      <w:r w:rsidR="00841278">
        <w:rPr>
          <w:szCs w:val="28"/>
        </w:rPr>
        <w:t xml:space="preserve"> </w:t>
      </w:r>
      <w:r>
        <w:rPr>
          <w:szCs w:val="28"/>
        </w:rPr>
        <w:t>Ну</w:t>
      </w:r>
      <w:r w:rsidR="00841278">
        <w:rPr>
          <w:szCs w:val="28"/>
        </w:rPr>
        <w:t xml:space="preserve"> </w:t>
      </w:r>
      <w:r>
        <w:rPr>
          <w:szCs w:val="28"/>
        </w:rPr>
        <w:t>и</w:t>
      </w:r>
      <w:r w:rsidR="00841278">
        <w:rPr>
          <w:szCs w:val="28"/>
        </w:rPr>
        <w:t xml:space="preserve"> </w:t>
      </w:r>
      <w:r>
        <w:rPr>
          <w:szCs w:val="28"/>
        </w:rPr>
        <w:t>конечно</w:t>
      </w:r>
      <w:r w:rsidR="00841278">
        <w:rPr>
          <w:szCs w:val="28"/>
        </w:rPr>
        <w:t xml:space="preserve"> </w:t>
      </w:r>
      <w:r>
        <w:rPr>
          <w:szCs w:val="28"/>
        </w:rPr>
        <w:t>же</w:t>
      </w:r>
      <w:r w:rsidR="00841278">
        <w:rPr>
          <w:szCs w:val="28"/>
        </w:rPr>
        <w:t xml:space="preserve"> </w:t>
      </w:r>
      <w:r>
        <w:rPr>
          <w:szCs w:val="28"/>
        </w:rPr>
        <w:t>нужно</w:t>
      </w:r>
      <w:r w:rsidR="00841278">
        <w:rPr>
          <w:szCs w:val="28"/>
        </w:rPr>
        <w:t xml:space="preserve"> </w:t>
      </w:r>
      <w:r w:rsidRPr="00AF39C3">
        <w:rPr>
          <w:bCs/>
          <w:szCs w:val="28"/>
        </w:rPr>
        <w:t>изменить</w:t>
      </w:r>
      <w:r w:rsidR="00841278">
        <w:rPr>
          <w:bCs/>
          <w:szCs w:val="28"/>
        </w:rPr>
        <w:t xml:space="preserve"> </w:t>
      </w:r>
      <w:r w:rsidRPr="00AF39C3">
        <w:rPr>
          <w:bCs/>
          <w:szCs w:val="28"/>
        </w:rPr>
        <w:t>требования</w:t>
      </w:r>
      <w:r w:rsidR="00841278">
        <w:rPr>
          <w:bCs/>
          <w:szCs w:val="28"/>
        </w:rPr>
        <w:t xml:space="preserve"> </w:t>
      </w:r>
      <w:r w:rsidRPr="00AF39C3">
        <w:rPr>
          <w:bCs/>
          <w:szCs w:val="28"/>
        </w:rPr>
        <w:t>к</w:t>
      </w:r>
      <w:r w:rsidR="00841278">
        <w:rPr>
          <w:bCs/>
          <w:szCs w:val="28"/>
        </w:rPr>
        <w:t xml:space="preserve"> </w:t>
      </w:r>
      <w:r w:rsidRPr="00AF39C3">
        <w:rPr>
          <w:bCs/>
          <w:szCs w:val="28"/>
        </w:rPr>
        <w:t>содержанию</w:t>
      </w:r>
      <w:r w:rsidR="00841278">
        <w:rPr>
          <w:b/>
          <w:szCs w:val="28"/>
        </w:rPr>
        <w:t xml:space="preserve"> </w:t>
      </w:r>
      <w:r w:rsidRPr="006F2B73">
        <w:rPr>
          <w:szCs w:val="28"/>
        </w:rPr>
        <w:t>того,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люди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слышат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видят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экране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ТВ.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Говорить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только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то,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народ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хочет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слышать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верит!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Народ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«</w:t>
      </w:r>
      <w:r w:rsidR="00126FFF" w:rsidRPr="006F2B73">
        <w:rPr>
          <w:szCs w:val="28"/>
        </w:rPr>
        <w:t>времён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пятого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поколения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политики»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столь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же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другой,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руководство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страны</w:t>
      </w:r>
      <w:r w:rsidR="0056460F">
        <w:rPr>
          <w:szCs w:val="28"/>
        </w:rPr>
        <w:t>, п</w:t>
      </w:r>
      <w:r w:rsidRPr="006F2B73">
        <w:rPr>
          <w:szCs w:val="28"/>
        </w:rPr>
        <w:t>оэтому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стоит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выходить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публичное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пространство,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чтобы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сообщить,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сведения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Госстата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об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уровне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заработной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платы</w:t>
      </w:r>
      <w:r w:rsidR="00841278">
        <w:rPr>
          <w:szCs w:val="28"/>
        </w:rPr>
        <w:t xml:space="preserve"> — </w:t>
      </w:r>
      <w:r w:rsidRPr="006F2B73">
        <w:rPr>
          <w:szCs w:val="28"/>
        </w:rPr>
        <w:t>точные;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сведения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Госбанка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об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уровне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инфляции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правильные;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утверждение</w:t>
      </w:r>
      <w:r w:rsidR="00841278">
        <w:rPr>
          <w:szCs w:val="28"/>
        </w:rPr>
        <w:t xml:space="preserve"> </w:t>
      </w:r>
      <w:proofErr w:type="spellStart"/>
      <w:r w:rsidRPr="006F2B73">
        <w:rPr>
          <w:szCs w:val="28"/>
        </w:rPr>
        <w:t>М</w:t>
      </w:r>
      <w:r w:rsidR="00FA4BBA">
        <w:rPr>
          <w:szCs w:val="28"/>
        </w:rPr>
        <w:t>ИНОБР</w:t>
      </w:r>
      <w:r w:rsidRPr="006F2B73">
        <w:rPr>
          <w:szCs w:val="28"/>
        </w:rPr>
        <w:t>а</w:t>
      </w:r>
      <w:proofErr w:type="spellEnd"/>
      <w:r w:rsidR="00841278">
        <w:rPr>
          <w:szCs w:val="28"/>
        </w:rPr>
        <w:t xml:space="preserve"> </w:t>
      </w:r>
      <w:r w:rsidRPr="006F2B73">
        <w:rPr>
          <w:szCs w:val="28"/>
        </w:rPr>
        <w:t>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том,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proofErr w:type="gramStart"/>
      <w:r w:rsidRPr="006F2B73">
        <w:rPr>
          <w:szCs w:val="28"/>
        </w:rPr>
        <w:t>ЕГЭ</w:t>
      </w:r>
      <w:r w:rsidR="00841278">
        <w:rPr>
          <w:szCs w:val="28"/>
        </w:rPr>
        <w:t xml:space="preserve">  </w:t>
      </w:r>
      <w:r w:rsidRPr="006F2B73">
        <w:rPr>
          <w:szCs w:val="28"/>
        </w:rPr>
        <w:t>улучшает</w:t>
      </w:r>
      <w:proofErr w:type="gramEnd"/>
      <w:r w:rsidR="00841278">
        <w:rPr>
          <w:szCs w:val="28"/>
        </w:rPr>
        <w:t xml:space="preserve"> </w:t>
      </w:r>
      <w:r w:rsidRPr="006F2B73">
        <w:rPr>
          <w:szCs w:val="28"/>
        </w:rPr>
        <w:t>образование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т.</w:t>
      </w:r>
      <w:r w:rsidR="00126FFF">
        <w:rPr>
          <w:szCs w:val="28"/>
        </w:rPr>
        <w:t> </w:t>
      </w:r>
      <w:r w:rsidRPr="006F2B73">
        <w:rPr>
          <w:szCs w:val="28"/>
        </w:rPr>
        <w:t>п.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Зачем?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Потерять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доверие?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Тем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более,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нынешние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имеют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дело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теми,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лет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усвоил,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если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скажут,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="0056460F" w:rsidRPr="006F2B73">
        <w:rPr>
          <w:szCs w:val="28"/>
        </w:rPr>
        <w:t>«</w:t>
      </w:r>
      <w:r w:rsidRPr="006F2B73">
        <w:rPr>
          <w:szCs w:val="28"/>
        </w:rPr>
        <w:t>нечто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будет»,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значит,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этого</w:t>
      </w:r>
      <w:r w:rsidR="00841278">
        <w:rPr>
          <w:szCs w:val="28"/>
        </w:rPr>
        <w:t xml:space="preserve"> </w:t>
      </w:r>
      <w:r w:rsidRPr="00AF39C3">
        <w:rPr>
          <w:rStyle w:val="--"/>
        </w:rPr>
        <w:t>«не</w:t>
      </w:r>
      <w:r w:rsidR="00841278">
        <w:rPr>
          <w:rStyle w:val="--"/>
        </w:rPr>
        <w:t xml:space="preserve"> </w:t>
      </w:r>
      <w:r w:rsidRPr="00AF39C3">
        <w:rPr>
          <w:rStyle w:val="--0"/>
        </w:rPr>
        <w:t>будет»</w:t>
      </w:r>
      <w:r w:rsidRPr="006F2B73">
        <w:rPr>
          <w:szCs w:val="28"/>
        </w:rPr>
        <w:t>;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если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«нечто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будет»,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значит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это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«будет»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(опыт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заявлений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девальвациях,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кризисах,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снижении-повышении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цен</w:t>
      </w:r>
      <w:r w:rsidR="00CF3322">
        <w:rPr>
          <w:szCs w:val="28"/>
        </w:rPr>
        <w:t>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дачной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амнистии</w:t>
      </w:r>
      <w:r w:rsidR="00CF3322">
        <w:rPr>
          <w:szCs w:val="28"/>
        </w:rPr>
        <w:t>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приватизации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квартир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т.</w:t>
      </w:r>
      <w:r w:rsidR="00126FFF">
        <w:rPr>
          <w:szCs w:val="28"/>
        </w:rPr>
        <w:t> </w:t>
      </w:r>
      <w:r w:rsidRPr="006F2B73">
        <w:rPr>
          <w:szCs w:val="28"/>
        </w:rPr>
        <w:t>д.).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Для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страны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подобные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публичные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деяния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дают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эффект,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обратный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тому,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который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надеются.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Опасный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эффект:</w:t>
      </w:r>
      <w:r w:rsidR="00841278">
        <w:rPr>
          <w:szCs w:val="28"/>
        </w:rPr>
        <w:t xml:space="preserve"> </w:t>
      </w:r>
      <w:r w:rsidRPr="00AF39C3">
        <w:rPr>
          <w:b/>
          <w:bCs/>
          <w:i/>
          <w:iCs/>
          <w:szCs w:val="28"/>
        </w:rPr>
        <w:t>«Вы</w:t>
      </w:r>
      <w:r w:rsidR="00841278">
        <w:rPr>
          <w:b/>
          <w:bCs/>
          <w:i/>
          <w:iCs/>
          <w:szCs w:val="28"/>
        </w:rPr>
        <w:t xml:space="preserve"> </w:t>
      </w:r>
      <w:r w:rsidRPr="00AF39C3">
        <w:rPr>
          <w:b/>
          <w:bCs/>
          <w:i/>
          <w:iCs/>
          <w:szCs w:val="28"/>
        </w:rPr>
        <w:t>слышите,</w:t>
      </w:r>
      <w:r w:rsidR="00841278">
        <w:rPr>
          <w:b/>
          <w:bCs/>
          <w:i/>
          <w:iCs/>
          <w:szCs w:val="28"/>
        </w:rPr>
        <w:t xml:space="preserve"> </w:t>
      </w:r>
      <w:r w:rsidRPr="00AF39C3">
        <w:rPr>
          <w:b/>
          <w:bCs/>
          <w:i/>
          <w:iCs/>
          <w:szCs w:val="28"/>
        </w:rPr>
        <w:t>грохочут</w:t>
      </w:r>
      <w:r w:rsidR="00841278">
        <w:rPr>
          <w:b/>
          <w:bCs/>
          <w:i/>
          <w:iCs/>
          <w:szCs w:val="28"/>
        </w:rPr>
        <w:t xml:space="preserve"> </w:t>
      </w:r>
      <w:r w:rsidRPr="00AF39C3">
        <w:rPr>
          <w:b/>
          <w:bCs/>
          <w:i/>
          <w:iCs/>
          <w:szCs w:val="28"/>
        </w:rPr>
        <w:t>сапоги»</w:t>
      </w:r>
      <w:r w:rsidR="00841278">
        <w:rPr>
          <w:b/>
          <w:bCs/>
          <w:i/>
          <w:iCs/>
          <w:szCs w:val="28"/>
        </w:rPr>
        <w:t xml:space="preserve"> </w:t>
      </w:r>
      <w:r w:rsidRPr="00AF39C3">
        <w:rPr>
          <w:b/>
          <w:bCs/>
          <w:i/>
          <w:iCs/>
          <w:szCs w:val="28"/>
        </w:rPr>
        <w:t>пятого</w:t>
      </w:r>
      <w:r w:rsidR="00841278">
        <w:rPr>
          <w:b/>
          <w:bCs/>
          <w:i/>
          <w:iCs/>
          <w:szCs w:val="28"/>
        </w:rPr>
        <w:t xml:space="preserve"> </w:t>
      </w:r>
      <w:r w:rsidRPr="00AF39C3">
        <w:rPr>
          <w:b/>
          <w:bCs/>
          <w:i/>
          <w:iCs/>
          <w:szCs w:val="28"/>
        </w:rPr>
        <w:t>поколения?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Они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простят.</w:t>
      </w:r>
      <w:r w:rsidR="00841278">
        <w:rPr>
          <w:szCs w:val="28"/>
        </w:rPr>
        <w:t xml:space="preserve"> </w:t>
      </w:r>
    </w:p>
    <w:p w14:paraId="76D4F504" w14:textId="68B09438" w:rsidR="009B05A0" w:rsidRDefault="00126FFF" w:rsidP="005C50E7">
      <w:pPr>
        <w:rPr>
          <w:szCs w:val="28"/>
        </w:rPr>
      </w:pPr>
      <w:r w:rsidRPr="006F2B73">
        <w:rPr>
          <w:szCs w:val="28"/>
        </w:rPr>
        <w:lastRenderedPageBreak/>
        <w:t>Социальные</w:t>
      </w:r>
      <w:r>
        <w:rPr>
          <w:szCs w:val="28"/>
        </w:rPr>
        <w:t xml:space="preserve"> </w:t>
      </w:r>
      <w:r w:rsidRPr="006F2B73">
        <w:rPr>
          <w:szCs w:val="28"/>
        </w:rPr>
        <w:t>сети!</w:t>
      </w:r>
      <w:r>
        <w:rPr>
          <w:szCs w:val="28"/>
        </w:rPr>
        <w:t xml:space="preserve"> </w:t>
      </w:r>
      <w:r w:rsidR="005C50E7"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="005C50E7" w:rsidRPr="00AF39C3">
        <w:rPr>
          <w:rStyle w:val="--"/>
        </w:rPr>
        <w:t>должны</w:t>
      </w:r>
      <w:r w:rsidR="00841278">
        <w:rPr>
          <w:rStyle w:val="--"/>
        </w:rPr>
        <w:t xml:space="preserve"> </w:t>
      </w:r>
      <w:r w:rsidR="005C50E7" w:rsidRPr="00AF39C3">
        <w:rPr>
          <w:rStyle w:val="--0"/>
        </w:rPr>
        <w:t>приступить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к</w:t>
      </w:r>
      <w:r w:rsidR="00841278">
        <w:rPr>
          <w:szCs w:val="28"/>
        </w:rPr>
        <w:t xml:space="preserve"> </w:t>
      </w:r>
      <w:r w:rsidR="005C50E7" w:rsidRPr="00AF39C3">
        <w:rPr>
          <w:bCs/>
          <w:szCs w:val="28"/>
        </w:rPr>
        <w:t>систематической</w:t>
      </w:r>
      <w:r w:rsidR="00841278">
        <w:rPr>
          <w:bCs/>
          <w:szCs w:val="28"/>
        </w:rPr>
        <w:t xml:space="preserve"> </w:t>
      </w:r>
      <w:r w:rsidR="005C50E7" w:rsidRPr="00AF39C3">
        <w:rPr>
          <w:bCs/>
          <w:szCs w:val="28"/>
        </w:rPr>
        <w:t>и</w:t>
      </w:r>
      <w:r w:rsidR="00841278">
        <w:rPr>
          <w:bCs/>
          <w:szCs w:val="28"/>
        </w:rPr>
        <w:t xml:space="preserve"> </w:t>
      </w:r>
      <w:r w:rsidR="005C50E7" w:rsidRPr="00AF39C3">
        <w:rPr>
          <w:bCs/>
          <w:szCs w:val="28"/>
        </w:rPr>
        <w:t>организованной</w:t>
      </w:r>
      <w:r w:rsidR="00841278">
        <w:rPr>
          <w:bCs/>
          <w:szCs w:val="28"/>
        </w:rPr>
        <w:t xml:space="preserve"> </w:t>
      </w:r>
      <w:r w:rsidR="005C50E7" w:rsidRPr="00AF39C3">
        <w:rPr>
          <w:bCs/>
          <w:szCs w:val="28"/>
        </w:rPr>
        <w:t>работе</w:t>
      </w:r>
      <w:r w:rsidR="00841278">
        <w:rPr>
          <w:bCs/>
          <w:szCs w:val="28"/>
        </w:rPr>
        <w:t xml:space="preserve"> </w:t>
      </w:r>
      <w:r w:rsidR="005C50E7" w:rsidRPr="00AF39C3">
        <w:rPr>
          <w:bCs/>
          <w:szCs w:val="28"/>
        </w:rPr>
        <w:t>в</w:t>
      </w:r>
      <w:r w:rsidR="00841278">
        <w:rPr>
          <w:bCs/>
          <w:szCs w:val="28"/>
        </w:rPr>
        <w:t xml:space="preserve"> </w:t>
      </w:r>
      <w:r w:rsidR="005C50E7" w:rsidRPr="00AF39C3">
        <w:rPr>
          <w:bCs/>
          <w:szCs w:val="28"/>
        </w:rPr>
        <w:t>социальных</w:t>
      </w:r>
      <w:r w:rsidR="00841278">
        <w:rPr>
          <w:bCs/>
          <w:szCs w:val="28"/>
        </w:rPr>
        <w:t xml:space="preserve"> </w:t>
      </w:r>
      <w:r w:rsidR="005C50E7" w:rsidRPr="00AF39C3">
        <w:rPr>
          <w:bCs/>
          <w:szCs w:val="28"/>
        </w:rPr>
        <w:t>сетях</w:t>
      </w:r>
      <w:r w:rsidR="005C50E7" w:rsidRPr="006F2B73">
        <w:rPr>
          <w:szCs w:val="28"/>
        </w:rPr>
        <w:t>.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Уже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не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один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раз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все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были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свидетелями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того,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точное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исполнение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процедур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«протокольной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политической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борьбы»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гарантированно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приводило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к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явному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или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неявному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поражению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политиков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четвёртого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поколения.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Без</w:t>
      </w:r>
      <w:r w:rsidR="00841278">
        <w:rPr>
          <w:szCs w:val="28"/>
        </w:rPr>
        <w:t xml:space="preserve"> </w:t>
      </w:r>
      <w:r w:rsidR="005C50E7" w:rsidRPr="00AF39C3">
        <w:rPr>
          <w:rStyle w:val="--"/>
        </w:rPr>
        <w:t>личной</w:t>
      </w:r>
      <w:r w:rsidR="00841278">
        <w:rPr>
          <w:rStyle w:val="--"/>
        </w:rPr>
        <w:t xml:space="preserve"> </w:t>
      </w:r>
      <w:r w:rsidR="005C50E7" w:rsidRPr="00AF39C3">
        <w:rPr>
          <w:rStyle w:val="--0"/>
        </w:rPr>
        <w:t>дискуссии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с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оппонентами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социальных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сетях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они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обречены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на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утрату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власти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со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всеми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вытекающими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для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себя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последствиями.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Пока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складывается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впечатление,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ВГЧ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считают,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что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к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ним</w:t>
      </w:r>
      <w:r w:rsidR="00841278">
        <w:rPr>
          <w:szCs w:val="28"/>
        </w:rPr>
        <w:t xml:space="preserve"> </w:t>
      </w:r>
      <w:r w:rsidR="005C50E7" w:rsidRPr="00AF39C3">
        <w:rPr>
          <w:rStyle w:val="--"/>
        </w:rPr>
        <w:t>не</w:t>
      </w:r>
      <w:r w:rsidR="00841278">
        <w:rPr>
          <w:rStyle w:val="--"/>
        </w:rPr>
        <w:t xml:space="preserve"> </w:t>
      </w:r>
      <w:r w:rsidR="005C50E7" w:rsidRPr="00AF39C3">
        <w:rPr>
          <w:rStyle w:val="--0"/>
        </w:rPr>
        <w:t>имеют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отношения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масштабные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политические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учения,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которые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проводят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платформы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канала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«Союза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протестных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групп»,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телеграмм-каналы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«Бессрочного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протеста».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Или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работа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«Баренц-региона»,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на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порядок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превосходящая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работу</w:t>
      </w:r>
      <w:r w:rsidR="00841278">
        <w:rPr>
          <w:szCs w:val="28"/>
        </w:rPr>
        <w:t xml:space="preserve"> </w:t>
      </w:r>
      <w:r w:rsidR="0056460F" w:rsidRPr="006F2B73">
        <w:rPr>
          <w:szCs w:val="28"/>
        </w:rPr>
        <w:t>многих</w:t>
      </w:r>
      <w:r w:rsidR="0056460F">
        <w:rPr>
          <w:szCs w:val="28"/>
        </w:rPr>
        <w:t xml:space="preserve"> </w:t>
      </w:r>
      <w:r w:rsidR="0056460F" w:rsidRPr="006F2B73">
        <w:rPr>
          <w:szCs w:val="28"/>
        </w:rPr>
        <w:t xml:space="preserve">ВГЧ </w:t>
      </w:r>
      <w:r w:rsidR="005C50E7" w:rsidRPr="006F2B73">
        <w:rPr>
          <w:szCs w:val="28"/>
        </w:rPr>
        <w:t>на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северо-западе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России.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Системная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работа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в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социальных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сетях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имеет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отношение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ко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всем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ВГЧ: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эти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другие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сети</w:t>
      </w:r>
      <w:r w:rsidR="00841278">
        <w:rPr>
          <w:szCs w:val="28"/>
        </w:rPr>
        <w:t xml:space="preserve"> </w:t>
      </w:r>
      <w:r w:rsidR="005C50E7">
        <w:rPr>
          <w:szCs w:val="28"/>
        </w:rPr>
        <w:t>уже</w:t>
      </w:r>
      <w:r w:rsidR="00841278">
        <w:rPr>
          <w:szCs w:val="28"/>
        </w:rPr>
        <w:t xml:space="preserve"> </w:t>
      </w:r>
      <w:r w:rsidR="005C50E7">
        <w:rPr>
          <w:szCs w:val="28"/>
        </w:rPr>
        <w:t>«</w:t>
      </w:r>
      <w:r w:rsidR="005C50E7" w:rsidRPr="006F2B73">
        <w:rPr>
          <w:szCs w:val="28"/>
        </w:rPr>
        <w:t>в</w:t>
      </w:r>
      <w:r w:rsidR="005C50E7">
        <w:rPr>
          <w:szCs w:val="28"/>
        </w:rPr>
        <w:t>зялись»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за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тех,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которые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«ни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сном,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ни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духом»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="005C50E7">
        <w:rPr>
          <w:szCs w:val="28"/>
        </w:rPr>
        <w:t>до</w:t>
      </w:r>
      <w:r w:rsidR="00841278">
        <w:rPr>
          <w:szCs w:val="28"/>
        </w:rPr>
        <w:t xml:space="preserve"> </w:t>
      </w:r>
      <w:r w:rsidR="005C50E7">
        <w:rPr>
          <w:szCs w:val="28"/>
        </w:rPr>
        <w:t>сих</w:t>
      </w:r>
      <w:r w:rsidR="00841278">
        <w:rPr>
          <w:szCs w:val="28"/>
        </w:rPr>
        <w:t xml:space="preserve"> </w:t>
      </w:r>
      <w:r w:rsidR="005C50E7">
        <w:rPr>
          <w:szCs w:val="28"/>
        </w:rPr>
        <w:t>пор</w:t>
      </w:r>
      <w:r w:rsidR="00841278">
        <w:rPr>
          <w:szCs w:val="28"/>
        </w:rPr>
        <w:t xml:space="preserve"> </w:t>
      </w:r>
      <w:r w:rsidR="005C50E7" w:rsidRPr="006F2B73">
        <w:rPr>
          <w:szCs w:val="28"/>
        </w:rPr>
        <w:t>погружены</w:t>
      </w:r>
      <w:r w:rsidR="00841278">
        <w:rPr>
          <w:szCs w:val="28"/>
        </w:rPr>
        <w:t xml:space="preserve"> </w:t>
      </w:r>
      <w:r w:rsidR="005C50E7" w:rsidRPr="001E1F67">
        <w:rPr>
          <w:rStyle w:val="--0"/>
        </w:rPr>
        <w:t>в</w:t>
      </w:r>
      <w:r w:rsidR="00841278">
        <w:rPr>
          <w:rStyle w:val="--0"/>
        </w:rPr>
        <w:t xml:space="preserve"> </w:t>
      </w:r>
      <w:r w:rsidR="005C50E7" w:rsidRPr="001E1F67">
        <w:rPr>
          <w:rStyle w:val="--0"/>
        </w:rPr>
        <w:t>протокольные</w:t>
      </w:r>
      <w:r w:rsidR="00841278">
        <w:rPr>
          <w:rStyle w:val="--0"/>
        </w:rPr>
        <w:t xml:space="preserve"> </w:t>
      </w:r>
      <w:r w:rsidR="005C50E7" w:rsidRPr="001E1F67">
        <w:rPr>
          <w:rStyle w:val="--"/>
        </w:rPr>
        <w:t>мероприятия</w:t>
      </w:r>
      <w:r w:rsidR="00841278">
        <w:rPr>
          <w:szCs w:val="28"/>
        </w:rPr>
        <w:t xml:space="preserve"> </w:t>
      </w:r>
      <w:r w:rsidR="005C50E7">
        <w:rPr>
          <w:szCs w:val="28"/>
        </w:rPr>
        <w:t>на</w:t>
      </w:r>
      <w:r w:rsidR="00841278">
        <w:rPr>
          <w:szCs w:val="28"/>
        </w:rPr>
        <w:t xml:space="preserve"> </w:t>
      </w:r>
      <w:r w:rsidR="005C50E7">
        <w:rPr>
          <w:szCs w:val="28"/>
        </w:rPr>
        <w:t>фоне</w:t>
      </w:r>
      <w:r w:rsidR="00841278">
        <w:rPr>
          <w:szCs w:val="28"/>
        </w:rPr>
        <w:t xml:space="preserve"> </w:t>
      </w:r>
      <w:r w:rsidR="005C50E7">
        <w:rPr>
          <w:szCs w:val="28"/>
        </w:rPr>
        <w:t>происходящего</w:t>
      </w:r>
      <w:r w:rsidR="00841278">
        <w:rPr>
          <w:szCs w:val="28"/>
        </w:rPr>
        <w:t xml:space="preserve"> </w:t>
      </w:r>
      <w:r w:rsidR="005C50E7">
        <w:rPr>
          <w:szCs w:val="28"/>
        </w:rPr>
        <w:t>в</w:t>
      </w:r>
      <w:r w:rsidR="00841278">
        <w:rPr>
          <w:szCs w:val="28"/>
        </w:rPr>
        <w:t xml:space="preserve"> </w:t>
      </w:r>
      <w:r w:rsidR="005C50E7">
        <w:rPr>
          <w:szCs w:val="28"/>
        </w:rPr>
        <w:t>рамках</w:t>
      </w:r>
      <w:r w:rsidR="00841278">
        <w:rPr>
          <w:szCs w:val="28"/>
        </w:rPr>
        <w:t xml:space="preserve"> </w:t>
      </w:r>
      <w:r w:rsidR="005C50E7">
        <w:rPr>
          <w:szCs w:val="28"/>
        </w:rPr>
        <w:t>(и</w:t>
      </w:r>
      <w:r w:rsidR="00841278">
        <w:rPr>
          <w:szCs w:val="28"/>
        </w:rPr>
        <w:t xml:space="preserve"> </w:t>
      </w:r>
      <w:r w:rsidR="005C50E7">
        <w:rPr>
          <w:szCs w:val="28"/>
        </w:rPr>
        <w:t>не</w:t>
      </w:r>
      <w:r w:rsidR="00841278">
        <w:rPr>
          <w:szCs w:val="28"/>
        </w:rPr>
        <w:t xml:space="preserve"> </w:t>
      </w:r>
      <w:r w:rsidR="005C50E7">
        <w:rPr>
          <w:szCs w:val="28"/>
        </w:rPr>
        <w:t>только)</w:t>
      </w:r>
      <w:r w:rsidR="00841278">
        <w:rPr>
          <w:szCs w:val="28"/>
        </w:rPr>
        <w:t xml:space="preserve"> </w:t>
      </w:r>
      <w:r w:rsidR="005C50E7">
        <w:rPr>
          <w:szCs w:val="28"/>
        </w:rPr>
        <w:t>Спецоперации</w:t>
      </w:r>
      <w:r w:rsidR="00841278">
        <w:rPr>
          <w:szCs w:val="28"/>
        </w:rPr>
        <w:t xml:space="preserve"> </w:t>
      </w:r>
      <w:r w:rsidR="005C50E7">
        <w:rPr>
          <w:szCs w:val="28"/>
        </w:rPr>
        <w:t>на</w:t>
      </w:r>
      <w:r w:rsidR="00841278">
        <w:rPr>
          <w:szCs w:val="28"/>
        </w:rPr>
        <w:t xml:space="preserve"> </w:t>
      </w:r>
      <w:r w:rsidR="005C50E7">
        <w:rPr>
          <w:szCs w:val="28"/>
        </w:rPr>
        <w:t>Украине</w:t>
      </w:r>
      <w:r w:rsidR="00841278">
        <w:rPr>
          <w:szCs w:val="28"/>
        </w:rPr>
        <w:t xml:space="preserve"> </w:t>
      </w:r>
      <w:r w:rsidR="005C50E7">
        <w:rPr>
          <w:szCs w:val="28"/>
        </w:rPr>
        <w:t>и</w:t>
      </w:r>
      <w:r w:rsidR="00841278">
        <w:rPr>
          <w:szCs w:val="28"/>
        </w:rPr>
        <w:t xml:space="preserve"> </w:t>
      </w:r>
      <w:r w:rsidR="005C50E7">
        <w:rPr>
          <w:szCs w:val="28"/>
        </w:rPr>
        <w:t>противостояни</w:t>
      </w:r>
      <w:r w:rsidR="0056460F">
        <w:rPr>
          <w:szCs w:val="28"/>
        </w:rPr>
        <w:t>я</w:t>
      </w:r>
      <w:r w:rsidR="00841278">
        <w:rPr>
          <w:szCs w:val="28"/>
        </w:rPr>
        <w:t xml:space="preserve"> </w:t>
      </w:r>
      <w:r w:rsidR="005C50E7">
        <w:rPr>
          <w:szCs w:val="28"/>
        </w:rPr>
        <w:t>с</w:t>
      </w:r>
      <w:r w:rsidR="00841278">
        <w:rPr>
          <w:szCs w:val="28"/>
        </w:rPr>
        <w:t xml:space="preserve"> </w:t>
      </w:r>
      <w:r w:rsidR="005C50E7">
        <w:rPr>
          <w:szCs w:val="28"/>
        </w:rPr>
        <w:t>государствами</w:t>
      </w:r>
      <w:r w:rsidR="00841278">
        <w:rPr>
          <w:szCs w:val="28"/>
        </w:rPr>
        <w:t xml:space="preserve"> </w:t>
      </w:r>
      <w:r w:rsidR="005C50E7">
        <w:rPr>
          <w:szCs w:val="28"/>
        </w:rPr>
        <w:t>НАТО</w:t>
      </w:r>
      <w:r w:rsidR="00841278">
        <w:rPr>
          <w:szCs w:val="28"/>
        </w:rPr>
        <w:t xml:space="preserve"> </w:t>
      </w:r>
      <w:r w:rsidR="005C50E7">
        <w:rPr>
          <w:szCs w:val="28"/>
        </w:rPr>
        <w:t>и</w:t>
      </w:r>
      <w:r w:rsidR="00841278">
        <w:rPr>
          <w:szCs w:val="28"/>
        </w:rPr>
        <w:t xml:space="preserve"> </w:t>
      </w:r>
      <w:r w:rsidR="005C50E7">
        <w:rPr>
          <w:szCs w:val="28"/>
        </w:rPr>
        <w:t>конечно</w:t>
      </w:r>
      <w:r w:rsidR="00841278">
        <w:rPr>
          <w:szCs w:val="28"/>
        </w:rPr>
        <w:t xml:space="preserve"> </w:t>
      </w:r>
      <w:r w:rsidR="005C50E7">
        <w:rPr>
          <w:szCs w:val="28"/>
        </w:rPr>
        <w:t>же</w:t>
      </w:r>
      <w:r w:rsidR="00841278">
        <w:rPr>
          <w:szCs w:val="28"/>
        </w:rPr>
        <w:t xml:space="preserve"> — </w:t>
      </w:r>
      <w:r w:rsidR="005C50E7">
        <w:rPr>
          <w:szCs w:val="28"/>
        </w:rPr>
        <w:t>США.</w:t>
      </w:r>
      <w:r w:rsidR="00841278">
        <w:rPr>
          <w:szCs w:val="28"/>
        </w:rPr>
        <w:t xml:space="preserve"> </w:t>
      </w:r>
    </w:p>
    <w:p w14:paraId="41781818" w14:textId="7607E658" w:rsidR="009B05A0" w:rsidRDefault="009B05A0" w:rsidP="009B05A0">
      <w:pPr>
        <w:pStyle w:val="afffff"/>
      </w:pPr>
      <w:r w:rsidRPr="009B05A0">
        <w:drawing>
          <wp:inline distT="0" distB="0" distL="0" distR="0" wp14:anchorId="281CB69B" wp14:editId="50242D07">
            <wp:extent cx="4696691" cy="3209555"/>
            <wp:effectExtent l="0" t="0" r="254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0752" cy="321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74EEC" w14:textId="62C883E0" w:rsidR="005C50E7" w:rsidRPr="005B7EE1" w:rsidRDefault="005C50E7" w:rsidP="005C50E7">
      <w:pPr>
        <w:rPr>
          <w:rStyle w:val="affffa"/>
          <w:szCs w:val="28"/>
        </w:rPr>
      </w:pPr>
      <w:r>
        <w:rPr>
          <w:szCs w:val="28"/>
        </w:rPr>
        <w:t>Как</w:t>
      </w:r>
      <w:r w:rsidR="00841278">
        <w:rPr>
          <w:szCs w:val="28"/>
        </w:rPr>
        <w:t xml:space="preserve"> </w:t>
      </w:r>
      <w:r w:rsidRPr="005B7EE1">
        <w:rPr>
          <w:rStyle w:val="affffa"/>
          <w:szCs w:val="28"/>
        </w:rPr>
        <w:t>при</w:t>
      </w:r>
      <w:r>
        <w:rPr>
          <w:rStyle w:val="affffa"/>
          <w:szCs w:val="28"/>
        </w:rPr>
        <w:t>мер,</w:t>
      </w:r>
      <w:r w:rsidR="00841278">
        <w:rPr>
          <w:rStyle w:val="affffa"/>
          <w:szCs w:val="28"/>
        </w:rPr>
        <w:t xml:space="preserve"> </w:t>
      </w:r>
      <w:r>
        <w:rPr>
          <w:rStyle w:val="affffa"/>
          <w:szCs w:val="28"/>
        </w:rPr>
        <w:t>приведу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заметку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ТГ-канала</w:t>
      </w:r>
      <w:r w:rsidR="00841278">
        <w:rPr>
          <w:rStyle w:val="affffa"/>
          <w:szCs w:val="28"/>
        </w:rPr>
        <w:t xml:space="preserve"> </w:t>
      </w:r>
      <w:r>
        <w:rPr>
          <w:rStyle w:val="affffa"/>
          <w:szCs w:val="28"/>
        </w:rPr>
        <w:t>«</w:t>
      </w:r>
      <w:r w:rsidRPr="005B7EE1">
        <w:rPr>
          <w:rStyle w:val="affffa"/>
          <w:szCs w:val="28"/>
        </w:rPr>
        <w:t>Оперативная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Пермь</w:t>
      </w:r>
      <w:r>
        <w:rPr>
          <w:rStyle w:val="affffa"/>
          <w:szCs w:val="28"/>
        </w:rPr>
        <w:t>»</w:t>
      </w:r>
      <w:r w:rsidR="00126FFF">
        <w:rPr>
          <w:rStyle w:val="affffa"/>
          <w:szCs w:val="28"/>
        </w:rPr>
        <w:t>.</w:t>
      </w:r>
      <w:r w:rsidR="00841278">
        <w:rPr>
          <w:rStyle w:val="affffa"/>
          <w:szCs w:val="28"/>
        </w:rPr>
        <w:t xml:space="preserve"> </w:t>
      </w:r>
      <w:r>
        <w:rPr>
          <w:rStyle w:val="affffa"/>
          <w:szCs w:val="28"/>
        </w:rPr>
        <w:t>«</w:t>
      </w:r>
      <w:r w:rsidRPr="005B7EE1">
        <w:rPr>
          <w:rStyle w:val="affffa"/>
          <w:szCs w:val="28"/>
        </w:rPr>
        <w:t>Визит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губернатора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Пермского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края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Дмитрия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Махонина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к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мобилизованным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пермякам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в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учебный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центр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в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Елани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закончился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для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него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провалом.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Его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освистали,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обматерили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и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закидали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обвинениями.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Приезд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к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мобилизованным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начался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с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того,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что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полный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плац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выстроенных</w:t>
      </w:r>
      <w:r w:rsidR="00841278">
        <w:rPr>
          <w:rStyle w:val="affffa"/>
          <w:szCs w:val="28"/>
        </w:rPr>
        <w:t xml:space="preserve"> </w:t>
      </w:r>
      <w:r w:rsidR="00126FFF" w:rsidRPr="005B7EE1">
        <w:rPr>
          <w:rStyle w:val="affffa"/>
          <w:szCs w:val="28"/>
        </w:rPr>
        <w:t>на</w:t>
      </w:r>
      <w:r w:rsidR="00126FFF">
        <w:rPr>
          <w:rStyle w:val="affffa"/>
          <w:szCs w:val="28"/>
        </w:rPr>
        <w:t xml:space="preserve"> </w:t>
      </w:r>
      <w:r w:rsidR="00126FFF" w:rsidRPr="005B7EE1">
        <w:rPr>
          <w:rStyle w:val="affffa"/>
          <w:szCs w:val="28"/>
        </w:rPr>
        <w:t>холоде</w:t>
      </w:r>
      <w:r w:rsidR="00126FFF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бойцов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час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дожидался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начала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выступления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губернатора,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которое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заняло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около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30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секунд.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При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этом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ничего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внятного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глава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региона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солдатам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не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сказал,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а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после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просто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проигнорировал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простых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бойцов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и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общался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только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с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командирами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взводов.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Это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сильно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lastRenderedPageBreak/>
        <w:t>возмутило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мобилизованных,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которые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тут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же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принялись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выкрикивать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нецензурные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выражения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в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адрес</w:t>
      </w:r>
      <w:r w:rsidR="00841278">
        <w:rPr>
          <w:rStyle w:val="affffa"/>
          <w:szCs w:val="28"/>
        </w:rPr>
        <w:t xml:space="preserve"> </w:t>
      </w:r>
      <w:r w:rsidRPr="005B7EE1">
        <w:rPr>
          <w:rStyle w:val="affffa"/>
          <w:szCs w:val="28"/>
        </w:rPr>
        <w:t>Махонина</w:t>
      </w:r>
      <w:r>
        <w:rPr>
          <w:rStyle w:val="affffa"/>
          <w:szCs w:val="28"/>
        </w:rPr>
        <w:t>»</w:t>
      </w:r>
      <w:r w:rsidRPr="005B7EE1">
        <w:rPr>
          <w:rStyle w:val="affffa"/>
          <w:szCs w:val="28"/>
        </w:rPr>
        <w:t>.</w:t>
      </w:r>
    </w:p>
    <w:p w14:paraId="07DBAA93" w14:textId="15353342" w:rsidR="005C50E7" w:rsidRPr="00126FFF" w:rsidRDefault="005C50E7" w:rsidP="00126FFF">
      <w:pPr>
        <w:rPr>
          <w:spacing w:val="-8"/>
        </w:rPr>
      </w:pPr>
      <w:r w:rsidRPr="00126FFF">
        <w:rPr>
          <w:rFonts w:cs="Times New Roman (Основной текст"/>
          <w:spacing w:val="-8"/>
        </w:rPr>
        <w:t>Кажется,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даже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пример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Трампа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ничего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не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изменил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в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содержании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и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форме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деятельности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ВГЧ.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Хотя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уже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понятно,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что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в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новой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политической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реальности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побеждают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те,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кто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эффективно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Fonts w:cs="Times New Roman (Основной текст"/>
          <w:spacing w:val="-8"/>
        </w:rPr>
        <w:t>используют</w:t>
      </w:r>
      <w:r w:rsidR="00841278" w:rsidRPr="00126FFF">
        <w:rPr>
          <w:rFonts w:cs="Times New Roman (Основной текст"/>
          <w:spacing w:val="-8"/>
        </w:rPr>
        <w:t xml:space="preserve"> </w:t>
      </w:r>
      <w:r w:rsidRPr="00126FFF">
        <w:rPr>
          <w:rStyle w:val="--0"/>
          <w:rFonts w:cs="Times New Roman (Основной текст"/>
          <w:spacing w:val="-8"/>
        </w:rPr>
        <w:t>новые</w:t>
      </w:r>
      <w:r w:rsidR="00841278" w:rsidRPr="00126FFF">
        <w:rPr>
          <w:rStyle w:val="--0"/>
          <w:spacing w:val="-8"/>
        </w:rPr>
        <w:t xml:space="preserve"> </w:t>
      </w:r>
      <w:r w:rsidRPr="00126FFF">
        <w:rPr>
          <w:rStyle w:val="--"/>
          <w:spacing w:val="-8"/>
        </w:rPr>
        <w:t>коммуникационные</w:t>
      </w:r>
      <w:r w:rsidR="00841278" w:rsidRPr="00126FFF">
        <w:rPr>
          <w:rStyle w:val="--0"/>
          <w:spacing w:val="-8"/>
        </w:rPr>
        <w:t xml:space="preserve"> </w:t>
      </w:r>
      <w:r w:rsidRPr="00126FFF">
        <w:rPr>
          <w:rStyle w:val="--0"/>
          <w:spacing w:val="-8"/>
        </w:rPr>
        <w:t>технологии</w:t>
      </w:r>
      <w:r w:rsidRPr="00126FFF">
        <w:rPr>
          <w:spacing w:val="-8"/>
        </w:rPr>
        <w:t>.</w:t>
      </w:r>
      <w:r w:rsidR="00841278" w:rsidRPr="00126FFF">
        <w:rPr>
          <w:spacing w:val="-8"/>
        </w:rPr>
        <w:t xml:space="preserve"> </w:t>
      </w:r>
      <w:r w:rsidRPr="00126FFF">
        <w:rPr>
          <w:spacing w:val="-8"/>
        </w:rPr>
        <w:t>Много</w:t>
      </w:r>
      <w:r w:rsidR="00841278" w:rsidRPr="00126FFF">
        <w:rPr>
          <w:spacing w:val="-8"/>
        </w:rPr>
        <w:t xml:space="preserve"> </w:t>
      </w:r>
      <w:r w:rsidRPr="00126FFF">
        <w:rPr>
          <w:spacing w:val="-8"/>
        </w:rPr>
        <w:t>раньше</w:t>
      </w:r>
      <w:r w:rsidR="00841278" w:rsidRPr="00126FFF">
        <w:rPr>
          <w:spacing w:val="-8"/>
        </w:rPr>
        <w:t xml:space="preserve"> </w:t>
      </w:r>
      <w:r w:rsidRPr="00126FFF">
        <w:rPr>
          <w:spacing w:val="-8"/>
        </w:rPr>
        <w:t>это</w:t>
      </w:r>
      <w:r w:rsidR="00841278" w:rsidRPr="00126FFF">
        <w:rPr>
          <w:spacing w:val="-8"/>
        </w:rPr>
        <w:t xml:space="preserve"> </w:t>
      </w:r>
      <w:r w:rsidRPr="00126FFF">
        <w:rPr>
          <w:spacing w:val="-8"/>
        </w:rPr>
        <w:t>доказали</w:t>
      </w:r>
      <w:r w:rsidR="00841278" w:rsidRPr="00126FFF">
        <w:rPr>
          <w:spacing w:val="-8"/>
        </w:rPr>
        <w:t xml:space="preserve"> </w:t>
      </w:r>
      <w:r w:rsidRPr="00126FFF">
        <w:rPr>
          <w:spacing w:val="-8"/>
        </w:rPr>
        <w:t>Франклин</w:t>
      </w:r>
      <w:r w:rsidR="00841278" w:rsidRPr="00126FFF">
        <w:rPr>
          <w:spacing w:val="-8"/>
        </w:rPr>
        <w:t xml:space="preserve"> </w:t>
      </w:r>
      <w:r w:rsidRPr="00126FFF">
        <w:rPr>
          <w:spacing w:val="-8"/>
        </w:rPr>
        <w:t>Д.</w:t>
      </w:r>
      <w:r w:rsidR="00126FFF" w:rsidRPr="00126FFF">
        <w:rPr>
          <w:spacing w:val="-8"/>
        </w:rPr>
        <w:t> </w:t>
      </w:r>
      <w:r w:rsidRPr="00126FFF">
        <w:rPr>
          <w:spacing w:val="-8"/>
        </w:rPr>
        <w:t>Рузвельт</w:t>
      </w:r>
      <w:r w:rsidR="00841278" w:rsidRPr="00126FFF">
        <w:rPr>
          <w:spacing w:val="-8"/>
        </w:rPr>
        <w:t xml:space="preserve"> </w:t>
      </w:r>
      <w:r w:rsidRPr="00126FFF">
        <w:rPr>
          <w:spacing w:val="-8"/>
        </w:rPr>
        <w:t>и</w:t>
      </w:r>
      <w:r w:rsidR="00841278" w:rsidRPr="00126FFF">
        <w:rPr>
          <w:spacing w:val="-8"/>
        </w:rPr>
        <w:t xml:space="preserve"> </w:t>
      </w:r>
      <w:r w:rsidRPr="00126FFF">
        <w:rPr>
          <w:spacing w:val="-8"/>
        </w:rPr>
        <w:t>У.</w:t>
      </w:r>
      <w:r w:rsidR="00126FFF" w:rsidRPr="00126FFF">
        <w:rPr>
          <w:spacing w:val="-8"/>
        </w:rPr>
        <w:t> </w:t>
      </w:r>
      <w:r w:rsidRPr="00126FFF">
        <w:rPr>
          <w:spacing w:val="-8"/>
        </w:rPr>
        <w:t>Черчилль</w:t>
      </w:r>
      <w:r w:rsidR="00841278" w:rsidRPr="00126FFF">
        <w:rPr>
          <w:spacing w:val="-8"/>
        </w:rPr>
        <w:t xml:space="preserve"> — </w:t>
      </w:r>
      <w:r w:rsidRPr="00126FFF">
        <w:rPr>
          <w:spacing w:val="-8"/>
        </w:rPr>
        <w:t>на</w:t>
      </w:r>
      <w:r w:rsidR="00841278" w:rsidRPr="00126FFF">
        <w:rPr>
          <w:spacing w:val="-8"/>
        </w:rPr>
        <w:t xml:space="preserve"> </w:t>
      </w:r>
      <w:r w:rsidRPr="00126FFF">
        <w:rPr>
          <w:spacing w:val="-8"/>
        </w:rPr>
        <w:t>радио,</w:t>
      </w:r>
      <w:r w:rsidR="00841278" w:rsidRPr="00126FFF">
        <w:rPr>
          <w:spacing w:val="-8"/>
        </w:rPr>
        <w:t xml:space="preserve"> </w:t>
      </w:r>
      <w:r w:rsidRPr="00126FFF">
        <w:rPr>
          <w:spacing w:val="-8"/>
        </w:rPr>
        <w:t>Д</w:t>
      </w:r>
      <w:r w:rsidR="00126FFF" w:rsidRPr="00126FFF">
        <w:rPr>
          <w:spacing w:val="-8"/>
        </w:rPr>
        <w:t>. </w:t>
      </w:r>
      <w:r w:rsidRPr="00126FFF">
        <w:rPr>
          <w:spacing w:val="-8"/>
        </w:rPr>
        <w:t>Кеннеди</w:t>
      </w:r>
      <w:r w:rsidR="00841278" w:rsidRPr="00126FFF">
        <w:rPr>
          <w:spacing w:val="-8"/>
        </w:rPr>
        <w:t xml:space="preserve"> — </w:t>
      </w:r>
      <w:r w:rsidRPr="00126FFF">
        <w:rPr>
          <w:spacing w:val="-8"/>
        </w:rPr>
        <w:t>на</w:t>
      </w:r>
      <w:r w:rsidR="00841278" w:rsidRPr="00126FFF">
        <w:rPr>
          <w:spacing w:val="-8"/>
        </w:rPr>
        <w:t xml:space="preserve"> </w:t>
      </w:r>
      <w:r w:rsidRPr="00126FFF">
        <w:rPr>
          <w:spacing w:val="-8"/>
        </w:rPr>
        <w:t>телевидении,</w:t>
      </w:r>
      <w:r w:rsidR="00841278" w:rsidRPr="00126FFF">
        <w:rPr>
          <w:spacing w:val="-8"/>
        </w:rPr>
        <w:t xml:space="preserve"> </w:t>
      </w:r>
      <w:r w:rsidRPr="00126FFF">
        <w:rPr>
          <w:spacing w:val="-8"/>
        </w:rPr>
        <w:t>Б.</w:t>
      </w:r>
      <w:r w:rsidR="00126FFF" w:rsidRPr="00126FFF">
        <w:rPr>
          <w:spacing w:val="-8"/>
        </w:rPr>
        <w:t> </w:t>
      </w:r>
      <w:r w:rsidRPr="00126FFF">
        <w:rPr>
          <w:spacing w:val="-8"/>
        </w:rPr>
        <w:t>Обама</w:t>
      </w:r>
      <w:r w:rsidR="00841278" w:rsidRPr="00126FFF">
        <w:rPr>
          <w:spacing w:val="-8"/>
        </w:rPr>
        <w:t xml:space="preserve"> — </w:t>
      </w:r>
      <w:r w:rsidRPr="00126FFF">
        <w:rPr>
          <w:spacing w:val="-8"/>
        </w:rPr>
        <w:t>с</w:t>
      </w:r>
      <w:r w:rsidR="00841278" w:rsidRPr="00126FFF">
        <w:rPr>
          <w:spacing w:val="-8"/>
        </w:rPr>
        <w:t xml:space="preserve"> </w:t>
      </w:r>
      <w:r w:rsidRPr="00126FFF">
        <w:rPr>
          <w:spacing w:val="-8"/>
        </w:rPr>
        <w:t>интернетом.</w:t>
      </w:r>
      <w:r w:rsidR="00841278" w:rsidRPr="00126FFF">
        <w:rPr>
          <w:spacing w:val="-8"/>
        </w:rPr>
        <w:t xml:space="preserve"> </w:t>
      </w:r>
    </w:p>
    <w:p w14:paraId="112B802E" w14:textId="69F9F059" w:rsidR="005C50E7" w:rsidRPr="006F2B73" w:rsidRDefault="005C50E7" w:rsidP="005C50E7">
      <w:pPr>
        <w:rPr>
          <w:szCs w:val="28"/>
        </w:rPr>
      </w:pPr>
      <w:r w:rsidRPr="006F2B73">
        <w:rPr>
          <w:szCs w:val="28"/>
        </w:rPr>
        <w:t>Лиха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беда</w:t>
      </w:r>
      <w:r w:rsidR="00841278">
        <w:rPr>
          <w:szCs w:val="28"/>
        </w:rPr>
        <w:t xml:space="preserve"> — </w:t>
      </w:r>
      <w:r w:rsidRPr="006F2B73">
        <w:rPr>
          <w:szCs w:val="28"/>
        </w:rPr>
        <w:t>начало.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Трамп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начинал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2</w:t>
      </w:r>
      <w:r w:rsidR="00126FFF">
        <w:rPr>
          <w:szCs w:val="28"/>
        </w:rPr>
        <w:t>–</w:t>
      </w:r>
      <w:r w:rsidRPr="006F2B73">
        <w:rPr>
          <w:szCs w:val="28"/>
        </w:rPr>
        <w:t>3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страничек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—</w:t>
      </w:r>
      <w:r w:rsidR="00841278">
        <w:rPr>
          <w:szCs w:val="28"/>
        </w:rPr>
        <w:t xml:space="preserve"> </w:t>
      </w:r>
      <w:r>
        <w:rPr>
          <w:szCs w:val="28"/>
        </w:rPr>
        <w:t>«</w:t>
      </w:r>
      <w:r w:rsidRPr="006F2B73">
        <w:rPr>
          <w:szCs w:val="28"/>
        </w:rPr>
        <w:t>Граждане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Трампа</w:t>
      </w:r>
      <w:r>
        <w:rPr>
          <w:szCs w:val="28"/>
        </w:rPr>
        <w:t>»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>
        <w:rPr>
          <w:szCs w:val="28"/>
        </w:rPr>
        <w:t>«</w:t>
      </w:r>
      <w:r w:rsidRPr="006F2B73">
        <w:rPr>
          <w:szCs w:val="28"/>
        </w:rPr>
        <w:t>Студенты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Трампа</w:t>
      </w:r>
      <w:r>
        <w:rPr>
          <w:szCs w:val="28"/>
        </w:rPr>
        <w:t>»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>
        <w:rPr>
          <w:szCs w:val="28"/>
        </w:rPr>
        <w:t>«</w:t>
      </w:r>
      <w:r w:rsidRPr="006F2B73">
        <w:rPr>
          <w:szCs w:val="28"/>
        </w:rPr>
        <w:t>Коалиция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Трампа</w:t>
      </w:r>
      <w:r>
        <w:rPr>
          <w:szCs w:val="28"/>
        </w:rPr>
        <w:t>»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потом</w:t>
      </w:r>
      <w:r w:rsidR="00841278">
        <w:rPr>
          <w:szCs w:val="28"/>
        </w:rPr>
        <w:t xml:space="preserve"> </w:t>
      </w:r>
      <w:r>
        <w:rPr>
          <w:szCs w:val="28"/>
        </w:rPr>
        <w:t>было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созда</w:t>
      </w:r>
      <w:r>
        <w:rPr>
          <w:szCs w:val="28"/>
        </w:rPr>
        <w:t>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около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500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групп:</w:t>
      </w:r>
      <w:r w:rsidR="00841278">
        <w:rPr>
          <w:szCs w:val="28"/>
        </w:rPr>
        <w:t xml:space="preserve"> </w:t>
      </w:r>
      <w:r>
        <w:rPr>
          <w:szCs w:val="28"/>
        </w:rPr>
        <w:t>«</w:t>
      </w:r>
      <w:r w:rsidRPr="006F2B73">
        <w:rPr>
          <w:szCs w:val="28"/>
        </w:rPr>
        <w:t>Женщины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Трампа</w:t>
      </w:r>
      <w:r>
        <w:rPr>
          <w:szCs w:val="28"/>
        </w:rPr>
        <w:t>»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>
        <w:rPr>
          <w:szCs w:val="28"/>
        </w:rPr>
        <w:t>«</w:t>
      </w:r>
      <w:r w:rsidRPr="006F2B73">
        <w:rPr>
          <w:szCs w:val="28"/>
        </w:rPr>
        <w:t>Рабочие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Трампа</w:t>
      </w:r>
      <w:r>
        <w:rPr>
          <w:szCs w:val="28"/>
        </w:rPr>
        <w:t>»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>
        <w:rPr>
          <w:szCs w:val="28"/>
        </w:rPr>
        <w:t>«</w:t>
      </w:r>
      <w:r w:rsidRPr="006F2B73">
        <w:rPr>
          <w:szCs w:val="28"/>
        </w:rPr>
        <w:t>Латиносы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Трампа</w:t>
      </w:r>
      <w:r>
        <w:rPr>
          <w:szCs w:val="28"/>
        </w:rPr>
        <w:t>»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>
        <w:rPr>
          <w:szCs w:val="28"/>
        </w:rPr>
        <w:t>«</w:t>
      </w:r>
      <w:r w:rsidRPr="006F2B73">
        <w:rPr>
          <w:szCs w:val="28"/>
        </w:rPr>
        <w:t>Байкеры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Трампа</w:t>
      </w:r>
      <w:r>
        <w:rPr>
          <w:szCs w:val="28"/>
        </w:rPr>
        <w:t>»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>
        <w:rPr>
          <w:szCs w:val="28"/>
        </w:rPr>
        <w:t>«</w:t>
      </w:r>
      <w:r w:rsidRPr="006F2B73">
        <w:rPr>
          <w:szCs w:val="28"/>
        </w:rPr>
        <w:t>Работающие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матери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Трампа</w:t>
      </w:r>
      <w:r>
        <w:rPr>
          <w:szCs w:val="28"/>
        </w:rPr>
        <w:t>»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>
        <w:rPr>
          <w:szCs w:val="28"/>
        </w:rPr>
        <w:t>«</w:t>
      </w:r>
      <w:r w:rsidRPr="006F2B73">
        <w:rPr>
          <w:szCs w:val="28"/>
        </w:rPr>
        <w:t>Сицилийцы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Трампа</w:t>
      </w:r>
      <w:r>
        <w:rPr>
          <w:szCs w:val="28"/>
        </w:rPr>
        <w:t>»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>
        <w:rPr>
          <w:szCs w:val="28"/>
        </w:rPr>
        <w:t>«</w:t>
      </w:r>
      <w:r w:rsidRPr="006F2B73">
        <w:rPr>
          <w:szCs w:val="28"/>
        </w:rPr>
        <w:t>Евреи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Трампа</w:t>
      </w:r>
      <w:r>
        <w:rPr>
          <w:szCs w:val="28"/>
        </w:rPr>
        <w:t>»</w:t>
      </w:r>
      <w:r w:rsidRPr="006F2B73">
        <w:rPr>
          <w:szCs w:val="28"/>
        </w:rPr>
        <w:t>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из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ВГЧ</w:t>
      </w:r>
      <w:r>
        <w:rPr>
          <w:szCs w:val="28"/>
        </w:rPr>
        <w:t>,</w:t>
      </w:r>
      <w:r w:rsidR="00841278">
        <w:rPr>
          <w:szCs w:val="28"/>
        </w:rPr>
        <w:t xml:space="preserve"> </w:t>
      </w:r>
      <w:r>
        <w:rPr>
          <w:szCs w:val="28"/>
        </w:rPr>
        <w:t>даже</w:t>
      </w:r>
      <w:r w:rsidR="00841278">
        <w:rPr>
          <w:szCs w:val="28"/>
        </w:rPr>
        <w:t xml:space="preserve"> </w:t>
      </w:r>
      <w:r>
        <w:rPr>
          <w:szCs w:val="28"/>
        </w:rPr>
        <w:t>в</w:t>
      </w:r>
      <w:r w:rsidR="00841278">
        <w:rPr>
          <w:szCs w:val="28"/>
        </w:rPr>
        <w:t xml:space="preserve"> </w:t>
      </w:r>
      <w:r>
        <w:rPr>
          <w:szCs w:val="28"/>
        </w:rPr>
        <w:t>столь</w:t>
      </w:r>
      <w:r w:rsidR="00841278">
        <w:rPr>
          <w:szCs w:val="28"/>
        </w:rPr>
        <w:t xml:space="preserve"> </w:t>
      </w:r>
      <w:r>
        <w:rPr>
          <w:szCs w:val="28"/>
        </w:rPr>
        <w:t>напряж</w:t>
      </w:r>
      <w:r w:rsidR="00126FFF">
        <w:rPr>
          <w:szCs w:val="28"/>
        </w:rPr>
        <w:t>ё</w:t>
      </w:r>
      <w:r>
        <w:rPr>
          <w:szCs w:val="28"/>
        </w:rPr>
        <w:t>нное</w:t>
      </w:r>
      <w:r w:rsidR="00841278">
        <w:rPr>
          <w:szCs w:val="28"/>
        </w:rPr>
        <w:t xml:space="preserve"> </w:t>
      </w:r>
      <w:r>
        <w:rPr>
          <w:szCs w:val="28"/>
        </w:rPr>
        <w:t>и</w:t>
      </w:r>
      <w:r w:rsidR="00841278">
        <w:rPr>
          <w:szCs w:val="28"/>
        </w:rPr>
        <w:t xml:space="preserve"> </w:t>
      </w:r>
      <w:r>
        <w:rPr>
          <w:szCs w:val="28"/>
        </w:rPr>
        <w:t>сложнейшее</w:t>
      </w:r>
      <w:r w:rsidR="00841278">
        <w:rPr>
          <w:szCs w:val="28"/>
        </w:rPr>
        <w:t xml:space="preserve"> </w:t>
      </w:r>
      <w:r>
        <w:rPr>
          <w:szCs w:val="28"/>
        </w:rPr>
        <w:t>время</w:t>
      </w:r>
      <w:r w:rsidR="002E71F5">
        <w:rPr>
          <w:szCs w:val="28"/>
        </w:rPr>
        <w:t>,</w:t>
      </w:r>
      <w:r w:rsidR="00841278">
        <w:rPr>
          <w:szCs w:val="28"/>
        </w:rPr>
        <w:t xml:space="preserve"> —</w:t>
      </w:r>
      <w:r w:rsidR="002E71F5">
        <w:rPr>
          <w:szCs w:val="28"/>
        </w:rPr>
        <w:t xml:space="preserve"> </w:t>
      </w:r>
      <w:r w:rsidRPr="006F2B73">
        <w:rPr>
          <w:szCs w:val="28"/>
        </w:rPr>
        <w:t>есть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сегодня</w:t>
      </w:r>
      <w:r w:rsidR="002E71F5">
        <w:rPr>
          <w:szCs w:val="28"/>
        </w:rPr>
        <w:t xml:space="preserve"> подобное</w:t>
      </w:r>
      <w:r w:rsidRPr="006F2B73">
        <w:rPr>
          <w:szCs w:val="28"/>
        </w:rPr>
        <w:t>?</w:t>
      </w:r>
      <w:r w:rsidR="00841278">
        <w:rPr>
          <w:szCs w:val="28"/>
        </w:rPr>
        <w:t xml:space="preserve"> </w:t>
      </w:r>
    </w:p>
    <w:p w14:paraId="4CE10FB8" w14:textId="7BCABF6B" w:rsidR="005C50E7" w:rsidRPr="00FA22A2" w:rsidRDefault="005C50E7" w:rsidP="005C50E7">
      <w:pPr>
        <w:rPr>
          <w:rStyle w:val="--0"/>
        </w:rPr>
      </w:pPr>
      <w:r w:rsidRPr="001E1F67">
        <w:rPr>
          <w:bCs/>
          <w:szCs w:val="28"/>
        </w:rPr>
        <w:t>ВГЧ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пора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начинать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изменяться,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пока</w:t>
      </w:r>
      <w:r w:rsidR="00841278">
        <w:rPr>
          <w:bCs/>
          <w:szCs w:val="28"/>
        </w:rPr>
        <w:t xml:space="preserve"> </w:t>
      </w:r>
      <w:r w:rsidR="00126FFF" w:rsidRPr="000A635A">
        <w:rPr>
          <w:rStyle w:val="--0"/>
        </w:rPr>
        <w:t>ЕЩЁ</w:t>
      </w:r>
      <w:r w:rsidR="00841278">
        <w:rPr>
          <w:rStyle w:val="--0"/>
        </w:rPr>
        <w:t xml:space="preserve"> </w:t>
      </w:r>
      <w:r w:rsidRPr="000A635A">
        <w:rPr>
          <w:rStyle w:val="--"/>
        </w:rPr>
        <w:t>не</w:t>
      </w:r>
      <w:r w:rsidR="00841278">
        <w:rPr>
          <w:rStyle w:val="--0"/>
        </w:rPr>
        <w:t xml:space="preserve"> </w:t>
      </w:r>
      <w:r w:rsidRPr="000A635A">
        <w:rPr>
          <w:rStyle w:val="--0"/>
        </w:rPr>
        <w:t>подросли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воспитанники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социальных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сетей,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самоорганизация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которых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уже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сегодня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превосходит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организацию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сил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правопорядка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армии.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Если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они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этого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не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поймут</w:t>
      </w:r>
      <w:r w:rsidR="00841278">
        <w:rPr>
          <w:bCs/>
          <w:szCs w:val="28"/>
        </w:rPr>
        <w:t xml:space="preserve"> — </w:t>
      </w:r>
      <w:r>
        <w:rPr>
          <w:bCs/>
          <w:szCs w:val="28"/>
        </w:rPr>
        <w:t>дальнейшая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их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судьба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плачевна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во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всех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отношениях.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Там,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в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сетях,</w:t>
      </w:r>
      <w:r w:rsidR="00841278">
        <w:rPr>
          <w:bCs/>
          <w:szCs w:val="28"/>
        </w:rPr>
        <w:t xml:space="preserve"> </w:t>
      </w:r>
      <w:r w:rsidR="00126FFF">
        <w:rPr>
          <w:bCs/>
          <w:szCs w:val="28"/>
        </w:rPr>
        <w:t xml:space="preserve">— </w:t>
      </w:r>
      <w:r w:rsidRPr="001E1F67">
        <w:rPr>
          <w:bCs/>
          <w:szCs w:val="28"/>
        </w:rPr>
        <w:t>свои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герои,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которых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видят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знают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миллионы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будущих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избирателей.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По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их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команде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они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могут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за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минуты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появиться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там,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где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их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не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ждут,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так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же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быстро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исчезнуть</w:t>
      </w:r>
      <w:r w:rsidR="00126FFF">
        <w:rPr>
          <w:bCs/>
          <w:szCs w:val="28"/>
        </w:rPr>
        <w:t>,</w:t>
      </w:r>
      <w:r w:rsidR="00841278">
        <w:rPr>
          <w:bCs/>
          <w:szCs w:val="28"/>
        </w:rPr>
        <w:t xml:space="preserve"> </w:t>
      </w:r>
      <w:r w:rsidR="00126FFF">
        <w:rPr>
          <w:bCs/>
          <w:szCs w:val="28"/>
        </w:rPr>
        <w:t>а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главное,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они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пропитаны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новыми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протестными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идеями,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которые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возбудили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в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них</w:t>
      </w:r>
      <w:r w:rsidR="00841278">
        <w:rPr>
          <w:bCs/>
          <w:szCs w:val="28"/>
        </w:rPr>
        <w:t xml:space="preserve"> </w:t>
      </w:r>
      <w:r w:rsidRPr="000A635A">
        <w:rPr>
          <w:rStyle w:val="--0"/>
        </w:rPr>
        <w:t>своими</w:t>
      </w:r>
      <w:r w:rsidR="00841278">
        <w:rPr>
          <w:rStyle w:val="--0"/>
        </w:rPr>
        <w:t xml:space="preserve"> </w:t>
      </w:r>
      <w:r w:rsidRPr="000A635A">
        <w:rPr>
          <w:rStyle w:val="--"/>
        </w:rPr>
        <w:t>протокольными</w:t>
      </w:r>
      <w:r w:rsidR="00841278">
        <w:rPr>
          <w:rStyle w:val="--"/>
        </w:rPr>
        <w:t xml:space="preserve"> </w:t>
      </w:r>
      <w:r w:rsidRPr="000A635A">
        <w:rPr>
          <w:rStyle w:val="--0"/>
        </w:rPr>
        <w:t>формами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работы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ВГЧ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РФ.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Пока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в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их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обязанности</w:t>
      </w:r>
      <w:r w:rsidR="00841278">
        <w:rPr>
          <w:bCs/>
          <w:szCs w:val="28"/>
        </w:rPr>
        <w:t xml:space="preserve"> </w:t>
      </w:r>
      <w:r w:rsidRPr="000A635A">
        <w:rPr>
          <w:rStyle w:val="--"/>
        </w:rPr>
        <w:t>не</w:t>
      </w:r>
      <w:r w:rsidR="00841278">
        <w:rPr>
          <w:rStyle w:val="--0"/>
        </w:rPr>
        <w:t xml:space="preserve"> </w:t>
      </w:r>
      <w:r w:rsidRPr="000A635A">
        <w:rPr>
          <w:rStyle w:val="--0"/>
        </w:rPr>
        <w:t>входило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сообщать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людям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о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своей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мотивации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при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исполнении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служебного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долга,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дарить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людям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положительные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эмоции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и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хорошее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настроение.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Это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надо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изменить</w:t>
      </w:r>
      <w:r w:rsidR="00841278">
        <w:rPr>
          <w:bCs/>
          <w:szCs w:val="28"/>
        </w:rPr>
        <w:t xml:space="preserve"> — </w:t>
      </w:r>
      <w:r w:rsidRPr="001E1F67">
        <w:rPr>
          <w:bCs/>
          <w:szCs w:val="28"/>
        </w:rPr>
        <w:t>началась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политика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пятого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поколения</w:t>
      </w:r>
      <w:r>
        <w:rPr>
          <w:bCs/>
          <w:szCs w:val="28"/>
        </w:rPr>
        <w:t>,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как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процесс,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который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не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сможет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отменить</w:t>
      </w:r>
      <w:r w:rsidR="00841278">
        <w:rPr>
          <w:bCs/>
          <w:szCs w:val="28"/>
        </w:rPr>
        <w:t xml:space="preserve"> </w:t>
      </w:r>
      <w:r w:rsidR="00126FFF">
        <w:rPr>
          <w:bCs/>
          <w:szCs w:val="28"/>
        </w:rPr>
        <w:t xml:space="preserve">уже </w:t>
      </w:r>
      <w:r>
        <w:rPr>
          <w:bCs/>
          <w:szCs w:val="28"/>
        </w:rPr>
        <w:t>никто</w:t>
      </w:r>
      <w:r w:rsidR="00126FFF">
        <w:rPr>
          <w:bCs/>
          <w:szCs w:val="28"/>
        </w:rPr>
        <w:t>,</w:t>
      </w:r>
      <w:r w:rsidR="00841278">
        <w:rPr>
          <w:bCs/>
          <w:szCs w:val="28"/>
        </w:rPr>
        <w:t xml:space="preserve"> </w:t>
      </w:r>
      <w:r w:rsidR="00126FFF">
        <w:rPr>
          <w:bCs/>
          <w:szCs w:val="28"/>
        </w:rPr>
        <w:t>а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привычные</w:t>
      </w:r>
      <w:r w:rsidR="00841278">
        <w:rPr>
          <w:bCs/>
          <w:szCs w:val="28"/>
        </w:rPr>
        <w:t xml:space="preserve"> </w:t>
      </w:r>
      <w:r w:rsidRPr="001E1F67">
        <w:rPr>
          <w:bCs/>
          <w:szCs w:val="28"/>
        </w:rPr>
        <w:t>методы</w:t>
      </w:r>
      <w:r w:rsidR="00841278">
        <w:rPr>
          <w:bCs/>
          <w:szCs w:val="28"/>
        </w:rPr>
        <w:t xml:space="preserve"> </w:t>
      </w:r>
      <w:r w:rsidRPr="00FA22A2">
        <w:rPr>
          <w:rStyle w:val="--"/>
        </w:rPr>
        <w:t>не</w:t>
      </w:r>
      <w:r w:rsidR="00841278">
        <w:rPr>
          <w:rStyle w:val="--"/>
        </w:rPr>
        <w:t xml:space="preserve"> </w:t>
      </w:r>
      <w:r w:rsidRPr="00FA22A2">
        <w:rPr>
          <w:rStyle w:val="--0"/>
        </w:rPr>
        <w:t>работают</w:t>
      </w:r>
      <w:r w:rsidRPr="00126FFF">
        <w:t>.</w:t>
      </w:r>
      <w:r w:rsidR="00841278" w:rsidRPr="00126FFF">
        <w:t xml:space="preserve"> </w:t>
      </w:r>
    </w:p>
    <w:p w14:paraId="7124E9B8" w14:textId="07C1AFAA" w:rsidR="005C50E7" w:rsidRPr="00FF4BCC" w:rsidRDefault="005C50E7" w:rsidP="00126FFF">
      <w:pPr>
        <w:rPr>
          <w:b/>
          <w:i/>
          <w:iCs/>
        </w:rPr>
      </w:pPr>
      <w:r w:rsidRPr="001E1F67">
        <w:t>Организовать</w:t>
      </w:r>
      <w:r w:rsidR="00841278">
        <w:t xml:space="preserve"> </w:t>
      </w:r>
      <w:r w:rsidRPr="001E1F67">
        <w:t>для</w:t>
      </w:r>
      <w:r w:rsidR="00841278">
        <w:t xml:space="preserve"> </w:t>
      </w:r>
      <w:r w:rsidRPr="001E1F67">
        <w:t>массового</w:t>
      </w:r>
      <w:r w:rsidR="00841278">
        <w:t xml:space="preserve"> </w:t>
      </w:r>
      <w:r w:rsidRPr="001E1F67">
        <w:t>зрителя</w:t>
      </w:r>
      <w:r w:rsidR="00841278">
        <w:t xml:space="preserve"> </w:t>
      </w:r>
      <w:r w:rsidRPr="001E1F67">
        <w:t>и</w:t>
      </w:r>
      <w:r w:rsidR="00841278">
        <w:t xml:space="preserve"> </w:t>
      </w:r>
      <w:r w:rsidRPr="001E1F67">
        <w:t>участника</w:t>
      </w:r>
      <w:r w:rsidR="00841278">
        <w:t xml:space="preserve"> </w:t>
      </w:r>
      <w:r w:rsidRPr="001E1F67">
        <w:t>социальных</w:t>
      </w:r>
      <w:r w:rsidR="00841278">
        <w:t xml:space="preserve"> </w:t>
      </w:r>
      <w:r w:rsidRPr="001E1F67">
        <w:t>сетей</w:t>
      </w:r>
      <w:r w:rsidR="00841278">
        <w:t xml:space="preserve"> </w:t>
      </w:r>
      <w:r w:rsidRPr="001E1F67">
        <w:t>подарок</w:t>
      </w:r>
      <w:r w:rsidR="00841278">
        <w:t xml:space="preserve"> </w:t>
      </w:r>
      <w:r w:rsidRPr="001E1F67">
        <w:t>от</w:t>
      </w:r>
      <w:r w:rsidR="00841278">
        <w:t xml:space="preserve"> </w:t>
      </w:r>
      <w:r w:rsidRPr="001E1F67">
        <w:t>ВГЧ</w:t>
      </w:r>
      <w:r w:rsidR="00841278">
        <w:t xml:space="preserve"> </w:t>
      </w:r>
      <w:r w:rsidRPr="001E1F67">
        <w:t>в</w:t>
      </w:r>
      <w:r w:rsidR="00841278">
        <w:t xml:space="preserve"> </w:t>
      </w:r>
      <w:r w:rsidRPr="001E1F67">
        <w:t>виде</w:t>
      </w:r>
      <w:r w:rsidR="00841278">
        <w:t xml:space="preserve"> </w:t>
      </w:r>
      <w:r w:rsidRPr="001E1F67">
        <w:t>положительного</w:t>
      </w:r>
      <w:r w:rsidR="00841278">
        <w:t xml:space="preserve"> </w:t>
      </w:r>
      <w:r w:rsidRPr="001E1F67">
        <w:t>эмоционально-мотивационного</w:t>
      </w:r>
      <w:r w:rsidR="00841278">
        <w:t xml:space="preserve"> </w:t>
      </w:r>
      <w:r w:rsidRPr="001E1F67">
        <w:t>влияния</w:t>
      </w:r>
      <w:r w:rsidR="00841278">
        <w:t xml:space="preserve"> — </w:t>
      </w:r>
      <w:r w:rsidRPr="00FF4BCC">
        <w:rPr>
          <w:rStyle w:val="--0"/>
        </w:rPr>
        <w:t>вполне</w:t>
      </w:r>
      <w:r w:rsidR="00841278">
        <w:rPr>
          <w:rStyle w:val="--0"/>
        </w:rPr>
        <w:t xml:space="preserve"> </w:t>
      </w:r>
      <w:r w:rsidRPr="00FF4BCC">
        <w:rPr>
          <w:rStyle w:val="--"/>
        </w:rPr>
        <w:t>реально</w:t>
      </w:r>
      <w:r w:rsidRPr="001E1F67">
        <w:t>.</w:t>
      </w:r>
      <w:r w:rsidR="00841278">
        <w:t xml:space="preserve"> </w:t>
      </w:r>
      <w:r w:rsidRPr="001E1F67">
        <w:t>Надо</w:t>
      </w:r>
      <w:r w:rsidR="00841278">
        <w:t xml:space="preserve"> </w:t>
      </w:r>
      <w:r w:rsidRPr="001E1F67">
        <w:t>использовать</w:t>
      </w:r>
      <w:r w:rsidR="00841278">
        <w:t xml:space="preserve"> </w:t>
      </w:r>
      <w:r w:rsidRPr="001E1F67">
        <w:t>для</w:t>
      </w:r>
      <w:r w:rsidR="00841278">
        <w:t xml:space="preserve"> </w:t>
      </w:r>
      <w:r w:rsidRPr="001E1F67">
        <w:t>этого</w:t>
      </w:r>
      <w:r>
        <w:t>,</w:t>
      </w:r>
      <w:r w:rsidR="00841278">
        <w:t xml:space="preserve"> </w:t>
      </w:r>
      <w:r>
        <w:t>скажу</w:t>
      </w:r>
      <w:r w:rsidR="00841278">
        <w:t xml:space="preserve"> </w:t>
      </w:r>
      <w:r>
        <w:t>мягко</w:t>
      </w:r>
      <w:r w:rsidR="00126FFF">
        <w:t>,</w:t>
      </w:r>
      <w:r w:rsidR="00841278">
        <w:t xml:space="preserve"> </w:t>
      </w:r>
      <w:r>
        <w:t>частичные</w:t>
      </w:r>
      <w:r w:rsidR="00841278">
        <w:t xml:space="preserve"> </w:t>
      </w:r>
      <w:r w:rsidRPr="001E1F67">
        <w:t>изменения</w:t>
      </w:r>
      <w:r w:rsidR="00841278">
        <w:t xml:space="preserve"> </w:t>
      </w:r>
      <w:r>
        <w:t>в</w:t>
      </w:r>
      <w:r w:rsidR="00841278">
        <w:t xml:space="preserve"> </w:t>
      </w:r>
      <w:r>
        <w:t>их</w:t>
      </w:r>
      <w:r w:rsidR="00841278">
        <w:t xml:space="preserve"> </w:t>
      </w:r>
      <w:r>
        <w:t>стройных</w:t>
      </w:r>
      <w:r w:rsidR="00841278">
        <w:t xml:space="preserve"> </w:t>
      </w:r>
      <w:r>
        <w:t>рядах</w:t>
      </w:r>
      <w:r w:rsidR="00841278">
        <w:t xml:space="preserve"> </w:t>
      </w:r>
      <w:r w:rsidRPr="001E1F67">
        <w:t>методами</w:t>
      </w:r>
      <w:r w:rsidR="00841278">
        <w:t xml:space="preserve"> </w:t>
      </w:r>
      <w:r w:rsidRPr="001E1F67">
        <w:t>реконструкции</w:t>
      </w:r>
      <w:r w:rsidR="00841278">
        <w:t xml:space="preserve"> </w:t>
      </w:r>
      <w:r>
        <w:t>этих</w:t>
      </w:r>
      <w:r w:rsidR="00841278">
        <w:t xml:space="preserve"> </w:t>
      </w:r>
      <w:r>
        <w:t>стройных</w:t>
      </w:r>
      <w:r w:rsidR="00841278">
        <w:t xml:space="preserve"> </w:t>
      </w:r>
      <w:r>
        <w:t>рядов</w:t>
      </w:r>
      <w:r w:rsidRPr="001E1F67">
        <w:t>,</w:t>
      </w:r>
      <w:r w:rsidR="00841278">
        <w:t xml:space="preserve"> </w:t>
      </w:r>
      <w:r>
        <w:t>их</w:t>
      </w:r>
      <w:r w:rsidR="00841278">
        <w:t xml:space="preserve"> </w:t>
      </w:r>
      <w:r w:rsidRPr="001E1F67">
        <w:t>содержания</w:t>
      </w:r>
      <w:r w:rsidR="00841278">
        <w:t xml:space="preserve"> </w:t>
      </w:r>
      <w:r>
        <w:t>и</w:t>
      </w:r>
      <w:r w:rsidR="00841278">
        <w:t xml:space="preserve"> </w:t>
      </w:r>
      <w:r w:rsidRPr="001E1F67">
        <w:t>мизансцен</w:t>
      </w:r>
      <w:r w:rsidR="00841278">
        <w:t xml:space="preserve"> </w:t>
      </w:r>
      <w:r w:rsidRPr="001E1F67">
        <w:t>деятельности</w:t>
      </w:r>
      <w:r w:rsidR="00841278">
        <w:t xml:space="preserve"> </w:t>
      </w:r>
      <w:r w:rsidRPr="001E1F67">
        <w:t>ВГЧ.</w:t>
      </w:r>
      <w:r w:rsidR="00841278">
        <w:t xml:space="preserve"> </w:t>
      </w:r>
      <w:r w:rsidRPr="00FF4BCC">
        <w:rPr>
          <w:b/>
          <w:i/>
          <w:iCs/>
        </w:rPr>
        <w:t>Нужна</w:t>
      </w:r>
      <w:r w:rsidR="00841278">
        <w:rPr>
          <w:b/>
          <w:i/>
          <w:iCs/>
        </w:rPr>
        <w:t xml:space="preserve"> </w:t>
      </w:r>
      <w:r w:rsidRPr="00FF4BCC">
        <w:rPr>
          <w:b/>
          <w:i/>
          <w:iCs/>
        </w:rPr>
        <w:t>только</w:t>
      </w:r>
      <w:r w:rsidR="00841278">
        <w:rPr>
          <w:b/>
          <w:i/>
          <w:iCs/>
        </w:rPr>
        <w:t xml:space="preserve"> </w:t>
      </w:r>
      <w:r w:rsidRPr="00FF4BCC">
        <w:rPr>
          <w:b/>
          <w:i/>
          <w:iCs/>
        </w:rPr>
        <w:t>политическая</w:t>
      </w:r>
      <w:r w:rsidR="00841278">
        <w:rPr>
          <w:b/>
          <w:i/>
          <w:iCs/>
        </w:rPr>
        <w:t xml:space="preserve"> </w:t>
      </w:r>
      <w:r w:rsidRPr="00FF4BCC">
        <w:rPr>
          <w:b/>
          <w:i/>
          <w:iCs/>
        </w:rPr>
        <w:t>воля.</w:t>
      </w:r>
      <w:r w:rsidR="00841278">
        <w:rPr>
          <w:b/>
          <w:i/>
          <w:iCs/>
        </w:rPr>
        <w:t xml:space="preserve"> </w:t>
      </w:r>
      <w:r w:rsidRPr="00FF4BCC">
        <w:rPr>
          <w:b/>
          <w:i/>
          <w:iCs/>
        </w:rPr>
        <w:t>Пока</w:t>
      </w:r>
      <w:r w:rsidR="00841278">
        <w:rPr>
          <w:b/>
          <w:i/>
          <w:iCs/>
        </w:rPr>
        <w:t xml:space="preserve"> </w:t>
      </w:r>
      <w:r w:rsidRPr="00FF4BCC">
        <w:rPr>
          <w:b/>
          <w:i/>
          <w:iCs/>
        </w:rPr>
        <w:t>не</w:t>
      </w:r>
      <w:r w:rsidR="00841278">
        <w:rPr>
          <w:b/>
          <w:i/>
          <w:iCs/>
        </w:rPr>
        <w:t xml:space="preserve"> </w:t>
      </w:r>
      <w:r w:rsidRPr="00FF4BCC">
        <w:rPr>
          <w:b/>
          <w:i/>
          <w:iCs/>
        </w:rPr>
        <w:t>поздно.</w:t>
      </w:r>
    </w:p>
    <w:p w14:paraId="30273CEB" w14:textId="42F25C3F" w:rsidR="005C50E7" w:rsidRPr="006F2B73" w:rsidRDefault="005C50E7" w:rsidP="005C50E7">
      <w:pPr>
        <w:rPr>
          <w:szCs w:val="28"/>
        </w:rPr>
      </w:pPr>
      <w:r>
        <w:rPr>
          <w:szCs w:val="28"/>
        </w:rPr>
        <w:t>В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мире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создалась</w:t>
      </w:r>
      <w:r w:rsidR="00841278">
        <w:rPr>
          <w:szCs w:val="28"/>
        </w:rPr>
        <w:t xml:space="preserve"> </w:t>
      </w:r>
      <w:r w:rsidRPr="00C85BF5">
        <w:rPr>
          <w:rStyle w:val="--0"/>
        </w:rPr>
        <w:t>новая</w:t>
      </w:r>
      <w:r w:rsidR="00841278">
        <w:rPr>
          <w:rStyle w:val="--0"/>
        </w:rPr>
        <w:t xml:space="preserve"> </w:t>
      </w:r>
      <w:r w:rsidRPr="00C85BF5">
        <w:rPr>
          <w:rStyle w:val="--"/>
        </w:rPr>
        <w:t>политическая</w:t>
      </w:r>
      <w:r w:rsidR="00841278">
        <w:rPr>
          <w:rStyle w:val="--0"/>
        </w:rPr>
        <w:t xml:space="preserve"> </w:t>
      </w:r>
      <w:r w:rsidRPr="00C85BF5">
        <w:rPr>
          <w:rStyle w:val="--0"/>
        </w:rPr>
        <w:t>реальность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>
        <w:rPr>
          <w:szCs w:val="28"/>
        </w:rPr>
        <w:t>это</w:t>
      </w:r>
      <w:r w:rsidR="00841278">
        <w:rPr>
          <w:szCs w:val="28"/>
        </w:rPr>
        <w:t xml:space="preserve"> </w:t>
      </w:r>
      <w:r>
        <w:rPr>
          <w:szCs w:val="28"/>
        </w:rPr>
        <w:t>осознали</w:t>
      </w:r>
      <w:r w:rsidR="00841278">
        <w:rPr>
          <w:szCs w:val="28"/>
        </w:rPr>
        <w:t xml:space="preserve"> </w:t>
      </w:r>
      <w:r>
        <w:rPr>
          <w:szCs w:val="28"/>
        </w:rPr>
        <w:t>многие.</w:t>
      </w:r>
      <w:r w:rsidR="00841278">
        <w:rPr>
          <w:szCs w:val="28"/>
        </w:rPr>
        <w:t xml:space="preserve"> </w:t>
      </w:r>
      <w:r>
        <w:rPr>
          <w:szCs w:val="28"/>
        </w:rPr>
        <w:t>И</w:t>
      </w:r>
      <w:r w:rsidRPr="006F2B73">
        <w:rPr>
          <w:szCs w:val="28"/>
        </w:rPr>
        <w:t>з-за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этого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стремительно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выросли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требования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Высшим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чиновникам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РФ.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Уже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появил</w:t>
      </w:r>
      <w:r>
        <w:rPr>
          <w:szCs w:val="28"/>
        </w:rPr>
        <w:t>о</w:t>
      </w:r>
      <w:r w:rsidRPr="006F2B73">
        <w:rPr>
          <w:szCs w:val="28"/>
        </w:rPr>
        <w:t>сь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пятое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поколение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политиков,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которые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адаптированы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новой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политической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реальности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успешно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используют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е</w:t>
      </w:r>
      <w:r w:rsidR="00126FFF">
        <w:rPr>
          <w:szCs w:val="28"/>
        </w:rPr>
        <w:t>ё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инструменты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для</w:t>
      </w:r>
      <w:r w:rsidR="00841278">
        <w:rPr>
          <w:szCs w:val="28"/>
        </w:rPr>
        <w:t xml:space="preserve"> </w:t>
      </w:r>
      <w:r>
        <w:rPr>
          <w:szCs w:val="28"/>
        </w:rPr>
        <w:t>«</w:t>
      </w:r>
      <w:r w:rsidRPr="006F2B73">
        <w:rPr>
          <w:szCs w:val="28"/>
        </w:rPr>
        <w:t>захвата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позиций</w:t>
      </w:r>
      <w:r>
        <w:rPr>
          <w:szCs w:val="28"/>
        </w:rPr>
        <w:t>»</w:t>
      </w:r>
      <w:r w:rsidRPr="006F2B73">
        <w:rPr>
          <w:szCs w:val="28"/>
        </w:rPr>
        <w:t>,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которые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сегодня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ещ</w:t>
      </w:r>
      <w:r w:rsidR="00126FFF">
        <w:rPr>
          <w:szCs w:val="28"/>
        </w:rPr>
        <w:t>ё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занимают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политики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четв</w:t>
      </w:r>
      <w:r w:rsidR="00126FFF">
        <w:rPr>
          <w:szCs w:val="28"/>
        </w:rPr>
        <w:t>ё</w:t>
      </w:r>
      <w:r w:rsidRPr="006F2B73">
        <w:rPr>
          <w:szCs w:val="28"/>
        </w:rPr>
        <w:t>ртого</w:t>
      </w:r>
      <w:r w:rsidR="00841278">
        <w:rPr>
          <w:szCs w:val="28"/>
        </w:rPr>
        <w:t xml:space="preserve"> </w:t>
      </w:r>
      <w:r w:rsidRPr="006F2B73">
        <w:rPr>
          <w:szCs w:val="28"/>
        </w:rPr>
        <w:t>поколения.</w:t>
      </w:r>
      <w:r w:rsidR="00841278">
        <w:rPr>
          <w:szCs w:val="28"/>
        </w:rPr>
        <w:t xml:space="preserve"> </w:t>
      </w:r>
      <w:r>
        <w:rPr>
          <w:szCs w:val="28"/>
        </w:rPr>
        <w:t>Это</w:t>
      </w:r>
      <w:r w:rsidR="00841278">
        <w:rPr>
          <w:szCs w:val="28"/>
        </w:rPr>
        <w:t xml:space="preserve"> </w:t>
      </w:r>
      <w:r>
        <w:rPr>
          <w:szCs w:val="28"/>
        </w:rPr>
        <w:t>объективный</w:t>
      </w:r>
      <w:r w:rsidR="00841278">
        <w:rPr>
          <w:szCs w:val="28"/>
        </w:rPr>
        <w:t xml:space="preserve"> </w:t>
      </w:r>
      <w:r>
        <w:rPr>
          <w:szCs w:val="28"/>
        </w:rPr>
        <w:t>процесс,</w:t>
      </w:r>
      <w:r w:rsidR="00841278">
        <w:rPr>
          <w:szCs w:val="28"/>
        </w:rPr>
        <w:t xml:space="preserve"> </w:t>
      </w:r>
      <w:r>
        <w:rPr>
          <w:szCs w:val="28"/>
        </w:rPr>
        <w:t>который</w:t>
      </w:r>
      <w:r w:rsidR="00841278">
        <w:rPr>
          <w:szCs w:val="28"/>
        </w:rPr>
        <w:t xml:space="preserve"> </w:t>
      </w:r>
      <w:r>
        <w:rPr>
          <w:szCs w:val="28"/>
        </w:rPr>
        <w:t>сегодня</w:t>
      </w:r>
      <w:r w:rsidR="00841278">
        <w:rPr>
          <w:szCs w:val="28"/>
        </w:rPr>
        <w:t xml:space="preserve"> </w:t>
      </w:r>
      <w:r>
        <w:rPr>
          <w:szCs w:val="28"/>
        </w:rPr>
        <w:t>кратно</w:t>
      </w:r>
      <w:r w:rsidR="00841278">
        <w:rPr>
          <w:szCs w:val="28"/>
        </w:rPr>
        <w:t xml:space="preserve"> </w:t>
      </w:r>
      <w:r>
        <w:rPr>
          <w:szCs w:val="28"/>
        </w:rPr>
        <w:lastRenderedPageBreak/>
        <w:t>усилен</w:t>
      </w:r>
      <w:r w:rsidR="00841278">
        <w:rPr>
          <w:szCs w:val="28"/>
        </w:rPr>
        <w:t xml:space="preserve"> </w:t>
      </w:r>
      <w:r>
        <w:rPr>
          <w:szCs w:val="28"/>
        </w:rPr>
        <w:t>и</w:t>
      </w:r>
      <w:r w:rsidR="00841278">
        <w:rPr>
          <w:szCs w:val="28"/>
        </w:rPr>
        <w:t xml:space="preserve"> </w:t>
      </w:r>
      <w:r>
        <w:rPr>
          <w:szCs w:val="28"/>
        </w:rPr>
        <w:t>является</w:t>
      </w:r>
      <w:r w:rsidR="00841278">
        <w:rPr>
          <w:szCs w:val="28"/>
        </w:rPr>
        <w:t xml:space="preserve"> </w:t>
      </w:r>
      <w:r w:rsidRPr="00C42DF4">
        <w:rPr>
          <w:rStyle w:val="--"/>
        </w:rPr>
        <w:t>прямым</w:t>
      </w:r>
      <w:r w:rsidR="00841278">
        <w:rPr>
          <w:rStyle w:val="--0"/>
        </w:rPr>
        <w:t xml:space="preserve"> </w:t>
      </w:r>
      <w:r w:rsidRPr="00C42DF4">
        <w:rPr>
          <w:rStyle w:val="--0"/>
        </w:rPr>
        <w:t>следствием</w:t>
      </w:r>
      <w:r w:rsidR="00841278">
        <w:rPr>
          <w:szCs w:val="28"/>
        </w:rPr>
        <w:t xml:space="preserve"> </w:t>
      </w:r>
      <w:r>
        <w:rPr>
          <w:szCs w:val="28"/>
        </w:rPr>
        <w:t>начатой</w:t>
      </w:r>
      <w:r w:rsidR="00841278">
        <w:rPr>
          <w:szCs w:val="28"/>
        </w:rPr>
        <w:t xml:space="preserve"> </w:t>
      </w:r>
      <w:r>
        <w:rPr>
          <w:szCs w:val="28"/>
        </w:rPr>
        <w:t>Специальной</w:t>
      </w:r>
      <w:r w:rsidR="00841278">
        <w:rPr>
          <w:szCs w:val="28"/>
        </w:rPr>
        <w:t xml:space="preserve"> </w:t>
      </w:r>
      <w:r>
        <w:rPr>
          <w:szCs w:val="28"/>
        </w:rPr>
        <w:t>операции</w:t>
      </w:r>
      <w:r w:rsidR="00841278">
        <w:rPr>
          <w:szCs w:val="28"/>
        </w:rPr>
        <w:t xml:space="preserve"> </w:t>
      </w:r>
      <w:r>
        <w:rPr>
          <w:szCs w:val="28"/>
        </w:rPr>
        <w:t>на</w:t>
      </w:r>
      <w:r w:rsidR="00841278">
        <w:rPr>
          <w:szCs w:val="28"/>
        </w:rPr>
        <w:t xml:space="preserve"> </w:t>
      </w:r>
      <w:r>
        <w:rPr>
          <w:szCs w:val="28"/>
        </w:rPr>
        <w:t>Украине,</w:t>
      </w:r>
      <w:r w:rsidR="00841278">
        <w:rPr>
          <w:szCs w:val="28"/>
        </w:rPr>
        <w:t xml:space="preserve"> </w:t>
      </w:r>
      <w:r>
        <w:rPr>
          <w:szCs w:val="28"/>
        </w:rPr>
        <w:t>в</w:t>
      </w:r>
      <w:r w:rsidR="00841278">
        <w:rPr>
          <w:szCs w:val="28"/>
        </w:rPr>
        <w:t xml:space="preserve"> </w:t>
      </w:r>
      <w:r>
        <w:rPr>
          <w:szCs w:val="28"/>
        </w:rPr>
        <w:t>то</w:t>
      </w:r>
      <w:r w:rsidR="00841278">
        <w:rPr>
          <w:szCs w:val="28"/>
        </w:rPr>
        <w:t xml:space="preserve"> </w:t>
      </w:r>
      <w:r>
        <w:rPr>
          <w:szCs w:val="28"/>
        </w:rPr>
        <w:t>же</w:t>
      </w:r>
      <w:r w:rsidR="00841278">
        <w:rPr>
          <w:szCs w:val="28"/>
        </w:rPr>
        <w:t xml:space="preserve"> </w:t>
      </w:r>
      <w:r>
        <w:rPr>
          <w:szCs w:val="28"/>
        </w:rPr>
        <w:t>время</w:t>
      </w:r>
      <w:r w:rsidR="00841278">
        <w:rPr>
          <w:szCs w:val="28"/>
        </w:rPr>
        <w:t xml:space="preserve"> </w:t>
      </w:r>
      <w:r>
        <w:rPr>
          <w:szCs w:val="28"/>
        </w:rPr>
        <w:t>являясь</w:t>
      </w:r>
      <w:r w:rsidR="00841278">
        <w:rPr>
          <w:szCs w:val="28"/>
        </w:rPr>
        <w:t xml:space="preserve"> </w:t>
      </w:r>
      <w:r>
        <w:rPr>
          <w:szCs w:val="28"/>
        </w:rPr>
        <w:t>глобальным</w:t>
      </w:r>
      <w:r w:rsidR="00841278">
        <w:rPr>
          <w:szCs w:val="28"/>
        </w:rPr>
        <w:t xml:space="preserve"> </w:t>
      </w:r>
      <w:r>
        <w:rPr>
          <w:szCs w:val="28"/>
        </w:rPr>
        <w:t>детонатором</w:t>
      </w:r>
      <w:r w:rsidR="00841278">
        <w:rPr>
          <w:szCs w:val="28"/>
        </w:rPr>
        <w:t xml:space="preserve"> </w:t>
      </w:r>
      <w:r>
        <w:rPr>
          <w:szCs w:val="28"/>
        </w:rPr>
        <w:t>начавшихся</w:t>
      </w:r>
      <w:r w:rsidR="00841278">
        <w:rPr>
          <w:szCs w:val="28"/>
        </w:rPr>
        <w:t xml:space="preserve"> </w:t>
      </w:r>
      <w:r>
        <w:rPr>
          <w:szCs w:val="28"/>
        </w:rPr>
        <w:t>изменений</w:t>
      </w:r>
      <w:r w:rsidR="00841278">
        <w:rPr>
          <w:szCs w:val="28"/>
        </w:rPr>
        <w:t xml:space="preserve"> </w:t>
      </w:r>
      <w:r>
        <w:rPr>
          <w:szCs w:val="28"/>
        </w:rPr>
        <w:t>во</w:t>
      </w:r>
      <w:r w:rsidR="00841278">
        <w:rPr>
          <w:szCs w:val="28"/>
        </w:rPr>
        <w:t xml:space="preserve"> </w:t>
      </w:r>
      <w:r>
        <w:rPr>
          <w:szCs w:val="28"/>
        </w:rPr>
        <w:t>вс</w:t>
      </w:r>
      <w:r w:rsidR="00126FFF">
        <w:rPr>
          <w:szCs w:val="28"/>
        </w:rPr>
        <w:t>ё</w:t>
      </w:r>
      <w:r>
        <w:rPr>
          <w:szCs w:val="28"/>
        </w:rPr>
        <w:t>м</w:t>
      </w:r>
      <w:r w:rsidR="00841278">
        <w:rPr>
          <w:szCs w:val="28"/>
        </w:rPr>
        <w:t xml:space="preserve"> </w:t>
      </w:r>
      <w:r>
        <w:rPr>
          <w:szCs w:val="28"/>
        </w:rPr>
        <w:t>мире.</w:t>
      </w:r>
      <w:r w:rsidR="00841278">
        <w:rPr>
          <w:szCs w:val="28"/>
        </w:rPr>
        <w:t xml:space="preserve"> </w:t>
      </w:r>
    </w:p>
    <w:p w14:paraId="6C58CD9F" w14:textId="348677D9" w:rsidR="005C50E7" w:rsidRPr="00896A86" w:rsidRDefault="005C50E7" w:rsidP="005C50E7">
      <w:pPr>
        <w:rPr>
          <w:bCs/>
          <w:szCs w:val="28"/>
        </w:rPr>
      </w:pPr>
      <w:r>
        <w:rPr>
          <w:bCs/>
          <w:szCs w:val="28"/>
        </w:rPr>
        <w:t>Есть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большие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сомнения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в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том,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что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на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фоне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происходящих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процессов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в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рамках</w:t>
      </w:r>
      <w:r w:rsidR="00841278">
        <w:rPr>
          <w:bCs/>
          <w:szCs w:val="28"/>
        </w:rPr>
        <w:t xml:space="preserve"> </w:t>
      </w:r>
      <w:r w:rsidR="0090661B">
        <w:rPr>
          <w:bCs/>
          <w:szCs w:val="28"/>
        </w:rPr>
        <w:t xml:space="preserve">работы </w:t>
      </w:r>
      <w:r>
        <w:rPr>
          <w:bCs/>
          <w:szCs w:val="28"/>
        </w:rPr>
        <w:t>Новой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Системы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управления</w:t>
      </w:r>
      <w:r w:rsidR="00841278">
        <w:rPr>
          <w:bCs/>
          <w:szCs w:val="28"/>
        </w:rPr>
        <w:t xml:space="preserve"> </w:t>
      </w:r>
      <w:r w:rsidRPr="006E490B">
        <w:rPr>
          <w:rStyle w:val="--0"/>
        </w:rPr>
        <w:t>возможн</w:t>
      </w:r>
      <w:r>
        <w:rPr>
          <w:rStyle w:val="--0"/>
        </w:rPr>
        <w:t>А</w:t>
      </w:r>
      <w:r w:rsidR="00841278">
        <w:rPr>
          <w:rStyle w:val="--0"/>
        </w:rPr>
        <w:t xml:space="preserve"> </w:t>
      </w:r>
      <w:r w:rsidRPr="006E490B">
        <w:rPr>
          <w:rStyle w:val="--"/>
        </w:rPr>
        <w:t>перемена</w:t>
      </w:r>
      <w:r w:rsidR="00841278">
        <w:rPr>
          <w:rStyle w:val="--"/>
        </w:rPr>
        <w:t xml:space="preserve"> </w:t>
      </w:r>
      <w:r w:rsidRPr="00874038">
        <w:rPr>
          <w:bCs/>
          <w:szCs w:val="28"/>
        </w:rPr>
        <w:t>поведения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ВГЧ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РФ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через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изменение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их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мотивации,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чтобы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они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выполняли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свои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обязанности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на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уровне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политики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пятого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поколения.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Если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они</w:t>
      </w:r>
      <w:r w:rsidR="00841278">
        <w:rPr>
          <w:bCs/>
          <w:szCs w:val="28"/>
        </w:rPr>
        <w:t xml:space="preserve"> </w:t>
      </w:r>
      <w:r w:rsidRPr="006E490B">
        <w:rPr>
          <w:rStyle w:val="--"/>
        </w:rPr>
        <w:t>не</w:t>
      </w:r>
      <w:r w:rsidR="00841278">
        <w:rPr>
          <w:rStyle w:val="--"/>
        </w:rPr>
        <w:t xml:space="preserve"> </w:t>
      </w:r>
      <w:r w:rsidRPr="006E490B">
        <w:rPr>
          <w:rStyle w:val="--0"/>
        </w:rPr>
        <w:t>перейдут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на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пятый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уровень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современной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политической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технологии,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то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при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встрече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политиками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этого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уровня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они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проиграют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вс</w:t>
      </w:r>
      <w:r w:rsidR="0090661B">
        <w:rPr>
          <w:bCs/>
          <w:szCs w:val="28"/>
        </w:rPr>
        <w:t>ё</w:t>
      </w:r>
      <w:r w:rsidRPr="00874038">
        <w:rPr>
          <w:bCs/>
          <w:szCs w:val="28"/>
        </w:rPr>
        <w:t>.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Они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уже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проигрывают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этой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причине.</w:t>
      </w:r>
      <w:r w:rsidR="00841278">
        <w:rPr>
          <w:bCs/>
          <w:szCs w:val="28"/>
        </w:rPr>
        <w:t xml:space="preserve"> </w:t>
      </w:r>
      <w:r w:rsidRPr="006E490B">
        <w:rPr>
          <w:b/>
          <w:i/>
          <w:iCs/>
          <w:szCs w:val="28"/>
        </w:rPr>
        <w:t>Это</w:t>
      </w:r>
      <w:r w:rsidR="00841278">
        <w:rPr>
          <w:b/>
          <w:i/>
          <w:iCs/>
          <w:szCs w:val="28"/>
        </w:rPr>
        <w:t xml:space="preserve"> </w:t>
      </w:r>
      <w:r w:rsidRPr="006E490B">
        <w:rPr>
          <w:b/>
          <w:i/>
          <w:iCs/>
          <w:szCs w:val="28"/>
        </w:rPr>
        <w:t>не</w:t>
      </w:r>
      <w:r w:rsidR="00841278">
        <w:rPr>
          <w:b/>
          <w:i/>
          <w:iCs/>
          <w:szCs w:val="28"/>
        </w:rPr>
        <w:t xml:space="preserve"> </w:t>
      </w:r>
      <w:r w:rsidRPr="006E490B">
        <w:rPr>
          <w:b/>
          <w:i/>
          <w:iCs/>
          <w:szCs w:val="28"/>
        </w:rPr>
        <w:t>их</w:t>
      </w:r>
      <w:r w:rsidR="00841278">
        <w:rPr>
          <w:b/>
          <w:i/>
          <w:iCs/>
          <w:szCs w:val="28"/>
        </w:rPr>
        <w:t xml:space="preserve"> </w:t>
      </w:r>
      <w:r w:rsidRPr="006E490B">
        <w:rPr>
          <w:b/>
          <w:i/>
          <w:iCs/>
          <w:szCs w:val="28"/>
        </w:rPr>
        <w:t>вина,</w:t>
      </w:r>
      <w:r w:rsidR="00841278">
        <w:rPr>
          <w:b/>
          <w:i/>
          <w:iCs/>
          <w:szCs w:val="28"/>
        </w:rPr>
        <w:t xml:space="preserve"> </w:t>
      </w:r>
      <w:r w:rsidRPr="006E490B">
        <w:rPr>
          <w:b/>
          <w:i/>
          <w:iCs/>
          <w:szCs w:val="28"/>
        </w:rPr>
        <w:t>а</w:t>
      </w:r>
      <w:r w:rsidR="00841278">
        <w:rPr>
          <w:b/>
          <w:i/>
          <w:iCs/>
          <w:szCs w:val="28"/>
        </w:rPr>
        <w:t xml:space="preserve"> </w:t>
      </w:r>
      <w:r w:rsidRPr="006E490B">
        <w:rPr>
          <w:b/>
          <w:i/>
          <w:iCs/>
          <w:szCs w:val="28"/>
        </w:rPr>
        <w:t>их</w:t>
      </w:r>
      <w:r w:rsidR="00841278">
        <w:rPr>
          <w:b/>
          <w:i/>
          <w:iCs/>
          <w:szCs w:val="28"/>
        </w:rPr>
        <w:t xml:space="preserve"> </w:t>
      </w:r>
      <w:r w:rsidRPr="006E490B">
        <w:rPr>
          <w:bCs/>
          <w:szCs w:val="28"/>
        </w:rPr>
        <w:t>беда</w:t>
      </w:r>
      <w:r w:rsidR="00841278">
        <w:rPr>
          <w:bCs/>
          <w:szCs w:val="28"/>
        </w:rPr>
        <w:t xml:space="preserve"> </w:t>
      </w:r>
      <w:r w:rsidRPr="006E490B">
        <w:rPr>
          <w:bCs/>
          <w:szCs w:val="28"/>
        </w:rPr>
        <w:t>и</w:t>
      </w:r>
      <w:r w:rsidR="00841278">
        <w:rPr>
          <w:bCs/>
          <w:szCs w:val="28"/>
        </w:rPr>
        <w:t xml:space="preserve"> </w:t>
      </w:r>
      <w:r w:rsidRPr="006E490B">
        <w:rPr>
          <w:bCs/>
          <w:szCs w:val="28"/>
        </w:rPr>
        <w:t>показатель</w:t>
      </w:r>
      <w:r w:rsidR="00841278">
        <w:rPr>
          <w:bCs/>
          <w:szCs w:val="28"/>
        </w:rPr>
        <w:t xml:space="preserve"> </w:t>
      </w:r>
      <w:r w:rsidRPr="006E490B">
        <w:rPr>
          <w:bCs/>
          <w:szCs w:val="28"/>
        </w:rPr>
        <w:t>«работы»</w:t>
      </w:r>
      <w:r w:rsidR="00841278">
        <w:rPr>
          <w:bCs/>
          <w:szCs w:val="28"/>
        </w:rPr>
        <w:t xml:space="preserve"> </w:t>
      </w:r>
      <w:r w:rsidRPr="006E490B">
        <w:rPr>
          <w:bCs/>
          <w:szCs w:val="28"/>
        </w:rPr>
        <w:t>Новой</w:t>
      </w:r>
      <w:r w:rsidR="00841278">
        <w:rPr>
          <w:bCs/>
          <w:szCs w:val="28"/>
        </w:rPr>
        <w:t xml:space="preserve"> </w:t>
      </w:r>
      <w:r w:rsidRPr="006E490B">
        <w:rPr>
          <w:bCs/>
          <w:szCs w:val="28"/>
        </w:rPr>
        <w:t>Системы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управления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в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так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называемом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переходном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периоде.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Но</w:t>
      </w:r>
      <w:r w:rsidR="0090661B">
        <w:rPr>
          <w:bCs/>
          <w:szCs w:val="28"/>
        </w:rPr>
        <w:t>,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на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мой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взгляд,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такая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попытка</w:t>
      </w:r>
      <w:r w:rsidR="00841278">
        <w:rPr>
          <w:bCs/>
          <w:szCs w:val="28"/>
        </w:rPr>
        <w:t xml:space="preserve"> </w:t>
      </w:r>
      <w:r w:rsidRPr="00FD07F7">
        <w:rPr>
          <w:rStyle w:val="--0"/>
        </w:rPr>
        <w:t>должна</w:t>
      </w:r>
      <w:r w:rsidR="00841278">
        <w:rPr>
          <w:rStyle w:val="--0"/>
        </w:rPr>
        <w:t xml:space="preserve"> </w:t>
      </w:r>
      <w:r w:rsidRPr="00FD07F7">
        <w:rPr>
          <w:rStyle w:val="--"/>
        </w:rPr>
        <w:t>иметь</w:t>
      </w:r>
      <w:r w:rsidR="00841278">
        <w:rPr>
          <w:rStyle w:val="--"/>
        </w:rPr>
        <w:t xml:space="preserve"> </w:t>
      </w:r>
      <w:r w:rsidRPr="00FD07F7">
        <w:rPr>
          <w:rStyle w:val="--0"/>
        </w:rPr>
        <w:t>перспективу</w:t>
      </w:r>
      <w:r>
        <w:rPr>
          <w:bCs/>
          <w:szCs w:val="28"/>
        </w:rPr>
        <w:t>,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потому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что</w:t>
      </w:r>
      <w:r w:rsidR="00841278">
        <w:rPr>
          <w:bCs/>
          <w:szCs w:val="28"/>
        </w:rPr>
        <w:t xml:space="preserve"> </w:t>
      </w:r>
      <w:r w:rsidRPr="00FD07F7">
        <w:rPr>
          <w:rStyle w:val="--"/>
        </w:rPr>
        <w:t>не</w:t>
      </w:r>
      <w:r w:rsidR="00841278">
        <w:rPr>
          <w:rStyle w:val="--"/>
        </w:rPr>
        <w:t xml:space="preserve"> </w:t>
      </w:r>
      <w:r w:rsidRPr="00FD07F7">
        <w:rPr>
          <w:rStyle w:val="--0"/>
        </w:rPr>
        <w:t>реагирование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на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столь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очевидное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для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многих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людей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может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иметь</w:t>
      </w:r>
      <w:r w:rsidR="00841278">
        <w:rPr>
          <w:bCs/>
          <w:szCs w:val="28"/>
        </w:rPr>
        <w:t xml:space="preserve"> </w:t>
      </w:r>
      <w:r w:rsidR="0090661B">
        <w:rPr>
          <w:bCs/>
          <w:szCs w:val="28"/>
        </w:rPr>
        <w:t>серьёзные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последствия.</w:t>
      </w:r>
      <w:r w:rsidR="00841278">
        <w:rPr>
          <w:bCs/>
          <w:szCs w:val="28"/>
        </w:rPr>
        <w:t xml:space="preserve"> </w:t>
      </w:r>
    </w:p>
    <w:p w14:paraId="25D54D31" w14:textId="41A3BF2A" w:rsidR="005C50E7" w:rsidRPr="00896B02" w:rsidRDefault="009B05A0" w:rsidP="005C50E7">
      <w:pPr>
        <w:rPr>
          <w:bCs/>
          <w:iCs/>
          <w:szCs w:val="28"/>
        </w:rPr>
      </w:pPr>
      <w:r>
        <w:rPr>
          <w:bCs/>
          <w:noProof/>
          <w:szCs w:val="28"/>
        </w:rPr>
        <w:drawing>
          <wp:anchor distT="0" distB="0" distL="114300" distR="114300" simplePos="0" relativeHeight="251663360" behindDoc="0" locked="0" layoutInCell="1" allowOverlap="1" wp14:anchorId="37951A3E" wp14:editId="760A36B0">
            <wp:simplePos x="0" y="0"/>
            <wp:positionH relativeFrom="column">
              <wp:posOffset>2819400</wp:posOffset>
            </wp:positionH>
            <wp:positionV relativeFrom="paragraph">
              <wp:posOffset>3010881</wp:posOffset>
            </wp:positionV>
            <wp:extent cx="3770630" cy="2118360"/>
            <wp:effectExtent l="0" t="0" r="1270" b="254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0630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50E7" w:rsidRPr="00FD07F7">
        <w:rPr>
          <w:bCs/>
          <w:iCs/>
          <w:szCs w:val="28"/>
        </w:rPr>
        <w:t>Если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есть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сомнения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в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сказанном,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то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приведу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только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один</w:t>
      </w:r>
      <w:r w:rsidR="00841278">
        <w:rPr>
          <w:bCs/>
          <w:iCs/>
          <w:szCs w:val="28"/>
        </w:rPr>
        <w:t xml:space="preserve"> </w:t>
      </w:r>
      <w:r w:rsidR="00896A86">
        <w:rPr>
          <w:bCs/>
          <w:iCs/>
          <w:szCs w:val="28"/>
        </w:rPr>
        <w:t>(</w:t>
      </w:r>
      <w:r w:rsidR="00896A86" w:rsidRPr="00FD07F7">
        <w:rPr>
          <w:bCs/>
          <w:iCs/>
          <w:szCs w:val="28"/>
        </w:rPr>
        <w:t>из</w:t>
      </w:r>
      <w:r w:rsidR="00896A86">
        <w:rPr>
          <w:bCs/>
          <w:iCs/>
          <w:szCs w:val="28"/>
        </w:rPr>
        <w:t xml:space="preserve"> </w:t>
      </w:r>
      <w:r w:rsidR="00896A86" w:rsidRPr="00FD07F7">
        <w:rPr>
          <w:bCs/>
          <w:iCs/>
          <w:szCs w:val="28"/>
        </w:rPr>
        <w:t>многих</w:t>
      </w:r>
      <w:r w:rsidR="00896A86">
        <w:rPr>
          <w:bCs/>
          <w:iCs/>
          <w:szCs w:val="28"/>
        </w:rPr>
        <w:t>)</w:t>
      </w:r>
      <w:r w:rsidR="00896A86" w:rsidRPr="00FD07F7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исторический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пример: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путь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к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революции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1917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года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был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проложен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катастрофическим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отставанием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знаний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Николая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II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политике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того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времени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(</w:t>
      </w:r>
      <w:r w:rsidR="005C50E7">
        <w:rPr>
          <w:bCs/>
          <w:iCs/>
          <w:szCs w:val="28"/>
        </w:rPr>
        <w:t>он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не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был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политиком</w:t>
      </w:r>
      <w:r w:rsidR="00841278">
        <w:rPr>
          <w:bCs/>
          <w:iCs/>
          <w:szCs w:val="28"/>
        </w:rPr>
        <w:t xml:space="preserve"> — </w:t>
      </w:r>
      <w:r w:rsidR="005C50E7" w:rsidRPr="00FD07F7">
        <w:rPr>
          <w:bCs/>
          <w:iCs/>
          <w:szCs w:val="28"/>
        </w:rPr>
        <w:t>ограничивал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е</w:t>
      </w:r>
      <w:r w:rsidR="002D5701">
        <w:rPr>
          <w:bCs/>
          <w:iCs/>
          <w:szCs w:val="28"/>
        </w:rPr>
        <w:t>ё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протокольными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проходами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перед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армейским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строем).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Царь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знал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политике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от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Генерал-адъютанта</w:t>
      </w:r>
      <w:r w:rsidR="00841278">
        <w:rPr>
          <w:bCs/>
          <w:iCs/>
          <w:szCs w:val="28"/>
        </w:rPr>
        <w:t xml:space="preserve"> </w:t>
      </w:r>
      <w:r w:rsidR="002D5701" w:rsidRPr="00FD07F7">
        <w:rPr>
          <w:bCs/>
          <w:iCs/>
          <w:szCs w:val="28"/>
        </w:rPr>
        <w:t>Г.</w:t>
      </w:r>
      <w:r w:rsidR="002D5701">
        <w:rPr>
          <w:bCs/>
          <w:iCs/>
          <w:szCs w:val="28"/>
        </w:rPr>
        <w:t> </w:t>
      </w:r>
      <w:r w:rsidR="002D5701" w:rsidRPr="00FD07F7">
        <w:rPr>
          <w:bCs/>
          <w:iCs/>
          <w:szCs w:val="28"/>
        </w:rPr>
        <w:t>Д.</w:t>
      </w:r>
      <w:r w:rsidR="002D5701">
        <w:rPr>
          <w:bCs/>
          <w:iCs/>
          <w:szCs w:val="28"/>
        </w:rPr>
        <w:t> </w:t>
      </w:r>
      <w:r w:rsidR="005C50E7" w:rsidRPr="00FD07F7">
        <w:rPr>
          <w:bCs/>
          <w:iCs/>
          <w:szCs w:val="28"/>
        </w:rPr>
        <w:t>Даниловича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(ни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разу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не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воева</w:t>
      </w:r>
      <w:r w:rsidR="005C50E7">
        <w:rPr>
          <w:bCs/>
          <w:iCs/>
          <w:szCs w:val="28"/>
        </w:rPr>
        <w:t>л</w:t>
      </w:r>
      <w:r w:rsidR="005C50E7" w:rsidRPr="00FD07F7">
        <w:rPr>
          <w:bCs/>
          <w:iCs/>
          <w:szCs w:val="28"/>
        </w:rPr>
        <w:t>);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историка</w:t>
      </w:r>
      <w:r w:rsidR="00841278">
        <w:rPr>
          <w:bCs/>
          <w:iCs/>
          <w:szCs w:val="28"/>
        </w:rPr>
        <w:t xml:space="preserve"> </w:t>
      </w:r>
      <w:r w:rsidR="002D5701" w:rsidRPr="00FD07F7">
        <w:rPr>
          <w:bCs/>
          <w:iCs/>
          <w:szCs w:val="28"/>
        </w:rPr>
        <w:t>В.</w:t>
      </w:r>
      <w:r w:rsidR="002D5701">
        <w:rPr>
          <w:bCs/>
          <w:iCs/>
          <w:szCs w:val="28"/>
        </w:rPr>
        <w:t> </w:t>
      </w:r>
      <w:r w:rsidR="002D5701" w:rsidRPr="00FD07F7">
        <w:rPr>
          <w:bCs/>
          <w:iCs/>
          <w:szCs w:val="28"/>
        </w:rPr>
        <w:t>О.</w:t>
      </w:r>
      <w:r w:rsidR="002D5701">
        <w:rPr>
          <w:bCs/>
          <w:iCs/>
          <w:szCs w:val="28"/>
        </w:rPr>
        <w:t> </w:t>
      </w:r>
      <w:r w:rsidR="005C50E7" w:rsidRPr="00FD07F7">
        <w:rPr>
          <w:bCs/>
          <w:iCs/>
          <w:szCs w:val="28"/>
        </w:rPr>
        <w:t>Ключевского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(все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усилия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на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познании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прошлого);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некто</w:t>
      </w:r>
      <w:r w:rsidR="00841278">
        <w:rPr>
          <w:bCs/>
          <w:iCs/>
          <w:szCs w:val="28"/>
        </w:rPr>
        <w:t xml:space="preserve"> </w:t>
      </w:r>
      <w:bookmarkStart w:id="1" w:name="OLE_LINK10"/>
      <w:r w:rsidR="002D5701" w:rsidRPr="00FD07F7">
        <w:rPr>
          <w:bCs/>
          <w:iCs/>
          <w:szCs w:val="28"/>
        </w:rPr>
        <w:t>Н.</w:t>
      </w:r>
      <w:r w:rsidR="002D5701">
        <w:rPr>
          <w:bCs/>
          <w:iCs/>
          <w:szCs w:val="28"/>
        </w:rPr>
        <w:t> </w:t>
      </w:r>
      <w:r w:rsidR="002D5701" w:rsidRPr="00FD07F7">
        <w:rPr>
          <w:bCs/>
          <w:iCs/>
          <w:szCs w:val="28"/>
        </w:rPr>
        <w:t>К.</w:t>
      </w:r>
      <w:r w:rsidR="002D5701">
        <w:rPr>
          <w:bCs/>
          <w:iCs/>
          <w:szCs w:val="28"/>
        </w:rPr>
        <w:t> </w:t>
      </w:r>
      <w:r w:rsidR="005C50E7" w:rsidRPr="00FD07F7">
        <w:rPr>
          <w:bCs/>
          <w:iCs/>
          <w:szCs w:val="28"/>
        </w:rPr>
        <w:t>Гирс</w:t>
      </w:r>
      <w:r w:rsidR="005C50E7">
        <w:rPr>
          <w:rStyle w:val="afb"/>
          <w:bCs/>
          <w:iCs/>
          <w:szCs w:val="28"/>
        </w:rPr>
        <w:footnoteReference w:id="4"/>
      </w:r>
      <w:r w:rsidR="00841278">
        <w:rPr>
          <w:bCs/>
          <w:iCs/>
          <w:szCs w:val="28"/>
        </w:rPr>
        <w:t xml:space="preserve"> </w:t>
      </w:r>
      <w:bookmarkEnd w:id="1"/>
      <w:r w:rsidR="005C50E7" w:rsidRPr="00FD07F7">
        <w:rPr>
          <w:bCs/>
          <w:iCs/>
          <w:szCs w:val="28"/>
        </w:rPr>
        <w:t>сообщал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ему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что-то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дипломатии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праве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(одни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неудачи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в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его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исполнении);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об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экономике</w:t>
      </w:r>
      <w:r w:rsidR="002D5701">
        <w:rPr>
          <w:bCs/>
          <w:iCs/>
          <w:szCs w:val="28"/>
        </w:rPr>
        <w:t xml:space="preserve"> ц</w:t>
      </w:r>
      <w:r w:rsidR="005C50E7" w:rsidRPr="00FD07F7">
        <w:rPr>
          <w:bCs/>
          <w:iCs/>
          <w:szCs w:val="28"/>
        </w:rPr>
        <w:t>арь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слышал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от</w:t>
      </w:r>
      <w:r w:rsidR="00841278">
        <w:rPr>
          <w:bCs/>
          <w:iCs/>
          <w:szCs w:val="28"/>
        </w:rPr>
        <w:t xml:space="preserve"> </w:t>
      </w:r>
      <w:r w:rsidR="002D5701" w:rsidRPr="00FD07F7">
        <w:rPr>
          <w:bCs/>
          <w:iCs/>
          <w:szCs w:val="28"/>
        </w:rPr>
        <w:t>Н.</w:t>
      </w:r>
      <w:r w:rsidR="002D5701">
        <w:rPr>
          <w:bCs/>
          <w:iCs/>
          <w:szCs w:val="28"/>
        </w:rPr>
        <w:t> </w:t>
      </w:r>
      <w:r w:rsidR="002D5701" w:rsidRPr="00FD07F7">
        <w:rPr>
          <w:bCs/>
          <w:iCs/>
          <w:szCs w:val="28"/>
        </w:rPr>
        <w:t>Х.</w:t>
      </w:r>
      <w:r w:rsidR="002D5701">
        <w:rPr>
          <w:bCs/>
          <w:iCs/>
          <w:szCs w:val="28"/>
        </w:rPr>
        <w:t> </w:t>
      </w:r>
      <w:r w:rsidR="005C50E7" w:rsidRPr="00FD07F7">
        <w:rPr>
          <w:bCs/>
          <w:iCs/>
          <w:szCs w:val="28"/>
        </w:rPr>
        <w:t>Бунге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(не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создал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не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реализовал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одного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экономического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проекта);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слышал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что-то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фортификации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от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композитора</w:t>
      </w:r>
      <w:r w:rsidR="00841278">
        <w:rPr>
          <w:bCs/>
          <w:iCs/>
          <w:szCs w:val="28"/>
        </w:rPr>
        <w:t xml:space="preserve"> </w:t>
      </w:r>
      <w:r w:rsidR="002D5701" w:rsidRPr="00FD07F7">
        <w:rPr>
          <w:bCs/>
          <w:iCs/>
          <w:szCs w:val="28"/>
        </w:rPr>
        <w:t>Ц.</w:t>
      </w:r>
      <w:r w:rsidR="002D5701">
        <w:rPr>
          <w:bCs/>
          <w:iCs/>
          <w:szCs w:val="28"/>
        </w:rPr>
        <w:t> </w:t>
      </w:r>
      <w:r w:rsidR="002D5701" w:rsidRPr="00FD07F7">
        <w:rPr>
          <w:bCs/>
          <w:iCs/>
          <w:szCs w:val="28"/>
        </w:rPr>
        <w:t>А.</w:t>
      </w:r>
      <w:r w:rsidR="002D5701">
        <w:rPr>
          <w:bCs/>
          <w:iCs/>
          <w:szCs w:val="28"/>
        </w:rPr>
        <w:t> </w:t>
      </w:r>
      <w:r w:rsidR="005C50E7" w:rsidRPr="00FD07F7">
        <w:rPr>
          <w:bCs/>
          <w:iCs/>
          <w:szCs w:val="28"/>
        </w:rPr>
        <w:t>Кюи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(тот,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будучи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военным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инженером,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написал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14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опер).</w:t>
      </w:r>
      <w:r w:rsidR="00841278">
        <w:rPr>
          <w:bCs/>
          <w:iCs/>
          <w:szCs w:val="28"/>
        </w:rPr>
        <w:t xml:space="preserve"> </w:t>
      </w:r>
      <w:r w:rsidR="005C50E7">
        <w:rPr>
          <w:bCs/>
          <w:iCs/>
          <w:szCs w:val="28"/>
        </w:rPr>
        <w:t>Нетрудно,</w:t>
      </w:r>
      <w:r w:rsidR="00841278">
        <w:rPr>
          <w:bCs/>
          <w:iCs/>
          <w:szCs w:val="28"/>
        </w:rPr>
        <w:t xml:space="preserve"> </w:t>
      </w:r>
      <w:r w:rsidR="005C50E7">
        <w:rPr>
          <w:bCs/>
          <w:iCs/>
          <w:szCs w:val="28"/>
        </w:rPr>
        <w:t>наверное,</w:t>
      </w:r>
      <w:r w:rsidR="00841278">
        <w:rPr>
          <w:bCs/>
          <w:iCs/>
          <w:szCs w:val="28"/>
        </w:rPr>
        <w:t xml:space="preserve"> </w:t>
      </w:r>
      <w:r w:rsidR="005C50E7">
        <w:rPr>
          <w:bCs/>
          <w:iCs/>
          <w:szCs w:val="28"/>
        </w:rPr>
        <w:t>трансформировать</w:t>
      </w:r>
      <w:r w:rsidR="00841278">
        <w:rPr>
          <w:bCs/>
          <w:iCs/>
          <w:szCs w:val="28"/>
        </w:rPr>
        <w:t xml:space="preserve"> </w:t>
      </w:r>
      <w:r w:rsidR="005C50E7">
        <w:rPr>
          <w:bCs/>
          <w:iCs/>
          <w:szCs w:val="28"/>
        </w:rPr>
        <w:t>сказанное</w:t>
      </w:r>
      <w:r w:rsidR="00841278">
        <w:rPr>
          <w:bCs/>
          <w:iCs/>
          <w:szCs w:val="28"/>
        </w:rPr>
        <w:t xml:space="preserve"> </w:t>
      </w:r>
      <w:r w:rsidR="005C50E7">
        <w:rPr>
          <w:bCs/>
          <w:iCs/>
          <w:szCs w:val="28"/>
        </w:rPr>
        <w:t>относительно</w:t>
      </w:r>
      <w:r w:rsidR="00841278">
        <w:rPr>
          <w:bCs/>
          <w:iCs/>
          <w:szCs w:val="28"/>
        </w:rPr>
        <w:t xml:space="preserve"> </w:t>
      </w:r>
      <w:r w:rsidR="005C50E7">
        <w:rPr>
          <w:bCs/>
          <w:iCs/>
          <w:szCs w:val="28"/>
        </w:rPr>
        <w:t>сегодняшних</w:t>
      </w:r>
      <w:r w:rsidR="00841278">
        <w:rPr>
          <w:bCs/>
          <w:iCs/>
          <w:szCs w:val="28"/>
        </w:rPr>
        <w:t xml:space="preserve"> </w:t>
      </w:r>
      <w:r w:rsidR="005C50E7">
        <w:rPr>
          <w:bCs/>
          <w:iCs/>
          <w:szCs w:val="28"/>
        </w:rPr>
        <w:t>ВГЧ.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В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итоге,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не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будучи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политиком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даже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первого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поколения,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Николай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II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получил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в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противники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политиков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второго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поколения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(социал-демократов).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Они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мастерски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использовали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ничтожный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факт: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увольнение</w:t>
      </w:r>
      <w:r w:rsidR="00841278">
        <w:rPr>
          <w:bCs/>
          <w:iCs/>
          <w:szCs w:val="28"/>
        </w:rPr>
        <w:t xml:space="preserve"> </w:t>
      </w:r>
      <w:r w:rsidR="002D5701" w:rsidRPr="00FD07F7">
        <w:rPr>
          <w:bCs/>
          <w:iCs/>
          <w:szCs w:val="28"/>
        </w:rPr>
        <w:t>четырёх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рабочих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каким-то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мастером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Тетявкиным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и…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организовали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события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9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января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1905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года!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Николай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II,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не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lastRenderedPageBreak/>
        <w:t>понимая,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что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происходит,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накануне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легкомысленно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уехал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в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Царское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село,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оставив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всё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на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политически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неподготовленных</w:t>
      </w:r>
      <w:r w:rsidR="00841278">
        <w:rPr>
          <w:bCs/>
          <w:iCs/>
          <w:szCs w:val="28"/>
        </w:rPr>
        <w:t xml:space="preserve"> </w:t>
      </w:r>
      <w:r w:rsidR="005C50E7" w:rsidRPr="00FD07F7">
        <w:rPr>
          <w:bCs/>
          <w:iCs/>
          <w:szCs w:val="28"/>
        </w:rPr>
        <w:t>министров.</w:t>
      </w:r>
      <w:r w:rsidR="00841278">
        <w:rPr>
          <w:bCs/>
          <w:iCs/>
          <w:szCs w:val="28"/>
        </w:rPr>
        <w:t xml:space="preserve"> </w:t>
      </w:r>
      <w:r w:rsidR="005C50E7" w:rsidRPr="00896B02">
        <w:rPr>
          <w:b/>
          <w:i/>
          <w:szCs w:val="28"/>
        </w:rPr>
        <w:t>В</w:t>
      </w:r>
      <w:r w:rsidR="00841278">
        <w:rPr>
          <w:b/>
          <w:i/>
          <w:szCs w:val="28"/>
        </w:rPr>
        <w:t xml:space="preserve"> </w:t>
      </w:r>
      <w:r w:rsidR="005C50E7" w:rsidRPr="00896B02">
        <w:rPr>
          <w:b/>
          <w:i/>
          <w:szCs w:val="28"/>
        </w:rPr>
        <w:t>итоге</w:t>
      </w:r>
      <w:r w:rsidR="00841278">
        <w:rPr>
          <w:b/>
          <w:i/>
          <w:szCs w:val="28"/>
        </w:rPr>
        <w:t xml:space="preserve"> — </w:t>
      </w:r>
      <w:r w:rsidR="005C50E7" w:rsidRPr="00896B02">
        <w:rPr>
          <w:b/>
          <w:i/>
          <w:szCs w:val="28"/>
        </w:rPr>
        <w:t>получили</w:t>
      </w:r>
      <w:r w:rsidR="00841278">
        <w:rPr>
          <w:b/>
          <w:i/>
          <w:szCs w:val="28"/>
        </w:rPr>
        <w:t xml:space="preserve"> </w:t>
      </w:r>
      <w:r w:rsidR="005C50E7" w:rsidRPr="00896B02">
        <w:rPr>
          <w:b/>
          <w:i/>
          <w:szCs w:val="28"/>
        </w:rPr>
        <w:t>Великую</w:t>
      </w:r>
      <w:r w:rsidR="00841278">
        <w:rPr>
          <w:b/>
          <w:i/>
          <w:szCs w:val="28"/>
        </w:rPr>
        <w:t xml:space="preserve"> </w:t>
      </w:r>
      <w:r w:rsidR="005C50E7" w:rsidRPr="00896B02">
        <w:rPr>
          <w:b/>
          <w:i/>
          <w:szCs w:val="28"/>
        </w:rPr>
        <w:t>Русскую</w:t>
      </w:r>
      <w:r w:rsidR="00841278">
        <w:rPr>
          <w:b/>
          <w:i/>
          <w:szCs w:val="28"/>
        </w:rPr>
        <w:t xml:space="preserve"> </w:t>
      </w:r>
      <w:r w:rsidR="005C50E7" w:rsidRPr="00896B02">
        <w:rPr>
          <w:b/>
          <w:i/>
          <w:szCs w:val="28"/>
        </w:rPr>
        <w:t>революцию,</w:t>
      </w:r>
      <w:r w:rsidR="00841278">
        <w:rPr>
          <w:b/>
          <w:i/>
          <w:szCs w:val="28"/>
        </w:rPr>
        <w:t xml:space="preserve"> </w:t>
      </w:r>
      <w:r w:rsidR="005C50E7" w:rsidRPr="00896B02">
        <w:rPr>
          <w:b/>
          <w:i/>
          <w:szCs w:val="28"/>
        </w:rPr>
        <w:t>которая</w:t>
      </w:r>
      <w:r w:rsidR="00841278">
        <w:rPr>
          <w:b/>
          <w:i/>
          <w:szCs w:val="28"/>
        </w:rPr>
        <w:t xml:space="preserve"> </w:t>
      </w:r>
      <w:r w:rsidR="005C50E7" w:rsidRPr="00896B02">
        <w:rPr>
          <w:b/>
          <w:i/>
          <w:szCs w:val="28"/>
        </w:rPr>
        <w:t>началась</w:t>
      </w:r>
      <w:r w:rsidR="00841278">
        <w:rPr>
          <w:b/>
          <w:i/>
          <w:szCs w:val="28"/>
        </w:rPr>
        <w:t xml:space="preserve"> </w:t>
      </w:r>
      <w:r w:rsidR="005C50E7" w:rsidRPr="00896B02">
        <w:rPr>
          <w:b/>
          <w:i/>
          <w:szCs w:val="28"/>
        </w:rPr>
        <w:t>в</w:t>
      </w:r>
      <w:r w:rsidR="00841278">
        <w:rPr>
          <w:b/>
          <w:i/>
          <w:szCs w:val="28"/>
        </w:rPr>
        <w:t xml:space="preserve"> </w:t>
      </w:r>
      <w:r w:rsidR="005C50E7" w:rsidRPr="00896B02">
        <w:rPr>
          <w:b/>
          <w:i/>
          <w:szCs w:val="28"/>
        </w:rPr>
        <w:t>1905</w:t>
      </w:r>
      <w:r w:rsidR="00841278">
        <w:rPr>
          <w:b/>
          <w:i/>
          <w:szCs w:val="28"/>
        </w:rPr>
        <w:t xml:space="preserve"> </w:t>
      </w:r>
      <w:r w:rsidR="005C50E7" w:rsidRPr="00896B02">
        <w:rPr>
          <w:b/>
          <w:i/>
          <w:szCs w:val="28"/>
        </w:rPr>
        <w:t>году</w:t>
      </w:r>
      <w:r w:rsidR="00841278">
        <w:rPr>
          <w:b/>
          <w:i/>
          <w:szCs w:val="28"/>
        </w:rPr>
        <w:t xml:space="preserve"> </w:t>
      </w:r>
      <w:r w:rsidR="005C50E7" w:rsidRPr="00896B02">
        <w:rPr>
          <w:b/>
          <w:i/>
          <w:szCs w:val="28"/>
        </w:rPr>
        <w:t>и</w:t>
      </w:r>
      <w:r w:rsidR="00841278">
        <w:rPr>
          <w:b/>
          <w:i/>
          <w:szCs w:val="28"/>
        </w:rPr>
        <w:t xml:space="preserve"> </w:t>
      </w:r>
      <w:r w:rsidR="005C50E7" w:rsidRPr="00896B02">
        <w:rPr>
          <w:b/>
          <w:i/>
          <w:szCs w:val="28"/>
        </w:rPr>
        <w:t>продолжается</w:t>
      </w:r>
      <w:r w:rsidR="00841278">
        <w:rPr>
          <w:b/>
          <w:i/>
          <w:szCs w:val="28"/>
        </w:rPr>
        <w:t xml:space="preserve"> </w:t>
      </w:r>
      <w:r w:rsidR="005C50E7" w:rsidRPr="00896B02">
        <w:rPr>
          <w:b/>
          <w:i/>
          <w:szCs w:val="28"/>
        </w:rPr>
        <w:t>до</w:t>
      </w:r>
      <w:r w:rsidR="00841278">
        <w:rPr>
          <w:b/>
          <w:i/>
          <w:szCs w:val="28"/>
        </w:rPr>
        <w:t xml:space="preserve"> </w:t>
      </w:r>
      <w:r w:rsidR="005C50E7" w:rsidRPr="00896B02">
        <w:rPr>
          <w:b/>
          <w:i/>
          <w:szCs w:val="28"/>
        </w:rPr>
        <w:t>сегодняшнего</w:t>
      </w:r>
      <w:r w:rsidR="00841278">
        <w:rPr>
          <w:b/>
          <w:i/>
          <w:szCs w:val="28"/>
        </w:rPr>
        <w:t xml:space="preserve"> </w:t>
      </w:r>
      <w:r w:rsidR="005C50E7" w:rsidRPr="00896B02">
        <w:rPr>
          <w:b/>
          <w:i/>
          <w:szCs w:val="28"/>
        </w:rPr>
        <w:t>дня.</w:t>
      </w:r>
      <w:r w:rsidR="00841278">
        <w:rPr>
          <w:b/>
          <w:i/>
          <w:szCs w:val="28"/>
        </w:rPr>
        <w:t xml:space="preserve"> </w:t>
      </w:r>
    </w:p>
    <w:p w14:paraId="0E425339" w14:textId="611FD542" w:rsidR="005C50E7" w:rsidRPr="000356E0" w:rsidRDefault="005C50E7" w:rsidP="002D5701">
      <w:pPr>
        <w:rPr>
          <w:bCs/>
          <w:szCs w:val="28"/>
        </w:rPr>
      </w:pPr>
      <w:bookmarkStart w:id="2" w:name="OLE_LINK13"/>
      <w:r>
        <w:rPr>
          <w:bCs/>
          <w:noProof/>
          <w:szCs w:val="28"/>
        </w:rPr>
        <w:drawing>
          <wp:anchor distT="0" distB="0" distL="114300" distR="114300" simplePos="0" relativeHeight="251661312" behindDoc="1" locked="0" layoutInCell="1" allowOverlap="1" wp14:anchorId="3F65E655" wp14:editId="67FC09A6">
            <wp:simplePos x="0" y="0"/>
            <wp:positionH relativeFrom="column">
              <wp:posOffset>3465830</wp:posOffset>
            </wp:positionH>
            <wp:positionV relativeFrom="paragraph">
              <wp:posOffset>1158240</wp:posOffset>
            </wp:positionV>
            <wp:extent cx="3171825" cy="2548890"/>
            <wp:effectExtent l="0" t="0" r="3175" b="3810"/>
            <wp:wrapTight wrapText="bothSides">
              <wp:wrapPolygon edited="0">
                <wp:start x="0" y="0"/>
                <wp:lineTo x="0" y="21525"/>
                <wp:lineTo x="21535" y="21525"/>
                <wp:lineTo x="21535" y="0"/>
                <wp:lineTo x="0" y="0"/>
              </wp:wrapPolygon>
            </wp:wrapTight>
            <wp:docPr id="4" name="Рисунок 4" descr="Изображение выглядит как текст, покрашен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, покрашенный&#10;&#10;Автоматически созданное описание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548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4038">
        <w:rPr>
          <w:bCs/>
          <w:szCs w:val="28"/>
        </w:rPr>
        <w:t>Что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это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означает?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ВГЧ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РФ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предстоит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пересесть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«места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водителя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политической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автомашины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на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место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пилота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авиалайнера».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Это</w:t>
      </w:r>
      <w:r w:rsidR="00841278">
        <w:rPr>
          <w:bCs/>
          <w:szCs w:val="28"/>
        </w:rPr>
        <w:t xml:space="preserve"> </w:t>
      </w:r>
      <w:r w:rsidRPr="00896B02">
        <w:rPr>
          <w:rStyle w:val="--0"/>
        </w:rPr>
        <w:t>совершенно</w:t>
      </w:r>
      <w:r w:rsidR="00841278">
        <w:rPr>
          <w:rStyle w:val="--0"/>
        </w:rPr>
        <w:t xml:space="preserve"> </w:t>
      </w:r>
      <w:r w:rsidRPr="00896B02">
        <w:rPr>
          <w:rStyle w:val="--"/>
        </w:rPr>
        <w:t>другой</w:t>
      </w:r>
      <w:r w:rsidR="00841278">
        <w:rPr>
          <w:rStyle w:val="--0"/>
        </w:rPr>
        <w:t xml:space="preserve"> </w:t>
      </w:r>
      <w:r w:rsidRPr="00896B02">
        <w:rPr>
          <w:rStyle w:val="--0"/>
        </w:rPr>
        <w:t>уровень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политического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управления.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То,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что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они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сегодня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являются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признанными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специалистами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своих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узких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областях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деятельности,</w:t>
      </w:r>
      <w:r w:rsidR="00841278">
        <w:rPr>
          <w:bCs/>
          <w:szCs w:val="28"/>
        </w:rPr>
        <w:t xml:space="preserve"> </w:t>
      </w:r>
      <w:r w:rsidRPr="00896B02">
        <w:rPr>
          <w:rStyle w:val="--0"/>
        </w:rPr>
        <w:t>ничего</w:t>
      </w:r>
      <w:r w:rsidR="00841278">
        <w:rPr>
          <w:rStyle w:val="--0"/>
        </w:rPr>
        <w:t xml:space="preserve"> </w:t>
      </w:r>
      <w:r w:rsidRPr="00896B02">
        <w:rPr>
          <w:rStyle w:val="--"/>
        </w:rPr>
        <w:t>не</w:t>
      </w:r>
      <w:r w:rsidR="00841278">
        <w:rPr>
          <w:rStyle w:val="--0"/>
        </w:rPr>
        <w:t xml:space="preserve"> </w:t>
      </w:r>
      <w:r w:rsidRPr="00896B02">
        <w:rPr>
          <w:rStyle w:val="--0"/>
        </w:rPr>
        <w:t>значит</w:t>
      </w:r>
      <w:r w:rsidRPr="00874038">
        <w:rPr>
          <w:bCs/>
          <w:szCs w:val="28"/>
        </w:rPr>
        <w:t>,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если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они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«в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лоб»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встретятся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оппонентами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верхнего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уровня.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ВГЧ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уже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сегодня: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или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явно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проигрывают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свои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схватки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«</w:t>
      </w:r>
      <w:r w:rsidR="00FA4BBA">
        <w:rPr>
          <w:bCs/>
          <w:szCs w:val="28"/>
        </w:rPr>
        <w:t>вс</w:t>
      </w:r>
      <w:r w:rsidR="00FA4BBA" w:rsidRPr="00874038">
        <w:rPr>
          <w:bCs/>
          <w:szCs w:val="28"/>
        </w:rPr>
        <w:t>ухую</w:t>
      </w:r>
      <w:r w:rsidRPr="00874038">
        <w:rPr>
          <w:bCs/>
          <w:szCs w:val="28"/>
        </w:rPr>
        <w:t>»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—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это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видно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непопулярным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экономическим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реформам,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чем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на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пустом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месте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создали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политические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проблемы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стране.</w:t>
      </w:r>
      <w:r w:rsidR="002D5701">
        <w:rPr>
          <w:bCs/>
          <w:szCs w:val="28"/>
        </w:rPr>
        <w:t xml:space="preserve"> И</w:t>
      </w:r>
      <w:r w:rsidR="002D5701" w:rsidRPr="00874038">
        <w:rPr>
          <w:bCs/>
          <w:szCs w:val="28"/>
        </w:rPr>
        <w:t>ли</w:t>
      </w:r>
      <w:r w:rsidR="002D5701">
        <w:rPr>
          <w:bCs/>
          <w:szCs w:val="28"/>
        </w:rPr>
        <w:t xml:space="preserve"> </w:t>
      </w:r>
      <w:r w:rsidR="002D5701" w:rsidRPr="00874038">
        <w:rPr>
          <w:bCs/>
          <w:szCs w:val="28"/>
        </w:rPr>
        <w:t>избегают</w:t>
      </w:r>
      <w:r w:rsidR="002D5701">
        <w:rPr>
          <w:bCs/>
          <w:szCs w:val="28"/>
        </w:rPr>
        <w:t xml:space="preserve"> </w:t>
      </w:r>
      <w:r w:rsidR="002D5701" w:rsidRPr="00874038">
        <w:rPr>
          <w:bCs/>
          <w:szCs w:val="28"/>
        </w:rPr>
        <w:t>их.</w:t>
      </w:r>
      <w:r w:rsidR="002D5701">
        <w:rPr>
          <w:bCs/>
          <w:szCs w:val="28"/>
        </w:rPr>
        <w:t xml:space="preserve"> 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Нужно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им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помогать?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Нужно</w:t>
      </w:r>
      <w:r w:rsidR="00841278">
        <w:rPr>
          <w:bCs/>
          <w:szCs w:val="28"/>
        </w:rPr>
        <w:t xml:space="preserve"> — </w:t>
      </w:r>
      <w:r>
        <w:rPr>
          <w:bCs/>
          <w:szCs w:val="28"/>
        </w:rPr>
        <w:t>потому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что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в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сложившейся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сегодня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ситуации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массовая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их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смена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(замена)</w:t>
      </w:r>
      <w:r w:rsidR="00841278">
        <w:rPr>
          <w:bCs/>
          <w:szCs w:val="28"/>
        </w:rPr>
        <w:t xml:space="preserve"> </w:t>
      </w:r>
      <w:r w:rsidR="002D5701">
        <w:rPr>
          <w:bCs/>
          <w:szCs w:val="28"/>
        </w:rPr>
        <w:t>всё т</w:t>
      </w:r>
      <w:r>
        <w:rPr>
          <w:bCs/>
          <w:szCs w:val="28"/>
        </w:rPr>
        <w:t>олько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усугубит.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Задача</w:t>
      </w:r>
      <w:r w:rsidR="00841278">
        <w:rPr>
          <w:bCs/>
          <w:szCs w:val="28"/>
        </w:rPr>
        <w:t xml:space="preserve"> </w:t>
      </w:r>
      <w:r w:rsidRPr="00A44B65">
        <w:rPr>
          <w:rStyle w:val="--0"/>
        </w:rPr>
        <w:t>представляется</w:t>
      </w:r>
      <w:r w:rsidR="00841278">
        <w:rPr>
          <w:rStyle w:val="--0"/>
        </w:rPr>
        <w:t xml:space="preserve"> </w:t>
      </w:r>
      <w:r w:rsidRPr="00A44B65">
        <w:rPr>
          <w:rStyle w:val="--"/>
        </w:rPr>
        <w:t>нерешаемой</w:t>
      </w:r>
      <w:r w:rsidRPr="00874038">
        <w:rPr>
          <w:bCs/>
          <w:szCs w:val="28"/>
        </w:rPr>
        <w:t>,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если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попытаться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решать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е</w:t>
      </w:r>
      <w:r w:rsidR="002D5701">
        <w:rPr>
          <w:bCs/>
          <w:szCs w:val="28"/>
        </w:rPr>
        <w:t>ё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«в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лоб»: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извне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мотивировать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ВГЧ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«учиться»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политике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нового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уровня,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посадив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их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за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парту,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слушая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лекции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пр.</w:t>
      </w:r>
      <w:r w:rsidR="002D5701">
        <w:rPr>
          <w:bCs/>
          <w:szCs w:val="28"/>
        </w:rPr>
        <w:t>?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Они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вс</w:t>
      </w:r>
      <w:r w:rsidR="002D5701">
        <w:rPr>
          <w:bCs/>
          <w:szCs w:val="28"/>
        </w:rPr>
        <w:t>ё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это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отвергнут.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У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них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нет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времени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сил.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ВГЧ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даже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изобразят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повиновение,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учиться</w:t>
      </w:r>
      <w:r w:rsidR="00841278">
        <w:rPr>
          <w:bCs/>
          <w:szCs w:val="28"/>
        </w:rPr>
        <w:t xml:space="preserve"> </w:t>
      </w:r>
      <w:r w:rsidRPr="00A44B65">
        <w:rPr>
          <w:rStyle w:val="--"/>
        </w:rPr>
        <w:t>не</w:t>
      </w:r>
      <w:r w:rsidR="00841278">
        <w:rPr>
          <w:rStyle w:val="--0"/>
        </w:rPr>
        <w:t xml:space="preserve"> </w:t>
      </w:r>
      <w:r w:rsidRPr="00A44B65">
        <w:rPr>
          <w:rStyle w:val="--0"/>
        </w:rPr>
        <w:t>будут</w:t>
      </w:r>
      <w:r w:rsidRPr="002D5701">
        <w:t>.</w:t>
      </w:r>
      <w:r w:rsidR="00841278" w:rsidRPr="002D5701">
        <w:t xml:space="preserve"> </w:t>
      </w:r>
      <w:r w:rsidRPr="00874038">
        <w:rPr>
          <w:bCs/>
          <w:szCs w:val="28"/>
        </w:rPr>
        <w:t>Даже</w:t>
      </w:r>
      <w:r w:rsidR="00841278">
        <w:rPr>
          <w:bCs/>
          <w:szCs w:val="28"/>
        </w:rPr>
        <w:t xml:space="preserve"> </w:t>
      </w:r>
      <w:bookmarkStart w:id="3" w:name="OLE_LINK12"/>
      <w:r w:rsidRPr="00874038">
        <w:rPr>
          <w:bCs/>
          <w:szCs w:val="28"/>
        </w:rPr>
        <w:t>методы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андрогогики</w:t>
      </w:r>
      <w:r>
        <w:rPr>
          <w:rStyle w:val="afb"/>
          <w:bCs/>
          <w:szCs w:val="28"/>
        </w:rPr>
        <w:footnoteReference w:id="5"/>
      </w:r>
      <w:r w:rsidR="00841278">
        <w:rPr>
          <w:bCs/>
          <w:szCs w:val="28"/>
        </w:rPr>
        <w:t xml:space="preserve"> </w:t>
      </w:r>
      <w:bookmarkEnd w:id="3"/>
      <w:r w:rsidRPr="00874038">
        <w:rPr>
          <w:bCs/>
          <w:szCs w:val="28"/>
        </w:rPr>
        <w:t>здесь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будут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совершенно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бе</w:t>
      </w:r>
      <w:r w:rsidR="002D5701">
        <w:rPr>
          <w:bCs/>
          <w:szCs w:val="28"/>
        </w:rPr>
        <w:t>з(</w:t>
      </w:r>
      <w:r w:rsidRPr="00874038">
        <w:rPr>
          <w:bCs/>
          <w:szCs w:val="28"/>
        </w:rPr>
        <w:t>с</w:t>
      </w:r>
      <w:r w:rsidR="002D5701">
        <w:rPr>
          <w:bCs/>
          <w:szCs w:val="28"/>
        </w:rPr>
        <w:t>)</w:t>
      </w:r>
      <w:r w:rsidRPr="00874038">
        <w:rPr>
          <w:bCs/>
          <w:szCs w:val="28"/>
        </w:rPr>
        <w:t>полезны</w:t>
      </w:r>
      <w:r w:rsidR="00841278">
        <w:rPr>
          <w:bCs/>
          <w:szCs w:val="28"/>
        </w:rPr>
        <w:t xml:space="preserve"> — </w:t>
      </w:r>
      <w:r w:rsidRPr="00874038">
        <w:rPr>
          <w:bCs/>
          <w:szCs w:val="28"/>
        </w:rPr>
        <w:t>не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тот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уровень.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У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них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такие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знания,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такой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жизненный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опыт,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каких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нет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у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одного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лектора,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который</w:t>
      </w:r>
      <w:r w:rsidR="00841278">
        <w:rPr>
          <w:bCs/>
          <w:szCs w:val="28"/>
        </w:rPr>
        <w:t xml:space="preserve"> </w:t>
      </w:r>
      <w:r w:rsidR="002D5701" w:rsidRPr="00874038">
        <w:rPr>
          <w:bCs/>
          <w:szCs w:val="28"/>
        </w:rPr>
        <w:t>рискнёт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чему-то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учить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ВГЧ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напрямую.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Это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смешно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недопустимо.</w:t>
      </w:r>
      <w:r w:rsidR="00841278">
        <w:rPr>
          <w:bCs/>
          <w:szCs w:val="28"/>
        </w:rPr>
        <w:t xml:space="preserve"> </w:t>
      </w:r>
      <w:r w:rsidRPr="00AD6E09">
        <w:rPr>
          <w:rStyle w:val="--0"/>
        </w:rPr>
        <w:t>Но</w:t>
      </w:r>
      <w:r w:rsidR="00841278">
        <w:rPr>
          <w:rStyle w:val="--0"/>
        </w:rPr>
        <w:t xml:space="preserve"> </w:t>
      </w:r>
      <w:r w:rsidRPr="00AD6E09">
        <w:rPr>
          <w:rStyle w:val="--"/>
        </w:rPr>
        <w:t>учить</w:t>
      </w:r>
      <w:r w:rsidR="00841278">
        <w:rPr>
          <w:rStyle w:val="--0"/>
        </w:rPr>
        <w:t xml:space="preserve"> </w:t>
      </w:r>
      <w:r w:rsidRPr="00AD6E09">
        <w:rPr>
          <w:rStyle w:val="--0"/>
        </w:rPr>
        <w:t>надо</w:t>
      </w:r>
      <w:r w:rsidRPr="00874038">
        <w:rPr>
          <w:bCs/>
          <w:szCs w:val="28"/>
        </w:rPr>
        <w:t>.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надо,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чтобы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они</w:t>
      </w:r>
      <w:r w:rsidR="00841278">
        <w:rPr>
          <w:bCs/>
          <w:szCs w:val="28"/>
        </w:rPr>
        <w:t xml:space="preserve"> </w:t>
      </w:r>
      <w:r w:rsidRPr="00B95D76">
        <w:rPr>
          <w:rStyle w:val="--"/>
        </w:rPr>
        <w:t>сами</w:t>
      </w:r>
      <w:r w:rsidR="00841278">
        <w:rPr>
          <w:rStyle w:val="--0"/>
        </w:rPr>
        <w:t xml:space="preserve"> </w:t>
      </w:r>
      <w:r w:rsidRPr="00B95D76">
        <w:rPr>
          <w:rStyle w:val="--0"/>
        </w:rPr>
        <w:t>захотели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подняться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на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новый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уровень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своей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деятельности</w:t>
      </w:r>
      <w:r w:rsidR="00841278">
        <w:rPr>
          <w:bCs/>
          <w:szCs w:val="28"/>
        </w:rPr>
        <w:t xml:space="preserve"> — </w:t>
      </w:r>
      <w:r w:rsidRPr="00B95D76">
        <w:rPr>
          <w:b/>
          <w:i/>
          <w:iCs/>
          <w:szCs w:val="28"/>
        </w:rPr>
        <w:t>сформировать</w:t>
      </w:r>
      <w:r w:rsidR="00841278">
        <w:rPr>
          <w:b/>
          <w:i/>
          <w:iCs/>
          <w:szCs w:val="28"/>
        </w:rPr>
        <w:t xml:space="preserve"> </w:t>
      </w:r>
      <w:r w:rsidRPr="00B95D76">
        <w:rPr>
          <w:b/>
          <w:i/>
          <w:iCs/>
          <w:szCs w:val="28"/>
        </w:rPr>
        <w:t>для</w:t>
      </w:r>
      <w:r w:rsidR="00841278">
        <w:rPr>
          <w:b/>
          <w:i/>
          <w:iCs/>
          <w:szCs w:val="28"/>
        </w:rPr>
        <w:t xml:space="preserve"> </w:t>
      </w:r>
      <w:r w:rsidRPr="00B95D76">
        <w:rPr>
          <w:b/>
          <w:i/>
          <w:iCs/>
          <w:szCs w:val="28"/>
        </w:rPr>
        <w:t>этого</w:t>
      </w:r>
      <w:r w:rsidR="00841278">
        <w:rPr>
          <w:b/>
          <w:i/>
          <w:iCs/>
          <w:szCs w:val="28"/>
        </w:rPr>
        <w:t xml:space="preserve"> </w:t>
      </w:r>
      <w:r w:rsidRPr="00B95D76">
        <w:rPr>
          <w:b/>
          <w:i/>
          <w:iCs/>
          <w:szCs w:val="28"/>
        </w:rPr>
        <w:t>сильнейшую</w:t>
      </w:r>
      <w:r w:rsidR="00841278">
        <w:rPr>
          <w:b/>
          <w:i/>
          <w:iCs/>
          <w:szCs w:val="28"/>
        </w:rPr>
        <w:t xml:space="preserve"> </w:t>
      </w:r>
      <w:r w:rsidRPr="00B95D76">
        <w:rPr>
          <w:b/>
          <w:i/>
          <w:iCs/>
          <w:szCs w:val="28"/>
        </w:rPr>
        <w:t>мотивацию.</w:t>
      </w:r>
    </w:p>
    <w:bookmarkEnd w:id="2"/>
    <w:p w14:paraId="217F78D2" w14:textId="1CB4EE15" w:rsidR="005C50E7" w:rsidRPr="00805FB1" w:rsidRDefault="005C50E7" w:rsidP="005C50E7">
      <w:pPr>
        <w:rPr>
          <w:b/>
          <w:i/>
          <w:iCs/>
          <w:szCs w:val="28"/>
        </w:rPr>
      </w:pPr>
      <w:r w:rsidRPr="00874038">
        <w:t>Перевести</w:t>
      </w:r>
      <w:r w:rsidR="00841278">
        <w:t xml:space="preserve"> </w:t>
      </w:r>
      <w:r w:rsidRPr="00874038">
        <w:t>деятельность</w:t>
      </w:r>
      <w:r w:rsidR="00841278">
        <w:t xml:space="preserve"> </w:t>
      </w:r>
      <w:r w:rsidRPr="00874038">
        <w:t>ВГЧ</w:t>
      </w:r>
      <w:r w:rsidR="00841278">
        <w:t xml:space="preserve"> </w:t>
      </w:r>
      <w:r w:rsidRPr="00874038">
        <w:t>РФ</w:t>
      </w:r>
      <w:r w:rsidR="00841278">
        <w:t xml:space="preserve"> </w:t>
      </w:r>
      <w:r w:rsidRPr="00874038">
        <w:t>на</w:t>
      </w:r>
      <w:r w:rsidR="00841278">
        <w:t xml:space="preserve"> </w:t>
      </w:r>
      <w:r w:rsidRPr="00874038">
        <w:t>современный,</w:t>
      </w:r>
      <w:r w:rsidR="00841278">
        <w:t xml:space="preserve"> </w:t>
      </w:r>
      <w:r w:rsidRPr="00874038">
        <w:t>пятый</w:t>
      </w:r>
      <w:r w:rsidR="00841278">
        <w:t xml:space="preserve"> </w:t>
      </w:r>
      <w:r w:rsidRPr="00874038">
        <w:t>уровень</w:t>
      </w:r>
      <w:r w:rsidR="00841278">
        <w:t xml:space="preserve"> </w:t>
      </w:r>
      <w:r w:rsidRPr="00874038">
        <w:t>политики,</w:t>
      </w:r>
      <w:r w:rsidR="00841278">
        <w:t xml:space="preserve"> </w:t>
      </w:r>
      <w:r w:rsidRPr="00874038">
        <w:t>совершенно</w:t>
      </w:r>
      <w:r w:rsidR="00841278">
        <w:t xml:space="preserve"> </w:t>
      </w:r>
      <w:r w:rsidRPr="00874038">
        <w:t>необходимо.</w:t>
      </w:r>
      <w:r w:rsidR="00841278">
        <w:t xml:space="preserve"> </w:t>
      </w:r>
      <w:r w:rsidRPr="00874038">
        <w:t>На</w:t>
      </w:r>
      <w:r w:rsidR="00841278">
        <w:t xml:space="preserve"> </w:t>
      </w:r>
      <w:r w:rsidRPr="00874038">
        <w:t>этом</w:t>
      </w:r>
      <w:r w:rsidR="00841278">
        <w:t xml:space="preserve"> </w:t>
      </w:r>
      <w:r w:rsidRPr="00874038">
        <w:t>уровне</w:t>
      </w:r>
      <w:r w:rsidR="00841278">
        <w:t xml:space="preserve"> </w:t>
      </w:r>
      <w:r w:rsidRPr="00874038">
        <w:t>уже</w:t>
      </w:r>
      <w:r w:rsidR="00841278">
        <w:t xml:space="preserve"> </w:t>
      </w:r>
      <w:r w:rsidRPr="00874038">
        <w:t>пришли</w:t>
      </w:r>
      <w:r w:rsidR="00841278">
        <w:t xml:space="preserve"> </w:t>
      </w:r>
      <w:r w:rsidRPr="00874038">
        <w:t>к</w:t>
      </w:r>
      <w:r w:rsidR="00841278">
        <w:t xml:space="preserve"> </w:t>
      </w:r>
      <w:r w:rsidRPr="00874038">
        <w:t>власти</w:t>
      </w:r>
      <w:r w:rsidR="00841278">
        <w:t xml:space="preserve"> </w:t>
      </w:r>
      <w:r w:rsidRPr="00874038">
        <w:t>и</w:t>
      </w:r>
      <w:r w:rsidR="00841278">
        <w:t xml:space="preserve"> </w:t>
      </w:r>
      <w:r w:rsidRPr="00874038">
        <w:t>работают</w:t>
      </w:r>
      <w:r w:rsidR="00841278">
        <w:t xml:space="preserve"> </w:t>
      </w:r>
      <w:r w:rsidRPr="00874038">
        <w:t>Д.</w:t>
      </w:r>
      <w:r w:rsidR="002D5701">
        <w:t> </w:t>
      </w:r>
      <w:r w:rsidRPr="00874038">
        <w:t>Трамп</w:t>
      </w:r>
      <w:r w:rsidR="00841278">
        <w:t xml:space="preserve"> </w:t>
      </w:r>
      <w:r w:rsidRPr="00874038">
        <w:t>и</w:t>
      </w:r>
      <w:r w:rsidR="00841278">
        <w:t xml:space="preserve"> </w:t>
      </w:r>
      <w:r w:rsidRPr="00874038">
        <w:t>другие,</w:t>
      </w:r>
      <w:r w:rsidR="00841278">
        <w:t xml:space="preserve"> </w:t>
      </w:r>
      <w:r w:rsidRPr="00874038">
        <w:t>«которых</w:t>
      </w:r>
      <w:r w:rsidR="00841278">
        <w:t xml:space="preserve"> </w:t>
      </w:r>
      <w:r w:rsidRPr="00874038">
        <w:t>не</w:t>
      </w:r>
      <w:r w:rsidR="00841278">
        <w:t xml:space="preserve"> </w:t>
      </w:r>
      <w:r w:rsidRPr="00874038">
        <w:t>ждали».</w:t>
      </w:r>
      <w:r w:rsidR="00841278">
        <w:t xml:space="preserve"> </w:t>
      </w:r>
      <w:r>
        <w:t>И</w:t>
      </w:r>
      <w:r w:rsidR="00841278">
        <w:t xml:space="preserve"> </w:t>
      </w:r>
      <w:r>
        <w:t>в</w:t>
      </w:r>
      <w:r w:rsidR="00841278">
        <w:t xml:space="preserve"> </w:t>
      </w:r>
      <w:r>
        <w:t>России</w:t>
      </w:r>
      <w:r w:rsidR="00841278">
        <w:t xml:space="preserve"> </w:t>
      </w:r>
      <w:r>
        <w:t>уже</w:t>
      </w:r>
      <w:r w:rsidR="00841278">
        <w:t xml:space="preserve"> </w:t>
      </w:r>
      <w:r w:rsidRPr="00874038">
        <w:t>есть</w:t>
      </w:r>
      <w:r w:rsidR="00841278">
        <w:t xml:space="preserve"> </w:t>
      </w:r>
      <w:r w:rsidRPr="00874038">
        <w:t>свои</w:t>
      </w:r>
      <w:r w:rsidR="00841278">
        <w:t xml:space="preserve"> </w:t>
      </w:r>
      <w:r w:rsidRPr="00874038">
        <w:t>«нежданчики».</w:t>
      </w:r>
      <w:r w:rsidR="00841278">
        <w:t xml:space="preserve"> </w:t>
      </w:r>
      <w:r>
        <w:t>Нельзя</w:t>
      </w:r>
      <w:r w:rsidR="00841278">
        <w:t xml:space="preserve"> </w:t>
      </w:r>
      <w:r w:rsidR="002D5701">
        <w:t>н</w:t>
      </w:r>
      <w:r w:rsidRPr="00874038">
        <w:t>и</w:t>
      </w:r>
      <w:r w:rsidR="00841278">
        <w:t xml:space="preserve"> </w:t>
      </w:r>
      <w:r w:rsidRPr="00874038">
        <w:t>в</w:t>
      </w:r>
      <w:r w:rsidR="00841278">
        <w:t xml:space="preserve"> </w:t>
      </w:r>
      <w:r w:rsidRPr="00874038">
        <w:t>коем</w:t>
      </w:r>
      <w:r w:rsidR="00841278">
        <w:t xml:space="preserve"> </w:t>
      </w:r>
      <w:r w:rsidRPr="00874038">
        <w:t>случае</w:t>
      </w:r>
      <w:r w:rsidR="00841278">
        <w:t xml:space="preserve"> </w:t>
      </w:r>
      <w:r w:rsidRPr="00874038">
        <w:t>использовать</w:t>
      </w:r>
      <w:r w:rsidR="00841278">
        <w:t xml:space="preserve"> </w:t>
      </w:r>
      <w:r w:rsidRPr="00AD6E09">
        <w:rPr>
          <w:rStyle w:val="--0"/>
          <w:color w:val="FF0000"/>
        </w:rPr>
        <w:t>стандартные</w:t>
      </w:r>
      <w:r w:rsidR="00841278">
        <w:rPr>
          <w:rStyle w:val="--0"/>
        </w:rPr>
        <w:t xml:space="preserve"> </w:t>
      </w:r>
      <w:r w:rsidRPr="00AD6E09">
        <w:rPr>
          <w:rStyle w:val="--0"/>
        </w:rPr>
        <w:t>методы</w:t>
      </w:r>
      <w:r w:rsidR="00841278">
        <w:t xml:space="preserve"> </w:t>
      </w:r>
      <w:r w:rsidRPr="00874038">
        <w:t>переподготовки</w:t>
      </w:r>
      <w:r w:rsidR="00841278">
        <w:t xml:space="preserve"> </w:t>
      </w:r>
      <w:r w:rsidRPr="00874038">
        <w:t>ВГЧ,</w:t>
      </w:r>
      <w:r w:rsidR="00841278">
        <w:t xml:space="preserve"> </w:t>
      </w:r>
      <w:r w:rsidRPr="00874038">
        <w:t>типа</w:t>
      </w:r>
      <w:r w:rsidR="00841278">
        <w:t xml:space="preserve"> </w:t>
      </w:r>
      <w:r w:rsidRPr="00874038">
        <w:t>чтения</w:t>
      </w:r>
      <w:r w:rsidR="00841278">
        <w:t xml:space="preserve"> </w:t>
      </w:r>
      <w:r w:rsidRPr="00874038">
        <w:t>лекций.</w:t>
      </w:r>
      <w:r w:rsidR="00841278">
        <w:t xml:space="preserve"> </w:t>
      </w:r>
      <w:r w:rsidRPr="00874038">
        <w:t>У</w:t>
      </w:r>
      <w:r w:rsidR="00841278">
        <w:t xml:space="preserve"> </w:t>
      </w:r>
      <w:r w:rsidRPr="00874038">
        <w:t>ВГЧ</w:t>
      </w:r>
      <w:r w:rsidR="00841278">
        <w:t xml:space="preserve"> </w:t>
      </w:r>
      <w:r w:rsidRPr="00874038">
        <w:t>не</w:t>
      </w:r>
      <w:r w:rsidR="00841278">
        <w:t xml:space="preserve"> </w:t>
      </w:r>
      <w:r w:rsidRPr="00874038">
        <w:t>будет</w:t>
      </w:r>
      <w:r w:rsidR="00841278">
        <w:t xml:space="preserve"> </w:t>
      </w:r>
      <w:r w:rsidRPr="00874038">
        <w:lastRenderedPageBreak/>
        <w:t>мотивации</w:t>
      </w:r>
      <w:r w:rsidR="00841278">
        <w:t xml:space="preserve"> </w:t>
      </w:r>
      <w:r w:rsidRPr="00874038">
        <w:t>что-либо</w:t>
      </w:r>
      <w:r w:rsidR="00841278">
        <w:t xml:space="preserve"> </w:t>
      </w:r>
      <w:r w:rsidRPr="00874038">
        <w:t>воспринимать</w:t>
      </w:r>
      <w:r w:rsidR="00841278">
        <w:t xml:space="preserve"> </w:t>
      </w:r>
      <w:r w:rsidRPr="00874038">
        <w:t>с</w:t>
      </w:r>
      <w:r w:rsidR="00841278">
        <w:t xml:space="preserve"> </w:t>
      </w:r>
      <w:r w:rsidRPr="00874038">
        <w:t>высоты</w:t>
      </w:r>
      <w:r w:rsidR="00841278">
        <w:t xml:space="preserve"> </w:t>
      </w:r>
      <w:r w:rsidRPr="00874038">
        <w:t>своего</w:t>
      </w:r>
      <w:r w:rsidR="00841278">
        <w:t xml:space="preserve"> </w:t>
      </w:r>
      <w:r w:rsidRPr="00874038">
        <w:t>служебного</w:t>
      </w:r>
      <w:r w:rsidR="00841278">
        <w:t xml:space="preserve"> </w:t>
      </w:r>
      <w:r w:rsidRPr="00874038">
        <w:t>уровня.</w:t>
      </w:r>
      <w:r w:rsidR="00841278">
        <w:t xml:space="preserve"> </w:t>
      </w:r>
      <w:r w:rsidRPr="00874038">
        <w:t>А</w:t>
      </w:r>
      <w:r w:rsidR="00841278">
        <w:t xml:space="preserve"> </w:t>
      </w:r>
      <w:r w:rsidRPr="00874038">
        <w:t>главное</w:t>
      </w:r>
      <w:r w:rsidR="00841278">
        <w:t xml:space="preserve"> — </w:t>
      </w:r>
      <w:r w:rsidRPr="00874038">
        <w:t>это</w:t>
      </w:r>
      <w:r w:rsidR="00841278">
        <w:t xml:space="preserve"> </w:t>
      </w:r>
      <w:r w:rsidRPr="00874038">
        <w:t>будет</w:t>
      </w:r>
      <w:r w:rsidR="00841278">
        <w:t xml:space="preserve"> </w:t>
      </w:r>
      <w:r w:rsidRPr="00874038">
        <w:t>бе</w:t>
      </w:r>
      <w:r w:rsidR="002D5701">
        <w:t>з(</w:t>
      </w:r>
      <w:r w:rsidRPr="00874038">
        <w:t>с</w:t>
      </w:r>
      <w:r w:rsidR="002D5701">
        <w:t>)</w:t>
      </w:r>
      <w:r w:rsidRPr="00874038">
        <w:t>полезная</w:t>
      </w:r>
      <w:r w:rsidR="00841278">
        <w:t xml:space="preserve"> </w:t>
      </w:r>
      <w:r w:rsidRPr="00874038">
        <w:t>попытка</w:t>
      </w:r>
      <w:r w:rsidR="00841278">
        <w:t xml:space="preserve"> </w:t>
      </w:r>
      <w:r w:rsidRPr="00874038">
        <w:t>формирования</w:t>
      </w:r>
      <w:r w:rsidR="00841278">
        <w:t xml:space="preserve"> </w:t>
      </w:r>
      <w:r w:rsidRPr="00874038">
        <w:t>внешней</w:t>
      </w:r>
      <w:r w:rsidR="00841278">
        <w:t xml:space="preserve"> </w:t>
      </w:r>
      <w:r w:rsidRPr="00874038">
        <w:t>мотивации.</w:t>
      </w:r>
      <w:r w:rsidR="00841278">
        <w:rPr>
          <w:b/>
          <w:i/>
          <w:iCs/>
          <w:szCs w:val="28"/>
        </w:rPr>
        <w:t xml:space="preserve"> </w:t>
      </w:r>
      <w:r w:rsidRPr="00874038">
        <w:t>Необходимо</w:t>
      </w:r>
      <w:r w:rsidR="00841278">
        <w:t xml:space="preserve"> </w:t>
      </w:r>
      <w:r w:rsidRPr="00874038">
        <w:t>применить</w:t>
      </w:r>
      <w:r w:rsidR="00841278">
        <w:t xml:space="preserve"> </w:t>
      </w:r>
      <w:r w:rsidRPr="00874038">
        <w:t>для</w:t>
      </w:r>
      <w:r w:rsidR="00841278">
        <w:t xml:space="preserve"> </w:t>
      </w:r>
      <w:r w:rsidRPr="00874038">
        <w:t>перевода</w:t>
      </w:r>
      <w:r w:rsidR="00841278">
        <w:t xml:space="preserve"> </w:t>
      </w:r>
      <w:r w:rsidRPr="00874038">
        <w:t>ВГЧ</w:t>
      </w:r>
      <w:r w:rsidR="00841278">
        <w:t xml:space="preserve"> </w:t>
      </w:r>
      <w:r w:rsidRPr="00874038">
        <w:t>на</w:t>
      </w:r>
      <w:r w:rsidR="00841278">
        <w:t xml:space="preserve"> </w:t>
      </w:r>
      <w:r w:rsidRPr="00874038">
        <w:t>пятый</w:t>
      </w:r>
      <w:r w:rsidR="00841278">
        <w:t xml:space="preserve"> </w:t>
      </w:r>
      <w:r w:rsidRPr="00874038">
        <w:t>уровень</w:t>
      </w:r>
      <w:r w:rsidR="00841278">
        <w:t xml:space="preserve"> </w:t>
      </w:r>
      <w:r w:rsidRPr="00874038">
        <w:t>политики</w:t>
      </w:r>
      <w:r w:rsidR="00841278">
        <w:t xml:space="preserve"> </w:t>
      </w:r>
      <w:r w:rsidRPr="00874038">
        <w:t>«метод</w:t>
      </w:r>
      <w:r w:rsidR="00841278">
        <w:t xml:space="preserve"> </w:t>
      </w:r>
      <w:r w:rsidRPr="00874038">
        <w:t>опосредованного</w:t>
      </w:r>
      <w:r w:rsidR="00841278">
        <w:t xml:space="preserve"> </w:t>
      </w:r>
      <w:r w:rsidRPr="00874038">
        <w:t>формирования</w:t>
      </w:r>
      <w:r w:rsidR="00841278">
        <w:t xml:space="preserve"> </w:t>
      </w:r>
      <w:r w:rsidRPr="00874038">
        <w:t>их</w:t>
      </w:r>
      <w:r w:rsidR="00841278">
        <w:t xml:space="preserve"> </w:t>
      </w:r>
      <w:r w:rsidRPr="00874038">
        <w:t>мотивации».</w:t>
      </w:r>
      <w:r w:rsidR="00841278">
        <w:t xml:space="preserve"> </w:t>
      </w:r>
      <w:r w:rsidRPr="00874038">
        <w:t>Люди</w:t>
      </w:r>
      <w:r w:rsidR="00841278">
        <w:t xml:space="preserve"> </w:t>
      </w:r>
      <w:r w:rsidRPr="00874038">
        <w:t>такого</w:t>
      </w:r>
      <w:r w:rsidR="00841278">
        <w:t xml:space="preserve"> </w:t>
      </w:r>
      <w:r w:rsidRPr="00874038">
        <w:t>уровня</w:t>
      </w:r>
      <w:r w:rsidR="00841278">
        <w:t xml:space="preserve"> </w:t>
      </w:r>
      <w:r w:rsidRPr="00874038">
        <w:t>действуют</w:t>
      </w:r>
      <w:r w:rsidR="00841278">
        <w:t xml:space="preserve"> </w:t>
      </w:r>
      <w:r w:rsidRPr="00874038">
        <w:t>на</w:t>
      </w:r>
      <w:r w:rsidR="00841278">
        <w:t xml:space="preserve"> </w:t>
      </w:r>
      <w:r w:rsidRPr="00874038">
        <w:t>основе</w:t>
      </w:r>
      <w:r w:rsidR="00841278">
        <w:t xml:space="preserve"> </w:t>
      </w:r>
      <w:r w:rsidRPr="00874038">
        <w:t>внутренней</w:t>
      </w:r>
      <w:r w:rsidR="00841278">
        <w:t xml:space="preserve"> </w:t>
      </w:r>
      <w:r w:rsidRPr="00874038">
        <w:t>мотивации,</w:t>
      </w:r>
      <w:r w:rsidR="00841278">
        <w:t xml:space="preserve"> </w:t>
      </w:r>
      <w:r w:rsidRPr="00874038">
        <w:t>которая</w:t>
      </w:r>
      <w:r w:rsidR="00841278">
        <w:t xml:space="preserve"> </w:t>
      </w:r>
      <w:r w:rsidRPr="00874038">
        <w:t>появляется</w:t>
      </w:r>
      <w:r w:rsidR="00841278">
        <w:t xml:space="preserve"> </w:t>
      </w:r>
      <w:r w:rsidRPr="00874038">
        <w:t>при</w:t>
      </w:r>
      <w:r w:rsidR="00841278">
        <w:t xml:space="preserve"> </w:t>
      </w:r>
      <w:r w:rsidRPr="00874038">
        <w:t>понимании,</w:t>
      </w:r>
      <w:r w:rsidR="00841278">
        <w:t xml:space="preserve"> </w:t>
      </w:r>
      <w:r w:rsidRPr="00874038">
        <w:t>что</w:t>
      </w:r>
      <w:r w:rsidR="00841278">
        <w:t xml:space="preserve"> </w:t>
      </w:r>
      <w:r w:rsidRPr="00874038">
        <w:t>у</w:t>
      </w:r>
      <w:r w:rsidR="00841278">
        <w:t xml:space="preserve"> </w:t>
      </w:r>
      <w:r w:rsidRPr="00874038">
        <w:t>них</w:t>
      </w:r>
      <w:r w:rsidR="00841278">
        <w:t xml:space="preserve"> </w:t>
      </w:r>
      <w:r w:rsidRPr="00874038">
        <w:t>нет</w:t>
      </w:r>
      <w:r w:rsidR="00841278">
        <w:t xml:space="preserve"> </w:t>
      </w:r>
      <w:r w:rsidRPr="00874038">
        <w:t>выбора.</w:t>
      </w:r>
      <w:r w:rsidR="00841278">
        <w:t xml:space="preserve"> </w:t>
      </w:r>
      <w:r>
        <w:t>Ключевое</w:t>
      </w:r>
      <w:r w:rsidR="00841278">
        <w:t xml:space="preserve"> </w:t>
      </w:r>
      <w:r>
        <w:t>здесь</w:t>
      </w:r>
      <w:r w:rsidR="00841278">
        <w:t xml:space="preserve"> — </w:t>
      </w:r>
      <w:r>
        <w:t>у</w:t>
      </w:r>
      <w:r w:rsidR="00841278">
        <w:t xml:space="preserve"> </w:t>
      </w:r>
      <w:r>
        <w:t>них</w:t>
      </w:r>
      <w:r w:rsidR="00841278">
        <w:t xml:space="preserve"> </w:t>
      </w:r>
      <w:r>
        <w:t>нет</w:t>
      </w:r>
      <w:r w:rsidR="00841278">
        <w:t xml:space="preserve"> </w:t>
      </w:r>
      <w:r>
        <w:t>выбора.</w:t>
      </w:r>
      <w:r w:rsidR="00841278">
        <w:rPr>
          <w:b/>
          <w:i/>
          <w:iCs/>
          <w:szCs w:val="28"/>
        </w:rPr>
        <w:t xml:space="preserve"> </w:t>
      </w:r>
      <w:r w:rsidRPr="00874038">
        <w:t>Внутренняя</w:t>
      </w:r>
      <w:r w:rsidR="00841278">
        <w:t xml:space="preserve"> </w:t>
      </w:r>
      <w:r w:rsidRPr="00874038">
        <w:t>мотивация</w:t>
      </w:r>
      <w:r w:rsidR="00841278">
        <w:t xml:space="preserve"> </w:t>
      </w:r>
      <w:r w:rsidRPr="00874038">
        <w:t>для</w:t>
      </w:r>
      <w:r w:rsidR="00841278">
        <w:t xml:space="preserve"> </w:t>
      </w:r>
      <w:r w:rsidRPr="00874038">
        <w:t>получения</w:t>
      </w:r>
      <w:r w:rsidR="00841278">
        <w:t xml:space="preserve"> </w:t>
      </w:r>
      <w:r w:rsidRPr="00874038">
        <w:t>новой</w:t>
      </w:r>
      <w:r w:rsidR="00841278">
        <w:t xml:space="preserve"> </w:t>
      </w:r>
      <w:r w:rsidRPr="00874038">
        <w:t>политической</w:t>
      </w:r>
      <w:r w:rsidR="00841278">
        <w:t xml:space="preserve"> </w:t>
      </w:r>
      <w:r w:rsidRPr="00874038">
        <w:t>квалификации</w:t>
      </w:r>
      <w:r w:rsidR="00841278">
        <w:t xml:space="preserve"> </w:t>
      </w:r>
      <w:r w:rsidRPr="00874038">
        <w:t>у</w:t>
      </w:r>
      <w:r w:rsidR="00841278">
        <w:t xml:space="preserve"> </w:t>
      </w:r>
      <w:r w:rsidRPr="00874038">
        <w:t>ВГЧ</w:t>
      </w:r>
      <w:r w:rsidR="00841278">
        <w:t xml:space="preserve"> </w:t>
      </w:r>
      <w:r w:rsidRPr="00874038">
        <w:t>появится</w:t>
      </w:r>
      <w:r w:rsidR="00841278">
        <w:t xml:space="preserve"> </w:t>
      </w:r>
      <w:r w:rsidRPr="00874038">
        <w:t>только</w:t>
      </w:r>
      <w:r w:rsidR="00841278">
        <w:t xml:space="preserve"> </w:t>
      </w:r>
      <w:r w:rsidRPr="00874038">
        <w:t>в</w:t>
      </w:r>
      <w:r w:rsidR="00841278">
        <w:t xml:space="preserve"> </w:t>
      </w:r>
      <w:r w:rsidRPr="00874038">
        <w:t>случае</w:t>
      </w:r>
      <w:r w:rsidR="00841278">
        <w:t xml:space="preserve"> </w:t>
      </w:r>
      <w:r w:rsidRPr="00AD6E09">
        <w:rPr>
          <w:rStyle w:val="--"/>
        </w:rPr>
        <w:t>жизненной</w:t>
      </w:r>
      <w:r w:rsidR="00841278">
        <w:rPr>
          <w:rStyle w:val="--0"/>
        </w:rPr>
        <w:t xml:space="preserve"> </w:t>
      </w:r>
      <w:r w:rsidRPr="00AD6E09">
        <w:rPr>
          <w:rStyle w:val="--0"/>
        </w:rPr>
        <w:t>необходимость</w:t>
      </w:r>
      <w:r w:rsidR="00841278">
        <w:t xml:space="preserve"> </w:t>
      </w:r>
      <w:r w:rsidRPr="00874038">
        <w:t>это</w:t>
      </w:r>
      <w:r w:rsidR="00841278">
        <w:t xml:space="preserve"> </w:t>
      </w:r>
      <w:r w:rsidRPr="00874038">
        <w:t>сделать.</w:t>
      </w:r>
      <w:r w:rsidR="00841278">
        <w:t xml:space="preserve"> </w:t>
      </w:r>
      <w:r w:rsidRPr="00874038">
        <w:t>А</w:t>
      </w:r>
      <w:r w:rsidR="00841278">
        <w:t xml:space="preserve"> </w:t>
      </w:r>
      <w:r w:rsidRPr="00874038">
        <w:t>вынудить</w:t>
      </w:r>
      <w:r w:rsidR="00841278">
        <w:t xml:space="preserve"> </w:t>
      </w:r>
      <w:r w:rsidR="002D5701" w:rsidRPr="00874038">
        <w:t>их</w:t>
      </w:r>
      <w:r w:rsidR="002D5701">
        <w:t xml:space="preserve"> </w:t>
      </w:r>
      <w:r w:rsidR="002D5701" w:rsidRPr="00874038">
        <w:t>может</w:t>
      </w:r>
      <w:r w:rsidR="002D5701">
        <w:t xml:space="preserve"> </w:t>
      </w:r>
      <w:r w:rsidRPr="00874038">
        <w:t>только</w:t>
      </w:r>
      <w:r w:rsidR="00841278">
        <w:t xml:space="preserve"> </w:t>
      </w:r>
      <w:r w:rsidRPr="00874038">
        <w:t>изменение</w:t>
      </w:r>
      <w:r w:rsidR="00841278">
        <w:t xml:space="preserve"> </w:t>
      </w:r>
      <w:r w:rsidRPr="00874038">
        <w:t>внешних</w:t>
      </w:r>
      <w:r w:rsidR="00841278">
        <w:t xml:space="preserve"> </w:t>
      </w:r>
      <w:r w:rsidRPr="00874038">
        <w:t>условий</w:t>
      </w:r>
      <w:r w:rsidR="00841278">
        <w:t xml:space="preserve"> </w:t>
      </w:r>
      <w:r w:rsidRPr="00874038">
        <w:t>деятельности</w:t>
      </w:r>
      <w:r w:rsidR="00841278">
        <w:t xml:space="preserve"> </w:t>
      </w:r>
      <w:r w:rsidRPr="00874038">
        <w:t>и</w:t>
      </w:r>
      <w:r w:rsidR="00841278">
        <w:t xml:space="preserve"> </w:t>
      </w:r>
      <w:r w:rsidRPr="00874038">
        <w:t>нов</w:t>
      </w:r>
      <w:r w:rsidR="002D5701">
        <w:t>ый</w:t>
      </w:r>
      <w:r w:rsidR="00841278">
        <w:t xml:space="preserve"> </w:t>
      </w:r>
      <w:r w:rsidRPr="00874038">
        <w:t>протокол</w:t>
      </w:r>
      <w:r w:rsidR="00841278">
        <w:t xml:space="preserve"> </w:t>
      </w:r>
      <w:r w:rsidRPr="00874038">
        <w:t>работы</w:t>
      </w:r>
      <w:r w:rsidR="00841278">
        <w:t xml:space="preserve"> — </w:t>
      </w:r>
      <w:r w:rsidRPr="00874038">
        <w:t>адаптироваться</w:t>
      </w:r>
      <w:r w:rsidR="00841278">
        <w:t xml:space="preserve"> </w:t>
      </w:r>
      <w:r w:rsidRPr="00874038">
        <w:t>к</w:t>
      </w:r>
      <w:r w:rsidR="00841278">
        <w:t xml:space="preserve"> </w:t>
      </w:r>
      <w:r w:rsidRPr="00874038">
        <w:t>новой</w:t>
      </w:r>
      <w:r w:rsidR="00841278">
        <w:t xml:space="preserve"> </w:t>
      </w:r>
      <w:r w:rsidRPr="00874038">
        <w:t>политической</w:t>
      </w:r>
      <w:r w:rsidR="00841278">
        <w:t xml:space="preserve"> </w:t>
      </w:r>
      <w:r w:rsidRPr="00874038">
        <w:t>реальности.</w:t>
      </w:r>
      <w:r w:rsidR="00841278">
        <w:t xml:space="preserve"> </w:t>
      </w:r>
      <w:r w:rsidRPr="00874038">
        <w:t>Других</w:t>
      </w:r>
      <w:r w:rsidR="00841278">
        <w:t xml:space="preserve"> </w:t>
      </w:r>
      <w:r w:rsidRPr="00874038">
        <w:t>вариантов</w:t>
      </w:r>
      <w:r w:rsidR="00841278">
        <w:t xml:space="preserve"> </w:t>
      </w:r>
      <w:r w:rsidRPr="00874038">
        <w:t>нет.</w:t>
      </w:r>
      <w:r w:rsidR="00841278">
        <w:t xml:space="preserve"> </w:t>
      </w:r>
      <w:r>
        <w:t>Косвенные</w:t>
      </w:r>
      <w:r w:rsidR="00841278">
        <w:t xml:space="preserve"> </w:t>
      </w:r>
      <w:r>
        <w:t>методы</w:t>
      </w:r>
      <w:r w:rsidR="00841278">
        <w:t xml:space="preserve"> </w:t>
      </w:r>
      <w:r>
        <w:t>изменения</w:t>
      </w:r>
      <w:r w:rsidR="00841278">
        <w:t xml:space="preserve"> </w:t>
      </w:r>
      <w:r>
        <w:t>их</w:t>
      </w:r>
      <w:r w:rsidR="00841278">
        <w:t xml:space="preserve"> </w:t>
      </w:r>
      <w:r>
        <w:t>деятельности</w:t>
      </w:r>
      <w:r w:rsidR="00841278">
        <w:t xml:space="preserve"> </w:t>
      </w:r>
      <w:r>
        <w:t>я</w:t>
      </w:r>
      <w:r w:rsidR="00841278">
        <w:t xml:space="preserve"> </w:t>
      </w:r>
      <w:r>
        <w:t>здесь</w:t>
      </w:r>
      <w:r w:rsidR="00841278">
        <w:t xml:space="preserve"> </w:t>
      </w:r>
      <w:r>
        <w:t>рассматривать</w:t>
      </w:r>
      <w:r w:rsidR="00841278">
        <w:t xml:space="preserve"> </w:t>
      </w:r>
      <w:r>
        <w:t>не</w:t>
      </w:r>
      <w:r w:rsidR="00841278">
        <w:t xml:space="preserve"> </w:t>
      </w:r>
      <w:r>
        <w:t>буду</w:t>
      </w:r>
      <w:r w:rsidR="00841278">
        <w:t xml:space="preserve"> — </w:t>
      </w:r>
      <w:r>
        <w:t>они</w:t>
      </w:r>
      <w:r w:rsidR="00841278">
        <w:t xml:space="preserve"> </w:t>
      </w:r>
      <w:r>
        <w:t>хорошо</w:t>
      </w:r>
      <w:r w:rsidR="00841278">
        <w:t xml:space="preserve"> </w:t>
      </w:r>
      <w:r>
        <w:t>описаны</w:t>
      </w:r>
      <w:r w:rsidR="00841278">
        <w:t xml:space="preserve"> </w:t>
      </w:r>
      <w:r>
        <w:t>в</w:t>
      </w:r>
      <w:r w:rsidR="00841278">
        <w:t xml:space="preserve"> </w:t>
      </w:r>
      <w:r>
        <w:t>трудах</w:t>
      </w:r>
      <w:r w:rsidR="00841278">
        <w:t xml:space="preserve"> </w:t>
      </w:r>
      <w:r>
        <w:t>А.</w:t>
      </w:r>
      <w:r w:rsidR="002D5701">
        <w:t> </w:t>
      </w:r>
      <w:r>
        <w:t>И.</w:t>
      </w:r>
      <w:r w:rsidR="002D5701">
        <w:t> </w:t>
      </w:r>
      <w:r>
        <w:t>Юрьева</w:t>
      </w:r>
      <w:r w:rsidR="00841278">
        <w:t xml:space="preserve"> </w:t>
      </w:r>
      <w:r>
        <w:t>и</w:t>
      </w:r>
      <w:r w:rsidR="00841278">
        <w:t xml:space="preserve"> </w:t>
      </w:r>
      <w:r>
        <w:t>желающие,</w:t>
      </w:r>
      <w:r w:rsidR="00841278">
        <w:t xml:space="preserve"> </w:t>
      </w:r>
      <w:r>
        <w:t>в</w:t>
      </w:r>
      <w:r w:rsidR="00841278">
        <w:t xml:space="preserve"> </w:t>
      </w:r>
      <w:r>
        <w:t>том</w:t>
      </w:r>
      <w:r w:rsidR="00841278">
        <w:t xml:space="preserve"> </w:t>
      </w:r>
      <w:r>
        <w:t>числе</w:t>
      </w:r>
      <w:r w:rsidR="00841278">
        <w:t xml:space="preserve"> </w:t>
      </w:r>
      <w:r>
        <w:t>и</w:t>
      </w:r>
      <w:r w:rsidR="00841278">
        <w:t xml:space="preserve"> </w:t>
      </w:r>
      <w:r>
        <w:t>ВГЧ</w:t>
      </w:r>
      <w:r w:rsidR="00841278">
        <w:t xml:space="preserve"> </w:t>
      </w:r>
      <w:r>
        <w:t>(а</w:t>
      </w:r>
      <w:r w:rsidR="00841278">
        <w:t xml:space="preserve"> </w:t>
      </w:r>
      <w:r>
        <w:t>я</w:t>
      </w:r>
      <w:r w:rsidR="00841278">
        <w:t xml:space="preserve"> </w:t>
      </w:r>
      <w:r>
        <w:t>не</w:t>
      </w:r>
      <w:r w:rsidR="00841278">
        <w:t xml:space="preserve"> </w:t>
      </w:r>
      <w:r>
        <w:t>сомневаюсь</w:t>
      </w:r>
      <w:r w:rsidR="00841278">
        <w:t xml:space="preserve"> </w:t>
      </w:r>
      <w:r>
        <w:t>в</w:t>
      </w:r>
      <w:r w:rsidR="00841278">
        <w:t xml:space="preserve"> </w:t>
      </w:r>
      <w:r>
        <w:t>этом,</w:t>
      </w:r>
      <w:r w:rsidR="00841278">
        <w:t xml:space="preserve"> </w:t>
      </w:r>
      <w:r>
        <w:t>потому</w:t>
      </w:r>
      <w:r w:rsidR="00841278">
        <w:t xml:space="preserve"> </w:t>
      </w:r>
      <w:r>
        <w:t>что</w:t>
      </w:r>
      <w:r w:rsidR="00841278">
        <w:t xml:space="preserve"> </w:t>
      </w:r>
      <w:r>
        <w:t>уже</w:t>
      </w:r>
      <w:r w:rsidR="00841278">
        <w:t xml:space="preserve"> </w:t>
      </w:r>
      <w:r>
        <w:t>сейчас</w:t>
      </w:r>
      <w:r w:rsidR="00841278">
        <w:t xml:space="preserve"> </w:t>
      </w:r>
      <w:r>
        <w:t>они</w:t>
      </w:r>
      <w:r w:rsidR="00841278">
        <w:t xml:space="preserve"> </w:t>
      </w:r>
      <w:r>
        <w:t>мечутся</w:t>
      </w:r>
      <w:r w:rsidR="00841278">
        <w:t xml:space="preserve"> </w:t>
      </w:r>
      <w:r>
        <w:t>в</w:t>
      </w:r>
      <w:r w:rsidR="00841278">
        <w:t xml:space="preserve"> </w:t>
      </w:r>
      <w:r>
        <w:t>своих</w:t>
      </w:r>
      <w:r w:rsidR="00841278">
        <w:t xml:space="preserve"> </w:t>
      </w:r>
      <w:r>
        <w:t>изысканиях</w:t>
      </w:r>
      <w:r w:rsidR="00841278">
        <w:t xml:space="preserve"> </w:t>
      </w:r>
      <w:r>
        <w:t>выхода</w:t>
      </w:r>
      <w:r w:rsidR="00841278">
        <w:t xml:space="preserve"> </w:t>
      </w:r>
      <w:r>
        <w:t>без</w:t>
      </w:r>
      <w:r w:rsidR="00841278">
        <w:t xml:space="preserve"> </w:t>
      </w:r>
      <w:r>
        <w:t>потерь</w:t>
      </w:r>
      <w:r w:rsidR="00841278">
        <w:t xml:space="preserve"> </w:t>
      </w:r>
      <w:r>
        <w:t>из</w:t>
      </w:r>
      <w:r w:rsidR="00841278">
        <w:t xml:space="preserve"> </w:t>
      </w:r>
      <w:r>
        <w:t>сложившейся</w:t>
      </w:r>
      <w:r w:rsidR="00841278">
        <w:t xml:space="preserve"> </w:t>
      </w:r>
      <w:r>
        <w:t>ситуации)</w:t>
      </w:r>
      <w:r w:rsidR="002E71F5">
        <w:t>,</w:t>
      </w:r>
      <w:r w:rsidR="002D5701">
        <w:t xml:space="preserve"> с ними могут ознакомиться</w:t>
      </w:r>
      <w:r>
        <w:t>.</w:t>
      </w:r>
      <w:r w:rsidR="00841278">
        <w:t xml:space="preserve"> </w:t>
      </w:r>
      <w:r>
        <w:t>Сегодня</w:t>
      </w:r>
      <w:r w:rsidR="00841278">
        <w:t xml:space="preserve"> </w:t>
      </w:r>
      <w:r>
        <w:t>им</w:t>
      </w:r>
      <w:r w:rsidR="00841278">
        <w:t xml:space="preserve"> </w:t>
      </w:r>
      <w:r>
        <w:t>нужны</w:t>
      </w:r>
      <w:r w:rsidR="00841278">
        <w:t xml:space="preserve"> </w:t>
      </w:r>
      <w:r>
        <w:t>советники,</w:t>
      </w:r>
      <w:r w:rsidR="00841278">
        <w:t xml:space="preserve"> </w:t>
      </w:r>
      <w:r>
        <w:t>которым</w:t>
      </w:r>
      <w:r w:rsidR="00841278">
        <w:t xml:space="preserve"> </w:t>
      </w:r>
      <w:r>
        <w:t>они</w:t>
      </w:r>
      <w:r w:rsidR="00841278">
        <w:t xml:space="preserve"> </w:t>
      </w:r>
      <w:r>
        <w:t>могут</w:t>
      </w:r>
      <w:r w:rsidR="00841278">
        <w:t xml:space="preserve"> </w:t>
      </w:r>
      <w:r>
        <w:t>доверять.</w:t>
      </w:r>
      <w:r w:rsidR="00841278">
        <w:t xml:space="preserve"> </w:t>
      </w:r>
      <w:r w:rsidRPr="00874038">
        <w:t>Но</w:t>
      </w:r>
      <w:r w:rsidR="00841278">
        <w:t xml:space="preserve"> </w:t>
      </w:r>
      <w:r w:rsidRPr="00874038">
        <w:t>советниками</w:t>
      </w:r>
      <w:r w:rsidR="00841278">
        <w:t xml:space="preserve"> </w:t>
      </w:r>
      <w:r w:rsidRPr="00874038">
        <w:t>могут</w:t>
      </w:r>
      <w:r w:rsidR="00841278">
        <w:t xml:space="preserve"> </w:t>
      </w:r>
      <w:r w:rsidRPr="00874038">
        <w:t>быть</w:t>
      </w:r>
      <w:r w:rsidR="00841278">
        <w:t xml:space="preserve"> </w:t>
      </w:r>
      <w:r w:rsidRPr="00874038">
        <w:t>люди</w:t>
      </w:r>
      <w:r w:rsidR="00841278">
        <w:t xml:space="preserve"> </w:t>
      </w:r>
      <w:r w:rsidRPr="00874038">
        <w:t>их</w:t>
      </w:r>
      <w:r w:rsidR="00841278">
        <w:t xml:space="preserve"> </w:t>
      </w:r>
      <w:r w:rsidRPr="00874038">
        <w:t>уровня</w:t>
      </w:r>
      <w:r w:rsidR="00841278">
        <w:t xml:space="preserve"> </w:t>
      </w:r>
      <w:r w:rsidR="002E71F5">
        <w:t>умеющие и способные</w:t>
      </w:r>
      <w:r w:rsidR="00841278">
        <w:t xml:space="preserve"> </w:t>
      </w:r>
      <w:r w:rsidRPr="00874038">
        <w:t>работать</w:t>
      </w:r>
      <w:r w:rsidR="00841278">
        <w:t xml:space="preserve"> </w:t>
      </w:r>
      <w:r w:rsidRPr="00874038">
        <w:t>с</w:t>
      </w:r>
      <w:r w:rsidR="00841278">
        <w:t xml:space="preserve"> </w:t>
      </w:r>
      <w:r w:rsidRPr="00874038">
        <w:t>ВГЧ</w:t>
      </w:r>
      <w:r w:rsidR="00841278">
        <w:t xml:space="preserve"> </w:t>
      </w:r>
      <w:r w:rsidRPr="004E4404">
        <w:rPr>
          <w:rStyle w:val="--0"/>
        </w:rPr>
        <w:t>на</w:t>
      </w:r>
      <w:r w:rsidR="00841278">
        <w:rPr>
          <w:rStyle w:val="--0"/>
        </w:rPr>
        <w:t xml:space="preserve"> </w:t>
      </w:r>
      <w:r w:rsidRPr="004E4404">
        <w:rPr>
          <w:rStyle w:val="--"/>
        </w:rPr>
        <w:t>условиях</w:t>
      </w:r>
      <w:r w:rsidR="00841278">
        <w:rPr>
          <w:rStyle w:val="--0"/>
        </w:rPr>
        <w:t xml:space="preserve"> </w:t>
      </w:r>
      <w:r w:rsidR="002D5701" w:rsidRPr="004E4404">
        <w:rPr>
          <w:rStyle w:val="--0"/>
        </w:rPr>
        <w:t>ПАРТНЁРСТВА</w:t>
      </w:r>
      <w:r w:rsidR="002E71F5">
        <w:t xml:space="preserve"> и</w:t>
      </w:r>
      <w:r w:rsidR="00841278">
        <w:t xml:space="preserve"> </w:t>
      </w:r>
      <w:r w:rsidRPr="00874038">
        <w:t>имеющие</w:t>
      </w:r>
      <w:r w:rsidR="00841278">
        <w:t xml:space="preserve"> </w:t>
      </w:r>
      <w:r w:rsidRPr="00874038">
        <w:t>опыт</w:t>
      </w:r>
      <w:r w:rsidR="00841278">
        <w:t xml:space="preserve"> </w:t>
      </w:r>
      <w:r w:rsidRPr="00874038">
        <w:t>работы</w:t>
      </w:r>
      <w:r w:rsidR="00841278">
        <w:t xml:space="preserve"> </w:t>
      </w:r>
      <w:r w:rsidRPr="00874038">
        <w:t>с</w:t>
      </w:r>
      <w:r w:rsidR="00841278">
        <w:t xml:space="preserve"> </w:t>
      </w:r>
      <w:r w:rsidRPr="00874038">
        <w:t>профессионалами</w:t>
      </w:r>
      <w:r w:rsidR="00841278">
        <w:t xml:space="preserve"> </w:t>
      </w:r>
      <w:r w:rsidRPr="00874038">
        <w:t>такого</w:t>
      </w:r>
      <w:r w:rsidR="00841278">
        <w:t xml:space="preserve"> </w:t>
      </w:r>
      <w:r w:rsidRPr="00874038">
        <w:t>класса.</w:t>
      </w:r>
      <w:r w:rsidR="00841278">
        <w:t xml:space="preserve"> </w:t>
      </w:r>
      <w:r>
        <w:t>Это</w:t>
      </w:r>
      <w:r w:rsidR="00841278">
        <w:t xml:space="preserve"> — </w:t>
      </w:r>
      <w:r w:rsidRPr="00874038">
        <w:t>люди,</w:t>
      </w:r>
      <w:r w:rsidR="00841278">
        <w:t xml:space="preserve"> </w:t>
      </w:r>
      <w:r w:rsidRPr="00874038">
        <w:t>знающие</w:t>
      </w:r>
      <w:r w:rsidR="00841278">
        <w:t xml:space="preserve"> </w:t>
      </w:r>
      <w:r w:rsidRPr="00874038">
        <w:t>и</w:t>
      </w:r>
      <w:r w:rsidR="00841278">
        <w:t xml:space="preserve"> </w:t>
      </w:r>
      <w:r w:rsidRPr="00874038">
        <w:t>понимающие</w:t>
      </w:r>
      <w:r w:rsidR="00841278">
        <w:t xml:space="preserve"> </w:t>
      </w:r>
      <w:r w:rsidRPr="00874038">
        <w:t>требования</w:t>
      </w:r>
      <w:r w:rsidR="00841278">
        <w:t xml:space="preserve"> </w:t>
      </w:r>
      <w:r w:rsidRPr="00874038">
        <w:t>пятого</w:t>
      </w:r>
      <w:r w:rsidR="00841278">
        <w:t xml:space="preserve"> </w:t>
      </w:r>
      <w:r w:rsidRPr="00874038">
        <w:t>уровня</w:t>
      </w:r>
      <w:r w:rsidR="00841278">
        <w:t xml:space="preserve"> </w:t>
      </w:r>
      <w:r w:rsidRPr="00874038">
        <w:t>политики,</w:t>
      </w:r>
      <w:r w:rsidR="00841278">
        <w:t xml:space="preserve"> </w:t>
      </w:r>
      <w:r w:rsidRPr="00874038">
        <w:t>тактичные,</w:t>
      </w:r>
      <w:r w:rsidR="00841278">
        <w:t xml:space="preserve"> </w:t>
      </w:r>
      <w:r w:rsidRPr="00874038">
        <w:t>коммуникабельные,</w:t>
      </w:r>
      <w:r w:rsidR="00841278">
        <w:t xml:space="preserve"> </w:t>
      </w:r>
      <w:r w:rsidRPr="00874038">
        <w:t>доверительные,</w:t>
      </w:r>
      <w:r w:rsidR="00841278">
        <w:t xml:space="preserve"> </w:t>
      </w:r>
      <w:r w:rsidRPr="00874038">
        <w:t>откровенные,</w:t>
      </w:r>
      <w:r w:rsidR="00841278">
        <w:t xml:space="preserve"> </w:t>
      </w:r>
      <w:r w:rsidRPr="00874038">
        <w:t>не</w:t>
      </w:r>
      <w:r w:rsidR="00841278">
        <w:t xml:space="preserve"> </w:t>
      </w:r>
      <w:r w:rsidRPr="00874038">
        <w:t>оскорбляющие</w:t>
      </w:r>
      <w:r w:rsidR="00841278">
        <w:t xml:space="preserve"> </w:t>
      </w:r>
      <w:r w:rsidRPr="00874038">
        <w:t>ВГЧ,</w:t>
      </w:r>
      <w:r w:rsidR="00841278">
        <w:t xml:space="preserve"> </w:t>
      </w:r>
      <w:r w:rsidRPr="00874038">
        <w:t>«как</w:t>
      </w:r>
      <w:r w:rsidR="00841278">
        <w:t xml:space="preserve"> </w:t>
      </w:r>
      <w:r w:rsidRPr="00874038">
        <w:t>яйца,</w:t>
      </w:r>
      <w:r w:rsidR="00841278">
        <w:t xml:space="preserve"> </w:t>
      </w:r>
      <w:r w:rsidRPr="00874038">
        <w:t>которые</w:t>
      </w:r>
      <w:r w:rsidR="00841278">
        <w:t xml:space="preserve"> </w:t>
      </w:r>
      <w:r w:rsidRPr="00874038">
        <w:t>пришли</w:t>
      </w:r>
      <w:r w:rsidR="00841278">
        <w:t xml:space="preserve"> </w:t>
      </w:r>
      <w:r w:rsidRPr="00874038">
        <w:t>учить</w:t>
      </w:r>
      <w:r w:rsidR="00841278">
        <w:t xml:space="preserve"> </w:t>
      </w:r>
      <w:r w:rsidRPr="00874038">
        <w:t>курицу».</w:t>
      </w:r>
      <w:r w:rsidR="00841278">
        <w:t xml:space="preserve"> </w:t>
      </w:r>
      <w:r>
        <w:t>И</w:t>
      </w:r>
      <w:r w:rsidR="00841278">
        <w:t xml:space="preserve"> </w:t>
      </w:r>
      <w:r>
        <w:t>такие</w:t>
      </w:r>
      <w:r w:rsidR="00841278">
        <w:t xml:space="preserve"> </w:t>
      </w:r>
      <w:r>
        <w:t>люди</w:t>
      </w:r>
      <w:r w:rsidR="00841278">
        <w:t xml:space="preserve"> </w:t>
      </w:r>
      <w:r>
        <w:t>есть,</w:t>
      </w:r>
      <w:r w:rsidR="00841278">
        <w:t xml:space="preserve"> </w:t>
      </w:r>
      <w:r>
        <w:t>другое</w:t>
      </w:r>
      <w:r w:rsidR="00841278">
        <w:t xml:space="preserve"> </w:t>
      </w:r>
      <w:r>
        <w:t>дело</w:t>
      </w:r>
      <w:r w:rsidR="00841278">
        <w:t xml:space="preserve"> — </w:t>
      </w:r>
      <w:r>
        <w:t>они</w:t>
      </w:r>
      <w:r w:rsidR="00841278">
        <w:t xml:space="preserve"> </w:t>
      </w:r>
      <w:r>
        <w:t>сами</w:t>
      </w:r>
      <w:r w:rsidR="00841278">
        <w:t xml:space="preserve"> </w:t>
      </w:r>
      <w:r>
        <w:t>определят,</w:t>
      </w:r>
      <w:r w:rsidR="00841278">
        <w:t xml:space="preserve"> </w:t>
      </w:r>
      <w:r w:rsidR="00F42E4B">
        <w:rPr>
          <w:noProof/>
          <w:color w:val="000000"/>
          <w:szCs w:val="28"/>
          <w:shd w:val="clear" w:color="auto" w:fill="FFFFFF"/>
        </w:rPr>
        <w:drawing>
          <wp:anchor distT="0" distB="0" distL="114300" distR="114300" simplePos="0" relativeHeight="251662336" behindDoc="1" locked="0" layoutInCell="1" allowOverlap="1" wp14:anchorId="5B427B9E" wp14:editId="47BA6189">
            <wp:simplePos x="0" y="0"/>
            <wp:positionH relativeFrom="column">
              <wp:posOffset>4201102</wp:posOffset>
            </wp:positionH>
            <wp:positionV relativeFrom="paragraph">
              <wp:posOffset>63962</wp:posOffset>
            </wp:positionV>
            <wp:extent cx="2432050" cy="3327400"/>
            <wp:effectExtent l="0" t="0" r="6350" b="0"/>
            <wp:wrapTight wrapText="bothSides">
              <wp:wrapPolygon edited="0">
                <wp:start x="0" y="0"/>
                <wp:lineTo x="0" y="21518"/>
                <wp:lineTo x="21544" y="21518"/>
                <wp:lineTo x="21544" y="0"/>
                <wp:lineTo x="0" y="0"/>
              </wp:wrapPolygon>
            </wp:wrapTight>
            <wp:docPr id="7" name="Рисунок 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кому</w:t>
      </w:r>
      <w:r w:rsidR="00841278">
        <w:t xml:space="preserve"> </w:t>
      </w:r>
      <w:r>
        <w:t>они</w:t>
      </w:r>
      <w:r w:rsidR="00841278">
        <w:t xml:space="preserve"> </w:t>
      </w:r>
      <w:r>
        <w:t>станут</w:t>
      </w:r>
      <w:r w:rsidR="00841278">
        <w:t xml:space="preserve"> </w:t>
      </w:r>
      <w:r>
        <w:t>советниками.</w:t>
      </w:r>
      <w:r w:rsidR="00841278">
        <w:t xml:space="preserve"> </w:t>
      </w:r>
      <w:r>
        <w:t>А</w:t>
      </w:r>
      <w:r w:rsidR="00841278">
        <w:t xml:space="preserve"> </w:t>
      </w:r>
      <w:r>
        <w:t>кому</w:t>
      </w:r>
      <w:r w:rsidR="00841278">
        <w:t xml:space="preserve"> </w:t>
      </w:r>
      <w:r w:rsidR="002D5701">
        <w:t xml:space="preserve">— </w:t>
      </w:r>
      <w:r>
        <w:t>нет.</w:t>
      </w:r>
      <w:r w:rsidR="00841278">
        <w:t xml:space="preserve"> </w:t>
      </w:r>
      <w:r w:rsidRPr="00874038">
        <w:rPr>
          <w:bCs/>
          <w:szCs w:val="28"/>
        </w:rPr>
        <w:t>Если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сейчас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этого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не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сделать,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то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потом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это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сделают</w:t>
      </w:r>
      <w:r w:rsidR="00841278">
        <w:rPr>
          <w:bCs/>
          <w:szCs w:val="28"/>
        </w:rPr>
        <w:t xml:space="preserve"> </w:t>
      </w:r>
      <w:r w:rsidRPr="00874038">
        <w:rPr>
          <w:bCs/>
          <w:szCs w:val="28"/>
        </w:rPr>
        <w:t>другие.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А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с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чего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же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начинать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это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«преобразование»,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не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ломая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сегодняшнего,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а</w:t>
      </w:r>
      <w:r w:rsidR="00841278">
        <w:rPr>
          <w:bCs/>
          <w:szCs w:val="28"/>
        </w:rPr>
        <w:t xml:space="preserve"> </w:t>
      </w:r>
      <w:r w:rsidR="002D5701">
        <w:rPr>
          <w:bCs/>
          <w:szCs w:val="28"/>
        </w:rPr>
        <w:t>изменяя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его?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На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мой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взгляд,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ответ</w:t>
      </w:r>
      <w:r w:rsidR="00841278">
        <w:rPr>
          <w:bCs/>
          <w:szCs w:val="28"/>
        </w:rPr>
        <w:t xml:space="preserve"> </w:t>
      </w:r>
      <w:r>
        <w:rPr>
          <w:bCs/>
          <w:szCs w:val="28"/>
        </w:rPr>
        <w:t>однозначный</w:t>
      </w:r>
      <w:r w:rsidR="00841278">
        <w:rPr>
          <w:bCs/>
          <w:szCs w:val="28"/>
        </w:rPr>
        <w:t xml:space="preserve"> — </w:t>
      </w:r>
      <w:r w:rsidRPr="00805FB1">
        <w:rPr>
          <w:b/>
          <w:i/>
          <w:iCs/>
          <w:szCs w:val="28"/>
        </w:rPr>
        <w:t>«О</w:t>
      </w:r>
      <w:r w:rsidR="00841278">
        <w:rPr>
          <w:b/>
          <w:i/>
          <w:iCs/>
          <w:szCs w:val="28"/>
        </w:rPr>
        <w:t xml:space="preserve"> </w:t>
      </w:r>
      <w:r w:rsidRPr="00805FB1">
        <w:rPr>
          <w:b/>
          <w:i/>
          <w:iCs/>
          <w:szCs w:val="28"/>
        </w:rPr>
        <w:t>введении</w:t>
      </w:r>
      <w:r w:rsidR="00841278">
        <w:rPr>
          <w:b/>
          <w:i/>
          <w:iCs/>
          <w:szCs w:val="28"/>
        </w:rPr>
        <w:t xml:space="preserve"> </w:t>
      </w:r>
      <w:r w:rsidRPr="00805FB1">
        <w:rPr>
          <w:b/>
          <w:i/>
          <w:iCs/>
          <w:szCs w:val="28"/>
        </w:rPr>
        <w:t>процедуры</w:t>
      </w:r>
      <w:r w:rsidR="00841278">
        <w:rPr>
          <w:b/>
          <w:i/>
          <w:iCs/>
          <w:szCs w:val="28"/>
        </w:rPr>
        <w:t xml:space="preserve"> </w:t>
      </w:r>
      <w:r w:rsidRPr="00805FB1">
        <w:rPr>
          <w:b/>
          <w:i/>
          <w:iCs/>
          <w:szCs w:val="28"/>
        </w:rPr>
        <w:t>принятия</w:t>
      </w:r>
      <w:r w:rsidR="00841278">
        <w:rPr>
          <w:b/>
          <w:i/>
          <w:iCs/>
          <w:szCs w:val="28"/>
        </w:rPr>
        <w:t xml:space="preserve"> </w:t>
      </w:r>
      <w:r w:rsidRPr="00805FB1">
        <w:rPr>
          <w:b/>
          <w:i/>
          <w:iCs/>
          <w:szCs w:val="28"/>
        </w:rPr>
        <w:t>присяги</w:t>
      </w:r>
      <w:r w:rsidR="00841278">
        <w:rPr>
          <w:b/>
          <w:i/>
          <w:iCs/>
          <w:szCs w:val="28"/>
        </w:rPr>
        <w:t xml:space="preserve"> </w:t>
      </w:r>
      <w:r w:rsidRPr="00805FB1">
        <w:rPr>
          <w:b/>
          <w:i/>
          <w:iCs/>
          <w:szCs w:val="28"/>
        </w:rPr>
        <w:t>государственными</w:t>
      </w:r>
      <w:r w:rsidR="00841278">
        <w:rPr>
          <w:b/>
          <w:i/>
          <w:iCs/>
          <w:szCs w:val="28"/>
        </w:rPr>
        <w:t xml:space="preserve"> </w:t>
      </w:r>
      <w:r w:rsidRPr="00805FB1">
        <w:rPr>
          <w:b/>
          <w:i/>
          <w:iCs/>
          <w:szCs w:val="28"/>
        </w:rPr>
        <w:t>гражданскими</w:t>
      </w:r>
      <w:r w:rsidR="00841278">
        <w:rPr>
          <w:b/>
          <w:i/>
          <w:iCs/>
          <w:szCs w:val="28"/>
        </w:rPr>
        <w:t xml:space="preserve"> </w:t>
      </w:r>
      <w:r w:rsidRPr="00805FB1">
        <w:rPr>
          <w:b/>
          <w:i/>
          <w:iCs/>
          <w:szCs w:val="28"/>
        </w:rPr>
        <w:t>служащими»</w:t>
      </w:r>
      <w:r w:rsidR="002D5701" w:rsidRPr="002D5701">
        <w:t>.</w:t>
      </w:r>
    </w:p>
    <w:p w14:paraId="7922896C" w14:textId="28BAFA58" w:rsidR="005C50E7" w:rsidRPr="006F2B73" w:rsidRDefault="005C50E7" w:rsidP="002D5701">
      <w:pPr>
        <w:rPr>
          <w:color w:val="000000"/>
          <w:szCs w:val="28"/>
          <w:shd w:val="clear" w:color="auto" w:fill="FFFFFF"/>
        </w:rPr>
      </w:pPr>
      <w:r w:rsidRPr="002D5701">
        <w:t>Действующая</w:t>
      </w:r>
      <w:r w:rsidR="00841278" w:rsidRPr="002D5701">
        <w:t xml:space="preserve"> </w:t>
      </w:r>
      <w:r w:rsidRPr="002D5701">
        <w:t>Конституция</w:t>
      </w:r>
      <w:r w:rsidR="00841278" w:rsidRPr="002D5701">
        <w:t xml:space="preserve"> </w:t>
      </w:r>
      <w:r w:rsidRPr="002D5701">
        <w:t>Российской</w:t>
      </w:r>
      <w:r w:rsidR="00841278" w:rsidRPr="002D5701">
        <w:t xml:space="preserve"> </w:t>
      </w:r>
      <w:r w:rsidRPr="002D5701">
        <w:t>Федерации</w:t>
      </w:r>
      <w:r w:rsidR="00841278" w:rsidRPr="002D5701">
        <w:t xml:space="preserve"> </w:t>
      </w:r>
      <w:r w:rsidRPr="002D5701">
        <w:t>была</w:t>
      </w:r>
      <w:r w:rsidR="00841278" w:rsidRPr="002D5701">
        <w:t xml:space="preserve"> </w:t>
      </w:r>
      <w:r w:rsidRPr="002D5701">
        <w:t>принята</w:t>
      </w:r>
      <w:r w:rsidR="00841278" w:rsidRPr="002D5701">
        <w:t xml:space="preserve"> </w:t>
      </w:r>
      <w:r w:rsidRPr="002D5701">
        <w:t>в</w:t>
      </w:r>
      <w:r w:rsidR="00841278" w:rsidRPr="002D5701">
        <w:t xml:space="preserve"> </w:t>
      </w:r>
      <w:r w:rsidRPr="002D5701">
        <w:t>1993</w:t>
      </w:r>
      <w:r w:rsidR="00841278" w:rsidRPr="002D5701">
        <w:t xml:space="preserve"> </w:t>
      </w:r>
      <w:r w:rsidRPr="002D5701">
        <w:t>году</w:t>
      </w:r>
      <w:r w:rsidR="00841278" w:rsidRPr="002D5701">
        <w:t xml:space="preserve"> </w:t>
      </w:r>
      <w:r w:rsidRPr="002D5701">
        <w:t>в</w:t>
      </w:r>
      <w:r w:rsidR="00841278" w:rsidRPr="002D5701">
        <w:t xml:space="preserve"> </w:t>
      </w:r>
      <w:r w:rsidRPr="002D5701">
        <w:t>совершенно</w:t>
      </w:r>
      <w:r w:rsidR="00841278" w:rsidRPr="002D5701">
        <w:t xml:space="preserve"> </w:t>
      </w:r>
      <w:r w:rsidRPr="002D5701">
        <w:t>иных</w:t>
      </w:r>
      <w:r w:rsidR="00841278" w:rsidRPr="002D5701">
        <w:t xml:space="preserve"> </w:t>
      </w:r>
      <w:r w:rsidRPr="002D5701">
        <w:t>рыночных</w:t>
      </w:r>
      <w:r w:rsidR="00841278" w:rsidRPr="002D5701">
        <w:t xml:space="preserve"> </w:t>
      </w:r>
      <w:r w:rsidRPr="002D5701">
        <w:t>и</w:t>
      </w:r>
      <w:r w:rsidR="00841278" w:rsidRPr="002D5701">
        <w:t xml:space="preserve"> </w:t>
      </w:r>
      <w:r w:rsidRPr="002D5701">
        <w:t>политических</w:t>
      </w:r>
      <w:r w:rsidR="00841278" w:rsidRPr="002D5701">
        <w:t xml:space="preserve"> </w:t>
      </w:r>
      <w:r w:rsidRPr="002D5701">
        <w:t>реалиях.</w:t>
      </w:r>
      <w:r w:rsidR="00841278" w:rsidRPr="002D5701">
        <w:t xml:space="preserve"> </w:t>
      </w:r>
      <w:r w:rsidRPr="002D5701">
        <w:t>По</w:t>
      </w:r>
      <w:r w:rsidR="00841278" w:rsidRPr="002D5701">
        <w:t xml:space="preserve"> </w:t>
      </w:r>
      <w:r w:rsidRPr="006F2B73">
        <w:rPr>
          <w:color w:val="000000"/>
          <w:szCs w:val="28"/>
          <w:shd w:val="clear" w:color="auto" w:fill="FFFFFF"/>
        </w:rPr>
        <w:t>мнению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Президента,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некоторые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положения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Основного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закона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необходимо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привести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в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соответствие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с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текущими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потребностями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и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целями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развития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страны.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Анализ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предложений,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="002D5701" w:rsidRPr="006F2B73">
        <w:rPr>
          <w:color w:val="000000"/>
          <w:szCs w:val="28"/>
          <w:shd w:val="clear" w:color="auto" w:fill="FFFFFF"/>
        </w:rPr>
        <w:t>внесённых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Президентом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РФ,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показывает,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что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805FB1">
        <w:rPr>
          <w:rStyle w:val="--"/>
        </w:rPr>
        <w:t>представляется</w:t>
      </w:r>
      <w:r w:rsidR="00841278">
        <w:rPr>
          <w:rStyle w:val="--0"/>
        </w:rPr>
        <w:t xml:space="preserve"> </w:t>
      </w:r>
      <w:r w:rsidRPr="00805FB1">
        <w:rPr>
          <w:rStyle w:val="--0"/>
        </w:rPr>
        <w:t>случай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внести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="002D5701" w:rsidRPr="006F2B73">
        <w:rPr>
          <w:color w:val="000000"/>
          <w:szCs w:val="28"/>
          <w:shd w:val="clear" w:color="auto" w:fill="FFFFFF"/>
        </w:rPr>
        <w:t>ещё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одну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важнейшую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поправку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в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5189">
        <w:rPr>
          <w:b/>
          <w:bCs/>
          <w:color w:val="000000"/>
          <w:szCs w:val="28"/>
          <w:shd w:val="clear" w:color="auto" w:fill="FFFFFF"/>
        </w:rPr>
        <w:t>9</w:t>
      </w:r>
      <w:r w:rsidR="00841278">
        <w:rPr>
          <w:b/>
          <w:bCs/>
          <w:color w:val="000000"/>
          <w:szCs w:val="28"/>
          <w:shd w:val="clear" w:color="auto" w:fill="FFFFFF"/>
        </w:rPr>
        <w:t xml:space="preserve"> </w:t>
      </w:r>
      <w:r w:rsidRPr="006F5189">
        <w:rPr>
          <w:b/>
          <w:bCs/>
          <w:color w:val="000000"/>
          <w:szCs w:val="28"/>
          <w:shd w:val="clear" w:color="auto" w:fill="FFFFFF"/>
        </w:rPr>
        <w:t>статей</w:t>
      </w:r>
      <w:r w:rsidRPr="006F2B73">
        <w:rPr>
          <w:color w:val="000000"/>
          <w:szCs w:val="28"/>
          <w:shd w:val="clear" w:color="auto" w:fill="FFFFFF"/>
        </w:rPr>
        <w:t>,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которые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решат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следующие</w:t>
      </w:r>
      <w:r w:rsidR="00841278">
        <w:rPr>
          <w:color w:val="000000"/>
          <w:szCs w:val="28"/>
          <w:shd w:val="clear" w:color="auto" w:fill="FFFFFF"/>
        </w:rPr>
        <w:t xml:space="preserve"> </w:t>
      </w:r>
      <w:r w:rsidRPr="006F2B73">
        <w:rPr>
          <w:color w:val="000000"/>
          <w:szCs w:val="28"/>
          <w:shd w:val="clear" w:color="auto" w:fill="FFFFFF"/>
        </w:rPr>
        <w:t>проблемы:</w:t>
      </w:r>
    </w:p>
    <w:p w14:paraId="3CFEFF14" w14:textId="3A38CC99" w:rsidR="005C50E7" w:rsidRPr="006F2B73" w:rsidRDefault="005C50E7" w:rsidP="00F42E4B">
      <w:pPr>
        <w:pStyle w:val="a3"/>
      </w:pPr>
      <w:r w:rsidRPr="006F2B73">
        <w:rPr>
          <w:b/>
        </w:rPr>
        <w:lastRenderedPageBreak/>
        <w:t>Активность</w:t>
      </w:r>
      <w:r w:rsidR="00841278">
        <w:rPr>
          <w:b/>
        </w:rPr>
        <w:t xml:space="preserve"> </w:t>
      </w:r>
      <w:r w:rsidRPr="006F2B73">
        <w:rPr>
          <w:b/>
        </w:rPr>
        <w:t>голосования</w:t>
      </w:r>
      <w:r w:rsidRPr="006F2B73">
        <w:t>.</w:t>
      </w:r>
      <w:r w:rsidR="00841278">
        <w:t xml:space="preserve"> </w:t>
      </w:r>
      <w:r w:rsidRPr="006F2B73">
        <w:t>Народу</w:t>
      </w:r>
      <w:r w:rsidR="00841278">
        <w:t xml:space="preserve"> </w:t>
      </w:r>
      <w:r w:rsidRPr="006F2B73">
        <w:t>РФ</w:t>
      </w:r>
      <w:r w:rsidR="00841278">
        <w:t xml:space="preserve"> — </w:t>
      </w:r>
      <w:r w:rsidRPr="006F2B73">
        <w:rPr>
          <w:i/>
        </w:rPr>
        <w:t>«Носителю</w:t>
      </w:r>
      <w:r w:rsidR="00841278">
        <w:rPr>
          <w:i/>
        </w:rPr>
        <w:t xml:space="preserve"> </w:t>
      </w:r>
      <w:r w:rsidRPr="006F2B73">
        <w:rPr>
          <w:i/>
        </w:rPr>
        <w:t>суверенитета</w:t>
      </w:r>
      <w:r w:rsidR="00841278">
        <w:rPr>
          <w:i/>
        </w:rPr>
        <w:t xml:space="preserve"> </w:t>
      </w:r>
      <w:r w:rsidRPr="006F2B73">
        <w:rPr>
          <w:i/>
        </w:rPr>
        <w:t>и</w:t>
      </w:r>
      <w:r w:rsidR="00841278">
        <w:rPr>
          <w:i/>
        </w:rPr>
        <w:t xml:space="preserve"> </w:t>
      </w:r>
      <w:r w:rsidRPr="006F2B73">
        <w:rPr>
          <w:i/>
        </w:rPr>
        <w:t>единственному</w:t>
      </w:r>
      <w:r w:rsidR="00841278">
        <w:rPr>
          <w:i/>
        </w:rPr>
        <w:t xml:space="preserve"> </w:t>
      </w:r>
      <w:r w:rsidRPr="006F2B73">
        <w:rPr>
          <w:i/>
        </w:rPr>
        <w:t>источнику</w:t>
      </w:r>
      <w:r w:rsidR="00841278">
        <w:rPr>
          <w:i/>
        </w:rPr>
        <w:t xml:space="preserve"> </w:t>
      </w:r>
      <w:r w:rsidRPr="006F2B73">
        <w:rPr>
          <w:i/>
        </w:rPr>
        <w:t>власти</w:t>
      </w:r>
      <w:r w:rsidR="00841278">
        <w:rPr>
          <w:i/>
        </w:rPr>
        <w:t xml:space="preserve"> </w:t>
      </w:r>
      <w:r w:rsidRPr="006F2B73">
        <w:rPr>
          <w:i/>
        </w:rPr>
        <w:t>в</w:t>
      </w:r>
      <w:r w:rsidR="00841278">
        <w:rPr>
          <w:i/>
        </w:rPr>
        <w:t xml:space="preserve"> </w:t>
      </w:r>
      <w:r w:rsidRPr="006F2B73">
        <w:rPr>
          <w:i/>
        </w:rPr>
        <w:t>Российской</w:t>
      </w:r>
      <w:r w:rsidR="00841278">
        <w:rPr>
          <w:i/>
        </w:rPr>
        <w:t xml:space="preserve"> </w:t>
      </w:r>
      <w:r w:rsidRPr="006F2B73">
        <w:rPr>
          <w:i/>
        </w:rPr>
        <w:t>Федерации»</w:t>
      </w:r>
      <w:r w:rsidR="00841278">
        <w:t xml:space="preserve"> </w:t>
      </w:r>
      <w:r w:rsidRPr="006F2B73">
        <w:t>необходимо</w:t>
      </w:r>
      <w:r w:rsidR="00841278">
        <w:t xml:space="preserve"> </w:t>
      </w:r>
      <w:r w:rsidRPr="006F2B73">
        <w:t>увидеть</w:t>
      </w:r>
      <w:r w:rsidR="00841278">
        <w:t xml:space="preserve"> </w:t>
      </w:r>
      <w:r w:rsidRPr="006F2B73">
        <w:t>в</w:t>
      </w:r>
      <w:r w:rsidR="00841278">
        <w:t xml:space="preserve"> </w:t>
      </w:r>
      <w:r w:rsidR="00F42E4B" w:rsidRPr="006F2B73">
        <w:t>уточнённом</w:t>
      </w:r>
      <w:r w:rsidR="00841278">
        <w:t xml:space="preserve"> </w:t>
      </w:r>
      <w:r w:rsidRPr="006F2B73">
        <w:t>варианте</w:t>
      </w:r>
      <w:r w:rsidR="00841278">
        <w:t xml:space="preserve"> </w:t>
      </w:r>
      <w:r w:rsidRPr="006F2B73">
        <w:t>своей</w:t>
      </w:r>
      <w:r w:rsidR="00841278">
        <w:t xml:space="preserve"> </w:t>
      </w:r>
      <w:r w:rsidRPr="006F2B73">
        <w:t>Конституции</w:t>
      </w:r>
      <w:r w:rsidR="00841278">
        <w:t xml:space="preserve"> </w:t>
      </w:r>
      <w:r w:rsidRPr="006F2B73">
        <w:t>такие</w:t>
      </w:r>
      <w:r w:rsidR="00841278">
        <w:t xml:space="preserve"> </w:t>
      </w:r>
      <w:r w:rsidRPr="006F2B73">
        <w:t>поправки,</w:t>
      </w:r>
      <w:r w:rsidR="00841278">
        <w:t xml:space="preserve"> </w:t>
      </w:r>
      <w:r w:rsidRPr="006F2B73">
        <w:t>которых</w:t>
      </w:r>
      <w:r w:rsidR="00841278">
        <w:t xml:space="preserve"> </w:t>
      </w:r>
      <w:r w:rsidRPr="006F2B73">
        <w:t>он</w:t>
      </w:r>
      <w:r w:rsidR="00841278">
        <w:t xml:space="preserve"> </w:t>
      </w:r>
      <w:r w:rsidRPr="006F2B73">
        <w:t>давно</w:t>
      </w:r>
      <w:r w:rsidR="00841278">
        <w:t xml:space="preserve"> </w:t>
      </w:r>
      <w:r w:rsidR="00F42E4B" w:rsidRPr="006F2B73">
        <w:t>ждёт</w:t>
      </w:r>
      <w:r w:rsidRPr="006F2B73">
        <w:t>,</w:t>
      </w:r>
      <w:r w:rsidR="00841278">
        <w:t xml:space="preserve"> </w:t>
      </w:r>
      <w:r w:rsidRPr="006F2B73">
        <w:t>чтобы</w:t>
      </w:r>
      <w:r w:rsidR="00841278">
        <w:t xml:space="preserve"> </w:t>
      </w:r>
      <w:r w:rsidRPr="006F2B73">
        <w:t>активно</w:t>
      </w:r>
      <w:r w:rsidR="00841278">
        <w:t xml:space="preserve"> </w:t>
      </w:r>
      <w:r w:rsidRPr="006F2B73">
        <w:t>поддерживать</w:t>
      </w:r>
      <w:r w:rsidR="00841278">
        <w:t xml:space="preserve"> </w:t>
      </w:r>
      <w:r w:rsidRPr="006F2B73">
        <w:t>их</w:t>
      </w:r>
      <w:r w:rsidR="00841278">
        <w:t xml:space="preserve"> </w:t>
      </w:r>
      <w:r w:rsidRPr="006F2B73">
        <w:t>при</w:t>
      </w:r>
      <w:r w:rsidR="00841278">
        <w:t xml:space="preserve"> </w:t>
      </w:r>
      <w:r w:rsidRPr="006F2B73">
        <w:t>голосовании.</w:t>
      </w:r>
      <w:r w:rsidR="00841278">
        <w:t xml:space="preserve"> </w:t>
      </w:r>
    </w:p>
    <w:p w14:paraId="1D8C6C13" w14:textId="10CF4D09" w:rsidR="005C50E7" w:rsidRPr="006F2B73" w:rsidRDefault="005C50E7" w:rsidP="00F42E4B">
      <w:pPr>
        <w:pStyle w:val="a3"/>
      </w:pPr>
      <w:r w:rsidRPr="006F2B73">
        <w:rPr>
          <w:b/>
        </w:rPr>
        <w:t>Интерес</w:t>
      </w:r>
      <w:r w:rsidR="00841278">
        <w:rPr>
          <w:b/>
        </w:rPr>
        <w:t xml:space="preserve"> </w:t>
      </w:r>
      <w:r w:rsidRPr="006F2B73">
        <w:rPr>
          <w:b/>
        </w:rPr>
        <w:t>к</w:t>
      </w:r>
      <w:r w:rsidR="00841278">
        <w:rPr>
          <w:b/>
        </w:rPr>
        <w:t xml:space="preserve"> </w:t>
      </w:r>
      <w:r w:rsidRPr="006F2B73">
        <w:rPr>
          <w:b/>
        </w:rPr>
        <w:t>изменениям</w:t>
      </w:r>
      <w:r w:rsidRPr="006F2B73">
        <w:t>.</w:t>
      </w:r>
      <w:r w:rsidR="00841278">
        <w:t xml:space="preserve"> </w:t>
      </w:r>
      <w:r w:rsidRPr="006F2B73">
        <w:t>Кроме</w:t>
      </w:r>
      <w:r w:rsidR="00841278">
        <w:t xml:space="preserve"> </w:t>
      </w:r>
      <w:r w:rsidRPr="006F2B73">
        <w:t>10</w:t>
      </w:r>
      <w:r w:rsidR="00841278">
        <w:t xml:space="preserve"> </w:t>
      </w:r>
      <w:r w:rsidRPr="006F2B73">
        <w:t>пунктов</w:t>
      </w:r>
      <w:r w:rsidR="00841278">
        <w:t xml:space="preserve"> </w:t>
      </w:r>
      <w:r w:rsidRPr="006F2B73">
        <w:t>изменений,</w:t>
      </w:r>
      <w:r w:rsidR="00841278">
        <w:t xml:space="preserve"> </w:t>
      </w:r>
      <w:r w:rsidRPr="006F2B73">
        <w:t>которые</w:t>
      </w:r>
      <w:r w:rsidR="00841278">
        <w:t xml:space="preserve"> </w:t>
      </w:r>
      <w:r w:rsidRPr="006F2B73">
        <w:t>предложил</w:t>
      </w:r>
      <w:r w:rsidR="00841278">
        <w:t xml:space="preserve"> </w:t>
      </w:r>
      <w:r w:rsidRPr="006F2B73">
        <w:t>Президент,</w:t>
      </w:r>
      <w:r w:rsidR="00841278">
        <w:t xml:space="preserve"> </w:t>
      </w:r>
      <w:r w:rsidRPr="006F2B73">
        <w:t>нужна</w:t>
      </w:r>
      <w:r w:rsidR="00841278">
        <w:t xml:space="preserve"> </w:t>
      </w:r>
      <w:r w:rsidR="00F42E4B" w:rsidRPr="006F2B73">
        <w:t>ещё</w:t>
      </w:r>
      <w:r w:rsidR="00841278">
        <w:t xml:space="preserve"> </w:t>
      </w:r>
      <w:r w:rsidRPr="006F2B73">
        <w:t>такая</w:t>
      </w:r>
      <w:r w:rsidR="00841278">
        <w:t xml:space="preserve"> </w:t>
      </w:r>
      <w:r w:rsidRPr="006F2B73">
        <w:t>поправка,</w:t>
      </w:r>
      <w:r w:rsidR="00841278">
        <w:t xml:space="preserve"> </w:t>
      </w:r>
      <w:r w:rsidRPr="006F2B73">
        <w:t>ожидаемая</w:t>
      </w:r>
      <w:r w:rsidR="00841278">
        <w:t xml:space="preserve"> </w:t>
      </w:r>
      <w:r w:rsidRPr="006F2B73">
        <w:rPr>
          <w:rFonts w:cs="Arial"/>
        </w:rPr>
        <w:t>народом,</w:t>
      </w:r>
      <w:r w:rsidR="00841278">
        <w:rPr>
          <w:rFonts w:cs="Arial"/>
        </w:rPr>
        <w:t xml:space="preserve"> </w:t>
      </w:r>
      <w:r w:rsidRPr="006F5189">
        <w:rPr>
          <w:rFonts w:cs="Arial"/>
          <w:b/>
          <w:i/>
        </w:rPr>
        <w:t>«осуществляющим</w:t>
      </w:r>
      <w:r w:rsidR="00841278">
        <w:rPr>
          <w:b/>
          <w:i/>
        </w:rPr>
        <w:t xml:space="preserve"> </w:t>
      </w:r>
      <w:r w:rsidRPr="006F5189">
        <w:rPr>
          <w:b/>
          <w:i/>
        </w:rPr>
        <w:t>свою</w:t>
      </w:r>
      <w:r w:rsidR="00841278">
        <w:rPr>
          <w:b/>
          <w:i/>
        </w:rPr>
        <w:t xml:space="preserve"> </w:t>
      </w:r>
      <w:r w:rsidRPr="006F5189">
        <w:rPr>
          <w:b/>
          <w:i/>
        </w:rPr>
        <w:t>власть…»</w:t>
      </w:r>
      <w:r w:rsidRPr="00F42E4B">
        <w:t>,</w:t>
      </w:r>
      <w:r w:rsidR="00841278" w:rsidRPr="00F42E4B">
        <w:t xml:space="preserve"> </w:t>
      </w:r>
      <w:r w:rsidRPr="006F2B73">
        <w:t>чтобы</w:t>
      </w:r>
      <w:r w:rsidR="00841278">
        <w:t xml:space="preserve"> </w:t>
      </w:r>
      <w:r w:rsidRPr="006F2B73">
        <w:t>она</w:t>
      </w:r>
      <w:r w:rsidR="00841278">
        <w:t xml:space="preserve"> </w:t>
      </w:r>
      <w:r w:rsidRPr="006F2B73">
        <w:t>возвышала</w:t>
      </w:r>
      <w:r w:rsidR="00841278">
        <w:t xml:space="preserve"> </w:t>
      </w:r>
      <w:r w:rsidRPr="006F2B73">
        <w:t>работу</w:t>
      </w:r>
      <w:r w:rsidR="00841278">
        <w:t xml:space="preserve"> </w:t>
      </w:r>
      <w:r w:rsidRPr="006F2B73">
        <w:t>тех,</w:t>
      </w:r>
      <w:r w:rsidR="00841278">
        <w:t xml:space="preserve"> </w:t>
      </w:r>
      <w:r w:rsidRPr="006F2B73">
        <w:t>чьи</w:t>
      </w:r>
      <w:r w:rsidR="00841278">
        <w:t xml:space="preserve"> </w:t>
      </w:r>
      <w:r w:rsidRPr="006F2B73">
        <w:t>обязанности</w:t>
      </w:r>
      <w:r w:rsidR="00841278">
        <w:t xml:space="preserve"> </w:t>
      </w:r>
      <w:r w:rsidRPr="006F2B73">
        <w:t>описаны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Конституци</w:t>
      </w:r>
      <w:r w:rsidR="00F42E4B">
        <w:t>ю</w:t>
      </w:r>
      <w:r w:rsidRPr="006F2B73">
        <w:t>,</w:t>
      </w:r>
      <w:r w:rsidR="00841278">
        <w:t xml:space="preserve"> </w:t>
      </w:r>
      <w:r w:rsidRPr="006F2B73">
        <w:t>до</w:t>
      </w:r>
      <w:r w:rsidR="00841278">
        <w:t xml:space="preserve"> </w:t>
      </w:r>
      <w:r w:rsidRPr="006F2B73">
        <w:t>уровня</w:t>
      </w:r>
      <w:r w:rsidR="00841278">
        <w:t xml:space="preserve"> </w:t>
      </w:r>
      <w:r w:rsidRPr="006F5189">
        <w:rPr>
          <w:b/>
          <w:i/>
          <w:iCs/>
        </w:rPr>
        <w:t>их</w:t>
      </w:r>
      <w:r w:rsidR="00841278">
        <w:rPr>
          <w:b/>
          <w:i/>
          <w:iCs/>
        </w:rPr>
        <w:t xml:space="preserve"> </w:t>
      </w:r>
      <w:r w:rsidRPr="006F5189">
        <w:rPr>
          <w:b/>
          <w:i/>
          <w:iCs/>
        </w:rPr>
        <w:t>Служения</w:t>
      </w:r>
      <w:r w:rsidR="00841278">
        <w:rPr>
          <w:b/>
          <w:i/>
          <w:iCs/>
        </w:rPr>
        <w:t xml:space="preserve"> </w:t>
      </w:r>
      <w:r w:rsidRPr="006F5189">
        <w:rPr>
          <w:b/>
          <w:i/>
          <w:iCs/>
        </w:rPr>
        <w:t>народу</w:t>
      </w:r>
      <w:r w:rsidR="00841278">
        <w:rPr>
          <w:b/>
          <w:i/>
          <w:iCs/>
        </w:rPr>
        <w:t xml:space="preserve"> </w:t>
      </w:r>
      <w:r w:rsidRPr="006F5189">
        <w:rPr>
          <w:b/>
          <w:i/>
          <w:iCs/>
        </w:rPr>
        <w:t>Российской</w:t>
      </w:r>
      <w:r w:rsidR="00841278">
        <w:rPr>
          <w:b/>
          <w:i/>
          <w:iCs/>
        </w:rPr>
        <w:t xml:space="preserve"> </w:t>
      </w:r>
      <w:r w:rsidRPr="006F5189">
        <w:rPr>
          <w:b/>
          <w:i/>
          <w:iCs/>
        </w:rPr>
        <w:t>Федерации.</w:t>
      </w:r>
    </w:p>
    <w:p w14:paraId="2F1AC528" w14:textId="4550622F" w:rsidR="005C50E7" w:rsidRPr="006F2B73" w:rsidRDefault="005C50E7" w:rsidP="00045358">
      <w:pPr>
        <w:pStyle w:val="a3"/>
      </w:pPr>
      <w:r w:rsidRPr="006F2B73">
        <w:rPr>
          <w:b/>
        </w:rPr>
        <w:t>Восприятие</w:t>
      </w:r>
      <w:r w:rsidR="00841278">
        <w:rPr>
          <w:b/>
        </w:rPr>
        <w:t xml:space="preserve"> </w:t>
      </w:r>
      <w:r w:rsidRPr="006F2B73">
        <w:rPr>
          <w:b/>
        </w:rPr>
        <w:t>поправок</w:t>
      </w:r>
      <w:r w:rsidRPr="00045358">
        <w:t>.</w:t>
      </w:r>
      <w:r w:rsidR="00841278" w:rsidRPr="00045358">
        <w:t xml:space="preserve"> </w:t>
      </w:r>
      <w:r w:rsidRPr="006F2B73">
        <w:t>Чтобы</w:t>
      </w:r>
      <w:r w:rsidR="00841278">
        <w:t xml:space="preserve"> </w:t>
      </w:r>
      <w:r w:rsidRPr="006F2B73">
        <w:t>поправки</w:t>
      </w:r>
      <w:r w:rsidR="00841278">
        <w:t xml:space="preserve"> </w:t>
      </w:r>
      <w:r w:rsidRPr="006F2B73">
        <w:t>Президента</w:t>
      </w:r>
      <w:r w:rsidR="00841278">
        <w:t xml:space="preserve"> </w:t>
      </w:r>
      <w:r w:rsidRPr="006F2B73">
        <w:t>получили</w:t>
      </w:r>
      <w:r w:rsidR="00841278">
        <w:t xml:space="preserve"> </w:t>
      </w:r>
      <w:r w:rsidRPr="006F2B73">
        <w:t>всеобщую</w:t>
      </w:r>
      <w:r w:rsidR="00841278">
        <w:t xml:space="preserve"> </w:t>
      </w:r>
      <w:r w:rsidRPr="006F2B73">
        <w:t>поддержку,</w:t>
      </w:r>
      <w:r w:rsidR="00841278">
        <w:t xml:space="preserve"> </w:t>
      </w:r>
      <w:r w:rsidRPr="006F2B73">
        <w:t>нужно</w:t>
      </w:r>
      <w:r w:rsidR="00841278">
        <w:t xml:space="preserve"> </w:t>
      </w:r>
      <w:r w:rsidRPr="006F2B73">
        <w:t>добавить</w:t>
      </w:r>
      <w:r w:rsidR="00841278">
        <w:t xml:space="preserve"> </w:t>
      </w:r>
      <w:r w:rsidRPr="006F2B73">
        <w:t>к</w:t>
      </w:r>
      <w:r w:rsidR="00841278">
        <w:t xml:space="preserve"> </w:t>
      </w:r>
      <w:r w:rsidRPr="006F2B73">
        <w:t>ним</w:t>
      </w:r>
      <w:r w:rsidR="00841278">
        <w:t xml:space="preserve"> </w:t>
      </w:r>
      <w:r w:rsidR="00045358" w:rsidRPr="006F2B73">
        <w:t>ещё</w:t>
      </w:r>
      <w:r w:rsidR="00841278">
        <w:t xml:space="preserve"> </w:t>
      </w:r>
      <w:r w:rsidRPr="006F2B73">
        <w:t>одну:</w:t>
      </w:r>
      <w:r w:rsidR="00841278">
        <w:t xml:space="preserve"> </w:t>
      </w:r>
      <w:r w:rsidRPr="006F2B73">
        <w:t>а)</w:t>
      </w:r>
      <w:r w:rsidR="00841278">
        <w:t xml:space="preserve"> </w:t>
      </w:r>
      <w:r w:rsidRPr="006F2B73">
        <w:t>обязать</w:t>
      </w:r>
      <w:r w:rsidR="00841278">
        <w:t xml:space="preserve"> </w:t>
      </w:r>
      <w:r w:rsidRPr="006F2B73">
        <w:t>тех,</w:t>
      </w:r>
      <w:r w:rsidR="00841278">
        <w:t xml:space="preserve"> </w:t>
      </w:r>
      <w:r w:rsidRPr="006F2B73">
        <w:t>чьи</w:t>
      </w:r>
      <w:r w:rsidR="00841278">
        <w:t xml:space="preserve"> </w:t>
      </w:r>
      <w:r w:rsidRPr="006F2B73">
        <w:t>полномочия</w:t>
      </w:r>
      <w:r w:rsidR="00841278">
        <w:t xml:space="preserve"> </w:t>
      </w:r>
      <w:r w:rsidRPr="006F2B73">
        <w:t>представлены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Конституции,</w:t>
      </w:r>
      <w:r w:rsidR="00841278">
        <w:t xml:space="preserve"> </w:t>
      </w:r>
      <w:r w:rsidRPr="006F2B73">
        <w:t>произносить</w:t>
      </w:r>
      <w:r w:rsidR="00841278">
        <w:t xml:space="preserve"> </w:t>
      </w:r>
      <w:r w:rsidR="00045358" w:rsidRPr="006F2B73">
        <w:t>обязательную</w:t>
      </w:r>
      <w:r w:rsidR="00045358">
        <w:t xml:space="preserve"> </w:t>
      </w:r>
      <w:r w:rsidR="00045358" w:rsidRPr="006F2B73">
        <w:t>присягу</w:t>
      </w:r>
      <w:r w:rsidR="00045358">
        <w:t xml:space="preserve"> </w:t>
      </w:r>
      <w:r w:rsidRPr="006F2B73">
        <w:t>при</w:t>
      </w:r>
      <w:r w:rsidR="00841278">
        <w:t xml:space="preserve"> </w:t>
      </w:r>
      <w:r w:rsidRPr="006F2B73">
        <w:t>вступлении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должность</w:t>
      </w:r>
      <w:r w:rsidR="00841278">
        <w:t xml:space="preserve"> — </w:t>
      </w:r>
      <w:r w:rsidRPr="006F2B73">
        <w:t>публично,</w:t>
      </w:r>
      <w:r w:rsidR="00841278">
        <w:t xml:space="preserve"> </w:t>
      </w:r>
      <w:r w:rsidRPr="006F2B73">
        <w:t>вслух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с</w:t>
      </w:r>
      <w:r w:rsidR="00841278">
        <w:t xml:space="preserve"> </w:t>
      </w:r>
      <w:r w:rsidRPr="006F2B73">
        <w:t>подписью;</w:t>
      </w:r>
      <w:r w:rsidR="00841278">
        <w:t xml:space="preserve"> </w:t>
      </w:r>
      <w:r w:rsidRPr="006F2B73">
        <w:t>б)</w:t>
      </w:r>
      <w:r w:rsidR="00841278">
        <w:t xml:space="preserve"> </w:t>
      </w:r>
      <w:r w:rsidRPr="006F2B73">
        <w:t>текст,</w:t>
      </w:r>
      <w:r w:rsidR="00841278">
        <w:t xml:space="preserve"> </w:t>
      </w:r>
      <w:r w:rsidRPr="006F2B73">
        <w:t>произносимой</w:t>
      </w:r>
      <w:r w:rsidR="00841278">
        <w:t xml:space="preserve"> </w:t>
      </w:r>
      <w:r w:rsidRPr="006F2B73">
        <w:t>ими</w:t>
      </w:r>
      <w:r w:rsidR="00841278">
        <w:t xml:space="preserve"> </w:t>
      </w:r>
      <w:r w:rsidRPr="006F2B73">
        <w:t>Присяги,</w:t>
      </w:r>
      <w:r w:rsidR="00841278">
        <w:t xml:space="preserve"> </w:t>
      </w:r>
      <w:r w:rsidRPr="006F2B73">
        <w:t>должен</w:t>
      </w:r>
      <w:r w:rsidR="00841278">
        <w:t xml:space="preserve"> </w:t>
      </w:r>
      <w:r w:rsidRPr="006F2B73">
        <w:t>содержать</w:t>
      </w:r>
      <w:r w:rsidR="00841278">
        <w:t xml:space="preserve"> </w:t>
      </w:r>
      <w:r w:rsidRPr="006F2B73">
        <w:t>такие</w:t>
      </w:r>
      <w:r w:rsidR="00841278">
        <w:t xml:space="preserve"> </w:t>
      </w:r>
      <w:r w:rsidRPr="006F2B73">
        <w:t>слова,</w:t>
      </w:r>
      <w:r w:rsidR="00841278">
        <w:t xml:space="preserve"> </w:t>
      </w:r>
      <w:r w:rsidRPr="006F2B73">
        <w:t>что</w:t>
      </w:r>
      <w:r w:rsidR="00841278">
        <w:t xml:space="preserve"> </w:t>
      </w:r>
      <w:r w:rsidRPr="006F2B73">
        <w:t>е</w:t>
      </w:r>
      <w:r w:rsidR="00045358">
        <w:t>ё</w:t>
      </w:r>
      <w:r w:rsidR="00841278">
        <w:t xml:space="preserve"> </w:t>
      </w:r>
      <w:r w:rsidRPr="006F5189">
        <w:rPr>
          <w:rStyle w:val="--"/>
        </w:rPr>
        <w:t>исполнение</w:t>
      </w:r>
      <w:r w:rsidR="00841278">
        <w:rPr>
          <w:rStyle w:val="--"/>
        </w:rPr>
        <w:t xml:space="preserve"> </w:t>
      </w:r>
      <w:r w:rsidRPr="006F5189">
        <w:rPr>
          <w:rStyle w:val="--0"/>
        </w:rPr>
        <w:t>обеспечит</w:t>
      </w:r>
      <w:r w:rsidR="00841278">
        <w:t xml:space="preserve"> </w:t>
      </w:r>
      <w:r w:rsidRPr="006F2B73">
        <w:t>госчиновнику</w:t>
      </w:r>
      <w:r w:rsidR="00841278">
        <w:t xml:space="preserve"> </w:t>
      </w:r>
      <w:r w:rsidRPr="006F2B73">
        <w:t>всеобщее</w:t>
      </w:r>
      <w:r w:rsidR="00841278">
        <w:t xml:space="preserve"> </w:t>
      </w:r>
      <w:r w:rsidRPr="006F2B73">
        <w:t>уважение,</w:t>
      </w:r>
      <w:r w:rsidR="00841278">
        <w:t xml:space="preserve"> </w:t>
      </w:r>
      <w:r w:rsidRPr="006F2B73">
        <w:t>а</w:t>
      </w:r>
      <w:r w:rsidR="00841278">
        <w:t xml:space="preserve"> </w:t>
      </w:r>
      <w:r w:rsidRPr="006F5189">
        <w:rPr>
          <w:rStyle w:val="--"/>
        </w:rPr>
        <w:t>неисполнение</w:t>
      </w:r>
      <w:r w:rsidR="00841278">
        <w:rPr>
          <w:rStyle w:val="--"/>
        </w:rPr>
        <w:t xml:space="preserve"> </w:t>
      </w:r>
      <w:r w:rsidR="00045358" w:rsidRPr="006F5189">
        <w:rPr>
          <w:rStyle w:val="--0"/>
        </w:rPr>
        <w:t>ПРИВЕДЁТ</w:t>
      </w:r>
      <w:r w:rsidR="00841278">
        <w:t xml:space="preserve"> </w:t>
      </w:r>
      <w:r w:rsidRPr="006F2B73">
        <w:t>к</w:t>
      </w:r>
      <w:r w:rsidR="00841278">
        <w:t xml:space="preserve"> </w:t>
      </w:r>
      <w:r w:rsidRPr="006F2B73">
        <w:t>всенародному</w:t>
      </w:r>
      <w:r w:rsidR="00841278">
        <w:t xml:space="preserve"> </w:t>
      </w:r>
      <w:r w:rsidRPr="006F2B73">
        <w:t>презрению.</w:t>
      </w:r>
      <w:r w:rsidR="00841278">
        <w:t xml:space="preserve"> </w:t>
      </w:r>
    </w:p>
    <w:p w14:paraId="310A6879" w14:textId="14AF8AA1" w:rsidR="005C50E7" w:rsidRPr="006F2B73" w:rsidRDefault="005C50E7" w:rsidP="00045358">
      <w:pPr>
        <w:pStyle w:val="a3"/>
      </w:pPr>
      <w:r w:rsidRPr="006F2B73">
        <w:rPr>
          <w:b/>
        </w:rPr>
        <w:t>Возможность</w:t>
      </w:r>
      <w:r w:rsidR="00841278">
        <w:rPr>
          <w:b/>
        </w:rPr>
        <w:t xml:space="preserve"> </w:t>
      </w:r>
      <w:r w:rsidRPr="006F2B73">
        <w:rPr>
          <w:b/>
        </w:rPr>
        <w:t>исполнить</w:t>
      </w:r>
      <w:r w:rsidR="00841278">
        <w:rPr>
          <w:b/>
        </w:rPr>
        <w:t xml:space="preserve"> </w:t>
      </w:r>
      <w:r w:rsidRPr="006F2B73">
        <w:rPr>
          <w:b/>
        </w:rPr>
        <w:t>поручение</w:t>
      </w:r>
      <w:r w:rsidR="00841278">
        <w:rPr>
          <w:b/>
        </w:rPr>
        <w:t xml:space="preserve"> </w:t>
      </w:r>
      <w:r w:rsidRPr="006F2B73">
        <w:rPr>
          <w:b/>
        </w:rPr>
        <w:t>Президента</w:t>
      </w:r>
      <w:r w:rsidR="00841278">
        <w:rPr>
          <w:b/>
        </w:rPr>
        <w:t xml:space="preserve"> </w:t>
      </w:r>
      <w:r w:rsidRPr="006F2B73">
        <w:rPr>
          <w:b/>
        </w:rPr>
        <w:t>РФ</w:t>
      </w:r>
      <w:r w:rsidR="00841278">
        <w:rPr>
          <w:b/>
        </w:rPr>
        <w:t xml:space="preserve"> </w:t>
      </w:r>
      <w:r w:rsidRPr="006F2B73">
        <w:rPr>
          <w:b/>
        </w:rPr>
        <w:t>от</w:t>
      </w:r>
      <w:r w:rsidR="00841278">
        <w:rPr>
          <w:b/>
        </w:rPr>
        <w:t xml:space="preserve"> </w:t>
      </w:r>
      <w:r w:rsidRPr="006F2B73">
        <w:rPr>
          <w:b/>
        </w:rPr>
        <w:t>26</w:t>
      </w:r>
      <w:r w:rsidR="00841278">
        <w:rPr>
          <w:b/>
        </w:rPr>
        <w:t xml:space="preserve"> </w:t>
      </w:r>
      <w:r w:rsidRPr="006F2B73">
        <w:rPr>
          <w:b/>
        </w:rPr>
        <w:t>января</w:t>
      </w:r>
      <w:r w:rsidR="00841278">
        <w:rPr>
          <w:b/>
        </w:rPr>
        <w:t xml:space="preserve"> </w:t>
      </w:r>
      <w:r w:rsidRPr="006F2B73">
        <w:rPr>
          <w:b/>
        </w:rPr>
        <w:t>2016</w:t>
      </w:r>
      <w:r w:rsidR="00841278">
        <w:rPr>
          <w:b/>
        </w:rPr>
        <w:t xml:space="preserve"> </w:t>
      </w:r>
      <w:r w:rsidRPr="006F2B73">
        <w:rPr>
          <w:b/>
        </w:rPr>
        <w:t>года</w:t>
      </w:r>
      <w:r w:rsidR="00841278">
        <w:rPr>
          <w:b/>
        </w:rPr>
        <w:t xml:space="preserve"> </w:t>
      </w:r>
      <w:r w:rsidRPr="006F2B73">
        <w:rPr>
          <w:b/>
        </w:rPr>
        <w:t>о</w:t>
      </w:r>
      <w:r w:rsidR="00841278">
        <w:rPr>
          <w:b/>
        </w:rPr>
        <w:t xml:space="preserve"> </w:t>
      </w:r>
      <w:r w:rsidRPr="006F2B73">
        <w:rPr>
          <w:b/>
        </w:rPr>
        <w:t>введении</w:t>
      </w:r>
      <w:r w:rsidR="00841278">
        <w:rPr>
          <w:b/>
        </w:rPr>
        <w:t xml:space="preserve"> </w:t>
      </w:r>
      <w:r w:rsidRPr="006F2B73">
        <w:rPr>
          <w:b/>
        </w:rPr>
        <w:t>Присяги</w:t>
      </w:r>
      <w:r w:rsidRPr="006F2B73">
        <w:t>.</w:t>
      </w:r>
      <w:r w:rsidR="00841278">
        <w:t xml:space="preserve"> </w:t>
      </w:r>
      <w:r w:rsidRPr="006F2B73">
        <w:t>Тогда,</w:t>
      </w:r>
      <w:r w:rsidR="00841278">
        <w:t xml:space="preserve"> </w:t>
      </w:r>
      <w:r w:rsidRPr="006F2B73">
        <w:t>по</w:t>
      </w:r>
      <w:r w:rsidR="00841278">
        <w:t xml:space="preserve"> </w:t>
      </w:r>
      <w:r w:rsidRPr="006F2B73">
        <w:t>итогам</w:t>
      </w:r>
      <w:r w:rsidR="00841278">
        <w:t xml:space="preserve"> </w:t>
      </w:r>
      <w:r w:rsidRPr="006F2B73">
        <w:t>заседания</w:t>
      </w:r>
      <w:r w:rsidR="00841278">
        <w:t xml:space="preserve"> </w:t>
      </w:r>
      <w:r w:rsidRPr="006F2B73">
        <w:t>Совета</w:t>
      </w:r>
      <w:r w:rsidR="00841278">
        <w:t xml:space="preserve"> </w:t>
      </w:r>
      <w:r w:rsidRPr="006F2B73">
        <w:t>по</w:t>
      </w:r>
      <w:r w:rsidR="00841278">
        <w:t xml:space="preserve"> </w:t>
      </w:r>
      <w:r w:rsidRPr="006F2B73">
        <w:t>противодействию</w:t>
      </w:r>
      <w:r w:rsidR="00841278">
        <w:t xml:space="preserve"> </w:t>
      </w:r>
      <w:r w:rsidRPr="006F2B73">
        <w:t>коррупции,</w:t>
      </w:r>
      <w:r w:rsidR="00841278">
        <w:t xml:space="preserve"> </w:t>
      </w:r>
      <w:r w:rsidRPr="006F2B73">
        <w:t>Президент</w:t>
      </w:r>
      <w:r w:rsidR="00841278">
        <w:t xml:space="preserve"> </w:t>
      </w:r>
      <w:r w:rsidR="00045358" w:rsidRPr="006F2B73">
        <w:t>В.</w:t>
      </w:r>
      <w:r w:rsidR="00045358">
        <w:t> </w:t>
      </w:r>
      <w:r w:rsidR="00045358" w:rsidRPr="006F2B73">
        <w:t>В.</w:t>
      </w:r>
      <w:r w:rsidR="00045358">
        <w:t> </w:t>
      </w:r>
      <w:r w:rsidRPr="006F2B73">
        <w:t>Путин</w:t>
      </w:r>
      <w:r w:rsidR="00841278">
        <w:t xml:space="preserve"> </w:t>
      </w:r>
      <w:r w:rsidRPr="006F2B73">
        <w:t>утвердил</w:t>
      </w:r>
      <w:r w:rsidR="00841278">
        <w:t xml:space="preserve"> </w:t>
      </w:r>
      <w:r w:rsidRPr="006F2B73">
        <w:t>поручение:</w:t>
      </w:r>
      <w:r w:rsidR="00841278">
        <w:t xml:space="preserve"> </w:t>
      </w:r>
    </w:p>
    <w:p w14:paraId="7756B4BB" w14:textId="2B7E32B7" w:rsidR="005C50E7" w:rsidRPr="006F2B73" w:rsidRDefault="005C50E7" w:rsidP="005C50E7">
      <w:pPr>
        <w:ind w:left="709" w:hanging="283"/>
        <w:rPr>
          <w:i/>
          <w:color w:val="000000"/>
          <w:szCs w:val="28"/>
          <w:shd w:val="clear" w:color="auto" w:fill="FFFFFF"/>
        </w:rPr>
      </w:pPr>
      <w:r w:rsidRPr="006F2B73">
        <w:rPr>
          <w:i/>
          <w:color w:val="000000"/>
          <w:szCs w:val="28"/>
          <w:shd w:val="clear" w:color="auto" w:fill="FFFFFF"/>
        </w:rPr>
        <w:t>а)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проинформировать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лиц,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замещающих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государственные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должности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Российской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Федерации,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должности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федеральной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государственной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службы,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должности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в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государственных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корпорациях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(компаниях),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фондах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иных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организациях,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созданных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на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основании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федеральных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законов,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должности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в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организациях,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созданных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для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выполнения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задач,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поставленных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перед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федеральными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государственными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органами,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назначение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на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которые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освобождение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от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которых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осуществляются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Президентом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Российской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Федерации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Правительством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Российской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Федерации,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а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также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иные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должности,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предусмотренные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законодательством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Российской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Федерации,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о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необходимости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своевременного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надлежащего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выполнения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обязанности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сообщать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в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установленном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порядке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о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возникновении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личной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заинтересованности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при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исполнении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должностных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обязанностей,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которая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приводит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или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может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привести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к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конфликту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интересов;</w:t>
      </w:r>
    </w:p>
    <w:p w14:paraId="546074C6" w14:textId="612696F3" w:rsidR="005C50E7" w:rsidRPr="006F2B73" w:rsidRDefault="005C50E7" w:rsidP="005C50E7">
      <w:pPr>
        <w:ind w:left="709" w:hanging="283"/>
        <w:rPr>
          <w:i/>
          <w:color w:val="000000"/>
          <w:szCs w:val="28"/>
          <w:shd w:val="clear" w:color="auto" w:fill="FFFFFF"/>
        </w:rPr>
      </w:pPr>
      <w:r w:rsidRPr="006F2B73">
        <w:rPr>
          <w:i/>
          <w:color w:val="000000"/>
          <w:szCs w:val="28"/>
          <w:shd w:val="clear" w:color="auto" w:fill="FFFFFF"/>
        </w:rPr>
        <w:t>б)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обеспечить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оказание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методической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помощи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лицам,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названным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в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подпункте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«а»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настоящего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пункта,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при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подготовке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соответствующих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уведомлений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о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возникновении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личной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заинтересованности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при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исполнении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должностных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обязанностей,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которая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приводит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или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может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привести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к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конфликту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интересов.</w:t>
      </w:r>
    </w:p>
    <w:p w14:paraId="136CC01A" w14:textId="19F66D59" w:rsidR="005C50E7" w:rsidRPr="006F2B73" w:rsidRDefault="005C50E7" w:rsidP="005C50E7">
      <w:pPr>
        <w:ind w:left="709" w:hanging="283"/>
        <w:rPr>
          <w:i/>
          <w:color w:val="000000"/>
          <w:szCs w:val="28"/>
          <w:shd w:val="clear" w:color="auto" w:fill="FFFFFF"/>
        </w:rPr>
      </w:pPr>
      <w:r w:rsidRPr="006F2B73">
        <w:rPr>
          <w:i/>
          <w:color w:val="000000"/>
          <w:szCs w:val="28"/>
          <w:shd w:val="clear" w:color="auto" w:fill="FFFFFF"/>
        </w:rPr>
        <w:lastRenderedPageBreak/>
        <w:t>Срок</w:t>
      </w:r>
      <w:r w:rsidR="00841278">
        <w:rPr>
          <w:i/>
          <w:color w:val="000000"/>
          <w:szCs w:val="28"/>
          <w:shd w:val="clear" w:color="auto" w:fill="FFFFFF"/>
        </w:rPr>
        <w:t xml:space="preserve"> — </w:t>
      </w:r>
      <w:r w:rsidRPr="006F2B73">
        <w:rPr>
          <w:i/>
          <w:color w:val="000000"/>
          <w:szCs w:val="28"/>
          <w:shd w:val="clear" w:color="auto" w:fill="FFFFFF"/>
        </w:rPr>
        <w:t>1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марта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2016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г.;</w:t>
      </w:r>
    </w:p>
    <w:p w14:paraId="4E1255B3" w14:textId="37F8DDAD" w:rsidR="005C50E7" w:rsidRPr="006F2B73" w:rsidRDefault="005C50E7" w:rsidP="005C50E7">
      <w:pPr>
        <w:ind w:left="709" w:hanging="283"/>
        <w:rPr>
          <w:i/>
          <w:color w:val="000000"/>
          <w:szCs w:val="28"/>
          <w:shd w:val="clear" w:color="auto" w:fill="FFFFFF"/>
        </w:rPr>
      </w:pPr>
      <w:r w:rsidRPr="006F2B73">
        <w:rPr>
          <w:i/>
          <w:color w:val="000000"/>
          <w:szCs w:val="28"/>
          <w:shd w:val="clear" w:color="auto" w:fill="FFFFFF"/>
        </w:rPr>
        <w:t>в)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представить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в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установленном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порядке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предложения: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о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введении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процедуры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принятия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присяги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государственными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гражданскими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служащими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и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дисциплинарной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ответственности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в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случае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установления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фактов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её</w:t>
      </w:r>
      <w:r w:rsidR="00841278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b/>
          <w:i/>
          <w:color w:val="000000"/>
          <w:szCs w:val="28"/>
          <w:shd w:val="clear" w:color="auto" w:fill="FFFFFF"/>
        </w:rPr>
        <w:t>нарушения;</w:t>
      </w:r>
    </w:p>
    <w:p w14:paraId="306E8CF8" w14:textId="2DC3D0A3" w:rsidR="005C50E7" w:rsidRPr="006F2B73" w:rsidRDefault="005C50E7" w:rsidP="005C50E7">
      <w:pPr>
        <w:ind w:left="709" w:hanging="283"/>
        <w:rPr>
          <w:i/>
          <w:color w:val="000000"/>
          <w:szCs w:val="28"/>
          <w:shd w:val="clear" w:color="auto" w:fill="FFFFFF"/>
        </w:rPr>
      </w:pPr>
      <w:r w:rsidRPr="006F2B73">
        <w:rPr>
          <w:i/>
          <w:color w:val="000000"/>
          <w:szCs w:val="28"/>
          <w:shd w:val="clear" w:color="auto" w:fill="FFFFFF"/>
        </w:rPr>
        <w:t>Срок</w:t>
      </w:r>
      <w:r w:rsidR="00841278">
        <w:rPr>
          <w:i/>
          <w:color w:val="000000"/>
          <w:szCs w:val="28"/>
          <w:shd w:val="clear" w:color="auto" w:fill="FFFFFF"/>
        </w:rPr>
        <w:t xml:space="preserve"> — </w:t>
      </w:r>
      <w:r w:rsidRPr="006F2B73">
        <w:rPr>
          <w:i/>
          <w:color w:val="000000"/>
          <w:szCs w:val="28"/>
          <w:shd w:val="clear" w:color="auto" w:fill="FFFFFF"/>
        </w:rPr>
        <w:t>1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апреля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2016</w:t>
      </w:r>
      <w:r w:rsidR="00841278">
        <w:rPr>
          <w:i/>
          <w:color w:val="000000"/>
          <w:szCs w:val="28"/>
          <w:shd w:val="clear" w:color="auto" w:fill="FFFFFF"/>
        </w:rPr>
        <w:t xml:space="preserve"> </w:t>
      </w:r>
      <w:r w:rsidRPr="006F2B73">
        <w:rPr>
          <w:i/>
          <w:color w:val="000000"/>
          <w:szCs w:val="28"/>
          <w:shd w:val="clear" w:color="auto" w:fill="FFFFFF"/>
        </w:rPr>
        <w:t>г.</w:t>
      </w:r>
    </w:p>
    <w:p w14:paraId="1517F5C6" w14:textId="77777777" w:rsidR="00045358" w:rsidRPr="00045358" w:rsidRDefault="005C50E7" w:rsidP="00045358">
      <w:pPr>
        <w:rPr>
          <w:i/>
          <w:iCs/>
          <w:shd w:val="clear" w:color="auto" w:fill="FFFFFF"/>
        </w:rPr>
      </w:pPr>
      <w:r w:rsidRPr="00045358">
        <w:rPr>
          <w:i/>
          <w:iCs/>
          <w:shd w:val="clear" w:color="auto" w:fill="FFFFFF"/>
        </w:rPr>
        <w:t>Ответственный:</w:t>
      </w:r>
      <w:r w:rsidR="00841278" w:rsidRPr="00045358">
        <w:rPr>
          <w:i/>
          <w:iCs/>
          <w:shd w:val="clear" w:color="auto" w:fill="FFFFFF"/>
        </w:rPr>
        <w:t xml:space="preserve"> </w:t>
      </w:r>
      <w:r w:rsidR="00045358" w:rsidRPr="00045358">
        <w:rPr>
          <w:i/>
          <w:iCs/>
          <w:shd w:val="clear" w:color="auto" w:fill="FFFFFF"/>
        </w:rPr>
        <w:t>С. Б. </w:t>
      </w:r>
      <w:r w:rsidRPr="00045358">
        <w:rPr>
          <w:i/>
          <w:iCs/>
          <w:shd w:val="clear" w:color="auto" w:fill="FFFFFF"/>
        </w:rPr>
        <w:t>Иванов</w:t>
      </w:r>
      <w:r w:rsidR="00841278" w:rsidRPr="00045358">
        <w:rPr>
          <w:i/>
          <w:iCs/>
          <w:shd w:val="clear" w:color="auto" w:fill="FFFFFF"/>
        </w:rPr>
        <w:t xml:space="preserve"> </w:t>
      </w:r>
    </w:p>
    <w:p w14:paraId="7EB3DF7D" w14:textId="5B3F8C4E" w:rsidR="005C50E7" w:rsidRPr="00627F1C" w:rsidRDefault="005C50E7" w:rsidP="00045358">
      <w:pPr>
        <w:rPr>
          <w:shd w:val="clear" w:color="auto" w:fill="FFFFFF"/>
        </w:rPr>
      </w:pPr>
      <w:r w:rsidRPr="00627F1C">
        <w:rPr>
          <w:b/>
          <w:shd w:val="clear" w:color="auto" w:fill="FFFFFF"/>
        </w:rPr>
        <w:t>Поручение</w:t>
      </w:r>
      <w:r w:rsidR="00841278">
        <w:rPr>
          <w:b/>
          <w:shd w:val="clear" w:color="auto" w:fill="FFFFFF"/>
        </w:rPr>
        <w:t xml:space="preserve"> </w:t>
      </w:r>
      <w:r w:rsidRPr="00627F1C">
        <w:rPr>
          <w:b/>
          <w:shd w:val="clear" w:color="auto" w:fill="FFFFFF"/>
        </w:rPr>
        <w:t>Президента</w:t>
      </w:r>
      <w:r w:rsidR="00841278">
        <w:rPr>
          <w:b/>
          <w:shd w:val="clear" w:color="auto" w:fill="FFFFFF"/>
        </w:rPr>
        <w:t xml:space="preserve"> </w:t>
      </w:r>
      <w:r w:rsidRPr="00627F1C">
        <w:rPr>
          <w:b/>
          <w:shd w:val="clear" w:color="auto" w:fill="FFFFFF"/>
        </w:rPr>
        <w:t>до</w:t>
      </w:r>
      <w:r w:rsidR="00841278">
        <w:rPr>
          <w:b/>
          <w:shd w:val="clear" w:color="auto" w:fill="FFFFFF"/>
        </w:rPr>
        <w:t xml:space="preserve"> </w:t>
      </w:r>
      <w:r w:rsidRPr="00627F1C">
        <w:rPr>
          <w:b/>
          <w:shd w:val="clear" w:color="auto" w:fill="FFFFFF"/>
        </w:rPr>
        <w:t>сих</w:t>
      </w:r>
      <w:r w:rsidR="00841278">
        <w:rPr>
          <w:b/>
          <w:shd w:val="clear" w:color="auto" w:fill="FFFFFF"/>
        </w:rPr>
        <w:t xml:space="preserve"> </w:t>
      </w:r>
      <w:r w:rsidRPr="00627F1C">
        <w:rPr>
          <w:b/>
          <w:shd w:val="clear" w:color="auto" w:fill="FFFFFF"/>
        </w:rPr>
        <w:t>пор</w:t>
      </w:r>
      <w:r w:rsidR="00841278">
        <w:rPr>
          <w:b/>
          <w:shd w:val="clear" w:color="auto" w:fill="FFFFFF"/>
        </w:rPr>
        <w:t xml:space="preserve"> </w:t>
      </w:r>
      <w:r w:rsidRPr="00627F1C">
        <w:rPr>
          <w:b/>
          <w:shd w:val="clear" w:color="auto" w:fill="FFFFFF"/>
        </w:rPr>
        <w:t>не</w:t>
      </w:r>
      <w:r w:rsidR="00841278">
        <w:rPr>
          <w:b/>
          <w:shd w:val="clear" w:color="auto" w:fill="FFFFFF"/>
        </w:rPr>
        <w:t xml:space="preserve"> </w:t>
      </w:r>
      <w:r w:rsidRPr="00627F1C">
        <w:rPr>
          <w:b/>
          <w:shd w:val="clear" w:color="auto" w:fill="FFFFFF"/>
        </w:rPr>
        <w:t>выполнено</w:t>
      </w:r>
      <w:r w:rsidRPr="00045358">
        <w:t>,</w:t>
      </w:r>
      <w:r w:rsidR="00841278" w:rsidRPr="00045358">
        <w:t xml:space="preserve"> </w:t>
      </w:r>
      <w:r w:rsidRPr="00627F1C">
        <w:rPr>
          <w:shd w:val="clear" w:color="auto" w:fill="FFFFFF"/>
        </w:rPr>
        <w:t>возможно,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потому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что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оно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встретило</w:t>
      </w:r>
      <w:r w:rsidR="00841278">
        <w:rPr>
          <w:shd w:val="clear" w:color="auto" w:fill="FFFFFF"/>
        </w:rPr>
        <w:t xml:space="preserve"> </w:t>
      </w:r>
      <w:r w:rsidRPr="00627F1C">
        <w:rPr>
          <w:rStyle w:val="--0"/>
        </w:rPr>
        <w:t>сильное</w:t>
      </w:r>
      <w:r w:rsidR="00841278">
        <w:rPr>
          <w:rStyle w:val="--0"/>
        </w:rPr>
        <w:t xml:space="preserve"> </w:t>
      </w:r>
      <w:r w:rsidRPr="00627F1C">
        <w:rPr>
          <w:rStyle w:val="--0"/>
        </w:rPr>
        <w:t>скрытое</w:t>
      </w:r>
      <w:r w:rsidR="00841278">
        <w:rPr>
          <w:rStyle w:val="--"/>
        </w:rPr>
        <w:t xml:space="preserve"> </w:t>
      </w:r>
      <w:r w:rsidRPr="00627F1C">
        <w:rPr>
          <w:rStyle w:val="--"/>
        </w:rPr>
        <w:t>сопротивление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лиц,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которым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предстояло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принимать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Присягу.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А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Присягу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должны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принимать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не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только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ВГЧ,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но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и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все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чиновники,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находящиеся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на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государственной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службе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во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всех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регионах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России.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Попытка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избежать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принятия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присяги</w:t>
      </w:r>
      <w:r w:rsidR="00841278">
        <w:rPr>
          <w:shd w:val="clear" w:color="auto" w:fill="FFFFFF"/>
        </w:rPr>
        <w:t xml:space="preserve"> </w:t>
      </w:r>
      <w:r w:rsidR="00045358" w:rsidRPr="00627F1C">
        <w:rPr>
          <w:b/>
          <w:i/>
          <w:iCs/>
          <w:shd w:val="clear" w:color="auto" w:fill="FFFFFF"/>
        </w:rPr>
        <w:t>выдаёт</w:t>
      </w:r>
      <w:r w:rsidR="00841278">
        <w:rPr>
          <w:b/>
          <w:i/>
          <w:iCs/>
          <w:shd w:val="clear" w:color="auto" w:fill="FFFFFF"/>
        </w:rPr>
        <w:t xml:space="preserve"> </w:t>
      </w:r>
      <w:r w:rsidRPr="00627F1C">
        <w:rPr>
          <w:b/>
          <w:i/>
          <w:iCs/>
          <w:shd w:val="clear" w:color="auto" w:fill="FFFFFF"/>
        </w:rPr>
        <w:t>стремление</w:t>
      </w:r>
      <w:r w:rsidR="00841278">
        <w:rPr>
          <w:b/>
          <w:i/>
          <w:iCs/>
          <w:shd w:val="clear" w:color="auto" w:fill="FFFFFF"/>
        </w:rPr>
        <w:t xml:space="preserve"> </w:t>
      </w:r>
      <w:r w:rsidRPr="00627F1C">
        <w:rPr>
          <w:b/>
          <w:i/>
          <w:iCs/>
          <w:shd w:val="clear" w:color="auto" w:fill="FFFFFF"/>
        </w:rPr>
        <w:t>многих</w:t>
      </w:r>
      <w:r w:rsidR="00841278">
        <w:rPr>
          <w:b/>
          <w:i/>
          <w:iCs/>
          <w:shd w:val="clear" w:color="auto" w:fill="FFFFFF"/>
        </w:rPr>
        <w:t xml:space="preserve"> </w:t>
      </w:r>
      <w:r w:rsidRPr="00627F1C">
        <w:rPr>
          <w:b/>
          <w:i/>
          <w:iCs/>
          <w:shd w:val="clear" w:color="auto" w:fill="FFFFFF"/>
        </w:rPr>
        <w:t>госчиновников</w:t>
      </w:r>
      <w:r w:rsidR="00841278">
        <w:rPr>
          <w:b/>
          <w:i/>
          <w:iCs/>
          <w:shd w:val="clear" w:color="auto" w:fill="FFFFFF"/>
        </w:rPr>
        <w:t xml:space="preserve"> </w:t>
      </w:r>
      <w:r w:rsidRPr="00627F1C">
        <w:rPr>
          <w:b/>
          <w:i/>
          <w:iCs/>
          <w:shd w:val="clear" w:color="auto" w:fill="FFFFFF"/>
        </w:rPr>
        <w:t>сделать</w:t>
      </w:r>
      <w:r w:rsidR="00841278">
        <w:rPr>
          <w:b/>
          <w:i/>
          <w:iCs/>
          <w:shd w:val="clear" w:color="auto" w:fill="FFFFFF"/>
        </w:rPr>
        <w:t xml:space="preserve"> </w:t>
      </w:r>
      <w:r w:rsidRPr="00627F1C">
        <w:rPr>
          <w:b/>
          <w:i/>
          <w:iCs/>
          <w:shd w:val="clear" w:color="auto" w:fill="FFFFFF"/>
        </w:rPr>
        <w:t>свою</w:t>
      </w:r>
      <w:r w:rsidR="00841278">
        <w:rPr>
          <w:b/>
          <w:i/>
          <w:iCs/>
          <w:shd w:val="clear" w:color="auto" w:fill="FFFFFF"/>
        </w:rPr>
        <w:t xml:space="preserve"> </w:t>
      </w:r>
      <w:r w:rsidRPr="00627F1C">
        <w:rPr>
          <w:b/>
          <w:i/>
          <w:iCs/>
          <w:shd w:val="clear" w:color="auto" w:fill="FFFFFF"/>
        </w:rPr>
        <w:t>работу</w:t>
      </w:r>
      <w:r w:rsidR="00841278">
        <w:rPr>
          <w:b/>
          <w:i/>
          <w:iCs/>
          <w:shd w:val="clear" w:color="auto" w:fill="FFFFFF"/>
        </w:rPr>
        <w:t xml:space="preserve"> </w:t>
      </w:r>
      <w:r w:rsidRPr="00627F1C">
        <w:rPr>
          <w:b/>
          <w:i/>
          <w:iCs/>
          <w:shd w:val="clear" w:color="auto" w:fill="FFFFFF"/>
        </w:rPr>
        <w:t>невидимой,</w:t>
      </w:r>
      <w:r w:rsidR="00841278">
        <w:rPr>
          <w:b/>
          <w:i/>
          <w:iCs/>
          <w:shd w:val="clear" w:color="auto" w:fill="FFFFFF"/>
        </w:rPr>
        <w:t xml:space="preserve"> </w:t>
      </w:r>
      <w:r w:rsidRPr="00627F1C">
        <w:rPr>
          <w:b/>
          <w:i/>
          <w:iCs/>
          <w:shd w:val="clear" w:color="auto" w:fill="FFFFFF"/>
        </w:rPr>
        <w:t>неизвестной,</w:t>
      </w:r>
      <w:r w:rsidR="00841278">
        <w:rPr>
          <w:b/>
          <w:i/>
          <w:iCs/>
          <w:shd w:val="clear" w:color="auto" w:fill="FFFFFF"/>
        </w:rPr>
        <w:t xml:space="preserve"> </w:t>
      </w:r>
      <w:r w:rsidR="00045358" w:rsidRPr="00627F1C">
        <w:rPr>
          <w:b/>
          <w:i/>
          <w:iCs/>
          <w:shd w:val="clear" w:color="auto" w:fill="FFFFFF"/>
        </w:rPr>
        <w:t>неподотчётной</w:t>
      </w:r>
      <w:r w:rsidR="00841278">
        <w:rPr>
          <w:b/>
          <w:i/>
          <w:iCs/>
          <w:shd w:val="clear" w:color="auto" w:fill="FFFFFF"/>
        </w:rPr>
        <w:t xml:space="preserve"> </w:t>
      </w:r>
      <w:r w:rsidRPr="00627F1C">
        <w:rPr>
          <w:b/>
          <w:i/>
          <w:iCs/>
          <w:shd w:val="clear" w:color="auto" w:fill="FFFFFF"/>
        </w:rPr>
        <w:t>народу</w:t>
      </w:r>
      <w:r w:rsidR="00841278">
        <w:rPr>
          <w:b/>
          <w:i/>
          <w:iCs/>
          <w:shd w:val="clear" w:color="auto" w:fill="FFFFFF"/>
        </w:rPr>
        <w:t xml:space="preserve"> </w:t>
      </w:r>
      <w:r w:rsidRPr="00627F1C">
        <w:rPr>
          <w:b/>
          <w:i/>
          <w:iCs/>
          <w:shd w:val="clear" w:color="auto" w:fill="FFFFFF"/>
        </w:rPr>
        <w:t>и</w:t>
      </w:r>
      <w:r w:rsidR="00841278">
        <w:rPr>
          <w:b/>
          <w:i/>
          <w:iCs/>
          <w:shd w:val="clear" w:color="auto" w:fill="FFFFFF"/>
        </w:rPr>
        <w:t xml:space="preserve"> </w:t>
      </w:r>
      <w:r w:rsidRPr="00627F1C">
        <w:rPr>
          <w:b/>
          <w:i/>
          <w:iCs/>
          <w:shd w:val="clear" w:color="auto" w:fill="FFFFFF"/>
        </w:rPr>
        <w:t>безответственной.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А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это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значит</w:t>
      </w:r>
      <w:r w:rsidR="00841278">
        <w:rPr>
          <w:shd w:val="clear" w:color="auto" w:fill="FFFFFF"/>
        </w:rPr>
        <w:t xml:space="preserve"> — </w:t>
      </w:r>
      <w:r w:rsidRPr="00627F1C">
        <w:rPr>
          <w:u w:val="single"/>
          <w:shd w:val="clear" w:color="auto" w:fill="FFFFFF"/>
        </w:rPr>
        <w:t>противостоящей</w:t>
      </w:r>
      <w:r w:rsidR="00841278">
        <w:rPr>
          <w:u w:val="single"/>
          <w:shd w:val="clear" w:color="auto" w:fill="FFFFFF"/>
        </w:rPr>
        <w:t xml:space="preserve"> </w:t>
      </w:r>
      <w:r w:rsidRPr="00627F1C">
        <w:rPr>
          <w:u w:val="single"/>
          <w:shd w:val="clear" w:color="auto" w:fill="FFFFFF"/>
        </w:rPr>
        <w:t>букве</w:t>
      </w:r>
      <w:r w:rsidR="00841278">
        <w:rPr>
          <w:u w:val="single"/>
          <w:shd w:val="clear" w:color="auto" w:fill="FFFFFF"/>
        </w:rPr>
        <w:t xml:space="preserve"> </w:t>
      </w:r>
      <w:r w:rsidRPr="00627F1C">
        <w:rPr>
          <w:u w:val="single"/>
          <w:shd w:val="clear" w:color="auto" w:fill="FFFFFF"/>
        </w:rPr>
        <w:t>и</w:t>
      </w:r>
      <w:r w:rsidR="00841278">
        <w:rPr>
          <w:u w:val="single"/>
          <w:shd w:val="clear" w:color="auto" w:fill="FFFFFF"/>
        </w:rPr>
        <w:t xml:space="preserve"> </w:t>
      </w:r>
      <w:r w:rsidRPr="00627F1C">
        <w:rPr>
          <w:u w:val="single"/>
          <w:shd w:val="clear" w:color="auto" w:fill="FFFFFF"/>
        </w:rPr>
        <w:t>духу</w:t>
      </w:r>
      <w:r w:rsidR="00841278">
        <w:rPr>
          <w:u w:val="single"/>
          <w:shd w:val="clear" w:color="auto" w:fill="FFFFFF"/>
        </w:rPr>
        <w:t xml:space="preserve"> </w:t>
      </w:r>
      <w:r w:rsidRPr="00627F1C">
        <w:rPr>
          <w:u w:val="single"/>
          <w:shd w:val="clear" w:color="auto" w:fill="FFFFFF"/>
        </w:rPr>
        <w:t>Конституции</w:t>
      </w:r>
      <w:r w:rsidRPr="00627F1C">
        <w:rPr>
          <w:shd w:val="clear" w:color="auto" w:fill="FFFFFF"/>
        </w:rPr>
        <w:t>.</w:t>
      </w:r>
      <w:r w:rsidR="00841278">
        <w:rPr>
          <w:shd w:val="clear" w:color="auto" w:fill="FFFFFF"/>
        </w:rPr>
        <w:t xml:space="preserve"> </w:t>
      </w:r>
      <w:r w:rsidRPr="00627F1C">
        <w:rPr>
          <w:bCs/>
          <w:shd w:val="clear" w:color="auto" w:fill="FFFFFF"/>
        </w:rPr>
        <w:t>Невыполнение</w:t>
      </w:r>
      <w:r w:rsidR="00841278">
        <w:rPr>
          <w:bCs/>
          <w:shd w:val="clear" w:color="auto" w:fill="FFFFFF"/>
        </w:rPr>
        <w:t xml:space="preserve"> </w:t>
      </w:r>
      <w:r w:rsidRPr="00627F1C">
        <w:rPr>
          <w:bCs/>
          <w:shd w:val="clear" w:color="auto" w:fill="FFFFFF"/>
        </w:rPr>
        <w:t>поручения</w:t>
      </w:r>
      <w:r w:rsidR="00841278">
        <w:rPr>
          <w:bCs/>
          <w:shd w:val="clear" w:color="auto" w:fill="FFFFFF"/>
        </w:rPr>
        <w:t xml:space="preserve"> </w:t>
      </w:r>
      <w:r w:rsidRPr="00627F1C">
        <w:rPr>
          <w:bCs/>
          <w:shd w:val="clear" w:color="auto" w:fill="FFFFFF"/>
        </w:rPr>
        <w:t>Президента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о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введении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обязательного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принятия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присяги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сильно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снижают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эффективность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10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поправок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Президента,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а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значит,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и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выполнение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его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Указов.</w:t>
      </w:r>
      <w:r w:rsidR="00841278">
        <w:rPr>
          <w:shd w:val="clear" w:color="auto" w:fill="FFFFFF"/>
        </w:rPr>
        <w:t xml:space="preserve"> </w:t>
      </w:r>
      <w:r w:rsidR="00045358">
        <w:rPr>
          <w:shd w:val="clear" w:color="auto" w:fill="FFFFFF"/>
        </w:rPr>
        <w:t>Это</w:t>
      </w:r>
      <w:r w:rsidR="00841278">
        <w:rPr>
          <w:shd w:val="clear" w:color="auto" w:fill="FFFFFF"/>
        </w:rPr>
        <w:t xml:space="preserve"> </w:t>
      </w:r>
      <w:r w:rsidRPr="00494725">
        <w:rPr>
          <w:rStyle w:val="--0"/>
        </w:rPr>
        <w:t>воочию</w:t>
      </w:r>
      <w:r w:rsidR="00841278">
        <w:rPr>
          <w:rStyle w:val="--0"/>
        </w:rPr>
        <w:t xml:space="preserve"> </w:t>
      </w:r>
      <w:r w:rsidRPr="00494725">
        <w:rPr>
          <w:rStyle w:val="--"/>
        </w:rPr>
        <w:t>сегодня</w:t>
      </w:r>
      <w:r w:rsidR="00841278">
        <w:rPr>
          <w:rStyle w:val="--0"/>
        </w:rPr>
        <w:t xml:space="preserve"> </w:t>
      </w:r>
      <w:r w:rsidRPr="00494725">
        <w:rPr>
          <w:rStyle w:val="--0"/>
        </w:rPr>
        <w:t>наблюдается</w:t>
      </w:r>
      <w:r w:rsidR="00045358">
        <w:rPr>
          <w:shd w:val="clear" w:color="auto" w:fill="FFFFFF"/>
        </w:rPr>
        <w:t xml:space="preserve"> —</w:t>
      </w:r>
      <w:r w:rsidR="00841278">
        <w:rPr>
          <w:shd w:val="clear" w:color="auto" w:fill="FFFFFF"/>
        </w:rPr>
        <w:t xml:space="preserve"> </w:t>
      </w:r>
      <w:r>
        <w:rPr>
          <w:shd w:val="clear" w:color="auto" w:fill="FFFFFF"/>
        </w:rPr>
        <w:t>в</w:t>
      </w:r>
      <w:r w:rsidR="00841278">
        <w:rPr>
          <w:shd w:val="clear" w:color="auto" w:fill="FFFFFF"/>
        </w:rPr>
        <w:t xml:space="preserve"> </w:t>
      </w:r>
      <w:r>
        <w:rPr>
          <w:shd w:val="clear" w:color="auto" w:fill="FFFFFF"/>
        </w:rPr>
        <w:t>столь</w:t>
      </w:r>
      <w:r w:rsidR="00841278">
        <w:rPr>
          <w:shd w:val="clear" w:color="auto" w:fill="FFFFFF"/>
        </w:rPr>
        <w:t xml:space="preserve"> </w:t>
      </w:r>
      <w:r>
        <w:rPr>
          <w:shd w:val="clear" w:color="auto" w:fill="FFFFFF"/>
        </w:rPr>
        <w:t>сложный</w:t>
      </w:r>
      <w:r w:rsidR="00841278">
        <w:rPr>
          <w:shd w:val="clear" w:color="auto" w:fill="FFFFFF"/>
        </w:rPr>
        <w:t xml:space="preserve"> </w:t>
      </w:r>
      <w:r>
        <w:rPr>
          <w:shd w:val="clear" w:color="auto" w:fill="FFFFFF"/>
        </w:rPr>
        <w:t>период,</w:t>
      </w:r>
      <w:r w:rsidR="00841278">
        <w:rPr>
          <w:shd w:val="clear" w:color="auto" w:fill="FFFFFF"/>
        </w:rPr>
        <w:t xml:space="preserve"> </w:t>
      </w:r>
      <w:r>
        <w:rPr>
          <w:shd w:val="clear" w:color="auto" w:fill="FFFFFF"/>
        </w:rPr>
        <w:t>в</w:t>
      </w:r>
      <w:r w:rsidR="00841278">
        <w:rPr>
          <w:shd w:val="clear" w:color="auto" w:fill="FFFFFF"/>
        </w:rPr>
        <w:t xml:space="preserve"> </w:t>
      </w:r>
      <w:r>
        <w:rPr>
          <w:shd w:val="clear" w:color="auto" w:fill="FFFFFF"/>
        </w:rPr>
        <w:t>котором</w:t>
      </w:r>
      <w:r w:rsidR="00841278">
        <w:rPr>
          <w:shd w:val="clear" w:color="auto" w:fill="FFFFFF"/>
        </w:rPr>
        <w:t xml:space="preserve"> </w:t>
      </w:r>
      <w:r>
        <w:rPr>
          <w:shd w:val="clear" w:color="auto" w:fill="FFFFFF"/>
        </w:rPr>
        <w:t>мы</w:t>
      </w:r>
      <w:r w:rsidR="00841278">
        <w:rPr>
          <w:shd w:val="clear" w:color="auto" w:fill="FFFFFF"/>
        </w:rPr>
        <w:t xml:space="preserve"> </w:t>
      </w:r>
      <w:r>
        <w:rPr>
          <w:shd w:val="clear" w:color="auto" w:fill="FFFFFF"/>
        </w:rPr>
        <w:t>уже</w:t>
      </w:r>
      <w:r w:rsidR="00841278">
        <w:rPr>
          <w:shd w:val="clear" w:color="auto" w:fill="FFFFFF"/>
        </w:rPr>
        <w:t xml:space="preserve"> </w:t>
      </w:r>
      <w:r w:rsidR="00045358">
        <w:rPr>
          <w:shd w:val="clear" w:color="auto" w:fill="FFFFFF"/>
        </w:rPr>
        <w:t>живём</w:t>
      </w:r>
      <w:r>
        <w:rPr>
          <w:shd w:val="clear" w:color="auto" w:fill="FFFFFF"/>
        </w:rPr>
        <w:t>.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Поправки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к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Конституции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представляют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единственную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возможность</w:t>
      </w:r>
      <w:r w:rsidR="00841278">
        <w:rPr>
          <w:shd w:val="clear" w:color="auto" w:fill="FFFFFF"/>
        </w:rPr>
        <w:t xml:space="preserve"> </w:t>
      </w:r>
      <w:r w:rsidRPr="00627F1C">
        <w:rPr>
          <w:shd w:val="clear" w:color="auto" w:fill="FFFFFF"/>
        </w:rPr>
        <w:t>для</w:t>
      </w:r>
      <w:r w:rsidR="00841278">
        <w:rPr>
          <w:shd w:val="clear" w:color="auto" w:fill="FFFFFF"/>
        </w:rPr>
        <w:t xml:space="preserve"> </w:t>
      </w:r>
      <w:r w:rsidRPr="00627F1C">
        <w:rPr>
          <w:u w:val="single"/>
          <w:shd w:val="clear" w:color="auto" w:fill="FFFFFF"/>
        </w:rPr>
        <w:t>приведения</w:t>
      </w:r>
      <w:r w:rsidR="00841278">
        <w:rPr>
          <w:u w:val="single"/>
          <w:shd w:val="clear" w:color="auto" w:fill="FFFFFF"/>
        </w:rPr>
        <w:t xml:space="preserve"> </w:t>
      </w:r>
      <w:r w:rsidRPr="00627F1C">
        <w:rPr>
          <w:u w:val="single"/>
          <w:shd w:val="clear" w:color="auto" w:fill="FFFFFF"/>
        </w:rPr>
        <w:t>в</w:t>
      </w:r>
      <w:r w:rsidR="00841278">
        <w:rPr>
          <w:u w:val="single"/>
          <w:shd w:val="clear" w:color="auto" w:fill="FFFFFF"/>
        </w:rPr>
        <w:t xml:space="preserve"> </w:t>
      </w:r>
      <w:r w:rsidRPr="00627F1C">
        <w:rPr>
          <w:u w:val="single"/>
          <w:shd w:val="clear" w:color="auto" w:fill="FFFFFF"/>
        </w:rPr>
        <w:t>соответствие</w:t>
      </w:r>
      <w:r w:rsidR="00841278">
        <w:rPr>
          <w:u w:val="single"/>
          <w:shd w:val="clear" w:color="auto" w:fill="FFFFFF"/>
        </w:rPr>
        <w:t xml:space="preserve"> </w:t>
      </w:r>
      <w:r w:rsidRPr="00627F1C">
        <w:rPr>
          <w:u w:val="single"/>
          <w:shd w:val="clear" w:color="auto" w:fill="FFFFFF"/>
        </w:rPr>
        <w:t>Конституции</w:t>
      </w:r>
      <w:r w:rsidR="00841278">
        <w:rPr>
          <w:u w:val="single"/>
          <w:shd w:val="clear" w:color="auto" w:fill="FFFFFF"/>
        </w:rPr>
        <w:t xml:space="preserve"> </w:t>
      </w:r>
      <w:r w:rsidRPr="00627F1C">
        <w:rPr>
          <w:u w:val="single"/>
          <w:shd w:val="clear" w:color="auto" w:fill="FFFFFF"/>
        </w:rPr>
        <w:t>и</w:t>
      </w:r>
      <w:r w:rsidR="00841278">
        <w:rPr>
          <w:u w:val="single"/>
          <w:shd w:val="clear" w:color="auto" w:fill="FFFFFF"/>
        </w:rPr>
        <w:t xml:space="preserve"> </w:t>
      </w:r>
      <w:r w:rsidRPr="00627F1C">
        <w:rPr>
          <w:u w:val="single"/>
          <w:shd w:val="clear" w:color="auto" w:fill="FFFFFF"/>
        </w:rPr>
        <w:t>е</w:t>
      </w:r>
      <w:r w:rsidR="00045358">
        <w:rPr>
          <w:u w:val="single"/>
          <w:shd w:val="clear" w:color="auto" w:fill="FFFFFF"/>
        </w:rPr>
        <w:t>ё</w:t>
      </w:r>
      <w:r w:rsidR="00841278">
        <w:rPr>
          <w:u w:val="single"/>
          <w:shd w:val="clear" w:color="auto" w:fill="FFFFFF"/>
        </w:rPr>
        <w:t xml:space="preserve"> </w:t>
      </w:r>
      <w:r w:rsidRPr="00627F1C">
        <w:rPr>
          <w:u w:val="single"/>
          <w:shd w:val="clear" w:color="auto" w:fill="FFFFFF"/>
        </w:rPr>
        <w:t>реального</w:t>
      </w:r>
      <w:r w:rsidR="00841278">
        <w:rPr>
          <w:u w:val="single"/>
          <w:shd w:val="clear" w:color="auto" w:fill="FFFFFF"/>
        </w:rPr>
        <w:t xml:space="preserve"> </w:t>
      </w:r>
      <w:r w:rsidRPr="00627F1C">
        <w:rPr>
          <w:u w:val="single"/>
          <w:shd w:val="clear" w:color="auto" w:fill="FFFFFF"/>
        </w:rPr>
        <w:t>исполнения</w:t>
      </w:r>
      <w:r w:rsidR="00841278">
        <w:rPr>
          <w:u w:val="single"/>
          <w:shd w:val="clear" w:color="auto" w:fill="FFFFFF"/>
        </w:rPr>
        <w:t xml:space="preserve"> </w:t>
      </w:r>
      <w:r w:rsidRPr="00627F1C">
        <w:rPr>
          <w:u w:val="single"/>
          <w:shd w:val="clear" w:color="auto" w:fill="FFFFFF"/>
        </w:rPr>
        <w:t>госчиновниками</w:t>
      </w:r>
      <w:r w:rsidRPr="00627F1C">
        <w:rPr>
          <w:shd w:val="clear" w:color="auto" w:fill="FFFFFF"/>
        </w:rPr>
        <w:t>.</w:t>
      </w:r>
      <w:r w:rsidR="00841278">
        <w:rPr>
          <w:shd w:val="clear" w:color="auto" w:fill="FFFFFF"/>
        </w:rPr>
        <w:t xml:space="preserve"> </w:t>
      </w:r>
    </w:p>
    <w:p w14:paraId="5591AE80" w14:textId="7EF80314" w:rsidR="005C50E7" w:rsidRPr="00494725" w:rsidRDefault="005C50E7" w:rsidP="00045358">
      <w:pPr>
        <w:rPr>
          <w:shd w:val="clear" w:color="auto" w:fill="FFFFFF"/>
        </w:rPr>
      </w:pPr>
      <w:r w:rsidRPr="00494725">
        <w:rPr>
          <w:b/>
          <w:shd w:val="clear" w:color="auto" w:fill="FFFFFF"/>
        </w:rPr>
        <w:t>Предлагается</w:t>
      </w:r>
      <w:r w:rsidR="00841278">
        <w:rPr>
          <w:b/>
          <w:shd w:val="clear" w:color="auto" w:fill="FFFFFF"/>
        </w:rPr>
        <w:t xml:space="preserve"> </w:t>
      </w:r>
      <w:r w:rsidRPr="00494725">
        <w:rPr>
          <w:b/>
          <w:shd w:val="clear" w:color="auto" w:fill="FFFFFF"/>
        </w:rPr>
        <w:t>использовать</w:t>
      </w:r>
      <w:r w:rsidR="00841278">
        <w:rPr>
          <w:b/>
          <w:shd w:val="clear" w:color="auto" w:fill="FFFFFF"/>
        </w:rPr>
        <w:t xml:space="preserve"> </w:t>
      </w:r>
      <w:r w:rsidRPr="00494725">
        <w:rPr>
          <w:b/>
          <w:shd w:val="clear" w:color="auto" w:fill="FFFFFF"/>
        </w:rPr>
        <w:t>в</w:t>
      </w:r>
      <w:r w:rsidR="00841278">
        <w:rPr>
          <w:b/>
          <w:shd w:val="clear" w:color="auto" w:fill="FFFFFF"/>
        </w:rPr>
        <w:t xml:space="preserve"> </w:t>
      </w:r>
      <w:r w:rsidRPr="00494725">
        <w:rPr>
          <w:b/>
          <w:shd w:val="clear" w:color="auto" w:fill="FFFFFF"/>
        </w:rPr>
        <w:t>тексте</w:t>
      </w:r>
      <w:r w:rsidR="00841278">
        <w:rPr>
          <w:b/>
          <w:shd w:val="clear" w:color="auto" w:fill="FFFFFF"/>
        </w:rPr>
        <w:t xml:space="preserve"> </w:t>
      </w:r>
      <w:r w:rsidRPr="00494725">
        <w:rPr>
          <w:b/>
          <w:shd w:val="clear" w:color="auto" w:fill="FFFFFF"/>
        </w:rPr>
        <w:t>присяги</w:t>
      </w:r>
      <w:r w:rsidR="00841278">
        <w:rPr>
          <w:b/>
          <w:shd w:val="clear" w:color="auto" w:fill="FFFFFF"/>
        </w:rPr>
        <w:t xml:space="preserve"> </w:t>
      </w:r>
      <w:r w:rsidRPr="00494725">
        <w:rPr>
          <w:b/>
          <w:shd w:val="clear" w:color="auto" w:fill="FFFFFF"/>
        </w:rPr>
        <w:t>клятвенные</w:t>
      </w:r>
      <w:r w:rsidR="00841278">
        <w:rPr>
          <w:b/>
          <w:shd w:val="clear" w:color="auto" w:fill="FFFFFF"/>
        </w:rPr>
        <w:t xml:space="preserve"> </w:t>
      </w:r>
      <w:r w:rsidRPr="00494725">
        <w:rPr>
          <w:b/>
          <w:shd w:val="clear" w:color="auto" w:fill="FFFFFF"/>
        </w:rPr>
        <w:t>слова</w:t>
      </w:r>
      <w:r w:rsidRPr="00494725">
        <w:rPr>
          <w:shd w:val="clear" w:color="auto" w:fill="FFFFFF"/>
        </w:rPr>
        <w:t>,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а</w:t>
      </w:r>
      <w:r w:rsidR="00841278">
        <w:rPr>
          <w:shd w:val="clear" w:color="auto" w:fill="FFFFFF"/>
        </w:rPr>
        <w:t xml:space="preserve"> </w:t>
      </w:r>
      <w:r w:rsidRPr="00494725">
        <w:rPr>
          <w:rStyle w:val="--"/>
        </w:rPr>
        <w:t>не</w:t>
      </w:r>
      <w:r w:rsidR="00841278">
        <w:rPr>
          <w:rStyle w:val="--0"/>
        </w:rPr>
        <w:t xml:space="preserve"> </w:t>
      </w:r>
      <w:r w:rsidRPr="00494725">
        <w:rPr>
          <w:rStyle w:val="--0"/>
        </w:rPr>
        <w:t>перечисление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пунктов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должностной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инструкции.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Неисполнение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клятвы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должно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приводить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к</w:t>
      </w:r>
      <w:r w:rsidR="00841278">
        <w:rPr>
          <w:shd w:val="clear" w:color="auto" w:fill="FFFFFF"/>
        </w:rPr>
        <w:t xml:space="preserve"> </w:t>
      </w:r>
      <w:r w:rsidRPr="00494725">
        <w:rPr>
          <w:u w:val="single"/>
          <w:shd w:val="clear" w:color="auto" w:fill="FFFFFF"/>
        </w:rPr>
        <w:t>разрушению</w:t>
      </w:r>
      <w:r w:rsidR="00841278">
        <w:rPr>
          <w:u w:val="single"/>
          <w:shd w:val="clear" w:color="auto" w:fill="FFFFFF"/>
        </w:rPr>
        <w:t xml:space="preserve"> </w:t>
      </w:r>
      <w:r w:rsidRPr="00494725">
        <w:rPr>
          <w:u w:val="single"/>
          <w:shd w:val="clear" w:color="auto" w:fill="FFFFFF"/>
        </w:rPr>
        <w:t>репутации</w:t>
      </w:r>
      <w:r w:rsidR="00841278">
        <w:rPr>
          <w:u w:val="single"/>
          <w:shd w:val="clear" w:color="auto" w:fill="FFFFFF"/>
        </w:rPr>
        <w:t xml:space="preserve"> </w:t>
      </w:r>
      <w:r w:rsidRPr="00494725">
        <w:rPr>
          <w:u w:val="single"/>
          <w:shd w:val="clear" w:color="auto" w:fill="FFFFFF"/>
        </w:rPr>
        <w:t>должностного</w:t>
      </w:r>
      <w:r w:rsidR="00841278">
        <w:rPr>
          <w:u w:val="single"/>
          <w:shd w:val="clear" w:color="auto" w:fill="FFFFFF"/>
        </w:rPr>
        <w:t xml:space="preserve"> </w:t>
      </w:r>
      <w:r w:rsidRPr="00494725">
        <w:rPr>
          <w:u w:val="single"/>
          <w:shd w:val="clear" w:color="auto" w:fill="FFFFFF"/>
        </w:rPr>
        <w:t>лица</w:t>
      </w:r>
      <w:r w:rsidRPr="00494725">
        <w:rPr>
          <w:shd w:val="clear" w:color="auto" w:fill="FFFFFF"/>
        </w:rPr>
        <w:t>,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а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не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ограничиваться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административными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выводами</w:t>
      </w:r>
      <w:r w:rsidR="00045358">
        <w:rPr>
          <w:shd w:val="clear" w:color="auto" w:fill="FFFFFF"/>
        </w:rPr>
        <w:t>,</w:t>
      </w:r>
      <w:r w:rsidR="00841278">
        <w:rPr>
          <w:shd w:val="clear" w:color="auto" w:fill="FFFFFF"/>
        </w:rPr>
        <w:t xml:space="preserve"> </w:t>
      </w:r>
      <w:r w:rsidR="00045358">
        <w:rPr>
          <w:shd w:val="clear" w:color="auto" w:fill="FFFFFF"/>
        </w:rPr>
        <w:t>п</w:t>
      </w:r>
      <w:r w:rsidRPr="00494725">
        <w:rPr>
          <w:shd w:val="clear" w:color="auto" w:fill="FFFFFF"/>
        </w:rPr>
        <w:t>оэтому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слова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присяги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должны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быть</w:t>
      </w:r>
      <w:r w:rsidR="00841278">
        <w:rPr>
          <w:shd w:val="clear" w:color="auto" w:fill="FFFFFF"/>
        </w:rPr>
        <w:t xml:space="preserve"> </w:t>
      </w:r>
      <w:r w:rsidRPr="00494725">
        <w:rPr>
          <w:rStyle w:val="--0"/>
        </w:rPr>
        <w:t>«словами</w:t>
      </w:r>
      <w:r w:rsidR="00841278">
        <w:rPr>
          <w:rStyle w:val="--0"/>
        </w:rPr>
        <w:t xml:space="preserve"> </w:t>
      </w:r>
      <w:r w:rsidRPr="00494725">
        <w:rPr>
          <w:rStyle w:val="--0"/>
          <w:color w:val="FF0000"/>
        </w:rPr>
        <w:t>настоящими»</w:t>
      </w:r>
      <w:r w:rsidRPr="00045358">
        <w:t>,</w:t>
      </w:r>
      <w:r w:rsidR="00841278">
        <w:rPr>
          <w:color w:val="FF0000"/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мощно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характеризующими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личность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человека,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е</w:t>
      </w:r>
      <w:r w:rsidR="00045358">
        <w:rPr>
          <w:shd w:val="clear" w:color="auto" w:fill="FFFFFF"/>
        </w:rPr>
        <w:t>ё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принимающего.</w:t>
      </w:r>
      <w:r w:rsidR="00841278">
        <w:rPr>
          <w:shd w:val="clear" w:color="auto" w:fill="FFFFFF"/>
        </w:rPr>
        <w:t xml:space="preserve"> </w:t>
      </w:r>
    </w:p>
    <w:p w14:paraId="50E05A83" w14:textId="2D4A7133" w:rsidR="005C50E7" w:rsidRPr="00347855" w:rsidRDefault="005C50E7" w:rsidP="00045358">
      <w:pPr>
        <w:rPr>
          <w:shd w:val="clear" w:color="auto" w:fill="FFFFFF"/>
        </w:rPr>
      </w:pPr>
      <w:r w:rsidRPr="00347855">
        <w:rPr>
          <w:b/>
          <w:i/>
          <w:iCs/>
          <w:shd w:val="clear" w:color="auto" w:fill="FFFFFF"/>
        </w:rPr>
        <w:t>Слова</w:t>
      </w:r>
      <w:r w:rsidR="00841278">
        <w:rPr>
          <w:b/>
          <w:i/>
          <w:iCs/>
          <w:shd w:val="clear" w:color="auto" w:fill="FFFFFF"/>
        </w:rPr>
        <w:t xml:space="preserve"> </w:t>
      </w:r>
      <w:r w:rsidRPr="00347855">
        <w:rPr>
          <w:b/>
          <w:i/>
          <w:iCs/>
          <w:shd w:val="clear" w:color="auto" w:fill="FFFFFF"/>
        </w:rPr>
        <w:t>присяги</w:t>
      </w:r>
      <w:r w:rsidR="00841278">
        <w:rPr>
          <w:b/>
          <w:i/>
          <w:iCs/>
          <w:shd w:val="clear" w:color="auto" w:fill="FFFFFF"/>
        </w:rPr>
        <w:t xml:space="preserve"> </w:t>
      </w:r>
      <w:r w:rsidRPr="00347855">
        <w:rPr>
          <w:b/>
          <w:i/>
          <w:iCs/>
          <w:shd w:val="clear" w:color="auto" w:fill="FFFFFF"/>
        </w:rPr>
        <w:t>всех</w:t>
      </w:r>
      <w:r w:rsidR="00841278">
        <w:rPr>
          <w:b/>
          <w:i/>
          <w:iCs/>
          <w:shd w:val="clear" w:color="auto" w:fill="FFFFFF"/>
        </w:rPr>
        <w:t xml:space="preserve"> </w:t>
      </w:r>
      <w:r w:rsidR="00045358" w:rsidRPr="00347855">
        <w:rPr>
          <w:b/>
          <w:i/>
          <w:iCs/>
          <w:shd w:val="clear" w:color="auto" w:fill="FFFFFF"/>
        </w:rPr>
        <w:t>времён</w:t>
      </w:r>
      <w:r w:rsidR="00841278">
        <w:rPr>
          <w:b/>
          <w:i/>
          <w:iCs/>
          <w:shd w:val="clear" w:color="auto" w:fill="FFFFFF"/>
        </w:rPr>
        <w:t xml:space="preserve"> </w:t>
      </w:r>
      <w:r w:rsidRPr="00347855">
        <w:rPr>
          <w:b/>
          <w:i/>
          <w:iCs/>
          <w:shd w:val="clear" w:color="auto" w:fill="FFFFFF"/>
        </w:rPr>
        <w:t>и</w:t>
      </w:r>
      <w:r w:rsidR="00841278">
        <w:rPr>
          <w:b/>
          <w:i/>
          <w:iCs/>
          <w:shd w:val="clear" w:color="auto" w:fill="FFFFFF"/>
        </w:rPr>
        <w:t xml:space="preserve"> </w:t>
      </w:r>
      <w:r w:rsidRPr="00347855">
        <w:rPr>
          <w:b/>
          <w:i/>
          <w:iCs/>
          <w:shd w:val="clear" w:color="auto" w:fill="FFFFFF"/>
        </w:rPr>
        <w:t>народ</w:t>
      </w:r>
      <w:r w:rsidRPr="00494725">
        <w:rPr>
          <w:b/>
          <w:shd w:val="clear" w:color="auto" w:fill="FFFFFF"/>
        </w:rPr>
        <w:t>ов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самые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сильные,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которые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приходилось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публично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произносить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людям,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принимающим</w:t>
      </w:r>
      <w:r w:rsidR="00045358">
        <w:rPr>
          <w:shd w:val="clear" w:color="auto" w:fill="FFFFFF"/>
        </w:rPr>
        <w:t>,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слушающим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и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наблюдающим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е</w:t>
      </w:r>
      <w:r w:rsidR="00045358">
        <w:rPr>
          <w:shd w:val="clear" w:color="auto" w:fill="FFFFFF"/>
        </w:rPr>
        <w:t>ё</w:t>
      </w:r>
      <w:r w:rsidRPr="00494725">
        <w:rPr>
          <w:shd w:val="clear" w:color="auto" w:fill="FFFFFF"/>
        </w:rPr>
        <w:t>:</w:t>
      </w:r>
      <w:r w:rsidR="00841278">
        <w:rPr>
          <w:shd w:val="clear" w:color="auto" w:fill="FFFFFF"/>
        </w:rPr>
        <w:t xml:space="preserve"> </w:t>
      </w:r>
      <w:r w:rsidRPr="00347855">
        <w:rPr>
          <w:rStyle w:val="--"/>
        </w:rPr>
        <w:t>клянусь,</w:t>
      </w:r>
      <w:r w:rsidR="00841278">
        <w:rPr>
          <w:rStyle w:val="--"/>
        </w:rPr>
        <w:t xml:space="preserve"> </w:t>
      </w:r>
      <w:r w:rsidRPr="00347855">
        <w:rPr>
          <w:rStyle w:val="--"/>
        </w:rPr>
        <w:t>долг,</w:t>
      </w:r>
      <w:r w:rsidR="00841278">
        <w:rPr>
          <w:rStyle w:val="--"/>
        </w:rPr>
        <w:t xml:space="preserve"> </w:t>
      </w:r>
      <w:r w:rsidRPr="00347855">
        <w:rPr>
          <w:rStyle w:val="--"/>
        </w:rPr>
        <w:t>честь,</w:t>
      </w:r>
      <w:r w:rsidR="00841278">
        <w:rPr>
          <w:rStyle w:val="--"/>
        </w:rPr>
        <w:t xml:space="preserve"> </w:t>
      </w:r>
      <w:r w:rsidRPr="00347855">
        <w:rPr>
          <w:rStyle w:val="--"/>
        </w:rPr>
        <w:t>совесть</w:t>
      </w:r>
      <w:r w:rsidRPr="00494725">
        <w:rPr>
          <w:shd w:val="clear" w:color="auto" w:fill="FFFFFF"/>
        </w:rPr>
        <w:t>.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Сила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этих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слов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такова,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что</w:t>
      </w:r>
      <w:r w:rsidR="00841278">
        <w:rPr>
          <w:shd w:val="clear" w:color="auto" w:fill="FFFFFF"/>
        </w:rPr>
        <w:t xml:space="preserve"> </w:t>
      </w:r>
      <w:r w:rsidR="00045358">
        <w:rPr>
          <w:shd w:val="clear" w:color="auto" w:fill="FFFFFF"/>
        </w:rPr>
        <w:t>многие люди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физически</w:t>
      </w:r>
      <w:r w:rsidR="00841278">
        <w:rPr>
          <w:shd w:val="clear" w:color="auto" w:fill="FFFFFF"/>
        </w:rPr>
        <w:t xml:space="preserve"> </w:t>
      </w:r>
      <w:r w:rsidRPr="00347855">
        <w:rPr>
          <w:rStyle w:val="--"/>
        </w:rPr>
        <w:t>не</w:t>
      </w:r>
      <w:r w:rsidR="00841278">
        <w:rPr>
          <w:rStyle w:val="--0"/>
        </w:rPr>
        <w:t xml:space="preserve"> </w:t>
      </w:r>
      <w:r w:rsidRPr="00347855">
        <w:rPr>
          <w:rStyle w:val="--0"/>
        </w:rPr>
        <w:t>могут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их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произнести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публично,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ощущая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их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невыносимую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ответственность!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Поэтому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тексты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многих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присяг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сведены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к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перечислению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операций,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которые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готов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исполнять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принимающий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присягу.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Но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народ</w:t>
      </w:r>
      <w:r w:rsidR="00841278">
        <w:rPr>
          <w:shd w:val="clear" w:color="auto" w:fill="FFFFFF"/>
        </w:rPr>
        <w:t xml:space="preserve"> </w:t>
      </w:r>
      <w:r w:rsidR="00045358" w:rsidRPr="00494725">
        <w:rPr>
          <w:shd w:val="clear" w:color="auto" w:fill="FFFFFF"/>
        </w:rPr>
        <w:t>ждёт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настоящей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присяги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из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настоящих</w:t>
      </w:r>
      <w:r w:rsidR="00841278">
        <w:rPr>
          <w:shd w:val="clear" w:color="auto" w:fill="FFFFFF"/>
        </w:rPr>
        <w:t xml:space="preserve"> </w:t>
      </w:r>
      <w:r w:rsidRPr="00494725">
        <w:rPr>
          <w:shd w:val="clear" w:color="auto" w:fill="FFFFFF"/>
        </w:rPr>
        <w:t>слов.</w:t>
      </w:r>
      <w:r w:rsidR="00841278">
        <w:rPr>
          <w:shd w:val="clear" w:color="auto" w:fill="FFFFFF"/>
        </w:rPr>
        <w:t xml:space="preserve"> </w:t>
      </w:r>
      <w:r w:rsidRPr="00347855">
        <w:rPr>
          <w:b/>
          <w:shd w:val="clear" w:color="auto" w:fill="FFFFFF"/>
        </w:rPr>
        <w:t>Ключевые</w:t>
      </w:r>
      <w:r w:rsidR="00841278">
        <w:rPr>
          <w:b/>
          <w:shd w:val="clear" w:color="auto" w:fill="FFFFFF"/>
        </w:rPr>
        <w:t xml:space="preserve"> </w:t>
      </w:r>
      <w:r w:rsidRPr="00347855">
        <w:rPr>
          <w:b/>
          <w:shd w:val="clear" w:color="auto" w:fill="FFFFFF"/>
        </w:rPr>
        <w:t>слова</w:t>
      </w:r>
      <w:r w:rsidR="00841278">
        <w:rPr>
          <w:b/>
          <w:shd w:val="clear" w:color="auto" w:fill="FFFFFF"/>
        </w:rPr>
        <w:t xml:space="preserve"> </w:t>
      </w:r>
      <w:r w:rsidRPr="00347855">
        <w:rPr>
          <w:b/>
          <w:shd w:val="clear" w:color="auto" w:fill="FFFFFF"/>
        </w:rPr>
        <w:t>Присяги</w:t>
      </w:r>
      <w:r w:rsidRPr="00347855">
        <w:rPr>
          <w:shd w:val="clear" w:color="auto" w:fill="FFFFFF"/>
        </w:rPr>
        <w:t>,</w:t>
      </w:r>
      <w:r w:rsidR="00841278">
        <w:rPr>
          <w:shd w:val="clear" w:color="auto" w:fill="FFFFFF"/>
        </w:rPr>
        <w:t xml:space="preserve"> </w:t>
      </w:r>
      <w:r w:rsidRPr="00347855">
        <w:rPr>
          <w:shd w:val="clear" w:color="auto" w:fill="FFFFFF"/>
        </w:rPr>
        <w:t>которая</w:t>
      </w:r>
      <w:r w:rsidR="00841278">
        <w:rPr>
          <w:shd w:val="clear" w:color="auto" w:fill="FFFFFF"/>
        </w:rPr>
        <w:t xml:space="preserve"> </w:t>
      </w:r>
      <w:r w:rsidR="00045358" w:rsidRPr="00347855">
        <w:rPr>
          <w:shd w:val="clear" w:color="auto" w:fill="FFFFFF"/>
        </w:rPr>
        <w:t>даётся</w:t>
      </w:r>
      <w:r w:rsidR="00841278">
        <w:rPr>
          <w:shd w:val="clear" w:color="auto" w:fill="FFFFFF"/>
        </w:rPr>
        <w:t xml:space="preserve"> </w:t>
      </w:r>
      <w:r w:rsidR="00045358">
        <w:rPr>
          <w:shd w:val="clear" w:color="auto" w:fill="FFFFFF"/>
        </w:rPr>
        <w:t>в</w:t>
      </w:r>
      <w:r w:rsidR="00841278">
        <w:rPr>
          <w:shd w:val="clear" w:color="auto" w:fill="FFFFFF"/>
        </w:rPr>
        <w:t xml:space="preserve"> </w:t>
      </w:r>
      <w:r w:rsidRPr="00347855">
        <w:rPr>
          <w:shd w:val="clear" w:color="auto" w:fill="FFFFFF"/>
        </w:rPr>
        <w:t>тексте</w:t>
      </w:r>
      <w:r w:rsidR="00841278">
        <w:rPr>
          <w:shd w:val="clear" w:color="auto" w:fill="FFFFFF"/>
        </w:rPr>
        <w:t xml:space="preserve"> </w:t>
      </w:r>
      <w:r w:rsidRPr="00347855">
        <w:rPr>
          <w:shd w:val="clear" w:color="auto" w:fill="FFFFFF"/>
        </w:rPr>
        <w:t>Конституции</w:t>
      </w:r>
      <w:r w:rsidR="00841278">
        <w:rPr>
          <w:shd w:val="clear" w:color="auto" w:fill="FFFFFF"/>
        </w:rPr>
        <w:t xml:space="preserve"> </w:t>
      </w:r>
      <w:r w:rsidRPr="00347855">
        <w:rPr>
          <w:shd w:val="clear" w:color="auto" w:fill="FFFFFF"/>
        </w:rPr>
        <w:t>РФ:</w:t>
      </w:r>
      <w:r w:rsidR="00841278">
        <w:rPr>
          <w:shd w:val="clear" w:color="auto" w:fill="FFFFFF"/>
        </w:rPr>
        <w:t xml:space="preserve"> </w:t>
      </w:r>
    </w:p>
    <w:p w14:paraId="49FD30A7" w14:textId="6C1FA900" w:rsidR="005C50E7" w:rsidRPr="006F2B73" w:rsidRDefault="005C50E7" w:rsidP="005C50E7">
      <w:pPr>
        <w:pStyle w:val="afc"/>
        <w:numPr>
          <w:ilvl w:val="0"/>
          <w:numId w:val="23"/>
        </w:numPr>
        <w:ind w:left="0" w:firstLine="142"/>
        <w:rPr>
          <w:color w:val="000000"/>
          <w:shd w:val="clear" w:color="auto" w:fill="FFFFFF"/>
        </w:rPr>
      </w:pPr>
      <w:r w:rsidRPr="006F2B73">
        <w:rPr>
          <w:b/>
          <w:color w:val="000000"/>
          <w:shd w:val="clear" w:color="auto" w:fill="FFFFFF"/>
        </w:rPr>
        <w:lastRenderedPageBreak/>
        <w:t>Честь</w:t>
      </w:r>
      <w:r w:rsidRPr="006F2B73">
        <w:rPr>
          <w:color w:val="000000"/>
          <w:shd w:val="clear" w:color="auto" w:fill="FFFFFF"/>
        </w:rPr>
        <w:t>,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которой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клянутся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присягающие,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это</w:t>
      </w:r>
      <w:r w:rsidR="00841278">
        <w:rPr>
          <w:color w:val="000000"/>
          <w:shd w:val="clear" w:color="auto" w:fill="FFFFFF"/>
        </w:rPr>
        <w:t xml:space="preserve"> — </w:t>
      </w:r>
      <w:r w:rsidRPr="006F2B73">
        <w:rPr>
          <w:color w:val="000000"/>
          <w:shd w:val="clear" w:color="auto" w:fill="FFFFFF"/>
        </w:rPr>
        <w:t>«награда,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присуждаемая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за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добродетель»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и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осознаваемая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принимающим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присягу,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как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гарантия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его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доброго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имени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и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репутации,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его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верности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своему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слову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и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делу.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Честь</w:t>
      </w:r>
      <w:r w:rsidR="00841278">
        <w:rPr>
          <w:color w:val="000000"/>
          <w:shd w:val="clear" w:color="auto" w:fill="FFFFFF"/>
        </w:rPr>
        <w:t xml:space="preserve"> </w:t>
      </w:r>
      <w:r w:rsidR="00045358" w:rsidRPr="006F2B73">
        <w:rPr>
          <w:color w:val="000000"/>
          <w:shd w:val="clear" w:color="auto" w:fill="FFFFFF"/>
        </w:rPr>
        <w:t>даёт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силы,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чтобы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осуществлять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свою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деятельность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при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любых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невзгодах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и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ударах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судьбы.</w:t>
      </w:r>
    </w:p>
    <w:p w14:paraId="11404113" w14:textId="65A6E879" w:rsidR="005C50E7" w:rsidRPr="006F2B73" w:rsidRDefault="005C50E7" w:rsidP="00045358">
      <w:pPr>
        <w:rPr>
          <w:shd w:val="clear" w:color="auto" w:fill="FFFFFF"/>
        </w:rPr>
      </w:pPr>
      <w:r w:rsidRPr="00347855">
        <w:rPr>
          <w:rStyle w:val="--0"/>
        </w:rPr>
        <w:t>Лишение</w:t>
      </w:r>
      <w:r w:rsidR="00841278">
        <w:rPr>
          <w:rStyle w:val="--0"/>
        </w:rPr>
        <w:t xml:space="preserve"> </w:t>
      </w:r>
      <w:r w:rsidRPr="00347855">
        <w:rPr>
          <w:rStyle w:val="--"/>
        </w:rPr>
        <w:t>Чести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в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случае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нарушения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клятвы</w:t>
      </w:r>
      <w:r w:rsidR="00841278">
        <w:rPr>
          <w:shd w:val="clear" w:color="auto" w:fill="FFFFFF"/>
        </w:rPr>
        <w:t xml:space="preserve"> — </w:t>
      </w:r>
      <w:r w:rsidRPr="006F2B73">
        <w:rPr>
          <w:shd w:val="clear" w:color="auto" w:fill="FFFFFF"/>
        </w:rPr>
        <w:t>это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лишение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человека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доброго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имени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и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репутации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оскорблением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в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разных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формах: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физических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воздействий,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высказываний,</w:t>
      </w:r>
      <w:r w:rsidR="00841278">
        <w:rPr>
          <w:shd w:val="clear" w:color="auto" w:fill="FFFFFF"/>
        </w:rPr>
        <w:t xml:space="preserve"> </w:t>
      </w:r>
      <w:r w:rsidRPr="006F2B73">
        <w:rPr>
          <w:shd w:val="clear" w:color="auto" w:fill="FFFFFF"/>
        </w:rPr>
        <w:t>жестов.</w:t>
      </w:r>
      <w:r w:rsidR="00841278">
        <w:rPr>
          <w:shd w:val="clear" w:color="auto" w:fill="FFFFFF"/>
        </w:rPr>
        <w:t xml:space="preserve"> </w:t>
      </w:r>
    </w:p>
    <w:p w14:paraId="690D378A" w14:textId="34698816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«Офицерская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честь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от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«петровских»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времён</w:t>
      </w:r>
      <w:r w:rsidR="00841278" w:rsidRPr="00045358">
        <w:rPr>
          <w:i/>
          <w:iCs/>
        </w:rPr>
        <w:t xml:space="preserve"> — </w:t>
      </w:r>
    </w:p>
    <w:p w14:paraId="3B188778" w14:textId="0500D5E4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Символ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храбрости,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дух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офицера.</w:t>
      </w:r>
    </w:p>
    <w:p w14:paraId="3711D45F" w14:textId="18FFFC31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«Честь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имею!»</w:t>
      </w:r>
      <w:r w:rsidR="00841278" w:rsidRPr="00045358">
        <w:rPr>
          <w:i/>
          <w:iCs/>
        </w:rPr>
        <w:t xml:space="preserve"> — </w:t>
      </w:r>
      <w:r w:rsidRPr="00045358">
        <w:rPr>
          <w:i/>
          <w:iCs/>
        </w:rPr>
        <w:t>по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сути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страны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бастион,</w:t>
      </w:r>
    </w:p>
    <w:p w14:paraId="420D08D1" w14:textId="30C2A9A6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Долг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и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служба</w:t>
      </w:r>
      <w:r w:rsidR="00841278" w:rsidRPr="00045358">
        <w:rPr>
          <w:i/>
          <w:iCs/>
        </w:rPr>
        <w:t xml:space="preserve"> — </w:t>
      </w:r>
      <w:r w:rsidRPr="00045358">
        <w:rPr>
          <w:i/>
          <w:iCs/>
        </w:rPr>
        <w:t>благая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карьера.</w:t>
      </w:r>
    </w:p>
    <w:p w14:paraId="09181EA2" w14:textId="3A3CDA20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Это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право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быть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первым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в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неравном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бою</w:t>
      </w:r>
    </w:p>
    <w:p w14:paraId="7D5BE51F" w14:textId="7B315E3C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И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плечо,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что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подставлено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другу.</w:t>
      </w:r>
    </w:p>
    <w:p w14:paraId="4971BFE9" w14:textId="4257A077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Честь</w:t>
      </w:r>
      <w:r w:rsidR="00841278" w:rsidRPr="00045358">
        <w:rPr>
          <w:i/>
          <w:iCs/>
        </w:rPr>
        <w:t xml:space="preserve"> — </w:t>
      </w:r>
      <w:r w:rsidRPr="00045358">
        <w:rPr>
          <w:i/>
          <w:iCs/>
        </w:rPr>
        <w:t>как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знамя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Победы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в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парадном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строю.</w:t>
      </w:r>
    </w:p>
    <w:p w14:paraId="2BDC2BFB" w14:textId="7D02C047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«Честь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имею!»</w:t>
      </w:r>
      <w:r w:rsidR="00841278" w:rsidRPr="00045358">
        <w:rPr>
          <w:i/>
          <w:iCs/>
        </w:rPr>
        <w:t xml:space="preserve"> — </w:t>
      </w:r>
      <w:r w:rsidRPr="00045358">
        <w:rPr>
          <w:i/>
          <w:iCs/>
        </w:rPr>
        <w:t>как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символ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небес.</w:t>
      </w:r>
    </w:p>
    <w:p w14:paraId="389009F6" w14:textId="3C5CD7F6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Честь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имею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во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славу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Отчизны!»</w:t>
      </w:r>
    </w:p>
    <w:p w14:paraId="08DAEAAD" w14:textId="2FAE1E72" w:rsidR="005C50E7" w:rsidRPr="00347855" w:rsidRDefault="005C50E7" w:rsidP="005C50E7">
      <w:pPr>
        <w:ind w:firstLine="0"/>
        <w:rPr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  <w:lang w:val="en-US"/>
        </w:rPr>
        <w:t>II</w:t>
      </w:r>
      <w:r>
        <w:rPr>
          <w:b/>
          <w:color w:val="000000"/>
          <w:shd w:val="clear" w:color="auto" w:fill="FFFFFF"/>
        </w:rPr>
        <w:t>.</w:t>
      </w:r>
      <w:r w:rsidR="00841278">
        <w:rPr>
          <w:b/>
          <w:color w:val="000000"/>
          <w:shd w:val="clear" w:color="auto" w:fill="FFFFFF"/>
        </w:rPr>
        <w:t xml:space="preserve"> </w:t>
      </w:r>
      <w:r w:rsidRPr="006F2B73">
        <w:rPr>
          <w:b/>
          <w:color w:val="000000"/>
          <w:shd w:val="clear" w:color="auto" w:fill="FFFFFF"/>
        </w:rPr>
        <w:t>Долг</w:t>
      </w:r>
      <w:r w:rsidRPr="006F2B73">
        <w:rPr>
          <w:color w:val="000000"/>
          <w:shd w:val="clear" w:color="auto" w:fill="FFFFFF"/>
        </w:rPr>
        <w:t>,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которым</w:t>
      </w:r>
      <w:r w:rsidR="00841278">
        <w:rPr>
          <w:color w:val="000000"/>
          <w:shd w:val="clear" w:color="auto" w:fill="FFFFFF"/>
        </w:rPr>
        <w:t xml:space="preserve"> </w:t>
      </w:r>
      <w:r w:rsidR="00045358" w:rsidRPr="006F2B73">
        <w:rPr>
          <w:color w:val="000000"/>
          <w:shd w:val="clear" w:color="auto" w:fill="FFFFFF"/>
        </w:rPr>
        <w:t>клянётся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принимающий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присягу</w:t>
      </w:r>
      <w:r w:rsidR="00045358">
        <w:rPr>
          <w:color w:val="000000"/>
          <w:shd w:val="clear" w:color="auto" w:fill="FFFFFF"/>
        </w:rPr>
        <w:t>,</w:t>
      </w:r>
      <w:r w:rsidR="00841278">
        <w:rPr>
          <w:color w:val="000000"/>
          <w:shd w:val="clear" w:color="auto" w:fill="FFFFFF"/>
        </w:rPr>
        <w:t xml:space="preserve"> — </w:t>
      </w:r>
      <w:r w:rsidRPr="006F2B73">
        <w:rPr>
          <w:color w:val="000000"/>
          <w:shd w:val="clear" w:color="auto" w:fill="FFFFFF"/>
        </w:rPr>
        <w:t>это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его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конкретное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rStyle w:val="--0"/>
        </w:rPr>
        <w:t>моральное</w:t>
      </w:r>
      <w:r w:rsidR="00841278">
        <w:rPr>
          <w:rStyle w:val="--0"/>
        </w:rPr>
        <w:t xml:space="preserve"> </w:t>
      </w:r>
      <w:r w:rsidRPr="00347855">
        <w:rPr>
          <w:rStyle w:val="--"/>
        </w:rPr>
        <w:t>обязательство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перед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народом.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Это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значит,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что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он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принимает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присягу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по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собственной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воле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и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на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основании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Конституции</w:t>
      </w:r>
      <w:r w:rsidR="007F54B6">
        <w:rPr>
          <w:color w:val="000000"/>
          <w:shd w:val="clear" w:color="auto" w:fill="FFFFFF"/>
        </w:rPr>
        <w:t xml:space="preserve"> и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что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он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гарантирует: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его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действия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rFonts w:cs="Arial"/>
        </w:rPr>
        <w:t>проистекают</w:t>
      </w:r>
      <w:r w:rsidR="00841278">
        <w:rPr>
          <w:rFonts w:cs="Arial"/>
        </w:rPr>
        <w:t xml:space="preserve"> </w:t>
      </w:r>
      <w:r w:rsidRPr="006F2B73">
        <w:rPr>
          <w:rFonts w:cs="Arial"/>
        </w:rPr>
        <w:t>из</w:t>
      </w:r>
      <w:r w:rsidR="00841278">
        <w:rPr>
          <w:rFonts w:cs="Arial"/>
        </w:rPr>
        <w:t xml:space="preserve"> </w:t>
      </w:r>
      <w:r w:rsidRPr="006F2B73">
        <w:rPr>
          <w:rFonts w:cs="Arial"/>
        </w:rPr>
        <w:t>долга,</w:t>
      </w:r>
      <w:r w:rsidR="00841278">
        <w:rPr>
          <w:rFonts w:cs="Arial"/>
        </w:rPr>
        <w:t xml:space="preserve"> </w:t>
      </w:r>
      <w:r w:rsidRPr="006F2B73">
        <w:rPr>
          <w:rFonts w:cs="Arial"/>
        </w:rPr>
        <w:t>который</w:t>
      </w:r>
      <w:r w:rsidR="00841278">
        <w:rPr>
          <w:rFonts w:cs="Arial"/>
        </w:rPr>
        <w:t xml:space="preserve"> </w:t>
      </w:r>
      <w:r w:rsidRPr="006F2B73">
        <w:rPr>
          <w:rFonts w:cs="Arial"/>
        </w:rPr>
        <w:t>определяет</w:t>
      </w:r>
      <w:r w:rsidR="00841278">
        <w:rPr>
          <w:rFonts w:cs="Arial"/>
        </w:rPr>
        <w:t xml:space="preserve"> </w:t>
      </w:r>
      <w:r w:rsidRPr="006F2B73">
        <w:rPr>
          <w:rFonts w:cs="Arial"/>
        </w:rPr>
        <w:t>нравственность</w:t>
      </w:r>
      <w:r w:rsidR="00841278">
        <w:rPr>
          <w:rFonts w:cs="Arial"/>
        </w:rPr>
        <w:t xml:space="preserve"> </w:t>
      </w:r>
      <w:r w:rsidRPr="006F2B73">
        <w:rPr>
          <w:rFonts w:cs="Arial"/>
        </w:rPr>
        <w:t>его</w:t>
      </w:r>
      <w:r w:rsidR="00841278">
        <w:rPr>
          <w:rFonts w:cs="Arial"/>
        </w:rPr>
        <w:t xml:space="preserve"> </w:t>
      </w:r>
      <w:r w:rsidRPr="006F2B73">
        <w:rPr>
          <w:rFonts w:cs="Arial"/>
        </w:rPr>
        <w:t>деятельности.</w:t>
      </w:r>
      <w:r w:rsidR="00841278">
        <w:rPr>
          <w:rFonts w:cs="Arial"/>
        </w:rPr>
        <w:t xml:space="preserve"> </w:t>
      </w:r>
      <w:r w:rsidRPr="00347855">
        <w:rPr>
          <w:b/>
          <w:color w:val="000000"/>
          <w:shd w:val="clear" w:color="auto" w:fill="FFFFFF"/>
        </w:rPr>
        <w:t>Невыполнение</w:t>
      </w:r>
      <w:r w:rsidR="00841278">
        <w:rPr>
          <w:b/>
          <w:color w:val="000000"/>
          <w:shd w:val="clear" w:color="auto" w:fill="FFFFFF"/>
        </w:rPr>
        <w:t xml:space="preserve"> </w:t>
      </w:r>
      <w:r w:rsidRPr="00347855">
        <w:rPr>
          <w:b/>
          <w:color w:val="000000"/>
          <w:shd w:val="clear" w:color="auto" w:fill="FFFFFF"/>
        </w:rPr>
        <w:t>своего</w:t>
      </w:r>
      <w:r w:rsidR="00841278">
        <w:rPr>
          <w:b/>
          <w:color w:val="000000"/>
          <w:shd w:val="clear" w:color="auto" w:fill="FFFFFF"/>
        </w:rPr>
        <w:t xml:space="preserve"> </w:t>
      </w:r>
      <w:r w:rsidRPr="00347855">
        <w:rPr>
          <w:b/>
          <w:color w:val="000000"/>
          <w:shd w:val="clear" w:color="auto" w:fill="FFFFFF"/>
        </w:rPr>
        <w:t>долга</w:t>
      </w:r>
      <w:r w:rsidR="00841278">
        <w:rPr>
          <w:b/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принявшим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присягу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означает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его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профессиональную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дисквалификацию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с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репутацией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человека,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которому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нельзя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доверять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никакую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государственную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работу.</w:t>
      </w:r>
    </w:p>
    <w:p w14:paraId="5169AD30" w14:textId="59F2794F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«Долг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—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истинный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—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не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хлеба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ради,</w:t>
      </w:r>
    </w:p>
    <w:p w14:paraId="5E25E912" w14:textId="7C431428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Н</w:t>
      </w:r>
      <w:r w:rsidR="00CF3322">
        <w:rPr>
          <w:i/>
          <w:iCs/>
        </w:rPr>
        <w:t>о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служба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истине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и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правде,</w:t>
      </w:r>
      <w:r w:rsidR="00841278" w:rsidRPr="00045358">
        <w:rPr>
          <w:i/>
          <w:iCs/>
        </w:rPr>
        <w:t xml:space="preserve"> </w:t>
      </w:r>
      <w:bookmarkStart w:id="4" w:name="OLE_LINK1"/>
      <w:bookmarkStart w:id="5" w:name="OLE_LINK2"/>
    </w:p>
    <w:bookmarkEnd w:id="4"/>
    <w:bookmarkEnd w:id="5"/>
    <w:p w14:paraId="6F6B412F" w14:textId="76BDD3B2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Не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ради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славы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и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чинов,</w:t>
      </w:r>
    </w:p>
    <w:p w14:paraId="00B0ACA0" w14:textId="428EFDEE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Ему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не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нужно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громких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слов».</w:t>
      </w:r>
    </w:p>
    <w:p w14:paraId="14DB360B" w14:textId="409A3AD5" w:rsidR="005C50E7" w:rsidRPr="00FA24AD" w:rsidRDefault="005C50E7" w:rsidP="005C50E7">
      <w:pPr>
        <w:pStyle w:val="afc"/>
        <w:numPr>
          <w:ilvl w:val="0"/>
          <w:numId w:val="21"/>
        </w:numPr>
        <w:ind w:left="0" w:firstLine="0"/>
        <w:rPr>
          <w:color w:val="000000"/>
          <w:shd w:val="clear" w:color="auto" w:fill="FFFFFF"/>
        </w:rPr>
      </w:pPr>
      <w:r w:rsidRPr="006F2B73">
        <w:rPr>
          <w:b/>
          <w:color w:val="000000"/>
          <w:shd w:val="clear" w:color="auto" w:fill="FFFFFF"/>
        </w:rPr>
        <w:t>Совесть</w:t>
      </w:r>
      <w:r w:rsidRPr="006F2B73">
        <w:rPr>
          <w:color w:val="000000"/>
          <w:shd w:val="clear" w:color="auto" w:fill="FFFFFF"/>
        </w:rPr>
        <w:t>,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которой</w:t>
      </w:r>
      <w:r w:rsidR="00841278">
        <w:rPr>
          <w:color w:val="000000"/>
          <w:shd w:val="clear" w:color="auto" w:fill="FFFFFF"/>
        </w:rPr>
        <w:t xml:space="preserve"> </w:t>
      </w:r>
      <w:r w:rsidR="00045358" w:rsidRPr="006F2B73">
        <w:rPr>
          <w:color w:val="000000"/>
          <w:shd w:val="clear" w:color="auto" w:fill="FFFFFF"/>
        </w:rPr>
        <w:t>клянётся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принимающий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присягу</w:t>
      </w:r>
      <w:r w:rsidR="00841278">
        <w:rPr>
          <w:color w:val="000000"/>
          <w:shd w:val="clear" w:color="auto" w:fill="FFFFFF"/>
        </w:rPr>
        <w:t xml:space="preserve"> — </w:t>
      </w:r>
      <w:r w:rsidRPr="006F2B73">
        <w:rPr>
          <w:color w:val="000000"/>
          <w:shd w:val="clear" w:color="auto" w:fill="FFFFFF"/>
        </w:rPr>
        <w:t>это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заверение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в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его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способности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к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rStyle w:val="--0"/>
        </w:rPr>
        <w:t>активному</w:t>
      </w:r>
      <w:r w:rsidR="00841278">
        <w:rPr>
          <w:rStyle w:val="--0"/>
        </w:rPr>
        <w:t xml:space="preserve"> </w:t>
      </w:r>
      <w:r w:rsidRPr="00347855">
        <w:rPr>
          <w:rStyle w:val="--"/>
        </w:rPr>
        <w:t>самоконтролю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своих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поступков: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их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сопоставлени</w:t>
      </w:r>
      <w:r w:rsidR="007F54B6">
        <w:rPr>
          <w:color w:val="000000"/>
          <w:shd w:val="clear" w:color="auto" w:fill="FFFFFF"/>
        </w:rPr>
        <w:t>ю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с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нравственными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нормами.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Его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клятва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означает,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что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у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него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есть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внутренний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регулятор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поведения,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следящий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за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соблюдением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нравственных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требований</w:t>
      </w:r>
      <w:r w:rsidR="00045358">
        <w:rPr>
          <w:color w:val="000000"/>
          <w:shd w:val="clear" w:color="auto" w:fill="FFFFFF"/>
        </w:rPr>
        <w:t>,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выступающий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как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останавливающий,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корректирующий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фактор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моральной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оценки</w:t>
      </w:r>
      <w:r w:rsidR="00841278">
        <w:rPr>
          <w:color w:val="000000"/>
          <w:shd w:val="clear" w:color="auto" w:fill="FFFFFF"/>
        </w:rPr>
        <w:t xml:space="preserve"> </w:t>
      </w:r>
      <w:r w:rsidRPr="006F2B73">
        <w:rPr>
          <w:color w:val="000000"/>
          <w:shd w:val="clear" w:color="auto" w:fill="FFFFFF"/>
        </w:rPr>
        <w:t>поступков.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b/>
          <w:color w:val="000000"/>
          <w:shd w:val="clear" w:color="auto" w:fill="FFFFFF"/>
        </w:rPr>
        <w:t>Бе</w:t>
      </w:r>
      <w:r w:rsidR="00045358">
        <w:rPr>
          <w:b/>
          <w:color w:val="000000"/>
          <w:shd w:val="clear" w:color="auto" w:fill="FFFFFF"/>
        </w:rPr>
        <w:t>з(</w:t>
      </w:r>
      <w:r w:rsidRPr="00347855">
        <w:rPr>
          <w:b/>
          <w:color w:val="000000"/>
          <w:shd w:val="clear" w:color="auto" w:fill="FFFFFF"/>
        </w:rPr>
        <w:t>с</w:t>
      </w:r>
      <w:r w:rsidR="00045358">
        <w:rPr>
          <w:b/>
          <w:color w:val="000000"/>
          <w:shd w:val="clear" w:color="auto" w:fill="FFFFFF"/>
        </w:rPr>
        <w:t>)</w:t>
      </w:r>
      <w:r w:rsidRPr="00347855">
        <w:rPr>
          <w:b/>
          <w:color w:val="000000"/>
          <w:shd w:val="clear" w:color="auto" w:fill="FFFFFF"/>
        </w:rPr>
        <w:t>совестность</w:t>
      </w:r>
      <w:r w:rsidR="00841278">
        <w:rPr>
          <w:color w:val="000000"/>
          <w:shd w:val="clear" w:color="auto" w:fill="FFFFFF"/>
        </w:rPr>
        <w:t xml:space="preserve"> — </w:t>
      </w:r>
      <w:r w:rsidRPr="00347855">
        <w:rPr>
          <w:color w:val="000000"/>
          <w:shd w:val="clear" w:color="auto" w:fill="FFFFFF"/>
        </w:rPr>
        <w:t>это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полная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утрата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самоконтроля: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сопоставления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своих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действий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и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нравственных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норм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в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lastRenderedPageBreak/>
        <w:t>отношениях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с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людьми.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Это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означает,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что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регулятора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поведения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у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него</w:t>
      </w:r>
      <w:r w:rsidR="00045358">
        <w:rPr>
          <w:color w:val="000000"/>
          <w:shd w:val="clear" w:color="auto" w:fill="FFFFFF"/>
        </w:rPr>
        <w:t xml:space="preserve"> нет</w:t>
      </w:r>
      <w:r w:rsidRPr="00347855">
        <w:rPr>
          <w:color w:val="000000"/>
          <w:shd w:val="clear" w:color="auto" w:fill="FFFFFF"/>
        </w:rPr>
        <w:t>,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и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он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равно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опасен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для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«своих»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и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«чужих»: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он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никому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не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брат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и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не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друг: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любовь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у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него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замещает</w:t>
      </w:r>
      <w:r w:rsidR="00045358">
        <w:rPr>
          <w:color w:val="000000"/>
          <w:shd w:val="clear" w:color="auto" w:fill="FFFFFF"/>
        </w:rPr>
        <w:t>ся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плохо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скрываем</w:t>
      </w:r>
      <w:r w:rsidR="00045358">
        <w:rPr>
          <w:color w:val="000000"/>
          <w:shd w:val="clear" w:color="auto" w:fill="FFFFFF"/>
        </w:rPr>
        <w:t>ой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ненависть</w:t>
      </w:r>
      <w:r w:rsidR="00045358">
        <w:rPr>
          <w:color w:val="000000"/>
          <w:shd w:val="clear" w:color="auto" w:fill="FFFFFF"/>
        </w:rPr>
        <w:t>ю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ко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всем.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Доверять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такому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человеку</w:t>
      </w:r>
      <w:r w:rsidR="00841278">
        <w:rPr>
          <w:color w:val="000000"/>
          <w:shd w:val="clear" w:color="auto" w:fill="FFFFFF"/>
        </w:rPr>
        <w:t xml:space="preserve"> </w:t>
      </w:r>
      <w:r w:rsidRPr="00FA24AD">
        <w:rPr>
          <w:rStyle w:val="--0"/>
        </w:rPr>
        <w:t>нельзя</w:t>
      </w:r>
      <w:r>
        <w:rPr>
          <w:rStyle w:val="--0"/>
        </w:rPr>
        <w:t>,</w:t>
      </w:r>
      <w:r w:rsidR="00841278">
        <w:rPr>
          <w:rStyle w:val="--0"/>
        </w:rPr>
        <w:t xml:space="preserve"> </w:t>
      </w:r>
      <w:r w:rsidRPr="00FA24AD">
        <w:rPr>
          <w:rStyle w:val="--"/>
        </w:rPr>
        <w:t>и</w:t>
      </w:r>
      <w:r w:rsidR="00841278">
        <w:rPr>
          <w:rStyle w:val="--"/>
        </w:rPr>
        <w:t xml:space="preserve"> </w:t>
      </w:r>
      <w:r w:rsidR="00045358">
        <w:rPr>
          <w:rStyle w:val="--"/>
        </w:rPr>
        <w:t xml:space="preserve">ЕМУ </w:t>
      </w:r>
      <w:r w:rsidRPr="00FA24AD">
        <w:rPr>
          <w:rStyle w:val="--"/>
        </w:rPr>
        <w:t>не</w:t>
      </w:r>
      <w:r w:rsidR="00841278">
        <w:rPr>
          <w:rStyle w:val="--0"/>
        </w:rPr>
        <w:t xml:space="preserve"> </w:t>
      </w:r>
      <w:r w:rsidRPr="00FA24AD">
        <w:rPr>
          <w:rStyle w:val="--0"/>
        </w:rPr>
        <w:t>будут</w:t>
      </w:r>
      <w:r w:rsidR="00841278">
        <w:rPr>
          <w:color w:val="000000"/>
          <w:shd w:val="clear" w:color="auto" w:fill="FFFFFF"/>
        </w:rPr>
        <w:t xml:space="preserve"> </w:t>
      </w:r>
      <w:r w:rsidRPr="00347855">
        <w:rPr>
          <w:color w:val="000000"/>
          <w:shd w:val="clear" w:color="auto" w:fill="FFFFFF"/>
        </w:rPr>
        <w:t>доверять.</w:t>
      </w:r>
      <w:r w:rsidR="00841278">
        <w:rPr>
          <w:color w:val="000000"/>
          <w:shd w:val="clear" w:color="auto" w:fill="FFFFFF"/>
        </w:rPr>
        <w:t xml:space="preserve"> </w:t>
      </w:r>
    </w:p>
    <w:p w14:paraId="38B4F527" w14:textId="56A23B3C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«Какие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б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ни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грозили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горести</w:t>
      </w:r>
    </w:p>
    <w:p w14:paraId="112D9E25" w14:textId="0D71A64B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И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где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бы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ни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ждала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беда,</w:t>
      </w:r>
    </w:p>
    <w:p w14:paraId="1E189975" w14:textId="12A1653E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Не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поступайся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только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совестью</w:t>
      </w:r>
    </w:p>
    <w:p w14:paraId="632F3F1D" w14:textId="7AFE1C20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Ни</w:t>
      </w:r>
      <w:r w:rsidR="00841278" w:rsidRPr="00045358">
        <w:rPr>
          <w:i/>
          <w:iCs/>
        </w:rPr>
        <w:t xml:space="preserve"> </w:t>
      </w:r>
      <w:r w:rsidR="00045358" w:rsidRPr="00045358">
        <w:rPr>
          <w:i/>
          <w:iCs/>
        </w:rPr>
        <w:t>днём</w:t>
      </w:r>
      <w:r w:rsidRPr="00045358">
        <w:rPr>
          <w:i/>
          <w:iCs/>
        </w:rPr>
        <w:t>,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ни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ночью,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никогда!</w:t>
      </w:r>
    </w:p>
    <w:p w14:paraId="26951D2B" w14:textId="25D8679F" w:rsidR="005C50E7" w:rsidRPr="00045358" w:rsidRDefault="005C50E7" w:rsidP="00045358">
      <w:pPr>
        <w:ind w:left="2552" w:firstLine="0"/>
        <w:rPr>
          <w:i/>
          <w:iCs/>
        </w:rPr>
      </w:pPr>
      <w:r w:rsidRPr="00045358">
        <w:rPr>
          <w:i/>
          <w:iCs/>
        </w:rPr>
        <w:t>Мы</w:t>
      </w:r>
      <w:r w:rsidR="00841278" w:rsidRPr="00045358">
        <w:rPr>
          <w:i/>
          <w:iCs/>
        </w:rPr>
        <w:t xml:space="preserve"> </w:t>
      </w:r>
      <w:r w:rsidR="00045358" w:rsidRPr="00045358">
        <w:rPr>
          <w:i/>
          <w:iCs/>
        </w:rPr>
        <w:t>живём</w:t>
      </w:r>
      <w:r w:rsidRPr="00045358">
        <w:rPr>
          <w:i/>
          <w:iCs/>
        </w:rPr>
        <w:t>,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умереть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не</w:t>
      </w:r>
      <w:r w:rsidR="00841278" w:rsidRPr="00045358">
        <w:rPr>
          <w:i/>
          <w:iCs/>
        </w:rPr>
        <w:t xml:space="preserve"> </w:t>
      </w:r>
      <w:r w:rsidRPr="00045358">
        <w:rPr>
          <w:i/>
          <w:iCs/>
        </w:rPr>
        <w:t>готовясь,</w:t>
      </w:r>
    </w:p>
    <w:p w14:paraId="418CC819" w14:textId="280A4A87" w:rsidR="005C50E7" w:rsidRPr="00045358" w:rsidRDefault="00300DBA" w:rsidP="00045358">
      <w:pPr>
        <w:ind w:left="2552" w:firstLine="0"/>
        <w:rPr>
          <w:i/>
          <w:iCs/>
        </w:rPr>
      </w:pPr>
      <w:r w:rsidRPr="009B05A0">
        <w:rPr>
          <w:i/>
          <w:iCs/>
        </w:rPr>
        <w:t>З</w:t>
      </w:r>
      <w:r w:rsidR="005C50E7" w:rsidRPr="00045358">
        <w:rPr>
          <w:i/>
          <w:iCs/>
        </w:rPr>
        <w:t>абываем</w:t>
      </w:r>
      <w:r w:rsidR="00841278" w:rsidRPr="00045358">
        <w:rPr>
          <w:i/>
          <w:iCs/>
        </w:rPr>
        <w:t xml:space="preserve"> </w:t>
      </w:r>
      <w:r w:rsidR="005C50E7" w:rsidRPr="00045358">
        <w:rPr>
          <w:i/>
          <w:iCs/>
        </w:rPr>
        <w:t>поэтому</w:t>
      </w:r>
      <w:r w:rsidR="00841278" w:rsidRPr="00045358">
        <w:rPr>
          <w:i/>
          <w:iCs/>
        </w:rPr>
        <w:t xml:space="preserve"> </w:t>
      </w:r>
      <w:r w:rsidR="005C50E7" w:rsidRPr="00045358">
        <w:rPr>
          <w:i/>
          <w:iCs/>
        </w:rPr>
        <w:t>стыд,</w:t>
      </w:r>
    </w:p>
    <w:p w14:paraId="50E539E1" w14:textId="1CE13949" w:rsidR="005C50E7" w:rsidRPr="00045358" w:rsidRDefault="00300DBA" w:rsidP="00045358">
      <w:pPr>
        <w:ind w:left="2552" w:firstLine="0"/>
        <w:rPr>
          <w:i/>
          <w:iCs/>
        </w:rPr>
      </w:pPr>
      <w:r>
        <w:rPr>
          <w:i/>
          <w:iCs/>
        </w:rPr>
        <w:t>Н</w:t>
      </w:r>
      <w:r w:rsidR="005C50E7" w:rsidRPr="00045358">
        <w:rPr>
          <w:i/>
          <w:iCs/>
        </w:rPr>
        <w:t>о</w:t>
      </w:r>
      <w:r w:rsidR="00841278" w:rsidRPr="00045358">
        <w:rPr>
          <w:i/>
          <w:iCs/>
        </w:rPr>
        <w:t xml:space="preserve"> </w:t>
      </w:r>
      <w:r w:rsidR="005C50E7" w:rsidRPr="00045358">
        <w:rPr>
          <w:i/>
          <w:iCs/>
        </w:rPr>
        <w:t>мадонной</w:t>
      </w:r>
      <w:r w:rsidR="00841278" w:rsidRPr="00045358">
        <w:rPr>
          <w:i/>
          <w:iCs/>
        </w:rPr>
        <w:t xml:space="preserve"> </w:t>
      </w:r>
      <w:r w:rsidR="005C50E7" w:rsidRPr="00045358">
        <w:rPr>
          <w:i/>
          <w:iCs/>
        </w:rPr>
        <w:t>невидимой</w:t>
      </w:r>
      <w:r w:rsidR="00841278" w:rsidRPr="00045358">
        <w:rPr>
          <w:i/>
          <w:iCs/>
        </w:rPr>
        <w:t xml:space="preserve"> </w:t>
      </w:r>
      <w:r w:rsidR="005C50E7" w:rsidRPr="00045358">
        <w:rPr>
          <w:i/>
          <w:iCs/>
        </w:rPr>
        <w:t>совесть</w:t>
      </w:r>
    </w:p>
    <w:p w14:paraId="04EA3B91" w14:textId="730DBBF7" w:rsidR="005C50E7" w:rsidRPr="00045358" w:rsidRDefault="00300DBA" w:rsidP="00045358">
      <w:pPr>
        <w:ind w:left="2552" w:firstLine="0"/>
        <w:rPr>
          <w:i/>
          <w:iCs/>
        </w:rPr>
      </w:pPr>
      <w:r>
        <w:rPr>
          <w:i/>
          <w:iCs/>
        </w:rPr>
        <w:t>Н</w:t>
      </w:r>
      <w:r w:rsidR="005C50E7" w:rsidRPr="00045358">
        <w:rPr>
          <w:i/>
          <w:iCs/>
        </w:rPr>
        <w:t>а</w:t>
      </w:r>
      <w:r w:rsidR="00841278" w:rsidRPr="00045358">
        <w:rPr>
          <w:i/>
          <w:iCs/>
        </w:rPr>
        <w:t xml:space="preserve"> </w:t>
      </w:r>
      <w:r w:rsidR="005C50E7" w:rsidRPr="00045358">
        <w:rPr>
          <w:i/>
          <w:iCs/>
        </w:rPr>
        <w:t>любых</w:t>
      </w:r>
      <w:r w:rsidR="00841278" w:rsidRPr="00045358">
        <w:rPr>
          <w:i/>
          <w:iCs/>
        </w:rPr>
        <w:t xml:space="preserve"> </w:t>
      </w:r>
      <w:r w:rsidR="00045358" w:rsidRPr="00045358">
        <w:rPr>
          <w:i/>
          <w:iCs/>
        </w:rPr>
        <w:t>перекрёстках</w:t>
      </w:r>
      <w:r w:rsidR="00841278" w:rsidRPr="00045358">
        <w:rPr>
          <w:i/>
          <w:iCs/>
        </w:rPr>
        <w:t xml:space="preserve"> </w:t>
      </w:r>
      <w:r w:rsidR="005C50E7" w:rsidRPr="00045358">
        <w:rPr>
          <w:i/>
          <w:iCs/>
        </w:rPr>
        <w:t>стоит».</w:t>
      </w:r>
    </w:p>
    <w:p w14:paraId="28FBE073" w14:textId="3D224198" w:rsidR="005C50E7" w:rsidRPr="00045358" w:rsidRDefault="005C50E7" w:rsidP="00045358">
      <w:pPr>
        <w:ind w:left="720" w:firstLine="0"/>
        <w:rPr>
          <w:b/>
          <w:i/>
          <w:iCs/>
          <w:color w:val="000000"/>
          <w:shd w:val="clear" w:color="auto" w:fill="FFFFFF"/>
        </w:rPr>
      </w:pPr>
      <w:r w:rsidRPr="00045358">
        <w:rPr>
          <w:b/>
          <w:i/>
          <w:iCs/>
          <w:color w:val="000000"/>
          <w:shd w:val="clear" w:color="auto" w:fill="FFFFFF"/>
        </w:rPr>
        <w:t>На</w:t>
      </w:r>
      <w:r w:rsidR="00841278" w:rsidRPr="00045358">
        <w:rPr>
          <w:b/>
          <w:i/>
          <w:iCs/>
          <w:color w:val="000000"/>
          <w:shd w:val="clear" w:color="auto" w:fill="FFFFFF"/>
        </w:rPr>
        <w:t xml:space="preserve"> </w:t>
      </w:r>
      <w:r w:rsidRPr="00045358">
        <w:rPr>
          <w:b/>
          <w:i/>
          <w:iCs/>
          <w:color w:val="000000"/>
          <w:shd w:val="clear" w:color="auto" w:fill="FFFFFF"/>
        </w:rPr>
        <w:t>основании</w:t>
      </w:r>
      <w:r w:rsidR="00841278" w:rsidRPr="00045358">
        <w:rPr>
          <w:b/>
          <w:i/>
          <w:iCs/>
          <w:color w:val="000000"/>
          <w:shd w:val="clear" w:color="auto" w:fill="FFFFFF"/>
        </w:rPr>
        <w:t xml:space="preserve"> </w:t>
      </w:r>
      <w:r w:rsidRPr="00045358">
        <w:rPr>
          <w:b/>
          <w:i/>
          <w:iCs/>
          <w:color w:val="000000"/>
          <w:shd w:val="clear" w:color="auto" w:fill="FFFFFF"/>
        </w:rPr>
        <w:t>вышесказанного</w:t>
      </w:r>
      <w:r w:rsidR="00841278" w:rsidRPr="00045358">
        <w:rPr>
          <w:b/>
          <w:i/>
          <w:iCs/>
          <w:color w:val="000000"/>
          <w:shd w:val="clear" w:color="auto" w:fill="FFFFFF"/>
        </w:rPr>
        <w:t xml:space="preserve"> </w:t>
      </w:r>
      <w:r w:rsidRPr="00045358">
        <w:rPr>
          <w:b/>
          <w:i/>
          <w:iCs/>
        </w:rPr>
        <w:t>предлагается</w:t>
      </w:r>
      <w:r w:rsidRPr="00045358">
        <w:rPr>
          <w:b/>
          <w:i/>
          <w:iCs/>
          <w:color w:val="000000"/>
          <w:shd w:val="clear" w:color="auto" w:fill="FFFFFF"/>
        </w:rPr>
        <w:t>:</w:t>
      </w:r>
    </w:p>
    <w:p w14:paraId="2D0E2EB0" w14:textId="5759B271" w:rsidR="005C50E7" w:rsidRPr="00045358" w:rsidRDefault="005C50E7" w:rsidP="00045358">
      <w:pPr>
        <w:rPr>
          <w:b/>
          <w:bCs/>
          <w:i/>
          <w:iCs/>
        </w:rPr>
      </w:pPr>
      <w:r w:rsidRPr="006F2B73">
        <w:t>Внести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Основной</w:t>
      </w:r>
      <w:r w:rsidR="00841278">
        <w:t xml:space="preserve"> </w:t>
      </w:r>
      <w:r w:rsidRPr="006F2B73">
        <w:t>закон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202</w:t>
      </w:r>
      <w:r w:rsidR="0063183C">
        <w:rPr>
          <w:lang w:val="en-US"/>
        </w:rPr>
        <w:t>2</w:t>
      </w:r>
      <w:r w:rsidR="00841278">
        <w:t xml:space="preserve"> </w:t>
      </w:r>
      <w:r w:rsidRPr="006F2B73">
        <w:t>году</w:t>
      </w:r>
      <w:r w:rsidR="00841278">
        <w:t xml:space="preserve"> </w:t>
      </w:r>
      <w:r w:rsidRPr="006F2B73">
        <w:t>и</w:t>
      </w:r>
      <w:r w:rsidR="00841278">
        <w:t xml:space="preserve"> </w:t>
      </w:r>
      <w:r w:rsidRPr="006F2B73">
        <w:t>закрепить</w:t>
      </w:r>
      <w:r w:rsidR="00841278">
        <w:t xml:space="preserve"> </w:t>
      </w:r>
      <w:r w:rsidRPr="006F2B73">
        <w:t>в</w:t>
      </w:r>
      <w:r w:rsidR="00841278">
        <w:t xml:space="preserve"> </w:t>
      </w:r>
      <w:r w:rsidRPr="006F2B73">
        <w:t>Конституции</w:t>
      </w:r>
      <w:r w:rsidR="00841278">
        <w:t xml:space="preserve"> </w:t>
      </w:r>
      <w:r>
        <w:t>РФ</w:t>
      </w:r>
      <w:r w:rsidR="00841278">
        <w:t xml:space="preserve"> </w:t>
      </w:r>
      <w:r w:rsidRPr="006F2B73">
        <w:t>дополнения:</w:t>
      </w:r>
      <w:r w:rsidR="00841278">
        <w:t xml:space="preserve"> </w:t>
      </w:r>
      <w:r w:rsidRPr="00045358">
        <w:rPr>
          <w:b/>
          <w:bCs/>
          <w:i/>
          <w:iCs/>
        </w:rPr>
        <w:t>о</w:t>
      </w:r>
      <w:r w:rsidR="00841278" w:rsidRPr="00045358">
        <w:rPr>
          <w:b/>
          <w:bCs/>
          <w:i/>
          <w:iCs/>
        </w:rPr>
        <w:t xml:space="preserve"> </w:t>
      </w:r>
      <w:r w:rsidRPr="00045358">
        <w:rPr>
          <w:b/>
          <w:bCs/>
          <w:i/>
          <w:iCs/>
        </w:rPr>
        <w:t>введении</w:t>
      </w:r>
      <w:r w:rsidR="00841278" w:rsidRPr="00045358">
        <w:rPr>
          <w:b/>
          <w:bCs/>
          <w:i/>
          <w:iCs/>
        </w:rPr>
        <w:t xml:space="preserve"> </w:t>
      </w:r>
      <w:r w:rsidRPr="00045358">
        <w:rPr>
          <w:b/>
          <w:bCs/>
          <w:i/>
          <w:iCs/>
        </w:rPr>
        <w:t>процедуры</w:t>
      </w:r>
      <w:r w:rsidR="00841278" w:rsidRPr="00045358">
        <w:rPr>
          <w:b/>
          <w:bCs/>
          <w:i/>
          <w:iCs/>
        </w:rPr>
        <w:t xml:space="preserve"> </w:t>
      </w:r>
      <w:r w:rsidRPr="00045358">
        <w:rPr>
          <w:b/>
          <w:bCs/>
          <w:i/>
          <w:iCs/>
        </w:rPr>
        <w:t>принятия</w:t>
      </w:r>
      <w:r w:rsidR="00841278" w:rsidRPr="00045358">
        <w:rPr>
          <w:b/>
          <w:bCs/>
          <w:i/>
          <w:iCs/>
        </w:rPr>
        <w:t xml:space="preserve"> </w:t>
      </w:r>
      <w:r w:rsidRPr="00045358">
        <w:rPr>
          <w:b/>
          <w:bCs/>
          <w:i/>
          <w:iCs/>
        </w:rPr>
        <w:t>присяги</w:t>
      </w:r>
      <w:r w:rsidR="00841278" w:rsidRPr="00045358">
        <w:rPr>
          <w:b/>
          <w:bCs/>
          <w:i/>
          <w:iCs/>
        </w:rPr>
        <w:t xml:space="preserve"> </w:t>
      </w:r>
      <w:r w:rsidRPr="00045358">
        <w:rPr>
          <w:b/>
          <w:bCs/>
          <w:i/>
          <w:iCs/>
        </w:rPr>
        <w:t>государственными</w:t>
      </w:r>
      <w:r w:rsidR="00841278" w:rsidRPr="00045358">
        <w:rPr>
          <w:b/>
          <w:bCs/>
          <w:i/>
          <w:iCs/>
        </w:rPr>
        <w:t xml:space="preserve"> </w:t>
      </w:r>
      <w:r w:rsidRPr="00045358">
        <w:rPr>
          <w:b/>
          <w:bCs/>
          <w:i/>
          <w:iCs/>
        </w:rPr>
        <w:t>гражданскими</w:t>
      </w:r>
      <w:r w:rsidR="00841278" w:rsidRPr="00045358">
        <w:rPr>
          <w:b/>
          <w:bCs/>
          <w:i/>
          <w:iCs/>
        </w:rPr>
        <w:t xml:space="preserve"> </w:t>
      </w:r>
      <w:r w:rsidRPr="00045358">
        <w:rPr>
          <w:b/>
          <w:bCs/>
          <w:i/>
          <w:iCs/>
        </w:rPr>
        <w:t>служащими</w:t>
      </w:r>
      <w:r w:rsidR="00841278" w:rsidRPr="00045358">
        <w:rPr>
          <w:b/>
          <w:bCs/>
          <w:i/>
          <w:iCs/>
        </w:rPr>
        <w:t xml:space="preserve"> </w:t>
      </w:r>
      <w:r w:rsidRPr="00045358">
        <w:rPr>
          <w:b/>
          <w:bCs/>
          <w:i/>
          <w:iCs/>
        </w:rPr>
        <w:t>и</w:t>
      </w:r>
      <w:r w:rsidR="00841278" w:rsidRPr="00045358">
        <w:rPr>
          <w:b/>
          <w:bCs/>
          <w:i/>
          <w:iCs/>
        </w:rPr>
        <w:t xml:space="preserve"> </w:t>
      </w:r>
      <w:r w:rsidRPr="00045358">
        <w:rPr>
          <w:b/>
          <w:bCs/>
          <w:i/>
          <w:iCs/>
        </w:rPr>
        <w:t>дисциплинарной</w:t>
      </w:r>
      <w:r w:rsidR="00841278" w:rsidRPr="00045358">
        <w:rPr>
          <w:b/>
          <w:bCs/>
          <w:i/>
          <w:iCs/>
        </w:rPr>
        <w:t xml:space="preserve"> </w:t>
      </w:r>
      <w:r w:rsidRPr="00045358">
        <w:rPr>
          <w:b/>
          <w:bCs/>
          <w:i/>
          <w:iCs/>
        </w:rPr>
        <w:t>ответственности</w:t>
      </w:r>
      <w:r w:rsidR="00841278" w:rsidRPr="00045358">
        <w:rPr>
          <w:b/>
          <w:bCs/>
          <w:i/>
          <w:iCs/>
        </w:rPr>
        <w:t xml:space="preserve"> </w:t>
      </w:r>
      <w:r w:rsidRPr="00045358">
        <w:rPr>
          <w:b/>
          <w:bCs/>
          <w:i/>
          <w:iCs/>
        </w:rPr>
        <w:t>в</w:t>
      </w:r>
      <w:r w:rsidR="00841278" w:rsidRPr="00045358">
        <w:rPr>
          <w:b/>
          <w:bCs/>
          <w:i/>
          <w:iCs/>
        </w:rPr>
        <w:t xml:space="preserve"> </w:t>
      </w:r>
      <w:r w:rsidRPr="00045358">
        <w:rPr>
          <w:b/>
          <w:bCs/>
          <w:i/>
          <w:iCs/>
        </w:rPr>
        <w:t>случае</w:t>
      </w:r>
      <w:r w:rsidR="00841278" w:rsidRPr="00045358">
        <w:rPr>
          <w:b/>
          <w:bCs/>
          <w:i/>
          <w:iCs/>
        </w:rPr>
        <w:t xml:space="preserve"> </w:t>
      </w:r>
      <w:r w:rsidRPr="00045358">
        <w:rPr>
          <w:b/>
          <w:bCs/>
          <w:i/>
          <w:iCs/>
        </w:rPr>
        <w:t>установления</w:t>
      </w:r>
      <w:r w:rsidR="00841278" w:rsidRPr="00045358">
        <w:rPr>
          <w:b/>
          <w:bCs/>
          <w:i/>
          <w:iCs/>
        </w:rPr>
        <w:t xml:space="preserve"> </w:t>
      </w:r>
      <w:r w:rsidRPr="00045358">
        <w:rPr>
          <w:b/>
          <w:bCs/>
          <w:i/>
          <w:iCs/>
        </w:rPr>
        <w:t>фактов</w:t>
      </w:r>
      <w:r w:rsidR="00841278" w:rsidRPr="00045358">
        <w:rPr>
          <w:b/>
          <w:bCs/>
          <w:i/>
          <w:iCs/>
        </w:rPr>
        <w:t xml:space="preserve"> </w:t>
      </w:r>
      <w:r w:rsidRPr="00045358">
        <w:rPr>
          <w:b/>
          <w:bCs/>
          <w:i/>
          <w:iCs/>
        </w:rPr>
        <w:t>её</w:t>
      </w:r>
      <w:r w:rsidR="00841278" w:rsidRPr="00045358">
        <w:rPr>
          <w:b/>
          <w:bCs/>
          <w:i/>
          <w:iCs/>
        </w:rPr>
        <w:t xml:space="preserve"> </w:t>
      </w:r>
      <w:r w:rsidRPr="00045358">
        <w:rPr>
          <w:b/>
          <w:bCs/>
          <w:i/>
          <w:iCs/>
        </w:rPr>
        <w:t>нарушения</w:t>
      </w:r>
      <w:r w:rsidR="00045358" w:rsidRPr="00045358">
        <w:t>.</w:t>
      </w:r>
    </w:p>
    <w:p w14:paraId="1421CE49" w14:textId="014DAAF3" w:rsidR="005C50E7" w:rsidRPr="00737490" w:rsidRDefault="005C50E7" w:rsidP="00045358">
      <w:pPr>
        <w:rPr>
          <w:lang w:val="en-US"/>
        </w:rPr>
      </w:pPr>
      <w:r w:rsidRPr="006F2B73">
        <w:t>Фактически</w:t>
      </w:r>
      <w:r w:rsidR="00841278">
        <w:t xml:space="preserve"> </w:t>
      </w:r>
      <w:r w:rsidRPr="006F2B73">
        <w:t>это</w:t>
      </w:r>
      <w:r w:rsidR="00841278">
        <w:t xml:space="preserve"> </w:t>
      </w:r>
      <w:r w:rsidRPr="006F2B73">
        <w:t>исполнение</w:t>
      </w:r>
      <w:r w:rsidR="00841278">
        <w:t xml:space="preserve"> </w:t>
      </w:r>
      <w:r w:rsidRPr="006F2B73">
        <w:t>поручения</w:t>
      </w:r>
      <w:r w:rsidR="00841278">
        <w:t xml:space="preserve"> </w:t>
      </w:r>
      <w:r w:rsidRPr="006F2B73">
        <w:t>Президента</w:t>
      </w:r>
      <w:r w:rsidR="00841278">
        <w:t xml:space="preserve"> </w:t>
      </w:r>
      <w:r w:rsidRPr="006F2B73">
        <w:t>РФ</w:t>
      </w:r>
      <w:r w:rsidR="00841278">
        <w:t xml:space="preserve"> </w:t>
      </w:r>
      <w:r w:rsidRPr="006F2B73">
        <w:t>от</w:t>
      </w:r>
      <w:r w:rsidR="00841278">
        <w:t xml:space="preserve"> </w:t>
      </w:r>
      <w:r w:rsidRPr="006F2B73">
        <w:t>26</w:t>
      </w:r>
      <w:r w:rsidR="00841278">
        <w:t xml:space="preserve"> </w:t>
      </w:r>
      <w:r w:rsidRPr="006F2B73">
        <w:t>января</w:t>
      </w:r>
      <w:r w:rsidR="00841278">
        <w:t xml:space="preserve"> </w:t>
      </w:r>
      <w:r w:rsidRPr="006F2B73">
        <w:t>2016</w:t>
      </w:r>
      <w:r w:rsidR="00841278">
        <w:t xml:space="preserve"> </w:t>
      </w:r>
      <w:r w:rsidRPr="006F2B73">
        <w:t>года</w:t>
      </w:r>
      <w:r w:rsidR="00841278">
        <w:t xml:space="preserve"> </w:t>
      </w:r>
      <w:r w:rsidRPr="006F2B73">
        <w:t>«о</w:t>
      </w:r>
      <w:r w:rsidR="00841278">
        <w:t xml:space="preserve"> </w:t>
      </w:r>
      <w:r w:rsidRPr="006F2B73">
        <w:t>введении</w:t>
      </w:r>
      <w:r w:rsidR="00841278">
        <w:t xml:space="preserve"> </w:t>
      </w:r>
      <w:r w:rsidRPr="006F2B73">
        <w:t>Присяги»,</w:t>
      </w:r>
      <w:r w:rsidR="00841278">
        <w:t xml:space="preserve"> </w:t>
      </w:r>
      <w:r w:rsidRPr="006F2B73">
        <w:t>которое</w:t>
      </w:r>
      <w:r w:rsidR="00841278">
        <w:t xml:space="preserve"> </w:t>
      </w:r>
      <w:r w:rsidRPr="006F2B73">
        <w:t>не</w:t>
      </w:r>
      <w:r w:rsidR="00841278">
        <w:t xml:space="preserve"> </w:t>
      </w:r>
      <w:r w:rsidRPr="006F2B73">
        <w:t>было</w:t>
      </w:r>
      <w:r w:rsidR="00841278">
        <w:t xml:space="preserve"> </w:t>
      </w:r>
      <w:r w:rsidRPr="006F2B73">
        <w:t>исполнено</w:t>
      </w:r>
      <w:r w:rsidR="00841278">
        <w:t xml:space="preserve"> </w:t>
      </w:r>
      <w:r w:rsidRPr="006F2B73">
        <w:t>ответственными</w:t>
      </w:r>
      <w:r w:rsidR="00841278">
        <w:t xml:space="preserve"> </w:t>
      </w:r>
      <w:r w:rsidRPr="006F2B73">
        <w:t>за</w:t>
      </w:r>
      <w:r w:rsidR="00841278">
        <w:t xml:space="preserve"> </w:t>
      </w:r>
      <w:r w:rsidRPr="006F2B73">
        <w:t>это</w:t>
      </w:r>
      <w:r w:rsidR="00841278">
        <w:t xml:space="preserve"> </w:t>
      </w:r>
      <w:r w:rsidRPr="006F2B73">
        <w:t>лицами.</w:t>
      </w:r>
      <w:r w:rsidR="00841278">
        <w:t xml:space="preserve"> </w:t>
      </w:r>
    </w:p>
    <w:p w14:paraId="644A200F" w14:textId="77777777" w:rsidR="00045358" w:rsidRDefault="005C50E7" w:rsidP="00045358">
      <w:r>
        <w:t>В</w:t>
      </w:r>
      <w:r w:rsidR="00841278">
        <w:t xml:space="preserve"> </w:t>
      </w:r>
      <w:r>
        <w:t>этой</w:t>
      </w:r>
      <w:r w:rsidR="00841278">
        <w:t xml:space="preserve"> </w:t>
      </w:r>
      <w:r>
        <w:t>статье</w:t>
      </w:r>
      <w:r w:rsidR="00841278">
        <w:t xml:space="preserve"> </w:t>
      </w:r>
      <w:r>
        <w:t>я</w:t>
      </w:r>
      <w:r w:rsidR="00045358">
        <w:t>,</w:t>
      </w:r>
      <w:r w:rsidR="00841278">
        <w:t xml:space="preserve"> </w:t>
      </w:r>
      <w:r>
        <w:t>в</w:t>
      </w:r>
      <w:r w:rsidR="00841278">
        <w:t xml:space="preserve"> </w:t>
      </w:r>
      <w:r>
        <w:t>память</w:t>
      </w:r>
      <w:r w:rsidR="00841278">
        <w:t xml:space="preserve"> </w:t>
      </w:r>
      <w:r>
        <w:t>о</w:t>
      </w:r>
      <w:r w:rsidR="00841278">
        <w:t xml:space="preserve"> </w:t>
      </w:r>
      <w:r>
        <w:t>моем</w:t>
      </w:r>
      <w:r w:rsidR="00841278">
        <w:t xml:space="preserve"> </w:t>
      </w:r>
      <w:r>
        <w:t>учителе</w:t>
      </w:r>
      <w:r w:rsidR="00841278">
        <w:t xml:space="preserve"> </w:t>
      </w:r>
      <w:r>
        <w:t>и</w:t>
      </w:r>
      <w:r w:rsidR="00841278">
        <w:t xml:space="preserve"> </w:t>
      </w:r>
      <w:r>
        <w:t>друге,</w:t>
      </w:r>
      <w:r w:rsidR="00841278">
        <w:t xml:space="preserve"> </w:t>
      </w:r>
      <w:r w:rsidRPr="00187BFE">
        <w:rPr>
          <w:b/>
          <w:bCs/>
          <w:i/>
          <w:iCs/>
        </w:rPr>
        <w:t>Юрьеве</w:t>
      </w:r>
      <w:r w:rsidR="00841278">
        <w:rPr>
          <w:b/>
          <w:bCs/>
          <w:i/>
          <w:iCs/>
        </w:rPr>
        <w:t xml:space="preserve"> </w:t>
      </w:r>
      <w:r w:rsidRPr="00187BFE">
        <w:rPr>
          <w:b/>
          <w:bCs/>
          <w:i/>
          <w:iCs/>
        </w:rPr>
        <w:t>Александре</w:t>
      </w:r>
      <w:r w:rsidR="00841278">
        <w:rPr>
          <w:b/>
          <w:bCs/>
          <w:i/>
          <w:iCs/>
        </w:rPr>
        <w:t xml:space="preserve"> </w:t>
      </w:r>
      <w:r w:rsidRPr="00187BFE">
        <w:rPr>
          <w:b/>
          <w:bCs/>
          <w:i/>
          <w:iCs/>
        </w:rPr>
        <w:t>Ивановиче</w:t>
      </w:r>
      <w:r>
        <w:t>,</w:t>
      </w:r>
      <w:r w:rsidR="00841278">
        <w:t xml:space="preserve"> </w:t>
      </w:r>
      <w:r>
        <w:t>применил</w:t>
      </w:r>
      <w:r w:rsidR="00841278">
        <w:t xml:space="preserve"> </w:t>
      </w:r>
      <w:r>
        <w:t>часть</w:t>
      </w:r>
      <w:r w:rsidR="00841278">
        <w:t xml:space="preserve"> </w:t>
      </w:r>
      <w:r>
        <w:t>материалов</w:t>
      </w:r>
      <w:r w:rsidR="00841278">
        <w:t xml:space="preserve"> </w:t>
      </w:r>
      <w:r>
        <w:t>из</w:t>
      </w:r>
      <w:r w:rsidR="00841278">
        <w:t xml:space="preserve"> </w:t>
      </w:r>
      <w:r>
        <w:t>т</w:t>
      </w:r>
      <w:r w:rsidR="00045358">
        <w:t>ех</w:t>
      </w:r>
      <w:r>
        <w:t>,</w:t>
      </w:r>
      <w:r w:rsidR="00841278">
        <w:t xml:space="preserve"> </w:t>
      </w:r>
      <w:r>
        <w:t>что</w:t>
      </w:r>
      <w:r w:rsidR="00841278">
        <w:t xml:space="preserve"> </w:t>
      </w:r>
      <w:r>
        <w:t>мы</w:t>
      </w:r>
      <w:r w:rsidR="00841278">
        <w:t xml:space="preserve"> </w:t>
      </w:r>
      <w:r>
        <w:t>с</w:t>
      </w:r>
      <w:r w:rsidR="00841278">
        <w:t xml:space="preserve"> </w:t>
      </w:r>
      <w:r>
        <w:t>ним</w:t>
      </w:r>
      <w:r w:rsidR="00841278">
        <w:t xml:space="preserve"> </w:t>
      </w:r>
      <w:r>
        <w:t>в</w:t>
      </w:r>
      <w:r w:rsidR="00841278">
        <w:t xml:space="preserve"> </w:t>
      </w:r>
      <w:r>
        <w:t>феврале</w:t>
      </w:r>
      <w:r w:rsidR="00841278">
        <w:t xml:space="preserve"> </w:t>
      </w:r>
      <w:r>
        <w:t>2020</w:t>
      </w:r>
      <w:r w:rsidR="00841278">
        <w:t xml:space="preserve"> </w:t>
      </w:r>
      <w:r>
        <w:t>года</w:t>
      </w:r>
      <w:r w:rsidR="00841278">
        <w:t xml:space="preserve"> </w:t>
      </w:r>
      <w:r>
        <w:t>передали</w:t>
      </w:r>
      <w:r w:rsidR="00841278">
        <w:t xml:space="preserve"> </w:t>
      </w:r>
      <w:r>
        <w:t>в</w:t>
      </w:r>
      <w:r w:rsidR="00841278">
        <w:t xml:space="preserve"> </w:t>
      </w:r>
      <w:r>
        <w:t>«высокие</w:t>
      </w:r>
      <w:r w:rsidR="00841278">
        <w:t xml:space="preserve"> </w:t>
      </w:r>
      <w:r>
        <w:t>инстанции».</w:t>
      </w:r>
      <w:r w:rsidR="00841278">
        <w:t xml:space="preserve"> </w:t>
      </w:r>
      <w:r>
        <w:t>Но</w:t>
      </w:r>
      <w:r w:rsidR="00841278">
        <w:t xml:space="preserve"> </w:t>
      </w:r>
      <w:r>
        <w:t>могло</w:t>
      </w:r>
      <w:r w:rsidR="00841278">
        <w:t xml:space="preserve"> </w:t>
      </w:r>
      <w:r>
        <w:t>ведь</w:t>
      </w:r>
      <w:r w:rsidR="00841278">
        <w:t xml:space="preserve"> </w:t>
      </w:r>
      <w:r>
        <w:t>и</w:t>
      </w:r>
      <w:r w:rsidR="00841278">
        <w:t xml:space="preserve"> </w:t>
      </w:r>
      <w:r>
        <w:t>не</w:t>
      </w:r>
      <w:r w:rsidR="00841278">
        <w:t xml:space="preserve"> </w:t>
      </w:r>
      <w:r>
        <w:t>дойти…</w:t>
      </w:r>
      <w:r w:rsidR="00841278">
        <w:t xml:space="preserve"> </w:t>
      </w:r>
      <w:r>
        <w:t>Выводы</w:t>
      </w:r>
      <w:r w:rsidR="00841278">
        <w:t xml:space="preserve"> — </w:t>
      </w:r>
      <w:r>
        <w:t>конечно</w:t>
      </w:r>
      <w:r w:rsidR="00841278">
        <w:t xml:space="preserve"> </w:t>
      </w:r>
      <w:r>
        <w:t>же</w:t>
      </w:r>
      <w:r w:rsidR="00841278">
        <w:t xml:space="preserve"> </w:t>
      </w:r>
      <w:r>
        <w:t>за</w:t>
      </w:r>
      <w:r w:rsidR="00841278">
        <w:t xml:space="preserve"> </w:t>
      </w:r>
      <w:r>
        <w:t>читателями…</w:t>
      </w:r>
      <w:r w:rsidR="00841278">
        <w:t xml:space="preserve"> </w:t>
      </w:r>
    </w:p>
    <w:p w14:paraId="6CBEEA0E" w14:textId="51166C6B" w:rsidR="005A4145" w:rsidRPr="003E76F4" w:rsidRDefault="005A4145" w:rsidP="00045358">
      <w:pPr>
        <w:rPr>
          <w:b/>
          <w:bCs/>
          <w:i/>
          <w:iCs/>
        </w:rPr>
      </w:pPr>
      <w:r w:rsidRPr="003E76F4">
        <w:rPr>
          <w:b/>
          <w:bCs/>
          <w:i/>
          <w:iCs/>
        </w:rPr>
        <w:t>Ф.</w:t>
      </w:r>
      <w:r w:rsidR="00841278">
        <w:rPr>
          <w:b/>
          <w:bCs/>
          <w:i/>
          <w:iCs/>
        </w:rPr>
        <w:t xml:space="preserve"> </w:t>
      </w:r>
      <w:r w:rsidRPr="003E76F4">
        <w:rPr>
          <w:b/>
          <w:bCs/>
          <w:i/>
          <w:iCs/>
        </w:rPr>
        <w:t>Шкруднев</w:t>
      </w:r>
    </w:p>
    <w:p w14:paraId="779BEA86" w14:textId="5C0E403B" w:rsidR="0042185D" w:rsidRPr="003E76F4" w:rsidRDefault="005A4145" w:rsidP="003E76F4">
      <w:pPr>
        <w:ind w:left="720" w:firstLine="0"/>
        <w:rPr>
          <w:b/>
          <w:bCs/>
          <w:i/>
          <w:iCs/>
        </w:rPr>
      </w:pPr>
      <w:r w:rsidRPr="003E76F4">
        <w:rPr>
          <w:b/>
          <w:bCs/>
          <w:i/>
          <w:iCs/>
        </w:rPr>
        <w:t>13</w:t>
      </w:r>
      <w:r w:rsidR="00841278">
        <w:rPr>
          <w:b/>
          <w:bCs/>
          <w:i/>
          <w:iCs/>
        </w:rPr>
        <w:t xml:space="preserve"> </w:t>
      </w:r>
      <w:r w:rsidRPr="003E76F4">
        <w:rPr>
          <w:b/>
          <w:bCs/>
          <w:i/>
          <w:iCs/>
        </w:rPr>
        <w:t>октября</w:t>
      </w:r>
      <w:r w:rsidR="00841278">
        <w:rPr>
          <w:b/>
          <w:bCs/>
          <w:i/>
          <w:iCs/>
        </w:rPr>
        <w:t xml:space="preserve"> </w:t>
      </w:r>
      <w:r w:rsidRPr="003E76F4">
        <w:rPr>
          <w:b/>
          <w:bCs/>
          <w:i/>
          <w:iCs/>
        </w:rPr>
        <w:t>2022</w:t>
      </w:r>
      <w:r w:rsidR="00841278">
        <w:rPr>
          <w:b/>
          <w:bCs/>
          <w:i/>
          <w:iCs/>
        </w:rPr>
        <w:t xml:space="preserve"> </w:t>
      </w:r>
      <w:r w:rsidRPr="003E76F4">
        <w:rPr>
          <w:b/>
          <w:bCs/>
          <w:i/>
          <w:iCs/>
        </w:rPr>
        <w:t>года</w:t>
      </w:r>
      <w:r w:rsidR="00841278">
        <w:rPr>
          <w:b/>
          <w:bCs/>
          <w:i/>
          <w:iCs/>
        </w:rPr>
        <w:t xml:space="preserve"> </w:t>
      </w:r>
    </w:p>
    <w:p w14:paraId="0687F633" w14:textId="77777777" w:rsidR="00532E11" w:rsidRPr="00097C65" w:rsidRDefault="00532E11" w:rsidP="00532E11">
      <w:pPr>
        <w:pStyle w:val="affffff8"/>
      </w:pPr>
    </w:p>
    <w:sectPr w:rsidR="00532E11" w:rsidRPr="00097C65" w:rsidSect="008E2E61">
      <w:headerReference w:type="even" r:id="rId15"/>
      <w:headerReference w:type="default" r:id="rId16"/>
      <w:footerReference w:type="even" r:id="rId17"/>
      <w:footerReference w:type="default" r:id="rId18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403D0" w14:textId="77777777" w:rsidR="001E3A41" w:rsidRDefault="001E3A41" w:rsidP="007E5B4D">
      <w:r>
        <w:separator/>
      </w:r>
    </w:p>
  </w:endnote>
  <w:endnote w:type="continuationSeparator" w:id="0">
    <w:p w14:paraId="5EAAD18F" w14:textId="77777777" w:rsidR="001E3A41" w:rsidRDefault="001E3A41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notTrueType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5B6AC" w14:textId="77777777" w:rsidR="001E3A41" w:rsidRDefault="001E3A41" w:rsidP="007E5B4D">
      <w:r>
        <w:separator/>
      </w:r>
    </w:p>
  </w:footnote>
  <w:footnote w:type="continuationSeparator" w:id="0">
    <w:p w14:paraId="23B149C8" w14:textId="77777777" w:rsidR="001E3A41" w:rsidRDefault="001E3A41" w:rsidP="007E5B4D">
      <w:r>
        <w:continuationSeparator/>
      </w:r>
    </w:p>
  </w:footnote>
  <w:footnote w:id="1">
    <w:p w14:paraId="67A82E53" w14:textId="5B0FBE82" w:rsidR="005C50E7" w:rsidRPr="0048204B" w:rsidRDefault="005C50E7" w:rsidP="005C50E7">
      <w:pPr>
        <w:pStyle w:val="af9"/>
      </w:pPr>
      <w:r>
        <w:rPr>
          <w:rStyle w:val="afb"/>
        </w:rPr>
        <w:footnoteRef/>
      </w:r>
      <w:r w:rsidR="00841278">
        <w:t xml:space="preserve"> </w:t>
      </w:r>
      <w:r w:rsidRPr="0048204B">
        <w:rPr>
          <w:b/>
          <w:bCs/>
          <w:i/>
          <w:iCs/>
          <w:shd w:val="clear" w:color="auto" w:fill="FFFFFF"/>
        </w:rPr>
        <w:t>Никколо</w:t>
      </w:r>
      <w:r w:rsidR="00841278">
        <w:rPr>
          <w:b/>
          <w:bCs/>
          <w:i/>
          <w:iCs/>
          <w:shd w:val="clear" w:color="auto" w:fill="FFFFFF"/>
        </w:rPr>
        <w:t xml:space="preserve"> </w:t>
      </w:r>
      <w:r w:rsidRPr="0048204B">
        <w:rPr>
          <w:b/>
          <w:bCs/>
          <w:i/>
          <w:iCs/>
          <w:shd w:val="clear" w:color="auto" w:fill="FFFFFF"/>
        </w:rPr>
        <w:t>ди</w:t>
      </w:r>
      <w:r w:rsidR="00841278">
        <w:rPr>
          <w:b/>
          <w:bCs/>
          <w:i/>
          <w:iCs/>
          <w:shd w:val="clear" w:color="auto" w:fill="FFFFFF"/>
        </w:rPr>
        <w:t xml:space="preserve"> </w:t>
      </w:r>
      <w:r w:rsidRPr="0048204B">
        <w:rPr>
          <w:b/>
          <w:bCs/>
          <w:i/>
          <w:iCs/>
          <w:shd w:val="clear" w:color="auto" w:fill="FFFFFF"/>
        </w:rPr>
        <w:t>Бернардо</w:t>
      </w:r>
      <w:r w:rsidR="00841278">
        <w:rPr>
          <w:b/>
          <w:bCs/>
          <w:i/>
          <w:iCs/>
          <w:shd w:val="clear" w:color="auto" w:fill="FFFFFF"/>
        </w:rPr>
        <w:t xml:space="preserve"> </w:t>
      </w:r>
      <w:r w:rsidRPr="0048204B">
        <w:rPr>
          <w:b/>
          <w:bCs/>
          <w:i/>
          <w:iCs/>
          <w:shd w:val="clear" w:color="auto" w:fill="FFFFFF"/>
        </w:rPr>
        <w:t>Макиавелли</w:t>
      </w:r>
      <w:r w:rsidRPr="0048204B">
        <w:rPr>
          <w:shd w:val="clear" w:color="auto" w:fill="FFFFFF"/>
        </w:rPr>
        <w:t>,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иногда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переводится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на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английский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язык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как</w:t>
      </w:r>
      <w:r w:rsidR="00841278">
        <w:rPr>
          <w:shd w:val="clear" w:color="auto" w:fill="FFFFFF"/>
        </w:rPr>
        <w:t xml:space="preserve"> </w:t>
      </w:r>
      <w:r w:rsidRPr="0048204B">
        <w:rPr>
          <w:b/>
          <w:bCs/>
          <w:shd w:val="clear" w:color="auto" w:fill="FFFFFF"/>
        </w:rPr>
        <w:t>Николо</w:t>
      </w:r>
      <w:r w:rsidR="00841278">
        <w:rPr>
          <w:b/>
          <w:bCs/>
          <w:shd w:val="clear" w:color="auto" w:fill="FFFFFF"/>
        </w:rPr>
        <w:t xml:space="preserve"> </w:t>
      </w:r>
      <w:r w:rsidRPr="0048204B">
        <w:rPr>
          <w:b/>
          <w:bCs/>
          <w:shd w:val="clear" w:color="auto" w:fill="FFFFFF"/>
        </w:rPr>
        <w:t>Макиавелли</w:t>
      </w:r>
      <w:r w:rsidRPr="0048204B">
        <w:rPr>
          <w:shd w:val="clear" w:color="auto" w:fill="FFFFFF"/>
        </w:rPr>
        <w:t>,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был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итальянским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дипломатом,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писателем,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философом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и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историком,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жившим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в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эпоху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Возрождения.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Он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наиболее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известен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своим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политическим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трактатом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«Государь»,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написанным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примерно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в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1513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году,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но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опубликованным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только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в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1532</w:t>
      </w:r>
      <w:r w:rsidR="00841278">
        <w:rPr>
          <w:shd w:val="clear" w:color="auto" w:fill="FFFFFF"/>
        </w:rPr>
        <w:t xml:space="preserve"> </w:t>
      </w:r>
      <w:r w:rsidRPr="0048204B">
        <w:rPr>
          <w:shd w:val="clear" w:color="auto" w:fill="FFFFFF"/>
        </w:rPr>
        <w:t>году</w:t>
      </w:r>
      <w:r w:rsidR="00AB3FF7">
        <w:rPr>
          <w:shd w:val="clear" w:color="auto" w:fill="FFFFFF"/>
        </w:rPr>
        <w:t>.</w:t>
      </w:r>
    </w:p>
  </w:footnote>
  <w:footnote w:id="2">
    <w:p w14:paraId="3A062010" w14:textId="02120C17" w:rsidR="005C50E7" w:rsidRPr="0048204B" w:rsidRDefault="005C50E7" w:rsidP="005C50E7">
      <w:pPr>
        <w:pStyle w:val="af9"/>
      </w:pPr>
      <w:r>
        <w:rPr>
          <w:rStyle w:val="afb"/>
        </w:rPr>
        <w:footnoteRef/>
      </w:r>
      <w:r w:rsidR="00841278">
        <w:t xml:space="preserve"> </w:t>
      </w:r>
      <w:r w:rsidRPr="0048204B">
        <w:rPr>
          <w:rFonts w:eastAsiaTheme="minorHAnsi"/>
          <w:b/>
          <w:bCs/>
          <w:shd w:val="clear" w:color="auto" w:fill="FFFFFF"/>
        </w:rPr>
        <w:t>Кэррол</w:t>
      </w:r>
      <w:r w:rsidR="00841278">
        <w:rPr>
          <w:rFonts w:eastAsiaTheme="minorHAnsi"/>
          <w:b/>
          <w:bCs/>
          <w:shd w:val="clear" w:color="auto" w:fill="FFFFFF"/>
        </w:rPr>
        <w:t xml:space="preserve"> </w:t>
      </w:r>
      <w:r w:rsidRPr="0048204B">
        <w:rPr>
          <w:rFonts w:eastAsiaTheme="minorHAnsi"/>
          <w:b/>
          <w:bCs/>
          <w:shd w:val="clear" w:color="auto" w:fill="FFFFFF"/>
        </w:rPr>
        <w:t>Эллис</w:t>
      </w:r>
      <w:r w:rsidR="00841278">
        <w:rPr>
          <w:rFonts w:eastAsiaTheme="minorHAnsi"/>
          <w:b/>
          <w:bCs/>
          <w:shd w:val="clear" w:color="auto" w:fill="FFFFFF"/>
        </w:rPr>
        <w:t xml:space="preserve"> </w:t>
      </w:r>
      <w:r w:rsidRPr="0048204B">
        <w:rPr>
          <w:rFonts w:eastAsiaTheme="minorHAnsi"/>
          <w:b/>
          <w:bCs/>
          <w:shd w:val="clear" w:color="auto" w:fill="FFFFFF"/>
        </w:rPr>
        <w:t>Изард</w:t>
      </w:r>
      <w:r w:rsidR="00841278">
        <w:rPr>
          <w:rFonts w:eastAsiaTheme="minorHAnsi"/>
          <w:shd w:val="clear" w:color="auto" w:fill="FFFFFF"/>
        </w:rPr>
        <w:t xml:space="preserve"> </w:t>
      </w:r>
      <w:r w:rsidRPr="0048204B">
        <w:rPr>
          <w:rFonts w:eastAsiaTheme="minorHAnsi"/>
          <w:shd w:val="clear" w:color="auto" w:fill="FFFFFF"/>
        </w:rPr>
        <w:t>(</w:t>
      </w:r>
      <w:r w:rsidRPr="003E15B7">
        <w:rPr>
          <w:rFonts w:eastAsiaTheme="minorHAnsi"/>
          <w:i/>
          <w:iCs/>
          <w:shd w:val="clear" w:color="auto" w:fill="FFFFFF"/>
          <w:lang w:val="en"/>
        </w:rPr>
        <w:t>Carroll</w:t>
      </w:r>
      <w:r w:rsidR="00841278">
        <w:rPr>
          <w:rFonts w:eastAsiaTheme="minorHAnsi"/>
          <w:i/>
          <w:iCs/>
          <w:shd w:val="clear" w:color="auto" w:fill="FFFFFF"/>
        </w:rPr>
        <w:t xml:space="preserve"> </w:t>
      </w:r>
      <w:r w:rsidRPr="003E15B7">
        <w:rPr>
          <w:rFonts w:eastAsiaTheme="minorHAnsi"/>
          <w:i/>
          <w:iCs/>
          <w:shd w:val="clear" w:color="auto" w:fill="FFFFFF"/>
          <w:lang w:val="en"/>
        </w:rPr>
        <w:t>Ellis</w:t>
      </w:r>
      <w:r w:rsidR="00841278">
        <w:rPr>
          <w:rFonts w:eastAsiaTheme="minorHAnsi"/>
          <w:i/>
          <w:iCs/>
          <w:shd w:val="clear" w:color="auto" w:fill="FFFFFF"/>
        </w:rPr>
        <w:t xml:space="preserve"> </w:t>
      </w:r>
      <w:r w:rsidRPr="003E15B7">
        <w:rPr>
          <w:rFonts w:eastAsiaTheme="minorHAnsi"/>
          <w:i/>
          <w:iCs/>
          <w:shd w:val="clear" w:color="auto" w:fill="FFFFFF"/>
          <w:lang w:val="en"/>
        </w:rPr>
        <w:t>Izard</w:t>
      </w:r>
      <w:r w:rsidRPr="0048204B">
        <w:rPr>
          <w:rFonts w:eastAsiaTheme="minorHAnsi"/>
          <w:shd w:val="clear" w:color="auto" w:fill="FFFFFF"/>
        </w:rPr>
        <w:t>;</w:t>
      </w:r>
      <w:r w:rsidR="00841278">
        <w:rPr>
          <w:rFonts w:eastAsiaTheme="minorHAnsi"/>
          <w:shd w:val="clear" w:color="auto" w:fill="FFFFFF"/>
        </w:rPr>
        <w:t xml:space="preserve"> </w:t>
      </w:r>
      <w:r w:rsidRPr="0048204B">
        <w:rPr>
          <w:rFonts w:eastAsiaTheme="minorHAnsi"/>
          <w:shd w:val="clear" w:color="auto" w:fill="FFFFFF"/>
        </w:rPr>
        <w:t>8</w:t>
      </w:r>
      <w:r w:rsidR="00841278">
        <w:rPr>
          <w:rFonts w:eastAsiaTheme="minorHAnsi"/>
          <w:shd w:val="clear" w:color="auto" w:fill="FFFFFF"/>
        </w:rPr>
        <w:t xml:space="preserve"> </w:t>
      </w:r>
      <w:r w:rsidRPr="0048204B">
        <w:rPr>
          <w:rFonts w:eastAsiaTheme="minorHAnsi"/>
          <w:shd w:val="clear" w:color="auto" w:fill="FFFFFF"/>
        </w:rPr>
        <w:t>октября</w:t>
      </w:r>
      <w:r w:rsidR="00841278">
        <w:rPr>
          <w:rFonts w:eastAsiaTheme="minorHAnsi"/>
          <w:shd w:val="clear" w:color="auto" w:fill="FFFFFF"/>
        </w:rPr>
        <w:t xml:space="preserve"> </w:t>
      </w:r>
      <w:r w:rsidRPr="0048204B">
        <w:rPr>
          <w:rFonts w:eastAsiaTheme="minorHAnsi"/>
          <w:shd w:val="clear" w:color="auto" w:fill="FFFFFF"/>
        </w:rPr>
        <w:t>1923</w:t>
      </w:r>
      <w:r w:rsidR="00841278">
        <w:rPr>
          <w:rFonts w:eastAsiaTheme="minorHAnsi"/>
          <w:shd w:val="clear" w:color="auto" w:fill="FFFFFF"/>
        </w:rPr>
        <w:t xml:space="preserve"> </w:t>
      </w:r>
      <w:r w:rsidRPr="0048204B">
        <w:rPr>
          <w:rFonts w:eastAsiaTheme="minorHAnsi"/>
          <w:shd w:val="clear" w:color="auto" w:fill="FFFFFF"/>
        </w:rPr>
        <w:t>—</w:t>
      </w:r>
      <w:r w:rsidR="00841278">
        <w:rPr>
          <w:rFonts w:eastAsiaTheme="minorHAnsi"/>
          <w:shd w:val="clear" w:color="auto" w:fill="FFFFFF"/>
        </w:rPr>
        <w:t xml:space="preserve"> </w:t>
      </w:r>
      <w:r w:rsidRPr="0048204B">
        <w:rPr>
          <w:rFonts w:eastAsiaTheme="minorHAnsi"/>
          <w:shd w:val="clear" w:color="auto" w:fill="FFFFFF"/>
        </w:rPr>
        <w:t>5</w:t>
      </w:r>
      <w:r w:rsidR="00841278">
        <w:rPr>
          <w:rFonts w:eastAsiaTheme="minorHAnsi"/>
          <w:shd w:val="clear" w:color="auto" w:fill="FFFFFF"/>
        </w:rPr>
        <w:t xml:space="preserve"> </w:t>
      </w:r>
      <w:r w:rsidRPr="0048204B">
        <w:rPr>
          <w:rFonts w:eastAsiaTheme="minorHAnsi"/>
          <w:shd w:val="clear" w:color="auto" w:fill="FFFFFF"/>
        </w:rPr>
        <w:t>февраля</w:t>
      </w:r>
      <w:r w:rsidR="00841278">
        <w:rPr>
          <w:rFonts w:eastAsiaTheme="minorHAnsi"/>
          <w:shd w:val="clear" w:color="auto" w:fill="FFFFFF"/>
        </w:rPr>
        <w:t xml:space="preserve"> </w:t>
      </w:r>
      <w:r w:rsidRPr="0048204B">
        <w:rPr>
          <w:rFonts w:eastAsiaTheme="minorHAnsi"/>
          <w:shd w:val="clear" w:color="auto" w:fill="FFFFFF"/>
        </w:rPr>
        <w:t>2017)</w:t>
      </w:r>
      <w:r w:rsidR="00841278">
        <w:rPr>
          <w:rFonts w:eastAsiaTheme="minorHAnsi"/>
          <w:shd w:val="clear" w:color="auto" w:fill="FFFFFF"/>
          <w:vertAlign w:val="superscript"/>
        </w:rPr>
        <w:t xml:space="preserve"> </w:t>
      </w:r>
      <w:r w:rsidRPr="0048204B">
        <w:rPr>
          <w:rFonts w:eastAsiaTheme="minorHAnsi"/>
          <w:shd w:val="clear" w:color="auto" w:fill="FFFFFF"/>
        </w:rPr>
        <w:t>—</w:t>
      </w:r>
      <w:r w:rsidR="00841278">
        <w:rPr>
          <w:rFonts w:eastAsiaTheme="minorHAnsi"/>
          <w:shd w:val="clear" w:color="auto" w:fill="FFFFFF"/>
        </w:rPr>
        <w:t xml:space="preserve"> </w:t>
      </w:r>
      <w:r w:rsidRPr="0048204B">
        <w:rPr>
          <w:rFonts w:eastAsiaTheme="minorHAnsi"/>
          <w:shd w:val="clear" w:color="auto" w:fill="FFFFFF"/>
        </w:rPr>
        <w:t>американский</w:t>
      </w:r>
      <w:r w:rsidR="00841278">
        <w:rPr>
          <w:rFonts w:eastAsiaTheme="minorHAnsi"/>
          <w:shd w:val="clear" w:color="auto" w:fill="FFFFFF"/>
        </w:rPr>
        <w:t xml:space="preserve"> </w:t>
      </w:r>
      <w:r w:rsidRPr="0048204B">
        <w:rPr>
          <w:rFonts w:eastAsiaTheme="minorHAnsi"/>
          <w:shd w:val="clear" w:color="auto" w:fill="FFFFFF"/>
        </w:rPr>
        <w:t>психолог,</w:t>
      </w:r>
      <w:r w:rsidR="00841278">
        <w:rPr>
          <w:rFonts w:eastAsiaTheme="minorHAnsi"/>
          <w:shd w:val="clear" w:color="auto" w:fill="FFFFFF"/>
        </w:rPr>
        <w:t xml:space="preserve"> </w:t>
      </w:r>
      <w:r w:rsidRPr="0048204B">
        <w:rPr>
          <w:rFonts w:eastAsiaTheme="minorHAnsi"/>
          <w:shd w:val="clear" w:color="auto" w:fill="FFFFFF"/>
        </w:rPr>
        <w:t>специалист</w:t>
      </w:r>
      <w:r w:rsidR="00841278">
        <w:rPr>
          <w:rFonts w:eastAsiaTheme="minorHAnsi"/>
          <w:shd w:val="clear" w:color="auto" w:fill="FFFFFF"/>
        </w:rPr>
        <w:t xml:space="preserve"> </w:t>
      </w:r>
      <w:r w:rsidRPr="0048204B">
        <w:rPr>
          <w:rFonts w:eastAsiaTheme="minorHAnsi"/>
          <w:shd w:val="clear" w:color="auto" w:fill="FFFFFF"/>
        </w:rPr>
        <w:t>в</w:t>
      </w:r>
      <w:r w:rsidR="00841278">
        <w:rPr>
          <w:rFonts w:eastAsiaTheme="minorHAnsi"/>
          <w:shd w:val="clear" w:color="auto" w:fill="FFFFFF"/>
        </w:rPr>
        <w:t xml:space="preserve"> </w:t>
      </w:r>
      <w:r w:rsidRPr="0048204B">
        <w:rPr>
          <w:rFonts w:eastAsiaTheme="minorHAnsi"/>
          <w:shd w:val="clear" w:color="auto" w:fill="FFFFFF"/>
        </w:rPr>
        <w:t>области</w:t>
      </w:r>
      <w:r w:rsidR="00841278">
        <w:rPr>
          <w:rFonts w:eastAsiaTheme="minorHAnsi"/>
          <w:shd w:val="clear" w:color="auto" w:fill="FFFFFF"/>
        </w:rPr>
        <w:t xml:space="preserve"> </w:t>
      </w:r>
      <w:r w:rsidRPr="0048204B">
        <w:rPr>
          <w:rFonts w:eastAsiaTheme="minorHAnsi"/>
          <w:shd w:val="clear" w:color="auto" w:fill="FFFFFF"/>
        </w:rPr>
        <w:t>психологии</w:t>
      </w:r>
      <w:r w:rsidR="00841278">
        <w:rPr>
          <w:rFonts w:eastAsiaTheme="minorHAnsi"/>
          <w:shd w:val="clear" w:color="auto" w:fill="FFFFFF"/>
        </w:rPr>
        <w:t xml:space="preserve"> </w:t>
      </w:r>
      <w:r w:rsidRPr="0048204B">
        <w:rPr>
          <w:rFonts w:eastAsiaTheme="minorHAnsi"/>
          <w:shd w:val="clear" w:color="auto" w:fill="FFFFFF"/>
        </w:rPr>
        <w:t>эмоций</w:t>
      </w:r>
      <w:r w:rsidR="00AB3FF7">
        <w:rPr>
          <w:rFonts w:eastAsiaTheme="minorHAnsi"/>
          <w:shd w:val="clear" w:color="auto" w:fill="FFFFFF"/>
        </w:rPr>
        <w:t>.</w:t>
      </w:r>
    </w:p>
  </w:footnote>
  <w:footnote w:id="3">
    <w:p w14:paraId="1808CD99" w14:textId="1B7E4332" w:rsidR="005C50E7" w:rsidRPr="006E350B" w:rsidRDefault="005C50E7" w:rsidP="008931C3">
      <w:pPr>
        <w:pStyle w:val="afffff6"/>
      </w:pPr>
      <w:r>
        <w:rPr>
          <w:rStyle w:val="afb"/>
        </w:rPr>
        <w:footnoteRef/>
      </w:r>
      <w:r w:rsidR="00841278">
        <w:t xml:space="preserve"> </w:t>
      </w:r>
      <w:r w:rsidRPr="006E350B">
        <w:rPr>
          <w:b/>
          <w:bCs/>
        </w:rPr>
        <w:t>Александр</w:t>
      </w:r>
      <w:r w:rsidR="00841278">
        <w:rPr>
          <w:b/>
          <w:bCs/>
        </w:rPr>
        <w:t xml:space="preserve"> </w:t>
      </w:r>
      <w:r w:rsidRPr="006E350B">
        <w:rPr>
          <w:b/>
          <w:bCs/>
        </w:rPr>
        <w:t>Иванович</w:t>
      </w:r>
      <w:r w:rsidR="00841278">
        <w:rPr>
          <w:b/>
          <w:bCs/>
        </w:rPr>
        <w:t xml:space="preserve"> </w:t>
      </w:r>
      <w:r w:rsidRPr="006E350B">
        <w:rPr>
          <w:b/>
          <w:bCs/>
        </w:rPr>
        <w:t>Юрьев</w:t>
      </w:r>
      <w:r w:rsidR="00841278">
        <w:rPr>
          <w:b/>
          <w:bCs/>
        </w:rPr>
        <w:t xml:space="preserve"> </w:t>
      </w:r>
      <w:r w:rsidRPr="008931C3">
        <w:t>(6</w:t>
      </w:r>
      <w:r w:rsidR="00841278">
        <w:t xml:space="preserve"> </w:t>
      </w:r>
      <w:r w:rsidR="008931C3" w:rsidRPr="006E350B">
        <w:t>октября</w:t>
      </w:r>
      <w:r w:rsidR="00841278">
        <w:t xml:space="preserve"> </w:t>
      </w:r>
      <w:r w:rsidRPr="006E350B">
        <w:t>1942,</w:t>
      </w:r>
      <w:r w:rsidR="00841278">
        <w:t xml:space="preserve"> </w:t>
      </w:r>
      <w:r w:rsidRPr="006E350B">
        <w:t>Ленинград</w:t>
      </w:r>
      <w:r w:rsidR="008931C3">
        <w:t>,</w:t>
      </w:r>
      <w:r w:rsidR="00841278">
        <w:t xml:space="preserve"> </w:t>
      </w:r>
      <w:r w:rsidRPr="006E350B">
        <w:t>СССР</w:t>
      </w:r>
      <w:r w:rsidR="00841278">
        <w:t xml:space="preserve"> </w:t>
      </w:r>
      <w:r w:rsidR="008931C3">
        <w:t xml:space="preserve">– </w:t>
      </w:r>
      <w:r w:rsidRPr="006E350B">
        <w:t>26</w:t>
      </w:r>
      <w:r w:rsidR="00841278">
        <w:t xml:space="preserve"> </w:t>
      </w:r>
      <w:r w:rsidRPr="006E350B">
        <w:t>ноября</w:t>
      </w:r>
      <w:r w:rsidR="00841278">
        <w:t xml:space="preserve"> </w:t>
      </w:r>
      <w:r w:rsidRPr="006E350B">
        <w:t>2020,</w:t>
      </w:r>
      <w:r w:rsidR="00841278">
        <w:t xml:space="preserve"> </w:t>
      </w:r>
      <w:r w:rsidRPr="006E350B">
        <w:t>Санкт-Петербург,</w:t>
      </w:r>
      <w:r w:rsidR="00841278">
        <w:t xml:space="preserve"> </w:t>
      </w:r>
      <w:r w:rsidRPr="006E350B">
        <w:t>Россия)</w:t>
      </w:r>
      <w:r w:rsidR="00841278">
        <w:t xml:space="preserve"> </w:t>
      </w:r>
      <w:r w:rsidRPr="006E350B">
        <w:t>—</w:t>
      </w:r>
      <w:r w:rsidR="00841278">
        <w:t xml:space="preserve"> </w:t>
      </w:r>
      <w:r w:rsidRPr="006E350B">
        <w:t>советский</w:t>
      </w:r>
      <w:r w:rsidR="00841278">
        <w:t xml:space="preserve"> </w:t>
      </w:r>
      <w:r w:rsidRPr="006E350B">
        <w:t>и</w:t>
      </w:r>
      <w:r w:rsidR="00841278">
        <w:t xml:space="preserve"> </w:t>
      </w:r>
      <w:r w:rsidRPr="006E350B">
        <w:t>российский</w:t>
      </w:r>
      <w:r w:rsidR="00841278">
        <w:t xml:space="preserve"> </w:t>
      </w:r>
      <w:r w:rsidRPr="006E350B">
        <w:t>психолог.</w:t>
      </w:r>
      <w:r w:rsidR="00841278">
        <w:t xml:space="preserve"> </w:t>
      </w:r>
      <w:r w:rsidRPr="006E350B">
        <w:t>Создатель</w:t>
      </w:r>
      <w:r w:rsidR="00841278">
        <w:t xml:space="preserve"> </w:t>
      </w:r>
      <w:r w:rsidRPr="006E350B">
        <w:t>научного</w:t>
      </w:r>
      <w:r w:rsidR="00841278">
        <w:t xml:space="preserve"> </w:t>
      </w:r>
      <w:r w:rsidRPr="006E350B">
        <w:t>направления</w:t>
      </w:r>
      <w:r w:rsidR="00841278">
        <w:t xml:space="preserve"> </w:t>
      </w:r>
      <w:r w:rsidRPr="006E350B">
        <w:t>политической</w:t>
      </w:r>
      <w:r w:rsidR="00841278">
        <w:t xml:space="preserve"> </w:t>
      </w:r>
      <w:r w:rsidRPr="006E350B">
        <w:t>психологии</w:t>
      </w:r>
      <w:r w:rsidR="00841278">
        <w:t xml:space="preserve"> </w:t>
      </w:r>
      <w:r w:rsidRPr="006E350B">
        <w:t>в</w:t>
      </w:r>
      <w:r w:rsidR="00841278">
        <w:t xml:space="preserve"> </w:t>
      </w:r>
      <w:r w:rsidRPr="006E350B">
        <w:t>СССР</w:t>
      </w:r>
      <w:r w:rsidR="00841278">
        <w:t xml:space="preserve"> </w:t>
      </w:r>
      <w:r w:rsidRPr="006E350B">
        <w:t>и</w:t>
      </w:r>
      <w:r w:rsidR="00841278">
        <w:t xml:space="preserve"> </w:t>
      </w:r>
      <w:r w:rsidRPr="006E350B">
        <w:t>современной</w:t>
      </w:r>
      <w:r w:rsidR="00841278">
        <w:t xml:space="preserve"> </w:t>
      </w:r>
      <w:r w:rsidRPr="006E350B">
        <w:t>России.</w:t>
      </w:r>
      <w:r w:rsidR="00841278">
        <w:t xml:space="preserve"> </w:t>
      </w:r>
      <w:r w:rsidRPr="006E350B">
        <w:t>Доктор</w:t>
      </w:r>
      <w:r w:rsidR="00841278">
        <w:t xml:space="preserve"> </w:t>
      </w:r>
      <w:r w:rsidRPr="006E350B">
        <w:t>психологических</w:t>
      </w:r>
      <w:r w:rsidR="00841278">
        <w:t xml:space="preserve"> </w:t>
      </w:r>
      <w:r w:rsidRPr="006E350B">
        <w:t>наук,</w:t>
      </w:r>
      <w:r w:rsidR="00841278">
        <w:t xml:space="preserve"> </w:t>
      </w:r>
      <w:r w:rsidR="00FA4BBA" w:rsidRPr="006E350B">
        <w:t>профессор</w:t>
      </w:r>
      <w:r w:rsidR="00FA4BBA">
        <w:rPr>
          <w:rFonts w:ascii="Arial" w:hAnsi="Arial"/>
        </w:rPr>
        <w:t>.</w:t>
      </w:r>
    </w:p>
  </w:footnote>
  <w:footnote w:id="4">
    <w:p w14:paraId="24C41A82" w14:textId="3D994AFF" w:rsidR="005C50E7" w:rsidRPr="00F71285" w:rsidRDefault="005C50E7" w:rsidP="002D5701">
      <w:pPr>
        <w:pStyle w:val="afffff6"/>
      </w:pPr>
      <w:r>
        <w:rPr>
          <w:rStyle w:val="afb"/>
        </w:rPr>
        <w:footnoteRef/>
      </w:r>
      <w:r w:rsidR="00841278">
        <w:t xml:space="preserve"> </w:t>
      </w:r>
      <w:r w:rsidRPr="00F71285">
        <w:rPr>
          <w:b/>
          <w:bCs/>
        </w:rPr>
        <w:t>Николай</w:t>
      </w:r>
      <w:r w:rsidR="00841278">
        <w:rPr>
          <w:b/>
          <w:bCs/>
        </w:rPr>
        <w:t xml:space="preserve"> </w:t>
      </w:r>
      <w:r w:rsidRPr="00F71285">
        <w:rPr>
          <w:b/>
          <w:bCs/>
        </w:rPr>
        <w:t>Карлович</w:t>
      </w:r>
      <w:r w:rsidR="00841278">
        <w:rPr>
          <w:b/>
          <w:bCs/>
        </w:rPr>
        <w:t xml:space="preserve"> </w:t>
      </w:r>
      <w:r w:rsidRPr="00F71285">
        <w:rPr>
          <w:b/>
          <w:bCs/>
        </w:rPr>
        <w:t>Гирс</w:t>
      </w:r>
      <w:r w:rsidR="00841278">
        <w:t xml:space="preserve"> — </w:t>
      </w:r>
      <w:r w:rsidRPr="002D5701">
        <w:t>русский</w:t>
      </w:r>
      <w:r w:rsidR="00841278">
        <w:t xml:space="preserve"> </w:t>
      </w:r>
      <w:r w:rsidRPr="00F71285">
        <w:t>дипломат,</w:t>
      </w:r>
      <w:r w:rsidR="00841278">
        <w:t xml:space="preserve"> </w:t>
      </w:r>
      <w:r w:rsidRPr="00F71285">
        <w:t>министр</w:t>
      </w:r>
      <w:r w:rsidR="00841278">
        <w:t xml:space="preserve"> </w:t>
      </w:r>
      <w:r w:rsidRPr="00F71285">
        <w:t>иностранных</w:t>
      </w:r>
      <w:r w:rsidR="00841278">
        <w:t xml:space="preserve"> </w:t>
      </w:r>
      <w:r w:rsidRPr="00F71285">
        <w:t>дел</w:t>
      </w:r>
      <w:r w:rsidR="00841278">
        <w:t xml:space="preserve"> </w:t>
      </w:r>
      <w:r w:rsidRPr="00F71285">
        <w:t>России</w:t>
      </w:r>
      <w:r w:rsidR="00841278">
        <w:t xml:space="preserve"> </w:t>
      </w:r>
      <w:r w:rsidRPr="00F71285">
        <w:t>в</w:t>
      </w:r>
      <w:r w:rsidR="00841278">
        <w:t xml:space="preserve"> </w:t>
      </w:r>
      <w:r w:rsidRPr="00F71285">
        <w:t>1882</w:t>
      </w:r>
      <w:r w:rsidR="002D5701">
        <w:t>–</w:t>
      </w:r>
      <w:r w:rsidRPr="00F71285">
        <w:t>1895</w:t>
      </w:r>
      <w:r w:rsidR="00841278">
        <w:t xml:space="preserve"> </w:t>
      </w:r>
      <w:r w:rsidRPr="00F71285">
        <w:t>годах</w:t>
      </w:r>
      <w:r w:rsidR="002D5701">
        <w:t>.</w:t>
      </w:r>
    </w:p>
  </w:footnote>
  <w:footnote w:id="5">
    <w:p w14:paraId="1239C259" w14:textId="455793A1" w:rsidR="005C50E7" w:rsidRPr="00A44B65" w:rsidRDefault="005C50E7" w:rsidP="002D5701">
      <w:pPr>
        <w:pStyle w:val="afffff6"/>
      </w:pPr>
      <w:r>
        <w:rPr>
          <w:rStyle w:val="afb"/>
        </w:rPr>
        <w:footnoteRef/>
      </w:r>
      <w:r w:rsidR="00841278">
        <w:t xml:space="preserve"> </w:t>
      </w:r>
      <w:r w:rsidRPr="00A44B65">
        <w:rPr>
          <w:b/>
          <w:bCs/>
        </w:rPr>
        <w:t>Андрагогика</w:t>
      </w:r>
      <w:r w:rsidR="00FA4BBA" w:rsidRPr="00FA4BBA">
        <w:t xml:space="preserve"> </w:t>
      </w:r>
      <w:r w:rsidRPr="00A44B65">
        <w:t>—</w:t>
      </w:r>
      <w:r w:rsidR="00841278">
        <w:t xml:space="preserve"> </w:t>
      </w:r>
      <w:r w:rsidRPr="00A44B65">
        <w:rPr>
          <w:b/>
          <w:bCs/>
        </w:rPr>
        <w:t>это</w:t>
      </w:r>
      <w:r w:rsidR="00841278">
        <w:t xml:space="preserve"> </w:t>
      </w:r>
      <w:r w:rsidRPr="00A44B65">
        <w:t>наука,</w:t>
      </w:r>
      <w:r w:rsidR="00841278">
        <w:t xml:space="preserve"> </w:t>
      </w:r>
      <w:r w:rsidRPr="00A44B65">
        <w:t>охватывающая</w:t>
      </w:r>
      <w:r w:rsidR="00841278">
        <w:t xml:space="preserve"> </w:t>
      </w:r>
      <w:r w:rsidRPr="00A44B65">
        <w:t>теоретическое</w:t>
      </w:r>
      <w:r w:rsidR="00841278">
        <w:t xml:space="preserve"> </w:t>
      </w:r>
      <w:r w:rsidRPr="00A44B65">
        <w:t>и</w:t>
      </w:r>
      <w:r w:rsidR="00841278">
        <w:t xml:space="preserve"> </w:t>
      </w:r>
      <w:r w:rsidRPr="00A44B65">
        <w:t>практические</w:t>
      </w:r>
      <w:r w:rsidR="00841278">
        <w:t xml:space="preserve"> </w:t>
      </w:r>
      <w:r w:rsidRPr="00A44B65">
        <w:t>аспекты</w:t>
      </w:r>
      <w:r w:rsidR="00841278">
        <w:t xml:space="preserve"> </w:t>
      </w:r>
      <w:r w:rsidRPr="00A44B65">
        <w:t>развития</w:t>
      </w:r>
      <w:r w:rsidR="00841278">
        <w:t xml:space="preserve"> </w:t>
      </w:r>
      <w:r w:rsidRPr="00A44B65">
        <w:t>и</w:t>
      </w:r>
      <w:r w:rsidR="00841278">
        <w:t xml:space="preserve"> </w:t>
      </w:r>
      <w:r w:rsidRPr="00A44B65">
        <w:t>развития</w:t>
      </w:r>
      <w:r w:rsidR="00841278">
        <w:t xml:space="preserve"> </w:t>
      </w:r>
      <w:r w:rsidRPr="00A44B65">
        <w:t>взрослых.</w:t>
      </w:r>
      <w:r w:rsidR="00841278">
        <w:t xml:space="preserve"> </w:t>
      </w:r>
      <w:r w:rsidRPr="00A44B65">
        <w:rPr>
          <w:b/>
          <w:bCs/>
          <w:i/>
          <w:iCs/>
        </w:rPr>
        <w:t>Александр</w:t>
      </w:r>
      <w:r w:rsidR="00841278">
        <w:rPr>
          <w:b/>
          <w:bCs/>
          <w:i/>
          <w:iCs/>
        </w:rPr>
        <w:t xml:space="preserve"> </w:t>
      </w:r>
      <w:r w:rsidRPr="00A44B65">
        <w:rPr>
          <w:b/>
          <w:bCs/>
          <w:i/>
          <w:iCs/>
        </w:rPr>
        <w:t>Капп</w:t>
      </w:r>
      <w:r w:rsidR="00841278">
        <w:t xml:space="preserve"> </w:t>
      </w:r>
      <w:r w:rsidRPr="00A44B65">
        <w:t>первым</w:t>
      </w:r>
      <w:r w:rsidR="00841278">
        <w:t xml:space="preserve"> </w:t>
      </w:r>
      <w:r w:rsidR="00FA4BBA" w:rsidRPr="00A44B65">
        <w:t>ввёл</w:t>
      </w:r>
      <w:r w:rsidR="00841278">
        <w:t xml:space="preserve"> </w:t>
      </w:r>
      <w:r w:rsidRPr="00A44B65">
        <w:t>термин</w:t>
      </w:r>
      <w:r w:rsidR="00841278">
        <w:t xml:space="preserve"> </w:t>
      </w:r>
      <w:r w:rsidRPr="00A44B65">
        <w:t>«</w:t>
      </w:r>
      <w:r w:rsidRPr="00A44B65">
        <w:rPr>
          <w:b/>
          <w:bCs/>
        </w:rPr>
        <w:t>андрагогика</w:t>
      </w:r>
      <w:r w:rsidRPr="00A44B65">
        <w:t>»</w:t>
      </w:r>
      <w:r w:rsidR="00841278">
        <w:t xml:space="preserve"> </w:t>
      </w:r>
      <w:r w:rsidRPr="00A44B65">
        <w:t>в</w:t>
      </w:r>
      <w:r w:rsidR="00841278">
        <w:t xml:space="preserve"> </w:t>
      </w:r>
      <w:r w:rsidRPr="00A44B65">
        <w:t>1833</w:t>
      </w:r>
      <w:r w:rsidR="00841278">
        <w:t xml:space="preserve"> </w:t>
      </w:r>
      <w:r w:rsidRPr="00A44B65">
        <w:t>году,</w:t>
      </w:r>
      <w:r w:rsidR="00841278">
        <w:t xml:space="preserve"> </w:t>
      </w:r>
      <w:r w:rsidRPr="00A44B65">
        <w:t>воспринимая</w:t>
      </w:r>
      <w:r w:rsidR="00841278">
        <w:t xml:space="preserve"> </w:t>
      </w:r>
      <w:r w:rsidRPr="00A44B65">
        <w:t>е</w:t>
      </w:r>
      <w:r w:rsidR="002D5701">
        <w:t>ё</w:t>
      </w:r>
      <w:r w:rsidR="00841278">
        <w:t xml:space="preserve"> </w:t>
      </w:r>
      <w:r w:rsidRPr="00A44B65">
        <w:t>как</w:t>
      </w:r>
      <w:r w:rsidR="00841278">
        <w:t xml:space="preserve"> </w:t>
      </w:r>
      <w:r w:rsidRPr="00A44B65">
        <w:t>педагогику</w:t>
      </w:r>
      <w:r w:rsidR="00841278">
        <w:t xml:space="preserve"> </w:t>
      </w:r>
      <w:r w:rsidRPr="00A44B65">
        <w:t>для</w:t>
      </w:r>
      <w:r w:rsidR="00841278">
        <w:t xml:space="preserve"> </w:t>
      </w:r>
      <w:r w:rsidRPr="00A44B65">
        <w:t>взрослых.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06545B29" w:rsidR="00DE2A87" w:rsidRPr="005A4145" w:rsidRDefault="00573D4E" w:rsidP="00DE2A87">
    <w:pPr>
      <w:pStyle w:val="afffffff"/>
      <w:rPr>
        <w:u w:val="none"/>
      </w:rPr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841278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841278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841278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841278">
      <w:rPr>
        <w:b/>
        <w:bCs w:val="0"/>
        <w:u w:val="none"/>
      </w:rPr>
      <w:t xml:space="preserve"> </w:t>
    </w:r>
    <w:r w:rsidR="005C50E7">
      <w:rPr>
        <w:u w:val="none"/>
      </w:rPr>
      <w:t>Пятый</w:t>
    </w:r>
    <w:r w:rsidR="00841278">
      <w:rPr>
        <w:u w:val="none"/>
      </w:rPr>
      <w:t xml:space="preserve"> </w:t>
    </w:r>
    <w:r w:rsidR="005C50E7">
      <w:rPr>
        <w:u w:val="none"/>
      </w:rPr>
      <w:t>уровень</w:t>
    </w:r>
    <w:r w:rsidR="00841278">
      <w:rPr>
        <w:u w:val="none"/>
      </w:rPr>
      <w:t xml:space="preserve"> </w:t>
    </w:r>
    <w:r w:rsidR="005C50E7">
      <w:rPr>
        <w:u w:val="none"/>
      </w:rPr>
      <w:t>политики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552170E8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4E308C"/>
    <w:multiLevelType w:val="hybridMultilevel"/>
    <w:tmpl w:val="4AF648AE"/>
    <w:lvl w:ilvl="0" w:tplc="8B002504">
      <w:start w:val="1"/>
      <w:numFmt w:val="decimal"/>
      <w:lvlText w:val="%1)"/>
      <w:lvlJc w:val="left"/>
      <w:pPr>
        <w:ind w:left="720" w:hanging="360"/>
      </w:pPr>
      <w:rPr>
        <w:rFonts w:ascii="Georgia" w:eastAsiaTheme="minorHAnsi" w:hAnsi="Georgia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115AD"/>
    <w:multiLevelType w:val="hybridMultilevel"/>
    <w:tmpl w:val="7C3477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6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446C6"/>
    <w:multiLevelType w:val="hybridMultilevel"/>
    <w:tmpl w:val="F626C4D8"/>
    <w:lvl w:ilvl="0" w:tplc="0DEC530E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4" w15:restartNumberingAfterBreak="0">
    <w:nsid w:val="4AC77211"/>
    <w:multiLevelType w:val="hybridMultilevel"/>
    <w:tmpl w:val="FAFC41F8"/>
    <w:lvl w:ilvl="0" w:tplc="89DE84F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A60F5"/>
    <w:multiLevelType w:val="hybridMultilevel"/>
    <w:tmpl w:val="36387870"/>
    <w:lvl w:ilvl="0" w:tplc="404CEF84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21" w15:restartNumberingAfterBreak="0">
    <w:nsid w:val="6DD9706E"/>
    <w:multiLevelType w:val="hybridMultilevel"/>
    <w:tmpl w:val="2074447E"/>
    <w:lvl w:ilvl="0" w:tplc="F06E5956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65627541">
    <w:abstractNumId w:val="19"/>
  </w:num>
  <w:num w:numId="2" w16cid:durableId="1033307641">
    <w:abstractNumId w:val="0"/>
  </w:num>
  <w:num w:numId="3" w16cid:durableId="764688516">
    <w:abstractNumId w:val="6"/>
  </w:num>
  <w:num w:numId="4" w16cid:durableId="1677028480">
    <w:abstractNumId w:val="18"/>
  </w:num>
  <w:num w:numId="5" w16cid:durableId="1283265146">
    <w:abstractNumId w:val="22"/>
  </w:num>
  <w:num w:numId="6" w16cid:durableId="742029487">
    <w:abstractNumId w:val="12"/>
  </w:num>
  <w:num w:numId="7" w16cid:durableId="659306168">
    <w:abstractNumId w:val="20"/>
  </w:num>
  <w:num w:numId="8" w16cid:durableId="416294909">
    <w:abstractNumId w:val="3"/>
  </w:num>
  <w:num w:numId="9" w16cid:durableId="979728475">
    <w:abstractNumId w:val="11"/>
  </w:num>
  <w:num w:numId="10" w16cid:durableId="300841811">
    <w:abstractNumId w:val="1"/>
  </w:num>
  <w:num w:numId="11" w16cid:durableId="432163454">
    <w:abstractNumId w:val="21"/>
  </w:num>
  <w:num w:numId="12" w16cid:durableId="1706981783">
    <w:abstractNumId w:val="16"/>
    <w:lvlOverride w:ilvl="0">
      <w:startOverride w:val="1"/>
    </w:lvlOverride>
  </w:num>
  <w:num w:numId="13" w16cid:durableId="377556646">
    <w:abstractNumId w:val="7"/>
  </w:num>
  <w:num w:numId="14" w16cid:durableId="156118149">
    <w:abstractNumId w:val="15"/>
  </w:num>
  <w:num w:numId="15" w16cid:durableId="2086873202">
    <w:abstractNumId w:val="5"/>
  </w:num>
  <w:num w:numId="16" w16cid:durableId="1188758485">
    <w:abstractNumId w:val="9"/>
  </w:num>
  <w:num w:numId="17" w16cid:durableId="1311132589">
    <w:abstractNumId w:val="8"/>
  </w:num>
  <w:num w:numId="18" w16cid:durableId="1876580547">
    <w:abstractNumId w:val="10"/>
  </w:num>
  <w:num w:numId="19" w16cid:durableId="131942445">
    <w:abstractNumId w:val="13"/>
  </w:num>
  <w:num w:numId="20" w16cid:durableId="541744559">
    <w:abstractNumId w:val="2"/>
  </w:num>
  <w:num w:numId="21" w16cid:durableId="1369334942">
    <w:abstractNumId w:val="17"/>
  </w:num>
  <w:num w:numId="22" w16cid:durableId="1035889645">
    <w:abstractNumId w:val="4"/>
  </w:num>
  <w:num w:numId="23" w16cid:durableId="594362004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433"/>
    <w:rsid w:val="000007D0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66B7"/>
    <w:rsid w:val="000077B8"/>
    <w:rsid w:val="000100A2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0B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0A5C"/>
    <w:rsid w:val="00031058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25B2"/>
    <w:rsid w:val="0004373C"/>
    <w:rsid w:val="000441BD"/>
    <w:rsid w:val="000449A0"/>
    <w:rsid w:val="00045358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48D"/>
    <w:rsid w:val="0006762B"/>
    <w:rsid w:val="000701F4"/>
    <w:rsid w:val="00070F00"/>
    <w:rsid w:val="00071C45"/>
    <w:rsid w:val="00071CC3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6140"/>
    <w:rsid w:val="000866C9"/>
    <w:rsid w:val="00090004"/>
    <w:rsid w:val="00090D36"/>
    <w:rsid w:val="00090D7B"/>
    <w:rsid w:val="00091C60"/>
    <w:rsid w:val="00091E75"/>
    <w:rsid w:val="00093E2A"/>
    <w:rsid w:val="00093E41"/>
    <w:rsid w:val="00094E54"/>
    <w:rsid w:val="00094FA4"/>
    <w:rsid w:val="000959D8"/>
    <w:rsid w:val="00096BE3"/>
    <w:rsid w:val="000978CB"/>
    <w:rsid w:val="00097C65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B6701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822"/>
    <w:rsid w:val="000C76F3"/>
    <w:rsid w:val="000D043C"/>
    <w:rsid w:val="000D1406"/>
    <w:rsid w:val="000D3094"/>
    <w:rsid w:val="000D355E"/>
    <w:rsid w:val="000D5772"/>
    <w:rsid w:val="000D5BEA"/>
    <w:rsid w:val="000D7257"/>
    <w:rsid w:val="000D7D70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0D"/>
    <w:rsid w:val="000F012E"/>
    <w:rsid w:val="000F0A54"/>
    <w:rsid w:val="000F2967"/>
    <w:rsid w:val="000F2980"/>
    <w:rsid w:val="000F2A86"/>
    <w:rsid w:val="000F2B7C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10085"/>
    <w:rsid w:val="00110F58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495D"/>
    <w:rsid w:val="00124967"/>
    <w:rsid w:val="001255EA"/>
    <w:rsid w:val="001257C0"/>
    <w:rsid w:val="00126FFF"/>
    <w:rsid w:val="00127378"/>
    <w:rsid w:val="00131902"/>
    <w:rsid w:val="001322DC"/>
    <w:rsid w:val="00133F01"/>
    <w:rsid w:val="001377BC"/>
    <w:rsid w:val="001400B2"/>
    <w:rsid w:val="0014127D"/>
    <w:rsid w:val="001414AD"/>
    <w:rsid w:val="00141C39"/>
    <w:rsid w:val="001422DC"/>
    <w:rsid w:val="001434F2"/>
    <w:rsid w:val="0014368A"/>
    <w:rsid w:val="00143CC2"/>
    <w:rsid w:val="001441B5"/>
    <w:rsid w:val="001444B1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27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2C17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2B1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720C"/>
    <w:rsid w:val="001A7505"/>
    <w:rsid w:val="001B1162"/>
    <w:rsid w:val="001B3301"/>
    <w:rsid w:val="001B3BB6"/>
    <w:rsid w:val="001B3DB1"/>
    <w:rsid w:val="001B3FC6"/>
    <w:rsid w:val="001B4C78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50F"/>
    <w:rsid w:val="001C3960"/>
    <w:rsid w:val="001C3B6F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0D2"/>
    <w:rsid w:val="001D2158"/>
    <w:rsid w:val="001D2948"/>
    <w:rsid w:val="001D3504"/>
    <w:rsid w:val="001D3863"/>
    <w:rsid w:val="001D79FA"/>
    <w:rsid w:val="001E06CC"/>
    <w:rsid w:val="001E0E25"/>
    <w:rsid w:val="001E102C"/>
    <w:rsid w:val="001E1629"/>
    <w:rsid w:val="001E1F51"/>
    <w:rsid w:val="001E2176"/>
    <w:rsid w:val="001E2204"/>
    <w:rsid w:val="001E321F"/>
    <w:rsid w:val="001E3A41"/>
    <w:rsid w:val="001E4609"/>
    <w:rsid w:val="001E4AB8"/>
    <w:rsid w:val="001E715F"/>
    <w:rsid w:val="001E7C46"/>
    <w:rsid w:val="001E7C4B"/>
    <w:rsid w:val="001F0589"/>
    <w:rsid w:val="001F0ADB"/>
    <w:rsid w:val="001F106F"/>
    <w:rsid w:val="001F1CC1"/>
    <w:rsid w:val="001F37C8"/>
    <w:rsid w:val="001F398D"/>
    <w:rsid w:val="001F4890"/>
    <w:rsid w:val="001F5219"/>
    <w:rsid w:val="001F585C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534C"/>
    <w:rsid w:val="00205655"/>
    <w:rsid w:val="0020579D"/>
    <w:rsid w:val="00207FA4"/>
    <w:rsid w:val="002102EB"/>
    <w:rsid w:val="00210400"/>
    <w:rsid w:val="002119AA"/>
    <w:rsid w:val="00211B55"/>
    <w:rsid w:val="0021294C"/>
    <w:rsid w:val="00213890"/>
    <w:rsid w:val="0021458C"/>
    <w:rsid w:val="0021459D"/>
    <w:rsid w:val="0021507F"/>
    <w:rsid w:val="00215201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B64"/>
    <w:rsid w:val="00230C0F"/>
    <w:rsid w:val="00231BFC"/>
    <w:rsid w:val="00231F88"/>
    <w:rsid w:val="00232134"/>
    <w:rsid w:val="0023267E"/>
    <w:rsid w:val="0023302D"/>
    <w:rsid w:val="00233039"/>
    <w:rsid w:val="00233561"/>
    <w:rsid w:val="00233E3B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3D3E"/>
    <w:rsid w:val="002446AE"/>
    <w:rsid w:val="002453AD"/>
    <w:rsid w:val="00245B4B"/>
    <w:rsid w:val="00245D3F"/>
    <w:rsid w:val="002500FA"/>
    <w:rsid w:val="0025068D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25F"/>
    <w:rsid w:val="00262381"/>
    <w:rsid w:val="0026296F"/>
    <w:rsid w:val="00262ADC"/>
    <w:rsid w:val="00262B3B"/>
    <w:rsid w:val="00264225"/>
    <w:rsid w:val="00264D5C"/>
    <w:rsid w:val="00265917"/>
    <w:rsid w:val="0026598B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4EC"/>
    <w:rsid w:val="00277914"/>
    <w:rsid w:val="002806CB"/>
    <w:rsid w:val="002815CF"/>
    <w:rsid w:val="00281AEF"/>
    <w:rsid w:val="0028245C"/>
    <w:rsid w:val="00282C56"/>
    <w:rsid w:val="00282DAB"/>
    <w:rsid w:val="00283F13"/>
    <w:rsid w:val="00283F6A"/>
    <w:rsid w:val="00284833"/>
    <w:rsid w:val="002857A1"/>
    <w:rsid w:val="00286453"/>
    <w:rsid w:val="00287287"/>
    <w:rsid w:val="00287CAA"/>
    <w:rsid w:val="00287F5F"/>
    <w:rsid w:val="002900EF"/>
    <w:rsid w:val="00292522"/>
    <w:rsid w:val="00292828"/>
    <w:rsid w:val="002932EB"/>
    <w:rsid w:val="00294423"/>
    <w:rsid w:val="0029500A"/>
    <w:rsid w:val="00295C66"/>
    <w:rsid w:val="002971BF"/>
    <w:rsid w:val="00297875"/>
    <w:rsid w:val="002A051B"/>
    <w:rsid w:val="002A0A53"/>
    <w:rsid w:val="002A19CB"/>
    <w:rsid w:val="002A1A06"/>
    <w:rsid w:val="002A1A24"/>
    <w:rsid w:val="002A3BAE"/>
    <w:rsid w:val="002A41A7"/>
    <w:rsid w:val="002A4BCE"/>
    <w:rsid w:val="002A54FA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4D1"/>
    <w:rsid w:val="002B4977"/>
    <w:rsid w:val="002B497E"/>
    <w:rsid w:val="002B517F"/>
    <w:rsid w:val="002B564C"/>
    <w:rsid w:val="002B64D2"/>
    <w:rsid w:val="002B65B4"/>
    <w:rsid w:val="002B6FF7"/>
    <w:rsid w:val="002C0406"/>
    <w:rsid w:val="002C1BC9"/>
    <w:rsid w:val="002C29F7"/>
    <w:rsid w:val="002C4815"/>
    <w:rsid w:val="002C4D4B"/>
    <w:rsid w:val="002C533B"/>
    <w:rsid w:val="002C5A2D"/>
    <w:rsid w:val="002C623F"/>
    <w:rsid w:val="002C6C51"/>
    <w:rsid w:val="002C7213"/>
    <w:rsid w:val="002C7985"/>
    <w:rsid w:val="002C7E78"/>
    <w:rsid w:val="002D0B49"/>
    <w:rsid w:val="002D1927"/>
    <w:rsid w:val="002D1E65"/>
    <w:rsid w:val="002D2540"/>
    <w:rsid w:val="002D29F2"/>
    <w:rsid w:val="002D2CFB"/>
    <w:rsid w:val="002D398C"/>
    <w:rsid w:val="002D47FB"/>
    <w:rsid w:val="002D4FF9"/>
    <w:rsid w:val="002D5701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25F"/>
    <w:rsid w:val="002E1807"/>
    <w:rsid w:val="002E19A6"/>
    <w:rsid w:val="002E2C0F"/>
    <w:rsid w:val="002E310B"/>
    <w:rsid w:val="002E351E"/>
    <w:rsid w:val="002E35A8"/>
    <w:rsid w:val="002E4EA5"/>
    <w:rsid w:val="002E5191"/>
    <w:rsid w:val="002E5915"/>
    <w:rsid w:val="002E61BE"/>
    <w:rsid w:val="002E6AA2"/>
    <w:rsid w:val="002E6B4E"/>
    <w:rsid w:val="002E71F5"/>
    <w:rsid w:val="002E7C6E"/>
    <w:rsid w:val="002E7D31"/>
    <w:rsid w:val="002F0298"/>
    <w:rsid w:val="002F04EB"/>
    <w:rsid w:val="002F3829"/>
    <w:rsid w:val="002F38E4"/>
    <w:rsid w:val="002F4B18"/>
    <w:rsid w:val="002F6D60"/>
    <w:rsid w:val="002F7B90"/>
    <w:rsid w:val="00300661"/>
    <w:rsid w:val="00300DBA"/>
    <w:rsid w:val="00301C3C"/>
    <w:rsid w:val="003022B7"/>
    <w:rsid w:val="003022C4"/>
    <w:rsid w:val="003025D0"/>
    <w:rsid w:val="00303613"/>
    <w:rsid w:val="0030576F"/>
    <w:rsid w:val="003058BD"/>
    <w:rsid w:val="00307360"/>
    <w:rsid w:val="003076F7"/>
    <w:rsid w:val="00307744"/>
    <w:rsid w:val="00310159"/>
    <w:rsid w:val="0031028F"/>
    <w:rsid w:val="00310B15"/>
    <w:rsid w:val="0031145D"/>
    <w:rsid w:val="00311744"/>
    <w:rsid w:val="00311D68"/>
    <w:rsid w:val="00312689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93B"/>
    <w:rsid w:val="0033585D"/>
    <w:rsid w:val="00335884"/>
    <w:rsid w:val="003362EF"/>
    <w:rsid w:val="00337B46"/>
    <w:rsid w:val="00340080"/>
    <w:rsid w:val="0034159B"/>
    <w:rsid w:val="0034269E"/>
    <w:rsid w:val="003443DF"/>
    <w:rsid w:val="00344BAE"/>
    <w:rsid w:val="003451AA"/>
    <w:rsid w:val="003466D0"/>
    <w:rsid w:val="00347516"/>
    <w:rsid w:val="0034770A"/>
    <w:rsid w:val="00347E4D"/>
    <w:rsid w:val="0035099B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C4B"/>
    <w:rsid w:val="003600AF"/>
    <w:rsid w:val="00360E60"/>
    <w:rsid w:val="00361593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230"/>
    <w:rsid w:val="00374ECA"/>
    <w:rsid w:val="00375D66"/>
    <w:rsid w:val="00376AFF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87917"/>
    <w:rsid w:val="00390314"/>
    <w:rsid w:val="0039190C"/>
    <w:rsid w:val="00391F93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5B8E"/>
    <w:rsid w:val="003B6005"/>
    <w:rsid w:val="003B694C"/>
    <w:rsid w:val="003B699E"/>
    <w:rsid w:val="003B6F89"/>
    <w:rsid w:val="003B708D"/>
    <w:rsid w:val="003B7BB9"/>
    <w:rsid w:val="003B7D04"/>
    <w:rsid w:val="003C07A0"/>
    <w:rsid w:val="003C0FE0"/>
    <w:rsid w:val="003C1601"/>
    <w:rsid w:val="003C1622"/>
    <w:rsid w:val="003C1B0A"/>
    <w:rsid w:val="003C35B5"/>
    <w:rsid w:val="003C36F3"/>
    <w:rsid w:val="003C3954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2DC0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75"/>
    <w:rsid w:val="003E66ED"/>
    <w:rsid w:val="003E6962"/>
    <w:rsid w:val="003E6B9F"/>
    <w:rsid w:val="003E76F4"/>
    <w:rsid w:val="003F0578"/>
    <w:rsid w:val="003F11FC"/>
    <w:rsid w:val="003F29A3"/>
    <w:rsid w:val="003F2A25"/>
    <w:rsid w:val="003F2C78"/>
    <w:rsid w:val="003F2D90"/>
    <w:rsid w:val="003F2F89"/>
    <w:rsid w:val="003F3A0C"/>
    <w:rsid w:val="003F3FA6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59C3"/>
    <w:rsid w:val="004063BE"/>
    <w:rsid w:val="0040658E"/>
    <w:rsid w:val="00406EFC"/>
    <w:rsid w:val="00406F2B"/>
    <w:rsid w:val="004078A4"/>
    <w:rsid w:val="00407D44"/>
    <w:rsid w:val="00407FA2"/>
    <w:rsid w:val="00410E10"/>
    <w:rsid w:val="00411794"/>
    <w:rsid w:val="00411BA6"/>
    <w:rsid w:val="004125F9"/>
    <w:rsid w:val="0041287C"/>
    <w:rsid w:val="004134C6"/>
    <w:rsid w:val="00413AB2"/>
    <w:rsid w:val="00413ED3"/>
    <w:rsid w:val="004145E9"/>
    <w:rsid w:val="0041574D"/>
    <w:rsid w:val="00415F7F"/>
    <w:rsid w:val="00416C97"/>
    <w:rsid w:val="00417AD3"/>
    <w:rsid w:val="0042005F"/>
    <w:rsid w:val="00420D41"/>
    <w:rsid w:val="0042185D"/>
    <w:rsid w:val="00421FE4"/>
    <w:rsid w:val="00422156"/>
    <w:rsid w:val="00422E20"/>
    <w:rsid w:val="00427368"/>
    <w:rsid w:val="004277D8"/>
    <w:rsid w:val="0043063D"/>
    <w:rsid w:val="00431691"/>
    <w:rsid w:val="0043170A"/>
    <w:rsid w:val="00432354"/>
    <w:rsid w:val="00433473"/>
    <w:rsid w:val="00433862"/>
    <w:rsid w:val="004340B4"/>
    <w:rsid w:val="004353F5"/>
    <w:rsid w:val="00435AD4"/>
    <w:rsid w:val="00437535"/>
    <w:rsid w:val="00437655"/>
    <w:rsid w:val="00440084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AD9"/>
    <w:rsid w:val="00457C58"/>
    <w:rsid w:val="00457C63"/>
    <w:rsid w:val="00460258"/>
    <w:rsid w:val="004604BE"/>
    <w:rsid w:val="00460869"/>
    <w:rsid w:val="00460FC5"/>
    <w:rsid w:val="00461994"/>
    <w:rsid w:val="004628DF"/>
    <w:rsid w:val="004636D8"/>
    <w:rsid w:val="004638ED"/>
    <w:rsid w:val="00464167"/>
    <w:rsid w:val="00464623"/>
    <w:rsid w:val="00464797"/>
    <w:rsid w:val="00465BC6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1C38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AD5"/>
    <w:rsid w:val="004A1E1E"/>
    <w:rsid w:val="004A1F44"/>
    <w:rsid w:val="004A2694"/>
    <w:rsid w:val="004A337D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3863"/>
    <w:rsid w:val="004B4ACA"/>
    <w:rsid w:val="004B53B0"/>
    <w:rsid w:val="004B5A92"/>
    <w:rsid w:val="004B671E"/>
    <w:rsid w:val="004B7257"/>
    <w:rsid w:val="004B765C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3DA"/>
    <w:rsid w:val="004D2687"/>
    <w:rsid w:val="004D300E"/>
    <w:rsid w:val="004D30A4"/>
    <w:rsid w:val="004D38B0"/>
    <w:rsid w:val="004D3AF7"/>
    <w:rsid w:val="004D53CE"/>
    <w:rsid w:val="004D59C9"/>
    <w:rsid w:val="004D5F2C"/>
    <w:rsid w:val="004D636C"/>
    <w:rsid w:val="004D6419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608F"/>
    <w:rsid w:val="004E7DE5"/>
    <w:rsid w:val="004F0902"/>
    <w:rsid w:val="004F0AE2"/>
    <w:rsid w:val="004F11C0"/>
    <w:rsid w:val="004F12C9"/>
    <w:rsid w:val="004F21B5"/>
    <w:rsid w:val="004F23F4"/>
    <w:rsid w:val="004F2693"/>
    <w:rsid w:val="004F2E9B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5719"/>
    <w:rsid w:val="00507E6D"/>
    <w:rsid w:val="00511181"/>
    <w:rsid w:val="0051204F"/>
    <w:rsid w:val="00515DF8"/>
    <w:rsid w:val="0051663F"/>
    <w:rsid w:val="0051702F"/>
    <w:rsid w:val="00517253"/>
    <w:rsid w:val="00517377"/>
    <w:rsid w:val="0052027E"/>
    <w:rsid w:val="005202B5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224D"/>
    <w:rsid w:val="00532E1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3F77"/>
    <w:rsid w:val="00544378"/>
    <w:rsid w:val="005444ED"/>
    <w:rsid w:val="00544A56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2AE7"/>
    <w:rsid w:val="00563B76"/>
    <w:rsid w:val="0056460F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08E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5E7"/>
    <w:rsid w:val="00596AC4"/>
    <w:rsid w:val="00596BE1"/>
    <w:rsid w:val="005A0628"/>
    <w:rsid w:val="005A1D55"/>
    <w:rsid w:val="005A2A1B"/>
    <w:rsid w:val="005A2C7E"/>
    <w:rsid w:val="005A2EDE"/>
    <w:rsid w:val="005A309E"/>
    <w:rsid w:val="005A34B2"/>
    <w:rsid w:val="005A34C4"/>
    <w:rsid w:val="005A3CC8"/>
    <w:rsid w:val="005A4145"/>
    <w:rsid w:val="005A5186"/>
    <w:rsid w:val="005A51BE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C1"/>
    <w:rsid w:val="005C276E"/>
    <w:rsid w:val="005C2BA5"/>
    <w:rsid w:val="005C32AD"/>
    <w:rsid w:val="005C4EEC"/>
    <w:rsid w:val="005C50E7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76C"/>
    <w:rsid w:val="00603171"/>
    <w:rsid w:val="006043FD"/>
    <w:rsid w:val="006046FE"/>
    <w:rsid w:val="00604CA9"/>
    <w:rsid w:val="006050BE"/>
    <w:rsid w:val="00605451"/>
    <w:rsid w:val="00605BC8"/>
    <w:rsid w:val="0060632F"/>
    <w:rsid w:val="00606B7F"/>
    <w:rsid w:val="00607493"/>
    <w:rsid w:val="006075F9"/>
    <w:rsid w:val="006077F3"/>
    <w:rsid w:val="00607F1A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6FF"/>
    <w:rsid w:val="00613A6B"/>
    <w:rsid w:val="00614C78"/>
    <w:rsid w:val="00615A44"/>
    <w:rsid w:val="00615AA1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6F7"/>
    <w:rsid w:val="00625906"/>
    <w:rsid w:val="0062615A"/>
    <w:rsid w:val="0062619D"/>
    <w:rsid w:val="006263C8"/>
    <w:rsid w:val="00626644"/>
    <w:rsid w:val="00627EE7"/>
    <w:rsid w:val="006301C9"/>
    <w:rsid w:val="006315DC"/>
    <w:rsid w:val="006317A7"/>
    <w:rsid w:val="00631833"/>
    <w:rsid w:val="0063183C"/>
    <w:rsid w:val="006319F8"/>
    <w:rsid w:val="00631A68"/>
    <w:rsid w:val="00631C6A"/>
    <w:rsid w:val="00632A0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48B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5E0D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58D"/>
    <w:rsid w:val="00674EB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456"/>
    <w:rsid w:val="00685B83"/>
    <w:rsid w:val="00686D40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4D52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89F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5C3"/>
    <w:rsid w:val="006D2C92"/>
    <w:rsid w:val="006D34DA"/>
    <w:rsid w:val="006D35E5"/>
    <w:rsid w:val="006D3811"/>
    <w:rsid w:val="006D3B16"/>
    <w:rsid w:val="006D4529"/>
    <w:rsid w:val="006D4B9C"/>
    <w:rsid w:val="006D5A4E"/>
    <w:rsid w:val="006D6229"/>
    <w:rsid w:val="006D630E"/>
    <w:rsid w:val="006D724A"/>
    <w:rsid w:val="006D7E58"/>
    <w:rsid w:val="006E1571"/>
    <w:rsid w:val="006E2001"/>
    <w:rsid w:val="006E215B"/>
    <w:rsid w:val="006E2BFD"/>
    <w:rsid w:val="006E6179"/>
    <w:rsid w:val="006E6670"/>
    <w:rsid w:val="006F0A12"/>
    <w:rsid w:val="006F13E8"/>
    <w:rsid w:val="006F2C60"/>
    <w:rsid w:val="006F3295"/>
    <w:rsid w:val="006F3A06"/>
    <w:rsid w:val="006F3B54"/>
    <w:rsid w:val="006F44F0"/>
    <w:rsid w:val="006F4F0A"/>
    <w:rsid w:val="006F5139"/>
    <w:rsid w:val="006F72DE"/>
    <w:rsid w:val="006F79E5"/>
    <w:rsid w:val="006F7EE2"/>
    <w:rsid w:val="00700025"/>
    <w:rsid w:val="0070035C"/>
    <w:rsid w:val="00700397"/>
    <w:rsid w:val="007006D1"/>
    <w:rsid w:val="0070150B"/>
    <w:rsid w:val="00701855"/>
    <w:rsid w:val="00701E39"/>
    <w:rsid w:val="0070201F"/>
    <w:rsid w:val="007025EC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018"/>
    <w:rsid w:val="00714EDF"/>
    <w:rsid w:val="0071520D"/>
    <w:rsid w:val="007153E0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3F7F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36757"/>
    <w:rsid w:val="00737327"/>
    <w:rsid w:val="00737490"/>
    <w:rsid w:val="0074076C"/>
    <w:rsid w:val="00740E38"/>
    <w:rsid w:val="00742636"/>
    <w:rsid w:val="00742CE5"/>
    <w:rsid w:val="007451A9"/>
    <w:rsid w:val="007474A8"/>
    <w:rsid w:val="0075008E"/>
    <w:rsid w:val="00750C30"/>
    <w:rsid w:val="00750D78"/>
    <w:rsid w:val="00751329"/>
    <w:rsid w:val="007517A1"/>
    <w:rsid w:val="00751A96"/>
    <w:rsid w:val="00751C9C"/>
    <w:rsid w:val="00751EE9"/>
    <w:rsid w:val="007520F2"/>
    <w:rsid w:val="00753055"/>
    <w:rsid w:val="00753751"/>
    <w:rsid w:val="00753C8C"/>
    <w:rsid w:val="00755B2D"/>
    <w:rsid w:val="00757197"/>
    <w:rsid w:val="00757280"/>
    <w:rsid w:val="007577A3"/>
    <w:rsid w:val="0075793D"/>
    <w:rsid w:val="0076009B"/>
    <w:rsid w:val="00760820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3F56"/>
    <w:rsid w:val="0077462C"/>
    <w:rsid w:val="007759E0"/>
    <w:rsid w:val="00775C5D"/>
    <w:rsid w:val="007760E3"/>
    <w:rsid w:val="0077617B"/>
    <w:rsid w:val="0077680D"/>
    <w:rsid w:val="007774A8"/>
    <w:rsid w:val="00777C9D"/>
    <w:rsid w:val="00780FCF"/>
    <w:rsid w:val="00781F2B"/>
    <w:rsid w:val="00782690"/>
    <w:rsid w:val="0078310D"/>
    <w:rsid w:val="0078352A"/>
    <w:rsid w:val="00784C23"/>
    <w:rsid w:val="0078537D"/>
    <w:rsid w:val="007859F6"/>
    <w:rsid w:val="007860A2"/>
    <w:rsid w:val="00786989"/>
    <w:rsid w:val="00786FF7"/>
    <w:rsid w:val="00787E55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31C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4EC6"/>
    <w:rsid w:val="007C5DC8"/>
    <w:rsid w:val="007C646F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22B"/>
    <w:rsid w:val="007E39B2"/>
    <w:rsid w:val="007E3B78"/>
    <w:rsid w:val="007E3BB2"/>
    <w:rsid w:val="007E3D50"/>
    <w:rsid w:val="007E47AF"/>
    <w:rsid w:val="007E596C"/>
    <w:rsid w:val="007E5B4D"/>
    <w:rsid w:val="007E6683"/>
    <w:rsid w:val="007E6C04"/>
    <w:rsid w:val="007E6CD4"/>
    <w:rsid w:val="007E6DFE"/>
    <w:rsid w:val="007E7224"/>
    <w:rsid w:val="007F09D2"/>
    <w:rsid w:val="007F1664"/>
    <w:rsid w:val="007F1CEF"/>
    <w:rsid w:val="007F27CA"/>
    <w:rsid w:val="007F40EF"/>
    <w:rsid w:val="007F4243"/>
    <w:rsid w:val="007F46E6"/>
    <w:rsid w:val="007F54B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676"/>
    <w:rsid w:val="00805CC9"/>
    <w:rsid w:val="00805F0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408B"/>
    <w:rsid w:val="00814136"/>
    <w:rsid w:val="008141F3"/>
    <w:rsid w:val="00815563"/>
    <w:rsid w:val="008157E9"/>
    <w:rsid w:val="008168B5"/>
    <w:rsid w:val="00816B6C"/>
    <w:rsid w:val="008204E3"/>
    <w:rsid w:val="00820549"/>
    <w:rsid w:val="00820559"/>
    <w:rsid w:val="008213D9"/>
    <w:rsid w:val="00823B73"/>
    <w:rsid w:val="00823DD4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402D5"/>
    <w:rsid w:val="00841278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07A"/>
    <w:rsid w:val="00852F57"/>
    <w:rsid w:val="0085316B"/>
    <w:rsid w:val="008542FB"/>
    <w:rsid w:val="0085499C"/>
    <w:rsid w:val="00855254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1E5F"/>
    <w:rsid w:val="0087259D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87F4E"/>
    <w:rsid w:val="0089031B"/>
    <w:rsid w:val="008903D3"/>
    <w:rsid w:val="00892E74"/>
    <w:rsid w:val="008931C3"/>
    <w:rsid w:val="00893A6A"/>
    <w:rsid w:val="00895913"/>
    <w:rsid w:val="00895C2F"/>
    <w:rsid w:val="008961B3"/>
    <w:rsid w:val="00896776"/>
    <w:rsid w:val="00896A8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60A6"/>
    <w:rsid w:val="008B78E6"/>
    <w:rsid w:val="008B7D8F"/>
    <w:rsid w:val="008C0905"/>
    <w:rsid w:val="008C0AEF"/>
    <w:rsid w:val="008C12DC"/>
    <w:rsid w:val="008C12E7"/>
    <w:rsid w:val="008C1CEA"/>
    <w:rsid w:val="008C245D"/>
    <w:rsid w:val="008C3F22"/>
    <w:rsid w:val="008C6041"/>
    <w:rsid w:val="008C6917"/>
    <w:rsid w:val="008C6CBE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DEC"/>
    <w:rsid w:val="008E2C11"/>
    <w:rsid w:val="008E2E61"/>
    <w:rsid w:val="008E31A2"/>
    <w:rsid w:val="008E324A"/>
    <w:rsid w:val="008E3A28"/>
    <w:rsid w:val="008E3DAA"/>
    <w:rsid w:val="008E4142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8E4"/>
    <w:rsid w:val="00905C2B"/>
    <w:rsid w:val="0090661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4E84"/>
    <w:rsid w:val="00915544"/>
    <w:rsid w:val="0091580A"/>
    <w:rsid w:val="00917292"/>
    <w:rsid w:val="0091770D"/>
    <w:rsid w:val="00917A42"/>
    <w:rsid w:val="009203B7"/>
    <w:rsid w:val="0092061E"/>
    <w:rsid w:val="0092155B"/>
    <w:rsid w:val="009238F1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2ADA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34E"/>
    <w:rsid w:val="00961C74"/>
    <w:rsid w:val="009627EE"/>
    <w:rsid w:val="009642F1"/>
    <w:rsid w:val="00964836"/>
    <w:rsid w:val="00964C61"/>
    <w:rsid w:val="00965EA7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774"/>
    <w:rsid w:val="00982926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4F93"/>
    <w:rsid w:val="009A5E30"/>
    <w:rsid w:val="009A7D4B"/>
    <w:rsid w:val="009B02ED"/>
    <w:rsid w:val="009B03A2"/>
    <w:rsid w:val="009B05A0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613"/>
    <w:rsid w:val="009C0ADB"/>
    <w:rsid w:val="009C109D"/>
    <w:rsid w:val="009C138B"/>
    <w:rsid w:val="009C1B1F"/>
    <w:rsid w:val="009C2079"/>
    <w:rsid w:val="009C2298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60B5"/>
    <w:rsid w:val="009E66B3"/>
    <w:rsid w:val="009E7E3C"/>
    <w:rsid w:val="009F0807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501"/>
    <w:rsid w:val="00A047C7"/>
    <w:rsid w:val="00A04F12"/>
    <w:rsid w:val="00A05C37"/>
    <w:rsid w:val="00A05C72"/>
    <w:rsid w:val="00A05ED3"/>
    <w:rsid w:val="00A06493"/>
    <w:rsid w:val="00A07D75"/>
    <w:rsid w:val="00A07F0D"/>
    <w:rsid w:val="00A10181"/>
    <w:rsid w:val="00A11B36"/>
    <w:rsid w:val="00A1219E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5DE0"/>
    <w:rsid w:val="00A26F04"/>
    <w:rsid w:val="00A278F9"/>
    <w:rsid w:val="00A30481"/>
    <w:rsid w:val="00A3079A"/>
    <w:rsid w:val="00A30CF3"/>
    <w:rsid w:val="00A3231E"/>
    <w:rsid w:val="00A32A99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6358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517D"/>
    <w:rsid w:val="00A55E78"/>
    <w:rsid w:val="00A5654B"/>
    <w:rsid w:val="00A56BF3"/>
    <w:rsid w:val="00A57B18"/>
    <w:rsid w:val="00A57F54"/>
    <w:rsid w:val="00A60200"/>
    <w:rsid w:val="00A611F3"/>
    <w:rsid w:val="00A61A4D"/>
    <w:rsid w:val="00A62C11"/>
    <w:rsid w:val="00A632FC"/>
    <w:rsid w:val="00A67111"/>
    <w:rsid w:val="00A675EE"/>
    <w:rsid w:val="00A67DF3"/>
    <w:rsid w:val="00A70378"/>
    <w:rsid w:val="00A70B9D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25AB"/>
    <w:rsid w:val="00A83D7E"/>
    <w:rsid w:val="00A84A8E"/>
    <w:rsid w:val="00A85D3F"/>
    <w:rsid w:val="00A86C2E"/>
    <w:rsid w:val="00A86D1F"/>
    <w:rsid w:val="00A86D40"/>
    <w:rsid w:val="00A90738"/>
    <w:rsid w:val="00A90FB5"/>
    <w:rsid w:val="00A92242"/>
    <w:rsid w:val="00A92C24"/>
    <w:rsid w:val="00A93E61"/>
    <w:rsid w:val="00A94613"/>
    <w:rsid w:val="00A94D07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23B8"/>
    <w:rsid w:val="00AA3923"/>
    <w:rsid w:val="00AA44E2"/>
    <w:rsid w:val="00AA47FF"/>
    <w:rsid w:val="00AA4B7D"/>
    <w:rsid w:val="00AA4DFC"/>
    <w:rsid w:val="00AA5364"/>
    <w:rsid w:val="00AB0B81"/>
    <w:rsid w:val="00AB1050"/>
    <w:rsid w:val="00AB2232"/>
    <w:rsid w:val="00AB2A34"/>
    <w:rsid w:val="00AB3DDB"/>
    <w:rsid w:val="00AB3FF7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76A"/>
    <w:rsid w:val="00AC4CFA"/>
    <w:rsid w:val="00AC5769"/>
    <w:rsid w:val="00AC6268"/>
    <w:rsid w:val="00AC6514"/>
    <w:rsid w:val="00AC73D6"/>
    <w:rsid w:val="00AD060A"/>
    <w:rsid w:val="00AD2AE2"/>
    <w:rsid w:val="00AD3423"/>
    <w:rsid w:val="00AD3D52"/>
    <w:rsid w:val="00AD5230"/>
    <w:rsid w:val="00AD538A"/>
    <w:rsid w:val="00AD595B"/>
    <w:rsid w:val="00AD59B6"/>
    <w:rsid w:val="00AD735A"/>
    <w:rsid w:val="00AD7C81"/>
    <w:rsid w:val="00AD7F89"/>
    <w:rsid w:val="00AE064C"/>
    <w:rsid w:val="00AE14EA"/>
    <w:rsid w:val="00AE1AC8"/>
    <w:rsid w:val="00AE260C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229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FA6"/>
    <w:rsid w:val="00B36ADD"/>
    <w:rsid w:val="00B36D10"/>
    <w:rsid w:val="00B377A6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5696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10F1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C24"/>
    <w:rsid w:val="00B73AC6"/>
    <w:rsid w:val="00B750CE"/>
    <w:rsid w:val="00B767D8"/>
    <w:rsid w:val="00B77004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1E8D"/>
    <w:rsid w:val="00B93526"/>
    <w:rsid w:val="00B93775"/>
    <w:rsid w:val="00B9388E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391A"/>
    <w:rsid w:val="00BA446C"/>
    <w:rsid w:val="00BA4696"/>
    <w:rsid w:val="00BA5597"/>
    <w:rsid w:val="00BA59DD"/>
    <w:rsid w:val="00BA6068"/>
    <w:rsid w:val="00BA6175"/>
    <w:rsid w:val="00BA6416"/>
    <w:rsid w:val="00BA75AD"/>
    <w:rsid w:val="00BB030B"/>
    <w:rsid w:val="00BB0494"/>
    <w:rsid w:val="00BB0E3B"/>
    <w:rsid w:val="00BB15BB"/>
    <w:rsid w:val="00BB1662"/>
    <w:rsid w:val="00BB251F"/>
    <w:rsid w:val="00BB2A3F"/>
    <w:rsid w:val="00BB2CA6"/>
    <w:rsid w:val="00BB3288"/>
    <w:rsid w:val="00BB352B"/>
    <w:rsid w:val="00BB4BC6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BA"/>
    <w:rsid w:val="00C02AD3"/>
    <w:rsid w:val="00C03646"/>
    <w:rsid w:val="00C04A91"/>
    <w:rsid w:val="00C05047"/>
    <w:rsid w:val="00C05098"/>
    <w:rsid w:val="00C05361"/>
    <w:rsid w:val="00C059DE"/>
    <w:rsid w:val="00C06163"/>
    <w:rsid w:val="00C06864"/>
    <w:rsid w:val="00C06C6D"/>
    <w:rsid w:val="00C07422"/>
    <w:rsid w:val="00C101BE"/>
    <w:rsid w:val="00C1029F"/>
    <w:rsid w:val="00C10DFF"/>
    <w:rsid w:val="00C119B4"/>
    <w:rsid w:val="00C1256C"/>
    <w:rsid w:val="00C1353A"/>
    <w:rsid w:val="00C1426E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585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02D5"/>
    <w:rsid w:val="00C617CC"/>
    <w:rsid w:val="00C622A8"/>
    <w:rsid w:val="00C6295D"/>
    <w:rsid w:val="00C635FC"/>
    <w:rsid w:val="00C63D6E"/>
    <w:rsid w:val="00C63D83"/>
    <w:rsid w:val="00C64D3A"/>
    <w:rsid w:val="00C66258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5FB9"/>
    <w:rsid w:val="00C778C0"/>
    <w:rsid w:val="00C80C28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DEB"/>
    <w:rsid w:val="00C85F88"/>
    <w:rsid w:val="00C86239"/>
    <w:rsid w:val="00C86932"/>
    <w:rsid w:val="00C87BD8"/>
    <w:rsid w:val="00C87CC6"/>
    <w:rsid w:val="00C9038C"/>
    <w:rsid w:val="00C90FB6"/>
    <w:rsid w:val="00C926B6"/>
    <w:rsid w:val="00C929BF"/>
    <w:rsid w:val="00C930EA"/>
    <w:rsid w:val="00C9498A"/>
    <w:rsid w:val="00C95F14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570"/>
    <w:rsid w:val="00CC4EAA"/>
    <w:rsid w:val="00CC592E"/>
    <w:rsid w:val="00CC6701"/>
    <w:rsid w:val="00CC67EC"/>
    <w:rsid w:val="00CC684A"/>
    <w:rsid w:val="00CC6980"/>
    <w:rsid w:val="00CD0C0C"/>
    <w:rsid w:val="00CD1F2A"/>
    <w:rsid w:val="00CD1FE0"/>
    <w:rsid w:val="00CD1FF8"/>
    <w:rsid w:val="00CD2065"/>
    <w:rsid w:val="00CD25CC"/>
    <w:rsid w:val="00CD43F0"/>
    <w:rsid w:val="00CD46ED"/>
    <w:rsid w:val="00CD5DCA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30A0"/>
    <w:rsid w:val="00CF3322"/>
    <w:rsid w:val="00CF4408"/>
    <w:rsid w:val="00CF4BD6"/>
    <w:rsid w:val="00CF4D41"/>
    <w:rsid w:val="00CF6BB9"/>
    <w:rsid w:val="00CF6F75"/>
    <w:rsid w:val="00CF73D4"/>
    <w:rsid w:val="00CF789F"/>
    <w:rsid w:val="00CF7C7C"/>
    <w:rsid w:val="00CF7E20"/>
    <w:rsid w:val="00D00528"/>
    <w:rsid w:val="00D00D0C"/>
    <w:rsid w:val="00D01553"/>
    <w:rsid w:val="00D02B0F"/>
    <w:rsid w:val="00D0325E"/>
    <w:rsid w:val="00D03470"/>
    <w:rsid w:val="00D03483"/>
    <w:rsid w:val="00D05546"/>
    <w:rsid w:val="00D055E1"/>
    <w:rsid w:val="00D059AD"/>
    <w:rsid w:val="00D05D58"/>
    <w:rsid w:val="00D062D1"/>
    <w:rsid w:val="00D06D4E"/>
    <w:rsid w:val="00D07A01"/>
    <w:rsid w:val="00D11D07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4268"/>
    <w:rsid w:val="00D2431F"/>
    <w:rsid w:val="00D24A6D"/>
    <w:rsid w:val="00D2656A"/>
    <w:rsid w:val="00D2673F"/>
    <w:rsid w:val="00D26BB6"/>
    <w:rsid w:val="00D2702F"/>
    <w:rsid w:val="00D30F11"/>
    <w:rsid w:val="00D31821"/>
    <w:rsid w:val="00D32C9F"/>
    <w:rsid w:val="00D32E39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50D"/>
    <w:rsid w:val="00D457F0"/>
    <w:rsid w:val="00D459E7"/>
    <w:rsid w:val="00D46D08"/>
    <w:rsid w:val="00D46E79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6138"/>
    <w:rsid w:val="00D5614D"/>
    <w:rsid w:val="00D56B44"/>
    <w:rsid w:val="00D57B86"/>
    <w:rsid w:val="00D57B91"/>
    <w:rsid w:val="00D603A9"/>
    <w:rsid w:val="00D60D8A"/>
    <w:rsid w:val="00D6184C"/>
    <w:rsid w:val="00D62E18"/>
    <w:rsid w:val="00D6336C"/>
    <w:rsid w:val="00D63C8E"/>
    <w:rsid w:val="00D6430B"/>
    <w:rsid w:val="00D6472A"/>
    <w:rsid w:val="00D64C3E"/>
    <w:rsid w:val="00D65339"/>
    <w:rsid w:val="00D65E6E"/>
    <w:rsid w:val="00D678ED"/>
    <w:rsid w:val="00D701B6"/>
    <w:rsid w:val="00D70617"/>
    <w:rsid w:val="00D72075"/>
    <w:rsid w:val="00D725AF"/>
    <w:rsid w:val="00D73231"/>
    <w:rsid w:val="00D73F82"/>
    <w:rsid w:val="00D75EA2"/>
    <w:rsid w:val="00D77142"/>
    <w:rsid w:val="00D772A3"/>
    <w:rsid w:val="00D77785"/>
    <w:rsid w:val="00D80B29"/>
    <w:rsid w:val="00D817F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0E44"/>
    <w:rsid w:val="00D91350"/>
    <w:rsid w:val="00D91B87"/>
    <w:rsid w:val="00D91C68"/>
    <w:rsid w:val="00D9207E"/>
    <w:rsid w:val="00D92329"/>
    <w:rsid w:val="00D93AFF"/>
    <w:rsid w:val="00D93C50"/>
    <w:rsid w:val="00D93F57"/>
    <w:rsid w:val="00D948AF"/>
    <w:rsid w:val="00D95F1C"/>
    <w:rsid w:val="00D96016"/>
    <w:rsid w:val="00D96C25"/>
    <w:rsid w:val="00D97B5B"/>
    <w:rsid w:val="00D97FCF"/>
    <w:rsid w:val="00DA0144"/>
    <w:rsid w:val="00DA0708"/>
    <w:rsid w:val="00DA08D8"/>
    <w:rsid w:val="00DA17B2"/>
    <w:rsid w:val="00DA1938"/>
    <w:rsid w:val="00DA1E83"/>
    <w:rsid w:val="00DA22F6"/>
    <w:rsid w:val="00DA2C0A"/>
    <w:rsid w:val="00DA331E"/>
    <w:rsid w:val="00DA5689"/>
    <w:rsid w:val="00DA5AF2"/>
    <w:rsid w:val="00DA5C0B"/>
    <w:rsid w:val="00DA71BB"/>
    <w:rsid w:val="00DB1361"/>
    <w:rsid w:val="00DB14C0"/>
    <w:rsid w:val="00DB15DE"/>
    <w:rsid w:val="00DB1FFF"/>
    <w:rsid w:val="00DB2162"/>
    <w:rsid w:val="00DB24A6"/>
    <w:rsid w:val="00DB2891"/>
    <w:rsid w:val="00DB3212"/>
    <w:rsid w:val="00DB48F6"/>
    <w:rsid w:val="00DB4AEB"/>
    <w:rsid w:val="00DB4D93"/>
    <w:rsid w:val="00DB5C1C"/>
    <w:rsid w:val="00DB618F"/>
    <w:rsid w:val="00DB6232"/>
    <w:rsid w:val="00DB700F"/>
    <w:rsid w:val="00DC193B"/>
    <w:rsid w:val="00DC1B33"/>
    <w:rsid w:val="00DC29DB"/>
    <w:rsid w:val="00DC4CC6"/>
    <w:rsid w:val="00DC57A4"/>
    <w:rsid w:val="00DC646A"/>
    <w:rsid w:val="00DD0225"/>
    <w:rsid w:val="00DD0AC9"/>
    <w:rsid w:val="00DD0D14"/>
    <w:rsid w:val="00DD10F5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4CB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5D0B"/>
    <w:rsid w:val="00DF628F"/>
    <w:rsid w:val="00DF6EFB"/>
    <w:rsid w:val="00DF71AC"/>
    <w:rsid w:val="00DF736C"/>
    <w:rsid w:val="00DF7842"/>
    <w:rsid w:val="00DF7FEA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0F42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5F0"/>
    <w:rsid w:val="00E32EC3"/>
    <w:rsid w:val="00E33377"/>
    <w:rsid w:val="00E338DE"/>
    <w:rsid w:val="00E35354"/>
    <w:rsid w:val="00E353F9"/>
    <w:rsid w:val="00E35564"/>
    <w:rsid w:val="00E35A1F"/>
    <w:rsid w:val="00E379A8"/>
    <w:rsid w:val="00E37D32"/>
    <w:rsid w:val="00E37ECB"/>
    <w:rsid w:val="00E40D5C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47DA8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6A98"/>
    <w:rsid w:val="00E5779E"/>
    <w:rsid w:val="00E57C5C"/>
    <w:rsid w:val="00E60D7A"/>
    <w:rsid w:val="00E62194"/>
    <w:rsid w:val="00E62C1E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66803"/>
    <w:rsid w:val="00E70AC8"/>
    <w:rsid w:val="00E71F08"/>
    <w:rsid w:val="00E72839"/>
    <w:rsid w:val="00E7387A"/>
    <w:rsid w:val="00E7466D"/>
    <w:rsid w:val="00E74787"/>
    <w:rsid w:val="00E75610"/>
    <w:rsid w:val="00E75852"/>
    <w:rsid w:val="00E75A81"/>
    <w:rsid w:val="00E76B77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182A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4137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65C"/>
    <w:rsid w:val="00EF01D0"/>
    <w:rsid w:val="00EF1CBC"/>
    <w:rsid w:val="00EF2BD9"/>
    <w:rsid w:val="00EF3396"/>
    <w:rsid w:val="00EF352B"/>
    <w:rsid w:val="00EF3BA3"/>
    <w:rsid w:val="00EF3FDE"/>
    <w:rsid w:val="00EF4396"/>
    <w:rsid w:val="00EF497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07AD"/>
    <w:rsid w:val="00F420BC"/>
    <w:rsid w:val="00F427AE"/>
    <w:rsid w:val="00F42C54"/>
    <w:rsid w:val="00F42E0D"/>
    <w:rsid w:val="00F42E4B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828"/>
    <w:rsid w:val="00F52E98"/>
    <w:rsid w:val="00F53654"/>
    <w:rsid w:val="00F53BD7"/>
    <w:rsid w:val="00F54865"/>
    <w:rsid w:val="00F54AA6"/>
    <w:rsid w:val="00F54CC1"/>
    <w:rsid w:val="00F55DC5"/>
    <w:rsid w:val="00F55F1C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67E8C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349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0741"/>
    <w:rsid w:val="00FA1237"/>
    <w:rsid w:val="00FA16E5"/>
    <w:rsid w:val="00FA1F64"/>
    <w:rsid w:val="00FA2A0A"/>
    <w:rsid w:val="00FA32B7"/>
    <w:rsid w:val="00FA3731"/>
    <w:rsid w:val="00FA3C8E"/>
    <w:rsid w:val="00FA4BBA"/>
    <w:rsid w:val="00FA5A1D"/>
    <w:rsid w:val="00FA62B4"/>
    <w:rsid w:val="00FA738F"/>
    <w:rsid w:val="00FB05C5"/>
    <w:rsid w:val="00FB1FD3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6288"/>
    <w:rsid w:val="00FB6B7F"/>
    <w:rsid w:val="00FB6CA0"/>
    <w:rsid w:val="00FB6DE8"/>
    <w:rsid w:val="00FC0288"/>
    <w:rsid w:val="00FC200A"/>
    <w:rsid w:val="00FC2087"/>
    <w:rsid w:val="00FC2229"/>
    <w:rsid w:val="00FC4BE4"/>
    <w:rsid w:val="00FC4D43"/>
    <w:rsid w:val="00FC5417"/>
    <w:rsid w:val="00FC58B9"/>
    <w:rsid w:val="00FC6184"/>
    <w:rsid w:val="00FC677E"/>
    <w:rsid w:val="00FC6D26"/>
    <w:rsid w:val="00FC7CB6"/>
    <w:rsid w:val="00FD009C"/>
    <w:rsid w:val="00FD0551"/>
    <w:rsid w:val="00FD05EE"/>
    <w:rsid w:val="00FD09FF"/>
    <w:rsid w:val="00FD0BF0"/>
    <w:rsid w:val="00FD0EC3"/>
    <w:rsid w:val="00FD0F0B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D7D9B"/>
    <w:rsid w:val="00FE024C"/>
    <w:rsid w:val="00FE0280"/>
    <w:rsid w:val="00FE052B"/>
    <w:rsid w:val="00FE1414"/>
    <w:rsid w:val="00FE1BD0"/>
    <w:rsid w:val="00FE2E57"/>
    <w:rsid w:val="00FE2FBB"/>
    <w:rsid w:val="00FE423A"/>
    <w:rsid w:val="00FE43E1"/>
    <w:rsid w:val="00FE473D"/>
    <w:rsid w:val="00FE4C8F"/>
    <w:rsid w:val="00FE713E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270BE9"/>
    <w:pPr>
      <w:spacing w:before="0" w:after="24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270BE9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42185D"/>
    <w:pPr>
      <w:autoSpaceDE w:val="0"/>
      <w:autoSpaceDN w:val="0"/>
      <w:adjustRightInd w:val="0"/>
      <w:ind w:left="4820"/>
    </w:pPr>
    <w:rPr>
      <w:rFonts w:eastAsia="Sylfaen" w:cs="Arial"/>
      <w:b/>
      <w:i/>
      <w:color w:val="000000" w:themeColor="text1"/>
      <w:sz w:val="26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C1426E"/>
    <w:pPr>
      <w:spacing w:after="120" w:line="240" w:lineRule="auto"/>
      <w:ind w:firstLine="0"/>
      <w:jc w:val="center"/>
    </w:pPr>
    <w:rPr>
      <w:rFonts w:eastAsia="Calibri" w:cs="Calibri"/>
      <w:b/>
      <w:noProof/>
      <w:sz w:val="24"/>
      <w:bdr w:val="none" w:sz="0" w:space="0" w:color="auto" w:frame="1"/>
      <w:shd w:val="clear" w:color="auto" w:fill="FFFFFF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DA1938"/>
    <w:pPr>
      <w:numPr>
        <w:numId w:val="11"/>
      </w:numPr>
      <w:spacing w:before="240"/>
    </w:pPr>
    <w:rPr>
      <w:rFonts w:eastAsia="Times New Roman"/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2D5701"/>
    <w:rPr>
      <w:rFonts w:eastAsiaTheme="minorHAnsi" w:cs="Arial"/>
      <w:color w:val="202122"/>
      <w:szCs w:val="21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F87349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a"/>
    <w:autoRedefine/>
    <w:qFormat/>
    <w:rsid w:val="00F42E4B"/>
    <w:pPr>
      <w:numPr>
        <w:numId w:val="17"/>
      </w:numPr>
    </w:pPr>
    <w:rPr>
      <w:szCs w:val="28"/>
      <w:shd w:val="clear" w:color="auto" w:fill="FFFFFF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b"/>
    <w:rsid w:val="0038015F"/>
  </w:style>
  <w:style w:type="paragraph" w:customStyle="1" w:styleId="afffffff7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b"/>
    <w:rsid w:val="00D03483"/>
  </w:style>
  <w:style w:type="paragraph" w:customStyle="1" w:styleId="comment-comments">
    <w:name w:val="comment-comments"/>
    <w:basedOn w:val="aa"/>
    <w:rsid w:val="00DA07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afffffff8">
    <w:name w:val="нумерованный подзаголовок центр"/>
    <w:basedOn w:val="a9"/>
    <w:autoRedefine/>
    <w:qFormat/>
    <w:rsid w:val="0062619D"/>
    <w:pPr>
      <w:ind w:left="0" w:firstLine="0"/>
      <w:jc w:val="center"/>
    </w:pPr>
  </w:style>
  <w:style w:type="paragraph" w:customStyle="1" w:styleId="msonormal0">
    <w:name w:val="msonormal"/>
    <w:basedOn w:val="aa"/>
    <w:rsid w:val="005A41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ytp-volume-area">
    <w:name w:val="ytp-volume-area"/>
    <w:basedOn w:val="ab"/>
    <w:rsid w:val="005A4145"/>
  </w:style>
  <w:style w:type="character" w:customStyle="1" w:styleId="ytp-time-current">
    <w:name w:val="ytp-time-current"/>
    <w:basedOn w:val="ab"/>
    <w:rsid w:val="005A4145"/>
  </w:style>
  <w:style w:type="character" w:customStyle="1" w:styleId="ytp-time-separator">
    <w:name w:val="ytp-time-separator"/>
    <w:basedOn w:val="ab"/>
    <w:rsid w:val="005A4145"/>
  </w:style>
  <w:style w:type="character" w:customStyle="1" w:styleId="ytp-time-duration">
    <w:name w:val="ytp-time-duration"/>
    <w:basedOn w:val="ab"/>
    <w:rsid w:val="005A4145"/>
  </w:style>
  <w:style w:type="character" w:customStyle="1" w:styleId="ytp-chapter-title-prefix">
    <w:name w:val="ytp-chapter-title-prefix"/>
    <w:basedOn w:val="ab"/>
    <w:rsid w:val="005A4145"/>
  </w:style>
  <w:style w:type="character" w:customStyle="1" w:styleId="view-count">
    <w:name w:val="view-count"/>
    <w:basedOn w:val="ab"/>
    <w:rsid w:val="005A4145"/>
  </w:style>
  <w:style w:type="character" w:customStyle="1" w:styleId="style-scope">
    <w:name w:val="style-scope"/>
    <w:basedOn w:val="ab"/>
    <w:rsid w:val="005A4145"/>
  </w:style>
  <w:style w:type="character" w:customStyle="1" w:styleId="sf-btn-name">
    <w:name w:val="sf-btn-name"/>
    <w:basedOn w:val="ab"/>
    <w:rsid w:val="005A4145"/>
  </w:style>
  <w:style w:type="character" w:customStyle="1" w:styleId="17">
    <w:name w:val="Дата1"/>
    <w:basedOn w:val="ab"/>
    <w:rsid w:val="005A4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5448</TotalTime>
  <Pages>16</Pages>
  <Words>4779</Words>
  <Characters>27245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781</cp:revision>
  <cp:lastPrinted>2021-09-14T01:53:00Z</cp:lastPrinted>
  <dcterms:created xsi:type="dcterms:W3CDTF">2021-07-21T07:59:00Z</dcterms:created>
  <dcterms:modified xsi:type="dcterms:W3CDTF">2022-10-22T12:38:00Z</dcterms:modified>
</cp:coreProperties>
</file>