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74311305" w:rsidR="00270BE9" w:rsidRPr="00097C65" w:rsidRDefault="005A4145" w:rsidP="00270BE9">
      <w:pPr>
        <w:pStyle w:val="11"/>
      </w:pPr>
      <w:r>
        <w:t>Идея</w:t>
      </w:r>
      <w:r w:rsidR="009F0807">
        <w:t xml:space="preserve"> </w:t>
      </w:r>
      <w:r>
        <w:t>—</w:t>
      </w:r>
      <w:r w:rsidR="009F0807">
        <w:t xml:space="preserve"> </w:t>
      </w:r>
      <w:r>
        <w:t>время</w:t>
      </w:r>
      <w:r w:rsidR="009F0807">
        <w:t xml:space="preserve"> </w:t>
      </w:r>
      <w:r>
        <w:t>которой</w:t>
      </w:r>
      <w:r w:rsidR="009F0807">
        <w:t xml:space="preserve"> </w:t>
      </w:r>
      <w:r>
        <w:t>пришло…</w:t>
      </w:r>
    </w:p>
    <w:p w14:paraId="08E07E63" w14:textId="13555CA6" w:rsidR="005A4145" w:rsidRDefault="005A4145" w:rsidP="005A4145">
      <w:pPr>
        <w:pStyle w:val="affff0"/>
        <w:rPr>
          <w:color w:val="0070C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OLE_LINK12"/>
      <w:r w:rsidRPr="00B821FE">
        <w:t>Есть</w:t>
      </w:r>
      <w:r w:rsidR="009F0807">
        <w:t xml:space="preserve"> </w:t>
      </w:r>
      <w:r w:rsidRPr="00B821FE">
        <w:t>только</w:t>
      </w:r>
      <w:r w:rsidR="009F0807">
        <w:t xml:space="preserve"> </w:t>
      </w:r>
      <w:r w:rsidRPr="00B821FE">
        <w:t>одна</w:t>
      </w:r>
      <w:r w:rsidR="009F0807">
        <w:t xml:space="preserve"> </w:t>
      </w:r>
      <w:r w:rsidRPr="00B821FE">
        <w:t>вещь</w:t>
      </w:r>
      <w:r w:rsidR="009F0807">
        <w:t xml:space="preserve"> </w:t>
      </w:r>
      <w:r w:rsidRPr="00B821FE">
        <w:t>сильнее</w:t>
      </w:r>
      <w:r w:rsidR="009F0807">
        <w:t xml:space="preserve"> </w:t>
      </w:r>
      <w:r w:rsidRPr="00B821FE">
        <w:t>всех</w:t>
      </w:r>
      <w:r w:rsidR="009F0807">
        <w:t xml:space="preserve"> </w:t>
      </w:r>
      <w:r w:rsidRPr="00B821FE">
        <w:t>армий</w:t>
      </w:r>
      <w:r w:rsidR="009F0807">
        <w:t xml:space="preserve"> </w:t>
      </w:r>
      <w:r w:rsidRPr="00B821FE">
        <w:t>в</w:t>
      </w:r>
      <w:r w:rsidR="009F0807">
        <w:t xml:space="preserve"> </w:t>
      </w:r>
      <w:r w:rsidRPr="00B821FE">
        <w:t>мире.</w:t>
      </w:r>
      <w:r w:rsidR="009F0807">
        <w:t xml:space="preserve"> </w:t>
      </w:r>
      <w:r w:rsidRPr="00B821FE">
        <w:t>Это</w:t>
      </w:r>
      <w:r w:rsidR="009F0807">
        <w:t xml:space="preserve"> </w:t>
      </w:r>
      <w:bookmarkStart w:id="1" w:name="OLE_LINK9"/>
      <w:bookmarkStart w:id="2" w:name="OLE_LINK10"/>
      <w:r>
        <w:t>И</w:t>
      </w:r>
      <w:r w:rsidRPr="00B821FE">
        <w:t>дея</w:t>
      </w:r>
      <w:r w:rsidR="009F0807">
        <w:t xml:space="preserve"> </w:t>
      </w:r>
      <w:r>
        <w:t>—</w:t>
      </w:r>
      <w:r w:rsidR="009F0807">
        <w:t xml:space="preserve"> </w:t>
      </w:r>
      <w:r w:rsidRPr="00B821FE">
        <w:t>время</w:t>
      </w:r>
      <w:r w:rsidR="009F0807">
        <w:t xml:space="preserve"> </w:t>
      </w:r>
      <w:r w:rsidRPr="00B821FE">
        <w:t>которой</w:t>
      </w:r>
      <w:r w:rsidR="009F0807">
        <w:t xml:space="preserve"> </w:t>
      </w:r>
      <w:r w:rsidRPr="00B821FE">
        <w:t>пришло</w:t>
      </w:r>
      <w:bookmarkEnd w:id="0"/>
      <w:r w:rsidRPr="005A4145">
        <w:t>…</w:t>
      </w:r>
    </w:p>
    <w:bookmarkEnd w:id="1"/>
    <w:bookmarkEnd w:id="2"/>
    <w:p w14:paraId="275D5E34" w14:textId="77777777" w:rsidR="005A4145" w:rsidRPr="00BD7B7A" w:rsidRDefault="005A4145" w:rsidP="005A4145">
      <w:pPr>
        <w:autoSpaceDE w:val="0"/>
        <w:autoSpaceDN w:val="0"/>
        <w:adjustRightInd w:val="0"/>
        <w:jc w:val="right"/>
        <w:rPr>
          <w:b/>
          <w:bCs/>
          <w:sz w:val="24"/>
        </w:rPr>
      </w:pPr>
    </w:p>
    <w:p w14:paraId="37DB1093" w14:textId="40159165" w:rsidR="005A4145" w:rsidRDefault="005A4145" w:rsidP="005A4145">
      <w:pPr>
        <w:rPr>
          <w:rFonts w:cs="Calibri"/>
          <w:szCs w:val="28"/>
        </w:rPr>
      </w:pPr>
      <w:r w:rsidRPr="00B320FE">
        <w:rPr>
          <w:rFonts w:cs="Calibri"/>
          <w:szCs w:val="28"/>
        </w:rPr>
        <w:t>Невозможно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поколебать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человека</w:t>
      </w:r>
      <w:r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уровне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подсознания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уверенного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 w:rsidRPr="00B821FE">
        <w:rPr>
          <w:rFonts w:cs="Calibri"/>
          <w:szCs w:val="28"/>
        </w:rPr>
        <w:t>своей</w:t>
      </w:r>
      <w:r w:rsidR="009F0807">
        <w:rPr>
          <w:rFonts w:cs="Calibri"/>
          <w:szCs w:val="28"/>
        </w:rPr>
        <w:t xml:space="preserve"> </w:t>
      </w:r>
      <w:r w:rsidRPr="00B821FE">
        <w:rPr>
          <w:rFonts w:cs="Calibri"/>
          <w:szCs w:val="28"/>
        </w:rPr>
        <w:t>правоте.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данный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момент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(сегодня)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уверен,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что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пытаться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переубеждать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людей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чём-либо</w:t>
      </w:r>
      <w:r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особенно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осмыслении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происходящего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глазах,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это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только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бе</w:t>
      </w:r>
      <w:r>
        <w:rPr>
          <w:rFonts w:cs="Calibri"/>
          <w:szCs w:val="28"/>
        </w:rPr>
        <w:t>з(с)</w:t>
      </w:r>
      <w:r w:rsidRPr="00B320FE">
        <w:rPr>
          <w:rFonts w:cs="Calibri"/>
          <w:szCs w:val="28"/>
        </w:rPr>
        <w:t>полезная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трата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времени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сил,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это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ещ</w:t>
      </w:r>
      <w:r>
        <w:rPr>
          <w:rFonts w:cs="Calibri"/>
          <w:szCs w:val="28"/>
        </w:rPr>
        <w:t>ё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вредно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для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же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понимания</w:t>
      </w:r>
      <w:r w:rsidRPr="00B320FE">
        <w:rPr>
          <w:rFonts w:cs="Calibri"/>
          <w:szCs w:val="28"/>
        </w:rPr>
        <w:t>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</w:t>
      </w:r>
      <w:r w:rsidRPr="00B320FE">
        <w:rPr>
          <w:rFonts w:cs="Calibri"/>
          <w:szCs w:val="28"/>
        </w:rPr>
        <w:t>ому,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кто</w:t>
      </w:r>
      <w:r w:rsidR="009F0807">
        <w:rPr>
          <w:rFonts w:cs="Calibri"/>
          <w:szCs w:val="28"/>
        </w:rPr>
        <w:t xml:space="preserve"> </w:t>
      </w:r>
      <w:r w:rsidRPr="003C734B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3C734B">
        <w:rPr>
          <w:rStyle w:val="--0"/>
        </w:rPr>
        <w:t>хочет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слушать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ново</w:t>
      </w:r>
      <w:r>
        <w:rPr>
          <w:rFonts w:cs="Calibri"/>
          <w:szCs w:val="28"/>
        </w:rPr>
        <w:t>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непривычно</w:t>
      </w:r>
      <w:r>
        <w:rPr>
          <w:rFonts w:cs="Calibri"/>
          <w:szCs w:val="28"/>
        </w:rPr>
        <w:t>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для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себя,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вс</w:t>
      </w:r>
      <w:r>
        <w:rPr>
          <w:rFonts w:cs="Calibri"/>
          <w:szCs w:val="28"/>
        </w:rPr>
        <w:t>ё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равно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ничего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докаж</w:t>
      </w:r>
      <w:r>
        <w:rPr>
          <w:rFonts w:cs="Calibri"/>
          <w:szCs w:val="28"/>
        </w:rPr>
        <w:t>ешь</w:t>
      </w:r>
      <w:r w:rsidRPr="00B320FE">
        <w:rPr>
          <w:rFonts w:cs="Calibri"/>
          <w:szCs w:val="28"/>
        </w:rPr>
        <w:t>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нельзя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оставлять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людей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без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информации,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которой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владеешь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сам.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Поэтому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решил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писать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говорить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новом,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понимании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нового</w:t>
      </w:r>
      <w:r w:rsidR="009F0807">
        <w:rPr>
          <w:rFonts w:cs="Calibri"/>
          <w:szCs w:val="28"/>
        </w:rPr>
        <w:t xml:space="preserve"> </w:t>
      </w:r>
      <w:r w:rsidRPr="007D1ED0">
        <w:rPr>
          <w:rStyle w:val="--0"/>
        </w:rPr>
        <w:t>через</w:t>
      </w:r>
      <w:r w:rsidR="009F0807">
        <w:rPr>
          <w:rStyle w:val="--0"/>
        </w:rPr>
        <w:t xml:space="preserve"> </w:t>
      </w:r>
      <w:r w:rsidRPr="007D1ED0">
        <w:rPr>
          <w:rStyle w:val="--"/>
        </w:rPr>
        <w:t>примеры</w:t>
      </w:r>
      <w:r w:rsidR="009F0807">
        <w:rPr>
          <w:rStyle w:val="--0"/>
        </w:rPr>
        <w:t xml:space="preserve"> </w:t>
      </w:r>
      <w:r w:rsidRPr="007D1ED0">
        <w:rPr>
          <w:rStyle w:val="--0"/>
        </w:rPr>
        <w:t>старого</w:t>
      </w:r>
      <w:r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которые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известны,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которым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нас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всех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учили,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мы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слепо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всё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верили,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даже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задавая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вопрос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себе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«...а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так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ли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было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самом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деле</w:t>
      </w:r>
      <w:r>
        <w:rPr>
          <w:rFonts w:cs="Calibri"/>
          <w:szCs w:val="28"/>
        </w:rPr>
        <w:t>?</w:t>
      </w:r>
      <w:r>
        <w:rPr>
          <w:rFonts w:cs="Calibri"/>
          <w:szCs w:val="28"/>
        </w:rPr>
        <w:t>».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Это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может</w:t>
      </w:r>
      <w:r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конечно,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затруднить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охват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общей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картины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</w:t>
      </w:r>
      <w:r>
        <w:rPr>
          <w:rFonts w:cs="Calibri"/>
          <w:szCs w:val="28"/>
        </w:rPr>
        <w:t>ем</w:t>
      </w:r>
      <w:r w:rsidRPr="00B320FE"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кто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готов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к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новому</w:t>
      </w:r>
      <w:r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скорее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всего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будет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полезным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дальнейших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изысканиях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размышлениях.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уверен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одном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если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мои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мысли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найдут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место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вашем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сердце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вашем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понимании,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значит</w:t>
      </w:r>
      <w:r>
        <w:rPr>
          <w:rFonts w:cs="Calibri"/>
          <w:szCs w:val="28"/>
        </w:rPr>
        <w:t>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ваша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жизнь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изменится.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Ну,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если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найдут</w:t>
      </w:r>
      <w:r>
        <w:rPr>
          <w:rFonts w:cs="Calibri"/>
          <w:szCs w:val="28"/>
        </w:rPr>
        <w:t>…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суда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нет.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пишу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одной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целью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расширить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круг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наших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идейных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сторонников,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заинтересованных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Новых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знаниях,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новых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технологиях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дать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возможность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понять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сегодня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происходящее,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чтобы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идти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только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вперёд.</w:t>
      </w:r>
      <w:r w:rsidR="009F0807">
        <w:rPr>
          <w:rFonts w:cs="Calibri"/>
          <w:szCs w:val="28"/>
        </w:rPr>
        <w:t xml:space="preserve"> </w:t>
      </w:r>
    </w:p>
    <w:p w14:paraId="36E6B59C" w14:textId="0843719B" w:rsidR="005A4145" w:rsidRDefault="005A4145" w:rsidP="005A4145">
      <w:pPr>
        <w:rPr>
          <w:rFonts w:eastAsia="font342" w:cs="Calibri"/>
          <w:szCs w:val="28"/>
        </w:rPr>
      </w:pPr>
      <w:r w:rsidRPr="00B320FE">
        <w:rPr>
          <w:rStyle w:val="postbody1"/>
          <w:rFonts w:eastAsia="font342" w:cs="Calibri"/>
          <w:szCs w:val="28"/>
        </w:rPr>
        <w:t>Представьте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свою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на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корабл</w:t>
      </w:r>
      <w:r>
        <w:rPr>
          <w:rStyle w:val="postbody1"/>
          <w:rFonts w:eastAsia="font342" w:cs="Calibri"/>
          <w:szCs w:val="28"/>
        </w:rPr>
        <w:t>е</w:t>
      </w:r>
      <w:r w:rsidRPr="00B320FE">
        <w:rPr>
          <w:rStyle w:val="postbody1"/>
          <w:rFonts w:eastAsia="font342" w:cs="Calibri"/>
          <w:szCs w:val="28"/>
        </w:rPr>
        <w:t>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У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вас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</w:t>
      </w:r>
      <w:r>
        <w:rPr>
          <w:rStyle w:val="postbody1"/>
          <w:rFonts w:eastAsia="font342" w:cs="Calibri"/>
          <w:szCs w:val="28"/>
        </w:rPr>
        <w:t>ё</w:t>
      </w:r>
      <w:r w:rsidRPr="00B320FE">
        <w:rPr>
          <w:rStyle w:val="postbody1"/>
          <w:rFonts w:eastAsia="font342" w:cs="Calibri"/>
          <w:szCs w:val="28"/>
        </w:rPr>
        <w:t>м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куча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дел: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покрасить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каюту,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поймать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рыбку,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поставить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паруса,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вечером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развлечения…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Дела,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дела,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дела…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Голова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кругом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этих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дел.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куда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вы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плыв</w:t>
      </w:r>
      <w:r>
        <w:rPr>
          <w:rStyle w:val="postbody1"/>
          <w:rFonts w:eastAsia="font342" w:cs="Calibri"/>
          <w:szCs w:val="28"/>
        </w:rPr>
        <w:t>ё</w:t>
      </w:r>
      <w:r w:rsidRPr="00B320FE">
        <w:rPr>
          <w:rStyle w:val="postbody1"/>
          <w:rFonts w:eastAsia="font342" w:cs="Calibri"/>
          <w:szCs w:val="28"/>
        </w:rPr>
        <w:t>те?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этот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вопрос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вряд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ли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сможет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внятно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ответить.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Любой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человек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может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назвать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свои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цели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(в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границах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жизни).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У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одних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это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власть,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слава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деньги.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У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других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Fonts w:cs="Calibri"/>
          <w:szCs w:val="28"/>
        </w:rPr>
        <w:t>посадить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дерево,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построить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дом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родить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реб</w:t>
      </w:r>
      <w:r>
        <w:rPr>
          <w:rFonts w:cs="Calibri"/>
          <w:szCs w:val="28"/>
        </w:rPr>
        <w:t>ё</w:t>
      </w:r>
      <w:r w:rsidRPr="00B320FE">
        <w:rPr>
          <w:rFonts w:cs="Calibri"/>
          <w:szCs w:val="28"/>
        </w:rPr>
        <w:t>нка.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У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третьих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ещ</w:t>
      </w:r>
      <w:r>
        <w:rPr>
          <w:rFonts w:cs="Calibri"/>
          <w:szCs w:val="28"/>
        </w:rPr>
        <w:t>ё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какие-то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свои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цели</w:t>
      </w:r>
      <w:r w:rsidRPr="00B320FE">
        <w:rPr>
          <w:rStyle w:val="postbody1"/>
          <w:rFonts w:eastAsia="font342" w:cs="Calibri"/>
          <w:szCs w:val="28"/>
        </w:rPr>
        <w:t>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важно,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у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кого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какие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цели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жизни.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Важно,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все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они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внутри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жизни.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какова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цель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самой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жизни?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есть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то,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ради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чего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вы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родились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</w:t>
      </w:r>
      <w:r w:rsidR="00E35A1F">
        <w:rPr>
          <w:rStyle w:val="postbody1"/>
          <w:rFonts w:eastAsia="font342" w:cs="Calibri"/>
          <w:szCs w:val="28"/>
        </w:rPr>
        <w:t>т</w:t>
      </w:r>
      <w:r w:rsidRPr="00B320FE">
        <w:rPr>
          <w:rStyle w:val="postbody1"/>
          <w:rFonts w:eastAsia="font342" w:cs="Calibri"/>
          <w:szCs w:val="28"/>
        </w:rPr>
        <w:t>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хотите</w:t>
      </w:r>
      <w:r w:rsidR="009F0807">
        <w:rPr>
          <w:rStyle w:val="postbody1"/>
          <w:rFonts w:eastAsia="font342" w:cs="Calibri"/>
          <w:szCs w:val="28"/>
        </w:rPr>
        <w:t xml:space="preserve"> </w:t>
      </w:r>
      <w:bookmarkStart w:id="3" w:name="OLE_LINK18"/>
      <w:r w:rsidRPr="00B320FE">
        <w:rPr>
          <w:rStyle w:val="postbody1"/>
          <w:rFonts w:eastAsia="font342" w:cs="Calibri"/>
          <w:szCs w:val="28"/>
        </w:rPr>
        <w:t>получить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итоге?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Когда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непонятно</w:t>
      </w:r>
      <w:r>
        <w:rPr>
          <w:rStyle w:val="postbody1"/>
          <w:rFonts w:eastAsia="font342" w:cs="Calibri"/>
          <w:szCs w:val="28"/>
        </w:rPr>
        <w:t>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отвечать,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это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8B387E">
        <w:rPr>
          <w:rStyle w:val="--0"/>
        </w:rPr>
        <w:t>считается</w:t>
      </w:r>
      <w:r w:rsidR="009F0807">
        <w:rPr>
          <w:rStyle w:val="--0"/>
        </w:rPr>
        <w:t xml:space="preserve"> </w:t>
      </w:r>
      <w:r w:rsidRPr="00842CE2">
        <w:rPr>
          <w:rStyle w:val="--"/>
        </w:rPr>
        <w:t>опасностью</w:t>
      </w:r>
      <w:r w:rsidRPr="005A4145">
        <w:t>.</w:t>
      </w:r>
      <w:r w:rsidR="009F0807">
        <w:t xml:space="preserve"> </w:t>
      </w:r>
      <w:r w:rsidRPr="00B320FE">
        <w:rPr>
          <w:rStyle w:val="postbody1"/>
          <w:rFonts w:eastAsia="font342" w:cs="Calibri"/>
          <w:szCs w:val="28"/>
        </w:rPr>
        <w:t>Человек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всегда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был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уверен,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ему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вс</w:t>
      </w:r>
      <w:r>
        <w:rPr>
          <w:rStyle w:val="postbody1"/>
          <w:rFonts w:eastAsia="font342" w:cs="Calibri"/>
          <w:szCs w:val="28"/>
        </w:rPr>
        <w:t>ё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жизни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понятно.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Только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денег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хватает.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были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бы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деньги,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так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вообще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вс</w:t>
      </w:r>
      <w:r>
        <w:rPr>
          <w:rStyle w:val="postbody1"/>
          <w:rFonts w:eastAsia="font342" w:cs="Calibri"/>
          <w:szCs w:val="28"/>
        </w:rPr>
        <w:t>ё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абсолютно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понятно.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тут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вдруг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оказывается,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есть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вопросы,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которые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он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знает,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сказать.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Защищаясь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от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опасности,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грозящей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поколебать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привычный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мир,</w:t>
      </w:r>
      <w:r w:rsidR="009F0807">
        <w:rPr>
          <w:rFonts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люди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навешивают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ярлыки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на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этот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вопрос.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Говорят,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например,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у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</w:t>
      </w:r>
      <w:r>
        <w:rPr>
          <w:rStyle w:val="postbody1"/>
          <w:rFonts w:eastAsia="font342" w:cs="Calibri"/>
          <w:szCs w:val="28"/>
        </w:rPr>
        <w:t>его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религиозный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подтекст,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</w:t>
      </w:r>
      <w:r>
        <w:rPr>
          <w:rStyle w:val="postbody1"/>
          <w:rFonts w:eastAsia="font342" w:cs="Calibri"/>
          <w:szCs w:val="28"/>
        </w:rPr>
        <w:t>ли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всё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то,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что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сегодня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сказано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со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всех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сторон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адрес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частичной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демобилизации</w:t>
      </w:r>
      <w:r w:rsidR="00E35A1F">
        <w:rPr>
          <w:rStyle w:val="postbody1"/>
          <w:rFonts w:eastAsia="font342" w:cs="Calibri"/>
          <w:szCs w:val="28"/>
        </w:rPr>
        <w:t>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есть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lastRenderedPageBreak/>
        <w:t>дурость,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мракобесие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невежество,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значит</w:t>
      </w:r>
      <w:r>
        <w:rPr>
          <w:rStyle w:val="postbody1"/>
          <w:rFonts w:eastAsia="font342" w:cs="Calibri"/>
          <w:szCs w:val="28"/>
        </w:rPr>
        <w:t>,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и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сам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вопрос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—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бе</w:t>
      </w:r>
      <w:r>
        <w:rPr>
          <w:rStyle w:val="postbody1"/>
          <w:rFonts w:eastAsia="font342" w:cs="Calibri"/>
          <w:szCs w:val="28"/>
        </w:rPr>
        <w:t>з</w:t>
      </w:r>
      <w:r>
        <w:rPr>
          <w:rStyle w:val="postbody1"/>
          <w:rFonts w:eastAsia="font342" w:cs="Calibri"/>
          <w:szCs w:val="28"/>
        </w:rPr>
        <w:t>(с)</w:t>
      </w:r>
      <w:r w:rsidRPr="00B320FE">
        <w:rPr>
          <w:rStyle w:val="postbody1"/>
          <w:rFonts w:eastAsia="font342" w:cs="Calibri"/>
          <w:szCs w:val="28"/>
        </w:rPr>
        <w:t>смыслица.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В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лучшем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случае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дают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Fonts w:eastAsia="font342" w:cs="Calibri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14F51A09" wp14:editId="19F47502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529205" cy="2711450"/>
            <wp:effectExtent l="0" t="0" r="0" b="6350"/>
            <wp:wrapTight wrapText="bothSides">
              <wp:wrapPolygon edited="0">
                <wp:start x="0" y="0"/>
                <wp:lineTo x="0" y="21549"/>
                <wp:lineTo x="21475" y="21549"/>
                <wp:lineTo x="21475" y="0"/>
                <wp:lineTo x="0" y="0"/>
              </wp:wrapPolygon>
            </wp:wrapTight>
            <wp:docPr id="3" name="Рисунок 3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коллекция картинок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20FE">
        <w:rPr>
          <w:rStyle w:val="postbody1"/>
          <w:rFonts w:eastAsia="font342" w:cs="Calibri"/>
          <w:szCs w:val="28"/>
        </w:rPr>
        <w:t>бе</w:t>
      </w:r>
      <w:r>
        <w:rPr>
          <w:rStyle w:val="postbody1"/>
          <w:rFonts w:eastAsia="font342" w:cs="Calibri"/>
          <w:szCs w:val="28"/>
        </w:rPr>
        <w:t>з</w:t>
      </w:r>
      <w:r>
        <w:rPr>
          <w:rStyle w:val="postbody1"/>
          <w:rFonts w:eastAsia="font342" w:cs="Calibri"/>
          <w:szCs w:val="28"/>
        </w:rPr>
        <w:t>(с)</w:t>
      </w:r>
      <w:r w:rsidRPr="00B320FE">
        <w:rPr>
          <w:rStyle w:val="postbody1"/>
          <w:rFonts w:eastAsia="font342" w:cs="Calibri"/>
          <w:szCs w:val="28"/>
        </w:rPr>
        <w:t>содержательные</w:t>
      </w:r>
      <w:r w:rsidR="009F0807">
        <w:rPr>
          <w:rStyle w:val="postbody1"/>
          <w:rFonts w:eastAsia="font342" w:cs="Calibri"/>
          <w:szCs w:val="28"/>
        </w:rPr>
        <w:t xml:space="preserve"> </w:t>
      </w:r>
      <w:r w:rsidRPr="00B320FE">
        <w:rPr>
          <w:rStyle w:val="postbody1"/>
          <w:rFonts w:eastAsia="font342" w:cs="Calibri"/>
          <w:szCs w:val="28"/>
        </w:rPr>
        <w:t>ответы:</w:t>
      </w:r>
      <w:r w:rsidR="009F0807">
        <w:rPr>
          <w:rStyle w:val="postbody1"/>
          <w:rFonts w:eastAsia="font342" w:cs="Calibri"/>
          <w:szCs w:val="28"/>
        </w:rPr>
        <w:t xml:space="preserve"> </w:t>
      </w:r>
      <w:r>
        <w:rPr>
          <w:rStyle w:val="postbody1"/>
          <w:rFonts w:eastAsia="font342" w:cs="Calibri"/>
          <w:szCs w:val="28"/>
        </w:rPr>
        <w:t>«</w:t>
      </w:r>
      <w:r w:rsidRPr="00B320FE"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этом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нет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смысла</w:t>
      </w:r>
      <w:r>
        <w:rPr>
          <w:rFonts w:cs="Calibri"/>
          <w:szCs w:val="28"/>
        </w:rPr>
        <w:t>»</w:t>
      </w:r>
      <w:r w:rsidRPr="00B320FE">
        <w:rPr>
          <w:rFonts w:cs="Calibri"/>
          <w:szCs w:val="28"/>
        </w:rPr>
        <w:t>;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«</w:t>
      </w:r>
      <w:r w:rsidRPr="00B320FE">
        <w:rPr>
          <w:rFonts w:cs="Calibri"/>
          <w:szCs w:val="28"/>
        </w:rPr>
        <w:t>смысл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нашей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позиции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относительно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этого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вопроса</w:t>
      </w:r>
      <w:r>
        <w:rPr>
          <w:rFonts w:cs="Calibri"/>
          <w:szCs w:val="28"/>
        </w:rPr>
        <w:t>»</w:t>
      </w:r>
      <w:r w:rsidRPr="00B320FE">
        <w:rPr>
          <w:rFonts w:cs="Calibri"/>
          <w:szCs w:val="28"/>
        </w:rPr>
        <w:t>;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«</w:t>
      </w:r>
      <w:r w:rsidRPr="00B320FE">
        <w:rPr>
          <w:rFonts w:cs="Calibri"/>
          <w:szCs w:val="28"/>
        </w:rPr>
        <w:t>нужно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«просто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жить»,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а</w:t>
      </w:r>
      <w:r>
        <w:rPr>
          <w:rFonts w:cs="Calibri"/>
          <w:szCs w:val="28"/>
        </w:rPr>
        <w:t>вось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пронесёт</w:t>
      </w:r>
      <w:r>
        <w:rPr>
          <w:rFonts w:cs="Calibri"/>
          <w:szCs w:val="28"/>
        </w:rPr>
        <w:t>»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тому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подобное,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при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понимая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текущих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целей,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которые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инициировал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вопрос.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отрицаю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важности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текущих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целей.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лишь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говорю,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что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их</w:t>
      </w:r>
      <w:r w:rsidR="009F0807">
        <w:rPr>
          <w:rFonts w:cs="Calibri"/>
          <w:szCs w:val="28"/>
        </w:rPr>
        <w:t xml:space="preserve"> </w:t>
      </w:r>
      <w:r w:rsidRPr="003633FB">
        <w:rPr>
          <w:rStyle w:val="--"/>
        </w:rPr>
        <w:t>ценность</w:t>
      </w:r>
      <w:r w:rsidR="009F0807">
        <w:rPr>
          <w:rStyle w:val="--"/>
        </w:rPr>
        <w:t xml:space="preserve"> </w:t>
      </w:r>
      <w:r w:rsidRPr="003633FB">
        <w:rPr>
          <w:rStyle w:val="--"/>
        </w:rPr>
        <w:t>в</w:t>
      </w:r>
      <w:r w:rsidR="009F0807">
        <w:rPr>
          <w:rStyle w:val="--"/>
        </w:rPr>
        <w:t xml:space="preserve"> </w:t>
      </w:r>
      <w:r w:rsidRPr="003633FB">
        <w:rPr>
          <w:rStyle w:val="--0"/>
        </w:rPr>
        <w:t>момент</w:t>
      </w:r>
      <w:r w:rsidRPr="006264AE">
        <w:rPr>
          <w:rStyle w:val="--0"/>
        </w:rPr>
        <w:t>е</w:t>
      </w:r>
      <w:r w:rsidRPr="005A4145">
        <w:t>.</w:t>
      </w:r>
      <w:r w:rsidR="009F0807">
        <w:t xml:space="preserve"> </w:t>
      </w:r>
      <w:r>
        <w:rPr>
          <w:rFonts w:cs="Calibri"/>
          <w:szCs w:val="28"/>
        </w:rPr>
        <w:t>Потому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что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перспективе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мало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что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останется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того,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что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мы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сейчас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так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ценим.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Лев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Толстой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своё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время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«Исповеди»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так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сказал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этому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поводу</w:t>
      </w:r>
      <w:r w:rsidR="00E35A1F">
        <w:rPr>
          <w:rFonts w:cs="Calibri"/>
          <w:szCs w:val="28"/>
        </w:rPr>
        <w:t>: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«</w:t>
      </w:r>
      <w:r w:rsidRPr="00B320FE"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нынче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завтра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придут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болезни,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смерть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(и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приходили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уже)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любимых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людей,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меня,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ничего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останется,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кроме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смрада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червей.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Дела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мои,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какие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бы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они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были,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все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забудутся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—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раньше,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позднее,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да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меня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будет.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Так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из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чего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же</w:t>
      </w:r>
      <w:r w:rsidR="009F0807">
        <w:rPr>
          <w:rFonts w:cs="Calibri"/>
          <w:szCs w:val="28"/>
        </w:rPr>
        <w:t xml:space="preserve"> </w:t>
      </w:r>
      <w:r w:rsidRPr="00B320FE">
        <w:rPr>
          <w:rFonts w:cs="Calibri"/>
          <w:szCs w:val="28"/>
        </w:rPr>
        <w:t>хлопотать?».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хлопотать</w:t>
      </w:r>
      <w:r>
        <w:rPr>
          <w:rFonts w:cs="Calibri"/>
          <w:szCs w:val="28"/>
        </w:rPr>
        <w:t>-</w:t>
      </w:r>
      <w:r>
        <w:rPr>
          <w:rFonts w:cs="Calibri"/>
          <w:szCs w:val="28"/>
        </w:rPr>
        <w:t>то</w:t>
      </w:r>
      <w:r w:rsidR="009F0807">
        <w:rPr>
          <w:rFonts w:cs="Calibri"/>
          <w:szCs w:val="28"/>
        </w:rPr>
        <w:t xml:space="preserve"> </w:t>
      </w:r>
      <w:r w:rsidRPr="003633FB">
        <w:rPr>
          <w:rStyle w:val="--0"/>
        </w:rPr>
        <w:t>непременно</w:t>
      </w:r>
      <w:r w:rsidR="009F0807">
        <w:rPr>
          <w:rStyle w:val="--0"/>
        </w:rPr>
        <w:t xml:space="preserve"> </w:t>
      </w:r>
      <w:r w:rsidRPr="003633FB">
        <w:rPr>
          <w:rStyle w:val="--"/>
        </w:rPr>
        <w:t>нужно</w:t>
      </w:r>
      <w:r w:rsidRPr="005A4145">
        <w:t>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чтобы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именно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перспективе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пришло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новое,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совершенно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отличное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от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того,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что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мы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сегодня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ценим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вещном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обществе,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созданным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нами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всеми,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не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по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нашей</w:t>
      </w:r>
      <w:r w:rsidR="009F0807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>воле.</w:t>
      </w:r>
      <w:bookmarkEnd w:id="3"/>
    </w:p>
    <w:p w14:paraId="70006E0F" w14:textId="1C75CB3D" w:rsidR="005A4145" w:rsidRDefault="005A4145" w:rsidP="005A4145">
      <w:pPr>
        <w:rPr>
          <w:rFonts w:eastAsia="font342" w:cs="Calibri"/>
          <w:szCs w:val="28"/>
        </w:rPr>
      </w:pPr>
      <w:r w:rsidRPr="00240633">
        <w:rPr>
          <w:rFonts w:eastAsia="Times New Roman"/>
          <w:color w:val="000000"/>
          <w:szCs w:val="28"/>
        </w:rPr>
        <w:t>Сегодня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людям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очень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тяжело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—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кто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бы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что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не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говорил.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240633">
        <w:rPr>
          <w:rFonts w:eastAsia="Times New Roman"/>
          <w:color w:val="000000"/>
          <w:szCs w:val="28"/>
        </w:rPr>
        <w:t>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рассказывать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им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житейской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ситуации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то,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что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всё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происходящее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—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3633FB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3633FB">
        <w:rPr>
          <w:rStyle w:val="--0"/>
        </w:rPr>
        <w:t>принятое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решение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одного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(пусть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коллегиально)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человека,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а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развитие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ситуации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происходящем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3633FB">
        <w:rPr>
          <w:rFonts w:eastAsia="Times New Roman"/>
          <w:b/>
          <w:bCs/>
          <w:i/>
          <w:iCs/>
          <w:color w:val="000000"/>
          <w:szCs w:val="28"/>
        </w:rPr>
        <w:t>с</w:t>
      </w:r>
      <w:r w:rsidR="009F0807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3633FB">
        <w:rPr>
          <w:rFonts w:eastAsia="Times New Roman"/>
          <w:b/>
          <w:bCs/>
          <w:i/>
          <w:iCs/>
          <w:color w:val="000000"/>
          <w:szCs w:val="28"/>
        </w:rPr>
        <w:t>23-24</w:t>
      </w:r>
      <w:r w:rsidR="009F0807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3633FB">
        <w:rPr>
          <w:rFonts w:eastAsia="Times New Roman"/>
          <w:b/>
          <w:bCs/>
          <w:i/>
          <w:iCs/>
          <w:color w:val="000000"/>
          <w:szCs w:val="28"/>
        </w:rPr>
        <w:t>февраля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—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6264AE">
        <w:rPr>
          <w:rStyle w:val="--"/>
        </w:rPr>
        <w:t>через</w:t>
      </w:r>
      <w:r w:rsidR="009F0807">
        <w:rPr>
          <w:rStyle w:val="--"/>
        </w:rPr>
        <w:t xml:space="preserve"> </w:t>
      </w:r>
      <w:r w:rsidRPr="006264AE">
        <w:rPr>
          <w:rStyle w:val="--0"/>
        </w:rPr>
        <w:t>него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(через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них)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совершенно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другим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замыслом,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который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вне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компетенции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их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понимания,</w:t>
      </w:r>
      <w:r w:rsidR="009F0807">
        <w:rPr>
          <w:rFonts w:eastAsia="Times New Roman"/>
          <w:color w:val="000000"/>
          <w:szCs w:val="28"/>
        </w:rPr>
        <w:t xml:space="preserve"> </w:t>
      </w:r>
      <w:r w:rsidRPr="00A30336">
        <w:rPr>
          <w:rStyle w:val="--0"/>
        </w:rPr>
        <w:t>конечно</w:t>
      </w:r>
      <w:r w:rsidR="009F0807">
        <w:rPr>
          <w:rStyle w:val="--0"/>
        </w:rPr>
        <w:t xml:space="preserve"> </w:t>
      </w:r>
      <w:r w:rsidRPr="00A30336">
        <w:rPr>
          <w:rStyle w:val="--0"/>
        </w:rPr>
        <w:t>же</w:t>
      </w:r>
      <w:r w:rsidR="009F0807">
        <w:rPr>
          <w:rStyle w:val="--0"/>
        </w:rPr>
        <w:t xml:space="preserve"> </w:t>
      </w:r>
      <w:r w:rsidRPr="00A30336">
        <w:rPr>
          <w:rStyle w:val="--"/>
        </w:rPr>
        <w:t>нужно</w:t>
      </w:r>
      <w:r w:rsidRPr="005A4145">
        <w:t>.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всё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наталкивается</w:t>
      </w:r>
      <w:r w:rsidR="00563B76">
        <w:rPr>
          <w:rFonts w:eastAsia="Times New Roman"/>
          <w:color w:val="000000"/>
          <w:szCs w:val="28"/>
        </w:rPr>
        <w:t>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прежде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всего</w:t>
      </w:r>
      <w:r w:rsidR="00563B76">
        <w:rPr>
          <w:rFonts w:eastAsia="Times New Roman"/>
          <w:color w:val="000000"/>
          <w:szCs w:val="28"/>
        </w:rPr>
        <w:t>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на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решаемые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людьми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внезапно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возникшие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проблемы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временной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объявленной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мобилизацией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как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для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мобилизуемых,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так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родителей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близких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этих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мобилизуемых,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для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которых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подобное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обнажило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массу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вопросов,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начиная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от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«зачем,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ради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чего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кого?</w:t>
      </w:r>
      <w:r>
        <w:rPr>
          <w:rFonts w:eastAsia="Times New Roman"/>
          <w:color w:val="000000"/>
          <w:szCs w:val="28"/>
        </w:rPr>
        <w:t>»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поиска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пути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выхода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из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этой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ситуации,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как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говорят</w:t>
      </w:r>
      <w:r>
        <w:rPr>
          <w:rFonts w:eastAsia="Times New Roman"/>
          <w:color w:val="000000"/>
          <w:szCs w:val="28"/>
        </w:rPr>
        <w:t>,</w:t>
      </w:r>
      <w:r w:rsidR="009F0807">
        <w:rPr>
          <w:rFonts w:eastAsia="Times New Roman"/>
          <w:color w:val="000000"/>
          <w:szCs w:val="28"/>
        </w:rPr>
        <w:t xml:space="preserve">  </w:t>
      </w:r>
      <w:r>
        <w:rPr>
          <w:rFonts w:eastAsia="Times New Roman"/>
          <w:color w:val="000000"/>
          <w:szCs w:val="28"/>
        </w:rPr>
        <w:t>всеми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«подручными»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средствами,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вплоть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до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побега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(в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любом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виде)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из</w:t>
      </w:r>
      <w:r w:rsidR="009F0807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страны.</w:t>
      </w:r>
      <w:r w:rsidR="009F0807">
        <w:rPr>
          <w:rFonts w:eastAsia="Times New Roman"/>
          <w:color w:val="000000"/>
          <w:szCs w:val="28"/>
        </w:rPr>
        <w:t xml:space="preserve"> </w:t>
      </w:r>
    </w:p>
    <w:p w14:paraId="71BDFA26" w14:textId="7784586A" w:rsidR="009F0807" w:rsidRDefault="005A4145" w:rsidP="005A4145">
      <w:r>
        <w:t>Изучая</w:t>
      </w:r>
      <w:r w:rsidR="009F0807">
        <w:t xml:space="preserve"> </w:t>
      </w:r>
      <w:r>
        <w:t>огромное</w:t>
      </w:r>
      <w:r w:rsidR="009F0807">
        <w:t xml:space="preserve"> </w:t>
      </w:r>
      <w:r>
        <w:t>количество</w:t>
      </w:r>
      <w:r w:rsidR="009F0807">
        <w:t xml:space="preserve"> </w:t>
      </w:r>
      <w:r>
        <w:t>выступлений,</w:t>
      </w:r>
      <w:r w:rsidR="009F0807">
        <w:t xml:space="preserve"> </w:t>
      </w:r>
      <w:r>
        <w:t>высказываний</w:t>
      </w:r>
      <w:r w:rsidR="009F0807">
        <w:t xml:space="preserve"> </w:t>
      </w:r>
      <w:r>
        <w:t>и</w:t>
      </w:r>
      <w:r w:rsidR="009F0807">
        <w:t xml:space="preserve"> </w:t>
      </w:r>
      <w:r>
        <w:t>рассуждений</w:t>
      </w:r>
      <w:r w:rsidR="009F0807">
        <w:t xml:space="preserve"> </w:t>
      </w:r>
      <w:r>
        <w:t>представителей</w:t>
      </w:r>
      <w:r w:rsidR="009F0807">
        <w:t xml:space="preserve"> </w:t>
      </w:r>
      <w:r w:rsidRPr="003633FB">
        <w:rPr>
          <w:rStyle w:val="--0"/>
        </w:rPr>
        <w:t>разного</w:t>
      </w:r>
      <w:r w:rsidR="009F0807">
        <w:rPr>
          <w:rStyle w:val="--0"/>
        </w:rPr>
        <w:t xml:space="preserve"> </w:t>
      </w:r>
      <w:r w:rsidRPr="003633FB">
        <w:rPr>
          <w:rStyle w:val="--"/>
        </w:rPr>
        <w:t>рода</w:t>
      </w:r>
      <w:r w:rsidR="009F0807">
        <w:rPr>
          <w:rStyle w:val="--0"/>
        </w:rPr>
        <w:t xml:space="preserve"> </w:t>
      </w:r>
      <w:r w:rsidRPr="003633FB">
        <w:rPr>
          <w:rStyle w:val="--0"/>
        </w:rPr>
        <w:t>ведомств</w:t>
      </w:r>
      <w:r w:rsidR="009F0807">
        <w:t xml:space="preserve"> </w:t>
      </w:r>
      <w:r>
        <w:t>о</w:t>
      </w:r>
      <w:r w:rsidR="009F0807">
        <w:t xml:space="preserve"> </w:t>
      </w:r>
      <w:r>
        <w:t>самых</w:t>
      </w:r>
      <w:r w:rsidR="009F0807">
        <w:t xml:space="preserve"> </w:t>
      </w:r>
      <w:r>
        <w:t>насущных</w:t>
      </w:r>
      <w:r w:rsidR="009F0807">
        <w:t xml:space="preserve"> </w:t>
      </w:r>
      <w:r>
        <w:t>и</w:t>
      </w:r>
      <w:r w:rsidR="009F0807">
        <w:t xml:space="preserve"> </w:t>
      </w:r>
      <w:r>
        <w:t>самых</w:t>
      </w:r>
      <w:r w:rsidR="009F0807">
        <w:t xml:space="preserve"> </w:t>
      </w:r>
      <w:r>
        <w:t>чудовищных</w:t>
      </w:r>
      <w:r w:rsidR="009F0807">
        <w:t xml:space="preserve"> </w:t>
      </w:r>
      <w:r>
        <w:t>наших</w:t>
      </w:r>
      <w:r w:rsidR="009F0807">
        <w:t xml:space="preserve"> </w:t>
      </w:r>
      <w:r>
        <w:t>проблемах,</w:t>
      </w:r>
      <w:r w:rsidR="009F0807">
        <w:t xml:space="preserve"> </w:t>
      </w:r>
      <w:r>
        <w:t>в</w:t>
      </w:r>
      <w:r w:rsidR="009F0807">
        <w:t xml:space="preserve"> </w:t>
      </w:r>
      <w:r>
        <w:t>том</w:t>
      </w:r>
      <w:r w:rsidR="009F0807">
        <w:t xml:space="preserve"> </w:t>
      </w:r>
      <w:r>
        <w:t>числе</w:t>
      </w:r>
      <w:r w:rsidR="009F0807">
        <w:t xml:space="preserve"> </w:t>
      </w:r>
      <w:r>
        <w:t>и</w:t>
      </w:r>
      <w:r w:rsidR="009F0807">
        <w:t xml:space="preserve"> </w:t>
      </w:r>
      <w:r>
        <w:t>вс</w:t>
      </w:r>
      <w:r>
        <w:t>ё</w:t>
      </w:r>
      <w:r>
        <w:t>м</w:t>
      </w:r>
      <w:r w:rsidR="009F0807">
        <w:t xml:space="preserve"> </w:t>
      </w:r>
      <w:r>
        <w:t>т</w:t>
      </w:r>
      <w:r>
        <w:t>о</w:t>
      </w:r>
      <w:r>
        <w:t>м,</w:t>
      </w:r>
      <w:r w:rsidR="009F0807">
        <w:t xml:space="preserve"> </w:t>
      </w:r>
      <w:r>
        <w:t>что</w:t>
      </w:r>
      <w:r w:rsidR="009F0807">
        <w:t xml:space="preserve"> </w:t>
      </w:r>
      <w:r>
        <w:t>связано</w:t>
      </w:r>
      <w:r w:rsidR="009F0807">
        <w:t xml:space="preserve"> </w:t>
      </w:r>
      <w:r>
        <w:t>с</w:t>
      </w:r>
      <w:r w:rsidR="009F0807">
        <w:t xml:space="preserve"> </w:t>
      </w:r>
      <w:r>
        <w:t>частичной</w:t>
      </w:r>
      <w:r w:rsidR="009F0807">
        <w:t xml:space="preserve"> </w:t>
      </w:r>
      <w:r>
        <w:t>мобилизацией,</w:t>
      </w:r>
      <w:r w:rsidR="009F0807">
        <w:t xml:space="preserve"> </w:t>
      </w:r>
      <w:r>
        <w:t>я</w:t>
      </w:r>
      <w:r w:rsidR="009F0807">
        <w:t xml:space="preserve"> </w:t>
      </w:r>
      <w:r w:rsidRPr="003633FB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3633FB">
        <w:rPr>
          <w:rStyle w:val="--0"/>
        </w:rPr>
        <w:t>могу</w:t>
      </w:r>
      <w:r w:rsidR="009F0807">
        <w:t xml:space="preserve"> </w:t>
      </w:r>
      <w:r>
        <w:t>удержаться</w:t>
      </w:r>
      <w:r w:rsidR="009F0807">
        <w:t xml:space="preserve"> </w:t>
      </w:r>
      <w:r>
        <w:t>от</w:t>
      </w:r>
      <w:r w:rsidR="009F0807">
        <w:t xml:space="preserve"> </w:t>
      </w:r>
      <w:r>
        <w:t>странного</w:t>
      </w:r>
      <w:r w:rsidR="009F0807">
        <w:t xml:space="preserve"> </w:t>
      </w:r>
      <w:r>
        <w:t>ощущения,</w:t>
      </w:r>
      <w:r w:rsidR="009F0807">
        <w:t xml:space="preserve"> </w:t>
      </w:r>
      <w:r>
        <w:t>что</w:t>
      </w:r>
      <w:r w:rsidR="009F0807">
        <w:t xml:space="preserve"> </w:t>
      </w:r>
      <w:r>
        <w:t>для</w:t>
      </w:r>
      <w:r w:rsidR="009F0807">
        <w:t xml:space="preserve"> </w:t>
      </w:r>
      <w:r>
        <w:t>успеха</w:t>
      </w:r>
      <w:r w:rsidR="009F0807">
        <w:t xml:space="preserve"> </w:t>
      </w:r>
      <w:r>
        <w:t>Специальной</w:t>
      </w:r>
      <w:r w:rsidR="009F0807">
        <w:t xml:space="preserve"> </w:t>
      </w:r>
      <w:r>
        <w:t>Военной</w:t>
      </w:r>
      <w:r w:rsidR="009F0807">
        <w:t xml:space="preserve"> </w:t>
      </w:r>
      <w:r>
        <w:t>Операции</w:t>
      </w:r>
      <w:r w:rsidR="009F0807">
        <w:t xml:space="preserve"> </w:t>
      </w:r>
      <w:r>
        <w:t>(СВО)</w:t>
      </w:r>
      <w:r w:rsidR="009F0807">
        <w:t xml:space="preserve"> </w:t>
      </w:r>
      <w:r>
        <w:t>на</w:t>
      </w:r>
      <w:r w:rsidR="009F0807">
        <w:t xml:space="preserve"> </w:t>
      </w:r>
      <w:r>
        <w:t>Украине</w:t>
      </w:r>
      <w:r w:rsidR="009F0807">
        <w:t xml:space="preserve"> </w:t>
      </w:r>
      <w:r>
        <w:t>нам</w:t>
      </w:r>
      <w:r w:rsidR="009F0807">
        <w:t xml:space="preserve"> </w:t>
      </w:r>
      <w:r>
        <w:t>сначала,</w:t>
      </w:r>
      <w:r w:rsidR="009F0807">
        <w:t xml:space="preserve"> </w:t>
      </w:r>
      <w:r w:rsidRPr="003633FB">
        <w:rPr>
          <w:b/>
          <w:bCs/>
          <w:i/>
          <w:iCs/>
        </w:rPr>
        <w:t>или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по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крайней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мере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по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ходу</w:t>
      </w:r>
      <w:r w:rsidR="00563B76">
        <w:rPr>
          <w:b/>
          <w:bCs/>
          <w:i/>
          <w:iCs/>
        </w:rPr>
        <w:t>,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в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качестве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необходимой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предпосылки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надо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провести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её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аналог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в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отношении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многих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структур,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скажем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политкорректно,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российского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государственного</w:t>
      </w:r>
      <w:r w:rsidR="009F0807">
        <w:rPr>
          <w:b/>
          <w:bCs/>
          <w:i/>
          <w:iCs/>
        </w:rPr>
        <w:t xml:space="preserve"> </w:t>
      </w:r>
      <w:r w:rsidRPr="003633FB">
        <w:rPr>
          <w:b/>
          <w:bCs/>
          <w:i/>
          <w:iCs/>
        </w:rPr>
        <w:t>управления</w:t>
      </w:r>
      <w:r w:rsidRPr="005A4145">
        <w:t>,</w:t>
      </w:r>
      <w:r w:rsidR="009F0807">
        <w:t xml:space="preserve"> </w:t>
      </w:r>
      <w:r>
        <w:lastRenderedPageBreak/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весь</w:t>
      </w:r>
      <w:r w:rsidR="009F0807">
        <w:t xml:space="preserve"> </w:t>
      </w:r>
      <w:r>
        <w:t>сегодняшний</w:t>
      </w:r>
      <w:r w:rsidR="009F0807">
        <w:t xml:space="preserve"> </w:t>
      </w:r>
      <w:r>
        <w:t>так</w:t>
      </w:r>
      <w:r w:rsidR="009F0807">
        <w:t xml:space="preserve"> </w:t>
      </w:r>
      <w:r>
        <w:t>называемый</w:t>
      </w:r>
      <w:r w:rsidR="009F0807">
        <w:t xml:space="preserve"> </w:t>
      </w:r>
      <w:r>
        <w:t>либерализм</w:t>
      </w:r>
      <w:r>
        <w:rPr>
          <w:rStyle w:val="afb"/>
        </w:rPr>
        <w:footnoteReference w:id="1"/>
      </w:r>
      <w:r w:rsidR="009F0807">
        <w:t xml:space="preserve"> </w:t>
      </w:r>
      <w:r>
        <w:t>—</w:t>
      </w:r>
      <w:r w:rsidR="009F0807">
        <w:t xml:space="preserve"> </w:t>
      </w:r>
      <w:r>
        <w:t>это</w:t>
      </w:r>
      <w:r w:rsidR="009F0807">
        <w:t xml:space="preserve"> </w:t>
      </w:r>
      <w:r>
        <w:t>есть</w:t>
      </w:r>
      <w:r w:rsidR="009F0807">
        <w:t xml:space="preserve"> </w:t>
      </w:r>
      <w:r>
        <w:t>обслуживание</w:t>
      </w:r>
      <w:r w:rsidR="009F0807">
        <w:t xml:space="preserve"> </w:t>
      </w:r>
      <w:r>
        <w:t>интересов</w:t>
      </w:r>
      <w:r w:rsidR="009F0807">
        <w:t xml:space="preserve"> </w:t>
      </w:r>
      <w:r>
        <w:t>финансовых</w:t>
      </w:r>
      <w:r w:rsidR="009F0807">
        <w:t xml:space="preserve"> </w:t>
      </w:r>
      <w:r>
        <w:t>спекулянтов</w:t>
      </w:r>
      <w:r w:rsidR="009F0807">
        <w:t xml:space="preserve"> </w:t>
      </w:r>
      <w:r>
        <w:t>против</w:t>
      </w:r>
      <w:r w:rsidR="009F0807">
        <w:t xml:space="preserve"> </w:t>
      </w:r>
      <w:r>
        <w:t>своего</w:t>
      </w:r>
      <w:r w:rsidR="009F0807">
        <w:t xml:space="preserve"> </w:t>
      </w:r>
      <w:r>
        <w:t>народа.</w:t>
      </w:r>
      <w:r w:rsidR="009F0807">
        <w:t xml:space="preserve"> </w:t>
      </w:r>
      <w:r>
        <w:t>Либерализм</w:t>
      </w:r>
      <w:r w:rsidR="009F0807">
        <w:t xml:space="preserve"> </w:t>
      </w:r>
      <w:r>
        <w:t>есть</w:t>
      </w:r>
      <w:r w:rsidR="009F0807">
        <w:t xml:space="preserve"> </w:t>
      </w:r>
      <w:r>
        <w:t>сегодняшнее</w:t>
      </w:r>
      <w:r w:rsidR="009F0807">
        <w:t xml:space="preserve"> </w:t>
      </w:r>
      <w:r>
        <w:t>выражение</w:t>
      </w:r>
      <w:r w:rsidR="009F0807">
        <w:t xml:space="preserve"> </w:t>
      </w:r>
      <w:r>
        <w:t>фашизма</w:t>
      </w:r>
      <w:r w:rsidR="009F0807">
        <w:t xml:space="preserve"> </w:t>
      </w:r>
      <w:r>
        <w:t>—</w:t>
      </w:r>
      <w:r w:rsidR="009F0807">
        <w:t xml:space="preserve"> </w:t>
      </w:r>
      <w:r>
        <w:t>триединого</w:t>
      </w:r>
      <w:r w:rsidR="009F0807">
        <w:t xml:space="preserve"> </w:t>
      </w:r>
      <w:r>
        <w:t>фашизма</w:t>
      </w:r>
      <w:r w:rsidR="009F0807">
        <w:t xml:space="preserve"> </w:t>
      </w:r>
      <w:r>
        <w:t>(</w:t>
      </w:r>
      <w:r w:rsidRPr="00993B2E">
        <w:rPr>
          <w:b/>
          <w:bCs/>
          <w:i/>
          <w:iCs/>
        </w:rPr>
        <w:t>административно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9F0807">
        <w:rPr>
          <w:b/>
          <w:bCs/>
          <w:i/>
          <w:iCs/>
        </w:rPr>
        <w:t xml:space="preserve"> </w:t>
      </w:r>
      <w:r w:rsidRPr="00993B2E">
        <w:rPr>
          <w:b/>
          <w:bCs/>
          <w:i/>
          <w:iCs/>
        </w:rPr>
        <w:t>чиновничьего,</w:t>
      </w:r>
      <w:r w:rsidR="009F0807">
        <w:rPr>
          <w:b/>
          <w:bCs/>
          <w:i/>
          <w:iCs/>
        </w:rPr>
        <w:t xml:space="preserve"> </w:t>
      </w:r>
      <w:r w:rsidRPr="00993B2E">
        <w:rPr>
          <w:b/>
          <w:bCs/>
          <w:i/>
          <w:iCs/>
        </w:rPr>
        <w:t>финансового</w:t>
      </w:r>
      <w:r w:rsidR="009F0807">
        <w:rPr>
          <w:b/>
          <w:bCs/>
          <w:i/>
          <w:iCs/>
        </w:rPr>
        <w:t xml:space="preserve"> </w:t>
      </w:r>
      <w:r w:rsidRPr="00993B2E">
        <w:rPr>
          <w:b/>
          <w:bCs/>
          <w:i/>
          <w:iCs/>
        </w:rPr>
        <w:t>и</w:t>
      </w:r>
      <w:r w:rsidR="009F0807">
        <w:rPr>
          <w:b/>
          <w:bCs/>
          <w:i/>
          <w:iCs/>
        </w:rPr>
        <w:t xml:space="preserve"> </w:t>
      </w:r>
      <w:r w:rsidRPr="00993B2E">
        <w:rPr>
          <w:b/>
          <w:bCs/>
          <w:i/>
          <w:iCs/>
        </w:rPr>
        <w:t>национально</w:t>
      </w:r>
      <w:r w:rsidR="009F0807">
        <w:rPr>
          <w:b/>
          <w:bCs/>
          <w:i/>
          <w:iCs/>
        </w:rPr>
        <w:t>-</w:t>
      </w:r>
      <w:r w:rsidRPr="00993B2E">
        <w:rPr>
          <w:b/>
          <w:bCs/>
          <w:i/>
          <w:iCs/>
        </w:rPr>
        <w:t>демографического</w:t>
      </w:r>
      <w:r>
        <w:t>)</w:t>
      </w:r>
      <w:r w:rsidR="009F0807">
        <w:t xml:space="preserve"> </w:t>
      </w:r>
      <w:r>
        <w:t>в</w:t>
      </w:r>
      <w:r w:rsidR="009F0807">
        <w:t xml:space="preserve"> </w:t>
      </w:r>
      <w:r>
        <w:t>полном</w:t>
      </w:r>
      <w:r w:rsidR="009F0807">
        <w:t xml:space="preserve"> </w:t>
      </w:r>
      <w:r>
        <w:t>его</w:t>
      </w:r>
      <w:r w:rsidR="009F0807">
        <w:t xml:space="preserve"> </w:t>
      </w:r>
      <w:r w:rsidRPr="00E23E4B">
        <w:rPr>
          <w:rStyle w:val="--"/>
        </w:rPr>
        <w:t>агонизирующем</w:t>
      </w:r>
      <w:r w:rsidR="009F0807">
        <w:rPr>
          <w:rStyle w:val="--"/>
        </w:rPr>
        <w:t xml:space="preserve"> </w:t>
      </w:r>
      <w:r w:rsidRPr="00E23E4B">
        <w:rPr>
          <w:rStyle w:val="--0"/>
        </w:rPr>
        <w:t>проявлении</w:t>
      </w:r>
      <w:r w:rsidRPr="009F0807">
        <w:t>.</w:t>
      </w:r>
      <w:r w:rsidR="009F0807">
        <w:t xml:space="preserve"> </w:t>
      </w:r>
    </w:p>
    <w:p w14:paraId="69786CC5" w14:textId="77777777" w:rsidR="009F0807" w:rsidRDefault="009F0807" w:rsidP="009F0807">
      <w:pPr>
        <w:pStyle w:val="afffff9"/>
      </w:pPr>
      <w:r>
        <w:rPr>
          <w:noProof/>
        </w:rPr>
        <w:drawing>
          <wp:inline distT="0" distB="0" distL="0" distR="0" wp14:anchorId="0A005BF8" wp14:editId="4AD4EE71">
            <wp:extent cx="6078220" cy="1916723"/>
            <wp:effectExtent l="0" t="0" r="508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113" cy="195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5B9B" w14:textId="5C6B0694" w:rsidR="009F0807" w:rsidRDefault="005A4145" w:rsidP="009F0807">
      <w:pPr>
        <w:rPr>
          <w:rFonts w:eastAsia="font342" w:cs="Calibri"/>
          <w:szCs w:val="28"/>
        </w:rPr>
      </w:pPr>
      <w:r>
        <w:t>Кто</w:t>
      </w:r>
      <w:r w:rsidR="009F0807">
        <w:t xml:space="preserve"> </w:t>
      </w:r>
      <w:r>
        <w:t>сомневается</w:t>
      </w:r>
      <w:r w:rsidR="009F0807">
        <w:t xml:space="preserve">, </w:t>
      </w:r>
      <w:r>
        <w:t>может</w:t>
      </w:r>
      <w:r w:rsidR="009F0807">
        <w:t xml:space="preserve"> </w:t>
      </w:r>
      <w:r>
        <w:t>посмотреть,</w:t>
      </w:r>
      <w:r w:rsidR="009F0807">
        <w:t xml:space="preserve"> </w:t>
      </w:r>
      <w:r>
        <w:t>что</w:t>
      </w:r>
      <w:r w:rsidR="009F0807">
        <w:t xml:space="preserve"> </w:t>
      </w:r>
      <w:r>
        <w:t>не</w:t>
      </w:r>
      <w:r w:rsidR="009F0807">
        <w:t xml:space="preserve"> </w:t>
      </w:r>
      <w:r>
        <w:t>только</w:t>
      </w:r>
      <w:r w:rsidR="009F0807">
        <w:t xml:space="preserve"> </w:t>
      </w:r>
      <w:r>
        <w:t>российские</w:t>
      </w:r>
      <w:r w:rsidR="009F0807">
        <w:t xml:space="preserve"> </w:t>
      </w:r>
      <w:r>
        <w:t>либералы</w:t>
      </w:r>
      <w:r w:rsidR="009F0807">
        <w:t xml:space="preserve"> </w:t>
      </w:r>
      <w:r>
        <w:t>в</w:t>
      </w:r>
      <w:r w:rsidR="009F0807">
        <w:t xml:space="preserve"> </w:t>
      </w:r>
      <w:r>
        <w:t>один</w:t>
      </w:r>
      <w:r w:rsidR="009F0807">
        <w:t xml:space="preserve"> </w:t>
      </w:r>
      <w:r>
        <w:t>голос</w:t>
      </w:r>
      <w:r w:rsidR="009F0807">
        <w:t xml:space="preserve"> </w:t>
      </w:r>
      <w:r>
        <w:t>поддерживают</w:t>
      </w:r>
      <w:r w:rsidR="009F0807">
        <w:t xml:space="preserve"> </w:t>
      </w:r>
      <w:r>
        <w:t>фашистов,</w:t>
      </w:r>
      <w:r w:rsidR="009F0807">
        <w:t xml:space="preserve"> </w:t>
      </w:r>
      <w:r>
        <w:t>в</w:t>
      </w:r>
      <w:r w:rsidR="009F0807">
        <w:t xml:space="preserve"> </w:t>
      </w:r>
      <w:r>
        <w:t>частности</w:t>
      </w:r>
      <w:r w:rsidR="009F0807">
        <w:t xml:space="preserve"> </w:t>
      </w:r>
      <w:r>
        <w:t>фашистов</w:t>
      </w:r>
      <w:r w:rsidR="009F0807">
        <w:t xml:space="preserve"> </w:t>
      </w:r>
      <w:r>
        <w:t>на</w:t>
      </w:r>
      <w:r w:rsidR="009F0807">
        <w:t xml:space="preserve"> </w:t>
      </w:r>
      <w:r>
        <w:t>Украине,</w:t>
      </w:r>
      <w:r w:rsidR="009F0807">
        <w:t xml:space="preserve"> </w:t>
      </w:r>
      <w:r>
        <w:t>конченных</w:t>
      </w:r>
      <w:r w:rsidR="009F0807">
        <w:t xml:space="preserve"> </w:t>
      </w:r>
      <w:r>
        <w:t>бандеровцев.</w:t>
      </w:r>
      <w:r w:rsidR="009F0807">
        <w:t xml:space="preserve"> </w:t>
      </w:r>
      <w:r>
        <w:t>Именно</w:t>
      </w:r>
      <w:r w:rsidR="009F0807">
        <w:t xml:space="preserve"> </w:t>
      </w:r>
      <w:r>
        <w:t>либералов</w:t>
      </w:r>
      <w:r w:rsidR="009F0807">
        <w:t xml:space="preserve"> </w:t>
      </w:r>
      <w:r>
        <w:t>поддерживают</w:t>
      </w:r>
      <w:r w:rsidR="009F0807">
        <w:t xml:space="preserve"> </w:t>
      </w:r>
      <w:r>
        <w:t>люди,</w:t>
      </w:r>
      <w:r w:rsidR="009F0807">
        <w:t xml:space="preserve"> </w:t>
      </w:r>
      <w:r>
        <w:t>проживающие</w:t>
      </w:r>
      <w:r w:rsidR="009F0807">
        <w:t xml:space="preserve"> </w:t>
      </w:r>
      <w:r>
        <w:t>в</w:t>
      </w:r>
      <w:r w:rsidR="009F0807">
        <w:t xml:space="preserve"> </w:t>
      </w:r>
      <w:r>
        <w:t>Европе,</w:t>
      </w:r>
      <w:r w:rsidR="009F0807">
        <w:t xml:space="preserve"> </w:t>
      </w:r>
      <w:r>
        <w:t>Америке</w:t>
      </w:r>
      <w:r w:rsidR="009F0807">
        <w:t xml:space="preserve"> </w:t>
      </w:r>
      <w:r>
        <w:t>и</w:t>
      </w:r>
      <w:r w:rsidR="009F0807">
        <w:t xml:space="preserve"> </w:t>
      </w:r>
      <w:r>
        <w:t>других</w:t>
      </w:r>
      <w:r w:rsidR="009F0807">
        <w:t xml:space="preserve"> </w:t>
      </w:r>
      <w:r>
        <w:t>странах</w:t>
      </w:r>
      <w:r w:rsidR="009F0807">
        <w:t xml:space="preserve"> </w:t>
      </w:r>
      <w:r>
        <w:t>и</w:t>
      </w:r>
      <w:r w:rsidR="009F0807">
        <w:t xml:space="preserve">, </w:t>
      </w:r>
      <w:r>
        <w:t>что</w:t>
      </w:r>
      <w:r w:rsidR="009F0807">
        <w:t xml:space="preserve"> </w:t>
      </w:r>
      <w:r>
        <w:t>характерно</w:t>
      </w:r>
      <w:r w:rsidR="009F0807">
        <w:t xml:space="preserve">, </w:t>
      </w:r>
      <w:r>
        <w:t>—</w:t>
      </w:r>
      <w:r w:rsidR="009F0807">
        <w:t xml:space="preserve"> </w:t>
      </w:r>
      <w:r>
        <w:t>бывшего</w:t>
      </w:r>
      <w:r w:rsidR="009F0807">
        <w:t xml:space="preserve"> </w:t>
      </w:r>
      <w:r>
        <w:t>так</w:t>
      </w:r>
      <w:r w:rsidR="009F0807">
        <w:t xml:space="preserve"> </w:t>
      </w:r>
      <w:r>
        <w:t>называемого</w:t>
      </w:r>
      <w:r w:rsidR="009F0807">
        <w:t xml:space="preserve"> </w:t>
      </w:r>
      <w:r>
        <w:t>социалистического</w:t>
      </w:r>
      <w:r w:rsidR="009F0807">
        <w:t xml:space="preserve"> </w:t>
      </w:r>
      <w:r>
        <w:t>лагеря.</w:t>
      </w:r>
      <w:r w:rsidR="009F0807">
        <w:t xml:space="preserve"> </w:t>
      </w:r>
      <w:r>
        <w:t>Либералы,</w:t>
      </w:r>
      <w:r w:rsidR="009F0807">
        <w:t xml:space="preserve"> </w:t>
      </w:r>
      <w:r>
        <w:t>либерализм</w:t>
      </w:r>
      <w:r w:rsidR="009F0807">
        <w:t xml:space="preserve"> </w:t>
      </w:r>
      <w:r>
        <w:t>—</w:t>
      </w:r>
      <w:r w:rsidR="009F0807">
        <w:t xml:space="preserve"> </w:t>
      </w:r>
      <w:r>
        <w:t>это</w:t>
      </w:r>
      <w:r w:rsidR="009F0807">
        <w:t xml:space="preserve"> </w:t>
      </w:r>
      <w:r>
        <w:t>сегодняшнее</w:t>
      </w:r>
      <w:r w:rsidR="009F0807">
        <w:t xml:space="preserve"> </w:t>
      </w:r>
      <w:r>
        <w:t>воплощение</w:t>
      </w:r>
      <w:r w:rsidR="009F0807">
        <w:t xml:space="preserve"> </w:t>
      </w:r>
      <w:r>
        <w:t>фашизма</w:t>
      </w:r>
      <w:r w:rsidR="009F0807">
        <w:t xml:space="preserve"> </w:t>
      </w:r>
      <w:r>
        <w:t>информационного</w:t>
      </w:r>
      <w:r w:rsidR="009F0807">
        <w:t xml:space="preserve"> </w:t>
      </w:r>
      <w:r>
        <w:t>века.</w:t>
      </w:r>
      <w:r w:rsidR="009F0807">
        <w:t xml:space="preserve"> </w:t>
      </w:r>
      <w:r>
        <w:t>На</w:t>
      </w:r>
      <w:r w:rsidR="009F0807">
        <w:t xml:space="preserve"> </w:t>
      </w:r>
      <w:r>
        <w:t>мой</w:t>
      </w:r>
      <w:r w:rsidR="009F0807">
        <w:t xml:space="preserve"> </w:t>
      </w:r>
      <w:r>
        <w:t>взгляд,</w:t>
      </w:r>
      <w:r w:rsidR="009F0807">
        <w:t xml:space="preserve"> </w:t>
      </w:r>
      <w:r>
        <w:t>настало</w:t>
      </w:r>
      <w:r w:rsidR="009F0807">
        <w:t xml:space="preserve"> </w:t>
      </w:r>
      <w:r>
        <w:t>время</w:t>
      </w:r>
      <w:r w:rsidR="009F0807">
        <w:t xml:space="preserve"> </w:t>
      </w:r>
      <w:r>
        <w:t>очистить</w:t>
      </w:r>
      <w:r w:rsidR="009F0807">
        <w:t xml:space="preserve"> </w:t>
      </w:r>
      <w:r>
        <w:t>от</w:t>
      </w:r>
      <w:r w:rsidR="009F0807">
        <w:t xml:space="preserve"> </w:t>
      </w:r>
      <w:r>
        <w:t>либералов,</w:t>
      </w:r>
      <w:r w:rsidR="009F0807">
        <w:t xml:space="preserve"> </w:t>
      </w:r>
      <w:r>
        <w:t>т.</w:t>
      </w:r>
      <w:r w:rsidR="009F0807">
        <w:t xml:space="preserve"> </w:t>
      </w:r>
      <w:r>
        <w:t>е.</w:t>
      </w:r>
      <w:r w:rsidR="009F0807">
        <w:t xml:space="preserve"> </w:t>
      </w:r>
      <w:r>
        <w:t>явных</w:t>
      </w:r>
      <w:r w:rsidR="009F0807">
        <w:t xml:space="preserve"> </w:t>
      </w:r>
      <w:r>
        <w:t>и</w:t>
      </w:r>
      <w:r w:rsidR="009F0807">
        <w:rPr>
          <w:rFonts w:eastAsia="font342" w:cs="Calibri"/>
          <w:szCs w:val="28"/>
        </w:rPr>
        <w:t xml:space="preserve"> </w:t>
      </w:r>
      <w:r>
        <w:t>потенциальных</w:t>
      </w:r>
      <w:r w:rsidR="009F0807">
        <w:t xml:space="preserve"> </w:t>
      </w:r>
      <w:r>
        <w:t>пособников</w:t>
      </w:r>
      <w:r w:rsidR="009F0807">
        <w:t xml:space="preserve"> </w:t>
      </w:r>
      <w:r>
        <w:t>фашизма</w:t>
      </w:r>
      <w:r w:rsidR="009F0807">
        <w:t xml:space="preserve"> </w:t>
      </w:r>
      <w:r w:rsidRPr="006D475E">
        <w:rPr>
          <w:rStyle w:val="--0"/>
        </w:rPr>
        <w:t>наше</w:t>
      </w:r>
      <w:r w:rsidR="009F0807">
        <w:rPr>
          <w:rStyle w:val="--0"/>
        </w:rPr>
        <w:t xml:space="preserve"> </w:t>
      </w:r>
      <w:r w:rsidRPr="006D475E">
        <w:rPr>
          <w:rStyle w:val="--"/>
        </w:rPr>
        <w:t>собственное</w:t>
      </w:r>
      <w:r w:rsidR="009F0807">
        <w:t xml:space="preserve"> </w:t>
      </w:r>
      <w:r w:rsidRPr="006D475E">
        <w:rPr>
          <w:b/>
          <w:bCs/>
          <w:i/>
          <w:iCs/>
        </w:rPr>
        <w:t>российское</w:t>
      </w:r>
      <w:r w:rsidR="009F0807">
        <w:rPr>
          <w:b/>
          <w:bCs/>
          <w:i/>
          <w:iCs/>
        </w:rPr>
        <w:t xml:space="preserve"> </w:t>
      </w:r>
      <w:r w:rsidRPr="006D475E">
        <w:rPr>
          <w:b/>
          <w:bCs/>
          <w:i/>
          <w:iCs/>
        </w:rPr>
        <w:t>государственное</w:t>
      </w:r>
      <w:r w:rsidR="009F0807">
        <w:rPr>
          <w:b/>
          <w:bCs/>
          <w:i/>
          <w:iCs/>
        </w:rPr>
        <w:t xml:space="preserve"> </w:t>
      </w:r>
      <w:r w:rsidRPr="006D475E">
        <w:rPr>
          <w:b/>
          <w:bCs/>
          <w:i/>
          <w:iCs/>
        </w:rPr>
        <w:t>управление</w:t>
      </w:r>
      <w:r w:rsidRPr="009F0807">
        <w:t>.</w:t>
      </w:r>
      <w:r w:rsidR="009F0807">
        <w:t xml:space="preserve"> </w:t>
      </w:r>
      <w:r>
        <w:t>И</w:t>
      </w:r>
      <w:r w:rsidR="009F0807">
        <w:t xml:space="preserve"> </w:t>
      </w:r>
      <w:r>
        <w:t>хотя</w:t>
      </w:r>
      <w:r w:rsidR="009F0807">
        <w:t xml:space="preserve"> </w:t>
      </w:r>
      <w:r>
        <w:t>бы,</w:t>
      </w:r>
      <w:r w:rsidR="009F0807">
        <w:t xml:space="preserve"> </w:t>
      </w:r>
      <w:r>
        <w:t>на</w:t>
      </w:r>
      <w:r w:rsidR="009F0807">
        <w:t xml:space="preserve"> </w:t>
      </w:r>
      <w:r>
        <w:t>первом</w:t>
      </w:r>
      <w:r w:rsidR="009F0807">
        <w:t xml:space="preserve"> </w:t>
      </w:r>
      <w:r>
        <w:t>этапе,</w:t>
      </w:r>
      <w:r w:rsidR="009F0807">
        <w:t xml:space="preserve"> </w:t>
      </w:r>
      <w:r>
        <w:t>научить</w:t>
      </w:r>
      <w:r w:rsidR="009F0807">
        <w:t xml:space="preserve"> </w:t>
      </w:r>
      <w:r>
        <w:t>российских</w:t>
      </w:r>
      <w:r w:rsidR="009F0807">
        <w:t xml:space="preserve"> </w:t>
      </w:r>
      <w:r>
        <w:t>чиновников</w:t>
      </w:r>
      <w:r w:rsidR="009F0807">
        <w:t xml:space="preserve"> </w:t>
      </w:r>
      <w:r>
        <w:t>пользоваться</w:t>
      </w:r>
      <w:r w:rsidR="009F0807">
        <w:t xml:space="preserve"> </w:t>
      </w:r>
      <w:r>
        <w:t>родным</w:t>
      </w:r>
      <w:r w:rsidR="009F0807">
        <w:t xml:space="preserve"> </w:t>
      </w:r>
      <w:r>
        <w:t>русским</w:t>
      </w:r>
      <w:r w:rsidR="009F0807">
        <w:t xml:space="preserve"> </w:t>
      </w:r>
      <w:r>
        <w:t>языком,</w:t>
      </w:r>
      <w:r w:rsidR="009F0807">
        <w:t xml:space="preserve"> </w:t>
      </w:r>
      <w:r>
        <w:t>чтобы</w:t>
      </w:r>
      <w:r w:rsidR="009F0807">
        <w:t xml:space="preserve"> </w:t>
      </w:r>
      <w:r>
        <w:t>их</w:t>
      </w:r>
      <w:r w:rsidR="009F0807">
        <w:t xml:space="preserve"> </w:t>
      </w:r>
      <w:r>
        <w:t>ответы</w:t>
      </w:r>
      <w:r w:rsidR="009F0807">
        <w:t xml:space="preserve"> </w:t>
      </w:r>
      <w:r>
        <w:t>были</w:t>
      </w:r>
      <w:r w:rsidR="009F0807">
        <w:t xml:space="preserve"> </w:t>
      </w:r>
      <w:r>
        <w:t>понятны</w:t>
      </w:r>
      <w:r w:rsidR="009F0807">
        <w:t xml:space="preserve"> </w:t>
      </w:r>
      <w:r>
        <w:t>обычному</w:t>
      </w:r>
      <w:r w:rsidR="009F0807">
        <w:t xml:space="preserve"> </w:t>
      </w:r>
      <w:r>
        <w:t>нормальному</w:t>
      </w:r>
      <w:r w:rsidR="009F0807">
        <w:t xml:space="preserve"> </w:t>
      </w:r>
      <w:r>
        <w:t>человеку</w:t>
      </w:r>
      <w:r w:rsidR="009F0807">
        <w:t xml:space="preserve"> </w:t>
      </w:r>
      <w:r>
        <w:t>без</w:t>
      </w:r>
      <w:r w:rsidR="009F0807">
        <w:t xml:space="preserve"> </w:t>
      </w:r>
      <w:r>
        <w:t>переводчиков</w:t>
      </w:r>
      <w:r w:rsidR="009F0807">
        <w:t xml:space="preserve"> </w:t>
      </w:r>
      <w:r>
        <w:t>вроде</w:t>
      </w:r>
      <w:r w:rsidR="009F0807">
        <w:t xml:space="preserve"> </w:t>
      </w:r>
      <w:r>
        <w:t>меня.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в</w:t>
      </w:r>
      <w:r w:rsidR="009F0807">
        <w:t xml:space="preserve"> </w:t>
      </w:r>
      <w:r>
        <w:t>обыденности</w:t>
      </w:r>
      <w:r w:rsidR="009F0807">
        <w:t xml:space="preserve"> </w:t>
      </w:r>
      <w:r>
        <w:t>эти</w:t>
      </w:r>
      <w:r w:rsidR="009F0807">
        <w:t xml:space="preserve"> </w:t>
      </w:r>
      <w:r>
        <w:t>переводы</w:t>
      </w:r>
      <w:r w:rsidR="009F0807">
        <w:t xml:space="preserve"> </w:t>
      </w:r>
      <w:r>
        <w:t>осуществляются</w:t>
      </w:r>
      <w:r w:rsidR="009F0807">
        <w:t xml:space="preserve"> </w:t>
      </w:r>
      <w:r w:rsidRPr="00EB79B3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101932">
        <w:rPr>
          <w:rStyle w:val="--0"/>
        </w:rPr>
        <w:t>с</w:t>
      </w:r>
      <w:r w:rsidR="009F0807">
        <w:rPr>
          <w:rStyle w:val="--0"/>
        </w:rPr>
        <w:t xml:space="preserve"> </w:t>
      </w:r>
      <w:r w:rsidRPr="00101932">
        <w:rPr>
          <w:rStyle w:val="--0"/>
        </w:rPr>
        <w:t>бюрократического</w:t>
      </w:r>
      <w:r w:rsidR="009F0807">
        <w:t xml:space="preserve"> </w:t>
      </w:r>
      <w:r w:rsidRPr="00EB79B3">
        <w:rPr>
          <w:b/>
          <w:bCs/>
          <w:i/>
          <w:iCs/>
        </w:rPr>
        <w:t>на</w:t>
      </w:r>
      <w:r w:rsidR="009F0807">
        <w:rPr>
          <w:b/>
          <w:bCs/>
          <w:i/>
          <w:iCs/>
        </w:rPr>
        <w:t xml:space="preserve"> </w:t>
      </w:r>
      <w:r w:rsidRPr="00EB79B3">
        <w:rPr>
          <w:b/>
          <w:bCs/>
          <w:i/>
          <w:iCs/>
        </w:rPr>
        <w:t>русский</w:t>
      </w:r>
      <w:r w:rsidR="009F0807">
        <w:rPr>
          <w:b/>
          <w:bCs/>
          <w:i/>
          <w:iCs/>
        </w:rPr>
        <w:t xml:space="preserve"> </w:t>
      </w:r>
      <w:r w:rsidRPr="00EB79B3">
        <w:rPr>
          <w:b/>
          <w:bCs/>
          <w:i/>
          <w:iCs/>
        </w:rPr>
        <w:t>литературный</w:t>
      </w:r>
      <w:r>
        <w:t>,</w:t>
      </w:r>
      <w:r w:rsidR="009F0807">
        <w:t xml:space="preserve"> </w:t>
      </w:r>
      <w:r>
        <w:t>а</w:t>
      </w:r>
      <w:r w:rsidR="009F0807">
        <w:t xml:space="preserve"> </w:t>
      </w:r>
      <w:r>
        <w:t>с</w:t>
      </w:r>
      <w:r w:rsidR="009F0807">
        <w:t xml:space="preserve"> </w:t>
      </w:r>
      <w:r>
        <w:t>бюрократического</w:t>
      </w:r>
      <w:r w:rsidR="009F0807">
        <w:t xml:space="preserve"> </w:t>
      </w:r>
      <w:r>
        <w:t>на</w:t>
      </w:r>
      <w:r w:rsidR="009F0807">
        <w:t xml:space="preserve"> </w:t>
      </w:r>
      <w:r w:rsidRPr="00EB79B3">
        <w:rPr>
          <w:rStyle w:val="--0"/>
        </w:rPr>
        <w:t>русский</w:t>
      </w:r>
      <w:r w:rsidR="009F0807">
        <w:rPr>
          <w:rStyle w:val="--0"/>
        </w:rPr>
        <w:t xml:space="preserve"> </w:t>
      </w:r>
      <w:r w:rsidRPr="00EB79B3">
        <w:rPr>
          <w:rStyle w:val="--"/>
        </w:rPr>
        <w:t>матерный</w:t>
      </w:r>
      <w:r w:rsidRPr="009F0807">
        <w:t>.</w:t>
      </w:r>
      <w:r w:rsidR="009F0807">
        <w:t xml:space="preserve"> </w:t>
      </w:r>
      <w:r>
        <w:t>Хотя</w:t>
      </w:r>
      <w:r w:rsidR="009F0807">
        <w:t xml:space="preserve"> </w:t>
      </w:r>
      <w:r>
        <w:t>должен</w:t>
      </w:r>
      <w:r w:rsidR="009F0807">
        <w:t xml:space="preserve"> </w:t>
      </w:r>
      <w:r>
        <w:t>отметить,</w:t>
      </w:r>
      <w:r w:rsidR="009F0807">
        <w:t xml:space="preserve"> </w:t>
      </w:r>
      <w:r>
        <w:t>что</w:t>
      </w:r>
      <w:r w:rsidR="009F0807">
        <w:t xml:space="preserve"> </w:t>
      </w:r>
      <w:r>
        <w:t>в</w:t>
      </w:r>
      <w:r w:rsidR="009F0807">
        <w:t xml:space="preserve"> </w:t>
      </w:r>
      <w:r>
        <w:t>сути</w:t>
      </w:r>
      <w:r w:rsidR="009F0807">
        <w:t xml:space="preserve"> </w:t>
      </w:r>
      <w:r>
        <w:t>большинства</w:t>
      </w:r>
      <w:r w:rsidR="009F0807">
        <w:t xml:space="preserve"> </w:t>
      </w:r>
      <w:r>
        <w:t>этих</w:t>
      </w:r>
      <w:r w:rsidR="009F0807">
        <w:t xml:space="preserve"> </w:t>
      </w:r>
      <w:r>
        <w:t>ответов</w:t>
      </w:r>
      <w:r w:rsidR="009F0807">
        <w:t xml:space="preserve"> </w:t>
      </w:r>
      <w:r>
        <w:t>переводы</w:t>
      </w:r>
      <w:r w:rsidR="009F0807">
        <w:t xml:space="preserve"> </w:t>
      </w:r>
      <w:r>
        <w:t>на</w:t>
      </w:r>
      <w:r w:rsidR="009F0807">
        <w:t xml:space="preserve"> </w:t>
      </w:r>
      <w:r>
        <w:t>русский</w:t>
      </w:r>
      <w:r w:rsidR="009F0807">
        <w:t xml:space="preserve"> </w:t>
      </w:r>
      <w:r>
        <w:t>матерный</w:t>
      </w:r>
      <w:r w:rsidR="009F0807">
        <w:t xml:space="preserve"> </w:t>
      </w:r>
      <w:r>
        <w:t>соответствуют</w:t>
      </w:r>
      <w:r w:rsidR="009F0807">
        <w:t xml:space="preserve"> </w:t>
      </w:r>
      <w:r>
        <w:t>больше,</w:t>
      </w:r>
      <w:r w:rsidR="009F0807">
        <w:t xml:space="preserve"> </w:t>
      </w:r>
      <w:r>
        <w:t>чем</w:t>
      </w:r>
      <w:r w:rsidR="009F0807">
        <w:t xml:space="preserve"> </w:t>
      </w:r>
      <w:r>
        <w:t>на</w:t>
      </w:r>
      <w:r w:rsidR="009F0807">
        <w:t xml:space="preserve"> </w:t>
      </w:r>
      <w:r>
        <w:t>русский</w:t>
      </w:r>
      <w:r w:rsidR="009F0807">
        <w:t xml:space="preserve"> </w:t>
      </w:r>
      <w:r>
        <w:lastRenderedPageBreak/>
        <w:t>литературный.</w:t>
      </w:r>
      <w:r w:rsidR="009F0807">
        <w:t xml:space="preserve"> </w:t>
      </w:r>
      <w:r>
        <w:t>Особенно</w:t>
      </w:r>
      <w:r w:rsidR="009F0807">
        <w:t xml:space="preserve"> </w:t>
      </w:r>
      <w:r>
        <w:t>это</w:t>
      </w:r>
      <w:r w:rsidR="009F0807">
        <w:t xml:space="preserve"> </w:t>
      </w:r>
      <w:r>
        <w:t>актуально</w:t>
      </w:r>
      <w:r w:rsidR="009F0807">
        <w:t xml:space="preserve"> </w:t>
      </w:r>
      <w:r>
        <w:t>сегодня,</w:t>
      </w:r>
      <w:r w:rsidR="009F0807">
        <w:t xml:space="preserve"> </w:t>
      </w:r>
      <w:r>
        <w:t>в</w:t>
      </w:r>
      <w:r w:rsidR="009F0807">
        <w:t xml:space="preserve"> </w:t>
      </w:r>
      <w:r>
        <w:t>рамках</w:t>
      </w:r>
      <w:r w:rsidR="009F0807">
        <w:t xml:space="preserve"> </w:t>
      </w:r>
      <w:r>
        <w:t>понимания</w:t>
      </w:r>
      <w:r w:rsidR="009F0807">
        <w:t xml:space="preserve"> </w:t>
      </w:r>
      <w:r>
        <w:t>проводимой</w:t>
      </w:r>
      <w:r w:rsidR="009F0807">
        <w:t xml:space="preserve"> </w:t>
      </w:r>
      <w:r>
        <w:t>Специальной</w:t>
      </w:r>
      <w:r w:rsidR="009F0807">
        <w:t xml:space="preserve"> </w:t>
      </w:r>
      <w:r>
        <w:t>Военной</w:t>
      </w:r>
      <w:r w:rsidR="009F0807">
        <w:t xml:space="preserve"> </w:t>
      </w:r>
      <w:r>
        <w:t>Операции</w:t>
      </w:r>
      <w:r w:rsidR="009F0807">
        <w:t xml:space="preserve"> </w:t>
      </w:r>
      <w:r>
        <w:t>на</w:t>
      </w:r>
      <w:r w:rsidR="009F0807">
        <w:t xml:space="preserve"> </w:t>
      </w:r>
      <w:r>
        <w:t>Украине</w:t>
      </w:r>
      <w:r w:rsidR="009F0807">
        <w:t xml:space="preserve"> </w:t>
      </w:r>
      <w:r>
        <w:t>и</w:t>
      </w:r>
      <w:r w:rsidR="009F0807">
        <w:t xml:space="preserve"> </w:t>
      </w:r>
      <w:r>
        <w:t>всех</w:t>
      </w:r>
      <w:r w:rsidR="009F0807">
        <w:t xml:space="preserve"> </w:t>
      </w:r>
      <w:r>
        <w:t>тех</w:t>
      </w:r>
      <w:r w:rsidR="009F0807">
        <w:t xml:space="preserve"> </w:t>
      </w:r>
      <w:r>
        <w:t>мировых</w:t>
      </w:r>
      <w:r w:rsidR="009F0807">
        <w:t xml:space="preserve"> </w:t>
      </w:r>
      <w:r>
        <w:t>процессов,</w:t>
      </w:r>
      <w:r w:rsidR="009F0807">
        <w:t xml:space="preserve"> </w:t>
      </w:r>
      <w:r>
        <w:t>которые</w:t>
      </w:r>
      <w:r w:rsidR="009F0807">
        <w:t xml:space="preserve"> </w:t>
      </w:r>
      <w:r>
        <w:t>запущены</w:t>
      </w:r>
      <w:r w:rsidR="009F0807">
        <w:t xml:space="preserve"> </w:t>
      </w:r>
      <w:r>
        <w:t>через</w:t>
      </w:r>
      <w:r w:rsidR="009F0807">
        <w:t xml:space="preserve"> </w:t>
      </w:r>
      <w:r>
        <w:t>события</w:t>
      </w:r>
      <w:r w:rsidR="009F0807">
        <w:t xml:space="preserve"> </w:t>
      </w:r>
      <w:r>
        <w:t>на</w:t>
      </w:r>
      <w:r w:rsidR="009F0807">
        <w:t xml:space="preserve"> </w:t>
      </w:r>
      <w:r>
        <w:t>Украине</w:t>
      </w:r>
      <w:r w:rsidR="009F0807">
        <w:t xml:space="preserve"> </w:t>
      </w:r>
      <w:r>
        <w:t>как</w:t>
      </w:r>
      <w:r w:rsidR="009F0807">
        <w:t xml:space="preserve"> </w:t>
      </w:r>
      <w:r>
        <w:t>их</w:t>
      </w:r>
      <w:r w:rsidR="009F0807">
        <w:t xml:space="preserve"> </w:t>
      </w:r>
      <w:r>
        <w:t>детонатор.</w:t>
      </w:r>
      <w:r w:rsidR="009F0807">
        <w:t xml:space="preserve"> </w:t>
      </w:r>
      <w:r>
        <w:t>К</w:t>
      </w:r>
      <w:r w:rsidR="009F0807">
        <w:t xml:space="preserve"> </w:t>
      </w:r>
      <w:r>
        <w:t>этому</w:t>
      </w:r>
      <w:r w:rsidR="009F0807">
        <w:t xml:space="preserve"> </w:t>
      </w:r>
      <w:r>
        <w:t>можно</w:t>
      </w:r>
      <w:r w:rsidR="009F0807">
        <w:t xml:space="preserve"> </w:t>
      </w:r>
      <w:r>
        <w:t>относиться</w:t>
      </w:r>
      <w:r w:rsidR="009F0807">
        <w:t xml:space="preserve"> </w:t>
      </w:r>
      <w:r>
        <w:t>по-разному,</w:t>
      </w:r>
      <w:r w:rsidR="009F0807">
        <w:t xml:space="preserve"> </w:t>
      </w:r>
      <w:r>
        <w:t>в</w:t>
      </w:r>
      <w:r w:rsidR="009F0807">
        <w:t xml:space="preserve"> </w:t>
      </w:r>
      <w:r>
        <w:t>зависимости</w:t>
      </w:r>
      <w:r w:rsidR="009F0807">
        <w:t xml:space="preserve"> </w:t>
      </w:r>
      <w:r>
        <w:t>от</w:t>
      </w:r>
      <w:r w:rsidR="009F0807">
        <w:t xml:space="preserve"> </w:t>
      </w:r>
      <w:r w:rsidRPr="00691333">
        <w:rPr>
          <w:rStyle w:val="--"/>
        </w:rPr>
        <w:t>специально</w:t>
      </w:r>
      <w:r w:rsidR="009F0807">
        <w:rPr>
          <w:rStyle w:val="--"/>
        </w:rPr>
        <w:t xml:space="preserve"> </w:t>
      </w:r>
      <w:r w:rsidRPr="00691333">
        <w:rPr>
          <w:rStyle w:val="--0"/>
        </w:rPr>
        <w:t>созданного</w:t>
      </w:r>
      <w:r w:rsidR="009F0807">
        <w:t xml:space="preserve"> </w:t>
      </w:r>
      <w:r>
        <w:t>шквала</w:t>
      </w:r>
      <w:r w:rsidR="009F0807">
        <w:t xml:space="preserve"> </w:t>
      </w:r>
      <w:r>
        <w:t>информации</w:t>
      </w:r>
      <w:r w:rsidR="009F0807">
        <w:t xml:space="preserve"> </w:t>
      </w:r>
      <w:r>
        <w:t>и</w:t>
      </w:r>
      <w:r w:rsidR="009F0807">
        <w:t xml:space="preserve"> </w:t>
      </w:r>
      <w:r>
        <w:t>собственной</w:t>
      </w:r>
      <w:r w:rsidR="009F0807">
        <w:t xml:space="preserve"> </w:t>
      </w:r>
      <w:r>
        <w:t>возможности</w:t>
      </w:r>
      <w:r w:rsidR="009F0807">
        <w:t xml:space="preserve"> </w:t>
      </w:r>
      <w:r>
        <w:t>мышления.</w:t>
      </w:r>
      <w:r w:rsidR="009F0807">
        <w:t xml:space="preserve"> У </w:t>
      </w:r>
      <w:r>
        <w:t>большинств</w:t>
      </w:r>
      <w:r w:rsidR="009F0807">
        <w:t xml:space="preserve">а </w:t>
      </w:r>
      <w:r>
        <w:t>осмысление</w:t>
      </w:r>
      <w:r w:rsidR="009F0807">
        <w:t xml:space="preserve"> </w:t>
      </w:r>
      <w:r>
        <w:t>притуплено</w:t>
      </w:r>
      <w:r w:rsidR="009F0807">
        <w:t xml:space="preserve"> </w:t>
      </w:r>
      <w:r>
        <w:t>эмоциями</w:t>
      </w:r>
      <w:r w:rsidR="00563B76">
        <w:t>, проявленными в ответ</w:t>
      </w:r>
      <w:r w:rsidR="009F0807">
        <w:t xml:space="preserve"> </w:t>
      </w:r>
      <w:r>
        <w:t>на</w:t>
      </w:r>
      <w:r w:rsidR="009F0807">
        <w:t xml:space="preserve"> </w:t>
      </w:r>
      <w:r>
        <w:t>события,</w:t>
      </w:r>
      <w:r w:rsidR="009F0807">
        <w:t xml:space="preserve"> </w:t>
      </w:r>
      <w:r>
        <w:t>которые</w:t>
      </w:r>
      <w:r w:rsidR="009F0807">
        <w:t xml:space="preserve"> </w:t>
      </w:r>
      <w:r>
        <w:t>происходят</w:t>
      </w:r>
      <w:r w:rsidR="009F0807">
        <w:t xml:space="preserve"> </w:t>
      </w:r>
      <w:r>
        <w:t>на</w:t>
      </w:r>
      <w:r w:rsidR="009F0807">
        <w:t xml:space="preserve"> </w:t>
      </w:r>
      <w:r>
        <w:t>их</w:t>
      </w:r>
      <w:r w:rsidR="009F0807">
        <w:t xml:space="preserve"> </w:t>
      </w:r>
      <w:r>
        <w:t>глазах</w:t>
      </w:r>
      <w:r w:rsidR="009F0807">
        <w:t xml:space="preserve"> </w:t>
      </w:r>
      <w:r>
        <w:t>и</w:t>
      </w:r>
      <w:r w:rsidR="009F0807">
        <w:t xml:space="preserve"> </w:t>
      </w:r>
      <w:r>
        <w:t>в</w:t>
      </w:r>
      <w:r w:rsidR="009F0807">
        <w:t xml:space="preserve"> </w:t>
      </w:r>
      <w:r>
        <w:t>которых</w:t>
      </w:r>
      <w:r w:rsidR="009F0807">
        <w:t xml:space="preserve"> </w:t>
      </w:r>
      <w:r>
        <w:t>они</w:t>
      </w:r>
      <w:r w:rsidR="009F0807">
        <w:t xml:space="preserve"> </w:t>
      </w:r>
      <w:r>
        <w:t>становятся</w:t>
      </w:r>
      <w:r w:rsidR="009F0807">
        <w:t xml:space="preserve"> </w:t>
      </w:r>
      <w:r>
        <w:t>участниками.</w:t>
      </w:r>
      <w:r w:rsidR="009F0807">
        <w:t xml:space="preserve"> </w:t>
      </w:r>
      <w:r>
        <w:t>Им</w:t>
      </w:r>
      <w:r w:rsidR="009F0807">
        <w:t xml:space="preserve"> </w:t>
      </w:r>
      <w:r>
        <w:t>важны</w:t>
      </w:r>
      <w:r w:rsidR="009F0807">
        <w:t xml:space="preserve"> </w:t>
      </w:r>
      <w:r>
        <w:t>простые</w:t>
      </w:r>
      <w:r w:rsidR="009F0807">
        <w:t xml:space="preserve"> </w:t>
      </w:r>
      <w:r>
        <w:t>объяснения,</w:t>
      </w:r>
      <w:r w:rsidR="009F0807">
        <w:t xml:space="preserve"> </w:t>
      </w:r>
      <w:r>
        <w:t>которые</w:t>
      </w:r>
      <w:r w:rsidR="009F0807">
        <w:t xml:space="preserve"> </w:t>
      </w:r>
      <w:r>
        <w:t>могут</w:t>
      </w:r>
      <w:r w:rsidR="009F0807">
        <w:t xml:space="preserve"> </w:t>
      </w:r>
      <w:r>
        <w:t>нормализовать</w:t>
      </w:r>
      <w:r w:rsidR="009F0807">
        <w:t xml:space="preserve"> </w:t>
      </w:r>
      <w:r>
        <w:t>их</w:t>
      </w:r>
      <w:r w:rsidR="009F0807">
        <w:t xml:space="preserve"> </w:t>
      </w:r>
      <w:r>
        <w:t>перегружено</w:t>
      </w:r>
      <w:r w:rsidR="009F0807">
        <w:t>-</w:t>
      </w:r>
      <w:r>
        <w:t>возбуждённую</w:t>
      </w:r>
      <w:r w:rsidR="009F0807">
        <w:t xml:space="preserve"> </w:t>
      </w:r>
      <w:r>
        <w:t>психику.</w:t>
      </w:r>
      <w:r w:rsidR="009F0807">
        <w:t xml:space="preserve"> </w:t>
      </w:r>
      <w:r>
        <w:t>На</w:t>
      </w:r>
      <w:r w:rsidR="009F0807">
        <w:t xml:space="preserve"> </w:t>
      </w:r>
      <w:r>
        <w:t>мой</w:t>
      </w:r>
      <w:r w:rsidR="009F0807">
        <w:t xml:space="preserve"> </w:t>
      </w:r>
      <w:r>
        <w:t>взгляд,</w:t>
      </w:r>
      <w:r w:rsidR="009F0807">
        <w:t xml:space="preserve"> </w:t>
      </w:r>
      <w:r>
        <w:t>заумность</w:t>
      </w:r>
      <w:r w:rsidR="009F0807">
        <w:t xml:space="preserve"> </w:t>
      </w:r>
      <w:r>
        <w:t>в</w:t>
      </w:r>
      <w:r w:rsidR="009F0807">
        <w:t xml:space="preserve"> </w:t>
      </w:r>
      <w:r>
        <w:t>объяснении</w:t>
      </w:r>
      <w:r w:rsidR="009F0807">
        <w:t xml:space="preserve"> </w:t>
      </w:r>
      <w:r>
        <w:t>физики</w:t>
      </w:r>
      <w:r w:rsidR="009F0807">
        <w:t xml:space="preserve"> </w:t>
      </w:r>
      <w:r>
        <w:t>процессов</w:t>
      </w:r>
      <w:r w:rsidR="009F0807">
        <w:t xml:space="preserve">, </w:t>
      </w:r>
      <w:r>
        <w:t>происходящих</w:t>
      </w:r>
      <w:r w:rsidR="009F0807">
        <w:t xml:space="preserve"> </w:t>
      </w:r>
      <w:r>
        <w:t>реально</w:t>
      </w:r>
      <w:r w:rsidR="009F0807">
        <w:t xml:space="preserve"> </w:t>
      </w:r>
      <w:r>
        <w:t>и</w:t>
      </w:r>
      <w:r w:rsidR="009F0807">
        <w:t xml:space="preserve"> </w:t>
      </w:r>
      <w:r>
        <w:t>вне</w:t>
      </w:r>
      <w:r w:rsidR="009F0807">
        <w:t xml:space="preserve"> </w:t>
      </w:r>
      <w:r>
        <w:t>участия</w:t>
      </w:r>
      <w:r w:rsidR="009F0807">
        <w:t xml:space="preserve"> </w:t>
      </w:r>
      <w:r>
        <w:t>людей</w:t>
      </w:r>
      <w:r w:rsidR="00563B76">
        <w:t>,</w:t>
      </w:r>
      <w:r w:rsidR="009F0807">
        <w:t xml:space="preserve"> </w:t>
      </w:r>
      <w:r>
        <w:t>сегодня</w:t>
      </w:r>
      <w:r w:rsidR="009F0807">
        <w:t xml:space="preserve"> </w:t>
      </w:r>
      <w:r>
        <w:t>конечно</w:t>
      </w:r>
      <w:r w:rsidR="009F0807">
        <w:t xml:space="preserve"> </w:t>
      </w:r>
      <w:r>
        <w:t>же</w:t>
      </w:r>
      <w:r w:rsidR="009F0807">
        <w:t xml:space="preserve"> </w:t>
      </w:r>
      <w:r>
        <w:t>важн</w:t>
      </w:r>
      <w:r w:rsidR="009F0807">
        <w:t>а</w:t>
      </w:r>
      <w:r>
        <w:t>,</w:t>
      </w:r>
      <w:r w:rsidR="009F0807">
        <w:t xml:space="preserve"> </w:t>
      </w:r>
      <w:r>
        <w:t>и</w:t>
      </w:r>
      <w:r w:rsidR="009F0807">
        <w:t xml:space="preserve"> </w:t>
      </w:r>
      <w:r>
        <w:t>понимание</w:t>
      </w:r>
      <w:r w:rsidR="009F0807">
        <w:t xml:space="preserve"> </w:t>
      </w:r>
      <w:r>
        <w:t>их</w:t>
      </w:r>
      <w:r w:rsidR="009F0807">
        <w:t xml:space="preserve"> </w:t>
      </w:r>
      <w:r>
        <w:t>(для</w:t>
      </w:r>
      <w:r w:rsidR="009F0807">
        <w:t xml:space="preserve"> </w:t>
      </w:r>
      <w:r>
        <w:t>начавших</w:t>
      </w:r>
      <w:r w:rsidR="009F0807">
        <w:t xml:space="preserve"> </w:t>
      </w:r>
      <w:r>
        <w:t>разбираться</w:t>
      </w:r>
      <w:r w:rsidR="009F0807">
        <w:t xml:space="preserve"> </w:t>
      </w:r>
      <w:r>
        <w:t>в</w:t>
      </w:r>
      <w:r w:rsidR="009F0807">
        <w:t xml:space="preserve"> </w:t>
      </w:r>
      <w:r>
        <w:t>этом)</w:t>
      </w:r>
      <w:r w:rsidR="009F0807">
        <w:t xml:space="preserve"> </w:t>
      </w:r>
      <w:r>
        <w:t>без</w:t>
      </w:r>
      <w:r w:rsidR="009F0807">
        <w:t>(с)</w:t>
      </w:r>
      <w:r>
        <w:t>ценно</w:t>
      </w:r>
      <w:r w:rsidR="009F0807">
        <w:t>, н</w:t>
      </w:r>
      <w:r>
        <w:t>о</w:t>
      </w:r>
      <w:r w:rsidR="009F0807">
        <w:t xml:space="preserve"> </w:t>
      </w:r>
      <w:r>
        <w:t>большинству</w:t>
      </w:r>
      <w:r w:rsidR="009F0807">
        <w:t xml:space="preserve"> </w:t>
      </w:r>
      <w:r>
        <w:t>нужно</w:t>
      </w:r>
      <w:r w:rsidR="009F0807">
        <w:t xml:space="preserve"> </w:t>
      </w:r>
      <w:r>
        <w:t>дать</w:t>
      </w:r>
      <w:r w:rsidR="009F0807">
        <w:t xml:space="preserve"> </w:t>
      </w:r>
      <w:r>
        <w:t>(подсказать)</w:t>
      </w:r>
      <w:r w:rsidR="009F0807">
        <w:t xml:space="preserve"> </w:t>
      </w:r>
      <w:r>
        <w:t>информацию</w:t>
      </w:r>
      <w:r w:rsidR="009F0807">
        <w:t xml:space="preserve"> </w:t>
      </w:r>
      <w:r>
        <w:t>в</w:t>
      </w:r>
      <w:r w:rsidR="009F0807">
        <w:t xml:space="preserve"> </w:t>
      </w:r>
      <w:r>
        <w:t>привычном</w:t>
      </w:r>
      <w:r w:rsidR="009F0807">
        <w:t xml:space="preserve"> для них </w:t>
      </w:r>
      <w:r>
        <w:t>понимании,</w:t>
      </w:r>
      <w:r w:rsidR="009F0807">
        <w:t xml:space="preserve"> и тогда она </w:t>
      </w:r>
      <w:r>
        <w:t>сможет</w:t>
      </w:r>
      <w:r w:rsidR="009F0807">
        <w:t xml:space="preserve"> </w:t>
      </w:r>
      <w:r>
        <w:t>повлиять</w:t>
      </w:r>
      <w:r w:rsidR="009F0807">
        <w:t xml:space="preserve"> </w:t>
      </w:r>
      <w:r>
        <w:t>на</w:t>
      </w:r>
      <w:r w:rsidR="009F0807">
        <w:t xml:space="preserve"> </w:t>
      </w:r>
      <w:r>
        <w:t>их</w:t>
      </w:r>
      <w:r w:rsidR="009F0807">
        <w:t xml:space="preserve"> </w:t>
      </w:r>
      <w:r>
        <w:t>поведение</w:t>
      </w:r>
      <w:r w:rsidR="009F0807">
        <w:t xml:space="preserve"> </w:t>
      </w:r>
      <w:r>
        <w:t>и</w:t>
      </w:r>
      <w:r w:rsidR="009F0807">
        <w:t xml:space="preserve"> </w:t>
      </w:r>
      <w:r>
        <w:t>побудить</w:t>
      </w:r>
      <w:r w:rsidR="009F0807">
        <w:t xml:space="preserve"> </w:t>
      </w:r>
      <w:r>
        <w:t>к</w:t>
      </w:r>
      <w:r w:rsidR="009F0807">
        <w:t xml:space="preserve"> </w:t>
      </w:r>
      <w:r>
        <w:t>конкретным</w:t>
      </w:r>
      <w:r w:rsidR="009F0807">
        <w:t xml:space="preserve"> </w:t>
      </w:r>
      <w:r>
        <w:t>действиям</w:t>
      </w:r>
      <w:r w:rsidR="009F0807">
        <w:t xml:space="preserve"> </w:t>
      </w:r>
      <w:r>
        <w:t>в</w:t>
      </w:r>
      <w:r w:rsidR="009F0807">
        <w:t xml:space="preserve"> </w:t>
      </w:r>
      <w:r>
        <w:t>рамках</w:t>
      </w:r>
      <w:r w:rsidR="009F0807">
        <w:t xml:space="preserve"> </w:t>
      </w:r>
      <w:r>
        <w:t>проистекающих</w:t>
      </w:r>
      <w:r w:rsidR="009F0807">
        <w:t xml:space="preserve"> </w:t>
      </w:r>
      <w:r>
        <w:t>процессов.</w:t>
      </w:r>
      <w:r w:rsidR="009F0807">
        <w:t xml:space="preserve"> </w:t>
      </w:r>
      <w:r>
        <w:t>Хочу</w:t>
      </w:r>
      <w:r w:rsidR="009F0807">
        <w:t xml:space="preserve"> </w:t>
      </w:r>
      <w:r>
        <w:t>напомнить</w:t>
      </w:r>
      <w:r w:rsidR="009F0807">
        <w:t xml:space="preserve"> </w:t>
      </w:r>
      <w:r>
        <w:t>читателю</w:t>
      </w:r>
      <w:r w:rsidR="009F0807">
        <w:t xml:space="preserve"> </w:t>
      </w:r>
      <w:r>
        <w:t>коротко</w:t>
      </w:r>
      <w:r w:rsidR="009F0807">
        <w:t xml:space="preserve"> </w:t>
      </w:r>
      <w:r>
        <w:t>про</w:t>
      </w:r>
      <w:r w:rsidR="009F0807">
        <w:t xml:space="preserve"> </w:t>
      </w:r>
      <w:r>
        <w:t>триединый</w:t>
      </w:r>
      <w:r w:rsidR="009F0807">
        <w:t xml:space="preserve"> </w:t>
      </w:r>
      <w:r>
        <w:t>фашизм,</w:t>
      </w:r>
      <w:r w:rsidR="009F0807">
        <w:t xml:space="preserve"> </w:t>
      </w:r>
      <w:r>
        <w:t>с</w:t>
      </w:r>
      <w:r w:rsidR="009F0807">
        <w:t xml:space="preserve"> </w:t>
      </w:r>
      <w:r>
        <w:t>которым</w:t>
      </w:r>
      <w:r w:rsidR="009F0807">
        <w:t xml:space="preserve"> </w:t>
      </w:r>
      <w:r>
        <w:t>мы</w:t>
      </w:r>
      <w:r w:rsidR="009F0807">
        <w:t xml:space="preserve"> </w:t>
      </w:r>
      <w:r>
        <w:t>все</w:t>
      </w:r>
      <w:r w:rsidR="009F0807">
        <w:t xml:space="preserve"> </w:t>
      </w:r>
      <w:r>
        <w:t>сегодня</w:t>
      </w:r>
      <w:r w:rsidR="009F0807">
        <w:t xml:space="preserve"> </w:t>
      </w:r>
      <w:r>
        <w:t>столкнулись</w:t>
      </w:r>
      <w:r w:rsidR="009F0807">
        <w:t xml:space="preserve"> </w:t>
      </w:r>
      <w:r>
        <w:t>впрямую</w:t>
      </w:r>
      <w:r w:rsidR="009F0807">
        <w:t xml:space="preserve">, </w:t>
      </w:r>
      <w:r>
        <w:t>не</w:t>
      </w:r>
      <w:r w:rsidR="009F0807">
        <w:t xml:space="preserve"> </w:t>
      </w:r>
      <w:r>
        <w:t>учитывать</w:t>
      </w:r>
      <w:r w:rsidR="009F0807">
        <w:t xml:space="preserve"> </w:t>
      </w:r>
      <w:r>
        <w:t>этого</w:t>
      </w:r>
      <w:r w:rsidR="009F0807">
        <w:t xml:space="preserve"> </w:t>
      </w:r>
      <w:r>
        <w:t>в</w:t>
      </w:r>
      <w:r w:rsidR="009F0807">
        <w:t xml:space="preserve"> </w:t>
      </w:r>
      <w:r>
        <w:t>понимании</w:t>
      </w:r>
      <w:r w:rsidR="009F0807">
        <w:t xml:space="preserve"> </w:t>
      </w:r>
      <w:r>
        <w:t>происходящего</w:t>
      </w:r>
      <w:r w:rsidR="009F0807">
        <w:t xml:space="preserve"> </w:t>
      </w:r>
      <w:r>
        <w:t>—</w:t>
      </w:r>
      <w:r w:rsidR="009F0807">
        <w:t xml:space="preserve"> </w:t>
      </w:r>
      <w:r>
        <w:t>просто</w:t>
      </w:r>
      <w:r w:rsidR="009F0807">
        <w:t xml:space="preserve"> </w:t>
      </w:r>
      <w:r>
        <w:t>уже</w:t>
      </w:r>
      <w:r w:rsidR="009F0807">
        <w:t xml:space="preserve"> </w:t>
      </w:r>
      <w:r>
        <w:t>нельзя.</w:t>
      </w:r>
      <w:r w:rsidR="009F0807">
        <w:t xml:space="preserve"> </w:t>
      </w:r>
    </w:p>
    <w:p w14:paraId="6CC1836E" w14:textId="43528FC0" w:rsidR="00A25DE0" w:rsidRDefault="005A4145" w:rsidP="009F0807">
      <w:r w:rsidRPr="0044210E">
        <w:t>Суть</w:t>
      </w:r>
      <w:r w:rsidR="009F0807">
        <w:t xml:space="preserve"> </w:t>
      </w:r>
      <w:r w:rsidRPr="0044210E">
        <w:t>всех</w:t>
      </w:r>
      <w:r w:rsidR="009F0807">
        <w:t xml:space="preserve"> </w:t>
      </w:r>
      <w:r w:rsidRPr="0044210E">
        <w:t>трёх</w:t>
      </w:r>
      <w:r w:rsidR="009F0807">
        <w:t xml:space="preserve"> </w:t>
      </w:r>
      <w:r w:rsidRPr="0044210E">
        <w:t>форм</w:t>
      </w:r>
      <w:r w:rsidR="009F0807">
        <w:t xml:space="preserve"> </w:t>
      </w:r>
      <w:r w:rsidRPr="0044210E">
        <w:t>инферно</w:t>
      </w:r>
      <w:r>
        <w:rPr>
          <w:rStyle w:val="afb"/>
        </w:rPr>
        <w:footnoteReference w:id="2"/>
      </w:r>
      <w:r w:rsidR="009F0807">
        <w:t>-</w:t>
      </w:r>
      <w:r w:rsidRPr="0044210E">
        <w:t>фашизма</w:t>
      </w:r>
      <w:r w:rsidR="009F0807">
        <w:t xml:space="preserve"> </w:t>
      </w:r>
      <w:r>
        <w:t>впервые</w:t>
      </w:r>
      <w:r w:rsidR="009F0807">
        <w:t xml:space="preserve"> </w:t>
      </w:r>
      <w:r w:rsidRPr="0044210E">
        <w:t>раскрыта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AD218E">
        <w:rPr>
          <w:b/>
          <w:bCs/>
          <w:i/>
          <w:iCs/>
        </w:rPr>
        <w:t>«Основах</w:t>
      </w:r>
      <w:r w:rsidR="009F0807">
        <w:rPr>
          <w:b/>
          <w:bCs/>
          <w:i/>
          <w:iCs/>
        </w:rPr>
        <w:t xml:space="preserve"> </w:t>
      </w:r>
      <w:r w:rsidRPr="00AD218E">
        <w:rPr>
          <w:b/>
          <w:bCs/>
          <w:i/>
          <w:iCs/>
        </w:rPr>
        <w:t>Формирования</w:t>
      </w:r>
      <w:r w:rsidR="009F0807">
        <w:rPr>
          <w:b/>
          <w:bCs/>
          <w:i/>
          <w:iCs/>
        </w:rPr>
        <w:t xml:space="preserve"> </w:t>
      </w:r>
      <w:r w:rsidRPr="00AD218E">
        <w:rPr>
          <w:b/>
          <w:bCs/>
          <w:i/>
          <w:iCs/>
        </w:rPr>
        <w:t>Человечества»</w:t>
      </w:r>
      <w:r w:rsidR="009F0807">
        <w:t xml:space="preserve"> </w:t>
      </w:r>
      <w:r>
        <w:t>(ОФЧ)</w:t>
      </w:r>
      <w:r w:rsidRPr="0044210E">
        <w:t>.</w:t>
      </w:r>
      <w:r w:rsidR="009F0807">
        <w:t xml:space="preserve"> </w:t>
      </w:r>
      <w:r w:rsidRPr="0044210E">
        <w:t>Чтобы</w:t>
      </w:r>
      <w:r w:rsidR="009F0807">
        <w:t xml:space="preserve"> </w:t>
      </w:r>
      <w:r w:rsidRPr="0044210E">
        <w:t>не</w:t>
      </w:r>
      <w:r w:rsidR="009F0807">
        <w:t xml:space="preserve"> </w:t>
      </w:r>
      <w:r w:rsidRPr="0044210E">
        <w:t>создавалось</w:t>
      </w:r>
      <w:r w:rsidR="009F0807">
        <w:t xml:space="preserve"> </w:t>
      </w:r>
      <w:r w:rsidRPr="0044210E">
        <w:t>впечатление</w:t>
      </w:r>
      <w:r w:rsidR="009F0807">
        <w:t xml:space="preserve"> </w:t>
      </w:r>
      <w:r w:rsidRPr="0044210E">
        <w:t>некоторой</w:t>
      </w:r>
      <w:r w:rsidR="009F0807">
        <w:t xml:space="preserve"> </w:t>
      </w:r>
      <w:r>
        <w:t>«</w:t>
      </w:r>
      <w:r w:rsidRPr="0044210E">
        <w:t>надуманности</w:t>
      </w:r>
      <w:r>
        <w:t>»</w:t>
      </w:r>
      <w:r w:rsidR="009F0807">
        <w:t xml:space="preserve"> </w:t>
      </w:r>
      <w:r w:rsidRPr="0044210E">
        <w:t>проблем</w:t>
      </w:r>
      <w:r w:rsidR="009F0807">
        <w:t xml:space="preserve"> </w:t>
      </w:r>
      <w:r w:rsidRPr="0044210E">
        <w:t>инферно-фашизма,</w:t>
      </w:r>
      <w:r w:rsidR="009F0807">
        <w:t xml:space="preserve"> </w:t>
      </w:r>
      <w:r w:rsidRPr="0044210E">
        <w:t>приведу</w:t>
      </w:r>
      <w:r w:rsidR="009F0807">
        <w:t xml:space="preserve"> </w:t>
      </w:r>
      <w:r w:rsidRPr="0044210E">
        <w:t>некоторые</w:t>
      </w:r>
      <w:r w:rsidR="009F0807">
        <w:t xml:space="preserve"> </w:t>
      </w:r>
      <w:r w:rsidRPr="0044210E">
        <w:t>показательные</w:t>
      </w:r>
      <w:r w:rsidR="009F0807">
        <w:t xml:space="preserve"> </w:t>
      </w:r>
      <w:r w:rsidRPr="0044210E">
        <w:t>характеристики</w:t>
      </w:r>
      <w:r>
        <w:t>,</w:t>
      </w:r>
      <w:r w:rsidR="009F0807">
        <w:t xml:space="preserve"> </w:t>
      </w:r>
      <w:r>
        <w:t>проявленные</w:t>
      </w:r>
      <w:r w:rsidR="009F0807">
        <w:t xml:space="preserve"> </w:t>
      </w:r>
      <w:r>
        <w:t>сегодня</w:t>
      </w:r>
      <w:r w:rsidR="009F0807">
        <w:t xml:space="preserve"> </w:t>
      </w:r>
      <w:r>
        <w:t>в</w:t>
      </w:r>
      <w:r w:rsidR="009F0807">
        <w:t xml:space="preserve"> </w:t>
      </w:r>
      <w:r>
        <w:t>полном</w:t>
      </w:r>
      <w:r w:rsidR="009F0807">
        <w:t xml:space="preserve"> </w:t>
      </w:r>
      <w:r>
        <w:t>объёме</w:t>
      </w:r>
      <w:r w:rsidR="009F0807">
        <w:t xml:space="preserve"> </w:t>
      </w:r>
      <w:r>
        <w:t>и</w:t>
      </w:r>
      <w:r w:rsidR="009F0807">
        <w:t xml:space="preserve"> </w:t>
      </w:r>
      <w:r>
        <w:t>уже</w:t>
      </w:r>
      <w:r w:rsidR="009F0807">
        <w:t xml:space="preserve"> </w:t>
      </w:r>
      <w:r>
        <w:t>понятые</w:t>
      </w:r>
      <w:r w:rsidR="009F0807">
        <w:t xml:space="preserve"> </w:t>
      </w:r>
      <w:r>
        <w:t>людьми.</w:t>
      </w:r>
      <w:r w:rsidR="009F0807">
        <w:t xml:space="preserve"> </w:t>
      </w:r>
      <w:r w:rsidRPr="0044210E">
        <w:t>Все</w:t>
      </w:r>
      <w:r w:rsidR="009F0807">
        <w:t xml:space="preserve"> </w:t>
      </w:r>
      <w:r w:rsidRPr="0044210E">
        <w:t>элементы</w:t>
      </w:r>
      <w:r w:rsidR="009F0807">
        <w:t xml:space="preserve"> </w:t>
      </w:r>
      <w:r>
        <w:t>«</w:t>
      </w:r>
      <w:r w:rsidRPr="0044210E">
        <w:t>административно-чиновничьей</w:t>
      </w:r>
      <w:r>
        <w:t>»</w:t>
      </w:r>
      <w:r w:rsidR="009F0807">
        <w:t xml:space="preserve"> </w:t>
      </w:r>
      <w:r w:rsidRPr="0044210E">
        <w:t>грани,</w:t>
      </w:r>
      <w:r w:rsidR="009F0807">
        <w:t xml:space="preserve"> </w:t>
      </w:r>
      <w:r w:rsidRPr="0044210E">
        <w:t>е</w:t>
      </w:r>
      <w:r>
        <w:t>ё</w:t>
      </w:r>
      <w:r w:rsidR="009F0807">
        <w:t xml:space="preserve"> </w:t>
      </w:r>
      <w:r w:rsidRPr="0044210E">
        <w:t>горизонтальные</w:t>
      </w:r>
      <w:r w:rsidR="009F0807">
        <w:t xml:space="preserve"> </w:t>
      </w:r>
      <w:r w:rsidRPr="0044210E">
        <w:t>связи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узлы</w:t>
      </w:r>
      <w:r w:rsidR="009F0807">
        <w:t xml:space="preserve"> </w:t>
      </w:r>
      <w:r w:rsidRPr="0044210E">
        <w:t>взаимодействия</w:t>
      </w:r>
      <w:r w:rsidR="009F0807">
        <w:t xml:space="preserve"> </w:t>
      </w:r>
      <w:r w:rsidRPr="0044210E">
        <w:t>в</w:t>
      </w:r>
      <w:r w:rsidR="009F0807">
        <w:t xml:space="preserve"> </w:t>
      </w:r>
      <w:r>
        <w:t>к</w:t>
      </w:r>
      <w:r w:rsidRPr="0044210E">
        <w:t>онструкции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системы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 w:rsidRPr="0044210E">
        <w:t>являют</w:t>
      </w:r>
      <w:r w:rsidR="009F0807">
        <w:t xml:space="preserve"> </w:t>
      </w:r>
      <w:r w:rsidRPr="0044210E">
        <w:t>собой</w:t>
      </w:r>
      <w:r w:rsidR="009F0807">
        <w:t xml:space="preserve"> </w:t>
      </w:r>
      <w:r w:rsidRPr="00AA4F19">
        <w:rPr>
          <w:rStyle w:val="--0"/>
        </w:rPr>
        <w:t>прямые</w:t>
      </w:r>
      <w:r w:rsidR="009F0807">
        <w:rPr>
          <w:rStyle w:val="--0"/>
        </w:rPr>
        <w:t xml:space="preserve"> </w:t>
      </w:r>
      <w:r w:rsidRPr="00AA4F19">
        <w:rPr>
          <w:rStyle w:val="--"/>
        </w:rPr>
        <w:t>признаки</w:t>
      </w:r>
      <w:r w:rsidR="009F0807">
        <w:t xml:space="preserve"> </w:t>
      </w:r>
      <w:r w:rsidRPr="00AA4F19">
        <w:rPr>
          <w:b/>
          <w:bCs/>
          <w:i/>
          <w:iCs/>
        </w:rPr>
        <w:t>паразитирующего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насилия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над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рядовыми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участниками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к</w:t>
      </w:r>
      <w:r w:rsidRPr="00AA4F19">
        <w:rPr>
          <w:b/>
          <w:bCs/>
          <w:i/>
          <w:iCs/>
        </w:rPr>
        <w:t>онструкции,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подавляющее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большинство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из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которых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есть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коренные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народы</w:t>
      </w:r>
      <w:r w:rsidR="009F0807">
        <w:rPr>
          <w:b/>
          <w:bCs/>
          <w:i/>
          <w:iCs/>
        </w:rPr>
        <w:t xml:space="preserve"> </w:t>
      </w:r>
      <w:r w:rsidRPr="00AA4F19">
        <w:rPr>
          <w:b/>
          <w:bCs/>
          <w:i/>
          <w:iCs/>
        </w:rPr>
        <w:t>страны</w:t>
      </w:r>
      <w:r w:rsidRPr="0044210E">
        <w:t>.</w:t>
      </w:r>
      <w:r w:rsidR="009F0807">
        <w:t xml:space="preserve"> </w:t>
      </w:r>
      <w:r w:rsidRPr="0044210E">
        <w:t>Паразитирующее</w:t>
      </w:r>
      <w:r w:rsidR="009F0807">
        <w:t xml:space="preserve"> </w:t>
      </w:r>
      <w:r w:rsidRPr="0044210E">
        <w:t>насилие</w:t>
      </w:r>
      <w:r w:rsidR="009F0807">
        <w:t xml:space="preserve"> </w:t>
      </w:r>
      <w:r w:rsidRPr="00AA4F19">
        <w:rPr>
          <w:rStyle w:val="--0"/>
        </w:rPr>
        <w:t>узкой</w:t>
      </w:r>
      <w:r w:rsidR="009F0807">
        <w:rPr>
          <w:rStyle w:val="--0"/>
        </w:rPr>
        <w:t xml:space="preserve"> </w:t>
      </w:r>
      <w:r w:rsidRPr="00AA4F19">
        <w:rPr>
          <w:rStyle w:val="--"/>
        </w:rPr>
        <w:t>группы</w:t>
      </w:r>
      <w:r w:rsidR="009F0807">
        <w:rPr>
          <w:rStyle w:val="--"/>
        </w:rPr>
        <w:t xml:space="preserve"> </w:t>
      </w:r>
      <w:r w:rsidRPr="00AA4F19">
        <w:rPr>
          <w:rStyle w:val="--0"/>
        </w:rPr>
        <w:t>людей</w:t>
      </w:r>
      <w:r w:rsidR="009F0807">
        <w:t xml:space="preserve"> </w:t>
      </w:r>
      <w:r w:rsidRPr="0044210E">
        <w:t>лидирующего</w:t>
      </w:r>
      <w:r w:rsidR="009F0807">
        <w:t xml:space="preserve"> </w:t>
      </w:r>
      <w:r w:rsidRPr="0044210E">
        <w:t>генотип</w:t>
      </w:r>
      <w:r>
        <w:t>а</w:t>
      </w:r>
      <w:r w:rsidR="009F0807">
        <w:t xml:space="preserve"> М</w:t>
      </w:r>
      <w:r>
        <w:t>озга,</w:t>
      </w:r>
      <w:r w:rsidR="009F0807">
        <w:t xml:space="preserve"> </w:t>
      </w:r>
      <w:r>
        <w:t>назвавшегося</w:t>
      </w:r>
      <w:r w:rsidR="009F0807">
        <w:t xml:space="preserve"> </w:t>
      </w:r>
      <w:r>
        <w:t>либералами,</w:t>
      </w:r>
      <w:r w:rsidR="009F0807">
        <w:t xml:space="preserve"> </w:t>
      </w:r>
      <w:r>
        <w:t>над</w:t>
      </w:r>
      <w:r w:rsidR="009F0807">
        <w:t xml:space="preserve"> </w:t>
      </w:r>
      <w:r>
        <w:t>без</w:t>
      </w:r>
      <w:r w:rsidR="009F0807">
        <w:t>(с)</w:t>
      </w:r>
      <w:r>
        <w:t>прецендентным</w:t>
      </w:r>
      <w:r w:rsidR="009F0807">
        <w:t xml:space="preserve"> </w:t>
      </w:r>
      <w:r>
        <w:t>большинством</w:t>
      </w:r>
      <w:r w:rsidR="009F0807">
        <w:t xml:space="preserve"> </w:t>
      </w:r>
      <w:r w:rsidRPr="0044210E">
        <w:t>участников</w:t>
      </w:r>
      <w:r w:rsidR="009F0807">
        <w:t xml:space="preserve"> </w:t>
      </w:r>
      <w:r>
        <w:t>к</w:t>
      </w:r>
      <w:r w:rsidRPr="0044210E">
        <w:t>онструкции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системы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>
        <w:t>—</w:t>
      </w:r>
      <w:r w:rsidR="009F0807">
        <w:t xml:space="preserve"> </w:t>
      </w:r>
      <w:r w:rsidRPr="00903F79">
        <w:rPr>
          <w:rStyle w:val="--0"/>
        </w:rPr>
        <w:t>есть</w:t>
      </w:r>
      <w:r w:rsidR="009F0807">
        <w:rPr>
          <w:rStyle w:val="--0"/>
        </w:rPr>
        <w:t xml:space="preserve"> </w:t>
      </w:r>
      <w:r w:rsidRPr="00903F79">
        <w:rPr>
          <w:rStyle w:val="--"/>
        </w:rPr>
        <w:t>фашизм</w:t>
      </w:r>
      <w:r w:rsidRPr="009F0807">
        <w:t>.</w:t>
      </w:r>
      <w:r w:rsidR="009F0807">
        <w:rPr>
          <w:rStyle w:val="--"/>
        </w:rPr>
        <w:t xml:space="preserve"> </w:t>
      </w:r>
      <w:r w:rsidRPr="0044210E">
        <w:t>Сво</w:t>
      </w:r>
      <w:r>
        <w:t>ё</w:t>
      </w:r>
      <w:r w:rsidR="009F0807">
        <w:t xml:space="preserve"> </w:t>
      </w:r>
      <w:r w:rsidRPr="0044210E">
        <w:t>влияние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воздействие</w:t>
      </w:r>
      <w:r w:rsidR="009F0807">
        <w:t xml:space="preserve"> </w:t>
      </w:r>
      <w:r w:rsidRPr="0044210E">
        <w:t>на</w:t>
      </w:r>
      <w:r w:rsidR="009F0807">
        <w:t xml:space="preserve"> </w:t>
      </w:r>
      <w:r>
        <w:t>к</w:t>
      </w:r>
      <w:r w:rsidRPr="0044210E">
        <w:t>онструкцию</w:t>
      </w:r>
      <w:r w:rsidR="009F0807">
        <w:t xml:space="preserve"> </w:t>
      </w:r>
      <w:r>
        <w:t>«</w:t>
      </w:r>
      <w:r w:rsidRPr="0044210E">
        <w:t>административно-чиновничий</w:t>
      </w:r>
      <w:r w:rsidR="009F0807">
        <w:t xml:space="preserve"> </w:t>
      </w:r>
      <w:r w:rsidRPr="0044210E">
        <w:t>фашизм</w:t>
      </w:r>
      <w:r>
        <w:t>»</w:t>
      </w:r>
      <w:r w:rsidR="009F0807">
        <w:t xml:space="preserve"> </w:t>
      </w:r>
      <w:r w:rsidRPr="0044210E">
        <w:t>осуществляет</w:t>
      </w:r>
      <w:r w:rsidR="009F0807">
        <w:t xml:space="preserve"> </w:t>
      </w:r>
      <w:r w:rsidRPr="0044210E">
        <w:t>через</w:t>
      </w:r>
      <w:r w:rsidR="009F0807">
        <w:t xml:space="preserve"> </w:t>
      </w:r>
      <w:r w:rsidRPr="00903F79">
        <w:rPr>
          <w:rStyle w:val="--"/>
        </w:rPr>
        <w:t>ж</w:t>
      </w:r>
      <w:r w:rsidR="009F0807">
        <w:rPr>
          <w:rStyle w:val="--"/>
        </w:rPr>
        <w:t>Ё</w:t>
      </w:r>
      <w:r w:rsidRPr="00903F79">
        <w:rPr>
          <w:rStyle w:val="--"/>
        </w:rPr>
        <w:t>сткие</w:t>
      </w:r>
      <w:r w:rsidR="009F0807">
        <w:rPr>
          <w:rStyle w:val="--"/>
        </w:rPr>
        <w:t xml:space="preserve"> </w:t>
      </w:r>
      <w:r w:rsidRPr="00903F79">
        <w:rPr>
          <w:rStyle w:val="--0"/>
        </w:rPr>
        <w:t>вертикали</w:t>
      </w:r>
      <w:r w:rsidR="009F0807">
        <w:t xml:space="preserve"> </w:t>
      </w:r>
      <w:r w:rsidRPr="0044210E">
        <w:t>государственной</w:t>
      </w:r>
      <w:r w:rsidR="009F0807">
        <w:t xml:space="preserve"> </w:t>
      </w:r>
      <w:r w:rsidRPr="0044210E">
        <w:t>власти</w:t>
      </w:r>
      <w:r w:rsidR="009F0807">
        <w:t xml:space="preserve"> </w:t>
      </w:r>
      <w:r w:rsidRPr="0044210E">
        <w:t>(</w:t>
      </w:r>
      <w:r>
        <w:t>«</w:t>
      </w:r>
      <w:r w:rsidRPr="0044210E">
        <w:t>исполнительную</w:t>
      </w:r>
      <w:r>
        <w:t>»</w:t>
      </w:r>
      <w:r w:rsidRPr="0044210E">
        <w:t>,</w:t>
      </w:r>
      <w:r w:rsidR="009F0807">
        <w:t xml:space="preserve"> </w:t>
      </w:r>
      <w:r>
        <w:t>«</w:t>
      </w:r>
      <w:r w:rsidRPr="0044210E">
        <w:t>законодательную</w:t>
      </w:r>
      <w:r>
        <w:t>»</w:t>
      </w:r>
      <w:r w:rsidRPr="0044210E">
        <w:t>,</w:t>
      </w:r>
      <w:r w:rsidR="009F0807">
        <w:t xml:space="preserve"> </w:t>
      </w:r>
      <w:r>
        <w:t>«</w:t>
      </w:r>
      <w:r w:rsidRPr="0044210E">
        <w:t>судебную</w:t>
      </w:r>
      <w:r>
        <w:t>»</w:t>
      </w:r>
      <w:r w:rsidRPr="0044210E">
        <w:t>),</w:t>
      </w:r>
      <w:r w:rsidR="009F0807">
        <w:t xml:space="preserve"> </w:t>
      </w:r>
      <w:r w:rsidRPr="0044210E">
        <w:t>которые</w:t>
      </w:r>
      <w:r w:rsidR="009F0807">
        <w:t xml:space="preserve"> </w:t>
      </w:r>
      <w:r w:rsidRPr="0044210E">
        <w:t>постоянно</w:t>
      </w:r>
      <w:r w:rsidR="009F0807">
        <w:t xml:space="preserve"> </w:t>
      </w:r>
      <w:r w:rsidRPr="0044210E">
        <w:t>видоизменяются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укрепляются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своих</w:t>
      </w:r>
      <w:r w:rsidR="009F0807">
        <w:t xml:space="preserve"> </w:t>
      </w:r>
      <w:r w:rsidRPr="0044210E">
        <w:t>интересах.</w:t>
      </w:r>
      <w:r w:rsidR="009F0807">
        <w:rPr>
          <w:b/>
          <w:caps/>
          <w:color w:val="FF0000"/>
          <w:sz w:val="24"/>
        </w:rPr>
        <w:t xml:space="preserve"> </w:t>
      </w:r>
      <w:r w:rsidRPr="0044210E">
        <w:lastRenderedPageBreak/>
        <w:t>Движущей</w:t>
      </w:r>
      <w:r w:rsidR="009F0807">
        <w:t xml:space="preserve"> </w:t>
      </w:r>
      <w:r w:rsidRPr="0044210E">
        <w:t>силой</w:t>
      </w:r>
      <w:r w:rsidR="009F0807">
        <w:t xml:space="preserve"> </w:t>
      </w:r>
      <w:r w:rsidRPr="00101932">
        <w:rPr>
          <w:b/>
          <w:bCs/>
          <w:i/>
          <w:iCs/>
        </w:rPr>
        <w:t>«административно-чиновничьего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фашизма»</w:t>
      </w:r>
      <w:r w:rsidR="009F0807">
        <w:t xml:space="preserve"> </w:t>
      </w:r>
      <w:r w:rsidRPr="0044210E">
        <w:t>является</w:t>
      </w:r>
      <w:r w:rsidR="009F0807">
        <w:t xml:space="preserve"> </w:t>
      </w:r>
      <w:r w:rsidRPr="0044210E">
        <w:t>изъятие</w:t>
      </w:r>
      <w:r w:rsidR="009F0807">
        <w:t xml:space="preserve"> </w:t>
      </w:r>
      <w:r w:rsidRPr="0044210E">
        <w:t>(воровство)</w:t>
      </w:r>
      <w:r w:rsidR="009F0807">
        <w:t xml:space="preserve"> </w:t>
      </w:r>
      <w:r w:rsidRPr="0044210E">
        <w:t>государственных</w:t>
      </w:r>
      <w:r w:rsidR="009F0807">
        <w:t xml:space="preserve"> </w:t>
      </w:r>
      <w:r w:rsidRPr="0044210E">
        <w:t>(народных)</w:t>
      </w:r>
      <w:r w:rsidR="009F0807">
        <w:t xml:space="preserve"> </w:t>
      </w:r>
      <w:r w:rsidRPr="0044210E">
        <w:t>ценностей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сво</w:t>
      </w:r>
      <w:r>
        <w:t>ё</w:t>
      </w:r>
      <w:r w:rsidR="009F0807">
        <w:t xml:space="preserve"> </w:t>
      </w:r>
      <w:r w:rsidRPr="0044210E">
        <w:t>пользование.</w:t>
      </w:r>
      <w:r w:rsidR="009F0807">
        <w:t xml:space="preserve"> </w:t>
      </w:r>
      <w:r w:rsidRPr="0044210E">
        <w:t>При</w:t>
      </w:r>
      <w:r w:rsidR="009F0807">
        <w:t xml:space="preserve"> </w:t>
      </w:r>
      <w:r w:rsidRPr="0044210E">
        <w:t>этом</w:t>
      </w:r>
      <w:r w:rsidR="009F0807">
        <w:t xml:space="preserve"> </w:t>
      </w:r>
      <w:r w:rsidRPr="0044210E">
        <w:t>он</w:t>
      </w:r>
      <w:r w:rsidR="009F0807">
        <w:t xml:space="preserve"> </w:t>
      </w:r>
      <w:r w:rsidRPr="0044210E">
        <w:t>наиболее</w:t>
      </w:r>
      <w:r w:rsidR="009F0807">
        <w:t xml:space="preserve"> </w:t>
      </w:r>
      <w:r w:rsidRPr="0044210E">
        <w:t>активно</w:t>
      </w:r>
      <w:r w:rsidR="009F0807">
        <w:t xml:space="preserve"> </w:t>
      </w:r>
      <w:r w:rsidRPr="0044210E">
        <w:t>взаимодействует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903F79">
        <w:rPr>
          <w:rStyle w:val="--"/>
        </w:rPr>
        <w:t>частично</w:t>
      </w:r>
      <w:r w:rsidR="009F0807">
        <w:rPr>
          <w:rStyle w:val="--"/>
        </w:rPr>
        <w:t xml:space="preserve"> </w:t>
      </w:r>
      <w:r w:rsidRPr="00903F79">
        <w:rPr>
          <w:rStyle w:val="--0"/>
        </w:rPr>
        <w:t>сливается</w:t>
      </w:r>
      <w:r w:rsidR="009F0807">
        <w:t xml:space="preserve"> </w:t>
      </w:r>
      <w:r w:rsidRPr="0044210E">
        <w:t>с</w:t>
      </w:r>
      <w:r w:rsidR="009F0807">
        <w:t xml:space="preserve"> </w:t>
      </w:r>
      <w:r w:rsidRPr="0044210E">
        <w:t>гранью</w:t>
      </w:r>
      <w:r w:rsidR="009F0807">
        <w:t xml:space="preserve"> </w:t>
      </w:r>
      <w:r>
        <w:t>к</w:t>
      </w:r>
      <w:r w:rsidRPr="0044210E">
        <w:t>онструкции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системы</w:t>
      </w:r>
      <w:r w:rsidR="009F0807">
        <w:t xml:space="preserve"> </w:t>
      </w:r>
      <w:r w:rsidRPr="0044210E">
        <w:t>России,</w:t>
      </w:r>
      <w:r w:rsidR="009F0807">
        <w:t xml:space="preserve"> </w:t>
      </w:r>
      <w:r w:rsidRPr="0044210E">
        <w:t>имеющ</w:t>
      </w:r>
      <w:r w:rsidR="00A70B9D">
        <w:t>ей</w:t>
      </w:r>
      <w:r w:rsidR="009F0807">
        <w:t xml:space="preserve"> </w:t>
      </w:r>
      <w:r w:rsidRPr="0044210E">
        <w:t>особый</w:t>
      </w:r>
      <w:r w:rsidR="009F0807">
        <w:t xml:space="preserve"> </w:t>
      </w:r>
      <w:r w:rsidRPr="0044210E">
        <w:t>статус,</w:t>
      </w:r>
      <w:r w:rsidR="009F0807">
        <w:t xml:space="preserve"> </w:t>
      </w:r>
      <w:r>
        <w:t>—</w:t>
      </w:r>
      <w:r w:rsidR="009F0807">
        <w:t xml:space="preserve"> </w:t>
      </w:r>
      <w:r w:rsidRPr="00101932">
        <w:rPr>
          <w:b/>
          <w:bCs/>
          <w:i/>
          <w:iCs/>
        </w:rPr>
        <w:t>«финансов</w:t>
      </w:r>
      <w:r w:rsidR="00A70B9D">
        <w:rPr>
          <w:b/>
          <w:bCs/>
          <w:i/>
          <w:iCs/>
        </w:rPr>
        <w:t>ый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фашизм»</w:t>
      </w:r>
      <w:r w:rsidRPr="0044210E">
        <w:t>,</w:t>
      </w:r>
      <w:r w:rsidR="009F0807">
        <w:t xml:space="preserve"> </w:t>
      </w:r>
      <w:r w:rsidRPr="0044210E">
        <w:t>наличие</w:t>
      </w:r>
      <w:r w:rsidR="009F0807">
        <w:t xml:space="preserve"> </w:t>
      </w:r>
      <w:r w:rsidRPr="0044210E">
        <w:t>которого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системе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 w:rsidRPr="00903F79">
        <w:rPr>
          <w:rStyle w:val="--"/>
        </w:rPr>
        <w:t>очевидно</w:t>
      </w:r>
      <w:r w:rsidR="009F0807">
        <w:rPr>
          <w:rStyle w:val="--0"/>
        </w:rPr>
        <w:t xml:space="preserve"> </w:t>
      </w:r>
      <w:r w:rsidRPr="00903F79">
        <w:rPr>
          <w:rStyle w:val="--0"/>
        </w:rPr>
        <w:t>и</w:t>
      </w:r>
      <w:r w:rsidR="009F0807">
        <w:rPr>
          <w:rStyle w:val="--0"/>
        </w:rPr>
        <w:t xml:space="preserve"> </w:t>
      </w:r>
      <w:r w:rsidRPr="00903F79">
        <w:rPr>
          <w:rStyle w:val="--"/>
        </w:rPr>
        <w:t>доказано</w:t>
      </w:r>
      <w:r w:rsidRPr="00A70B9D">
        <w:t>.</w:t>
      </w:r>
      <w:r w:rsidR="009F0807" w:rsidRPr="00A70B9D">
        <w:t xml:space="preserve"> </w:t>
      </w:r>
      <w:r w:rsidRPr="0044210E">
        <w:t>Таким</w:t>
      </w:r>
      <w:r w:rsidR="009F0807">
        <w:t xml:space="preserve"> </w:t>
      </w:r>
      <w:r w:rsidRPr="0044210E">
        <w:t>образом,</w:t>
      </w:r>
      <w:r w:rsidR="009F0807">
        <w:t xml:space="preserve"> </w:t>
      </w:r>
      <w:r w:rsidRPr="00101932">
        <w:rPr>
          <w:b/>
          <w:bCs/>
          <w:i/>
          <w:iCs/>
        </w:rPr>
        <w:t>«административно-чиновничий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фашизм»</w:t>
      </w:r>
      <w:r w:rsidR="009F0807">
        <w:t xml:space="preserve"> </w:t>
      </w:r>
      <w:r w:rsidRPr="0044210E">
        <w:t>является</w:t>
      </w:r>
      <w:r w:rsidR="009F0807">
        <w:t xml:space="preserve"> </w:t>
      </w:r>
      <w:r w:rsidRPr="0044210E">
        <w:t>усиливающей</w:t>
      </w:r>
      <w:r w:rsidR="009F0807">
        <w:t xml:space="preserve"> </w:t>
      </w:r>
      <w:r w:rsidRPr="0044210E">
        <w:t>составной</w:t>
      </w:r>
      <w:r w:rsidR="009F0807">
        <w:t xml:space="preserve"> </w:t>
      </w:r>
      <w:r w:rsidRPr="0044210E">
        <w:t>частью</w:t>
      </w:r>
      <w:r w:rsidR="009F0807">
        <w:t xml:space="preserve"> </w:t>
      </w:r>
      <w:r w:rsidRPr="00101932">
        <w:rPr>
          <w:b/>
          <w:bCs/>
          <w:i/>
          <w:iCs/>
        </w:rPr>
        <w:t>«финансового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фашизма»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наоборот.</w:t>
      </w:r>
      <w:r w:rsidR="009F0807">
        <w:t xml:space="preserve"> </w:t>
      </w:r>
      <w:r w:rsidRPr="0044210E">
        <w:t>Впрочем,</w:t>
      </w:r>
      <w:r w:rsidR="009F0807">
        <w:t xml:space="preserve"> </w:t>
      </w:r>
      <w:r w:rsidRPr="0044210E">
        <w:t>как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остальных</w:t>
      </w:r>
      <w:r w:rsidR="009F0807">
        <w:t xml:space="preserve"> </w:t>
      </w:r>
      <w:r w:rsidRPr="0044210E">
        <w:t>вертикалей.</w:t>
      </w:r>
      <w:r w:rsidR="009F0807">
        <w:rPr>
          <w:b/>
          <w:caps/>
          <w:color w:val="FF0000"/>
          <w:sz w:val="24"/>
        </w:rPr>
        <w:t xml:space="preserve"> </w:t>
      </w:r>
      <w:r w:rsidRPr="0044210E">
        <w:t>Формирующие</w:t>
      </w:r>
      <w:r w:rsidR="009F0807">
        <w:t xml:space="preserve"> </w:t>
      </w:r>
      <w:r w:rsidRPr="00101932">
        <w:rPr>
          <w:b/>
          <w:bCs/>
          <w:i/>
          <w:iCs/>
        </w:rPr>
        <w:t>«административно-чиновничий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</w:t>
      </w:r>
      <w:r>
        <w:t>»</w:t>
      </w:r>
      <w:r w:rsidR="009F0807">
        <w:t xml:space="preserve"> </w:t>
      </w:r>
      <w:r w:rsidRPr="0044210E">
        <w:t>конструктивные</w:t>
      </w:r>
      <w:r w:rsidR="009F0807">
        <w:t xml:space="preserve"> </w:t>
      </w:r>
      <w:r w:rsidRPr="0044210E">
        <w:t>связи</w:t>
      </w:r>
      <w:r w:rsidR="009F0807">
        <w:t xml:space="preserve"> </w:t>
      </w:r>
      <w:r w:rsidRPr="0044210E">
        <w:t>носят</w:t>
      </w:r>
      <w:r w:rsidR="009F0807">
        <w:t xml:space="preserve"> </w:t>
      </w:r>
      <w:r w:rsidRPr="0044210E">
        <w:t>преимущественно</w:t>
      </w:r>
      <w:r w:rsidR="009F0807">
        <w:t xml:space="preserve"> </w:t>
      </w:r>
      <w:r w:rsidRPr="0044210E">
        <w:t>горизонтальный</w:t>
      </w:r>
      <w:r w:rsidR="009F0807">
        <w:t xml:space="preserve"> </w:t>
      </w:r>
      <w:r w:rsidRPr="0044210E">
        <w:t>характер,</w:t>
      </w:r>
      <w:r w:rsidR="009F0807">
        <w:t xml:space="preserve"> </w:t>
      </w:r>
      <w:r w:rsidRPr="0044210E">
        <w:t>укладыва</w:t>
      </w:r>
      <w:r w:rsidR="00A70B9D">
        <w:t>ясь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систему</w:t>
      </w:r>
      <w:r w:rsidR="009F0807">
        <w:t xml:space="preserve"> </w:t>
      </w:r>
      <w:r>
        <w:t>«</w:t>
      </w:r>
      <w:r w:rsidRPr="0044210E">
        <w:t>узловых</w:t>
      </w:r>
      <w:r w:rsidR="009F0807">
        <w:t xml:space="preserve"> </w:t>
      </w:r>
      <w:r w:rsidRPr="0044210E">
        <w:t>взаимодействующих</w:t>
      </w:r>
      <w:r w:rsidR="009F0807">
        <w:t xml:space="preserve"> </w:t>
      </w:r>
      <w:r w:rsidRPr="0044210E">
        <w:t>элементов</w:t>
      </w:r>
      <w:r>
        <w:t>»</w:t>
      </w:r>
      <w:r w:rsidRPr="0044210E">
        <w:t>,</w:t>
      </w:r>
      <w:r w:rsidR="009F0807">
        <w:t xml:space="preserve"> </w:t>
      </w:r>
      <w:r w:rsidRPr="0044210E">
        <w:t>соединяющи</w:t>
      </w:r>
      <w:r w:rsidR="00090004">
        <w:t>х</w:t>
      </w:r>
      <w:r w:rsidR="009F0807">
        <w:t xml:space="preserve"> </w:t>
      </w:r>
      <w:r w:rsidRPr="0044210E">
        <w:t>все</w:t>
      </w:r>
      <w:r w:rsidR="009F0807">
        <w:t xml:space="preserve"> </w:t>
      </w:r>
      <w:r w:rsidRPr="0044210E">
        <w:t>вертикали</w:t>
      </w:r>
      <w:r w:rsidR="009F0807">
        <w:t xml:space="preserve"> </w:t>
      </w:r>
      <w:r w:rsidRPr="0044210E">
        <w:t>государственной</w:t>
      </w:r>
      <w:r w:rsidR="009F0807">
        <w:t xml:space="preserve"> </w:t>
      </w:r>
      <w:r w:rsidRPr="0044210E">
        <w:t>власти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стране.</w:t>
      </w:r>
      <w:r w:rsidR="009F0807">
        <w:rPr>
          <w:b/>
          <w:caps/>
          <w:color w:val="FF0000"/>
          <w:sz w:val="24"/>
        </w:rPr>
        <w:t xml:space="preserve"> </w:t>
      </w:r>
      <w:r>
        <w:t>«</w:t>
      </w:r>
      <w:r w:rsidRPr="0044210E">
        <w:t>Узловые</w:t>
      </w:r>
      <w:r w:rsidR="009F0807">
        <w:t xml:space="preserve"> </w:t>
      </w:r>
      <w:r w:rsidRPr="0044210E">
        <w:t>взаимодействующие</w:t>
      </w:r>
      <w:r w:rsidR="009F0807">
        <w:t xml:space="preserve"> </w:t>
      </w:r>
      <w:r w:rsidRPr="0044210E">
        <w:t>элементы</w:t>
      </w:r>
      <w:r>
        <w:t>»</w:t>
      </w:r>
      <w:r w:rsidR="009F0807">
        <w:t xml:space="preserve"> </w:t>
      </w:r>
      <w:r w:rsidRPr="0044210E">
        <w:t>являются</w:t>
      </w:r>
      <w:r w:rsidR="009F0807">
        <w:t xml:space="preserve"> </w:t>
      </w:r>
      <w:r w:rsidRPr="00101932">
        <w:rPr>
          <w:rStyle w:val="--"/>
        </w:rPr>
        <w:t>главными</w:t>
      </w:r>
      <w:r w:rsidR="009F0807">
        <w:rPr>
          <w:rStyle w:val="--"/>
        </w:rPr>
        <w:t xml:space="preserve"> </w:t>
      </w:r>
      <w:r w:rsidRPr="00101932">
        <w:rPr>
          <w:rStyle w:val="--0"/>
        </w:rPr>
        <w:t>признаками</w:t>
      </w:r>
      <w:r w:rsidR="009F0807">
        <w:t xml:space="preserve"> </w:t>
      </w:r>
      <w:r w:rsidRPr="00101932">
        <w:rPr>
          <w:b/>
          <w:bCs/>
          <w:i/>
          <w:iCs/>
        </w:rPr>
        <w:t>«административно-чиновничьего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фашизма»</w:t>
      </w:r>
      <w:r w:rsidRPr="00A70B9D">
        <w:t>.</w:t>
      </w:r>
      <w:r w:rsidR="009F0807">
        <w:t xml:space="preserve"> </w:t>
      </w:r>
      <w:r w:rsidRPr="0044210E">
        <w:t>Именно</w:t>
      </w:r>
      <w:r w:rsidR="009F0807">
        <w:t xml:space="preserve"> </w:t>
      </w:r>
      <w:r w:rsidRPr="0044210E">
        <w:t>они</w:t>
      </w:r>
      <w:r w:rsidR="009F0807">
        <w:t xml:space="preserve"> </w:t>
      </w:r>
      <w:r w:rsidRPr="0044210E">
        <w:t>осуществляют</w:t>
      </w:r>
      <w:r w:rsidR="009F0807">
        <w:t xml:space="preserve"> </w:t>
      </w:r>
      <w:r w:rsidRPr="0044210E">
        <w:t>проявление</w:t>
      </w:r>
      <w:r w:rsidR="009F0807">
        <w:t xml:space="preserve"> </w:t>
      </w:r>
      <w:r w:rsidRPr="0044210E">
        <w:t>программных</w:t>
      </w:r>
      <w:r w:rsidR="009F0807">
        <w:t xml:space="preserve"> </w:t>
      </w:r>
      <w:r w:rsidRPr="0044210E">
        <w:t>исполнительских</w:t>
      </w:r>
      <w:r w:rsidR="009F0807">
        <w:t xml:space="preserve"> </w:t>
      </w:r>
      <w:r w:rsidRPr="0044210E">
        <w:t>состояний</w:t>
      </w:r>
      <w:r w:rsidR="009F0807">
        <w:t xml:space="preserve"> </w:t>
      </w:r>
      <w:r w:rsidRPr="0044210E">
        <w:t>для</w:t>
      </w:r>
      <w:r w:rsidR="009F0807">
        <w:t xml:space="preserve"> </w:t>
      </w:r>
      <w:r w:rsidRPr="0044210E">
        <w:t>их</w:t>
      </w:r>
      <w:r w:rsidR="009F0807">
        <w:t xml:space="preserve"> </w:t>
      </w:r>
      <w:r w:rsidRPr="0044210E">
        <w:t>последующего</w:t>
      </w:r>
      <w:r w:rsidR="009F0807">
        <w:t xml:space="preserve"> </w:t>
      </w:r>
      <w:r w:rsidRPr="0044210E">
        <w:t>воплощения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вертикалях</w:t>
      </w:r>
      <w:r w:rsidR="009F0807">
        <w:t xml:space="preserve"> </w:t>
      </w:r>
      <w:r w:rsidRPr="0044210E">
        <w:t>государственной</w:t>
      </w:r>
      <w:r w:rsidR="009F0807">
        <w:t xml:space="preserve"> </w:t>
      </w:r>
      <w:r w:rsidRPr="0044210E">
        <w:t>власти.</w:t>
      </w:r>
      <w:r w:rsidR="009F0807">
        <w:t xml:space="preserve"> </w:t>
      </w:r>
      <w:r w:rsidRPr="00101932">
        <w:rPr>
          <w:b/>
          <w:bCs/>
          <w:i/>
          <w:iCs/>
        </w:rPr>
        <w:t>«Административно-чиновничий</w:t>
      </w:r>
      <w:r w:rsidR="009F0807">
        <w:rPr>
          <w:b/>
          <w:bCs/>
          <w:i/>
          <w:iCs/>
        </w:rPr>
        <w:t xml:space="preserve"> </w:t>
      </w:r>
      <w:r w:rsidRPr="00101932">
        <w:rPr>
          <w:b/>
          <w:bCs/>
          <w:i/>
          <w:iCs/>
        </w:rPr>
        <w:t>фашизм»</w:t>
      </w:r>
      <w:r w:rsidR="009F0807">
        <w:t xml:space="preserve"> </w:t>
      </w:r>
      <w:r w:rsidRPr="0044210E">
        <w:t>действует</w:t>
      </w:r>
      <w:r w:rsidR="009F0807">
        <w:t xml:space="preserve"> </w:t>
      </w:r>
      <w:r w:rsidRPr="0044210E">
        <w:t>как</w:t>
      </w:r>
      <w:r w:rsidR="009F0807">
        <w:t xml:space="preserve"> </w:t>
      </w:r>
      <w:r w:rsidRPr="0044210E">
        <w:t>внутри,</w:t>
      </w:r>
      <w:r w:rsidR="009F0807">
        <w:t xml:space="preserve"> </w:t>
      </w:r>
      <w:r w:rsidRPr="0044210E">
        <w:t>так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12424A">
        <w:rPr>
          <w:rStyle w:val="--0"/>
        </w:rPr>
        <w:t>под</w:t>
      </w:r>
      <w:r w:rsidR="009F0807">
        <w:rPr>
          <w:rStyle w:val="--0"/>
        </w:rPr>
        <w:t xml:space="preserve"> </w:t>
      </w:r>
      <w:r w:rsidRPr="0012424A">
        <w:rPr>
          <w:rStyle w:val="--"/>
        </w:rPr>
        <w:t>прикрытием</w:t>
      </w:r>
      <w:r w:rsidR="009F0807">
        <w:t xml:space="preserve"> </w:t>
      </w:r>
      <w:r w:rsidRPr="0044210E">
        <w:t>всех</w:t>
      </w:r>
      <w:r w:rsidR="009F0807">
        <w:t xml:space="preserve"> </w:t>
      </w:r>
      <w:r w:rsidRPr="0044210E">
        <w:t>тр</w:t>
      </w:r>
      <w:r>
        <w:t>ё</w:t>
      </w:r>
      <w:r w:rsidRPr="0044210E">
        <w:t>х</w:t>
      </w:r>
      <w:r w:rsidR="009F0807">
        <w:t xml:space="preserve"> </w:t>
      </w:r>
      <w:r w:rsidRPr="0044210E">
        <w:t>вертикалей</w:t>
      </w:r>
      <w:r w:rsidR="009F0807">
        <w:t xml:space="preserve"> </w:t>
      </w:r>
      <w:r w:rsidRPr="0044210E">
        <w:t>государственной</w:t>
      </w:r>
      <w:r w:rsidR="009F0807">
        <w:t xml:space="preserve"> </w:t>
      </w:r>
      <w:r w:rsidRPr="0044210E">
        <w:t>власти,</w:t>
      </w:r>
      <w:r w:rsidR="009F0807">
        <w:t xml:space="preserve"> </w:t>
      </w:r>
      <w:r w:rsidRPr="0044210E">
        <w:t>а,</w:t>
      </w:r>
      <w:r w:rsidR="009F0807">
        <w:t xml:space="preserve"> </w:t>
      </w:r>
      <w:r w:rsidRPr="0044210E">
        <w:t>следовательно,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под</w:t>
      </w:r>
      <w:r w:rsidR="009F0807">
        <w:t xml:space="preserve"> </w:t>
      </w:r>
      <w:r w:rsidRPr="0044210E">
        <w:t>прикрытием</w:t>
      </w:r>
      <w:r w:rsidR="009F0807">
        <w:t xml:space="preserve"> </w:t>
      </w:r>
      <w:r w:rsidRPr="0044210E">
        <w:t>Конституции,</w:t>
      </w:r>
      <w:r w:rsidR="009F0807">
        <w:t xml:space="preserve"> </w:t>
      </w:r>
      <w:r w:rsidRPr="0044210E">
        <w:t>иных</w:t>
      </w:r>
      <w:r w:rsidR="009F0807">
        <w:t xml:space="preserve"> </w:t>
      </w:r>
      <w:r w:rsidRPr="0044210E">
        <w:t>законов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множеств</w:t>
      </w:r>
      <w:r w:rsidR="00A70B9D">
        <w:t>а</w:t>
      </w:r>
      <w:r w:rsidR="009F0807">
        <w:t xml:space="preserve"> </w:t>
      </w:r>
      <w:r w:rsidRPr="0044210E">
        <w:t>подзаконных</w:t>
      </w:r>
      <w:r w:rsidR="009F0807">
        <w:t xml:space="preserve"> </w:t>
      </w:r>
      <w:r w:rsidRPr="0044210E">
        <w:t>актов,</w:t>
      </w:r>
      <w:r w:rsidR="009F0807">
        <w:t xml:space="preserve"> </w:t>
      </w:r>
      <w:r w:rsidRPr="0044210E">
        <w:t>которые</w:t>
      </w:r>
      <w:r w:rsidR="009F0807">
        <w:t xml:space="preserve"> </w:t>
      </w:r>
      <w:r w:rsidRPr="0044210E">
        <w:t>постоянно</w:t>
      </w:r>
      <w:r w:rsidR="009F0807">
        <w:t xml:space="preserve"> </w:t>
      </w:r>
      <w:r w:rsidRPr="0044210E">
        <w:t>подтверждают</w:t>
      </w:r>
      <w:r w:rsidR="009F0807">
        <w:t xml:space="preserve"> </w:t>
      </w:r>
      <w:r w:rsidRPr="0044210E">
        <w:t>его</w:t>
      </w:r>
      <w:r w:rsidR="009F0807">
        <w:t xml:space="preserve"> </w:t>
      </w:r>
      <w:r w:rsidRPr="0044210E">
        <w:t>государственный</w:t>
      </w:r>
      <w:r w:rsidR="009F0807">
        <w:t xml:space="preserve"> </w:t>
      </w:r>
      <w:r w:rsidRPr="0044210E">
        <w:t>статус.</w:t>
      </w:r>
      <w:r w:rsidR="009F0807">
        <w:t xml:space="preserve"> </w:t>
      </w:r>
    </w:p>
    <w:p w14:paraId="5170DFAE" w14:textId="16E05427" w:rsidR="00A25DE0" w:rsidRDefault="00A25DE0" w:rsidP="00A25DE0">
      <w:pPr>
        <w:pStyle w:val="afffff"/>
      </w:pPr>
      <w:r>
        <w:drawing>
          <wp:inline distT="0" distB="0" distL="0" distR="0" wp14:anchorId="3709133E" wp14:editId="0694469F">
            <wp:extent cx="5652655" cy="317975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3622" cy="318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71765" w14:textId="56DC0321" w:rsidR="00AA23B8" w:rsidRDefault="005A4145" w:rsidP="009F0807">
      <w:r w:rsidRPr="0044210E">
        <w:t>Для</w:t>
      </w:r>
      <w:r w:rsidR="009F0807">
        <w:t xml:space="preserve"> </w:t>
      </w:r>
      <w:r w:rsidRPr="0044210E">
        <w:t>своей</w:t>
      </w:r>
      <w:r w:rsidR="009F0807">
        <w:t xml:space="preserve"> </w:t>
      </w:r>
      <w:r w:rsidRPr="0044210E">
        <w:t>защиты</w:t>
      </w:r>
      <w:r w:rsidR="009F0807">
        <w:t xml:space="preserve"> </w:t>
      </w:r>
      <w:r w:rsidRPr="0044210E">
        <w:t>фашизм</w:t>
      </w:r>
      <w:r w:rsidR="009F0807">
        <w:t xml:space="preserve"> </w:t>
      </w:r>
      <w:r w:rsidRPr="0044210E">
        <w:t>постоянно</w:t>
      </w:r>
      <w:r w:rsidR="009F0807">
        <w:t xml:space="preserve"> </w:t>
      </w:r>
      <w:r w:rsidRPr="0044210E">
        <w:t>укрепляет</w:t>
      </w:r>
      <w:r w:rsidR="009F0807">
        <w:t xml:space="preserve"> </w:t>
      </w:r>
      <w:r w:rsidRPr="0044210E">
        <w:t>свои</w:t>
      </w:r>
      <w:r w:rsidR="009F0807">
        <w:t xml:space="preserve"> </w:t>
      </w:r>
      <w:r>
        <w:t>«</w:t>
      </w:r>
      <w:r w:rsidRPr="0044210E">
        <w:t>правоохранительные</w:t>
      </w:r>
      <w:r>
        <w:t>»</w:t>
      </w:r>
      <w:r w:rsidR="009F0807">
        <w:t xml:space="preserve"> </w:t>
      </w:r>
      <w:r w:rsidRPr="0044210E">
        <w:t>органы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ФСО,</w:t>
      </w:r>
      <w:r w:rsidR="009F0807">
        <w:t xml:space="preserve"> </w:t>
      </w:r>
      <w:r w:rsidRPr="0044210E">
        <w:t>ФСБ,</w:t>
      </w:r>
      <w:r w:rsidR="009F0807">
        <w:t xml:space="preserve"> </w:t>
      </w:r>
      <w:r w:rsidRPr="0044210E">
        <w:t>МВД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др.,</w:t>
      </w:r>
      <w:r w:rsidR="009F0807">
        <w:t xml:space="preserve"> </w:t>
      </w:r>
      <w:r w:rsidRPr="0044210E">
        <w:t>а</w:t>
      </w:r>
      <w:r w:rsidR="009F0807">
        <w:t xml:space="preserve"> </w:t>
      </w:r>
      <w:r w:rsidRPr="0044210E">
        <w:t>также</w:t>
      </w:r>
      <w:r w:rsidR="009F0807">
        <w:t xml:space="preserve"> </w:t>
      </w:r>
      <w:r w:rsidRPr="0044210E">
        <w:t>созда</w:t>
      </w:r>
      <w:r w:rsidR="00A70B9D">
        <w:t>ё</w:t>
      </w:r>
      <w:r w:rsidRPr="0044210E">
        <w:t>т</w:t>
      </w:r>
      <w:r w:rsidR="009F0807">
        <w:t xml:space="preserve"> </w:t>
      </w:r>
      <w:r w:rsidRPr="0044210E">
        <w:t>новые</w:t>
      </w:r>
      <w:r w:rsidR="009F0807">
        <w:t xml:space="preserve"> </w:t>
      </w:r>
      <w:r w:rsidRPr="0044210E">
        <w:t>формы</w:t>
      </w:r>
      <w:r w:rsidR="009F0807">
        <w:t xml:space="preserve"> </w:t>
      </w:r>
      <w:r w:rsidRPr="0044210E">
        <w:t>своей</w:t>
      </w:r>
      <w:r w:rsidR="009F0807">
        <w:t xml:space="preserve"> </w:t>
      </w:r>
      <w:r w:rsidRPr="0044210E">
        <w:t>защиты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виде</w:t>
      </w:r>
      <w:r w:rsidR="009F0807">
        <w:t xml:space="preserve"> </w:t>
      </w:r>
      <w:r w:rsidRPr="0044210E">
        <w:t>вооруженных</w:t>
      </w:r>
      <w:r w:rsidR="009F0807">
        <w:t xml:space="preserve"> </w:t>
      </w:r>
      <w:r w:rsidRPr="0044210E">
        <w:t>подразделений</w:t>
      </w:r>
      <w:r w:rsidR="009F0807">
        <w:t xml:space="preserve"> </w:t>
      </w:r>
      <w:r w:rsidRPr="0044210E">
        <w:t>МЧС,</w:t>
      </w:r>
      <w:r w:rsidR="009F0807">
        <w:t xml:space="preserve"> </w:t>
      </w:r>
      <w:r w:rsidRPr="0044210E">
        <w:t>ФСКН,</w:t>
      </w:r>
      <w:r w:rsidR="009F0807">
        <w:t xml:space="preserve"> </w:t>
      </w:r>
      <w:r w:rsidRPr="0044210E">
        <w:t>ФНС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др.,</w:t>
      </w:r>
      <w:r w:rsidR="009F0807">
        <w:t xml:space="preserve"> </w:t>
      </w:r>
      <w:r w:rsidRPr="0044210E">
        <w:t>различные</w:t>
      </w:r>
      <w:r w:rsidR="009F0807">
        <w:t xml:space="preserve"> </w:t>
      </w:r>
      <w:r w:rsidRPr="0044210E">
        <w:t>ведомственные,</w:t>
      </w:r>
      <w:r w:rsidR="009F0807">
        <w:t xml:space="preserve"> </w:t>
      </w:r>
      <w:r w:rsidRPr="0044210E">
        <w:t>вневедомственные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частные</w:t>
      </w:r>
      <w:r w:rsidR="009F0807">
        <w:t xml:space="preserve"> </w:t>
      </w:r>
      <w:r w:rsidRPr="0044210E">
        <w:t>охранные</w:t>
      </w:r>
      <w:r w:rsidR="009F0807">
        <w:t xml:space="preserve"> </w:t>
      </w:r>
      <w:r w:rsidRPr="0044210E">
        <w:lastRenderedPageBreak/>
        <w:t>структуры,</w:t>
      </w:r>
      <w:r w:rsidR="009F0807">
        <w:t xml:space="preserve"> </w:t>
      </w:r>
      <w:r w:rsidRPr="0044210E">
        <w:t>наделяя</w:t>
      </w:r>
      <w:r w:rsidR="009F0807">
        <w:t xml:space="preserve"> </w:t>
      </w:r>
      <w:r w:rsidRPr="0044210E">
        <w:t>их</w:t>
      </w:r>
      <w:r w:rsidR="009F0807">
        <w:t xml:space="preserve"> </w:t>
      </w:r>
      <w:r w:rsidRPr="0044210E">
        <w:t>правами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обязанностями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своих</w:t>
      </w:r>
      <w:r w:rsidR="009F0807">
        <w:t xml:space="preserve"> </w:t>
      </w:r>
      <w:r w:rsidRPr="0044210E">
        <w:t>интересах.</w:t>
      </w:r>
      <w:r w:rsidR="009F0807">
        <w:rPr>
          <w:b/>
          <w:caps/>
          <w:color w:val="FF0000"/>
          <w:sz w:val="24"/>
        </w:rPr>
        <w:t xml:space="preserve"> </w:t>
      </w:r>
      <w:r w:rsidRPr="0044210E">
        <w:t>Осуществляя</w:t>
      </w:r>
      <w:r w:rsidR="009F0807">
        <w:t xml:space="preserve"> </w:t>
      </w:r>
      <w:r w:rsidRPr="0044210E">
        <w:t>свою</w:t>
      </w:r>
      <w:r w:rsidR="009F0807">
        <w:t xml:space="preserve"> </w:t>
      </w:r>
      <w:r w:rsidRPr="0044210E">
        <w:t>управляющую</w:t>
      </w:r>
      <w:r w:rsidR="009F0807">
        <w:t xml:space="preserve"> </w:t>
      </w:r>
      <w:r w:rsidRPr="0044210E">
        <w:t>деятельность</w:t>
      </w:r>
      <w:r w:rsidR="009F0807">
        <w:t xml:space="preserve"> </w:t>
      </w:r>
      <w:r w:rsidRPr="00101932">
        <w:rPr>
          <w:b/>
          <w:bCs/>
        </w:rPr>
        <w:t>«в</w:t>
      </w:r>
      <w:r w:rsidR="009F0807">
        <w:rPr>
          <w:b/>
          <w:bCs/>
        </w:rPr>
        <w:t xml:space="preserve"> </w:t>
      </w:r>
      <w:r w:rsidRPr="00101932">
        <w:rPr>
          <w:b/>
          <w:bCs/>
        </w:rPr>
        <w:t>тени»</w:t>
      </w:r>
      <w:r w:rsidR="009F0807">
        <w:t xml:space="preserve"> </w:t>
      </w:r>
      <w:r w:rsidRPr="0044210E">
        <w:t>(вне</w:t>
      </w:r>
      <w:r w:rsidR="009F0807">
        <w:t xml:space="preserve"> </w:t>
      </w:r>
      <w:r w:rsidRPr="0044210E">
        <w:t>закона),</w:t>
      </w:r>
      <w:r w:rsidR="009F0807">
        <w:t xml:space="preserve"> </w:t>
      </w:r>
      <w:r w:rsidRPr="00101932">
        <w:rPr>
          <w:b/>
          <w:bCs/>
        </w:rPr>
        <w:t>«административно-чиновничий</w:t>
      </w:r>
      <w:r w:rsidR="009F0807">
        <w:rPr>
          <w:b/>
          <w:bCs/>
        </w:rPr>
        <w:t xml:space="preserve"> </w:t>
      </w:r>
      <w:r w:rsidRPr="00101932">
        <w:rPr>
          <w:b/>
          <w:bCs/>
        </w:rPr>
        <w:t>фашизм»</w:t>
      </w:r>
      <w:r w:rsidR="009F0807">
        <w:t xml:space="preserve"> </w:t>
      </w:r>
      <w:r w:rsidRPr="0044210E">
        <w:t>позиционирует</w:t>
      </w:r>
      <w:r w:rsidR="009F0807">
        <w:t xml:space="preserve"> </w:t>
      </w:r>
      <w:r w:rsidRPr="0012424A">
        <w:rPr>
          <w:rStyle w:val="--0"/>
        </w:rPr>
        <w:t>сво</w:t>
      </w:r>
      <w:r>
        <w:rPr>
          <w:rStyle w:val="--0"/>
        </w:rPr>
        <w:t>ё</w:t>
      </w:r>
      <w:r w:rsidR="009F0807">
        <w:rPr>
          <w:rStyle w:val="--0"/>
        </w:rPr>
        <w:t xml:space="preserve"> </w:t>
      </w:r>
      <w:r w:rsidRPr="0012424A">
        <w:rPr>
          <w:rStyle w:val="--"/>
        </w:rPr>
        <w:t>«внезаконие»</w:t>
      </w:r>
      <w:r w:rsidRPr="00A70B9D">
        <w:t>,</w:t>
      </w:r>
      <w:r w:rsidR="009F0807">
        <w:t xml:space="preserve"> </w:t>
      </w:r>
      <w:r w:rsidRPr="0044210E">
        <w:t>порождая</w:t>
      </w:r>
      <w:r w:rsidR="009F0807">
        <w:t xml:space="preserve"> </w:t>
      </w:r>
      <w:r w:rsidRPr="0044210E">
        <w:t>тем</w:t>
      </w:r>
      <w:r w:rsidR="009F0807">
        <w:t xml:space="preserve"> </w:t>
      </w:r>
      <w:r w:rsidRPr="0044210E">
        <w:t>самым</w:t>
      </w:r>
      <w:r w:rsidR="009F0807">
        <w:t xml:space="preserve"> </w:t>
      </w:r>
      <w:r w:rsidRPr="0044210E">
        <w:t>другие</w:t>
      </w:r>
      <w:r w:rsidR="009F0807">
        <w:t xml:space="preserve"> </w:t>
      </w:r>
      <w:r w:rsidRPr="0044210E">
        <w:t>извращ</w:t>
      </w:r>
      <w:r w:rsidR="00A70B9D">
        <w:t>ё</w:t>
      </w:r>
      <w:r w:rsidRPr="0044210E">
        <w:t>нные</w:t>
      </w:r>
      <w:r w:rsidR="009F0807">
        <w:t xml:space="preserve"> </w:t>
      </w:r>
      <w:r w:rsidRPr="0044210E">
        <w:t>формы</w:t>
      </w:r>
      <w:r w:rsidR="009F0807">
        <w:t xml:space="preserve"> </w:t>
      </w:r>
      <w:r w:rsidRPr="0044210E">
        <w:t>своей</w:t>
      </w:r>
      <w:r w:rsidR="009F0807">
        <w:t xml:space="preserve"> </w:t>
      </w:r>
      <w:r w:rsidRPr="0044210E">
        <w:t>сущности,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олигархию,</w:t>
      </w:r>
      <w:r w:rsidR="009F0807">
        <w:t xml:space="preserve"> </w:t>
      </w:r>
      <w:r w:rsidRPr="0044210E">
        <w:t>организованную</w:t>
      </w:r>
      <w:r w:rsidR="009F0807">
        <w:t xml:space="preserve"> </w:t>
      </w:r>
      <w:r w:rsidRPr="0044210E">
        <w:t>преступность,</w:t>
      </w:r>
      <w:r w:rsidR="009F0807">
        <w:t xml:space="preserve"> </w:t>
      </w:r>
      <w:r w:rsidRPr="0044210E">
        <w:t>рейдерство,</w:t>
      </w:r>
      <w:r w:rsidR="009F0807">
        <w:t xml:space="preserve"> </w:t>
      </w:r>
      <w:r w:rsidRPr="0044210E">
        <w:t>милицейский</w:t>
      </w:r>
      <w:r w:rsidR="009F0807">
        <w:t xml:space="preserve"> </w:t>
      </w:r>
      <w:r w:rsidRPr="0044210E">
        <w:t>бандитизм,</w:t>
      </w:r>
      <w:r w:rsidR="009F0807">
        <w:t xml:space="preserve"> </w:t>
      </w:r>
      <w:r w:rsidRPr="0044210E">
        <w:t>сплошную</w:t>
      </w:r>
      <w:r w:rsidR="009F0807">
        <w:t xml:space="preserve"> </w:t>
      </w:r>
      <w:r w:rsidRPr="0044210E">
        <w:t>коррупцию.</w:t>
      </w:r>
      <w:r w:rsidR="009F0807">
        <w:rPr>
          <w:b/>
          <w:caps/>
          <w:color w:val="FF0000"/>
          <w:sz w:val="24"/>
        </w:rPr>
        <w:t xml:space="preserve"> </w:t>
      </w:r>
      <w:r w:rsidRPr="00E26BDF">
        <w:rPr>
          <w:b/>
          <w:bCs/>
          <w:i/>
          <w:iCs/>
        </w:rPr>
        <w:t>«Административно-чиновничий</w:t>
      </w:r>
      <w:r w:rsidR="009F0807">
        <w:rPr>
          <w:b/>
          <w:bCs/>
          <w:i/>
          <w:iCs/>
        </w:rPr>
        <w:t xml:space="preserve"> </w:t>
      </w:r>
      <w:r w:rsidRPr="00E26BDF">
        <w:rPr>
          <w:b/>
          <w:bCs/>
          <w:i/>
          <w:iCs/>
        </w:rPr>
        <w:t>фашизм»</w:t>
      </w:r>
      <w:r w:rsidR="009F0807">
        <w:t xml:space="preserve"> </w:t>
      </w:r>
      <w:r w:rsidRPr="0044210E">
        <w:t>по</w:t>
      </w:r>
      <w:r w:rsidR="009F0807">
        <w:t xml:space="preserve"> </w:t>
      </w:r>
      <w:r w:rsidRPr="0044210E">
        <w:t>мере</w:t>
      </w:r>
      <w:r w:rsidR="009F0807">
        <w:t xml:space="preserve"> </w:t>
      </w:r>
      <w:r w:rsidRPr="0044210E">
        <w:t>своего</w:t>
      </w:r>
      <w:r w:rsidR="009F0807">
        <w:t xml:space="preserve"> </w:t>
      </w:r>
      <w:r w:rsidRPr="0044210E">
        <w:t>распространения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нижние</w:t>
      </w:r>
      <w:r w:rsidR="009F0807">
        <w:t xml:space="preserve"> </w:t>
      </w:r>
      <w:r w:rsidRPr="0044210E">
        <w:t>уровни</w:t>
      </w:r>
      <w:r w:rsidR="009F0807">
        <w:t xml:space="preserve"> </w:t>
      </w:r>
      <w:r>
        <w:t>к</w:t>
      </w:r>
      <w:r w:rsidRPr="0044210E">
        <w:t>онструкции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системы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 w:rsidRPr="0044210E">
        <w:t>только</w:t>
      </w:r>
      <w:r w:rsidR="009F0807">
        <w:t xml:space="preserve"> </w:t>
      </w:r>
      <w:r w:rsidRPr="0044210E">
        <w:t>развивает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усиливает</w:t>
      </w:r>
      <w:r w:rsidR="009F0807">
        <w:t xml:space="preserve"> </w:t>
      </w:r>
      <w:r w:rsidRPr="0044210E">
        <w:t>свои</w:t>
      </w:r>
      <w:r w:rsidR="009F0807">
        <w:t xml:space="preserve"> </w:t>
      </w:r>
      <w:r w:rsidRPr="0044210E">
        <w:t>насильственные,</w:t>
      </w:r>
      <w:r w:rsidR="009F0807">
        <w:t xml:space="preserve"> </w:t>
      </w:r>
      <w:r w:rsidRPr="0044210E">
        <w:t>паразитирующие</w:t>
      </w:r>
      <w:r w:rsidR="009F0807">
        <w:t xml:space="preserve"> </w:t>
      </w:r>
      <w:r w:rsidRPr="0044210E">
        <w:t>свойства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их</w:t>
      </w:r>
      <w:r w:rsidR="009F0807">
        <w:t xml:space="preserve"> </w:t>
      </w:r>
      <w:r w:rsidRPr="0044210E">
        <w:t>воздействие</w:t>
      </w:r>
      <w:r w:rsidR="009F0807">
        <w:t xml:space="preserve"> </w:t>
      </w:r>
      <w:r w:rsidRPr="0044210E">
        <w:t>на</w:t>
      </w:r>
      <w:r w:rsidR="009F0807">
        <w:t xml:space="preserve"> </w:t>
      </w:r>
      <w:r w:rsidRPr="0044210E">
        <w:t>участников</w:t>
      </w:r>
      <w:r w:rsidR="009F0807">
        <w:t xml:space="preserve"> </w:t>
      </w:r>
      <w:r>
        <w:t>к</w:t>
      </w:r>
      <w:r w:rsidRPr="0044210E">
        <w:t>онструкции,</w:t>
      </w:r>
      <w:r w:rsidR="009F0807">
        <w:t xml:space="preserve"> </w:t>
      </w:r>
      <w:r w:rsidRPr="0044210E">
        <w:t>порождая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стране</w:t>
      </w:r>
      <w:r w:rsidR="009F0807">
        <w:t xml:space="preserve"> </w:t>
      </w:r>
      <w:r w:rsidRPr="0044210E">
        <w:t>энергию</w:t>
      </w:r>
      <w:r w:rsidR="009F0807">
        <w:t xml:space="preserve"> </w:t>
      </w:r>
      <w:r w:rsidRPr="0044210E">
        <w:t>боли,</w:t>
      </w:r>
      <w:r w:rsidR="009F0807">
        <w:t xml:space="preserve"> </w:t>
      </w:r>
      <w:r w:rsidRPr="0044210E">
        <w:t>смерти,</w:t>
      </w:r>
      <w:r w:rsidR="009F0807">
        <w:t xml:space="preserve"> </w:t>
      </w:r>
      <w:r w:rsidRPr="0044210E">
        <w:t>ненависть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разрушение.</w:t>
      </w:r>
      <w:r w:rsidR="009F0807">
        <w:rPr>
          <w:b/>
          <w:caps/>
          <w:color w:val="FF0000"/>
          <w:sz w:val="24"/>
        </w:rPr>
        <w:t xml:space="preserve"> </w:t>
      </w:r>
      <w:r>
        <w:t>Откуда</w:t>
      </w:r>
      <w:r w:rsidR="009F0807">
        <w:t xml:space="preserve"> </w:t>
      </w:r>
      <w:r>
        <w:t>же</w:t>
      </w:r>
      <w:r w:rsidR="009F0807">
        <w:t xml:space="preserve"> </w:t>
      </w:r>
      <w:r>
        <w:t>«ноги</w:t>
      </w:r>
      <w:r w:rsidR="009F0807">
        <w:t xml:space="preserve"> </w:t>
      </w:r>
      <w:r>
        <w:t>растут»?</w:t>
      </w:r>
      <w:r w:rsidR="009F0807">
        <w:t xml:space="preserve"> </w:t>
      </w:r>
      <w:r w:rsidRPr="0044210E">
        <w:t>Политика,</w:t>
      </w:r>
      <w:r w:rsidR="009F0807">
        <w:t xml:space="preserve"> </w:t>
      </w:r>
      <w:r w:rsidRPr="0044210E">
        <w:t>проводимая</w:t>
      </w:r>
      <w:r w:rsidR="009F0807">
        <w:t xml:space="preserve"> </w:t>
      </w:r>
      <w:r w:rsidRPr="0044210E">
        <w:t>мировым</w:t>
      </w:r>
      <w:r w:rsidR="009F0807">
        <w:t xml:space="preserve"> </w:t>
      </w:r>
      <w:r w:rsidRPr="0044210E">
        <w:t>капиталом,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полной</w:t>
      </w:r>
      <w:r w:rsidR="009F0807">
        <w:t xml:space="preserve"> </w:t>
      </w:r>
      <w:r w:rsidRPr="0044210E">
        <w:t>мере</w:t>
      </w:r>
      <w:r w:rsidR="009F0807">
        <w:t xml:space="preserve"> </w:t>
      </w:r>
      <w:r w:rsidRPr="0044210E">
        <w:t>соответствует</w:t>
      </w:r>
      <w:r w:rsidR="009F0807">
        <w:t xml:space="preserve"> </w:t>
      </w:r>
      <w:r w:rsidRPr="0044210E">
        <w:t>всем</w:t>
      </w:r>
      <w:r w:rsidR="009F0807">
        <w:t xml:space="preserve"> </w:t>
      </w:r>
      <w:r w:rsidRPr="0044210E">
        <w:t>признакам</w:t>
      </w:r>
      <w:r w:rsidR="009F0807">
        <w:t xml:space="preserve"> </w:t>
      </w:r>
      <w:r w:rsidRPr="0044210E">
        <w:t>фашизма.</w:t>
      </w:r>
      <w:r w:rsidR="009F0807">
        <w:t xml:space="preserve"> </w:t>
      </w:r>
      <w:r w:rsidRPr="0044210E">
        <w:t>С</w:t>
      </w:r>
      <w:r w:rsidR="009F0807">
        <w:t xml:space="preserve"> </w:t>
      </w:r>
      <w:r w:rsidRPr="0044210E">
        <w:t>полной</w:t>
      </w:r>
      <w:r w:rsidR="009F0807">
        <w:t xml:space="preserve"> </w:t>
      </w:r>
      <w:r w:rsidRPr="0044210E">
        <w:t>ответственностью</w:t>
      </w:r>
      <w:r w:rsidR="009F0807">
        <w:t xml:space="preserve"> </w:t>
      </w:r>
      <w:r w:rsidRPr="0044210E">
        <w:t>можно</w:t>
      </w:r>
      <w:r w:rsidR="009F0807">
        <w:t xml:space="preserve"> </w:t>
      </w:r>
      <w:r w:rsidRPr="0044210E">
        <w:t>заявить</w:t>
      </w:r>
      <w:r w:rsidR="009F0807">
        <w:t xml:space="preserve"> </w:t>
      </w:r>
      <w:r w:rsidRPr="0044210E">
        <w:t>о</w:t>
      </w:r>
      <w:r w:rsidR="009F0807">
        <w:t xml:space="preserve"> </w:t>
      </w:r>
      <w:r w:rsidRPr="0044210E">
        <w:t>наступлении</w:t>
      </w:r>
      <w:r w:rsidR="009F0807">
        <w:t xml:space="preserve"> </w:t>
      </w:r>
      <w:r w:rsidRPr="008025D2">
        <w:rPr>
          <w:rStyle w:val="--0"/>
        </w:rPr>
        <w:t>эпохи</w:t>
      </w:r>
      <w:r w:rsidR="009F0807">
        <w:rPr>
          <w:rStyle w:val="--0"/>
        </w:rPr>
        <w:t xml:space="preserve"> </w:t>
      </w:r>
      <w:r w:rsidRPr="008025D2">
        <w:rPr>
          <w:rStyle w:val="--"/>
        </w:rPr>
        <w:t>финансового</w:t>
      </w:r>
      <w:r w:rsidR="009F0807">
        <w:rPr>
          <w:rStyle w:val="--"/>
        </w:rPr>
        <w:t xml:space="preserve"> </w:t>
      </w:r>
      <w:r w:rsidRPr="008025D2">
        <w:rPr>
          <w:rStyle w:val="--0"/>
        </w:rPr>
        <w:t>фашизма</w:t>
      </w:r>
      <w:r w:rsidRPr="0044210E">
        <w:t>.</w:t>
      </w:r>
      <w:r w:rsidR="009F0807">
        <w:t xml:space="preserve"> </w:t>
      </w:r>
      <w:r w:rsidRPr="0044210E">
        <w:t>Финансовый</w:t>
      </w:r>
      <w:r w:rsidR="009F0807">
        <w:t xml:space="preserve"> </w:t>
      </w:r>
      <w:r w:rsidRPr="0044210E">
        <w:t>фашизм</w:t>
      </w:r>
      <w:r w:rsidR="009F0807">
        <w:t xml:space="preserve"> </w:t>
      </w:r>
      <w:r w:rsidRPr="0044210E">
        <w:t>своим</w:t>
      </w:r>
      <w:r w:rsidR="009F0807">
        <w:t xml:space="preserve"> </w:t>
      </w:r>
      <w:r w:rsidRPr="0044210E">
        <w:t>воздействием</w:t>
      </w:r>
      <w:r w:rsidR="009F0807">
        <w:t xml:space="preserve"> </w:t>
      </w:r>
      <w:r w:rsidRPr="0044210E">
        <w:t>угнетающего</w:t>
      </w:r>
      <w:r w:rsidR="009F0807">
        <w:t xml:space="preserve"> </w:t>
      </w:r>
      <w:r w:rsidRPr="0044210E">
        <w:t>властного</w:t>
      </w:r>
      <w:r w:rsidR="009F0807">
        <w:t xml:space="preserve"> </w:t>
      </w:r>
      <w:r w:rsidRPr="0044210E">
        <w:t>насилия</w:t>
      </w:r>
      <w:r w:rsidR="009F0807">
        <w:t xml:space="preserve"> </w:t>
      </w:r>
      <w:r w:rsidRPr="0044210E">
        <w:t>удерживает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устойчивом</w:t>
      </w:r>
      <w:r w:rsidR="009F0807">
        <w:t xml:space="preserve"> </w:t>
      </w:r>
      <w:r w:rsidRPr="0044210E">
        <w:t>состоянии</w:t>
      </w:r>
      <w:r w:rsidR="009F0807">
        <w:t xml:space="preserve"> </w:t>
      </w:r>
      <w:r w:rsidRPr="008025D2">
        <w:rPr>
          <w:rStyle w:val="--"/>
        </w:rPr>
        <w:t>все</w:t>
      </w:r>
      <w:r w:rsidR="009F0807">
        <w:rPr>
          <w:rStyle w:val="--"/>
        </w:rPr>
        <w:t xml:space="preserve"> </w:t>
      </w:r>
      <w:r w:rsidRPr="008025D2">
        <w:rPr>
          <w:rStyle w:val="--0"/>
        </w:rPr>
        <w:t>формы</w:t>
      </w:r>
      <w:r w:rsidR="009F0807">
        <w:t xml:space="preserve"> </w:t>
      </w:r>
      <w:r w:rsidRPr="00E16AE7">
        <w:rPr>
          <w:b/>
          <w:bCs/>
          <w:i/>
          <w:iCs/>
        </w:rPr>
        <w:t>социального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паразитизма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и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насилия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во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всех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странах</w:t>
      </w:r>
      <w:r w:rsidR="00AA23B8">
        <w:rPr>
          <w:b/>
          <w:bCs/>
          <w:i/>
          <w:iCs/>
        </w:rPr>
        <w:t>,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независимо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от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типа</w:t>
      </w:r>
      <w:r w:rsidR="009F0807">
        <w:rPr>
          <w:b/>
          <w:bCs/>
          <w:i/>
          <w:iCs/>
        </w:rPr>
        <w:t xml:space="preserve"> </w:t>
      </w:r>
      <w:r w:rsidRPr="00E16AE7">
        <w:rPr>
          <w:b/>
          <w:bCs/>
          <w:i/>
          <w:iCs/>
        </w:rPr>
        <w:t>цивилизации</w:t>
      </w:r>
      <w:r w:rsidRPr="00A70B9D">
        <w:t>.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поэтому</w:t>
      </w:r>
      <w:r w:rsidR="009F0807">
        <w:t xml:space="preserve"> </w:t>
      </w:r>
      <w:r w:rsidRPr="0044210E">
        <w:t>уже</w:t>
      </w:r>
      <w:r w:rsidR="009F0807">
        <w:t xml:space="preserve"> </w:t>
      </w:r>
      <w:r w:rsidRPr="0044210E">
        <w:t>речь</w:t>
      </w:r>
      <w:r w:rsidR="009F0807">
        <w:t xml:space="preserve"> </w:t>
      </w:r>
      <w:r w:rsidRPr="0044210E">
        <w:t>идёт</w:t>
      </w:r>
      <w:r w:rsidR="009F0807">
        <w:t xml:space="preserve"> </w:t>
      </w:r>
      <w:r w:rsidRPr="0044210E">
        <w:t>об</w:t>
      </w:r>
      <w:r w:rsidR="009F0807">
        <w:t xml:space="preserve"> </w:t>
      </w:r>
      <w:r w:rsidRPr="0044210E">
        <w:t>Общепланетарном</w:t>
      </w:r>
      <w:r w:rsidR="009F0807">
        <w:t xml:space="preserve"> </w:t>
      </w:r>
      <w:r w:rsidRPr="0044210E">
        <w:t>инферно-фашизме.</w:t>
      </w:r>
      <w:r w:rsidR="009F0807">
        <w:t xml:space="preserve"> </w:t>
      </w:r>
      <w:bookmarkStart w:id="4" w:name="OLE_LINK1"/>
      <w:bookmarkStart w:id="5" w:name="OLE_LINK20"/>
    </w:p>
    <w:p w14:paraId="67D30D01" w14:textId="2408687C" w:rsidR="00AA23B8" w:rsidRDefault="00AA23B8" w:rsidP="00AA23B8">
      <w:pPr>
        <w:rPr>
          <w:rStyle w:val="--"/>
          <w:rFonts w:eastAsia="font342" w:cs="Calibri"/>
          <w:b w:val="0"/>
          <w:caps w:val="0"/>
          <w:color w:val="auto"/>
          <w:szCs w:val="28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19A532F9" wp14:editId="23ECEB61">
            <wp:simplePos x="0" y="0"/>
            <wp:positionH relativeFrom="column">
              <wp:posOffset>3927475</wp:posOffset>
            </wp:positionH>
            <wp:positionV relativeFrom="paragraph">
              <wp:posOffset>1307465</wp:posOffset>
            </wp:positionV>
            <wp:extent cx="2693035" cy="2622550"/>
            <wp:effectExtent l="0" t="0" r="0" b="6350"/>
            <wp:wrapTight wrapText="bothSides">
              <wp:wrapPolygon edited="0">
                <wp:start x="0" y="0"/>
                <wp:lineTo x="0" y="21548"/>
                <wp:lineTo x="21493" y="21548"/>
                <wp:lineTo x="2149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145" w:rsidRPr="00AA23B8">
        <w:rPr>
          <w:rFonts w:cs="Times New Roman (Основной текст"/>
          <w:spacing w:val="-6"/>
        </w:rPr>
        <w:t>А</w:t>
      </w:r>
      <w:r w:rsidR="009F0807" w:rsidRPr="00AA23B8">
        <w:rPr>
          <w:rFonts w:cs="Times New Roman (Основной текст"/>
          <w:spacing w:val="-6"/>
        </w:rPr>
        <w:t xml:space="preserve"> </w:t>
      </w:r>
      <w:r w:rsidR="005A4145" w:rsidRPr="00AA23B8">
        <w:rPr>
          <w:rFonts w:cs="Times New Roman (Основной текст"/>
          <w:spacing w:val="-6"/>
        </w:rPr>
        <w:t>может</w:t>
      </w:r>
      <w:r w:rsidRPr="00AA23B8">
        <w:rPr>
          <w:rFonts w:cs="Times New Roman (Основной текст"/>
          <w:spacing w:val="-6"/>
        </w:rPr>
        <w:t>,</w:t>
      </w:r>
      <w:r w:rsidR="009F0807" w:rsidRPr="00AA23B8">
        <w:rPr>
          <w:rFonts w:cs="Times New Roman (Основной текст"/>
          <w:spacing w:val="-6"/>
        </w:rPr>
        <w:t xml:space="preserve"> </w:t>
      </w:r>
      <w:r w:rsidR="005A4145" w:rsidRPr="00AA23B8">
        <w:rPr>
          <w:rFonts w:cs="Times New Roman (Основной текст"/>
          <w:spacing w:val="-6"/>
        </w:rPr>
        <w:t>нам</w:t>
      </w:r>
      <w:r w:rsidR="009F0807" w:rsidRPr="00AA23B8">
        <w:rPr>
          <w:rFonts w:cs="Times New Roman (Основной текст"/>
          <w:spacing w:val="-6"/>
        </w:rPr>
        <w:t xml:space="preserve"> </w:t>
      </w:r>
      <w:r w:rsidR="005A4145" w:rsidRPr="00AA23B8">
        <w:rPr>
          <w:rFonts w:cs="Times New Roman (Основной текст"/>
          <w:spacing w:val="-6"/>
        </w:rPr>
        <w:t>в</w:t>
      </w:r>
      <w:r w:rsidR="009F0807" w:rsidRPr="00AA23B8">
        <w:rPr>
          <w:rFonts w:cs="Times New Roman (Основной текст"/>
          <w:spacing w:val="-6"/>
        </w:rPr>
        <w:t xml:space="preserve"> </w:t>
      </w:r>
      <w:r w:rsidR="005A4145" w:rsidRPr="00AA23B8">
        <w:rPr>
          <w:rFonts w:cs="Times New Roman (Основной текст"/>
          <w:spacing w:val="-6"/>
        </w:rPr>
        <w:t>России</w:t>
      </w:r>
      <w:r w:rsidR="009F0807" w:rsidRPr="00AA23B8">
        <w:rPr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наплевать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на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всякое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факторное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влияющее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проявление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b/>
          <w:bCs/>
          <w:i/>
          <w:iCs/>
          <w:spacing w:val="-6"/>
        </w:rPr>
        <w:t>«финансового</w:t>
      </w:r>
      <w:r w:rsidR="009F0807" w:rsidRPr="00AA23B8">
        <w:rPr>
          <w:rStyle w:val="affffa"/>
          <w:rFonts w:cs="Times New Roman (Основной текст"/>
          <w:b/>
          <w:bCs/>
          <w:i/>
          <w:iCs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b/>
          <w:bCs/>
          <w:i/>
          <w:iCs/>
          <w:spacing w:val="-6"/>
        </w:rPr>
        <w:t>фашизма»,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--0"/>
          <w:rFonts w:cs="Times New Roman (Основной текст"/>
          <w:spacing w:val="-6"/>
        </w:rPr>
        <w:t>ТАЛАНТЛИВО</w:t>
      </w:r>
      <w:r w:rsidR="009F0807" w:rsidRPr="00AA23B8">
        <w:rPr>
          <w:rStyle w:val="--0"/>
          <w:rFonts w:cs="Times New Roman (Основной текст"/>
          <w:spacing w:val="-6"/>
        </w:rPr>
        <w:t xml:space="preserve"> </w:t>
      </w:r>
      <w:r w:rsidR="005A4145" w:rsidRPr="00AA23B8">
        <w:rPr>
          <w:rStyle w:val="--"/>
          <w:rFonts w:cs="Times New Roman (Основной текст"/>
          <w:spacing w:val="-6"/>
        </w:rPr>
        <w:t>ОСВОЕННОГО</w:t>
      </w:r>
      <w:r w:rsidR="009F0807" w:rsidRPr="00AA23B8">
        <w:rPr>
          <w:rStyle w:val="--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частью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управляющего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сословия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и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превратившего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это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в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профессию,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—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да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и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поработать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как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прежде,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на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одном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дыхании</w:t>
      </w:r>
      <w:r w:rsidR="00090004">
        <w:rPr>
          <w:rStyle w:val="affffa"/>
          <w:rFonts w:cs="Times New Roman (Основной текст"/>
          <w:spacing w:val="-6"/>
        </w:rPr>
        <w:t>?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Но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не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тут</w:t>
      </w:r>
      <w:r w:rsidRPr="00AA23B8">
        <w:rPr>
          <w:rStyle w:val="affffa"/>
          <w:rFonts w:cs="Times New Roman (Основной текст"/>
          <w:spacing w:val="-6"/>
        </w:rPr>
        <w:t>-</w:t>
      </w:r>
      <w:r w:rsidR="005A4145" w:rsidRPr="00AA23B8">
        <w:rPr>
          <w:rStyle w:val="affffa"/>
          <w:rFonts w:cs="Times New Roman (Основной текст"/>
          <w:spacing w:val="-6"/>
        </w:rPr>
        <w:t>то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было.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У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подъезда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жд</w:t>
      </w:r>
      <w:r w:rsidRPr="00AA23B8">
        <w:rPr>
          <w:rStyle w:val="affffa"/>
          <w:rFonts w:cs="Times New Roman (Основной текст"/>
          <w:spacing w:val="-6"/>
        </w:rPr>
        <w:t>ё</w:t>
      </w:r>
      <w:r w:rsidR="005A4145" w:rsidRPr="00AA23B8">
        <w:rPr>
          <w:rStyle w:val="affffa"/>
          <w:rFonts w:cs="Times New Roman (Основной текст"/>
          <w:spacing w:val="-6"/>
        </w:rPr>
        <w:t>т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ЖКХ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при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поддержке</w:t>
      </w:r>
      <w:r w:rsidR="009F0807" w:rsidRPr="00AA23B8">
        <w:rPr>
          <w:rStyle w:val="affffa"/>
          <w:rFonts w:cs="Times New Roman (Основной текст"/>
          <w:spacing w:val="-6"/>
        </w:rPr>
        <w:t xml:space="preserve"> </w:t>
      </w:r>
      <w:r w:rsidR="005A4145" w:rsidRPr="00AA23B8">
        <w:rPr>
          <w:rStyle w:val="affffa"/>
          <w:rFonts w:cs="Times New Roman (Основной текст"/>
          <w:spacing w:val="-6"/>
        </w:rPr>
        <w:t>представителя</w:t>
      </w:r>
      <w:r w:rsidR="009F0807" w:rsidRPr="00AA23B8">
        <w:rPr>
          <w:rStyle w:val="affffa"/>
          <w:spacing w:val="-6"/>
        </w:rPr>
        <w:t xml:space="preserve"> </w:t>
      </w:r>
      <w:r w:rsidR="005A4145" w:rsidRPr="00AA23B8">
        <w:rPr>
          <w:rStyle w:val="affffa"/>
          <w:b/>
          <w:bCs/>
          <w:i/>
          <w:iCs/>
          <w:spacing w:val="-6"/>
        </w:rPr>
        <w:t>РосЗдравСнабСбытСоцСтрахПохорон</w:t>
      </w:r>
      <w:r w:rsidR="005A4145" w:rsidRPr="004A0855">
        <w:rPr>
          <w:rStyle w:val="affffa"/>
        </w:rPr>
        <w:t>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с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тревогой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поглядывающего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на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скучающий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ОМОН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и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группу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грустных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судебных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приставов,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закопавшихся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с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решениями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то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ли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судов,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то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ли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прокуратур</w:t>
      </w:r>
      <w:r w:rsidR="005A4145" w:rsidRPr="004A0855">
        <w:rPr>
          <w:rStyle w:val="affffa"/>
        </w:rPr>
        <w:t>.</w:t>
      </w:r>
      <w:r w:rsidR="009F0807">
        <w:rPr>
          <w:rStyle w:val="affffa"/>
        </w:rPr>
        <w:t xml:space="preserve"> </w:t>
      </w:r>
      <w:bookmarkEnd w:id="4"/>
      <w:r w:rsidR="00090004">
        <w:rPr>
          <w:rStyle w:val="affffa"/>
        </w:rPr>
        <w:t>«</w:t>
      </w:r>
      <w:r w:rsidR="005A4145" w:rsidRPr="004A0855">
        <w:rPr>
          <w:rStyle w:val="affffa"/>
        </w:rPr>
        <w:t>Кажется,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вс</w:t>
      </w:r>
      <w:r w:rsidR="005A4145">
        <w:rPr>
          <w:rStyle w:val="affffa"/>
        </w:rPr>
        <w:t>ё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есть,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вс</w:t>
      </w:r>
      <w:r w:rsidR="005A4145">
        <w:rPr>
          <w:rStyle w:val="affffa"/>
        </w:rPr>
        <w:t>ё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организовали,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что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же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это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людям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не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работается</w:t>
      </w:r>
      <w:r w:rsidR="00090004">
        <w:rPr>
          <w:rStyle w:val="affffa"/>
        </w:rPr>
        <w:t>»,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—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мучается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в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раздумьях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палата,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как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верхняя,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так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и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все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к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ней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остальные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пристроенные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ровно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в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том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необходимом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количестве,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как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запад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и</w:t>
      </w:r>
      <w:r w:rsidR="009F0807">
        <w:rPr>
          <w:rStyle w:val="affffa"/>
        </w:rPr>
        <w:t xml:space="preserve"> </w:t>
      </w:r>
      <w:r w:rsidR="005A4145" w:rsidRPr="004A0855">
        <w:rPr>
          <w:rStyle w:val="affffa"/>
        </w:rPr>
        <w:t>рекомендовал</w:t>
      </w:r>
      <w:bookmarkEnd w:id="5"/>
      <w:r w:rsidR="009F0807">
        <w:rPr>
          <w:rStyle w:val="affffa"/>
        </w:rPr>
        <w:t xml:space="preserve"> </w:t>
      </w:r>
      <w:r w:rsidR="005A4145">
        <w:rPr>
          <w:rStyle w:val="affffa"/>
        </w:rPr>
        <w:t>либералам,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которые</w:t>
      </w:r>
      <w:r w:rsidR="009F0807">
        <w:rPr>
          <w:rStyle w:val="affffa"/>
        </w:rPr>
        <w:t xml:space="preserve"> </w:t>
      </w:r>
      <w:r w:rsidR="005A4145" w:rsidRPr="0081700B">
        <w:rPr>
          <w:rStyle w:val="--"/>
        </w:rPr>
        <w:t>вс</w:t>
      </w:r>
      <w:r w:rsidR="005A4145">
        <w:rPr>
          <w:rStyle w:val="--"/>
        </w:rPr>
        <w:t>ё</w:t>
      </w:r>
      <w:r w:rsidR="009F0807">
        <w:rPr>
          <w:rStyle w:val="--"/>
        </w:rPr>
        <w:t xml:space="preserve"> </w:t>
      </w:r>
      <w:r w:rsidR="005A4145" w:rsidRPr="0081700B">
        <w:rPr>
          <w:rStyle w:val="--0"/>
        </w:rPr>
        <w:t>это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и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воплотили.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Но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не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будем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забывать,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что</w:t>
      </w:r>
      <w:r w:rsidR="009F0807">
        <w:rPr>
          <w:rStyle w:val="affffa"/>
        </w:rPr>
        <w:t xml:space="preserve"> </w:t>
      </w:r>
      <w:r w:rsidR="005A4145" w:rsidRPr="004A672C">
        <w:rPr>
          <w:rStyle w:val="--"/>
        </w:rPr>
        <w:t>не</w:t>
      </w:r>
      <w:r w:rsidR="009F0807">
        <w:rPr>
          <w:rStyle w:val="--"/>
        </w:rPr>
        <w:t xml:space="preserve"> </w:t>
      </w:r>
      <w:r w:rsidR="005A4145" w:rsidRPr="004A672C">
        <w:rPr>
          <w:rStyle w:val="--0"/>
        </w:rPr>
        <w:t>они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воплотили,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а</w:t>
      </w:r>
      <w:r w:rsidR="009F0807">
        <w:rPr>
          <w:rStyle w:val="affffa"/>
        </w:rPr>
        <w:t xml:space="preserve"> </w:t>
      </w:r>
      <w:r w:rsidR="005A4145">
        <w:rPr>
          <w:rStyle w:val="affffa"/>
        </w:rPr>
        <w:t>воплощено</w:t>
      </w:r>
      <w:r w:rsidR="009F0807">
        <w:rPr>
          <w:rStyle w:val="affffa"/>
        </w:rPr>
        <w:t xml:space="preserve"> </w:t>
      </w:r>
      <w:r w:rsidR="005A4145" w:rsidRPr="004A672C">
        <w:rPr>
          <w:rStyle w:val="--0"/>
        </w:rPr>
        <w:t>через</w:t>
      </w:r>
      <w:r w:rsidR="009F0807">
        <w:rPr>
          <w:rStyle w:val="--0"/>
        </w:rPr>
        <w:t xml:space="preserve"> </w:t>
      </w:r>
      <w:r w:rsidR="005A4145" w:rsidRPr="004A672C">
        <w:rPr>
          <w:rStyle w:val="--"/>
        </w:rPr>
        <w:t>них</w:t>
      </w:r>
      <w:r w:rsidR="005A4145" w:rsidRPr="00AA23B8">
        <w:t>.</w:t>
      </w:r>
    </w:p>
    <w:p w14:paraId="7CDE5DA6" w14:textId="7CEBBFB3" w:rsidR="00AA23B8" w:rsidRDefault="005A4145" w:rsidP="00AA23B8">
      <w:pPr>
        <w:rPr>
          <w:rFonts w:eastAsia="font342" w:cs="Calibri"/>
          <w:szCs w:val="28"/>
        </w:rPr>
      </w:pPr>
      <w:r w:rsidRPr="0081700B">
        <w:rPr>
          <w:b/>
          <w:bCs/>
          <w:i/>
          <w:iCs/>
        </w:rPr>
        <w:t>Национально-демографический</w:t>
      </w:r>
      <w:r w:rsidR="009F0807">
        <w:rPr>
          <w:b/>
          <w:bCs/>
          <w:i/>
          <w:iCs/>
        </w:rPr>
        <w:t xml:space="preserve"> </w:t>
      </w:r>
      <w:r w:rsidRPr="0081700B">
        <w:rPr>
          <w:b/>
          <w:bCs/>
          <w:i/>
          <w:iCs/>
        </w:rPr>
        <w:t>фашизм</w:t>
      </w:r>
      <w:r w:rsidR="00090004">
        <w:rPr>
          <w:b/>
          <w:bCs/>
          <w:i/>
          <w:iCs/>
        </w:rPr>
        <w:t>,</w:t>
      </w:r>
      <w:r w:rsidR="009F0807">
        <w:t xml:space="preserve"> </w:t>
      </w:r>
      <w:r w:rsidRPr="0044210E">
        <w:t>прежде</w:t>
      </w:r>
      <w:r w:rsidR="009F0807">
        <w:t xml:space="preserve"> </w:t>
      </w:r>
      <w:r w:rsidRPr="0044210E">
        <w:t>всего</w:t>
      </w:r>
      <w:r w:rsidR="00090004">
        <w:t>,</w:t>
      </w:r>
      <w:r w:rsidR="009F0807">
        <w:t xml:space="preserve"> </w:t>
      </w:r>
      <w:r w:rsidRPr="0044210E">
        <w:t>проявляется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геноциде</w:t>
      </w:r>
      <w:r w:rsidR="009F0807">
        <w:t xml:space="preserve"> </w:t>
      </w:r>
      <w:r w:rsidRPr="0044210E">
        <w:t>коренных</w:t>
      </w:r>
      <w:r w:rsidR="009F0807">
        <w:t xml:space="preserve"> </w:t>
      </w:r>
      <w:r w:rsidRPr="0044210E">
        <w:t>народов</w:t>
      </w:r>
      <w:r w:rsidR="009F0807">
        <w:t xml:space="preserve"> </w:t>
      </w:r>
      <w:r w:rsidRPr="0044210E">
        <w:t>России.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этом</w:t>
      </w:r>
      <w:r w:rsidR="009F0807">
        <w:t xml:space="preserve"> </w:t>
      </w:r>
      <w:r w:rsidRPr="0044210E">
        <w:t>аспекте</w:t>
      </w:r>
      <w:r w:rsidR="009F0807">
        <w:t xml:space="preserve"> </w:t>
      </w:r>
      <w:r w:rsidRPr="0044210E">
        <w:t>очень</w:t>
      </w:r>
      <w:r w:rsidR="009F0807">
        <w:t xml:space="preserve"> </w:t>
      </w:r>
      <w:r w:rsidRPr="0044210E">
        <w:t>много</w:t>
      </w:r>
      <w:r w:rsidR="009F0807">
        <w:t xml:space="preserve"> </w:t>
      </w:r>
      <w:r w:rsidRPr="0044210E">
        <w:t>параллелей</w:t>
      </w:r>
      <w:r w:rsidR="009F0807">
        <w:t xml:space="preserve"> </w:t>
      </w:r>
      <w:r w:rsidRPr="0044210E">
        <w:t>с</w:t>
      </w:r>
      <w:r w:rsidR="009F0807">
        <w:t xml:space="preserve"> </w:t>
      </w:r>
      <w:r w:rsidRPr="0044210E">
        <w:t>теми</w:t>
      </w:r>
      <w:r w:rsidR="009F0807">
        <w:t xml:space="preserve"> </w:t>
      </w:r>
      <w:r w:rsidRPr="0044210E">
        <w:t>направлениями,</w:t>
      </w:r>
      <w:r w:rsidR="009F0807">
        <w:t xml:space="preserve"> </w:t>
      </w:r>
      <w:r w:rsidRPr="0044210E">
        <w:t>которые</w:t>
      </w:r>
      <w:r w:rsidR="009F0807">
        <w:t xml:space="preserve"> </w:t>
      </w:r>
      <w:r w:rsidRPr="0044210E">
        <w:t>выделял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своих</w:t>
      </w:r>
      <w:r w:rsidR="009F0807">
        <w:t xml:space="preserve"> </w:t>
      </w:r>
      <w:r w:rsidRPr="0044210E">
        <w:t>материалах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выступлениях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Н.</w:t>
      </w:r>
      <w:r w:rsidR="00AA23B8">
        <w:t> </w:t>
      </w:r>
      <w:r w:rsidRPr="0044210E">
        <w:t>В.</w:t>
      </w:r>
      <w:r w:rsidR="00AA23B8">
        <w:t> </w:t>
      </w:r>
      <w:r w:rsidRPr="0044210E">
        <w:t>Левашов.</w:t>
      </w:r>
      <w:r w:rsidR="009F0807">
        <w:t xml:space="preserve"> </w:t>
      </w:r>
      <w:r w:rsidRPr="0044210E">
        <w:t>Цифры</w:t>
      </w:r>
      <w:r w:rsidR="009F0807">
        <w:t xml:space="preserve"> </w:t>
      </w:r>
      <w:r w:rsidRPr="0044210E">
        <w:t>погибших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войн</w:t>
      </w:r>
      <w:r>
        <w:t>ах</w:t>
      </w:r>
      <w:r w:rsidR="009F0807">
        <w:t xml:space="preserve"> </w:t>
      </w:r>
      <w:r w:rsidRPr="0044210E">
        <w:t>против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е</w:t>
      </w:r>
      <w:r>
        <w:t>ё</w:t>
      </w:r>
      <w:r w:rsidR="009F0807">
        <w:t xml:space="preserve"> </w:t>
      </w:r>
      <w:r w:rsidRPr="0044210E">
        <w:lastRenderedPageBreak/>
        <w:t>народов</w:t>
      </w:r>
      <w:r>
        <w:t>,</w:t>
      </w:r>
      <w:r w:rsidR="009F0807">
        <w:t xml:space="preserve"> </w:t>
      </w:r>
      <w:r w:rsidRPr="0044210E">
        <w:t>исчисляются</w:t>
      </w:r>
      <w:r w:rsidR="009F0807">
        <w:t xml:space="preserve"> </w:t>
      </w:r>
      <w:r w:rsidRPr="0044210E">
        <w:t>уже</w:t>
      </w:r>
      <w:r w:rsidR="009F0807">
        <w:t xml:space="preserve"> </w:t>
      </w:r>
      <w:r w:rsidRPr="0042331C">
        <w:rPr>
          <w:rStyle w:val="--0"/>
        </w:rPr>
        <w:t>сотнями</w:t>
      </w:r>
      <w:r w:rsidR="009F0807">
        <w:rPr>
          <w:rStyle w:val="--0"/>
        </w:rPr>
        <w:t xml:space="preserve"> </w:t>
      </w:r>
      <w:r w:rsidRPr="0042331C">
        <w:rPr>
          <w:rStyle w:val="--"/>
        </w:rPr>
        <w:t>миллионов</w:t>
      </w:r>
      <w:r w:rsidRPr="00AA23B8">
        <w:t>.</w:t>
      </w:r>
      <w:r w:rsidR="009F0807" w:rsidRPr="00AA23B8">
        <w:t xml:space="preserve"> </w:t>
      </w:r>
      <w:r w:rsidRPr="0044210E">
        <w:t>Сегодня</w:t>
      </w:r>
      <w:r w:rsidR="009F0807">
        <w:t xml:space="preserve"> </w:t>
      </w:r>
      <w:r w:rsidRPr="0044210E">
        <w:t>ни</w:t>
      </w:r>
      <w:r w:rsidR="009F0807">
        <w:t xml:space="preserve"> </w:t>
      </w:r>
      <w:r w:rsidRPr="0044210E">
        <w:t>для</w:t>
      </w:r>
      <w:r w:rsidR="009F0807">
        <w:t xml:space="preserve"> </w:t>
      </w:r>
      <w:r w:rsidRPr="0044210E">
        <w:t>кого</w:t>
      </w:r>
      <w:r w:rsidR="009F0807">
        <w:t xml:space="preserve"> </w:t>
      </w:r>
      <w:r w:rsidRPr="0044210E">
        <w:t>не</w:t>
      </w:r>
      <w:r w:rsidR="009F0807">
        <w:t xml:space="preserve"> </w:t>
      </w:r>
      <w:r w:rsidRPr="0044210E">
        <w:t>является</w:t>
      </w:r>
      <w:r w:rsidR="009F0807">
        <w:t xml:space="preserve"> </w:t>
      </w:r>
      <w:r w:rsidRPr="0044210E">
        <w:t>секретом,</w:t>
      </w:r>
      <w:r w:rsidR="009F0807">
        <w:t xml:space="preserve"> </w:t>
      </w:r>
      <w:r w:rsidRPr="0044210E">
        <w:t>что</w:t>
      </w:r>
      <w:r w:rsidR="009F0807">
        <w:t xml:space="preserve"> </w:t>
      </w:r>
      <w:r w:rsidRPr="0044210E">
        <w:t>искусственное</w:t>
      </w:r>
      <w:r w:rsidR="009F0807">
        <w:t xml:space="preserve"> </w:t>
      </w:r>
      <w:r w:rsidRPr="0044210E">
        <w:t>разжигание</w:t>
      </w:r>
      <w:r w:rsidR="009F0807">
        <w:t xml:space="preserve"> </w:t>
      </w:r>
      <w:r w:rsidRPr="0044210E">
        <w:t>межрасовой,</w:t>
      </w:r>
      <w:r w:rsidR="009F0807">
        <w:t xml:space="preserve"> </w:t>
      </w:r>
      <w:r w:rsidRPr="0044210E">
        <w:t>межнациональной</w:t>
      </w:r>
      <w:r w:rsidR="009F0807">
        <w:t xml:space="preserve"> </w:t>
      </w:r>
      <w:r w:rsidRPr="0044210E">
        <w:t>розни</w:t>
      </w:r>
      <w:r w:rsidR="009F0807">
        <w:t xml:space="preserve"> </w:t>
      </w:r>
      <w:r w:rsidRPr="0044210E">
        <w:t>происходит</w:t>
      </w:r>
      <w:r w:rsidR="009F0807">
        <w:t xml:space="preserve"> </w:t>
      </w:r>
      <w:r w:rsidRPr="0044210E">
        <w:t>через</w:t>
      </w:r>
      <w:r w:rsidR="009F0807">
        <w:t xml:space="preserve"> </w:t>
      </w:r>
      <w:r w:rsidRPr="0044210E">
        <w:t>подкупленные</w:t>
      </w:r>
      <w:r w:rsidR="009F0807">
        <w:t xml:space="preserve"> </w:t>
      </w:r>
      <w:r w:rsidRPr="0044210E">
        <w:t>СМИ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специально</w:t>
      </w:r>
      <w:r w:rsidR="009F0807">
        <w:t xml:space="preserve"> </w:t>
      </w:r>
      <w:r w:rsidRPr="0044210E">
        <w:t>подготовленные</w:t>
      </w:r>
      <w:r w:rsidR="009F0807">
        <w:t xml:space="preserve"> </w:t>
      </w:r>
      <w:r w:rsidRPr="0044210E">
        <w:t>группы</w:t>
      </w:r>
      <w:r w:rsidR="009F0807">
        <w:t xml:space="preserve"> </w:t>
      </w:r>
      <w:r w:rsidRPr="0044210E">
        <w:t>провокаторов,</w:t>
      </w:r>
      <w:r w:rsidR="009F0807">
        <w:t xml:space="preserve"> </w:t>
      </w:r>
      <w:r w:rsidRPr="0044210E">
        <w:t>финансируемы</w:t>
      </w:r>
      <w:r w:rsidR="00090004">
        <w:t>х</w:t>
      </w:r>
      <w:r w:rsidR="009F0807">
        <w:t xml:space="preserve"> </w:t>
      </w:r>
      <w:r w:rsidRPr="0044210E">
        <w:t>западными</w:t>
      </w:r>
      <w:r w:rsidR="009F0807">
        <w:t xml:space="preserve"> </w:t>
      </w:r>
      <w:r w:rsidRPr="0044210E">
        <w:t>спецслужбами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отдельными</w:t>
      </w:r>
      <w:r w:rsidR="009F0807">
        <w:t xml:space="preserve"> </w:t>
      </w:r>
      <w:r w:rsidRPr="0044210E">
        <w:t>организациями,</w:t>
      </w:r>
      <w:r w:rsidR="009F0807">
        <w:t xml:space="preserve"> </w:t>
      </w:r>
      <w:r w:rsidRPr="0044210E">
        <w:t>осуществляющими</w:t>
      </w:r>
      <w:r w:rsidR="009F0807">
        <w:t xml:space="preserve"> </w:t>
      </w:r>
      <w:r w:rsidRPr="0044210E">
        <w:t>свою</w:t>
      </w:r>
      <w:r w:rsidR="009F0807">
        <w:t xml:space="preserve"> </w:t>
      </w:r>
      <w:r w:rsidRPr="0044210E">
        <w:t>деятельность</w:t>
      </w:r>
      <w:r w:rsidR="009F0807">
        <w:t xml:space="preserve"> </w:t>
      </w:r>
      <w:r w:rsidRPr="0044210E">
        <w:t>во</w:t>
      </w:r>
      <w:r w:rsidR="009F0807">
        <w:t xml:space="preserve"> </w:t>
      </w:r>
      <w:r w:rsidRPr="0044210E">
        <w:t>всех</w:t>
      </w:r>
      <w:r w:rsidR="009F0807">
        <w:t xml:space="preserve"> </w:t>
      </w:r>
      <w:r w:rsidRPr="0044210E">
        <w:t>субъектах</w:t>
      </w:r>
      <w:r w:rsidR="009F0807">
        <w:t xml:space="preserve"> </w:t>
      </w:r>
      <w:r w:rsidRPr="0044210E">
        <w:t>РФ</w:t>
      </w:r>
      <w:r w:rsidR="009F0807">
        <w:t xml:space="preserve"> </w:t>
      </w:r>
      <w:r w:rsidRPr="0044210E">
        <w:t>под</w:t>
      </w:r>
      <w:r w:rsidR="009F0807">
        <w:t xml:space="preserve"> </w:t>
      </w:r>
      <w:r w:rsidRPr="0044210E">
        <w:t>вывеской</w:t>
      </w:r>
      <w:r w:rsidR="009F0807">
        <w:t xml:space="preserve"> </w:t>
      </w:r>
      <w:r>
        <w:t>«</w:t>
      </w:r>
      <w:r w:rsidRPr="0044210E">
        <w:t>международных</w:t>
      </w:r>
      <w:r w:rsidR="009F0807">
        <w:t xml:space="preserve"> </w:t>
      </w:r>
      <w:r w:rsidRPr="0044210E">
        <w:t>гуманитарных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экологических</w:t>
      </w:r>
      <w:r w:rsidR="009F0807">
        <w:t xml:space="preserve"> </w:t>
      </w:r>
      <w:r w:rsidRPr="0044210E">
        <w:t>фондов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программ</w:t>
      </w:r>
      <w:r>
        <w:t>»</w:t>
      </w:r>
      <w:r w:rsidRPr="0044210E">
        <w:t>.</w:t>
      </w:r>
      <w:r w:rsidR="009F0807">
        <w:t xml:space="preserve"> </w:t>
      </w:r>
      <w:r w:rsidRPr="0044210E">
        <w:t>Это</w:t>
      </w:r>
      <w:r w:rsidR="00090004">
        <w:t>, например,</w:t>
      </w:r>
      <w:r w:rsidR="009F0807">
        <w:t xml:space="preserve"> </w:t>
      </w:r>
      <w:r w:rsidRPr="0044210E">
        <w:t>масштабный</w:t>
      </w:r>
      <w:r w:rsidR="009F0807">
        <w:t xml:space="preserve"> </w:t>
      </w:r>
      <w:r w:rsidRPr="0044210E">
        <w:t>проект</w:t>
      </w:r>
      <w:r w:rsidR="009F0807">
        <w:t xml:space="preserve"> </w:t>
      </w:r>
      <w:r w:rsidRPr="0044210E">
        <w:t>по</w:t>
      </w:r>
      <w:r w:rsidR="009F0807">
        <w:t xml:space="preserve"> </w:t>
      </w:r>
      <w:r w:rsidRPr="0044210E">
        <w:t>сокращению</w:t>
      </w:r>
      <w:r w:rsidR="009F0807">
        <w:t xml:space="preserve"> </w:t>
      </w:r>
      <w:r>
        <w:t>«</w:t>
      </w:r>
      <w:r w:rsidRPr="0044210E">
        <w:t>поголовья</w:t>
      </w:r>
      <w:r w:rsidR="009F0807">
        <w:t xml:space="preserve"> </w:t>
      </w:r>
      <w:r w:rsidRPr="0044210E">
        <w:t>людей</w:t>
      </w:r>
      <w:r>
        <w:t>»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Международная</w:t>
      </w:r>
      <w:r w:rsidR="009F0807">
        <w:t xml:space="preserve"> </w:t>
      </w:r>
      <w:r w:rsidRPr="0044210E">
        <w:t>федерация</w:t>
      </w:r>
      <w:r w:rsidR="009F0807">
        <w:t xml:space="preserve"> </w:t>
      </w:r>
      <w:r w:rsidRPr="0044210E">
        <w:t>планирования</w:t>
      </w:r>
      <w:r w:rsidR="009F0807">
        <w:t xml:space="preserve"> </w:t>
      </w:r>
      <w:r w:rsidRPr="0044210E">
        <w:t>семьи,</w:t>
      </w:r>
      <w:r w:rsidR="009F0807">
        <w:t xml:space="preserve"> </w:t>
      </w:r>
      <w:r w:rsidRPr="0044210E">
        <w:t>лоббирование</w:t>
      </w:r>
      <w:r w:rsidR="009F0807">
        <w:t xml:space="preserve"> </w:t>
      </w:r>
      <w:r>
        <w:t>«</w:t>
      </w:r>
      <w:r w:rsidRPr="0044210E">
        <w:t>сексуального</w:t>
      </w:r>
      <w:r w:rsidR="009F0807">
        <w:t xml:space="preserve"> </w:t>
      </w:r>
      <w:r w:rsidRPr="0044210E">
        <w:t>здоровья</w:t>
      </w:r>
      <w:r>
        <w:t>»</w:t>
      </w:r>
      <w:r w:rsidR="009F0807">
        <w:t xml:space="preserve"> </w:t>
      </w:r>
      <w:r w:rsidRPr="0044210E">
        <w:t>и</w:t>
      </w:r>
      <w:r w:rsidR="009F0807">
        <w:t xml:space="preserve"> </w:t>
      </w:r>
      <w:r>
        <w:t>«</w:t>
      </w:r>
      <w:r w:rsidRPr="0044210E">
        <w:t>репродуктивных</w:t>
      </w:r>
      <w:r w:rsidR="009F0807">
        <w:t xml:space="preserve"> </w:t>
      </w:r>
      <w:r w:rsidRPr="0044210E">
        <w:t>прав</w:t>
      </w:r>
      <w:r>
        <w:t>»</w:t>
      </w:r>
      <w:r w:rsidRPr="0044210E">
        <w:t>.</w:t>
      </w:r>
      <w:r w:rsidR="009F0807">
        <w:t xml:space="preserve"> </w:t>
      </w:r>
      <w:r w:rsidRPr="0044210E">
        <w:t>Пропагандируется</w:t>
      </w:r>
      <w:r w:rsidR="009F0807">
        <w:t xml:space="preserve"> </w:t>
      </w:r>
      <w:r>
        <w:t>«</w:t>
      </w:r>
      <w:r w:rsidRPr="0044210E">
        <w:t>репродуктивное</w:t>
      </w:r>
      <w:r w:rsidR="009F0807">
        <w:t xml:space="preserve"> </w:t>
      </w:r>
      <w:r w:rsidRPr="0044210E">
        <w:t>право</w:t>
      </w:r>
      <w:r>
        <w:t>»</w:t>
      </w:r>
      <w:r w:rsidR="009F0807">
        <w:t xml:space="preserve"> </w:t>
      </w:r>
      <w:r>
        <w:t>—</w:t>
      </w:r>
      <w:r w:rsidR="009F0807">
        <w:t xml:space="preserve"> </w:t>
      </w:r>
      <w:r w:rsidRPr="007A561C">
        <w:rPr>
          <w:rStyle w:val="--"/>
        </w:rPr>
        <w:t>наделение</w:t>
      </w:r>
      <w:r w:rsidR="009F0807">
        <w:rPr>
          <w:rStyle w:val="--"/>
        </w:rPr>
        <w:t xml:space="preserve"> </w:t>
      </w:r>
      <w:r w:rsidRPr="007A561C">
        <w:rPr>
          <w:rStyle w:val="--0"/>
        </w:rPr>
        <w:t>женщин</w:t>
      </w:r>
      <w:r w:rsidR="009F0807">
        <w:t xml:space="preserve"> </w:t>
      </w:r>
      <w:r w:rsidRPr="0044210E">
        <w:t>правом</w:t>
      </w:r>
      <w:r w:rsidR="009F0807">
        <w:t xml:space="preserve"> </w:t>
      </w:r>
      <w:r w:rsidRPr="0044210E">
        <w:t>легального</w:t>
      </w:r>
      <w:r w:rsidR="009F0807">
        <w:t xml:space="preserve"> </w:t>
      </w:r>
      <w:r w:rsidRPr="0044210E">
        <w:t>убийства</w:t>
      </w:r>
      <w:r w:rsidR="009F0807">
        <w:t xml:space="preserve"> </w:t>
      </w:r>
      <w:r w:rsidRPr="0044210E">
        <w:t>детей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аборты.</w:t>
      </w:r>
      <w:r w:rsidR="009F0807">
        <w:t xml:space="preserve"> </w:t>
      </w:r>
      <w:r w:rsidRPr="0044210E">
        <w:t>Уже</w:t>
      </w:r>
      <w:r w:rsidR="009F0807">
        <w:t xml:space="preserve"> </w:t>
      </w:r>
      <w:r w:rsidRPr="0044210E">
        <w:t>сегодня,</w:t>
      </w:r>
      <w:r w:rsidR="009F0807">
        <w:t xml:space="preserve"> </w:t>
      </w:r>
      <w:r w:rsidRPr="0044210E">
        <w:t>благодаря</w:t>
      </w:r>
      <w:r w:rsidR="009F0807">
        <w:t xml:space="preserve"> </w:t>
      </w:r>
      <w:r w:rsidRPr="0044210E">
        <w:t>пропаганде</w:t>
      </w:r>
      <w:r w:rsidR="009F0807">
        <w:t xml:space="preserve"> </w:t>
      </w:r>
      <w:r w:rsidRPr="0044210E">
        <w:t>абортов,</w:t>
      </w:r>
      <w:r w:rsidR="009F0807">
        <w:t xml:space="preserve"> </w:t>
      </w:r>
      <w:r w:rsidRPr="0044210E">
        <w:t>Россия</w:t>
      </w:r>
      <w:r w:rsidR="009F0807">
        <w:t xml:space="preserve"> </w:t>
      </w:r>
      <w:r w:rsidRPr="0044210E">
        <w:t>ежегодно</w:t>
      </w:r>
      <w:r w:rsidR="009F0807">
        <w:t xml:space="preserve"> </w:t>
      </w:r>
      <w:r w:rsidRPr="0044210E">
        <w:t>теряет</w:t>
      </w:r>
      <w:r w:rsidR="009F0807">
        <w:t xml:space="preserve"> </w:t>
      </w:r>
      <w:r w:rsidRPr="0044210E">
        <w:t>около</w:t>
      </w:r>
      <w:r w:rsidR="009F0807">
        <w:t xml:space="preserve"> </w:t>
      </w:r>
      <w:r w:rsidRPr="0044210E">
        <w:t>6</w:t>
      </w:r>
      <w:r w:rsidR="009F0807">
        <w:t xml:space="preserve"> </w:t>
      </w:r>
      <w:r w:rsidRPr="0044210E">
        <w:t>млн</w:t>
      </w:r>
      <w:r w:rsidR="009F0807">
        <w:t xml:space="preserve"> </w:t>
      </w:r>
      <w:r w:rsidRPr="0044210E">
        <w:t>новорождённых!</w:t>
      </w:r>
      <w:r w:rsidR="009F0807">
        <w:t xml:space="preserve"> </w:t>
      </w:r>
      <w:r w:rsidRPr="0044210E">
        <w:t>Эти</w:t>
      </w:r>
      <w:r w:rsidR="009F0807">
        <w:t xml:space="preserve"> </w:t>
      </w:r>
      <w:r w:rsidRPr="0044210E">
        <w:t>губительные</w:t>
      </w:r>
      <w:r w:rsidR="009F0807">
        <w:t xml:space="preserve"> </w:t>
      </w:r>
      <w:r w:rsidRPr="0044210E">
        <w:t>тенденции</w:t>
      </w:r>
      <w:r w:rsidR="009F0807">
        <w:t xml:space="preserve"> </w:t>
      </w:r>
      <w:r w:rsidRPr="0044210E">
        <w:t>усиливает</w:t>
      </w:r>
      <w:r w:rsidR="009F0807">
        <w:t xml:space="preserve"> </w:t>
      </w:r>
      <w:r w:rsidRPr="0044210E">
        <w:t>политика</w:t>
      </w:r>
      <w:r w:rsidR="009F0807">
        <w:t xml:space="preserve"> </w:t>
      </w:r>
      <w:r w:rsidRPr="0044210E">
        <w:t>принудительной</w:t>
      </w:r>
      <w:r w:rsidR="009F0807">
        <w:t xml:space="preserve"> </w:t>
      </w:r>
      <w:r w:rsidRPr="0044210E">
        <w:t>вакцинации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применение</w:t>
      </w:r>
      <w:r w:rsidR="009F0807">
        <w:t xml:space="preserve"> </w:t>
      </w:r>
      <w:r w:rsidRPr="0044210E">
        <w:t>генно-модифицированных</w:t>
      </w:r>
      <w:r w:rsidR="009F0807">
        <w:t xml:space="preserve"> </w:t>
      </w:r>
      <w:r w:rsidRPr="0044210E">
        <w:t>продуктов,</w:t>
      </w:r>
      <w:r w:rsidR="009F0807">
        <w:t xml:space="preserve"> </w:t>
      </w:r>
      <w:r w:rsidRPr="0044210E">
        <w:t>при</w:t>
      </w:r>
      <w:r w:rsidR="009F0807">
        <w:t xml:space="preserve"> </w:t>
      </w:r>
      <w:r w:rsidRPr="0044210E">
        <w:t>этом</w:t>
      </w:r>
      <w:r w:rsidR="009F0807">
        <w:t xml:space="preserve"> </w:t>
      </w:r>
      <w:r w:rsidRPr="0044210E">
        <w:t>население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условиях</w:t>
      </w:r>
      <w:r w:rsidR="009F0807">
        <w:t xml:space="preserve"> </w:t>
      </w:r>
      <w:r w:rsidRPr="0044210E">
        <w:t>информационного</w:t>
      </w:r>
      <w:r w:rsidR="009F0807">
        <w:t xml:space="preserve"> </w:t>
      </w:r>
      <w:r w:rsidRPr="0044210E">
        <w:t>замалчивания</w:t>
      </w:r>
      <w:r w:rsidR="009F0807">
        <w:t xml:space="preserve"> </w:t>
      </w:r>
      <w:r w:rsidRPr="0044210E">
        <w:t>используется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качестве</w:t>
      </w:r>
      <w:r w:rsidR="009F0807">
        <w:t xml:space="preserve"> </w:t>
      </w:r>
      <w:r w:rsidRPr="0044210E">
        <w:t>подопытного</w:t>
      </w:r>
      <w:r w:rsidR="009F0807">
        <w:t xml:space="preserve"> </w:t>
      </w:r>
      <w:r w:rsidRPr="0044210E">
        <w:t>материала.</w:t>
      </w:r>
      <w:r w:rsidR="009F0807">
        <w:t xml:space="preserve"> </w:t>
      </w:r>
      <w:r w:rsidRPr="0044210E">
        <w:t>Вовсю</w:t>
      </w:r>
      <w:r w:rsidR="009F0807">
        <w:t xml:space="preserve"> </w:t>
      </w:r>
      <w:r w:rsidRPr="0044210E">
        <w:t>осуществляется</w:t>
      </w:r>
      <w:r w:rsidR="009F0807">
        <w:t xml:space="preserve"> </w:t>
      </w:r>
      <w:r w:rsidRPr="0044210E">
        <w:t>пропаганда</w:t>
      </w:r>
      <w:r w:rsidR="009F0807">
        <w:t xml:space="preserve"> </w:t>
      </w:r>
      <w:r w:rsidRPr="0044210E">
        <w:t>извращённых</w:t>
      </w:r>
      <w:r w:rsidR="009F0807">
        <w:t xml:space="preserve"> </w:t>
      </w:r>
      <w:r w:rsidRPr="0044210E">
        <w:t>западных</w:t>
      </w:r>
      <w:r w:rsidR="009F0807">
        <w:t xml:space="preserve"> </w:t>
      </w:r>
      <w:r>
        <w:t>«</w:t>
      </w:r>
      <w:r w:rsidRPr="0044210E">
        <w:t>ценностей</w:t>
      </w:r>
      <w:r>
        <w:t>»</w:t>
      </w:r>
      <w:r w:rsidR="009F0807">
        <w:t xml:space="preserve"> </w:t>
      </w:r>
      <w:r w:rsidRPr="0044210E">
        <w:t>вместо</w:t>
      </w:r>
      <w:r w:rsidR="009F0807">
        <w:t xml:space="preserve"> </w:t>
      </w:r>
      <w:r w:rsidRPr="0044210E">
        <w:t>нормальных,</w:t>
      </w:r>
      <w:r w:rsidR="009F0807">
        <w:t xml:space="preserve"> </w:t>
      </w:r>
      <w:r w:rsidRPr="0044210E">
        <w:t>высоких</w:t>
      </w:r>
      <w:r w:rsidR="009F0807">
        <w:t xml:space="preserve"> </w:t>
      </w:r>
      <w:r w:rsidRPr="0044210E">
        <w:t>морально-нравственных</w:t>
      </w:r>
      <w:r w:rsidR="009F0807">
        <w:t xml:space="preserve"> </w:t>
      </w:r>
      <w:r w:rsidRPr="0044210E">
        <w:t>норм,</w:t>
      </w:r>
      <w:r w:rsidR="009F0807">
        <w:t xml:space="preserve"> </w:t>
      </w:r>
      <w:r w:rsidRPr="0044210E">
        <w:t>издревле</w:t>
      </w:r>
      <w:r w:rsidR="009F0807">
        <w:t xml:space="preserve"> </w:t>
      </w:r>
      <w:r w:rsidRPr="0044210E">
        <w:t>присущих</w:t>
      </w:r>
      <w:r w:rsidR="009F0807">
        <w:t xml:space="preserve"> </w:t>
      </w:r>
      <w:r w:rsidRPr="0044210E">
        <w:t>нашим</w:t>
      </w:r>
      <w:r w:rsidR="009F0807">
        <w:t xml:space="preserve"> </w:t>
      </w:r>
      <w:r w:rsidRPr="0044210E">
        <w:t>народам.</w:t>
      </w:r>
      <w:r w:rsidR="009F0807">
        <w:t xml:space="preserve"> </w:t>
      </w:r>
      <w:r>
        <w:t>Э</w:t>
      </w:r>
      <w:r w:rsidRPr="0044210E">
        <w:t>то</w:t>
      </w:r>
      <w:r w:rsidR="009F0807">
        <w:t xml:space="preserve"> </w:t>
      </w:r>
      <w:r>
        <w:t>в</w:t>
      </w:r>
      <w:r w:rsidR="009F0807">
        <w:t xml:space="preserve"> </w:t>
      </w:r>
      <w:r w:rsidRPr="00F966F2">
        <w:rPr>
          <w:rStyle w:val="--"/>
        </w:rPr>
        <w:t>полном</w:t>
      </w:r>
      <w:r w:rsidR="009F0807">
        <w:rPr>
          <w:rStyle w:val="--0"/>
        </w:rPr>
        <w:t xml:space="preserve"> </w:t>
      </w:r>
      <w:r w:rsidRPr="00F966F2">
        <w:rPr>
          <w:rStyle w:val="--0"/>
        </w:rPr>
        <w:t>объёме</w:t>
      </w:r>
      <w:r w:rsidR="009F0807">
        <w:t xml:space="preserve"> </w:t>
      </w:r>
      <w:r>
        <w:t>проявилось</w:t>
      </w:r>
      <w:r w:rsidR="009F0807">
        <w:t xml:space="preserve"> </w:t>
      </w:r>
      <w:r>
        <w:t>последнее</w:t>
      </w:r>
      <w:r w:rsidR="009F0807">
        <w:t xml:space="preserve"> </w:t>
      </w:r>
      <w:r>
        <w:t>время</w:t>
      </w:r>
      <w:r w:rsidR="009F0807">
        <w:t xml:space="preserve"> </w:t>
      </w:r>
      <w:r>
        <w:t>и</w:t>
      </w:r>
      <w:r w:rsidR="009F0807">
        <w:t xml:space="preserve"> </w:t>
      </w:r>
      <w:r>
        <w:t>особенно</w:t>
      </w:r>
      <w:r w:rsidR="009F0807">
        <w:t xml:space="preserve"> </w:t>
      </w:r>
      <w:r>
        <w:t>с</w:t>
      </w:r>
      <w:r w:rsidR="009F0807">
        <w:t xml:space="preserve"> </w:t>
      </w:r>
      <w:r>
        <w:t>началом</w:t>
      </w:r>
      <w:r w:rsidR="009F0807">
        <w:t xml:space="preserve"> </w:t>
      </w:r>
      <w:r>
        <w:t>специальной</w:t>
      </w:r>
      <w:r w:rsidR="009F0807">
        <w:t xml:space="preserve"> </w:t>
      </w:r>
      <w:r>
        <w:t>операции</w:t>
      </w:r>
      <w:r w:rsidR="009F0807">
        <w:t xml:space="preserve"> </w:t>
      </w:r>
      <w:r>
        <w:t>на</w:t>
      </w:r>
      <w:r w:rsidR="009F0807">
        <w:t xml:space="preserve"> </w:t>
      </w:r>
      <w:r>
        <w:t>Украине</w:t>
      </w:r>
      <w:r w:rsidR="009F0807">
        <w:t xml:space="preserve"> </w:t>
      </w:r>
      <w:r>
        <w:t>и</w:t>
      </w:r>
      <w:r w:rsidR="009F0807">
        <w:t xml:space="preserve"> </w:t>
      </w:r>
      <w:r>
        <w:t>частичной</w:t>
      </w:r>
      <w:r w:rsidR="009F0807">
        <w:t xml:space="preserve"> </w:t>
      </w:r>
      <w:r>
        <w:t>мобилизации</w:t>
      </w:r>
      <w:r w:rsidR="009F0807">
        <w:t xml:space="preserve"> </w:t>
      </w:r>
      <w:r>
        <w:t>в</w:t>
      </w:r>
      <w:r w:rsidR="009F0807">
        <w:t xml:space="preserve"> </w:t>
      </w:r>
      <w:r>
        <w:t>стране</w:t>
      </w:r>
      <w:r w:rsidR="00AA23B8">
        <w:t>,</w:t>
      </w:r>
      <w:r w:rsidR="009F0807">
        <w:t xml:space="preserve"> </w:t>
      </w:r>
      <w:r>
        <w:t>вскрывшей</w:t>
      </w:r>
      <w:r w:rsidR="009F0807">
        <w:t xml:space="preserve"> </w:t>
      </w:r>
      <w:r w:rsidRPr="004A672C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4A672C">
        <w:rPr>
          <w:rStyle w:val="--0"/>
        </w:rPr>
        <w:t>только</w:t>
      </w:r>
      <w:r w:rsidR="009F0807">
        <w:t xml:space="preserve"> </w:t>
      </w:r>
      <w:r>
        <w:t>это.</w:t>
      </w:r>
      <w:r w:rsidR="009F0807">
        <w:t xml:space="preserve"> </w:t>
      </w:r>
      <w:r w:rsidRPr="0044210E">
        <w:t>Активная</w:t>
      </w:r>
      <w:r w:rsidR="009F0807">
        <w:t xml:space="preserve"> </w:t>
      </w:r>
      <w:r w:rsidRPr="0044210E">
        <w:t>фальсификация</w:t>
      </w:r>
      <w:r w:rsidR="009F0807">
        <w:t xml:space="preserve"> </w:t>
      </w:r>
      <w:r w:rsidRPr="0044210E">
        <w:t>истории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прекрасный</w:t>
      </w:r>
      <w:r w:rsidR="009F0807">
        <w:t xml:space="preserve"> </w:t>
      </w:r>
      <w:r w:rsidRPr="0044210E">
        <w:t>инструмент</w:t>
      </w:r>
      <w:r w:rsidR="009F0807">
        <w:t xml:space="preserve"> </w:t>
      </w:r>
      <w:r w:rsidRPr="0044210E">
        <w:t>делания</w:t>
      </w:r>
      <w:r w:rsidR="009F0807">
        <w:t xml:space="preserve"> </w:t>
      </w:r>
      <w:r w:rsidRPr="0044210E">
        <w:t>будущих</w:t>
      </w:r>
      <w:r w:rsidR="009F0807">
        <w:t xml:space="preserve"> </w:t>
      </w:r>
      <w:r w:rsidRPr="0044210E">
        <w:t>рабов,</w:t>
      </w:r>
      <w:r w:rsidR="009F0807">
        <w:t xml:space="preserve"> </w:t>
      </w:r>
      <w:r w:rsidRPr="0044210E">
        <w:t>нужно</w:t>
      </w:r>
      <w:r w:rsidR="009F0807">
        <w:t xml:space="preserve"> </w:t>
      </w:r>
      <w:r w:rsidRPr="0044210E">
        <w:t>лишь</w:t>
      </w:r>
      <w:r w:rsidR="009F0807">
        <w:t xml:space="preserve"> </w:t>
      </w:r>
      <w:r w:rsidRPr="0044210E">
        <w:t>внушить:</w:t>
      </w:r>
      <w:r w:rsidR="009F0807">
        <w:t xml:space="preserve"> </w:t>
      </w:r>
      <w:r>
        <w:t>«…</w:t>
      </w:r>
      <w:r w:rsidRPr="0044210E">
        <w:t>коренные</w:t>
      </w:r>
      <w:r w:rsidR="009F0807">
        <w:t xml:space="preserve"> </w:t>
      </w:r>
      <w:r w:rsidRPr="0044210E">
        <w:t>народы</w:t>
      </w:r>
      <w:r w:rsidR="009F0807">
        <w:t xml:space="preserve"> </w:t>
      </w:r>
      <w:r w:rsidRPr="0044210E">
        <w:t>рабами</w:t>
      </w:r>
      <w:r w:rsidR="009F0807">
        <w:t xml:space="preserve"> </w:t>
      </w:r>
      <w:r w:rsidRPr="0044210E">
        <w:t>были</w:t>
      </w:r>
      <w:r w:rsidR="009F0807">
        <w:t xml:space="preserve"> </w:t>
      </w:r>
      <w:r w:rsidRPr="0044210E">
        <w:t>всегда,</w:t>
      </w:r>
      <w:r w:rsidR="009F0807">
        <w:t xml:space="preserve"> </w:t>
      </w:r>
      <w:r w:rsidRPr="0044210E">
        <w:t>они</w:t>
      </w:r>
      <w:r w:rsidR="009F0807">
        <w:t xml:space="preserve"> </w:t>
      </w:r>
      <w:r w:rsidRPr="0044210E">
        <w:t>рабами</w:t>
      </w:r>
      <w:r w:rsidR="009F0807">
        <w:t xml:space="preserve"> </w:t>
      </w:r>
      <w:r w:rsidRPr="0044210E">
        <w:t>родились,</w:t>
      </w:r>
      <w:r w:rsidR="009F0807">
        <w:t xml:space="preserve"> </w:t>
      </w:r>
      <w:r w:rsidRPr="0044210E">
        <w:t>рабами</w:t>
      </w:r>
      <w:r w:rsidR="009F0807">
        <w:t xml:space="preserve"> </w:t>
      </w:r>
      <w:r w:rsidRPr="0044210E">
        <w:t>существовали,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доля</w:t>
      </w:r>
      <w:r w:rsidR="009F0807">
        <w:t xml:space="preserve"> </w:t>
      </w:r>
      <w:r w:rsidRPr="0044210E">
        <w:t>их</w:t>
      </w:r>
      <w:r w:rsidR="009F0807">
        <w:t xml:space="preserve"> </w:t>
      </w:r>
      <w:r w:rsidRPr="0044210E">
        <w:t>испокон</w:t>
      </w:r>
      <w:r w:rsidR="009F0807">
        <w:t xml:space="preserve"> </w:t>
      </w:r>
      <w:r w:rsidRPr="0044210E">
        <w:t>веков</w:t>
      </w:r>
      <w:r w:rsidR="009F0807">
        <w:t xml:space="preserve"> </w:t>
      </w:r>
      <w:r>
        <w:t>—</w:t>
      </w:r>
      <w:r w:rsidR="009F0807">
        <w:t xml:space="preserve"> </w:t>
      </w:r>
      <w:r w:rsidRPr="0044210E">
        <w:t>рабская</w:t>
      </w:r>
      <w:r>
        <w:t>»</w:t>
      </w:r>
      <w:r w:rsidRPr="0044210E">
        <w:t>.</w:t>
      </w:r>
      <w:r w:rsidR="009F0807">
        <w:t xml:space="preserve"> </w:t>
      </w:r>
      <w:r w:rsidRPr="0044210E">
        <w:t>На</w:t>
      </w:r>
      <w:r w:rsidR="009F0807">
        <w:t xml:space="preserve"> </w:t>
      </w:r>
      <w:r w:rsidRPr="0044210E">
        <w:t>Руси</w:t>
      </w:r>
      <w:r w:rsidR="009F0807">
        <w:t xml:space="preserve"> </w:t>
      </w:r>
      <w:r w:rsidRPr="0044210E">
        <w:t>кровь</w:t>
      </w:r>
      <w:r w:rsidR="009F0807">
        <w:t xml:space="preserve"> </w:t>
      </w:r>
      <w:r w:rsidRPr="0044210E">
        <w:t>лилась</w:t>
      </w:r>
      <w:r w:rsidR="009F0807">
        <w:t xml:space="preserve"> </w:t>
      </w:r>
      <w:r w:rsidRPr="0044210E">
        <w:t>так,</w:t>
      </w:r>
      <w:r w:rsidR="009F0807">
        <w:t xml:space="preserve"> </w:t>
      </w:r>
      <w:r w:rsidRPr="0044210E">
        <w:t>что</w:t>
      </w:r>
      <w:r w:rsidR="009F0807">
        <w:t xml:space="preserve"> </w:t>
      </w:r>
      <w:r w:rsidRPr="00633718">
        <w:rPr>
          <w:rStyle w:val="--0"/>
        </w:rPr>
        <w:t>пришлось</w:t>
      </w:r>
      <w:r w:rsidR="009F0807">
        <w:rPr>
          <w:rStyle w:val="--0"/>
        </w:rPr>
        <w:t xml:space="preserve"> </w:t>
      </w:r>
      <w:r w:rsidRPr="00633718">
        <w:rPr>
          <w:rStyle w:val="--"/>
        </w:rPr>
        <w:t>придумывать</w:t>
      </w:r>
      <w:r w:rsidR="009F0807">
        <w:t xml:space="preserve"> </w:t>
      </w:r>
      <w:r w:rsidRPr="0044210E">
        <w:t>татаро-монгольское</w:t>
      </w:r>
      <w:r w:rsidR="009F0807">
        <w:t xml:space="preserve"> </w:t>
      </w:r>
      <w:r w:rsidRPr="0044210E">
        <w:t>иго.</w:t>
      </w:r>
      <w:r w:rsidR="009F0807">
        <w:t xml:space="preserve"> </w:t>
      </w:r>
    </w:p>
    <w:p w14:paraId="4A2C6ABE" w14:textId="05097B07" w:rsidR="00AA23B8" w:rsidRDefault="005A4145" w:rsidP="00AA23B8">
      <w:pPr>
        <w:rPr>
          <w:rFonts w:eastAsia="font342" w:cs="Calibri"/>
          <w:szCs w:val="28"/>
        </w:rPr>
      </w:pPr>
      <w:r w:rsidRPr="0044210E">
        <w:t>Губительные</w:t>
      </w:r>
      <w:r w:rsidR="009F0807">
        <w:t xml:space="preserve"> </w:t>
      </w:r>
      <w:r w:rsidRPr="0044210E">
        <w:t>реформы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сфере</w:t>
      </w:r>
      <w:r w:rsidR="009F0807">
        <w:t xml:space="preserve"> </w:t>
      </w:r>
      <w:r w:rsidRPr="0044210E">
        <w:t>образования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активное</w:t>
      </w:r>
      <w:r w:rsidR="009F0807">
        <w:t xml:space="preserve"> </w:t>
      </w:r>
      <w:r w:rsidRPr="0044210E">
        <w:t>внедрение</w:t>
      </w:r>
      <w:r w:rsidR="009F0807">
        <w:t xml:space="preserve"> </w:t>
      </w:r>
      <w:r w:rsidRPr="0044210E">
        <w:t>ювенальной</w:t>
      </w:r>
      <w:r w:rsidR="009F0807">
        <w:t xml:space="preserve"> </w:t>
      </w:r>
      <w:r w:rsidRPr="0044210E">
        <w:t>юстиции</w:t>
      </w:r>
      <w:r w:rsidR="009F0807">
        <w:t xml:space="preserve"> </w:t>
      </w:r>
      <w:r w:rsidRPr="0044210E">
        <w:t>ещё</w:t>
      </w:r>
      <w:r w:rsidR="009F0807">
        <w:t xml:space="preserve"> </w:t>
      </w:r>
      <w:r w:rsidRPr="0044210E">
        <w:t>больше</w:t>
      </w:r>
      <w:r w:rsidR="009F0807">
        <w:t xml:space="preserve"> </w:t>
      </w:r>
      <w:r w:rsidRPr="0044210E">
        <w:t>усугубляют</w:t>
      </w:r>
      <w:r w:rsidR="009F0807">
        <w:t xml:space="preserve"> </w:t>
      </w:r>
      <w:r w:rsidRPr="0044210E">
        <w:t>национально-демографические</w:t>
      </w:r>
      <w:r w:rsidR="009F0807">
        <w:t xml:space="preserve"> </w:t>
      </w:r>
      <w:r w:rsidRPr="0044210E">
        <w:t>проблемы,</w:t>
      </w:r>
      <w:r w:rsidR="009F0807">
        <w:t xml:space="preserve"> </w:t>
      </w:r>
      <w:r w:rsidRPr="0044210E">
        <w:t>подводя</w:t>
      </w:r>
      <w:r w:rsidR="009F0807">
        <w:t xml:space="preserve"> </w:t>
      </w:r>
      <w:r w:rsidRPr="0044210E">
        <w:t>их</w:t>
      </w:r>
      <w:r w:rsidR="009F0807">
        <w:t xml:space="preserve"> </w:t>
      </w:r>
      <w:r w:rsidRPr="0044210E">
        <w:t>к</w:t>
      </w:r>
      <w:r w:rsidR="009F0807">
        <w:t xml:space="preserve"> </w:t>
      </w:r>
      <w:r w:rsidRPr="0044210E">
        <w:t>черте</w:t>
      </w:r>
      <w:r w:rsidR="009F0807">
        <w:t xml:space="preserve"> </w:t>
      </w:r>
      <w:r w:rsidRPr="0044210E">
        <w:t>обреч</w:t>
      </w:r>
      <w:r w:rsidR="00AA23B8">
        <w:t>ё</w:t>
      </w:r>
      <w:r w:rsidRPr="0044210E">
        <w:t>нности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безысходности.</w:t>
      </w:r>
      <w:r w:rsidR="009F0807">
        <w:t xml:space="preserve"> </w:t>
      </w:r>
      <w:r w:rsidRPr="0044210E">
        <w:t>Таким</w:t>
      </w:r>
      <w:r w:rsidR="009F0807">
        <w:t xml:space="preserve"> </w:t>
      </w:r>
      <w:r w:rsidRPr="0044210E">
        <w:t>образом,</w:t>
      </w:r>
      <w:r w:rsidR="009F0807">
        <w:t xml:space="preserve"> </w:t>
      </w:r>
      <w:r w:rsidRPr="0044210E">
        <w:t>по</w:t>
      </w:r>
      <w:r w:rsidR="009F0807">
        <w:t xml:space="preserve"> </w:t>
      </w:r>
      <w:r w:rsidRPr="0044210E">
        <w:t>всей</w:t>
      </w:r>
      <w:r w:rsidR="009F0807">
        <w:t xml:space="preserve"> </w:t>
      </w:r>
      <w:r w:rsidRPr="0044210E">
        <w:t>территории</w:t>
      </w:r>
      <w:r w:rsidR="009F0807">
        <w:t xml:space="preserve"> </w:t>
      </w:r>
      <w:r w:rsidRPr="0044210E">
        <w:t>России</w:t>
      </w:r>
      <w:r w:rsidR="009F0807">
        <w:t xml:space="preserve"> </w:t>
      </w:r>
      <w:r w:rsidRPr="0044210E">
        <w:t>группа</w:t>
      </w:r>
      <w:r w:rsidR="009F0807">
        <w:t xml:space="preserve"> </w:t>
      </w:r>
      <w:r w:rsidRPr="0044210E">
        <w:t>людей</w:t>
      </w:r>
      <w:r w:rsidR="009F0807">
        <w:t xml:space="preserve"> </w:t>
      </w:r>
      <w:r w:rsidRPr="0044210E">
        <w:t>лидирующ</w:t>
      </w:r>
      <w:r w:rsidR="00AA23B8">
        <w:t>его</w:t>
      </w:r>
      <w:r w:rsidR="009F0807">
        <w:t xml:space="preserve"> </w:t>
      </w:r>
      <w:r w:rsidRPr="0044210E">
        <w:t>генотип</w:t>
      </w:r>
      <w:r w:rsidR="00AA23B8">
        <w:t>а</w:t>
      </w:r>
      <w:r w:rsidR="009F0807">
        <w:t xml:space="preserve"> </w:t>
      </w:r>
      <w:r w:rsidR="00AA23B8">
        <w:t>М</w:t>
      </w:r>
      <w:r w:rsidRPr="0044210E">
        <w:t>озга</w:t>
      </w:r>
      <w:r>
        <w:t>,</w:t>
      </w:r>
      <w:r w:rsidR="009F0807">
        <w:t xml:space="preserve"> </w:t>
      </w:r>
      <w:r w:rsidRPr="0044210E">
        <w:t>на</w:t>
      </w:r>
      <w:r w:rsidR="009F0807">
        <w:t xml:space="preserve"> </w:t>
      </w:r>
      <w:r>
        <w:t>совсем</w:t>
      </w:r>
      <w:r w:rsidR="009F0807">
        <w:t xml:space="preserve"> </w:t>
      </w:r>
      <w:r>
        <w:t>не</w:t>
      </w:r>
      <w:r w:rsidRPr="0044210E">
        <w:t>да</w:t>
      </w:r>
      <w:r>
        <w:t>в</w:t>
      </w:r>
      <w:r w:rsidRPr="0044210E">
        <w:t>н</w:t>
      </w:r>
      <w:r>
        <w:t>и</w:t>
      </w:r>
      <w:r w:rsidRPr="0044210E">
        <w:t>й</w:t>
      </w:r>
      <w:r w:rsidR="009F0807">
        <w:t xml:space="preserve"> </w:t>
      </w:r>
      <w:r w:rsidRPr="0044210E">
        <w:t>момент</w:t>
      </w:r>
      <w:r w:rsidR="009F0807">
        <w:t xml:space="preserve"> </w:t>
      </w:r>
      <w:r w:rsidRPr="0044210E">
        <w:t>исторического</w:t>
      </w:r>
      <w:r w:rsidR="009F0807">
        <w:t xml:space="preserve"> </w:t>
      </w:r>
      <w:r w:rsidRPr="0044210E">
        <w:t>развития</w:t>
      </w:r>
      <w:r w:rsidR="009F0807">
        <w:t xml:space="preserve"> </w:t>
      </w:r>
      <w:r w:rsidRPr="0044210E">
        <w:t>программного</w:t>
      </w:r>
      <w:r w:rsidR="009F0807">
        <w:t xml:space="preserve"> </w:t>
      </w:r>
      <w:r w:rsidRPr="0044210E">
        <w:t>сознания</w:t>
      </w:r>
      <w:r>
        <w:t>,</w:t>
      </w:r>
      <w:r w:rsidR="009F0807">
        <w:t xml:space="preserve"> </w:t>
      </w:r>
      <w:r w:rsidRPr="0044210E">
        <w:t>приводи</w:t>
      </w:r>
      <w:r>
        <w:t>л</w:t>
      </w:r>
      <w:r w:rsidR="00AA23B8">
        <w:t>а</w:t>
      </w:r>
      <w:r w:rsidR="009F0807">
        <w:t xml:space="preserve"> </w:t>
      </w:r>
      <w:r w:rsidRPr="0044210E">
        <w:t>конструкцию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системы</w:t>
      </w:r>
      <w:r w:rsidR="009F0807">
        <w:t xml:space="preserve"> </w:t>
      </w:r>
      <w:r w:rsidRPr="0044210E">
        <w:t>государства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состояние</w:t>
      </w:r>
      <w:r w:rsidR="009F0807">
        <w:t xml:space="preserve"> </w:t>
      </w:r>
      <w:r w:rsidRPr="00600965">
        <w:rPr>
          <w:rStyle w:val="--"/>
        </w:rPr>
        <w:t>бе</w:t>
      </w:r>
      <w:r>
        <w:rPr>
          <w:rStyle w:val="--"/>
        </w:rPr>
        <w:t>з</w:t>
      </w:r>
      <w:r w:rsidR="00AA23B8">
        <w:rPr>
          <w:rStyle w:val="--"/>
        </w:rPr>
        <w:t>(С)</w:t>
      </w:r>
      <w:r w:rsidRPr="00600965">
        <w:rPr>
          <w:rStyle w:val="--"/>
        </w:rPr>
        <w:t>прецедентного</w:t>
      </w:r>
      <w:r w:rsidR="009F0807">
        <w:rPr>
          <w:rStyle w:val="--0"/>
        </w:rPr>
        <w:t xml:space="preserve"> </w:t>
      </w:r>
      <w:r w:rsidRPr="00600965">
        <w:rPr>
          <w:rStyle w:val="--0"/>
        </w:rPr>
        <w:t>насилия</w:t>
      </w:r>
      <w:r w:rsidR="009F0807">
        <w:rPr>
          <w:rStyle w:val="--0"/>
        </w:rPr>
        <w:t xml:space="preserve"> </w:t>
      </w:r>
      <w:r w:rsidRPr="0044210E">
        <w:t>над</w:t>
      </w:r>
      <w:r w:rsidR="009F0807">
        <w:t xml:space="preserve"> </w:t>
      </w:r>
      <w:r w:rsidRPr="0044210E">
        <w:t>коренными</w:t>
      </w:r>
      <w:r w:rsidR="009F0807">
        <w:t xml:space="preserve"> </w:t>
      </w:r>
      <w:r w:rsidRPr="0044210E">
        <w:t>народами,</w:t>
      </w:r>
      <w:r w:rsidR="009F0807">
        <w:t xml:space="preserve"> </w:t>
      </w:r>
      <w:r w:rsidRPr="0044210E">
        <w:t>вверженных</w:t>
      </w:r>
      <w:r w:rsidR="009F0807">
        <w:t xml:space="preserve"> </w:t>
      </w:r>
      <w:r w:rsidRPr="0044210E">
        <w:t>тем</w:t>
      </w:r>
      <w:r w:rsidR="009F0807">
        <w:t xml:space="preserve"> </w:t>
      </w:r>
      <w:r w:rsidRPr="0044210E">
        <w:t>же</w:t>
      </w:r>
      <w:r w:rsidR="009F0807">
        <w:t xml:space="preserve"> </w:t>
      </w:r>
      <w:r w:rsidRPr="0044210E">
        <w:t>программным</w:t>
      </w:r>
      <w:r w:rsidR="009F0807">
        <w:t xml:space="preserve"> </w:t>
      </w:r>
      <w:r w:rsidRPr="0044210E">
        <w:t>сознанием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состояние</w:t>
      </w:r>
      <w:r w:rsidR="009F0807">
        <w:t xml:space="preserve"> </w:t>
      </w:r>
      <w:r w:rsidRPr="0044210E">
        <w:t>осознанной</w:t>
      </w:r>
      <w:r w:rsidR="009F0807">
        <w:t xml:space="preserve"> </w:t>
      </w:r>
      <w:r w:rsidRPr="0044210E">
        <w:t>пустоты,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преслед</w:t>
      </w:r>
      <w:r>
        <w:t>овало</w:t>
      </w:r>
      <w:r w:rsidR="009F0807">
        <w:t xml:space="preserve"> </w:t>
      </w:r>
      <w:r w:rsidRPr="0044210E">
        <w:t>достижение</w:t>
      </w:r>
      <w:r w:rsidR="009F0807">
        <w:t xml:space="preserve"> </w:t>
      </w:r>
      <w:r w:rsidRPr="0044210E">
        <w:t>тотальной</w:t>
      </w:r>
      <w:r w:rsidR="009F0807">
        <w:t xml:space="preserve"> </w:t>
      </w:r>
      <w:r w:rsidRPr="0044210E">
        <w:t>власти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государстве,</w:t>
      </w:r>
      <w:r w:rsidR="009F0807">
        <w:t xml:space="preserve"> </w:t>
      </w:r>
      <w:r w:rsidRPr="0044210E">
        <w:t>чтобы</w:t>
      </w:r>
      <w:r w:rsidR="009F0807">
        <w:t xml:space="preserve"> </w:t>
      </w:r>
      <w:r w:rsidRPr="0044210E">
        <w:t>паразитировать</w:t>
      </w:r>
      <w:r w:rsidR="009F0807">
        <w:t xml:space="preserve"> </w:t>
      </w:r>
      <w:r w:rsidRPr="0044210E">
        <w:t>на</w:t>
      </w:r>
      <w:r w:rsidR="009F0807">
        <w:t xml:space="preserve"> </w:t>
      </w:r>
      <w:r w:rsidRPr="0044210E">
        <w:t>благосостоянии</w:t>
      </w:r>
      <w:r w:rsidR="009F0807">
        <w:t xml:space="preserve"> </w:t>
      </w:r>
      <w:r w:rsidRPr="0044210E">
        <w:t>населения,</w:t>
      </w:r>
      <w:r w:rsidR="009F0807">
        <w:t xml:space="preserve"> </w:t>
      </w:r>
      <w:r w:rsidRPr="0044210E">
        <w:t>ликвидируя</w:t>
      </w:r>
      <w:r w:rsidR="009F0807">
        <w:t xml:space="preserve"> </w:t>
      </w:r>
      <w:r w:rsidRPr="0044210E">
        <w:t>его</w:t>
      </w:r>
      <w:r w:rsidR="009F0807">
        <w:t xml:space="preserve"> </w:t>
      </w:r>
      <w:r w:rsidRPr="0044210E">
        <w:t>функциональное</w:t>
      </w:r>
      <w:r w:rsidR="009F0807">
        <w:t xml:space="preserve"> </w:t>
      </w:r>
      <w:r w:rsidRPr="0044210E">
        <w:t>наделение</w:t>
      </w:r>
      <w:r>
        <w:t>,</w:t>
      </w:r>
      <w:r w:rsidR="009F0807">
        <w:t xml:space="preserve"> </w:t>
      </w:r>
      <w:r>
        <w:t>что,</w:t>
      </w:r>
      <w:r w:rsidR="009F0807">
        <w:t xml:space="preserve"> </w:t>
      </w:r>
      <w:r>
        <w:t>собственно,</w:t>
      </w:r>
      <w:r w:rsidR="009F0807">
        <w:t xml:space="preserve"> </w:t>
      </w:r>
      <w:r>
        <w:t>сегодня</w:t>
      </w:r>
      <w:r w:rsidR="009F0807">
        <w:t xml:space="preserve"> </w:t>
      </w:r>
      <w:r>
        <w:t>и</w:t>
      </w:r>
      <w:r w:rsidR="009F0807">
        <w:t xml:space="preserve"> </w:t>
      </w:r>
      <w:r>
        <w:t>наблюдается</w:t>
      </w:r>
      <w:r w:rsidR="009F0807">
        <w:t xml:space="preserve"> </w:t>
      </w:r>
      <w:r>
        <w:t>как</w:t>
      </w:r>
      <w:r w:rsidR="009F0807">
        <w:t xml:space="preserve"> </w:t>
      </w:r>
      <w:r>
        <w:t>автомоторность</w:t>
      </w:r>
      <w:r w:rsidR="009F0807">
        <w:t xml:space="preserve"> </w:t>
      </w:r>
      <w:r>
        <w:t>деятельности</w:t>
      </w:r>
      <w:r w:rsidR="009F0807">
        <w:t xml:space="preserve"> </w:t>
      </w:r>
      <w:r>
        <w:t>Старой</w:t>
      </w:r>
      <w:r w:rsidR="009F0807">
        <w:t xml:space="preserve"> </w:t>
      </w:r>
      <w:r>
        <w:t>Системы</w:t>
      </w:r>
      <w:r w:rsidR="009F0807">
        <w:t xml:space="preserve"> </w:t>
      </w:r>
      <w:r>
        <w:t>управления.</w:t>
      </w:r>
      <w:r w:rsidR="009F0807">
        <w:t xml:space="preserve"> </w:t>
      </w:r>
      <w:r>
        <w:t>Однако</w:t>
      </w:r>
      <w:r w:rsidR="009F0807">
        <w:t xml:space="preserve"> </w:t>
      </w:r>
      <w:r>
        <w:t>п</w:t>
      </w:r>
      <w:r w:rsidRPr="0044210E">
        <w:t>олное</w:t>
      </w:r>
      <w:r w:rsidR="009F0807">
        <w:t xml:space="preserve"> </w:t>
      </w:r>
      <w:r w:rsidRPr="0044210E">
        <w:t>выполнение</w:t>
      </w:r>
      <w:r w:rsidR="009F0807">
        <w:t xml:space="preserve"> </w:t>
      </w:r>
      <w:r w:rsidRPr="0044210E">
        <w:t>программы</w:t>
      </w:r>
      <w:r w:rsidR="009F0807">
        <w:t xml:space="preserve"> </w:t>
      </w:r>
      <w:r w:rsidRPr="0044210E">
        <w:t>фашизма,</w:t>
      </w:r>
      <w:r w:rsidR="009F0807">
        <w:t xml:space="preserve"> </w:t>
      </w:r>
      <w:r w:rsidRPr="0044210E">
        <w:t>переодетого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новые</w:t>
      </w:r>
      <w:r w:rsidR="009F0807">
        <w:t xml:space="preserve"> </w:t>
      </w:r>
      <w:r w:rsidRPr="0044210E">
        <w:t>одежды,</w:t>
      </w:r>
      <w:r w:rsidR="009F0807">
        <w:t xml:space="preserve"> </w:t>
      </w:r>
      <w:r w:rsidRPr="0044210E">
        <w:t>является</w:t>
      </w:r>
      <w:r w:rsidR="009F0807">
        <w:t xml:space="preserve"> </w:t>
      </w:r>
      <w:r w:rsidRPr="0044210E">
        <w:t>необратимым</w:t>
      </w:r>
      <w:r w:rsidR="009F0807">
        <w:t xml:space="preserve"> </w:t>
      </w:r>
      <w:r w:rsidRPr="0044210E">
        <w:lastRenderedPageBreak/>
        <w:t>разрушением</w:t>
      </w:r>
      <w:r w:rsidR="009F0807">
        <w:t xml:space="preserve"> </w:t>
      </w:r>
      <w:r w:rsidRPr="0044210E">
        <w:t>всей</w:t>
      </w:r>
      <w:r w:rsidR="009F0807">
        <w:t xml:space="preserve"> </w:t>
      </w:r>
      <w:r w:rsidRPr="0044210E">
        <w:t>конструкции</w:t>
      </w:r>
      <w:r w:rsidR="009F0807">
        <w:t xml:space="preserve"> </w:t>
      </w:r>
      <w:r w:rsidRPr="0044210E">
        <w:t>политической</w:t>
      </w:r>
      <w:r w:rsidR="009F0807">
        <w:t xml:space="preserve"> </w:t>
      </w:r>
      <w:r w:rsidRPr="0044210E">
        <w:t>системы</w:t>
      </w:r>
      <w:r w:rsidR="009F0807">
        <w:t xml:space="preserve"> </w:t>
      </w:r>
      <w:r w:rsidRPr="0044210E">
        <w:t>государства,</w:t>
      </w:r>
      <w:r w:rsidR="009F0807">
        <w:t xml:space="preserve"> </w:t>
      </w:r>
      <w:r w:rsidRPr="0044210E">
        <w:t>тем</w:t>
      </w:r>
      <w:r w:rsidR="009F0807">
        <w:t xml:space="preserve"> </w:t>
      </w:r>
      <w:r w:rsidRPr="0044210E">
        <w:t>самым</w:t>
      </w:r>
      <w:r w:rsidR="009F0807">
        <w:t xml:space="preserve"> </w:t>
      </w:r>
      <w:r w:rsidRPr="0044210E">
        <w:t>ввергая</w:t>
      </w:r>
      <w:r w:rsidR="009F0807">
        <w:t xml:space="preserve"> </w:t>
      </w:r>
      <w:r>
        <w:t>само</w:t>
      </w:r>
      <w:r w:rsidR="009F0807">
        <w:t xml:space="preserve"> </w:t>
      </w:r>
      <w:r w:rsidRPr="0044210E">
        <w:t>государство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состояние</w:t>
      </w:r>
      <w:r w:rsidR="009F0807">
        <w:t xml:space="preserve"> </w:t>
      </w:r>
      <w:r>
        <w:t>«</w:t>
      </w:r>
      <w:r w:rsidRPr="0044210E">
        <w:t>инферно</w:t>
      </w:r>
      <w:r>
        <w:t>»</w:t>
      </w:r>
      <w:r w:rsidRPr="0044210E">
        <w:t>.</w:t>
      </w:r>
    </w:p>
    <w:p w14:paraId="798A7223" w14:textId="77777777" w:rsidR="00D32C9F" w:rsidRDefault="005A4145" w:rsidP="00D32C9F">
      <w:pPr>
        <w:rPr>
          <w:rFonts w:eastAsia="font342" w:cs="Calibri"/>
          <w:szCs w:val="28"/>
        </w:rPr>
      </w:pPr>
      <w:r w:rsidRPr="0044210E">
        <w:t>Список</w:t>
      </w:r>
      <w:r w:rsidR="009F0807">
        <w:t xml:space="preserve"> </w:t>
      </w:r>
      <w:r w:rsidRPr="0044210E">
        <w:t>деяний</w:t>
      </w:r>
      <w:r w:rsidR="009F0807">
        <w:t xml:space="preserve"> </w:t>
      </w:r>
      <w:r w:rsidRPr="0044210E">
        <w:t>по</w:t>
      </w:r>
      <w:r w:rsidR="009F0807">
        <w:t xml:space="preserve"> </w:t>
      </w:r>
      <w:r w:rsidRPr="0044210E">
        <w:t>всем</w:t>
      </w:r>
      <w:r w:rsidR="009F0807">
        <w:t xml:space="preserve"> </w:t>
      </w:r>
      <w:r w:rsidRPr="0044210E">
        <w:t>трём</w:t>
      </w:r>
      <w:r w:rsidR="009F0807">
        <w:t xml:space="preserve"> </w:t>
      </w:r>
      <w:r w:rsidRPr="0044210E">
        <w:t>формам</w:t>
      </w:r>
      <w:r w:rsidR="009F0807">
        <w:t xml:space="preserve"> </w:t>
      </w:r>
      <w:r w:rsidRPr="0044210E">
        <w:t>инферно-фашизма</w:t>
      </w:r>
      <w:r w:rsidR="009F0807">
        <w:t xml:space="preserve"> </w:t>
      </w:r>
      <w:r w:rsidRPr="0044210E">
        <w:t>можно</w:t>
      </w:r>
      <w:r w:rsidR="009F0807">
        <w:t xml:space="preserve"> </w:t>
      </w:r>
      <w:r w:rsidRPr="0044210E">
        <w:t>было</w:t>
      </w:r>
      <w:r w:rsidR="009F0807">
        <w:t xml:space="preserve"> </w:t>
      </w:r>
      <w:r w:rsidRPr="0044210E">
        <w:t>бы</w:t>
      </w:r>
      <w:r w:rsidR="009F0807">
        <w:t xml:space="preserve"> </w:t>
      </w:r>
      <w:r w:rsidRPr="0044210E">
        <w:t>продолжить,</w:t>
      </w:r>
      <w:r w:rsidR="009F0807">
        <w:t xml:space="preserve"> </w:t>
      </w:r>
      <w:r w:rsidRPr="0044210E">
        <w:t>но</w:t>
      </w:r>
      <w:r w:rsidR="009F0807">
        <w:t xml:space="preserve"> </w:t>
      </w:r>
      <w:r w:rsidRPr="00B07973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B07973">
        <w:rPr>
          <w:rStyle w:val="--0"/>
        </w:rPr>
        <w:t>в</w:t>
      </w:r>
      <w:r w:rsidR="009F0807">
        <w:rPr>
          <w:rStyle w:val="--0"/>
        </w:rPr>
        <w:t xml:space="preserve"> </w:t>
      </w:r>
      <w:r w:rsidRPr="00B07973">
        <w:rPr>
          <w:rStyle w:val="--0"/>
        </w:rPr>
        <w:t>этом</w:t>
      </w:r>
      <w:r w:rsidR="009F0807">
        <w:t xml:space="preserve"> </w:t>
      </w:r>
      <w:r w:rsidRPr="0044210E">
        <w:t>нынешняя</w:t>
      </w:r>
      <w:r w:rsidR="009F0807">
        <w:t xml:space="preserve"> </w:t>
      </w:r>
      <w:r w:rsidRPr="0044210E">
        <w:t>суть.</w:t>
      </w:r>
      <w:r w:rsidR="009F0807">
        <w:t xml:space="preserve"> </w:t>
      </w:r>
      <w:r w:rsidRPr="0044210E">
        <w:t>А</w:t>
      </w:r>
      <w:r w:rsidR="009F0807">
        <w:t xml:space="preserve"> </w:t>
      </w:r>
      <w:r w:rsidRPr="0044210E">
        <w:t>суть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том,</w:t>
      </w:r>
      <w:r w:rsidR="009F0807">
        <w:t xml:space="preserve"> </w:t>
      </w:r>
      <w:r w:rsidRPr="0044210E">
        <w:t>что</w:t>
      </w:r>
      <w:r w:rsidR="009F0807">
        <w:t xml:space="preserve"> </w:t>
      </w:r>
      <w:r w:rsidRPr="0044210E">
        <w:t>как</w:t>
      </w:r>
      <w:r w:rsidR="009F0807">
        <w:t xml:space="preserve"> </w:t>
      </w:r>
      <w:r w:rsidRPr="0044210E">
        <w:t>для</w:t>
      </w:r>
      <w:r w:rsidR="009F0807">
        <w:t xml:space="preserve"> </w:t>
      </w:r>
      <w:r w:rsidRPr="0044210E">
        <w:t>отдельных</w:t>
      </w:r>
      <w:r w:rsidR="009F0807">
        <w:t xml:space="preserve"> </w:t>
      </w:r>
      <w:r w:rsidRPr="0044210E">
        <w:t>людей,</w:t>
      </w:r>
      <w:r w:rsidR="009F0807">
        <w:t xml:space="preserve"> </w:t>
      </w:r>
      <w:r w:rsidRPr="0044210E">
        <w:t>так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для</w:t>
      </w:r>
      <w:r w:rsidR="009F0807">
        <w:t xml:space="preserve"> </w:t>
      </w:r>
      <w:r w:rsidRPr="00B07973">
        <w:rPr>
          <w:rStyle w:val="--0"/>
        </w:rPr>
        <w:t>общества</w:t>
      </w:r>
      <w:r w:rsidR="009F0807">
        <w:rPr>
          <w:rStyle w:val="--0"/>
        </w:rPr>
        <w:t xml:space="preserve"> </w:t>
      </w:r>
      <w:r w:rsidRPr="00B07973">
        <w:rPr>
          <w:rStyle w:val="--"/>
        </w:rPr>
        <w:t>в</w:t>
      </w:r>
      <w:r w:rsidR="009F0807">
        <w:rPr>
          <w:rStyle w:val="--"/>
        </w:rPr>
        <w:t xml:space="preserve"> </w:t>
      </w:r>
      <w:r w:rsidRPr="00B07973">
        <w:rPr>
          <w:rStyle w:val="--"/>
        </w:rPr>
        <w:t>целом</w:t>
      </w:r>
      <w:r w:rsidRPr="0015627D">
        <w:t>,</w:t>
      </w:r>
      <w:r w:rsidR="009F0807" w:rsidRPr="0015627D">
        <w:t xml:space="preserve"> </w:t>
      </w:r>
      <w:r w:rsidRPr="0044210E">
        <w:t>в</w:t>
      </w:r>
      <w:r w:rsidR="009F0807">
        <w:t xml:space="preserve"> </w:t>
      </w:r>
      <w:r w:rsidRPr="0044210E">
        <w:t>итоге</w:t>
      </w:r>
      <w:r w:rsidR="009F0807">
        <w:t xml:space="preserve"> </w:t>
      </w:r>
      <w:r w:rsidRPr="0044210E">
        <w:t>наступила</w:t>
      </w:r>
      <w:r w:rsidR="009F0807">
        <w:t xml:space="preserve"> </w:t>
      </w:r>
      <w:r w:rsidRPr="0044210E">
        <w:t>черта,</w:t>
      </w:r>
      <w:r w:rsidR="009F0807">
        <w:t xml:space="preserve"> </w:t>
      </w:r>
      <w:r w:rsidRPr="0044210E">
        <w:t>за</w:t>
      </w:r>
      <w:r w:rsidR="009F0807">
        <w:t xml:space="preserve"> </w:t>
      </w:r>
      <w:r w:rsidRPr="0044210E">
        <w:t>которой</w:t>
      </w:r>
      <w:r w:rsidR="009F0807">
        <w:t xml:space="preserve"> </w:t>
      </w:r>
      <w:r w:rsidRPr="0044210E">
        <w:t>замкнутый</w:t>
      </w:r>
      <w:r w:rsidR="009F0807">
        <w:t xml:space="preserve"> </w:t>
      </w:r>
      <w:r w:rsidRPr="0044210E">
        <w:t>круг</w:t>
      </w:r>
      <w:r w:rsidR="009F0807">
        <w:t xml:space="preserve"> </w:t>
      </w:r>
      <w:r w:rsidRPr="0044210E">
        <w:t>неизбежности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неустроенности,</w:t>
      </w:r>
      <w:r w:rsidR="009F0807">
        <w:t xml:space="preserve"> </w:t>
      </w:r>
      <w:r w:rsidRPr="0044210E">
        <w:t>безысходности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обреч</w:t>
      </w:r>
      <w:r>
        <w:t>ё</w:t>
      </w:r>
      <w:r w:rsidRPr="0044210E">
        <w:t>нности.</w:t>
      </w:r>
      <w:r w:rsidR="009F0807">
        <w:t xml:space="preserve"> </w:t>
      </w:r>
      <w:r w:rsidRPr="0044210E">
        <w:t>Одним</w:t>
      </w:r>
      <w:r w:rsidR="009F0807">
        <w:t xml:space="preserve"> </w:t>
      </w:r>
      <w:r>
        <w:t>«</w:t>
      </w:r>
      <w:r w:rsidRPr="0044210E">
        <w:t>дозволяется</w:t>
      </w:r>
      <w:r>
        <w:t>»</w:t>
      </w:r>
      <w:r w:rsidR="009F0807">
        <w:t xml:space="preserve"> </w:t>
      </w:r>
      <w:r w:rsidRPr="0044210E">
        <w:t>открыто</w:t>
      </w:r>
      <w:r w:rsidR="009F0807">
        <w:t xml:space="preserve"> </w:t>
      </w:r>
      <w:r w:rsidRPr="0044210E">
        <w:t>проявлять</w:t>
      </w:r>
      <w:r w:rsidR="009F0807">
        <w:t xml:space="preserve"> </w:t>
      </w:r>
      <w:r w:rsidRPr="0044210E">
        <w:t>насилие</w:t>
      </w:r>
      <w:r w:rsidR="009F0807">
        <w:t xml:space="preserve"> </w:t>
      </w:r>
      <w:r w:rsidRPr="0044210E">
        <w:t>вне</w:t>
      </w:r>
      <w:r w:rsidR="009F0807">
        <w:t xml:space="preserve"> </w:t>
      </w:r>
      <w:r w:rsidRPr="0044210E">
        <w:t>всяких</w:t>
      </w:r>
      <w:r w:rsidR="009F0807">
        <w:t xml:space="preserve"> </w:t>
      </w:r>
      <w:r w:rsidRPr="0044210E">
        <w:t>ограничений</w:t>
      </w:r>
      <w:r w:rsidR="009F0807">
        <w:t xml:space="preserve"> </w:t>
      </w:r>
      <w:r w:rsidRPr="0044210E">
        <w:t>правового</w:t>
      </w:r>
      <w:r w:rsidR="009F0807">
        <w:t xml:space="preserve"> </w:t>
      </w:r>
      <w:r w:rsidRPr="0044210E">
        <w:t>поля,</w:t>
      </w:r>
      <w:r w:rsidR="009F0807">
        <w:t xml:space="preserve"> </w:t>
      </w:r>
      <w:r w:rsidRPr="0044210E">
        <w:t>а</w:t>
      </w:r>
      <w:r w:rsidR="009F0807">
        <w:t xml:space="preserve"> </w:t>
      </w:r>
      <w:r w:rsidRPr="0044210E">
        <w:t>другим</w:t>
      </w:r>
      <w:r w:rsidR="009F0807">
        <w:t xml:space="preserve"> </w:t>
      </w:r>
      <w:r w:rsidRPr="0044210E">
        <w:t>повинно</w:t>
      </w:r>
      <w:r w:rsidR="009F0807">
        <w:t xml:space="preserve"> </w:t>
      </w:r>
      <w:r w:rsidRPr="0044210E">
        <w:t>воспринимать</w:t>
      </w:r>
      <w:r w:rsidR="009F0807">
        <w:t xml:space="preserve"> </w:t>
      </w:r>
      <w:r w:rsidRPr="0044210E">
        <w:t>таковое</w:t>
      </w:r>
      <w:r w:rsidR="009F0807">
        <w:t xml:space="preserve"> </w:t>
      </w:r>
      <w:r w:rsidRPr="0044210E">
        <w:t>ущемлённое</w:t>
      </w:r>
      <w:r w:rsidR="009F0807">
        <w:t xml:space="preserve"> </w:t>
      </w:r>
      <w:r w:rsidRPr="0044210E">
        <w:t>положение,</w:t>
      </w:r>
      <w:r w:rsidR="009F0807">
        <w:t xml:space="preserve"> </w:t>
      </w:r>
      <w:r w:rsidRPr="0044210E">
        <w:t>иногда</w:t>
      </w:r>
      <w:r w:rsidR="009F0807">
        <w:t xml:space="preserve"> </w:t>
      </w:r>
      <w:r w:rsidRPr="0044210E">
        <w:t>слегка</w:t>
      </w:r>
      <w:r w:rsidR="009F0807">
        <w:t xml:space="preserve"> </w:t>
      </w:r>
      <w:r w:rsidRPr="0044210E">
        <w:t>пререкаясь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полушёпотом</w:t>
      </w:r>
      <w:r w:rsidR="009F0807">
        <w:t xml:space="preserve"> </w:t>
      </w:r>
      <w:r w:rsidRPr="0044210E">
        <w:t>тихо</w:t>
      </w:r>
      <w:r w:rsidR="009F0807">
        <w:t xml:space="preserve"> </w:t>
      </w:r>
      <w:r w:rsidRPr="0044210E">
        <w:t>напоминая</w:t>
      </w:r>
      <w:r w:rsidR="009F0807">
        <w:t xml:space="preserve"> </w:t>
      </w:r>
      <w:r w:rsidRPr="0044210E">
        <w:t>о</w:t>
      </w:r>
      <w:r w:rsidR="009F0807">
        <w:t xml:space="preserve"> </w:t>
      </w:r>
      <w:r w:rsidRPr="0044210E">
        <w:t>том,</w:t>
      </w:r>
      <w:r w:rsidR="009F0807">
        <w:t xml:space="preserve"> </w:t>
      </w:r>
      <w:r w:rsidRPr="0044210E">
        <w:t>что</w:t>
      </w:r>
      <w:r w:rsidR="009F0807">
        <w:t xml:space="preserve"> </w:t>
      </w:r>
      <w:r w:rsidRPr="0044210E">
        <w:t>существуют</w:t>
      </w:r>
      <w:r w:rsidR="009F0807">
        <w:t xml:space="preserve"> </w:t>
      </w:r>
      <w:r w:rsidRPr="0044210E">
        <w:t>якобы</w:t>
      </w:r>
      <w:r w:rsidR="009F0807">
        <w:t xml:space="preserve"> </w:t>
      </w:r>
      <w:r w:rsidRPr="0044210E">
        <w:t>какие-то</w:t>
      </w:r>
      <w:r w:rsidR="009F0807">
        <w:t xml:space="preserve"> </w:t>
      </w:r>
      <w:r w:rsidRPr="0044210E">
        <w:t>права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полномочия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каком-то</w:t>
      </w:r>
      <w:r w:rsidR="009F0807">
        <w:t xml:space="preserve"> </w:t>
      </w:r>
      <w:r w:rsidRPr="0044210E">
        <w:t>туманном</w:t>
      </w:r>
      <w:r w:rsidR="009F0807">
        <w:t xml:space="preserve"> </w:t>
      </w:r>
      <w:r w:rsidRPr="0044210E">
        <w:t>правовом</w:t>
      </w:r>
      <w:r w:rsidR="009F0807">
        <w:t xml:space="preserve"> </w:t>
      </w:r>
      <w:r w:rsidRPr="0044210E">
        <w:t>поле.</w:t>
      </w:r>
      <w:r w:rsidR="009F0807">
        <w:t xml:space="preserve"> </w:t>
      </w:r>
      <w:r w:rsidRPr="0044210E">
        <w:t>Иное</w:t>
      </w:r>
      <w:r w:rsidR="009F0807">
        <w:t xml:space="preserve"> </w:t>
      </w:r>
      <w:r w:rsidRPr="0044210E">
        <w:t>не</w:t>
      </w:r>
      <w:r w:rsidR="009F0807">
        <w:t xml:space="preserve"> </w:t>
      </w:r>
      <w:r w:rsidRPr="0044210E">
        <w:t>допускается</w:t>
      </w:r>
      <w:r w:rsidR="00D32C9F">
        <w:t>.</w:t>
      </w:r>
      <w:r w:rsidR="009F0807">
        <w:t xml:space="preserve"> </w:t>
      </w:r>
      <w:r w:rsidR="00D32C9F">
        <w:t>В</w:t>
      </w:r>
      <w:r w:rsidR="009F0807">
        <w:t xml:space="preserve"> </w:t>
      </w:r>
      <w:r w:rsidRPr="0044210E">
        <w:t>случае</w:t>
      </w:r>
      <w:r w:rsidR="009F0807">
        <w:t xml:space="preserve"> </w:t>
      </w:r>
      <w:r w:rsidRPr="0044210E">
        <w:t>недовольства</w:t>
      </w:r>
      <w:r w:rsidR="009F0807">
        <w:t xml:space="preserve"> </w:t>
      </w:r>
      <w:r w:rsidRPr="0044210E">
        <w:t>ущемлённой</w:t>
      </w:r>
      <w:r w:rsidR="009F0807">
        <w:t xml:space="preserve"> </w:t>
      </w:r>
      <w:r w:rsidRPr="0044210E">
        <w:t>части</w:t>
      </w:r>
      <w:r w:rsidR="009F0807">
        <w:t xml:space="preserve"> </w:t>
      </w:r>
      <w:r w:rsidRPr="0044210E">
        <w:t>общества,</w:t>
      </w:r>
      <w:r w:rsidR="009F0807">
        <w:t xml:space="preserve"> </w:t>
      </w:r>
      <w:r w:rsidRPr="0044210E">
        <w:t>оно</w:t>
      </w:r>
      <w:r w:rsidR="009F0807">
        <w:t xml:space="preserve"> </w:t>
      </w:r>
      <w:r w:rsidRPr="0044210E">
        <w:t>ущемляется</w:t>
      </w:r>
      <w:r w:rsidR="009F0807">
        <w:t xml:space="preserve"> </w:t>
      </w:r>
      <w:r w:rsidRPr="0044210E">
        <w:t>ещё</w:t>
      </w:r>
      <w:r w:rsidR="009F0807">
        <w:t xml:space="preserve"> </w:t>
      </w:r>
      <w:r w:rsidRPr="0044210E">
        <w:t>с</w:t>
      </w:r>
      <w:r w:rsidR="009F0807">
        <w:t xml:space="preserve"> </w:t>
      </w:r>
      <w:r w:rsidRPr="0044210E">
        <w:t>более</w:t>
      </w:r>
      <w:r w:rsidR="009F0807">
        <w:t xml:space="preserve"> </w:t>
      </w:r>
      <w:r w:rsidRPr="0044210E">
        <w:t>жёстким</w:t>
      </w:r>
      <w:r w:rsidR="009F0807">
        <w:t xml:space="preserve"> </w:t>
      </w:r>
      <w:r w:rsidRPr="0044210E">
        <w:t>насилием.</w:t>
      </w:r>
      <w:r w:rsidR="009F0807">
        <w:t xml:space="preserve"> </w:t>
      </w:r>
      <w:r w:rsidRPr="0044210E">
        <w:t>Насилие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страх,</w:t>
      </w:r>
      <w:r w:rsidR="009F0807">
        <w:t xml:space="preserve"> </w:t>
      </w:r>
      <w:r w:rsidRPr="0044210E">
        <w:t>порождаемые</w:t>
      </w:r>
      <w:r w:rsidR="009F0807">
        <w:t xml:space="preserve"> </w:t>
      </w:r>
      <w:r w:rsidRPr="0044210E">
        <w:t>деньгами,</w:t>
      </w:r>
      <w:r w:rsidR="009F0807">
        <w:t xml:space="preserve"> </w:t>
      </w:r>
      <w:r w:rsidRPr="0044210E">
        <w:t>конечно</w:t>
      </w:r>
      <w:r w:rsidR="009F0807">
        <w:t xml:space="preserve"> </w:t>
      </w:r>
      <w:r w:rsidRPr="0044210E">
        <w:t>отличаются</w:t>
      </w:r>
      <w:r w:rsidR="009F0807">
        <w:t xml:space="preserve"> </w:t>
      </w:r>
      <w:r w:rsidRPr="0044210E">
        <w:t>от</w:t>
      </w:r>
      <w:r w:rsidR="009F0807">
        <w:t xml:space="preserve"> </w:t>
      </w:r>
      <w:r w:rsidRPr="0044210E">
        <w:t>физического</w:t>
      </w:r>
      <w:r w:rsidR="009F0807">
        <w:t xml:space="preserve"> </w:t>
      </w:r>
      <w:r w:rsidRPr="0044210E">
        <w:t>воздействия,</w:t>
      </w:r>
      <w:r w:rsidR="009F0807">
        <w:t xml:space="preserve"> </w:t>
      </w:r>
      <w:r w:rsidRPr="0044210E">
        <w:t>но</w:t>
      </w:r>
      <w:r w:rsidR="009F0807">
        <w:t xml:space="preserve"> </w:t>
      </w:r>
      <w:r w:rsidRPr="0044210E">
        <w:t>от</w:t>
      </w:r>
      <w:r w:rsidR="009F0807">
        <w:t xml:space="preserve"> </w:t>
      </w:r>
      <w:r w:rsidRPr="0044210E">
        <w:t>этого</w:t>
      </w:r>
      <w:r w:rsidR="009F0807">
        <w:t xml:space="preserve"> </w:t>
      </w:r>
      <w:r w:rsidRPr="0044210E">
        <w:t>их</w:t>
      </w:r>
      <w:r w:rsidR="009F0807">
        <w:t xml:space="preserve"> </w:t>
      </w:r>
      <w:r w:rsidRPr="0044210E">
        <w:t>суть</w:t>
      </w:r>
      <w:r w:rsidR="009F0807">
        <w:t xml:space="preserve"> </w:t>
      </w:r>
      <w:r w:rsidRPr="00B07973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B07973">
        <w:rPr>
          <w:rStyle w:val="--0"/>
        </w:rPr>
        <w:t>меняется</w:t>
      </w:r>
      <w:r w:rsidRPr="00D32C9F">
        <w:t>.</w:t>
      </w:r>
      <w:r w:rsidR="009F0807" w:rsidRPr="00D32C9F">
        <w:t xml:space="preserve"> </w:t>
      </w:r>
      <w:r w:rsidRPr="0044210E">
        <w:t>Человек</w:t>
      </w:r>
      <w:r w:rsidR="009F0807">
        <w:t xml:space="preserve"> </w:t>
      </w:r>
      <w:r w:rsidRPr="0044210E">
        <w:t>боится</w:t>
      </w:r>
      <w:r w:rsidR="009F0807">
        <w:t xml:space="preserve"> </w:t>
      </w:r>
      <w:r w:rsidRPr="0044210E">
        <w:t>потерять</w:t>
      </w:r>
      <w:r w:rsidR="009F0807">
        <w:t xml:space="preserve"> </w:t>
      </w:r>
      <w:r w:rsidRPr="0044210E">
        <w:t>работу,</w:t>
      </w:r>
      <w:r w:rsidR="009F0807">
        <w:t xml:space="preserve"> </w:t>
      </w:r>
      <w:r w:rsidRPr="0044210E">
        <w:t>потерять</w:t>
      </w:r>
      <w:r w:rsidR="009F0807">
        <w:t xml:space="preserve"> </w:t>
      </w:r>
      <w:r w:rsidRPr="0044210E">
        <w:t>какую-никакую</w:t>
      </w:r>
      <w:r w:rsidR="009F0807">
        <w:t xml:space="preserve"> </w:t>
      </w:r>
      <w:r w:rsidRPr="0044210E">
        <w:t>заработную</w:t>
      </w:r>
      <w:r w:rsidR="009F0807">
        <w:t xml:space="preserve"> </w:t>
      </w:r>
      <w:r w:rsidRPr="0044210E">
        <w:t>плату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пресмыкается</w:t>
      </w:r>
      <w:r w:rsidR="009F0807">
        <w:t xml:space="preserve"> </w:t>
      </w:r>
      <w:r w:rsidRPr="0044210E">
        <w:t>перед</w:t>
      </w:r>
      <w:r w:rsidR="009F0807">
        <w:t xml:space="preserve"> </w:t>
      </w:r>
      <w:r w:rsidRPr="0044210E">
        <w:t>работодателем.</w:t>
      </w:r>
      <w:r w:rsidR="009F0807">
        <w:t xml:space="preserve"> </w:t>
      </w:r>
      <w:r w:rsidRPr="0044210E">
        <w:t>Пенсионер,</w:t>
      </w:r>
      <w:r w:rsidR="009F0807">
        <w:t xml:space="preserve"> </w:t>
      </w:r>
      <w:r w:rsidRPr="0044210E">
        <w:t>получая</w:t>
      </w:r>
      <w:r w:rsidR="009F0807">
        <w:t xml:space="preserve"> </w:t>
      </w:r>
      <w:r w:rsidRPr="0044210E">
        <w:t>жалкие</w:t>
      </w:r>
      <w:r w:rsidR="009F0807">
        <w:t xml:space="preserve"> </w:t>
      </w:r>
      <w:r w:rsidRPr="0044210E">
        <w:t>гроши,</w:t>
      </w:r>
      <w:r w:rsidR="009F0807">
        <w:t xml:space="preserve"> </w:t>
      </w:r>
      <w:r w:rsidRPr="0044210E">
        <w:t>жив</w:t>
      </w:r>
      <w:r>
        <w:t>ё</w:t>
      </w:r>
      <w:r w:rsidRPr="0044210E">
        <w:t>т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постоянном</w:t>
      </w:r>
      <w:r w:rsidR="009F0807">
        <w:t xml:space="preserve"> </w:t>
      </w:r>
      <w:r w:rsidRPr="0044210E">
        <w:t>страхе</w:t>
      </w:r>
      <w:r w:rsidR="009F0807">
        <w:t xml:space="preserve"> </w:t>
      </w:r>
      <w:r w:rsidRPr="0044210E">
        <w:t>перед</w:t>
      </w:r>
      <w:r w:rsidR="009F0807">
        <w:t xml:space="preserve"> </w:t>
      </w:r>
      <w:r w:rsidRPr="0044210E">
        <w:t>непрерывно</w:t>
      </w:r>
      <w:r w:rsidR="009F0807">
        <w:t xml:space="preserve"> </w:t>
      </w:r>
      <w:r w:rsidRPr="0044210E">
        <w:t>повышающимися</w:t>
      </w:r>
      <w:r w:rsidR="009F0807">
        <w:t xml:space="preserve"> </w:t>
      </w:r>
      <w:r w:rsidRPr="0044210E">
        <w:t>ценами.</w:t>
      </w:r>
      <w:r w:rsidR="009F0807">
        <w:t xml:space="preserve"> </w:t>
      </w:r>
      <w:r w:rsidRPr="0044210E">
        <w:t>При</w:t>
      </w:r>
      <w:r w:rsidR="009F0807">
        <w:t xml:space="preserve"> </w:t>
      </w:r>
      <w:r w:rsidRPr="0044210E">
        <w:t>этом</w:t>
      </w:r>
      <w:r w:rsidR="009F0807">
        <w:t xml:space="preserve"> </w:t>
      </w:r>
      <w:r>
        <w:t>с</w:t>
      </w:r>
      <w:r w:rsidRPr="0044210E">
        <w:t>истемы</w:t>
      </w:r>
      <w:r w:rsidR="009F0807">
        <w:t xml:space="preserve"> </w:t>
      </w:r>
      <w:r>
        <w:t>у</w:t>
      </w:r>
      <w:r w:rsidRPr="0044210E">
        <w:t>правления</w:t>
      </w:r>
      <w:r w:rsidR="009F0807">
        <w:t xml:space="preserve"> </w:t>
      </w:r>
      <w:r w:rsidRPr="0044210E">
        <w:t>этим</w:t>
      </w:r>
      <w:r w:rsidR="009F0807">
        <w:t xml:space="preserve"> </w:t>
      </w:r>
      <w:r w:rsidRPr="0044210E">
        <w:t>инфернальным</w:t>
      </w:r>
      <w:r w:rsidR="009F0807">
        <w:t xml:space="preserve"> </w:t>
      </w:r>
      <w:r w:rsidRPr="0044210E">
        <w:t>обществом</w:t>
      </w:r>
      <w:r w:rsidR="009F0807">
        <w:t xml:space="preserve"> </w:t>
      </w:r>
      <w:r>
        <w:t>приведены</w:t>
      </w:r>
      <w:r w:rsidR="009F0807">
        <w:t xml:space="preserve"> </w:t>
      </w:r>
      <w:r>
        <w:t>к</w:t>
      </w:r>
      <w:r w:rsidR="009F0807">
        <w:t xml:space="preserve"> </w:t>
      </w:r>
      <w:r w:rsidRPr="0044210E">
        <w:t>такому</w:t>
      </w:r>
      <w:r w:rsidR="009F0807">
        <w:t xml:space="preserve"> </w:t>
      </w:r>
      <w:r w:rsidRPr="0044210E">
        <w:t>состоянию,</w:t>
      </w:r>
      <w:r w:rsidR="009F0807">
        <w:t xml:space="preserve"> </w:t>
      </w:r>
      <w:r w:rsidRPr="0044210E">
        <w:t>когда</w:t>
      </w:r>
      <w:r w:rsidR="009F0807">
        <w:t xml:space="preserve"> </w:t>
      </w:r>
      <w:r w:rsidRPr="0044210E">
        <w:t>любые,</w:t>
      </w:r>
      <w:r w:rsidR="009F0807">
        <w:t xml:space="preserve"> </w:t>
      </w:r>
      <w:r w:rsidRPr="0044210E">
        <w:t>даже</w:t>
      </w:r>
      <w:r w:rsidR="009F0807">
        <w:t xml:space="preserve"> </w:t>
      </w:r>
      <w:r w:rsidRPr="0044210E">
        <w:t>самые</w:t>
      </w:r>
      <w:r w:rsidR="009F0807">
        <w:t xml:space="preserve"> </w:t>
      </w:r>
      <w:r w:rsidRPr="00C23F14">
        <w:rPr>
          <w:rStyle w:val="--"/>
        </w:rPr>
        <w:t>благие</w:t>
      </w:r>
      <w:r w:rsidR="009F0807">
        <w:rPr>
          <w:rStyle w:val="--0"/>
        </w:rPr>
        <w:t xml:space="preserve"> </w:t>
      </w:r>
      <w:r w:rsidRPr="00C23F14">
        <w:rPr>
          <w:rStyle w:val="--0"/>
        </w:rPr>
        <w:t>действия</w:t>
      </w:r>
      <w:r w:rsidR="009F0807">
        <w:t xml:space="preserve"> </w:t>
      </w:r>
      <w:r w:rsidRPr="0044210E">
        <w:t>коррумпированной</w:t>
      </w:r>
      <w:r w:rsidR="009F0807">
        <w:t xml:space="preserve"> </w:t>
      </w:r>
      <w:r w:rsidRPr="0044210E">
        <w:t>и</w:t>
      </w:r>
      <w:r w:rsidR="009F0807">
        <w:t xml:space="preserve"> </w:t>
      </w:r>
      <w:r w:rsidRPr="0044210E">
        <w:t>некомпетентной</w:t>
      </w:r>
      <w:r w:rsidR="009F0807">
        <w:t xml:space="preserve"> </w:t>
      </w:r>
      <w:r w:rsidRPr="0044210E">
        <w:t>власти</w:t>
      </w:r>
      <w:r w:rsidR="009F0807">
        <w:t xml:space="preserve"> </w:t>
      </w:r>
      <w:r w:rsidRPr="0044210E">
        <w:t>только</w:t>
      </w:r>
      <w:r w:rsidR="009F0807">
        <w:t xml:space="preserve"> </w:t>
      </w:r>
      <w:r w:rsidRPr="0044210E">
        <w:t>ещё</w:t>
      </w:r>
      <w:r w:rsidR="009F0807">
        <w:t xml:space="preserve"> </w:t>
      </w:r>
      <w:r w:rsidRPr="0044210E">
        <w:t>больше</w:t>
      </w:r>
      <w:r w:rsidR="009F0807">
        <w:t xml:space="preserve"> </w:t>
      </w:r>
      <w:r w:rsidRPr="0044210E">
        <w:t>ухудшают</w:t>
      </w:r>
      <w:r w:rsidR="009F0807">
        <w:t xml:space="preserve"> </w:t>
      </w:r>
      <w:r w:rsidRPr="0044210E">
        <w:t>ситуацию</w:t>
      </w:r>
      <w:r w:rsidR="009F0807">
        <w:t xml:space="preserve"> </w:t>
      </w:r>
      <w:r w:rsidRPr="0044210E">
        <w:t>в</w:t>
      </w:r>
      <w:r w:rsidR="009F0807">
        <w:t xml:space="preserve"> </w:t>
      </w:r>
      <w:r w:rsidRPr="0044210E">
        <w:t>обществе.</w:t>
      </w:r>
      <w:r w:rsidR="009F0807">
        <w:t xml:space="preserve"> </w:t>
      </w:r>
      <w:bookmarkStart w:id="6" w:name="OLE_LINK2"/>
      <w:r>
        <w:t>Страна,</w:t>
      </w:r>
      <w:r w:rsidR="009F0807">
        <w:t xml:space="preserve"> </w:t>
      </w:r>
      <w:r>
        <w:t>руководство</w:t>
      </w:r>
      <w:r w:rsidR="009F0807">
        <w:t xml:space="preserve"> </w:t>
      </w:r>
      <w:r>
        <w:t>которой</w:t>
      </w:r>
      <w:r w:rsidR="009F0807">
        <w:t xml:space="preserve"> </w:t>
      </w:r>
      <w:r>
        <w:t>во</w:t>
      </w:r>
      <w:r w:rsidR="009F0807">
        <w:t xml:space="preserve"> </w:t>
      </w:r>
      <w:r>
        <w:t>главу</w:t>
      </w:r>
      <w:r w:rsidR="009F0807">
        <w:t xml:space="preserve"> </w:t>
      </w:r>
      <w:r>
        <w:t>угла</w:t>
      </w:r>
      <w:r w:rsidR="009F0807">
        <w:t xml:space="preserve"> </w:t>
      </w:r>
      <w:r>
        <w:t>ставит</w:t>
      </w:r>
      <w:r w:rsidR="009F0807">
        <w:t xml:space="preserve"> </w:t>
      </w:r>
      <w:r>
        <w:t>лозунг</w:t>
      </w:r>
      <w:r w:rsidR="009F0807">
        <w:t xml:space="preserve"> </w:t>
      </w:r>
      <w:r w:rsidRPr="00600965">
        <w:rPr>
          <w:b/>
          <w:bCs/>
          <w:i/>
          <w:iCs/>
        </w:rPr>
        <w:t>«Своих</w:t>
      </w:r>
      <w:r w:rsidR="009F0807">
        <w:rPr>
          <w:b/>
          <w:bCs/>
          <w:i/>
          <w:iCs/>
        </w:rPr>
        <w:t xml:space="preserve"> </w:t>
      </w:r>
      <w:r w:rsidRPr="00600965">
        <w:rPr>
          <w:b/>
          <w:bCs/>
          <w:i/>
          <w:iCs/>
        </w:rPr>
        <w:t>не</w:t>
      </w:r>
      <w:r w:rsidR="009F0807">
        <w:rPr>
          <w:b/>
          <w:bCs/>
          <w:i/>
          <w:iCs/>
        </w:rPr>
        <w:t xml:space="preserve"> </w:t>
      </w:r>
      <w:r w:rsidRPr="00600965">
        <w:rPr>
          <w:b/>
          <w:bCs/>
          <w:i/>
          <w:iCs/>
        </w:rPr>
        <w:t>сда</w:t>
      </w:r>
      <w:r>
        <w:rPr>
          <w:b/>
          <w:bCs/>
          <w:i/>
          <w:iCs/>
        </w:rPr>
        <w:t>ё</w:t>
      </w:r>
      <w:r w:rsidRPr="00600965">
        <w:rPr>
          <w:b/>
          <w:bCs/>
          <w:i/>
          <w:iCs/>
        </w:rPr>
        <w:t>м»</w:t>
      </w:r>
      <w:r w:rsidR="00D32C9F" w:rsidRPr="00D32C9F">
        <w:t>,</w:t>
      </w:r>
      <w:r w:rsidR="009F0807">
        <w:t xml:space="preserve"> </w:t>
      </w:r>
      <w:r>
        <w:t>—</w:t>
      </w:r>
      <w:r w:rsidR="009F0807">
        <w:t xml:space="preserve"> </w:t>
      </w:r>
      <w:r>
        <w:t>как</w:t>
      </w:r>
      <w:r w:rsidR="009F0807">
        <w:t xml:space="preserve"> </w:t>
      </w:r>
      <w:r>
        <w:t>бы</w:t>
      </w:r>
      <w:r w:rsidR="009F0807">
        <w:t xml:space="preserve"> </w:t>
      </w:r>
      <w:r>
        <w:t>кто</w:t>
      </w:r>
      <w:r w:rsidR="009F0807">
        <w:t xml:space="preserve"> </w:t>
      </w:r>
      <w:r>
        <w:t>этот</w:t>
      </w:r>
      <w:r w:rsidR="009F0807">
        <w:t xml:space="preserve"> </w:t>
      </w:r>
      <w:r>
        <w:t>лозунг</w:t>
      </w:r>
      <w:r w:rsidR="009F0807">
        <w:t xml:space="preserve"> </w:t>
      </w:r>
      <w:r>
        <w:t>не</w:t>
      </w:r>
      <w:r w:rsidR="009F0807">
        <w:t xml:space="preserve"> </w:t>
      </w:r>
      <w:r>
        <w:t>понимал</w:t>
      </w:r>
      <w:r w:rsidR="009F0807">
        <w:t xml:space="preserve"> </w:t>
      </w:r>
      <w:r>
        <w:t>—</w:t>
      </w:r>
      <w:r w:rsidR="009F0807">
        <w:t xml:space="preserve"> </w:t>
      </w:r>
      <w:r>
        <w:t>обречена</w:t>
      </w:r>
      <w:r w:rsidR="009F0807">
        <w:t xml:space="preserve"> </w:t>
      </w:r>
      <w:r>
        <w:t>на</w:t>
      </w:r>
      <w:r w:rsidR="009F0807">
        <w:t xml:space="preserve"> </w:t>
      </w:r>
      <w:r>
        <w:t>серьезные</w:t>
      </w:r>
      <w:r w:rsidR="009F0807">
        <w:t xml:space="preserve"> </w:t>
      </w:r>
      <w:r>
        <w:t>социальные</w:t>
      </w:r>
      <w:r w:rsidR="009F0807">
        <w:t xml:space="preserve"> </w:t>
      </w:r>
      <w:r>
        <w:t>потрясения.</w:t>
      </w:r>
      <w:r w:rsidR="009F0807">
        <w:t xml:space="preserve"> </w:t>
      </w:r>
      <w:r>
        <w:t>Хочу</w:t>
      </w:r>
      <w:r w:rsidR="009F0807">
        <w:t xml:space="preserve"> </w:t>
      </w:r>
      <w:r>
        <w:t>здесь</w:t>
      </w:r>
      <w:r w:rsidR="009F0807">
        <w:t xml:space="preserve"> </w:t>
      </w:r>
      <w:r>
        <w:t>напомнить,</w:t>
      </w:r>
      <w:r w:rsidR="009F0807">
        <w:t xml:space="preserve"> </w:t>
      </w:r>
      <w:r>
        <w:t>что</w:t>
      </w:r>
      <w:r w:rsidR="009F0807">
        <w:t xml:space="preserve"> </w:t>
      </w:r>
      <w:r>
        <w:t>Иван</w:t>
      </w:r>
      <w:r w:rsidR="009F0807">
        <w:t xml:space="preserve"> </w:t>
      </w:r>
      <w:r>
        <w:t>Грозный,</w:t>
      </w:r>
      <w:r w:rsidR="009F0807">
        <w:t xml:space="preserve"> </w:t>
      </w:r>
      <w:r>
        <w:t>П</w:t>
      </w:r>
      <w:r w:rsidR="00D32C9F">
        <w:t>ё</w:t>
      </w:r>
      <w:r>
        <w:t>тр</w:t>
      </w:r>
      <w:r w:rsidR="009F0807">
        <w:t xml:space="preserve"> </w:t>
      </w:r>
      <w:r>
        <w:t>Первый,</w:t>
      </w:r>
      <w:r w:rsidR="009F0807">
        <w:t xml:space="preserve"> </w:t>
      </w:r>
      <w:r>
        <w:t>Иосиф</w:t>
      </w:r>
      <w:r w:rsidR="009F0807">
        <w:t xml:space="preserve"> </w:t>
      </w:r>
      <w:r>
        <w:t>Сталин</w:t>
      </w:r>
      <w:r w:rsidR="009F0807">
        <w:t xml:space="preserve"> </w:t>
      </w:r>
      <w:r>
        <w:t>—</w:t>
      </w:r>
      <w:r w:rsidR="009F0807">
        <w:t xml:space="preserve"> </w:t>
      </w:r>
      <w:r>
        <w:t>они</w:t>
      </w:r>
      <w:r w:rsidR="009F0807">
        <w:t xml:space="preserve"> </w:t>
      </w:r>
      <w:r>
        <w:t>своих</w:t>
      </w:r>
      <w:r w:rsidR="009F0807">
        <w:t xml:space="preserve"> </w:t>
      </w:r>
      <w:r>
        <w:t>«сдавали»,</w:t>
      </w:r>
      <w:r w:rsidR="009F0807">
        <w:t xml:space="preserve"> </w:t>
      </w:r>
      <w:r>
        <w:t>если</w:t>
      </w:r>
      <w:r w:rsidR="009F0807">
        <w:t xml:space="preserve"> </w:t>
      </w:r>
      <w:r>
        <w:t>эти</w:t>
      </w:r>
      <w:r w:rsidR="009F0807">
        <w:t xml:space="preserve"> </w:t>
      </w:r>
      <w:r>
        <w:t>«свои»</w:t>
      </w:r>
      <w:r w:rsidR="009F0807">
        <w:t xml:space="preserve"> </w:t>
      </w:r>
      <w:r>
        <w:t>шли</w:t>
      </w:r>
      <w:r w:rsidR="009F0807">
        <w:t xml:space="preserve"> </w:t>
      </w:r>
      <w:r>
        <w:t>против</w:t>
      </w:r>
      <w:r w:rsidR="009F0807">
        <w:t xml:space="preserve"> </w:t>
      </w:r>
      <w:r>
        <w:t>интересов</w:t>
      </w:r>
      <w:r w:rsidR="009F0807">
        <w:t xml:space="preserve"> </w:t>
      </w:r>
      <w:r>
        <w:t>Страны,</w:t>
      </w:r>
      <w:r w:rsidR="009F0807">
        <w:t xml:space="preserve"> </w:t>
      </w:r>
      <w:r>
        <w:t>а</w:t>
      </w:r>
      <w:r w:rsidR="009F0807">
        <w:t xml:space="preserve"> </w:t>
      </w:r>
      <w:r>
        <w:t>тот</w:t>
      </w:r>
      <w:r w:rsidR="009F0807">
        <w:t xml:space="preserve"> </w:t>
      </w:r>
      <w:r>
        <w:t>человек,</w:t>
      </w:r>
      <w:r w:rsidR="009F0807">
        <w:t xml:space="preserve"> </w:t>
      </w:r>
      <w:r>
        <w:t>который</w:t>
      </w:r>
      <w:r w:rsidR="009F0807">
        <w:t xml:space="preserve"> </w:t>
      </w:r>
      <w:r>
        <w:t>«своих</w:t>
      </w:r>
      <w:r w:rsidR="009F0807">
        <w:t xml:space="preserve"> </w:t>
      </w:r>
      <w:r>
        <w:t>не</w:t>
      </w:r>
      <w:r w:rsidR="009F0807">
        <w:t xml:space="preserve"> </w:t>
      </w:r>
      <w:r>
        <w:t>сдавал»,</w:t>
      </w:r>
      <w:r w:rsidR="009F0807">
        <w:t xml:space="preserve"> </w:t>
      </w:r>
      <w:r>
        <w:t>даже</w:t>
      </w:r>
      <w:r w:rsidR="009F0807">
        <w:t xml:space="preserve"> </w:t>
      </w:r>
      <w:r>
        <w:t>если</w:t>
      </w:r>
      <w:r w:rsidR="009F0807">
        <w:t xml:space="preserve"> </w:t>
      </w:r>
      <w:r>
        <w:t>эти</w:t>
      </w:r>
      <w:r w:rsidR="009F0807">
        <w:t xml:space="preserve"> </w:t>
      </w:r>
      <w:r>
        <w:t>«свои»</w:t>
      </w:r>
      <w:r w:rsidR="009F0807">
        <w:t xml:space="preserve"> </w:t>
      </w:r>
      <w:r>
        <w:t>шли</w:t>
      </w:r>
      <w:r w:rsidR="009F0807">
        <w:t xml:space="preserve"> </w:t>
      </w:r>
      <w:r>
        <w:t>против</w:t>
      </w:r>
      <w:r w:rsidR="009F0807">
        <w:t xml:space="preserve"> </w:t>
      </w:r>
      <w:r>
        <w:t>интересов</w:t>
      </w:r>
      <w:r w:rsidR="009F0807">
        <w:t xml:space="preserve"> </w:t>
      </w:r>
      <w:r>
        <w:t>Страны,</w:t>
      </w:r>
      <w:r w:rsidR="009F0807">
        <w:t xml:space="preserve"> </w:t>
      </w:r>
      <w:r>
        <w:t>известный</w:t>
      </w:r>
      <w:r w:rsidR="009F0807">
        <w:t xml:space="preserve"> </w:t>
      </w:r>
      <w:r>
        <w:t>как</w:t>
      </w:r>
      <w:r w:rsidR="009F0807">
        <w:t xml:space="preserve"> </w:t>
      </w:r>
      <w:r>
        <w:t>Николай</w:t>
      </w:r>
      <w:r w:rsidR="009F0807">
        <w:t xml:space="preserve"> </w:t>
      </w:r>
      <w:r>
        <w:rPr>
          <w:lang w:val="en-US"/>
        </w:rPr>
        <w:t>II</w:t>
      </w:r>
      <w:r>
        <w:t>,</w:t>
      </w:r>
      <w:r w:rsidR="009F0807">
        <w:t xml:space="preserve"> </w:t>
      </w:r>
      <w:r>
        <w:t>закончил</w:t>
      </w:r>
      <w:r w:rsidR="009F0807">
        <w:t xml:space="preserve"> </w:t>
      </w:r>
      <w:r>
        <w:t>свои</w:t>
      </w:r>
      <w:r w:rsidR="009F0807">
        <w:t xml:space="preserve"> </w:t>
      </w:r>
      <w:r>
        <w:t>дни</w:t>
      </w:r>
      <w:r w:rsidR="009F0807">
        <w:t xml:space="preserve"> </w:t>
      </w:r>
      <w:r>
        <w:t>в</w:t>
      </w:r>
      <w:r w:rsidR="009F0807">
        <w:t xml:space="preserve"> </w:t>
      </w:r>
      <w:r>
        <w:t>подвале</w:t>
      </w:r>
      <w:r w:rsidR="009F0807">
        <w:t xml:space="preserve"> </w:t>
      </w:r>
      <w:r>
        <w:t>Ипатьевского</w:t>
      </w:r>
      <w:r w:rsidR="009F0807">
        <w:t xml:space="preserve"> </w:t>
      </w:r>
      <w:r>
        <w:t>дома.</w:t>
      </w:r>
      <w:r w:rsidR="009F0807">
        <w:t xml:space="preserve"> </w:t>
      </w:r>
      <w:bookmarkEnd w:id="6"/>
    </w:p>
    <w:p w14:paraId="1D034292" w14:textId="3DFF8B28" w:rsidR="00D32C9F" w:rsidRDefault="005A4145" w:rsidP="00D32C9F">
      <w:pPr>
        <w:rPr>
          <w:rFonts w:eastAsia="font342" w:cs="Calibri"/>
          <w:szCs w:val="28"/>
        </w:rPr>
      </w:pPr>
      <w:r>
        <w:t>Относительно</w:t>
      </w:r>
      <w:r w:rsidR="009F0807">
        <w:t xml:space="preserve"> </w:t>
      </w:r>
      <w:r>
        <w:t>текущего</w:t>
      </w:r>
      <w:r w:rsidR="009F0807">
        <w:t xml:space="preserve"> </w:t>
      </w:r>
      <w:r>
        <w:t>момента</w:t>
      </w:r>
      <w:r w:rsidR="009F0807">
        <w:t xml:space="preserve"> </w:t>
      </w:r>
      <w:r>
        <w:t>—</w:t>
      </w:r>
      <w:r w:rsidR="009F0807">
        <w:t xml:space="preserve"> </w:t>
      </w:r>
      <w:r w:rsidRPr="00024D63">
        <w:rPr>
          <w:rStyle w:val="--0"/>
        </w:rPr>
        <w:t>нам</w:t>
      </w:r>
      <w:r w:rsidR="009F0807">
        <w:rPr>
          <w:rStyle w:val="--"/>
        </w:rPr>
        <w:t xml:space="preserve"> </w:t>
      </w:r>
      <w:r w:rsidRPr="00024D63">
        <w:rPr>
          <w:rStyle w:val="--"/>
        </w:rPr>
        <w:t>всем</w:t>
      </w:r>
      <w:r>
        <w:t>,</w:t>
      </w:r>
      <w:r w:rsidR="009F0807">
        <w:t xml:space="preserve"> </w:t>
      </w:r>
      <w:r>
        <w:t>кроме</w:t>
      </w:r>
      <w:r w:rsidR="009F0807">
        <w:t xml:space="preserve"> </w:t>
      </w:r>
      <w:r>
        <w:t>отпетых</w:t>
      </w:r>
      <w:r w:rsidR="009F0807">
        <w:t xml:space="preserve"> </w:t>
      </w:r>
      <w:r>
        <w:t>мерзавцев,</w:t>
      </w:r>
      <w:r w:rsidR="009F0807">
        <w:t xml:space="preserve"> </w:t>
      </w:r>
      <w:r>
        <w:t>которых</w:t>
      </w:r>
      <w:r w:rsidR="009F0807">
        <w:t xml:space="preserve"> </w:t>
      </w:r>
      <w:r>
        <w:t>не</w:t>
      </w:r>
      <w:r w:rsidR="009F0807">
        <w:t xml:space="preserve"> </w:t>
      </w:r>
      <w:r>
        <w:t>так</w:t>
      </w:r>
      <w:r w:rsidR="009F0807">
        <w:t xml:space="preserve"> </w:t>
      </w:r>
      <w:r>
        <w:t>уж</w:t>
      </w:r>
      <w:r w:rsidR="009F0807">
        <w:t xml:space="preserve"> </w:t>
      </w:r>
      <w:r>
        <w:t>и</w:t>
      </w:r>
      <w:r w:rsidR="009F0807">
        <w:t xml:space="preserve"> </w:t>
      </w:r>
      <w:r>
        <w:t>мало</w:t>
      </w:r>
      <w:r w:rsidR="00D32C9F">
        <w:t>,</w:t>
      </w:r>
      <w:r w:rsidR="009F0807">
        <w:t xml:space="preserve"> </w:t>
      </w:r>
      <w:r>
        <w:t>—</w:t>
      </w:r>
      <w:r w:rsidR="009F0807">
        <w:t xml:space="preserve"> </w:t>
      </w:r>
      <w:r>
        <w:t>нужна</w:t>
      </w:r>
      <w:r w:rsidR="009F0807">
        <w:t xml:space="preserve"> </w:t>
      </w:r>
      <w:r>
        <w:t>позарез</w:t>
      </w:r>
      <w:r w:rsidR="009F0807">
        <w:t xml:space="preserve"> </w:t>
      </w:r>
      <w:r>
        <w:t>Победа,</w:t>
      </w:r>
      <w:r w:rsidR="009F0807">
        <w:t xml:space="preserve"> </w:t>
      </w:r>
      <w:r>
        <w:t>Победа</w:t>
      </w:r>
      <w:r w:rsidR="009F0807">
        <w:t xml:space="preserve"> </w:t>
      </w:r>
      <w:r>
        <w:t>в</w:t>
      </w:r>
      <w:r w:rsidR="009F0807">
        <w:t xml:space="preserve"> </w:t>
      </w:r>
      <w:r>
        <w:t>этом</w:t>
      </w:r>
      <w:r w:rsidR="009F0807">
        <w:t xml:space="preserve"> </w:t>
      </w:r>
      <w:r>
        <w:t>так</w:t>
      </w:r>
      <w:r w:rsidR="009F0807">
        <w:t xml:space="preserve"> </w:t>
      </w:r>
      <w:r>
        <w:t>называемом</w:t>
      </w:r>
      <w:r w:rsidR="009F0807">
        <w:t xml:space="preserve"> </w:t>
      </w:r>
      <w:r>
        <w:t>«конфликте».</w:t>
      </w:r>
      <w:r w:rsidR="009F0807">
        <w:t xml:space="preserve"> </w:t>
      </w:r>
      <w:r>
        <w:t>Мы</w:t>
      </w:r>
      <w:r w:rsidR="009F0807">
        <w:t xml:space="preserve"> </w:t>
      </w:r>
      <w:r w:rsidRPr="00024D63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024D63">
        <w:rPr>
          <w:rStyle w:val="--0"/>
        </w:rPr>
        <w:t>можем</w:t>
      </w:r>
      <w:r w:rsidR="009F0807">
        <w:t xml:space="preserve"> </w:t>
      </w:r>
      <w:r>
        <w:t>проиграть,</w:t>
      </w:r>
      <w:r w:rsidR="009F0807">
        <w:t xml:space="preserve"> </w:t>
      </w:r>
      <w:r w:rsidR="00090004">
        <w:t>нам</w:t>
      </w:r>
      <w:r w:rsidR="009F0807">
        <w:t xml:space="preserve"> </w:t>
      </w:r>
      <w:r>
        <w:t>обязательно</w:t>
      </w:r>
      <w:r w:rsidR="009F0807">
        <w:t xml:space="preserve"> </w:t>
      </w:r>
      <w:r>
        <w:t>нужно</w:t>
      </w:r>
      <w:r w:rsidR="009F0807">
        <w:t xml:space="preserve"> </w:t>
      </w:r>
      <w:r>
        <w:t>выиграть.</w:t>
      </w:r>
      <w:r w:rsidR="009F0807">
        <w:t xml:space="preserve"> </w:t>
      </w:r>
      <w:r>
        <w:t>Я</w:t>
      </w:r>
      <w:r w:rsidR="009F0807">
        <w:t xml:space="preserve"> </w:t>
      </w:r>
      <w:r>
        <w:t>до</w:t>
      </w:r>
      <w:r w:rsidR="009F0807">
        <w:t xml:space="preserve"> </w:t>
      </w:r>
      <w:r>
        <w:t>боли,</w:t>
      </w:r>
      <w:r w:rsidR="009F0807">
        <w:t xml:space="preserve"> </w:t>
      </w:r>
      <w:r>
        <w:t>прекрасно</w:t>
      </w:r>
      <w:r w:rsidR="009F0807">
        <w:t xml:space="preserve"> </w:t>
      </w:r>
      <w:r>
        <w:t>понимаю,</w:t>
      </w:r>
      <w:r w:rsidR="009F0807">
        <w:t xml:space="preserve"> </w:t>
      </w:r>
      <w:r>
        <w:t>что</w:t>
      </w:r>
      <w:r w:rsidR="009F0807">
        <w:t xml:space="preserve"> </w:t>
      </w:r>
      <w:r w:rsidRPr="00D155D5">
        <w:rPr>
          <w:b/>
          <w:bCs/>
          <w:i/>
          <w:iCs/>
        </w:rPr>
        <w:t>выигрывать</w:t>
      </w:r>
      <w:r w:rsidR="009F0807">
        <w:rPr>
          <w:b/>
          <w:bCs/>
          <w:i/>
          <w:iCs/>
        </w:rPr>
        <w:t xml:space="preserve"> </w:t>
      </w:r>
      <w:r w:rsidRPr="00D155D5">
        <w:rPr>
          <w:b/>
          <w:bCs/>
          <w:i/>
          <w:iCs/>
        </w:rPr>
        <w:t>либо</w:t>
      </w:r>
      <w:r w:rsidR="009F0807">
        <w:rPr>
          <w:b/>
          <w:bCs/>
          <w:i/>
          <w:iCs/>
        </w:rPr>
        <w:t xml:space="preserve"> </w:t>
      </w:r>
      <w:r w:rsidRPr="00D155D5">
        <w:rPr>
          <w:b/>
          <w:bCs/>
          <w:i/>
          <w:iCs/>
        </w:rPr>
        <w:t>проигрывать</w:t>
      </w:r>
      <w:r w:rsidR="009F0807">
        <w:rPr>
          <w:b/>
          <w:bCs/>
          <w:i/>
          <w:iCs/>
        </w:rPr>
        <w:t xml:space="preserve"> </w:t>
      </w:r>
      <w:r w:rsidRPr="00D155D5">
        <w:rPr>
          <w:b/>
          <w:bCs/>
          <w:i/>
          <w:iCs/>
        </w:rPr>
        <w:t>будет</w:t>
      </w:r>
      <w:r w:rsidR="009F0807">
        <w:rPr>
          <w:b/>
          <w:bCs/>
          <w:i/>
          <w:iCs/>
        </w:rPr>
        <w:t xml:space="preserve"> </w:t>
      </w:r>
      <w:r w:rsidRPr="00D155D5">
        <w:rPr>
          <w:b/>
          <w:bCs/>
          <w:i/>
          <w:iCs/>
        </w:rPr>
        <w:t>существующая</w:t>
      </w:r>
      <w:r w:rsidR="009F0807">
        <w:rPr>
          <w:b/>
          <w:bCs/>
          <w:i/>
          <w:iCs/>
        </w:rPr>
        <w:t xml:space="preserve"> </w:t>
      </w:r>
      <w:r w:rsidRPr="00D155D5">
        <w:rPr>
          <w:b/>
          <w:bCs/>
          <w:i/>
          <w:iCs/>
        </w:rPr>
        <w:t>система</w:t>
      </w:r>
      <w:r>
        <w:t>.</w:t>
      </w:r>
      <w:r w:rsidR="009F0807">
        <w:t xml:space="preserve"> </w:t>
      </w:r>
      <w:r>
        <w:t>Я</w:t>
      </w:r>
      <w:r w:rsidR="009F0807">
        <w:t xml:space="preserve"> </w:t>
      </w:r>
      <w:r>
        <w:t>считаю,</w:t>
      </w:r>
      <w:r w:rsidR="009F0807">
        <w:t xml:space="preserve"> </w:t>
      </w:r>
      <w:r>
        <w:t>что</w:t>
      </w:r>
      <w:r w:rsidR="009F0807">
        <w:t xml:space="preserve"> </w:t>
      </w:r>
      <w:r>
        <w:t>этой</w:t>
      </w:r>
      <w:r w:rsidR="009F0807">
        <w:t xml:space="preserve"> </w:t>
      </w:r>
      <w:r>
        <w:t>системе</w:t>
      </w:r>
      <w:r w:rsidR="009F0807">
        <w:t xml:space="preserve"> </w:t>
      </w:r>
      <w:r>
        <w:t>надо</w:t>
      </w:r>
      <w:r w:rsidR="009F0807">
        <w:t xml:space="preserve"> </w:t>
      </w:r>
      <w:r w:rsidRPr="006066E1">
        <w:rPr>
          <w:rStyle w:val="--0"/>
        </w:rPr>
        <w:t>помогать</w:t>
      </w:r>
      <w:r w:rsidR="009F0807">
        <w:rPr>
          <w:rStyle w:val="--0"/>
        </w:rPr>
        <w:t xml:space="preserve"> </w:t>
      </w:r>
      <w:r w:rsidRPr="006066E1">
        <w:rPr>
          <w:rStyle w:val="--"/>
        </w:rPr>
        <w:t>выигрывать</w:t>
      </w:r>
      <w:r w:rsidRPr="00D32C9F">
        <w:t>,</w:t>
      </w:r>
      <w:r w:rsidR="009F0807" w:rsidRPr="00D32C9F">
        <w:t xml:space="preserve"> </w:t>
      </w:r>
      <w:r>
        <w:t>помогать,</w:t>
      </w:r>
      <w:r w:rsidR="009F0807">
        <w:t xml:space="preserve"> </w:t>
      </w:r>
      <w:r>
        <w:t>проявляя</w:t>
      </w:r>
      <w:r w:rsidR="009F0807">
        <w:t xml:space="preserve"> </w:t>
      </w:r>
      <w:r>
        <w:t>по</w:t>
      </w:r>
      <w:r w:rsidR="009F0807">
        <w:t xml:space="preserve"> </w:t>
      </w:r>
      <w:r>
        <w:t>отношению</w:t>
      </w:r>
      <w:r w:rsidR="009F0807">
        <w:t xml:space="preserve"> </w:t>
      </w:r>
      <w:r>
        <w:t>к</w:t>
      </w:r>
      <w:r w:rsidR="009F0807">
        <w:t xml:space="preserve"> </w:t>
      </w:r>
      <w:r>
        <w:t>ней</w:t>
      </w:r>
      <w:r w:rsidR="009F0807">
        <w:t xml:space="preserve"> </w:t>
      </w:r>
      <w:r>
        <w:t>даже</w:t>
      </w:r>
      <w:r w:rsidR="009F0807">
        <w:t xml:space="preserve"> </w:t>
      </w:r>
      <w:r>
        <w:t>в</w:t>
      </w:r>
      <w:r w:rsidR="009F0807">
        <w:t xml:space="preserve"> </w:t>
      </w:r>
      <w:r>
        <w:t>чём</w:t>
      </w:r>
      <w:r w:rsidR="00D32C9F">
        <w:t>-</w:t>
      </w:r>
      <w:r>
        <w:t>то</w:t>
      </w:r>
      <w:r w:rsidR="009F0807">
        <w:t xml:space="preserve"> </w:t>
      </w:r>
      <w:r>
        <w:t>деликатность</w:t>
      </w:r>
      <w:r w:rsidR="00D32C9F">
        <w:t>,</w:t>
      </w:r>
      <w:r w:rsidR="009F0807">
        <w:t xml:space="preserve"> </w:t>
      </w:r>
      <w:r w:rsidR="00D32C9F">
        <w:t>а</w:t>
      </w:r>
      <w:r w:rsidR="009F0807">
        <w:t xml:space="preserve"> </w:t>
      </w:r>
      <w:r>
        <w:t>не</w:t>
      </w:r>
      <w:r w:rsidR="009F0807">
        <w:t xml:space="preserve"> </w:t>
      </w:r>
      <w:r>
        <w:t>шельмовать</w:t>
      </w:r>
      <w:r w:rsidR="009F0807">
        <w:t xml:space="preserve"> </w:t>
      </w:r>
      <w:r>
        <w:t>её</w:t>
      </w:r>
      <w:r w:rsidR="009F0807">
        <w:t xml:space="preserve"> </w:t>
      </w:r>
      <w:r>
        <w:t>и</w:t>
      </w:r>
      <w:r w:rsidR="009F0807">
        <w:t xml:space="preserve"> </w:t>
      </w:r>
      <w:r>
        <w:t>не</w:t>
      </w:r>
      <w:r w:rsidR="009F0807">
        <w:t xml:space="preserve"> </w:t>
      </w:r>
      <w:r>
        <w:t>«хлестать</w:t>
      </w:r>
      <w:r w:rsidR="009F0807">
        <w:t xml:space="preserve"> </w:t>
      </w:r>
      <w:r>
        <w:t>по</w:t>
      </w:r>
      <w:r w:rsidR="009F0807">
        <w:t xml:space="preserve"> </w:t>
      </w:r>
      <w:r>
        <w:t>щекам</w:t>
      </w:r>
      <w:r w:rsidR="009F0807">
        <w:t xml:space="preserve"> </w:t>
      </w:r>
      <w:r>
        <w:t>и</w:t>
      </w:r>
      <w:r w:rsidR="009F0807">
        <w:t xml:space="preserve"> </w:t>
      </w:r>
      <w:r>
        <w:t>выпячивать</w:t>
      </w:r>
      <w:r w:rsidR="009F0807">
        <w:t xml:space="preserve"> </w:t>
      </w:r>
      <w:r>
        <w:t>все</w:t>
      </w:r>
      <w:r w:rsidR="009F0807">
        <w:t xml:space="preserve"> </w:t>
      </w:r>
      <w:r>
        <w:t>её</w:t>
      </w:r>
      <w:r w:rsidR="009F0807">
        <w:t xml:space="preserve"> </w:t>
      </w:r>
      <w:r>
        <w:t>темные</w:t>
      </w:r>
      <w:r w:rsidR="009F0807">
        <w:t xml:space="preserve"> </w:t>
      </w:r>
      <w:r>
        <w:t>пятна»,</w:t>
      </w:r>
      <w:r w:rsidR="009F0807">
        <w:t xml:space="preserve"> </w:t>
      </w:r>
      <w:r>
        <w:t>которых</w:t>
      </w:r>
      <w:r w:rsidR="009F0807">
        <w:t xml:space="preserve"> </w:t>
      </w:r>
      <w:r>
        <w:t>много,</w:t>
      </w:r>
      <w:r w:rsidR="009F0807">
        <w:t xml:space="preserve"> </w:t>
      </w:r>
      <w:r>
        <w:t>очень</w:t>
      </w:r>
      <w:r w:rsidR="009F0807">
        <w:t xml:space="preserve"> </w:t>
      </w:r>
      <w:r>
        <w:t>много,</w:t>
      </w:r>
      <w:r w:rsidR="009F0807">
        <w:t xml:space="preserve"> </w:t>
      </w:r>
      <w:r>
        <w:t>и</w:t>
      </w:r>
      <w:r w:rsidR="009F0807">
        <w:t xml:space="preserve"> </w:t>
      </w:r>
      <w:r>
        <w:t>о</w:t>
      </w:r>
      <w:r w:rsidR="009F0807">
        <w:t xml:space="preserve"> </w:t>
      </w:r>
      <w:r>
        <w:t>которых</w:t>
      </w:r>
      <w:r w:rsidR="009F0807">
        <w:t xml:space="preserve"> </w:t>
      </w:r>
      <w:r>
        <w:t>я</w:t>
      </w:r>
      <w:r w:rsidR="009F0807">
        <w:t xml:space="preserve"> </w:t>
      </w:r>
      <w:r>
        <w:t>уже</w:t>
      </w:r>
      <w:r w:rsidR="009F0807">
        <w:t xml:space="preserve"> </w:t>
      </w:r>
      <w:r>
        <w:t>частично</w:t>
      </w:r>
      <w:r w:rsidR="009F0807">
        <w:t xml:space="preserve"> </w:t>
      </w:r>
      <w:r>
        <w:t>рассказал.</w:t>
      </w:r>
      <w:r w:rsidR="009F0807">
        <w:t xml:space="preserve"> </w:t>
      </w:r>
      <w:r>
        <w:t>Если</w:t>
      </w:r>
      <w:r w:rsidR="009F0807">
        <w:t xml:space="preserve"> </w:t>
      </w:r>
      <w:r>
        <w:t>эта</w:t>
      </w:r>
      <w:r w:rsidR="009F0807">
        <w:t xml:space="preserve"> </w:t>
      </w:r>
      <w:r>
        <w:t>система</w:t>
      </w:r>
      <w:r w:rsidR="009F0807">
        <w:t xml:space="preserve"> </w:t>
      </w:r>
      <w:r w:rsidRPr="008355F1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8355F1">
        <w:rPr>
          <w:rStyle w:val="--0"/>
        </w:rPr>
        <w:t>выдержит</w:t>
      </w:r>
      <w:r>
        <w:t>,</w:t>
      </w:r>
      <w:r w:rsidR="009F0807">
        <w:t xml:space="preserve"> </w:t>
      </w:r>
      <w:r>
        <w:t>то</w:t>
      </w:r>
      <w:r w:rsidR="009F0807">
        <w:t xml:space="preserve"> </w:t>
      </w:r>
      <w:r>
        <w:t>всё,</w:t>
      </w:r>
      <w:r w:rsidR="009F0807">
        <w:t xml:space="preserve"> </w:t>
      </w:r>
      <w:r>
        <w:t>что</w:t>
      </w:r>
      <w:r w:rsidR="009F0807">
        <w:t xml:space="preserve"> </w:t>
      </w:r>
      <w:r>
        <w:t>можно</w:t>
      </w:r>
      <w:r w:rsidR="009F0807">
        <w:t xml:space="preserve"> </w:t>
      </w:r>
      <w:r>
        <w:t>и</w:t>
      </w:r>
      <w:r w:rsidR="009F0807">
        <w:t xml:space="preserve"> </w:t>
      </w:r>
      <w:r>
        <w:t>нужно</w:t>
      </w:r>
      <w:r w:rsidR="009F0807">
        <w:t xml:space="preserve"> </w:t>
      </w:r>
      <w:r>
        <w:t>сделать</w:t>
      </w:r>
      <w:r w:rsidR="001972B1">
        <w:t>,</w:t>
      </w:r>
      <w:r w:rsidR="009F0807">
        <w:t xml:space="preserve"> </w:t>
      </w:r>
      <w:r>
        <w:t>—</w:t>
      </w:r>
      <w:r w:rsidR="009F0807">
        <w:t xml:space="preserve"> </w:t>
      </w:r>
      <w:r>
        <w:t>это</w:t>
      </w:r>
      <w:r w:rsidR="009F0807">
        <w:t xml:space="preserve"> </w:t>
      </w:r>
      <w:r w:rsidRPr="003A617B">
        <w:rPr>
          <w:rStyle w:val="--0"/>
        </w:rPr>
        <w:t>создавать</w:t>
      </w:r>
      <w:r w:rsidR="009F0807">
        <w:rPr>
          <w:rStyle w:val="--0"/>
        </w:rPr>
        <w:t xml:space="preserve"> </w:t>
      </w:r>
      <w:r w:rsidRPr="003A617B">
        <w:rPr>
          <w:rStyle w:val="--"/>
        </w:rPr>
        <w:t>своевременно</w:t>
      </w:r>
      <w:r w:rsidR="009F0807">
        <w:t xml:space="preserve"> </w:t>
      </w:r>
      <w:r>
        <w:t>нечто</w:t>
      </w:r>
      <w:r w:rsidR="009F0807">
        <w:t xml:space="preserve"> </w:t>
      </w:r>
      <w:r>
        <w:t>альтернативное,</w:t>
      </w:r>
      <w:r w:rsidR="009F0807">
        <w:t xml:space="preserve"> </w:t>
      </w:r>
      <w:r>
        <w:t>позволяющее</w:t>
      </w:r>
      <w:r w:rsidR="009F0807">
        <w:t xml:space="preserve"> </w:t>
      </w:r>
      <w:r>
        <w:t>в</w:t>
      </w:r>
      <w:r w:rsidR="009F0807">
        <w:t xml:space="preserve"> </w:t>
      </w:r>
      <w:r>
        <w:t>момент,</w:t>
      </w:r>
      <w:r w:rsidR="009F0807">
        <w:t xml:space="preserve"> </w:t>
      </w:r>
      <w:r>
        <w:t>когда</w:t>
      </w:r>
      <w:r w:rsidR="009F0807">
        <w:t xml:space="preserve"> </w:t>
      </w:r>
      <w:r>
        <w:t>эта</w:t>
      </w:r>
      <w:r w:rsidR="009F0807">
        <w:t xml:space="preserve"> </w:t>
      </w:r>
      <w:r>
        <w:t>система</w:t>
      </w:r>
      <w:r w:rsidR="009F0807">
        <w:t xml:space="preserve"> </w:t>
      </w:r>
      <w:r>
        <w:t>не</w:t>
      </w:r>
      <w:r w:rsidR="009F0807">
        <w:t xml:space="preserve"> </w:t>
      </w:r>
      <w:r>
        <w:t>выдержит</w:t>
      </w:r>
      <w:r w:rsidR="009F0807">
        <w:t xml:space="preserve"> </w:t>
      </w:r>
      <w:r>
        <w:t>и</w:t>
      </w:r>
      <w:r w:rsidR="009F0807">
        <w:t xml:space="preserve"> </w:t>
      </w:r>
      <w:r>
        <w:t>начнёт</w:t>
      </w:r>
      <w:r w:rsidR="009F0807">
        <w:t xml:space="preserve"> </w:t>
      </w:r>
      <w:r>
        <w:t>трещать</w:t>
      </w:r>
      <w:r w:rsidR="009F0807">
        <w:t xml:space="preserve"> </w:t>
      </w:r>
      <w:r>
        <w:t>под</w:t>
      </w:r>
      <w:r w:rsidR="009F0807">
        <w:t xml:space="preserve"> </w:t>
      </w:r>
      <w:r>
        <w:t>нагрузками,</w:t>
      </w:r>
      <w:r w:rsidR="009F0807">
        <w:t xml:space="preserve"> </w:t>
      </w:r>
      <w:r>
        <w:t>тем</w:t>
      </w:r>
      <w:r w:rsidR="009F0807">
        <w:t xml:space="preserve"> </w:t>
      </w:r>
      <w:r>
        <w:t>не</w:t>
      </w:r>
      <w:r w:rsidR="009F0807">
        <w:t xml:space="preserve"> </w:t>
      </w:r>
      <w:r>
        <w:t>менее</w:t>
      </w:r>
      <w:r w:rsidR="009F0807">
        <w:t xml:space="preserve"> </w:t>
      </w:r>
      <w:r>
        <w:t>выстоять</w:t>
      </w:r>
      <w:r w:rsidR="009F0807">
        <w:t xml:space="preserve"> </w:t>
      </w:r>
      <w:r>
        <w:t>государству</w:t>
      </w:r>
      <w:r w:rsidR="009F0807">
        <w:t xml:space="preserve"> </w:t>
      </w:r>
      <w:r>
        <w:t>и</w:t>
      </w:r>
      <w:r w:rsidR="009F0807">
        <w:t xml:space="preserve"> </w:t>
      </w:r>
      <w:r>
        <w:t>обществу.</w:t>
      </w:r>
      <w:r w:rsidR="009F0807">
        <w:t xml:space="preserve"> </w:t>
      </w:r>
      <w:r>
        <w:lastRenderedPageBreak/>
        <w:t>И</w:t>
      </w:r>
      <w:r w:rsidR="009F0807">
        <w:t xml:space="preserve"> </w:t>
      </w:r>
      <w:r>
        <w:t>это</w:t>
      </w:r>
      <w:r w:rsidR="009F0807">
        <w:t xml:space="preserve"> </w:t>
      </w:r>
      <w:r>
        <w:t>надо</w:t>
      </w:r>
      <w:r w:rsidR="009F0807">
        <w:t xml:space="preserve"> </w:t>
      </w:r>
      <w:r>
        <w:t>делать</w:t>
      </w:r>
      <w:r w:rsidR="009F0807">
        <w:t xml:space="preserve"> </w:t>
      </w:r>
      <w:r>
        <w:t>своевременно,</w:t>
      </w:r>
      <w:r w:rsidR="009F0807">
        <w:t xml:space="preserve"> </w:t>
      </w:r>
      <w:r>
        <w:t>начиная</w:t>
      </w:r>
      <w:r w:rsidR="009F0807">
        <w:t xml:space="preserve"> </w:t>
      </w:r>
      <w:r>
        <w:t>уже</w:t>
      </w:r>
      <w:r w:rsidR="009F0807">
        <w:t xml:space="preserve"> </w:t>
      </w:r>
      <w:r>
        <w:t>сегодня</w:t>
      </w:r>
      <w:r w:rsidR="00D32C9F">
        <w:t>,</w:t>
      </w:r>
      <w:r w:rsidR="009F0807">
        <w:t xml:space="preserve"> </w:t>
      </w:r>
      <w:r>
        <w:t>—</w:t>
      </w:r>
      <w:r w:rsidR="009F0807">
        <w:t xml:space="preserve"> </w:t>
      </w:r>
      <w:r>
        <w:t>вот</w:t>
      </w:r>
      <w:r w:rsidR="009F0807">
        <w:t xml:space="preserve"> </w:t>
      </w:r>
      <w:r>
        <w:t>к</w:t>
      </w:r>
      <w:r w:rsidR="009F0807">
        <w:t xml:space="preserve"> </w:t>
      </w:r>
      <w:r>
        <w:t>чему</w:t>
      </w:r>
      <w:r w:rsidR="009F0807">
        <w:t xml:space="preserve"> </w:t>
      </w:r>
      <w:r>
        <w:t>сводится</w:t>
      </w:r>
      <w:r w:rsidR="009F0807">
        <w:t xml:space="preserve"> </w:t>
      </w:r>
      <w:r>
        <w:t>моя</w:t>
      </w:r>
      <w:r w:rsidR="009F0807">
        <w:t xml:space="preserve"> </w:t>
      </w:r>
      <w:r>
        <w:t>позиция.</w:t>
      </w:r>
    </w:p>
    <w:p w14:paraId="49579A4B" w14:textId="77777777" w:rsidR="00A25DE0" w:rsidRDefault="005A4145" w:rsidP="00D32C9F">
      <w:r>
        <w:t>В</w:t>
      </w:r>
      <w:r w:rsidR="009F0807">
        <w:t xml:space="preserve"> </w:t>
      </w:r>
      <w:r>
        <w:t>нашей</w:t>
      </w:r>
      <w:r w:rsidR="009F0807">
        <w:t xml:space="preserve"> </w:t>
      </w:r>
      <w:r>
        <w:t>системе,</w:t>
      </w:r>
      <w:r w:rsidR="009F0807">
        <w:t xml:space="preserve"> </w:t>
      </w:r>
      <w:r>
        <w:t>как</w:t>
      </w:r>
      <w:r w:rsidR="009F0807">
        <w:t xml:space="preserve"> </w:t>
      </w:r>
      <w:r>
        <w:t>и</w:t>
      </w:r>
      <w:r w:rsidR="009F0807">
        <w:t xml:space="preserve"> </w:t>
      </w:r>
      <w:r>
        <w:t>в</w:t>
      </w:r>
      <w:r w:rsidR="009F0807">
        <w:t xml:space="preserve"> </w:t>
      </w:r>
      <w:r>
        <w:t>любой</w:t>
      </w:r>
      <w:r w:rsidR="009F0807">
        <w:t xml:space="preserve"> </w:t>
      </w:r>
      <w:r>
        <w:t>другой</w:t>
      </w:r>
      <w:r w:rsidR="009F0807">
        <w:t xml:space="preserve"> </w:t>
      </w:r>
      <w:r>
        <w:t>системе,</w:t>
      </w:r>
      <w:r w:rsidR="009F0807">
        <w:t xml:space="preserve"> </w:t>
      </w:r>
      <w:r>
        <w:t>есть</w:t>
      </w:r>
      <w:r w:rsidR="009F0807">
        <w:t xml:space="preserve"> </w:t>
      </w:r>
      <w:r w:rsidRPr="00402549">
        <w:rPr>
          <w:rStyle w:val="--"/>
        </w:rPr>
        <w:t>много</w:t>
      </w:r>
      <w:r w:rsidR="009F0807">
        <w:rPr>
          <w:rStyle w:val="--"/>
        </w:rPr>
        <w:t xml:space="preserve"> </w:t>
      </w:r>
      <w:r w:rsidRPr="00402549">
        <w:rPr>
          <w:rStyle w:val="--0"/>
        </w:rPr>
        <w:t>порядочных</w:t>
      </w:r>
      <w:r w:rsidR="009F0807">
        <w:rPr>
          <w:rStyle w:val="--"/>
        </w:rPr>
        <w:t xml:space="preserve"> </w:t>
      </w:r>
      <w:r>
        <w:t>людей.</w:t>
      </w:r>
      <w:r w:rsidR="009F0807">
        <w:t xml:space="preserve"> </w:t>
      </w:r>
      <w:r>
        <w:t>Если</w:t>
      </w:r>
      <w:r w:rsidR="009F0807">
        <w:t xml:space="preserve"> </w:t>
      </w:r>
      <w:r>
        <w:t>бы</w:t>
      </w:r>
      <w:r w:rsidR="009F0807">
        <w:t xml:space="preserve"> </w:t>
      </w:r>
      <w:r>
        <w:t>было</w:t>
      </w:r>
      <w:r w:rsidR="009F0807">
        <w:t xml:space="preserve"> </w:t>
      </w:r>
      <w:r>
        <w:t>не</w:t>
      </w:r>
      <w:r w:rsidR="009F0807">
        <w:t xml:space="preserve"> </w:t>
      </w:r>
      <w:r>
        <w:t>так,</w:t>
      </w:r>
      <w:r w:rsidR="009F0807">
        <w:t xml:space="preserve"> </w:t>
      </w:r>
      <w:r w:rsidRPr="00486CA3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486CA3">
        <w:rPr>
          <w:rStyle w:val="--0"/>
        </w:rPr>
        <w:t>выстояли</w:t>
      </w:r>
      <w:r w:rsidR="009F0807">
        <w:rPr>
          <w:rStyle w:val="--0"/>
        </w:rPr>
        <w:t xml:space="preserve"> </w:t>
      </w:r>
      <w:r>
        <w:t>бы</w:t>
      </w:r>
      <w:r w:rsidR="009F0807">
        <w:t xml:space="preserve"> </w:t>
      </w:r>
      <w:r>
        <w:t>мы</w:t>
      </w:r>
      <w:r w:rsidR="009F0807">
        <w:t xml:space="preserve"> </w:t>
      </w:r>
      <w:r>
        <w:t>восемь</w:t>
      </w:r>
      <w:r w:rsidR="009F0807">
        <w:t xml:space="preserve"> </w:t>
      </w:r>
      <w:r>
        <w:t>месяцев.</w:t>
      </w:r>
      <w:r w:rsidR="009F0807">
        <w:t xml:space="preserve"> </w:t>
      </w:r>
      <w:r>
        <w:t>Это</w:t>
      </w:r>
      <w:r w:rsidR="009F0807">
        <w:t xml:space="preserve"> </w:t>
      </w:r>
      <w:r>
        <w:t>люди,</w:t>
      </w:r>
      <w:r w:rsidR="009F0807">
        <w:t xml:space="preserve"> </w:t>
      </w:r>
      <w:r>
        <w:t>которые</w:t>
      </w:r>
      <w:r w:rsidR="009F0807">
        <w:t xml:space="preserve"> </w:t>
      </w:r>
      <w:r>
        <w:t>сохраняют</w:t>
      </w:r>
      <w:r w:rsidR="009F0807">
        <w:t xml:space="preserve"> </w:t>
      </w:r>
      <w:r>
        <w:t>человеческие</w:t>
      </w:r>
      <w:r w:rsidR="009F0807">
        <w:t xml:space="preserve"> </w:t>
      </w:r>
      <w:r w:rsidR="00D32C9F">
        <w:t>свойства, несмотря на то что</w:t>
      </w:r>
      <w:r w:rsidR="009F0807">
        <w:t xml:space="preserve"> </w:t>
      </w:r>
      <w:r>
        <w:t>мы</w:t>
      </w:r>
      <w:r w:rsidR="009F0807">
        <w:t xml:space="preserve"> </w:t>
      </w:r>
      <w:r>
        <w:t>живём</w:t>
      </w:r>
      <w:r w:rsidR="009F0807">
        <w:t xml:space="preserve"> </w:t>
      </w:r>
      <w:r>
        <w:t>в</w:t>
      </w:r>
      <w:r w:rsidR="009F0807">
        <w:t xml:space="preserve"> </w:t>
      </w:r>
      <w:r>
        <w:t>корыстном</w:t>
      </w:r>
      <w:r w:rsidR="009F0807">
        <w:t xml:space="preserve"> </w:t>
      </w:r>
      <w:r>
        <w:t>обществе.</w:t>
      </w:r>
      <w:r w:rsidR="009F0807">
        <w:t xml:space="preserve"> </w:t>
      </w:r>
      <w:r>
        <w:t>Наше</w:t>
      </w:r>
      <w:r w:rsidR="009F0807">
        <w:t xml:space="preserve"> </w:t>
      </w:r>
      <w:r>
        <w:t>общество</w:t>
      </w:r>
      <w:r w:rsidR="009F0807">
        <w:t xml:space="preserve"> </w:t>
      </w:r>
      <w:r>
        <w:t>корыстное,</w:t>
      </w:r>
      <w:r w:rsidR="009F0807">
        <w:t xml:space="preserve"> </w:t>
      </w:r>
      <w:r>
        <w:t>суперкорыстное,</w:t>
      </w:r>
      <w:r w:rsidR="009F0807">
        <w:t xml:space="preserve"> </w:t>
      </w:r>
      <w:r>
        <w:t>в</w:t>
      </w:r>
      <w:r w:rsidR="009F0807">
        <w:t xml:space="preserve"> </w:t>
      </w:r>
      <w:r>
        <w:t>нём</w:t>
      </w:r>
      <w:r w:rsidR="009F0807">
        <w:t xml:space="preserve"> </w:t>
      </w:r>
      <w:r>
        <w:t>сегодня</w:t>
      </w:r>
      <w:r w:rsidR="009F0807">
        <w:t xml:space="preserve"> </w:t>
      </w:r>
      <w:r>
        <w:t>есть</w:t>
      </w:r>
      <w:r w:rsidR="009F0807">
        <w:t xml:space="preserve"> </w:t>
      </w:r>
      <w:r w:rsidRPr="00DB339F">
        <w:rPr>
          <w:b/>
          <w:bCs/>
          <w:i/>
          <w:iCs/>
        </w:rPr>
        <w:t>один</w:t>
      </w:r>
      <w:r w:rsidR="009F0807">
        <w:rPr>
          <w:b/>
          <w:bCs/>
          <w:i/>
          <w:iCs/>
        </w:rPr>
        <w:t xml:space="preserve"> </w:t>
      </w:r>
      <w:r w:rsidRPr="00DB339F">
        <w:rPr>
          <w:b/>
          <w:bCs/>
          <w:i/>
          <w:iCs/>
        </w:rPr>
        <w:t>бог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9F0807">
        <w:rPr>
          <w:b/>
          <w:bCs/>
          <w:i/>
          <w:iCs/>
        </w:rPr>
        <w:t xml:space="preserve"> </w:t>
      </w:r>
      <w:r w:rsidRPr="00DB339F">
        <w:rPr>
          <w:b/>
          <w:bCs/>
          <w:i/>
          <w:iCs/>
        </w:rPr>
        <w:t>это</w:t>
      </w:r>
      <w:r w:rsidR="009F0807">
        <w:rPr>
          <w:b/>
          <w:bCs/>
          <w:i/>
          <w:iCs/>
        </w:rPr>
        <w:t xml:space="preserve"> </w:t>
      </w:r>
      <w:r w:rsidRPr="00DB339F">
        <w:rPr>
          <w:b/>
          <w:bCs/>
          <w:i/>
          <w:iCs/>
        </w:rPr>
        <w:t>деньги</w:t>
      </w:r>
      <w:r>
        <w:t>.</w:t>
      </w:r>
      <w:r w:rsidR="009F0807">
        <w:t xml:space="preserve"> </w:t>
      </w:r>
      <w:r>
        <w:t>И</w:t>
      </w:r>
      <w:r w:rsidR="009F0807">
        <w:t xml:space="preserve"> </w:t>
      </w:r>
      <w:r>
        <w:t>оно</w:t>
      </w:r>
      <w:r w:rsidR="009F0807">
        <w:t xml:space="preserve"> </w:t>
      </w:r>
      <w:r>
        <w:t>таким</w:t>
      </w:r>
      <w:r w:rsidR="009F0807">
        <w:t xml:space="preserve"> </w:t>
      </w:r>
      <w:r>
        <w:t>образом</w:t>
      </w:r>
      <w:r w:rsidR="009F0807">
        <w:t xml:space="preserve"> </w:t>
      </w:r>
      <w:r>
        <w:t>сформировано</w:t>
      </w:r>
      <w:r w:rsidR="009F0807">
        <w:t xml:space="preserve"> </w:t>
      </w:r>
      <w:r>
        <w:t>начиная</w:t>
      </w:r>
      <w:r w:rsidR="009F0807">
        <w:t xml:space="preserve"> </w:t>
      </w:r>
      <w:r>
        <w:t>с</w:t>
      </w:r>
      <w:r w:rsidR="009F0807">
        <w:t xml:space="preserve"> </w:t>
      </w:r>
      <w:r>
        <w:t>80-х</w:t>
      </w:r>
      <w:r w:rsidR="009F0807">
        <w:t xml:space="preserve"> </w:t>
      </w:r>
      <w:r>
        <w:t>годов,</w:t>
      </w:r>
      <w:r w:rsidR="009F0807">
        <w:t xml:space="preserve"> </w:t>
      </w:r>
      <w:r>
        <w:t>в</w:t>
      </w:r>
      <w:r w:rsidR="009F0807">
        <w:t xml:space="preserve"> </w:t>
      </w:r>
      <w:r>
        <w:t>сущности,</w:t>
      </w:r>
      <w:r w:rsidR="009F0807">
        <w:t xml:space="preserve"> </w:t>
      </w:r>
      <w:r>
        <w:t>и</w:t>
      </w:r>
      <w:r w:rsidR="009F0807">
        <w:t xml:space="preserve"> </w:t>
      </w:r>
      <w:r>
        <w:t>уж</w:t>
      </w:r>
      <w:r w:rsidR="009F0807">
        <w:t xml:space="preserve"> </w:t>
      </w:r>
      <w:r>
        <w:t>точно</w:t>
      </w:r>
      <w:r w:rsidR="009F0807">
        <w:t xml:space="preserve"> </w:t>
      </w:r>
      <w:r>
        <w:t>с</w:t>
      </w:r>
      <w:r w:rsidR="009F0807">
        <w:t xml:space="preserve"> </w:t>
      </w:r>
      <w:r>
        <w:t>91</w:t>
      </w:r>
      <w:r w:rsidR="009F0807">
        <w:t xml:space="preserve"> </w:t>
      </w:r>
      <w:r>
        <w:t>года.</w:t>
      </w:r>
      <w:r w:rsidR="009F0807">
        <w:t xml:space="preserve"> </w:t>
      </w:r>
      <w:r>
        <w:t>В</w:t>
      </w:r>
      <w:r w:rsidR="009F0807">
        <w:t xml:space="preserve"> </w:t>
      </w:r>
      <w:r>
        <w:t>этом</w:t>
      </w:r>
      <w:r w:rsidR="009F0807">
        <w:t xml:space="preserve"> </w:t>
      </w:r>
      <w:r>
        <w:t>корыстном</w:t>
      </w:r>
      <w:r w:rsidR="009F0807">
        <w:t xml:space="preserve"> </w:t>
      </w:r>
      <w:r>
        <w:t>обществе</w:t>
      </w:r>
      <w:r w:rsidR="009F0807">
        <w:t xml:space="preserve"> </w:t>
      </w:r>
      <w:r>
        <w:t>тем,</w:t>
      </w:r>
      <w:r w:rsidR="009F0807">
        <w:t xml:space="preserve"> </w:t>
      </w:r>
      <w:r>
        <w:t>кто</w:t>
      </w:r>
      <w:r w:rsidR="009F0807">
        <w:t xml:space="preserve"> </w:t>
      </w:r>
      <w:r>
        <w:t>сохраняют</w:t>
      </w:r>
      <w:r w:rsidR="009F0807">
        <w:t xml:space="preserve"> </w:t>
      </w:r>
      <w:r>
        <w:t>все</w:t>
      </w:r>
      <w:r w:rsidR="009F0807">
        <w:t xml:space="preserve"> </w:t>
      </w:r>
      <w:r>
        <w:t>эти</w:t>
      </w:r>
      <w:r w:rsidR="009F0807">
        <w:t xml:space="preserve"> </w:t>
      </w:r>
      <w:r>
        <w:t>человеческие</w:t>
      </w:r>
      <w:r w:rsidR="009F0807">
        <w:t xml:space="preserve"> </w:t>
      </w:r>
      <w:r>
        <w:t>свойства</w:t>
      </w:r>
      <w:r w:rsidR="009F0807">
        <w:t xml:space="preserve"> </w:t>
      </w:r>
      <w:r>
        <w:t>и</w:t>
      </w:r>
      <w:r w:rsidR="009F0807">
        <w:t xml:space="preserve"> </w:t>
      </w:r>
      <w:r>
        <w:t>приличия,</w:t>
      </w:r>
      <w:r w:rsidR="009F0807">
        <w:t xml:space="preserve"> </w:t>
      </w:r>
      <w:r>
        <w:t>приходиться</w:t>
      </w:r>
      <w:r w:rsidR="009F0807">
        <w:t xml:space="preserve"> </w:t>
      </w:r>
      <w:r>
        <w:t>выстаивать</w:t>
      </w:r>
      <w:r w:rsidR="009F0807">
        <w:t xml:space="preserve"> </w:t>
      </w:r>
      <w:r>
        <w:t>ежедневно.</w:t>
      </w:r>
      <w:r w:rsidR="009F0807">
        <w:t xml:space="preserve"> </w:t>
      </w:r>
      <w:r>
        <w:t>Они</w:t>
      </w:r>
      <w:r w:rsidR="009F0807">
        <w:t xml:space="preserve"> </w:t>
      </w:r>
      <w:r>
        <w:t>изолированы</w:t>
      </w:r>
      <w:r w:rsidR="009F0807">
        <w:t xml:space="preserve"> </w:t>
      </w:r>
      <w:r>
        <w:t>друг</w:t>
      </w:r>
      <w:r w:rsidR="009F0807">
        <w:t xml:space="preserve"> </w:t>
      </w:r>
      <w:r>
        <w:t>от</w:t>
      </w:r>
      <w:r w:rsidR="009F0807">
        <w:t xml:space="preserve"> </w:t>
      </w:r>
      <w:r>
        <w:t>друга,</w:t>
      </w:r>
      <w:r w:rsidR="009F0807">
        <w:t xml:space="preserve"> </w:t>
      </w:r>
      <w:r>
        <w:t>а</w:t>
      </w:r>
      <w:r w:rsidR="009F0807">
        <w:t xml:space="preserve"> </w:t>
      </w:r>
      <w:r>
        <w:t>сама</w:t>
      </w:r>
      <w:r w:rsidR="009F0807">
        <w:t xml:space="preserve"> </w:t>
      </w:r>
      <w:r>
        <w:t>среда</w:t>
      </w:r>
      <w:r w:rsidR="00D32C9F">
        <w:t>,</w:t>
      </w:r>
      <w:r w:rsidR="009F0807">
        <w:t xml:space="preserve"> </w:t>
      </w:r>
      <w:r>
        <w:t>как</w:t>
      </w:r>
      <w:r w:rsidR="009F0807">
        <w:t xml:space="preserve"> </w:t>
      </w:r>
      <w:r>
        <w:t>гранит,</w:t>
      </w:r>
      <w:r w:rsidR="009F0807">
        <w:t xml:space="preserve"> </w:t>
      </w:r>
      <w:r>
        <w:t>она</w:t>
      </w:r>
      <w:r w:rsidR="009F0807">
        <w:t xml:space="preserve"> </w:t>
      </w:r>
      <w:r>
        <w:t>корыстная.</w:t>
      </w:r>
      <w:r w:rsidR="009F0807">
        <w:t xml:space="preserve"> </w:t>
      </w:r>
      <w:r>
        <w:t>То</w:t>
      </w:r>
      <w:r w:rsidR="009F0807">
        <w:t xml:space="preserve"> </w:t>
      </w:r>
      <w:r>
        <w:t>же</w:t>
      </w:r>
      <w:r w:rsidR="009F0807">
        <w:t xml:space="preserve"> </w:t>
      </w:r>
      <w:r>
        <w:t>самое</w:t>
      </w:r>
      <w:r w:rsidR="009F0807">
        <w:t xml:space="preserve"> </w:t>
      </w:r>
      <w:r>
        <w:t>и</w:t>
      </w:r>
      <w:r w:rsidR="009F0807">
        <w:t xml:space="preserve"> </w:t>
      </w:r>
      <w:r>
        <w:t>в</w:t>
      </w:r>
      <w:r w:rsidR="009F0807">
        <w:t xml:space="preserve"> </w:t>
      </w:r>
      <w:r>
        <w:t>военной</w:t>
      </w:r>
      <w:r w:rsidR="009F0807">
        <w:t xml:space="preserve"> </w:t>
      </w:r>
      <w:r>
        <w:t>среде</w:t>
      </w:r>
      <w:r w:rsidR="009F0807">
        <w:t xml:space="preserve"> </w:t>
      </w:r>
      <w:r>
        <w:t>—</w:t>
      </w:r>
      <w:r w:rsidR="009F0807">
        <w:t xml:space="preserve"> </w:t>
      </w:r>
      <w:r>
        <w:t>говорить,</w:t>
      </w:r>
      <w:r w:rsidR="009F0807">
        <w:t xml:space="preserve"> </w:t>
      </w:r>
      <w:r>
        <w:t>что</w:t>
      </w:r>
      <w:r w:rsidR="009F0807">
        <w:t xml:space="preserve"> </w:t>
      </w:r>
      <w:r>
        <w:t>в</w:t>
      </w:r>
      <w:r w:rsidR="009F0807">
        <w:t xml:space="preserve"> </w:t>
      </w:r>
      <w:r>
        <w:t>этой</w:t>
      </w:r>
      <w:r w:rsidR="009F0807">
        <w:t xml:space="preserve"> </w:t>
      </w:r>
      <w:r>
        <w:t>среде</w:t>
      </w:r>
      <w:r w:rsidR="009F0807">
        <w:t xml:space="preserve"> </w:t>
      </w:r>
      <w:r>
        <w:t>военных</w:t>
      </w:r>
      <w:r w:rsidR="009F0807">
        <w:t xml:space="preserve"> </w:t>
      </w:r>
      <w:r>
        <w:t>—</w:t>
      </w:r>
      <w:r w:rsidR="009F0807">
        <w:t xml:space="preserve"> </w:t>
      </w:r>
      <w:r>
        <w:t>нет</w:t>
      </w:r>
      <w:r w:rsidR="009F0807">
        <w:t xml:space="preserve"> </w:t>
      </w:r>
      <w:r>
        <w:t>корыстных</w:t>
      </w:r>
      <w:r w:rsidR="009F0807">
        <w:t xml:space="preserve"> </w:t>
      </w:r>
      <w:r>
        <w:t>людей,</w:t>
      </w:r>
      <w:r w:rsidR="009F0807">
        <w:t xml:space="preserve"> </w:t>
      </w:r>
      <w:r>
        <w:t>как-то</w:t>
      </w:r>
      <w:r w:rsidR="009F0807">
        <w:t xml:space="preserve"> </w:t>
      </w:r>
      <w:r>
        <w:t>будет</w:t>
      </w:r>
      <w:r w:rsidR="009F0807">
        <w:t xml:space="preserve"> </w:t>
      </w:r>
      <w:r>
        <w:t>очень</w:t>
      </w:r>
      <w:r w:rsidR="009F0807">
        <w:t xml:space="preserve"> </w:t>
      </w:r>
      <w:r>
        <w:t>странно.</w:t>
      </w:r>
      <w:r w:rsidR="009F0807">
        <w:t xml:space="preserve"> </w:t>
      </w:r>
      <w:r>
        <w:t>Но</w:t>
      </w:r>
      <w:r w:rsidR="009F0807">
        <w:t xml:space="preserve"> </w:t>
      </w:r>
      <w:r>
        <w:t>что</w:t>
      </w:r>
      <w:r w:rsidR="009F0807">
        <w:t xml:space="preserve"> </w:t>
      </w:r>
      <w:r>
        <w:t>характерно</w:t>
      </w:r>
      <w:r w:rsidR="009F0807">
        <w:t xml:space="preserve"> </w:t>
      </w:r>
      <w:r>
        <w:t>—</w:t>
      </w:r>
      <w:r w:rsidR="009F0807">
        <w:t xml:space="preserve"> </w:t>
      </w:r>
      <w:r>
        <w:t>чем</w:t>
      </w:r>
      <w:r w:rsidR="009F0807">
        <w:t xml:space="preserve"> </w:t>
      </w:r>
      <w:r>
        <w:t>глубже</w:t>
      </w:r>
      <w:r w:rsidR="009F0807">
        <w:t xml:space="preserve"> </w:t>
      </w:r>
      <w:r>
        <w:t>провинция,</w:t>
      </w:r>
      <w:r w:rsidR="009F0807">
        <w:t xml:space="preserve"> </w:t>
      </w:r>
      <w:r>
        <w:t>чем</w:t>
      </w:r>
      <w:r w:rsidR="009F0807">
        <w:t xml:space="preserve"> </w:t>
      </w:r>
      <w:r>
        <w:t>труднее</w:t>
      </w:r>
      <w:r w:rsidR="009F0807">
        <w:t xml:space="preserve"> </w:t>
      </w:r>
      <w:r>
        <w:t>жизнь</w:t>
      </w:r>
      <w:r w:rsidR="009F0807">
        <w:t xml:space="preserve"> </w:t>
      </w:r>
      <w:r>
        <w:t>людей,</w:t>
      </w:r>
      <w:r w:rsidR="009F0807">
        <w:t xml:space="preserve"> </w:t>
      </w:r>
      <w:r>
        <w:t>тем</w:t>
      </w:r>
      <w:r w:rsidR="009F0807">
        <w:t xml:space="preserve"> </w:t>
      </w:r>
      <w:r>
        <w:t>меньше</w:t>
      </w:r>
      <w:r w:rsidR="009F0807">
        <w:t xml:space="preserve"> </w:t>
      </w:r>
      <w:r>
        <w:t>эта</w:t>
      </w:r>
      <w:r w:rsidR="009F0807">
        <w:t xml:space="preserve"> </w:t>
      </w:r>
      <w:r>
        <w:t>корысть</w:t>
      </w:r>
      <w:r w:rsidR="009F0807">
        <w:t xml:space="preserve"> </w:t>
      </w:r>
      <w:r>
        <w:t>в</w:t>
      </w:r>
      <w:r w:rsidR="009F0807">
        <w:t xml:space="preserve"> </w:t>
      </w:r>
      <w:r>
        <w:t>каком-то</w:t>
      </w:r>
      <w:r w:rsidR="009F0807">
        <w:t xml:space="preserve"> </w:t>
      </w:r>
      <w:r>
        <w:t>смысле.</w:t>
      </w:r>
      <w:r w:rsidR="009F0807">
        <w:t xml:space="preserve"> </w:t>
      </w:r>
      <w:r>
        <w:t>Чем</w:t>
      </w:r>
      <w:r w:rsidR="009F0807">
        <w:t xml:space="preserve"> </w:t>
      </w:r>
      <w:r>
        <w:t>ближе</w:t>
      </w:r>
      <w:r w:rsidR="009F0807">
        <w:t xml:space="preserve"> </w:t>
      </w:r>
      <w:r>
        <w:t>это</w:t>
      </w:r>
      <w:r w:rsidR="009F0807">
        <w:t xml:space="preserve"> </w:t>
      </w:r>
      <w:r>
        <w:t>всё</w:t>
      </w:r>
      <w:r w:rsidR="009F0807">
        <w:t xml:space="preserve"> </w:t>
      </w:r>
      <w:r>
        <w:t>к</w:t>
      </w:r>
      <w:r w:rsidR="009F0807">
        <w:t xml:space="preserve"> </w:t>
      </w:r>
      <w:r>
        <w:t>Москве</w:t>
      </w:r>
      <w:r w:rsidR="009F0807">
        <w:t xml:space="preserve"> </w:t>
      </w:r>
      <w:r>
        <w:t>и</w:t>
      </w:r>
      <w:r w:rsidR="009F0807">
        <w:t xml:space="preserve"> </w:t>
      </w:r>
      <w:r>
        <w:t>к</w:t>
      </w:r>
      <w:r w:rsidR="009F0807">
        <w:t xml:space="preserve"> </w:t>
      </w:r>
      <w:r>
        <w:t>военной</w:t>
      </w:r>
      <w:r w:rsidR="009F0807">
        <w:t xml:space="preserve"> </w:t>
      </w:r>
      <w:r>
        <w:t>элите</w:t>
      </w:r>
      <w:r w:rsidR="009F0807">
        <w:t xml:space="preserve"> </w:t>
      </w:r>
      <w:r>
        <w:t>в</w:t>
      </w:r>
      <w:r w:rsidR="009F0807">
        <w:t xml:space="preserve"> </w:t>
      </w:r>
      <w:r>
        <w:t>том</w:t>
      </w:r>
      <w:r w:rsidR="009F0807">
        <w:t xml:space="preserve"> </w:t>
      </w:r>
      <w:r>
        <w:t>числе,</w:t>
      </w:r>
      <w:r w:rsidR="009F0807">
        <w:t xml:space="preserve"> </w:t>
      </w:r>
      <w:r>
        <w:t>тем</w:t>
      </w:r>
      <w:r w:rsidR="009F0807">
        <w:t xml:space="preserve"> </w:t>
      </w:r>
      <w:r>
        <w:t>хуже,</w:t>
      </w:r>
      <w:r w:rsidR="009F0807">
        <w:t xml:space="preserve"> </w:t>
      </w:r>
      <w:r>
        <w:t>тем</w:t>
      </w:r>
      <w:r w:rsidR="009F0807">
        <w:t xml:space="preserve"> </w:t>
      </w:r>
      <w:r>
        <w:t>больше</w:t>
      </w:r>
      <w:r w:rsidR="009F0807">
        <w:t xml:space="preserve"> </w:t>
      </w:r>
      <w:r>
        <w:t>корысти.</w:t>
      </w:r>
      <w:r w:rsidR="009F0807">
        <w:t xml:space="preserve"> </w:t>
      </w:r>
    </w:p>
    <w:p w14:paraId="2FF09471" w14:textId="2AE24689" w:rsidR="00A25DE0" w:rsidRDefault="00A25DE0" w:rsidP="00A25DE0">
      <w:pPr>
        <w:pStyle w:val="afffff"/>
      </w:pPr>
      <w:r w:rsidRPr="00A25DE0">
        <w:drawing>
          <wp:inline distT="0" distB="0" distL="0" distR="0" wp14:anchorId="45B8C4D2" wp14:editId="17099F3A">
            <wp:extent cx="4147916" cy="2770909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1136" cy="277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CF594" w14:textId="4B5D5121" w:rsidR="00D32C9F" w:rsidRDefault="005A4145" w:rsidP="00D32C9F">
      <w:pPr>
        <w:rPr>
          <w:rFonts w:eastAsia="font342" w:cs="Calibri"/>
          <w:szCs w:val="28"/>
        </w:rPr>
      </w:pPr>
      <w:r>
        <w:t>Вс</w:t>
      </w:r>
      <w:r w:rsidR="00D32C9F">
        <w:t>ё</w:t>
      </w:r>
      <w:r>
        <w:t>,</w:t>
      </w:r>
      <w:r w:rsidR="009F0807">
        <w:t xml:space="preserve"> </w:t>
      </w:r>
      <w:r>
        <w:t>что</w:t>
      </w:r>
      <w:r w:rsidR="009F0807">
        <w:t xml:space="preserve"> </w:t>
      </w:r>
      <w:r>
        <w:t>проявилось</w:t>
      </w:r>
      <w:r w:rsidR="009F0807">
        <w:t xml:space="preserve"> </w:t>
      </w:r>
      <w:r>
        <w:t>с</w:t>
      </w:r>
      <w:r w:rsidR="009F0807">
        <w:t xml:space="preserve"> </w:t>
      </w:r>
      <w:r>
        <w:t>началом</w:t>
      </w:r>
      <w:r w:rsidR="009F0807">
        <w:t xml:space="preserve"> </w:t>
      </w:r>
      <w:r>
        <w:t>спецоперации</w:t>
      </w:r>
      <w:r w:rsidR="009F0807">
        <w:t xml:space="preserve"> </w:t>
      </w:r>
      <w:r>
        <w:t>—</w:t>
      </w:r>
      <w:r w:rsidR="009F0807">
        <w:t xml:space="preserve"> </w:t>
      </w:r>
      <w:r>
        <w:t>есть</w:t>
      </w:r>
      <w:r w:rsidR="009F0807">
        <w:t xml:space="preserve"> </w:t>
      </w:r>
      <w:r>
        <w:t>сочетания</w:t>
      </w:r>
      <w:r w:rsidR="009F0807">
        <w:t xml:space="preserve"> </w:t>
      </w:r>
      <w:r>
        <w:t>обстоятельств,</w:t>
      </w:r>
      <w:r w:rsidR="009F0807">
        <w:t xml:space="preserve"> </w:t>
      </w:r>
      <w:r>
        <w:t>которые</w:t>
      </w:r>
      <w:r w:rsidR="009F0807">
        <w:t xml:space="preserve"> </w:t>
      </w:r>
      <w:r>
        <w:t>уже</w:t>
      </w:r>
      <w:r w:rsidR="009F0807">
        <w:t xml:space="preserve"> </w:t>
      </w:r>
      <w:r>
        <w:t>ясны.</w:t>
      </w:r>
      <w:r w:rsidR="009F0807">
        <w:t xml:space="preserve"> </w:t>
      </w:r>
      <w:r>
        <w:t>И</w:t>
      </w:r>
      <w:r w:rsidR="009F0807">
        <w:t xml:space="preserve"> </w:t>
      </w:r>
      <w:r>
        <w:t>после</w:t>
      </w:r>
      <w:r w:rsidR="009F0807">
        <w:t xml:space="preserve"> </w:t>
      </w:r>
      <w:r>
        <w:t>того,</w:t>
      </w:r>
      <w:r w:rsidR="009F0807">
        <w:t xml:space="preserve"> </w:t>
      </w:r>
      <w:r>
        <w:t>как</w:t>
      </w:r>
      <w:r w:rsidR="009F0807">
        <w:t xml:space="preserve"> </w:t>
      </w:r>
      <w:r>
        <w:t>начали</w:t>
      </w:r>
      <w:r w:rsidR="009F0807">
        <w:t xml:space="preserve"> </w:t>
      </w:r>
      <w:r>
        <w:t>вводить</w:t>
      </w:r>
      <w:r w:rsidR="009F0807">
        <w:t xml:space="preserve"> </w:t>
      </w:r>
      <w:r>
        <w:t>новые</w:t>
      </w:r>
      <w:r w:rsidR="009F0807">
        <w:t xml:space="preserve"> </w:t>
      </w:r>
      <w:r>
        <w:t>законодательные</w:t>
      </w:r>
      <w:r w:rsidR="009F0807">
        <w:t xml:space="preserve"> </w:t>
      </w:r>
      <w:r>
        <w:t>нормы</w:t>
      </w:r>
      <w:r w:rsidR="009F0807">
        <w:t xml:space="preserve"> </w:t>
      </w:r>
      <w:r>
        <w:t>во</w:t>
      </w:r>
      <w:r w:rsidR="009F0807">
        <w:t xml:space="preserve"> </w:t>
      </w:r>
      <w:r>
        <w:t>всё,</w:t>
      </w:r>
      <w:r w:rsidR="009F0807">
        <w:t xml:space="preserve"> </w:t>
      </w:r>
      <w:r>
        <w:t>что</w:t>
      </w:r>
      <w:r w:rsidR="009F0807">
        <w:t xml:space="preserve"> </w:t>
      </w:r>
      <w:r>
        <w:t>касается</w:t>
      </w:r>
      <w:r w:rsidR="009F0807">
        <w:t xml:space="preserve"> </w:t>
      </w:r>
      <w:r>
        <w:t>спецоперации,</w:t>
      </w:r>
      <w:r w:rsidR="009F0807">
        <w:t xml:space="preserve"> </w:t>
      </w:r>
      <w:r w:rsidRPr="009D0564">
        <w:rPr>
          <w:rStyle w:val="--0"/>
        </w:rPr>
        <w:t>стало</w:t>
      </w:r>
      <w:r w:rsidR="009F0807">
        <w:rPr>
          <w:rStyle w:val="--0"/>
        </w:rPr>
        <w:t xml:space="preserve"> </w:t>
      </w:r>
      <w:r w:rsidRPr="009D0564">
        <w:rPr>
          <w:rStyle w:val="--"/>
        </w:rPr>
        <w:t>ясно</w:t>
      </w:r>
      <w:r w:rsidR="009F0807">
        <w:rPr>
          <w:rStyle w:val="--"/>
        </w:rPr>
        <w:t xml:space="preserve"> </w:t>
      </w:r>
      <w:r>
        <w:t>одно,</w:t>
      </w:r>
      <w:r w:rsidR="009F0807">
        <w:t xml:space="preserve"> </w:t>
      </w:r>
      <w:r w:rsidRPr="009D0564">
        <w:rPr>
          <w:b/>
          <w:bCs/>
          <w:i/>
          <w:iCs/>
        </w:rPr>
        <w:t>что</w:t>
      </w:r>
      <w:r w:rsidR="009F0807">
        <w:rPr>
          <w:b/>
          <w:bCs/>
          <w:i/>
          <w:iCs/>
        </w:rPr>
        <w:t xml:space="preserve"> </w:t>
      </w:r>
      <w:r w:rsidRPr="009D0564">
        <w:rPr>
          <w:b/>
          <w:bCs/>
          <w:i/>
          <w:iCs/>
        </w:rPr>
        <w:t>этих</w:t>
      </w:r>
      <w:r w:rsidR="009F0807">
        <w:rPr>
          <w:b/>
          <w:bCs/>
          <w:i/>
          <w:iCs/>
        </w:rPr>
        <w:t xml:space="preserve"> </w:t>
      </w:r>
      <w:r w:rsidRPr="009D0564">
        <w:rPr>
          <w:b/>
          <w:bCs/>
          <w:i/>
          <w:iCs/>
        </w:rPr>
        <w:t>норм</w:t>
      </w:r>
      <w:r w:rsidR="009F0807">
        <w:t xml:space="preserve"> </w:t>
      </w:r>
      <w:r w:rsidRPr="009D0564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9D0564">
        <w:rPr>
          <w:rStyle w:val="--0"/>
        </w:rPr>
        <w:t>было</w:t>
      </w:r>
      <w:r w:rsidR="009F0807">
        <w:t xml:space="preserve"> </w:t>
      </w:r>
      <w:r>
        <w:t>и</w:t>
      </w:r>
      <w:r w:rsidR="009F0807">
        <w:t xml:space="preserve"> </w:t>
      </w:r>
      <w:r>
        <w:t>этим</w:t>
      </w:r>
      <w:r w:rsidR="009F0807">
        <w:t xml:space="preserve"> </w:t>
      </w:r>
      <w:r>
        <w:t>пользовались</w:t>
      </w:r>
      <w:r w:rsidR="009F0807">
        <w:t xml:space="preserve"> </w:t>
      </w:r>
      <w:r>
        <w:t>и</w:t>
      </w:r>
      <w:r w:rsidR="009F0807">
        <w:t xml:space="preserve"> </w:t>
      </w:r>
      <w:r>
        <w:t>пользовались</w:t>
      </w:r>
      <w:r w:rsidR="009F0807">
        <w:t xml:space="preserve"> </w:t>
      </w:r>
      <w:r>
        <w:t>достаточно</w:t>
      </w:r>
      <w:r w:rsidR="009F0807">
        <w:t xml:space="preserve"> </w:t>
      </w:r>
      <w:r>
        <w:t>широко.</w:t>
      </w:r>
      <w:r w:rsidR="009F0807">
        <w:t xml:space="preserve"> </w:t>
      </w:r>
      <w:r>
        <w:t>Среди</w:t>
      </w:r>
      <w:r w:rsidR="009F0807">
        <w:t xml:space="preserve"> </w:t>
      </w:r>
      <w:r>
        <w:t>этих</w:t>
      </w:r>
      <w:r w:rsidR="009F0807">
        <w:t xml:space="preserve"> </w:t>
      </w:r>
      <w:r>
        <w:t>«пользователей»</w:t>
      </w:r>
      <w:r w:rsidR="009F0807">
        <w:t xml:space="preserve"> </w:t>
      </w:r>
      <w:r>
        <w:t>было</w:t>
      </w:r>
      <w:r w:rsidR="009F0807">
        <w:t xml:space="preserve"> </w:t>
      </w:r>
      <w:r>
        <w:t>много</w:t>
      </w:r>
      <w:r w:rsidR="009F0807">
        <w:t xml:space="preserve"> </w:t>
      </w:r>
      <w:r>
        <w:t>представителей</w:t>
      </w:r>
      <w:r w:rsidR="009F0807">
        <w:t xml:space="preserve"> </w:t>
      </w:r>
      <w:r>
        <w:t>так</w:t>
      </w:r>
      <w:r w:rsidR="009F0807">
        <w:t xml:space="preserve"> </w:t>
      </w:r>
      <w:r>
        <w:t>называемой</w:t>
      </w:r>
      <w:r w:rsidR="009F0807">
        <w:t xml:space="preserve"> </w:t>
      </w:r>
      <w:r>
        <w:t>«элиты».</w:t>
      </w:r>
      <w:r w:rsidR="009F0807">
        <w:t xml:space="preserve"> </w:t>
      </w:r>
      <w:r>
        <w:t>Они</w:t>
      </w:r>
      <w:r w:rsidR="009F0807">
        <w:t xml:space="preserve"> </w:t>
      </w:r>
      <w:r>
        <w:t>обогащались</w:t>
      </w:r>
      <w:r w:rsidR="009F0807">
        <w:t xml:space="preserve"> </w:t>
      </w:r>
      <w:r>
        <w:t>и</w:t>
      </w:r>
      <w:r w:rsidR="009F0807">
        <w:t xml:space="preserve"> </w:t>
      </w:r>
      <w:r>
        <w:t>разбалтывались.</w:t>
      </w:r>
      <w:r w:rsidR="009F0807">
        <w:t xml:space="preserve"> </w:t>
      </w:r>
      <w:r>
        <w:t>И</w:t>
      </w:r>
      <w:r w:rsidR="009F0807">
        <w:t xml:space="preserve"> </w:t>
      </w:r>
      <w:r>
        <w:t>совершенно</w:t>
      </w:r>
      <w:r w:rsidR="009F0807">
        <w:t xml:space="preserve"> </w:t>
      </w:r>
      <w:r>
        <w:t>не</w:t>
      </w:r>
      <w:r w:rsidR="009F0807">
        <w:t xml:space="preserve"> </w:t>
      </w:r>
      <w:r>
        <w:t>для</w:t>
      </w:r>
      <w:r w:rsidR="009F0807">
        <w:t xml:space="preserve"> </w:t>
      </w:r>
      <w:r>
        <w:t>того</w:t>
      </w:r>
      <w:r w:rsidR="009F0807">
        <w:t xml:space="preserve"> </w:t>
      </w:r>
      <w:r>
        <w:t>они</w:t>
      </w:r>
      <w:r w:rsidR="009F0807">
        <w:t xml:space="preserve"> </w:t>
      </w:r>
      <w:r>
        <w:t>занимали</w:t>
      </w:r>
      <w:r w:rsidR="009F0807">
        <w:t xml:space="preserve"> </w:t>
      </w:r>
      <w:r>
        <w:t>какие-нибудь</w:t>
      </w:r>
      <w:r w:rsidR="009F0807">
        <w:t xml:space="preserve"> </w:t>
      </w:r>
      <w:r>
        <w:t>позиции,</w:t>
      </w:r>
      <w:r w:rsidR="009F0807">
        <w:t xml:space="preserve"> </w:t>
      </w:r>
      <w:r>
        <w:t>чтобы</w:t>
      </w:r>
      <w:r w:rsidR="009F0807">
        <w:t xml:space="preserve"> </w:t>
      </w:r>
      <w:r>
        <w:t>рисковать</w:t>
      </w:r>
      <w:r w:rsidR="009F0807">
        <w:t xml:space="preserve"> </w:t>
      </w:r>
      <w:r>
        <w:t>жизнью.</w:t>
      </w:r>
      <w:r w:rsidR="009F0807">
        <w:t xml:space="preserve"> </w:t>
      </w:r>
      <w:r>
        <w:t>Их</w:t>
      </w:r>
      <w:r w:rsidR="009F0807">
        <w:t xml:space="preserve"> </w:t>
      </w:r>
      <w:r>
        <w:t>свойство</w:t>
      </w:r>
      <w:r w:rsidR="009F0807">
        <w:t xml:space="preserve"> </w:t>
      </w:r>
      <w:r>
        <w:t>заключается</w:t>
      </w:r>
      <w:r w:rsidR="009F0807">
        <w:t xml:space="preserve"> </w:t>
      </w:r>
      <w:r>
        <w:t>в</w:t>
      </w:r>
      <w:r w:rsidR="009F0807">
        <w:t xml:space="preserve"> </w:t>
      </w:r>
      <w:r>
        <w:t>том,</w:t>
      </w:r>
      <w:r w:rsidR="009F0807">
        <w:t xml:space="preserve"> </w:t>
      </w:r>
      <w:r>
        <w:t>чтобы</w:t>
      </w:r>
      <w:r w:rsidR="009F0807">
        <w:t xml:space="preserve"> </w:t>
      </w:r>
      <w:r>
        <w:t>умелым</w:t>
      </w:r>
      <w:r w:rsidR="009F0807">
        <w:t xml:space="preserve"> </w:t>
      </w:r>
      <w:r>
        <w:t>способом</w:t>
      </w:r>
      <w:r w:rsidR="009F0807">
        <w:t xml:space="preserve"> </w:t>
      </w:r>
      <w:r>
        <w:t>обогатиться</w:t>
      </w:r>
      <w:r w:rsidR="009F0807">
        <w:t xml:space="preserve"> </w:t>
      </w:r>
      <w:r>
        <w:t>и</w:t>
      </w:r>
      <w:r w:rsidR="009F0807">
        <w:t xml:space="preserve"> </w:t>
      </w:r>
      <w:r>
        <w:t>поделиться,</w:t>
      </w:r>
      <w:r w:rsidR="009F0807">
        <w:t xml:space="preserve"> </w:t>
      </w:r>
      <w:r>
        <w:t>и</w:t>
      </w:r>
      <w:r w:rsidR="009F0807">
        <w:t xml:space="preserve"> </w:t>
      </w:r>
      <w:r>
        <w:t>облизывать</w:t>
      </w:r>
      <w:r w:rsidR="009F0807">
        <w:t xml:space="preserve"> </w:t>
      </w:r>
      <w:r>
        <w:t>начальствующие</w:t>
      </w:r>
      <w:r w:rsidR="009F0807">
        <w:t xml:space="preserve"> </w:t>
      </w:r>
      <w:r>
        <w:t>зады,</w:t>
      </w:r>
      <w:r w:rsidR="009F0807">
        <w:t xml:space="preserve"> </w:t>
      </w:r>
      <w:r>
        <w:t>а</w:t>
      </w:r>
      <w:r w:rsidR="009F0807">
        <w:t xml:space="preserve"> </w:t>
      </w:r>
      <w:r>
        <w:t>вовсе</w:t>
      </w:r>
      <w:r w:rsidR="009F0807">
        <w:t xml:space="preserve"> </w:t>
      </w:r>
      <w:r w:rsidR="00D32C9F">
        <w:t xml:space="preserve">не </w:t>
      </w:r>
      <w:r>
        <w:t>в</w:t>
      </w:r>
      <w:r w:rsidR="009F0807">
        <w:t xml:space="preserve"> </w:t>
      </w:r>
      <w:r>
        <w:t>том,</w:t>
      </w:r>
      <w:r w:rsidR="009F0807">
        <w:t xml:space="preserve"> </w:t>
      </w:r>
      <w:r>
        <w:t>чтобы</w:t>
      </w:r>
      <w:r w:rsidR="009F0807">
        <w:t xml:space="preserve"> </w:t>
      </w:r>
      <w:r>
        <w:t>работать</w:t>
      </w:r>
      <w:r w:rsidR="009F0807">
        <w:t xml:space="preserve"> </w:t>
      </w:r>
      <w:r>
        <w:t>и</w:t>
      </w:r>
      <w:r w:rsidR="009F0807">
        <w:t xml:space="preserve"> </w:t>
      </w:r>
      <w:r>
        <w:t>созидать.</w:t>
      </w:r>
      <w:r w:rsidR="009F0807">
        <w:t xml:space="preserve"> </w:t>
      </w:r>
      <w:r>
        <w:t>Они</w:t>
      </w:r>
      <w:r w:rsidR="009F0807">
        <w:t xml:space="preserve"> </w:t>
      </w:r>
      <w:r w:rsidRPr="00BD3479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BD3479">
        <w:rPr>
          <w:rStyle w:val="--0"/>
        </w:rPr>
        <w:t>умеют</w:t>
      </w:r>
      <w:r w:rsidR="009F0807">
        <w:t xml:space="preserve"> </w:t>
      </w:r>
      <w:r w:rsidRPr="00BD3479">
        <w:rPr>
          <w:rStyle w:val="--"/>
        </w:rPr>
        <w:t>созидать</w:t>
      </w:r>
      <w:r w:rsidRPr="00D32C9F">
        <w:t>.</w:t>
      </w:r>
      <w:r w:rsidR="009F0807" w:rsidRPr="00D32C9F">
        <w:t xml:space="preserve"> </w:t>
      </w:r>
      <w:r>
        <w:t>Производить</w:t>
      </w:r>
      <w:r w:rsidR="009F0807">
        <w:t xml:space="preserve"> </w:t>
      </w:r>
      <w:r>
        <w:t>новую</w:t>
      </w:r>
      <w:r w:rsidR="009F0807">
        <w:t xml:space="preserve"> </w:t>
      </w:r>
      <w:r>
        <w:t>электронную</w:t>
      </w:r>
      <w:r w:rsidR="009F0807">
        <w:t xml:space="preserve"> </w:t>
      </w:r>
      <w:r>
        <w:t>технику,</w:t>
      </w:r>
      <w:r w:rsidR="009F0807">
        <w:t xml:space="preserve"> </w:t>
      </w:r>
      <w:r>
        <w:t>например,</w:t>
      </w:r>
      <w:r w:rsidR="009F0807">
        <w:t xml:space="preserve"> </w:t>
      </w:r>
      <w:r>
        <w:t>эти</w:t>
      </w:r>
      <w:r w:rsidR="009F0807">
        <w:t xml:space="preserve"> </w:t>
      </w:r>
      <w:r>
        <w:t>люди</w:t>
      </w:r>
      <w:r w:rsidR="009F0807">
        <w:t xml:space="preserve"> </w:t>
      </w:r>
      <w:r>
        <w:t>не</w:t>
      </w:r>
      <w:r w:rsidR="009F0807">
        <w:t xml:space="preserve"> </w:t>
      </w:r>
      <w:r>
        <w:t>умеют</w:t>
      </w:r>
      <w:r w:rsidR="00D32C9F">
        <w:t>,</w:t>
      </w:r>
      <w:r w:rsidR="009F0807">
        <w:t xml:space="preserve"> </w:t>
      </w:r>
      <w:r>
        <w:t>и</w:t>
      </w:r>
      <w:r w:rsidR="009F0807">
        <w:t xml:space="preserve"> </w:t>
      </w:r>
      <w:r>
        <w:t>их</w:t>
      </w:r>
      <w:r w:rsidR="009F0807">
        <w:t xml:space="preserve"> </w:t>
      </w:r>
      <w:r>
        <w:t>много,</w:t>
      </w:r>
      <w:r w:rsidR="009F0807">
        <w:t xml:space="preserve"> </w:t>
      </w:r>
      <w:r>
        <w:t>а</w:t>
      </w:r>
      <w:r w:rsidR="009F0807">
        <w:t xml:space="preserve"> </w:t>
      </w:r>
      <w:r>
        <w:t>переклеивать</w:t>
      </w:r>
      <w:r w:rsidR="009F0807">
        <w:t xml:space="preserve"> </w:t>
      </w:r>
      <w:r>
        <w:t>наклейки</w:t>
      </w:r>
      <w:r w:rsidR="009F0807">
        <w:t xml:space="preserve"> </w:t>
      </w:r>
      <w:r>
        <w:t>и</w:t>
      </w:r>
      <w:r w:rsidR="009F0807">
        <w:t xml:space="preserve"> </w:t>
      </w:r>
      <w:r>
        <w:lastRenderedPageBreak/>
        <w:t>брать</w:t>
      </w:r>
      <w:r w:rsidR="009F0807">
        <w:t xml:space="preserve"> </w:t>
      </w:r>
      <w:r>
        <w:t>с</w:t>
      </w:r>
      <w:r w:rsidR="009F0807">
        <w:t xml:space="preserve"> </w:t>
      </w:r>
      <w:r>
        <w:t>этого</w:t>
      </w:r>
      <w:r w:rsidR="009F0807">
        <w:t xml:space="preserve"> </w:t>
      </w:r>
      <w:r>
        <w:t>моржу</w:t>
      </w:r>
      <w:r w:rsidR="009F0807">
        <w:t xml:space="preserve"> </w:t>
      </w:r>
      <w:r>
        <w:t>—</w:t>
      </w:r>
      <w:r w:rsidR="009F0807">
        <w:t xml:space="preserve"> </w:t>
      </w:r>
      <w:r w:rsidRPr="00BD3479">
        <w:rPr>
          <w:rStyle w:val="--0"/>
        </w:rPr>
        <w:t>они</w:t>
      </w:r>
      <w:r w:rsidR="009F0807">
        <w:rPr>
          <w:rStyle w:val="--0"/>
        </w:rPr>
        <w:t xml:space="preserve"> </w:t>
      </w:r>
      <w:r w:rsidRPr="00BD3479">
        <w:rPr>
          <w:rStyle w:val="--"/>
        </w:rPr>
        <w:t>умеют</w:t>
      </w:r>
      <w:r w:rsidRPr="00D32C9F">
        <w:t>.</w:t>
      </w:r>
      <w:r w:rsidR="009F0807">
        <w:t xml:space="preserve"> </w:t>
      </w:r>
      <w:r>
        <w:t>Отмывать</w:t>
      </w:r>
      <w:r w:rsidR="009F0807">
        <w:t xml:space="preserve"> </w:t>
      </w:r>
      <w:r>
        <w:t>бюджетные</w:t>
      </w:r>
      <w:r w:rsidR="009F0807">
        <w:t xml:space="preserve"> </w:t>
      </w:r>
      <w:r>
        <w:t>деньги</w:t>
      </w:r>
      <w:r w:rsidR="009F0807">
        <w:t xml:space="preserve"> </w:t>
      </w:r>
      <w:r>
        <w:t>и</w:t>
      </w:r>
      <w:r w:rsidR="009F0807">
        <w:t xml:space="preserve"> </w:t>
      </w:r>
      <w:r>
        <w:t>воровать</w:t>
      </w:r>
      <w:r w:rsidR="009F0807">
        <w:t xml:space="preserve"> </w:t>
      </w:r>
      <w:r>
        <w:t>они</w:t>
      </w:r>
      <w:r w:rsidR="009F0807">
        <w:t xml:space="preserve"> </w:t>
      </w:r>
      <w:r>
        <w:t>умеют,</w:t>
      </w:r>
      <w:r w:rsidR="009F0807">
        <w:t xml:space="preserve"> </w:t>
      </w:r>
      <w:r>
        <w:t>а</w:t>
      </w:r>
      <w:r w:rsidR="009F0807">
        <w:t xml:space="preserve"> </w:t>
      </w:r>
      <w:r>
        <w:t>«ловить</w:t>
      </w:r>
      <w:r w:rsidR="009F0807">
        <w:t xml:space="preserve"> </w:t>
      </w:r>
      <w:r>
        <w:t>мышей»</w:t>
      </w:r>
      <w:r w:rsidR="009F0807">
        <w:t xml:space="preserve"> </w:t>
      </w:r>
      <w:r>
        <w:t>—</w:t>
      </w:r>
      <w:r w:rsidR="009F0807">
        <w:t xml:space="preserve"> </w:t>
      </w:r>
      <w:r>
        <w:t>нет.</w:t>
      </w:r>
      <w:r w:rsidR="009F0807">
        <w:t xml:space="preserve"> </w:t>
      </w:r>
      <w:r>
        <w:t>И</w:t>
      </w:r>
      <w:r w:rsidR="009F0807">
        <w:t xml:space="preserve"> </w:t>
      </w:r>
      <w:r>
        <w:t>вы</w:t>
      </w:r>
      <w:r w:rsidR="009F0807">
        <w:t xml:space="preserve"> </w:t>
      </w:r>
      <w:r>
        <w:t>их</w:t>
      </w:r>
      <w:r w:rsidR="009F0807">
        <w:t xml:space="preserve"> </w:t>
      </w:r>
      <w:r>
        <w:t>не</w:t>
      </w:r>
      <w:r w:rsidR="009F0807">
        <w:t xml:space="preserve"> </w:t>
      </w:r>
      <w:r>
        <w:t>заставите.</w:t>
      </w:r>
      <w:r w:rsidR="009F0807">
        <w:t xml:space="preserve"> </w:t>
      </w:r>
      <w:r>
        <w:t>Они</w:t>
      </w:r>
      <w:r w:rsidR="009F0807">
        <w:t xml:space="preserve"> </w:t>
      </w:r>
      <w:r>
        <w:t>просто</w:t>
      </w:r>
      <w:r w:rsidR="009F0807">
        <w:t xml:space="preserve"> </w:t>
      </w:r>
      <w:r>
        <w:t>другие.</w:t>
      </w:r>
      <w:r w:rsidR="009F0807">
        <w:t xml:space="preserve"> </w:t>
      </w:r>
      <w:r>
        <w:t>Это</w:t>
      </w:r>
      <w:r w:rsidR="009F0807">
        <w:t xml:space="preserve"> </w:t>
      </w:r>
      <w:r>
        <w:t>не</w:t>
      </w:r>
      <w:r w:rsidR="009F0807">
        <w:t xml:space="preserve"> </w:t>
      </w:r>
      <w:r>
        <w:t>к</w:t>
      </w:r>
      <w:r w:rsidR="009F0807">
        <w:t xml:space="preserve"> </w:t>
      </w:r>
      <w:r>
        <w:t>тому,</w:t>
      </w:r>
      <w:r w:rsidR="009F0807">
        <w:t xml:space="preserve"> </w:t>
      </w:r>
      <w:r>
        <w:t>что</w:t>
      </w:r>
      <w:r w:rsidR="009F0807">
        <w:t xml:space="preserve"> </w:t>
      </w:r>
      <w:r>
        <w:t>они</w:t>
      </w:r>
      <w:r w:rsidR="009F0807">
        <w:t xml:space="preserve"> </w:t>
      </w:r>
      <w:r>
        <w:t>воруют,</w:t>
      </w:r>
      <w:r w:rsidR="009F0807">
        <w:t xml:space="preserve"> </w:t>
      </w:r>
      <w:r>
        <w:t>а</w:t>
      </w:r>
      <w:r w:rsidR="009F0807">
        <w:t xml:space="preserve"> </w:t>
      </w:r>
      <w:r>
        <w:t>могли</w:t>
      </w:r>
      <w:r w:rsidR="009F0807">
        <w:t xml:space="preserve"> </w:t>
      </w:r>
      <w:r>
        <w:t>бы</w:t>
      </w:r>
      <w:r w:rsidR="009F0807">
        <w:t xml:space="preserve"> </w:t>
      </w:r>
      <w:r>
        <w:t>произвести</w:t>
      </w:r>
      <w:r w:rsidR="009F0807">
        <w:t xml:space="preserve"> </w:t>
      </w:r>
      <w:r>
        <w:t>суперсовременную</w:t>
      </w:r>
      <w:r w:rsidR="009F0807">
        <w:t xml:space="preserve"> </w:t>
      </w:r>
      <w:r>
        <w:t>технику,</w:t>
      </w:r>
      <w:r w:rsidR="009F0807">
        <w:t xml:space="preserve"> </w:t>
      </w:r>
      <w:r>
        <w:t>и</w:t>
      </w:r>
      <w:r w:rsidR="009F0807">
        <w:t xml:space="preserve"> </w:t>
      </w:r>
      <w:r>
        <w:t>пугануть</w:t>
      </w:r>
      <w:r w:rsidR="009F0807">
        <w:t xml:space="preserve"> </w:t>
      </w:r>
      <w:r>
        <w:t>их</w:t>
      </w:r>
      <w:r w:rsidR="009F0807">
        <w:t xml:space="preserve"> </w:t>
      </w:r>
      <w:r>
        <w:t>надо,</w:t>
      </w:r>
      <w:r w:rsidR="009F0807">
        <w:t xml:space="preserve"> </w:t>
      </w:r>
      <w:r>
        <w:t>чтобы</w:t>
      </w:r>
      <w:r w:rsidR="009F0807">
        <w:t xml:space="preserve"> </w:t>
      </w:r>
      <w:r>
        <w:t>производить</w:t>
      </w:r>
      <w:r w:rsidR="009F0807">
        <w:t xml:space="preserve"> </w:t>
      </w:r>
      <w:r>
        <w:t>—</w:t>
      </w:r>
      <w:r w:rsidR="009F0807">
        <w:t xml:space="preserve"> </w:t>
      </w:r>
      <w:r w:rsidRPr="005B65E6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5B65E6">
        <w:rPr>
          <w:rStyle w:val="--0"/>
        </w:rPr>
        <w:t>будут</w:t>
      </w:r>
      <w:r>
        <w:t>.</w:t>
      </w:r>
      <w:r w:rsidR="009F0807">
        <w:t xml:space="preserve"> </w:t>
      </w:r>
      <w:r>
        <w:t>Они</w:t>
      </w:r>
      <w:r w:rsidR="009F0807">
        <w:t xml:space="preserve"> </w:t>
      </w:r>
      <w:r>
        <w:t>не</w:t>
      </w:r>
      <w:r w:rsidR="009F0807">
        <w:t xml:space="preserve"> </w:t>
      </w:r>
      <w:r>
        <w:t>могут.</w:t>
      </w:r>
      <w:r w:rsidR="009F0807">
        <w:t xml:space="preserve"> </w:t>
      </w:r>
      <w:r w:rsidRPr="005B65E6">
        <w:rPr>
          <w:b/>
          <w:bCs/>
          <w:i/>
          <w:iCs/>
        </w:rPr>
        <w:t>Если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им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прикаж</w:t>
      </w:r>
      <w:r w:rsidR="001972B1">
        <w:rPr>
          <w:b/>
          <w:bCs/>
          <w:i/>
          <w:iCs/>
        </w:rPr>
        <w:t>е</w:t>
      </w:r>
      <w:r w:rsidRPr="005B65E6">
        <w:rPr>
          <w:b/>
          <w:bCs/>
          <w:i/>
          <w:iCs/>
        </w:rPr>
        <w:t>те,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напугаете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они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только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испугаются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и</w:t>
      </w:r>
      <w:r w:rsidR="009F0807">
        <w:rPr>
          <w:b/>
          <w:bCs/>
          <w:i/>
          <w:iCs/>
        </w:rPr>
        <w:t xml:space="preserve"> </w:t>
      </w:r>
      <w:r w:rsidRPr="005B65E6">
        <w:rPr>
          <w:b/>
          <w:bCs/>
          <w:i/>
          <w:iCs/>
        </w:rPr>
        <w:t>всё.</w:t>
      </w:r>
      <w:r w:rsidR="009F0807">
        <w:rPr>
          <w:b/>
          <w:bCs/>
          <w:i/>
          <w:iCs/>
        </w:rPr>
        <w:t xml:space="preserve"> </w:t>
      </w:r>
    </w:p>
    <w:p w14:paraId="601E771E" w14:textId="77777777" w:rsidR="00D32C9F" w:rsidRDefault="005A4145" w:rsidP="00D32C9F">
      <w:pPr>
        <w:rPr>
          <w:rFonts w:eastAsia="font342" w:cs="Calibri"/>
          <w:szCs w:val="28"/>
        </w:rPr>
      </w:pPr>
      <w:r>
        <w:t>Для</w:t>
      </w:r>
      <w:r w:rsidR="009F0807">
        <w:t xml:space="preserve"> </w:t>
      </w:r>
      <w:r>
        <w:t>чего</w:t>
      </w:r>
      <w:r w:rsidR="009F0807">
        <w:t xml:space="preserve"> </w:t>
      </w:r>
      <w:r>
        <w:t>нужна</w:t>
      </w:r>
      <w:r w:rsidR="009F0807">
        <w:t xml:space="preserve"> </w:t>
      </w:r>
      <w:r>
        <w:t>мобилизация</w:t>
      </w:r>
      <w:r w:rsidR="009F0807">
        <w:t xml:space="preserve"> </w:t>
      </w:r>
      <w:r>
        <w:t>человеку,</w:t>
      </w:r>
      <w:r w:rsidR="009F0807">
        <w:t xml:space="preserve"> </w:t>
      </w:r>
      <w:r>
        <w:t>который</w:t>
      </w:r>
      <w:r w:rsidR="009F0807">
        <w:t xml:space="preserve"> </w:t>
      </w:r>
      <w:r>
        <w:t>хочет</w:t>
      </w:r>
      <w:r w:rsidR="009F0807">
        <w:t xml:space="preserve"> </w:t>
      </w:r>
      <w:r>
        <w:t>обогащаться?</w:t>
      </w:r>
      <w:r w:rsidR="009F0807">
        <w:t xml:space="preserve"> </w:t>
      </w:r>
      <w:r>
        <w:t>Для</w:t>
      </w:r>
      <w:r w:rsidR="009F0807">
        <w:t xml:space="preserve"> </w:t>
      </w:r>
      <w:r>
        <w:t>того</w:t>
      </w:r>
      <w:r w:rsidR="009F0807">
        <w:t xml:space="preserve"> </w:t>
      </w:r>
      <w:r>
        <w:t>и</w:t>
      </w:r>
      <w:r w:rsidR="009F0807">
        <w:t xml:space="preserve"> </w:t>
      </w:r>
      <w:r>
        <w:t>нужна,</w:t>
      </w:r>
      <w:r w:rsidR="009F0807">
        <w:t xml:space="preserve"> </w:t>
      </w:r>
      <w:r>
        <w:t>чтобы</w:t>
      </w:r>
      <w:r w:rsidR="009F0807">
        <w:t xml:space="preserve"> </w:t>
      </w:r>
      <w:r>
        <w:t>он</w:t>
      </w:r>
      <w:r w:rsidR="009F0807">
        <w:t xml:space="preserve"> </w:t>
      </w:r>
      <w:r>
        <w:t>обогатился.</w:t>
      </w:r>
      <w:r w:rsidR="009F0807">
        <w:t xml:space="preserve"> </w:t>
      </w:r>
      <w:r>
        <w:t>Ему</w:t>
      </w:r>
      <w:r w:rsidR="009F0807">
        <w:t xml:space="preserve"> </w:t>
      </w:r>
      <w:r>
        <w:t>всё</w:t>
      </w:r>
      <w:r w:rsidR="009F0807">
        <w:t xml:space="preserve"> </w:t>
      </w:r>
      <w:r>
        <w:t>нужно,</w:t>
      </w:r>
      <w:r w:rsidR="009F0807">
        <w:t xml:space="preserve"> </w:t>
      </w:r>
      <w:r>
        <w:t>он</w:t>
      </w:r>
      <w:r w:rsidR="009F0807">
        <w:t xml:space="preserve"> </w:t>
      </w:r>
      <w:r>
        <w:t>думает</w:t>
      </w:r>
      <w:r w:rsidR="009F0807">
        <w:t xml:space="preserve"> </w:t>
      </w:r>
      <w:r>
        <w:t>только</w:t>
      </w:r>
      <w:r w:rsidR="009F0807">
        <w:t xml:space="preserve"> </w:t>
      </w:r>
      <w:r>
        <w:t>об</w:t>
      </w:r>
      <w:r w:rsidR="009F0807">
        <w:t xml:space="preserve"> </w:t>
      </w:r>
      <w:r>
        <w:t>этом</w:t>
      </w:r>
      <w:r w:rsidR="009F0807">
        <w:t xml:space="preserve"> </w:t>
      </w:r>
      <w:r>
        <w:t>и</w:t>
      </w:r>
      <w:r w:rsidR="009F0807">
        <w:t xml:space="preserve"> </w:t>
      </w:r>
      <w:r>
        <w:t>делает</w:t>
      </w:r>
      <w:r w:rsidR="009F0807">
        <w:t xml:space="preserve"> </w:t>
      </w:r>
      <w:r>
        <w:t>только</w:t>
      </w:r>
      <w:r w:rsidR="009F0807">
        <w:t xml:space="preserve"> </w:t>
      </w:r>
      <w:r>
        <w:t>это.</w:t>
      </w:r>
      <w:r w:rsidR="009F0807">
        <w:t xml:space="preserve"> </w:t>
      </w:r>
      <w:r>
        <w:t>Общественное</w:t>
      </w:r>
      <w:r w:rsidR="009F0807">
        <w:t xml:space="preserve"> </w:t>
      </w:r>
      <w:r>
        <w:t>негодование</w:t>
      </w:r>
      <w:r w:rsidR="009F0807">
        <w:t xml:space="preserve"> </w:t>
      </w:r>
      <w:r>
        <w:t>по</w:t>
      </w:r>
      <w:r w:rsidR="009F0807">
        <w:t xml:space="preserve"> </w:t>
      </w:r>
      <w:r>
        <w:t>поводу</w:t>
      </w:r>
      <w:r w:rsidR="009F0807">
        <w:t xml:space="preserve"> </w:t>
      </w:r>
      <w:r>
        <w:t>того,</w:t>
      </w:r>
      <w:r w:rsidR="009F0807">
        <w:t xml:space="preserve"> </w:t>
      </w:r>
      <w:r>
        <w:t>как</w:t>
      </w:r>
      <w:r w:rsidR="009F0807">
        <w:t xml:space="preserve"> </w:t>
      </w:r>
      <w:r>
        <w:t>происходила</w:t>
      </w:r>
      <w:r w:rsidR="009F0807">
        <w:t xml:space="preserve"> </w:t>
      </w:r>
      <w:r>
        <w:t>мобилизация,</w:t>
      </w:r>
      <w:r w:rsidR="009F0807">
        <w:t xml:space="preserve"> </w:t>
      </w:r>
      <w:r>
        <w:t>связан</w:t>
      </w:r>
      <w:r w:rsidR="00D32C9F">
        <w:t>о</w:t>
      </w:r>
      <w:r w:rsidR="009F0807">
        <w:t xml:space="preserve"> </w:t>
      </w:r>
      <w:r>
        <w:t>с</w:t>
      </w:r>
      <w:r w:rsidR="009F0807">
        <w:t xml:space="preserve"> </w:t>
      </w:r>
      <w:r>
        <w:t>определёнными</w:t>
      </w:r>
      <w:r w:rsidR="009F0807">
        <w:t xml:space="preserve"> </w:t>
      </w:r>
      <w:r>
        <w:t>свойствами</w:t>
      </w:r>
      <w:r w:rsidR="009F0807">
        <w:t xml:space="preserve"> </w:t>
      </w:r>
      <w:r>
        <w:t>системы,</w:t>
      </w:r>
      <w:r w:rsidR="009F0807">
        <w:t xml:space="preserve"> </w:t>
      </w:r>
      <w:r>
        <w:t>но</w:t>
      </w:r>
      <w:r w:rsidR="009F0807">
        <w:t xml:space="preserve"> </w:t>
      </w:r>
      <w:r>
        <w:t>это</w:t>
      </w:r>
      <w:r w:rsidR="009F0807">
        <w:t xml:space="preserve"> </w:t>
      </w:r>
      <w:r w:rsidRPr="00B77E53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B77E53">
        <w:rPr>
          <w:rStyle w:val="--0"/>
        </w:rPr>
        <w:t>значит</w:t>
      </w:r>
      <w:r>
        <w:t>,</w:t>
      </w:r>
      <w:r w:rsidR="009F0807">
        <w:t xml:space="preserve"> </w:t>
      </w:r>
      <w:r>
        <w:t>что</w:t>
      </w:r>
      <w:r w:rsidR="009F0807">
        <w:t xml:space="preserve"> </w:t>
      </w:r>
      <w:r>
        <w:t>нет</w:t>
      </w:r>
      <w:r w:rsidR="009F0807">
        <w:t xml:space="preserve"> </w:t>
      </w:r>
      <w:r>
        <w:t>порядочных</w:t>
      </w:r>
      <w:r w:rsidR="009F0807">
        <w:t xml:space="preserve"> </w:t>
      </w:r>
      <w:r>
        <w:t>военкомов</w:t>
      </w:r>
      <w:r w:rsidR="009F0807">
        <w:t xml:space="preserve"> </w:t>
      </w:r>
      <w:r>
        <w:t>и</w:t>
      </w:r>
      <w:r w:rsidR="009F0807">
        <w:t xml:space="preserve"> </w:t>
      </w:r>
      <w:r>
        <w:t>это</w:t>
      </w:r>
      <w:r w:rsidR="009F0807">
        <w:t xml:space="preserve"> </w:t>
      </w:r>
      <w:r w:rsidRPr="00B77E53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B77E53">
        <w:rPr>
          <w:rStyle w:val="--0"/>
        </w:rPr>
        <w:t>значит</w:t>
      </w:r>
      <w:r w:rsidR="009F0807">
        <w:t xml:space="preserve"> </w:t>
      </w:r>
      <w:r>
        <w:t>(с</w:t>
      </w:r>
      <w:r w:rsidR="009F0807">
        <w:t xml:space="preserve"> </w:t>
      </w:r>
      <w:r>
        <w:t>момента,</w:t>
      </w:r>
      <w:r w:rsidR="009F0807">
        <w:t xml:space="preserve"> </w:t>
      </w:r>
      <w:r>
        <w:t>когда</w:t>
      </w:r>
      <w:r w:rsidR="009F0807">
        <w:t xml:space="preserve"> </w:t>
      </w:r>
      <w:r>
        <w:t>справедливо</w:t>
      </w:r>
      <w:r w:rsidR="009F0807">
        <w:t xml:space="preserve"> </w:t>
      </w:r>
      <w:r>
        <w:t>и</w:t>
      </w:r>
      <w:r w:rsidR="009F0807">
        <w:t xml:space="preserve"> </w:t>
      </w:r>
      <w:r>
        <w:t>общественники,</w:t>
      </w:r>
      <w:r w:rsidR="009F0807">
        <w:t xml:space="preserve"> </w:t>
      </w:r>
      <w:r>
        <w:t>и</w:t>
      </w:r>
      <w:r w:rsidR="009F0807">
        <w:t xml:space="preserve"> </w:t>
      </w:r>
      <w:r>
        <w:t>какие-то</w:t>
      </w:r>
      <w:r w:rsidR="009F0807">
        <w:t xml:space="preserve"> </w:t>
      </w:r>
      <w:r>
        <w:t>люди,</w:t>
      </w:r>
      <w:r w:rsidR="009F0807">
        <w:t xml:space="preserve"> </w:t>
      </w:r>
      <w:r>
        <w:t>занимающие</w:t>
      </w:r>
      <w:r w:rsidR="009F0807">
        <w:t xml:space="preserve"> </w:t>
      </w:r>
      <w:r>
        <w:t>положение,</w:t>
      </w:r>
      <w:r w:rsidR="009F0807">
        <w:t xml:space="preserve"> </w:t>
      </w:r>
      <w:r>
        <w:t>начали</w:t>
      </w:r>
      <w:r w:rsidR="009F0807">
        <w:t xml:space="preserve"> </w:t>
      </w:r>
      <w:r>
        <w:t>бить</w:t>
      </w:r>
      <w:r w:rsidR="009F0807">
        <w:t xml:space="preserve"> </w:t>
      </w:r>
      <w:r>
        <w:t>тревогу</w:t>
      </w:r>
      <w:r w:rsidR="009F0807">
        <w:t xml:space="preserve"> </w:t>
      </w:r>
      <w:r>
        <w:t>по</w:t>
      </w:r>
      <w:r w:rsidR="009F0807">
        <w:t xml:space="preserve"> </w:t>
      </w:r>
      <w:r>
        <w:t>поводу</w:t>
      </w:r>
      <w:r w:rsidR="009F0807">
        <w:t xml:space="preserve"> </w:t>
      </w:r>
      <w:r>
        <w:t>возмутительных</w:t>
      </w:r>
      <w:r w:rsidR="009F0807">
        <w:t xml:space="preserve"> </w:t>
      </w:r>
      <w:r>
        <w:t>вещей,</w:t>
      </w:r>
      <w:r w:rsidR="009F0807">
        <w:t xml:space="preserve"> </w:t>
      </w:r>
      <w:r>
        <w:t>происходящих</w:t>
      </w:r>
      <w:r w:rsidR="009F0807">
        <w:t xml:space="preserve"> </w:t>
      </w:r>
      <w:r>
        <w:t>при</w:t>
      </w:r>
      <w:r w:rsidR="009F0807">
        <w:t xml:space="preserve"> </w:t>
      </w:r>
      <w:r>
        <w:t>мобилизации),</w:t>
      </w:r>
      <w:r w:rsidR="009F0807">
        <w:t xml:space="preserve"> </w:t>
      </w:r>
      <w:r>
        <w:t>что</w:t>
      </w:r>
      <w:r w:rsidR="009F0807">
        <w:t xml:space="preserve"> </w:t>
      </w:r>
      <w:r>
        <w:t>ситуация</w:t>
      </w:r>
      <w:r w:rsidR="009F0807">
        <w:t xml:space="preserve"> </w:t>
      </w:r>
      <w:r w:rsidRPr="00B77E53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B77E53">
        <w:rPr>
          <w:rStyle w:val="--0"/>
        </w:rPr>
        <w:t>исправилась</w:t>
      </w:r>
      <w:r w:rsidRPr="00D32C9F">
        <w:t>.</w:t>
      </w:r>
      <w:r w:rsidR="009F0807" w:rsidRPr="00D32C9F">
        <w:t xml:space="preserve"> </w:t>
      </w:r>
      <w:r>
        <w:t>Она</w:t>
      </w:r>
      <w:r w:rsidR="009F0807">
        <w:t xml:space="preserve"> </w:t>
      </w:r>
      <w:r>
        <w:t>существенно</w:t>
      </w:r>
      <w:r w:rsidR="009F0807">
        <w:t xml:space="preserve"> </w:t>
      </w:r>
      <w:r>
        <w:t>исправилась,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одни</w:t>
      </w:r>
      <w:r w:rsidR="009F0807">
        <w:t xml:space="preserve"> </w:t>
      </w:r>
      <w:r>
        <w:t>проводили</w:t>
      </w:r>
      <w:r w:rsidR="009F0807">
        <w:t xml:space="preserve"> </w:t>
      </w:r>
      <w:r>
        <w:t>её</w:t>
      </w:r>
      <w:r w:rsidR="009F0807">
        <w:t xml:space="preserve"> </w:t>
      </w:r>
      <w:r>
        <w:t>нормально,</w:t>
      </w:r>
      <w:r w:rsidR="009F0807">
        <w:t xml:space="preserve"> </w:t>
      </w:r>
      <w:r>
        <w:t>а</w:t>
      </w:r>
      <w:r w:rsidR="009F0807">
        <w:t xml:space="preserve"> </w:t>
      </w:r>
      <w:r>
        <w:t>других</w:t>
      </w:r>
      <w:r w:rsidR="009F0807">
        <w:t xml:space="preserve"> </w:t>
      </w:r>
      <w:r>
        <w:t>чуть-чуть</w:t>
      </w:r>
      <w:r w:rsidR="009F0807">
        <w:t xml:space="preserve"> </w:t>
      </w:r>
      <w:r>
        <w:t>пугнули.</w:t>
      </w:r>
      <w:r w:rsidR="009F0807">
        <w:t xml:space="preserve"> </w:t>
      </w:r>
      <w:r>
        <w:t>Они</w:t>
      </w:r>
      <w:r w:rsidR="009F0807">
        <w:t xml:space="preserve"> </w:t>
      </w:r>
      <w:r>
        <w:t>пригнулись,</w:t>
      </w:r>
      <w:r w:rsidR="009F0807">
        <w:t xml:space="preserve"> </w:t>
      </w:r>
      <w:r>
        <w:t>усложнили</w:t>
      </w:r>
      <w:r w:rsidR="009F0807">
        <w:t xml:space="preserve"> </w:t>
      </w:r>
      <w:r>
        <w:t>свои</w:t>
      </w:r>
      <w:r w:rsidR="009F0807">
        <w:t xml:space="preserve"> </w:t>
      </w:r>
      <w:r>
        <w:t>схемы</w:t>
      </w:r>
      <w:r w:rsidR="009F0807">
        <w:t xml:space="preserve"> </w:t>
      </w:r>
      <w:r>
        <w:t>обогащения,</w:t>
      </w:r>
      <w:r w:rsidR="009F0807">
        <w:t xml:space="preserve"> </w:t>
      </w:r>
      <w:r w:rsidRPr="00163394">
        <w:rPr>
          <w:b/>
          <w:bCs/>
          <w:i/>
          <w:iCs/>
        </w:rPr>
        <w:t>но</w:t>
      </w:r>
      <w:r w:rsidR="009F0807">
        <w:rPr>
          <w:b/>
          <w:bCs/>
          <w:i/>
          <w:iCs/>
        </w:rPr>
        <w:t xml:space="preserve"> </w:t>
      </w:r>
      <w:r w:rsidRPr="00163394">
        <w:rPr>
          <w:b/>
          <w:bCs/>
          <w:i/>
          <w:iCs/>
        </w:rPr>
        <w:t>они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9F0807">
        <w:rPr>
          <w:b/>
          <w:bCs/>
          <w:i/>
          <w:iCs/>
        </w:rPr>
        <w:t xml:space="preserve"> </w:t>
      </w:r>
      <w:r w:rsidRPr="00163394">
        <w:rPr>
          <w:b/>
          <w:bCs/>
          <w:i/>
          <w:iCs/>
        </w:rPr>
        <w:t>не</w:t>
      </w:r>
      <w:r w:rsidR="009F0807">
        <w:rPr>
          <w:b/>
          <w:bCs/>
          <w:i/>
          <w:iCs/>
        </w:rPr>
        <w:t xml:space="preserve"> </w:t>
      </w:r>
      <w:r w:rsidRPr="00163394">
        <w:rPr>
          <w:b/>
          <w:bCs/>
          <w:i/>
          <w:iCs/>
        </w:rPr>
        <w:t>исчезли…</w:t>
      </w:r>
      <w:r w:rsidR="009F0807">
        <w:t xml:space="preserve"> </w:t>
      </w:r>
    </w:p>
    <w:p w14:paraId="4280E2F6" w14:textId="2F04C707" w:rsidR="00D32C9F" w:rsidRDefault="005A4145" w:rsidP="00D32C9F">
      <w:pPr>
        <w:rPr>
          <w:rFonts w:eastAsia="font342" w:cs="Calibri"/>
          <w:szCs w:val="28"/>
        </w:rPr>
      </w:pPr>
      <w:r>
        <w:t>Для</w:t>
      </w:r>
      <w:r w:rsidR="009F0807">
        <w:t xml:space="preserve"> </w:t>
      </w:r>
      <w:r>
        <w:t>того</w:t>
      </w:r>
      <w:r w:rsidR="009F0807">
        <w:t xml:space="preserve"> </w:t>
      </w:r>
      <w:r>
        <w:t>чтобы</w:t>
      </w:r>
      <w:r w:rsidR="009F0807">
        <w:t xml:space="preserve"> </w:t>
      </w:r>
      <w:r>
        <w:t>мобилизовать</w:t>
      </w:r>
      <w:r w:rsidR="009F0807">
        <w:t xml:space="preserve"> </w:t>
      </w:r>
      <w:r>
        <w:t>300</w:t>
      </w:r>
      <w:r w:rsidR="009F0807">
        <w:t xml:space="preserve"> </w:t>
      </w:r>
      <w:r>
        <w:t>тысяч</w:t>
      </w:r>
      <w:r w:rsidR="009F0807">
        <w:t xml:space="preserve"> </w:t>
      </w:r>
      <w:r>
        <w:t>и</w:t>
      </w:r>
      <w:r w:rsidR="009F0807">
        <w:t xml:space="preserve"> </w:t>
      </w:r>
      <w:r>
        <w:t>подготовить</w:t>
      </w:r>
      <w:r w:rsidR="009F0807">
        <w:t xml:space="preserve"> </w:t>
      </w:r>
      <w:r>
        <w:t>их</w:t>
      </w:r>
      <w:r w:rsidR="009F0807">
        <w:t xml:space="preserve"> </w:t>
      </w:r>
      <w:r>
        <w:t>к</w:t>
      </w:r>
      <w:r w:rsidR="009F0807">
        <w:t xml:space="preserve"> </w:t>
      </w:r>
      <w:r>
        <w:t>ведению</w:t>
      </w:r>
      <w:r w:rsidR="009F0807">
        <w:t xml:space="preserve"> </w:t>
      </w:r>
      <w:r>
        <w:t>серьёзных</w:t>
      </w:r>
      <w:r w:rsidR="009F0807">
        <w:t xml:space="preserve"> </w:t>
      </w:r>
      <w:r>
        <w:t>военных</w:t>
      </w:r>
      <w:r w:rsidR="009F0807">
        <w:t xml:space="preserve"> </w:t>
      </w:r>
      <w:r>
        <w:t>действий</w:t>
      </w:r>
      <w:r w:rsidR="009F0807">
        <w:t xml:space="preserve"> </w:t>
      </w:r>
      <w:r>
        <w:t>в</w:t>
      </w:r>
      <w:r w:rsidR="009F0807">
        <w:t xml:space="preserve"> </w:t>
      </w:r>
      <w:r>
        <w:t>рамках</w:t>
      </w:r>
      <w:r w:rsidR="009F0807">
        <w:t xml:space="preserve"> </w:t>
      </w:r>
      <w:r>
        <w:t>спецоперации</w:t>
      </w:r>
      <w:r w:rsidR="00D32C9F">
        <w:t>,</w:t>
      </w:r>
      <w:r w:rsidR="009F0807">
        <w:t xml:space="preserve"> </w:t>
      </w:r>
      <w:r>
        <w:t>нужна</w:t>
      </w:r>
      <w:r w:rsidR="009F0807">
        <w:t xml:space="preserve"> </w:t>
      </w:r>
      <w:r>
        <w:t>развернутая</w:t>
      </w:r>
      <w:r w:rsidR="009F0807">
        <w:t xml:space="preserve"> </w:t>
      </w:r>
      <w:r>
        <w:t>инфраструктура,</w:t>
      </w:r>
      <w:r w:rsidR="009F0807">
        <w:t xml:space="preserve"> </w:t>
      </w:r>
      <w:r>
        <w:t>нужны</w:t>
      </w:r>
      <w:r w:rsidR="009F0807">
        <w:t xml:space="preserve"> </w:t>
      </w:r>
      <w:r>
        <w:t>так</w:t>
      </w:r>
      <w:r w:rsidR="009F0807">
        <w:t xml:space="preserve"> </w:t>
      </w:r>
      <w:r>
        <w:t>называемые</w:t>
      </w:r>
      <w:r w:rsidR="009F0807">
        <w:t xml:space="preserve"> </w:t>
      </w:r>
      <w:r>
        <w:t>кадрированные</w:t>
      </w:r>
      <w:r w:rsidR="009F0807">
        <w:t xml:space="preserve"> </w:t>
      </w:r>
      <w:r>
        <w:t>части</w:t>
      </w:r>
      <w:r w:rsidR="009F0807">
        <w:t xml:space="preserve"> </w:t>
      </w:r>
      <w:r>
        <w:t>(соединения)</w:t>
      </w:r>
      <w:r>
        <w:rPr>
          <w:rStyle w:val="afb"/>
        </w:rPr>
        <w:footnoteReference w:id="3"/>
      </w:r>
      <w:r>
        <w:t>,</w:t>
      </w:r>
      <w:r w:rsidR="009F0807">
        <w:t xml:space="preserve"> </w:t>
      </w:r>
      <w:r>
        <w:t>нужны</w:t>
      </w:r>
      <w:r w:rsidR="009F0807">
        <w:t xml:space="preserve"> </w:t>
      </w:r>
      <w:r>
        <w:t>полигоны,</w:t>
      </w:r>
      <w:r w:rsidR="009F0807">
        <w:t xml:space="preserve"> </w:t>
      </w:r>
      <w:r>
        <w:t>нужна</w:t>
      </w:r>
      <w:r w:rsidR="009F0807">
        <w:t xml:space="preserve"> </w:t>
      </w:r>
      <w:r>
        <w:t>правильная</w:t>
      </w:r>
      <w:r w:rsidR="009F0807">
        <w:t xml:space="preserve"> </w:t>
      </w:r>
      <w:r>
        <w:t>система</w:t>
      </w:r>
      <w:r w:rsidR="009F0807">
        <w:t xml:space="preserve"> </w:t>
      </w:r>
      <w:r>
        <w:t>обучения,</w:t>
      </w:r>
      <w:r w:rsidR="009F0807">
        <w:t xml:space="preserve"> </w:t>
      </w:r>
      <w:r>
        <w:t>нужно</w:t>
      </w:r>
      <w:r w:rsidR="009F0807">
        <w:t xml:space="preserve"> </w:t>
      </w:r>
      <w:r>
        <w:t>готовить</w:t>
      </w:r>
      <w:r w:rsidR="009F0807">
        <w:t xml:space="preserve"> </w:t>
      </w:r>
      <w:r>
        <w:t>людей</w:t>
      </w:r>
      <w:r w:rsidR="009F0807">
        <w:t xml:space="preserve"> </w:t>
      </w:r>
      <w:r>
        <w:t>к</w:t>
      </w:r>
      <w:r w:rsidR="009F0807">
        <w:t xml:space="preserve"> </w:t>
      </w:r>
      <w:r>
        <w:t>ведению</w:t>
      </w:r>
      <w:r w:rsidR="009F0807">
        <w:t xml:space="preserve"> </w:t>
      </w:r>
      <w:r>
        <w:t>современной</w:t>
      </w:r>
      <w:r w:rsidR="009F0807">
        <w:t xml:space="preserve"> </w:t>
      </w:r>
      <w:r>
        <w:t>войны,</w:t>
      </w:r>
      <w:r w:rsidR="009F0807">
        <w:t xml:space="preserve"> </w:t>
      </w:r>
      <w:r>
        <w:t>а</w:t>
      </w:r>
      <w:r w:rsidR="009F0807">
        <w:t xml:space="preserve"> </w:t>
      </w:r>
      <w:r>
        <w:t>не</w:t>
      </w:r>
      <w:r w:rsidR="009F0807">
        <w:t xml:space="preserve"> </w:t>
      </w:r>
      <w:r>
        <w:t>той,</w:t>
      </w:r>
      <w:r w:rsidR="009F0807">
        <w:t xml:space="preserve"> </w:t>
      </w:r>
      <w:r>
        <w:t>которую</w:t>
      </w:r>
      <w:r w:rsidR="009F0807">
        <w:t xml:space="preserve"> </w:t>
      </w:r>
      <w:r>
        <w:t>планировали.</w:t>
      </w:r>
      <w:r w:rsidR="009F0807">
        <w:t xml:space="preserve"> </w:t>
      </w:r>
      <w:r>
        <w:t>Всё</w:t>
      </w:r>
      <w:r w:rsidR="009F0807">
        <w:t xml:space="preserve"> </w:t>
      </w:r>
      <w:r>
        <w:t>это</w:t>
      </w:r>
      <w:r w:rsidR="009F0807">
        <w:t xml:space="preserve"> </w:t>
      </w:r>
      <w:r w:rsidRPr="00DF5FBF">
        <w:rPr>
          <w:rStyle w:val="--0"/>
        </w:rPr>
        <w:t>делается</w:t>
      </w:r>
      <w:r w:rsidR="009F0807">
        <w:rPr>
          <w:rStyle w:val="--0"/>
        </w:rPr>
        <w:t xml:space="preserve"> </w:t>
      </w:r>
      <w:r>
        <w:rPr>
          <w:rStyle w:val="--0"/>
        </w:rPr>
        <w:t>—</w:t>
      </w:r>
      <w:r w:rsidR="009F0807">
        <w:rPr>
          <w:rStyle w:val="--0"/>
        </w:rPr>
        <w:t xml:space="preserve"> </w:t>
      </w:r>
      <w:r w:rsidRPr="00DF5FBF">
        <w:rPr>
          <w:rStyle w:val="--"/>
        </w:rPr>
        <w:t>заранее</w:t>
      </w:r>
      <w:r w:rsidRPr="00D32C9F">
        <w:t>.</w:t>
      </w:r>
      <w:r w:rsidR="009F0807">
        <w:t xml:space="preserve"> </w:t>
      </w:r>
      <w:r>
        <w:t>Но</w:t>
      </w:r>
      <w:r w:rsidR="009F0807">
        <w:t xml:space="preserve"> </w:t>
      </w:r>
      <w:r>
        <w:t>не</w:t>
      </w:r>
      <w:r w:rsidR="009F0807">
        <w:t xml:space="preserve"> </w:t>
      </w:r>
      <w:r>
        <w:t>делалось,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считалось,</w:t>
      </w:r>
      <w:r w:rsidR="009F0807">
        <w:t xml:space="preserve"> </w:t>
      </w:r>
      <w:r>
        <w:t>что</w:t>
      </w:r>
      <w:r w:rsidR="009F0807">
        <w:t xml:space="preserve"> </w:t>
      </w:r>
      <w:r>
        <w:t>воевать</w:t>
      </w:r>
      <w:r w:rsidR="009F0807">
        <w:t xml:space="preserve"> </w:t>
      </w:r>
      <w:r>
        <w:t>так</w:t>
      </w:r>
      <w:r w:rsidR="009F0807">
        <w:t xml:space="preserve"> </w:t>
      </w:r>
      <w:r>
        <w:t>не</w:t>
      </w:r>
      <w:r w:rsidR="009F0807">
        <w:t xml:space="preserve"> </w:t>
      </w:r>
      <w:r>
        <w:t>будем.</w:t>
      </w:r>
      <w:r w:rsidR="009F0807">
        <w:t xml:space="preserve"> </w:t>
      </w:r>
      <w:r>
        <w:t>Господствовала</w:t>
      </w:r>
      <w:r w:rsidR="009F0807">
        <w:t xml:space="preserve"> </w:t>
      </w:r>
      <w:r>
        <w:t>точка</w:t>
      </w:r>
      <w:r w:rsidR="009F0807">
        <w:t xml:space="preserve"> </w:t>
      </w:r>
      <w:r>
        <w:t>зрения,</w:t>
      </w:r>
      <w:r w:rsidR="009F0807">
        <w:t xml:space="preserve"> </w:t>
      </w:r>
      <w:r>
        <w:t>что</w:t>
      </w:r>
      <w:r w:rsidR="009F0807">
        <w:t xml:space="preserve"> </w:t>
      </w:r>
      <w:r>
        <w:t>большая</w:t>
      </w:r>
      <w:r w:rsidR="009F0807">
        <w:t xml:space="preserve"> </w:t>
      </w:r>
      <w:r>
        <w:t>конвенциональная</w:t>
      </w:r>
      <w:r w:rsidR="009F0807">
        <w:t xml:space="preserve"> </w:t>
      </w:r>
      <w:r w:rsidRPr="00587D51">
        <w:rPr>
          <w:rStyle w:val="--0"/>
        </w:rPr>
        <w:t>война</w:t>
      </w:r>
      <w:r w:rsidR="009F0807">
        <w:rPr>
          <w:rStyle w:val="--0"/>
        </w:rPr>
        <w:t xml:space="preserve"> </w:t>
      </w:r>
      <w:r>
        <w:rPr>
          <w:rStyle w:val="--0"/>
        </w:rPr>
        <w:t>—</w:t>
      </w:r>
      <w:r w:rsidR="009F0807">
        <w:rPr>
          <w:rStyle w:val="--0"/>
        </w:rPr>
        <w:t xml:space="preserve"> </w:t>
      </w:r>
      <w:r w:rsidRPr="00587D51">
        <w:rPr>
          <w:rStyle w:val="--"/>
        </w:rPr>
        <w:t>невозможна</w:t>
      </w:r>
      <w:r w:rsidRPr="00D32C9F">
        <w:t>.</w:t>
      </w:r>
      <w:r w:rsidR="009F0807">
        <w:t xml:space="preserve"> </w:t>
      </w:r>
      <w:r>
        <w:t>Будет</w:t>
      </w:r>
      <w:r w:rsidR="009F0807">
        <w:t xml:space="preserve"> </w:t>
      </w:r>
      <w:r>
        <w:t>либо</w:t>
      </w:r>
      <w:r w:rsidR="009F0807">
        <w:t xml:space="preserve"> </w:t>
      </w:r>
      <w:r>
        <w:t>ядерная,</w:t>
      </w:r>
      <w:r w:rsidR="009F0807">
        <w:t xml:space="preserve"> </w:t>
      </w:r>
      <w:r>
        <w:t>либо</w:t>
      </w:r>
      <w:r w:rsidR="009F0807">
        <w:t xml:space="preserve"> </w:t>
      </w:r>
      <w:r>
        <w:t>глобальная,</w:t>
      </w:r>
      <w:r w:rsidR="009F0807">
        <w:t xml:space="preserve"> </w:t>
      </w:r>
      <w:r>
        <w:t>переходящая</w:t>
      </w:r>
      <w:r w:rsidR="009F0807">
        <w:t xml:space="preserve"> </w:t>
      </w:r>
      <w:r>
        <w:t>в</w:t>
      </w:r>
      <w:r w:rsidR="009F0807">
        <w:t xml:space="preserve"> </w:t>
      </w:r>
      <w:r>
        <w:t>ядерную.</w:t>
      </w:r>
      <w:r w:rsidR="009F0807">
        <w:t xml:space="preserve"> </w:t>
      </w:r>
      <w:r>
        <w:t>А</w:t>
      </w:r>
      <w:r w:rsidR="009F0807">
        <w:t xml:space="preserve"> </w:t>
      </w:r>
      <w:r>
        <w:t>подобный</w:t>
      </w:r>
      <w:r w:rsidR="009F0807">
        <w:t xml:space="preserve"> </w:t>
      </w:r>
      <w:r>
        <w:t>конфликт</w:t>
      </w:r>
      <w:r w:rsidR="009F0807">
        <w:t xml:space="preserve"> </w:t>
      </w:r>
      <w:r>
        <w:t>(война)</w:t>
      </w:r>
      <w:r w:rsidR="009F0807">
        <w:t xml:space="preserve"> </w:t>
      </w:r>
      <w:r>
        <w:t>—</w:t>
      </w:r>
      <w:r w:rsidR="009F0807">
        <w:t xml:space="preserve"> </w:t>
      </w:r>
      <w:r>
        <w:t>вообще</w:t>
      </w:r>
      <w:r w:rsidR="009F0807">
        <w:t xml:space="preserve"> </w:t>
      </w:r>
      <w:r>
        <w:t>невозможен,</w:t>
      </w:r>
      <w:r w:rsidR="009F0807">
        <w:t xml:space="preserve"> </w:t>
      </w:r>
      <w:r>
        <w:t>и</w:t>
      </w:r>
      <w:r w:rsidR="009F0807">
        <w:t xml:space="preserve"> </w:t>
      </w:r>
      <w:r>
        <w:t>к</w:t>
      </w:r>
      <w:r w:rsidR="009F0807">
        <w:t xml:space="preserve"> </w:t>
      </w:r>
      <w:r>
        <w:t>ней</w:t>
      </w:r>
      <w:r w:rsidR="009F0807">
        <w:t xml:space="preserve"> </w:t>
      </w:r>
      <w:r>
        <w:t>готовиться</w:t>
      </w:r>
      <w:r w:rsidR="009F0807">
        <w:t xml:space="preserve"> </w:t>
      </w:r>
      <w:r>
        <w:t>не</w:t>
      </w:r>
      <w:r w:rsidR="009F0807">
        <w:t xml:space="preserve"> </w:t>
      </w:r>
      <w:r>
        <w:t>надо.</w:t>
      </w:r>
      <w:r w:rsidR="009F0807">
        <w:t xml:space="preserve"> </w:t>
      </w:r>
      <w:r>
        <w:t>И</w:t>
      </w:r>
      <w:r w:rsidR="009F0807">
        <w:t xml:space="preserve"> </w:t>
      </w:r>
      <w:r>
        <w:t>в</w:t>
      </w:r>
      <w:r w:rsidR="009F0807">
        <w:t xml:space="preserve"> </w:t>
      </w:r>
      <w:r>
        <w:t>рамках</w:t>
      </w:r>
      <w:r w:rsidR="009F0807">
        <w:t xml:space="preserve"> </w:t>
      </w:r>
      <w:r>
        <w:t>этого</w:t>
      </w:r>
      <w:r w:rsidR="009F0807">
        <w:t xml:space="preserve"> </w:t>
      </w:r>
      <w:r>
        <w:t>сворачивалась</w:t>
      </w:r>
      <w:r w:rsidR="009F0807">
        <w:t xml:space="preserve"> </w:t>
      </w:r>
      <w:r>
        <w:t>вся</w:t>
      </w:r>
      <w:r w:rsidR="009F0807">
        <w:t xml:space="preserve"> </w:t>
      </w:r>
      <w:r>
        <w:t>эта</w:t>
      </w:r>
      <w:r w:rsidR="009F0807">
        <w:t xml:space="preserve"> </w:t>
      </w:r>
      <w:r>
        <w:t>кадрированная</w:t>
      </w:r>
      <w:r w:rsidR="009F0807">
        <w:t xml:space="preserve"> </w:t>
      </w:r>
      <w:r>
        <w:t>структура,</w:t>
      </w:r>
      <w:r w:rsidR="009F0807">
        <w:t xml:space="preserve"> </w:t>
      </w:r>
      <w:r>
        <w:t>правильное</w:t>
      </w:r>
      <w:r w:rsidR="009F0807">
        <w:t xml:space="preserve"> </w:t>
      </w:r>
      <w:r>
        <w:t>разворачивание</w:t>
      </w:r>
      <w:r w:rsidR="009F0807">
        <w:t xml:space="preserve"> </w:t>
      </w:r>
      <w:r>
        <w:t>всего</w:t>
      </w:r>
      <w:r w:rsidR="009F0807">
        <w:t xml:space="preserve"> </w:t>
      </w:r>
      <w:r>
        <w:t>на</w:t>
      </w:r>
      <w:r w:rsidR="009F0807">
        <w:t xml:space="preserve"> </w:t>
      </w:r>
      <w:r>
        <w:t>свете,</w:t>
      </w:r>
      <w:r w:rsidR="009F0807">
        <w:t xml:space="preserve"> </w:t>
      </w:r>
      <w:r>
        <w:t>в</w:t>
      </w:r>
      <w:r w:rsidR="009F0807">
        <w:t xml:space="preserve"> </w:t>
      </w:r>
      <w:r>
        <w:t>том</w:t>
      </w:r>
      <w:r w:rsidR="009F0807">
        <w:t xml:space="preserve"> </w:t>
      </w:r>
      <w:r>
        <w:t>числе</w:t>
      </w:r>
      <w:r w:rsidR="009F0807">
        <w:t xml:space="preserve"> </w:t>
      </w:r>
      <w:r>
        <w:t>и</w:t>
      </w:r>
      <w:r w:rsidR="009F0807">
        <w:t xml:space="preserve"> </w:t>
      </w:r>
      <w:r>
        <w:t>мобилизации</w:t>
      </w:r>
      <w:r w:rsidR="001E4AB8">
        <w:t>,</w:t>
      </w:r>
      <w:r w:rsidR="009F0807">
        <w:t xml:space="preserve"> </w:t>
      </w:r>
      <w:r>
        <w:t>и</w:t>
      </w:r>
      <w:r w:rsidR="009F0807">
        <w:t xml:space="preserve"> </w:t>
      </w:r>
      <w:r>
        <w:t>т.</w:t>
      </w:r>
      <w:r w:rsidR="00D32C9F">
        <w:t> </w:t>
      </w:r>
      <w:r>
        <w:t>д.</w:t>
      </w:r>
      <w:r w:rsidR="009F0807">
        <w:t xml:space="preserve"> </w:t>
      </w:r>
      <w:r>
        <w:t>Как</w:t>
      </w:r>
      <w:r w:rsidR="009F0807">
        <w:t xml:space="preserve"> </w:t>
      </w:r>
      <w:r>
        <w:t>показательный</w:t>
      </w:r>
      <w:r w:rsidR="009F0807">
        <w:t xml:space="preserve"> </w:t>
      </w:r>
      <w:r>
        <w:t>пример</w:t>
      </w:r>
      <w:r w:rsidR="009F0807">
        <w:t xml:space="preserve"> </w:t>
      </w:r>
      <w:r>
        <w:t>—</w:t>
      </w:r>
      <w:r w:rsidR="009F0807">
        <w:t xml:space="preserve"> </w:t>
      </w:r>
      <w:r>
        <w:t>объявляется</w:t>
      </w:r>
      <w:r w:rsidR="009F0807">
        <w:t xml:space="preserve"> </w:t>
      </w:r>
      <w:r>
        <w:t>частичная</w:t>
      </w:r>
      <w:r w:rsidR="009F0807">
        <w:t xml:space="preserve"> </w:t>
      </w:r>
      <w:r>
        <w:t>мобилизация</w:t>
      </w:r>
      <w:r w:rsidR="0087259D">
        <w:t>,</w:t>
      </w:r>
      <w:r w:rsidR="009F0807">
        <w:t xml:space="preserve"> </w:t>
      </w:r>
      <w:r w:rsidRPr="006E3F6B">
        <w:rPr>
          <w:rStyle w:val="--0"/>
        </w:rPr>
        <w:t>и</w:t>
      </w:r>
      <w:r w:rsidR="009F0807">
        <w:rPr>
          <w:rStyle w:val="--0"/>
        </w:rPr>
        <w:t xml:space="preserve"> </w:t>
      </w:r>
      <w:r w:rsidRPr="006E3F6B">
        <w:rPr>
          <w:rStyle w:val="--"/>
        </w:rPr>
        <w:t>вдруг</w:t>
      </w:r>
      <w:r w:rsidR="009F0807">
        <w:t xml:space="preserve"> </w:t>
      </w:r>
      <w:r>
        <w:t>—</w:t>
      </w:r>
      <w:r w:rsidR="009F0807">
        <w:t xml:space="preserve"> </w:t>
      </w:r>
      <w:r>
        <w:t>через</w:t>
      </w:r>
      <w:r w:rsidR="009F0807">
        <w:t xml:space="preserve"> </w:t>
      </w:r>
      <w:r w:rsidR="00D32C9F">
        <w:t>три</w:t>
      </w:r>
      <w:r w:rsidR="009F0807">
        <w:t xml:space="preserve"> </w:t>
      </w:r>
      <w:r>
        <w:t>дня</w:t>
      </w:r>
      <w:r w:rsidR="00D32C9F">
        <w:t xml:space="preserve"> —</w:t>
      </w:r>
      <w:r w:rsidR="009F0807">
        <w:t xml:space="preserve"> </w:t>
      </w:r>
      <w:r w:rsidRPr="006E3F6B">
        <w:rPr>
          <w:b/>
          <w:bCs/>
          <w:i/>
          <w:iCs/>
        </w:rPr>
        <w:t>снимается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с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должности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зам</w:t>
      </w:r>
      <w:r w:rsidR="00AE260C" w:rsidRPr="00AE260C">
        <w:rPr>
          <w:b/>
          <w:bCs/>
          <w:i/>
          <w:iCs/>
        </w:rPr>
        <w:t>е</w:t>
      </w:r>
      <w:r w:rsidR="00D32C9F">
        <w:rPr>
          <w:b/>
          <w:bCs/>
          <w:i/>
          <w:iCs/>
        </w:rPr>
        <w:t>ститель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министра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обороны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начальник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тыла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ВС</w:t>
      </w:r>
      <w:r w:rsidR="009F0807">
        <w:rPr>
          <w:b/>
          <w:bCs/>
          <w:i/>
          <w:iCs/>
        </w:rPr>
        <w:t xml:space="preserve"> </w:t>
      </w:r>
      <w:r w:rsidRPr="006E3F6B">
        <w:rPr>
          <w:b/>
          <w:bCs/>
          <w:i/>
          <w:iCs/>
        </w:rPr>
        <w:t>России</w:t>
      </w:r>
      <w:r>
        <w:t>.</w:t>
      </w:r>
      <w:r w:rsidR="009F0807">
        <w:t xml:space="preserve"> </w:t>
      </w:r>
      <w:r>
        <w:t>Наверное,</w:t>
      </w:r>
      <w:r w:rsidR="009F0807">
        <w:t xml:space="preserve"> </w:t>
      </w:r>
      <w:r>
        <w:t>это</w:t>
      </w:r>
      <w:r w:rsidR="009F0807">
        <w:t xml:space="preserve"> </w:t>
      </w:r>
      <w:r>
        <w:t>говорит</w:t>
      </w:r>
      <w:r w:rsidR="009F0807">
        <w:t xml:space="preserve"> </w:t>
      </w:r>
      <w:r>
        <w:t>о</w:t>
      </w:r>
      <w:r w:rsidR="009F0807">
        <w:t xml:space="preserve"> </w:t>
      </w:r>
      <w:r w:rsidRPr="006E3F6B">
        <w:rPr>
          <w:rStyle w:val="--0"/>
        </w:rPr>
        <w:t>серь</w:t>
      </w:r>
      <w:r>
        <w:rPr>
          <w:rStyle w:val="--0"/>
        </w:rPr>
        <w:t>ё</w:t>
      </w:r>
      <w:r w:rsidRPr="006E3F6B">
        <w:rPr>
          <w:rStyle w:val="--0"/>
        </w:rPr>
        <w:t>зной</w:t>
      </w:r>
      <w:r w:rsidR="009F0807">
        <w:rPr>
          <w:rStyle w:val="--0"/>
        </w:rPr>
        <w:t xml:space="preserve"> </w:t>
      </w:r>
      <w:r w:rsidRPr="006E3F6B">
        <w:rPr>
          <w:rStyle w:val="--"/>
        </w:rPr>
        <w:t>неготовности</w:t>
      </w:r>
      <w:r w:rsidR="009F0807">
        <w:t xml:space="preserve"> </w:t>
      </w:r>
      <w:r>
        <w:t>к</w:t>
      </w:r>
      <w:r w:rsidR="009F0807">
        <w:t xml:space="preserve"> </w:t>
      </w:r>
      <w:r>
        <w:t>таким</w:t>
      </w:r>
      <w:r w:rsidR="009F0807">
        <w:t xml:space="preserve"> </w:t>
      </w:r>
      <w:r>
        <w:t>событиям.</w:t>
      </w:r>
      <w:r w:rsidR="009F0807">
        <w:t xml:space="preserve"> </w:t>
      </w:r>
      <w:r>
        <w:t>Но</w:t>
      </w:r>
      <w:r w:rsidR="009F0807">
        <w:t xml:space="preserve"> </w:t>
      </w:r>
      <w:r>
        <w:t>телевизор</w:t>
      </w:r>
      <w:r w:rsidR="009F0807">
        <w:t xml:space="preserve"> </w:t>
      </w:r>
      <w:r>
        <w:t>это</w:t>
      </w:r>
      <w:r w:rsidR="009F0807">
        <w:t xml:space="preserve"> </w:t>
      </w:r>
      <w:r>
        <w:t>не</w:t>
      </w:r>
      <w:r w:rsidR="009F0807">
        <w:t xml:space="preserve"> </w:t>
      </w:r>
      <w:r>
        <w:t>комментирует.</w:t>
      </w:r>
      <w:r w:rsidR="009F0807">
        <w:t xml:space="preserve"> </w:t>
      </w:r>
      <w:r>
        <w:t>Он,</w:t>
      </w:r>
      <w:r w:rsidR="009F0807">
        <w:t xml:space="preserve"> </w:t>
      </w:r>
      <w:r>
        <w:t>телевизор,</w:t>
      </w:r>
      <w:r w:rsidR="009F0807">
        <w:t xml:space="preserve"> </w:t>
      </w:r>
      <w:r>
        <w:t>говорит</w:t>
      </w:r>
      <w:r w:rsidR="009F0807">
        <w:t xml:space="preserve"> </w:t>
      </w:r>
      <w:r>
        <w:t>о</w:t>
      </w:r>
      <w:r w:rsidR="009F0807">
        <w:t xml:space="preserve"> </w:t>
      </w:r>
      <w:r>
        <w:t>том,</w:t>
      </w:r>
      <w:r w:rsidR="009F0807">
        <w:t xml:space="preserve"> </w:t>
      </w:r>
      <w:r>
        <w:t>что</w:t>
      </w:r>
      <w:r w:rsidR="009F0807">
        <w:t xml:space="preserve"> </w:t>
      </w:r>
      <w:r>
        <w:t>всё</w:t>
      </w:r>
      <w:r w:rsidR="009F0807">
        <w:t xml:space="preserve"> </w:t>
      </w:r>
      <w:r>
        <w:t>идет</w:t>
      </w:r>
      <w:r w:rsidR="009F0807">
        <w:t xml:space="preserve"> </w:t>
      </w:r>
      <w:r>
        <w:t>планово</w:t>
      </w:r>
      <w:r w:rsidR="009F0807">
        <w:t xml:space="preserve"> </w:t>
      </w:r>
      <w:r>
        <w:t>и</w:t>
      </w:r>
      <w:r w:rsidR="009F0807">
        <w:t xml:space="preserve"> </w:t>
      </w:r>
      <w:r>
        <w:t>хорошо.</w:t>
      </w:r>
      <w:bookmarkStart w:id="7" w:name="OLE_LINK3"/>
    </w:p>
    <w:p w14:paraId="7FD718C6" w14:textId="617A7D24" w:rsidR="00BB2A3F" w:rsidRDefault="00D32C9F" w:rsidP="00BB2A3F">
      <w:pPr>
        <w:rPr>
          <w:rFonts w:eastAsia="font342" w:cs="Calibri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2AD95FE" wp14:editId="2BD4B39B">
            <wp:simplePos x="0" y="0"/>
            <wp:positionH relativeFrom="column">
              <wp:posOffset>77066</wp:posOffset>
            </wp:positionH>
            <wp:positionV relativeFrom="paragraph">
              <wp:posOffset>130290</wp:posOffset>
            </wp:positionV>
            <wp:extent cx="2374900" cy="2799385"/>
            <wp:effectExtent l="0" t="0" r="0" b="0"/>
            <wp:wrapTight wrapText="bothSides">
              <wp:wrapPolygon edited="0">
                <wp:start x="0" y="0"/>
                <wp:lineTo x="0" y="21463"/>
                <wp:lineTo x="21484" y="21463"/>
                <wp:lineTo x="2148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79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145">
        <w:t>Как</w:t>
      </w:r>
      <w:r w:rsidR="009F0807">
        <w:t xml:space="preserve"> </w:t>
      </w:r>
      <w:r w:rsidR="005A4145">
        <w:t>минимум</w:t>
      </w:r>
      <w:r w:rsidR="009F0807">
        <w:t xml:space="preserve"> </w:t>
      </w:r>
      <w:r w:rsidR="005A4145">
        <w:t>восемь</w:t>
      </w:r>
      <w:r w:rsidR="009F0807">
        <w:t xml:space="preserve"> </w:t>
      </w:r>
      <w:r w:rsidR="005A4145">
        <w:t>лет</w:t>
      </w:r>
      <w:r w:rsidR="009F0807">
        <w:t xml:space="preserve"> </w:t>
      </w:r>
      <w:r w:rsidR="005A4145">
        <w:t>украинцы</w:t>
      </w:r>
      <w:r w:rsidR="009F0807">
        <w:t xml:space="preserve"> </w:t>
      </w:r>
      <w:r w:rsidR="005A4145">
        <w:t>худо-бедно</w:t>
      </w:r>
      <w:r w:rsidR="009F0807">
        <w:t xml:space="preserve"> </w:t>
      </w:r>
      <w:r w:rsidR="005A4145">
        <w:t>наращивали</w:t>
      </w:r>
      <w:r w:rsidR="009F0807">
        <w:t xml:space="preserve"> </w:t>
      </w:r>
      <w:r w:rsidR="005A4145">
        <w:t>свой</w:t>
      </w:r>
      <w:r w:rsidR="009F0807">
        <w:t xml:space="preserve"> </w:t>
      </w:r>
      <w:r w:rsidR="005A4145">
        <w:t>военный</w:t>
      </w:r>
      <w:r w:rsidR="009F0807">
        <w:t xml:space="preserve"> </w:t>
      </w:r>
      <w:r w:rsidR="005A4145">
        <w:t>потенциал.</w:t>
      </w:r>
      <w:r w:rsidR="009F0807">
        <w:t xml:space="preserve"> </w:t>
      </w:r>
      <w:r w:rsidR="005A4145">
        <w:t>Не</w:t>
      </w:r>
      <w:r w:rsidR="009F0807">
        <w:t xml:space="preserve"> </w:t>
      </w:r>
      <w:r w:rsidR="005A4145">
        <w:t>надо</w:t>
      </w:r>
      <w:r w:rsidR="009F0807">
        <w:t xml:space="preserve"> </w:t>
      </w:r>
      <w:r w:rsidR="005A4145">
        <w:t>преувеличивать</w:t>
      </w:r>
      <w:r w:rsidR="009F0807">
        <w:t xml:space="preserve"> </w:t>
      </w:r>
      <w:r w:rsidR="005A4145">
        <w:t>ни</w:t>
      </w:r>
      <w:r w:rsidR="009F0807">
        <w:t xml:space="preserve"> </w:t>
      </w:r>
      <w:r w:rsidR="005A4145">
        <w:t>свойства</w:t>
      </w:r>
      <w:r w:rsidR="009F0807">
        <w:t xml:space="preserve"> </w:t>
      </w:r>
      <w:r w:rsidR="005A4145">
        <w:t>украинской</w:t>
      </w:r>
      <w:r w:rsidR="009F0807">
        <w:t xml:space="preserve"> </w:t>
      </w:r>
      <w:r w:rsidR="005A4145">
        <w:t>армии,</w:t>
      </w:r>
      <w:r w:rsidR="009F0807">
        <w:t xml:space="preserve"> </w:t>
      </w:r>
      <w:r w:rsidR="005A4145">
        <w:t>ни</w:t>
      </w:r>
      <w:r w:rsidR="009F0807">
        <w:t xml:space="preserve"> </w:t>
      </w:r>
      <w:r w:rsidR="005A4145">
        <w:t>свойства</w:t>
      </w:r>
      <w:r w:rsidR="009F0807">
        <w:t xml:space="preserve"> </w:t>
      </w:r>
      <w:r w:rsidR="005A4145">
        <w:t>чиновников</w:t>
      </w:r>
      <w:r w:rsidR="009F0807">
        <w:t xml:space="preserve"> </w:t>
      </w:r>
      <w:r w:rsidR="005A4145">
        <w:t>украинских</w:t>
      </w:r>
      <w:r w:rsidR="009F0807">
        <w:t xml:space="preserve"> </w:t>
      </w:r>
      <w:r w:rsidR="005A4145">
        <w:t>—</w:t>
      </w:r>
      <w:r w:rsidR="009F0807">
        <w:t xml:space="preserve"> </w:t>
      </w:r>
      <w:r w:rsidR="005A4145">
        <w:t>они</w:t>
      </w:r>
      <w:r w:rsidR="009F0807">
        <w:t xml:space="preserve"> </w:t>
      </w:r>
      <w:r w:rsidR="005A4145" w:rsidRPr="003C2440">
        <w:rPr>
          <w:rStyle w:val="--0"/>
        </w:rPr>
        <w:t>ещё</w:t>
      </w:r>
      <w:r w:rsidR="009F0807">
        <w:rPr>
          <w:rStyle w:val="--0"/>
        </w:rPr>
        <w:t xml:space="preserve"> </w:t>
      </w:r>
      <w:r w:rsidR="005A4145" w:rsidRPr="003C2440">
        <w:rPr>
          <w:rStyle w:val="--"/>
        </w:rPr>
        <w:t>потупее</w:t>
      </w:r>
      <w:r w:rsidR="009F0807">
        <w:t xml:space="preserve"> </w:t>
      </w:r>
      <w:r w:rsidR="005A4145">
        <w:t>наших,</w:t>
      </w:r>
      <w:r w:rsidR="009F0807">
        <w:t xml:space="preserve"> </w:t>
      </w:r>
      <w:r w:rsidR="005A4145">
        <w:t>но</w:t>
      </w:r>
      <w:r w:rsidR="009F0807">
        <w:t xml:space="preserve"> </w:t>
      </w:r>
      <w:r w:rsidR="005A4145">
        <w:t>система</w:t>
      </w:r>
      <w:r w:rsidR="009F0807">
        <w:t xml:space="preserve"> </w:t>
      </w:r>
      <w:r w:rsidR="005A4145">
        <w:t>на</w:t>
      </w:r>
      <w:r w:rsidR="009F0807">
        <w:t xml:space="preserve"> </w:t>
      </w:r>
      <w:r w:rsidR="005A4145">
        <w:t>военные</w:t>
      </w:r>
      <w:r w:rsidR="009F0807">
        <w:t xml:space="preserve"> </w:t>
      </w:r>
      <w:r w:rsidR="005A4145">
        <w:t>рельсы</w:t>
      </w:r>
      <w:r w:rsidR="009F0807">
        <w:t xml:space="preserve"> </w:t>
      </w:r>
      <w:r w:rsidR="005A4145">
        <w:t>переводилась</w:t>
      </w:r>
      <w:r w:rsidR="004F2E9B">
        <w:t>,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её</w:t>
      </w:r>
      <w:r w:rsidR="009F0807">
        <w:t xml:space="preserve"> </w:t>
      </w:r>
      <w:r w:rsidR="005A4145">
        <w:t>всё</w:t>
      </w:r>
      <w:r w:rsidR="009F0807">
        <w:t xml:space="preserve"> </w:t>
      </w:r>
      <w:r w:rsidR="005A4145">
        <w:t>время</w:t>
      </w:r>
      <w:r w:rsidR="009F0807">
        <w:t xml:space="preserve"> </w:t>
      </w:r>
      <w:r w:rsidR="005A4145">
        <w:t>блюли</w:t>
      </w:r>
      <w:r w:rsidR="009F0807">
        <w:t xml:space="preserve"> </w:t>
      </w:r>
      <w:r w:rsidR="005A4145">
        <w:t>иноземцы,</w:t>
      </w:r>
      <w:r w:rsidR="009F0807">
        <w:t xml:space="preserve"> </w:t>
      </w:r>
      <w:r w:rsidR="005A4145">
        <w:t>которые</w:t>
      </w:r>
      <w:r w:rsidR="009F0807">
        <w:t xml:space="preserve"> </w:t>
      </w:r>
      <w:r w:rsidR="005A4145">
        <w:t>умеют</w:t>
      </w:r>
      <w:r w:rsidR="009F0807">
        <w:t xml:space="preserve"> </w:t>
      </w:r>
      <w:r w:rsidR="005A4145">
        <w:t>контролировать,</w:t>
      </w:r>
      <w:r w:rsidR="009F0807">
        <w:t xml:space="preserve"> </w:t>
      </w:r>
      <w:r w:rsidR="005A4145">
        <w:t>когда</w:t>
      </w:r>
      <w:r w:rsidR="009F0807">
        <w:t xml:space="preserve"> </w:t>
      </w:r>
      <w:r w:rsidR="005A4145">
        <w:t>хотят.</w:t>
      </w:r>
      <w:r w:rsidR="009F0807">
        <w:t xml:space="preserve"> </w:t>
      </w:r>
      <w:r w:rsidR="005A4145" w:rsidRPr="003C2440">
        <w:rPr>
          <w:rStyle w:val="--0"/>
        </w:rPr>
        <w:t>А</w:t>
      </w:r>
      <w:r w:rsidR="009F0807">
        <w:rPr>
          <w:rStyle w:val="--0"/>
        </w:rPr>
        <w:t xml:space="preserve"> </w:t>
      </w:r>
      <w:r w:rsidR="005A4145" w:rsidRPr="003C2440">
        <w:rPr>
          <w:rStyle w:val="--0"/>
        </w:rPr>
        <w:t>ОНИ</w:t>
      </w:r>
      <w:r w:rsidR="009F0807">
        <w:rPr>
          <w:rStyle w:val="--0"/>
        </w:rPr>
        <w:t xml:space="preserve"> </w:t>
      </w:r>
      <w:r w:rsidR="005A4145" w:rsidRPr="003F5C55">
        <w:rPr>
          <w:rStyle w:val="--"/>
        </w:rPr>
        <w:t>ХОТЕЛИ</w:t>
      </w:r>
      <w:r w:rsidR="005A4145" w:rsidRPr="004F2E9B">
        <w:t>.</w:t>
      </w:r>
      <w:r w:rsidR="009F0807" w:rsidRPr="004F2E9B">
        <w:t xml:space="preserve"> </w:t>
      </w:r>
      <w:r w:rsidR="005A4145">
        <w:t>У</w:t>
      </w:r>
      <w:r w:rsidR="009F0807">
        <w:t xml:space="preserve"> </w:t>
      </w:r>
      <w:r w:rsidR="005A4145">
        <w:t>нас</w:t>
      </w:r>
      <w:r w:rsidR="009F0807">
        <w:t xml:space="preserve"> </w:t>
      </w:r>
      <w:r w:rsidR="005A4145">
        <w:t>этого</w:t>
      </w:r>
      <w:r w:rsidR="009F0807">
        <w:t xml:space="preserve"> </w:t>
      </w:r>
      <w:r w:rsidR="005A4145">
        <w:t>не</w:t>
      </w:r>
      <w:r w:rsidR="009F0807">
        <w:t xml:space="preserve"> </w:t>
      </w:r>
      <w:r w:rsidR="005A4145">
        <w:t>было.</w:t>
      </w:r>
      <w:r w:rsidR="009F0807">
        <w:t xml:space="preserve"> </w:t>
      </w:r>
      <w:r w:rsidR="005A4145">
        <w:t>Значит</w:t>
      </w:r>
      <w:r w:rsidR="004F2E9B">
        <w:t>,</w:t>
      </w:r>
      <w:r w:rsidR="009F0807">
        <w:t xml:space="preserve"> </w:t>
      </w:r>
      <w:r w:rsidR="005A4145">
        <w:t>все</w:t>
      </w:r>
      <w:r w:rsidR="009F0807">
        <w:t xml:space="preserve"> </w:t>
      </w:r>
      <w:r w:rsidR="005A4145">
        <w:t>мы</w:t>
      </w:r>
      <w:r w:rsidR="009F0807">
        <w:t xml:space="preserve"> </w:t>
      </w:r>
      <w:r w:rsidR="005A4145">
        <w:t>столкнулись</w:t>
      </w:r>
      <w:r w:rsidR="009F0807">
        <w:t xml:space="preserve"> </w:t>
      </w:r>
      <w:r w:rsidR="005A4145">
        <w:t>сегодня</w:t>
      </w:r>
      <w:r w:rsidR="009F0807">
        <w:t xml:space="preserve"> </w:t>
      </w:r>
      <w:r w:rsidR="005A4145">
        <w:t>с</w:t>
      </w:r>
      <w:r w:rsidR="009F0807">
        <w:t xml:space="preserve"> </w:t>
      </w:r>
      <w:r w:rsidR="005A4145">
        <w:t>проблемой</w:t>
      </w:r>
      <w:r w:rsidR="009F0807">
        <w:t xml:space="preserve"> </w:t>
      </w:r>
      <w:r w:rsidR="005A4145">
        <w:t>инфраструктуры,</w:t>
      </w:r>
      <w:r w:rsidR="009F0807">
        <w:t xml:space="preserve"> </w:t>
      </w:r>
      <w:r w:rsidR="005A4145">
        <w:t>с</w:t>
      </w:r>
      <w:r w:rsidR="009F0807">
        <w:t xml:space="preserve"> </w:t>
      </w:r>
      <w:r w:rsidR="005A4145">
        <w:t>методологией</w:t>
      </w:r>
      <w:r w:rsidR="009F0807">
        <w:t xml:space="preserve"> </w:t>
      </w:r>
      <w:r w:rsidR="005A4145">
        <w:t>практической</w:t>
      </w:r>
      <w:r w:rsidR="009F0807">
        <w:t xml:space="preserve"> </w:t>
      </w:r>
      <w:r w:rsidR="005A4145">
        <w:t>подготовки,</w:t>
      </w:r>
      <w:r w:rsidR="009F0807">
        <w:t xml:space="preserve"> </w:t>
      </w:r>
      <w:r w:rsidR="005A4145">
        <w:t>с</w:t>
      </w:r>
      <w:r w:rsidR="009F0807">
        <w:t xml:space="preserve"> </w:t>
      </w:r>
      <w:r w:rsidR="005A4145">
        <w:t>проблемой</w:t>
      </w:r>
      <w:r w:rsidR="009F0807">
        <w:t xml:space="preserve"> </w:t>
      </w:r>
      <w:r w:rsidR="005A4145">
        <w:t>поставки</w:t>
      </w:r>
      <w:r w:rsidR="009F0807">
        <w:t xml:space="preserve"> </w:t>
      </w:r>
      <w:r w:rsidR="005A4145">
        <w:t>техники,</w:t>
      </w:r>
      <w:r w:rsidR="009F0807">
        <w:t xml:space="preserve"> </w:t>
      </w:r>
      <w:r w:rsidR="005A4145">
        <w:t>её</w:t>
      </w:r>
      <w:r w:rsidR="009F0807">
        <w:t xml:space="preserve"> </w:t>
      </w:r>
      <w:r w:rsidR="005A4145">
        <w:t>использованием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т.</w:t>
      </w:r>
      <w:r w:rsidR="004F2E9B">
        <w:t> </w:t>
      </w:r>
      <w:r w:rsidR="005A4145">
        <w:t>д.</w:t>
      </w:r>
      <w:r w:rsidR="009F0807">
        <w:t xml:space="preserve"> </w:t>
      </w:r>
      <w:r w:rsidR="005A4145">
        <w:t>Этих</w:t>
      </w:r>
      <w:r w:rsidR="009F0807">
        <w:t xml:space="preserve"> </w:t>
      </w:r>
      <w:r w:rsidR="005A4145">
        <w:t>проблем</w:t>
      </w:r>
      <w:r w:rsidR="009F0807">
        <w:t xml:space="preserve"> </w:t>
      </w:r>
      <w:r w:rsidR="005A4145">
        <w:t>проявилось</w:t>
      </w:r>
      <w:r w:rsidR="009F0807">
        <w:t xml:space="preserve"> </w:t>
      </w:r>
      <w:r w:rsidR="005A4145">
        <w:t>очень</w:t>
      </w:r>
      <w:r w:rsidR="009F0807">
        <w:t xml:space="preserve"> </w:t>
      </w:r>
      <w:r w:rsidR="005A4145">
        <w:t>много,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они</w:t>
      </w:r>
      <w:r w:rsidR="009F0807">
        <w:t xml:space="preserve"> </w:t>
      </w:r>
      <w:r w:rsidR="005A4145">
        <w:t>ещё</w:t>
      </w:r>
      <w:r w:rsidR="009F0807">
        <w:t xml:space="preserve"> </w:t>
      </w:r>
      <w:r w:rsidR="005A4145">
        <w:t>будут</w:t>
      </w:r>
      <w:r w:rsidR="009F0807">
        <w:t xml:space="preserve"> </w:t>
      </w:r>
      <w:r w:rsidR="005A4145">
        <w:t>проявляться</w:t>
      </w:r>
      <w:r w:rsidR="009F0807">
        <w:t xml:space="preserve"> </w:t>
      </w:r>
      <w:r w:rsidR="005A4145">
        <w:t>в</w:t>
      </w:r>
      <w:r w:rsidR="009F0807">
        <w:t xml:space="preserve"> </w:t>
      </w:r>
      <w:r w:rsidR="005A4145">
        <w:t>разных</w:t>
      </w:r>
      <w:r w:rsidR="009F0807">
        <w:t xml:space="preserve"> </w:t>
      </w:r>
      <w:r w:rsidR="005A4145">
        <w:t>формах.</w:t>
      </w:r>
      <w:r w:rsidR="009F0807">
        <w:t xml:space="preserve"> </w:t>
      </w:r>
      <w:r w:rsidR="005A4145">
        <w:t>Я</w:t>
      </w:r>
      <w:r w:rsidR="009F0807">
        <w:t xml:space="preserve"> </w:t>
      </w:r>
      <w:r w:rsidR="005A4145">
        <w:t>не</w:t>
      </w:r>
      <w:r w:rsidR="009F0807">
        <w:t xml:space="preserve"> </w:t>
      </w:r>
      <w:r w:rsidR="005A4145">
        <w:t>хочу</w:t>
      </w:r>
      <w:r w:rsidR="009F0807">
        <w:t xml:space="preserve"> </w:t>
      </w:r>
      <w:r w:rsidR="005A4145">
        <w:t>сказать,</w:t>
      </w:r>
      <w:r w:rsidR="009F0807">
        <w:t xml:space="preserve"> </w:t>
      </w:r>
      <w:r w:rsidR="005A4145">
        <w:t>что</w:t>
      </w:r>
      <w:r w:rsidR="009F0807">
        <w:t xml:space="preserve"> </w:t>
      </w:r>
      <w:r w:rsidR="005A4145">
        <w:t>система</w:t>
      </w:r>
      <w:r w:rsidR="009F0807">
        <w:t xml:space="preserve"> </w:t>
      </w:r>
      <w:r w:rsidR="005A4145">
        <w:t>их</w:t>
      </w:r>
      <w:r w:rsidR="009F0807">
        <w:t xml:space="preserve"> </w:t>
      </w:r>
      <w:r w:rsidR="005A4145" w:rsidRPr="00AD7AE0">
        <w:rPr>
          <w:rStyle w:val="--"/>
        </w:rPr>
        <w:t>не</w:t>
      </w:r>
      <w:r w:rsidR="009F0807">
        <w:rPr>
          <w:rStyle w:val="--"/>
        </w:rPr>
        <w:t xml:space="preserve"> </w:t>
      </w:r>
      <w:r w:rsidR="005A4145" w:rsidRPr="00AD7AE0">
        <w:rPr>
          <w:rStyle w:val="--0"/>
        </w:rPr>
        <w:t>решит</w:t>
      </w:r>
      <w:r w:rsidR="005A4145">
        <w:t>,</w:t>
      </w:r>
      <w:r w:rsidR="009F0807">
        <w:t xml:space="preserve"> </w:t>
      </w:r>
      <w:r w:rsidR="005A4145">
        <w:t>повторяю</w:t>
      </w:r>
      <w:r w:rsidR="009F0807">
        <w:t xml:space="preserve"> </w:t>
      </w:r>
      <w:r w:rsidR="005A4145">
        <w:t>—</w:t>
      </w:r>
      <w:r w:rsidR="009F0807">
        <w:t xml:space="preserve"> </w:t>
      </w:r>
      <w:r w:rsidR="005A4145" w:rsidRPr="00AD7AE0">
        <w:rPr>
          <w:rStyle w:val="--0"/>
        </w:rPr>
        <w:t>замены</w:t>
      </w:r>
      <w:r w:rsidR="009F0807">
        <w:rPr>
          <w:rStyle w:val="--0"/>
        </w:rPr>
        <w:t xml:space="preserve"> </w:t>
      </w:r>
      <w:r w:rsidR="005A4145" w:rsidRPr="00AD7AE0">
        <w:rPr>
          <w:rStyle w:val="--0"/>
        </w:rPr>
        <w:t>ей</w:t>
      </w:r>
      <w:r w:rsidR="009F0807">
        <w:rPr>
          <w:rStyle w:val="--0"/>
        </w:rPr>
        <w:t xml:space="preserve"> </w:t>
      </w:r>
      <w:r w:rsidR="005A4145" w:rsidRPr="00AD7AE0">
        <w:rPr>
          <w:rStyle w:val="--"/>
        </w:rPr>
        <w:t>нет</w:t>
      </w:r>
      <w:r w:rsidR="005A4145" w:rsidRPr="004F2E9B">
        <w:t>.</w:t>
      </w:r>
      <w:r w:rsidR="009F0807">
        <w:t xml:space="preserve"> </w:t>
      </w:r>
      <w:r w:rsidR="005A4145">
        <w:t>Это</w:t>
      </w:r>
      <w:r w:rsidR="009F0807">
        <w:t xml:space="preserve"> </w:t>
      </w:r>
      <w:r w:rsidR="005A4145">
        <w:t>огромная</w:t>
      </w:r>
      <w:r w:rsidR="009F0807">
        <w:t xml:space="preserve"> </w:t>
      </w:r>
      <w:r w:rsidR="005A4145">
        <w:t>система,</w:t>
      </w:r>
      <w:r w:rsidR="009F0807">
        <w:t xml:space="preserve"> </w:t>
      </w:r>
      <w:r w:rsidR="005A4145">
        <w:t>включающая</w:t>
      </w:r>
      <w:r w:rsidR="009F0807">
        <w:t xml:space="preserve"> </w:t>
      </w:r>
      <w:r w:rsidR="005A4145">
        <w:t>в</w:t>
      </w:r>
      <w:r w:rsidR="009F0807">
        <w:t xml:space="preserve"> </w:t>
      </w:r>
      <w:r w:rsidR="005A4145">
        <w:t>себя</w:t>
      </w:r>
      <w:r w:rsidR="009F0807">
        <w:t xml:space="preserve"> </w:t>
      </w:r>
      <w:r w:rsidR="005A4145">
        <w:t>миллионы,</w:t>
      </w:r>
      <w:r w:rsidR="009F0807">
        <w:t xml:space="preserve"> </w:t>
      </w:r>
      <w:r w:rsidR="005A4145">
        <w:t>миллионы</w:t>
      </w:r>
      <w:r w:rsidR="009F0807">
        <w:t xml:space="preserve"> </w:t>
      </w:r>
      <w:r w:rsidR="005A4145">
        <w:t>людей.</w:t>
      </w:r>
      <w:r w:rsidR="009F0807">
        <w:t xml:space="preserve"> </w:t>
      </w:r>
      <w:r w:rsidR="005A4145">
        <w:t>Ей</w:t>
      </w:r>
      <w:r w:rsidR="009F0807">
        <w:t xml:space="preserve"> </w:t>
      </w:r>
      <w:r w:rsidR="005A4145">
        <w:t>надо</w:t>
      </w:r>
      <w:r w:rsidR="009F0807">
        <w:t xml:space="preserve"> </w:t>
      </w:r>
      <w:r w:rsidR="005A4145" w:rsidRPr="00AD7AE0">
        <w:rPr>
          <w:rStyle w:val="--0"/>
        </w:rPr>
        <w:t>помочь</w:t>
      </w:r>
      <w:r w:rsidR="009F0807">
        <w:rPr>
          <w:rStyle w:val="--0"/>
        </w:rPr>
        <w:t xml:space="preserve"> </w:t>
      </w:r>
      <w:r w:rsidR="005A4145" w:rsidRPr="00AD7AE0">
        <w:rPr>
          <w:rStyle w:val="--"/>
        </w:rPr>
        <w:t>выстоять</w:t>
      </w:r>
      <w:r w:rsidR="005A4145">
        <w:t>,</w:t>
      </w:r>
      <w:r w:rsidR="009F0807">
        <w:t xml:space="preserve"> </w:t>
      </w:r>
      <w:r w:rsidR="005A4145">
        <w:t>но</w:t>
      </w:r>
      <w:r w:rsidR="009F0807">
        <w:t xml:space="preserve"> </w:t>
      </w:r>
      <w:r w:rsidR="005A4145">
        <w:t>если</w:t>
      </w:r>
      <w:r w:rsidR="009F0807">
        <w:t xml:space="preserve"> </w:t>
      </w:r>
      <w:r w:rsidR="005A4145">
        <w:t>сейчас</w:t>
      </w:r>
      <w:r w:rsidR="009F0807">
        <w:t xml:space="preserve"> </w:t>
      </w:r>
      <w:r w:rsidR="005A4145">
        <w:t>же</w:t>
      </w:r>
      <w:r w:rsidR="009F0807">
        <w:t xml:space="preserve"> </w:t>
      </w:r>
      <w:r w:rsidR="005A4145">
        <w:t>не</w:t>
      </w:r>
      <w:r w:rsidR="009F0807">
        <w:t xml:space="preserve"> </w:t>
      </w:r>
      <w:r w:rsidR="005A4145">
        <w:t>начать</w:t>
      </w:r>
      <w:r w:rsidR="009F0807">
        <w:t xml:space="preserve"> </w:t>
      </w:r>
      <w:r w:rsidR="005A4145">
        <w:t>рассматривать</w:t>
      </w:r>
      <w:r w:rsidR="009F0807">
        <w:t xml:space="preserve"> </w:t>
      </w:r>
      <w:r w:rsidR="005A4145">
        <w:t>изъяны,</w:t>
      </w:r>
      <w:r w:rsidR="009F0807">
        <w:t xml:space="preserve"> </w:t>
      </w:r>
      <w:r w:rsidR="005A4145">
        <w:t>просчитывать</w:t>
      </w:r>
      <w:r w:rsidR="009F0807">
        <w:t xml:space="preserve"> </w:t>
      </w:r>
      <w:r w:rsidR="005A4145">
        <w:t>нагрузки,</w:t>
      </w:r>
      <w:r w:rsidR="009F0807">
        <w:t xml:space="preserve"> </w:t>
      </w:r>
      <w:r w:rsidR="005A4145">
        <w:t>при</w:t>
      </w:r>
      <w:r w:rsidR="009F0807">
        <w:t xml:space="preserve"> </w:t>
      </w:r>
      <w:r w:rsidR="005A4145">
        <w:t>которых</w:t>
      </w:r>
      <w:r w:rsidR="009F0807">
        <w:t xml:space="preserve"> </w:t>
      </w:r>
      <w:r w:rsidR="005A4145">
        <w:t>она</w:t>
      </w:r>
      <w:r w:rsidR="009F0807">
        <w:t xml:space="preserve"> </w:t>
      </w:r>
      <w:r w:rsidR="005A4145">
        <w:t>рухнет</w:t>
      </w:r>
      <w:r w:rsidR="0087259D">
        <w:t>,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отслеживать</w:t>
      </w:r>
      <w:r w:rsidR="009F0807">
        <w:t xml:space="preserve"> </w:t>
      </w:r>
      <w:r w:rsidR="005A4145">
        <w:t>её</w:t>
      </w:r>
      <w:r w:rsidR="009F0807">
        <w:t xml:space="preserve"> </w:t>
      </w:r>
      <w:r w:rsidR="005A4145">
        <w:t>сбои,</w:t>
      </w:r>
      <w:r w:rsidR="009F0807">
        <w:t xml:space="preserve"> </w:t>
      </w:r>
      <w:r w:rsidR="005A4145">
        <w:t>то</w:t>
      </w:r>
      <w:r w:rsidR="009F0807">
        <w:t xml:space="preserve"> </w:t>
      </w:r>
      <w:r w:rsidR="005A4145">
        <w:t>мы</w:t>
      </w:r>
      <w:r w:rsidR="009F0807">
        <w:t xml:space="preserve"> </w:t>
      </w:r>
      <w:r w:rsidR="005A4145" w:rsidRPr="0066760D">
        <w:rPr>
          <w:rStyle w:val="--"/>
        </w:rPr>
        <w:t>не</w:t>
      </w:r>
      <w:r w:rsidR="009F0807">
        <w:rPr>
          <w:rStyle w:val="--0"/>
        </w:rPr>
        <w:t xml:space="preserve"> </w:t>
      </w:r>
      <w:r w:rsidR="005A4145" w:rsidRPr="0066760D">
        <w:rPr>
          <w:rStyle w:val="--0"/>
        </w:rPr>
        <w:t>поможем</w:t>
      </w:r>
      <w:r w:rsidR="009F0807">
        <w:t xml:space="preserve"> </w:t>
      </w:r>
      <w:r w:rsidR="005A4145">
        <w:t>системе,</w:t>
      </w:r>
      <w:r w:rsidR="009F0807">
        <w:t xml:space="preserve"> </w:t>
      </w:r>
      <w:r w:rsidR="005A4145">
        <w:t>а</w:t>
      </w:r>
      <w:r w:rsidR="009F0807">
        <w:t xml:space="preserve"> </w:t>
      </w:r>
      <w:r w:rsidR="005A4145">
        <w:t>будем</w:t>
      </w:r>
      <w:r w:rsidR="009F0807">
        <w:t xml:space="preserve"> </w:t>
      </w:r>
      <w:r w:rsidR="005A4145">
        <w:t>потакать</w:t>
      </w:r>
      <w:r w:rsidR="009F0807">
        <w:t xml:space="preserve"> </w:t>
      </w:r>
      <w:r w:rsidR="005A4145">
        <w:t>ей</w:t>
      </w:r>
      <w:r w:rsidR="009F0807">
        <w:t xml:space="preserve"> </w:t>
      </w:r>
      <w:r w:rsidR="005A4145">
        <w:t>в</w:t>
      </w:r>
      <w:r w:rsidR="009F0807">
        <w:t xml:space="preserve"> </w:t>
      </w:r>
      <w:r w:rsidR="005A4145">
        <w:t>её</w:t>
      </w:r>
      <w:r w:rsidR="009F0807">
        <w:t xml:space="preserve"> </w:t>
      </w:r>
      <w:r w:rsidR="005A4145">
        <w:t>худших</w:t>
      </w:r>
      <w:r w:rsidR="009F0807">
        <w:t xml:space="preserve"> </w:t>
      </w:r>
      <w:r w:rsidR="005A4145">
        <w:t>чертах:</w:t>
      </w:r>
      <w:r w:rsidR="009F0807">
        <w:t xml:space="preserve"> </w:t>
      </w:r>
      <w:r w:rsidR="005A4145">
        <w:t>корысти,</w:t>
      </w:r>
      <w:r w:rsidR="009F0807">
        <w:t xml:space="preserve"> </w:t>
      </w:r>
      <w:r w:rsidR="005A4145">
        <w:t>бездарности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проч</w:t>
      </w:r>
      <w:r w:rsidR="004F2E9B">
        <w:t>ем</w:t>
      </w:r>
      <w:r w:rsidR="005A4145">
        <w:t>.</w:t>
      </w:r>
      <w:r w:rsidR="009F0807">
        <w:t xml:space="preserve"> </w:t>
      </w:r>
      <w:r w:rsidR="005A4145">
        <w:t>А</w:t>
      </w:r>
      <w:r w:rsidR="009F0807">
        <w:t xml:space="preserve"> </w:t>
      </w:r>
      <w:r w:rsidR="005A4145">
        <w:t>этого</w:t>
      </w:r>
      <w:r w:rsidR="009F0807">
        <w:t xml:space="preserve"> </w:t>
      </w:r>
      <w:r w:rsidR="005A4145">
        <w:t>по</w:t>
      </w:r>
      <w:r w:rsidR="009F0807">
        <w:t xml:space="preserve"> </w:t>
      </w:r>
      <w:r w:rsidR="005A4145">
        <w:t>горло!</w:t>
      </w:r>
      <w:r w:rsidR="009F0807">
        <w:t xml:space="preserve"> </w:t>
      </w:r>
      <w:r w:rsidR="005A4145">
        <w:t>Она,</w:t>
      </w:r>
      <w:r w:rsidR="009F0807">
        <w:t xml:space="preserve"> </w:t>
      </w:r>
      <w:r w:rsidR="005A4145">
        <w:t>эта</w:t>
      </w:r>
      <w:r w:rsidR="009F0807">
        <w:t xml:space="preserve"> </w:t>
      </w:r>
      <w:r w:rsidR="005A4145">
        <w:t>система,</w:t>
      </w:r>
      <w:r w:rsidR="009F0807">
        <w:t xml:space="preserve"> </w:t>
      </w:r>
      <w:r w:rsidR="005A4145">
        <w:t>в</w:t>
      </w:r>
      <w:r w:rsidR="009F0807">
        <w:t xml:space="preserve"> </w:t>
      </w:r>
      <w:r w:rsidR="005A4145">
        <w:t>рамках</w:t>
      </w:r>
      <w:r w:rsidR="009F0807">
        <w:t xml:space="preserve"> </w:t>
      </w:r>
      <w:r w:rsidR="005A4145">
        <w:t>решаемых</w:t>
      </w:r>
      <w:r w:rsidR="009F0807">
        <w:t xml:space="preserve"> </w:t>
      </w:r>
      <w:r w:rsidR="005A4145">
        <w:t>е</w:t>
      </w:r>
      <w:r w:rsidR="004F2E9B">
        <w:t>ю</w:t>
      </w:r>
      <w:r w:rsidR="009F0807">
        <w:t xml:space="preserve"> </w:t>
      </w:r>
      <w:r w:rsidR="005A4145">
        <w:t>задач</w:t>
      </w:r>
      <w:r w:rsidR="009F0807">
        <w:t xml:space="preserve"> </w:t>
      </w:r>
      <w:r w:rsidR="005A4145">
        <w:t>старой</w:t>
      </w:r>
      <w:r w:rsidR="009F0807">
        <w:t xml:space="preserve"> </w:t>
      </w:r>
      <w:r w:rsidR="005A4145">
        <w:t>Системы</w:t>
      </w:r>
      <w:r w:rsidR="009F0807">
        <w:t xml:space="preserve"> </w:t>
      </w:r>
      <w:r w:rsidR="005A4145">
        <w:t>Управления,</w:t>
      </w:r>
      <w:r w:rsidR="009F0807">
        <w:t xml:space="preserve"> </w:t>
      </w:r>
      <w:r w:rsidR="005A4145">
        <w:t>была</w:t>
      </w:r>
      <w:r w:rsidR="009F0807">
        <w:t xml:space="preserve"> </w:t>
      </w:r>
      <w:r w:rsidR="005A4145">
        <w:t>создана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комфорта,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прозябания,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гламура,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п</w:t>
      </w:r>
      <w:r w:rsidR="004F2E9B">
        <w:t>о</w:t>
      </w:r>
      <w:r w:rsidR="005A4145">
        <w:t>нтов,</w:t>
      </w:r>
      <w:r w:rsidR="009F0807">
        <w:t xml:space="preserve"> </w:t>
      </w:r>
      <w:r w:rsidR="005A4145">
        <w:t>а</w:t>
      </w:r>
      <w:r w:rsidR="009F0807">
        <w:t xml:space="preserve"> </w:t>
      </w:r>
      <w:r w:rsidR="005A4145">
        <w:t>вовсе</w:t>
      </w:r>
      <w:r w:rsidR="009F0807">
        <w:t xml:space="preserve"> </w:t>
      </w:r>
      <w:r w:rsidR="005A4145">
        <w:t>не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того,</w:t>
      </w:r>
      <w:r w:rsidR="009F0807">
        <w:t xml:space="preserve"> </w:t>
      </w:r>
      <w:r w:rsidR="005A4145">
        <w:t>чтобы</w:t>
      </w:r>
      <w:r w:rsidR="009F0807">
        <w:t xml:space="preserve"> </w:t>
      </w:r>
      <w:r w:rsidR="005A4145">
        <w:t>пахать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пахать.</w:t>
      </w:r>
      <w:r w:rsidR="009F0807">
        <w:t xml:space="preserve"> </w:t>
      </w:r>
      <w:r w:rsidR="005A4145">
        <w:t>А</w:t>
      </w:r>
      <w:r w:rsidR="009F0807">
        <w:t xml:space="preserve"> </w:t>
      </w:r>
      <w:r w:rsidR="005A4145">
        <w:t>теперь</w:t>
      </w:r>
      <w:r w:rsidR="009F0807">
        <w:t xml:space="preserve"> </w:t>
      </w:r>
      <w:r w:rsidR="005A4145">
        <w:t>приходится</w:t>
      </w:r>
      <w:r w:rsidR="009F0807">
        <w:t xml:space="preserve"> </w:t>
      </w:r>
      <w:r w:rsidR="005A4145">
        <w:t>использовать</w:t>
      </w:r>
      <w:r w:rsidR="009F0807">
        <w:t xml:space="preserve"> </w:t>
      </w:r>
      <w:r w:rsidR="005A4145">
        <w:t>эту</w:t>
      </w:r>
      <w:r w:rsidR="009F0807">
        <w:t xml:space="preserve"> </w:t>
      </w:r>
      <w:r w:rsidR="005A4145">
        <w:t>систему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других</w:t>
      </w:r>
      <w:r w:rsidR="009F0807">
        <w:t xml:space="preserve"> </w:t>
      </w:r>
      <w:r w:rsidR="005A4145">
        <w:t>целей.</w:t>
      </w:r>
      <w:r w:rsidR="009F0807">
        <w:t xml:space="preserve"> </w:t>
      </w:r>
      <w:r w:rsidR="005A4145">
        <w:t>Люди</w:t>
      </w:r>
      <w:r w:rsidR="009F0807">
        <w:t xml:space="preserve"> </w:t>
      </w:r>
      <w:r w:rsidR="005A4145">
        <w:t>бы</w:t>
      </w:r>
      <w:r w:rsidR="009F0807">
        <w:t xml:space="preserve"> </w:t>
      </w:r>
      <w:r w:rsidR="005A4145">
        <w:t>всё</w:t>
      </w:r>
      <w:r w:rsidR="009F0807">
        <w:t xml:space="preserve"> </w:t>
      </w:r>
      <w:r w:rsidR="005A4145">
        <w:t>это</w:t>
      </w:r>
      <w:r w:rsidR="009F0807">
        <w:t xml:space="preserve"> </w:t>
      </w:r>
      <w:r w:rsidR="005A4145">
        <w:t>сами</w:t>
      </w:r>
      <w:r w:rsidR="009F0807">
        <w:t xml:space="preserve"> </w:t>
      </w:r>
      <w:r w:rsidR="005A4145">
        <w:t>познали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разгадали,</w:t>
      </w:r>
      <w:r w:rsidR="009F0807">
        <w:t xml:space="preserve"> </w:t>
      </w:r>
      <w:r w:rsidR="005A4145">
        <w:t>если</w:t>
      </w:r>
      <w:r w:rsidR="009F0807">
        <w:t xml:space="preserve"> </w:t>
      </w:r>
      <w:r w:rsidR="005A4145">
        <w:t>бы</w:t>
      </w:r>
      <w:r w:rsidR="009F0807">
        <w:t xml:space="preserve"> </w:t>
      </w:r>
      <w:r w:rsidR="005A4145">
        <w:t>причины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следствия</w:t>
      </w:r>
      <w:r w:rsidR="009F0807">
        <w:t xml:space="preserve"> </w:t>
      </w:r>
      <w:r w:rsidR="005A4145">
        <w:t>были</w:t>
      </w:r>
      <w:r w:rsidR="009F0807">
        <w:t xml:space="preserve"> </w:t>
      </w:r>
      <w:r w:rsidR="005A4145">
        <w:t>прояснены.</w:t>
      </w:r>
      <w:r w:rsidR="009F0807">
        <w:t xml:space="preserve"> </w:t>
      </w:r>
      <w:r w:rsidR="005A4145">
        <w:t>Но</w:t>
      </w:r>
      <w:r w:rsidR="009F0807">
        <w:t xml:space="preserve"> </w:t>
      </w:r>
      <w:r w:rsidR="005A4145">
        <w:t>они</w:t>
      </w:r>
      <w:r w:rsidR="009F0807">
        <w:t xml:space="preserve"> </w:t>
      </w:r>
      <w:r w:rsidR="005A4145" w:rsidRPr="005F7587">
        <w:rPr>
          <w:rStyle w:val="--"/>
        </w:rPr>
        <w:t>не</w:t>
      </w:r>
      <w:r w:rsidR="009F0807">
        <w:rPr>
          <w:rStyle w:val="--0"/>
        </w:rPr>
        <w:t xml:space="preserve"> </w:t>
      </w:r>
      <w:r w:rsidR="005A4145" w:rsidRPr="005F7587">
        <w:rPr>
          <w:rStyle w:val="--0"/>
        </w:rPr>
        <w:t>прояснены</w:t>
      </w:r>
      <w:r w:rsidR="009F0807">
        <w:t xml:space="preserve"> </w:t>
      </w:r>
      <w:r w:rsidR="005A4145">
        <w:t>до</w:t>
      </w:r>
      <w:r w:rsidR="009F0807">
        <w:t xml:space="preserve"> </w:t>
      </w:r>
      <w:r w:rsidR="005A4145">
        <w:t>сих</w:t>
      </w:r>
      <w:r w:rsidR="009F0807">
        <w:t xml:space="preserve"> </w:t>
      </w:r>
      <w:r w:rsidR="005A4145">
        <w:t>пор</w:t>
      </w:r>
      <w:r w:rsidR="009F0807">
        <w:t xml:space="preserve"> </w:t>
      </w:r>
      <w:r w:rsidR="005A4145">
        <w:t>и</w:t>
      </w:r>
      <w:r w:rsidR="009F0807">
        <w:t xml:space="preserve"> </w:t>
      </w:r>
      <w:r w:rsidR="005A4145">
        <w:t>вряд</w:t>
      </w:r>
      <w:r w:rsidR="009F0807">
        <w:t xml:space="preserve"> </w:t>
      </w:r>
      <w:r w:rsidR="005A4145">
        <w:t>ли</w:t>
      </w:r>
      <w:r w:rsidR="009F0807">
        <w:t xml:space="preserve"> </w:t>
      </w:r>
      <w:r w:rsidR="005A4145">
        <w:t>будут</w:t>
      </w:r>
      <w:r w:rsidR="009F0807">
        <w:t xml:space="preserve"> </w:t>
      </w:r>
      <w:r w:rsidR="005A4145">
        <w:t>прояснены</w:t>
      </w:r>
      <w:r w:rsidR="009F0807">
        <w:t xml:space="preserve"> </w:t>
      </w:r>
      <w:r w:rsidR="005A4145">
        <w:t>для</w:t>
      </w:r>
      <w:r w:rsidR="009F0807">
        <w:t xml:space="preserve"> </w:t>
      </w:r>
      <w:r w:rsidR="005A4145">
        <w:t>большинства.</w:t>
      </w:r>
      <w:r w:rsidR="009F0807">
        <w:t xml:space="preserve"> </w:t>
      </w:r>
      <w:r w:rsidR="005A4145">
        <w:t>Из</w:t>
      </w:r>
      <w:r w:rsidR="009F0807">
        <w:t xml:space="preserve"> </w:t>
      </w:r>
      <w:r w:rsidR="005A4145">
        <w:t>ясности</w:t>
      </w:r>
      <w:r w:rsidR="009F0807">
        <w:t xml:space="preserve"> </w:t>
      </w:r>
      <w:r w:rsidR="005A4145">
        <w:t>этой</w:t>
      </w:r>
      <w:r w:rsidR="009F0807">
        <w:t xml:space="preserve"> </w:t>
      </w:r>
      <w:r w:rsidR="005A4145">
        <w:t>темноты</w:t>
      </w:r>
      <w:r w:rsidR="009F0807">
        <w:t xml:space="preserve"> </w:t>
      </w:r>
      <w:r w:rsidR="005A4145">
        <w:t>вырастает</w:t>
      </w:r>
      <w:r w:rsidR="009F0807">
        <w:t xml:space="preserve"> </w:t>
      </w:r>
      <w:r w:rsidR="005A4145">
        <w:t>полное</w:t>
      </w:r>
      <w:r w:rsidR="009F0807">
        <w:t xml:space="preserve"> </w:t>
      </w:r>
      <w:r w:rsidR="005A4145">
        <w:t>непонимание</w:t>
      </w:r>
      <w:r w:rsidR="009F0807">
        <w:t xml:space="preserve"> </w:t>
      </w:r>
      <w:r w:rsidR="005A4145">
        <w:t>в</w:t>
      </w:r>
      <w:r w:rsidR="009F0807">
        <w:t xml:space="preserve"> </w:t>
      </w:r>
      <w:r w:rsidR="005A4145">
        <w:t>происходящем.</w:t>
      </w:r>
      <w:r w:rsidR="009F0807">
        <w:t xml:space="preserve"> </w:t>
      </w:r>
      <w:r w:rsidR="005A4145" w:rsidRPr="008E55EF">
        <w:rPr>
          <w:rFonts w:cs="Georgia"/>
          <w:szCs w:val="28"/>
          <w:lang w:eastAsia="en-US"/>
        </w:rPr>
        <w:t>Самое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реальное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всегда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оказывается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самым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дал</w:t>
      </w:r>
      <w:r w:rsidR="005A4145">
        <w:rPr>
          <w:rFonts w:cs="Georgia"/>
          <w:szCs w:val="28"/>
          <w:lang w:eastAsia="en-US"/>
        </w:rPr>
        <w:t>ё</w:t>
      </w:r>
      <w:r w:rsidR="005A4145" w:rsidRPr="008E55EF">
        <w:rPr>
          <w:rFonts w:cs="Georgia"/>
          <w:szCs w:val="28"/>
          <w:lang w:eastAsia="en-US"/>
        </w:rPr>
        <w:t>ким.</w:t>
      </w:r>
      <w:r w:rsidR="009F0807">
        <w:t xml:space="preserve"> </w:t>
      </w:r>
      <w:r w:rsidR="005A4145" w:rsidRPr="008E55EF">
        <w:rPr>
          <w:rFonts w:cs="Georgia"/>
          <w:szCs w:val="28"/>
          <w:lang w:eastAsia="en-US"/>
        </w:rPr>
        <w:t>Самое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реальное,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к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области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которого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принадлежит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целесообразность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и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понимание,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настолько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отличается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от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человеческих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понятий</w:t>
      </w:r>
      <w:r w:rsidR="009F0807">
        <w:rPr>
          <w:rFonts w:cs="Georgia"/>
          <w:szCs w:val="28"/>
          <w:lang w:eastAsia="en-US"/>
        </w:rPr>
        <w:t xml:space="preserve"> </w:t>
      </w:r>
      <w:r w:rsidR="005A4145">
        <w:rPr>
          <w:rFonts w:cs="Georgia"/>
          <w:szCs w:val="28"/>
          <w:lang w:eastAsia="en-US"/>
        </w:rPr>
        <w:t>в</w:t>
      </w:r>
      <w:r w:rsidR="009F0807">
        <w:rPr>
          <w:rFonts w:cs="Georgia"/>
          <w:szCs w:val="28"/>
          <w:lang w:eastAsia="en-US"/>
        </w:rPr>
        <w:t xml:space="preserve"> </w:t>
      </w:r>
      <w:r w:rsidR="005A4145">
        <w:rPr>
          <w:rFonts w:cs="Georgia"/>
          <w:szCs w:val="28"/>
          <w:lang w:eastAsia="en-US"/>
        </w:rPr>
        <w:t>происходящем</w:t>
      </w:r>
      <w:r w:rsidR="009F0807">
        <w:rPr>
          <w:rFonts w:cs="Georgia"/>
          <w:szCs w:val="28"/>
          <w:lang w:eastAsia="en-US"/>
        </w:rPr>
        <w:t xml:space="preserve"> </w:t>
      </w:r>
      <w:r w:rsidR="005A4145">
        <w:rPr>
          <w:rFonts w:cs="Georgia"/>
          <w:szCs w:val="28"/>
          <w:lang w:eastAsia="en-US"/>
        </w:rPr>
        <w:t>сегодня,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что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5F7587">
        <w:rPr>
          <w:rStyle w:val="--"/>
        </w:rPr>
        <w:t>не</w:t>
      </w:r>
      <w:r w:rsidR="009F0807">
        <w:rPr>
          <w:rStyle w:val="--0"/>
        </w:rPr>
        <w:t xml:space="preserve"> </w:t>
      </w:r>
      <w:r w:rsidR="005A4145" w:rsidRPr="005F7587">
        <w:rPr>
          <w:rStyle w:val="--0"/>
        </w:rPr>
        <w:t>перекликается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и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5F7587">
        <w:rPr>
          <w:rStyle w:val="--"/>
        </w:rPr>
        <w:t>не</w:t>
      </w:r>
      <w:r w:rsidR="009F0807">
        <w:rPr>
          <w:rStyle w:val="--0"/>
        </w:rPr>
        <w:t xml:space="preserve"> </w:t>
      </w:r>
      <w:r w:rsidR="005A4145" w:rsidRPr="005F7587">
        <w:rPr>
          <w:rStyle w:val="--0"/>
        </w:rPr>
        <w:t>сотрудничает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с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ними,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а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применяет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их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в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своих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8E55EF">
        <w:rPr>
          <w:rFonts w:cs="Georgia"/>
          <w:szCs w:val="28"/>
          <w:lang w:eastAsia="en-US"/>
        </w:rPr>
        <w:t>интересах.</w:t>
      </w:r>
      <w:r w:rsidR="009F0807">
        <w:rPr>
          <w:rFonts w:cs="Georgia"/>
          <w:szCs w:val="28"/>
          <w:lang w:eastAsia="en-US"/>
        </w:rPr>
        <w:t xml:space="preserve"> </w:t>
      </w:r>
      <w:r w:rsidR="005A4145" w:rsidRPr="005F7587">
        <w:rPr>
          <w:rFonts w:cs="Georgia"/>
          <w:b/>
          <w:bCs/>
          <w:i/>
          <w:iCs/>
          <w:szCs w:val="28"/>
          <w:lang w:eastAsia="en-US"/>
        </w:rPr>
        <w:t>«Целесообразность…</w:t>
      </w:r>
      <w:r w:rsidR="009F0807">
        <w:rPr>
          <w:rFonts w:cs="Georgia"/>
          <w:b/>
          <w:bCs/>
          <w:i/>
          <w:iCs/>
          <w:szCs w:val="28"/>
          <w:lang w:eastAsia="en-US"/>
        </w:rPr>
        <w:t xml:space="preserve"> </w:t>
      </w:r>
      <w:r w:rsidR="005A4145" w:rsidRPr="005F7587">
        <w:rPr>
          <w:rFonts w:cs="Georgia"/>
          <w:b/>
          <w:bCs/>
          <w:i/>
          <w:iCs/>
          <w:szCs w:val="28"/>
          <w:lang w:eastAsia="en-US"/>
        </w:rPr>
        <w:t>действует</w:t>
      </w:r>
      <w:r w:rsidR="009F0807">
        <w:rPr>
          <w:rFonts w:cs="Georgia"/>
          <w:b/>
          <w:bCs/>
          <w:i/>
          <w:iCs/>
          <w:szCs w:val="28"/>
          <w:lang w:eastAsia="en-US"/>
        </w:rPr>
        <w:t xml:space="preserve"> </w:t>
      </w:r>
      <w:r w:rsidR="005A4145" w:rsidRPr="005F7587">
        <w:rPr>
          <w:rFonts w:cs="Georgia"/>
          <w:b/>
          <w:bCs/>
          <w:i/>
          <w:iCs/>
          <w:szCs w:val="28"/>
          <w:lang w:eastAsia="en-US"/>
        </w:rPr>
        <w:t>через</w:t>
      </w:r>
      <w:r w:rsidR="009F0807">
        <w:rPr>
          <w:rFonts w:cs="Georgia"/>
          <w:b/>
          <w:bCs/>
          <w:i/>
          <w:iCs/>
          <w:szCs w:val="28"/>
          <w:lang w:eastAsia="en-US"/>
        </w:rPr>
        <w:t xml:space="preserve"> </w:t>
      </w:r>
      <w:r w:rsidR="005A4145" w:rsidRPr="005F7587">
        <w:rPr>
          <w:rFonts w:cs="Georgia"/>
          <w:b/>
          <w:bCs/>
          <w:i/>
          <w:iCs/>
          <w:szCs w:val="28"/>
          <w:lang w:eastAsia="en-US"/>
        </w:rPr>
        <w:t>причинность».</w:t>
      </w:r>
      <w:r w:rsidR="009F0807">
        <w:rPr>
          <w:rFonts w:cs="Georgia"/>
          <w:b/>
          <w:bCs/>
          <w:i/>
          <w:iCs/>
          <w:szCs w:val="28"/>
          <w:lang w:eastAsia="en-US"/>
        </w:rPr>
        <w:t xml:space="preserve"> </w:t>
      </w:r>
      <w:bookmarkEnd w:id="7"/>
    </w:p>
    <w:p w14:paraId="64B7C5A6" w14:textId="77777777" w:rsidR="009C2298" w:rsidRDefault="005A4145" w:rsidP="00BB2A3F">
      <w:r w:rsidRPr="00132ADC">
        <w:t>Все</w:t>
      </w:r>
      <w:r w:rsidR="009F0807">
        <w:t xml:space="preserve"> </w:t>
      </w:r>
      <w:r w:rsidRPr="00132ADC">
        <w:t>теперь</w:t>
      </w:r>
      <w:r w:rsidR="009F0807">
        <w:t xml:space="preserve"> </w:t>
      </w:r>
      <w:r w:rsidRPr="00132ADC">
        <w:t>понимают,</w:t>
      </w:r>
      <w:r w:rsidR="009F0807">
        <w:t xml:space="preserve"> </w:t>
      </w:r>
      <w:r w:rsidRPr="00132ADC">
        <w:t>что</w:t>
      </w:r>
      <w:r w:rsidR="009F0807">
        <w:t xml:space="preserve"> </w:t>
      </w:r>
      <w:r>
        <w:t>надо</w:t>
      </w:r>
      <w:r w:rsidR="009F0807">
        <w:t xml:space="preserve"> </w:t>
      </w:r>
      <w:r>
        <w:t>было</w:t>
      </w:r>
      <w:r w:rsidR="009F0807">
        <w:t xml:space="preserve"> </w:t>
      </w:r>
      <w:r w:rsidRPr="00971CEB">
        <w:rPr>
          <w:rStyle w:val="--0"/>
        </w:rPr>
        <w:t>до</w:t>
      </w:r>
      <w:r w:rsidR="009F0807">
        <w:rPr>
          <w:rStyle w:val="--0"/>
        </w:rPr>
        <w:t xml:space="preserve"> </w:t>
      </w:r>
      <w:r w:rsidRPr="00971CEB">
        <w:rPr>
          <w:rStyle w:val="--"/>
        </w:rPr>
        <w:t>начала</w:t>
      </w:r>
      <w:r w:rsidR="009F0807">
        <w:t xml:space="preserve"> </w:t>
      </w:r>
      <w:r>
        <w:t>Специальной</w:t>
      </w:r>
      <w:r w:rsidR="009F0807">
        <w:t xml:space="preserve"> </w:t>
      </w:r>
      <w:r>
        <w:t>Военной</w:t>
      </w:r>
      <w:r w:rsidR="009F0807">
        <w:t xml:space="preserve"> </w:t>
      </w:r>
      <w:r>
        <w:t>Операции</w:t>
      </w:r>
      <w:r w:rsidR="009F0807">
        <w:t xml:space="preserve"> </w:t>
      </w:r>
      <w:r>
        <w:t>все</w:t>
      </w:r>
      <w:r w:rsidR="009F0807">
        <w:t xml:space="preserve"> </w:t>
      </w:r>
      <w:r>
        <w:t>эти</w:t>
      </w:r>
      <w:r w:rsidR="009F0807">
        <w:t xml:space="preserve"> </w:t>
      </w:r>
      <w:r>
        <w:t>гайки</w:t>
      </w:r>
      <w:r w:rsidR="009F0807">
        <w:t xml:space="preserve"> </w:t>
      </w:r>
      <w:r>
        <w:t>завинчивать,</w:t>
      </w:r>
      <w:r w:rsidR="009F0807">
        <w:t xml:space="preserve"> </w:t>
      </w:r>
      <w:r>
        <w:t>готовиться</w:t>
      </w:r>
      <w:r w:rsidR="009F0807">
        <w:t xml:space="preserve"> </w:t>
      </w:r>
      <w:r>
        <w:t>к</w:t>
      </w:r>
      <w:r w:rsidR="009F0807">
        <w:t xml:space="preserve"> </w:t>
      </w:r>
      <w:r>
        <w:t>тяжёлому</w:t>
      </w:r>
      <w:r w:rsidR="009F0807">
        <w:t xml:space="preserve"> </w:t>
      </w:r>
      <w:r>
        <w:t>конфликту.</w:t>
      </w:r>
      <w:r w:rsidR="009F0807">
        <w:t xml:space="preserve"> </w:t>
      </w:r>
      <w:r>
        <w:t>Но</w:t>
      </w:r>
      <w:r w:rsidR="009F0807">
        <w:t xml:space="preserve"> </w:t>
      </w:r>
      <w:r>
        <w:t>господствовала</w:t>
      </w:r>
      <w:r w:rsidR="009F0807">
        <w:t xml:space="preserve"> </w:t>
      </w:r>
      <w:r>
        <w:t>принципиально</w:t>
      </w:r>
      <w:r w:rsidR="009F0807">
        <w:t xml:space="preserve"> </w:t>
      </w:r>
      <w:r>
        <w:t>другая</w:t>
      </w:r>
      <w:r w:rsidR="009F0807">
        <w:t xml:space="preserve"> </w:t>
      </w:r>
      <w:r>
        <w:t>концепция,</w:t>
      </w:r>
      <w:r w:rsidR="009F0807">
        <w:t xml:space="preserve"> </w:t>
      </w:r>
      <w:r>
        <w:t>согласно</w:t>
      </w:r>
      <w:r w:rsidR="009F0807">
        <w:t xml:space="preserve"> </w:t>
      </w:r>
      <w:r>
        <w:t>которой</w:t>
      </w:r>
      <w:r w:rsidR="009F0807">
        <w:t xml:space="preserve"> </w:t>
      </w:r>
      <w:r w:rsidRPr="00971CEB">
        <w:rPr>
          <w:b/>
          <w:bCs/>
          <w:i/>
          <w:iCs/>
        </w:rPr>
        <w:t>наша</w:t>
      </w:r>
      <w:r w:rsidR="009F0807">
        <w:rPr>
          <w:b/>
          <w:bCs/>
          <w:i/>
          <w:iCs/>
        </w:rPr>
        <w:t xml:space="preserve"> </w:t>
      </w:r>
      <w:r w:rsidRPr="00971CEB">
        <w:rPr>
          <w:b/>
          <w:bCs/>
          <w:i/>
          <w:iCs/>
        </w:rPr>
        <w:t>армия</w:t>
      </w:r>
      <w:r w:rsidR="009F0807">
        <w:rPr>
          <w:b/>
          <w:bCs/>
          <w:i/>
          <w:iCs/>
        </w:rPr>
        <w:t xml:space="preserve"> </w:t>
      </w:r>
      <w:r w:rsidRPr="00971CEB">
        <w:rPr>
          <w:b/>
          <w:bCs/>
          <w:i/>
          <w:iCs/>
        </w:rPr>
        <w:t>представляет</w:t>
      </w:r>
      <w:r w:rsidR="009F0807">
        <w:t xml:space="preserve"> </w:t>
      </w:r>
      <w:r w:rsidRPr="00971CEB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971CEB">
        <w:rPr>
          <w:rStyle w:val="--0"/>
        </w:rPr>
        <w:t>смесь</w:t>
      </w:r>
      <w:r w:rsidR="009F0807">
        <w:t xml:space="preserve"> </w:t>
      </w:r>
      <w:r>
        <w:t>героических</w:t>
      </w:r>
      <w:r w:rsidR="009F0807">
        <w:t xml:space="preserve"> </w:t>
      </w:r>
      <w:r>
        <w:t>людей</w:t>
      </w:r>
      <w:r w:rsidR="009F0807">
        <w:t xml:space="preserve"> </w:t>
      </w:r>
      <w:r>
        <w:t>с</w:t>
      </w:r>
      <w:r w:rsidR="009F0807">
        <w:t xml:space="preserve"> </w:t>
      </w:r>
      <w:r>
        <w:t>клоповником,</w:t>
      </w:r>
      <w:r w:rsidR="009F0807">
        <w:t xml:space="preserve"> </w:t>
      </w:r>
      <w:r>
        <w:t>а</w:t>
      </w:r>
      <w:r w:rsidR="009F0807">
        <w:t xml:space="preserve"> </w:t>
      </w:r>
      <w:r>
        <w:t>нечто</w:t>
      </w:r>
      <w:r w:rsidR="009F0807">
        <w:t xml:space="preserve"> </w:t>
      </w:r>
      <w:r>
        <w:t>собой</w:t>
      </w:r>
      <w:r w:rsidR="009F0807">
        <w:t xml:space="preserve"> </w:t>
      </w:r>
      <w:r>
        <w:t>идеальное</w:t>
      </w:r>
      <w:r w:rsidR="009F0807">
        <w:t xml:space="preserve"> </w:t>
      </w:r>
      <w:r>
        <w:t>—</w:t>
      </w:r>
      <w:r w:rsidR="009F0807">
        <w:t xml:space="preserve"> </w:t>
      </w:r>
      <w:r w:rsidRPr="00971CEB">
        <w:rPr>
          <w:rStyle w:val="--0"/>
        </w:rPr>
        <w:t>легендарную</w:t>
      </w:r>
      <w:r w:rsidR="009F0807">
        <w:rPr>
          <w:rStyle w:val="--0"/>
        </w:rPr>
        <w:t xml:space="preserve"> </w:t>
      </w:r>
      <w:r>
        <w:rPr>
          <w:rStyle w:val="--0"/>
        </w:rPr>
        <w:t>и</w:t>
      </w:r>
      <w:r w:rsidR="009F0807">
        <w:rPr>
          <w:rStyle w:val="--0"/>
        </w:rPr>
        <w:t xml:space="preserve"> </w:t>
      </w:r>
      <w:r w:rsidRPr="00971CEB">
        <w:rPr>
          <w:rStyle w:val="--"/>
        </w:rPr>
        <w:t>непобедимую</w:t>
      </w:r>
      <w:r>
        <w:t>.</w:t>
      </w:r>
      <w:r w:rsidR="009F0807">
        <w:t xml:space="preserve"> </w:t>
      </w:r>
      <w:r>
        <w:t>Этому</w:t>
      </w:r>
      <w:r w:rsidR="009F0807">
        <w:t xml:space="preserve"> </w:t>
      </w:r>
      <w:r>
        <w:t>способствовали</w:t>
      </w:r>
      <w:r w:rsidR="009F0807">
        <w:t xml:space="preserve"> </w:t>
      </w:r>
      <w:r>
        <w:t>славословия</w:t>
      </w:r>
      <w:r w:rsidR="009F0807">
        <w:t xml:space="preserve"> </w:t>
      </w:r>
      <w:r>
        <w:t>людей,</w:t>
      </w:r>
      <w:r w:rsidR="009F0807">
        <w:t xml:space="preserve"> </w:t>
      </w:r>
      <w:r>
        <w:t>которые</w:t>
      </w:r>
      <w:r w:rsidR="009F0807">
        <w:t xml:space="preserve"> </w:t>
      </w:r>
      <w:r>
        <w:t>или</w:t>
      </w:r>
      <w:r w:rsidR="009F0807">
        <w:t xml:space="preserve"> </w:t>
      </w:r>
      <w:r>
        <w:t>корыстно,</w:t>
      </w:r>
      <w:r w:rsidR="009F0807">
        <w:t xml:space="preserve"> </w:t>
      </w:r>
      <w:r>
        <w:t>или</w:t>
      </w:r>
      <w:r w:rsidR="009F0807">
        <w:t xml:space="preserve"> </w:t>
      </w:r>
      <w:r>
        <w:t>по</w:t>
      </w:r>
      <w:r w:rsidR="009F0807">
        <w:t xml:space="preserve"> </w:t>
      </w:r>
      <w:r>
        <w:t>глупости,</w:t>
      </w:r>
      <w:r w:rsidR="009F0807">
        <w:t xml:space="preserve"> </w:t>
      </w:r>
      <w:r>
        <w:t>осуществляли</w:t>
      </w:r>
      <w:r w:rsidR="009F0807">
        <w:t xml:space="preserve"> </w:t>
      </w:r>
      <w:r>
        <w:t>и</w:t>
      </w:r>
      <w:r w:rsidR="009F0807">
        <w:t xml:space="preserve"> </w:t>
      </w:r>
      <w:r>
        <w:t>осуществляют</w:t>
      </w:r>
      <w:r w:rsidR="009F0807">
        <w:t xml:space="preserve"> </w:t>
      </w:r>
      <w:r>
        <w:t>это</w:t>
      </w:r>
      <w:r w:rsidR="009F0807">
        <w:t xml:space="preserve"> </w:t>
      </w:r>
      <w:r>
        <w:t>славословие.</w:t>
      </w:r>
      <w:r w:rsidR="009F0807">
        <w:t xml:space="preserve"> </w:t>
      </w:r>
      <w:r>
        <w:t>И</w:t>
      </w:r>
      <w:r w:rsidR="009F0807">
        <w:t xml:space="preserve"> </w:t>
      </w:r>
      <w:r>
        <w:t>эта</w:t>
      </w:r>
      <w:r w:rsidR="009F0807">
        <w:t xml:space="preserve"> </w:t>
      </w:r>
      <w:r>
        <w:t>концепция</w:t>
      </w:r>
      <w:r w:rsidR="009F0807">
        <w:t xml:space="preserve"> </w:t>
      </w:r>
      <w:r>
        <w:t>возобладала</w:t>
      </w:r>
      <w:r w:rsidR="009F0807">
        <w:t xml:space="preserve"> </w:t>
      </w:r>
      <w:r>
        <w:lastRenderedPageBreak/>
        <w:t>со</w:t>
      </w:r>
      <w:r w:rsidR="009F0807">
        <w:t xml:space="preserve"> </w:t>
      </w:r>
      <w:r>
        <w:t>всеми</w:t>
      </w:r>
      <w:r w:rsidR="009F0807">
        <w:t xml:space="preserve"> </w:t>
      </w:r>
      <w:r>
        <w:t>её</w:t>
      </w:r>
      <w:r w:rsidR="009F0807">
        <w:t xml:space="preserve"> </w:t>
      </w:r>
      <w:r>
        <w:t>издержками.</w:t>
      </w:r>
      <w:r w:rsidR="009F0807">
        <w:t xml:space="preserve"> </w:t>
      </w:r>
      <w:r>
        <w:t>Даже</w:t>
      </w:r>
      <w:r w:rsidR="009F0807">
        <w:t xml:space="preserve"> </w:t>
      </w:r>
      <w:r>
        <w:t>после</w:t>
      </w:r>
      <w:r w:rsidR="009F0807">
        <w:t xml:space="preserve"> </w:t>
      </w:r>
      <w:r>
        <w:t>того,</w:t>
      </w:r>
      <w:r w:rsidR="009F0807">
        <w:t xml:space="preserve"> </w:t>
      </w:r>
      <w:r>
        <w:t>как</w:t>
      </w:r>
      <w:r w:rsidR="009F0807">
        <w:t xml:space="preserve"> </w:t>
      </w:r>
      <w:r>
        <w:t>стало</w:t>
      </w:r>
      <w:r w:rsidR="009F0807">
        <w:t xml:space="preserve"> </w:t>
      </w:r>
      <w:r>
        <w:t>ясно,</w:t>
      </w:r>
      <w:r w:rsidR="009F0807">
        <w:t xml:space="preserve"> </w:t>
      </w:r>
      <w:r>
        <w:t>что</w:t>
      </w:r>
      <w:r w:rsidR="009F0807">
        <w:t xml:space="preserve"> </w:t>
      </w:r>
      <w:r w:rsidRPr="00D44F6D">
        <w:rPr>
          <w:rStyle w:val="--0"/>
        </w:rPr>
        <w:t>она</w:t>
      </w:r>
      <w:r w:rsidR="009F0807">
        <w:rPr>
          <w:rStyle w:val="--0"/>
        </w:rPr>
        <w:t xml:space="preserve"> </w:t>
      </w:r>
      <w:r w:rsidRPr="00D44F6D">
        <w:rPr>
          <w:rStyle w:val="--"/>
        </w:rPr>
        <w:t>ложная</w:t>
      </w:r>
      <w:r>
        <w:t>,</w:t>
      </w:r>
      <w:r w:rsidR="009F0807">
        <w:t xml:space="preserve"> </w:t>
      </w:r>
      <w:r>
        <w:t>у</w:t>
      </w:r>
      <w:r w:rsidR="009F0807">
        <w:t xml:space="preserve"> </w:t>
      </w:r>
      <w:r>
        <w:t>такой</w:t>
      </w:r>
      <w:r w:rsidR="009F0807">
        <w:t xml:space="preserve"> </w:t>
      </w:r>
      <w:r>
        <w:t>логики</w:t>
      </w:r>
      <w:r w:rsidR="009F0807">
        <w:t xml:space="preserve"> </w:t>
      </w:r>
      <w:r>
        <w:t>есть</w:t>
      </w:r>
      <w:r w:rsidR="009F0807">
        <w:t xml:space="preserve"> </w:t>
      </w:r>
      <w:r>
        <w:t>инерция,</w:t>
      </w:r>
      <w:r w:rsidR="009F0807">
        <w:t xml:space="preserve"> </w:t>
      </w:r>
      <w:r>
        <w:t>она</w:t>
      </w:r>
      <w:r w:rsidR="009F0807">
        <w:t xml:space="preserve"> </w:t>
      </w:r>
      <w:r>
        <w:t>не</w:t>
      </w:r>
      <w:r w:rsidR="009F0807">
        <w:t xml:space="preserve"> </w:t>
      </w:r>
      <w:r>
        <w:t>исчезает,</w:t>
      </w:r>
      <w:r w:rsidR="009F0807">
        <w:t xml:space="preserve"> </w:t>
      </w:r>
      <w:r>
        <w:t>она</w:t>
      </w:r>
      <w:r w:rsidR="009F0807">
        <w:t xml:space="preserve"> </w:t>
      </w:r>
      <w:r>
        <w:t>начинает</w:t>
      </w:r>
      <w:r w:rsidR="009F0807">
        <w:t xml:space="preserve"> </w:t>
      </w:r>
      <w:r>
        <w:t>уходить</w:t>
      </w:r>
      <w:r w:rsidR="009F0807">
        <w:t xml:space="preserve"> </w:t>
      </w:r>
      <w:r>
        <w:t>по</w:t>
      </w:r>
      <w:r w:rsidR="009F0807">
        <w:t xml:space="preserve"> </w:t>
      </w:r>
      <w:r>
        <w:t>кривой</w:t>
      </w:r>
      <w:r w:rsidR="009F0807">
        <w:t xml:space="preserve"> </w:t>
      </w:r>
      <w:r>
        <w:t>вниз.</w:t>
      </w:r>
      <w:r w:rsidR="009F0807">
        <w:t xml:space="preserve"> </w:t>
      </w:r>
      <w:r>
        <w:t>И</w:t>
      </w:r>
      <w:r w:rsidR="009F0807">
        <w:t xml:space="preserve"> </w:t>
      </w:r>
      <w:r>
        <w:t>имело</w:t>
      </w:r>
      <w:r w:rsidR="009F0807">
        <w:t xml:space="preserve"> </w:t>
      </w:r>
      <w:r>
        <w:t>место</w:t>
      </w:r>
      <w:r w:rsidR="009F0807">
        <w:t xml:space="preserve"> </w:t>
      </w:r>
      <w:r>
        <w:t>сегментарное,</w:t>
      </w:r>
      <w:r w:rsidR="009F0807">
        <w:t xml:space="preserve"> </w:t>
      </w:r>
      <w:r>
        <w:t>начинающееся</w:t>
      </w:r>
      <w:r w:rsidR="009F0807">
        <w:t xml:space="preserve"> </w:t>
      </w:r>
      <w:r>
        <w:t>разложение</w:t>
      </w:r>
      <w:r w:rsidR="009F0807">
        <w:t xml:space="preserve"> </w:t>
      </w:r>
      <w:r>
        <w:t>внутри</w:t>
      </w:r>
      <w:r w:rsidR="009F0807">
        <w:t xml:space="preserve"> </w:t>
      </w:r>
      <w:r>
        <w:t>фракций</w:t>
      </w:r>
      <w:r w:rsidR="009F0807">
        <w:t xml:space="preserve"> </w:t>
      </w:r>
      <w:r>
        <w:t>совокупного</w:t>
      </w:r>
      <w:r w:rsidR="009F0807">
        <w:t xml:space="preserve"> </w:t>
      </w:r>
      <w:r>
        <w:t>военного</w:t>
      </w:r>
      <w:r w:rsidR="009F0807">
        <w:t xml:space="preserve"> </w:t>
      </w:r>
      <w:r>
        <w:t>контингента.</w:t>
      </w:r>
      <w:r w:rsidR="009F0807">
        <w:t xml:space="preserve"> </w:t>
      </w:r>
      <w:r>
        <w:t>А</w:t>
      </w:r>
      <w:r w:rsidR="009F0807">
        <w:t xml:space="preserve"> </w:t>
      </w:r>
      <w:r>
        <w:t>дальше</w:t>
      </w:r>
      <w:r w:rsidR="009F0807">
        <w:t xml:space="preserve"> </w:t>
      </w:r>
      <w:r>
        <w:t>на</w:t>
      </w:r>
      <w:r w:rsidR="009F0807">
        <w:t xml:space="preserve"> </w:t>
      </w:r>
      <w:r>
        <w:t>основании</w:t>
      </w:r>
      <w:r w:rsidR="009F0807">
        <w:t xml:space="preserve"> </w:t>
      </w:r>
      <w:r>
        <w:t>того,</w:t>
      </w:r>
      <w:r w:rsidR="009F0807">
        <w:t xml:space="preserve"> </w:t>
      </w:r>
      <w:r>
        <w:t>что</w:t>
      </w:r>
      <w:r w:rsidR="009F0807">
        <w:t xml:space="preserve"> </w:t>
      </w:r>
      <w:r>
        <w:t>нам</w:t>
      </w:r>
      <w:r w:rsidR="009F0807">
        <w:t xml:space="preserve"> </w:t>
      </w:r>
      <w:r>
        <w:t>вдалбливали</w:t>
      </w:r>
      <w:r w:rsidR="009F0807">
        <w:t xml:space="preserve"> </w:t>
      </w:r>
      <w:r>
        <w:t>в</w:t>
      </w:r>
      <w:r w:rsidR="009F0807">
        <w:t xml:space="preserve"> </w:t>
      </w:r>
      <w:r>
        <w:t>голову,</w:t>
      </w:r>
      <w:r w:rsidR="009F0807">
        <w:t xml:space="preserve"> </w:t>
      </w:r>
      <w:r>
        <w:t>когда</w:t>
      </w:r>
      <w:r w:rsidR="009F0807">
        <w:t xml:space="preserve"> </w:t>
      </w:r>
      <w:r>
        <w:t>показывали</w:t>
      </w:r>
      <w:r w:rsidR="009F0807">
        <w:t xml:space="preserve"> </w:t>
      </w:r>
      <w:r>
        <w:t>людей</w:t>
      </w:r>
      <w:r w:rsidR="009F0807">
        <w:t xml:space="preserve"> </w:t>
      </w:r>
      <w:r>
        <w:t>с</w:t>
      </w:r>
      <w:r w:rsidR="009F0807">
        <w:t xml:space="preserve"> </w:t>
      </w:r>
      <w:r>
        <w:t>рожками</w:t>
      </w:r>
      <w:r w:rsidR="009F0807">
        <w:t xml:space="preserve"> </w:t>
      </w:r>
      <w:r>
        <w:t>у</w:t>
      </w:r>
      <w:r w:rsidR="009F0807">
        <w:t xml:space="preserve"> </w:t>
      </w:r>
      <w:r>
        <w:t>карманов,</w:t>
      </w:r>
      <w:r w:rsidR="009F0807">
        <w:t xml:space="preserve"> </w:t>
      </w:r>
      <w:r>
        <w:t>прикрученными</w:t>
      </w:r>
      <w:r w:rsidR="009F0807">
        <w:t xml:space="preserve"> </w:t>
      </w:r>
      <w:r>
        <w:t>к</w:t>
      </w:r>
      <w:r w:rsidR="009F0807">
        <w:t xml:space="preserve"> </w:t>
      </w:r>
      <w:r>
        <w:t>автомату</w:t>
      </w:r>
      <w:r w:rsidR="009F0807">
        <w:t xml:space="preserve"> </w:t>
      </w:r>
      <w:r>
        <w:t>или</w:t>
      </w:r>
      <w:r w:rsidR="009F0807">
        <w:t xml:space="preserve"> </w:t>
      </w:r>
      <w:r>
        <w:t>за</w:t>
      </w:r>
      <w:r w:rsidR="009F0807">
        <w:t xml:space="preserve"> </w:t>
      </w:r>
      <w:r>
        <w:t>поясом,</w:t>
      </w:r>
      <w:r w:rsidR="009F0807">
        <w:t xml:space="preserve"> </w:t>
      </w:r>
      <w:r>
        <w:t>это</w:t>
      </w:r>
      <w:r w:rsidR="009F0807">
        <w:t xml:space="preserve"> </w:t>
      </w:r>
      <w:r>
        <w:t>—</w:t>
      </w:r>
      <w:r w:rsidR="009F0807">
        <w:t xml:space="preserve"> </w:t>
      </w:r>
      <w:r>
        <w:t>хорошая</w:t>
      </w:r>
      <w:r w:rsidR="009F0807">
        <w:t xml:space="preserve"> </w:t>
      </w:r>
      <w:r>
        <w:t>картинка,</w:t>
      </w:r>
      <w:r w:rsidR="009F0807">
        <w:t xml:space="preserve"> </w:t>
      </w:r>
      <w:r w:rsidRPr="008E76F8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8E76F8">
        <w:rPr>
          <w:rStyle w:val="--0"/>
        </w:rPr>
        <w:t>имеющая</w:t>
      </w:r>
      <w:r w:rsidR="009F0807">
        <w:t xml:space="preserve"> </w:t>
      </w:r>
      <w:r>
        <w:t>никакого</w:t>
      </w:r>
      <w:r w:rsidR="009F0807">
        <w:t xml:space="preserve"> </w:t>
      </w:r>
      <w:r>
        <w:t>отношения</w:t>
      </w:r>
      <w:r w:rsidR="009F0807">
        <w:t xml:space="preserve"> </w:t>
      </w:r>
      <w:r>
        <w:t>к</w:t>
      </w:r>
      <w:r w:rsidR="009F0807">
        <w:t xml:space="preserve"> </w:t>
      </w:r>
      <w:r>
        <w:t>реальности.</w:t>
      </w:r>
      <w:r w:rsidR="009F0807">
        <w:t xml:space="preserve"> </w:t>
      </w:r>
      <w:r>
        <w:t>Вот</w:t>
      </w:r>
      <w:r w:rsidR="009F0807">
        <w:t xml:space="preserve"> </w:t>
      </w:r>
      <w:r>
        <w:t>с</w:t>
      </w:r>
      <w:r w:rsidR="009F0807">
        <w:t xml:space="preserve"> </w:t>
      </w:r>
      <w:r>
        <w:t>этими</w:t>
      </w:r>
      <w:r w:rsidR="009F0807">
        <w:t xml:space="preserve"> </w:t>
      </w:r>
      <w:r>
        <w:t>магазинами</w:t>
      </w:r>
      <w:r w:rsidR="009F0807">
        <w:t xml:space="preserve"> </w:t>
      </w:r>
      <w:r>
        <w:t>на</w:t>
      </w:r>
      <w:r w:rsidR="009F0807">
        <w:t xml:space="preserve"> </w:t>
      </w:r>
      <w:r>
        <w:t>поясе</w:t>
      </w:r>
      <w:r w:rsidR="009F0807">
        <w:t xml:space="preserve"> </w:t>
      </w:r>
      <w:r>
        <w:t>и</w:t>
      </w:r>
      <w:r w:rsidR="009F0807">
        <w:t xml:space="preserve"> </w:t>
      </w:r>
      <w:r>
        <w:t>с</w:t>
      </w:r>
      <w:r w:rsidR="009F0807">
        <w:t xml:space="preserve"> </w:t>
      </w:r>
      <w:r>
        <w:t>чем-то</w:t>
      </w:r>
      <w:r w:rsidR="009F0807">
        <w:t xml:space="preserve"> </w:t>
      </w:r>
      <w:r>
        <w:t>примотанным</w:t>
      </w:r>
      <w:r w:rsidR="009F0807">
        <w:t xml:space="preserve"> </w:t>
      </w:r>
      <w:r>
        <w:t>к</w:t>
      </w:r>
      <w:r w:rsidR="009F0807">
        <w:t xml:space="preserve"> </w:t>
      </w:r>
      <w:r>
        <w:t>автомату,</w:t>
      </w:r>
      <w:r w:rsidR="009F0807">
        <w:t xml:space="preserve"> </w:t>
      </w:r>
      <w:r>
        <w:t>можно</w:t>
      </w:r>
      <w:r w:rsidR="009F0807">
        <w:t xml:space="preserve"> </w:t>
      </w:r>
      <w:r>
        <w:t>брать</w:t>
      </w:r>
      <w:r w:rsidR="009F0807">
        <w:t xml:space="preserve"> </w:t>
      </w:r>
      <w:r>
        <w:t>ларьки</w:t>
      </w:r>
      <w:r w:rsidR="009F0807">
        <w:t xml:space="preserve"> </w:t>
      </w:r>
      <w:r>
        <w:t>и</w:t>
      </w:r>
      <w:r w:rsidR="009F0807">
        <w:t xml:space="preserve"> </w:t>
      </w:r>
      <w:r>
        <w:t>даже</w:t>
      </w:r>
      <w:r w:rsidR="009F0807">
        <w:t xml:space="preserve"> </w:t>
      </w:r>
      <w:r>
        <w:t>магазины.</w:t>
      </w:r>
      <w:r w:rsidR="009F0807">
        <w:t xml:space="preserve"> </w:t>
      </w:r>
      <w:r>
        <w:t>Но</w:t>
      </w:r>
      <w:r w:rsidR="009F0807">
        <w:t xml:space="preserve"> </w:t>
      </w:r>
      <w:r>
        <w:t>нельзя</w:t>
      </w:r>
      <w:r w:rsidR="009F0807">
        <w:t xml:space="preserve"> </w:t>
      </w:r>
      <w:r>
        <w:t>воевать,</w:t>
      </w:r>
      <w:r w:rsidR="009F0807">
        <w:t xml:space="preserve"> </w:t>
      </w:r>
      <w:r>
        <w:t>долго</w:t>
      </w:r>
      <w:r w:rsidR="009F0807">
        <w:t xml:space="preserve"> </w:t>
      </w:r>
      <w:r>
        <w:t>вести</w:t>
      </w:r>
      <w:r w:rsidR="009F0807">
        <w:t xml:space="preserve"> </w:t>
      </w:r>
      <w:r>
        <w:t>огневой</w:t>
      </w:r>
      <w:r w:rsidR="009F0807">
        <w:t xml:space="preserve"> </w:t>
      </w:r>
      <w:r>
        <w:t>бой</w:t>
      </w:r>
      <w:r w:rsidR="009F0807">
        <w:t xml:space="preserve"> </w:t>
      </w:r>
      <w:r>
        <w:t>невозможно.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боеприпасы</w:t>
      </w:r>
      <w:r w:rsidR="009F0807">
        <w:t xml:space="preserve"> </w:t>
      </w:r>
      <w:r>
        <w:t>подвозятся</w:t>
      </w:r>
      <w:r w:rsidR="009F0807">
        <w:t xml:space="preserve"> </w:t>
      </w:r>
      <w:r>
        <w:t>машинами</w:t>
      </w:r>
      <w:r w:rsidR="009F0807">
        <w:t xml:space="preserve"> </w:t>
      </w:r>
      <w:r>
        <w:t>или</w:t>
      </w:r>
      <w:r w:rsidR="009F0807">
        <w:t xml:space="preserve"> </w:t>
      </w:r>
      <w:r>
        <w:t>вагонами,</w:t>
      </w:r>
      <w:r w:rsidR="009F0807">
        <w:t xml:space="preserve"> </w:t>
      </w:r>
      <w:r>
        <w:t>и</w:t>
      </w:r>
      <w:r w:rsidR="009F0807">
        <w:t xml:space="preserve"> </w:t>
      </w:r>
      <w:r>
        <w:t>даже</w:t>
      </w:r>
      <w:r w:rsidR="009F0807">
        <w:t xml:space="preserve"> </w:t>
      </w:r>
      <w:r>
        <w:t>для</w:t>
      </w:r>
      <w:r w:rsidR="009F0807">
        <w:t xml:space="preserve"> </w:t>
      </w:r>
      <w:r>
        <w:t>средних</w:t>
      </w:r>
      <w:r w:rsidR="009F0807">
        <w:t xml:space="preserve"> </w:t>
      </w:r>
      <w:r>
        <w:t>мотострелковых</w:t>
      </w:r>
      <w:r w:rsidR="009F0807">
        <w:t xml:space="preserve"> </w:t>
      </w:r>
      <w:r>
        <w:t>подразделений</w:t>
      </w:r>
      <w:r w:rsidR="009F0807">
        <w:t xml:space="preserve"> </w:t>
      </w:r>
      <w:r>
        <w:t>в</w:t>
      </w:r>
      <w:r w:rsidR="009F0807">
        <w:t xml:space="preserve"> </w:t>
      </w:r>
      <w:r>
        <w:t>условиях</w:t>
      </w:r>
      <w:r w:rsidR="009F0807">
        <w:t xml:space="preserve"> </w:t>
      </w:r>
      <w:r>
        <w:t>непрерывного</w:t>
      </w:r>
      <w:r w:rsidR="009F0807">
        <w:t xml:space="preserve"> </w:t>
      </w:r>
      <w:r>
        <w:t>огневого</w:t>
      </w:r>
      <w:r w:rsidR="009F0807">
        <w:t xml:space="preserve"> </w:t>
      </w:r>
      <w:r>
        <w:t>боя.</w:t>
      </w:r>
      <w:r w:rsidR="009F0807">
        <w:t xml:space="preserve"> </w:t>
      </w:r>
      <w:r>
        <w:t>Значит</w:t>
      </w:r>
      <w:r w:rsidR="001C350F">
        <w:t>,</w:t>
      </w:r>
      <w:r w:rsidR="009F0807">
        <w:t xml:space="preserve"> </w:t>
      </w:r>
      <w:r>
        <w:t>если</w:t>
      </w:r>
      <w:r w:rsidR="009F0807">
        <w:t xml:space="preserve"> </w:t>
      </w:r>
      <w:r>
        <w:t>у</w:t>
      </w:r>
      <w:r w:rsidR="009F0807">
        <w:t xml:space="preserve"> </w:t>
      </w:r>
      <w:r>
        <w:t>вас</w:t>
      </w:r>
      <w:r w:rsidR="009F0807">
        <w:t xml:space="preserve"> </w:t>
      </w:r>
      <w:r>
        <w:t>с</w:t>
      </w:r>
      <w:r w:rsidR="009F0807">
        <w:t xml:space="preserve"> </w:t>
      </w:r>
      <w:r>
        <w:t>двух</w:t>
      </w:r>
      <w:r w:rsidR="009F0807">
        <w:t xml:space="preserve"> </w:t>
      </w:r>
      <w:r>
        <w:t>сторон</w:t>
      </w:r>
      <w:r w:rsidR="009F0807">
        <w:t xml:space="preserve"> </w:t>
      </w:r>
      <w:r>
        <w:t>нечто</w:t>
      </w:r>
      <w:r w:rsidR="009F0807">
        <w:t xml:space="preserve"> </w:t>
      </w:r>
      <w:r>
        <w:t>тухлое,</w:t>
      </w:r>
      <w:r w:rsidR="009F0807">
        <w:t xml:space="preserve"> </w:t>
      </w:r>
      <w:r>
        <w:t>а</w:t>
      </w:r>
      <w:r w:rsidR="009F0807">
        <w:t xml:space="preserve"> </w:t>
      </w:r>
      <w:r>
        <w:t>посередине</w:t>
      </w:r>
      <w:r w:rsidR="009F0807">
        <w:t xml:space="preserve"> </w:t>
      </w:r>
      <w:r>
        <w:t>—</w:t>
      </w:r>
      <w:r w:rsidR="009F0807">
        <w:t xml:space="preserve"> </w:t>
      </w:r>
      <w:r w:rsidRPr="00C45836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C45836">
        <w:rPr>
          <w:rStyle w:val="--0"/>
        </w:rPr>
        <w:t>тухлое</w:t>
      </w:r>
      <w:r>
        <w:t>,</w:t>
      </w:r>
      <w:r w:rsidR="009F0807">
        <w:t xml:space="preserve"> </w:t>
      </w:r>
      <w:r>
        <w:t>то</w:t>
      </w:r>
      <w:r w:rsidR="009F0807">
        <w:t xml:space="preserve"> </w:t>
      </w:r>
      <w:r>
        <w:t>разным</w:t>
      </w:r>
      <w:r w:rsidR="009F0807">
        <w:t xml:space="preserve"> </w:t>
      </w:r>
      <w:r>
        <w:t>образом,</w:t>
      </w:r>
      <w:r w:rsidR="009F0807">
        <w:t xml:space="preserve"> </w:t>
      </w:r>
      <w:r>
        <w:t>в</w:t>
      </w:r>
      <w:r w:rsidR="009F0807">
        <w:t xml:space="preserve"> </w:t>
      </w:r>
      <w:r>
        <w:t>рамках</w:t>
      </w:r>
      <w:r w:rsidR="009F0807">
        <w:t xml:space="preserve"> </w:t>
      </w:r>
      <w:r>
        <w:t>частичных</w:t>
      </w:r>
      <w:r w:rsidR="009F0807">
        <w:t xml:space="preserve"> </w:t>
      </w:r>
      <w:r>
        <w:t>сговоров</w:t>
      </w:r>
      <w:r w:rsidR="009F0807">
        <w:t xml:space="preserve"> </w:t>
      </w:r>
      <w:r>
        <w:t>(иногда</w:t>
      </w:r>
      <w:r w:rsidR="009F0807">
        <w:t xml:space="preserve"> </w:t>
      </w:r>
      <w:r>
        <w:t>на</w:t>
      </w:r>
      <w:r w:rsidR="009F0807">
        <w:t xml:space="preserve"> </w:t>
      </w:r>
      <w:r>
        <w:t>этнической</w:t>
      </w:r>
      <w:r w:rsidR="009F0807">
        <w:t xml:space="preserve"> </w:t>
      </w:r>
      <w:r>
        <w:t>основе,</w:t>
      </w:r>
      <w:r w:rsidR="009F0807">
        <w:t xml:space="preserve"> </w:t>
      </w:r>
      <w:r>
        <w:t>иногда</w:t>
      </w:r>
      <w:r w:rsidR="009F0807">
        <w:t xml:space="preserve"> </w:t>
      </w:r>
      <w:r>
        <w:t>на</w:t>
      </w:r>
      <w:r w:rsidR="009F0807">
        <w:t xml:space="preserve"> </w:t>
      </w:r>
      <w:r>
        <w:t>криминальной</w:t>
      </w:r>
      <w:r w:rsidR="009F0807">
        <w:t xml:space="preserve"> </w:t>
      </w:r>
      <w:r>
        <w:t>или</w:t>
      </w:r>
      <w:r w:rsidR="009F0807">
        <w:t xml:space="preserve"> </w:t>
      </w:r>
      <w:r>
        <w:t>неизвестно</w:t>
      </w:r>
      <w:r w:rsidR="009F0807">
        <w:t xml:space="preserve"> </w:t>
      </w:r>
      <w:r>
        <w:t>какой</w:t>
      </w:r>
      <w:r w:rsidR="009F0807">
        <w:t xml:space="preserve"> </w:t>
      </w:r>
      <w:r>
        <w:t>основе)</w:t>
      </w:r>
      <w:r w:rsidR="009F0807">
        <w:t xml:space="preserve"> </w:t>
      </w:r>
      <w:r>
        <w:t>тухлое</w:t>
      </w:r>
      <w:r w:rsidR="009F0807">
        <w:t xml:space="preserve"> </w:t>
      </w:r>
      <w:r>
        <w:t>уйдёт</w:t>
      </w:r>
      <w:r w:rsidR="009F0807">
        <w:t xml:space="preserve"> </w:t>
      </w:r>
      <w:r>
        <w:t>и</w:t>
      </w:r>
      <w:r w:rsidR="009F0807">
        <w:t xml:space="preserve"> </w:t>
      </w:r>
      <w:r>
        <w:t>замкнёт</w:t>
      </w:r>
      <w:r w:rsidR="009F0807">
        <w:t xml:space="preserve"> </w:t>
      </w:r>
      <w:r>
        <w:t>их</w:t>
      </w:r>
      <w:r w:rsidR="009F0807">
        <w:t xml:space="preserve"> </w:t>
      </w:r>
      <w:r>
        <w:t>снизу</w:t>
      </w:r>
      <w:r w:rsidR="009F0807">
        <w:t xml:space="preserve"> </w:t>
      </w:r>
      <w:r>
        <w:t>—</w:t>
      </w:r>
      <w:r w:rsidR="009F0807">
        <w:t xml:space="preserve"> </w:t>
      </w:r>
      <w:r>
        <w:t>это</w:t>
      </w:r>
      <w:r w:rsidR="009F0807">
        <w:t xml:space="preserve"> </w:t>
      </w:r>
      <w:r>
        <w:t>означает,</w:t>
      </w:r>
      <w:r w:rsidR="009F0807">
        <w:t xml:space="preserve"> </w:t>
      </w:r>
      <w:r>
        <w:t>что</w:t>
      </w:r>
      <w:r w:rsidR="009F0807">
        <w:t xml:space="preserve"> </w:t>
      </w:r>
      <w:r>
        <w:t>подвозить</w:t>
      </w:r>
      <w:r w:rsidR="009F0807">
        <w:t xml:space="preserve"> </w:t>
      </w:r>
      <w:r>
        <w:t>нужное</w:t>
      </w:r>
      <w:r w:rsidR="009F0807">
        <w:t xml:space="preserve"> </w:t>
      </w:r>
      <w:r>
        <w:t>количество</w:t>
      </w:r>
      <w:r w:rsidR="009F0807">
        <w:t xml:space="preserve"> </w:t>
      </w:r>
      <w:r>
        <w:t>боеприпасов</w:t>
      </w:r>
      <w:r w:rsidR="009F0807">
        <w:t xml:space="preserve"> </w:t>
      </w:r>
      <w:r>
        <w:t>невозможно</w:t>
      </w:r>
      <w:r w:rsidR="009F0807">
        <w:t xml:space="preserve"> </w:t>
      </w:r>
      <w:r>
        <w:t>будет.</w:t>
      </w:r>
      <w:r w:rsidR="009F0807">
        <w:t xml:space="preserve"> </w:t>
      </w:r>
      <w:r>
        <w:t>Тогда</w:t>
      </w:r>
      <w:r w:rsidR="009F0807">
        <w:t xml:space="preserve"> </w:t>
      </w:r>
      <w:r>
        <w:t>самая</w:t>
      </w:r>
      <w:r w:rsidR="009F0807">
        <w:t xml:space="preserve"> </w:t>
      </w:r>
      <w:r>
        <w:t>замечательная</w:t>
      </w:r>
      <w:r w:rsidR="009F0807">
        <w:t xml:space="preserve"> </w:t>
      </w:r>
      <w:r>
        <w:t>часть</w:t>
      </w:r>
      <w:r w:rsidR="009F0807">
        <w:t xml:space="preserve"> </w:t>
      </w:r>
      <w:r>
        <w:t>может</w:t>
      </w:r>
      <w:r w:rsidR="009F0807">
        <w:t xml:space="preserve"> </w:t>
      </w:r>
      <w:r>
        <w:t>либо</w:t>
      </w:r>
      <w:r w:rsidR="009F0807">
        <w:t xml:space="preserve"> </w:t>
      </w:r>
      <w:r>
        <w:t>погибнуть,</w:t>
      </w:r>
      <w:r w:rsidR="009F0807">
        <w:t xml:space="preserve"> </w:t>
      </w:r>
      <w:r>
        <w:t>либо</w:t>
      </w:r>
      <w:r w:rsidR="009F0807">
        <w:t xml:space="preserve"> </w:t>
      </w:r>
      <w:r>
        <w:t>попасть</w:t>
      </w:r>
      <w:r w:rsidR="009F0807">
        <w:t xml:space="preserve"> </w:t>
      </w:r>
      <w:r>
        <w:t>в</w:t>
      </w:r>
      <w:r w:rsidR="009F0807">
        <w:t xml:space="preserve"> </w:t>
      </w:r>
      <w:r>
        <w:t>плен.</w:t>
      </w:r>
      <w:r w:rsidR="009F0807">
        <w:t xml:space="preserve"> </w:t>
      </w:r>
      <w:r>
        <w:t>И</w:t>
      </w:r>
      <w:r w:rsidR="009F0807">
        <w:t xml:space="preserve"> </w:t>
      </w:r>
      <w:r>
        <w:t>тогда</w:t>
      </w:r>
      <w:r w:rsidR="009F0807">
        <w:t xml:space="preserve"> </w:t>
      </w:r>
      <w:r>
        <w:t>—</w:t>
      </w:r>
      <w:r w:rsidR="009F0807">
        <w:t xml:space="preserve"> </w:t>
      </w:r>
      <w:r>
        <w:t>что</w:t>
      </w:r>
      <w:r w:rsidR="009F0807">
        <w:t xml:space="preserve"> </w:t>
      </w:r>
      <w:r>
        <w:t>она</w:t>
      </w:r>
      <w:r w:rsidR="009F0807">
        <w:t xml:space="preserve"> </w:t>
      </w:r>
      <w:r>
        <w:t>начинает</w:t>
      </w:r>
      <w:r w:rsidR="009F0807">
        <w:t xml:space="preserve"> </w:t>
      </w:r>
      <w:r>
        <w:t>делать?</w:t>
      </w:r>
      <w:r w:rsidR="009F0807">
        <w:t xml:space="preserve"> </w:t>
      </w:r>
      <w:r>
        <w:t>Она</w:t>
      </w:r>
      <w:r w:rsidR="009F0807">
        <w:t xml:space="preserve"> </w:t>
      </w:r>
      <w:r>
        <w:t>начинает</w:t>
      </w:r>
      <w:r w:rsidR="009F0807">
        <w:t xml:space="preserve"> </w:t>
      </w:r>
      <w:r>
        <w:t>пробивать</w:t>
      </w:r>
      <w:r w:rsidR="009F0807">
        <w:t xml:space="preserve"> </w:t>
      </w:r>
      <w:r>
        <w:t>себе</w:t>
      </w:r>
      <w:r w:rsidR="009F0807">
        <w:t xml:space="preserve"> </w:t>
      </w:r>
      <w:r>
        <w:t>коридор</w:t>
      </w:r>
      <w:r w:rsidR="009F0807">
        <w:t xml:space="preserve"> </w:t>
      </w:r>
      <w:r>
        <w:t>на</w:t>
      </w:r>
      <w:r w:rsidR="009F0807">
        <w:t xml:space="preserve"> </w:t>
      </w:r>
      <w:r>
        <w:t>уход,</w:t>
      </w:r>
      <w:r w:rsidR="009F0807">
        <w:t xml:space="preserve"> </w:t>
      </w:r>
      <w:r>
        <w:t>что</w:t>
      </w:r>
      <w:r w:rsidR="009F0807">
        <w:t xml:space="preserve"> </w:t>
      </w:r>
      <w:r>
        <w:t>и</w:t>
      </w:r>
      <w:r w:rsidR="009F0807">
        <w:t xml:space="preserve"> </w:t>
      </w:r>
      <w:r>
        <w:t>делали</w:t>
      </w:r>
      <w:r w:rsidR="009F0807">
        <w:t xml:space="preserve"> </w:t>
      </w:r>
      <w:r>
        <w:t>отдельные</w:t>
      </w:r>
      <w:r w:rsidR="009F0807">
        <w:t xml:space="preserve"> </w:t>
      </w:r>
      <w:r>
        <w:t>подразделения</w:t>
      </w:r>
      <w:r w:rsidR="009F0807">
        <w:t xml:space="preserve"> </w:t>
      </w:r>
      <w:r>
        <w:t>и</w:t>
      </w:r>
      <w:r w:rsidR="009F0807">
        <w:t xml:space="preserve"> </w:t>
      </w:r>
      <w:r>
        <w:t>Рос</w:t>
      </w:r>
      <w:r w:rsidR="009F0807">
        <w:t xml:space="preserve"> </w:t>
      </w:r>
      <w:r>
        <w:t>Гвардии,</w:t>
      </w:r>
      <w:r w:rsidR="009F0807">
        <w:t xml:space="preserve"> </w:t>
      </w:r>
      <w:r>
        <w:t>и</w:t>
      </w:r>
      <w:r w:rsidR="009F0807">
        <w:t xml:space="preserve"> </w:t>
      </w:r>
      <w:r>
        <w:t>другие</w:t>
      </w:r>
      <w:r w:rsidR="009F0807">
        <w:t xml:space="preserve"> </w:t>
      </w:r>
      <w:r>
        <w:t>представители</w:t>
      </w:r>
      <w:r w:rsidR="009F0807">
        <w:t xml:space="preserve"> </w:t>
      </w:r>
      <w:r>
        <w:t>того</w:t>
      </w:r>
      <w:r w:rsidR="009F0807">
        <w:t xml:space="preserve"> </w:t>
      </w:r>
      <w:r>
        <w:t>порядочного,</w:t>
      </w:r>
      <w:r w:rsidR="009F0807">
        <w:t xml:space="preserve"> </w:t>
      </w:r>
      <w:r>
        <w:t>которые</w:t>
      </w:r>
      <w:r w:rsidR="009F0807">
        <w:t xml:space="preserve"> </w:t>
      </w:r>
      <w:r>
        <w:t>сражались</w:t>
      </w:r>
      <w:r w:rsidR="009F0807">
        <w:t xml:space="preserve"> </w:t>
      </w:r>
      <w:r>
        <w:t>героически,</w:t>
      </w:r>
      <w:r w:rsidR="009F0807">
        <w:t xml:space="preserve"> </w:t>
      </w:r>
      <w:r>
        <w:t>положили</w:t>
      </w:r>
      <w:r w:rsidR="009F0807">
        <w:t xml:space="preserve"> </w:t>
      </w:r>
      <w:r>
        <w:t>много</w:t>
      </w:r>
      <w:r w:rsidR="009F0807">
        <w:t xml:space="preserve"> </w:t>
      </w:r>
      <w:r>
        <w:t>противника,</w:t>
      </w:r>
      <w:r w:rsidR="009F0807">
        <w:t xml:space="preserve"> </w:t>
      </w:r>
      <w:r>
        <w:t>но</w:t>
      </w:r>
      <w:r w:rsidR="009F0807">
        <w:t xml:space="preserve"> </w:t>
      </w:r>
      <w:r w:rsidRPr="00C6070D">
        <w:rPr>
          <w:rStyle w:val="--0"/>
        </w:rPr>
        <w:t>были</w:t>
      </w:r>
      <w:r w:rsidR="009F0807">
        <w:rPr>
          <w:rStyle w:val="--0"/>
        </w:rPr>
        <w:t xml:space="preserve"> </w:t>
      </w:r>
      <w:r w:rsidRPr="00C6070D">
        <w:rPr>
          <w:rStyle w:val="--"/>
        </w:rPr>
        <w:t>вынуждены</w:t>
      </w:r>
      <w:r w:rsidR="009F0807">
        <w:t xml:space="preserve"> </w:t>
      </w:r>
      <w:r>
        <w:t>в</w:t>
      </w:r>
      <w:r w:rsidR="009F0807">
        <w:t xml:space="preserve"> </w:t>
      </w:r>
      <w:r>
        <w:t>силу</w:t>
      </w:r>
      <w:r w:rsidR="009F0807">
        <w:t xml:space="preserve"> </w:t>
      </w:r>
      <w:r>
        <w:t>сложившегося</w:t>
      </w:r>
      <w:r w:rsidR="009F0807">
        <w:t xml:space="preserve"> </w:t>
      </w:r>
      <w:r>
        <w:t>такого</w:t>
      </w:r>
      <w:r w:rsidR="009F0807">
        <w:t xml:space="preserve"> </w:t>
      </w:r>
      <w:r>
        <w:t>рода</w:t>
      </w:r>
      <w:r w:rsidR="009F0807">
        <w:t xml:space="preserve"> </w:t>
      </w:r>
      <w:r>
        <w:t>вещей</w:t>
      </w:r>
      <w:r w:rsidR="009F0807">
        <w:t xml:space="preserve"> </w:t>
      </w:r>
      <w:r>
        <w:t>—</w:t>
      </w:r>
      <w:r w:rsidR="009F0807">
        <w:t xml:space="preserve"> </w:t>
      </w:r>
      <w:r>
        <w:t>отступать.</w:t>
      </w:r>
      <w:r w:rsidR="009F0807">
        <w:t xml:space="preserve"> </w:t>
      </w:r>
      <w:r>
        <w:t>Это</w:t>
      </w:r>
      <w:r w:rsidR="009F0807">
        <w:t xml:space="preserve"> </w:t>
      </w:r>
      <w:r>
        <w:t>я</w:t>
      </w:r>
      <w:r w:rsidR="009F0807">
        <w:t xml:space="preserve"> </w:t>
      </w:r>
      <w:r>
        <w:t>про</w:t>
      </w:r>
      <w:r w:rsidR="009F0807">
        <w:t xml:space="preserve"> </w:t>
      </w:r>
      <w:r>
        <w:t>то,</w:t>
      </w:r>
      <w:r w:rsidR="009F0807">
        <w:t xml:space="preserve"> </w:t>
      </w:r>
      <w:r>
        <w:t>что</w:t>
      </w:r>
      <w:r w:rsidR="009F0807">
        <w:t xml:space="preserve"> </w:t>
      </w:r>
      <w:r>
        <w:t>произошло</w:t>
      </w:r>
      <w:r w:rsidR="009F0807">
        <w:t xml:space="preserve"> </w:t>
      </w:r>
      <w:r>
        <w:t>на</w:t>
      </w:r>
      <w:r w:rsidR="009F0807">
        <w:t xml:space="preserve"> </w:t>
      </w:r>
      <w:r>
        <w:t>Харьковском</w:t>
      </w:r>
      <w:r w:rsidR="009F0807">
        <w:t xml:space="preserve"> </w:t>
      </w:r>
      <w:r>
        <w:t>направлении.</w:t>
      </w:r>
      <w:r w:rsidR="009F0807">
        <w:t xml:space="preserve"> </w:t>
      </w:r>
      <w:r w:rsidRPr="00E32260">
        <w:t>Какие</w:t>
      </w:r>
      <w:r w:rsidR="009F0807">
        <w:t xml:space="preserve"> </w:t>
      </w:r>
      <w:r w:rsidRPr="00E32260">
        <w:t>реакции</w:t>
      </w:r>
      <w:r w:rsidR="009F0807">
        <w:t xml:space="preserve"> </w:t>
      </w:r>
      <w:r w:rsidRPr="00E32260">
        <w:t>были</w:t>
      </w:r>
      <w:r w:rsidR="009F0807">
        <w:t xml:space="preserve"> </w:t>
      </w:r>
      <w:r w:rsidRPr="00E32260">
        <w:t>на</w:t>
      </w:r>
      <w:r w:rsidR="009F0807">
        <w:t xml:space="preserve"> </w:t>
      </w:r>
      <w:r w:rsidRPr="00E32260">
        <w:t>это?</w:t>
      </w:r>
      <w:r w:rsidR="009F0807">
        <w:t xml:space="preserve"> </w:t>
      </w:r>
      <w:r w:rsidRPr="002F7618">
        <w:rPr>
          <w:b/>
          <w:bCs/>
          <w:i/>
          <w:iCs/>
        </w:rPr>
        <w:t>Во-первых</w:t>
      </w:r>
      <w:r w:rsidRPr="00E32260">
        <w:t>,</w:t>
      </w:r>
      <w:r w:rsidR="009F0807">
        <w:t xml:space="preserve"> </w:t>
      </w:r>
      <w:r w:rsidRPr="00E32260">
        <w:t>реакции</w:t>
      </w:r>
      <w:r w:rsidR="009F0807">
        <w:t xml:space="preserve"> </w:t>
      </w:r>
      <w:r w:rsidRPr="00E32260">
        <w:t>были</w:t>
      </w:r>
      <w:r w:rsidR="009F0807">
        <w:t xml:space="preserve"> </w:t>
      </w:r>
      <w:r w:rsidRPr="00E32260">
        <w:t>запоздалые,</w:t>
      </w:r>
      <w:r w:rsidR="009F0807">
        <w:t xml:space="preserve"> </w:t>
      </w:r>
      <w:r w:rsidRPr="00E32260">
        <w:t>потому</w:t>
      </w:r>
      <w:r w:rsidR="009F0807">
        <w:t xml:space="preserve"> </w:t>
      </w:r>
      <w:r w:rsidRPr="00E32260">
        <w:t>что</w:t>
      </w:r>
      <w:r w:rsidR="009F0807">
        <w:t xml:space="preserve"> </w:t>
      </w:r>
      <w:r w:rsidRPr="00E32260">
        <w:t>боялись</w:t>
      </w:r>
      <w:r w:rsidR="009F0807">
        <w:t xml:space="preserve"> </w:t>
      </w:r>
      <w:r w:rsidRPr="00E32260">
        <w:t>сказать,</w:t>
      </w:r>
      <w:r w:rsidR="009F0807">
        <w:t xml:space="preserve"> </w:t>
      </w:r>
      <w:r w:rsidRPr="00E32260">
        <w:t>что</w:t>
      </w:r>
      <w:r w:rsidR="009F0807">
        <w:t xml:space="preserve"> </w:t>
      </w:r>
      <w:r w:rsidRPr="00E32260">
        <w:t>к</w:t>
      </w:r>
      <w:r w:rsidR="009F0807">
        <w:t xml:space="preserve"> </w:t>
      </w:r>
      <w:r w:rsidRPr="00E32260">
        <w:t>чему.</w:t>
      </w:r>
      <w:r w:rsidR="009F0807">
        <w:t xml:space="preserve"> </w:t>
      </w:r>
      <w:r w:rsidRPr="002F7618">
        <w:rPr>
          <w:b/>
          <w:bCs/>
          <w:i/>
          <w:iCs/>
        </w:rPr>
        <w:t>Во-вторых</w:t>
      </w:r>
      <w:r w:rsidRPr="00E32260">
        <w:t>,</w:t>
      </w:r>
      <w:r w:rsidR="009F0807">
        <w:t xml:space="preserve"> </w:t>
      </w:r>
      <w:r w:rsidRPr="00E32260">
        <w:t>тут</w:t>
      </w:r>
      <w:r w:rsidR="009F0807">
        <w:t xml:space="preserve"> </w:t>
      </w:r>
      <w:r w:rsidRPr="00E32260">
        <w:t>же</w:t>
      </w:r>
      <w:r w:rsidR="009F0807">
        <w:t xml:space="preserve"> </w:t>
      </w:r>
      <w:r w:rsidRPr="00E32260">
        <w:t>начались</w:t>
      </w:r>
      <w:r w:rsidR="009F0807">
        <w:t xml:space="preserve"> </w:t>
      </w:r>
      <w:r>
        <w:t>«</w:t>
      </w:r>
      <w:r w:rsidRPr="00E32260">
        <w:t>песни</w:t>
      </w:r>
      <w:r>
        <w:t>»</w:t>
      </w:r>
      <w:r w:rsidR="009F0807">
        <w:t xml:space="preserve"> </w:t>
      </w:r>
      <w:r w:rsidRPr="00E32260">
        <w:t>по</w:t>
      </w:r>
      <w:r w:rsidR="009F0807">
        <w:t xml:space="preserve"> </w:t>
      </w:r>
      <w:r w:rsidRPr="00E32260">
        <w:t>поводу</w:t>
      </w:r>
      <w:r w:rsidR="009F0807">
        <w:t xml:space="preserve"> </w:t>
      </w:r>
      <w:r w:rsidRPr="00E32260">
        <w:t>того,</w:t>
      </w:r>
      <w:r w:rsidR="009F0807">
        <w:t xml:space="preserve"> </w:t>
      </w:r>
      <w:r w:rsidRPr="00E32260">
        <w:t>что</w:t>
      </w:r>
      <w:r w:rsidR="009F0807">
        <w:t xml:space="preserve"> </w:t>
      </w:r>
      <w:r>
        <w:t>«…</w:t>
      </w:r>
      <w:r w:rsidRPr="00E32260">
        <w:t>просто</w:t>
      </w:r>
      <w:r w:rsidR="009F0807">
        <w:t xml:space="preserve"> </w:t>
      </w:r>
      <w:r w:rsidRPr="00E32260">
        <w:t>так</w:t>
      </w:r>
      <w:r w:rsidR="009F0807">
        <w:t xml:space="preserve"> </w:t>
      </w:r>
      <w:r w:rsidRPr="00E32260">
        <w:t>маневрировали,</w:t>
      </w:r>
      <w:r w:rsidR="009F0807">
        <w:t xml:space="preserve"> </w:t>
      </w:r>
      <w:r w:rsidRPr="00E32260">
        <w:t>перешли</w:t>
      </w:r>
      <w:r w:rsidR="009F0807">
        <w:t xml:space="preserve"> </w:t>
      </w:r>
      <w:r w:rsidRPr="00E32260">
        <w:t>на</w:t>
      </w:r>
      <w:r w:rsidR="009F0807">
        <w:t xml:space="preserve"> </w:t>
      </w:r>
      <w:r w:rsidRPr="00E32260">
        <w:t>другой</w:t>
      </w:r>
      <w:r w:rsidR="009F0807">
        <w:t xml:space="preserve"> </w:t>
      </w:r>
      <w:r w:rsidRPr="00E32260">
        <w:t>берег</w:t>
      </w:r>
      <w:r w:rsidR="009F0807">
        <w:t xml:space="preserve"> </w:t>
      </w:r>
      <w:r w:rsidRPr="00E32260">
        <w:t>и</w:t>
      </w:r>
      <w:r w:rsidR="009F0807">
        <w:t xml:space="preserve"> </w:t>
      </w:r>
      <w:r w:rsidRPr="00E32260">
        <w:t>там</w:t>
      </w:r>
      <w:r w:rsidR="009F0807">
        <w:t xml:space="preserve"> </w:t>
      </w:r>
      <w:r w:rsidRPr="00E32260">
        <w:t>заняли</w:t>
      </w:r>
      <w:r w:rsidR="009F0807">
        <w:t xml:space="preserve"> </w:t>
      </w:r>
      <w:r w:rsidRPr="00E32260">
        <w:t>блистательную</w:t>
      </w:r>
      <w:r w:rsidR="009F0807">
        <w:t xml:space="preserve"> </w:t>
      </w:r>
      <w:r w:rsidRPr="00E32260">
        <w:t>оборону</w:t>
      </w:r>
      <w:r>
        <w:t>…»</w:t>
      </w:r>
      <w:r w:rsidR="009C2298">
        <w:t>.</w:t>
      </w:r>
      <w:r w:rsidR="009F0807">
        <w:t xml:space="preserve"> </w:t>
      </w:r>
      <w:r w:rsidRPr="00E32260">
        <w:t>Это</w:t>
      </w:r>
      <w:r w:rsidR="009F0807">
        <w:t xml:space="preserve"> </w:t>
      </w:r>
      <w:r w:rsidRPr="00E32260">
        <w:t>было</w:t>
      </w:r>
      <w:r w:rsidR="009F0807">
        <w:t xml:space="preserve"> </w:t>
      </w:r>
      <w:r w:rsidRPr="00E32260">
        <w:t>наглое</w:t>
      </w:r>
      <w:r w:rsidR="009F0807">
        <w:t xml:space="preserve"> </w:t>
      </w:r>
      <w:r w:rsidRPr="00E32260">
        <w:t>враньё,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боялись</w:t>
      </w:r>
      <w:r w:rsidR="009F0807">
        <w:t xml:space="preserve"> </w:t>
      </w:r>
      <w:r>
        <w:t>говорить</w:t>
      </w:r>
      <w:r w:rsidR="009F0807">
        <w:t xml:space="preserve"> </w:t>
      </w:r>
      <w:r>
        <w:t>правду.</w:t>
      </w:r>
      <w:r w:rsidR="009F0807">
        <w:t xml:space="preserve"> </w:t>
      </w:r>
    </w:p>
    <w:p w14:paraId="421C5270" w14:textId="77777777" w:rsidR="009C2298" w:rsidRDefault="005A4145" w:rsidP="009C2298">
      <w:pPr>
        <w:rPr>
          <w:rFonts w:eastAsia="font342" w:cs="Calibri"/>
          <w:szCs w:val="28"/>
        </w:rPr>
      </w:pPr>
      <w:r w:rsidRPr="00E32260">
        <w:t>Потом</w:t>
      </w:r>
      <w:r w:rsidR="009F0807">
        <w:t xml:space="preserve"> </w:t>
      </w:r>
      <w:r w:rsidRPr="00E32260">
        <w:t>определённые</w:t>
      </w:r>
      <w:r w:rsidR="009F0807">
        <w:t xml:space="preserve"> </w:t>
      </w:r>
      <w:r w:rsidRPr="00E32260">
        <w:t>представители</w:t>
      </w:r>
      <w:r w:rsidR="009F0807">
        <w:t xml:space="preserve"> </w:t>
      </w:r>
      <w:r w:rsidRPr="00E32260">
        <w:t>такого</w:t>
      </w:r>
      <w:r w:rsidR="009F0807">
        <w:t xml:space="preserve"> </w:t>
      </w:r>
      <w:r w:rsidRPr="00E32260">
        <w:t>мудрого</w:t>
      </w:r>
      <w:r w:rsidR="009F0807">
        <w:t xml:space="preserve"> </w:t>
      </w:r>
      <w:r w:rsidRPr="00E32260">
        <w:t>прагматичного</w:t>
      </w:r>
      <w:r w:rsidR="009F0807">
        <w:t xml:space="preserve"> </w:t>
      </w:r>
      <w:r w:rsidRPr="00E32260">
        <w:t>военного</w:t>
      </w:r>
      <w:r w:rsidR="009F0807">
        <w:t xml:space="preserve"> </w:t>
      </w:r>
      <w:r w:rsidRPr="00E32260">
        <w:t>направления,</w:t>
      </w:r>
      <w:r w:rsidR="009F0807">
        <w:t xml:space="preserve"> </w:t>
      </w:r>
      <w:r w:rsidRPr="00E32260">
        <w:t>начали</w:t>
      </w:r>
      <w:r w:rsidR="009F0807">
        <w:t xml:space="preserve"> </w:t>
      </w:r>
      <w:r w:rsidRPr="00E32260">
        <w:t>говорить,</w:t>
      </w:r>
      <w:r w:rsidR="009F0807">
        <w:t xml:space="preserve"> </w:t>
      </w:r>
      <w:r w:rsidRPr="00E32260">
        <w:t>что</w:t>
      </w:r>
      <w:r w:rsidR="009F0807">
        <w:t xml:space="preserve"> </w:t>
      </w:r>
      <w:r w:rsidRPr="00E32260">
        <w:t>впереди</w:t>
      </w:r>
      <w:r w:rsidR="009F0807">
        <w:t xml:space="preserve"> </w:t>
      </w:r>
      <w:r w:rsidRPr="00E32260">
        <w:t>зима</w:t>
      </w:r>
      <w:r w:rsidR="009F0807">
        <w:t xml:space="preserve"> </w:t>
      </w:r>
      <w:r w:rsidRPr="00E32260">
        <w:t>и</w:t>
      </w:r>
      <w:r w:rsidR="009F0807">
        <w:t xml:space="preserve"> </w:t>
      </w:r>
      <w:r>
        <w:t>—</w:t>
      </w:r>
      <w:r w:rsidR="009F0807">
        <w:t xml:space="preserve"> </w:t>
      </w:r>
      <w:r w:rsidRPr="00E32260">
        <w:t>зачем</w:t>
      </w:r>
      <w:r w:rsidR="009F0807">
        <w:t xml:space="preserve"> </w:t>
      </w:r>
      <w:r w:rsidRPr="00E32260">
        <w:t>пространство</w:t>
      </w:r>
      <w:r w:rsidR="009F0807">
        <w:t xml:space="preserve"> </w:t>
      </w:r>
      <w:r w:rsidRPr="00E32260">
        <w:t>по</w:t>
      </w:r>
      <w:r w:rsidR="009F0807">
        <w:t xml:space="preserve"> </w:t>
      </w:r>
      <w:r w:rsidRPr="00E32260">
        <w:t>другую</w:t>
      </w:r>
      <w:r w:rsidR="009F0807">
        <w:t xml:space="preserve"> </w:t>
      </w:r>
      <w:r w:rsidRPr="00E32260">
        <w:t>сторону</w:t>
      </w:r>
      <w:r w:rsidR="009F0807">
        <w:t xml:space="preserve"> </w:t>
      </w:r>
      <w:r w:rsidRPr="00E32260">
        <w:t>Днепра,</w:t>
      </w:r>
      <w:r w:rsidR="009F0807">
        <w:t xml:space="preserve"> </w:t>
      </w:r>
      <w:r w:rsidRPr="00E32260">
        <w:t>надо</w:t>
      </w:r>
      <w:r w:rsidR="009F0807">
        <w:t xml:space="preserve"> </w:t>
      </w:r>
      <w:r w:rsidRPr="00E32260">
        <w:t>оптимизировать</w:t>
      </w:r>
      <w:r w:rsidR="009F0807">
        <w:t xml:space="preserve"> </w:t>
      </w:r>
      <w:r w:rsidRPr="00E32260">
        <w:t>вс</w:t>
      </w:r>
      <w:r>
        <w:t>ё</w:t>
      </w:r>
      <w:r w:rsidR="009F0807">
        <w:t xml:space="preserve"> </w:t>
      </w:r>
      <w:r w:rsidRPr="00E32260">
        <w:t>и</w:t>
      </w:r>
      <w:r w:rsidR="009F0807">
        <w:t xml:space="preserve"> </w:t>
      </w:r>
      <w:r w:rsidRPr="00E32260">
        <w:t>отдать</w:t>
      </w:r>
      <w:r w:rsidR="009F0807">
        <w:t xml:space="preserve"> </w:t>
      </w:r>
      <w:r w:rsidRPr="00E32260">
        <w:t>здоровенный</w:t>
      </w:r>
      <w:r w:rsidR="009F0807">
        <w:t xml:space="preserve"> </w:t>
      </w:r>
      <w:r w:rsidRPr="00E32260">
        <w:t>кусок</w:t>
      </w:r>
      <w:r w:rsidR="009F0807">
        <w:t xml:space="preserve"> </w:t>
      </w:r>
      <w:r w:rsidRPr="00E32260">
        <w:t>на</w:t>
      </w:r>
      <w:r w:rsidR="009F0807">
        <w:t xml:space="preserve"> </w:t>
      </w:r>
      <w:r w:rsidRPr="00E32260">
        <w:t>юге</w:t>
      </w:r>
      <w:r w:rsidR="009F0807">
        <w:t xml:space="preserve"> </w:t>
      </w:r>
      <w:r w:rsidRPr="00E32260">
        <w:t>и</w:t>
      </w:r>
      <w:r w:rsidR="009F0807">
        <w:t xml:space="preserve"> </w:t>
      </w:r>
      <w:r w:rsidRPr="00E32260">
        <w:t>залечь</w:t>
      </w:r>
      <w:r w:rsidR="009F0807">
        <w:t xml:space="preserve"> </w:t>
      </w:r>
      <w:r w:rsidRPr="00E32260">
        <w:t>за</w:t>
      </w:r>
      <w:r w:rsidR="009F0807">
        <w:t xml:space="preserve"> </w:t>
      </w:r>
      <w:r w:rsidRPr="00E32260">
        <w:t>водную</w:t>
      </w:r>
      <w:r w:rsidR="009F0807">
        <w:t xml:space="preserve"> </w:t>
      </w:r>
      <w:r w:rsidRPr="00E32260">
        <w:t>преграду.</w:t>
      </w:r>
      <w:r w:rsidR="009F0807">
        <w:t xml:space="preserve"> </w:t>
      </w:r>
      <w:r w:rsidRPr="00E32260">
        <w:t>Это</w:t>
      </w:r>
      <w:r w:rsidR="009F0807">
        <w:t xml:space="preserve"> </w:t>
      </w:r>
      <w:r w:rsidRPr="00E32260">
        <w:t>было</w:t>
      </w:r>
      <w:r w:rsidR="009F0807">
        <w:t xml:space="preserve"> </w:t>
      </w:r>
      <w:r w:rsidRPr="00567144">
        <w:rPr>
          <w:rStyle w:val="--0"/>
        </w:rPr>
        <w:t>остановлено,</w:t>
      </w:r>
      <w:r w:rsidR="009F0807">
        <w:rPr>
          <w:rStyle w:val="--0"/>
        </w:rPr>
        <w:t xml:space="preserve"> </w:t>
      </w:r>
      <w:r w:rsidRPr="00567144">
        <w:rPr>
          <w:rStyle w:val="--"/>
        </w:rPr>
        <w:t>пресечено</w:t>
      </w:r>
      <w:r w:rsidR="009F0807">
        <w:t xml:space="preserve"> </w:t>
      </w:r>
      <w:r w:rsidRPr="00E32260">
        <w:t>и</w:t>
      </w:r>
      <w:r w:rsidR="009C2298">
        <w:t>,</w:t>
      </w:r>
      <w:r w:rsidR="009F0807">
        <w:t xml:space="preserve"> </w:t>
      </w:r>
      <w:r w:rsidRPr="00E32260">
        <w:t>как</w:t>
      </w:r>
      <w:r w:rsidR="009F0807">
        <w:t xml:space="preserve"> </w:t>
      </w:r>
      <w:r w:rsidRPr="00E32260">
        <w:t>я</w:t>
      </w:r>
      <w:r w:rsidR="009F0807">
        <w:t xml:space="preserve"> </w:t>
      </w:r>
      <w:r w:rsidRPr="00E32260">
        <w:t>понимаю,</w:t>
      </w:r>
      <w:r w:rsidR="009F0807">
        <w:t xml:space="preserve"> </w:t>
      </w:r>
      <w:r w:rsidRPr="00E32260">
        <w:t>реакции</w:t>
      </w:r>
      <w:r w:rsidR="009F0807">
        <w:t xml:space="preserve"> </w:t>
      </w:r>
      <w:r w:rsidRPr="00E32260">
        <w:t>последовали</w:t>
      </w:r>
      <w:r w:rsidR="009F0807">
        <w:t xml:space="preserve"> </w:t>
      </w:r>
      <w:r w:rsidRPr="00E32260">
        <w:t>с</w:t>
      </w:r>
      <w:r w:rsidR="009F0807">
        <w:t xml:space="preserve"> </w:t>
      </w:r>
      <w:r w:rsidRPr="00E32260">
        <w:t>самого</w:t>
      </w:r>
      <w:r w:rsidR="009F0807">
        <w:t xml:space="preserve"> </w:t>
      </w:r>
      <w:r w:rsidRPr="00E32260">
        <w:t>высокого</w:t>
      </w:r>
      <w:r w:rsidR="009F0807">
        <w:t xml:space="preserve"> </w:t>
      </w:r>
      <w:r w:rsidRPr="00E32260">
        <w:t>уровня.</w:t>
      </w:r>
      <w:r w:rsidR="009F0807">
        <w:t xml:space="preserve"> </w:t>
      </w:r>
      <w:r w:rsidRPr="00E32260">
        <w:t>Ситуация</w:t>
      </w:r>
      <w:r w:rsidR="009F0807">
        <w:t xml:space="preserve"> </w:t>
      </w:r>
      <w:r w:rsidRPr="00E32260">
        <w:t>ещё</w:t>
      </w:r>
      <w:r w:rsidR="009F0807">
        <w:t xml:space="preserve"> </w:t>
      </w:r>
      <w:r w:rsidRPr="00E32260">
        <w:t>раз</w:t>
      </w:r>
      <w:r w:rsidR="009F0807">
        <w:t xml:space="preserve"> </w:t>
      </w:r>
      <w:r w:rsidRPr="00E32260">
        <w:t>изменилась.</w:t>
      </w:r>
    </w:p>
    <w:p w14:paraId="53E27546" w14:textId="3D772695" w:rsidR="009C2298" w:rsidRDefault="005A4145" w:rsidP="009C2298">
      <w:pPr>
        <w:rPr>
          <w:rFonts w:eastAsia="font342" w:cs="Calibri"/>
          <w:szCs w:val="28"/>
        </w:rPr>
      </w:pPr>
      <w:r>
        <w:t>Теперь</w:t>
      </w:r>
      <w:r w:rsidR="009F0807">
        <w:t xml:space="preserve"> </w:t>
      </w:r>
      <w:r>
        <w:t>о</w:t>
      </w:r>
      <w:r w:rsidR="009F0807">
        <w:t xml:space="preserve"> </w:t>
      </w:r>
      <w:r>
        <w:t>референдумах.</w:t>
      </w:r>
      <w:r w:rsidR="009F0807">
        <w:t xml:space="preserve"> </w:t>
      </w:r>
      <w:r>
        <w:t>Понимали</w:t>
      </w:r>
      <w:r w:rsidR="009F0807">
        <w:t xml:space="preserve"> </w:t>
      </w:r>
      <w:r>
        <w:t>ли</w:t>
      </w:r>
      <w:r w:rsidR="009F0807">
        <w:t xml:space="preserve"> </w:t>
      </w:r>
      <w:r>
        <w:t>все,</w:t>
      </w:r>
      <w:r w:rsidR="009F0807">
        <w:t xml:space="preserve"> </w:t>
      </w:r>
      <w:r>
        <w:t>что</w:t>
      </w:r>
      <w:r w:rsidR="009F0807">
        <w:t xml:space="preserve"> </w:t>
      </w:r>
      <w:r>
        <w:t>значит</w:t>
      </w:r>
      <w:r w:rsidR="009F0807">
        <w:t xml:space="preserve"> </w:t>
      </w:r>
      <w:r>
        <w:t>перейти</w:t>
      </w:r>
      <w:r w:rsidR="009F0807">
        <w:t xml:space="preserve"> </w:t>
      </w:r>
      <w:r>
        <w:t>к</w:t>
      </w:r>
      <w:r w:rsidR="009F0807">
        <w:t xml:space="preserve"> </w:t>
      </w:r>
      <w:r>
        <w:t>этим</w:t>
      </w:r>
      <w:r w:rsidR="009F0807">
        <w:t xml:space="preserve"> </w:t>
      </w:r>
      <w:r>
        <w:t>референдумам?</w:t>
      </w:r>
      <w:r w:rsidR="009F0807">
        <w:t xml:space="preserve"> </w:t>
      </w:r>
      <w:r w:rsidRPr="00E32260">
        <w:t>Это</w:t>
      </w:r>
      <w:r w:rsidR="009F0807">
        <w:t xml:space="preserve"> </w:t>
      </w:r>
      <w:r w:rsidRPr="00E32260">
        <w:t>значи</w:t>
      </w:r>
      <w:r>
        <w:t>ло</w:t>
      </w:r>
      <w:r w:rsidR="009F0807">
        <w:t xml:space="preserve"> </w:t>
      </w:r>
      <w:r w:rsidRPr="00E643AC">
        <w:rPr>
          <w:rStyle w:val="--"/>
        </w:rPr>
        <w:t>радикально</w:t>
      </w:r>
      <w:r w:rsidR="009F0807">
        <w:rPr>
          <w:rStyle w:val="--0"/>
        </w:rPr>
        <w:t xml:space="preserve"> </w:t>
      </w:r>
      <w:r w:rsidRPr="00E643AC">
        <w:rPr>
          <w:rStyle w:val="--0"/>
        </w:rPr>
        <w:t>изменить</w:t>
      </w:r>
      <w:r w:rsidR="009F0807">
        <w:t xml:space="preserve"> </w:t>
      </w:r>
      <w:r w:rsidRPr="00E32260">
        <w:t>всё</w:t>
      </w:r>
      <w:r w:rsidR="009F0807">
        <w:t xml:space="preserve"> </w:t>
      </w:r>
      <w:r w:rsidRPr="00E32260">
        <w:t>по</w:t>
      </w:r>
      <w:r w:rsidR="009F0807">
        <w:t xml:space="preserve"> </w:t>
      </w:r>
      <w:r w:rsidRPr="00E32260">
        <w:t>факту,</w:t>
      </w:r>
      <w:r w:rsidR="009F0807">
        <w:t xml:space="preserve"> </w:t>
      </w:r>
      <w:r w:rsidRPr="00E32260">
        <w:t>что</w:t>
      </w:r>
      <w:r w:rsidR="009F0807">
        <w:t xml:space="preserve"> </w:t>
      </w:r>
      <w:r w:rsidRPr="00E32260">
        <w:t>ранее</w:t>
      </w:r>
      <w:r w:rsidR="009F0807">
        <w:t xml:space="preserve"> </w:t>
      </w:r>
      <w:r w:rsidRPr="00E32260">
        <w:t>говорилось,</w:t>
      </w:r>
      <w:r w:rsidR="009F0807">
        <w:t xml:space="preserve"> </w:t>
      </w:r>
      <w:r w:rsidRPr="00E32260">
        <w:t>по</w:t>
      </w:r>
      <w:r w:rsidR="009F0807">
        <w:t xml:space="preserve"> </w:t>
      </w:r>
      <w:r w:rsidRPr="00E32260">
        <w:t>сути,</w:t>
      </w:r>
      <w:r w:rsidR="009F0807">
        <w:t xml:space="preserve"> </w:t>
      </w:r>
      <w:r w:rsidRPr="00E32260">
        <w:t>самой</w:t>
      </w:r>
      <w:r w:rsidR="009F0807">
        <w:t xml:space="preserve"> </w:t>
      </w:r>
      <w:r w:rsidRPr="00E32260">
        <w:t>философии</w:t>
      </w:r>
      <w:r w:rsidR="009F0807">
        <w:t xml:space="preserve"> </w:t>
      </w:r>
      <w:r w:rsidRPr="00E32260">
        <w:t>проводимых</w:t>
      </w:r>
      <w:r w:rsidR="009F0807">
        <w:t xml:space="preserve"> </w:t>
      </w:r>
      <w:r w:rsidRPr="00E32260">
        <w:t>действий.</w:t>
      </w:r>
      <w:r w:rsidR="009F0807">
        <w:t xml:space="preserve"> </w:t>
      </w:r>
      <w:r w:rsidRPr="00E32260">
        <w:t>Мы</w:t>
      </w:r>
      <w:r w:rsidR="009F0807">
        <w:t xml:space="preserve"> </w:t>
      </w:r>
      <w:r w:rsidRPr="00E32260">
        <w:t>теперь</w:t>
      </w:r>
      <w:r w:rsidR="009F0807">
        <w:t xml:space="preserve"> </w:t>
      </w:r>
      <w:r w:rsidRPr="00E32260">
        <w:t>говорим,</w:t>
      </w:r>
      <w:r w:rsidR="009F0807">
        <w:t xml:space="preserve"> </w:t>
      </w:r>
      <w:r w:rsidRPr="00E32260">
        <w:t>что</w:t>
      </w:r>
      <w:r w:rsidR="009F0807">
        <w:t xml:space="preserve"> </w:t>
      </w:r>
      <w:r w:rsidRPr="00E32260">
        <w:t>эти</w:t>
      </w:r>
      <w:r w:rsidR="009F0807">
        <w:t xml:space="preserve"> </w:t>
      </w:r>
      <w:r w:rsidRPr="00E32260">
        <w:t>территори</w:t>
      </w:r>
      <w:r>
        <w:t>и</w:t>
      </w:r>
      <w:r w:rsidR="009F0807">
        <w:t xml:space="preserve"> </w:t>
      </w:r>
      <w:r>
        <w:t>стали</w:t>
      </w:r>
      <w:r w:rsidR="009F0807">
        <w:t xml:space="preserve"> </w:t>
      </w:r>
      <w:r>
        <w:t>частью</w:t>
      </w:r>
      <w:r w:rsidR="009F0807">
        <w:t xml:space="preserve"> </w:t>
      </w:r>
      <w:r w:rsidRPr="00E32260">
        <w:t>России</w:t>
      </w:r>
      <w:r w:rsidR="009F0807">
        <w:t xml:space="preserve"> </w:t>
      </w:r>
      <w:r w:rsidRPr="00E32260">
        <w:t>и</w:t>
      </w:r>
      <w:r>
        <w:t>,</w:t>
      </w:r>
      <w:r w:rsidR="009F0807">
        <w:t xml:space="preserve"> </w:t>
      </w:r>
      <w:r>
        <w:t>конечно,</w:t>
      </w:r>
      <w:r w:rsidR="009F0807">
        <w:t xml:space="preserve"> </w:t>
      </w:r>
      <w:r w:rsidRPr="00E32260">
        <w:t>это</w:t>
      </w:r>
      <w:r w:rsidR="009F0807">
        <w:t xml:space="preserve"> </w:t>
      </w:r>
      <w:r w:rsidRPr="00E32260">
        <w:t>правильно.</w:t>
      </w:r>
      <w:r w:rsidR="009F0807">
        <w:t xml:space="preserve"> </w:t>
      </w:r>
      <w:r w:rsidRPr="00E32260">
        <w:t>Но</w:t>
      </w:r>
      <w:r w:rsidR="009F0807">
        <w:t xml:space="preserve"> </w:t>
      </w:r>
      <w:r w:rsidRPr="00E32260">
        <w:t>говорилось</w:t>
      </w:r>
      <w:r w:rsidR="009F0807">
        <w:t xml:space="preserve"> </w:t>
      </w:r>
      <w:r w:rsidRPr="00E32260">
        <w:t>же</w:t>
      </w:r>
      <w:r w:rsidR="009F0807">
        <w:t xml:space="preserve"> </w:t>
      </w:r>
      <w:r w:rsidRPr="00E32260">
        <w:t>нечто</w:t>
      </w:r>
      <w:r w:rsidR="009F0807">
        <w:t xml:space="preserve"> </w:t>
      </w:r>
      <w:r w:rsidRPr="00E32260">
        <w:t>другое.</w:t>
      </w:r>
      <w:r w:rsidR="009F0807">
        <w:t xml:space="preserve"> </w:t>
      </w:r>
      <w:r>
        <w:t>Говорилось,</w:t>
      </w:r>
      <w:r w:rsidR="009F0807">
        <w:t xml:space="preserve"> </w:t>
      </w:r>
      <w:r>
        <w:t>ч</w:t>
      </w:r>
      <w:r w:rsidRPr="00E32260">
        <w:t>то</w:t>
      </w:r>
      <w:r w:rsidR="009F0807">
        <w:t xml:space="preserve"> </w:t>
      </w:r>
      <w:r w:rsidRPr="00E32260">
        <w:t>будет</w:t>
      </w:r>
      <w:r w:rsidR="009F0807">
        <w:t xml:space="preserve"> </w:t>
      </w:r>
      <w:r w:rsidRPr="00E32260">
        <w:t>исправлена</w:t>
      </w:r>
      <w:r w:rsidR="009F0807">
        <w:t xml:space="preserve"> </w:t>
      </w:r>
      <w:r w:rsidRPr="00E32260">
        <w:t>власть</w:t>
      </w:r>
      <w:r w:rsidR="009F0807">
        <w:t xml:space="preserve"> </w:t>
      </w:r>
      <w:r w:rsidRPr="00E32260">
        <w:t>и</w:t>
      </w:r>
      <w:r w:rsidR="009F0807">
        <w:t xml:space="preserve"> </w:t>
      </w:r>
      <w:r w:rsidRPr="00E32260">
        <w:t>возникнет</w:t>
      </w:r>
      <w:r w:rsidR="009F0807">
        <w:t xml:space="preserve"> </w:t>
      </w:r>
      <w:r w:rsidRPr="00E32260">
        <w:t>новое</w:t>
      </w:r>
      <w:r w:rsidR="009F0807">
        <w:t xml:space="preserve"> </w:t>
      </w:r>
      <w:r w:rsidRPr="00E32260">
        <w:t>братство</w:t>
      </w:r>
      <w:r w:rsidR="009F0807">
        <w:t xml:space="preserve"> </w:t>
      </w:r>
      <w:r w:rsidRPr="00E32260">
        <w:t>на</w:t>
      </w:r>
      <w:r w:rsidR="009F0807">
        <w:t xml:space="preserve"> </w:t>
      </w:r>
      <w:r w:rsidRPr="00E32260">
        <w:t>уровне</w:t>
      </w:r>
      <w:r w:rsidR="009F0807">
        <w:t xml:space="preserve"> </w:t>
      </w:r>
      <w:r w:rsidRPr="00E32260">
        <w:t>превращения</w:t>
      </w:r>
      <w:r w:rsidR="009F0807">
        <w:t xml:space="preserve"> </w:t>
      </w:r>
      <w:r>
        <w:t>Украины</w:t>
      </w:r>
      <w:r w:rsidR="009F0807">
        <w:t xml:space="preserve"> </w:t>
      </w:r>
      <w:r>
        <w:t>в</w:t>
      </w:r>
      <w:r w:rsidR="009F0807">
        <w:t xml:space="preserve"> </w:t>
      </w:r>
      <w:r>
        <w:t>такое</w:t>
      </w:r>
      <w:r w:rsidR="009F0807">
        <w:t xml:space="preserve"> </w:t>
      </w:r>
      <w:r>
        <w:t>же</w:t>
      </w:r>
      <w:r w:rsidR="009F0807">
        <w:t xml:space="preserve"> </w:t>
      </w:r>
      <w:r>
        <w:t>дружественное</w:t>
      </w:r>
      <w:r w:rsidR="009F0807">
        <w:t xml:space="preserve"> </w:t>
      </w:r>
      <w:r>
        <w:t>государство,</w:t>
      </w:r>
      <w:r w:rsidR="009F0807">
        <w:t xml:space="preserve"> </w:t>
      </w:r>
      <w:r>
        <w:t>как</w:t>
      </w:r>
      <w:r w:rsidR="009F0807">
        <w:t xml:space="preserve"> </w:t>
      </w:r>
      <w:r>
        <w:t>Белоруссия.</w:t>
      </w:r>
      <w:r w:rsidR="009F0807">
        <w:t xml:space="preserve"> </w:t>
      </w:r>
      <w:r>
        <w:t>Так</w:t>
      </w:r>
      <w:r w:rsidR="009F0807">
        <w:t xml:space="preserve"> </w:t>
      </w:r>
      <w:r>
        <w:t>ведь</w:t>
      </w:r>
      <w:r w:rsidR="009F0807">
        <w:t xml:space="preserve"> </w:t>
      </w:r>
      <w:r>
        <w:t>говорилось.</w:t>
      </w:r>
      <w:r w:rsidR="009F0807">
        <w:t xml:space="preserve"> </w:t>
      </w:r>
      <w:r>
        <w:t>Теперь</w:t>
      </w:r>
      <w:r w:rsidR="009F0807">
        <w:t xml:space="preserve"> </w:t>
      </w:r>
      <w:r>
        <w:lastRenderedPageBreak/>
        <w:t>говорится</w:t>
      </w:r>
      <w:r w:rsidR="009F0807">
        <w:t xml:space="preserve"> </w:t>
      </w:r>
      <w:r>
        <w:t>другое,</w:t>
      </w:r>
      <w:r w:rsidR="009F0807">
        <w:t xml:space="preserve"> </w:t>
      </w:r>
      <w:r>
        <w:t>и</w:t>
      </w:r>
      <w:r w:rsidR="009F0807">
        <w:t xml:space="preserve"> </w:t>
      </w:r>
      <w:r>
        <w:t>это</w:t>
      </w:r>
      <w:r w:rsidR="009F0807">
        <w:t xml:space="preserve"> </w:t>
      </w:r>
      <w:r>
        <w:t>другое</w:t>
      </w:r>
      <w:r w:rsidR="009F0807">
        <w:t xml:space="preserve"> </w:t>
      </w:r>
      <w:r>
        <w:t>имеет</w:t>
      </w:r>
      <w:r w:rsidR="009F0807">
        <w:t xml:space="preserve"> </w:t>
      </w:r>
      <w:r>
        <w:t>необратимый</w:t>
      </w:r>
      <w:r w:rsidR="009F0807">
        <w:t xml:space="preserve"> </w:t>
      </w:r>
      <w:r>
        <w:t>характер.</w:t>
      </w:r>
      <w:r w:rsidR="009F0807">
        <w:t xml:space="preserve"> </w:t>
      </w:r>
      <w:r>
        <w:t>Разве</w:t>
      </w:r>
      <w:r w:rsidR="009F0807">
        <w:t xml:space="preserve"> </w:t>
      </w:r>
      <w:r>
        <w:t>изначально</w:t>
      </w:r>
      <w:r w:rsidR="009F0807">
        <w:t xml:space="preserve"> </w:t>
      </w:r>
      <w:r>
        <w:t>было</w:t>
      </w:r>
      <w:r w:rsidR="009F0807">
        <w:t xml:space="preserve"> </w:t>
      </w:r>
      <w:r>
        <w:t>непонятно,</w:t>
      </w:r>
      <w:r w:rsidR="009F0807">
        <w:t xml:space="preserve"> </w:t>
      </w:r>
      <w:r>
        <w:t>что</w:t>
      </w:r>
      <w:r w:rsidR="009F0807">
        <w:t xml:space="preserve"> </w:t>
      </w:r>
      <w:r>
        <w:t>никакая</w:t>
      </w:r>
      <w:r w:rsidR="009F0807">
        <w:t xml:space="preserve"> </w:t>
      </w:r>
      <w:r>
        <w:t>Украина</w:t>
      </w:r>
      <w:r w:rsidR="009F0807">
        <w:t xml:space="preserve"> </w:t>
      </w:r>
      <w:r>
        <w:t>не</w:t>
      </w:r>
      <w:r w:rsidR="009F0807">
        <w:t xml:space="preserve"> </w:t>
      </w:r>
      <w:r>
        <w:t>признает</w:t>
      </w:r>
      <w:r w:rsidR="009F0807">
        <w:t xml:space="preserve"> </w:t>
      </w:r>
      <w:r>
        <w:t>этих</w:t>
      </w:r>
      <w:r w:rsidR="009F0807">
        <w:t xml:space="preserve"> </w:t>
      </w:r>
      <w:r>
        <w:t>референдумов</w:t>
      </w:r>
      <w:r w:rsidR="009C2298">
        <w:t>?</w:t>
      </w:r>
      <w:r w:rsidR="009F0807">
        <w:t xml:space="preserve"> </w:t>
      </w:r>
      <w:r>
        <w:t>Значит</w:t>
      </w:r>
      <w:r w:rsidR="009C2298">
        <w:t>,</w:t>
      </w:r>
      <w:r w:rsidR="009F0807">
        <w:t xml:space="preserve"> </w:t>
      </w:r>
      <w:r>
        <w:t>единственная</w:t>
      </w:r>
      <w:r w:rsidR="009F0807">
        <w:t xml:space="preserve"> </w:t>
      </w:r>
      <w:r>
        <w:t>крупная</w:t>
      </w:r>
      <w:r w:rsidR="009F0807">
        <w:t xml:space="preserve"> </w:t>
      </w:r>
      <w:r>
        <w:t>задача</w:t>
      </w:r>
      <w:r w:rsidR="009F0807">
        <w:t xml:space="preserve"> </w:t>
      </w:r>
      <w:r>
        <w:t>здесь</w:t>
      </w:r>
      <w:r w:rsidR="009F0807">
        <w:t xml:space="preserve"> </w:t>
      </w:r>
      <w:r>
        <w:t>—</w:t>
      </w:r>
      <w:r w:rsidR="009F0807">
        <w:t xml:space="preserve"> </w:t>
      </w:r>
      <w:r>
        <w:t>изменить</w:t>
      </w:r>
      <w:r w:rsidR="009F0807">
        <w:rPr>
          <w:rStyle w:val="--"/>
        </w:rPr>
        <w:t xml:space="preserve"> </w:t>
      </w:r>
      <w:r w:rsidRPr="00947223">
        <w:rPr>
          <w:rStyle w:val="--"/>
        </w:rPr>
        <w:t>всю</w:t>
      </w:r>
      <w:r w:rsidR="009F0807">
        <w:rPr>
          <w:rStyle w:val="--0"/>
        </w:rPr>
        <w:t xml:space="preserve"> </w:t>
      </w:r>
      <w:r w:rsidRPr="00947223">
        <w:rPr>
          <w:rStyle w:val="--0"/>
        </w:rPr>
        <w:t>философию</w:t>
      </w:r>
      <w:r w:rsidR="009F0807">
        <w:t xml:space="preserve"> </w:t>
      </w:r>
      <w:r>
        <w:t>де</w:t>
      </w:r>
      <w:r w:rsidR="009F0807">
        <w:t xml:space="preserve"> </w:t>
      </w:r>
      <w:r>
        <w:t>факто</w:t>
      </w:r>
      <w:r w:rsidR="009F0807">
        <w:t xml:space="preserve"> </w:t>
      </w:r>
      <w:r>
        <w:t>и</w:t>
      </w:r>
      <w:r w:rsidR="009F0807">
        <w:t xml:space="preserve"> </w:t>
      </w:r>
      <w:r>
        <w:t>сказать</w:t>
      </w:r>
      <w:r w:rsidR="009F0807">
        <w:t xml:space="preserve"> </w:t>
      </w:r>
      <w:r>
        <w:t>людям,</w:t>
      </w:r>
      <w:r w:rsidR="009F0807">
        <w:t xml:space="preserve"> </w:t>
      </w:r>
      <w:r>
        <w:t>которые</w:t>
      </w:r>
      <w:r w:rsidR="009F0807">
        <w:t xml:space="preserve"> </w:t>
      </w:r>
      <w:r>
        <w:t>на</w:t>
      </w:r>
      <w:r w:rsidR="009F0807">
        <w:t xml:space="preserve"> </w:t>
      </w:r>
      <w:r>
        <w:t>этой</w:t>
      </w:r>
      <w:r w:rsidR="009F0807">
        <w:t xml:space="preserve"> </w:t>
      </w:r>
      <w:r>
        <w:t>территории</w:t>
      </w:r>
      <w:r w:rsidR="009F0807">
        <w:t xml:space="preserve"> </w:t>
      </w:r>
      <w:r>
        <w:t>находятся,</w:t>
      </w:r>
      <w:r w:rsidR="009F0807">
        <w:t xml:space="preserve"> </w:t>
      </w:r>
      <w:r>
        <w:t>что</w:t>
      </w:r>
      <w:r w:rsidR="009F0807">
        <w:t xml:space="preserve"> </w:t>
      </w:r>
      <w:r>
        <w:t>мы</w:t>
      </w:r>
      <w:r w:rsidR="009F0807">
        <w:t xml:space="preserve"> </w:t>
      </w:r>
      <w:r>
        <w:t>необратимо</w:t>
      </w:r>
      <w:r w:rsidR="009F0807">
        <w:t xml:space="preserve"> </w:t>
      </w:r>
      <w:r>
        <w:t>перешли</w:t>
      </w:r>
      <w:r w:rsidR="009F0807">
        <w:t xml:space="preserve"> </w:t>
      </w:r>
      <w:r>
        <w:t>рубикон</w:t>
      </w:r>
      <w:r w:rsidR="009F0807">
        <w:t xml:space="preserve"> </w:t>
      </w:r>
      <w:r>
        <w:t>не</w:t>
      </w:r>
      <w:r w:rsidR="009F0807">
        <w:t xml:space="preserve"> </w:t>
      </w:r>
      <w:r>
        <w:t>на</w:t>
      </w:r>
      <w:r w:rsidR="009F0807">
        <w:t xml:space="preserve"> </w:t>
      </w:r>
      <w:r>
        <w:t>уровне</w:t>
      </w:r>
      <w:r w:rsidR="009F0807">
        <w:t xml:space="preserve"> </w:t>
      </w:r>
      <w:r>
        <w:t>Президента,</w:t>
      </w:r>
      <w:r w:rsidR="009F0807">
        <w:t xml:space="preserve"> </w:t>
      </w:r>
      <w:r>
        <w:t>который</w:t>
      </w:r>
      <w:r w:rsidR="009F0807">
        <w:t xml:space="preserve"> </w:t>
      </w:r>
      <w:r>
        <w:t>перешёл</w:t>
      </w:r>
      <w:r w:rsidR="009F0807">
        <w:t xml:space="preserve"> </w:t>
      </w:r>
      <w:r>
        <w:t>его</w:t>
      </w:r>
      <w:r w:rsidR="009F0807">
        <w:t xml:space="preserve"> </w:t>
      </w:r>
      <w:r>
        <w:t>24</w:t>
      </w:r>
      <w:r w:rsidR="009F0807">
        <w:t xml:space="preserve"> </w:t>
      </w:r>
      <w:r>
        <w:t>февраля,</w:t>
      </w:r>
      <w:r w:rsidR="009F0807">
        <w:t xml:space="preserve"> </w:t>
      </w:r>
      <w:r>
        <w:t>а</w:t>
      </w:r>
      <w:r w:rsidR="009F0807">
        <w:t xml:space="preserve"> </w:t>
      </w:r>
      <w:r>
        <w:t>на</w:t>
      </w:r>
      <w:r w:rsidR="009F0807">
        <w:t xml:space="preserve"> </w:t>
      </w:r>
      <w:r>
        <w:t>уровне</w:t>
      </w:r>
      <w:r w:rsidR="009F0807">
        <w:t xml:space="preserve"> </w:t>
      </w:r>
      <w:r>
        <w:t>Конституции,</w:t>
      </w:r>
      <w:r w:rsidR="009F0807">
        <w:t xml:space="preserve"> </w:t>
      </w:r>
      <w:r>
        <w:t>всех</w:t>
      </w:r>
      <w:r w:rsidR="009F0807">
        <w:t xml:space="preserve"> </w:t>
      </w:r>
      <w:r>
        <w:t>органов</w:t>
      </w:r>
      <w:r w:rsidR="009F0807">
        <w:t xml:space="preserve"> </w:t>
      </w:r>
      <w:r>
        <w:t>власти</w:t>
      </w:r>
      <w:r w:rsidR="009F0807">
        <w:t xml:space="preserve"> </w:t>
      </w:r>
      <w:r>
        <w:t>и</w:t>
      </w:r>
      <w:r w:rsidR="009F0807">
        <w:t xml:space="preserve"> </w:t>
      </w:r>
      <w:r>
        <w:t>всего</w:t>
      </w:r>
      <w:r w:rsidR="009F0807">
        <w:t xml:space="preserve"> </w:t>
      </w:r>
      <w:r>
        <w:t>Российского</w:t>
      </w:r>
      <w:r w:rsidR="009F0807">
        <w:t xml:space="preserve"> </w:t>
      </w:r>
      <w:r>
        <w:t>государства</w:t>
      </w:r>
      <w:r w:rsidR="009F0807">
        <w:t xml:space="preserve"> </w:t>
      </w:r>
      <w:r>
        <w:t>и</w:t>
      </w:r>
      <w:r w:rsidR="009F0807">
        <w:t xml:space="preserve"> </w:t>
      </w:r>
      <w:r>
        <w:t>общества.</w:t>
      </w:r>
      <w:r w:rsidR="009F0807">
        <w:t xml:space="preserve"> </w:t>
      </w:r>
      <w:r>
        <w:t>Но</w:t>
      </w:r>
      <w:r w:rsidR="009F0807">
        <w:t xml:space="preserve"> </w:t>
      </w:r>
      <w:r>
        <w:t>теперь</w:t>
      </w:r>
      <w:r w:rsidR="009F0807">
        <w:t xml:space="preserve"> </w:t>
      </w:r>
      <w:r>
        <w:t>люди</w:t>
      </w:r>
      <w:r w:rsidR="009F0807">
        <w:t xml:space="preserve"> </w:t>
      </w:r>
      <w:r>
        <w:t>ждут</w:t>
      </w:r>
      <w:r w:rsidR="009F0807">
        <w:t xml:space="preserve"> </w:t>
      </w:r>
      <w:r>
        <w:t>и</w:t>
      </w:r>
      <w:r w:rsidR="009F0807">
        <w:t xml:space="preserve"> </w:t>
      </w:r>
      <w:r>
        <w:t>не</w:t>
      </w:r>
      <w:r w:rsidR="009F0807">
        <w:t xml:space="preserve"> </w:t>
      </w:r>
      <w:r>
        <w:t>понимают</w:t>
      </w:r>
      <w:r w:rsidR="009F0807">
        <w:t xml:space="preserve"> </w:t>
      </w:r>
      <w:r>
        <w:t>—</w:t>
      </w:r>
      <w:r w:rsidR="009F0807">
        <w:t xml:space="preserve"> </w:t>
      </w:r>
      <w:r>
        <w:t>как</w:t>
      </w:r>
      <w:r w:rsidR="009F0807">
        <w:t xml:space="preserve"> </w:t>
      </w:r>
      <w:r>
        <w:t>именно</w:t>
      </w:r>
      <w:r w:rsidR="009F0807">
        <w:t xml:space="preserve"> </w:t>
      </w:r>
      <w:r>
        <w:t>дальше</w:t>
      </w:r>
      <w:r w:rsidR="009F0807">
        <w:t xml:space="preserve"> </w:t>
      </w:r>
      <w:r>
        <w:t>всё</w:t>
      </w:r>
      <w:r w:rsidR="009F0807">
        <w:t xml:space="preserve"> </w:t>
      </w:r>
      <w:r>
        <w:t>будет</w:t>
      </w:r>
      <w:r w:rsidR="009F0807">
        <w:t xml:space="preserve"> </w:t>
      </w:r>
      <w:r>
        <w:t>происходить,</w:t>
      </w:r>
      <w:r w:rsidR="009F0807">
        <w:t xml:space="preserve"> </w:t>
      </w:r>
      <w:r>
        <w:t>и</w:t>
      </w:r>
      <w:r w:rsidR="009F0807">
        <w:t xml:space="preserve"> </w:t>
      </w:r>
      <w:r>
        <w:t>возникают</w:t>
      </w:r>
      <w:r w:rsidR="009F0807">
        <w:t xml:space="preserve"> </w:t>
      </w:r>
      <w:r>
        <w:t>непрерывные</w:t>
      </w:r>
      <w:r w:rsidR="009F0807">
        <w:t xml:space="preserve"> </w:t>
      </w:r>
      <w:r>
        <w:t>негодования</w:t>
      </w:r>
      <w:r w:rsidR="009F0807">
        <w:t xml:space="preserve"> </w:t>
      </w:r>
      <w:r>
        <w:t>—</w:t>
      </w:r>
      <w:r w:rsidR="009F0807">
        <w:t xml:space="preserve"> </w:t>
      </w:r>
      <w:r>
        <w:t>а</w:t>
      </w:r>
      <w:r w:rsidR="009F0807">
        <w:t xml:space="preserve"> </w:t>
      </w:r>
      <w:r>
        <w:t>почему</w:t>
      </w:r>
      <w:r w:rsidR="009F0807">
        <w:t xml:space="preserve"> </w:t>
      </w:r>
      <w:r>
        <w:t>мы</w:t>
      </w:r>
      <w:r w:rsidR="009F0807">
        <w:t xml:space="preserve"> </w:t>
      </w:r>
      <w:r>
        <w:t>это</w:t>
      </w:r>
      <w:r w:rsidR="009F0807">
        <w:t xml:space="preserve"> </w:t>
      </w:r>
      <w:r>
        <w:t>не</w:t>
      </w:r>
      <w:r w:rsidR="009F0807">
        <w:t xml:space="preserve"> </w:t>
      </w:r>
      <w:r>
        <w:t>делали</w:t>
      </w:r>
      <w:r w:rsidR="009F0807">
        <w:t xml:space="preserve"> </w:t>
      </w:r>
      <w:r>
        <w:t>ранее</w:t>
      </w:r>
      <w:r w:rsidR="009F0807">
        <w:t xml:space="preserve"> </w:t>
      </w:r>
      <w:r>
        <w:t>и</w:t>
      </w:r>
      <w:r w:rsidR="009F0807">
        <w:t xml:space="preserve"> </w:t>
      </w:r>
      <w:r>
        <w:t>что</w:t>
      </w:r>
      <w:r w:rsidR="009F0807">
        <w:t xml:space="preserve"> </w:t>
      </w:r>
      <w:r>
        <w:t>это</w:t>
      </w:r>
      <w:r w:rsidR="009F0807">
        <w:t xml:space="preserve"> </w:t>
      </w:r>
      <w:r>
        <w:t>мы</w:t>
      </w:r>
      <w:r w:rsidR="009F0807">
        <w:t xml:space="preserve"> </w:t>
      </w:r>
      <w:r>
        <w:t>такое</w:t>
      </w:r>
      <w:r w:rsidR="009F0807">
        <w:t xml:space="preserve"> </w:t>
      </w:r>
      <w:r>
        <w:t>вообще</w:t>
      </w:r>
      <w:r w:rsidR="009F0807">
        <w:t xml:space="preserve"> </w:t>
      </w:r>
      <w:r>
        <w:t>делаем?</w:t>
      </w:r>
      <w:r w:rsidR="009F0807">
        <w:t xml:space="preserve"> </w:t>
      </w:r>
      <w:r>
        <w:t>Однако,</w:t>
      </w:r>
      <w:r w:rsidR="009F0807">
        <w:t xml:space="preserve"> </w:t>
      </w:r>
      <w:r>
        <w:t>на</w:t>
      </w:r>
      <w:r w:rsidR="009F0807">
        <w:t xml:space="preserve"> </w:t>
      </w:r>
      <w:r>
        <w:t>мой</w:t>
      </w:r>
      <w:r w:rsidR="009F0807">
        <w:t xml:space="preserve"> </w:t>
      </w:r>
      <w:r>
        <w:t>взгляд,</w:t>
      </w:r>
      <w:r w:rsidR="009F0807">
        <w:t xml:space="preserve"> </w:t>
      </w:r>
      <w:r>
        <w:t>это</w:t>
      </w:r>
      <w:r w:rsidR="009F0807">
        <w:t xml:space="preserve"> </w:t>
      </w:r>
      <w:r>
        <w:t>объективный</w:t>
      </w:r>
      <w:r w:rsidR="009F0807">
        <w:t xml:space="preserve"> </w:t>
      </w:r>
      <w:r>
        <w:t>процесс,</w:t>
      </w:r>
      <w:r w:rsidR="009F0807">
        <w:t xml:space="preserve"> </w:t>
      </w:r>
      <w:r>
        <w:t>который</w:t>
      </w:r>
      <w:r w:rsidR="009F0807">
        <w:t xml:space="preserve"> </w:t>
      </w:r>
      <w:r>
        <w:t>заставил</w:t>
      </w:r>
      <w:r w:rsidR="009F0807">
        <w:t xml:space="preserve"> </w:t>
      </w:r>
      <w:r>
        <w:t>многих</w:t>
      </w:r>
      <w:r w:rsidR="009F0807">
        <w:t xml:space="preserve"> </w:t>
      </w:r>
      <w:r>
        <w:t>людей</w:t>
      </w:r>
      <w:r w:rsidR="009F0807">
        <w:t xml:space="preserve"> </w:t>
      </w:r>
      <w:r>
        <w:t>осмотреться</w:t>
      </w:r>
      <w:r w:rsidR="009F0807">
        <w:t xml:space="preserve"> </w:t>
      </w:r>
      <w:r>
        <w:t>и</w:t>
      </w:r>
      <w:r w:rsidR="009F0807">
        <w:t xml:space="preserve"> </w:t>
      </w:r>
      <w:r>
        <w:t>начать</w:t>
      </w:r>
      <w:r w:rsidR="009F0807">
        <w:t xml:space="preserve"> </w:t>
      </w:r>
      <w:r>
        <w:t>думать.</w:t>
      </w:r>
      <w:r w:rsidR="009F0807">
        <w:t xml:space="preserve"> </w:t>
      </w:r>
      <w:r>
        <w:t>Думать</w:t>
      </w:r>
      <w:r w:rsidR="009F0807">
        <w:t xml:space="preserve"> </w:t>
      </w:r>
      <w:r>
        <w:t>и</w:t>
      </w:r>
      <w:r w:rsidR="009F0807">
        <w:t xml:space="preserve"> </w:t>
      </w:r>
      <w:r>
        <w:t>понимать,</w:t>
      </w:r>
      <w:r w:rsidR="009F0807">
        <w:t xml:space="preserve"> </w:t>
      </w:r>
      <w:r>
        <w:t>что</w:t>
      </w:r>
      <w:r w:rsidR="009F0807">
        <w:t xml:space="preserve"> </w:t>
      </w:r>
      <w:r>
        <w:t>если</w:t>
      </w:r>
      <w:r w:rsidR="009F0807">
        <w:t xml:space="preserve"> </w:t>
      </w:r>
      <w:r>
        <w:t>мы</w:t>
      </w:r>
      <w:r w:rsidR="009F0807">
        <w:t xml:space="preserve"> </w:t>
      </w:r>
      <w:r>
        <w:t>инвентаризируем</w:t>
      </w:r>
      <w:r w:rsidR="009F0807">
        <w:t xml:space="preserve"> </w:t>
      </w:r>
      <w:r>
        <w:t>и</w:t>
      </w:r>
      <w:r w:rsidR="009F0807">
        <w:t xml:space="preserve"> </w:t>
      </w:r>
      <w:r>
        <w:t>хотим</w:t>
      </w:r>
      <w:r w:rsidR="009F0807">
        <w:t xml:space="preserve"> </w:t>
      </w:r>
      <w:r>
        <w:t>реконфигурации</w:t>
      </w:r>
      <w:r w:rsidR="009F0807">
        <w:t xml:space="preserve"> </w:t>
      </w:r>
      <w:r>
        <w:t>существующей</w:t>
      </w:r>
      <w:r w:rsidR="009F0807">
        <w:t xml:space="preserve"> </w:t>
      </w:r>
      <w:r>
        <w:t>системы,</w:t>
      </w:r>
      <w:r w:rsidR="009F0807">
        <w:t xml:space="preserve"> </w:t>
      </w:r>
      <w:r>
        <w:t>то</w:t>
      </w:r>
      <w:r w:rsidR="009F0807">
        <w:t xml:space="preserve"> </w:t>
      </w:r>
      <w:r>
        <w:t>нужно</w:t>
      </w:r>
      <w:r w:rsidR="009F0807">
        <w:t xml:space="preserve"> </w:t>
      </w:r>
      <w:r>
        <w:t>начать</w:t>
      </w:r>
      <w:r w:rsidR="009F0807">
        <w:t xml:space="preserve"> </w:t>
      </w:r>
      <w:r>
        <w:t>отсекать</w:t>
      </w:r>
      <w:r w:rsidR="009F0807">
        <w:t xml:space="preserve"> </w:t>
      </w:r>
      <w:r>
        <w:t>всё</w:t>
      </w:r>
      <w:r w:rsidR="009F0807">
        <w:t xml:space="preserve"> </w:t>
      </w:r>
      <w:r>
        <w:t>гнилое</w:t>
      </w:r>
      <w:r w:rsidR="009F0807">
        <w:t xml:space="preserve"> </w:t>
      </w:r>
      <w:r>
        <w:t>и</w:t>
      </w:r>
      <w:r w:rsidR="009F0807">
        <w:t xml:space="preserve"> </w:t>
      </w:r>
      <w:r>
        <w:t>строить</w:t>
      </w:r>
      <w:r w:rsidR="009F0807">
        <w:t xml:space="preserve"> </w:t>
      </w:r>
      <w:r>
        <w:t>новое</w:t>
      </w:r>
      <w:r w:rsidR="009F0807">
        <w:t xml:space="preserve"> </w:t>
      </w:r>
      <w:r>
        <w:t>бережно,</w:t>
      </w:r>
      <w:r w:rsidR="009F0807">
        <w:t xml:space="preserve"> </w:t>
      </w:r>
      <w:r>
        <w:t>аккуратно,</w:t>
      </w:r>
      <w:r w:rsidR="009F0807">
        <w:t xml:space="preserve"> </w:t>
      </w:r>
      <w:r w:rsidRPr="00D77739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D77739">
        <w:rPr>
          <w:rStyle w:val="--0"/>
        </w:rPr>
        <w:t>задевая</w:t>
      </w:r>
      <w:r w:rsidR="009F0807">
        <w:t xml:space="preserve"> </w:t>
      </w:r>
      <w:r>
        <w:t>систему.</w:t>
      </w:r>
      <w:r w:rsidR="009F0807">
        <w:t xml:space="preserve"> </w:t>
      </w:r>
      <w:r>
        <w:t>И</w:t>
      </w:r>
      <w:r w:rsidR="009F0807">
        <w:t xml:space="preserve"> </w:t>
      </w:r>
      <w:r>
        <w:t>только</w:t>
      </w:r>
      <w:r w:rsidR="009F0807">
        <w:t xml:space="preserve"> </w:t>
      </w:r>
      <w:r>
        <w:t>тогда</w:t>
      </w:r>
      <w:r w:rsidR="009F0807">
        <w:t xml:space="preserve"> </w:t>
      </w:r>
      <w:r>
        <w:t>—</w:t>
      </w:r>
      <w:r w:rsidR="009F0807">
        <w:t xml:space="preserve"> </w:t>
      </w:r>
      <w:r w:rsidRPr="00D77739">
        <w:rPr>
          <w:rStyle w:val="--0"/>
        </w:rPr>
        <w:t>мы</w:t>
      </w:r>
      <w:r w:rsidR="009F0807">
        <w:rPr>
          <w:rStyle w:val="--0"/>
        </w:rPr>
        <w:t xml:space="preserve"> </w:t>
      </w:r>
      <w:r w:rsidRPr="00D77739">
        <w:rPr>
          <w:rStyle w:val="--"/>
        </w:rPr>
        <w:t>выигрываем</w:t>
      </w:r>
      <w:r w:rsidRPr="009C2298">
        <w:t>.</w:t>
      </w:r>
      <w:r w:rsidR="009F0807"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Помимо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изменения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конфигурации,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необходимо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ужесточение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контроля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за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функционированием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системы,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а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также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введение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новых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компонент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ов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,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которые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A01D6B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A01D6B">
        <w:rPr>
          <w:rStyle w:val="--0"/>
        </w:rPr>
        <w:t>разрушили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бы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основной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системный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каркас.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Т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олько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эта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тонкая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операция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в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состоянии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дать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победу.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t>Среди</w:t>
      </w:r>
      <w:r w:rsidR="009F0807">
        <w:t xml:space="preserve"> </w:t>
      </w:r>
      <w:r>
        <w:t>тех,</w:t>
      </w:r>
      <w:r w:rsidR="009F0807">
        <w:t xml:space="preserve"> </w:t>
      </w:r>
      <w:r>
        <w:t>кто</w:t>
      </w:r>
      <w:r w:rsidR="009F0807">
        <w:t xml:space="preserve"> </w:t>
      </w:r>
      <w:r>
        <w:t>пошёл</w:t>
      </w:r>
      <w:r w:rsidR="009F0807">
        <w:t xml:space="preserve"> </w:t>
      </w:r>
      <w:r>
        <w:t>сегодня</w:t>
      </w:r>
      <w:r w:rsidR="009F0807">
        <w:t xml:space="preserve"> </w:t>
      </w:r>
      <w:r>
        <w:t>на</w:t>
      </w:r>
      <w:r w:rsidR="009F0807">
        <w:t xml:space="preserve"> </w:t>
      </w:r>
      <w:r>
        <w:t>мобилизационные</w:t>
      </w:r>
      <w:r w:rsidR="009F0807">
        <w:t xml:space="preserve"> </w:t>
      </w:r>
      <w:r>
        <w:t>пункты,</w:t>
      </w:r>
      <w:r w:rsidR="009F0807">
        <w:t xml:space="preserve"> </w:t>
      </w:r>
      <w:r>
        <w:t>очень</w:t>
      </w:r>
      <w:r w:rsidR="009F0807">
        <w:t xml:space="preserve"> </w:t>
      </w:r>
      <w:r>
        <w:t>много</w:t>
      </w:r>
      <w:r w:rsidR="009F0807">
        <w:t xml:space="preserve"> </w:t>
      </w:r>
      <w:r>
        <w:t>людей,</w:t>
      </w:r>
      <w:r w:rsidR="009F0807">
        <w:t xml:space="preserve"> </w:t>
      </w:r>
      <w:r>
        <w:t>которые</w:t>
      </w:r>
      <w:r w:rsidR="009F0807">
        <w:t xml:space="preserve"> </w:t>
      </w:r>
      <w:r>
        <w:t>искренне,</w:t>
      </w:r>
      <w:r w:rsidR="009F0807">
        <w:t xml:space="preserve"> </w:t>
      </w:r>
      <w:r>
        <w:t>самоотверженно</w:t>
      </w:r>
      <w:r w:rsidR="009F0807">
        <w:t xml:space="preserve"> </w:t>
      </w:r>
      <w:r>
        <w:t>выполняют</w:t>
      </w:r>
      <w:r w:rsidR="009F0807">
        <w:t xml:space="preserve"> </w:t>
      </w:r>
      <w:r>
        <w:t>свой</w:t>
      </w:r>
      <w:r w:rsidR="009F0807">
        <w:t xml:space="preserve"> </w:t>
      </w:r>
      <w:r>
        <w:t>долг.</w:t>
      </w:r>
      <w:r w:rsidR="009F0807">
        <w:t xml:space="preserve"> </w:t>
      </w:r>
      <w:r>
        <w:t>Они</w:t>
      </w:r>
      <w:r w:rsidR="009F0807">
        <w:t xml:space="preserve"> </w:t>
      </w:r>
      <w:r>
        <w:t>прекрасно</w:t>
      </w:r>
      <w:r w:rsidR="009F0807">
        <w:t xml:space="preserve"> </w:t>
      </w:r>
      <w:r>
        <w:t>будут</w:t>
      </w:r>
      <w:r w:rsidR="009F0807">
        <w:t xml:space="preserve"> </w:t>
      </w:r>
      <w:r>
        <w:t>воевать,</w:t>
      </w:r>
      <w:r w:rsidR="009F0807">
        <w:t xml:space="preserve"> </w:t>
      </w:r>
      <w:r>
        <w:t>если</w:t>
      </w:r>
      <w:r w:rsidR="009F0807">
        <w:t xml:space="preserve"> </w:t>
      </w:r>
      <w:r>
        <w:t>их</w:t>
      </w:r>
      <w:r w:rsidR="009F0807">
        <w:t xml:space="preserve"> </w:t>
      </w:r>
      <w:r>
        <w:t>правильно</w:t>
      </w:r>
      <w:r w:rsidR="009F0807">
        <w:t xml:space="preserve"> </w:t>
      </w:r>
      <w:r>
        <w:t>обучат,</w:t>
      </w:r>
      <w:r w:rsidR="009F0807">
        <w:t xml:space="preserve"> </w:t>
      </w:r>
      <w:r>
        <w:t>оснастят,</w:t>
      </w:r>
      <w:r w:rsidR="009F0807">
        <w:t xml:space="preserve"> </w:t>
      </w:r>
      <w:r>
        <w:t>создадут</w:t>
      </w:r>
      <w:r w:rsidR="009F0807">
        <w:t xml:space="preserve"> </w:t>
      </w:r>
      <w:r>
        <w:t>правильные</w:t>
      </w:r>
      <w:r w:rsidR="009F0807">
        <w:t xml:space="preserve"> </w:t>
      </w:r>
      <w:r>
        <w:t>схемы</w:t>
      </w:r>
      <w:r w:rsidR="009F0807">
        <w:t xml:space="preserve"> </w:t>
      </w:r>
      <w:r>
        <w:t>военные,</w:t>
      </w:r>
      <w:r w:rsidR="009F0807">
        <w:t xml:space="preserve"> </w:t>
      </w:r>
      <w:r>
        <w:t>стратегические</w:t>
      </w:r>
      <w:r w:rsidR="009F0807">
        <w:t xml:space="preserve"> </w:t>
      </w:r>
      <w:r>
        <w:t>и</w:t>
      </w:r>
      <w:r w:rsidR="009F0807">
        <w:t xml:space="preserve"> </w:t>
      </w:r>
      <w:r>
        <w:t>прочие.</w:t>
      </w:r>
      <w:r w:rsidR="009F0807">
        <w:t xml:space="preserve"> </w:t>
      </w:r>
      <w:r>
        <w:t>И</w:t>
      </w:r>
      <w:r w:rsidR="009F0807">
        <w:t xml:space="preserve"> </w:t>
      </w:r>
      <w:r>
        <w:t>запустят</w:t>
      </w:r>
      <w:r w:rsidR="009F0807">
        <w:t xml:space="preserve"> </w:t>
      </w:r>
      <w:r>
        <w:t>это</w:t>
      </w:r>
      <w:r w:rsidR="009F0807">
        <w:t xml:space="preserve"> </w:t>
      </w:r>
      <w:r>
        <w:t>в</w:t>
      </w:r>
      <w:r w:rsidR="009F0807">
        <w:t xml:space="preserve"> </w:t>
      </w:r>
      <w:r>
        <w:t>дело</w:t>
      </w:r>
      <w:r w:rsidR="009F0807">
        <w:t xml:space="preserve"> </w:t>
      </w:r>
      <w:r>
        <w:t>так,</w:t>
      </w:r>
      <w:r w:rsidR="009F0807">
        <w:t xml:space="preserve"> </w:t>
      </w:r>
      <w:r>
        <w:t>как</w:t>
      </w:r>
      <w:r w:rsidR="009F0807">
        <w:t xml:space="preserve"> </w:t>
      </w:r>
      <w:r>
        <w:t>надо,</w:t>
      </w:r>
      <w:r w:rsidR="009F0807">
        <w:t xml:space="preserve"> </w:t>
      </w:r>
      <w:r>
        <w:t>без</w:t>
      </w:r>
      <w:r w:rsidR="009F0807">
        <w:t xml:space="preserve"> </w:t>
      </w:r>
      <w:r>
        <w:t>двойного</w:t>
      </w:r>
      <w:r w:rsidR="009F0807">
        <w:t xml:space="preserve"> </w:t>
      </w:r>
      <w:r>
        <w:t>дна,</w:t>
      </w:r>
      <w:r w:rsidR="009F0807">
        <w:t xml:space="preserve"> </w:t>
      </w:r>
      <w:r>
        <w:t>говоря</w:t>
      </w:r>
      <w:r w:rsidR="009F0807">
        <w:t xml:space="preserve"> </w:t>
      </w:r>
      <w:r>
        <w:t>им</w:t>
      </w:r>
      <w:r w:rsidR="009F0807">
        <w:t xml:space="preserve"> </w:t>
      </w:r>
      <w:r>
        <w:t>правду</w:t>
      </w:r>
      <w:r w:rsidR="009F0807">
        <w:t xml:space="preserve"> </w:t>
      </w:r>
      <w:r>
        <w:t>о</w:t>
      </w:r>
      <w:r w:rsidR="009F0807">
        <w:t xml:space="preserve"> </w:t>
      </w:r>
      <w:r>
        <w:t>происходящем.</w:t>
      </w:r>
      <w:r w:rsidR="009F0807"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Многочисленные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размышления,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созвучные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президенту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Чечни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Кадырова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—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«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мобилизовать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половину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сотрудников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силовых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ведомств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»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,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A01D6B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A01D6B">
        <w:rPr>
          <w:rStyle w:val="--0"/>
        </w:rPr>
        <w:t>пройд</w:t>
      </w:r>
      <w:r w:rsidR="0087259D">
        <w:rPr>
          <w:rStyle w:val="--0"/>
        </w:rPr>
        <w:t>У</w:t>
      </w:r>
      <w:r w:rsidRPr="00A01D6B">
        <w:rPr>
          <w:rStyle w:val="--0"/>
        </w:rPr>
        <w:t>т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.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Потому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что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сотрудники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силовых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ведомств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>
        <w:rPr>
          <w:color w:val="030303"/>
          <w:szCs w:val="28"/>
          <w:bdr w:val="none" w:sz="0" w:space="0" w:color="auto" w:frame="1"/>
          <w:shd w:val="clear" w:color="auto" w:fill="F9F9F9"/>
        </w:rPr>
        <w:t>—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часть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всё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того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же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созданного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за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последнее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30-летие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потребительского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общества.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Многие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из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них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делают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карьеру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и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вовсе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не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настроены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умирать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за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  <w:r w:rsidRPr="00D01359">
        <w:rPr>
          <w:color w:val="030303"/>
          <w:szCs w:val="28"/>
          <w:bdr w:val="none" w:sz="0" w:space="0" w:color="auto" w:frame="1"/>
          <w:shd w:val="clear" w:color="auto" w:fill="F9F9F9"/>
        </w:rPr>
        <w:t>Родину.</w:t>
      </w:r>
      <w:r w:rsidR="009F0807">
        <w:rPr>
          <w:color w:val="030303"/>
          <w:szCs w:val="28"/>
          <w:bdr w:val="none" w:sz="0" w:space="0" w:color="auto" w:frame="1"/>
          <w:shd w:val="clear" w:color="auto" w:fill="F9F9F9"/>
        </w:rPr>
        <w:t xml:space="preserve"> </w:t>
      </w:r>
    </w:p>
    <w:p w14:paraId="542A2336" w14:textId="77777777" w:rsidR="009C2298" w:rsidRDefault="005A4145" w:rsidP="009C2298">
      <w:r w:rsidRPr="009C2298">
        <w:t>Единственный</w:t>
      </w:r>
      <w:r w:rsidR="009F0807" w:rsidRPr="009C2298">
        <w:t xml:space="preserve"> </w:t>
      </w:r>
      <w:r w:rsidRPr="009C2298">
        <w:t>путь</w:t>
      </w:r>
      <w:r w:rsidR="009F0807" w:rsidRPr="009C2298">
        <w:t xml:space="preserve"> </w:t>
      </w:r>
      <w:r w:rsidRPr="009C2298">
        <w:t>—</w:t>
      </w:r>
      <w:r w:rsidR="009F0807" w:rsidRPr="009C2298">
        <w:t xml:space="preserve"> </w:t>
      </w:r>
      <w:r w:rsidRPr="009C2298">
        <w:t>инвентаризировать</w:t>
      </w:r>
      <w:r w:rsidR="009F0807" w:rsidRPr="009C2298">
        <w:t xml:space="preserve"> </w:t>
      </w:r>
      <w:r w:rsidRPr="009C2298">
        <w:t>всё</w:t>
      </w:r>
      <w:r w:rsidR="009F0807" w:rsidRPr="009C2298">
        <w:t xml:space="preserve"> </w:t>
      </w:r>
      <w:r w:rsidRPr="009C2298">
        <w:t>воинское,</w:t>
      </w:r>
      <w:r w:rsidR="009F0807" w:rsidRPr="009C2298">
        <w:t xml:space="preserve"> </w:t>
      </w:r>
      <w:r w:rsidRPr="009C2298">
        <w:t>что</w:t>
      </w:r>
      <w:r w:rsidR="009F0807" w:rsidRPr="009C2298">
        <w:t xml:space="preserve"> </w:t>
      </w:r>
      <w:r w:rsidRPr="009C2298">
        <w:t>есть</w:t>
      </w:r>
      <w:r w:rsidR="009F0807" w:rsidRPr="009C2298">
        <w:t xml:space="preserve"> </w:t>
      </w:r>
      <w:r w:rsidRPr="009C2298">
        <w:t>в</w:t>
      </w:r>
      <w:r w:rsidR="009F0807" w:rsidRPr="009C2298">
        <w:t xml:space="preserve"> </w:t>
      </w:r>
      <w:r w:rsidRPr="009C2298">
        <w:t>наличии,</w:t>
      </w:r>
      <w:r w:rsidR="009F0807" w:rsidRPr="009C2298">
        <w:t xml:space="preserve"> </w:t>
      </w:r>
      <w:r w:rsidRPr="009C2298">
        <w:t>давать</w:t>
      </w:r>
      <w:r w:rsidR="009F0807" w:rsidRPr="009C2298">
        <w:t xml:space="preserve"> </w:t>
      </w:r>
      <w:r w:rsidRPr="009C2298">
        <w:t>дорогу</w:t>
      </w:r>
      <w:r w:rsidR="009F0807" w:rsidRPr="009C2298">
        <w:t xml:space="preserve"> </w:t>
      </w:r>
      <w:r w:rsidRPr="009C2298">
        <w:t>тем,</w:t>
      </w:r>
      <w:r w:rsidR="009F0807" w:rsidRPr="009C2298">
        <w:t xml:space="preserve"> </w:t>
      </w:r>
      <w:r w:rsidRPr="009C2298">
        <w:t>кто</w:t>
      </w:r>
      <w:r w:rsidR="009F0807" w:rsidRPr="009C2298">
        <w:t xml:space="preserve"> </w:t>
      </w:r>
      <w:r w:rsidRPr="009C2298">
        <w:t>может</w:t>
      </w:r>
      <w:r w:rsidR="009F0807" w:rsidRPr="009C2298">
        <w:t xml:space="preserve"> </w:t>
      </w:r>
      <w:r w:rsidRPr="009C2298">
        <w:t>жить</w:t>
      </w:r>
      <w:r w:rsidR="009F0807" w:rsidRPr="009C2298">
        <w:t xml:space="preserve"> </w:t>
      </w:r>
      <w:r w:rsidRPr="009C2298">
        <w:t>в</w:t>
      </w:r>
      <w:r w:rsidR="009F0807" w:rsidRPr="009C2298">
        <w:t xml:space="preserve"> </w:t>
      </w:r>
      <w:r w:rsidRPr="009C2298">
        <w:t>условиях</w:t>
      </w:r>
      <w:r w:rsidR="009F0807" w:rsidRPr="009C2298">
        <w:t xml:space="preserve"> </w:t>
      </w:r>
      <w:r w:rsidRPr="009C2298">
        <w:t>напряжения</w:t>
      </w:r>
      <w:r w:rsidR="009F0807" w:rsidRPr="009C2298">
        <w:t xml:space="preserve"> </w:t>
      </w:r>
      <w:r w:rsidRPr="009C2298">
        <w:t>и</w:t>
      </w:r>
      <w:r w:rsidR="009F0807" w:rsidRPr="009C2298">
        <w:t xml:space="preserve"> </w:t>
      </w:r>
      <w:r w:rsidRPr="009C2298">
        <w:t>созидания.</w:t>
      </w:r>
      <w:r w:rsidR="009F0807" w:rsidRPr="009C2298">
        <w:t xml:space="preserve"> </w:t>
      </w:r>
      <w:r w:rsidRPr="009C2298">
        <w:t>Убирать</w:t>
      </w:r>
      <w:r w:rsidR="009F0807" w:rsidRPr="009C2298">
        <w:t xml:space="preserve"> </w:t>
      </w:r>
      <w:r w:rsidRPr="009C2298">
        <w:t>гниль,</w:t>
      </w:r>
      <w:r w:rsidR="009F0807" w:rsidRPr="009C2298">
        <w:t xml:space="preserve"> </w:t>
      </w:r>
      <w:r w:rsidRPr="009C2298">
        <w:t>сажать</w:t>
      </w:r>
      <w:r w:rsidR="009F0807" w:rsidRPr="009C2298">
        <w:t xml:space="preserve"> </w:t>
      </w:r>
      <w:r w:rsidRPr="009C2298">
        <w:t>воров</w:t>
      </w:r>
      <w:r w:rsidR="009F0807" w:rsidRPr="009C2298">
        <w:t xml:space="preserve"> </w:t>
      </w:r>
      <w:r w:rsidRPr="009C2298">
        <w:t>(а</w:t>
      </w:r>
      <w:r w:rsidR="009C2298">
        <w:t>,</w:t>
      </w:r>
      <w:r w:rsidR="009F0807" w:rsidRPr="009C2298">
        <w:t xml:space="preserve"> </w:t>
      </w:r>
      <w:r w:rsidRPr="009C2298">
        <w:t>может</w:t>
      </w:r>
      <w:r w:rsidR="009F0807" w:rsidRPr="009C2298">
        <w:t xml:space="preserve"> </w:t>
      </w:r>
      <w:r w:rsidRPr="009C2298">
        <w:t>быть</w:t>
      </w:r>
      <w:r w:rsidR="009C2298">
        <w:t>,</w:t>
      </w:r>
      <w:r w:rsidR="009F0807" w:rsidRPr="009C2298">
        <w:t xml:space="preserve"> </w:t>
      </w:r>
      <w:bookmarkStart w:id="8" w:name="OLE_LINK4"/>
      <w:bookmarkStart w:id="9" w:name="OLE_LINK5"/>
      <w:r w:rsidRPr="009C2298">
        <w:t>делать</w:t>
      </w:r>
      <w:r w:rsidR="009F0807" w:rsidRPr="009C2298">
        <w:t xml:space="preserve"> </w:t>
      </w:r>
      <w:r w:rsidRPr="009C2298">
        <w:t>с</w:t>
      </w:r>
      <w:r w:rsidR="009F0807" w:rsidRPr="009C2298">
        <w:t xml:space="preserve"> </w:t>
      </w:r>
      <w:r w:rsidRPr="009C2298">
        <w:t>ними</w:t>
      </w:r>
      <w:r w:rsidR="009F0807" w:rsidRPr="009C2298">
        <w:t xml:space="preserve"> </w:t>
      </w:r>
      <w:r w:rsidRPr="009C2298">
        <w:t>и</w:t>
      </w:r>
      <w:r w:rsidR="009F0807" w:rsidRPr="009C2298">
        <w:t xml:space="preserve"> </w:t>
      </w:r>
      <w:r w:rsidRPr="009C2298">
        <w:t>другими</w:t>
      </w:r>
      <w:r w:rsidR="009F0807" w:rsidRPr="009C2298">
        <w:t xml:space="preserve"> </w:t>
      </w:r>
      <w:r w:rsidRPr="009C2298">
        <w:t>причастными</w:t>
      </w:r>
      <w:r w:rsidR="009F0807" w:rsidRPr="009C2298">
        <w:t xml:space="preserve"> </w:t>
      </w:r>
      <w:r w:rsidRPr="009C2298">
        <w:t>—</w:t>
      </w:r>
      <w:r w:rsidR="009F0807" w:rsidRPr="009C2298">
        <w:t xml:space="preserve"> </w:t>
      </w:r>
      <w:r w:rsidRPr="009C2298">
        <w:t>нечто</w:t>
      </w:r>
      <w:r w:rsidR="009F0807" w:rsidRPr="009C2298">
        <w:t xml:space="preserve"> </w:t>
      </w:r>
      <w:r w:rsidRPr="009C2298">
        <w:t>более</w:t>
      </w:r>
      <w:r w:rsidR="009F0807" w:rsidRPr="009C2298">
        <w:t xml:space="preserve"> </w:t>
      </w:r>
      <w:r w:rsidRPr="009C2298">
        <w:t>радикальное</w:t>
      </w:r>
      <w:bookmarkEnd w:id="8"/>
      <w:bookmarkEnd w:id="9"/>
      <w:r w:rsidRPr="009C2298">
        <w:t>),</w:t>
      </w:r>
      <w:r w:rsidR="009F0807" w:rsidRPr="009C2298">
        <w:t xml:space="preserve"> </w:t>
      </w:r>
      <w:r w:rsidRPr="009C2298">
        <w:t>соединять</w:t>
      </w:r>
      <w:r w:rsidR="009F0807" w:rsidRPr="009C2298">
        <w:t xml:space="preserve"> </w:t>
      </w:r>
      <w:r w:rsidRPr="009C2298">
        <w:t>техническое</w:t>
      </w:r>
      <w:r w:rsidR="009F0807" w:rsidRPr="009C2298">
        <w:t xml:space="preserve"> </w:t>
      </w:r>
      <w:r w:rsidRPr="009C2298">
        <w:t>оснащение</w:t>
      </w:r>
      <w:r w:rsidR="009F0807" w:rsidRPr="009C2298">
        <w:t xml:space="preserve"> </w:t>
      </w:r>
      <w:r w:rsidRPr="009C2298">
        <w:t>с</w:t>
      </w:r>
      <w:r w:rsidR="009F0807" w:rsidRPr="009C2298">
        <w:t xml:space="preserve"> </w:t>
      </w:r>
      <w:r w:rsidRPr="009C2298">
        <w:t>людьми,</w:t>
      </w:r>
      <w:r w:rsidR="009F0807" w:rsidRPr="009C2298">
        <w:t xml:space="preserve"> </w:t>
      </w:r>
      <w:r w:rsidRPr="009C2298">
        <w:t>учить</w:t>
      </w:r>
      <w:r w:rsidR="009F0807" w:rsidRPr="009C2298">
        <w:t xml:space="preserve"> </w:t>
      </w:r>
      <w:r w:rsidRPr="009C2298">
        <w:t>по-новому</w:t>
      </w:r>
      <w:r w:rsidR="009F0807" w:rsidRPr="009C2298">
        <w:t xml:space="preserve"> </w:t>
      </w:r>
      <w:r w:rsidRPr="009C2298">
        <w:t>и</w:t>
      </w:r>
      <w:r w:rsidR="009F0807" w:rsidRPr="009C2298">
        <w:t xml:space="preserve"> </w:t>
      </w:r>
      <w:r w:rsidRPr="009C2298">
        <w:t>как</w:t>
      </w:r>
      <w:r w:rsidR="009F0807" w:rsidRPr="009C2298">
        <w:t xml:space="preserve"> </w:t>
      </w:r>
      <w:r w:rsidRPr="009C2298">
        <w:t>следует.</w:t>
      </w:r>
      <w:r w:rsidR="009F0807" w:rsidRPr="009C2298">
        <w:t xml:space="preserve"> </w:t>
      </w:r>
      <w:r w:rsidRPr="009C2298">
        <w:t>Инвентаризация</w:t>
      </w:r>
      <w:r w:rsidR="009F0807" w:rsidRPr="009C2298">
        <w:t xml:space="preserve"> </w:t>
      </w:r>
      <w:r w:rsidRPr="009C2298">
        <w:t>или</w:t>
      </w:r>
      <w:r w:rsidR="009F0807" w:rsidRPr="009C2298">
        <w:t xml:space="preserve"> </w:t>
      </w:r>
      <w:r w:rsidRPr="009C2298">
        <w:t>смерть,</w:t>
      </w:r>
      <w:r w:rsidR="009F0807" w:rsidRPr="009C2298">
        <w:t xml:space="preserve"> </w:t>
      </w:r>
      <w:r w:rsidRPr="009C2298">
        <w:t>перегруппировка</w:t>
      </w:r>
      <w:r w:rsidR="009F0807" w:rsidRPr="009C2298">
        <w:t xml:space="preserve"> </w:t>
      </w:r>
      <w:r w:rsidRPr="009C2298">
        <w:t>или</w:t>
      </w:r>
      <w:r w:rsidR="009F0807" w:rsidRPr="009C2298">
        <w:t xml:space="preserve"> </w:t>
      </w:r>
      <w:r w:rsidRPr="009C2298">
        <w:t>смерть!</w:t>
      </w:r>
      <w:r w:rsidR="009F0807" w:rsidRPr="009C2298">
        <w:t xml:space="preserve"> </w:t>
      </w:r>
      <w:r w:rsidRPr="009C2298">
        <w:t>И</w:t>
      </w:r>
      <w:r w:rsidR="009F0807" w:rsidRPr="009C2298">
        <w:t xml:space="preserve"> </w:t>
      </w:r>
      <w:r w:rsidRPr="009C2298">
        <w:t>если</w:t>
      </w:r>
      <w:r w:rsidR="009F0807" w:rsidRPr="009C2298">
        <w:t xml:space="preserve"> </w:t>
      </w:r>
      <w:r w:rsidRPr="009C2298">
        <w:t>это</w:t>
      </w:r>
      <w:r w:rsidR="009F0807" w:rsidRPr="009C2298">
        <w:t xml:space="preserve"> </w:t>
      </w:r>
      <w:r w:rsidRPr="009C2298">
        <w:t>не</w:t>
      </w:r>
      <w:r w:rsidR="009F0807" w:rsidRPr="009C2298">
        <w:t xml:space="preserve"> </w:t>
      </w:r>
      <w:r w:rsidRPr="009C2298">
        <w:t>сделать</w:t>
      </w:r>
      <w:r w:rsidR="009F0807" w:rsidRPr="009C2298">
        <w:t xml:space="preserve"> </w:t>
      </w:r>
      <w:r w:rsidRPr="009C2298">
        <w:t>прямо</w:t>
      </w:r>
      <w:r w:rsidR="009F0807" w:rsidRPr="009C2298">
        <w:t xml:space="preserve"> </w:t>
      </w:r>
      <w:r w:rsidRPr="009C2298">
        <w:t>сейчас,</w:t>
      </w:r>
      <w:r w:rsidR="009F0807" w:rsidRPr="009C2298">
        <w:t xml:space="preserve"> </w:t>
      </w:r>
      <w:r w:rsidRPr="009C2298">
        <w:t>то</w:t>
      </w:r>
      <w:r w:rsidR="009F0807" w:rsidRPr="009C2298">
        <w:t xml:space="preserve"> </w:t>
      </w:r>
      <w:r w:rsidRPr="009C2298">
        <w:t>потом</w:t>
      </w:r>
      <w:r w:rsidR="009F0807" w:rsidRPr="009C2298">
        <w:t xml:space="preserve"> </w:t>
      </w:r>
      <w:r w:rsidRPr="009C2298">
        <w:t>будет</w:t>
      </w:r>
      <w:r w:rsidR="009F0807" w:rsidRPr="009C2298">
        <w:t xml:space="preserve"> </w:t>
      </w:r>
      <w:r w:rsidRPr="009C2298">
        <w:t>поздно.</w:t>
      </w:r>
      <w:r w:rsidR="009F0807" w:rsidRPr="009C2298">
        <w:t xml:space="preserve"> </w:t>
      </w:r>
    </w:p>
    <w:p w14:paraId="082CED9A" w14:textId="02BC189C" w:rsidR="00EF4976" w:rsidRDefault="005A4145" w:rsidP="003E76F4">
      <w:r>
        <w:t>Если</w:t>
      </w:r>
      <w:r w:rsidR="009F0807">
        <w:t xml:space="preserve"> </w:t>
      </w:r>
      <w:r>
        <w:t>мы</w:t>
      </w:r>
      <w:r w:rsidR="009F0807">
        <w:t xml:space="preserve"> </w:t>
      </w:r>
      <w:r>
        <w:t>будем</w:t>
      </w:r>
      <w:r w:rsidR="009F0807">
        <w:t xml:space="preserve"> </w:t>
      </w:r>
      <w:r>
        <w:t>информационно,</w:t>
      </w:r>
      <w:r w:rsidR="009F0807">
        <w:t xml:space="preserve"> </w:t>
      </w:r>
      <w:r>
        <w:t>идеологически</w:t>
      </w:r>
      <w:r w:rsidR="009F0807">
        <w:t xml:space="preserve"> </w:t>
      </w:r>
      <w:r>
        <w:t>и</w:t>
      </w:r>
      <w:r w:rsidR="009F0807">
        <w:t xml:space="preserve"> </w:t>
      </w:r>
      <w:r>
        <w:t>военно-стратегически</w:t>
      </w:r>
      <w:r w:rsidR="009F0807">
        <w:t xml:space="preserve"> </w:t>
      </w:r>
      <w:r>
        <w:t>действовать</w:t>
      </w:r>
      <w:r w:rsidR="00411794">
        <w:t>,</w:t>
      </w:r>
      <w:r w:rsidR="009F0807">
        <w:t xml:space="preserve"> </w:t>
      </w:r>
      <w:r>
        <w:t>как</w:t>
      </w:r>
      <w:r w:rsidR="009F0807">
        <w:t xml:space="preserve"> </w:t>
      </w:r>
      <w:r>
        <w:t>действуем</w:t>
      </w:r>
      <w:r w:rsidR="009F0807">
        <w:t xml:space="preserve"> </w:t>
      </w:r>
      <w:r>
        <w:t>сейчас</w:t>
      </w:r>
      <w:r w:rsidR="009F0807">
        <w:t xml:space="preserve"> </w:t>
      </w:r>
      <w:r>
        <w:t>(просто</w:t>
      </w:r>
      <w:r w:rsidR="009F0807">
        <w:t xml:space="preserve"> </w:t>
      </w:r>
      <w:r>
        <w:t>по</w:t>
      </w:r>
      <w:r w:rsidR="009F0807">
        <w:t xml:space="preserve"> </w:t>
      </w:r>
      <w:r>
        <w:t>принципу</w:t>
      </w:r>
      <w:r w:rsidR="009F0807">
        <w:t xml:space="preserve"> </w:t>
      </w:r>
      <w:r>
        <w:t>примитивных</w:t>
      </w:r>
      <w:r w:rsidR="009F0807">
        <w:t xml:space="preserve"> </w:t>
      </w:r>
      <w:r>
        <w:t>способов</w:t>
      </w:r>
      <w:r w:rsidR="009F0807">
        <w:t xml:space="preserve"> </w:t>
      </w:r>
      <w:r>
        <w:t>существующего),</w:t>
      </w:r>
      <w:r w:rsidR="009F0807">
        <w:t xml:space="preserve"> </w:t>
      </w:r>
      <w:r>
        <w:t>то</w:t>
      </w:r>
      <w:r w:rsidR="009F0807">
        <w:t xml:space="preserve"> </w:t>
      </w:r>
      <w:r>
        <w:t>это</w:t>
      </w:r>
      <w:r w:rsidR="009F0807">
        <w:t xml:space="preserve"> </w:t>
      </w:r>
      <w:r>
        <w:t>всё</w:t>
      </w:r>
      <w:r w:rsidR="009F0807">
        <w:t xml:space="preserve"> </w:t>
      </w:r>
      <w:r w:rsidRPr="00F54D81">
        <w:rPr>
          <w:rStyle w:val="--0"/>
        </w:rPr>
        <w:t>рано</w:t>
      </w:r>
      <w:r w:rsidR="009F0807">
        <w:rPr>
          <w:rStyle w:val="--0"/>
        </w:rPr>
        <w:t xml:space="preserve"> </w:t>
      </w:r>
      <w:r w:rsidRPr="00F54D81">
        <w:rPr>
          <w:rStyle w:val="--"/>
        </w:rPr>
        <w:t>или</w:t>
      </w:r>
      <w:r w:rsidR="009F0807">
        <w:rPr>
          <w:rStyle w:val="--"/>
        </w:rPr>
        <w:t xml:space="preserve"> </w:t>
      </w:r>
      <w:r w:rsidRPr="00F54D81">
        <w:rPr>
          <w:rStyle w:val="--0"/>
        </w:rPr>
        <w:t>поздно</w:t>
      </w:r>
      <w:r w:rsidR="009F0807">
        <w:t xml:space="preserve"> </w:t>
      </w:r>
      <w:r>
        <w:t>превратится</w:t>
      </w:r>
      <w:r w:rsidR="009F0807">
        <w:t xml:space="preserve"> </w:t>
      </w:r>
      <w:r>
        <w:t>в</w:t>
      </w:r>
      <w:r w:rsidR="009F0807">
        <w:t xml:space="preserve"> </w:t>
      </w:r>
      <w:r>
        <w:t>самое</w:t>
      </w:r>
      <w:r w:rsidR="009F0807">
        <w:t xml:space="preserve"> </w:t>
      </w:r>
      <w:r>
        <w:t>худшее,</w:t>
      </w:r>
      <w:r w:rsidR="009F0807">
        <w:t xml:space="preserve"> </w:t>
      </w:r>
      <w:r>
        <w:t>что</w:t>
      </w:r>
      <w:r w:rsidR="009F0807">
        <w:t xml:space="preserve"> </w:t>
      </w:r>
      <w:r>
        <w:t>может</w:t>
      </w:r>
      <w:r w:rsidR="009F0807">
        <w:t xml:space="preserve"> </w:t>
      </w:r>
      <w:r>
        <w:t>быть.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имеющиеся</w:t>
      </w:r>
      <w:r w:rsidR="009F0807">
        <w:t xml:space="preserve"> </w:t>
      </w:r>
      <w:r>
        <w:t>сложные</w:t>
      </w:r>
      <w:r w:rsidR="009F0807">
        <w:t xml:space="preserve"> </w:t>
      </w:r>
      <w:r>
        <w:t>возможности</w:t>
      </w:r>
      <w:r w:rsidR="009F0807">
        <w:t xml:space="preserve"> </w:t>
      </w:r>
      <w:r>
        <w:t>будут</w:t>
      </w:r>
      <w:r w:rsidR="009F0807">
        <w:t xml:space="preserve"> </w:t>
      </w:r>
      <w:r w:rsidRPr="00192D74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192D74">
        <w:rPr>
          <w:rStyle w:val="--0"/>
        </w:rPr>
        <w:t>задействованы</w:t>
      </w:r>
      <w:r>
        <w:t>,</w:t>
      </w:r>
      <w:r w:rsidR="009F0807">
        <w:t xml:space="preserve"> </w:t>
      </w:r>
      <w:r>
        <w:t>а</w:t>
      </w:r>
      <w:r w:rsidR="009F0807">
        <w:t xml:space="preserve"> </w:t>
      </w:r>
      <w:r>
        <w:t>примитивные</w:t>
      </w:r>
      <w:r w:rsidR="009F0807">
        <w:t xml:space="preserve"> </w:t>
      </w:r>
      <w:r>
        <w:t>—</w:t>
      </w:r>
      <w:r w:rsidR="009F0807">
        <w:t xml:space="preserve"> </w:t>
      </w:r>
      <w:r>
        <w:t>задействованы</w:t>
      </w:r>
      <w:r w:rsidR="009F0807">
        <w:t xml:space="preserve"> </w:t>
      </w:r>
      <w:r>
        <w:t>будут</w:t>
      </w:r>
      <w:r w:rsidR="009F0807">
        <w:t xml:space="preserve"> </w:t>
      </w:r>
      <w:r>
        <w:t>недостаточно</w:t>
      </w:r>
      <w:r w:rsidR="009F0807">
        <w:t xml:space="preserve"> </w:t>
      </w:r>
      <w:r>
        <w:lastRenderedPageBreak/>
        <w:t>эффективно</w:t>
      </w:r>
      <w:r w:rsidR="00411794">
        <w:t>,</w:t>
      </w:r>
      <w:r w:rsidR="009F0807">
        <w:t xml:space="preserve"> </w:t>
      </w:r>
      <w:r>
        <w:t>и</w:t>
      </w:r>
      <w:r w:rsidR="009F0807">
        <w:t xml:space="preserve"> </w:t>
      </w:r>
      <w:r>
        <w:t>их</w:t>
      </w:r>
      <w:r w:rsidR="009F0807">
        <w:t xml:space="preserve"> </w:t>
      </w:r>
      <w:r>
        <w:t>придётся</w:t>
      </w:r>
      <w:r w:rsidR="009F0807">
        <w:t xml:space="preserve"> </w:t>
      </w:r>
      <w:r>
        <w:t>наращивать</w:t>
      </w:r>
      <w:r w:rsidR="009F0807">
        <w:t xml:space="preserve"> </w:t>
      </w:r>
      <w:r>
        <w:t>—</w:t>
      </w:r>
      <w:r w:rsidR="009F0807">
        <w:t xml:space="preserve"> </w:t>
      </w:r>
      <w:r>
        <w:t>начнётся</w:t>
      </w:r>
      <w:r w:rsidR="009F0807">
        <w:t xml:space="preserve"> </w:t>
      </w:r>
      <w:r>
        <w:t>то,</w:t>
      </w:r>
      <w:r w:rsidR="009F0807">
        <w:t xml:space="preserve"> </w:t>
      </w:r>
      <w:r>
        <w:t>к</w:t>
      </w:r>
      <w:r w:rsidR="009F0807">
        <w:t xml:space="preserve"> </w:t>
      </w:r>
      <w:r>
        <w:t>чему</w:t>
      </w:r>
      <w:r w:rsidR="009F0807">
        <w:t xml:space="preserve"> </w:t>
      </w:r>
      <w:r>
        <w:t>нас</w:t>
      </w:r>
      <w:r w:rsidR="009F0807">
        <w:t xml:space="preserve"> </w:t>
      </w:r>
      <w:r>
        <w:t>всё</w:t>
      </w:r>
      <w:r w:rsidR="009F0807">
        <w:t xml:space="preserve"> </w:t>
      </w:r>
      <w:r>
        <w:t>время</w:t>
      </w:r>
      <w:r w:rsidR="009F0807">
        <w:t xml:space="preserve"> </w:t>
      </w:r>
      <w:r>
        <w:t>подталкивают</w:t>
      </w:r>
      <w:r w:rsidR="009F0807">
        <w:t xml:space="preserve"> </w:t>
      </w:r>
      <w:r>
        <w:t>все</w:t>
      </w:r>
      <w:r w:rsidR="009F0807">
        <w:t xml:space="preserve"> </w:t>
      </w:r>
      <w:r>
        <w:t>те,</w:t>
      </w:r>
      <w:r w:rsidR="009F0807">
        <w:t xml:space="preserve"> </w:t>
      </w:r>
      <w:r>
        <w:t>кто</w:t>
      </w:r>
      <w:r w:rsidR="009F0807">
        <w:t xml:space="preserve"> </w:t>
      </w:r>
      <w:r>
        <w:t>прив</w:t>
      </w:r>
      <w:r w:rsidR="0087259D">
        <w:t>ё</w:t>
      </w:r>
      <w:r>
        <w:t>л</w:t>
      </w:r>
      <w:r w:rsidR="009F0807">
        <w:t xml:space="preserve"> </w:t>
      </w:r>
      <w:r>
        <w:t>Украину</w:t>
      </w:r>
      <w:r w:rsidR="009F0807">
        <w:t xml:space="preserve"> </w:t>
      </w:r>
      <w:r>
        <w:t>к</w:t>
      </w:r>
      <w:r w:rsidR="009F0807">
        <w:t xml:space="preserve"> </w:t>
      </w:r>
      <w:r>
        <w:t>сегодняшнему</w:t>
      </w:r>
      <w:r w:rsidR="009F0807">
        <w:t xml:space="preserve"> </w:t>
      </w:r>
      <w:r>
        <w:t>состоянию.</w:t>
      </w:r>
      <w:r w:rsidR="009F0807">
        <w:t xml:space="preserve"> </w:t>
      </w:r>
      <w:r>
        <w:t>Они</w:t>
      </w:r>
      <w:r w:rsidR="009F0807">
        <w:t xml:space="preserve"> </w:t>
      </w:r>
      <w:r>
        <w:t>же</w:t>
      </w:r>
      <w:r w:rsidR="009F0807">
        <w:t xml:space="preserve"> </w:t>
      </w:r>
      <w:r>
        <w:t>просто</w:t>
      </w:r>
      <w:r w:rsidR="009F0807">
        <w:t xml:space="preserve"> </w:t>
      </w:r>
      <w:r>
        <w:t>воют</w:t>
      </w:r>
      <w:r w:rsidR="0087259D">
        <w:t>:</w:t>
      </w:r>
      <w:r w:rsidR="009F0807">
        <w:t xml:space="preserve"> </w:t>
      </w:r>
      <w:r w:rsidRPr="00897A61">
        <w:rPr>
          <w:b/>
          <w:bCs/>
          <w:i/>
          <w:iCs/>
        </w:rPr>
        <w:t>«</w:t>
      </w:r>
      <w:r w:rsidR="0087259D">
        <w:rPr>
          <w:b/>
          <w:bCs/>
          <w:i/>
          <w:iCs/>
        </w:rPr>
        <w:t>Н</w:t>
      </w:r>
      <w:r w:rsidRPr="00897A61">
        <w:rPr>
          <w:b/>
          <w:bCs/>
          <w:i/>
          <w:iCs/>
        </w:rPr>
        <w:t>у</w:t>
      </w:r>
      <w:r w:rsidR="009F0807">
        <w:rPr>
          <w:b/>
          <w:bCs/>
          <w:i/>
          <w:iCs/>
        </w:rPr>
        <w:t xml:space="preserve"> </w:t>
      </w:r>
      <w:r w:rsidRPr="00897A61">
        <w:rPr>
          <w:b/>
          <w:bCs/>
          <w:i/>
          <w:iCs/>
        </w:rPr>
        <w:t>долбаните</w:t>
      </w:r>
      <w:r w:rsidR="009F0807">
        <w:rPr>
          <w:b/>
          <w:bCs/>
          <w:i/>
          <w:iCs/>
        </w:rPr>
        <w:t xml:space="preserve"> </w:t>
      </w:r>
      <w:r w:rsidRPr="00897A61">
        <w:rPr>
          <w:b/>
          <w:bCs/>
          <w:i/>
          <w:iCs/>
        </w:rPr>
        <w:t>тактическим</w:t>
      </w:r>
      <w:r w:rsidR="009F0807">
        <w:rPr>
          <w:b/>
          <w:bCs/>
          <w:i/>
          <w:iCs/>
        </w:rPr>
        <w:t xml:space="preserve"> </w:t>
      </w:r>
      <w:r w:rsidRPr="00897A61">
        <w:rPr>
          <w:b/>
          <w:bCs/>
          <w:i/>
          <w:iCs/>
        </w:rPr>
        <w:t>ядерным</w:t>
      </w:r>
      <w:r w:rsidR="009F0807">
        <w:rPr>
          <w:b/>
          <w:bCs/>
          <w:i/>
          <w:iCs/>
        </w:rPr>
        <w:t xml:space="preserve"> </w:t>
      </w:r>
      <w:r w:rsidRPr="00897A61">
        <w:rPr>
          <w:b/>
          <w:bCs/>
          <w:i/>
          <w:iCs/>
        </w:rPr>
        <w:t>оружием,</w:t>
      </w:r>
      <w:r w:rsidR="009F0807">
        <w:rPr>
          <w:b/>
          <w:bCs/>
          <w:i/>
          <w:iCs/>
        </w:rPr>
        <w:t xml:space="preserve"> </w:t>
      </w:r>
      <w:r w:rsidRPr="00897A61">
        <w:rPr>
          <w:b/>
          <w:bCs/>
          <w:i/>
          <w:iCs/>
        </w:rPr>
        <w:t>ну</w:t>
      </w:r>
      <w:r w:rsidR="009F0807">
        <w:rPr>
          <w:b/>
          <w:bCs/>
          <w:i/>
          <w:iCs/>
        </w:rPr>
        <w:t xml:space="preserve"> </w:t>
      </w:r>
      <w:r w:rsidRPr="00897A61">
        <w:rPr>
          <w:b/>
          <w:bCs/>
          <w:i/>
          <w:iCs/>
        </w:rPr>
        <w:t>долбаните…»</w:t>
      </w:r>
      <w:r>
        <w:t>.</w:t>
      </w:r>
      <w:r w:rsidR="009F0807">
        <w:t xml:space="preserve"> </w:t>
      </w:r>
      <w:r>
        <w:t>Очередная</w:t>
      </w:r>
      <w:r w:rsidR="009F0807">
        <w:t xml:space="preserve"> </w:t>
      </w:r>
      <w:r>
        <w:t>ловушка,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эта</w:t>
      </w:r>
      <w:r w:rsidR="009F0807">
        <w:t xml:space="preserve"> </w:t>
      </w:r>
      <w:r>
        <w:t>линейная</w:t>
      </w:r>
      <w:r w:rsidR="009F0807">
        <w:t xml:space="preserve"> </w:t>
      </w:r>
      <w:r>
        <w:t>эскалация</w:t>
      </w:r>
      <w:r w:rsidR="009F0807">
        <w:t xml:space="preserve"> </w:t>
      </w:r>
      <w:r>
        <w:t>врагом</w:t>
      </w:r>
      <w:r w:rsidR="009F0807">
        <w:t xml:space="preserve"> </w:t>
      </w:r>
      <w:r>
        <w:t>просчитана.</w:t>
      </w:r>
      <w:r w:rsidR="009F0807">
        <w:t xml:space="preserve"> </w:t>
      </w:r>
      <w:r>
        <w:t>Значит</w:t>
      </w:r>
      <w:r w:rsidR="0087259D">
        <w:t>,</w:t>
      </w:r>
      <w:r w:rsidR="009F0807">
        <w:t xml:space="preserve"> </w:t>
      </w:r>
      <w:r>
        <w:t>всё,</w:t>
      </w:r>
      <w:r w:rsidR="009F0807">
        <w:t xml:space="preserve"> </w:t>
      </w:r>
      <w:r>
        <w:t>что</w:t>
      </w:r>
      <w:r w:rsidR="009F0807">
        <w:t xml:space="preserve"> </w:t>
      </w:r>
      <w:r>
        <w:t>можно</w:t>
      </w:r>
      <w:r w:rsidR="009F0807">
        <w:t xml:space="preserve"> </w:t>
      </w:r>
      <w:r>
        <w:t>сделать</w:t>
      </w:r>
      <w:r w:rsidR="009F0807">
        <w:t xml:space="preserve"> </w:t>
      </w:r>
      <w:r>
        <w:t>—</w:t>
      </w:r>
      <w:r w:rsidR="009F0807">
        <w:t xml:space="preserve"> </w:t>
      </w:r>
      <w:r>
        <w:t>это</w:t>
      </w:r>
      <w:r w:rsidR="009F0807">
        <w:t xml:space="preserve"> </w:t>
      </w:r>
      <w:r>
        <w:t>аккуратно</w:t>
      </w:r>
      <w:r w:rsidR="009F0807">
        <w:t xml:space="preserve"> </w:t>
      </w:r>
      <w:r>
        <w:t>использовать</w:t>
      </w:r>
      <w:r w:rsidR="009F0807">
        <w:t xml:space="preserve"> </w:t>
      </w:r>
      <w:r>
        <w:t>существующие</w:t>
      </w:r>
      <w:r w:rsidR="009F0807">
        <w:t xml:space="preserve"> </w:t>
      </w:r>
      <w:r>
        <w:t>средства</w:t>
      </w:r>
      <w:r w:rsidR="009F0807">
        <w:t xml:space="preserve"> </w:t>
      </w:r>
      <w:r>
        <w:t>системы,</w:t>
      </w:r>
      <w:r w:rsidR="009F0807">
        <w:t xml:space="preserve"> </w:t>
      </w:r>
      <w:r>
        <w:t>менять</w:t>
      </w:r>
      <w:r w:rsidR="009F0807">
        <w:t xml:space="preserve"> </w:t>
      </w:r>
      <w:r>
        <w:t>конфигурации,</w:t>
      </w:r>
      <w:r w:rsidR="009F0807">
        <w:t xml:space="preserve"> </w:t>
      </w:r>
      <w:r>
        <w:t>поощрять,</w:t>
      </w:r>
      <w:r w:rsidR="009F0807">
        <w:t xml:space="preserve"> </w:t>
      </w:r>
      <w:r>
        <w:t>активизировать,</w:t>
      </w:r>
      <w:r w:rsidR="009F0807">
        <w:t xml:space="preserve"> </w:t>
      </w:r>
      <w:r>
        <w:t>выдвигать</w:t>
      </w:r>
      <w:r w:rsidR="009F0807">
        <w:t xml:space="preserve"> </w:t>
      </w:r>
      <w:r>
        <w:t>материал</w:t>
      </w:r>
      <w:r w:rsidR="009F0807">
        <w:t xml:space="preserve"> </w:t>
      </w:r>
      <w:r>
        <w:t>человеческий,</w:t>
      </w:r>
      <w:r w:rsidR="009F0807">
        <w:t xml:space="preserve"> </w:t>
      </w:r>
      <w:r>
        <w:t>который</w:t>
      </w:r>
      <w:r w:rsidR="009F0807">
        <w:t xml:space="preserve"> </w:t>
      </w:r>
      <w:r>
        <w:t>проявил</w:t>
      </w:r>
      <w:r w:rsidR="009F0807">
        <w:t xml:space="preserve"> </w:t>
      </w:r>
      <w:r>
        <w:t>свою</w:t>
      </w:r>
      <w:r w:rsidR="009F0807">
        <w:t xml:space="preserve"> </w:t>
      </w:r>
      <w:r>
        <w:t>эффективность</w:t>
      </w:r>
      <w:r w:rsidR="0087259D">
        <w:t>,</w:t>
      </w:r>
      <w:r w:rsidR="009F0807">
        <w:t xml:space="preserve"> </w:t>
      </w:r>
      <w:r>
        <w:t>и</w:t>
      </w:r>
      <w:r w:rsidR="009F0807">
        <w:t xml:space="preserve"> </w:t>
      </w:r>
      <w:r>
        <w:t>убирать</w:t>
      </w:r>
      <w:r w:rsidR="009F0807">
        <w:t xml:space="preserve"> </w:t>
      </w:r>
      <w:r>
        <w:t>эти</w:t>
      </w:r>
      <w:r w:rsidR="009F0807">
        <w:t xml:space="preserve"> </w:t>
      </w:r>
      <w:r>
        <w:t>гангренозные</w:t>
      </w:r>
      <w:r w:rsidR="009F0807">
        <w:t xml:space="preserve"> </w:t>
      </w:r>
      <w:r>
        <w:t>части,</w:t>
      </w:r>
      <w:r w:rsidR="009F0807">
        <w:t xml:space="preserve"> </w:t>
      </w:r>
      <w:r>
        <w:t>которые</w:t>
      </w:r>
      <w:r w:rsidR="009F0807">
        <w:t xml:space="preserve"> </w:t>
      </w:r>
      <w:r>
        <w:t>естественно</w:t>
      </w:r>
      <w:r w:rsidR="009F0807">
        <w:t xml:space="preserve"> </w:t>
      </w:r>
      <w:r>
        <w:t>есть</w:t>
      </w:r>
      <w:r w:rsidR="009F0807">
        <w:t xml:space="preserve"> </w:t>
      </w:r>
      <w:r>
        <w:t>в</w:t>
      </w:r>
      <w:r w:rsidR="009F0807">
        <w:t xml:space="preserve"> </w:t>
      </w:r>
      <w:r>
        <w:t>системе,</w:t>
      </w:r>
      <w:r w:rsidR="009F0807">
        <w:t xml:space="preserve"> </w:t>
      </w:r>
      <w:r>
        <w:t>когда</w:t>
      </w:r>
      <w:r w:rsidR="009F0807">
        <w:t xml:space="preserve"> </w:t>
      </w:r>
      <w:r>
        <w:t>стяжателей</w:t>
      </w:r>
      <w:r w:rsidR="009F0807">
        <w:t xml:space="preserve"> </w:t>
      </w:r>
      <w:r>
        <w:t>возводили</w:t>
      </w:r>
      <w:r w:rsidR="009F0807">
        <w:t xml:space="preserve"> </w:t>
      </w:r>
      <w:r>
        <w:t>на</w:t>
      </w:r>
      <w:r w:rsidR="009F0807">
        <w:t xml:space="preserve"> </w:t>
      </w:r>
      <w:r>
        <w:t>пьедестал</w:t>
      </w:r>
      <w:r w:rsidR="009F0807">
        <w:t xml:space="preserve"> </w:t>
      </w:r>
      <w:r>
        <w:t>и</w:t>
      </w:r>
      <w:r w:rsidR="009F0807">
        <w:t xml:space="preserve"> </w:t>
      </w:r>
      <w:r>
        <w:t>производили</w:t>
      </w:r>
      <w:r w:rsidR="009F0807">
        <w:t xml:space="preserve"> </w:t>
      </w:r>
      <w:r>
        <w:t>более</w:t>
      </w:r>
      <w:r w:rsidR="009F0807">
        <w:t xml:space="preserve"> </w:t>
      </w:r>
      <w:r>
        <w:t>30</w:t>
      </w:r>
      <w:r w:rsidR="009F0807">
        <w:t xml:space="preserve"> </w:t>
      </w:r>
      <w:r>
        <w:t>лет,</w:t>
      </w:r>
      <w:r w:rsidR="009F0807">
        <w:t xml:space="preserve"> </w:t>
      </w:r>
      <w:r>
        <w:t>всей</w:t>
      </w:r>
      <w:r w:rsidR="009F0807">
        <w:t xml:space="preserve"> </w:t>
      </w:r>
      <w:r>
        <w:t>совокупностью</w:t>
      </w:r>
      <w:r w:rsidR="009F0807">
        <w:t xml:space="preserve"> </w:t>
      </w:r>
      <w:r>
        <w:t>системы</w:t>
      </w:r>
      <w:r w:rsidR="009F0807">
        <w:t xml:space="preserve"> </w:t>
      </w:r>
      <w:r>
        <w:t>соответствующего</w:t>
      </w:r>
      <w:r w:rsidR="009F0807">
        <w:t xml:space="preserve"> </w:t>
      </w:r>
      <w:r>
        <w:t>духовного</w:t>
      </w:r>
      <w:r w:rsidR="009F0807">
        <w:t xml:space="preserve"> </w:t>
      </w:r>
      <w:r>
        <w:t>производства.</w:t>
      </w:r>
      <w:r w:rsidR="009F0807">
        <w:t xml:space="preserve"> </w:t>
      </w:r>
    </w:p>
    <w:p w14:paraId="310D8A95" w14:textId="6B464160" w:rsidR="00EF4976" w:rsidRDefault="00EF4976" w:rsidP="00EF4976">
      <w:pPr>
        <w:pStyle w:val="afffff"/>
      </w:pPr>
      <w:r>
        <w:drawing>
          <wp:inline distT="0" distB="0" distL="0" distR="0" wp14:anchorId="0146F9A3" wp14:editId="17D6EF42">
            <wp:extent cx="4416723" cy="2937163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466" cy="294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81DE" w14:textId="3EA3E824" w:rsidR="003E76F4" w:rsidRDefault="005A4145" w:rsidP="003E76F4">
      <w:r>
        <w:t>Это</w:t>
      </w:r>
      <w:r w:rsidR="009F0807">
        <w:t xml:space="preserve"> </w:t>
      </w:r>
      <w:r>
        <w:t>тонкая</w:t>
      </w:r>
      <w:r w:rsidR="009F0807">
        <w:t xml:space="preserve"> </w:t>
      </w:r>
      <w:r>
        <w:t>операция.</w:t>
      </w:r>
      <w:r w:rsidR="009F0807">
        <w:t xml:space="preserve"> </w:t>
      </w:r>
      <w:r>
        <w:t>Но</w:t>
      </w:r>
      <w:r w:rsidR="009F0807">
        <w:t xml:space="preserve"> </w:t>
      </w:r>
      <w:r>
        <w:t>только</w:t>
      </w:r>
      <w:r w:rsidR="009F0807">
        <w:t xml:space="preserve"> </w:t>
      </w:r>
      <w:r>
        <w:t>эта</w:t>
      </w:r>
      <w:r w:rsidR="009F0807">
        <w:t xml:space="preserve"> </w:t>
      </w:r>
      <w:r>
        <w:t>операция</w:t>
      </w:r>
      <w:r w:rsidR="009F0807">
        <w:t xml:space="preserve"> </w:t>
      </w:r>
      <w:r>
        <w:t>в</w:t>
      </w:r>
      <w:r w:rsidR="009F0807">
        <w:t xml:space="preserve"> </w:t>
      </w:r>
      <w:r>
        <w:t>состоянии</w:t>
      </w:r>
      <w:r w:rsidR="009F0807">
        <w:t xml:space="preserve"> </w:t>
      </w:r>
      <w:r>
        <w:t>дать</w:t>
      </w:r>
      <w:r w:rsidR="009F0807">
        <w:t xml:space="preserve"> </w:t>
      </w:r>
      <w:r>
        <w:t>нам</w:t>
      </w:r>
      <w:r w:rsidR="009F0807">
        <w:t xml:space="preserve"> </w:t>
      </w:r>
      <w:r>
        <w:t>победу.</w:t>
      </w:r>
      <w:r w:rsidR="009F0807">
        <w:t xml:space="preserve"> </w:t>
      </w:r>
      <w:r>
        <w:t>Всё</w:t>
      </w:r>
      <w:r w:rsidR="009F0807">
        <w:t xml:space="preserve"> </w:t>
      </w:r>
      <w:r>
        <w:t>остальное</w:t>
      </w:r>
      <w:r w:rsidR="009F0807">
        <w:t xml:space="preserve"> </w:t>
      </w:r>
      <w:r>
        <w:t>ловленное</w:t>
      </w:r>
      <w:r w:rsidR="009F0807">
        <w:t xml:space="preserve"> </w:t>
      </w:r>
      <w:r>
        <w:t>и</w:t>
      </w:r>
      <w:r w:rsidR="009F0807">
        <w:t xml:space="preserve"> </w:t>
      </w:r>
      <w:r>
        <w:t>тупиковое.</w:t>
      </w:r>
      <w:r w:rsidR="009F0807">
        <w:t xml:space="preserve"> </w:t>
      </w:r>
      <w:r>
        <w:t>Надо</w:t>
      </w:r>
      <w:r w:rsidR="009F0807">
        <w:t xml:space="preserve"> </w:t>
      </w:r>
      <w:r>
        <w:t>инвентаризировать</w:t>
      </w:r>
      <w:r w:rsidR="009F0807">
        <w:t xml:space="preserve"> </w:t>
      </w:r>
      <w:r>
        <w:t>всё,</w:t>
      </w:r>
      <w:r w:rsidR="009F0807">
        <w:t xml:space="preserve"> </w:t>
      </w:r>
      <w:r>
        <w:t>что</w:t>
      </w:r>
      <w:r w:rsidR="009F0807">
        <w:t xml:space="preserve"> </w:t>
      </w:r>
      <w:r>
        <w:t>есть</w:t>
      </w:r>
      <w:r w:rsidR="009F0807">
        <w:t xml:space="preserve"> </w:t>
      </w:r>
      <w:r>
        <w:t>воинского,</w:t>
      </w:r>
      <w:r w:rsidR="009F0807">
        <w:t xml:space="preserve"> </w:t>
      </w:r>
      <w:r w:rsidRPr="00DA5A78">
        <w:rPr>
          <w:rStyle w:val="--0"/>
        </w:rPr>
        <w:t>действительно</w:t>
      </w:r>
      <w:r w:rsidR="009F0807">
        <w:rPr>
          <w:rStyle w:val="--0"/>
        </w:rPr>
        <w:t xml:space="preserve"> </w:t>
      </w:r>
      <w:r w:rsidRPr="00DA5A78">
        <w:rPr>
          <w:rStyle w:val="--"/>
        </w:rPr>
        <w:t>воинского</w:t>
      </w:r>
      <w:r w:rsidR="009F0807">
        <w:t xml:space="preserve"> </w:t>
      </w:r>
      <w:r>
        <w:t>и</w:t>
      </w:r>
      <w:r w:rsidR="009F0807">
        <w:t xml:space="preserve"> </w:t>
      </w:r>
      <w:r>
        <w:t>насыщать</w:t>
      </w:r>
      <w:r w:rsidR="009F0807">
        <w:t xml:space="preserve"> </w:t>
      </w:r>
      <w:r>
        <w:t>это</w:t>
      </w:r>
      <w:r w:rsidR="009F0807">
        <w:t xml:space="preserve"> </w:t>
      </w:r>
      <w:r>
        <w:t>возможностями,</w:t>
      </w:r>
      <w:r w:rsidR="009F0807">
        <w:t xml:space="preserve"> </w:t>
      </w:r>
      <w:r>
        <w:t>напрягать</w:t>
      </w:r>
      <w:r w:rsidR="009F0807">
        <w:t xml:space="preserve"> </w:t>
      </w:r>
      <w:r>
        <w:t>военно-технический</w:t>
      </w:r>
      <w:r w:rsidR="009F0807">
        <w:t xml:space="preserve"> </w:t>
      </w:r>
      <w:r>
        <w:t>сектор,</w:t>
      </w:r>
      <w:r w:rsidR="009F0807">
        <w:t xml:space="preserve"> </w:t>
      </w:r>
      <w:r>
        <w:t>давать</w:t>
      </w:r>
      <w:r w:rsidR="009F0807">
        <w:t xml:space="preserve"> </w:t>
      </w:r>
      <w:r>
        <w:t>дорогу</w:t>
      </w:r>
      <w:r w:rsidR="009F0807">
        <w:t xml:space="preserve"> </w:t>
      </w:r>
      <w:r>
        <w:t>тем,</w:t>
      </w:r>
      <w:r w:rsidR="009F0807">
        <w:t xml:space="preserve"> </w:t>
      </w:r>
      <w:r>
        <w:t>кто</w:t>
      </w:r>
      <w:r w:rsidR="009F0807">
        <w:t xml:space="preserve"> </w:t>
      </w:r>
      <w:r>
        <w:t>может</w:t>
      </w:r>
      <w:r w:rsidR="009F0807">
        <w:t xml:space="preserve"> </w:t>
      </w:r>
      <w:r>
        <w:t>жить</w:t>
      </w:r>
      <w:r w:rsidR="009F0807">
        <w:t xml:space="preserve"> </w:t>
      </w:r>
      <w:r>
        <w:t>в</w:t>
      </w:r>
      <w:r w:rsidR="009F0807">
        <w:t xml:space="preserve"> </w:t>
      </w:r>
      <w:r>
        <w:t>этих</w:t>
      </w:r>
      <w:r w:rsidR="009F0807">
        <w:t xml:space="preserve"> </w:t>
      </w:r>
      <w:r>
        <w:t>условиях</w:t>
      </w:r>
      <w:r w:rsidR="009F0807">
        <w:t xml:space="preserve"> </w:t>
      </w:r>
      <w:r>
        <w:t>напряжения</w:t>
      </w:r>
      <w:r w:rsidR="009F0807">
        <w:t xml:space="preserve"> </w:t>
      </w:r>
      <w:r>
        <w:t>и</w:t>
      </w:r>
      <w:r w:rsidR="009F0807">
        <w:t xml:space="preserve"> </w:t>
      </w:r>
      <w:r>
        <w:t>созидания,</w:t>
      </w:r>
      <w:r w:rsidR="009F0807">
        <w:t xml:space="preserve"> </w:t>
      </w:r>
      <w:r>
        <w:t>убирать</w:t>
      </w:r>
      <w:r w:rsidR="009F0807">
        <w:t xml:space="preserve"> </w:t>
      </w:r>
      <w:r>
        <w:t>безжалостно</w:t>
      </w:r>
      <w:r w:rsidR="009F0807">
        <w:t xml:space="preserve"> </w:t>
      </w:r>
      <w:r>
        <w:t>остальных,</w:t>
      </w:r>
      <w:r w:rsidR="009F0807">
        <w:t xml:space="preserve"> </w:t>
      </w:r>
      <w:r>
        <w:t>сажать</w:t>
      </w:r>
      <w:r w:rsidR="009F0807">
        <w:t xml:space="preserve"> </w:t>
      </w:r>
      <w:r>
        <w:t>воров</w:t>
      </w:r>
      <w:r w:rsidR="009F0807">
        <w:t xml:space="preserve"> </w:t>
      </w:r>
      <w:r>
        <w:t>или,</w:t>
      </w:r>
      <w:r w:rsidR="009F0807">
        <w:t xml:space="preserve"> </w:t>
      </w:r>
      <w:r>
        <w:t>повторюсь</w:t>
      </w:r>
      <w:r w:rsidR="009F0807">
        <w:t xml:space="preserve"> </w:t>
      </w:r>
      <w:r>
        <w:t>—</w:t>
      </w:r>
      <w:r w:rsidR="009F0807">
        <w:t xml:space="preserve"> </w:t>
      </w:r>
      <w:r w:rsidRPr="00411794">
        <w:t>делать</w:t>
      </w:r>
      <w:r w:rsidR="009F0807" w:rsidRPr="00411794">
        <w:t xml:space="preserve"> </w:t>
      </w:r>
      <w:r w:rsidRPr="00411794">
        <w:t>с</w:t>
      </w:r>
      <w:r w:rsidR="009F0807" w:rsidRPr="00411794">
        <w:t xml:space="preserve"> </w:t>
      </w:r>
      <w:r w:rsidRPr="00411794">
        <w:t>ними</w:t>
      </w:r>
      <w:r w:rsidR="009F0807" w:rsidRPr="00411794">
        <w:t xml:space="preserve"> </w:t>
      </w:r>
      <w:r w:rsidRPr="00411794">
        <w:t>и</w:t>
      </w:r>
      <w:r w:rsidR="009F0807" w:rsidRPr="00411794">
        <w:t xml:space="preserve"> </w:t>
      </w:r>
      <w:r w:rsidRPr="00411794">
        <w:t>другими</w:t>
      </w:r>
      <w:r w:rsidR="009F0807" w:rsidRPr="00411794">
        <w:t xml:space="preserve"> </w:t>
      </w:r>
      <w:r w:rsidRPr="00411794">
        <w:t>причастными</w:t>
      </w:r>
      <w:r w:rsidR="009F0807" w:rsidRPr="00411794">
        <w:t xml:space="preserve"> </w:t>
      </w:r>
      <w:r w:rsidRPr="00411794">
        <w:t>—</w:t>
      </w:r>
      <w:r w:rsidR="009F0807" w:rsidRPr="00411794">
        <w:t xml:space="preserve"> </w:t>
      </w:r>
      <w:r w:rsidRPr="00411794">
        <w:t>нечто</w:t>
      </w:r>
      <w:r w:rsidR="009F0807" w:rsidRPr="00411794">
        <w:t xml:space="preserve"> </w:t>
      </w:r>
      <w:r w:rsidRPr="00411794">
        <w:t>более</w:t>
      </w:r>
      <w:r w:rsidR="009F0807" w:rsidRPr="00411794">
        <w:t xml:space="preserve"> </w:t>
      </w:r>
      <w:r w:rsidRPr="00411794">
        <w:t>радикальное.</w:t>
      </w:r>
      <w:r w:rsidR="009F0807">
        <w:t xml:space="preserve"> </w:t>
      </w:r>
      <w:r>
        <w:t>Соединять</w:t>
      </w:r>
      <w:r w:rsidR="009F0807">
        <w:t xml:space="preserve"> </w:t>
      </w:r>
      <w:r>
        <w:t>техническое</w:t>
      </w:r>
      <w:r w:rsidR="009F0807">
        <w:t xml:space="preserve"> </w:t>
      </w:r>
      <w:r>
        <w:t>оснащение</w:t>
      </w:r>
      <w:r w:rsidR="009F0807">
        <w:t xml:space="preserve"> </w:t>
      </w:r>
      <w:r>
        <w:t>с</w:t>
      </w:r>
      <w:r w:rsidR="009F0807">
        <w:t xml:space="preserve"> </w:t>
      </w:r>
      <w:r>
        <w:t>человеческим</w:t>
      </w:r>
      <w:r w:rsidR="009F0807">
        <w:t xml:space="preserve"> </w:t>
      </w:r>
      <w:r>
        <w:t>контингентом,</w:t>
      </w:r>
      <w:r w:rsidR="009F0807">
        <w:t xml:space="preserve"> </w:t>
      </w:r>
      <w:r>
        <w:t>потому</w:t>
      </w:r>
      <w:r w:rsidR="009F0807">
        <w:t xml:space="preserve"> </w:t>
      </w:r>
      <w:r>
        <w:t>что</w:t>
      </w:r>
      <w:r w:rsidR="009F0807">
        <w:t xml:space="preserve"> </w:t>
      </w:r>
      <w:r>
        <w:t>дайте</w:t>
      </w:r>
      <w:r w:rsidR="009F0807">
        <w:t xml:space="preserve"> </w:t>
      </w:r>
      <w:r>
        <w:t>вы</w:t>
      </w:r>
      <w:r w:rsidR="009F0807">
        <w:t xml:space="preserve"> </w:t>
      </w:r>
      <w:r>
        <w:t>им</w:t>
      </w:r>
      <w:r w:rsidR="009F0807">
        <w:t xml:space="preserve"> </w:t>
      </w:r>
      <w:r>
        <w:t>хоть</w:t>
      </w:r>
      <w:r w:rsidR="009F0807">
        <w:t xml:space="preserve"> </w:t>
      </w:r>
      <w:r>
        <w:t>какие</w:t>
      </w:r>
      <w:r w:rsidR="009F0807">
        <w:t xml:space="preserve"> </w:t>
      </w:r>
      <w:r>
        <w:t>танки,</w:t>
      </w:r>
      <w:r w:rsidR="009F0807">
        <w:t xml:space="preserve"> </w:t>
      </w:r>
      <w:r>
        <w:t>если</w:t>
      </w:r>
      <w:r w:rsidR="009F0807">
        <w:t xml:space="preserve"> </w:t>
      </w:r>
      <w:r>
        <w:t>в</w:t>
      </w:r>
      <w:r w:rsidR="009F0807">
        <w:t xml:space="preserve"> </w:t>
      </w:r>
      <w:r>
        <w:t>них</w:t>
      </w:r>
      <w:r w:rsidR="009F0807">
        <w:t xml:space="preserve"> </w:t>
      </w:r>
      <w:r>
        <w:t>будет</w:t>
      </w:r>
      <w:r w:rsidR="009F0807">
        <w:t xml:space="preserve"> </w:t>
      </w:r>
      <w:r>
        <w:t>сидеть</w:t>
      </w:r>
      <w:r w:rsidR="009F0807">
        <w:t xml:space="preserve"> </w:t>
      </w:r>
      <w:r>
        <w:t>барахло,</w:t>
      </w:r>
      <w:r w:rsidR="009F0807">
        <w:t xml:space="preserve"> </w:t>
      </w:r>
      <w:r>
        <w:t>так</w:t>
      </w:r>
      <w:r w:rsidR="009F0807">
        <w:t xml:space="preserve"> </w:t>
      </w:r>
      <w:r>
        <w:t>оно</w:t>
      </w:r>
      <w:r w:rsidR="009F0807">
        <w:t xml:space="preserve"> </w:t>
      </w:r>
      <w:r>
        <w:t>и</w:t>
      </w:r>
      <w:r w:rsidR="009F0807">
        <w:t xml:space="preserve"> </w:t>
      </w:r>
      <w:r>
        <w:t>будет</w:t>
      </w:r>
      <w:r w:rsidR="009F0807">
        <w:t xml:space="preserve"> </w:t>
      </w:r>
      <w:r>
        <w:t>барахло.</w:t>
      </w:r>
      <w:r w:rsidR="009F0807">
        <w:t xml:space="preserve"> </w:t>
      </w:r>
      <w:r>
        <w:t>Учить</w:t>
      </w:r>
      <w:r w:rsidR="009F0807">
        <w:t xml:space="preserve"> </w:t>
      </w:r>
      <w:r>
        <w:t>по-новому</w:t>
      </w:r>
      <w:r w:rsidR="009F0807">
        <w:t xml:space="preserve"> </w:t>
      </w:r>
      <w:r>
        <w:t>и</w:t>
      </w:r>
      <w:r w:rsidR="009F0807">
        <w:t xml:space="preserve"> </w:t>
      </w:r>
      <w:r>
        <w:t>воинскому</w:t>
      </w:r>
      <w:r w:rsidR="009F0807">
        <w:t xml:space="preserve"> </w:t>
      </w:r>
      <w:r>
        <w:t>делу.</w:t>
      </w:r>
      <w:r w:rsidR="009F0807">
        <w:t xml:space="preserve"> </w:t>
      </w:r>
      <w:r>
        <w:t>Нужно</w:t>
      </w:r>
      <w:r w:rsidR="009F0807">
        <w:t xml:space="preserve"> </w:t>
      </w:r>
      <w:r>
        <w:t>ужесточать</w:t>
      </w:r>
      <w:r w:rsidR="009F0807">
        <w:t xml:space="preserve"> </w:t>
      </w:r>
      <w:r>
        <w:t>законы?</w:t>
      </w:r>
      <w:r w:rsidR="009F0807">
        <w:t xml:space="preserve"> </w:t>
      </w:r>
      <w:r>
        <w:t>Нужно!</w:t>
      </w:r>
      <w:r w:rsidR="009F0807">
        <w:t xml:space="preserve"> </w:t>
      </w:r>
      <w:r>
        <w:t>Нужно</w:t>
      </w:r>
      <w:r w:rsidR="009F0807">
        <w:t xml:space="preserve"> </w:t>
      </w:r>
      <w:r>
        <w:t>мобилизовывать</w:t>
      </w:r>
      <w:r w:rsidR="009F0807">
        <w:t xml:space="preserve"> </w:t>
      </w:r>
      <w:r>
        <w:t>людей?</w:t>
      </w:r>
      <w:r w:rsidR="009F0807">
        <w:t xml:space="preserve"> </w:t>
      </w:r>
      <w:r>
        <w:t>Нужно.</w:t>
      </w:r>
      <w:r w:rsidR="009F0807">
        <w:t xml:space="preserve"> </w:t>
      </w:r>
      <w:r>
        <w:t>Вопрос</w:t>
      </w:r>
      <w:r w:rsidR="009F0807">
        <w:t xml:space="preserve"> </w:t>
      </w:r>
      <w:r>
        <w:t>заключается</w:t>
      </w:r>
      <w:r w:rsidR="009F0807">
        <w:t xml:space="preserve"> </w:t>
      </w:r>
      <w:r>
        <w:t>в</w:t>
      </w:r>
      <w:r w:rsidR="009F0807">
        <w:t xml:space="preserve"> </w:t>
      </w:r>
      <w:r>
        <w:t>том,</w:t>
      </w:r>
      <w:r w:rsidR="009F0807">
        <w:t xml:space="preserve"> </w:t>
      </w:r>
      <w:r>
        <w:t>что</w:t>
      </w:r>
      <w:r w:rsidR="009F0807">
        <w:t xml:space="preserve"> </w:t>
      </w:r>
      <w:r>
        <w:t>это</w:t>
      </w:r>
      <w:r w:rsidR="009F0807">
        <w:t xml:space="preserve"> </w:t>
      </w:r>
      <w:r>
        <w:t>нужно</w:t>
      </w:r>
      <w:r w:rsidR="009F0807">
        <w:t xml:space="preserve"> </w:t>
      </w:r>
      <w:r>
        <w:t>делать</w:t>
      </w:r>
      <w:r w:rsidR="009F0807">
        <w:t xml:space="preserve"> </w:t>
      </w:r>
      <w:r>
        <w:t>более</w:t>
      </w:r>
      <w:r w:rsidR="009F0807">
        <w:t xml:space="preserve"> </w:t>
      </w:r>
      <w:r>
        <w:t>комплексно,</w:t>
      </w:r>
      <w:r w:rsidR="009F0807">
        <w:t xml:space="preserve"> </w:t>
      </w:r>
      <w:r>
        <w:t>системно</w:t>
      </w:r>
      <w:r w:rsidR="003E76F4">
        <w:t>,</w:t>
      </w:r>
      <w:r w:rsidR="009F0807">
        <w:t xml:space="preserve"> </w:t>
      </w:r>
      <w:r>
        <w:t>с</w:t>
      </w:r>
      <w:r w:rsidR="009F0807">
        <w:t xml:space="preserve"> </w:t>
      </w:r>
      <w:r>
        <w:t>опорой</w:t>
      </w:r>
      <w:r w:rsidR="009F0807">
        <w:t xml:space="preserve"> </w:t>
      </w:r>
      <w:r>
        <w:t>на</w:t>
      </w:r>
      <w:r w:rsidR="009F0807">
        <w:t xml:space="preserve"> </w:t>
      </w:r>
      <w:r>
        <w:t>понимание</w:t>
      </w:r>
      <w:r w:rsidR="009F0807">
        <w:t xml:space="preserve"> </w:t>
      </w:r>
      <w:r>
        <w:t>инвентаризации,</w:t>
      </w:r>
      <w:r w:rsidR="009F0807">
        <w:t xml:space="preserve"> </w:t>
      </w:r>
      <w:r>
        <w:t>котор</w:t>
      </w:r>
      <w:r w:rsidR="003E76F4">
        <w:t>ую</w:t>
      </w:r>
      <w:r w:rsidR="009F0807">
        <w:t xml:space="preserve"> </w:t>
      </w:r>
      <w:r w:rsidRPr="005F3E0F">
        <w:rPr>
          <w:rStyle w:val="--"/>
        </w:rPr>
        <w:t>кто-то</w:t>
      </w:r>
      <w:r w:rsidR="009F0807">
        <w:rPr>
          <w:rStyle w:val="--"/>
        </w:rPr>
        <w:t xml:space="preserve"> </w:t>
      </w:r>
      <w:r w:rsidRPr="005F3E0F">
        <w:rPr>
          <w:rStyle w:val="--0"/>
        </w:rPr>
        <w:t>должен</w:t>
      </w:r>
      <w:r w:rsidR="009F0807">
        <w:t xml:space="preserve"> </w:t>
      </w:r>
      <w:r>
        <w:t>осуществлять.</w:t>
      </w:r>
      <w:r w:rsidR="009F0807">
        <w:t xml:space="preserve"> </w:t>
      </w:r>
      <w:r>
        <w:t>Это</w:t>
      </w:r>
      <w:r w:rsidR="009F0807">
        <w:t xml:space="preserve"> </w:t>
      </w:r>
      <w:r>
        <w:t>всё</w:t>
      </w:r>
      <w:r w:rsidR="009F0807">
        <w:t xml:space="preserve"> </w:t>
      </w:r>
      <w:r>
        <w:t>равно</w:t>
      </w:r>
      <w:r w:rsidR="009F0807">
        <w:t xml:space="preserve"> </w:t>
      </w:r>
      <w:r>
        <w:t>придётся</w:t>
      </w:r>
      <w:r w:rsidR="009F0807">
        <w:t xml:space="preserve"> </w:t>
      </w:r>
      <w:r>
        <w:t>делать.</w:t>
      </w:r>
      <w:r w:rsidR="009F0807">
        <w:t xml:space="preserve"> </w:t>
      </w:r>
      <w:r>
        <w:t>Но</w:t>
      </w:r>
      <w:r w:rsidR="009F0807">
        <w:t xml:space="preserve"> </w:t>
      </w:r>
      <w:r>
        <w:t>если</w:t>
      </w:r>
      <w:r w:rsidR="009F0807">
        <w:t xml:space="preserve"> </w:t>
      </w:r>
      <w:r>
        <w:t>сделать</w:t>
      </w:r>
      <w:r w:rsidR="009F0807">
        <w:t xml:space="preserve"> </w:t>
      </w:r>
      <w:r>
        <w:t>сейчас</w:t>
      </w:r>
      <w:r w:rsidR="009F0807">
        <w:t xml:space="preserve"> </w:t>
      </w:r>
      <w:r>
        <w:t>некоторые</w:t>
      </w:r>
      <w:r w:rsidR="009F0807">
        <w:t xml:space="preserve"> </w:t>
      </w:r>
      <w:r>
        <w:t>вещи,</w:t>
      </w:r>
      <w:r w:rsidR="009F0807">
        <w:t xml:space="preserve"> </w:t>
      </w:r>
      <w:r>
        <w:t>то</w:t>
      </w:r>
      <w:r w:rsidR="009F0807">
        <w:t xml:space="preserve"> </w:t>
      </w:r>
      <w:r>
        <w:t>это</w:t>
      </w:r>
      <w:r w:rsidR="009F0807">
        <w:t xml:space="preserve"> </w:t>
      </w:r>
      <w:r>
        <w:t>реально</w:t>
      </w:r>
      <w:r w:rsidR="009F0807">
        <w:t xml:space="preserve"> </w:t>
      </w:r>
      <w:r>
        <w:t>подействует</w:t>
      </w:r>
      <w:r w:rsidR="009F0807">
        <w:t xml:space="preserve"> </w:t>
      </w:r>
      <w:r>
        <w:t>на</w:t>
      </w:r>
      <w:r w:rsidR="009F0807">
        <w:t xml:space="preserve"> </w:t>
      </w:r>
      <w:r>
        <w:t>текущую</w:t>
      </w:r>
      <w:r w:rsidR="009F0807">
        <w:t xml:space="preserve"> </w:t>
      </w:r>
      <w:r>
        <w:t>ситуацию.</w:t>
      </w:r>
      <w:r w:rsidR="009F0807">
        <w:t xml:space="preserve"> </w:t>
      </w:r>
    </w:p>
    <w:p w14:paraId="066A8FFF" w14:textId="7B0ED499" w:rsidR="003E76F4" w:rsidRDefault="005A4145" w:rsidP="003E76F4">
      <w:pPr>
        <w:rPr>
          <w:rStyle w:val="--0"/>
          <w:b w:val="0"/>
          <w:caps w:val="0"/>
          <w:color w:val="auto"/>
        </w:rPr>
      </w:pPr>
      <w:r w:rsidRPr="00A76F90">
        <w:rPr>
          <w:szCs w:val="28"/>
        </w:rPr>
        <w:lastRenderedPageBreak/>
        <w:t>Как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пример</w:t>
      </w:r>
      <w:r w:rsidR="009F0807">
        <w:rPr>
          <w:szCs w:val="28"/>
        </w:rPr>
        <w:t xml:space="preserve"> </w:t>
      </w:r>
      <w:r>
        <w:rPr>
          <w:szCs w:val="28"/>
        </w:rPr>
        <w:t>(</w:t>
      </w:r>
      <w:r w:rsidRPr="00A76F90">
        <w:rPr>
          <w:szCs w:val="28"/>
        </w:rPr>
        <w:t>и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это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касается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всех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людей,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которые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проживают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сегодня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на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присоединённых</w:t>
      </w:r>
      <w:r w:rsidR="009F0807">
        <w:rPr>
          <w:szCs w:val="28"/>
        </w:rPr>
        <w:t xml:space="preserve"> </w:t>
      </w:r>
      <w:r w:rsidRPr="00A76F90">
        <w:rPr>
          <w:szCs w:val="28"/>
        </w:rPr>
        <w:t>территориях</w:t>
      </w:r>
      <w:r>
        <w:rPr>
          <w:szCs w:val="28"/>
        </w:rPr>
        <w:t>)</w:t>
      </w:r>
      <w:r w:rsidR="003E76F4">
        <w:rPr>
          <w:szCs w:val="28"/>
        </w:rPr>
        <w:t>,</w:t>
      </w:r>
      <w:r w:rsidR="009F0807">
        <w:rPr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п</w:t>
      </w:r>
      <w:r w:rsidRPr="00A76F90">
        <w:rPr>
          <w:rFonts w:eastAsia="Times New Roman" w:cs="Segoe UI"/>
          <w:color w:val="2C2F34"/>
          <w:szCs w:val="28"/>
        </w:rPr>
        <w:t>режде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чем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стать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полноценным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россиянином,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то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есть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получить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внутренний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гражданский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паспорт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РФ,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претенденту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на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получение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гражданства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РФ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необходимо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Style w:val="--"/>
        </w:rPr>
        <w:t>пройти</w:t>
      </w:r>
      <w:r w:rsidR="009F0807">
        <w:rPr>
          <w:rStyle w:val="--0"/>
        </w:rPr>
        <w:t xml:space="preserve"> </w:t>
      </w:r>
      <w:r w:rsidRPr="00A76F90">
        <w:rPr>
          <w:rStyle w:val="--0"/>
        </w:rPr>
        <w:t>процедуру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b/>
          <w:bCs/>
          <w:i/>
          <w:iCs/>
          <w:color w:val="2C2F34"/>
          <w:szCs w:val="28"/>
        </w:rPr>
        <w:t>принесения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A76F90">
        <w:rPr>
          <w:rFonts w:eastAsia="Times New Roman" w:cs="Segoe UI"/>
          <w:b/>
          <w:bCs/>
          <w:i/>
          <w:iCs/>
          <w:color w:val="2C2F34"/>
          <w:szCs w:val="28"/>
        </w:rPr>
        <w:t>присяги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A76F90">
        <w:rPr>
          <w:rFonts w:eastAsia="Times New Roman" w:cs="Segoe UI"/>
          <w:b/>
          <w:bCs/>
          <w:i/>
          <w:iCs/>
          <w:color w:val="2C2F34"/>
          <w:szCs w:val="28"/>
        </w:rPr>
        <w:t>на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A76F90">
        <w:rPr>
          <w:rFonts w:eastAsia="Times New Roman" w:cs="Segoe UI"/>
          <w:b/>
          <w:bCs/>
          <w:i/>
          <w:iCs/>
          <w:color w:val="2C2F34"/>
          <w:szCs w:val="28"/>
        </w:rPr>
        <w:t>гражданство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A76F90">
        <w:rPr>
          <w:rFonts w:eastAsia="Times New Roman" w:cs="Segoe UI"/>
          <w:b/>
          <w:bCs/>
          <w:i/>
          <w:iCs/>
          <w:color w:val="2C2F34"/>
          <w:szCs w:val="28"/>
        </w:rPr>
        <w:t>России</w:t>
      </w:r>
      <w:r w:rsidRPr="003E76F4">
        <w:t>.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Это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требование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появилось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сравнительно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недавно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—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соответствующий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A76F90">
        <w:rPr>
          <w:rFonts w:eastAsia="Times New Roman" w:cs="Segoe UI"/>
          <w:color w:val="2C2F34"/>
          <w:szCs w:val="28"/>
        </w:rPr>
        <w:t>закон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390ABF">
        <w:rPr>
          <w:rStyle w:val="--"/>
        </w:rPr>
        <w:t>вступил</w:t>
      </w:r>
      <w:r w:rsidR="009F0807">
        <w:rPr>
          <w:rStyle w:val="--0"/>
        </w:rPr>
        <w:t xml:space="preserve"> </w:t>
      </w:r>
      <w:r w:rsidRPr="00390ABF">
        <w:rPr>
          <w:rStyle w:val="--0"/>
        </w:rPr>
        <w:t>в</w:t>
      </w:r>
      <w:r w:rsidR="009F0807">
        <w:rPr>
          <w:rStyle w:val="--0"/>
        </w:rPr>
        <w:t xml:space="preserve"> </w:t>
      </w:r>
      <w:r w:rsidRPr="00390ABF">
        <w:rPr>
          <w:rStyle w:val="--0"/>
        </w:rPr>
        <w:t>силу</w:t>
      </w:r>
      <w:r w:rsidR="009F0807">
        <w:rPr>
          <w:rStyle w:val="--0"/>
        </w:rPr>
        <w:t xml:space="preserve"> </w:t>
      </w:r>
      <w:r w:rsidRPr="00390ABF">
        <w:rPr>
          <w:rFonts w:eastAsia="Times New Roman" w:cs="Segoe UI"/>
          <w:b/>
          <w:bCs/>
          <w:i/>
          <w:iCs/>
          <w:color w:val="2C2F34"/>
          <w:szCs w:val="28"/>
        </w:rPr>
        <w:t>1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390ABF">
        <w:rPr>
          <w:rFonts w:eastAsia="Times New Roman" w:cs="Segoe UI"/>
          <w:b/>
          <w:bCs/>
          <w:i/>
          <w:iCs/>
          <w:color w:val="2C2F34"/>
          <w:szCs w:val="28"/>
        </w:rPr>
        <w:t>сентября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390ABF">
        <w:rPr>
          <w:rFonts w:eastAsia="Times New Roman" w:cs="Segoe UI"/>
          <w:b/>
          <w:bCs/>
          <w:i/>
          <w:iCs/>
          <w:color w:val="2C2F34"/>
          <w:szCs w:val="28"/>
        </w:rPr>
        <w:t>2017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390ABF">
        <w:rPr>
          <w:rFonts w:eastAsia="Times New Roman" w:cs="Segoe UI"/>
          <w:b/>
          <w:bCs/>
          <w:i/>
          <w:iCs/>
          <w:color w:val="2C2F34"/>
          <w:szCs w:val="28"/>
        </w:rPr>
        <w:t>года</w:t>
      </w:r>
      <w:r w:rsidRPr="00A76F90">
        <w:rPr>
          <w:rFonts w:eastAsia="Times New Roman" w:cs="Segoe UI"/>
          <w:color w:val="2C2F34"/>
          <w:szCs w:val="28"/>
        </w:rPr>
        <w:t>.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Наверное,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мало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кто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из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читателей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знает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об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этом.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Но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немного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ранее,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6D1636">
        <w:rPr>
          <w:rFonts w:eastAsia="Times New Roman" w:cs="Segoe UI"/>
          <w:b/>
          <w:bCs/>
          <w:i/>
          <w:iCs/>
          <w:color w:val="2C2F34"/>
          <w:szCs w:val="28"/>
        </w:rPr>
        <w:t>26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6D1636">
        <w:rPr>
          <w:rFonts w:eastAsia="Times New Roman" w:cs="Segoe UI"/>
          <w:b/>
          <w:bCs/>
          <w:i/>
          <w:iCs/>
          <w:color w:val="2C2F34"/>
          <w:szCs w:val="28"/>
        </w:rPr>
        <w:t>января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6D1636">
        <w:rPr>
          <w:rFonts w:eastAsia="Times New Roman" w:cs="Segoe UI"/>
          <w:b/>
          <w:bCs/>
          <w:i/>
          <w:iCs/>
          <w:color w:val="2C2F34"/>
          <w:szCs w:val="28"/>
        </w:rPr>
        <w:t>2016</w:t>
      </w:r>
      <w:r w:rsidR="009F0807">
        <w:rPr>
          <w:rFonts w:eastAsia="Times New Roman" w:cs="Segoe UI"/>
          <w:b/>
          <w:bCs/>
          <w:i/>
          <w:iCs/>
          <w:color w:val="2C2F34"/>
          <w:szCs w:val="28"/>
        </w:rPr>
        <w:t xml:space="preserve"> </w:t>
      </w:r>
      <w:r w:rsidRPr="006D1636">
        <w:rPr>
          <w:rFonts w:eastAsia="Times New Roman" w:cs="Segoe UI"/>
          <w:b/>
          <w:bCs/>
          <w:i/>
          <w:iCs/>
          <w:color w:val="2C2F34"/>
          <w:szCs w:val="28"/>
        </w:rPr>
        <w:t>года</w:t>
      </w:r>
      <w:r>
        <w:rPr>
          <w:rFonts w:eastAsia="Times New Roman" w:cs="Segoe UI"/>
          <w:color w:val="2C2F34"/>
          <w:szCs w:val="28"/>
        </w:rPr>
        <w:t>,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по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>
        <w:rPr>
          <w:rFonts w:eastAsia="Times New Roman" w:cs="Segoe UI"/>
          <w:color w:val="2C2F34"/>
          <w:szCs w:val="28"/>
        </w:rPr>
        <w:t>итогам</w:t>
      </w:r>
      <w:r w:rsidR="009F0807">
        <w:rPr>
          <w:rFonts w:eastAsia="Times New Roman" w:cs="Segoe UI"/>
          <w:color w:val="2C2F34"/>
          <w:szCs w:val="28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заседания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Совета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по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противодействию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коррупции</w:t>
      </w:r>
      <w:r w:rsidRPr="005D02EA">
        <w:rPr>
          <w:bCs/>
          <w:color w:val="000000"/>
          <w:szCs w:val="28"/>
          <w:shd w:val="clear" w:color="auto" w:fill="FFFFFF"/>
        </w:rPr>
        <w:t>,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Президент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="003E76F4" w:rsidRPr="005D02EA">
        <w:rPr>
          <w:bCs/>
          <w:color w:val="000000"/>
          <w:szCs w:val="28"/>
          <w:shd w:val="clear" w:color="auto" w:fill="FFFFFF"/>
        </w:rPr>
        <w:t>В.</w:t>
      </w:r>
      <w:r w:rsidR="003E76F4">
        <w:rPr>
          <w:bCs/>
          <w:color w:val="000000"/>
          <w:szCs w:val="28"/>
          <w:shd w:val="clear" w:color="auto" w:fill="FFFFFF"/>
        </w:rPr>
        <w:t> </w:t>
      </w:r>
      <w:r w:rsidR="003E76F4" w:rsidRPr="005D02EA">
        <w:rPr>
          <w:bCs/>
          <w:color w:val="000000"/>
          <w:szCs w:val="28"/>
          <w:shd w:val="clear" w:color="auto" w:fill="FFFFFF"/>
        </w:rPr>
        <w:t>В.</w:t>
      </w:r>
      <w:r w:rsidR="003E76F4">
        <w:rPr>
          <w:bCs/>
          <w:color w:val="000000"/>
          <w:szCs w:val="28"/>
          <w:shd w:val="clear" w:color="auto" w:fill="FFFFFF"/>
        </w:rPr>
        <w:t> </w:t>
      </w:r>
      <w:r w:rsidRPr="005D02EA">
        <w:rPr>
          <w:bCs/>
          <w:color w:val="000000"/>
          <w:szCs w:val="28"/>
          <w:shd w:val="clear" w:color="auto" w:fill="FFFFFF"/>
        </w:rPr>
        <w:t>Путин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834D66">
        <w:rPr>
          <w:rStyle w:val="--"/>
        </w:rPr>
        <w:t>утвердил</w:t>
      </w:r>
      <w:r w:rsidR="009F0807">
        <w:rPr>
          <w:rStyle w:val="--0"/>
        </w:rPr>
        <w:t xml:space="preserve"> </w:t>
      </w:r>
      <w:r w:rsidRPr="00834D66">
        <w:rPr>
          <w:rStyle w:val="--0"/>
        </w:rPr>
        <w:t>поручение:</w:t>
      </w:r>
      <w:r w:rsidR="009F0807">
        <w:rPr>
          <w:rStyle w:val="--0"/>
        </w:rPr>
        <w:t xml:space="preserve"> </w:t>
      </w:r>
    </w:p>
    <w:p w14:paraId="4D07A3C9" w14:textId="77777777" w:rsidR="003E76F4" w:rsidRDefault="005A4145" w:rsidP="003E76F4">
      <w:r w:rsidRPr="005D02EA">
        <w:rPr>
          <w:shd w:val="clear" w:color="auto" w:fill="FFFFFF"/>
        </w:rPr>
        <w:t>а)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проинформировать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лиц,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замещающих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государственные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должности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Российской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Федерации,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должности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федеральной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государственной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службы,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должности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в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государственных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корпорациях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(компаниях),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фондах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иных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организациях,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созданных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на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основании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федеральных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законов,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должности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в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организациях,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созданных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для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выполнения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задач,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поставленных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перед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федеральными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государственными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органами,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назначение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на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которые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освобождение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от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которых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осуществляются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Президентом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Российской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Федерации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Правительством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Российской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Федерации,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а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также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иные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должности,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предусмотренные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законодательством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Российской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Федерации,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необходимости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своевременного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и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надлежащего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выполнения</w:t>
      </w:r>
      <w:r w:rsidR="009F0807">
        <w:rPr>
          <w:shd w:val="clear" w:color="auto" w:fill="FFFFFF"/>
        </w:rPr>
        <w:t xml:space="preserve"> </w:t>
      </w:r>
      <w:r w:rsidRPr="005D02EA">
        <w:rPr>
          <w:shd w:val="clear" w:color="auto" w:fill="FFFFFF"/>
        </w:rPr>
        <w:t>обязанности</w:t>
      </w:r>
      <w:r w:rsidR="009F0807">
        <w:rPr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сообщать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в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установленном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порядке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о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возникновении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личной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заинтересованности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при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исполнении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должностных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обязанностей,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которая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приводит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или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может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привести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к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конфликту</w:t>
      </w:r>
      <w:r w:rsidR="009F0807">
        <w:rPr>
          <w:b/>
          <w:i/>
          <w:iCs/>
          <w:shd w:val="clear" w:color="auto" w:fill="FFFFFF"/>
        </w:rPr>
        <w:t xml:space="preserve"> </w:t>
      </w:r>
      <w:r w:rsidRPr="00834D66">
        <w:rPr>
          <w:b/>
          <w:i/>
          <w:iCs/>
          <w:shd w:val="clear" w:color="auto" w:fill="FFFFFF"/>
        </w:rPr>
        <w:t>интересов</w:t>
      </w:r>
      <w:r w:rsidRPr="005D02EA">
        <w:rPr>
          <w:shd w:val="clear" w:color="auto" w:fill="FFFFFF"/>
        </w:rPr>
        <w:t>;</w:t>
      </w:r>
    </w:p>
    <w:p w14:paraId="047E084E" w14:textId="77777777" w:rsidR="003E76F4" w:rsidRDefault="005A4145" w:rsidP="003E76F4">
      <w:r w:rsidRPr="005D02EA">
        <w:rPr>
          <w:bCs/>
          <w:color w:val="000000"/>
          <w:szCs w:val="28"/>
          <w:shd w:val="clear" w:color="auto" w:fill="FFFFFF"/>
        </w:rPr>
        <w:t>б)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обеспечить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оказание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методической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помощи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лицам,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названным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в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подпункте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«а»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настоящего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пункта,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подготовке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соответствующих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уведомлений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о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возникновении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личной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заинтересованности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исполнении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должностных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обязанностей,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которая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приводит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или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может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привести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к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конфликту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интересов.</w:t>
      </w:r>
    </w:p>
    <w:p w14:paraId="212B90B7" w14:textId="77777777" w:rsidR="003E76F4" w:rsidRDefault="005A4145" w:rsidP="003E76F4">
      <w:r w:rsidRPr="00834D66">
        <w:rPr>
          <w:b/>
          <w:i/>
          <w:iCs/>
          <w:color w:val="000000"/>
          <w:szCs w:val="28"/>
          <w:shd w:val="clear" w:color="auto" w:fill="FFFFFF"/>
        </w:rPr>
        <w:t>Срок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>
        <w:rPr>
          <w:b/>
          <w:i/>
          <w:iCs/>
          <w:color w:val="000000"/>
          <w:szCs w:val="28"/>
          <w:shd w:val="clear" w:color="auto" w:fill="FFFFFF"/>
        </w:rPr>
        <w:t>—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1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марта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2016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г.;</w:t>
      </w:r>
    </w:p>
    <w:p w14:paraId="529ACABA" w14:textId="77777777" w:rsidR="003E76F4" w:rsidRDefault="005A4145" w:rsidP="003E76F4">
      <w:r w:rsidRPr="005D02EA">
        <w:rPr>
          <w:bCs/>
          <w:color w:val="000000"/>
          <w:szCs w:val="28"/>
          <w:shd w:val="clear" w:color="auto" w:fill="FFFFFF"/>
        </w:rPr>
        <w:t>в)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представить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в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установленном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порядке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5D02EA">
        <w:rPr>
          <w:bCs/>
          <w:color w:val="000000"/>
          <w:szCs w:val="28"/>
          <w:shd w:val="clear" w:color="auto" w:fill="FFFFFF"/>
        </w:rPr>
        <w:t>предложения: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о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введении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процедуры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принятия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присяги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государственными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гражданскими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служащими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дисциплинарной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ответственности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в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случае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установления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фактов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её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нарушения;</w:t>
      </w:r>
    </w:p>
    <w:p w14:paraId="469AA7AB" w14:textId="77777777" w:rsidR="003E76F4" w:rsidRDefault="005A4145" w:rsidP="003E76F4">
      <w:r w:rsidRPr="00834D66">
        <w:rPr>
          <w:b/>
          <w:i/>
          <w:iCs/>
          <w:color w:val="000000"/>
          <w:szCs w:val="28"/>
          <w:shd w:val="clear" w:color="auto" w:fill="FFFFFF"/>
        </w:rPr>
        <w:t>Срок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>
        <w:rPr>
          <w:b/>
          <w:i/>
          <w:iCs/>
          <w:color w:val="000000"/>
          <w:szCs w:val="28"/>
          <w:shd w:val="clear" w:color="auto" w:fill="FFFFFF"/>
        </w:rPr>
        <w:t>—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1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апреля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2016</w:t>
      </w:r>
      <w:r w:rsidR="009F0807">
        <w:rPr>
          <w:b/>
          <w:i/>
          <w:iCs/>
          <w:color w:val="000000"/>
          <w:szCs w:val="28"/>
          <w:shd w:val="clear" w:color="auto" w:fill="FFFFFF"/>
        </w:rPr>
        <w:t xml:space="preserve"> </w:t>
      </w:r>
      <w:r w:rsidRPr="00834D66">
        <w:rPr>
          <w:b/>
          <w:i/>
          <w:iCs/>
          <w:color w:val="000000"/>
          <w:szCs w:val="28"/>
          <w:shd w:val="clear" w:color="auto" w:fill="FFFFFF"/>
        </w:rPr>
        <w:t>г.</w:t>
      </w:r>
    </w:p>
    <w:p w14:paraId="52E779C2" w14:textId="77777777" w:rsidR="003E76F4" w:rsidRDefault="005A4145" w:rsidP="003E76F4">
      <w:pPr>
        <w:rPr>
          <w:bCs/>
          <w:color w:val="000000"/>
          <w:szCs w:val="28"/>
          <w:shd w:val="clear" w:color="auto" w:fill="FFFFFF"/>
        </w:rPr>
      </w:pPr>
      <w:r w:rsidRPr="003E76F4">
        <w:t>А</w:t>
      </w:r>
      <w:r w:rsidR="009F0807" w:rsidRPr="003E76F4">
        <w:t xml:space="preserve"> </w:t>
      </w:r>
      <w:r w:rsidRPr="003E76F4">
        <w:t>об</w:t>
      </w:r>
      <w:r w:rsidR="009F0807" w:rsidRPr="003E76F4">
        <w:t xml:space="preserve"> </w:t>
      </w:r>
      <w:r w:rsidRPr="003E76F4">
        <w:t>этом</w:t>
      </w:r>
      <w:r w:rsidR="009F0807" w:rsidRPr="003E76F4">
        <w:t xml:space="preserve"> </w:t>
      </w:r>
      <w:r w:rsidRPr="003E76F4">
        <w:t>вообще</w:t>
      </w:r>
      <w:r w:rsidR="009F0807" w:rsidRPr="003E76F4">
        <w:t xml:space="preserve"> </w:t>
      </w:r>
      <w:r w:rsidRPr="003E76F4">
        <w:t>никто</w:t>
      </w:r>
      <w:r w:rsidR="009F0807" w:rsidRPr="003E76F4">
        <w:t xml:space="preserve"> </w:t>
      </w:r>
      <w:r w:rsidRPr="003E76F4">
        <w:t>сегодня</w:t>
      </w:r>
      <w:r w:rsidR="009F0807" w:rsidRPr="003E76F4">
        <w:t xml:space="preserve"> </w:t>
      </w:r>
      <w:r w:rsidRPr="003E76F4">
        <w:t>не</w:t>
      </w:r>
      <w:r w:rsidR="009F0807" w:rsidRPr="003E76F4">
        <w:t xml:space="preserve"> </w:t>
      </w:r>
      <w:r w:rsidRPr="003E76F4">
        <w:t>знает.</w:t>
      </w:r>
      <w:r w:rsidR="009F0807" w:rsidRPr="003E76F4">
        <w:t xml:space="preserve"> </w:t>
      </w:r>
      <w:r w:rsidRPr="003E76F4">
        <w:t>Но</w:t>
      </w:r>
      <w:r w:rsidR="009F0807" w:rsidRPr="003E76F4">
        <w:t xml:space="preserve"> </w:t>
      </w:r>
      <w:r w:rsidRPr="003E76F4">
        <w:t>давайте</w:t>
      </w:r>
      <w:r w:rsidR="009F0807" w:rsidRPr="003E76F4">
        <w:t xml:space="preserve"> </w:t>
      </w:r>
      <w:r w:rsidRPr="003E76F4">
        <w:t>зададим</w:t>
      </w:r>
      <w:r w:rsidR="009F0807" w:rsidRPr="003E76F4">
        <w:t xml:space="preserve"> </w:t>
      </w:r>
      <w:r w:rsidRPr="003E76F4">
        <w:t>сами</w:t>
      </w:r>
      <w:r w:rsidR="009F0807" w:rsidRPr="003E76F4">
        <w:t xml:space="preserve"> </w:t>
      </w:r>
      <w:r w:rsidRPr="003E76F4">
        <w:t>себе</w:t>
      </w:r>
      <w:r w:rsidR="009F0807" w:rsidRPr="003E76F4">
        <w:t xml:space="preserve"> </w:t>
      </w:r>
      <w:r w:rsidRPr="003E76F4">
        <w:t>простой</w:t>
      </w:r>
      <w:r w:rsidR="009F0807" w:rsidRPr="003E76F4">
        <w:t xml:space="preserve"> </w:t>
      </w:r>
      <w:r w:rsidRPr="003E76F4">
        <w:t>вопрос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Pr="003E76F4">
        <w:t>чиновники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Pr="003E76F4">
        <w:t>госслужащие,</w:t>
      </w:r>
      <w:r w:rsidR="009F0807" w:rsidRPr="003E76F4">
        <w:t xml:space="preserve"> </w:t>
      </w:r>
      <w:r w:rsidRPr="003E76F4">
        <w:t>имеющие</w:t>
      </w:r>
      <w:r w:rsidR="009F0807" w:rsidRPr="003E76F4">
        <w:t xml:space="preserve"> </w:t>
      </w:r>
      <w:r w:rsidRPr="003E76F4">
        <w:t>гражданские</w:t>
      </w:r>
      <w:r w:rsidR="009F0807" w:rsidRPr="003E76F4">
        <w:t xml:space="preserve"> </w:t>
      </w:r>
      <w:r w:rsidRPr="003E76F4">
        <w:t>звания</w:t>
      </w:r>
      <w:r w:rsidR="009F0807" w:rsidRPr="003E76F4">
        <w:t xml:space="preserve"> </w:t>
      </w:r>
      <w:r w:rsidRPr="003E76F4">
        <w:t>(приравненные</w:t>
      </w:r>
      <w:r w:rsidR="009F0807" w:rsidRPr="003E76F4">
        <w:t xml:space="preserve"> </w:t>
      </w:r>
      <w:r w:rsidRPr="003E76F4">
        <w:t>к</w:t>
      </w:r>
      <w:r w:rsidR="009F0807" w:rsidRPr="003E76F4">
        <w:t xml:space="preserve"> </w:t>
      </w:r>
      <w:r w:rsidRPr="003E76F4">
        <w:t>военным),</w:t>
      </w:r>
      <w:r w:rsidR="009F0807" w:rsidRPr="003E76F4">
        <w:t xml:space="preserve"> </w:t>
      </w:r>
      <w:r w:rsidRPr="003E76F4">
        <w:t>и</w:t>
      </w:r>
      <w:r w:rsidR="009F0807">
        <w:rPr>
          <w:shd w:val="clear" w:color="auto" w:fill="FFFFFF"/>
        </w:rPr>
        <w:t xml:space="preserve"> </w:t>
      </w:r>
      <w:r w:rsidRPr="000E3A54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0E3A54">
        <w:rPr>
          <w:rStyle w:val="--0"/>
        </w:rPr>
        <w:t>под</w:t>
      </w:r>
      <w:r w:rsidR="009F0807">
        <w:rPr>
          <w:shd w:val="clear" w:color="auto" w:fill="FFFFFF"/>
        </w:rPr>
        <w:t xml:space="preserve"> </w:t>
      </w:r>
      <w:r w:rsidRPr="003E76F4">
        <w:t>Присягой</w:t>
      </w:r>
      <w:r w:rsidR="009F0807" w:rsidRPr="003E76F4">
        <w:t xml:space="preserve"> </w:t>
      </w:r>
      <w:r w:rsidRPr="003E76F4">
        <w:t>служения</w:t>
      </w:r>
      <w:r w:rsidR="009F0807" w:rsidRPr="003E76F4">
        <w:t xml:space="preserve"> </w:t>
      </w:r>
      <w:r w:rsidRPr="003E76F4">
        <w:t>своей</w:t>
      </w:r>
      <w:r w:rsidR="009F0807" w:rsidRPr="003E76F4">
        <w:t xml:space="preserve"> </w:t>
      </w:r>
      <w:r w:rsidRPr="003E76F4">
        <w:t>стране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нам</w:t>
      </w:r>
      <w:r w:rsidR="009F0807" w:rsidRPr="003E76F4">
        <w:t xml:space="preserve"> </w:t>
      </w:r>
      <w:r w:rsidRPr="003E76F4">
        <w:lastRenderedPageBreak/>
        <w:t>—</w:t>
      </w:r>
      <w:r w:rsidR="009F0807" w:rsidRPr="003E76F4">
        <w:t xml:space="preserve"> </w:t>
      </w:r>
      <w:r w:rsidRPr="003E76F4">
        <w:t>людям</w:t>
      </w:r>
      <w:r w:rsidR="009F0807" w:rsidRPr="003E76F4">
        <w:t xml:space="preserve"> </w:t>
      </w:r>
      <w:r w:rsidRPr="003E76F4">
        <w:t>этой</w:t>
      </w:r>
      <w:r w:rsidR="009F0807" w:rsidRPr="003E76F4">
        <w:t xml:space="preserve"> </w:t>
      </w:r>
      <w:r w:rsidRPr="003E76F4">
        <w:t>страны?</w:t>
      </w:r>
      <w:r w:rsidR="009F0807" w:rsidRPr="003E76F4">
        <w:t xml:space="preserve"> </w:t>
      </w:r>
      <w:r w:rsidRPr="003E76F4">
        <w:t>Разве</w:t>
      </w:r>
      <w:r w:rsidR="009F0807" w:rsidRPr="003E76F4">
        <w:t xml:space="preserve"> </w:t>
      </w:r>
      <w:r w:rsidRPr="003E76F4">
        <w:t>так</w:t>
      </w:r>
      <w:r w:rsidR="009F0807" w:rsidRPr="003E76F4">
        <w:t xml:space="preserve"> </w:t>
      </w:r>
      <w:r w:rsidRPr="003E76F4">
        <w:t>может</w:t>
      </w:r>
      <w:r w:rsidR="009F0807" w:rsidRPr="003E76F4">
        <w:t xml:space="preserve"> </w:t>
      </w:r>
      <w:r w:rsidRPr="003E76F4">
        <w:t>быть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тем</w:t>
      </w:r>
      <w:r w:rsidR="009F0807" w:rsidRPr="003E76F4">
        <w:t xml:space="preserve"> </w:t>
      </w:r>
      <w:r w:rsidRPr="003E76F4">
        <w:t>более</w:t>
      </w:r>
      <w:r w:rsidR="009F0807" w:rsidRPr="003E76F4">
        <w:t xml:space="preserve"> </w:t>
      </w:r>
      <w:r w:rsidRPr="003E76F4">
        <w:t>сегодня?</w:t>
      </w:r>
      <w:r w:rsidR="009F0807" w:rsidRPr="003E76F4">
        <w:t xml:space="preserve"> </w:t>
      </w:r>
      <w:r w:rsidRPr="003E76F4">
        <w:t>Чиновники</w:t>
      </w:r>
      <w:r w:rsidR="009F0807" w:rsidRPr="003E76F4">
        <w:t xml:space="preserve"> </w:t>
      </w:r>
      <w:r w:rsidRPr="003E76F4">
        <w:t>так</w:t>
      </w:r>
      <w:r w:rsidR="009F0807" w:rsidRPr="003E76F4">
        <w:t xml:space="preserve"> </w:t>
      </w:r>
      <w:r w:rsidRPr="003E76F4">
        <w:t>называемой</w:t>
      </w:r>
      <w:r w:rsidR="009F0807" w:rsidRPr="003E76F4">
        <w:t xml:space="preserve"> </w:t>
      </w:r>
      <w:r w:rsidRPr="003E76F4">
        <w:t>категории</w:t>
      </w:r>
      <w:r w:rsidR="009F0807" w:rsidRPr="003E76F4">
        <w:t xml:space="preserve"> </w:t>
      </w:r>
      <w:r w:rsidRPr="003E76F4">
        <w:t>«А»</w:t>
      </w:r>
      <w:r w:rsidR="009F0807" w:rsidRPr="003E76F4">
        <w:t xml:space="preserve"> </w:t>
      </w:r>
      <w:r w:rsidR="003E76F4" w:rsidRPr="003E76F4">
        <w:t xml:space="preserve">— </w:t>
      </w:r>
      <w:r w:rsidRPr="003E76F4">
        <w:t>высшее</w:t>
      </w:r>
      <w:r w:rsidR="009F0807" w:rsidRPr="003E76F4">
        <w:t xml:space="preserve"> </w:t>
      </w:r>
      <w:r w:rsidRPr="003E76F4">
        <w:t>руководство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Pr="003E76F4">
        <w:t>Действительный</w:t>
      </w:r>
      <w:r w:rsidR="009F0807" w:rsidRPr="003E76F4">
        <w:t xml:space="preserve"> </w:t>
      </w:r>
      <w:r w:rsidRPr="003E76F4">
        <w:t>государственный</w:t>
      </w:r>
      <w:r w:rsidR="009F0807" w:rsidRPr="003E76F4">
        <w:t xml:space="preserve"> </w:t>
      </w:r>
      <w:r w:rsidRPr="003E76F4">
        <w:t>советник</w:t>
      </w:r>
      <w:r w:rsidR="009F0807" w:rsidRPr="003E76F4">
        <w:t xml:space="preserve"> </w:t>
      </w:r>
      <w:r w:rsidRPr="003E76F4">
        <w:t>Российской</w:t>
      </w:r>
      <w:r w:rsidR="009F0807" w:rsidRPr="003E76F4">
        <w:t xml:space="preserve"> </w:t>
      </w:r>
      <w:r w:rsidRPr="003E76F4">
        <w:t>Федерации</w:t>
      </w:r>
      <w:r w:rsidR="009F0807" w:rsidRPr="003E76F4">
        <w:t xml:space="preserve"> </w:t>
      </w:r>
      <w:r w:rsidRPr="003E76F4">
        <w:t>1,</w:t>
      </w:r>
      <w:r w:rsidR="009F0807" w:rsidRPr="003E76F4">
        <w:t xml:space="preserve"> </w:t>
      </w:r>
      <w:r w:rsidRPr="003E76F4">
        <w:t>2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3</w:t>
      </w:r>
      <w:r w:rsidR="009F0807" w:rsidRPr="003E76F4">
        <w:t xml:space="preserve"> </w:t>
      </w:r>
      <w:r w:rsidRPr="003E76F4">
        <w:t>класса</w:t>
      </w:r>
      <w:r w:rsidR="009F0807" w:rsidRPr="003E76F4">
        <w:t xml:space="preserve"> </w:t>
      </w:r>
      <w:r w:rsidRPr="003E76F4">
        <w:t>(приравнено</w:t>
      </w:r>
      <w:r w:rsidR="009F0807" w:rsidRPr="003E76F4">
        <w:t xml:space="preserve"> </w:t>
      </w:r>
      <w:r w:rsidRPr="003E76F4">
        <w:t>к</w:t>
      </w:r>
      <w:r w:rsidR="009F0807" w:rsidRPr="003E76F4">
        <w:t xml:space="preserve"> </w:t>
      </w:r>
      <w:r w:rsidRPr="003E76F4">
        <w:t>воинским</w:t>
      </w:r>
      <w:r w:rsidR="009F0807" w:rsidRPr="003E76F4">
        <w:t xml:space="preserve"> </w:t>
      </w:r>
      <w:r w:rsidRPr="003E76F4">
        <w:t>званиям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Pr="003E76F4">
        <w:t>генерал</w:t>
      </w:r>
      <w:r w:rsidR="009F0807" w:rsidRPr="003E76F4">
        <w:t xml:space="preserve"> </w:t>
      </w:r>
      <w:r w:rsidRPr="003E76F4">
        <w:t>армии,</w:t>
      </w:r>
      <w:r w:rsidR="009F0807" w:rsidRPr="003E76F4">
        <w:t xml:space="preserve"> </w:t>
      </w:r>
      <w:r w:rsidRPr="003E76F4">
        <w:t>генерал</w:t>
      </w:r>
      <w:r w:rsidR="009F0807" w:rsidRPr="003E76F4">
        <w:t xml:space="preserve"> </w:t>
      </w:r>
      <w:r w:rsidRPr="003E76F4">
        <w:t>полковник,</w:t>
      </w:r>
      <w:r w:rsidR="009F0807" w:rsidRPr="003E76F4">
        <w:t xml:space="preserve"> </w:t>
      </w:r>
      <w:r w:rsidRPr="003E76F4">
        <w:t>генерал</w:t>
      </w:r>
      <w:r w:rsidR="009F0807" w:rsidRPr="003E76F4">
        <w:t xml:space="preserve"> </w:t>
      </w:r>
      <w:r w:rsidRPr="003E76F4">
        <w:t>лейтенант)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без</w:t>
      </w:r>
      <w:r w:rsidR="009F0807" w:rsidRPr="003E76F4">
        <w:t xml:space="preserve"> </w:t>
      </w:r>
      <w:r w:rsidRPr="003E76F4">
        <w:t>всяких</w:t>
      </w:r>
      <w:r w:rsidR="009F0807" w:rsidRPr="003E76F4">
        <w:t xml:space="preserve"> </w:t>
      </w:r>
      <w:r w:rsidRPr="003E76F4">
        <w:t>обязательств</w:t>
      </w:r>
      <w:r w:rsidR="009F0807" w:rsidRPr="003E76F4">
        <w:t xml:space="preserve"> </w:t>
      </w:r>
      <w:r w:rsidRPr="003E76F4">
        <w:t>перед</w:t>
      </w:r>
      <w:r w:rsidR="009F0807" w:rsidRPr="003E76F4">
        <w:t xml:space="preserve"> </w:t>
      </w:r>
      <w:r w:rsidRPr="003E76F4">
        <w:t>Страной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е</w:t>
      </w:r>
      <w:r w:rsidR="003E76F4" w:rsidRPr="003E76F4">
        <w:t>ё</w:t>
      </w:r>
      <w:r w:rsidR="009F0807" w:rsidRPr="003E76F4">
        <w:t xml:space="preserve"> </w:t>
      </w:r>
      <w:r w:rsidRPr="003E76F4">
        <w:t>народом?</w:t>
      </w:r>
      <w:r w:rsidR="009F0807" w:rsidRPr="003E76F4">
        <w:t xml:space="preserve"> </w:t>
      </w:r>
      <w:r w:rsidRPr="003E76F4">
        <w:t>Я</w:t>
      </w:r>
      <w:r w:rsidR="009F0807" w:rsidRPr="003E76F4">
        <w:t xml:space="preserve"> </w:t>
      </w:r>
      <w:r w:rsidRPr="003E76F4">
        <w:t>не</w:t>
      </w:r>
      <w:r w:rsidR="009F0807" w:rsidRPr="003E76F4">
        <w:t xml:space="preserve"> </w:t>
      </w:r>
      <w:r w:rsidRPr="003E76F4">
        <w:t>буду</w:t>
      </w:r>
      <w:r w:rsidR="009F0807" w:rsidRPr="003E76F4">
        <w:t xml:space="preserve"> </w:t>
      </w:r>
      <w:r w:rsidRPr="003E76F4">
        <w:t>здесь</w:t>
      </w:r>
      <w:r w:rsidR="009F0807" w:rsidRPr="003E76F4">
        <w:t xml:space="preserve"> </w:t>
      </w:r>
      <w:r w:rsidRPr="003E76F4">
        <w:t>указывать</w:t>
      </w:r>
      <w:r w:rsidR="009F0807" w:rsidRPr="003E76F4">
        <w:t xml:space="preserve"> </w:t>
      </w:r>
      <w:r w:rsidRPr="003E76F4">
        <w:t>фамилию</w:t>
      </w:r>
      <w:r w:rsidR="009F0807" w:rsidRPr="003E76F4">
        <w:t xml:space="preserve"> </w:t>
      </w:r>
      <w:r w:rsidRPr="003E76F4">
        <w:t>того,</w:t>
      </w:r>
      <w:r w:rsidR="009F0807" w:rsidRPr="003E76F4">
        <w:t xml:space="preserve"> </w:t>
      </w:r>
      <w:r w:rsidRPr="003E76F4">
        <w:t>кто</w:t>
      </w:r>
      <w:r w:rsidR="009F0807" w:rsidRPr="003E76F4">
        <w:t xml:space="preserve"> </w:t>
      </w:r>
      <w:r w:rsidRPr="003E76F4">
        <w:t>сделал</w:t>
      </w:r>
      <w:r w:rsidR="009F0807" w:rsidRPr="003E76F4">
        <w:t xml:space="preserve"> </w:t>
      </w:r>
      <w:r w:rsidRPr="003E76F4">
        <w:t>вс</w:t>
      </w:r>
      <w:r w:rsidR="003E76F4" w:rsidRPr="003E76F4">
        <w:t>ё</w:t>
      </w:r>
      <w:r w:rsidRPr="003E76F4">
        <w:t>,</w:t>
      </w:r>
      <w:r w:rsidR="009F0807" w:rsidRPr="003E76F4">
        <w:t xml:space="preserve"> </w:t>
      </w:r>
      <w:r w:rsidRPr="003E76F4">
        <w:t>чтобы</w:t>
      </w:r>
      <w:r w:rsidR="009F0807" w:rsidRPr="003E76F4">
        <w:t xml:space="preserve"> </w:t>
      </w:r>
      <w:r w:rsidRPr="005717C0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5717C0">
        <w:rPr>
          <w:rStyle w:val="--0"/>
        </w:rPr>
        <w:t>было</w:t>
      </w:r>
      <w:r w:rsidR="009F0807">
        <w:rPr>
          <w:rStyle w:val="--0"/>
        </w:rPr>
        <w:t xml:space="preserve"> </w:t>
      </w:r>
      <w:r w:rsidRPr="005717C0">
        <w:rPr>
          <w:rStyle w:val="--"/>
        </w:rPr>
        <w:t>реализовано</w:t>
      </w:r>
      <w:r w:rsidR="009F0807">
        <w:rPr>
          <w:shd w:val="clear" w:color="auto" w:fill="FFFFFF"/>
        </w:rPr>
        <w:t xml:space="preserve"> </w:t>
      </w:r>
      <w:r w:rsidRPr="003E76F4">
        <w:t>это</w:t>
      </w:r>
      <w:r w:rsidR="009F0807" w:rsidRPr="003E76F4">
        <w:t xml:space="preserve"> </w:t>
      </w:r>
      <w:r w:rsidRPr="003E76F4">
        <w:t>поручение</w:t>
      </w:r>
      <w:r w:rsidR="009F0807" w:rsidRPr="003E76F4">
        <w:t xml:space="preserve"> </w:t>
      </w:r>
      <w:r w:rsidRPr="003E76F4">
        <w:t>Президента</w:t>
      </w:r>
      <w:r w:rsidR="009F0807" w:rsidRPr="003E76F4">
        <w:t xml:space="preserve"> </w:t>
      </w:r>
      <w:r w:rsidRPr="003E76F4">
        <w:t>РФ.</w:t>
      </w:r>
      <w:r w:rsidR="009F0807" w:rsidRPr="003E76F4">
        <w:t xml:space="preserve"> </w:t>
      </w:r>
      <w:r w:rsidRPr="003E76F4">
        <w:t>А</w:t>
      </w:r>
      <w:r w:rsidR="009F0807" w:rsidRPr="003E76F4">
        <w:t xml:space="preserve"> </w:t>
      </w:r>
      <w:r w:rsidRPr="003E76F4">
        <w:t>для</w:t>
      </w:r>
      <w:r w:rsidR="009F0807" w:rsidRPr="003E76F4">
        <w:t xml:space="preserve"> </w:t>
      </w:r>
      <w:r w:rsidRPr="003E76F4">
        <w:t>чего</w:t>
      </w:r>
      <w:r w:rsidR="009F0807" w:rsidRPr="003E76F4">
        <w:t xml:space="preserve"> </w:t>
      </w:r>
      <w:r w:rsidRPr="003E76F4">
        <w:t>это</w:t>
      </w:r>
      <w:r w:rsidR="009F0807" w:rsidRPr="003E76F4">
        <w:t xml:space="preserve"> </w:t>
      </w:r>
      <w:r w:rsidRPr="003E76F4">
        <w:t>было</w:t>
      </w:r>
      <w:r w:rsidR="009F0807" w:rsidRPr="003E76F4">
        <w:t xml:space="preserve"> </w:t>
      </w:r>
      <w:r w:rsidRPr="003E76F4">
        <w:t>сделано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Pr="005717C0">
        <w:rPr>
          <w:rStyle w:val="--"/>
        </w:rPr>
        <w:t>не</w:t>
      </w:r>
      <w:r w:rsidR="009F0807">
        <w:rPr>
          <w:rStyle w:val="--0"/>
        </w:rPr>
        <w:t xml:space="preserve"> </w:t>
      </w:r>
      <w:r w:rsidRPr="005717C0">
        <w:rPr>
          <w:rStyle w:val="--0"/>
        </w:rPr>
        <w:t>трудно</w:t>
      </w:r>
      <w:r w:rsidR="009F0807">
        <w:rPr>
          <w:shd w:val="clear" w:color="auto" w:fill="FFFFFF"/>
        </w:rPr>
        <w:t xml:space="preserve"> </w:t>
      </w:r>
      <w:r w:rsidRPr="003E76F4">
        <w:t>догадаться</w:t>
      </w:r>
      <w:r w:rsidR="009F0807" w:rsidRPr="003E76F4">
        <w:t xml:space="preserve"> </w:t>
      </w:r>
      <w:r w:rsidRPr="003E76F4">
        <w:t>по</w:t>
      </w:r>
      <w:r w:rsidR="009F0807" w:rsidRPr="003E76F4">
        <w:t xml:space="preserve"> </w:t>
      </w:r>
      <w:r w:rsidRPr="003E76F4">
        <w:t>делам</w:t>
      </w:r>
      <w:r w:rsidR="009F0807" w:rsidRPr="003E76F4">
        <w:t xml:space="preserve"> </w:t>
      </w:r>
      <w:r w:rsidRPr="003E76F4">
        <w:t>сегодняшним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не</w:t>
      </w:r>
      <w:r w:rsidR="009F0807" w:rsidRPr="003E76F4">
        <w:t xml:space="preserve"> </w:t>
      </w:r>
      <w:r w:rsidRPr="003E76F4">
        <w:t>только</w:t>
      </w:r>
      <w:r w:rsidR="009F0807" w:rsidRPr="003E76F4">
        <w:t xml:space="preserve"> </w:t>
      </w:r>
      <w:r w:rsidRPr="003E76F4">
        <w:t>сегодняшним</w:t>
      </w:r>
      <w:r w:rsidR="009F0807" w:rsidRPr="003E76F4">
        <w:t xml:space="preserve"> </w:t>
      </w:r>
      <w:r w:rsidRPr="003E76F4">
        <w:t>этой</w:t>
      </w:r>
      <w:r w:rsidR="009F0807" w:rsidRPr="003E76F4">
        <w:t xml:space="preserve"> </w:t>
      </w:r>
      <w:r w:rsidRPr="003E76F4">
        <w:t>так</w:t>
      </w:r>
      <w:r w:rsidR="009F0807" w:rsidRPr="003E76F4">
        <w:t xml:space="preserve"> </w:t>
      </w:r>
      <w:r w:rsidRPr="003E76F4">
        <w:t>называемой</w:t>
      </w:r>
      <w:r w:rsidR="009F0807" w:rsidRPr="003E76F4">
        <w:t xml:space="preserve"> </w:t>
      </w:r>
      <w:r w:rsidRPr="003E76F4">
        <w:t>«когорты</w:t>
      </w:r>
      <w:r w:rsidR="009F0807" w:rsidRPr="003E76F4">
        <w:t xml:space="preserve"> </w:t>
      </w:r>
      <w:r w:rsidRPr="003E76F4">
        <w:t>всесильных</w:t>
      </w:r>
      <w:r w:rsidR="009F0807" w:rsidRPr="003E76F4">
        <w:t xml:space="preserve"> </w:t>
      </w:r>
      <w:r w:rsidRPr="003E76F4">
        <w:t>управляющих»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«вершител</w:t>
      </w:r>
      <w:r w:rsidR="003E76F4" w:rsidRPr="003E76F4">
        <w:t>ями</w:t>
      </w:r>
      <w:r w:rsidR="009F0807" w:rsidRPr="003E76F4">
        <w:t xml:space="preserve"> </w:t>
      </w:r>
      <w:r w:rsidRPr="003E76F4">
        <w:t>наших</w:t>
      </w:r>
      <w:r w:rsidR="009F0807" w:rsidRPr="003E76F4">
        <w:t xml:space="preserve"> </w:t>
      </w:r>
      <w:r w:rsidRPr="003E76F4">
        <w:t>судеб».</w:t>
      </w:r>
      <w:r w:rsidR="009F0807" w:rsidRPr="003E76F4">
        <w:t xml:space="preserve"> </w:t>
      </w:r>
      <w:r w:rsidRPr="003E76F4">
        <w:t>Так</w:t>
      </w:r>
      <w:r w:rsidR="009F0807" w:rsidRPr="003E76F4">
        <w:t xml:space="preserve"> </w:t>
      </w:r>
      <w:r w:rsidRPr="003E76F4">
        <w:t>вот</w:t>
      </w:r>
      <w:r w:rsidR="003E76F4" w:rsidRPr="003E76F4">
        <w:t>,</w:t>
      </w:r>
      <w:r w:rsidR="009F0807" w:rsidRPr="003E76F4">
        <w:t xml:space="preserve"> </w:t>
      </w:r>
      <w:r w:rsidRPr="003E76F4">
        <w:t>может</w:t>
      </w:r>
      <w:r w:rsidR="003E76F4" w:rsidRPr="003E76F4">
        <w:t>,</w:t>
      </w:r>
      <w:r w:rsidR="009F0807" w:rsidRPr="003E76F4">
        <w:t xml:space="preserve"> </w:t>
      </w:r>
      <w:r w:rsidRPr="003E76F4">
        <w:t>с</w:t>
      </w:r>
      <w:r w:rsidR="009F0807" w:rsidRPr="003E76F4">
        <w:t xml:space="preserve"> </w:t>
      </w:r>
      <w:r w:rsidRPr="003E76F4">
        <w:t>этого</w:t>
      </w:r>
      <w:r w:rsidR="009F0807" w:rsidRPr="003E76F4">
        <w:t xml:space="preserve"> </w:t>
      </w:r>
      <w:r w:rsidRPr="003E76F4">
        <w:t>немедленно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начать?</w:t>
      </w:r>
      <w:r w:rsidR="009F0807" w:rsidRPr="003E76F4">
        <w:t xml:space="preserve"> </w:t>
      </w:r>
      <w:r w:rsidRPr="003E76F4">
        <w:t>Своё</w:t>
      </w:r>
      <w:r w:rsidR="009F0807" w:rsidRPr="003E76F4">
        <w:t xml:space="preserve"> </w:t>
      </w:r>
      <w:r w:rsidRPr="003E76F4">
        <w:t>видение</w:t>
      </w:r>
      <w:r w:rsidR="009F0807" w:rsidRPr="003E76F4">
        <w:t xml:space="preserve"> </w:t>
      </w:r>
      <w:r w:rsidRPr="003E76F4">
        <w:t>о</w:t>
      </w:r>
      <w:r w:rsidR="009F0807" w:rsidRPr="003E76F4">
        <w:t xml:space="preserve"> </w:t>
      </w:r>
      <w:r w:rsidRPr="003E76F4">
        <w:t>Присяге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последствия</w:t>
      </w:r>
      <w:r w:rsidR="003E76F4" w:rsidRPr="003E76F4">
        <w:t>х</w:t>
      </w:r>
      <w:r w:rsidR="009F0807" w:rsidRPr="003E76F4">
        <w:t xml:space="preserve"> </w:t>
      </w:r>
      <w:r w:rsidRPr="003E76F4">
        <w:t>невыполнени</w:t>
      </w:r>
      <w:r w:rsidR="003E76F4" w:rsidRPr="003E76F4">
        <w:t>я</w:t>
      </w:r>
      <w:r w:rsidR="009F0807" w:rsidRPr="003E76F4">
        <w:t xml:space="preserve"> </w:t>
      </w:r>
      <w:r w:rsidRPr="003E76F4">
        <w:t>Присяги</w:t>
      </w:r>
      <w:r w:rsidR="009F0807" w:rsidRPr="003E76F4">
        <w:t xml:space="preserve"> </w:t>
      </w:r>
      <w:r w:rsidRPr="003E76F4">
        <w:t>я</w:t>
      </w:r>
      <w:r w:rsidR="009F0807" w:rsidRPr="003E76F4">
        <w:t xml:space="preserve"> </w:t>
      </w:r>
      <w:r w:rsidRPr="003E76F4">
        <w:t>напишу</w:t>
      </w:r>
      <w:r w:rsidR="009F0807" w:rsidRPr="003E76F4">
        <w:t xml:space="preserve"> </w:t>
      </w:r>
      <w:r w:rsidRPr="003E76F4">
        <w:t>в</w:t>
      </w:r>
      <w:r w:rsidR="009F0807" w:rsidRPr="003E76F4">
        <w:t xml:space="preserve"> </w:t>
      </w:r>
      <w:r w:rsidRPr="003E76F4">
        <w:t>следующей</w:t>
      </w:r>
      <w:r w:rsidR="009F0807" w:rsidRPr="003E76F4">
        <w:t xml:space="preserve"> </w:t>
      </w:r>
      <w:r w:rsidRPr="003E76F4">
        <w:t>статье,</w:t>
      </w:r>
      <w:r w:rsidR="009F0807" w:rsidRPr="003E76F4">
        <w:t xml:space="preserve"> </w:t>
      </w:r>
      <w:r w:rsidRPr="003E76F4">
        <w:t>так</w:t>
      </w:r>
      <w:r w:rsidR="009F0807" w:rsidRPr="003E76F4">
        <w:t xml:space="preserve"> </w:t>
      </w:r>
      <w:r w:rsidRPr="003E76F4">
        <w:t>как</w:t>
      </w:r>
      <w:r w:rsidR="009F0807" w:rsidRPr="003E76F4">
        <w:t xml:space="preserve"> </w:t>
      </w:r>
      <w:r w:rsidRPr="003E76F4">
        <w:t>считаю,</w:t>
      </w:r>
      <w:r w:rsidR="009F0807" w:rsidRPr="003E76F4">
        <w:t xml:space="preserve"> </w:t>
      </w:r>
      <w:r w:rsidRPr="003E76F4">
        <w:t>что</w:t>
      </w:r>
      <w:r w:rsidR="009F0807" w:rsidRPr="003E76F4">
        <w:t xml:space="preserve"> </w:t>
      </w:r>
      <w:r w:rsidRPr="003E76F4">
        <w:t>это</w:t>
      </w:r>
      <w:r w:rsidR="009F0807" w:rsidRPr="003E76F4">
        <w:t xml:space="preserve"> </w:t>
      </w:r>
      <w:r w:rsidRPr="003E76F4">
        <w:t>должны</w:t>
      </w:r>
      <w:r w:rsidR="009F0807" w:rsidRPr="003E76F4">
        <w:t xml:space="preserve"> </w:t>
      </w:r>
      <w:r w:rsidRPr="003E76F4">
        <w:t>знать</w:t>
      </w:r>
      <w:r w:rsidR="009F0807" w:rsidRPr="003E76F4">
        <w:t xml:space="preserve"> </w:t>
      </w:r>
      <w:r w:rsidRPr="003E76F4">
        <w:t>люди</w:t>
      </w:r>
      <w:r w:rsidR="003E76F4" w:rsidRPr="003E76F4">
        <w:t>,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уверен,</w:t>
      </w:r>
      <w:r w:rsidR="009F0807" w:rsidRPr="003E76F4">
        <w:t xml:space="preserve"> </w:t>
      </w:r>
      <w:r w:rsidRPr="003E76F4">
        <w:t>что</w:t>
      </w:r>
      <w:r w:rsidR="009F0807" w:rsidRPr="003E76F4">
        <w:t xml:space="preserve"> </w:t>
      </w:r>
      <w:r w:rsidRPr="003E76F4">
        <w:t>многие</w:t>
      </w:r>
      <w:r w:rsidR="009F0807" w:rsidRPr="003E76F4">
        <w:t xml:space="preserve"> </w:t>
      </w:r>
      <w:r w:rsidRPr="003E76F4">
        <w:t>со</w:t>
      </w:r>
      <w:r w:rsidR="009F0807" w:rsidRPr="003E76F4">
        <w:t xml:space="preserve"> </w:t>
      </w:r>
      <w:r w:rsidRPr="003E76F4">
        <w:t>мной</w:t>
      </w:r>
      <w:r w:rsidR="009F0807" w:rsidRPr="003E76F4">
        <w:t xml:space="preserve"> </w:t>
      </w:r>
      <w:r w:rsidRPr="003E76F4">
        <w:t>будут</w:t>
      </w:r>
      <w:r w:rsidR="009F0807" w:rsidRPr="003E76F4">
        <w:t xml:space="preserve"> </w:t>
      </w:r>
      <w:r w:rsidRPr="003E76F4">
        <w:t>согласны.</w:t>
      </w:r>
      <w:r w:rsidR="009F0807" w:rsidRPr="003E76F4">
        <w:t xml:space="preserve"> </w:t>
      </w:r>
      <w:r w:rsidRPr="003E76F4">
        <w:t>Вот</w:t>
      </w:r>
      <w:r w:rsidR="009F0807" w:rsidRPr="003E76F4">
        <w:t xml:space="preserve"> </w:t>
      </w:r>
      <w:r w:rsidRPr="003E76F4">
        <w:t>это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есть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Pr="003E76F4">
        <w:t>преобразование</w:t>
      </w:r>
      <w:r w:rsidR="009F0807" w:rsidRPr="003E76F4">
        <w:t xml:space="preserve"> </w:t>
      </w:r>
      <w:r w:rsidRPr="003E76F4">
        <w:t>действующей</w:t>
      </w:r>
      <w:r w:rsidR="009F0807" w:rsidRPr="003E76F4">
        <w:t xml:space="preserve"> </w:t>
      </w:r>
      <w:r w:rsidRPr="003E76F4">
        <w:t>системы</w:t>
      </w:r>
      <w:r w:rsidR="009F0807" w:rsidRPr="003E76F4">
        <w:t xml:space="preserve"> </w:t>
      </w:r>
      <w:r w:rsidRPr="003E76F4">
        <w:t>без</w:t>
      </w:r>
      <w:r w:rsidR="009F0807" w:rsidRPr="003E76F4">
        <w:t xml:space="preserve"> </w:t>
      </w:r>
      <w:r w:rsidRPr="003E76F4">
        <w:t>её</w:t>
      </w:r>
      <w:r w:rsidR="009F0807" w:rsidRPr="003E76F4">
        <w:t xml:space="preserve"> </w:t>
      </w:r>
      <w:r w:rsidRPr="003E76F4">
        <w:t>разрушения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начало</w:t>
      </w:r>
      <w:r w:rsidR="009F0807" w:rsidRPr="003E76F4">
        <w:t xml:space="preserve"> </w:t>
      </w:r>
      <w:r w:rsidRPr="003E76F4">
        <w:t>удаления</w:t>
      </w:r>
      <w:r w:rsidR="009F0807" w:rsidRPr="003E76F4">
        <w:t xml:space="preserve"> </w:t>
      </w:r>
      <w:r w:rsidRPr="003E76F4">
        <w:t>из</w:t>
      </w:r>
      <w:r w:rsidR="009F0807" w:rsidRPr="003E76F4">
        <w:t xml:space="preserve"> </w:t>
      </w:r>
      <w:r w:rsidRPr="003E76F4">
        <w:t>неё</w:t>
      </w:r>
      <w:r w:rsidR="009F0807" w:rsidRPr="003E76F4">
        <w:t xml:space="preserve"> </w:t>
      </w:r>
      <w:r w:rsidRPr="003E76F4">
        <w:t>(системы)</w:t>
      </w:r>
      <w:r w:rsidR="009F0807" w:rsidRPr="003E76F4">
        <w:t xml:space="preserve"> </w:t>
      </w:r>
      <w:r w:rsidRPr="003E76F4">
        <w:t>всего</w:t>
      </w:r>
      <w:r w:rsidR="009F0807" w:rsidRPr="003E76F4">
        <w:t xml:space="preserve"> </w:t>
      </w:r>
      <w:r w:rsidRPr="003E76F4">
        <w:t>мерзкого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неприемлемого,</w:t>
      </w:r>
      <w:r w:rsidR="009F0807" w:rsidRPr="003E76F4">
        <w:t xml:space="preserve"> </w:t>
      </w:r>
      <w:r w:rsidRPr="003E76F4">
        <w:t>всего</w:t>
      </w:r>
      <w:r w:rsidR="009F0807" w:rsidRPr="003E76F4">
        <w:t xml:space="preserve"> </w:t>
      </w:r>
      <w:r w:rsidRPr="003E76F4">
        <w:t>того,</w:t>
      </w:r>
      <w:r w:rsidR="009F0807" w:rsidRPr="003E76F4">
        <w:t xml:space="preserve"> </w:t>
      </w:r>
      <w:r w:rsidRPr="003E76F4">
        <w:t>что</w:t>
      </w:r>
      <w:r w:rsidR="009F0807" w:rsidRPr="003E76F4">
        <w:t xml:space="preserve"> </w:t>
      </w:r>
      <w:r w:rsidRPr="003E76F4">
        <w:t>реально</w:t>
      </w:r>
      <w:r w:rsidR="009F0807" w:rsidRPr="003E76F4">
        <w:t xml:space="preserve"> </w:t>
      </w:r>
      <w:r w:rsidRPr="003E76F4">
        <w:t>проявилось</w:t>
      </w:r>
      <w:r w:rsidR="009F0807" w:rsidRPr="003E76F4">
        <w:t xml:space="preserve"> </w:t>
      </w:r>
      <w:r w:rsidRPr="003E76F4">
        <w:t>во</w:t>
      </w:r>
      <w:r w:rsidR="009F0807" w:rsidRPr="003E76F4">
        <w:t xml:space="preserve"> </w:t>
      </w:r>
      <w:r w:rsidRPr="003E76F4">
        <w:t>всей</w:t>
      </w:r>
      <w:r w:rsidR="009F0807" w:rsidRPr="003E76F4">
        <w:t xml:space="preserve"> </w:t>
      </w:r>
      <w:r w:rsidRPr="003E76F4">
        <w:t>своей</w:t>
      </w:r>
      <w:r w:rsidR="009F0807" w:rsidRPr="003E76F4">
        <w:t xml:space="preserve"> </w:t>
      </w:r>
      <w:r w:rsidRPr="003E76F4">
        <w:t>красе</w:t>
      </w:r>
      <w:r w:rsidR="009F0807" w:rsidRPr="003E76F4">
        <w:t xml:space="preserve"> </w:t>
      </w:r>
      <w:r w:rsidRPr="003E76F4">
        <w:t>после</w:t>
      </w:r>
      <w:r w:rsidR="009F0807" w:rsidRPr="003E76F4">
        <w:t xml:space="preserve"> </w:t>
      </w:r>
      <w:r w:rsidRPr="003E76F4">
        <w:t>23</w:t>
      </w:r>
      <w:r w:rsidR="009F0807" w:rsidRPr="003E76F4">
        <w:t xml:space="preserve"> </w:t>
      </w:r>
      <w:r w:rsidRPr="003E76F4">
        <w:t>февраля.</w:t>
      </w:r>
      <w:r w:rsidR="009F0807" w:rsidRPr="003E76F4">
        <w:t xml:space="preserve"> </w:t>
      </w:r>
      <w:r w:rsidRPr="003E76F4">
        <w:t>Но</w:t>
      </w:r>
      <w:r w:rsidR="009F0807" w:rsidRPr="003E76F4">
        <w:t xml:space="preserve"> </w:t>
      </w:r>
      <w:r w:rsidRPr="003E76F4">
        <w:t>самое</w:t>
      </w:r>
      <w:r w:rsidR="009F0807" w:rsidRPr="003E76F4">
        <w:t xml:space="preserve"> </w:t>
      </w:r>
      <w:r w:rsidRPr="003E76F4">
        <w:t>главное</w:t>
      </w:r>
      <w:r w:rsidR="009F0807" w:rsidRPr="003E76F4">
        <w:t xml:space="preserve"> </w:t>
      </w:r>
      <w:r w:rsidRPr="003E76F4">
        <w:t>в</w:t>
      </w:r>
      <w:r w:rsidR="009F0807" w:rsidRPr="003E76F4">
        <w:t xml:space="preserve"> </w:t>
      </w:r>
      <w:r w:rsidRPr="003E76F4">
        <w:t>этом</w:t>
      </w:r>
      <w:r w:rsidR="009F0807" w:rsidRPr="003E76F4">
        <w:t xml:space="preserve"> </w:t>
      </w:r>
      <w:r w:rsidRPr="003E76F4">
        <w:t>—</w:t>
      </w:r>
      <w:r w:rsidR="009F0807" w:rsidRPr="003E76F4">
        <w:t xml:space="preserve"> </w:t>
      </w:r>
      <w:r w:rsidR="003E76F4" w:rsidRPr="003E76F4">
        <w:t>осознание</w:t>
      </w:r>
      <w:r w:rsidR="009F0807" w:rsidRPr="003E76F4">
        <w:t xml:space="preserve"> </w:t>
      </w:r>
      <w:r w:rsidRPr="003E76F4">
        <w:t>люд</w:t>
      </w:r>
      <w:r w:rsidR="003E76F4" w:rsidRPr="003E76F4">
        <w:t>ьми</w:t>
      </w:r>
      <w:r w:rsidRPr="003E76F4">
        <w:t>,</w:t>
      </w:r>
      <w:r w:rsidR="009F0807" w:rsidRPr="003E76F4">
        <w:t xml:space="preserve"> </w:t>
      </w:r>
      <w:r w:rsidRPr="003E76F4">
        <w:t>просты</w:t>
      </w:r>
      <w:r w:rsidR="003E76F4" w:rsidRPr="003E76F4">
        <w:t>ми</w:t>
      </w:r>
      <w:r w:rsidR="009F0807" w:rsidRPr="003E76F4">
        <w:t xml:space="preserve"> </w:t>
      </w:r>
      <w:r w:rsidRPr="003E76F4">
        <w:t>люд</w:t>
      </w:r>
      <w:r w:rsidR="003E76F4" w:rsidRPr="003E76F4">
        <w:t>ьми</w:t>
      </w:r>
      <w:r w:rsidRPr="003E76F4">
        <w:t>,</w:t>
      </w:r>
      <w:r w:rsidR="009F0807" w:rsidRPr="003E76F4">
        <w:t xml:space="preserve"> </w:t>
      </w:r>
      <w:r w:rsidRPr="003E76F4">
        <w:t>которые</w:t>
      </w:r>
      <w:r w:rsidR="009F0807" w:rsidRPr="003E76F4">
        <w:t xml:space="preserve"> </w:t>
      </w:r>
      <w:r w:rsidRPr="003E76F4">
        <w:t>не</w:t>
      </w:r>
      <w:r w:rsidR="009F0807" w:rsidRPr="003E76F4">
        <w:t xml:space="preserve"> </w:t>
      </w:r>
      <w:r w:rsidRPr="003E76F4">
        <w:t>понимали,</w:t>
      </w:r>
      <w:r w:rsidR="009F0807" w:rsidRPr="003E76F4">
        <w:t xml:space="preserve"> </w:t>
      </w:r>
      <w:r w:rsidRPr="003E76F4">
        <w:t>почему</w:t>
      </w:r>
      <w:r w:rsidR="009F0807" w:rsidRPr="003E76F4">
        <w:t xml:space="preserve"> </w:t>
      </w:r>
      <w:r w:rsidRPr="003E76F4">
        <w:t>всё</w:t>
      </w:r>
      <w:r w:rsidR="009F0807" w:rsidRPr="003E76F4">
        <w:t xml:space="preserve"> </w:t>
      </w:r>
      <w:r w:rsidRPr="003E76F4">
        <w:t>происходило</w:t>
      </w:r>
      <w:r w:rsidR="009F0807" w:rsidRPr="003E76F4">
        <w:t xml:space="preserve"> </w:t>
      </w:r>
      <w:r w:rsidRPr="003E76F4">
        <w:t>именно</w:t>
      </w:r>
      <w:r w:rsidR="009F0807" w:rsidRPr="003E76F4">
        <w:t xml:space="preserve"> </w:t>
      </w:r>
      <w:r w:rsidRPr="003E76F4">
        <w:t>так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к</w:t>
      </w:r>
      <w:r w:rsidR="009F0807" w:rsidRPr="003E76F4">
        <w:t xml:space="preserve"> </w:t>
      </w:r>
      <w:r w:rsidRPr="003E76F4">
        <w:t>чему</w:t>
      </w:r>
      <w:r w:rsidR="009F0807" w:rsidRPr="003E76F4">
        <w:t xml:space="preserve"> </w:t>
      </w:r>
      <w:r w:rsidRPr="003E76F4">
        <w:t>всё</w:t>
      </w:r>
      <w:r w:rsidR="009F0807" w:rsidRPr="003E76F4">
        <w:t xml:space="preserve"> </w:t>
      </w:r>
      <w:r w:rsidRPr="003E76F4">
        <w:t>это</w:t>
      </w:r>
      <w:r w:rsidR="009F0807" w:rsidRPr="003E76F4">
        <w:t xml:space="preserve"> </w:t>
      </w:r>
      <w:r w:rsidRPr="003E76F4">
        <w:t>вело…</w:t>
      </w:r>
      <w:r w:rsidR="009F0807" w:rsidRPr="003E76F4">
        <w:t xml:space="preserve"> </w:t>
      </w:r>
      <w:r w:rsidRPr="003E76F4">
        <w:t>и</w:t>
      </w:r>
      <w:r w:rsidR="009F0807" w:rsidRPr="003E76F4">
        <w:t xml:space="preserve"> </w:t>
      </w:r>
      <w:r w:rsidRPr="003E76F4">
        <w:t>могло</w:t>
      </w:r>
      <w:r w:rsidR="009F0807" w:rsidRPr="003E76F4">
        <w:t xml:space="preserve"> </w:t>
      </w:r>
      <w:r w:rsidRPr="003E76F4">
        <w:t>бы</w:t>
      </w:r>
      <w:r w:rsidR="009F0807" w:rsidRPr="003E76F4">
        <w:t xml:space="preserve"> </w:t>
      </w:r>
      <w:r w:rsidRPr="003E76F4">
        <w:t>привести</w:t>
      </w:r>
      <w:r w:rsidR="009F0807" w:rsidRPr="003E76F4">
        <w:t xml:space="preserve"> </w:t>
      </w:r>
      <w:r w:rsidRPr="003E76F4">
        <w:t>в</w:t>
      </w:r>
      <w:r w:rsidR="009F0807" w:rsidRPr="003E76F4">
        <w:t xml:space="preserve"> </w:t>
      </w:r>
      <w:r w:rsidRPr="003E76F4">
        <w:t>итоге.</w:t>
      </w:r>
      <w:r w:rsidR="009F0807">
        <w:rPr>
          <w:bCs/>
          <w:color w:val="000000"/>
          <w:szCs w:val="28"/>
          <w:shd w:val="clear" w:color="auto" w:fill="FFFFFF"/>
        </w:rPr>
        <w:t xml:space="preserve"> </w:t>
      </w:r>
    </w:p>
    <w:p w14:paraId="3FE91B08" w14:textId="2FD80351" w:rsidR="005A4145" w:rsidRPr="003E76F4" w:rsidRDefault="005A4145" w:rsidP="003E76F4">
      <w:r>
        <w:t>Я</w:t>
      </w:r>
      <w:r w:rsidR="009F0807">
        <w:t xml:space="preserve"> </w:t>
      </w:r>
      <w:r>
        <w:t>верю</w:t>
      </w:r>
      <w:r w:rsidR="009F0807">
        <w:t xml:space="preserve"> </w:t>
      </w:r>
      <w:r>
        <w:t>и</w:t>
      </w:r>
      <w:r w:rsidR="009F0807">
        <w:t xml:space="preserve"> </w:t>
      </w:r>
      <w:r>
        <w:t>знаю,</w:t>
      </w:r>
      <w:r w:rsidR="009F0807">
        <w:t xml:space="preserve"> </w:t>
      </w:r>
      <w:r>
        <w:t>что</w:t>
      </w:r>
      <w:r w:rsidR="009F0807">
        <w:t xml:space="preserve"> </w:t>
      </w:r>
      <w:r>
        <w:t>Россия</w:t>
      </w:r>
      <w:r w:rsidR="009F0807">
        <w:t xml:space="preserve"> </w:t>
      </w:r>
      <w:r>
        <w:t>выстоит.</w:t>
      </w:r>
      <w:r w:rsidR="009F0807">
        <w:t xml:space="preserve"> </w:t>
      </w:r>
      <w:r>
        <w:t>Я</w:t>
      </w:r>
      <w:r w:rsidR="009F0807">
        <w:t xml:space="preserve"> </w:t>
      </w:r>
      <w:r>
        <w:t>считаю,</w:t>
      </w:r>
      <w:r w:rsidR="009F0807">
        <w:t xml:space="preserve"> </w:t>
      </w:r>
      <w:r>
        <w:t>что</w:t>
      </w:r>
      <w:r w:rsidR="009F0807">
        <w:t xml:space="preserve"> </w:t>
      </w:r>
      <w:r>
        <w:t>русский</w:t>
      </w:r>
      <w:r w:rsidR="009F0807">
        <w:t xml:space="preserve"> </w:t>
      </w:r>
      <w:r>
        <w:t>народ</w:t>
      </w:r>
      <w:r w:rsidR="009F0807">
        <w:t xml:space="preserve"> </w:t>
      </w:r>
      <w:r>
        <w:t>—</w:t>
      </w:r>
      <w:r w:rsidR="009F0807">
        <w:t xml:space="preserve"> </w:t>
      </w:r>
      <w:r>
        <w:t>это</w:t>
      </w:r>
      <w:r w:rsidR="009F0807">
        <w:t xml:space="preserve"> </w:t>
      </w:r>
      <w:r>
        <w:t>последний</w:t>
      </w:r>
      <w:r w:rsidR="009F0807">
        <w:t xml:space="preserve"> </w:t>
      </w:r>
      <w:r>
        <w:t>живой</w:t>
      </w:r>
      <w:r w:rsidR="009F0807">
        <w:t xml:space="preserve"> </w:t>
      </w:r>
      <w:r>
        <w:t>народ</w:t>
      </w:r>
      <w:r w:rsidR="009F0807">
        <w:t xml:space="preserve"> </w:t>
      </w:r>
      <w:r>
        <w:t>так</w:t>
      </w:r>
      <w:r w:rsidR="009F0807">
        <w:t xml:space="preserve"> </w:t>
      </w:r>
      <w:r>
        <w:t>называемой</w:t>
      </w:r>
      <w:r w:rsidR="009F0807">
        <w:t xml:space="preserve"> </w:t>
      </w:r>
      <w:r>
        <w:t>белой</w:t>
      </w:r>
      <w:r w:rsidR="009F0807">
        <w:t xml:space="preserve"> </w:t>
      </w:r>
      <w:r>
        <w:t>расы.</w:t>
      </w:r>
      <w:r w:rsidR="009F0807">
        <w:t xml:space="preserve"> </w:t>
      </w:r>
      <w:r>
        <w:t>Я</w:t>
      </w:r>
      <w:r w:rsidR="009F0807">
        <w:t xml:space="preserve"> </w:t>
      </w:r>
      <w:r>
        <w:t>абсолютно</w:t>
      </w:r>
      <w:r w:rsidR="009F0807">
        <w:t xml:space="preserve"> </w:t>
      </w:r>
      <w:r>
        <w:t>уверен,</w:t>
      </w:r>
      <w:r w:rsidR="009F0807">
        <w:t xml:space="preserve"> </w:t>
      </w:r>
      <w:r>
        <w:t>что</w:t>
      </w:r>
      <w:r w:rsidR="009F0807">
        <w:t xml:space="preserve"> </w:t>
      </w:r>
      <w:r>
        <w:t>это</w:t>
      </w:r>
      <w:r w:rsidR="009F0807">
        <w:t xml:space="preserve"> </w:t>
      </w:r>
      <w:r w:rsidRPr="003A525F">
        <w:rPr>
          <w:rStyle w:val="--"/>
        </w:rPr>
        <w:t>миссианский</w:t>
      </w:r>
      <w:r w:rsidR="009F0807">
        <w:rPr>
          <w:rStyle w:val="--"/>
        </w:rPr>
        <w:t xml:space="preserve"> </w:t>
      </w:r>
      <w:r w:rsidRPr="003A525F">
        <w:rPr>
          <w:rStyle w:val="--0"/>
        </w:rPr>
        <w:t>народ</w:t>
      </w:r>
      <w:r w:rsidR="009F0807">
        <w:t xml:space="preserve"> </w:t>
      </w:r>
      <w:r>
        <w:t>и</w:t>
      </w:r>
      <w:r w:rsidR="009F0807">
        <w:t xml:space="preserve"> </w:t>
      </w:r>
      <w:r>
        <w:t>что</w:t>
      </w:r>
      <w:r w:rsidR="009F0807">
        <w:t xml:space="preserve"> </w:t>
      </w:r>
      <w:r>
        <w:t>от</w:t>
      </w:r>
      <w:r w:rsidR="009F0807">
        <w:t xml:space="preserve"> </w:t>
      </w:r>
      <w:r w:rsidRPr="00C17940">
        <w:rPr>
          <w:rStyle w:val="--0"/>
        </w:rPr>
        <w:t>его</w:t>
      </w:r>
      <w:r w:rsidR="009F0807">
        <w:rPr>
          <w:rStyle w:val="--0"/>
        </w:rPr>
        <w:t xml:space="preserve"> </w:t>
      </w:r>
      <w:r w:rsidRPr="00C17940">
        <w:rPr>
          <w:rStyle w:val="--"/>
        </w:rPr>
        <w:t>высстаивания</w:t>
      </w:r>
      <w:r w:rsidR="009F0807">
        <w:rPr>
          <w:rStyle w:val="--"/>
        </w:rPr>
        <w:t xml:space="preserve"> </w:t>
      </w:r>
      <w:r>
        <w:t>зависит</w:t>
      </w:r>
      <w:r w:rsidR="009F0807">
        <w:t xml:space="preserve"> </w:t>
      </w:r>
      <w:r>
        <w:t>судьба</w:t>
      </w:r>
      <w:r w:rsidR="009F0807">
        <w:t xml:space="preserve"> </w:t>
      </w:r>
      <w:r>
        <w:t>человечества,</w:t>
      </w:r>
      <w:r w:rsidR="009F0807">
        <w:t xml:space="preserve"> </w:t>
      </w:r>
      <w:r>
        <w:t>а</w:t>
      </w:r>
      <w:r w:rsidR="009F0807">
        <w:t xml:space="preserve"> </w:t>
      </w:r>
      <w:r>
        <w:t>не</w:t>
      </w:r>
      <w:r w:rsidR="009F0807">
        <w:t xml:space="preserve"> </w:t>
      </w:r>
      <w:r>
        <w:t>только</w:t>
      </w:r>
      <w:r w:rsidR="009F0807">
        <w:t xml:space="preserve"> </w:t>
      </w:r>
      <w:r>
        <w:t>судьба</w:t>
      </w:r>
      <w:r w:rsidR="009F0807">
        <w:t xml:space="preserve"> </w:t>
      </w:r>
      <w:r>
        <w:t>России.</w:t>
      </w:r>
      <w:r w:rsidR="009F0807">
        <w:t xml:space="preserve"> </w:t>
      </w:r>
      <w:r>
        <w:t>Вот</w:t>
      </w:r>
      <w:r w:rsidR="009F0807">
        <w:t xml:space="preserve"> </w:t>
      </w:r>
      <w:r>
        <w:t>поэтому</w:t>
      </w:r>
      <w:r w:rsidR="009F0807">
        <w:t xml:space="preserve"> </w:t>
      </w:r>
      <w:r>
        <w:t>я</w:t>
      </w:r>
      <w:r w:rsidR="009F0807">
        <w:t xml:space="preserve"> </w:t>
      </w:r>
      <w:r w:rsidRPr="006A44A5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C17940">
        <w:rPr>
          <w:rStyle w:val="--0"/>
        </w:rPr>
        <w:t>считаю</w:t>
      </w:r>
      <w:r w:rsidR="009F0807">
        <w:t xml:space="preserve"> </w:t>
      </w:r>
      <w:r>
        <w:t>возможной</w:t>
      </w:r>
      <w:r w:rsidR="009F0807">
        <w:t xml:space="preserve"> </w:t>
      </w:r>
      <w:r>
        <w:t>в</w:t>
      </w:r>
      <w:r w:rsidR="009F0807">
        <w:t xml:space="preserve"> </w:t>
      </w:r>
      <w:r>
        <w:t>этой</w:t>
      </w:r>
      <w:r w:rsidR="009F0807">
        <w:t xml:space="preserve"> </w:t>
      </w:r>
      <w:r>
        <w:t>ситуации</w:t>
      </w:r>
      <w:r w:rsidR="009F0807">
        <w:t xml:space="preserve"> </w:t>
      </w:r>
      <w:r>
        <w:t>разрушать</w:t>
      </w:r>
      <w:r w:rsidR="009F0807">
        <w:t xml:space="preserve"> </w:t>
      </w:r>
      <w:r>
        <w:t>и</w:t>
      </w:r>
      <w:r w:rsidR="009F0807">
        <w:t xml:space="preserve"> </w:t>
      </w:r>
      <w:r>
        <w:t>обрушивать</w:t>
      </w:r>
      <w:r w:rsidR="009F0807">
        <w:t xml:space="preserve"> </w:t>
      </w:r>
      <w:r>
        <w:t>систему.</w:t>
      </w:r>
      <w:r w:rsidR="009F0807">
        <w:t xml:space="preserve"> </w:t>
      </w:r>
      <w:r>
        <w:t>Это</w:t>
      </w:r>
      <w:r w:rsidR="009F0807">
        <w:t xml:space="preserve"> </w:t>
      </w:r>
      <w:r>
        <w:t>называется</w:t>
      </w:r>
      <w:r w:rsidR="009F0807">
        <w:t xml:space="preserve"> </w:t>
      </w:r>
      <w:r>
        <w:t>рубить</w:t>
      </w:r>
      <w:r w:rsidR="009F0807">
        <w:t xml:space="preserve"> </w:t>
      </w:r>
      <w:r>
        <w:t>сук,</w:t>
      </w:r>
      <w:r w:rsidR="009F0807">
        <w:t xml:space="preserve"> </w:t>
      </w:r>
      <w:r>
        <w:t>на</w:t>
      </w:r>
      <w:r w:rsidR="009F0807">
        <w:t xml:space="preserve"> </w:t>
      </w:r>
      <w:r>
        <w:t>котором</w:t>
      </w:r>
      <w:r w:rsidR="009F0807">
        <w:t xml:space="preserve"> </w:t>
      </w:r>
      <w:r>
        <w:t>сидишь.</w:t>
      </w:r>
      <w:r w:rsidR="009F0807">
        <w:t xml:space="preserve"> </w:t>
      </w:r>
      <w:r>
        <w:t>Всё</w:t>
      </w:r>
      <w:r w:rsidR="009F0807">
        <w:t xml:space="preserve"> </w:t>
      </w:r>
      <w:r>
        <w:t>должно</w:t>
      </w:r>
      <w:r w:rsidR="009F0807">
        <w:t xml:space="preserve"> </w:t>
      </w:r>
      <w:r>
        <w:t>быть</w:t>
      </w:r>
      <w:r w:rsidR="009F0807">
        <w:t xml:space="preserve"> </w:t>
      </w:r>
      <w:r>
        <w:t>тоньше,</w:t>
      </w:r>
      <w:r w:rsidR="009F0807">
        <w:t xml:space="preserve"> </w:t>
      </w:r>
      <w:r>
        <w:t>умнее,</w:t>
      </w:r>
      <w:r w:rsidR="009F0807">
        <w:t xml:space="preserve"> </w:t>
      </w:r>
      <w:r>
        <w:t>комплекснее.</w:t>
      </w:r>
      <w:r w:rsidR="009F0807">
        <w:t xml:space="preserve"> </w:t>
      </w:r>
      <w:r w:rsidRPr="005F0EF4">
        <w:rPr>
          <w:b/>
          <w:bCs/>
          <w:i/>
          <w:iCs/>
        </w:rPr>
        <w:t>Главное,</w:t>
      </w:r>
      <w:r w:rsidR="009F0807">
        <w:rPr>
          <w:b/>
          <w:bCs/>
          <w:i/>
          <w:iCs/>
        </w:rPr>
        <w:t xml:space="preserve"> </w:t>
      </w:r>
      <w:r w:rsidRPr="005F0EF4">
        <w:rPr>
          <w:b/>
          <w:bCs/>
          <w:i/>
          <w:iCs/>
        </w:rPr>
        <w:t>я</w:t>
      </w:r>
      <w:r w:rsidR="009F0807">
        <w:rPr>
          <w:b/>
          <w:bCs/>
          <w:i/>
          <w:iCs/>
        </w:rPr>
        <w:t xml:space="preserve"> </w:t>
      </w:r>
      <w:r w:rsidRPr="005F0EF4">
        <w:rPr>
          <w:b/>
          <w:bCs/>
          <w:i/>
          <w:iCs/>
        </w:rPr>
        <w:t>считаю,</w:t>
      </w:r>
      <w:r w:rsidR="009F0807">
        <w:rPr>
          <w:b/>
          <w:bCs/>
          <w:i/>
          <w:iCs/>
        </w:rPr>
        <w:t xml:space="preserve"> </w:t>
      </w:r>
      <w:r w:rsidRPr="005F0EF4">
        <w:rPr>
          <w:b/>
          <w:bCs/>
          <w:i/>
          <w:iCs/>
        </w:rPr>
        <w:t>что</w:t>
      </w:r>
      <w:r w:rsidR="009F0807">
        <w:rPr>
          <w:b/>
          <w:bCs/>
          <w:i/>
          <w:iCs/>
        </w:rPr>
        <w:t xml:space="preserve"> </w:t>
      </w:r>
      <w:r w:rsidRPr="005F0EF4">
        <w:rPr>
          <w:b/>
          <w:bCs/>
          <w:i/>
          <w:iCs/>
        </w:rPr>
        <w:t>это</w:t>
      </w:r>
      <w:r w:rsidR="009F0807">
        <w:rPr>
          <w:b/>
          <w:bCs/>
          <w:i/>
          <w:iCs/>
        </w:rPr>
        <w:t xml:space="preserve"> </w:t>
      </w:r>
      <w:r w:rsidRPr="005F0EF4">
        <w:rPr>
          <w:b/>
          <w:bCs/>
          <w:i/>
          <w:iCs/>
        </w:rPr>
        <w:t>всё</w:t>
      </w:r>
      <w:r w:rsidR="009F0807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9F0807">
        <w:rPr>
          <w:b/>
          <w:bCs/>
          <w:i/>
          <w:iCs/>
        </w:rPr>
        <w:t xml:space="preserve"> </w:t>
      </w:r>
      <w:r w:rsidRPr="005F0EF4">
        <w:rPr>
          <w:b/>
          <w:bCs/>
          <w:i/>
          <w:iCs/>
        </w:rPr>
        <w:t>надолго</w:t>
      </w:r>
      <w:r>
        <w:t>.</w:t>
      </w:r>
      <w:r w:rsidR="009F0807">
        <w:t xml:space="preserve"> </w:t>
      </w:r>
      <w:r>
        <w:t>Что</w:t>
      </w:r>
      <w:r w:rsidR="009F0807">
        <w:t xml:space="preserve"> </w:t>
      </w:r>
      <w:r>
        <w:t>если</w:t>
      </w:r>
      <w:r w:rsidR="009F0807">
        <w:t xml:space="preserve"> </w:t>
      </w:r>
      <w:r>
        <w:t>даже</w:t>
      </w:r>
      <w:r w:rsidR="009F0807">
        <w:t xml:space="preserve"> </w:t>
      </w:r>
      <w:r>
        <w:t>в</w:t>
      </w:r>
      <w:r w:rsidR="009F0807">
        <w:t xml:space="preserve"> </w:t>
      </w:r>
      <w:r>
        <w:t>этой</w:t>
      </w:r>
      <w:r w:rsidR="009F0807">
        <w:t xml:space="preserve"> </w:t>
      </w:r>
      <w:r>
        <w:t>ситуации</w:t>
      </w:r>
      <w:r w:rsidR="009F0807">
        <w:t xml:space="preserve"> </w:t>
      </w:r>
      <w:r>
        <w:t>не</w:t>
      </w:r>
      <w:r w:rsidR="009F0807">
        <w:t xml:space="preserve"> </w:t>
      </w:r>
      <w:r>
        <w:t>будет</w:t>
      </w:r>
      <w:r w:rsidR="009F0807">
        <w:t xml:space="preserve"> </w:t>
      </w:r>
      <w:r>
        <w:t>срывов,</w:t>
      </w:r>
      <w:r w:rsidR="009F0807">
        <w:t xml:space="preserve"> </w:t>
      </w:r>
      <w:r>
        <w:t>подобных</w:t>
      </w:r>
      <w:r w:rsidR="009F0807">
        <w:t xml:space="preserve"> </w:t>
      </w:r>
      <w:r>
        <w:t>харьковскому,</w:t>
      </w:r>
      <w:r w:rsidR="009F0807">
        <w:t xml:space="preserve"> </w:t>
      </w:r>
      <w:r>
        <w:t>то</w:t>
      </w:r>
      <w:r w:rsidR="009F0807">
        <w:t xml:space="preserve"> </w:t>
      </w:r>
      <w:r>
        <w:t>всё</w:t>
      </w:r>
      <w:r w:rsidR="009F0807">
        <w:t xml:space="preserve"> </w:t>
      </w:r>
      <w:r>
        <w:t>равно</w:t>
      </w:r>
      <w:r w:rsidR="009F0807">
        <w:t xml:space="preserve"> </w:t>
      </w:r>
      <w:r>
        <w:t>стратегическое</w:t>
      </w:r>
      <w:r w:rsidR="009F0807">
        <w:t xml:space="preserve"> </w:t>
      </w:r>
      <w:r>
        <w:t>выстраивание</w:t>
      </w:r>
      <w:r w:rsidR="009F0807">
        <w:t xml:space="preserve"> </w:t>
      </w:r>
      <w:r>
        <w:t>на</w:t>
      </w:r>
      <w:r w:rsidR="009F0807">
        <w:t xml:space="preserve"> </w:t>
      </w:r>
      <w:r>
        <w:t>длинном</w:t>
      </w:r>
      <w:r w:rsidR="009F0807">
        <w:t xml:space="preserve"> </w:t>
      </w:r>
      <w:r>
        <w:t>интервале</w:t>
      </w:r>
      <w:r w:rsidR="009F0807">
        <w:t xml:space="preserve"> </w:t>
      </w:r>
      <w:r>
        <w:t>требует</w:t>
      </w:r>
      <w:r w:rsidR="009F0807">
        <w:t xml:space="preserve"> </w:t>
      </w:r>
      <w:r>
        <w:t>только</w:t>
      </w:r>
      <w:r w:rsidR="009F0807">
        <w:t xml:space="preserve"> </w:t>
      </w:r>
      <w:r>
        <w:t>одного</w:t>
      </w:r>
      <w:r w:rsidR="006D25C3">
        <w:t xml:space="preserve"> —</w:t>
      </w:r>
      <w:r w:rsidR="009F0807">
        <w:t xml:space="preserve"> </w:t>
      </w:r>
      <w:r w:rsidRPr="00B718B8">
        <w:rPr>
          <w:rStyle w:val="--"/>
        </w:rPr>
        <w:t>не</w:t>
      </w:r>
      <w:r w:rsidR="009F0807">
        <w:rPr>
          <w:rStyle w:val="--"/>
        </w:rPr>
        <w:t xml:space="preserve"> </w:t>
      </w:r>
      <w:r w:rsidRPr="00B718B8">
        <w:rPr>
          <w:rStyle w:val="--0"/>
        </w:rPr>
        <w:t>разрушени</w:t>
      </w:r>
      <w:r w:rsidR="003E76F4">
        <w:rPr>
          <w:rStyle w:val="--0"/>
        </w:rPr>
        <w:t>Я</w:t>
      </w:r>
      <w:r w:rsidR="009F0807">
        <w:t xml:space="preserve"> </w:t>
      </w:r>
      <w:r>
        <w:t>имеющегося,</w:t>
      </w:r>
      <w:r w:rsidR="009F0807">
        <w:t xml:space="preserve"> </w:t>
      </w:r>
      <w:r>
        <w:t>а</w:t>
      </w:r>
      <w:r w:rsidR="009F0807">
        <w:t xml:space="preserve"> </w:t>
      </w:r>
      <w:r>
        <w:t>его</w:t>
      </w:r>
      <w:r w:rsidR="009F0807">
        <w:t xml:space="preserve"> </w:t>
      </w:r>
      <w:r>
        <w:t>ж</w:t>
      </w:r>
      <w:r w:rsidR="003E76F4">
        <w:t>ё</w:t>
      </w:r>
      <w:r>
        <w:t>сткая</w:t>
      </w:r>
      <w:r w:rsidR="009F0807">
        <w:t xml:space="preserve"> </w:t>
      </w:r>
      <w:r>
        <w:t>трансформация,</w:t>
      </w:r>
      <w:r w:rsidR="009F0807">
        <w:t xml:space="preserve"> </w:t>
      </w:r>
      <w:r>
        <w:t>и</w:t>
      </w:r>
      <w:r w:rsidR="009F0807">
        <w:t xml:space="preserve"> </w:t>
      </w:r>
      <w:r>
        <w:t>главное</w:t>
      </w:r>
      <w:r w:rsidR="009F0807">
        <w:t xml:space="preserve"> </w:t>
      </w:r>
      <w:r>
        <w:t>—</w:t>
      </w:r>
      <w:r w:rsidR="009F0807">
        <w:t xml:space="preserve"> </w:t>
      </w:r>
      <w:r>
        <w:t>духовное</w:t>
      </w:r>
      <w:r w:rsidR="009F0807">
        <w:t xml:space="preserve"> </w:t>
      </w:r>
      <w:r>
        <w:t>производство</w:t>
      </w:r>
      <w:r w:rsidR="009F0807">
        <w:t xml:space="preserve"> </w:t>
      </w:r>
      <w:r>
        <w:t>человека</w:t>
      </w:r>
      <w:r w:rsidR="009F0807">
        <w:t xml:space="preserve"> </w:t>
      </w:r>
      <w:r>
        <w:t>с</w:t>
      </w:r>
      <w:r w:rsidR="009F0807">
        <w:t xml:space="preserve"> </w:t>
      </w:r>
      <w:r>
        <w:t>новым</w:t>
      </w:r>
      <w:r w:rsidR="009F0807">
        <w:t xml:space="preserve"> </w:t>
      </w:r>
      <w:r>
        <w:t>мировоззрением.</w:t>
      </w:r>
      <w:r w:rsidR="009F0807">
        <w:t xml:space="preserve"> </w:t>
      </w:r>
      <w:r>
        <w:t>Это</w:t>
      </w:r>
      <w:r w:rsidR="009F0807">
        <w:t xml:space="preserve"> </w:t>
      </w:r>
      <w:r>
        <w:t>позволит</w:t>
      </w:r>
      <w:r w:rsidR="009F0807">
        <w:t xml:space="preserve"> </w:t>
      </w:r>
      <w:r w:rsidRPr="00D0361C">
        <w:rPr>
          <w:szCs w:val="28"/>
        </w:rPr>
        <w:t>не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копировать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шаблоны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прошлой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эпохи,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насколько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кажущиеся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очевидными,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настолько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и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неработающие</w:t>
      </w:r>
      <w:r w:rsidR="009F0807">
        <w:rPr>
          <w:szCs w:val="28"/>
        </w:rPr>
        <w:t xml:space="preserve"> </w:t>
      </w:r>
      <w:r>
        <w:rPr>
          <w:szCs w:val="28"/>
        </w:rPr>
        <w:t>сегодня.</w:t>
      </w:r>
      <w:r w:rsidR="009F0807">
        <w:rPr>
          <w:szCs w:val="28"/>
        </w:rPr>
        <w:t xml:space="preserve"> </w:t>
      </w:r>
      <w:r>
        <w:rPr>
          <w:szCs w:val="28"/>
        </w:rPr>
        <w:t>Пока</w:t>
      </w:r>
      <w:r w:rsidR="009F0807">
        <w:t xml:space="preserve"> </w:t>
      </w:r>
      <w:r>
        <w:t>мировоззренческий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вакуум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пытаются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заменить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идеей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бытоустроения,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ситуация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даже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в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теории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не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может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быть</w:t>
      </w:r>
      <w:r w:rsidR="009F0807">
        <w:rPr>
          <w:szCs w:val="28"/>
        </w:rPr>
        <w:t xml:space="preserve"> </w:t>
      </w:r>
      <w:r w:rsidRPr="00D0361C">
        <w:rPr>
          <w:szCs w:val="28"/>
        </w:rPr>
        <w:t>исправлена.</w:t>
      </w:r>
      <w:r w:rsidR="009F0807">
        <w:rPr>
          <w:szCs w:val="28"/>
        </w:rPr>
        <w:t xml:space="preserve"> </w:t>
      </w:r>
      <w:r>
        <w:rPr>
          <w:szCs w:val="28"/>
        </w:rPr>
        <w:t>Это</w:t>
      </w:r>
      <w:r w:rsidR="009F0807">
        <w:rPr>
          <w:szCs w:val="28"/>
        </w:rPr>
        <w:t xml:space="preserve"> </w:t>
      </w:r>
      <w:r>
        <w:rPr>
          <w:szCs w:val="28"/>
        </w:rPr>
        <w:t>и</w:t>
      </w:r>
      <w:r w:rsidR="009F0807">
        <w:rPr>
          <w:szCs w:val="28"/>
        </w:rPr>
        <w:t xml:space="preserve"> </w:t>
      </w:r>
      <w:r>
        <w:rPr>
          <w:szCs w:val="28"/>
        </w:rPr>
        <w:t>является</w:t>
      </w:r>
      <w:r w:rsidR="009F0807">
        <w:rPr>
          <w:szCs w:val="28"/>
        </w:rPr>
        <w:t xml:space="preserve"> </w:t>
      </w:r>
      <w:r>
        <w:rPr>
          <w:szCs w:val="28"/>
        </w:rPr>
        <w:t>ключевым.</w:t>
      </w:r>
    </w:p>
    <w:p w14:paraId="6CBEEA0E" w14:textId="7E138FC7" w:rsidR="005A4145" w:rsidRPr="003E76F4" w:rsidRDefault="005A4145" w:rsidP="003E76F4">
      <w:pPr>
        <w:ind w:left="720" w:firstLine="0"/>
        <w:rPr>
          <w:b/>
          <w:bCs/>
          <w:i/>
          <w:iCs/>
        </w:rPr>
      </w:pPr>
      <w:r w:rsidRPr="003E76F4">
        <w:rPr>
          <w:b/>
          <w:bCs/>
          <w:i/>
          <w:iCs/>
        </w:rPr>
        <w:t>Ф.</w:t>
      </w:r>
      <w:r w:rsidR="009F0807" w:rsidRPr="003E76F4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Шкруднев</w:t>
      </w:r>
    </w:p>
    <w:p w14:paraId="779BEA86" w14:textId="2D5BA346" w:rsidR="0042185D" w:rsidRPr="003E76F4" w:rsidRDefault="005A4145" w:rsidP="003E76F4">
      <w:pPr>
        <w:ind w:left="720" w:firstLine="0"/>
        <w:rPr>
          <w:b/>
          <w:bCs/>
          <w:i/>
          <w:iCs/>
        </w:rPr>
      </w:pPr>
      <w:r w:rsidRPr="003E76F4">
        <w:rPr>
          <w:b/>
          <w:bCs/>
          <w:i/>
          <w:iCs/>
        </w:rPr>
        <w:t>13</w:t>
      </w:r>
      <w:r w:rsidR="009F0807" w:rsidRPr="003E76F4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октября</w:t>
      </w:r>
      <w:r w:rsidR="009F0807" w:rsidRPr="003E76F4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2022</w:t>
      </w:r>
      <w:r w:rsidR="009F0807" w:rsidRPr="003E76F4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года</w:t>
      </w:r>
      <w:r w:rsidR="009F0807" w:rsidRPr="003E76F4">
        <w:rPr>
          <w:b/>
          <w:bCs/>
          <w:i/>
          <w:iCs/>
        </w:rPr>
        <w:t xml:space="preserve"> </w:t>
      </w:r>
    </w:p>
    <w:p w14:paraId="0687F633" w14:textId="77777777" w:rsidR="00532E11" w:rsidRPr="00097C65" w:rsidRDefault="00532E11" w:rsidP="00532E11">
      <w:pPr>
        <w:pStyle w:val="affffff8"/>
      </w:pPr>
    </w:p>
    <w:sectPr w:rsidR="00532E11" w:rsidRPr="00097C65" w:rsidSect="008E2E61">
      <w:headerReference w:type="even" r:id="rId15"/>
      <w:headerReference w:type="default" r:id="rId16"/>
      <w:footerReference w:type="even" r:id="rId17"/>
      <w:footerReference w:type="default" r:id="rId1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CC892" w14:textId="77777777" w:rsidR="00215201" w:rsidRDefault="00215201" w:rsidP="007E5B4D">
      <w:r>
        <w:separator/>
      </w:r>
    </w:p>
  </w:endnote>
  <w:endnote w:type="continuationSeparator" w:id="0">
    <w:p w14:paraId="7B952FD2" w14:textId="77777777" w:rsidR="00215201" w:rsidRDefault="0021520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42">
    <w:altName w:val="Times New Roman"/>
    <w:panose1 w:val="020B0604020202020204"/>
    <w:charset w:val="CC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7F2FB" w14:textId="77777777" w:rsidR="00215201" w:rsidRDefault="00215201" w:rsidP="007E5B4D">
      <w:r>
        <w:separator/>
      </w:r>
    </w:p>
  </w:footnote>
  <w:footnote w:type="continuationSeparator" w:id="0">
    <w:p w14:paraId="3F6ACE75" w14:textId="77777777" w:rsidR="00215201" w:rsidRDefault="00215201" w:rsidP="007E5B4D">
      <w:r>
        <w:continuationSeparator/>
      </w:r>
    </w:p>
  </w:footnote>
  <w:footnote w:id="1">
    <w:p w14:paraId="46A5B412" w14:textId="16E137B6" w:rsidR="005A4145" w:rsidRPr="008E3E1C" w:rsidRDefault="005A4145" w:rsidP="005A4145">
      <w:pPr>
        <w:spacing w:line="240" w:lineRule="auto"/>
        <w:rPr>
          <w:sz w:val="21"/>
          <w:szCs w:val="21"/>
        </w:rPr>
      </w:pPr>
      <w:r>
        <w:rPr>
          <w:rStyle w:val="afb"/>
        </w:rPr>
        <w:footnoteRef/>
      </w:r>
      <w:r w:rsidR="009F0807">
        <w:t xml:space="preserve"> </w:t>
      </w:r>
      <w:r w:rsidRPr="008E3E1C">
        <w:rPr>
          <w:b/>
          <w:bCs/>
          <w:i/>
          <w:iCs/>
          <w:sz w:val="21"/>
          <w:szCs w:val="21"/>
        </w:rPr>
        <w:t>Либерализм</w:t>
      </w:r>
      <w:r w:rsidR="009F0807">
        <w:rPr>
          <w:b/>
          <w:bCs/>
          <w:i/>
          <w:iCs/>
          <w:sz w:val="21"/>
          <w:szCs w:val="21"/>
        </w:rPr>
        <w:t xml:space="preserve"> </w:t>
      </w:r>
      <w:r>
        <w:rPr>
          <w:b/>
          <w:bCs/>
          <w:i/>
          <w:iCs/>
          <w:sz w:val="21"/>
          <w:szCs w:val="21"/>
        </w:rPr>
        <w:t>—</w:t>
      </w:r>
      <w:r w:rsidR="009F0807">
        <w:rPr>
          <w:b/>
          <w:bCs/>
          <w:i/>
          <w:iCs/>
          <w:sz w:val="21"/>
          <w:szCs w:val="21"/>
        </w:rPr>
        <w:t xml:space="preserve"> </w:t>
      </w:r>
      <w:r w:rsidRPr="008E3E1C">
        <w:rPr>
          <w:sz w:val="21"/>
          <w:szCs w:val="21"/>
        </w:rPr>
        <w:t>буржуазное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политическое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течение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XIX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начала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XX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века,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отстаивавшее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ограничение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монархии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парламентом,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расширение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избирательных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прав,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буржуазные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свободы</w:t>
      </w:r>
      <w:r w:rsidR="009F0807">
        <w:rPr>
          <w:sz w:val="21"/>
          <w:szCs w:val="21"/>
        </w:rPr>
        <w:t xml:space="preserve"> — </w:t>
      </w:r>
      <w:r w:rsidRPr="008E3E1C">
        <w:rPr>
          <w:sz w:val="21"/>
          <w:szCs w:val="21"/>
        </w:rPr>
        <w:t>слова,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печати,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совести.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Либерализм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был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распростран</w:t>
      </w:r>
      <w:r w:rsidR="009F0807">
        <w:rPr>
          <w:sz w:val="21"/>
          <w:szCs w:val="21"/>
        </w:rPr>
        <w:t>ё</w:t>
      </w:r>
      <w:r w:rsidRPr="008E3E1C">
        <w:rPr>
          <w:sz w:val="21"/>
          <w:szCs w:val="21"/>
        </w:rPr>
        <w:t>н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период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борьбы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промышленной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буржуазии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феодальным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дворянством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за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власть.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По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мере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развития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империализма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нарастания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революционного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движения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рабочего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класса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либерализм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сходит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на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нет,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так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как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буржуазия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перед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угрозой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социалистической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революции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вс</w:t>
      </w:r>
      <w:r>
        <w:rPr>
          <w:sz w:val="21"/>
          <w:szCs w:val="21"/>
        </w:rPr>
        <w:t>ё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более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переходит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методам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насилия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террора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против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трудящихся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масс.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Идеи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либерализма,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подхваченные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соглашателями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из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II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Интернационала,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служат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их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руках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средством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обмана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масс.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Либералы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всегда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везде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являются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защитниками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капиталистического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строя.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2)</w:t>
      </w:r>
      <w:r w:rsidR="009F0807">
        <w:rPr>
          <w:sz w:val="21"/>
          <w:szCs w:val="21"/>
        </w:rPr>
        <w:t xml:space="preserve"> </w:t>
      </w:r>
      <w:r w:rsidRPr="008E3E1C">
        <w:rPr>
          <w:b/>
          <w:bCs/>
          <w:i/>
          <w:iCs/>
          <w:sz w:val="21"/>
          <w:szCs w:val="21"/>
        </w:rPr>
        <w:t>Либерализмом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также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называют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терпимое,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благодушное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отношение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классовым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врагам.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Ленин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Сталин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всегда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жестоко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критиковали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гнилой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либерализм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как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преступное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благодушие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мягкотелость,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граничащие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с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изменой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рабочему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классу,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как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отсутствие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классовой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бдительности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к</w:t>
      </w:r>
      <w:r w:rsidR="009F0807">
        <w:rPr>
          <w:sz w:val="21"/>
          <w:szCs w:val="21"/>
        </w:rPr>
        <w:t xml:space="preserve"> </w:t>
      </w:r>
      <w:r w:rsidRPr="008E3E1C">
        <w:rPr>
          <w:sz w:val="21"/>
          <w:szCs w:val="21"/>
        </w:rPr>
        <w:t>замаскированному</w:t>
      </w:r>
      <w:r w:rsidR="009F0807">
        <w:rPr>
          <w:color w:val="444444"/>
          <w:sz w:val="21"/>
          <w:szCs w:val="21"/>
          <w:shd w:val="clear" w:color="auto" w:fill="F5F5F5"/>
        </w:rPr>
        <w:t xml:space="preserve"> </w:t>
      </w:r>
      <w:r w:rsidRPr="008E3E1C">
        <w:rPr>
          <w:sz w:val="21"/>
          <w:szCs w:val="21"/>
        </w:rPr>
        <w:t>врагу.</w:t>
      </w:r>
    </w:p>
  </w:footnote>
  <w:footnote w:id="2">
    <w:p w14:paraId="5DF9F0D3" w14:textId="2A7E5CC8" w:rsidR="005A4145" w:rsidRPr="009953BC" w:rsidRDefault="005A4145" w:rsidP="005A4145">
      <w:pPr>
        <w:pStyle w:val="af9"/>
        <w:rPr>
          <w:sz w:val="21"/>
          <w:szCs w:val="21"/>
        </w:rPr>
      </w:pPr>
      <w:r>
        <w:rPr>
          <w:rStyle w:val="afb"/>
        </w:rPr>
        <w:footnoteRef/>
      </w:r>
      <w:r w:rsidR="009F0807">
        <w:t xml:space="preserve"> </w:t>
      </w:r>
      <w:r w:rsidRPr="009953BC">
        <w:rPr>
          <w:b/>
          <w:bCs/>
          <w:i/>
          <w:iCs/>
          <w:sz w:val="21"/>
          <w:szCs w:val="21"/>
        </w:rPr>
        <w:t>Инферно</w:t>
      </w:r>
      <w:r w:rsidR="009F0807">
        <w:rPr>
          <w:sz w:val="21"/>
          <w:szCs w:val="21"/>
        </w:rPr>
        <w:t xml:space="preserve"> — </w:t>
      </w:r>
      <w:r w:rsidRPr="009953BC">
        <w:rPr>
          <w:sz w:val="21"/>
          <w:szCs w:val="21"/>
        </w:rPr>
        <w:t>природа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как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ад,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средоточие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зла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для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мыслящих,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чувствующих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существ.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Тенденция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неустроенного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общества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замыкаться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в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себе,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когда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по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законам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эволюции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начинают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преуспевать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самые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приспособленные</w:t>
      </w:r>
      <w:r w:rsidR="009F0807">
        <w:rPr>
          <w:sz w:val="21"/>
          <w:szCs w:val="21"/>
        </w:rPr>
        <w:t xml:space="preserve"> </w:t>
      </w:r>
      <w:r>
        <w:rPr>
          <w:sz w:val="21"/>
          <w:szCs w:val="21"/>
        </w:rPr>
        <w:t>—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подхалимы,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приспособленцы,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послушные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безынициативные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исполнители,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что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ведёт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к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нарастанию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некомпетентности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в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государственных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делах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и,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в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конечном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счете,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к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гибели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общества.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Единственный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способ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избежать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инферно</w:t>
      </w:r>
      <w:r w:rsidR="009F0807">
        <w:rPr>
          <w:sz w:val="21"/>
          <w:szCs w:val="21"/>
        </w:rPr>
        <w:t xml:space="preserve"> — </w:t>
      </w:r>
      <w:r w:rsidRPr="009953BC">
        <w:rPr>
          <w:sz w:val="21"/>
          <w:szCs w:val="21"/>
        </w:rPr>
        <w:t>перестройка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общества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на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принципах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научности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и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перехода</w:t>
      </w:r>
      <w:r w:rsidR="009F0807">
        <w:t xml:space="preserve"> </w:t>
      </w:r>
      <w:r w:rsidRPr="009953BC">
        <w:rPr>
          <w:sz w:val="21"/>
          <w:szCs w:val="21"/>
        </w:rPr>
        <w:t>к</w:t>
      </w:r>
      <w:r w:rsidR="009F0807">
        <w:rPr>
          <w:sz w:val="21"/>
          <w:szCs w:val="21"/>
        </w:rPr>
        <w:t xml:space="preserve"> </w:t>
      </w:r>
      <w:r w:rsidRPr="009953BC">
        <w:rPr>
          <w:sz w:val="21"/>
          <w:szCs w:val="21"/>
        </w:rPr>
        <w:t>подлинному</w:t>
      </w:r>
      <w:r w:rsidR="009F0807">
        <w:t xml:space="preserve"> </w:t>
      </w:r>
      <w:r>
        <w:rPr>
          <w:sz w:val="21"/>
          <w:szCs w:val="21"/>
        </w:rPr>
        <w:t>пониманию</w:t>
      </w:r>
      <w:r w:rsidR="009F0807">
        <w:rPr>
          <w:sz w:val="21"/>
          <w:szCs w:val="21"/>
        </w:rPr>
        <w:t xml:space="preserve"> </w:t>
      </w:r>
      <w:r>
        <w:rPr>
          <w:sz w:val="21"/>
          <w:szCs w:val="21"/>
        </w:rPr>
        <w:t>происходящего.</w:t>
      </w:r>
    </w:p>
  </w:footnote>
  <w:footnote w:id="3">
    <w:p w14:paraId="5898CA22" w14:textId="5280A9DB" w:rsidR="005A4145" w:rsidRPr="0098040D" w:rsidRDefault="005A4145" w:rsidP="005A4145">
      <w:pPr>
        <w:pStyle w:val="af9"/>
        <w:rPr>
          <w:sz w:val="21"/>
          <w:szCs w:val="21"/>
        </w:rPr>
      </w:pPr>
      <w:r>
        <w:rPr>
          <w:rStyle w:val="afb"/>
        </w:rPr>
        <w:footnoteRef/>
      </w:r>
      <w:r w:rsidR="009F0807"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Часть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(соединение),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в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которо</w:t>
      </w:r>
      <w:r w:rsidR="00D32C9F">
        <w:rPr>
          <w:color w:val="222222"/>
          <w:sz w:val="21"/>
          <w:szCs w:val="21"/>
          <w:shd w:val="clear" w:color="auto" w:fill="FFFFFF"/>
        </w:rPr>
        <w:t>й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личный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состав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формирования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по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i/>
          <w:iCs/>
          <w:color w:val="222222"/>
          <w:sz w:val="21"/>
          <w:szCs w:val="21"/>
          <w:bdr w:val="none" w:sz="0" w:space="0" w:color="auto" w:frame="1"/>
          <w:shd w:val="clear" w:color="auto" w:fill="FFFFFF"/>
        </w:rPr>
        <w:t>штату</w:t>
      </w:r>
      <w:r w:rsidR="009F0807">
        <w:rPr>
          <w:i/>
          <w:iCs/>
          <w:color w:val="222222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98040D">
        <w:rPr>
          <w:i/>
          <w:iCs/>
          <w:color w:val="222222"/>
          <w:sz w:val="21"/>
          <w:szCs w:val="21"/>
          <w:bdr w:val="none" w:sz="0" w:space="0" w:color="auto" w:frame="1"/>
          <w:shd w:val="clear" w:color="auto" w:fill="FFFFFF"/>
        </w:rPr>
        <w:t>мирного</w:t>
      </w:r>
      <w:r w:rsidR="009F0807">
        <w:rPr>
          <w:i/>
          <w:iCs/>
          <w:color w:val="222222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98040D">
        <w:rPr>
          <w:i/>
          <w:iCs/>
          <w:color w:val="222222"/>
          <w:sz w:val="21"/>
          <w:szCs w:val="21"/>
          <w:bdr w:val="none" w:sz="0" w:space="0" w:color="auto" w:frame="1"/>
          <w:shd w:val="clear" w:color="auto" w:fill="FFFFFF"/>
        </w:rPr>
        <w:t>времени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укомплектован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на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половину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или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менее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от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штата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военного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времени,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называется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в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русской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военной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терминологии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b/>
          <w:bCs/>
          <w:color w:val="222222"/>
          <w:sz w:val="21"/>
          <w:szCs w:val="21"/>
          <w:bdr w:val="none" w:sz="0" w:space="0" w:color="auto" w:frame="1"/>
          <w:shd w:val="clear" w:color="auto" w:fill="FFFFFF"/>
        </w:rPr>
        <w:t>кадрированной</w:t>
      </w:r>
      <w:r w:rsidR="009F0807">
        <w:rPr>
          <w:b/>
          <w:bCs/>
          <w:color w:val="222222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98040D">
        <w:rPr>
          <w:b/>
          <w:bCs/>
          <w:color w:val="222222"/>
          <w:sz w:val="21"/>
          <w:szCs w:val="21"/>
          <w:bdr w:val="none" w:sz="0" w:space="0" w:color="auto" w:frame="1"/>
          <w:shd w:val="clear" w:color="auto" w:fill="FFFFFF"/>
        </w:rPr>
        <w:t>частью</w:t>
      </w:r>
      <w:r w:rsidR="009F0807">
        <w:rPr>
          <w:color w:val="222222"/>
          <w:sz w:val="21"/>
          <w:szCs w:val="21"/>
          <w:shd w:val="clear" w:color="auto" w:fill="FFFFFF"/>
        </w:rPr>
        <w:t xml:space="preserve"> </w:t>
      </w:r>
      <w:r w:rsidRPr="0098040D">
        <w:rPr>
          <w:color w:val="222222"/>
          <w:sz w:val="21"/>
          <w:szCs w:val="21"/>
          <w:shd w:val="clear" w:color="auto" w:fill="FFFFFF"/>
        </w:rPr>
        <w:t>(</w:t>
      </w:r>
      <w:r w:rsidRPr="0098040D">
        <w:rPr>
          <w:b/>
          <w:bCs/>
          <w:color w:val="222222"/>
          <w:sz w:val="21"/>
          <w:szCs w:val="21"/>
          <w:bdr w:val="none" w:sz="0" w:space="0" w:color="auto" w:frame="1"/>
          <w:shd w:val="clear" w:color="auto" w:fill="FFFFFF"/>
        </w:rPr>
        <w:t>кадрированным</w:t>
      </w:r>
      <w:r w:rsidR="009F0807">
        <w:rPr>
          <w:b/>
          <w:bCs/>
          <w:color w:val="222222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98040D">
        <w:rPr>
          <w:b/>
          <w:bCs/>
          <w:color w:val="222222"/>
          <w:sz w:val="21"/>
          <w:szCs w:val="21"/>
          <w:bdr w:val="none" w:sz="0" w:space="0" w:color="auto" w:frame="1"/>
          <w:shd w:val="clear" w:color="auto" w:fill="FFFFFF"/>
        </w:rPr>
        <w:t>соединением</w:t>
      </w:r>
      <w:r w:rsidRPr="0098040D">
        <w:rPr>
          <w:color w:val="222222"/>
          <w:sz w:val="21"/>
          <w:szCs w:val="21"/>
          <w:shd w:val="clear" w:color="auto" w:fill="FFFFFF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0B375576" w:rsidR="00DE2A87" w:rsidRPr="005A4145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9F0807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9F0807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9F0807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9F0807">
      <w:rPr>
        <w:b/>
        <w:bCs w:val="0"/>
        <w:u w:val="none"/>
      </w:rPr>
      <w:t xml:space="preserve"> </w:t>
    </w:r>
    <w:r w:rsidR="005A4145">
      <w:rPr>
        <w:u w:val="none"/>
      </w:rPr>
      <w:t>Идея</w:t>
    </w:r>
    <w:r w:rsidR="009F0807">
      <w:rPr>
        <w:u w:val="none"/>
      </w:rPr>
      <w:t xml:space="preserve"> </w:t>
    </w:r>
    <w:r w:rsidR="005A4145">
      <w:rPr>
        <w:u w:val="none"/>
      </w:rPr>
      <w:t>—</w:t>
    </w:r>
    <w:r w:rsidR="009F0807">
      <w:rPr>
        <w:u w:val="none"/>
      </w:rPr>
      <w:t xml:space="preserve"> </w:t>
    </w:r>
    <w:r w:rsidR="005A4145">
      <w:rPr>
        <w:u w:val="none"/>
      </w:rPr>
      <w:t>время</w:t>
    </w:r>
    <w:r w:rsidR="009F0807">
      <w:rPr>
        <w:u w:val="none"/>
      </w:rPr>
      <w:t xml:space="preserve"> </w:t>
    </w:r>
    <w:r w:rsidR="005A4145">
      <w:rPr>
        <w:u w:val="none"/>
      </w:rPr>
      <w:t>которой</w:t>
    </w:r>
    <w:r w:rsidR="009F0807">
      <w:rPr>
        <w:u w:val="none"/>
      </w:rPr>
      <w:t xml:space="preserve"> </w:t>
    </w:r>
    <w:r w:rsidR="005A4145">
      <w:rPr>
        <w:u w:val="none"/>
      </w:rPr>
      <w:t>пришло…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390C87F7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DB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176"/>
    <w:rsid w:val="001E2204"/>
    <w:rsid w:val="001E321F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07FA4"/>
    <w:rsid w:val="002102EB"/>
    <w:rsid w:val="00210400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2001"/>
    <w:rsid w:val="006E215B"/>
    <w:rsid w:val="006E2BFD"/>
    <w:rsid w:val="006E6179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352A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27CA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A6A"/>
    <w:rsid w:val="00895913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02D5"/>
    <w:rsid w:val="00C617CC"/>
    <w:rsid w:val="00C622A8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07AD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4C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42185D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C1426E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312689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  <w:style w:type="paragraph" w:customStyle="1" w:styleId="comment-comments">
    <w:name w:val="comment-comments"/>
    <w:basedOn w:val="aa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8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a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b"/>
    <w:rsid w:val="005A4145"/>
  </w:style>
  <w:style w:type="character" w:customStyle="1" w:styleId="ytp-time-current">
    <w:name w:val="ytp-time-current"/>
    <w:basedOn w:val="ab"/>
    <w:rsid w:val="005A4145"/>
  </w:style>
  <w:style w:type="character" w:customStyle="1" w:styleId="ytp-time-separator">
    <w:name w:val="ytp-time-separator"/>
    <w:basedOn w:val="ab"/>
    <w:rsid w:val="005A4145"/>
  </w:style>
  <w:style w:type="character" w:customStyle="1" w:styleId="ytp-time-duration">
    <w:name w:val="ytp-time-duration"/>
    <w:basedOn w:val="ab"/>
    <w:rsid w:val="005A4145"/>
  </w:style>
  <w:style w:type="character" w:customStyle="1" w:styleId="ytp-chapter-title-prefix">
    <w:name w:val="ytp-chapter-title-prefix"/>
    <w:basedOn w:val="ab"/>
    <w:rsid w:val="005A4145"/>
  </w:style>
  <w:style w:type="character" w:customStyle="1" w:styleId="view-count">
    <w:name w:val="view-count"/>
    <w:basedOn w:val="ab"/>
    <w:rsid w:val="005A4145"/>
  </w:style>
  <w:style w:type="character" w:customStyle="1" w:styleId="style-scope">
    <w:name w:val="style-scope"/>
    <w:basedOn w:val="ab"/>
    <w:rsid w:val="005A4145"/>
  </w:style>
  <w:style w:type="character" w:customStyle="1" w:styleId="sf-btn-name">
    <w:name w:val="sf-btn-name"/>
    <w:basedOn w:val="ab"/>
    <w:rsid w:val="005A4145"/>
  </w:style>
  <w:style w:type="character" w:customStyle="1" w:styleId="17">
    <w:name w:val="Дата1"/>
    <w:basedOn w:val="ab"/>
    <w:rsid w:val="005A4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5253</TotalTime>
  <Pages>16</Pages>
  <Words>5164</Words>
  <Characters>29439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762</cp:revision>
  <cp:lastPrinted>2021-09-14T01:53:00Z</cp:lastPrinted>
  <dcterms:created xsi:type="dcterms:W3CDTF">2021-07-21T07:59:00Z</dcterms:created>
  <dcterms:modified xsi:type="dcterms:W3CDTF">2022-10-14T14:32:00Z</dcterms:modified>
</cp:coreProperties>
</file>