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1B5BA2" w14:textId="4B0FB567" w:rsidR="00270BE9" w:rsidRPr="00097C65" w:rsidRDefault="0042185D" w:rsidP="00270BE9">
      <w:pPr>
        <w:pStyle w:val="11"/>
      </w:pPr>
      <w:r w:rsidRPr="00097C65">
        <w:t>Восхождение на гору</w:t>
      </w:r>
    </w:p>
    <w:p w14:paraId="362FCE81" w14:textId="60925B0E" w:rsidR="0042185D" w:rsidRPr="00097C65" w:rsidRDefault="0042185D" w:rsidP="0042185D">
      <w:pPr>
        <w:pStyle w:val="affff0"/>
      </w:pPr>
      <w:r w:rsidRPr="00097C65">
        <w:t>Разум</w:t>
      </w:r>
      <w:r w:rsidRPr="00097C65">
        <w:t xml:space="preserve"> — </w:t>
      </w:r>
      <w:r w:rsidRPr="00097C65">
        <w:t>наш</w:t>
      </w:r>
      <w:r w:rsidRPr="00097C65">
        <w:t xml:space="preserve"> </w:t>
      </w:r>
      <w:r w:rsidRPr="00097C65">
        <w:t>единственный</w:t>
      </w:r>
      <w:r w:rsidRPr="00097C65">
        <w:t xml:space="preserve"> </w:t>
      </w:r>
      <w:r w:rsidRPr="00097C65">
        <w:t>способ</w:t>
      </w:r>
      <w:r w:rsidRPr="00097C65">
        <w:t xml:space="preserve"> </w:t>
      </w:r>
      <w:r w:rsidRPr="00097C65">
        <w:t>осознания</w:t>
      </w:r>
      <w:r w:rsidRPr="00097C65">
        <w:t xml:space="preserve"> </w:t>
      </w:r>
      <w:r w:rsidRPr="00097C65">
        <w:t>реальности,</w:t>
      </w:r>
      <w:r w:rsidRPr="00097C65">
        <w:t xml:space="preserve"> </w:t>
      </w:r>
      <w:r w:rsidRPr="00097C65">
        <w:t>наше</w:t>
      </w:r>
      <w:r w:rsidRPr="00097C65">
        <w:t xml:space="preserve"> </w:t>
      </w:r>
      <w:r w:rsidRPr="00097C65">
        <w:t>основное</w:t>
      </w:r>
      <w:r w:rsidRPr="00097C65">
        <w:t xml:space="preserve"> </w:t>
      </w:r>
      <w:r w:rsidRPr="00097C65">
        <w:t>орудие</w:t>
      </w:r>
      <w:r w:rsidRPr="00097C65">
        <w:t xml:space="preserve"> </w:t>
      </w:r>
      <w:r w:rsidRPr="00097C65">
        <w:t>выживания.</w:t>
      </w:r>
      <w:r w:rsidRPr="00097C65">
        <w:t xml:space="preserve"> </w:t>
      </w:r>
      <w:r w:rsidRPr="00097C65">
        <w:t>Мы</w:t>
      </w:r>
      <w:r w:rsidRPr="00097C65">
        <w:t xml:space="preserve"> </w:t>
      </w:r>
      <w:r w:rsidRPr="00097C65">
        <w:t>вольны</w:t>
      </w:r>
      <w:r w:rsidRPr="00097C65">
        <w:t xml:space="preserve"> </w:t>
      </w:r>
      <w:r w:rsidRPr="00097C65">
        <w:t>отвергать</w:t>
      </w:r>
      <w:r w:rsidRPr="00097C65">
        <w:t xml:space="preserve"> </w:t>
      </w:r>
      <w:r w:rsidRPr="00097C65">
        <w:t>разум,</w:t>
      </w:r>
      <w:r w:rsidRPr="00097C65">
        <w:t xml:space="preserve"> </w:t>
      </w:r>
      <w:r w:rsidRPr="00097C65">
        <w:t>вольны</w:t>
      </w:r>
      <w:r w:rsidRPr="00097C65">
        <w:t xml:space="preserve"> </w:t>
      </w:r>
      <w:r w:rsidRPr="00097C65">
        <w:t>отказываться</w:t>
      </w:r>
      <w:r w:rsidRPr="00097C65">
        <w:t xml:space="preserve"> </w:t>
      </w:r>
      <w:r w:rsidRPr="00097C65">
        <w:t>думать,</w:t>
      </w:r>
      <w:r w:rsidRPr="00097C65">
        <w:t xml:space="preserve"> </w:t>
      </w:r>
      <w:r w:rsidRPr="00097C65">
        <w:t>но</w:t>
      </w:r>
      <w:r w:rsidRPr="00097C65">
        <w:t xml:space="preserve"> </w:t>
      </w:r>
      <w:r w:rsidRPr="00097C65">
        <w:t>не</w:t>
      </w:r>
      <w:r w:rsidRPr="00097C65">
        <w:t xml:space="preserve"> </w:t>
      </w:r>
      <w:r w:rsidRPr="00097C65">
        <w:t>вольны</w:t>
      </w:r>
      <w:r w:rsidRPr="00097C65">
        <w:t xml:space="preserve"> </w:t>
      </w:r>
      <w:r w:rsidRPr="00097C65">
        <w:t>избегать</w:t>
      </w:r>
      <w:r w:rsidRPr="00097C65">
        <w:t xml:space="preserve"> </w:t>
      </w:r>
      <w:r w:rsidRPr="00097C65">
        <w:t>последстви</w:t>
      </w:r>
      <w:r w:rsidRPr="00097C65">
        <w:t xml:space="preserve">й </w:t>
      </w:r>
      <w:r w:rsidRPr="00097C65">
        <w:t>своей</w:t>
      </w:r>
      <w:r w:rsidRPr="00097C65">
        <w:t xml:space="preserve"> </w:t>
      </w:r>
      <w:r w:rsidRPr="00097C65">
        <w:t>слепоты.</w:t>
      </w:r>
    </w:p>
    <w:p w14:paraId="43E3EF3A" w14:textId="7795737F" w:rsidR="0042185D" w:rsidRPr="00097C65" w:rsidRDefault="0042185D" w:rsidP="0042185D">
      <w:pPr>
        <w:rPr>
          <w:color w:val="1B2024"/>
          <w:szCs w:val="28"/>
        </w:rPr>
      </w:pPr>
      <w:bookmarkStart w:id="0" w:name="OLE_LINK4"/>
      <w:bookmarkStart w:id="1" w:name="OLE_LINK12"/>
      <w:r w:rsidRPr="00097C65">
        <w:rPr>
          <w:noProof/>
          <w:color w:val="1B2024"/>
          <w:szCs w:val="28"/>
        </w:rPr>
        <w:drawing>
          <wp:anchor distT="0" distB="0" distL="114300" distR="114300" simplePos="0" relativeHeight="251659264" behindDoc="1" locked="0" layoutInCell="1" allowOverlap="1" wp14:anchorId="537A6081" wp14:editId="53873F35">
            <wp:simplePos x="0" y="0"/>
            <wp:positionH relativeFrom="column">
              <wp:posOffset>0</wp:posOffset>
            </wp:positionH>
            <wp:positionV relativeFrom="paragraph">
              <wp:posOffset>2231122</wp:posOffset>
            </wp:positionV>
            <wp:extent cx="2222500" cy="2540000"/>
            <wp:effectExtent l="0" t="0" r="0" b="0"/>
            <wp:wrapTight wrapText="bothSides">
              <wp:wrapPolygon edited="0">
                <wp:start x="0" y="0"/>
                <wp:lineTo x="0" y="21492"/>
                <wp:lineTo x="21477" y="21492"/>
                <wp:lineTo x="21477" y="0"/>
                <wp:lineTo x="0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2500" cy="254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97C65">
        <w:t>Многие</w:t>
      </w:r>
      <w:r w:rsidRPr="00097C65">
        <w:t xml:space="preserve"> </w:t>
      </w:r>
      <w:r w:rsidRPr="00097C65">
        <w:t>люди</w:t>
      </w:r>
      <w:r w:rsidRPr="00097C65">
        <w:t xml:space="preserve"> </w:t>
      </w:r>
      <w:r w:rsidRPr="00097C65">
        <w:t>полны</w:t>
      </w:r>
      <w:r w:rsidRPr="00097C65">
        <w:t xml:space="preserve"> </w:t>
      </w:r>
      <w:r w:rsidRPr="00097C65">
        <w:t>решимости.</w:t>
      </w:r>
      <w:r w:rsidRPr="00097C65">
        <w:t xml:space="preserve"> </w:t>
      </w:r>
      <w:r w:rsidRPr="00097C65">
        <w:t>Они</w:t>
      </w:r>
      <w:r w:rsidRPr="00097C65">
        <w:t xml:space="preserve">, </w:t>
      </w:r>
      <w:r w:rsidRPr="00097C65">
        <w:t>как</w:t>
      </w:r>
      <w:r w:rsidRPr="00097C65">
        <w:t xml:space="preserve"> </w:t>
      </w:r>
      <w:r w:rsidRPr="00097C65">
        <w:t>ракета,</w:t>
      </w:r>
      <w:r w:rsidRPr="00097C65">
        <w:t xml:space="preserve"> </w:t>
      </w:r>
      <w:r w:rsidRPr="00097C65">
        <w:t>готовая</w:t>
      </w:r>
      <w:r w:rsidRPr="00097C65">
        <w:t xml:space="preserve"> </w:t>
      </w:r>
      <w:r w:rsidRPr="00097C65">
        <w:t>к</w:t>
      </w:r>
      <w:r w:rsidRPr="00097C65">
        <w:t xml:space="preserve"> </w:t>
      </w:r>
      <w:r w:rsidRPr="00097C65">
        <w:t>старту,</w:t>
      </w:r>
      <w:r w:rsidRPr="00097C65">
        <w:t xml:space="preserve"> </w:t>
      </w:r>
      <w:r w:rsidRPr="00097C65">
        <w:t>из-под</w:t>
      </w:r>
      <w:r w:rsidRPr="00097C65">
        <w:t xml:space="preserve"> </w:t>
      </w:r>
      <w:r w:rsidRPr="00097C65">
        <w:t>которой</w:t>
      </w:r>
      <w:r w:rsidRPr="00097C65">
        <w:t xml:space="preserve"> </w:t>
      </w:r>
      <w:r w:rsidRPr="00097C65">
        <w:t>вылетают</w:t>
      </w:r>
      <w:r w:rsidRPr="00097C65">
        <w:t xml:space="preserve"> </w:t>
      </w:r>
      <w:r w:rsidRPr="00097C65">
        <w:t>клубы</w:t>
      </w:r>
      <w:r w:rsidRPr="00097C65">
        <w:t xml:space="preserve"> </w:t>
      </w:r>
      <w:r w:rsidRPr="00097C65">
        <w:t>дыма</w:t>
      </w:r>
      <w:r w:rsidRPr="00097C65">
        <w:t xml:space="preserve"> </w:t>
      </w:r>
      <w:r w:rsidRPr="00097C65">
        <w:t>и</w:t>
      </w:r>
      <w:r w:rsidRPr="00097C65">
        <w:t xml:space="preserve"> </w:t>
      </w:r>
      <w:r w:rsidRPr="00097C65">
        <w:t>огня.</w:t>
      </w:r>
      <w:r w:rsidRPr="00097C65">
        <w:t xml:space="preserve"> </w:t>
      </w:r>
      <w:bookmarkEnd w:id="1"/>
      <w:r w:rsidRPr="00097C65">
        <w:t>Она</w:t>
      </w:r>
      <w:r w:rsidRPr="00097C65">
        <w:t xml:space="preserve"> ревёт</w:t>
      </w:r>
      <w:r w:rsidRPr="00097C65">
        <w:t>,</w:t>
      </w:r>
      <w:r w:rsidRPr="00097C65">
        <w:t xml:space="preserve"> </w:t>
      </w:r>
      <w:r w:rsidRPr="00097C65">
        <w:t>она</w:t>
      </w:r>
      <w:r w:rsidRPr="00097C65">
        <w:t xml:space="preserve"> </w:t>
      </w:r>
      <w:r w:rsidRPr="00097C65">
        <w:t>кричит</w:t>
      </w:r>
      <w:r w:rsidRPr="00097C65">
        <w:t xml:space="preserve"> </w:t>
      </w:r>
      <w:r w:rsidRPr="00097C65">
        <w:t>всему</w:t>
      </w:r>
      <w:r w:rsidRPr="00097C65">
        <w:t xml:space="preserve"> </w:t>
      </w:r>
      <w:r w:rsidRPr="00097C65">
        <w:t>миру,</w:t>
      </w:r>
      <w:r w:rsidRPr="00097C65">
        <w:t xml:space="preserve"> </w:t>
      </w:r>
      <w:r w:rsidRPr="00097C65">
        <w:t>что</w:t>
      </w:r>
      <w:r w:rsidRPr="00097C65">
        <w:t xml:space="preserve"> </w:t>
      </w:r>
      <w:r w:rsidRPr="00097C65">
        <w:t>достигнет,</w:t>
      </w:r>
      <w:r w:rsidRPr="00097C65">
        <w:t xml:space="preserve"> добьётся</w:t>
      </w:r>
      <w:r w:rsidRPr="00097C65">
        <w:t>,</w:t>
      </w:r>
      <w:r w:rsidRPr="00097C65">
        <w:t xml:space="preserve"> прорвётся</w:t>
      </w:r>
      <w:r w:rsidRPr="00097C65">
        <w:t>...</w:t>
      </w:r>
      <w:r w:rsidRPr="00097C65">
        <w:t xml:space="preserve"> </w:t>
      </w:r>
      <w:r w:rsidRPr="00097C65">
        <w:t>Но</w:t>
      </w:r>
      <w:r w:rsidRPr="00097C65">
        <w:t xml:space="preserve"> </w:t>
      </w:r>
      <w:r w:rsidRPr="00097C65">
        <w:t>далее</w:t>
      </w:r>
      <w:r w:rsidRPr="00097C65">
        <w:t xml:space="preserve"> </w:t>
      </w:r>
      <w:r w:rsidRPr="00097C65">
        <w:t>с</w:t>
      </w:r>
      <w:r w:rsidRPr="00097C65">
        <w:t xml:space="preserve"> </w:t>
      </w:r>
      <w:r w:rsidRPr="00097C65">
        <w:t>ней</w:t>
      </w:r>
      <w:r w:rsidRPr="00097C65">
        <w:t xml:space="preserve"> </w:t>
      </w:r>
      <w:r w:rsidRPr="00097C65">
        <w:t>происходит</w:t>
      </w:r>
      <w:r w:rsidRPr="00097C65">
        <w:t xml:space="preserve"> </w:t>
      </w:r>
      <w:r w:rsidRPr="00097C65">
        <w:t>что-то</w:t>
      </w:r>
      <w:r w:rsidRPr="00097C65">
        <w:t xml:space="preserve"> </w:t>
      </w:r>
      <w:r w:rsidRPr="00097C65">
        <w:t>комичное...</w:t>
      </w:r>
      <w:r w:rsidRPr="00097C65">
        <w:t xml:space="preserve"> </w:t>
      </w:r>
      <w:r w:rsidRPr="00097C65">
        <w:t>Она</w:t>
      </w:r>
      <w:r w:rsidRPr="00097C65">
        <w:t xml:space="preserve"> </w:t>
      </w:r>
      <w:r w:rsidRPr="00097C65">
        <w:t>срывается</w:t>
      </w:r>
      <w:r w:rsidRPr="00097C65">
        <w:t xml:space="preserve"> </w:t>
      </w:r>
      <w:r w:rsidRPr="00097C65">
        <w:t>с</w:t>
      </w:r>
      <w:r w:rsidRPr="00097C65">
        <w:t xml:space="preserve"> </w:t>
      </w:r>
      <w:r w:rsidRPr="00097C65">
        <w:t>места</w:t>
      </w:r>
      <w:r w:rsidRPr="00097C65">
        <w:t xml:space="preserve"> </w:t>
      </w:r>
      <w:r w:rsidRPr="00097C65">
        <w:t>и</w:t>
      </w:r>
      <w:r w:rsidRPr="00097C65">
        <w:t xml:space="preserve"> </w:t>
      </w:r>
      <w:r w:rsidRPr="00097C65">
        <w:t>летит</w:t>
      </w:r>
      <w:r w:rsidRPr="00097C65">
        <w:t xml:space="preserve"> </w:t>
      </w:r>
      <w:r w:rsidRPr="00097C65">
        <w:t>по</w:t>
      </w:r>
      <w:r w:rsidRPr="00097C65">
        <w:t xml:space="preserve"> </w:t>
      </w:r>
      <w:r w:rsidRPr="00097C65">
        <w:t>странной</w:t>
      </w:r>
      <w:r w:rsidRPr="00097C65">
        <w:t xml:space="preserve"> </w:t>
      </w:r>
      <w:r w:rsidRPr="00097C65">
        <w:t>траектории:</w:t>
      </w:r>
      <w:r w:rsidRPr="00097C65">
        <w:t xml:space="preserve"> </w:t>
      </w:r>
      <w:r w:rsidRPr="00097C65">
        <w:t>зигзагами,</w:t>
      </w:r>
      <w:r w:rsidRPr="00097C65">
        <w:t xml:space="preserve"> </w:t>
      </w:r>
      <w:r w:rsidRPr="00097C65">
        <w:t>противоречиво,</w:t>
      </w:r>
      <w:r w:rsidRPr="00097C65">
        <w:t xml:space="preserve"> </w:t>
      </w:r>
      <w:r w:rsidRPr="00097C65">
        <w:t>хаотично.</w:t>
      </w:r>
      <w:r w:rsidRPr="00097C65">
        <w:t xml:space="preserve"> </w:t>
      </w:r>
      <w:r w:rsidRPr="00097C65">
        <w:t>В</w:t>
      </w:r>
      <w:r w:rsidRPr="00097C65">
        <w:t xml:space="preserve"> </w:t>
      </w:r>
      <w:r w:rsidRPr="00097C65">
        <w:t>итоге</w:t>
      </w:r>
      <w:r w:rsidRPr="00097C65">
        <w:t xml:space="preserve"> </w:t>
      </w:r>
      <w:r w:rsidRPr="00097C65">
        <w:t>или</w:t>
      </w:r>
      <w:r w:rsidRPr="00097C65">
        <w:t xml:space="preserve"> </w:t>
      </w:r>
      <w:r w:rsidRPr="00097C65">
        <w:t>сталкивается</w:t>
      </w:r>
      <w:r w:rsidRPr="00097C65">
        <w:t xml:space="preserve"> </w:t>
      </w:r>
      <w:r w:rsidRPr="00097C65">
        <w:t>с</w:t>
      </w:r>
      <w:r w:rsidRPr="00097C65">
        <w:t xml:space="preserve"> </w:t>
      </w:r>
      <w:r w:rsidRPr="00097C65">
        <w:t>такой</w:t>
      </w:r>
      <w:r w:rsidRPr="00097C65">
        <w:t xml:space="preserve"> </w:t>
      </w:r>
      <w:r w:rsidRPr="00097C65">
        <w:t>же</w:t>
      </w:r>
      <w:r w:rsidRPr="00097C65">
        <w:t xml:space="preserve"> </w:t>
      </w:r>
      <w:r w:rsidRPr="00097C65">
        <w:t>ракетой</w:t>
      </w:r>
      <w:r w:rsidR="00DD0AC9">
        <w:t>,</w:t>
      </w:r>
      <w:r w:rsidRPr="00097C65">
        <w:t xml:space="preserve"> </w:t>
      </w:r>
      <w:r w:rsidRPr="00097C65">
        <w:t>или</w:t>
      </w:r>
      <w:r w:rsidRPr="00097C65">
        <w:t xml:space="preserve"> бьётся </w:t>
      </w:r>
      <w:r w:rsidRPr="00097C65">
        <w:t>о</w:t>
      </w:r>
      <w:r w:rsidRPr="00097C65">
        <w:t xml:space="preserve"> </w:t>
      </w:r>
      <w:r w:rsidRPr="00097C65">
        <w:t>землю.</w:t>
      </w:r>
      <w:r w:rsidRPr="00097C65">
        <w:t xml:space="preserve"> </w:t>
      </w:r>
      <w:r w:rsidRPr="00097C65">
        <w:t>В</w:t>
      </w:r>
      <w:r w:rsidRPr="00097C65">
        <w:t xml:space="preserve"> </w:t>
      </w:r>
      <w:r w:rsidRPr="00097C65">
        <w:t>том</w:t>
      </w:r>
      <w:r w:rsidRPr="00097C65">
        <w:t xml:space="preserve"> </w:t>
      </w:r>
      <w:r w:rsidRPr="00097C65">
        <w:t>и</w:t>
      </w:r>
      <w:r w:rsidRPr="00097C65">
        <w:t xml:space="preserve"> </w:t>
      </w:r>
      <w:r w:rsidRPr="00097C65">
        <w:t>другом</w:t>
      </w:r>
      <w:r w:rsidRPr="00097C65">
        <w:t xml:space="preserve"> </w:t>
      </w:r>
      <w:r w:rsidRPr="00097C65">
        <w:t>случае</w:t>
      </w:r>
      <w:r w:rsidRPr="00097C65">
        <w:t xml:space="preserve"> </w:t>
      </w:r>
      <w:r w:rsidRPr="00097C65">
        <w:t>разбивается.</w:t>
      </w:r>
      <w:r w:rsidRPr="00097C65">
        <w:t xml:space="preserve"> </w:t>
      </w:r>
      <w:r w:rsidRPr="00097C65">
        <w:t>И</w:t>
      </w:r>
      <w:r w:rsidRPr="00097C65">
        <w:t xml:space="preserve"> </w:t>
      </w:r>
      <w:r w:rsidRPr="00097C65">
        <w:t>вс</w:t>
      </w:r>
      <w:r w:rsidRPr="00097C65">
        <w:t xml:space="preserve">ё </w:t>
      </w:r>
      <w:r w:rsidRPr="00097C65">
        <w:t>потому,</w:t>
      </w:r>
      <w:r w:rsidRPr="00097C65">
        <w:t xml:space="preserve"> </w:t>
      </w:r>
      <w:r w:rsidRPr="00097C65">
        <w:t>что</w:t>
      </w:r>
      <w:r w:rsidRPr="00097C65">
        <w:t xml:space="preserve"> </w:t>
      </w:r>
      <w:r w:rsidRPr="00097C65">
        <w:t>у</w:t>
      </w:r>
      <w:r w:rsidRPr="00097C65">
        <w:t xml:space="preserve"> неё </w:t>
      </w:r>
      <w:r w:rsidRPr="00097C65">
        <w:rPr>
          <w:rStyle w:val="--"/>
        </w:rPr>
        <w:t>нет</w:t>
      </w:r>
      <w:r w:rsidRPr="00097C65">
        <w:rPr>
          <w:rStyle w:val="--"/>
        </w:rPr>
        <w:t xml:space="preserve"> </w:t>
      </w:r>
      <w:r w:rsidRPr="00097C65">
        <w:rPr>
          <w:rStyle w:val="--0"/>
        </w:rPr>
        <w:t>цели</w:t>
      </w:r>
      <w:r w:rsidRPr="00097C65">
        <w:t xml:space="preserve">. </w:t>
      </w:r>
      <w:r w:rsidRPr="00097C65">
        <w:t>Или</w:t>
      </w:r>
      <w:r w:rsidRPr="00097C65">
        <w:t xml:space="preserve">, </w:t>
      </w:r>
      <w:r w:rsidRPr="00097C65">
        <w:t>точнее</w:t>
      </w:r>
      <w:r w:rsidRPr="00097C65">
        <w:t xml:space="preserve">, </w:t>
      </w:r>
      <w:r w:rsidRPr="00097C65">
        <w:t>так</w:t>
      </w:r>
      <w:r w:rsidRPr="00097C65">
        <w:t xml:space="preserve"> — </w:t>
      </w:r>
      <w:r w:rsidRPr="00097C65">
        <w:rPr>
          <w:color w:val="1B2024"/>
          <w:szCs w:val="28"/>
        </w:rPr>
        <w:t>если</w:t>
      </w:r>
      <w:r w:rsidRPr="00097C65">
        <w:rPr>
          <w:color w:val="1B2024"/>
          <w:szCs w:val="28"/>
        </w:rPr>
        <w:t xml:space="preserve"> </w:t>
      </w:r>
      <w:r w:rsidRPr="00097C65">
        <w:rPr>
          <w:color w:val="1B2024"/>
          <w:szCs w:val="28"/>
        </w:rPr>
        <w:t>цель</w:t>
      </w:r>
      <w:r w:rsidRPr="00097C65">
        <w:rPr>
          <w:color w:val="1B2024"/>
          <w:szCs w:val="28"/>
        </w:rPr>
        <w:t xml:space="preserve"> </w:t>
      </w:r>
      <w:r w:rsidRPr="00097C65">
        <w:rPr>
          <w:color w:val="1B2024"/>
          <w:szCs w:val="28"/>
        </w:rPr>
        <w:t>и</w:t>
      </w:r>
      <w:r w:rsidRPr="00097C65">
        <w:rPr>
          <w:color w:val="1B2024"/>
          <w:szCs w:val="28"/>
        </w:rPr>
        <w:t xml:space="preserve"> </w:t>
      </w:r>
      <w:r w:rsidRPr="00097C65">
        <w:rPr>
          <w:color w:val="1B2024"/>
          <w:szCs w:val="28"/>
        </w:rPr>
        <w:t>есть,</w:t>
      </w:r>
      <w:r w:rsidRPr="00097C65">
        <w:rPr>
          <w:color w:val="1B2024"/>
          <w:szCs w:val="28"/>
        </w:rPr>
        <w:t xml:space="preserve"> </w:t>
      </w:r>
      <w:r w:rsidRPr="00097C65">
        <w:rPr>
          <w:color w:val="1B2024"/>
          <w:szCs w:val="28"/>
        </w:rPr>
        <w:t>то</w:t>
      </w:r>
      <w:r w:rsidRPr="00097C65">
        <w:rPr>
          <w:color w:val="1B2024"/>
          <w:szCs w:val="28"/>
        </w:rPr>
        <w:t xml:space="preserve"> </w:t>
      </w:r>
      <w:r w:rsidRPr="00097C65">
        <w:rPr>
          <w:b/>
          <w:bCs/>
          <w:i/>
          <w:iCs/>
          <w:color w:val="1B2024"/>
          <w:szCs w:val="28"/>
        </w:rPr>
        <w:t>она</w:t>
      </w:r>
      <w:r w:rsidRPr="00097C65">
        <w:rPr>
          <w:b/>
          <w:bCs/>
          <w:i/>
          <w:iCs/>
          <w:color w:val="1B2024"/>
          <w:szCs w:val="28"/>
        </w:rPr>
        <w:t xml:space="preserve"> </w:t>
      </w:r>
      <w:r w:rsidRPr="00097C65">
        <w:rPr>
          <w:b/>
          <w:bCs/>
          <w:i/>
          <w:iCs/>
          <w:color w:val="1B2024"/>
          <w:szCs w:val="28"/>
        </w:rPr>
        <w:t>непропорционально</w:t>
      </w:r>
      <w:r w:rsidRPr="00097C65">
        <w:rPr>
          <w:b/>
          <w:bCs/>
          <w:i/>
          <w:iCs/>
          <w:color w:val="1B2024"/>
          <w:szCs w:val="28"/>
        </w:rPr>
        <w:t xml:space="preserve"> </w:t>
      </w:r>
      <w:r w:rsidRPr="00097C65">
        <w:rPr>
          <w:b/>
          <w:bCs/>
          <w:i/>
          <w:iCs/>
          <w:color w:val="1B2024"/>
          <w:szCs w:val="28"/>
        </w:rPr>
        <w:t>мала</w:t>
      </w:r>
      <w:r w:rsidRPr="00097C65">
        <w:rPr>
          <w:b/>
          <w:bCs/>
          <w:i/>
          <w:iCs/>
          <w:color w:val="1B2024"/>
          <w:szCs w:val="28"/>
        </w:rPr>
        <w:t xml:space="preserve"> </w:t>
      </w:r>
      <w:r w:rsidRPr="00097C65">
        <w:rPr>
          <w:b/>
          <w:bCs/>
          <w:i/>
          <w:iCs/>
          <w:color w:val="1B2024"/>
          <w:szCs w:val="28"/>
        </w:rPr>
        <w:t>относительно</w:t>
      </w:r>
      <w:r w:rsidRPr="00097C65">
        <w:rPr>
          <w:b/>
          <w:bCs/>
          <w:i/>
          <w:iCs/>
          <w:color w:val="1B2024"/>
          <w:szCs w:val="28"/>
        </w:rPr>
        <w:t xml:space="preserve"> </w:t>
      </w:r>
      <w:r w:rsidRPr="00097C65">
        <w:rPr>
          <w:b/>
          <w:bCs/>
          <w:i/>
          <w:iCs/>
          <w:color w:val="1B2024"/>
          <w:szCs w:val="28"/>
        </w:rPr>
        <w:t>той</w:t>
      </w:r>
      <w:r w:rsidRPr="00097C65">
        <w:rPr>
          <w:b/>
          <w:bCs/>
          <w:i/>
          <w:iCs/>
          <w:color w:val="1B2024"/>
          <w:szCs w:val="28"/>
        </w:rPr>
        <w:t xml:space="preserve"> </w:t>
      </w:r>
      <w:r w:rsidRPr="00097C65">
        <w:rPr>
          <w:b/>
          <w:bCs/>
          <w:i/>
          <w:iCs/>
          <w:color w:val="1B2024"/>
          <w:szCs w:val="28"/>
        </w:rPr>
        <w:t>энергии,</w:t>
      </w:r>
      <w:r w:rsidRPr="00097C65">
        <w:rPr>
          <w:b/>
          <w:bCs/>
          <w:i/>
          <w:iCs/>
          <w:color w:val="1B2024"/>
          <w:szCs w:val="28"/>
        </w:rPr>
        <w:t xml:space="preserve"> </w:t>
      </w:r>
      <w:r w:rsidRPr="00097C65">
        <w:rPr>
          <w:b/>
          <w:bCs/>
          <w:i/>
          <w:iCs/>
          <w:color w:val="1B2024"/>
          <w:szCs w:val="28"/>
        </w:rPr>
        <w:t>какая</w:t>
      </w:r>
      <w:r w:rsidRPr="00097C65">
        <w:rPr>
          <w:b/>
          <w:bCs/>
          <w:i/>
          <w:iCs/>
          <w:color w:val="1B2024"/>
          <w:szCs w:val="28"/>
        </w:rPr>
        <w:t xml:space="preserve"> </w:t>
      </w:r>
      <w:r w:rsidRPr="00097C65">
        <w:rPr>
          <w:b/>
          <w:bCs/>
          <w:i/>
          <w:iCs/>
          <w:color w:val="1B2024"/>
          <w:szCs w:val="28"/>
        </w:rPr>
        <w:t>есть</w:t>
      </w:r>
      <w:r w:rsidRPr="00097C65">
        <w:rPr>
          <w:b/>
          <w:bCs/>
          <w:i/>
          <w:iCs/>
          <w:color w:val="1B2024"/>
          <w:szCs w:val="28"/>
        </w:rPr>
        <w:t xml:space="preserve"> </w:t>
      </w:r>
      <w:r w:rsidRPr="00097C65">
        <w:rPr>
          <w:b/>
          <w:bCs/>
          <w:i/>
          <w:iCs/>
          <w:color w:val="1B2024"/>
          <w:szCs w:val="28"/>
        </w:rPr>
        <w:t>в</w:t>
      </w:r>
      <w:r w:rsidRPr="00097C65">
        <w:rPr>
          <w:b/>
          <w:bCs/>
          <w:i/>
          <w:iCs/>
          <w:color w:val="1B2024"/>
          <w:szCs w:val="28"/>
        </w:rPr>
        <w:t xml:space="preserve"> </w:t>
      </w:r>
      <w:r w:rsidRPr="00097C65">
        <w:rPr>
          <w:b/>
          <w:bCs/>
          <w:i/>
          <w:iCs/>
          <w:color w:val="1B2024"/>
          <w:szCs w:val="28"/>
        </w:rPr>
        <w:t>этом</w:t>
      </w:r>
      <w:r w:rsidRPr="00097C65">
        <w:rPr>
          <w:b/>
          <w:bCs/>
          <w:i/>
          <w:iCs/>
          <w:color w:val="1B2024"/>
          <w:szCs w:val="28"/>
        </w:rPr>
        <w:t xml:space="preserve"> </w:t>
      </w:r>
      <w:r w:rsidRPr="00097C65">
        <w:rPr>
          <w:b/>
          <w:bCs/>
          <w:i/>
          <w:iCs/>
          <w:color w:val="1B2024"/>
          <w:szCs w:val="28"/>
        </w:rPr>
        <w:t>человеке</w:t>
      </w:r>
      <w:r w:rsidRPr="00097C65">
        <w:t>.</w:t>
      </w:r>
      <w:r w:rsidRPr="00097C65">
        <w:rPr>
          <w:color w:val="1B2024"/>
          <w:szCs w:val="28"/>
        </w:rPr>
        <w:t xml:space="preserve"> </w:t>
      </w:r>
      <w:r w:rsidRPr="00097C65">
        <w:rPr>
          <w:color w:val="1B2024"/>
          <w:szCs w:val="28"/>
        </w:rPr>
        <w:t>Ему</w:t>
      </w:r>
      <w:r w:rsidRPr="00097C65">
        <w:rPr>
          <w:color w:val="1B2024"/>
          <w:szCs w:val="28"/>
        </w:rPr>
        <w:t xml:space="preserve"> </w:t>
      </w:r>
      <w:r w:rsidRPr="00097C65">
        <w:rPr>
          <w:color w:val="1B2024"/>
          <w:szCs w:val="28"/>
        </w:rPr>
        <w:t>даны</w:t>
      </w:r>
      <w:r w:rsidRPr="00097C65">
        <w:rPr>
          <w:color w:val="1B2024"/>
          <w:szCs w:val="28"/>
        </w:rPr>
        <w:t xml:space="preserve"> </w:t>
      </w:r>
      <w:r w:rsidRPr="00097C65">
        <w:rPr>
          <w:color w:val="1B2024"/>
          <w:szCs w:val="28"/>
        </w:rPr>
        <w:t>силы</w:t>
      </w:r>
      <w:r w:rsidRPr="00097C65">
        <w:rPr>
          <w:color w:val="1B2024"/>
          <w:szCs w:val="28"/>
        </w:rPr>
        <w:t xml:space="preserve"> </w:t>
      </w:r>
      <w:r w:rsidRPr="00097C65">
        <w:rPr>
          <w:color w:val="1B2024"/>
          <w:szCs w:val="28"/>
        </w:rPr>
        <w:t>горы</w:t>
      </w:r>
      <w:r w:rsidRPr="00097C65">
        <w:rPr>
          <w:color w:val="1B2024"/>
          <w:szCs w:val="28"/>
        </w:rPr>
        <w:t xml:space="preserve"> </w:t>
      </w:r>
      <w:r w:rsidRPr="00097C65">
        <w:rPr>
          <w:color w:val="1B2024"/>
          <w:szCs w:val="28"/>
        </w:rPr>
        <w:t>двигать,</w:t>
      </w:r>
      <w:r w:rsidRPr="00097C65">
        <w:rPr>
          <w:color w:val="1B2024"/>
          <w:szCs w:val="28"/>
        </w:rPr>
        <w:t xml:space="preserve"> </w:t>
      </w:r>
      <w:r w:rsidRPr="00097C65">
        <w:rPr>
          <w:color w:val="1B2024"/>
          <w:szCs w:val="28"/>
        </w:rPr>
        <w:t>он</w:t>
      </w:r>
      <w:r w:rsidRPr="00097C65">
        <w:rPr>
          <w:color w:val="1B2024"/>
          <w:szCs w:val="28"/>
        </w:rPr>
        <w:t xml:space="preserve"> </w:t>
      </w:r>
      <w:r w:rsidRPr="00097C65">
        <w:rPr>
          <w:color w:val="1B2024"/>
          <w:szCs w:val="28"/>
        </w:rPr>
        <w:t>может</w:t>
      </w:r>
      <w:r w:rsidRPr="00097C65">
        <w:rPr>
          <w:color w:val="1B2024"/>
          <w:szCs w:val="28"/>
        </w:rPr>
        <w:t xml:space="preserve"> </w:t>
      </w:r>
      <w:r w:rsidRPr="00097C65">
        <w:rPr>
          <w:color w:val="1B2024"/>
          <w:szCs w:val="28"/>
        </w:rPr>
        <w:t>планету</w:t>
      </w:r>
      <w:r w:rsidRPr="00097C65">
        <w:rPr>
          <w:color w:val="1B2024"/>
          <w:szCs w:val="28"/>
        </w:rPr>
        <w:t xml:space="preserve"> </w:t>
      </w:r>
      <w:r w:rsidRPr="00097C65">
        <w:rPr>
          <w:color w:val="1B2024"/>
          <w:szCs w:val="28"/>
        </w:rPr>
        <w:t>в</w:t>
      </w:r>
      <w:r w:rsidRPr="00097C65">
        <w:rPr>
          <w:color w:val="1B2024"/>
          <w:szCs w:val="28"/>
        </w:rPr>
        <w:t xml:space="preserve"> </w:t>
      </w:r>
      <w:r w:rsidRPr="00097C65">
        <w:rPr>
          <w:color w:val="1B2024"/>
          <w:szCs w:val="28"/>
        </w:rPr>
        <w:t>обратную</w:t>
      </w:r>
      <w:r w:rsidRPr="00097C65">
        <w:rPr>
          <w:color w:val="1B2024"/>
          <w:szCs w:val="28"/>
        </w:rPr>
        <w:t xml:space="preserve"> </w:t>
      </w:r>
      <w:r w:rsidRPr="00097C65">
        <w:rPr>
          <w:color w:val="1B2024"/>
          <w:szCs w:val="28"/>
        </w:rPr>
        <w:t>сторону</w:t>
      </w:r>
      <w:r w:rsidRPr="00097C65">
        <w:rPr>
          <w:color w:val="1B2024"/>
          <w:szCs w:val="28"/>
        </w:rPr>
        <w:t xml:space="preserve"> </w:t>
      </w:r>
      <w:r w:rsidRPr="00097C65">
        <w:rPr>
          <w:color w:val="1B2024"/>
          <w:szCs w:val="28"/>
        </w:rPr>
        <w:t>заставить</w:t>
      </w:r>
      <w:r w:rsidRPr="00097C65">
        <w:rPr>
          <w:color w:val="1B2024"/>
          <w:szCs w:val="28"/>
        </w:rPr>
        <w:t xml:space="preserve"> </w:t>
      </w:r>
      <w:r w:rsidRPr="00097C65">
        <w:rPr>
          <w:color w:val="1B2024"/>
          <w:szCs w:val="28"/>
        </w:rPr>
        <w:t>крутиться</w:t>
      </w:r>
      <w:r w:rsidRPr="00097C65">
        <w:rPr>
          <w:color w:val="1B2024"/>
          <w:szCs w:val="28"/>
        </w:rPr>
        <w:t xml:space="preserve">, а </w:t>
      </w:r>
      <w:r w:rsidRPr="00097C65">
        <w:rPr>
          <w:color w:val="1B2024"/>
          <w:szCs w:val="28"/>
        </w:rPr>
        <w:t>система,</w:t>
      </w:r>
      <w:r w:rsidRPr="00097C65">
        <w:rPr>
          <w:color w:val="1B2024"/>
          <w:szCs w:val="28"/>
        </w:rPr>
        <w:t xml:space="preserve"> </w:t>
      </w:r>
      <w:r w:rsidRPr="00097C65">
        <w:rPr>
          <w:color w:val="1B2024"/>
          <w:szCs w:val="28"/>
        </w:rPr>
        <w:t>отстроенная</w:t>
      </w:r>
      <w:r w:rsidRPr="00097C65">
        <w:rPr>
          <w:color w:val="1B2024"/>
          <w:szCs w:val="28"/>
        </w:rPr>
        <w:t xml:space="preserve"> </w:t>
      </w:r>
      <w:r w:rsidRPr="00097C65">
        <w:rPr>
          <w:color w:val="1B2024"/>
          <w:szCs w:val="28"/>
        </w:rPr>
        <w:t>более</w:t>
      </w:r>
      <w:r w:rsidRPr="00097C65">
        <w:rPr>
          <w:color w:val="1B2024"/>
          <w:szCs w:val="28"/>
        </w:rPr>
        <w:t xml:space="preserve"> </w:t>
      </w:r>
      <w:r w:rsidRPr="00097C65">
        <w:rPr>
          <w:color w:val="1B2024"/>
          <w:szCs w:val="28"/>
        </w:rPr>
        <w:t>двух</w:t>
      </w:r>
      <w:r w:rsidRPr="00097C65">
        <w:rPr>
          <w:color w:val="1B2024"/>
          <w:szCs w:val="28"/>
        </w:rPr>
        <w:t xml:space="preserve"> </w:t>
      </w:r>
      <w:r w:rsidRPr="00097C65">
        <w:rPr>
          <w:color w:val="1B2024"/>
          <w:szCs w:val="28"/>
        </w:rPr>
        <w:t>тысяч</w:t>
      </w:r>
      <w:r w:rsidRPr="00097C65">
        <w:rPr>
          <w:color w:val="1B2024"/>
          <w:szCs w:val="28"/>
        </w:rPr>
        <w:t xml:space="preserve"> </w:t>
      </w:r>
      <w:r w:rsidRPr="00097C65">
        <w:rPr>
          <w:color w:val="1B2024"/>
          <w:szCs w:val="28"/>
        </w:rPr>
        <w:t>лет</w:t>
      </w:r>
      <w:r w:rsidRPr="00097C65">
        <w:rPr>
          <w:color w:val="1B2024"/>
          <w:szCs w:val="28"/>
        </w:rPr>
        <w:t xml:space="preserve"> </w:t>
      </w:r>
      <w:r w:rsidRPr="00097C65">
        <w:rPr>
          <w:color w:val="1B2024"/>
          <w:szCs w:val="28"/>
        </w:rPr>
        <w:t>назад,</w:t>
      </w:r>
      <w:r w:rsidRPr="00097C65">
        <w:rPr>
          <w:color w:val="1B2024"/>
          <w:szCs w:val="28"/>
        </w:rPr>
        <w:t xml:space="preserve"> </w:t>
      </w:r>
      <w:r w:rsidRPr="00097C65">
        <w:rPr>
          <w:color w:val="1B2024"/>
          <w:szCs w:val="28"/>
        </w:rPr>
        <w:t>ему</w:t>
      </w:r>
      <w:r w:rsidRPr="00097C65">
        <w:rPr>
          <w:color w:val="1B2024"/>
          <w:szCs w:val="28"/>
        </w:rPr>
        <w:t xml:space="preserve"> </w:t>
      </w:r>
      <w:r w:rsidRPr="00097C65">
        <w:rPr>
          <w:color w:val="1B2024"/>
          <w:szCs w:val="28"/>
        </w:rPr>
        <w:t>предлагает</w:t>
      </w:r>
      <w:r w:rsidRPr="00097C65">
        <w:rPr>
          <w:color w:val="1B2024"/>
          <w:szCs w:val="28"/>
        </w:rPr>
        <w:t xml:space="preserve"> </w:t>
      </w:r>
      <w:r w:rsidRPr="00097C65">
        <w:rPr>
          <w:color w:val="1B2024"/>
          <w:szCs w:val="28"/>
        </w:rPr>
        <w:t>эту</w:t>
      </w:r>
      <w:r w:rsidRPr="00097C65">
        <w:rPr>
          <w:color w:val="1B2024"/>
          <w:szCs w:val="28"/>
        </w:rPr>
        <w:t xml:space="preserve"> </w:t>
      </w:r>
      <w:r w:rsidRPr="00097C65">
        <w:rPr>
          <w:color w:val="1B2024"/>
          <w:szCs w:val="28"/>
        </w:rPr>
        <w:t>энергию</w:t>
      </w:r>
      <w:r w:rsidRPr="00097C65">
        <w:rPr>
          <w:color w:val="1B2024"/>
          <w:szCs w:val="28"/>
        </w:rPr>
        <w:t xml:space="preserve"> </w:t>
      </w:r>
      <w:r w:rsidRPr="00097C65">
        <w:rPr>
          <w:color w:val="1B2024"/>
          <w:szCs w:val="28"/>
        </w:rPr>
        <w:t>пустить</w:t>
      </w:r>
      <w:r w:rsidRPr="00097C65">
        <w:rPr>
          <w:color w:val="1B2024"/>
          <w:szCs w:val="28"/>
        </w:rPr>
        <w:t xml:space="preserve"> </w:t>
      </w:r>
      <w:r w:rsidRPr="00097C65">
        <w:rPr>
          <w:color w:val="1B2024"/>
          <w:szCs w:val="28"/>
        </w:rPr>
        <w:t>на</w:t>
      </w:r>
      <w:r w:rsidRPr="00097C65">
        <w:rPr>
          <w:color w:val="1B2024"/>
          <w:szCs w:val="28"/>
        </w:rPr>
        <w:t xml:space="preserve"> </w:t>
      </w:r>
      <w:r w:rsidRPr="00097C65">
        <w:rPr>
          <w:color w:val="1B2024"/>
          <w:szCs w:val="28"/>
        </w:rPr>
        <w:t>торговлю</w:t>
      </w:r>
      <w:r w:rsidRPr="00097C65">
        <w:rPr>
          <w:color w:val="1B2024"/>
          <w:szCs w:val="28"/>
        </w:rPr>
        <w:t xml:space="preserve"> </w:t>
      </w:r>
      <w:r w:rsidRPr="00097C65">
        <w:rPr>
          <w:color w:val="1B2024"/>
          <w:szCs w:val="28"/>
        </w:rPr>
        <w:t>утюгами,</w:t>
      </w:r>
      <w:r w:rsidRPr="00097C65">
        <w:rPr>
          <w:color w:val="1B2024"/>
          <w:szCs w:val="28"/>
        </w:rPr>
        <w:t xml:space="preserve"> </w:t>
      </w:r>
      <w:r w:rsidRPr="00097C65">
        <w:rPr>
          <w:color w:val="1B2024"/>
          <w:szCs w:val="28"/>
        </w:rPr>
        <w:t>на</w:t>
      </w:r>
      <w:r w:rsidRPr="00097C65">
        <w:rPr>
          <w:color w:val="1B2024"/>
          <w:szCs w:val="28"/>
        </w:rPr>
        <w:t xml:space="preserve"> </w:t>
      </w:r>
      <w:r w:rsidRPr="00097C65">
        <w:rPr>
          <w:color w:val="1B2024"/>
          <w:szCs w:val="28"/>
        </w:rPr>
        <w:t>соответствие</w:t>
      </w:r>
      <w:r w:rsidRPr="00097C65">
        <w:rPr>
          <w:color w:val="1B2024"/>
          <w:szCs w:val="28"/>
        </w:rPr>
        <w:t xml:space="preserve"> </w:t>
      </w:r>
      <w:r w:rsidRPr="00097C65">
        <w:rPr>
          <w:color w:val="1B2024"/>
          <w:szCs w:val="28"/>
        </w:rPr>
        <w:t>шаблонам</w:t>
      </w:r>
      <w:r w:rsidRPr="00097C65">
        <w:rPr>
          <w:color w:val="1B2024"/>
          <w:szCs w:val="28"/>
        </w:rPr>
        <w:t xml:space="preserve"> </w:t>
      </w:r>
      <w:r w:rsidRPr="00097C65">
        <w:rPr>
          <w:color w:val="1B2024"/>
          <w:szCs w:val="28"/>
        </w:rPr>
        <w:t>в</w:t>
      </w:r>
      <w:r w:rsidRPr="00097C65">
        <w:rPr>
          <w:color w:val="1B2024"/>
          <w:szCs w:val="28"/>
        </w:rPr>
        <w:t xml:space="preserve"> </w:t>
      </w:r>
      <w:r w:rsidRPr="00097C65">
        <w:rPr>
          <w:color w:val="1B2024"/>
          <w:szCs w:val="28"/>
        </w:rPr>
        <w:t>виде</w:t>
      </w:r>
      <w:r w:rsidRPr="00097C65">
        <w:rPr>
          <w:color w:val="1B2024"/>
          <w:szCs w:val="28"/>
        </w:rPr>
        <w:t xml:space="preserve"> </w:t>
      </w:r>
      <w:r w:rsidRPr="00097C65">
        <w:rPr>
          <w:b/>
          <w:bCs/>
          <w:i/>
          <w:iCs/>
          <w:color w:val="1B2024"/>
          <w:szCs w:val="28"/>
        </w:rPr>
        <w:t>«посади</w:t>
      </w:r>
      <w:r w:rsidRPr="00097C65">
        <w:rPr>
          <w:b/>
          <w:bCs/>
          <w:i/>
          <w:iCs/>
          <w:color w:val="1B2024"/>
          <w:szCs w:val="28"/>
        </w:rPr>
        <w:t xml:space="preserve"> </w:t>
      </w:r>
      <w:r w:rsidRPr="00097C65">
        <w:rPr>
          <w:b/>
          <w:bCs/>
          <w:i/>
          <w:iCs/>
          <w:color w:val="1B2024"/>
          <w:szCs w:val="28"/>
        </w:rPr>
        <w:t>дерево,</w:t>
      </w:r>
      <w:r w:rsidRPr="00097C65">
        <w:rPr>
          <w:b/>
          <w:bCs/>
          <w:i/>
          <w:iCs/>
          <w:color w:val="1B2024"/>
          <w:szCs w:val="28"/>
        </w:rPr>
        <w:t xml:space="preserve"> </w:t>
      </w:r>
      <w:r w:rsidRPr="00097C65">
        <w:rPr>
          <w:b/>
          <w:bCs/>
          <w:i/>
          <w:iCs/>
          <w:color w:val="1B2024"/>
          <w:szCs w:val="28"/>
        </w:rPr>
        <w:t>построй</w:t>
      </w:r>
      <w:r w:rsidRPr="00097C65">
        <w:rPr>
          <w:b/>
          <w:bCs/>
          <w:i/>
          <w:iCs/>
          <w:color w:val="1B2024"/>
          <w:szCs w:val="28"/>
        </w:rPr>
        <w:t xml:space="preserve"> </w:t>
      </w:r>
      <w:r w:rsidRPr="00097C65">
        <w:rPr>
          <w:b/>
          <w:bCs/>
          <w:i/>
          <w:iCs/>
          <w:color w:val="1B2024"/>
          <w:szCs w:val="28"/>
        </w:rPr>
        <w:t>дом,</w:t>
      </w:r>
      <w:r w:rsidRPr="00097C65">
        <w:rPr>
          <w:b/>
          <w:bCs/>
          <w:i/>
          <w:iCs/>
          <w:color w:val="1B2024"/>
          <w:szCs w:val="28"/>
        </w:rPr>
        <w:t xml:space="preserve"> </w:t>
      </w:r>
      <w:r w:rsidRPr="00097C65">
        <w:rPr>
          <w:b/>
          <w:bCs/>
          <w:i/>
          <w:iCs/>
          <w:color w:val="1B2024"/>
          <w:szCs w:val="28"/>
        </w:rPr>
        <w:t>роди</w:t>
      </w:r>
      <w:r w:rsidRPr="00097C65">
        <w:rPr>
          <w:b/>
          <w:bCs/>
          <w:i/>
          <w:iCs/>
          <w:color w:val="1B2024"/>
          <w:szCs w:val="28"/>
        </w:rPr>
        <w:t xml:space="preserve"> </w:t>
      </w:r>
      <w:r w:rsidR="00097C65" w:rsidRPr="00097C65">
        <w:rPr>
          <w:b/>
          <w:bCs/>
          <w:i/>
          <w:iCs/>
          <w:color w:val="1B2024"/>
          <w:szCs w:val="28"/>
        </w:rPr>
        <w:t>ребёнка</w:t>
      </w:r>
      <w:r w:rsidRPr="00097C65">
        <w:rPr>
          <w:b/>
          <w:bCs/>
          <w:i/>
          <w:iCs/>
          <w:color w:val="1B2024"/>
          <w:szCs w:val="28"/>
        </w:rPr>
        <w:t>»</w:t>
      </w:r>
      <w:r w:rsidRPr="00097C65">
        <w:t>.</w:t>
      </w:r>
      <w:r w:rsidRPr="00097C65">
        <w:t xml:space="preserve"> </w:t>
      </w:r>
      <w:r w:rsidRPr="00097C65">
        <w:rPr>
          <w:color w:val="1B2024"/>
          <w:szCs w:val="28"/>
        </w:rPr>
        <w:t>Эти</w:t>
      </w:r>
      <w:r w:rsidRPr="00097C65">
        <w:rPr>
          <w:color w:val="1B2024"/>
          <w:szCs w:val="28"/>
        </w:rPr>
        <w:t xml:space="preserve"> </w:t>
      </w:r>
      <w:r w:rsidRPr="00097C65">
        <w:rPr>
          <w:color w:val="1B2024"/>
          <w:szCs w:val="28"/>
        </w:rPr>
        <w:t>цели</w:t>
      </w:r>
      <w:r w:rsidRPr="00097C65">
        <w:rPr>
          <w:color w:val="1B2024"/>
          <w:szCs w:val="28"/>
        </w:rPr>
        <w:t xml:space="preserve"> </w:t>
      </w:r>
      <w:r w:rsidRPr="00097C65">
        <w:rPr>
          <w:color w:val="1B2024"/>
          <w:szCs w:val="28"/>
        </w:rPr>
        <w:t>хороши</w:t>
      </w:r>
      <w:r w:rsidRPr="00097C65">
        <w:rPr>
          <w:color w:val="1B2024"/>
          <w:szCs w:val="28"/>
        </w:rPr>
        <w:t xml:space="preserve"> </w:t>
      </w:r>
      <w:r w:rsidRPr="00097C65">
        <w:rPr>
          <w:color w:val="1B2024"/>
          <w:szCs w:val="28"/>
        </w:rPr>
        <w:t>для</w:t>
      </w:r>
      <w:r w:rsidRPr="00097C65">
        <w:rPr>
          <w:color w:val="1B2024"/>
          <w:szCs w:val="28"/>
        </w:rPr>
        <w:t xml:space="preserve"> </w:t>
      </w:r>
      <w:r w:rsidRPr="00097C65">
        <w:rPr>
          <w:color w:val="1B2024"/>
          <w:szCs w:val="28"/>
        </w:rPr>
        <w:t>людей</w:t>
      </w:r>
      <w:r w:rsidRPr="00097C65">
        <w:rPr>
          <w:color w:val="1B2024"/>
          <w:szCs w:val="28"/>
        </w:rPr>
        <w:t xml:space="preserve"> </w:t>
      </w:r>
      <w:r w:rsidRPr="00097C65">
        <w:rPr>
          <w:color w:val="1B2024"/>
          <w:szCs w:val="28"/>
        </w:rPr>
        <w:t>с</w:t>
      </w:r>
      <w:r w:rsidRPr="00097C65">
        <w:rPr>
          <w:color w:val="1B2024"/>
          <w:szCs w:val="28"/>
        </w:rPr>
        <w:t xml:space="preserve"> </w:t>
      </w:r>
      <w:r w:rsidRPr="00097C65">
        <w:rPr>
          <w:color w:val="1B2024"/>
          <w:szCs w:val="28"/>
        </w:rPr>
        <w:t>малым</w:t>
      </w:r>
      <w:r w:rsidRPr="00097C65">
        <w:rPr>
          <w:color w:val="1B2024"/>
          <w:szCs w:val="28"/>
        </w:rPr>
        <w:t xml:space="preserve"> </w:t>
      </w:r>
      <w:r w:rsidRPr="00097C65">
        <w:rPr>
          <w:color w:val="1B2024"/>
          <w:szCs w:val="28"/>
        </w:rPr>
        <w:t>зарядом,</w:t>
      </w:r>
      <w:r w:rsidRPr="00097C65">
        <w:rPr>
          <w:color w:val="1B2024"/>
          <w:szCs w:val="28"/>
        </w:rPr>
        <w:t xml:space="preserve"> </w:t>
      </w:r>
      <w:r w:rsidRPr="00097C65">
        <w:rPr>
          <w:color w:val="1B2024"/>
          <w:szCs w:val="28"/>
        </w:rPr>
        <w:t>для</w:t>
      </w:r>
      <w:r w:rsidRPr="00097C65">
        <w:rPr>
          <w:color w:val="1B2024"/>
          <w:szCs w:val="28"/>
        </w:rPr>
        <w:t xml:space="preserve"> </w:t>
      </w:r>
      <w:r w:rsidRPr="00097C65">
        <w:rPr>
          <w:color w:val="1B2024"/>
          <w:szCs w:val="28"/>
        </w:rPr>
        <w:t>обывателей.</w:t>
      </w:r>
      <w:r w:rsidRPr="00097C65">
        <w:rPr>
          <w:color w:val="1B2024"/>
          <w:szCs w:val="28"/>
        </w:rPr>
        <w:t xml:space="preserve"> </w:t>
      </w:r>
      <w:r w:rsidRPr="00097C65">
        <w:rPr>
          <w:color w:val="1B2024"/>
          <w:szCs w:val="28"/>
        </w:rPr>
        <w:t>Для</w:t>
      </w:r>
      <w:r w:rsidRPr="00097C65">
        <w:rPr>
          <w:color w:val="1B2024"/>
          <w:szCs w:val="28"/>
        </w:rPr>
        <w:t xml:space="preserve"> </w:t>
      </w:r>
      <w:r w:rsidRPr="00097C65">
        <w:rPr>
          <w:color w:val="1B2024"/>
          <w:szCs w:val="28"/>
        </w:rPr>
        <w:t>людей</w:t>
      </w:r>
      <w:r w:rsidRPr="00097C65">
        <w:rPr>
          <w:color w:val="1B2024"/>
          <w:szCs w:val="28"/>
        </w:rPr>
        <w:t xml:space="preserve"> </w:t>
      </w:r>
      <w:r w:rsidRPr="00097C65">
        <w:rPr>
          <w:color w:val="1B2024"/>
          <w:szCs w:val="28"/>
        </w:rPr>
        <w:t>с</w:t>
      </w:r>
      <w:r w:rsidRPr="00097C65">
        <w:rPr>
          <w:color w:val="1B2024"/>
          <w:szCs w:val="28"/>
        </w:rPr>
        <w:t xml:space="preserve"> </w:t>
      </w:r>
      <w:r w:rsidRPr="00097C65">
        <w:rPr>
          <w:color w:val="1B2024"/>
          <w:szCs w:val="28"/>
        </w:rPr>
        <w:t>большой</w:t>
      </w:r>
      <w:r w:rsidRPr="00097C65">
        <w:rPr>
          <w:color w:val="1B2024"/>
          <w:szCs w:val="28"/>
        </w:rPr>
        <w:t xml:space="preserve"> </w:t>
      </w:r>
      <w:r w:rsidRPr="00097C65">
        <w:rPr>
          <w:color w:val="1B2024"/>
          <w:szCs w:val="28"/>
        </w:rPr>
        <w:t>энергией</w:t>
      </w:r>
      <w:r w:rsidRPr="00097C65">
        <w:rPr>
          <w:color w:val="1B2024"/>
          <w:szCs w:val="28"/>
        </w:rPr>
        <w:t xml:space="preserve"> </w:t>
      </w:r>
      <w:r w:rsidRPr="00097C65">
        <w:rPr>
          <w:color w:val="1B2024"/>
          <w:szCs w:val="28"/>
        </w:rPr>
        <w:t>внутри,</w:t>
      </w:r>
      <w:r w:rsidRPr="00097C65">
        <w:rPr>
          <w:color w:val="1B2024"/>
          <w:szCs w:val="28"/>
        </w:rPr>
        <w:t xml:space="preserve"> </w:t>
      </w:r>
      <w:r w:rsidRPr="00097C65">
        <w:rPr>
          <w:color w:val="1B2024"/>
          <w:szCs w:val="28"/>
        </w:rPr>
        <w:t>с</w:t>
      </w:r>
      <w:r w:rsidRPr="00097C65">
        <w:rPr>
          <w:color w:val="1B2024"/>
          <w:szCs w:val="28"/>
        </w:rPr>
        <w:t xml:space="preserve"> </w:t>
      </w:r>
      <w:r w:rsidRPr="00097C65">
        <w:rPr>
          <w:color w:val="1B2024"/>
          <w:szCs w:val="28"/>
        </w:rPr>
        <w:t>глубоким</w:t>
      </w:r>
      <w:r w:rsidRPr="00097C65">
        <w:rPr>
          <w:color w:val="1B2024"/>
          <w:szCs w:val="28"/>
        </w:rPr>
        <w:t xml:space="preserve"> </w:t>
      </w:r>
      <w:r w:rsidRPr="00097C65">
        <w:rPr>
          <w:color w:val="1B2024"/>
          <w:szCs w:val="28"/>
        </w:rPr>
        <w:t>умом</w:t>
      </w:r>
      <w:r w:rsidRPr="00097C65">
        <w:rPr>
          <w:color w:val="1B2024"/>
          <w:szCs w:val="28"/>
        </w:rPr>
        <w:t xml:space="preserve"> </w:t>
      </w:r>
      <w:r w:rsidRPr="00097C65">
        <w:rPr>
          <w:color w:val="1B2024"/>
          <w:szCs w:val="28"/>
        </w:rPr>
        <w:t>и</w:t>
      </w:r>
      <w:r w:rsidRPr="00097C65">
        <w:rPr>
          <w:color w:val="1B2024"/>
          <w:szCs w:val="28"/>
        </w:rPr>
        <w:t xml:space="preserve"> </w:t>
      </w:r>
      <w:r w:rsidRPr="00097C65">
        <w:rPr>
          <w:color w:val="1B2024"/>
          <w:szCs w:val="28"/>
        </w:rPr>
        <w:t>масштабным</w:t>
      </w:r>
      <w:r w:rsidRPr="00097C65">
        <w:rPr>
          <w:color w:val="1B2024"/>
          <w:szCs w:val="28"/>
        </w:rPr>
        <w:t xml:space="preserve"> </w:t>
      </w:r>
      <w:r w:rsidRPr="00097C65">
        <w:rPr>
          <w:color w:val="1B2024"/>
          <w:szCs w:val="28"/>
        </w:rPr>
        <w:t>мышлениям</w:t>
      </w:r>
      <w:r w:rsidRPr="00097C65">
        <w:rPr>
          <w:color w:val="1B2024"/>
          <w:szCs w:val="28"/>
        </w:rPr>
        <w:t xml:space="preserve"> </w:t>
      </w:r>
      <w:r w:rsidRPr="00097C65">
        <w:rPr>
          <w:color w:val="1B2024"/>
          <w:szCs w:val="28"/>
        </w:rPr>
        <w:t>нужно</w:t>
      </w:r>
      <w:r w:rsidRPr="00097C65">
        <w:rPr>
          <w:color w:val="1B2024"/>
          <w:szCs w:val="28"/>
        </w:rPr>
        <w:t xml:space="preserve"> </w:t>
      </w:r>
      <w:r w:rsidRPr="00097C65">
        <w:rPr>
          <w:color w:val="1B2024"/>
          <w:szCs w:val="28"/>
        </w:rPr>
        <w:t>больше.</w:t>
      </w:r>
      <w:r w:rsidRPr="00097C65">
        <w:rPr>
          <w:color w:val="1B2024"/>
          <w:szCs w:val="28"/>
        </w:rPr>
        <w:t xml:space="preserve"> </w:t>
      </w:r>
      <w:r w:rsidRPr="00097C65">
        <w:rPr>
          <w:color w:val="1B2024"/>
          <w:szCs w:val="28"/>
        </w:rPr>
        <w:t>И</w:t>
      </w:r>
      <w:r w:rsidRPr="00097C65">
        <w:rPr>
          <w:color w:val="1B2024"/>
          <w:szCs w:val="28"/>
        </w:rPr>
        <w:t xml:space="preserve"> </w:t>
      </w:r>
      <w:r w:rsidRPr="00097C65">
        <w:rPr>
          <w:color w:val="1B2024"/>
          <w:szCs w:val="28"/>
        </w:rPr>
        <w:t>если</w:t>
      </w:r>
      <w:r w:rsidRPr="00097C65">
        <w:rPr>
          <w:color w:val="1B2024"/>
          <w:szCs w:val="28"/>
        </w:rPr>
        <w:t xml:space="preserve"> </w:t>
      </w:r>
      <w:r w:rsidRPr="00097C65">
        <w:rPr>
          <w:color w:val="1B2024"/>
          <w:szCs w:val="28"/>
        </w:rPr>
        <w:t>этого</w:t>
      </w:r>
      <w:r w:rsidRPr="00097C65">
        <w:rPr>
          <w:color w:val="1B2024"/>
          <w:szCs w:val="28"/>
        </w:rPr>
        <w:t xml:space="preserve"> </w:t>
      </w:r>
      <w:r w:rsidRPr="00097C65">
        <w:rPr>
          <w:color w:val="1B2024"/>
          <w:szCs w:val="28"/>
        </w:rPr>
        <w:t>нет,</w:t>
      </w:r>
      <w:r w:rsidRPr="00097C65">
        <w:rPr>
          <w:color w:val="1B2024"/>
          <w:szCs w:val="28"/>
        </w:rPr>
        <w:t xml:space="preserve"> </w:t>
      </w:r>
      <w:r w:rsidRPr="00097C65">
        <w:rPr>
          <w:rStyle w:val="--0"/>
        </w:rPr>
        <w:t>они</w:t>
      </w:r>
      <w:r w:rsidRPr="00097C65">
        <w:rPr>
          <w:rStyle w:val="--"/>
        </w:rPr>
        <w:t xml:space="preserve"> </w:t>
      </w:r>
      <w:r w:rsidRPr="00097C65">
        <w:rPr>
          <w:rStyle w:val="--"/>
        </w:rPr>
        <w:t>уничтожаются</w:t>
      </w:r>
      <w:r w:rsidRPr="00097C65">
        <w:rPr>
          <w:color w:val="1B2024"/>
          <w:szCs w:val="28"/>
        </w:rPr>
        <w:t xml:space="preserve"> </w:t>
      </w:r>
      <w:r w:rsidRPr="00097C65">
        <w:rPr>
          <w:color w:val="1B2024"/>
          <w:szCs w:val="28"/>
        </w:rPr>
        <w:t>своей</w:t>
      </w:r>
      <w:r w:rsidRPr="00097C65">
        <w:rPr>
          <w:color w:val="1B2024"/>
          <w:szCs w:val="28"/>
        </w:rPr>
        <w:t xml:space="preserve"> </w:t>
      </w:r>
      <w:r w:rsidRPr="00097C65">
        <w:rPr>
          <w:color w:val="1B2024"/>
          <w:szCs w:val="28"/>
        </w:rPr>
        <w:t>собственной</w:t>
      </w:r>
      <w:r w:rsidRPr="00097C65">
        <w:rPr>
          <w:color w:val="1B2024"/>
          <w:szCs w:val="28"/>
        </w:rPr>
        <w:t xml:space="preserve"> </w:t>
      </w:r>
      <w:r w:rsidRPr="00097C65">
        <w:rPr>
          <w:color w:val="1B2024"/>
          <w:szCs w:val="28"/>
        </w:rPr>
        <w:t>энергией.</w:t>
      </w:r>
      <w:r w:rsidRPr="00097C65">
        <w:rPr>
          <w:color w:val="1B2024"/>
          <w:szCs w:val="28"/>
        </w:rPr>
        <w:t xml:space="preserve"> </w:t>
      </w:r>
      <w:r w:rsidRPr="00097C65">
        <w:rPr>
          <w:color w:val="1B2024"/>
          <w:szCs w:val="28"/>
        </w:rPr>
        <w:t>Так</w:t>
      </w:r>
      <w:r w:rsidRPr="00097C65">
        <w:rPr>
          <w:color w:val="1B2024"/>
          <w:szCs w:val="28"/>
        </w:rPr>
        <w:t xml:space="preserve"> </w:t>
      </w:r>
      <w:r w:rsidRPr="00097C65">
        <w:rPr>
          <w:color w:val="1B2024"/>
          <w:szCs w:val="28"/>
        </w:rPr>
        <w:t>что</w:t>
      </w:r>
      <w:r w:rsidRPr="00097C65">
        <w:rPr>
          <w:color w:val="1B2024"/>
          <w:szCs w:val="28"/>
        </w:rPr>
        <w:t xml:space="preserve"> </w:t>
      </w:r>
      <w:r w:rsidRPr="00097C65">
        <w:rPr>
          <w:color w:val="1B2024"/>
          <w:szCs w:val="28"/>
        </w:rPr>
        <w:t>никуда</w:t>
      </w:r>
      <w:r w:rsidRPr="00097C65">
        <w:rPr>
          <w:color w:val="1B2024"/>
          <w:szCs w:val="28"/>
        </w:rPr>
        <w:t xml:space="preserve"> </w:t>
      </w:r>
      <w:r w:rsidRPr="00097C65">
        <w:rPr>
          <w:color w:val="1B2024"/>
          <w:szCs w:val="28"/>
        </w:rPr>
        <w:t>вы</w:t>
      </w:r>
      <w:r w:rsidRPr="00097C65">
        <w:rPr>
          <w:color w:val="1B2024"/>
          <w:szCs w:val="28"/>
        </w:rPr>
        <w:t xml:space="preserve"> </w:t>
      </w:r>
      <w:r w:rsidRPr="00097C65">
        <w:rPr>
          <w:color w:val="1B2024"/>
          <w:szCs w:val="28"/>
        </w:rPr>
        <w:t>не</w:t>
      </w:r>
      <w:r w:rsidRPr="00097C65">
        <w:rPr>
          <w:color w:val="1B2024"/>
          <w:szCs w:val="28"/>
        </w:rPr>
        <w:t xml:space="preserve"> </w:t>
      </w:r>
      <w:r w:rsidR="00097C65" w:rsidRPr="00097C65">
        <w:rPr>
          <w:color w:val="1B2024"/>
          <w:szCs w:val="28"/>
        </w:rPr>
        <w:t>прорвётесь</w:t>
      </w:r>
      <w:r w:rsidRPr="00097C65">
        <w:rPr>
          <w:color w:val="1B2024"/>
          <w:szCs w:val="28"/>
        </w:rPr>
        <w:t xml:space="preserve"> </w:t>
      </w:r>
      <w:r w:rsidRPr="00097C65">
        <w:rPr>
          <w:color w:val="1B2024"/>
          <w:szCs w:val="28"/>
        </w:rPr>
        <w:t>и</w:t>
      </w:r>
      <w:r w:rsidRPr="00097C65">
        <w:rPr>
          <w:color w:val="1B2024"/>
          <w:szCs w:val="28"/>
        </w:rPr>
        <w:t xml:space="preserve"> </w:t>
      </w:r>
      <w:r w:rsidRPr="00097C65">
        <w:rPr>
          <w:color w:val="1B2024"/>
          <w:szCs w:val="28"/>
        </w:rPr>
        <w:t>ничего</w:t>
      </w:r>
      <w:r w:rsidRPr="00097C65">
        <w:rPr>
          <w:color w:val="1B2024"/>
          <w:szCs w:val="28"/>
        </w:rPr>
        <w:t xml:space="preserve"> </w:t>
      </w:r>
      <w:r w:rsidRPr="00097C65">
        <w:rPr>
          <w:color w:val="1B2024"/>
          <w:szCs w:val="28"/>
        </w:rPr>
        <w:t>не</w:t>
      </w:r>
      <w:r w:rsidRPr="00097C65">
        <w:rPr>
          <w:color w:val="1B2024"/>
          <w:szCs w:val="28"/>
        </w:rPr>
        <w:t xml:space="preserve"> </w:t>
      </w:r>
      <w:r w:rsidRPr="00097C65">
        <w:rPr>
          <w:color w:val="1B2024"/>
          <w:szCs w:val="28"/>
        </w:rPr>
        <w:t>достигните</w:t>
      </w:r>
      <w:r w:rsidRPr="00097C65">
        <w:rPr>
          <w:color w:val="1B2024"/>
          <w:szCs w:val="28"/>
        </w:rPr>
        <w:t xml:space="preserve"> </w:t>
      </w:r>
      <w:r w:rsidRPr="00097C65">
        <w:rPr>
          <w:color w:val="1B2024"/>
          <w:szCs w:val="28"/>
        </w:rPr>
        <w:t>до</w:t>
      </w:r>
      <w:r w:rsidRPr="00097C65">
        <w:rPr>
          <w:color w:val="1B2024"/>
          <w:szCs w:val="28"/>
        </w:rPr>
        <w:t xml:space="preserve"> </w:t>
      </w:r>
      <w:r w:rsidRPr="00097C65">
        <w:rPr>
          <w:color w:val="1B2024"/>
          <w:szCs w:val="28"/>
        </w:rPr>
        <w:t>тех</w:t>
      </w:r>
      <w:r w:rsidRPr="00097C65">
        <w:rPr>
          <w:color w:val="1B2024"/>
          <w:szCs w:val="28"/>
        </w:rPr>
        <w:t xml:space="preserve"> </w:t>
      </w:r>
      <w:r w:rsidRPr="00097C65">
        <w:rPr>
          <w:color w:val="1B2024"/>
          <w:szCs w:val="28"/>
        </w:rPr>
        <w:t>пор,</w:t>
      </w:r>
      <w:r w:rsidRPr="00097C65">
        <w:rPr>
          <w:color w:val="1B2024"/>
          <w:szCs w:val="28"/>
        </w:rPr>
        <w:t xml:space="preserve"> </w:t>
      </w:r>
      <w:r w:rsidRPr="00097C65">
        <w:rPr>
          <w:color w:val="1B2024"/>
          <w:szCs w:val="28"/>
        </w:rPr>
        <w:t>пока</w:t>
      </w:r>
      <w:r w:rsidRPr="00097C65">
        <w:rPr>
          <w:color w:val="1B2024"/>
          <w:szCs w:val="28"/>
        </w:rPr>
        <w:t xml:space="preserve"> </w:t>
      </w:r>
      <w:r w:rsidRPr="00097C65">
        <w:rPr>
          <w:rStyle w:val="--0"/>
        </w:rPr>
        <w:t>у</w:t>
      </w:r>
      <w:r w:rsidRPr="00097C65">
        <w:rPr>
          <w:rStyle w:val="--0"/>
        </w:rPr>
        <w:t xml:space="preserve"> </w:t>
      </w:r>
      <w:r w:rsidRPr="00097C65">
        <w:rPr>
          <w:rStyle w:val="--0"/>
        </w:rPr>
        <w:t>вас</w:t>
      </w:r>
      <w:r w:rsidRPr="00097C65">
        <w:rPr>
          <w:rStyle w:val="--0"/>
        </w:rPr>
        <w:t xml:space="preserve"> </w:t>
      </w:r>
      <w:r w:rsidRPr="00097C65">
        <w:rPr>
          <w:rStyle w:val="--"/>
        </w:rPr>
        <w:t>нет</w:t>
      </w:r>
      <w:r w:rsidRPr="00097C65">
        <w:rPr>
          <w:rStyle w:val="--"/>
        </w:rPr>
        <w:t xml:space="preserve"> </w:t>
      </w:r>
      <w:r w:rsidRPr="00097C65">
        <w:rPr>
          <w:rStyle w:val="--0"/>
        </w:rPr>
        <w:t>цели</w:t>
      </w:r>
      <w:r w:rsidRPr="00097C65">
        <w:rPr>
          <w:color w:val="1B2024"/>
          <w:szCs w:val="28"/>
        </w:rPr>
        <w:t>,</w:t>
      </w:r>
      <w:r w:rsidRPr="00097C65">
        <w:rPr>
          <w:color w:val="1B2024"/>
          <w:szCs w:val="28"/>
        </w:rPr>
        <w:t xml:space="preserve"> </w:t>
      </w:r>
      <w:r w:rsidRPr="00097C65">
        <w:rPr>
          <w:color w:val="1B2024"/>
          <w:szCs w:val="28"/>
        </w:rPr>
        <w:t>какую</w:t>
      </w:r>
      <w:r w:rsidRPr="00097C65">
        <w:rPr>
          <w:color w:val="1B2024"/>
          <w:szCs w:val="28"/>
        </w:rPr>
        <w:t xml:space="preserve"> </w:t>
      </w:r>
      <w:r w:rsidRPr="00097C65">
        <w:rPr>
          <w:color w:val="1B2024"/>
          <w:szCs w:val="28"/>
        </w:rPr>
        <w:t>вы</w:t>
      </w:r>
      <w:r w:rsidRPr="00097C65">
        <w:rPr>
          <w:color w:val="1B2024"/>
          <w:szCs w:val="28"/>
        </w:rPr>
        <w:t xml:space="preserve"> </w:t>
      </w:r>
      <w:r w:rsidRPr="00097C65">
        <w:rPr>
          <w:color w:val="1B2024"/>
          <w:szCs w:val="28"/>
        </w:rPr>
        <w:t>могли</w:t>
      </w:r>
      <w:r w:rsidRPr="00097C65">
        <w:rPr>
          <w:color w:val="1B2024"/>
          <w:szCs w:val="28"/>
        </w:rPr>
        <w:t xml:space="preserve"> </w:t>
      </w:r>
      <w:r w:rsidRPr="00097C65">
        <w:rPr>
          <w:color w:val="1B2024"/>
          <w:szCs w:val="28"/>
        </w:rPr>
        <w:t>бы</w:t>
      </w:r>
      <w:r w:rsidRPr="00097C65">
        <w:rPr>
          <w:color w:val="1B2024"/>
          <w:szCs w:val="28"/>
        </w:rPr>
        <w:t xml:space="preserve"> </w:t>
      </w:r>
      <w:r w:rsidRPr="00097C65">
        <w:rPr>
          <w:color w:val="1B2024"/>
          <w:szCs w:val="28"/>
        </w:rPr>
        <w:t>называть</w:t>
      </w:r>
      <w:r w:rsidRPr="00097C65">
        <w:rPr>
          <w:color w:val="1B2024"/>
          <w:szCs w:val="28"/>
        </w:rPr>
        <w:t xml:space="preserve"> </w:t>
      </w:r>
      <w:r w:rsidRPr="00097C65">
        <w:rPr>
          <w:color w:val="1B2024"/>
          <w:szCs w:val="28"/>
        </w:rPr>
        <w:t>своим</w:t>
      </w:r>
      <w:r w:rsidRPr="00097C65">
        <w:rPr>
          <w:color w:val="1B2024"/>
          <w:szCs w:val="28"/>
        </w:rPr>
        <w:t xml:space="preserve"> </w:t>
      </w:r>
      <w:r w:rsidRPr="00097C65">
        <w:rPr>
          <w:color w:val="1B2024"/>
          <w:szCs w:val="28"/>
        </w:rPr>
        <w:t>смыслом</w:t>
      </w:r>
      <w:r w:rsidRPr="00097C65">
        <w:rPr>
          <w:color w:val="1B2024"/>
          <w:szCs w:val="28"/>
        </w:rPr>
        <w:t xml:space="preserve"> </w:t>
      </w:r>
      <w:r w:rsidRPr="00097C65">
        <w:rPr>
          <w:color w:val="1B2024"/>
          <w:szCs w:val="28"/>
        </w:rPr>
        <w:t>жизни.</w:t>
      </w:r>
      <w:r w:rsidRPr="00097C65">
        <w:rPr>
          <w:color w:val="1B2024"/>
          <w:szCs w:val="28"/>
        </w:rPr>
        <w:t xml:space="preserve"> </w:t>
      </w:r>
      <w:r w:rsidRPr="00097C65">
        <w:rPr>
          <w:color w:val="1B2024"/>
          <w:szCs w:val="28"/>
        </w:rPr>
        <w:t>Целью,</w:t>
      </w:r>
      <w:r w:rsidRPr="00097C65">
        <w:rPr>
          <w:color w:val="1B2024"/>
          <w:szCs w:val="28"/>
        </w:rPr>
        <w:t xml:space="preserve"> </w:t>
      </w:r>
      <w:r w:rsidRPr="00097C65">
        <w:rPr>
          <w:color w:val="1B2024"/>
          <w:szCs w:val="28"/>
        </w:rPr>
        <w:t>ради</w:t>
      </w:r>
      <w:r w:rsidRPr="00097C65">
        <w:rPr>
          <w:color w:val="1B2024"/>
          <w:szCs w:val="28"/>
        </w:rPr>
        <w:t xml:space="preserve"> </w:t>
      </w:r>
      <w:r w:rsidRPr="00097C65">
        <w:rPr>
          <w:color w:val="1B2024"/>
          <w:szCs w:val="28"/>
        </w:rPr>
        <w:t>достижения</w:t>
      </w:r>
      <w:r w:rsidRPr="00097C65">
        <w:rPr>
          <w:color w:val="1B2024"/>
          <w:szCs w:val="28"/>
        </w:rPr>
        <w:t xml:space="preserve"> </w:t>
      </w:r>
      <w:r w:rsidRPr="00097C65">
        <w:rPr>
          <w:color w:val="1B2024"/>
          <w:szCs w:val="28"/>
        </w:rPr>
        <w:t>которой</w:t>
      </w:r>
      <w:r w:rsidRPr="00097C65">
        <w:rPr>
          <w:color w:val="1B2024"/>
          <w:szCs w:val="28"/>
        </w:rPr>
        <w:t xml:space="preserve"> </w:t>
      </w:r>
      <w:r w:rsidRPr="00097C65">
        <w:rPr>
          <w:color w:val="1B2024"/>
          <w:szCs w:val="28"/>
        </w:rPr>
        <w:t>вы</w:t>
      </w:r>
      <w:r w:rsidRPr="00097C65">
        <w:rPr>
          <w:color w:val="1B2024"/>
          <w:szCs w:val="28"/>
        </w:rPr>
        <w:t xml:space="preserve"> </w:t>
      </w:r>
      <w:r w:rsidRPr="00097C65">
        <w:rPr>
          <w:color w:val="1B2024"/>
          <w:szCs w:val="28"/>
        </w:rPr>
        <w:t>родились.</w:t>
      </w:r>
      <w:r w:rsidRPr="00097C65">
        <w:rPr>
          <w:color w:val="1B2024"/>
          <w:szCs w:val="28"/>
        </w:rPr>
        <w:t xml:space="preserve"> </w:t>
      </w:r>
      <w:r w:rsidRPr="00097C65">
        <w:rPr>
          <w:color w:val="1B2024"/>
          <w:szCs w:val="28"/>
        </w:rPr>
        <w:t>И</w:t>
      </w:r>
      <w:r w:rsidRPr="00097C65">
        <w:rPr>
          <w:color w:val="1B2024"/>
          <w:szCs w:val="28"/>
        </w:rPr>
        <w:t xml:space="preserve"> </w:t>
      </w:r>
      <w:r w:rsidRPr="00097C65">
        <w:rPr>
          <w:color w:val="1B2024"/>
          <w:szCs w:val="28"/>
        </w:rPr>
        <w:t>это</w:t>
      </w:r>
      <w:r w:rsidRPr="00097C65">
        <w:rPr>
          <w:color w:val="1B2024"/>
          <w:szCs w:val="28"/>
        </w:rPr>
        <w:t xml:space="preserve"> </w:t>
      </w:r>
      <w:r w:rsidRPr="00097C65">
        <w:rPr>
          <w:color w:val="1B2024"/>
          <w:szCs w:val="28"/>
        </w:rPr>
        <w:t>не</w:t>
      </w:r>
      <w:r w:rsidRPr="00097C65">
        <w:rPr>
          <w:color w:val="1B2024"/>
          <w:szCs w:val="28"/>
        </w:rPr>
        <w:t xml:space="preserve"> </w:t>
      </w:r>
      <w:r w:rsidRPr="00097C65">
        <w:rPr>
          <w:color w:val="1B2024"/>
          <w:szCs w:val="28"/>
        </w:rPr>
        <w:t>высокопарные</w:t>
      </w:r>
      <w:r w:rsidRPr="00097C65">
        <w:rPr>
          <w:color w:val="1B2024"/>
          <w:szCs w:val="28"/>
        </w:rPr>
        <w:t xml:space="preserve"> </w:t>
      </w:r>
      <w:r w:rsidRPr="00097C65">
        <w:rPr>
          <w:color w:val="1B2024"/>
          <w:szCs w:val="28"/>
        </w:rPr>
        <w:t>слова,</w:t>
      </w:r>
      <w:r w:rsidRPr="00097C65">
        <w:rPr>
          <w:color w:val="1B2024"/>
          <w:szCs w:val="28"/>
        </w:rPr>
        <w:t xml:space="preserve"> </w:t>
      </w:r>
      <w:r w:rsidRPr="00097C65">
        <w:rPr>
          <w:color w:val="1B2024"/>
          <w:szCs w:val="28"/>
        </w:rPr>
        <w:t>это</w:t>
      </w:r>
      <w:r w:rsidRPr="00097C65">
        <w:rPr>
          <w:color w:val="1B2024"/>
          <w:szCs w:val="28"/>
        </w:rPr>
        <w:t xml:space="preserve"> </w:t>
      </w:r>
      <w:r w:rsidRPr="00097C65">
        <w:rPr>
          <w:color w:val="1B2024"/>
          <w:szCs w:val="28"/>
        </w:rPr>
        <w:t>сегодняшние</w:t>
      </w:r>
      <w:r w:rsidRPr="00097C65">
        <w:rPr>
          <w:color w:val="1B2024"/>
          <w:szCs w:val="28"/>
        </w:rPr>
        <w:t xml:space="preserve"> </w:t>
      </w:r>
      <w:r w:rsidRPr="00097C65">
        <w:rPr>
          <w:color w:val="1B2024"/>
          <w:szCs w:val="28"/>
        </w:rPr>
        <w:t>реалии.</w:t>
      </w:r>
      <w:r w:rsidRPr="00097C65">
        <w:rPr>
          <w:color w:val="1B2024"/>
          <w:szCs w:val="28"/>
        </w:rPr>
        <w:t xml:space="preserve"> </w:t>
      </w:r>
      <w:r w:rsidRPr="00097C65">
        <w:rPr>
          <w:rStyle w:val="postbody1"/>
          <w:rFonts w:eastAsia="font342" w:cs="Calibri"/>
          <w:szCs w:val="28"/>
        </w:rPr>
        <w:t>Представьте</w:t>
      </w:r>
      <w:r w:rsidRPr="00097C65">
        <w:rPr>
          <w:rStyle w:val="postbody1"/>
          <w:rFonts w:eastAsia="font342" w:cs="Calibri"/>
          <w:szCs w:val="28"/>
        </w:rPr>
        <w:t xml:space="preserve"> </w:t>
      </w:r>
      <w:r w:rsidRPr="00097C65">
        <w:rPr>
          <w:rStyle w:val="postbody1"/>
          <w:rFonts w:eastAsia="font342" w:cs="Calibri"/>
          <w:szCs w:val="28"/>
        </w:rPr>
        <w:t>свою</w:t>
      </w:r>
      <w:r w:rsidRPr="00097C65">
        <w:rPr>
          <w:rStyle w:val="postbody1"/>
          <w:rFonts w:eastAsia="font342" w:cs="Calibri"/>
          <w:szCs w:val="28"/>
        </w:rPr>
        <w:t xml:space="preserve"> </w:t>
      </w:r>
      <w:r w:rsidRPr="00097C65">
        <w:rPr>
          <w:rStyle w:val="postbody1"/>
          <w:rFonts w:eastAsia="font342" w:cs="Calibri"/>
          <w:szCs w:val="28"/>
        </w:rPr>
        <w:t>жизнь</w:t>
      </w:r>
      <w:r w:rsidRPr="00097C65">
        <w:rPr>
          <w:rStyle w:val="postbody1"/>
          <w:rFonts w:eastAsia="font342" w:cs="Calibri"/>
          <w:szCs w:val="28"/>
        </w:rPr>
        <w:t xml:space="preserve"> </w:t>
      </w:r>
      <w:r w:rsidR="00097C65" w:rsidRPr="00097C65">
        <w:rPr>
          <w:rStyle w:val="postbody1"/>
          <w:rFonts w:eastAsia="font342" w:cs="Calibri"/>
          <w:szCs w:val="28"/>
        </w:rPr>
        <w:t>кораблём</w:t>
      </w:r>
      <w:r w:rsidRPr="00097C65">
        <w:rPr>
          <w:rStyle w:val="postbody1"/>
          <w:rFonts w:eastAsia="font342" w:cs="Calibri"/>
          <w:szCs w:val="28"/>
        </w:rPr>
        <w:t>.</w:t>
      </w:r>
      <w:r w:rsidRPr="00097C65">
        <w:rPr>
          <w:rStyle w:val="postbody1"/>
          <w:rFonts w:eastAsia="font342" w:cs="Calibri"/>
          <w:szCs w:val="28"/>
        </w:rPr>
        <w:t xml:space="preserve"> </w:t>
      </w:r>
      <w:r w:rsidRPr="00097C65">
        <w:rPr>
          <w:rStyle w:val="postbody1"/>
          <w:rFonts w:eastAsia="font342" w:cs="Calibri"/>
          <w:szCs w:val="28"/>
        </w:rPr>
        <w:t>У</w:t>
      </w:r>
      <w:r w:rsidRPr="00097C65">
        <w:rPr>
          <w:rStyle w:val="postbody1"/>
          <w:rFonts w:eastAsia="font342" w:cs="Calibri"/>
          <w:szCs w:val="28"/>
        </w:rPr>
        <w:t xml:space="preserve"> </w:t>
      </w:r>
      <w:r w:rsidRPr="00097C65">
        <w:rPr>
          <w:rStyle w:val="postbody1"/>
          <w:rFonts w:eastAsia="font342" w:cs="Calibri"/>
          <w:szCs w:val="28"/>
        </w:rPr>
        <w:t>вас</w:t>
      </w:r>
      <w:r w:rsidRPr="00097C65">
        <w:rPr>
          <w:rStyle w:val="postbody1"/>
          <w:rFonts w:eastAsia="font342" w:cs="Calibri"/>
          <w:szCs w:val="28"/>
        </w:rPr>
        <w:t xml:space="preserve"> </w:t>
      </w:r>
      <w:r w:rsidRPr="00097C65">
        <w:rPr>
          <w:rStyle w:val="postbody1"/>
          <w:rFonts w:eastAsia="font342" w:cs="Calibri"/>
          <w:szCs w:val="28"/>
        </w:rPr>
        <w:t>на</w:t>
      </w:r>
      <w:r w:rsidRPr="00097C65">
        <w:rPr>
          <w:rStyle w:val="postbody1"/>
          <w:rFonts w:eastAsia="font342" w:cs="Calibri"/>
          <w:szCs w:val="28"/>
        </w:rPr>
        <w:t xml:space="preserve"> </w:t>
      </w:r>
      <w:r w:rsidRPr="00097C65">
        <w:rPr>
          <w:rStyle w:val="postbody1"/>
          <w:rFonts w:eastAsia="font342" w:cs="Calibri"/>
          <w:szCs w:val="28"/>
        </w:rPr>
        <w:t>н</w:t>
      </w:r>
      <w:r w:rsidR="00097C65" w:rsidRPr="00097C65">
        <w:rPr>
          <w:rStyle w:val="postbody1"/>
          <w:rFonts w:eastAsia="font342" w:cs="Calibri"/>
          <w:szCs w:val="28"/>
        </w:rPr>
        <w:t>ё</w:t>
      </w:r>
      <w:r w:rsidRPr="00097C65">
        <w:rPr>
          <w:rStyle w:val="postbody1"/>
          <w:rFonts w:eastAsia="font342" w:cs="Calibri"/>
          <w:szCs w:val="28"/>
        </w:rPr>
        <w:t>м</w:t>
      </w:r>
      <w:r w:rsidRPr="00097C65">
        <w:rPr>
          <w:rStyle w:val="postbody1"/>
          <w:rFonts w:eastAsia="font342" w:cs="Calibri"/>
          <w:szCs w:val="28"/>
        </w:rPr>
        <w:t xml:space="preserve"> </w:t>
      </w:r>
      <w:r w:rsidRPr="00097C65">
        <w:rPr>
          <w:rStyle w:val="postbody1"/>
          <w:rFonts w:eastAsia="font342" w:cs="Calibri"/>
          <w:szCs w:val="28"/>
        </w:rPr>
        <w:t>куча</w:t>
      </w:r>
      <w:r w:rsidRPr="00097C65">
        <w:rPr>
          <w:rStyle w:val="postbody1"/>
          <w:rFonts w:eastAsia="font342" w:cs="Calibri"/>
          <w:szCs w:val="28"/>
        </w:rPr>
        <w:t xml:space="preserve"> </w:t>
      </w:r>
      <w:r w:rsidRPr="00097C65">
        <w:rPr>
          <w:rStyle w:val="postbody1"/>
          <w:rFonts w:eastAsia="font342" w:cs="Calibri"/>
          <w:szCs w:val="28"/>
        </w:rPr>
        <w:t>дел:</w:t>
      </w:r>
      <w:r w:rsidRPr="00097C65">
        <w:rPr>
          <w:rStyle w:val="postbody1"/>
          <w:rFonts w:eastAsia="font342" w:cs="Calibri"/>
          <w:szCs w:val="28"/>
        </w:rPr>
        <w:t xml:space="preserve"> </w:t>
      </w:r>
      <w:r w:rsidRPr="00097C65">
        <w:rPr>
          <w:rStyle w:val="postbody1"/>
          <w:rFonts w:eastAsia="font342" w:cs="Calibri"/>
          <w:szCs w:val="28"/>
        </w:rPr>
        <w:t>покрасить</w:t>
      </w:r>
      <w:r w:rsidRPr="00097C65">
        <w:rPr>
          <w:rStyle w:val="postbody1"/>
          <w:rFonts w:eastAsia="font342" w:cs="Calibri"/>
          <w:szCs w:val="28"/>
        </w:rPr>
        <w:t xml:space="preserve"> </w:t>
      </w:r>
      <w:r w:rsidRPr="00097C65">
        <w:rPr>
          <w:rStyle w:val="postbody1"/>
          <w:rFonts w:eastAsia="font342" w:cs="Calibri"/>
          <w:szCs w:val="28"/>
        </w:rPr>
        <w:t>каюту,</w:t>
      </w:r>
      <w:r w:rsidRPr="00097C65">
        <w:rPr>
          <w:rStyle w:val="postbody1"/>
          <w:rFonts w:eastAsia="font342" w:cs="Calibri"/>
          <w:szCs w:val="28"/>
        </w:rPr>
        <w:t xml:space="preserve"> </w:t>
      </w:r>
      <w:r w:rsidRPr="00097C65">
        <w:rPr>
          <w:rStyle w:val="postbody1"/>
          <w:rFonts w:eastAsia="font342" w:cs="Calibri"/>
          <w:szCs w:val="28"/>
        </w:rPr>
        <w:t>поймать</w:t>
      </w:r>
      <w:r w:rsidRPr="00097C65">
        <w:rPr>
          <w:rStyle w:val="postbody1"/>
          <w:rFonts w:eastAsia="font342" w:cs="Calibri"/>
          <w:szCs w:val="28"/>
        </w:rPr>
        <w:t xml:space="preserve"> </w:t>
      </w:r>
      <w:r w:rsidRPr="00097C65">
        <w:rPr>
          <w:rStyle w:val="postbody1"/>
          <w:rFonts w:eastAsia="font342" w:cs="Calibri"/>
          <w:szCs w:val="28"/>
        </w:rPr>
        <w:t>рыбку,</w:t>
      </w:r>
      <w:r w:rsidRPr="00097C65">
        <w:rPr>
          <w:rStyle w:val="postbody1"/>
          <w:rFonts w:eastAsia="font342" w:cs="Calibri"/>
          <w:szCs w:val="28"/>
        </w:rPr>
        <w:t xml:space="preserve"> </w:t>
      </w:r>
      <w:r w:rsidRPr="00097C65">
        <w:rPr>
          <w:rStyle w:val="postbody1"/>
          <w:rFonts w:eastAsia="font342" w:cs="Calibri"/>
          <w:szCs w:val="28"/>
        </w:rPr>
        <w:t>поставить</w:t>
      </w:r>
      <w:r w:rsidRPr="00097C65">
        <w:rPr>
          <w:rStyle w:val="postbody1"/>
          <w:rFonts w:eastAsia="font342" w:cs="Calibri"/>
          <w:szCs w:val="28"/>
        </w:rPr>
        <w:t xml:space="preserve"> </w:t>
      </w:r>
      <w:r w:rsidRPr="00097C65">
        <w:rPr>
          <w:rStyle w:val="postbody1"/>
          <w:rFonts w:eastAsia="font342" w:cs="Calibri"/>
          <w:szCs w:val="28"/>
        </w:rPr>
        <w:t>паруса,</w:t>
      </w:r>
      <w:r w:rsidRPr="00097C65">
        <w:rPr>
          <w:rStyle w:val="postbody1"/>
          <w:rFonts w:eastAsia="font342" w:cs="Calibri"/>
          <w:szCs w:val="28"/>
        </w:rPr>
        <w:t xml:space="preserve"> </w:t>
      </w:r>
      <w:r w:rsidRPr="00097C65">
        <w:rPr>
          <w:rStyle w:val="postbody1"/>
          <w:rFonts w:eastAsia="font342" w:cs="Calibri"/>
          <w:szCs w:val="28"/>
        </w:rPr>
        <w:t>вечером</w:t>
      </w:r>
      <w:r w:rsidRPr="00097C65">
        <w:rPr>
          <w:rStyle w:val="postbody1"/>
          <w:rFonts w:eastAsia="font342" w:cs="Calibri"/>
          <w:szCs w:val="28"/>
        </w:rPr>
        <w:t xml:space="preserve"> </w:t>
      </w:r>
      <w:r w:rsidRPr="00097C65">
        <w:rPr>
          <w:rStyle w:val="postbody1"/>
          <w:rFonts w:eastAsia="font342" w:cs="Calibri"/>
          <w:szCs w:val="28"/>
        </w:rPr>
        <w:t>развлечения…</w:t>
      </w:r>
      <w:r w:rsidRPr="00097C65">
        <w:rPr>
          <w:rStyle w:val="postbody1"/>
          <w:rFonts w:eastAsia="font342" w:cs="Calibri"/>
          <w:szCs w:val="28"/>
        </w:rPr>
        <w:t xml:space="preserve"> </w:t>
      </w:r>
      <w:r w:rsidRPr="00097C65">
        <w:rPr>
          <w:rStyle w:val="postbody1"/>
          <w:rFonts w:eastAsia="font342" w:cs="Calibri"/>
          <w:szCs w:val="28"/>
        </w:rPr>
        <w:t>Дела,</w:t>
      </w:r>
      <w:r w:rsidRPr="00097C65">
        <w:rPr>
          <w:rStyle w:val="postbody1"/>
          <w:rFonts w:eastAsia="font342" w:cs="Calibri"/>
          <w:szCs w:val="28"/>
        </w:rPr>
        <w:t xml:space="preserve"> </w:t>
      </w:r>
      <w:r w:rsidRPr="00097C65">
        <w:rPr>
          <w:rStyle w:val="postbody1"/>
          <w:rFonts w:eastAsia="font342" w:cs="Calibri"/>
          <w:szCs w:val="28"/>
        </w:rPr>
        <w:t>дела,</w:t>
      </w:r>
      <w:r w:rsidRPr="00097C65">
        <w:rPr>
          <w:rStyle w:val="postbody1"/>
          <w:rFonts w:eastAsia="font342" w:cs="Calibri"/>
          <w:szCs w:val="28"/>
        </w:rPr>
        <w:t xml:space="preserve"> </w:t>
      </w:r>
      <w:r w:rsidRPr="00097C65">
        <w:rPr>
          <w:rStyle w:val="postbody1"/>
          <w:rFonts w:eastAsia="font342" w:cs="Calibri"/>
          <w:szCs w:val="28"/>
        </w:rPr>
        <w:t>дела…</w:t>
      </w:r>
      <w:r w:rsidRPr="00097C65">
        <w:rPr>
          <w:rStyle w:val="postbody1"/>
          <w:rFonts w:eastAsia="font342" w:cs="Calibri"/>
          <w:szCs w:val="28"/>
        </w:rPr>
        <w:t xml:space="preserve"> </w:t>
      </w:r>
      <w:r w:rsidRPr="00097C65">
        <w:rPr>
          <w:rStyle w:val="postbody1"/>
          <w:rFonts w:eastAsia="font342" w:cs="Calibri"/>
          <w:szCs w:val="28"/>
        </w:rPr>
        <w:t>Голова</w:t>
      </w:r>
      <w:r w:rsidRPr="00097C65">
        <w:rPr>
          <w:rStyle w:val="postbody1"/>
          <w:rFonts w:eastAsia="font342" w:cs="Calibri"/>
          <w:szCs w:val="28"/>
        </w:rPr>
        <w:t xml:space="preserve"> </w:t>
      </w:r>
      <w:r w:rsidRPr="00097C65">
        <w:rPr>
          <w:rStyle w:val="postbody1"/>
          <w:rFonts w:eastAsia="font342" w:cs="Calibri"/>
          <w:szCs w:val="28"/>
        </w:rPr>
        <w:t>кругом</w:t>
      </w:r>
      <w:r w:rsidRPr="00097C65">
        <w:rPr>
          <w:rStyle w:val="postbody1"/>
          <w:rFonts w:eastAsia="font342" w:cs="Calibri"/>
          <w:szCs w:val="28"/>
        </w:rPr>
        <w:t xml:space="preserve"> </w:t>
      </w:r>
      <w:r w:rsidRPr="00097C65">
        <w:rPr>
          <w:rStyle w:val="postbody1"/>
          <w:rFonts w:eastAsia="font342" w:cs="Calibri"/>
          <w:szCs w:val="28"/>
        </w:rPr>
        <w:t>от</w:t>
      </w:r>
      <w:r w:rsidRPr="00097C65">
        <w:rPr>
          <w:rStyle w:val="postbody1"/>
          <w:rFonts w:eastAsia="font342" w:cs="Calibri"/>
          <w:szCs w:val="28"/>
        </w:rPr>
        <w:t xml:space="preserve"> </w:t>
      </w:r>
      <w:r w:rsidRPr="00097C65">
        <w:rPr>
          <w:rStyle w:val="postbody1"/>
          <w:rFonts w:eastAsia="font342" w:cs="Calibri"/>
          <w:szCs w:val="28"/>
        </w:rPr>
        <w:t>этих</w:t>
      </w:r>
      <w:r w:rsidRPr="00097C65">
        <w:rPr>
          <w:rStyle w:val="postbody1"/>
          <w:rFonts w:eastAsia="font342" w:cs="Calibri"/>
          <w:szCs w:val="28"/>
        </w:rPr>
        <w:t xml:space="preserve"> </w:t>
      </w:r>
      <w:r w:rsidRPr="00097C65">
        <w:rPr>
          <w:rStyle w:val="postbody1"/>
          <w:rFonts w:eastAsia="font342" w:cs="Calibri"/>
          <w:szCs w:val="28"/>
        </w:rPr>
        <w:t>дел.</w:t>
      </w:r>
      <w:r w:rsidRPr="00097C65">
        <w:rPr>
          <w:rStyle w:val="postbody1"/>
          <w:rFonts w:eastAsia="font342" w:cs="Calibri"/>
          <w:szCs w:val="28"/>
        </w:rPr>
        <w:t xml:space="preserve"> </w:t>
      </w:r>
      <w:r w:rsidRPr="00097C65">
        <w:rPr>
          <w:rStyle w:val="postbody1"/>
          <w:rFonts w:eastAsia="font342" w:cs="Calibri"/>
          <w:szCs w:val="28"/>
        </w:rPr>
        <w:t>Но</w:t>
      </w:r>
      <w:r w:rsidRPr="00097C65">
        <w:rPr>
          <w:rStyle w:val="postbody1"/>
          <w:rFonts w:eastAsia="font342" w:cs="Calibri"/>
          <w:szCs w:val="28"/>
        </w:rPr>
        <w:t xml:space="preserve"> </w:t>
      </w:r>
      <w:r w:rsidRPr="00097C65">
        <w:rPr>
          <w:rStyle w:val="postbody1"/>
          <w:rFonts w:eastAsia="font342" w:cs="Calibri"/>
          <w:szCs w:val="28"/>
        </w:rPr>
        <w:t>куда</w:t>
      </w:r>
      <w:r w:rsidRPr="00097C65">
        <w:rPr>
          <w:rStyle w:val="postbody1"/>
          <w:rFonts w:eastAsia="font342" w:cs="Calibri"/>
          <w:szCs w:val="28"/>
        </w:rPr>
        <w:t xml:space="preserve"> </w:t>
      </w:r>
      <w:r w:rsidRPr="00097C65">
        <w:rPr>
          <w:rStyle w:val="postbody1"/>
          <w:rFonts w:eastAsia="font342" w:cs="Calibri"/>
          <w:szCs w:val="28"/>
        </w:rPr>
        <w:t>вы</w:t>
      </w:r>
      <w:r w:rsidRPr="00097C65">
        <w:rPr>
          <w:rStyle w:val="postbody1"/>
          <w:rFonts w:eastAsia="font342" w:cs="Calibri"/>
          <w:szCs w:val="28"/>
        </w:rPr>
        <w:t xml:space="preserve"> </w:t>
      </w:r>
      <w:r w:rsidRPr="00097C65">
        <w:rPr>
          <w:rStyle w:val="postbody1"/>
          <w:rFonts w:eastAsia="font342" w:cs="Calibri"/>
          <w:szCs w:val="28"/>
        </w:rPr>
        <w:t>плыв</w:t>
      </w:r>
      <w:r w:rsidR="00097C65" w:rsidRPr="00097C65">
        <w:rPr>
          <w:rStyle w:val="postbody1"/>
          <w:rFonts w:eastAsia="font342" w:cs="Calibri"/>
          <w:szCs w:val="28"/>
        </w:rPr>
        <w:t>ё</w:t>
      </w:r>
      <w:r w:rsidRPr="00097C65">
        <w:rPr>
          <w:rStyle w:val="postbody1"/>
          <w:rFonts w:eastAsia="font342" w:cs="Calibri"/>
          <w:szCs w:val="28"/>
        </w:rPr>
        <w:t>те?</w:t>
      </w:r>
      <w:r w:rsidRPr="00097C65">
        <w:rPr>
          <w:rStyle w:val="postbody1"/>
          <w:rFonts w:eastAsia="font342" w:cs="Calibri"/>
          <w:szCs w:val="28"/>
        </w:rPr>
        <w:t xml:space="preserve"> </w:t>
      </w:r>
      <w:r w:rsidRPr="00097C65">
        <w:rPr>
          <w:rStyle w:val="postbody1"/>
          <w:rFonts w:eastAsia="font342" w:cs="Calibri"/>
          <w:szCs w:val="28"/>
        </w:rPr>
        <w:t>На</w:t>
      </w:r>
      <w:r w:rsidRPr="00097C65">
        <w:rPr>
          <w:rStyle w:val="postbody1"/>
          <w:rFonts w:eastAsia="font342" w:cs="Calibri"/>
          <w:szCs w:val="28"/>
        </w:rPr>
        <w:t xml:space="preserve"> </w:t>
      </w:r>
      <w:r w:rsidRPr="00097C65">
        <w:rPr>
          <w:rStyle w:val="postbody1"/>
          <w:rFonts w:eastAsia="font342" w:cs="Calibri"/>
          <w:szCs w:val="28"/>
        </w:rPr>
        <w:t>этот</w:t>
      </w:r>
      <w:r w:rsidRPr="00097C65">
        <w:rPr>
          <w:rStyle w:val="postbody1"/>
          <w:rFonts w:eastAsia="font342" w:cs="Calibri"/>
          <w:szCs w:val="28"/>
        </w:rPr>
        <w:t xml:space="preserve"> </w:t>
      </w:r>
      <w:r w:rsidRPr="00097C65">
        <w:rPr>
          <w:rStyle w:val="postbody1"/>
          <w:rFonts w:eastAsia="font342" w:cs="Calibri"/>
          <w:szCs w:val="28"/>
        </w:rPr>
        <w:t>вопрос</w:t>
      </w:r>
      <w:r w:rsidRPr="00097C65">
        <w:rPr>
          <w:rStyle w:val="postbody1"/>
          <w:rFonts w:eastAsia="font342" w:cs="Calibri"/>
          <w:szCs w:val="28"/>
        </w:rPr>
        <w:t xml:space="preserve"> </w:t>
      </w:r>
      <w:r w:rsidRPr="00097C65">
        <w:rPr>
          <w:rStyle w:val="postbody1"/>
          <w:rFonts w:eastAsia="font342" w:cs="Calibri"/>
          <w:szCs w:val="28"/>
        </w:rPr>
        <w:t>вряд</w:t>
      </w:r>
      <w:r w:rsidRPr="00097C65">
        <w:rPr>
          <w:rStyle w:val="postbody1"/>
          <w:rFonts w:eastAsia="font342" w:cs="Calibri"/>
          <w:szCs w:val="28"/>
        </w:rPr>
        <w:t xml:space="preserve"> </w:t>
      </w:r>
      <w:r w:rsidRPr="00097C65">
        <w:rPr>
          <w:rStyle w:val="postbody1"/>
          <w:rFonts w:eastAsia="font342" w:cs="Calibri"/>
          <w:szCs w:val="28"/>
        </w:rPr>
        <w:t>ли</w:t>
      </w:r>
      <w:r w:rsidRPr="00097C65">
        <w:rPr>
          <w:rStyle w:val="postbody1"/>
          <w:rFonts w:eastAsia="font342" w:cs="Calibri"/>
          <w:szCs w:val="28"/>
        </w:rPr>
        <w:t xml:space="preserve"> </w:t>
      </w:r>
      <w:r w:rsidRPr="00097C65">
        <w:rPr>
          <w:rStyle w:val="postbody1"/>
          <w:rFonts w:eastAsia="font342" w:cs="Calibri"/>
          <w:szCs w:val="28"/>
        </w:rPr>
        <w:t>кто</w:t>
      </w:r>
      <w:r w:rsidRPr="00097C65">
        <w:rPr>
          <w:rStyle w:val="postbody1"/>
          <w:rFonts w:eastAsia="font342" w:cs="Calibri"/>
          <w:szCs w:val="28"/>
        </w:rPr>
        <w:t xml:space="preserve"> </w:t>
      </w:r>
      <w:r w:rsidRPr="00097C65">
        <w:rPr>
          <w:rStyle w:val="postbody1"/>
          <w:rFonts w:eastAsia="font342" w:cs="Calibri"/>
          <w:szCs w:val="28"/>
        </w:rPr>
        <w:t>сможет</w:t>
      </w:r>
      <w:r w:rsidRPr="00097C65">
        <w:rPr>
          <w:rStyle w:val="postbody1"/>
          <w:rFonts w:eastAsia="font342" w:cs="Calibri"/>
          <w:szCs w:val="28"/>
        </w:rPr>
        <w:t xml:space="preserve"> </w:t>
      </w:r>
      <w:r w:rsidRPr="00097C65">
        <w:rPr>
          <w:rStyle w:val="postbody1"/>
          <w:rFonts w:eastAsia="font342" w:cs="Calibri"/>
          <w:szCs w:val="28"/>
        </w:rPr>
        <w:t>внятно</w:t>
      </w:r>
      <w:r w:rsidRPr="00097C65">
        <w:rPr>
          <w:rStyle w:val="postbody1"/>
          <w:rFonts w:eastAsia="font342" w:cs="Calibri"/>
          <w:szCs w:val="28"/>
        </w:rPr>
        <w:t xml:space="preserve"> </w:t>
      </w:r>
      <w:r w:rsidRPr="00097C65">
        <w:rPr>
          <w:rStyle w:val="postbody1"/>
          <w:rFonts w:eastAsia="font342" w:cs="Calibri"/>
          <w:szCs w:val="28"/>
        </w:rPr>
        <w:t>ответить.</w:t>
      </w:r>
    </w:p>
    <w:p w14:paraId="1A5D6DDF" w14:textId="7D2071F2" w:rsidR="0042185D" w:rsidRPr="00097C65" w:rsidRDefault="0042185D" w:rsidP="00097C65">
      <w:pPr>
        <w:rPr>
          <w:rFonts w:eastAsia="font342"/>
        </w:rPr>
      </w:pPr>
      <w:r w:rsidRPr="00097C65">
        <w:rPr>
          <w:rStyle w:val="postbody1"/>
          <w:rFonts w:eastAsia="font342" w:cs="Calibri"/>
          <w:szCs w:val="28"/>
        </w:rPr>
        <w:t>Любой</w:t>
      </w:r>
      <w:r w:rsidRPr="00097C65">
        <w:rPr>
          <w:rStyle w:val="postbody1"/>
          <w:rFonts w:eastAsia="font342" w:cs="Calibri"/>
          <w:szCs w:val="28"/>
        </w:rPr>
        <w:t xml:space="preserve"> </w:t>
      </w:r>
      <w:r w:rsidRPr="00097C65">
        <w:rPr>
          <w:rStyle w:val="postbody1"/>
          <w:rFonts w:eastAsia="font342" w:cs="Calibri"/>
          <w:szCs w:val="28"/>
        </w:rPr>
        <w:t>человек</w:t>
      </w:r>
      <w:r w:rsidRPr="00097C65">
        <w:rPr>
          <w:rStyle w:val="postbody1"/>
          <w:rFonts w:eastAsia="font342" w:cs="Calibri"/>
          <w:szCs w:val="28"/>
        </w:rPr>
        <w:t xml:space="preserve"> </w:t>
      </w:r>
      <w:r w:rsidRPr="00097C65">
        <w:rPr>
          <w:rStyle w:val="postbody1"/>
          <w:rFonts w:eastAsia="font342" w:cs="Calibri"/>
          <w:szCs w:val="28"/>
        </w:rPr>
        <w:t>может</w:t>
      </w:r>
      <w:r w:rsidRPr="00097C65">
        <w:rPr>
          <w:rStyle w:val="postbody1"/>
          <w:rFonts w:eastAsia="font342" w:cs="Calibri"/>
          <w:szCs w:val="28"/>
        </w:rPr>
        <w:t xml:space="preserve"> </w:t>
      </w:r>
      <w:r w:rsidRPr="00097C65">
        <w:rPr>
          <w:rStyle w:val="postbody1"/>
          <w:rFonts w:eastAsia="font342" w:cs="Calibri"/>
          <w:szCs w:val="28"/>
        </w:rPr>
        <w:t>назвать</w:t>
      </w:r>
      <w:r w:rsidRPr="00097C65">
        <w:rPr>
          <w:rStyle w:val="postbody1"/>
          <w:rFonts w:eastAsia="font342" w:cs="Calibri"/>
          <w:szCs w:val="28"/>
        </w:rPr>
        <w:t xml:space="preserve"> </w:t>
      </w:r>
      <w:r w:rsidRPr="00097C65">
        <w:rPr>
          <w:rStyle w:val="--0"/>
        </w:rPr>
        <w:t>свои</w:t>
      </w:r>
      <w:r w:rsidRPr="00097C65">
        <w:rPr>
          <w:rStyle w:val="--"/>
        </w:rPr>
        <w:t xml:space="preserve"> </w:t>
      </w:r>
      <w:r w:rsidRPr="00097C65">
        <w:rPr>
          <w:rStyle w:val="--"/>
        </w:rPr>
        <w:t>цели</w:t>
      </w:r>
      <w:r w:rsidRPr="00097C65">
        <w:rPr>
          <w:rStyle w:val="postbody1"/>
          <w:rFonts w:eastAsia="font342" w:cs="Calibri"/>
          <w:szCs w:val="28"/>
        </w:rPr>
        <w:t xml:space="preserve"> </w:t>
      </w:r>
      <w:r w:rsidRPr="00097C65">
        <w:rPr>
          <w:rStyle w:val="postbody1"/>
          <w:rFonts w:eastAsia="font342" w:cs="Calibri"/>
          <w:szCs w:val="28"/>
        </w:rPr>
        <w:t>в</w:t>
      </w:r>
      <w:r w:rsidRPr="00097C65">
        <w:rPr>
          <w:rStyle w:val="postbody1"/>
          <w:rFonts w:eastAsia="font342" w:cs="Calibri"/>
          <w:szCs w:val="28"/>
        </w:rPr>
        <w:t xml:space="preserve"> </w:t>
      </w:r>
      <w:r w:rsidRPr="00097C65">
        <w:rPr>
          <w:rStyle w:val="postbody1"/>
          <w:rFonts w:eastAsia="font342" w:cs="Calibri"/>
          <w:szCs w:val="28"/>
        </w:rPr>
        <w:t>жизни</w:t>
      </w:r>
      <w:r w:rsidRPr="00097C65">
        <w:rPr>
          <w:rStyle w:val="postbody1"/>
          <w:rFonts w:eastAsia="font342" w:cs="Calibri"/>
          <w:szCs w:val="28"/>
        </w:rPr>
        <w:t xml:space="preserve"> </w:t>
      </w:r>
      <w:r w:rsidRPr="00097C65">
        <w:rPr>
          <w:rStyle w:val="postbody1"/>
          <w:rFonts w:eastAsia="font342" w:cs="Calibri"/>
          <w:szCs w:val="28"/>
        </w:rPr>
        <w:t>(в</w:t>
      </w:r>
      <w:r w:rsidRPr="00097C65">
        <w:rPr>
          <w:rStyle w:val="postbody1"/>
          <w:rFonts w:eastAsia="font342" w:cs="Calibri"/>
          <w:szCs w:val="28"/>
        </w:rPr>
        <w:t xml:space="preserve"> </w:t>
      </w:r>
      <w:r w:rsidRPr="00097C65">
        <w:rPr>
          <w:rStyle w:val="postbody1"/>
          <w:rFonts w:eastAsia="font342" w:cs="Calibri"/>
          <w:szCs w:val="28"/>
        </w:rPr>
        <w:t>границах</w:t>
      </w:r>
      <w:r w:rsidRPr="00097C65">
        <w:rPr>
          <w:rStyle w:val="postbody1"/>
          <w:rFonts w:eastAsia="font342" w:cs="Calibri"/>
          <w:szCs w:val="28"/>
        </w:rPr>
        <w:t xml:space="preserve"> </w:t>
      </w:r>
      <w:r w:rsidRPr="00097C65">
        <w:rPr>
          <w:rStyle w:val="postbody1"/>
          <w:rFonts w:eastAsia="font342" w:cs="Calibri"/>
          <w:szCs w:val="28"/>
        </w:rPr>
        <w:t>жизни).</w:t>
      </w:r>
      <w:r w:rsidRPr="00097C65">
        <w:rPr>
          <w:rStyle w:val="postbody1"/>
          <w:rFonts w:eastAsia="font342" w:cs="Calibri"/>
          <w:szCs w:val="28"/>
        </w:rPr>
        <w:t xml:space="preserve"> </w:t>
      </w:r>
      <w:r w:rsidRPr="00097C65">
        <w:rPr>
          <w:rStyle w:val="postbody1"/>
          <w:rFonts w:eastAsia="font342" w:cs="Calibri"/>
          <w:szCs w:val="28"/>
        </w:rPr>
        <w:t>У</w:t>
      </w:r>
      <w:r w:rsidRPr="00097C65">
        <w:rPr>
          <w:rStyle w:val="postbody1"/>
          <w:rFonts w:eastAsia="font342" w:cs="Calibri"/>
          <w:szCs w:val="28"/>
        </w:rPr>
        <w:t xml:space="preserve"> </w:t>
      </w:r>
      <w:r w:rsidRPr="00097C65">
        <w:rPr>
          <w:rStyle w:val="postbody1"/>
          <w:rFonts w:eastAsia="font342" w:cs="Calibri"/>
          <w:szCs w:val="28"/>
        </w:rPr>
        <w:t>одних</w:t>
      </w:r>
      <w:r w:rsidRPr="00097C65">
        <w:rPr>
          <w:rStyle w:val="postbody1"/>
          <w:rFonts w:eastAsia="font342" w:cs="Calibri"/>
          <w:szCs w:val="28"/>
        </w:rPr>
        <w:t xml:space="preserve"> </w:t>
      </w:r>
      <w:r w:rsidRPr="00097C65">
        <w:rPr>
          <w:rStyle w:val="postbody1"/>
          <w:rFonts w:eastAsia="font342" w:cs="Calibri"/>
          <w:szCs w:val="28"/>
        </w:rPr>
        <w:t>это</w:t>
      </w:r>
      <w:r w:rsidRPr="00097C65">
        <w:rPr>
          <w:rStyle w:val="postbody1"/>
          <w:rFonts w:eastAsia="font342" w:cs="Calibri"/>
          <w:szCs w:val="28"/>
        </w:rPr>
        <w:t xml:space="preserve"> </w:t>
      </w:r>
      <w:r w:rsidRPr="00097C65">
        <w:rPr>
          <w:rStyle w:val="postbody1"/>
          <w:rFonts w:eastAsia="font342" w:cs="Calibri"/>
          <w:b/>
          <w:bCs/>
          <w:i/>
          <w:iCs/>
          <w:szCs w:val="28"/>
        </w:rPr>
        <w:t>власть,</w:t>
      </w:r>
      <w:r w:rsidRPr="00097C65">
        <w:rPr>
          <w:rStyle w:val="postbody1"/>
          <w:rFonts w:eastAsia="font342" w:cs="Calibri"/>
          <w:b/>
          <w:bCs/>
          <w:i/>
          <w:iCs/>
          <w:szCs w:val="28"/>
        </w:rPr>
        <w:t xml:space="preserve"> </w:t>
      </w:r>
      <w:r w:rsidRPr="00097C65">
        <w:rPr>
          <w:rStyle w:val="postbody1"/>
          <w:rFonts w:eastAsia="font342" w:cs="Calibri"/>
          <w:b/>
          <w:bCs/>
          <w:i/>
          <w:iCs/>
          <w:szCs w:val="28"/>
        </w:rPr>
        <w:t>слава</w:t>
      </w:r>
      <w:r w:rsidRPr="00097C65">
        <w:rPr>
          <w:rStyle w:val="postbody1"/>
          <w:rFonts w:eastAsia="font342" w:cs="Calibri"/>
          <w:b/>
          <w:bCs/>
          <w:i/>
          <w:iCs/>
          <w:szCs w:val="28"/>
        </w:rPr>
        <w:t xml:space="preserve"> </w:t>
      </w:r>
      <w:r w:rsidRPr="00097C65">
        <w:rPr>
          <w:rStyle w:val="postbody1"/>
          <w:rFonts w:eastAsia="font342" w:cs="Calibri"/>
          <w:b/>
          <w:bCs/>
          <w:i/>
          <w:iCs/>
          <w:szCs w:val="28"/>
        </w:rPr>
        <w:t>и</w:t>
      </w:r>
      <w:r w:rsidRPr="00097C65">
        <w:rPr>
          <w:rStyle w:val="postbody1"/>
          <w:rFonts w:eastAsia="font342" w:cs="Calibri"/>
          <w:b/>
          <w:bCs/>
          <w:i/>
          <w:iCs/>
          <w:szCs w:val="28"/>
        </w:rPr>
        <w:t xml:space="preserve"> </w:t>
      </w:r>
      <w:r w:rsidRPr="00097C65">
        <w:rPr>
          <w:rStyle w:val="postbody1"/>
          <w:rFonts w:eastAsia="font342" w:cs="Calibri"/>
          <w:b/>
          <w:bCs/>
          <w:i/>
          <w:iCs/>
          <w:szCs w:val="28"/>
        </w:rPr>
        <w:t>деньги</w:t>
      </w:r>
      <w:r w:rsidRPr="00097C65">
        <w:rPr>
          <w:rStyle w:val="postbody1"/>
          <w:rFonts w:eastAsia="font342" w:cs="Calibri"/>
          <w:szCs w:val="28"/>
        </w:rPr>
        <w:t>.</w:t>
      </w:r>
      <w:r w:rsidRPr="00097C65">
        <w:rPr>
          <w:rStyle w:val="postbody1"/>
          <w:rFonts w:eastAsia="font342" w:cs="Calibri"/>
          <w:szCs w:val="28"/>
        </w:rPr>
        <w:t xml:space="preserve"> </w:t>
      </w:r>
      <w:r w:rsidRPr="00097C65">
        <w:rPr>
          <w:rStyle w:val="postbody1"/>
          <w:rFonts w:eastAsia="font342" w:cs="Calibri"/>
          <w:szCs w:val="28"/>
        </w:rPr>
        <w:t>У</w:t>
      </w:r>
      <w:r w:rsidRPr="00097C65">
        <w:rPr>
          <w:rStyle w:val="postbody1"/>
          <w:rFonts w:eastAsia="font342" w:cs="Calibri"/>
          <w:szCs w:val="28"/>
        </w:rPr>
        <w:t xml:space="preserve"> </w:t>
      </w:r>
      <w:r w:rsidRPr="00097C65">
        <w:rPr>
          <w:rStyle w:val="postbody1"/>
          <w:rFonts w:eastAsia="font342" w:cs="Calibri"/>
          <w:szCs w:val="28"/>
        </w:rPr>
        <w:t>других,</w:t>
      </w:r>
      <w:r w:rsidRPr="00097C65">
        <w:rPr>
          <w:rStyle w:val="postbody1"/>
          <w:rFonts w:eastAsia="font342" w:cs="Calibri"/>
          <w:szCs w:val="28"/>
        </w:rPr>
        <w:t xml:space="preserve"> </w:t>
      </w:r>
      <w:r w:rsidRPr="00097C65">
        <w:rPr>
          <w:rStyle w:val="postbody1"/>
          <w:rFonts w:eastAsia="font342" w:cs="Calibri"/>
          <w:szCs w:val="28"/>
        </w:rPr>
        <w:t>как</w:t>
      </w:r>
      <w:r w:rsidRPr="00097C65">
        <w:rPr>
          <w:rStyle w:val="postbody1"/>
          <w:rFonts w:eastAsia="font342" w:cs="Calibri"/>
          <w:szCs w:val="28"/>
        </w:rPr>
        <w:t xml:space="preserve"> </w:t>
      </w:r>
      <w:r w:rsidRPr="00097C65">
        <w:rPr>
          <w:rStyle w:val="postbody1"/>
          <w:rFonts w:eastAsia="font342" w:cs="Calibri"/>
          <w:szCs w:val="28"/>
        </w:rPr>
        <w:t>я</w:t>
      </w:r>
      <w:r w:rsidRPr="00097C65">
        <w:rPr>
          <w:rStyle w:val="postbody1"/>
          <w:rFonts w:eastAsia="font342" w:cs="Calibri"/>
          <w:szCs w:val="28"/>
        </w:rPr>
        <w:t xml:space="preserve"> </w:t>
      </w:r>
      <w:r w:rsidRPr="00097C65">
        <w:rPr>
          <w:rStyle w:val="postbody1"/>
          <w:rFonts w:eastAsia="font342" w:cs="Calibri"/>
          <w:szCs w:val="28"/>
        </w:rPr>
        <w:t>уже</w:t>
      </w:r>
      <w:r w:rsidRPr="00097C65">
        <w:rPr>
          <w:rStyle w:val="postbody1"/>
          <w:rFonts w:eastAsia="font342" w:cs="Calibri"/>
          <w:szCs w:val="28"/>
        </w:rPr>
        <w:t xml:space="preserve"> </w:t>
      </w:r>
      <w:r w:rsidRPr="00097C65">
        <w:rPr>
          <w:rStyle w:val="postbody1"/>
          <w:rFonts w:eastAsia="font342" w:cs="Calibri"/>
          <w:szCs w:val="28"/>
        </w:rPr>
        <w:t>говорил</w:t>
      </w:r>
      <w:r w:rsidR="00097C65" w:rsidRPr="00097C65">
        <w:rPr>
          <w:rStyle w:val="postbody1"/>
          <w:rFonts w:eastAsia="font342" w:cs="Calibri"/>
          <w:szCs w:val="28"/>
        </w:rPr>
        <w:t>,</w:t>
      </w:r>
      <w:r w:rsidRPr="00097C65">
        <w:rPr>
          <w:rStyle w:val="postbody1"/>
          <w:rFonts w:eastAsia="font342" w:cs="Calibri"/>
          <w:szCs w:val="28"/>
        </w:rPr>
        <w:t xml:space="preserve"> — </w:t>
      </w:r>
      <w:r w:rsidRPr="00097C65">
        <w:rPr>
          <w:b/>
          <w:bCs/>
          <w:i/>
          <w:iCs/>
        </w:rPr>
        <w:t>посадить</w:t>
      </w:r>
      <w:r w:rsidRPr="00097C65">
        <w:rPr>
          <w:b/>
          <w:bCs/>
          <w:i/>
          <w:iCs/>
        </w:rPr>
        <w:t xml:space="preserve"> </w:t>
      </w:r>
      <w:r w:rsidRPr="00097C65">
        <w:rPr>
          <w:b/>
          <w:bCs/>
          <w:i/>
          <w:iCs/>
        </w:rPr>
        <w:t>дерево,</w:t>
      </w:r>
      <w:r w:rsidRPr="00097C65">
        <w:rPr>
          <w:b/>
          <w:bCs/>
          <w:i/>
          <w:iCs/>
        </w:rPr>
        <w:t xml:space="preserve"> </w:t>
      </w:r>
      <w:r w:rsidRPr="00097C65">
        <w:rPr>
          <w:b/>
          <w:bCs/>
          <w:i/>
          <w:iCs/>
        </w:rPr>
        <w:t>построить</w:t>
      </w:r>
      <w:r w:rsidRPr="00097C65">
        <w:rPr>
          <w:b/>
          <w:bCs/>
          <w:i/>
          <w:iCs/>
        </w:rPr>
        <w:t xml:space="preserve"> </w:t>
      </w:r>
      <w:r w:rsidRPr="00097C65">
        <w:rPr>
          <w:b/>
          <w:bCs/>
          <w:i/>
          <w:iCs/>
        </w:rPr>
        <w:t>дом</w:t>
      </w:r>
      <w:r w:rsidRPr="00097C65">
        <w:rPr>
          <w:b/>
          <w:bCs/>
          <w:i/>
          <w:iCs/>
        </w:rPr>
        <w:t xml:space="preserve"> </w:t>
      </w:r>
      <w:r w:rsidRPr="00097C65">
        <w:rPr>
          <w:b/>
          <w:bCs/>
          <w:i/>
          <w:iCs/>
        </w:rPr>
        <w:t>и</w:t>
      </w:r>
      <w:r w:rsidRPr="00097C65">
        <w:rPr>
          <w:b/>
          <w:bCs/>
          <w:i/>
          <w:iCs/>
        </w:rPr>
        <w:t xml:space="preserve"> </w:t>
      </w:r>
      <w:r w:rsidRPr="00097C65">
        <w:rPr>
          <w:b/>
          <w:bCs/>
          <w:i/>
          <w:iCs/>
        </w:rPr>
        <w:t>родить</w:t>
      </w:r>
      <w:r w:rsidRPr="00097C65">
        <w:rPr>
          <w:b/>
          <w:bCs/>
          <w:i/>
          <w:iCs/>
        </w:rPr>
        <w:t xml:space="preserve"> </w:t>
      </w:r>
      <w:r w:rsidR="00097C65" w:rsidRPr="00097C65">
        <w:rPr>
          <w:b/>
          <w:bCs/>
          <w:i/>
          <w:iCs/>
        </w:rPr>
        <w:t>ребёнка</w:t>
      </w:r>
      <w:r w:rsidRPr="00097C65">
        <w:t>.</w:t>
      </w:r>
      <w:r w:rsidRPr="00097C65">
        <w:t xml:space="preserve"> </w:t>
      </w:r>
      <w:r w:rsidRPr="00097C65">
        <w:t>У</w:t>
      </w:r>
      <w:r w:rsidRPr="00097C65">
        <w:t xml:space="preserve"> </w:t>
      </w:r>
      <w:r w:rsidRPr="00097C65">
        <w:t>третьих</w:t>
      </w:r>
      <w:r w:rsidRPr="00097C65">
        <w:t xml:space="preserve"> </w:t>
      </w:r>
      <w:r w:rsidR="00097C65" w:rsidRPr="00097C65">
        <w:rPr>
          <w:b/>
          <w:bCs/>
          <w:i/>
          <w:iCs/>
        </w:rPr>
        <w:t>ещё</w:t>
      </w:r>
      <w:r w:rsidRPr="00097C65">
        <w:rPr>
          <w:b/>
          <w:bCs/>
          <w:i/>
          <w:iCs/>
        </w:rPr>
        <w:t xml:space="preserve"> </w:t>
      </w:r>
      <w:r w:rsidRPr="00097C65">
        <w:rPr>
          <w:b/>
          <w:bCs/>
          <w:i/>
          <w:iCs/>
        </w:rPr>
        <w:t>какие-то</w:t>
      </w:r>
      <w:r w:rsidRPr="00097C65">
        <w:rPr>
          <w:b/>
          <w:bCs/>
          <w:i/>
          <w:iCs/>
        </w:rPr>
        <w:t xml:space="preserve"> </w:t>
      </w:r>
      <w:r w:rsidRPr="00097C65">
        <w:rPr>
          <w:b/>
          <w:bCs/>
          <w:i/>
          <w:iCs/>
        </w:rPr>
        <w:t>свои</w:t>
      </w:r>
      <w:r w:rsidRPr="00097C65">
        <w:rPr>
          <w:b/>
          <w:bCs/>
          <w:i/>
          <w:iCs/>
        </w:rPr>
        <w:t xml:space="preserve"> </w:t>
      </w:r>
      <w:r w:rsidRPr="00097C65">
        <w:rPr>
          <w:b/>
          <w:bCs/>
          <w:i/>
          <w:iCs/>
        </w:rPr>
        <w:t>цели</w:t>
      </w:r>
      <w:r w:rsidRPr="00097C65">
        <w:rPr>
          <w:rStyle w:val="postbody1"/>
          <w:rFonts w:eastAsia="font342" w:cs="Calibri"/>
          <w:szCs w:val="28"/>
        </w:rPr>
        <w:t>.</w:t>
      </w:r>
      <w:r w:rsidRPr="00097C65">
        <w:rPr>
          <w:rStyle w:val="postbody1"/>
          <w:rFonts w:eastAsia="font342" w:cs="Calibri"/>
          <w:szCs w:val="28"/>
        </w:rPr>
        <w:t xml:space="preserve"> </w:t>
      </w:r>
      <w:r w:rsidRPr="00097C65">
        <w:rPr>
          <w:rStyle w:val="postbody1"/>
          <w:rFonts w:eastAsia="font342" w:cs="Calibri"/>
          <w:szCs w:val="28"/>
        </w:rPr>
        <w:t>Не</w:t>
      </w:r>
      <w:r w:rsidRPr="00097C65">
        <w:rPr>
          <w:rStyle w:val="postbody1"/>
          <w:rFonts w:eastAsia="font342" w:cs="Calibri"/>
          <w:szCs w:val="28"/>
        </w:rPr>
        <w:t xml:space="preserve"> </w:t>
      </w:r>
      <w:r w:rsidRPr="00097C65">
        <w:rPr>
          <w:rStyle w:val="postbody1"/>
          <w:rFonts w:eastAsia="font342" w:cs="Calibri"/>
          <w:szCs w:val="28"/>
        </w:rPr>
        <w:t>важно,</w:t>
      </w:r>
      <w:r w:rsidRPr="00097C65">
        <w:rPr>
          <w:rStyle w:val="postbody1"/>
          <w:rFonts w:eastAsia="font342" w:cs="Calibri"/>
          <w:szCs w:val="28"/>
        </w:rPr>
        <w:t xml:space="preserve"> </w:t>
      </w:r>
      <w:r w:rsidRPr="00097C65">
        <w:rPr>
          <w:rStyle w:val="postbody1"/>
          <w:rFonts w:eastAsia="font342" w:cs="Calibri"/>
          <w:szCs w:val="28"/>
        </w:rPr>
        <w:t>у</w:t>
      </w:r>
      <w:r w:rsidRPr="00097C65">
        <w:rPr>
          <w:rStyle w:val="postbody1"/>
          <w:rFonts w:eastAsia="font342" w:cs="Calibri"/>
          <w:szCs w:val="28"/>
        </w:rPr>
        <w:t xml:space="preserve"> </w:t>
      </w:r>
      <w:r w:rsidRPr="00097C65">
        <w:rPr>
          <w:rStyle w:val="postbody1"/>
          <w:rFonts w:eastAsia="font342" w:cs="Calibri"/>
          <w:szCs w:val="28"/>
        </w:rPr>
        <w:t>кого</w:t>
      </w:r>
      <w:r w:rsidRPr="00097C65">
        <w:rPr>
          <w:rStyle w:val="postbody1"/>
          <w:rFonts w:eastAsia="font342" w:cs="Calibri"/>
          <w:szCs w:val="28"/>
        </w:rPr>
        <w:t xml:space="preserve"> </w:t>
      </w:r>
      <w:r w:rsidRPr="00097C65">
        <w:rPr>
          <w:rStyle w:val="postbody1"/>
          <w:rFonts w:eastAsia="font342" w:cs="Calibri"/>
          <w:szCs w:val="28"/>
        </w:rPr>
        <w:t>какие</w:t>
      </w:r>
      <w:r w:rsidRPr="00097C65">
        <w:rPr>
          <w:rStyle w:val="postbody1"/>
          <w:rFonts w:eastAsia="font342" w:cs="Calibri"/>
          <w:szCs w:val="28"/>
        </w:rPr>
        <w:t xml:space="preserve"> </w:t>
      </w:r>
      <w:r w:rsidRPr="00097C65">
        <w:rPr>
          <w:rStyle w:val="postbody1"/>
          <w:rFonts w:eastAsia="font342" w:cs="Calibri"/>
          <w:szCs w:val="28"/>
        </w:rPr>
        <w:t>цели</w:t>
      </w:r>
      <w:r w:rsidRPr="00097C65">
        <w:rPr>
          <w:rStyle w:val="postbody1"/>
          <w:rFonts w:eastAsia="font342" w:cs="Calibri"/>
          <w:szCs w:val="28"/>
        </w:rPr>
        <w:t xml:space="preserve"> </w:t>
      </w:r>
      <w:r w:rsidRPr="00097C65">
        <w:rPr>
          <w:rStyle w:val="postbody1"/>
          <w:rFonts w:eastAsia="font342" w:cs="Calibri"/>
          <w:szCs w:val="28"/>
        </w:rPr>
        <w:t>в</w:t>
      </w:r>
      <w:r w:rsidRPr="00097C65">
        <w:rPr>
          <w:rStyle w:val="postbody1"/>
          <w:rFonts w:eastAsia="font342" w:cs="Calibri"/>
          <w:szCs w:val="28"/>
        </w:rPr>
        <w:t xml:space="preserve"> </w:t>
      </w:r>
      <w:r w:rsidRPr="00097C65">
        <w:rPr>
          <w:rStyle w:val="postbody1"/>
          <w:rFonts w:eastAsia="font342" w:cs="Calibri"/>
          <w:szCs w:val="28"/>
        </w:rPr>
        <w:t>жизни.</w:t>
      </w:r>
      <w:r w:rsidRPr="00097C65">
        <w:rPr>
          <w:rStyle w:val="postbody1"/>
          <w:rFonts w:eastAsia="font342" w:cs="Calibri"/>
          <w:szCs w:val="28"/>
        </w:rPr>
        <w:t xml:space="preserve"> </w:t>
      </w:r>
      <w:r w:rsidRPr="00097C65">
        <w:rPr>
          <w:rStyle w:val="postbody1"/>
          <w:rFonts w:eastAsia="font342" w:cs="Calibri"/>
          <w:szCs w:val="28"/>
        </w:rPr>
        <w:t>Важно,</w:t>
      </w:r>
      <w:r w:rsidRPr="00097C65">
        <w:rPr>
          <w:rStyle w:val="postbody1"/>
          <w:rFonts w:eastAsia="font342" w:cs="Calibri"/>
          <w:szCs w:val="28"/>
        </w:rPr>
        <w:t xml:space="preserve"> </w:t>
      </w:r>
      <w:r w:rsidRPr="00097C65">
        <w:rPr>
          <w:rStyle w:val="postbody1"/>
          <w:rFonts w:eastAsia="font342" w:cs="Calibri"/>
          <w:szCs w:val="28"/>
        </w:rPr>
        <w:t>что</w:t>
      </w:r>
      <w:r w:rsidRPr="00097C65">
        <w:rPr>
          <w:rStyle w:val="postbody1"/>
          <w:rFonts w:eastAsia="font342" w:cs="Calibri"/>
          <w:szCs w:val="28"/>
        </w:rPr>
        <w:t xml:space="preserve"> </w:t>
      </w:r>
      <w:r w:rsidRPr="00097C65">
        <w:rPr>
          <w:rStyle w:val="postbody1"/>
          <w:rFonts w:eastAsia="font342" w:cs="Calibri"/>
          <w:szCs w:val="28"/>
        </w:rPr>
        <w:t>все</w:t>
      </w:r>
      <w:r w:rsidRPr="00097C65">
        <w:rPr>
          <w:rStyle w:val="postbody1"/>
          <w:rFonts w:eastAsia="font342" w:cs="Calibri"/>
          <w:szCs w:val="28"/>
        </w:rPr>
        <w:t xml:space="preserve"> </w:t>
      </w:r>
      <w:r w:rsidRPr="00097C65">
        <w:rPr>
          <w:rStyle w:val="postbody1"/>
          <w:rFonts w:eastAsia="font342" w:cs="Calibri"/>
          <w:szCs w:val="28"/>
        </w:rPr>
        <w:t>они</w:t>
      </w:r>
      <w:r w:rsidRPr="00097C65">
        <w:rPr>
          <w:rStyle w:val="postbody1"/>
          <w:rFonts w:eastAsia="font342" w:cs="Calibri"/>
          <w:szCs w:val="28"/>
        </w:rPr>
        <w:t xml:space="preserve"> </w:t>
      </w:r>
      <w:r w:rsidRPr="00097C65">
        <w:rPr>
          <w:rStyle w:val="postbody1"/>
          <w:rFonts w:eastAsia="font342" w:cs="Calibri"/>
          <w:szCs w:val="28"/>
        </w:rPr>
        <w:t>внутри</w:t>
      </w:r>
      <w:r w:rsidRPr="00097C65">
        <w:rPr>
          <w:rStyle w:val="postbody1"/>
          <w:rFonts w:eastAsia="font342" w:cs="Calibri"/>
          <w:szCs w:val="28"/>
        </w:rPr>
        <w:t xml:space="preserve"> </w:t>
      </w:r>
      <w:r w:rsidRPr="00097C65">
        <w:rPr>
          <w:rStyle w:val="postbody1"/>
          <w:rFonts w:eastAsia="font342" w:cs="Calibri"/>
          <w:szCs w:val="28"/>
        </w:rPr>
        <w:t>жизни.</w:t>
      </w:r>
      <w:r w:rsidRPr="00097C65">
        <w:rPr>
          <w:rStyle w:val="postbody1"/>
          <w:rFonts w:eastAsia="font342" w:cs="Calibri"/>
          <w:szCs w:val="28"/>
        </w:rPr>
        <w:t xml:space="preserve"> </w:t>
      </w:r>
      <w:r w:rsidRPr="00097C65">
        <w:rPr>
          <w:rStyle w:val="postbody1"/>
          <w:rFonts w:eastAsia="font342" w:cs="Calibri"/>
          <w:szCs w:val="28"/>
        </w:rPr>
        <w:t>Но</w:t>
      </w:r>
      <w:r w:rsidRPr="00097C65">
        <w:rPr>
          <w:rStyle w:val="postbody1"/>
          <w:rFonts w:eastAsia="font342" w:cs="Calibri"/>
          <w:szCs w:val="28"/>
        </w:rPr>
        <w:t xml:space="preserve"> </w:t>
      </w:r>
      <w:r w:rsidRPr="00097C65">
        <w:rPr>
          <w:rStyle w:val="postbody1"/>
          <w:rFonts w:eastAsia="font342" w:cs="Calibri"/>
          <w:szCs w:val="28"/>
        </w:rPr>
        <w:t>какова</w:t>
      </w:r>
      <w:r w:rsidRPr="00097C65">
        <w:rPr>
          <w:rStyle w:val="postbody1"/>
          <w:rFonts w:eastAsia="font342" w:cs="Calibri"/>
          <w:szCs w:val="28"/>
        </w:rPr>
        <w:t xml:space="preserve"> </w:t>
      </w:r>
      <w:r w:rsidRPr="00097C65">
        <w:rPr>
          <w:rStyle w:val="--0"/>
        </w:rPr>
        <w:t>цель</w:t>
      </w:r>
      <w:r w:rsidRPr="00097C65">
        <w:rPr>
          <w:rStyle w:val="--0"/>
        </w:rPr>
        <w:t xml:space="preserve"> </w:t>
      </w:r>
      <w:r w:rsidRPr="00097C65">
        <w:rPr>
          <w:rStyle w:val="--"/>
        </w:rPr>
        <w:t>самой</w:t>
      </w:r>
      <w:r w:rsidRPr="00097C65">
        <w:rPr>
          <w:rStyle w:val="--0"/>
        </w:rPr>
        <w:t xml:space="preserve"> </w:t>
      </w:r>
      <w:r w:rsidRPr="00097C65">
        <w:rPr>
          <w:rStyle w:val="--0"/>
        </w:rPr>
        <w:t>жизни</w:t>
      </w:r>
      <w:r w:rsidRPr="00097C65">
        <w:rPr>
          <w:rStyle w:val="postbody1"/>
          <w:rFonts w:eastAsia="font342" w:cs="Calibri"/>
          <w:szCs w:val="28"/>
        </w:rPr>
        <w:t>?</w:t>
      </w:r>
      <w:r w:rsidRPr="00097C65">
        <w:rPr>
          <w:rStyle w:val="postbody1"/>
          <w:rFonts w:eastAsia="font342" w:cs="Calibri"/>
          <w:szCs w:val="28"/>
        </w:rPr>
        <w:t xml:space="preserve"> </w:t>
      </w:r>
      <w:r w:rsidRPr="00097C65">
        <w:rPr>
          <w:rStyle w:val="postbody1"/>
          <w:rFonts w:eastAsia="font342" w:cs="Calibri"/>
          <w:szCs w:val="28"/>
        </w:rPr>
        <w:t>Что</w:t>
      </w:r>
      <w:r w:rsidRPr="00097C65">
        <w:rPr>
          <w:rStyle w:val="postbody1"/>
          <w:rFonts w:eastAsia="font342" w:cs="Calibri"/>
          <w:szCs w:val="28"/>
        </w:rPr>
        <w:t xml:space="preserve"> </w:t>
      </w:r>
      <w:r w:rsidRPr="00097C65">
        <w:rPr>
          <w:rStyle w:val="postbody1"/>
          <w:rFonts w:eastAsia="font342" w:cs="Calibri"/>
          <w:szCs w:val="28"/>
        </w:rPr>
        <w:t>есть</w:t>
      </w:r>
      <w:r w:rsidRPr="00097C65">
        <w:rPr>
          <w:rStyle w:val="postbody1"/>
          <w:rFonts w:eastAsia="font342" w:cs="Calibri"/>
          <w:szCs w:val="28"/>
        </w:rPr>
        <w:t xml:space="preserve"> </w:t>
      </w:r>
      <w:r w:rsidRPr="00097C65">
        <w:rPr>
          <w:rStyle w:val="postbody1"/>
          <w:rFonts w:eastAsia="font342" w:cs="Calibri"/>
          <w:szCs w:val="28"/>
        </w:rPr>
        <w:t>то,</w:t>
      </w:r>
      <w:r w:rsidRPr="00097C65">
        <w:rPr>
          <w:rStyle w:val="postbody1"/>
          <w:rFonts w:eastAsia="font342" w:cs="Calibri"/>
          <w:szCs w:val="28"/>
        </w:rPr>
        <w:t xml:space="preserve"> </w:t>
      </w:r>
      <w:r w:rsidRPr="00097C65">
        <w:rPr>
          <w:rStyle w:val="postbody1"/>
          <w:rFonts w:eastAsia="font342" w:cs="Calibri"/>
          <w:szCs w:val="28"/>
        </w:rPr>
        <w:t>ради</w:t>
      </w:r>
      <w:r w:rsidRPr="00097C65">
        <w:rPr>
          <w:rStyle w:val="postbody1"/>
          <w:rFonts w:eastAsia="font342" w:cs="Calibri"/>
          <w:szCs w:val="28"/>
        </w:rPr>
        <w:t xml:space="preserve"> </w:t>
      </w:r>
      <w:r w:rsidRPr="00097C65">
        <w:rPr>
          <w:rStyle w:val="postbody1"/>
          <w:rFonts w:eastAsia="font342" w:cs="Calibri"/>
          <w:szCs w:val="28"/>
        </w:rPr>
        <w:t>чего</w:t>
      </w:r>
      <w:r w:rsidRPr="00097C65">
        <w:rPr>
          <w:rStyle w:val="postbody1"/>
          <w:rFonts w:eastAsia="font342" w:cs="Calibri"/>
          <w:szCs w:val="28"/>
        </w:rPr>
        <w:t xml:space="preserve"> </w:t>
      </w:r>
      <w:r w:rsidRPr="00097C65">
        <w:rPr>
          <w:rStyle w:val="postbody1"/>
          <w:rFonts w:eastAsia="font342" w:cs="Calibri"/>
          <w:szCs w:val="28"/>
        </w:rPr>
        <w:t>вы</w:t>
      </w:r>
      <w:r w:rsidRPr="00097C65">
        <w:rPr>
          <w:rStyle w:val="postbody1"/>
          <w:rFonts w:eastAsia="font342" w:cs="Calibri"/>
          <w:szCs w:val="28"/>
        </w:rPr>
        <w:t xml:space="preserve"> </w:t>
      </w:r>
      <w:r w:rsidRPr="00097C65">
        <w:rPr>
          <w:rStyle w:val="postbody1"/>
          <w:rFonts w:eastAsia="font342" w:cs="Calibri"/>
          <w:szCs w:val="28"/>
        </w:rPr>
        <w:lastRenderedPageBreak/>
        <w:t>родились</w:t>
      </w:r>
      <w:r w:rsidRPr="00097C65">
        <w:rPr>
          <w:rStyle w:val="postbody1"/>
          <w:rFonts w:eastAsia="font342" w:cs="Calibri"/>
          <w:szCs w:val="28"/>
        </w:rPr>
        <w:t xml:space="preserve"> </w:t>
      </w:r>
      <w:r w:rsidRPr="00097C65">
        <w:rPr>
          <w:rStyle w:val="postbody1"/>
          <w:rFonts w:eastAsia="font342" w:cs="Calibri"/>
          <w:szCs w:val="28"/>
        </w:rPr>
        <w:t>и</w:t>
      </w:r>
      <w:r w:rsidRPr="00097C65">
        <w:rPr>
          <w:rStyle w:val="postbody1"/>
          <w:rFonts w:eastAsia="font342" w:cs="Calibri"/>
          <w:szCs w:val="28"/>
        </w:rPr>
        <w:t xml:space="preserve"> </w:t>
      </w:r>
      <w:r w:rsidRPr="00097C65">
        <w:rPr>
          <w:rStyle w:val="postbody1"/>
          <w:rFonts w:eastAsia="font342" w:cs="Calibri"/>
          <w:szCs w:val="28"/>
        </w:rPr>
        <w:t>ч</w:t>
      </w:r>
      <w:r w:rsidR="00097C65" w:rsidRPr="00097C65">
        <w:rPr>
          <w:rStyle w:val="postbody1"/>
          <w:rFonts w:eastAsia="font342" w:cs="Calibri"/>
          <w:szCs w:val="28"/>
        </w:rPr>
        <w:t>т</w:t>
      </w:r>
      <w:r w:rsidRPr="00097C65">
        <w:rPr>
          <w:rStyle w:val="postbody1"/>
          <w:rFonts w:eastAsia="font342" w:cs="Calibri"/>
          <w:szCs w:val="28"/>
        </w:rPr>
        <w:t>о</w:t>
      </w:r>
      <w:r w:rsidRPr="00097C65">
        <w:rPr>
          <w:rStyle w:val="postbody1"/>
          <w:rFonts w:eastAsia="font342" w:cs="Calibri"/>
          <w:szCs w:val="28"/>
        </w:rPr>
        <w:t xml:space="preserve"> </w:t>
      </w:r>
      <w:r w:rsidRPr="00097C65">
        <w:rPr>
          <w:rStyle w:val="postbody1"/>
          <w:rFonts w:eastAsia="font342" w:cs="Calibri"/>
          <w:szCs w:val="28"/>
        </w:rPr>
        <w:t>хотите</w:t>
      </w:r>
      <w:r w:rsidRPr="00097C65">
        <w:rPr>
          <w:rStyle w:val="postbody1"/>
          <w:rFonts w:eastAsia="font342" w:cs="Calibri"/>
          <w:szCs w:val="28"/>
        </w:rPr>
        <w:t xml:space="preserve"> </w:t>
      </w:r>
      <w:r w:rsidRPr="00097C65">
        <w:rPr>
          <w:rStyle w:val="postbody1"/>
          <w:rFonts w:eastAsia="font342" w:cs="Calibri"/>
          <w:szCs w:val="28"/>
        </w:rPr>
        <w:t>получить</w:t>
      </w:r>
      <w:r w:rsidRPr="00097C65">
        <w:rPr>
          <w:rStyle w:val="postbody1"/>
          <w:rFonts w:eastAsia="font342" w:cs="Calibri"/>
          <w:szCs w:val="28"/>
        </w:rPr>
        <w:t xml:space="preserve"> </w:t>
      </w:r>
      <w:r w:rsidRPr="00097C65">
        <w:rPr>
          <w:rStyle w:val="postbody1"/>
          <w:rFonts w:eastAsia="font342" w:cs="Calibri"/>
          <w:szCs w:val="28"/>
        </w:rPr>
        <w:t>в</w:t>
      </w:r>
      <w:r w:rsidRPr="00097C65">
        <w:rPr>
          <w:rStyle w:val="postbody1"/>
          <w:rFonts w:eastAsia="font342" w:cs="Calibri"/>
          <w:szCs w:val="28"/>
        </w:rPr>
        <w:t xml:space="preserve"> </w:t>
      </w:r>
      <w:r w:rsidRPr="00097C65">
        <w:rPr>
          <w:rStyle w:val="postbody1"/>
          <w:rFonts w:eastAsia="font342" w:cs="Calibri"/>
          <w:szCs w:val="28"/>
        </w:rPr>
        <w:t>итоге?</w:t>
      </w:r>
      <w:r w:rsidRPr="00097C65">
        <w:rPr>
          <w:rStyle w:val="postbody1"/>
          <w:rFonts w:eastAsia="font342" w:cs="Calibri"/>
          <w:szCs w:val="28"/>
        </w:rPr>
        <w:t xml:space="preserve"> </w:t>
      </w:r>
      <w:r w:rsidRPr="00097C65">
        <w:rPr>
          <w:rStyle w:val="postbody1"/>
          <w:rFonts w:eastAsia="font342" w:cs="Calibri"/>
          <w:szCs w:val="28"/>
        </w:rPr>
        <w:t>На</w:t>
      </w:r>
      <w:r w:rsidRPr="00097C65">
        <w:rPr>
          <w:rStyle w:val="postbody1"/>
          <w:rFonts w:eastAsia="font342" w:cs="Calibri"/>
          <w:szCs w:val="28"/>
        </w:rPr>
        <w:t xml:space="preserve"> </w:t>
      </w:r>
      <w:r w:rsidRPr="00097C65">
        <w:rPr>
          <w:rStyle w:val="postbody1"/>
          <w:rFonts w:eastAsia="font342" w:cs="Calibri"/>
          <w:szCs w:val="28"/>
        </w:rPr>
        <w:t>этом</w:t>
      </w:r>
      <w:r w:rsidRPr="00097C65">
        <w:rPr>
          <w:rStyle w:val="postbody1"/>
          <w:rFonts w:eastAsia="font342" w:cs="Calibri"/>
          <w:szCs w:val="28"/>
        </w:rPr>
        <w:t xml:space="preserve"> </w:t>
      </w:r>
      <w:r w:rsidRPr="00097C65">
        <w:rPr>
          <w:rStyle w:val="postbody1"/>
          <w:rFonts w:eastAsia="font342" w:cs="Calibri"/>
          <w:szCs w:val="28"/>
        </w:rPr>
        <w:t>вопросе</w:t>
      </w:r>
      <w:r w:rsidRPr="00097C65">
        <w:rPr>
          <w:rStyle w:val="postbody1"/>
          <w:rFonts w:eastAsia="font342" w:cs="Calibri"/>
          <w:szCs w:val="28"/>
        </w:rPr>
        <w:t xml:space="preserve"> </w:t>
      </w:r>
      <w:r w:rsidRPr="00097C65">
        <w:rPr>
          <w:rStyle w:val="postbody1"/>
          <w:rFonts w:eastAsia="font342" w:cs="Calibri"/>
          <w:szCs w:val="28"/>
        </w:rPr>
        <w:t>люди</w:t>
      </w:r>
      <w:r w:rsidRPr="00097C65">
        <w:rPr>
          <w:rStyle w:val="postbody1"/>
          <w:rFonts w:eastAsia="font342" w:cs="Calibri"/>
          <w:szCs w:val="28"/>
        </w:rPr>
        <w:t xml:space="preserve"> </w:t>
      </w:r>
      <w:r w:rsidRPr="00097C65">
        <w:rPr>
          <w:rStyle w:val="postbody1"/>
          <w:rFonts w:eastAsia="font342" w:cs="Calibri"/>
          <w:szCs w:val="28"/>
        </w:rPr>
        <w:t>теряются</w:t>
      </w:r>
      <w:r w:rsidRPr="00097C65">
        <w:rPr>
          <w:rStyle w:val="postbody1"/>
          <w:rFonts w:eastAsia="font342" w:cs="Calibri"/>
          <w:szCs w:val="28"/>
        </w:rPr>
        <w:t xml:space="preserve"> </w:t>
      </w:r>
      <w:r w:rsidRPr="00097C65">
        <w:rPr>
          <w:rStyle w:val="postbody1"/>
          <w:rFonts w:eastAsia="font342" w:cs="Calibri"/>
          <w:szCs w:val="28"/>
        </w:rPr>
        <w:t>и</w:t>
      </w:r>
      <w:r w:rsidRPr="00097C65">
        <w:rPr>
          <w:rStyle w:val="postbody1"/>
          <w:rFonts w:eastAsia="font342" w:cs="Calibri"/>
          <w:szCs w:val="28"/>
        </w:rPr>
        <w:t xml:space="preserve"> </w:t>
      </w:r>
      <w:r w:rsidRPr="00097C65">
        <w:rPr>
          <w:rStyle w:val="postbody1"/>
          <w:rFonts w:eastAsia="font342" w:cs="Calibri"/>
          <w:szCs w:val="28"/>
        </w:rPr>
        <w:t>виснут.</w:t>
      </w:r>
      <w:r w:rsidRPr="00097C65">
        <w:rPr>
          <w:rStyle w:val="postbody1"/>
          <w:rFonts w:eastAsia="font342" w:cs="Calibri"/>
          <w:szCs w:val="28"/>
        </w:rPr>
        <w:t xml:space="preserve"> </w:t>
      </w:r>
      <w:r w:rsidRPr="00097C65">
        <w:rPr>
          <w:rStyle w:val="postbody1"/>
          <w:rFonts w:eastAsia="font342" w:cs="Calibri"/>
          <w:szCs w:val="28"/>
        </w:rPr>
        <w:t>Им</w:t>
      </w:r>
      <w:r w:rsidRPr="00097C65">
        <w:rPr>
          <w:rStyle w:val="postbody1"/>
          <w:rFonts w:eastAsia="font342" w:cs="Calibri"/>
          <w:szCs w:val="28"/>
        </w:rPr>
        <w:t xml:space="preserve"> </w:t>
      </w:r>
      <w:r w:rsidRPr="00097C65">
        <w:rPr>
          <w:rStyle w:val="postbody1"/>
          <w:rFonts w:eastAsia="font342" w:cs="Calibri"/>
          <w:szCs w:val="28"/>
        </w:rPr>
        <w:t>совершенно</w:t>
      </w:r>
      <w:r w:rsidRPr="00097C65">
        <w:rPr>
          <w:rStyle w:val="postbody1"/>
          <w:rFonts w:eastAsia="font342" w:cs="Calibri"/>
          <w:szCs w:val="28"/>
        </w:rPr>
        <w:t xml:space="preserve"> </w:t>
      </w:r>
      <w:r w:rsidRPr="00097C65">
        <w:rPr>
          <w:rStyle w:val="--"/>
        </w:rPr>
        <w:t>нечего</w:t>
      </w:r>
      <w:r w:rsidRPr="00097C65">
        <w:rPr>
          <w:rStyle w:val="--"/>
        </w:rPr>
        <w:t xml:space="preserve"> </w:t>
      </w:r>
      <w:r w:rsidRPr="00097C65">
        <w:rPr>
          <w:rStyle w:val="--0"/>
        </w:rPr>
        <w:t>сказать</w:t>
      </w:r>
      <w:r w:rsidRPr="00097C65">
        <w:t xml:space="preserve">. </w:t>
      </w:r>
      <w:r w:rsidRPr="00097C65">
        <w:t>Для</w:t>
      </w:r>
      <w:r w:rsidRPr="00097C65">
        <w:t xml:space="preserve"> </w:t>
      </w:r>
      <w:r w:rsidRPr="00097C65">
        <w:t>среднестатистического</w:t>
      </w:r>
      <w:r w:rsidRPr="00097C65">
        <w:t xml:space="preserve"> </w:t>
      </w:r>
      <w:r w:rsidRPr="00097C65">
        <w:rPr>
          <w:rStyle w:val="postbody1"/>
          <w:rFonts w:eastAsia="font342" w:cs="Calibri"/>
          <w:szCs w:val="28"/>
        </w:rPr>
        <w:t>человека</w:t>
      </w:r>
      <w:r w:rsidRPr="00097C65">
        <w:rPr>
          <w:rStyle w:val="postbody1"/>
          <w:rFonts w:eastAsia="font342" w:cs="Calibri"/>
          <w:szCs w:val="28"/>
        </w:rPr>
        <w:t xml:space="preserve"> </w:t>
      </w:r>
      <w:r w:rsidRPr="00097C65">
        <w:t>понятие</w:t>
      </w:r>
      <w:r w:rsidRPr="00097C65">
        <w:t xml:space="preserve"> </w:t>
      </w:r>
      <w:r w:rsidRPr="00097C65">
        <w:rPr>
          <w:b/>
          <w:bCs/>
          <w:i/>
          <w:iCs/>
        </w:rPr>
        <w:t>«смысл</w:t>
      </w:r>
      <w:r w:rsidRPr="00097C65">
        <w:rPr>
          <w:b/>
          <w:bCs/>
          <w:i/>
          <w:iCs/>
        </w:rPr>
        <w:t xml:space="preserve"> </w:t>
      </w:r>
      <w:r w:rsidRPr="00097C65">
        <w:rPr>
          <w:b/>
          <w:bCs/>
          <w:i/>
          <w:iCs/>
        </w:rPr>
        <w:t>жизни»</w:t>
      </w:r>
      <w:r w:rsidRPr="00097C65">
        <w:t xml:space="preserve"> </w:t>
      </w:r>
      <w:r w:rsidRPr="00097C65">
        <w:t>такой</w:t>
      </w:r>
      <w:r w:rsidRPr="00097C65">
        <w:t xml:space="preserve"> </w:t>
      </w:r>
      <w:r w:rsidRPr="00097C65">
        <w:t>же</w:t>
      </w:r>
      <w:r w:rsidRPr="00097C65">
        <w:t xml:space="preserve"> </w:t>
      </w:r>
      <w:r w:rsidRPr="00097C65">
        <w:t>пустой</w:t>
      </w:r>
      <w:r w:rsidRPr="00097C65">
        <w:t xml:space="preserve"> </w:t>
      </w:r>
      <w:r w:rsidRPr="00097C65">
        <w:t>звук,</w:t>
      </w:r>
      <w:r w:rsidRPr="00097C65">
        <w:t xml:space="preserve"> </w:t>
      </w:r>
      <w:r w:rsidRPr="00097C65">
        <w:t>как</w:t>
      </w:r>
      <w:r w:rsidRPr="00097C65">
        <w:t xml:space="preserve"> </w:t>
      </w:r>
      <w:r w:rsidRPr="00097C65">
        <w:t>для</w:t>
      </w:r>
      <w:r w:rsidRPr="00097C65">
        <w:t xml:space="preserve"> </w:t>
      </w:r>
      <w:r w:rsidRPr="00097C65">
        <w:t>червяка</w:t>
      </w:r>
      <w:r w:rsidRPr="00097C65">
        <w:t xml:space="preserve"> </w:t>
      </w:r>
      <w:r w:rsidRPr="00097C65">
        <w:t>(допустим,</w:t>
      </w:r>
      <w:r w:rsidRPr="00097C65">
        <w:t xml:space="preserve"> </w:t>
      </w:r>
      <w:r w:rsidRPr="00097C65">
        <w:t>он</w:t>
      </w:r>
      <w:r w:rsidRPr="00097C65">
        <w:t xml:space="preserve"> </w:t>
      </w:r>
      <w:r w:rsidRPr="00097C65">
        <w:t>разумный)</w:t>
      </w:r>
      <w:r w:rsidRPr="00097C65">
        <w:t xml:space="preserve"> </w:t>
      </w:r>
      <w:r w:rsidRPr="00097C65">
        <w:rPr>
          <w:rStyle w:val="postbody1"/>
          <w:rFonts w:eastAsia="font342" w:cs="Calibri"/>
          <w:szCs w:val="28"/>
        </w:rPr>
        <w:t>п</w:t>
      </w:r>
      <w:r w:rsidRPr="00097C65">
        <w:t>онятие</w:t>
      </w:r>
      <w:r w:rsidRPr="00097C65">
        <w:t xml:space="preserve"> </w:t>
      </w:r>
      <w:r w:rsidRPr="00097C65">
        <w:t>«звезда».</w:t>
      </w:r>
      <w:r w:rsidRPr="00097C65">
        <w:t xml:space="preserve"> </w:t>
      </w:r>
      <w:r w:rsidRPr="00097C65">
        <w:t>Разговор</w:t>
      </w:r>
      <w:r w:rsidRPr="00097C65">
        <w:t xml:space="preserve"> </w:t>
      </w:r>
      <w:r w:rsidRPr="00097C65">
        <w:t>о</w:t>
      </w:r>
      <w:r w:rsidRPr="00097C65">
        <w:t xml:space="preserve"> </w:t>
      </w:r>
      <w:r w:rsidRPr="00097C65">
        <w:t>смысле</w:t>
      </w:r>
      <w:r w:rsidRPr="00097C65">
        <w:t xml:space="preserve"> </w:t>
      </w:r>
      <w:r w:rsidRPr="00097C65">
        <w:t>жизни</w:t>
      </w:r>
      <w:r w:rsidRPr="00097C65">
        <w:t xml:space="preserve"> </w:t>
      </w:r>
      <w:r w:rsidRPr="00097C65">
        <w:t>для</w:t>
      </w:r>
      <w:r w:rsidRPr="00097C65">
        <w:t xml:space="preserve"> </w:t>
      </w:r>
      <w:r w:rsidRPr="00097C65">
        <w:t>него</w:t>
      </w:r>
      <w:r w:rsidRPr="00097C65">
        <w:t xml:space="preserve"> </w:t>
      </w:r>
      <w:r w:rsidRPr="00097C65">
        <w:t>всегда</w:t>
      </w:r>
      <w:r w:rsidRPr="00097C65">
        <w:t xml:space="preserve"> </w:t>
      </w:r>
      <w:r w:rsidRPr="00097C65">
        <w:t>такой</w:t>
      </w:r>
      <w:r w:rsidRPr="00097C65">
        <w:t xml:space="preserve"> </w:t>
      </w:r>
      <w:r w:rsidRPr="00097C65">
        <w:t>же</w:t>
      </w:r>
      <w:r w:rsidRPr="00097C65">
        <w:t xml:space="preserve"> </w:t>
      </w:r>
      <w:r w:rsidRPr="00097C65">
        <w:rPr>
          <w:rStyle w:val="postbody1"/>
          <w:rFonts w:eastAsia="font342" w:cs="Calibri"/>
          <w:szCs w:val="28"/>
        </w:rPr>
        <w:t>бред,</w:t>
      </w:r>
      <w:r w:rsidRPr="00097C65">
        <w:rPr>
          <w:rStyle w:val="postbody1"/>
          <w:rFonts w:eastAsia="font342" w:cs="Calibri"/>
          <w:szCs w:val="28"/>
        </w:rPr>
        <w:t xml:space="preserve"> </w:t>
      </w:r>
      <w:r w:rsidRPr="00097C65">
        <w:rPr>
          <w:rStyle w:val="postbody1"/>
          <w:rFonts w:eastAsia="font342" w:cs="Calibri"/>
          <w:szCs w:val="28"/>
        </w:rPr>
        <w:t>как</w:t>
      </w:r>
      <w:r w:rsidRPr="00097C65">
        <w:rPr>
          <w:rStyle w:val="postbody1"/>
          <w:rFonts w:eastAsia="font342" w:cs="Calibri"/>
          <w:szCs w:val="28"/>
        </w:rPr>
        <w:t xml:space="preserve"> </w:t>
      </w:r>
      <w:r w:rsidRPr="00097C65">
        <w:rPr>
          <w:rStyle w:val="postbody1"/>
          <w:rFonts w:eastAsia="font342" w:cs="Calibri"/>
          <w:szCs w:val="28"/>
        </w:rPr>
        <w:t>у</w:t>
      </w:r>
      <w:r w:rsidRPr="00097C65">
        <w:rPr>
          <w:rStyle w:val="postbody1"/>
          <w:rFonts w:eastAsia="font342" w:cs="Calibri"/>
          <w:szCs w:val="28"/>
        </w:rPr>
        <w:t xml:space="preserve"> </w:t>
      </w:r>
      <w:r w:rsidRPr="00097C65">
        <w:rPr>
          <w:rStyle w:val="postbody1"/>
          <w:rFonts w:eastAsia="font342" w:cs="Calibri"/>
          <w:szCs w:val="28"/>
        </w:rPr>
        <w:t>червя</w:t>
      </w:r>
      <w:r w:rsidRPr="00097C65">
        <w:rPr>
          <w:rStyle w:val="postbody1"/>
          <w:rFonts w:eastAsia="font342" w:cs="Calibri"/>
          <w:szCs w:val="28"/>
        </w:rPr>
        <w:t xml:space="preserve"> </w:t>
      </w:r>
      <w:r w:rsidR="00097C65" w:rsidRPr="00097C65">
        <w:rPr>
          <w:rStyle w:val="postbody1"/>
          <w:rFonts w:eastAsia="font342" w:cs="Calibri"/>
          <w:szCs w:val="28"/>
        </w:rPr>
        <w:t xml:space="preserve">— </w:t>
      </w:r>
      <w:r w:rsidRPr="00097C65">
        <w:rPr>
          <w:rStyle w:val="postbody1"/>
          <w:rFonts w:eastAsia="font342" w:cs="Calibri"/>
          <w:szCs w:val="28"/>
        </w:rPr>
        <w:t>о</w:t>
      </w:r>
      <w:r w:rsidRPr="00097C65">
        <w:rPr>
          <w:rStyle w:val="postbody1"/>
          <w:rFonts w:eastAsia="font342" w:cs="Calibri"/>
          <w:szCs w:val="28"/>
        </w:rPr>
        <w:t xml:space="preserve"> </w:t>
      </w:r>
      <w:r w:rsidR="00097C65" w:rsidRPr="00097C65">
        <w:t>звёздах</w:t>
      </w:r>
      <w:r w:rsidRPr="00097C65">
        <w:t>.</w:t>
      </w:r>
      <w:r w:rsidRPr="00097C65">
        <w:t xml:space="preserve"> </w:t>
      </w:r>
      <w:r w:rsidRPr="00097C65">
        <w:t>Особенно</w:t>
      </w:r>
      <w:r w:rsidRPr="00097C65">
        <w:t xml:space="preserve"> </w:t>
      </w:r>
      <w:r w:rsidRPr="00097C65">
        <w:t>это</w:t>
      </w:r>
      <w:r w:rsidRPr="00097C65">
        <w:t xml:space="preserve"> </w:t>
      </w:r>
      <w:r w:rsidRPr="00097C65">
        <w:t>ярко</w:t>
      </w:r>
      <w:r w:rsidRPr="00097C65">
        <w:t xml:space="preserve"> </w:t>
      </w:r>
      <w:r w:rsidRPr="00097C65">
        <w:t>выразилось</w:t>
      </w:r>
      <w:r w:rsidRPr="00097C65">
        <w:t xml:space="preserve"> </w:t>
      </w:r>
      <w:r w:rsidRPr="00097C65">
        <w:t>в</w:t>
      </w:r>
      <w:r w:rsidRPr="00097C65">
        <w:t xml:space="preserve"> </w:t>
      </w:r>
      <w:r w:rsidRPr="00097C65">
        <w:t>наше</w:t>
      </w:r>
      <w:r w:rsidRPr="00097C65">
        <w:t xml:space="preserve"> </w:t>
      </w:r>
      <w:r w:rsidRPr="00097C65">
        <w:t>сегодняшнее</w:t>
      </w:r>
      <w:r w:rsidRPr="00097C65">
        <w:t xml:space="preserve"> </w:t>
      </w:r>
      <w:r w:rsidRPr="00097C65">
        <w:t>время.</w:t>
      </w:r>
      <w:r w:rsidRPr="00097C65">
        <w:t xml:space="preserve"> </w:t>
      </w:r>
    </w:p>
    <w:p w14:paraId="0D4CC9C6" w14:textId="5E2F138B" w:rsidR="0042185D" w:rsidRPr="00097C65" w:rsidRDefault="0042185D" w:rsidP="00097C65">
      <w:pPr>
        <w:rPr>
          <w:rFonts w:eastAsia="Courier New"/>
          <w:b/>
          <w:bCs/>
        </w:rPr>
      </w:pPr>
      <w:r w:rsidRPr="00097C65">
        <w:rPr>
          <w:rFonts w:eastAsia="Courier New"/>
        </w:rPr>
        <w:t>Наша</w:t>
      </w:r>
      <w:r w:rsidRPr="00097C65">
        <w:rPr>
          <w:rFonts w:eastAsia="Courier New"/>
          <w:b/>
          <w:bCs/>
        </w:rPr>
        <w:t xml:space="preserve"> </w:t>
      </w:r>
      <w:r w:rsidRPr="00097C65">
        <w:rPr>
          <w:rFonts w:eastAsia="Courier New"/>
        </w:rPr>
        <w:t>жизнь</w:t>
      </w:r>
      <w:r w:rsidRPr="00097C65">
        <w:rPr>
          <w:rFonts w:eastAsia="Courier New"/>
          <w:b/>
          <w:bCs/>
        </w:rPr>
        <w:t xml:space="preserve"> </w:t>
      </w:r>
      <w:r w:rsidRPr="00097C65">
        <w:rPr>
          <w:rFonts w:eastAsia="Courier New"/>
        </w:rPr>
        <w:t>похожа</w:t>
      </w:r>
      <w:r w:rsidRPr="00097C65">
        <w:rPr>
          <w:rFonts w:eastAsia="Courier New"/>
          <w:b/>
          <w:bCs/>
        </w:rPr>
        <w:t xml:space="preserve"> </w:t>
      </w:r>
      <w:r w:rsidRPr="00097C65">
        <w:rPr>
          <w:rFonts w:eastAsia="Courier New"/>
        </w:rPr>
        <w:t>на</w:t>
      </w:r>
      <w:r w:rsidRPr="00097C65">
        <w:rPr>
          <w:rFonts w:eastAsia="Courier New"/>
          <w:b/>
          <w:bCs/>
        </w:rPr>
        <w:t xml:space="preserve"> </w:t>
      </w:r>
      <w:r w:rsidRPr="00097C65">
        <w:rPr>
          <w:rFonts w:eastAsia="Courier New"/>
        </w:rPr>
        <w:t>автомобиль,</w:t>
      </w:r>
      <w:r w:rsidRPr="00097C65">
        <w:rPr>
          <w:rFonts w:eastAsia="Courier New"/>
          <w:b/>
          <w:bCs/>
        </w:rPr>
        <w:t xml:space="preserve"> </w:t>
      </w:r>
      <w:r w:rsidRPr="00097C65">
        <w:rPr>
          <w:rFonts w:eastAsia="Courier New"/>
        </w:rPr>
        <w:t>управляемый</w:t>
      </w:r>
      <w:r w:rsidRPr="00097C65">
        <w:rPr>
          <w:rFonts w:eastAsia="Courier New"/>
          <w:b/>
          <w:bCs/>
        </w:rPr>
        <w:t xml:space="preserve"> </w:t>
      </w:r>
      <w:r w:rsidRPr="00097C65">
        <w:rPr>
          <w:rFonts w:eastAsia="Courier New"/>
        </w:rPr>
        <w:t>со</w:t>
      </w:r>
      <w:r w:rsidRPr="00097C65">
        <w:rPr>
          <w:rFonts w:eastAsia="Courier New"/>
          <w:b/>
          <w:bCs/>
        </w:rPr>
        <w:t xml:space="preserve"> </w:t>
      </w:r>
      <w:r w:rsidRPr="00097C65">
        <w:rPr>
          <w:rFonts w:eastAsia="Courier New"/>
        </w:rPr>
        <w:t>спутника.</w:t>
      </w:r>
      <w:r w:rsidRPr="00097C65">
        <w:rPr>
          <w:rFonts w:eastAsia="Courier New"/>
          <w:b/>
          <w:bCs/>
        </w:rPr>
        <w:t xml:space="preserve"> </w:t>
      </w:r>
      <w:r w:rsidRPr="00097C65">
        <w:rPr>
          <w:rFonts w:eastAsia="Courier New"/>
        </w:rPr>
        <w:t>Человек</w:t>
      </w:r>
      <w:r w:rsidRPr="00097C65">
        <w:rPr>
          <w:rFonts w:eastAsia="Courier New"/>
          <w:b/>
          <w:bCs/>
        </w:rPr>
        <w:t xml:space="preserve"> </w:t>
      </w:r>
      <w:r w:rsidRPr="00097C65">
        <w:rPr>
          <w:rFonts w:eastAsia="Courier New"/>
        </w:rPr>
        <w:t>сидит</w:t>
      </w:r>
      <w:r w:rsidRPr="00097C65">
        <w:rPr>
          <w:rFonts w:eastAsia="Courier New"/>
          <w:b/>
          <w:bCs/>
        </w:rPr>
        <w:t xml:space="preserve"> </w:t>
      </w:r>
      <w:r w:rsidRPr="00097C65">
        <w:rPr>
          <w:rFonts w:eastAsia="Courier New"/>
        </w:rPr>
        <w:t>на</w:t>
      </w:r>
      <w:r w:rsidRPr="00097C65">
        <w:rPr>
          <w:rFonts w:eastAsia="Courier New"/>
          <w:b/>
          <w:bCs/>
        </w:rPr>
        <w:t xml:space="preserve"> </w:t>
      </w:r>
      <w:r w:rsidRPr="00097C65">
        <w:rPr>
          <w:rFonts w:eastAsia="Courier New"/>
        </w:rPr>
        <w:t>заднем</w:t>
      </w:r>
      <w:r w:rsidRPr="00097C65">
        <w:rPr>
          <w:rFonts w:eastAsia="Courier New"/>
          <w:b/>
          <w:bCs/>
        </w:rPr>
        <w:t xml:space="preserve"> </w:t>
      </w:r>
      <w:r w:rsidRPr="00097C65">
        <w:rPr>
          <w:rFonts w:eastAsia="Courier New"/>
        </w:rPr>
        <w:t>сиденье.</w:t>
      </w:r>
      <w:r w:rsidRPr="00097C65">
        <w:rPr>
          <w:rFonts w:eastAsia="Courier New"/>
          <w:b/>
          <w:bCs/>
        </w:rPr>
        <w:t xml:space="preserve"> </w:t>
      </w:r>
      <w:r w:rsidRPr="00097C65">
        <w:rPr>
          <w:rFonts w:eastAsia="Courier New"/>
        </w:rPr>
        <w:t>Он</w:t>
      </w:r>
      <w:r w:rsidRPr="00097C65">
        <w:rPr>
          <w:rFonts w:eastAsia="Courier New"/>
          <w:b/>
          <w:bCs/>
        </w:rPr>
        <w:t xml:space="preserve"> </w:t>
      </w:r>
      <w:r w:rsidRPr="00097C65">
        <w:rPr>
          <w:rFonts w:eastAsia="Courier New"/>
        </w:rPr>
        <w:t>понятия</w:t>
      </w:r>
      <w:r w:rsidRPr="00097C65">
        <w:rPr>
          <w:rFonts w:eastAsia="Courier New"/>
          <w:b/>
          <w:bCs/>
        </w:rPr>
        <w:t xml:space="preserve"> </w:t>
      </w:r>
      <w:r w:rsidRPr="00097C65">
        <w:rPr>
          <w:rFonts w:eastAsia="Courier New"/>
        </w:rPr>
        <w:t>не</w:t>
      </w:r>
      <w:r w:rsidRPr="00097C65">
        <w:rPr>
          <w:rFonts w:eastAsia="Courier New"/>
          <w:b/>
          <w:bCs/>
        </w:rPr>
        <w:t xml:space="preserve"> </w:t>
      </w:r>
      <w:r w:rsidRPr="00097C65">
        <w:rPr>
          <w:rFonts w:eastAsia="Courier New"/>
        </w:rPr>
        <w:t>имеет,</w:t>
      </w:r>
      <w:r w:rsidRPr="00097C65">
        <w:rPr>
          <w:rFonts w:eastAsia="Courier New"/>
          <w:b/>
          <w:bCs/>
        </w:rPr>
        <w:t xml:space="preserve"> </w:t>
      </w:r>
      <w:r w:rsidRPr="00097C65">
        <w:rPr>
          <w:rFonts w:eastAsia="Courier New"/>
        </w:rPr>
        <w:t>куда</w:t>
      </w:r>
      <w:r w:rsidRPr="00097C65">
        <w:rPr>
          <w:rFonts w:eastAsia="Courier New"/>
          <w:b/>
          <w:bCs/>
        </w:rPr>
        <w:t xml:space="preserve"> </w:t>
      </w:r>
      <w:r w:rsidRPr="00097C65">
        <w:rPr>
          <w:rFonts w:eastAsia="Courier New"/>
        </w:rPr>
        <w:t>в</w:t>
      </w:r>
      <w:r w:rsidRPr="00097C65">
        <w:rPr>
          <w:rFonts w:eastAsia="Courier New"/>
          <w:b/>
          <w:bCs/>
        </w:rPr>
        <w:t xml:space="preserve"> </w:t>
      </w:r>
      <w:r w:rsidRPr="00097C65">
        <w:rPr>
          <w:rFonts w:eastAsia="Courier New"/>
        </w:rPr>
        <w:t>итоге</w:t>
      </w:r>
      <w:r w:rsidRPr="00097C65">
        <w:rPr>
          <w:rFonts w:eastAsia="Courier New"/>
          <w:b/>
          <w:bCs/>
        </w:rPr>
        <w:t xml:space="preserve"> </w:t>
      </w:r>
      <w:r w:rsidRPr="00097C65">
        <w:rPr>
          <w:rFonts w:eastAsia="Courier New"/>
        </w:rPr>
        <w:t>хочет</w:t>
      </w:r>
      <w:r w:rsidRPr="00097C65">
        <w:rPr>
          <w:rFonts w:eastAsia="Courier New"/>
          <w:b/>
          <w:bCs/>
        </w:rPr>
        <w:t xml:space="preserve"> </w:t>
      </w:r>
      <w:r w:rsidRPr="00097C65">
        <w:rPr>
          <w:rFonts w:eastAsia="Courier New"/>
        </w:rPr>
        <w:t>приехать.</w:t>
      </w:r>
      <w:r w:rsidRPr="00097C65">
        <w:rPr>
          <w:rFonts w:eastAsia="Courier New"/>
          <w:b/>
          <w:bCs/>
        </w:rPr>
        <w:t xml:space="preserve"> </w:t>
      </w:r>
      <w:r w:rsidRPr="00097C65">
        <w:rPr>
          <w:rFonts w:eastAsia="Courier New"/>
        </w:rPr>
        <w:t>Машина</w:t>
      </w:r>
      <w:r w:rsidRPr="00097C65">
        <w:rPr>
          <w:rFonts w:eastAsia="Courier New"/>
          <w:b/>
          <w:bCs/>
        </w:rPr>
        <w:t xml:space="preserve"> </w:t>
      </w:r>
      <w:r w:rsidRPr="00097C65">
        <w:rPr>
          <w:rFonts w:eastAsia="Courier New"/>
        </w:rPr>
        <w:t>продолжает</w:t>
      </w:r>
      <w:r w:rsidRPr="00097C65">
        <w:rPr>
          <w:rFonts w:eastAsia="Courier New"/>
          <w:b/>
          <w:bCs/>
        </w:rPr>
        <w:t xml:space="preserve"> </w:t>
      </w:r>
      <w:r w:rsidRPr="00097C65">
        <w:rPr>
          <w:rFonts w:eastAsia="Courier New"/>
        </w:rPr>
        <w:t>свой</w:t>
      </w:r>
      <w:r w:rsidRPr="00097C65">
        <w:rPr>
          <w:rFonts w:eastAsia="Courier New"/>
          <w:b/>
          <w:bCs/>
        </w:rPr>
        <w:t xml:space="preserve"> </w:t>
      </w:r>
      <w:r w:rsidRPr="00097C65">
        <w:rPr>
          <w:rFonts w:eastAsia="Courier New"/>
        </w:rPr>
        <w:t>путь,</w:t>
      </w:r>
      <w:r w:rsidRPr="00097C65">
        <w:rPr>
          <w:rFonts w:eastAsia="Courier New"/>
          <w:b/>
          <w:bCs/>
        </w:rPr>
        <w:t xml:space="preserve"> </w:t>
      </w:r>
      <w:r w:rsidRPr="00097C65">
        <w:rPr>
          <w:rFonts w:eastAsia="Courier New"/>
        </w:rPr>
        <w:t>а</w:t>
      </w:r>
      <w:r w:rsidRPr="00097C65">
        <w:rPr>
          <w:rFonts w:eastAsia="Courier New"/>
          <w:b/>
          <w:bCs/>
        </w:rPr>
        <w:t xml:space="preserve"> </w:t>
      </w:r>
      <w:r w:rsidRPr="00097C65">
        <w:rPr>
          <w:rFonts w:eastAsia="Courier New"/>
        </w:rPr>
        <w:t>человек</w:t>
      </w:r>
      <w:r w:rsidRPr="00097C65">
        <w:rPr>
          <w:rFonts w:eastAsia="Courier New"/>
          <w:b/>
          <w:bCs/>
        </w:rPr>
        <w:t xml:space="preserve"> </w:t>
      </w:r>
      <w:r w:rsidRPr="00097C65">
        <w:rPr>
          <w:rFonts w:eastAsia="Courier New"/>
        </w:rPr>
        <w:t>смотрит</w:t>
      </w:r>
      <w:r w:rsidRPr="00097C65">
        <w:rPr>
          <w:rFonts w:eastAsia="Courier New"/>
          <w:b/>
          <w:bCs/>
        </w:rPr>
        <w:t xml:space="preserve"> </w:t>
      </w:r>
      <w:r w:rsidRPr="00097C65">
        <w:rPr>
          <w:rFonts w:eastAsia="Courier New"/>
        </w:rPr>
        <w:t>по</w:t>
      </w:r>
      <w:r w:rsidRPr="00097C65">
        <w:rPr>
          <w:rFonts w:eastAsia="Courier New"/>
          <w:b/>
          <w:bCs/>
        </w:rPr>
        <w:t xml:space="preserve"> </w:t>
      </w:r>
      <w:r w:rsidRPr="00097C65">
        <w:rPr>
          <w:rFonts w:eastAsia="Courier New"/>
        </w:rPr>
        <w:t>сторонам.</w:t>
      </w:r>
      <w:r w:rsidRPr="00097C65">
        <w:rPr>
          <w:rFonts w:eastAsia="Courier New"/>
          <w:b/>
          <w:bCs/>
        </w:rPr>
        <w:t xml:space="preserve"> </w:t>
      </w:r>
      <w:r w:rsidRPr="00097C65">
        <w:rPr>
          <w:rFonts w:eastAsia="Courier New"/>
        </w:rPr>
        <w:t>И</w:t>
      </w:r>
      <w:r w:rsidRPr="00097C65">
        <w:rPr>
          <w:rFonts w:eastAsia="Courier New"/>
          <w:b/>
          <w:bCs/>
        </w:rPr>
        <w:t xml:space="preserve"> </w:t>
      </w:r>
      <w:r w:rsidRPr="00097C65">
        <w:rPr>
          <w:rFonts w:eastAsia="Courier New"/>
        </w:rPr>
        <w:t>однажды</w:t>
      </w:r>
      <w:r w:rsidRPr="00097C65">
        <w:rPr>
          <w:rFonts w:eastAsia="Courier New"/>
          <w:b/>
          <w:bCs/>
        </w:rPr>
        <w:t xml:space="preserve"> </w:t>
      </w:r>
      <w:r w:rsidRPr="00097C65">
        <w:rPr>
          <w:rFonts w:eastAsia="Courier New"/>
        </w:rPr>
        <w:t>он</w:t>
      </w:r>
      <w:r w:rsidRPr="00097C65">
        <w:rPr>
          <w:rFonts w:eastAsia="Courier New"/>
          <w:b/>
          <w:bCs/>
        </w:rPr>
        <w:t xml:space="preserve"> </w:t>
      </w:r>
      <w:r w:rsidRPr="00097C65">
        <w:rPr>
          <w:rFonts w:eastAsia="Courier New"/>
        </w:rPr>
        <w:t>видит</w:t>
      </w:r>
      <w:r w:rsidRPr="00097C65">
        <w:rPr>
          <w:rFonts w:eastAsia="Courier New"/>
          <w:b/>
          <w:bCs/>
        </w:rPr>
        <w:t xml:space="preserve"> </w:t>
      </w:r>
      <w:r w:rsidRPr="00097C65">
        <w:rPr>
          <w:rFonts w:eastAsia="Courier New"/>
        </w:rPr>
        <w:t>вдалеке</w:t>
      </w:r>
      <w:r w:rsidRPr="00097C65">
        <w:rPr>
          <w:rFonts w:eastAsia="Courier New"/>
          <w:b/>
          <w:bCs/>
        </w:rPr>
        <w:t xml:space="preserve"> </w:t>
      </w:r>
      <w:r w:rsidRPr="00097C65">
        <w:rPr>
          <w:rFonts w:eastAsia="Courier New"/>
        </w:rPr>
        <w:t>кладбище…</w:t>
      </w:r>
      <w:r w:rsidRPr="00097C65">
        <w:rPr>
          <w:rFonts w:eastAsia="Courier New"/>
          <w:b/>
          <w:bCs/>
        </w:rPr>
        <w:t xml:space="preserve"> </w:t>
      </w:r>
      <w:r w:rsidRPr="00097C65">
        <w:rPr>
          <w:rFonts w:eastAsia="Courier New"/>
        </w:rPr>
        <w:t>Многих</w:t>
      </w:r>
      <w:r w:rsidRPr="00097C65">
        <w:rPr>
          <w:rFonts w:eastAsia="Courier New"/>
          <w:b/>
          <w:bCs/>
        </w:rPr>
        <w:t xml:space="preserve"> </w:t>
      </w:r>
      <w:r w:rsidRPr="00097C65">
        <w:rPr>
          <w:rFonts w:eastAsia="Courier New"/>
        </w:rPr>
        <w:t>уже</w:t>
      </w:r>
      <w:r w:rsidRPr="00097C65">
        <w:rPr>
          <w:rFonts w:eastAsia="Courier New"/>
          <w:b/>
          <w:bCs/>
        </w:rPr>
        <w:t xml:space="preserve"> </w:t>
      </w:r>
      <w:r w:rsidRPr="00097C65">
        <w:rPr>
          <w:rFonts w:eastAsia="Courier New"/>
        </w:rPr>
        <w:t>не</w:t>
      </w:r>
      <w:r w:rsidRPr="00097C65">
        <w:rPr>
          <w:rFonts w:eastAsia="Courier New"/>
          <w:b/>
          <w:bCs/>
        </w:rPr>
        <w:t xml:space="preserve"> </w:t>
      </w:r>
      <w:r w:rsidRPr="00097C65">
        <w:rPr>
          <w:rFonts w:eastAsia="Courier New"/>
        </w:rPr>
        <w:t>устраивает</w:t>
      </w:r>
      <w:r w:rsidRPr="00097C65">
        <w:rPr>
          <w:rFonts w:eastAsia="Courier New"/>
          <w:b/>
          <w:bCs/>
        </w:rPr>
        <w:t xml:space="preserve"> </w:t>
      </w:r>
      <w:r w:rsidRPr="00097C65">
        <w:rPr>
          <w:rFonts w:eastAsia="Courier New"/>
        </w:rPr>
        <w:t>жизнь</w:t>
      </w:r>
      <w:r w:rsidRPr="00097C65">
        <w:rPr>
          <w:rFonts w:eastAsia="Courier New"/>
          <w:b/>
          <w:bCs/>
        </w:rPr>
        <w:t xml:space="preserve"> </w:t>
      </w:r>
      <w:r w:rsidRPr="00097C65">
        <w:rPr>
          <w:rFonts w:eastAsia="Courier New"/>
        </w:rPr>
        <w:t>в</w:t>
      </w:r>
      <w:r w:rsidRPr="00097C65">
        <w:rPr>
          <w:rFonts w:eastAsia="Courier New"/>
          <w:b/>
          <w:bCs/>
        </w:rPr>
        <w:t xml:space="preserve"> </w:t>
      </w:r>
      <w:r w:rsidRPr="00097C65">
        <w:rPr>
          <w:rFonts w:eastAsia="Courier New"/>
        </w:rPr>
        <w:t>колее.</w:t>
      </w:r>
      <w:r w:rsidRPr="00097C65">
        <w:rPr>
          <w:rFonts w:eastAsia="Courier New"/>
          <w:b/>
          <w:bCs/>
        </w:rPr>
        <w:t xml:space="preserve"> </w:t>
      </w:r>
      <w:r w:rsidRPr="00097C65">
        <w:rPr>
          <w:rFonts w:eastAsia="Courier New"/>
        </w:rPr>
        <w:t>Им</w:t>
      </w:r>
      <w:r w:rsidRPr="00097C65">
        <w:rPr>
          <w:rFonts w:eastAsia="Courier New"/>
          <w:b/>
          <w:bCs/>
        </w:rPr>
        <w:t xml:space="preserve"> </w:t>
      </w:r>
      <w:r w:rsidRPr="00097C65">
        <w:rPr>
          <w:rFonts w:eastAsia="Courier New"/>
        </w:rPr>
        <w:t>хотелось</w:t>
      </w:r>
      <w:r w:rsidRPr="00097C65">
        <w:rPr>
          <w:rFonts w:eastAsia="Courier New"/>
          <w:b/>
          <w:bCs/>
        </w:rPr>
        <w:t xml:space="preserve"> </w:t>
      </w:r>
      <w:r w:rsidRPr="00097C65">
        <w:rPr>
          <w:rFonts w:eastAsia="Courier New"/>
        </w:rPr>
        <w:t>бы</w:t>
      </w:r>
      <w:r w:rsidRPr="00097C65">
        <w:rPr>
          <w:rFonts w:eastAsia="Courier New"/>
          <w:b/>
          <w:bCs/>
        </w:rPr>
        <w:t xml:space="preserve"> </w:t>
      </w:r>
      <w:r w:rsidRPr="00097C65">
        <w:rPr>
          <w:rFonts w:eastAsia="Courier New"/>
        </w:rPr>
        <w:t>ехать</w:t>
      </w:r>
      <w:r w:rsidRPr="00097C65">
        <w:rPr>
          <w:rFonts w:eastAsia="Courier New"/>
          <w:b/>
          <w:bCs/>
        </w:rPr>
        <w:t xml:space="preserve"> </w:t>
      </w:r>
      <w:r w:rsidRPr="00097C65">
        <w:rPr>
          <w:rFonts w:eastAsia="Courier New"/>
        </w:rPr>
        <w:t>туда,</w:t>
      </w:r>
      <w:r w:rsidRPr="00097C65">
        <w:rPr>
          <w:rFonts w:eastAsia="Courier New"/>
          <w:b/>
          <w:bCs/>
        </w:rPr>
        <w:t xml:space="preserve"> </w:t>
      </w:r>
      <w:r w:rsidRPr="00097C65">
        <w:rPr>
          <w:rFonts w:eastAsia="Courier New"/>
        </w:rPr>
        <w:t>куда</w:t>
      </w:r>
      <w:r w:rsidRPr="00097C65">
        <w:rPr>
          <w:rFonts w:eastAsia="Courier New"/>
          <w:b/>
          <w:bCs/>
        </w:rPr>
        <w:t xml:space="preserve"> </w:t>
      </w:r>
      <w:r w:rsidRPr="00097C65">
        <w:rPr>
          <w:rFonts w:eastAsia="Courier New"/>
        </w:rPr>
        <w:t>они</w:t>
      </w:r>
      <w:r w:rsidRPr="00097C65">
        <w:rPr>
          <w:rFonts w:eastAsia="Courier New"/>
          <w:b/>
          <w:bCs/>
        </w:rPr>
        <w:t xml:space="preserve"> </w:t>
      </w:r>
      <w:r w:rsidRPr="00097C65">
        <w:rPr>
          <w:rFonts w:eastAsia="Courier New"/>
        </w:rPr>
        <w:t>хотят,</w:t>
      </w:r>
      <w:r w:rsidRPr="00097C65">
        <w:rPr>
          <w:rFonts w:eastAsia="Courier New"/>
          <w:b/>
          <w:bCs/>
        </w:rPr>
        <w:t xml:space="preserve"> </w:t>
      </w:r>
      <w:r w:rsidRPr="00097C65">
        <w:rPr>
          <w:rFonts w:eastAsia="Courier New"/>
        </w:rPr>
        <w:t>а</w:t>
      </w:r>
      <w:r w:rsidRPr="00097C65">
        <w:rPr>
          <w:rFonts w:eastAsia="Courier New"/>
          <w:b/>
          <w:bCs/>
        </w:rPr>
        <w:t xml:space="preserve"> </w:t>
      </w:r>
      <w:r w:rsidRPr="00097C65">
        <w:rPr>
          <w:rFonts w:eastAsia="Courier New"/>
        </w:rPr>
        <w:t>не</w:t>
      </w:r>
      <w:r w:rsidRPr="00097C65">
        <w:rPr>
          <w:rFonts w:eastAsia="Courier New"/>
          <w:b/>
          <w:bCs/>
        </w:rPr>
        <w:t xml:space="preserve"> </w:t>
      </w:r>
      <w:r w:rsidRPr="00097C65">
        <w:rPr>
          <w:rFonts w:eastAsia="Courier New"/>
        </w:rPr>
        <w:t>куда</w:t>
      </w:r>
      <w:r w:rsidRPr="00097C65">
        <w:rPr>
          <w:rFonts w:eastAsia="Courier New"/>
          <w:b/>
          <w:bCs/>
        </w:rPr>
        <w:t xml:space="preserve"> </w:t>
      </w:r>
      <w:r w:rsidR="00097C65" w:rsidRPr="00097C65">
        <w:rPr>
          <w:rFonts w:eastAsia="Courier New"/>
        </w:rPr>
        <w:t>ведёт</w:t>
      </w:r>
      <w:r w:rsidRPr="00097C65">
        <w:rPr>
          <w:rFonts w:eastAsia="Courier New"/>
          <w:b/>
          <w:bCs/>
        </w:rPr>
        <w:t xml:space="preserve"> </w:t>
      </w:r>
      <w:r w:rsidRPr="00097C65">
        <w:rPr>
          <w:rFonts w:eastAsia="Courier New"/>
        </w:rPr>
        <w:t>дорога.</w:t>
      </w:r>
      <w:r w:rsidRPr="00097C65">
        <w:rPr>
          <w:rFonts w:eastAsia="Courier New"/>
          <w:b/>
          <w:bCs/>
        </w:rPr>
        <w:t xml:space="preserve"> </w:t>
      </w:r>
      <w:r w:rsidRPr="00097C65">
        <w:rPr>
          <w:rFonts w:eastAsia="Courier New"/>
        </w:rPr>
        <w:t>Но</w:t>
      </w:r>
      <w:r w:rsidRPr="00097C65">
        <w:rPr>
          <w:rFonts w:eastAsia="Courier New"/>
          <w:b/>
          <w:bCs/>
        </w:rPr>
        <w:t xml:space="preserve"> </w:t>
      </w:r>
      <w:r w:rsidRPr="00097C65">
        <w:rPr>
          <w:rFonts w:eastAsia="Courier New"/>
        </w:rPr>
        <w:t>чтобы</w:t>
      </w:r>
      <w:r w:rsidRPr="00097C65">
        <w:rPr>
          <w:rFonts w:eastAsia="Courier New"/>
          <w:b/>
          <w:bCs/>
        </w:rPr>
        <w:t xml:space="preserve"> </w:t>
      </w:r>
      <w:r w:rsidRPr="00097C65">
        <w:rPr>
          <w:rFonts w:eastAsia="Courier New"/>
        </w:rPr>
        <w:t>ехать</w:t>
      </w:r>
      <w:r w:rsidRPr="00097C65">
        <w:rPr>
          <w:rFonts w:eastAsia="Courier New"/>
          <w:b/>
          <w:bCs/>
        </w:rPr>
        <w:t xml:space="preserve"> </w:t>
      </w:r>
      <w:r w:rsidRPr="00097C65">
        <w:rPr>
          <w:rFonts w:eastAsia="Courier New"/>
        </w:rPr>
        <w:t>к</w:t>
      </w:r>
      <w:r w:rsidRPr="00097C65">
        <w:rPr>
          <w:rFonts w:eastAsia="Courier New"/>
          <w:b/>
          <w:bCs/>
        </w:rPr>
        <w:t xml:space="preserve"> </w:t>
      </w:r>
      <w:r w:rsidRPr="00097C65">
        <w:rPr>
          <w:rFonts w:eastAsia="Courier New"/>
        </w:rPr>
        <w:t>своей</w:t>
      </w:r>
      <w:r w:rsidRPr="00097C65">
        <w:rPr>
          <w:rFonts w:eastAsia="Courier New"/>
          <w:b/>
          <w:bCs/>
        </w:rPr>
        <w:t xml:space="preserve"> </w:t>
      </w:r>
      <w:r w:rsidRPr="00097C65">
        <w:rPr>
          <w:rFonts w:eastAsia="Courier New"/>
        </w:rPr>
        <w:t>цели,</w:t>
      </w:r>
      <w:r w:rsidRPr="00097C65">
        <w:rPr>
          <w:rFonts w:eastAsia="Courier New"/>
          <w:b/>
          <w:bCs/>
        </w:rPr>
        <w:t xml:space="preserve"> </w:t>
      </w:r>
      <w:r w:rsidRPr="00097C65">
        <w:rPr>
          <w:rFonts w:eastAsia="Courier New"/>
        </w:rPr>
        <w:t>нужно</w:t>
      </w:r>
      <w:r w:rsidRPr="00097C65">
        <w:rPr>
          <w:rFonts w:eastAsia="Courier New"/>
          <w:b/>
          <w:bCs/>
        </w:rPr>
        <w:t xml:space="preserve"> </w:t>
      </w:r>
      <w:r w:rsidRPr="00097C65">
        <w:rPr>
          <w:rStyle w:val="--0"/>
          <w:rFonts w:eastAsia="Courier New"/>
        </w:rPr>
        <w:t>знать</w:t>
      </w:r>
      <w:r w:rsidRPr="00097C65">
        <w:rPr>
          <w:rStyle w:val="--0"/>
          <w:rFonts w:eastAsia="Courier New"/>
          <w:b w:val="0"/>
          <w:bCs/>
        </w:rPr>
        <w:t xml:space="preserve"> </w:t>
      </w:r>
      <w:r w:rsidRPr="00097C65">
        <w:rPr>
          <w:rStyle w:val="--"/>
          <w:rFonts w:eastAsia="Courier New"/>
        </w:rPr>
        <w:t>цель</w:t>
      </w:r>
      <w:r w:rsidRPr="00097C65">
        <w:rPr>
          <w:rStyle w:val="--"/>
          <w:rFonts w:eastAsia="Courier New"/>
          <w:b w:val="0"/>
          <w:bCs/>
        </w:rPr>
        <w:t xml:space="preserve"> </w:t>
      </w:r>
      <w:r w:rsidRPr="00097C65">
        <w:rPr>
          <w:rStyle w:val="--0"/>
          <w:rFonts w:eastAsia="Courier New"/>
        </w:rPr>
        <w:t>жизни</w:t>
      </w:r>
      <w:r w:rsidRPr="00097C65">
        <w:t xml:space="preserve">. </w:t>
      </w:r>
      <w:r w:rsidRPr="00097C65">
        <w:rPr>
          <w:rFonts w:eastAsia="Courier New"/>
        </w:rPr>
        <w:t>Где</w:t>
      </w:r>
      <w:r w:rsidRPr="00097C65">
        <w:rPr>
          <w:rFonts w:eastAsia="Courier New"/>
          <w:b/>
          <w:bCs/>
        </w:rPr>
        <w:t xml:space="preserve"> </w:t>
      </w:r>
      <w:r w:rsidRPr="00097C65">
        <w:rPr>
          <w:rFonts w:eastAsia="Courier New"/>
        </w:rPr>
        <w:t>человеку</w:t>
      </w:r>
      <w:r w:rsidRPr="00097C65">
        <w:rPr>
          <w:rFonts w:eastAsia="Courier New"/>
          <w:b/>
          <w:bCs/>
        </w:rPr>
        <w:t xml:space="preserve"> </w:t>
      </w:r>
      <w:r w:rsidRPr="00097C65">
        <w:rPr>
          <w:rFonts w:eastAsia="Courier New"/>
        </w:rPr>
        <w:t>взять</w:t>
      </w:r>
      <w:r w:rsidRPr="00097C65">
        <w:rPr>
          <w:rFonts w:eastAsia="Courier New"/>
          <w:b/>
          <w:bCs/>
        </w:rPr>
        <w:t xml:space="preserve"> </w:t>
      </w:r>
      <w:r w:rsidRPr="00097C65">
        <w:rPr>
          <w:rFonts w:eastAsia="Courier New"/>
        </w:rPr>
        <w:t>такую</w:t>
      </w:r>
      <w:r w:rsidRPr="00097C65">
        <w:rPr>
          <w:rFonts w:eastAsia="Courier New"/>
          <w:b/>
          <w:bCs/>
        </w:rPr>
        <w:t xml:space="preserve"> </w:t>
      </w:r>
      <w:r w:rsidRPr="00097C65">
        <w:rPr>
          <w:rFonts w:eastAsia="Courier New"/>
        </w:rPr>
        <w:t>цель?</w:t>
      </w:r>
      <w:r w:rsidRPr="00097C65">
        <w:rPr>
          <w:rFonts w:eastAsia="Courier New"/>
          <w:b/>
          <w:bCs/>
        </w:rPr>
        <w:t xml:space="preserve"> </w:t>
      </w:r>
      <w:r w:rsidRPr="00097C65">
        <w:rPr>
          <w:rFonts w:eastAsia="Courier New"/>
          <w:i/>
          <w:iCs/>
        </w:rPr>
        <w:t>Принять</w:t>
      </w:r>
      <w:r w:rsidRPr="00097C65">
        <w:rPr>
          <w:rFonts w:eastAsia="Courier New"/>
          <w:i/>
          <w:iCs/>
        </w:rPr>
        <w:t xml:space="preserve"> </w:t>
      </w:r>
      <w:r w:rsidRPr="00097C65">
        <w:rPr>
          <w:rFonts w:eastAsia="Courier New"/>
          <w:i/>
          <w:iCs/>
        </w:rPr>
        <w:t>на</w:t>
      </w:r>
      <w:r w:rsidRPr="00097C65">
        <w:rPr>
          <w:rFonts w:eastAsia="Courier New"/>
          <w:i/>
          <w:iCs/>
        </w:rPr>
        <w:t xml:space="preserve"> </w:t>
      </w:r>
      <w:r w:rsidRPr="00097C65">
        <w:rPr>
          <w:rFonts w:eastAsia="Courier New"/>
          <w:i/>
          <w:iCs/>
        </w:rPr>
        <w:t>веру</w:t>
      </w:r>
      <w:r w:rsidRPr="00097C65">
        <w:rPr>
          <w:rFonts w:eastAsia="Courier New"/>
          <w:i/>
          <w:iCs/>
        </w:rPr>
        <w:t xml:space="preserve"> </w:t>
      </w:r>
      <w:r w:rsidRPr="00097C65">
        <w:rPr>
          <w:rFonts w:eastAsia="Courier New"/>
          <w:i/>
          <w:iCs/>
        </w:rPr>
        <w:t>чьи-то</w:t>
      </w:r>
      <w:r w:rsidRPr="00097C65">
        <w:rPr>
          <w:rFonts w:eastAsia="Courier New"/>
          <w:i/>
          <w:iCs/>
        </w:rPr>
        <w:t xml:space="preserve"> </w:t>
      </w:r>
      <w:r w:rsidRPr="00097C65">
        <w:rPr>
          <w:rFonts w:eastAsia="Courier New"/>
          <w:i/>
          <w:iCs/>
        </w:rPr>
        <w:t>умствования</w:t>
      </w:r>
      <w:r w:rsidRPr="00097C65">
        <w:rPr>
          <w:rFonts w:eastAsia="Courier New"/>
          <w:i/>
          <w:iCs/>
        </w:rPr>
        <w:t xml:space="preserve"> </w:t>
      </w:r>
      <w:r w:rsidRPr="00097C65">
        <w:rPr>
          <w:rFonts w:eastAsia="Courier New"/>
          <w:i/>
          <w:iCs/>
        </w:rPr>
        <w:t>или</w:t>
      </w:r>
      <w:r w:rsidRPr="00097C65">
        <w:rPr>
          <w:rFonts w:eastAsia="Courier New"/>
          <w:i/>
          <w:iCs/>
        </w:rPr>
        <w:t xml:space="preserve"> </w:t>
      </w:r>
      <w:r w:rsidRPr="00097C65">
        <w:rPr>
          <w:rFonts w:eastAsia="Courier New"/>
          <w:i/>
          <w:iCs/>
        </w:rPr>
        <w:t>откровения?</w:t>
      </w:r>
      <w:r w:rsidRPr="00097C65">
        <w:rPr>
          <w:rFonts w:eastAsia="Courier New"/>
          <w:b/>
          <w:bCs/>
        </w:rPr>
        <w:t xml:space="preserve"> </w:t>
      </w:r>
      <w:r w:rsidRPr="00097C65">
        <w:rPr>
          <w:rFonts w:eastAsia="Courier New"/>
        </w:rPr>
        <w:t>Но</w:t>
      </w:r>
      <w:r w:rsidRPr="00097C65">
        <w:rPr>
          <w:rFonts w:eastAsia="Courier New"/>
          <w:b/>
          <w:bCs/>
        </w:rPr>
        <w:t xml:space="preserve"> </w:t>
      </w:r>
      <w:r w:rsidRPr="00097C65">
        <w:rPr>
          <w:rFonts w:eastAsia="Courier New"/>
        </w:rPr>
        <w:t>если</w:t>
      </w:r>
      <w:r w:rsidRPr="00097C65">
        <w:rPr>
          <w:rFonts w:eastAsia="Courier New"/>
          <w:b/>
          <w:bCs/>
        </w:rPr>
        <w:t xml:space="preserve"> </w:t>
      </w:r>
      <w:r w:rsidRPr="00097C65">
        <w:rPr>
          <w:rFonts w:eastAsia="Courier New"/>
        </w:rPr>
        <w:t>человек</w:t>
      </w:r>
      <w:r w:rsidRPr="00097C65">
        <w:rPr>
          <w:rFonts w:eastAsia="Courier New"/>
          <w:b/>
          <w:bCs/>
        </w:rPr>
        <w:t xml:space="preserve"> </w:t>
      </w:r>
      <w:r w:rsidRPr="00097C65">
        <w:rPr>
          <w:rStyle w:val="--0"/>
          <w:rFonts w:eastAsia="Courier New"/>
        </w:rPr>
        <w:t>ничему</w:t>
      </w:r>
      <w:r w:rsidRPr="00097C65">
        <w:rPr>
          <w:rStyle w:val="--0"/>
          <w:rFonts w:eastAsia="Courier New"/>
          <w:b w:val="0"/>
          <w:bCs/>
        </w:rPr>
        <w:t xml:space="preserve"> </w:t>
      </w:r>
      <w:r w:rsidRPr="00097C65">
        <w:rPr>
          <w:rStyle w:val="--"/>
          <w:rFonts w:eastAsia="Courier New"/>
        </w:rPr>
        <w:t>не</w:t>
      </w:r>
      <w:r w:rsidRPr="00097C65">
        <w:rPr>
          <w:rStyle w:val="--0"/>
          <w:rFonts w:eastAsia="Courier New"/>
          <w:b w:val="0"/>
          <w:bCs/>
        </w:rPr>
        <w:t xml:space="preserve"> </w:t>
      </w:r>
      <w:r w:rsidRPr="00097C65">
        <w:rPr>
          <w:rStyle w:val="--0"/>
          <w:rFonts w:eastAsia="Courier New"/>
        </w:rPr>
        <w:t>хочет</w:t>
      </w:r>
      <w:r w:rsidRPr="00097C65">
        <w:rPr>
          <w:rFonts w:eastAsia="Courier New"/>
          <w:b/>
          <w:bCs/>
        </w:rPr>
        <w:t xml:space="preserve"> </w:t>
      </w:r>
      <w:r w:rsidRPr="00097C65">
        <w:rPr>
          <w:rFonts w:eastAsia="Courier New"/>
        </w:rPr>
        <w:t>верить,</w:t>
      </w:r>
      <w:r w:rsidRPr="00097C65">
        <w:rPr>
          <w:rFonts w:eastAsia="Courier New"/>
          <w:b/>
          <w:bCs/>
        </w:rPr>
        <w:t xml:space="preserve"> </w:t>
      </w:r>
      <w:r w:rsidRPr="00097C65">
        <w:rPr>
          <w:rFonts w:eastAsia="Courier New"/>
        </w:rPr>
        <w:t>если</w:t>
      </w:r>
      <w:r w:rsidRPr="00097C65">
        <w:rPr>
          <w:rFonts w:eastAsia="Courier New"/>
          <w:b/>
          <w:bCs/>
        </w:rPr>
        <w:t xml:space="preserve"> </w:t>
      </w:r>
      <w:r w:rsidRPr="00097C65">
        <w:rPr>
          <w:rStyle w:val="--0"/>
          <w:rFonts w:eastAsia="Courier New"/>
        </w:rPr>
        <w:t>он</w:t>
      </w:r>
      <w:r w:rsidRPr="00097C65">
        <w:rPr>
          <w:rStyle w:val="--0"/>
          <w:rFonts w:eastAsia="Courier New"/>
          <w:b w:val="0"/>
          <w:bCs/>
        </w:rPr>
        <w:t xml:space="preserve"> </w:t>
      </w:r>
      <w:r w:rsidRPr="00097C65">
        <w:rPr>
          <w:rStyle w:val="--"/>
          <w:rFonts w:eastAsia="Courier New"/>
        </w:rPr>
        <w:t>хочет</w:t>
      </w:r>
      <w:r w:rsidRPr="00097C65">
        <w:rPr>
          <w:rStyle w:val="--0"/>
          <w:rFonts w:eastAsia="Courier New"/>
          <w:b w:val="0"/>
          <w:bCs/>
        </w:rPr>
        <w:t xml:space="preserve"> </w:t>
      </w:r>
      <w:r w:rsidRPr="00097C65">
        <w:rPr>
          <w:rStyle w:val="--0"/>
          <w:rFonts w:eastAsia="Courier New"/>
        </w:rPr>
        <w:t>знать</w:t>
      </w:r>
      <w:r w:rsidRPr="00097C65">
        <w:rPr>
          <w:rFonts w:eastAsia="Courier New"/>
        </w:rPr>
        <w:t>,</w:t>
      </w:r>
      <w:r w:rsidRPr="00097C65">
        <w:rPr>
          <w:rFonts w:eastAsia="Courier New"/>
          <w:b/>
          <w:bCs/>
        </w:rPr>
        <w:t xml:space="preserve"> </w:t>
      </w:r>
      <w:r w:rsidRPr="00097C65">
        <w:rPr>
          <w:rFonts w:eastAsia="Courier New"/>
        </w:rPr>
        <w:t>ничего</w:t>
      </w:r>
      <w:r w:rsidRPr="00097C65">
        <w:rPr>
          <w:rFonts w:eastAsia="Courier New"/>
          <w:b/>
          <w:bCs/>
        </w:rPr>
        <w:t xml:space="preserve"> </w:t>
      </w:r>
      <w:r w:rsidRPr="00097C65">
        <w:rPr>
          <w:rFonts w:eastAsia="Courier New"/>
        </w:rPr>
        <w:t>не</w:t>
      </w:r>
      <w:r w:rsidRPr="00097C65">
        <w:rPr>
          <w:rFonts w:eastAsia="Courier New"/>
          <w:b/>
          <w:bCs/>
        </w:rPr>
        <w:t xml:space="preserve"> </w:t>
      </w:r>
      <w:r w:rsidR="00097C65" w:rsidRPr="00097C65">
        <w:rPr>
          <w:rFonts w:eastAsia="Courier New"/>
        </w:rPr>
        <w:t>остаётся</w:t>
      </w:r>
      <w:r w:rsidRPr="00097C65">
        <w:rPr>
          <w:rFonts w:eastAsia="Courier New"/>
        </w:rPr>
        <w:t>,</w:t>
      </w:r>
      <w:r w:rsidRPr="00097C65">
        <w:rPr>
          <w:rFonts w:eastAsia="Courier New"/>
          <w:b/>
          <w:bCs/>
        </w:rPr>
        <w:t xml:space="preserve"> </w:t>
      </w:r>
      <w:r w:rsidRPr="00097C65">
        <w:rPr>
          <w:rFonts w:eastAsia="Courier New"/>
        </w:rPr>
        <w:t>кроме</w:t>
      </w:r>
      <w:r w:rsidRPr="00097C65">
        <w:rPr>
          <w:rFonts w:eastAsia="Courier New"/>
          <w:b/>
          <w:bCs/>
        </w:rPr>
        <w:t xml:space="preserve"> </w:t>
      </w:r>
      <w:r w:rsidRPr="00097C65">
        <w:rPr>
          <w:rFonts w:eastAsia="Courier New"/>
        </w:rPr>
        <w:t>как</w:t>
      </w:r>
      <w:r w:rsidRPr="00097C65">
        <w:rPr>
          <w:rFonts w:eastAsia="Courier New"/>
          <w:b/>
          <w:bCs/>
        </w:rPr>
        <w:t xml:space="preserve"> </w:t>
      </w:r>
      <w:r w:rsidRPr="00097C65">
        <w:rPr>
          <w:rFonts w:eastAsia="Courier New"/>
        </w:rPr>
        <w:t>разбираться</w:t>
      </w:r>
      <w:r w:rsidRPr="00097C65">
        <w:rPr>
          <w:rFonts w:eastAsia="Courier New"/>
          <w:b/>
          <w:bCs/>
        </w:rPr>
        <w:t xml:space="preserve"> </w:t>
      </w:r>
      <w:r w:rsidRPr="00097C65">
        <w:rPr>
          <w:rFonts w:eastAsia="Courier New"/>
        </w:rPr>
        <w:t>самому.</w:t>
      </w:r>
      <w:r w:rsidRPr="00097C65">
        <w:rPr>
          <w:rFonts w:eastAsia="Courier New"/>
          <w:b/>
          <w:bCs/>
        </w:rPr>
        <w:t xml:space="preserve"> </w:t>
      </w:r>
    </w:p>
    <w:p w14:paraId="1B88BE6D" w14:textId="77777777" w:rsidR="00C1426E" w:rsidRDefault="0042185D" w:rsidP="00C1426E">
      <w:pPr>
        <w:pStyle w:val="afffff"/>
        <w:rPr>
          <w:rFonts w:eastAsia="Courier New"/>
        </w:rPr>
      </w:pPr>
      <w:r w:rsidRPr="00097C65">
        <w:drawing>
          <wp:inline distT="0" distB="0" distL="0" distR="0" wp14:anchorId="42B2C944" wp14:editId="5E397B46">
            <wp:extent cx="3641558" cy="4035993"/>
            <wp:effectExtent l="0" t="0" r="3810" b="3175"/>
            <wp:docPr id="4" name="Рисунок 4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 descr="Изображение выглядит как текст&#10;&#10;Автоматически созданное описание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43878" cy="40385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D4CD7A" w14:textId="5E3B145B" w:rsidR="0026225F" w:rsidRDefault="0042185D" w:rsidP="00097C65">
      <w:pPr>
        <w:rPr>
          <w:rFonts w:eastAsia="Courier New"/>
          <w:b/>
          <w:bCs/>
        </w:rPr>
      </w:pPr>
      <w:r w:rsidRPr="00097C65">
        <w:rPr>
          <w:rFonts w:eastAsia="Courier New"/>
        </w:rPr>
        <w:t>Мои</w:t>
      </w:r>
      <w:r w:rsidRPr="00097C65">
        <w:rPr>
          <w:rFonts w:eastAsia="Courier New"/>
          <w:b/>
          <w:bCs/>
        </w:rPr>
        <w:t xml:space="preserve"> </w:t>
      </w:r>
      <w:r w:rsidRPr="00097C65">
        <w:rPr>
          <w:rFonts w:eastAsia="Courier New"/>
        </w:rPr>
        <w:t>долгие</w:t>
      </w:r>
      <w:r w:rsidRPr="00097C65">
        <w:rPr>
          <w:rFonts w:eastAsia="Courier New"/>
          <w:b/>
          <w:bCs/>
        </w:rPr>
        <w:t xml:space="preserve"> </w:t>
      </w:r>
      <w:r w:rsidRPr="00097C65">
        <w:rPr>
          <w:rFonts w:eastAsia="Courier New"/>
        </w:rPr>
        <w:t>размышления</w:t>
      </w:r>
      <w:r w:rsidRPr="00097C65">
        <w:rPr>
          <w:rFonts w:eastAsia="Courier New"/>
          <w:b/>
          <w:bCs/>
        </w:rPr>
        <w:t xml:space="preserve"> </w:t>
      </w:r>
      <w:r w:rsidRPr="00097C65">
        <w:rPr>
          <w:rFonts w:eastAsia="Courier New"/>
          <w:b/>
          <w:bCs/>
          <w:i/>
          <w:iCs/>
        </w:rPr>
        <w:t>привели</w:t>
      </w:r>
      <w:r w:rsidRPr="00097C65">
        <w:rPr>
          <w:rFonts w:eastAsia="Courier New"/>
          <w:b/>
          <w:bCs/>
          <w:i/>
          <w:iCs/>
        </w:rPr>
        <w:t xml:space="preserve"> </w:t>
      </w:r>
      <w:r w:rsidRPr="00097C65">
        <w:rPr>
          <w:rFonts w:eastAsia="Courier New"/>
          <w:b/>
          <w:bCs/>
          <w:i/>
          <w:iCs/>
        </w:rPr>
        <w:t>меня</w:t>
      </w:r>
      <w:r w:rsidRPr="00097C65">
        <w:rPr>
          <w:rFonts w:eastAsia="Courier New"/>
          <w:b/>
          <w:bCs/>
          <w:i/>
          <w:iCs/>
        </w:rPr>
        <w:t xml:space="preserve"> </w:t>
      </w:r>
      <w:r w:rsidRPr="00097C65">
        <w:rPr>
          <w:rFonts w:eastAsia="Courier New"/>
          <w:b/>
          <w:bCs/>
          <w:i/>
          <w:iCs/>
        </w:rPr>
        <w:t>к</w:t>
      </w:r>
      <w:r w:rsidRPr="00097C65">
        <w:rPr>
          <w:rFonts w:eastAsia="Courier New"/>
          <w:b/>
          <w:bCs/>
          <w:i/>
          <w:iCs/>
        </w:rPr>
        <w:t xml:space="preserve"> </w:t>
      </w:r>
      <w:r w:rsidRPr="00097C65">
        <w:rPr>
          <w:rFonts w:eastAsia="Courier New"/>
          <w:b/>
          <w:bCs/>
          <w:i/>
          <w:iCs/>
        </w:rPr>
        <w:t>отрицанию</w:t>
      </w:r>
      <w:r w:rsidRPr="00097C65">
        <w:rPr>
          <w:rFonts w:eastAsia="Courier New"/>
          <w:b/>
          <w:bCs/>
          <w:i/>
          <w:iCs/>
        </w:rPr>
        <w:t xml:space="preserve"> </w:t>
      </w:r>
      <w:r w:rsidRPr="00097C65">
        <w:rPr>
          <w:rFonts w:eastAsia="Courier New"/>
          <w:b/>
          <w:bCs/>
          <w:i/>
          <w:iCs/>
        </w:rPr>
        <w:t>сегодняшних</w:t>
      </w:r>
      <w:r w:rsidRPr="00097C65">
        <w:rPr>
          <w:rFonts w:eastAsia="Courier New"/>
          <w:b/>
          <w:bCs/>
          <w:i/>
          <w:iCs/>
        </w:rPr>
        <w:t xml:space="preserve"> </w:t>
      </w:r>
      <w:r w:rsidRPr="00097C65">
        <w:rPr>
          <w:rFonts w:eastAsia="Courier New"/>
          <w:b/>
          <w:bCs/>
          <w:i/>
          <w:iCs/>
        </w:rPr>
        <w:t>привычных</w:t>
      </w:r>
      <w:r w:rsidRPr="00097C65">
        <w:rPr>
          <w:rFonts w:eastAsia="Courier New"/>
          <w:b/>
          <w:bCs/>
          <w:i/>
          <w:iCs/>
        </w:rPr>
        <w:t xml:space="preserve"> </w:t>
      </w:r>
      <w:r w:rsidRPr="00097C65">
        <w:rPr>
          <w:rFonts w:eastAsia="Courier New"/>
          <w:b/>
          <w:bCs/>
          <w:i/>
          <w:iCs/>
        </w:rPr>
        <w:t>понятий</w:t>
      </w:r>
      <w:r w:rsidRPr="00097C65">
        <w:rPr>
          <w:rFonts w:eastAsia="Courier New"/>
          <w:b/>
          <w:bCs/>
          <w:i/>
          <w:iCs/>
        </w:rPr>
        <w:t xml:space="preserve"> </w:t>
      </w:r>
      <w:r w:rsidRPr="00097C65">
        <w:rPr>
          <w:rFonts w:eastAsia="Courier New"/>
          <w:b/>
          <w:bCs/>
          <w:i/>
          <w:iCs/>
        </w:rPr>
        <w:t>добра</w:t>
      </w:r>
      <w:r w:rsidRPr="00097C65">
        <w:rPr>
          <w:rFonts w:eastAsia="Courier New"/>
          <w:b/>
          <w:bCs/>
          <w:i/>
          <w:iCs/>
        </w:rPr>
        <w:t xml:space="preserve"> </w:t>
      </w:r>
      <w:r w:rsidRPr="00097C65">
        <w:rPr>
          <w:rFonts w:eastAsia="Courier New"/>
          <w:b/>
          <w:bCs/>
          <w:i/>
          <w:iCs/>
        </w:rPr>
        <w:t>и</w:t>
      </w:r>
      <w:r w:rsidRPr="00097C65">
        <w:rPr>
          <w:rFonts w:eastAsia="Courier New"/>
          <w:b/>
          <w:bCs/>
          <w:i/>
          <w:iCs/>
        </w:rPr>
        <w:t xml:space="preserve"> </w:t>
      </w:r>
      <w:r w:rsidRPr="00097C65">
        <w:rPr>
          <w:rFonts w:eastAsia="Courier New"/>
          <w:b/>
          <w:bCs/>
          <w:i/>
          <w:iCs/>
        </w:rPr>
        <w:t>зла,</w:t>
      </w:r>
      <w:r w:rsidRPr="00097C65">
        <w:rPr>
          <w:rFonts w:eastAsia="Courier New"/>
          <w:b/>
          <w:bCs/>
          <w:i/>
          <w:iCs/>
        </w:rPr>
        <w:t xml:space="preserve"> </w:t>
      </w:r>
      <w:r w:rsidRPr="00097C65">
        <w:rPr>
          <w:rFonts w:eastAsia="Courier New"/>
          <w:b/>
          <w:bCs/>
          <w:i/>
          <w:iCs/>
        </w:rPr>
        <w:t>традиционной</w:t>
      </w:r>
      <w:r w:rsidRPr="00097C65">
        <w:rPr>
          <w:rFonts w:eastAsia="Courier New"/>
          <w:b/>
          <w:bCs/>
          <w:i/>
          <w:iCs/>
        </w:rPr>
        <w:t xml:space="preserve"> </w:t>
      </w:r>
      <w:r w:rsidRPr="00097C65">
        <w:rPr>
          <w:rFonts w:eastAsia="Courier New"/>
          <w:b/>
          <w:bCs/>
          <w:i/>
          <w:iCs/>
        </w:rPr>
        <w:t>морали</w:t>
      </w:r>
      <w:r w:rsidRPr="00097C65">
        <w:rPr>
          <w:rFonts w:eastAsia="Courier New"/>
          <w:b/>
          <w:bCs/>
          <w:i/>
          <w:iCs/>
        </w:rPr>
        <w:t xml:space="preserve"> </w:t>
      </w:r>
      <w:r w:rsidRPr="00097C65">
        <w:rPr>
          <w:rFonts w:eastAsia="Courier New"/>
          <w:b/>
          <w:bCs/>
          <w:i/>
          <w:iCs/>
        </w:rPr>
        <w:t>и</w:t>
      </w:r>
      <w:r w:rsidRPr="00097C65">
        <w:rPr>
          <w:rFonts w:eastAsia="Courier New"/>
          <w:b/>
          <w:bCs/>
          <w:i/>
          <w:iCs/>
        </w:rPr>
        <w:t xml:space="preserve"> </w:t>
      </w:r>
      <w:r w:rsidRPr="00097C65">
        <w:rPr>
          <w:rFonts w:eastAsia="Courier New"/>
          <w:b/>
          <w:bCs/>
          <w:i/>
          <w:iCs/>
        </w:rPr>
        <w:t>нравственности,</w:t>
      </w:r>
      <w:r w:rsidRPr="00097C65">
        <w:rPr>
          <w:rFonts w:eastAsia="Courier New"/>
          <w:b/>
          <w:bCs/>
          <w:i/>
          <w:iCs/>
        </w:rPr>
        <w:t xml:space="preserve"> </w:t>
      </w:r>
      <w:r w:rsidRPr="00097C65">
        <w:rPr>
          <w:rFonts w:eastAsia="Courier New"/>
          <w:b/>
          <w:bCs/>
          <w:i/>
          <w:iCs/>
        </w:rPr>
        <w:t>старых</w:t>
      </w:r>
      <w:r w:rsidRPr="00097C65">
        <w:rPr>
          <w:rFonts w:eastAsia="Courier New"/>
          <w:b/>
          <w:bCs/>
          <w:i/>
          <w:iCs/>
        </w:rPr>
        <w:t xml:space="preserve"> </w:t>
      </w:r>
      <w:r w:rsidRPr="00097C65">
        <w:rPr>
          <w:rFonts w:eastAsia="Courier New"/>
          <w:b/>
          <w:bCs/>
          <w:i/>
          <w:iCs/>
        </w:rPr>
        <w:t>норм</w:t>
      </w:r>
      <w:r w:rsidRPr="00097C65">
        <w:rPr>
          <w:rFonts w:eastAsia="Courier New"/>
          <w:b/>
          <w:bCs/>
          <w:i/>
          <w:iCs/>
        </w:rPr>
        <w:t xml:space="preserve"> </w:t>
      </w:r>
      <w:r w:rsidRPr="00097C65">
        <w:rPr>
          <w:rFonts w:eastAsia="Courier New"/>
          <w:b/>
          <w:bCs/>
          <w:i/>
          <w:iCs/>
        </w:rPr>
        <w:t>и</w:t>
      </w:r>
      <w:r w:rsidRPr="00097C65">
        <w:rPr>
          <w:rFonts w:eastAsia="Courier New"/>
          <w:b/>
          <w:bCs/>
          <w:i/>
          <w:iCs/>
        </w:rPr>
        <w:t xml:space="preserve"> </w:t>
      </w:r>
      <w:r w:rsidRPr="00097C65">
        <w:rPr>
          <w:rFonts w:eastAsia="Courier New"/>
          <w:b/>
          <w:bCs/>
          <w:i/>
          <w:iCs/>
        </w:rPr>
        <w:t>табу</w:t>
      </w:r>
      <w:r w:rsidR="001F0ADB">
        <w:rPr>
          <w:rFonts w:eastAsia="Courier New"/>
        </w:rPr>
        <w:t>,</w:t>
      </w:r>
      <w:r w:rsidRPr="00097C65">
        <w:rPr>
          <w:rFonts w:eastAsia="Courier New"/>
          <w:b/>
          <w:bCs/>
        </w:rPr>
        <w:t xml:space="preserve"> </w:t>
      </w:r>
      <w:r w:rsidR="001F0ADB">
        <w:rPr>
          <w:rFonts w:eastAsia="Courier New"/>
        </w:rPr>
        <w:t>п</w:t>
      </w:r>
      <w:r w:rsidRPr="00097C65">
        <w:rPr>
          <w:rFonts w:eastAsia="Courier New"/>
        </w:rPr>
        <w:t>отому</w:t>
      </w:r>
      <w:r w:rsidRPr="00097C65">
        <w:rPr>
          <w:rFonts w:eastAsia="Courier New"/>
          <w:b/>
          <w:bCs/>
        </w:rPr>
        <w:t xml:space="preserve"> </w:t>
      </w:r>
      <w:r w:rsidRPr="00097C65">
        <w:rPr>
          <w:rFonts w:eastAsia="Courier New"/>
        </w:rPr>
        <w:t>что</w:t>
      </w:r>
      <w:r w:rsidRPr="00097C65">
        <w:rPr>
          <w:rFonts w:eastAsia="Courier New"/>
          <w:b/>
          <w:bCs/>
        </w:rPr>
        <w:t xml:space="preserve"> </w:t>
      </w:r>
      <w:r w:rsidRPr="00097C65">
        <w:rPr>
          <w:rFonts w:eastAsia="Courier New"/>
        </w:rPr>
        <w:t>прекрасно</w:t>
      </w:r>
      <w:r w:rsidRPr="00097C65">
        <w:rPr>
          <w:rFonts w:eastAsia="Courier New"/>
          <w:b/>
          <w:bCs/>
        </w:rPr>
        <w:t xml:space="preserve"> </w:t>
      </w:r>
      <w:r w:rsidRPr="00097C65">
        <w:rPr>
          <w:rFonts w:eastAsia="Courier New"/>
        </w:rPr>
        <w:t>понимаю</w:t>
      </w:r>
      <w:r w:rsidRPr="00097C65">
        <w:rPr>
          <w:rFonts w:eastAsia="Courier New"/>
          <w:b/>
          <w:bCs/>
        </w:rPr>
        <w:t xml:space="preserve"> — </w:t>
      </w:r>
      <w:r w:rsidRPr="00097C65">
        <w:rPr>
          <w:rFonts w:eastAsia="Courier New"/>
        </w:rPr>
        <w:t>это</w:t>
      </w:r>
      <w:r w:rsidRPr="00097C65">
        <w:rPr>
          <w:rFonts w:eastAsia="Courier New"/>
          <w:b/>
          <w:bCs/>
        </w:rPr>
        <w:t xml:space="preserve"> </w:t>
      </w:r>
      <w:r w:rsidRPr="00097C65">
        <w:rPr>
          <w:rFonts w:eastAsia="Courier New"/>
        </w:rPr>
        <w:t>наследие</w:t>
      </w:r>
      <w:r w:rsidRPr="00097C65">
        <w:rPr>
          <w:rFonts w:eastAsia="Courier New"/>
          <w:b/>
          <w:bCs/>
        </w:rPr>
        <w:t xml:space="preserve"> </w:t>
      </w:r>
      <w:r w:rsidRPr="00097C65">
        <w:rPr>
          <w:rFonts w:eastAsia="Courier New"/>
        </w:rPr>
        <w:t>Старой</w:t>
      </w:r>
      <w:r w:rsidRPr="00097C65">
        <w:rPr>
          <w:rFonts w:eastAsia="Courier New"/>
          <w:b/>
          <w:bCs/>
        </w:rPr>
        <w:t xml:space="preserve"> </w:t>
      </w:r>
      <w:r w:rsidRPr="00097C65">
        <w:rPr>
          <w:rFonts w:eastAsia="Courier New"/>
        </w:rPr>
        <w:t>системы,</w:t>
      </w:r>
      <w:r w:rsidRPr="00097C65">
        <w:rPr>
          <w:rFonts w:eastAsia="Courier New"/>
          <w:b/>
          <w:bCs/>
        </w:rPr>
        <w:t xml:space="preserve"> </w:t>
      </w:r>
      <w:r w:rsidR="001F0ADB" w:rsidRPr="00097C65">
        <w:rPr>
          <w:rFonts w:eastAsia="Courier New"/>
        </w:rPr>
        <w:t>вмен</w:t>
      </w:r>
      <w:r w:rsidR="00E66803">
        <w:rPr>
          <w:rFonts w:eastAsia="Courier New"/>
        </w:rPr>
        <w:t>яемое</w:t>
      </w:r>
      <w:r w:rsidRPr="00097C65">
        <w:rPr>
          <w:rFonts w:eastAsia="Courier New"/>
          <w:b/>
          <w:bCs/>
        </w:rPr>
        <w:t xml:space="preserve"> </w:t>
      </w:r>
      <w:r w:rsidRPr="00097C65">
        <w:rPr>
          <w:rFonts w:eastAsia="Courier New"/>
        </w:rPr>
        <w:t>нам</w:t>
      </w:r>
      <w:r w:rsidRPr="00097C65">
        <w:rPr>
          <w:rFonts w:eastAsia="Courier New"/>
          <w:b/>
          <w:bCs/>
        </w:rPr>
        <w:t xml:space="preserve"> </w:t>
      </w:r>
      <w:r w:rsidRPr="00097C65">
        <w:rPr>
          <w:rFonts w:eastAsia="Courier New"/>
        </w:rPr>
        <w:t>через</w:t>
      </w:r>
      <w:r w:rsidRPr="00097C65">
        <w:rPr>
          <w:rFonts w:eastAsia="Courier New"/>
          <w:b/>
          <w:bCs/>
        </w:rPr>
        <w:t xml:space="preserve"> </w:t>
      </w:r>
      <w:r w:rsidRPr="00097C65">
        <w:rPr>
          <w:rFonts w:eastAsia="Courier New"/>
        </w:rPr>
        <w:t>поколения</w:t>
      </w:r>
      <w:r w:rsidRPr="00097C65">
        <w:rPr>
          <w:rFonts w:eastAsia="Courier New"/>
          <w:b/>
          <w:bCs/>
        </w:rPr>
        <w:t xml:space="preserve"> </w:t>
      </w:r>
      <w:r w:rsidRPr="00097C65">
        <w:rPr>
          <w:rFonts w:eastAsia="Courier New"/>
        </w:rPr>
        <w:t>людей</w:t>
      </w:r>
      <w:r w:rsidR="00E66803">
        <w:rPr>
          <w:rFonts w:eastAsia="Courier New"/>
        </w:rPr>
        <w:t xml:space="preserve"> </w:t>
      </w:r>
      <w:r w:rsidR="00AD7C81">
        <w:rPr>
          <w:rFonts w:eastAsia="Courier New"/>
        </w:rPr>
        <w:t xml:space="preserve">уже </w:t>
      </w:r>
      <w:r w:rsidR="00A5517D">
        <w:rPr>
          <w:rFonts w:eastAsia="Courier New"/>
        </w:rPr>
        <w:t xml:space="preserve">как минимум </w:t>
      </w:r>
      <w:r w:rsidRPr="00097C65">
        <w:rPr>
          <w:rFonts w:eastAsia="Courier New"/>
        </w:rPr>
        <w:t>дв</w:t>
      </w:r>
      <w:r w:rsidR="00AD7C81">
        <w:rPr>
          <w:rFonts w:eastAsia="Courier New"/>
        </w:rPr>
        <w:t>е</w:t>
      </w:r>
      <w:r w:rsidRPr="00097C65">
        <w:rPr>
          <w:rFonts w:eastAsia="Courier New"/>
          <w:b/>
          <w:bCs/>
        </w:rPr>
        <w:t xml:space="preserve"> </w:t>
      </w:r>
      <w:r w:rsidRPr="00097C65">
        <w:rPr>
          <w:rFonts w:eastAsia="Courier New"/>
        </w:rPr>
        <w:t>тысяч</w:t>
      </w:r>
      <w:r w:rsidR="00AD7C81">
        <w:rPr>
          <w:rFonts w:eastAsia="Courier New"/>
        </w:rPr>
        <w:t>и</w:t>
      </w:r>
      <w:r w:rsidRPr="00097C65">
        <w:rPr>
          <w:rFonts w:eastAsia="Courier New"/>
          <w:b/>
          <w:bCs/>
        </w:rPr>
        <w:t xml:space="preserve"> </w:t>
      </w:r>
      <w:r w:rsidRPr="00097C65">
        <w:rPr>
          <w:rFonts w:eastAsia="Courier New"/>
        </w:rPr>
        <w:t>лет.</w:t>
      </w:r>
      <w:r w:rsidRPr="00097C65">
        <w:rPr>
          <w:rFonts w:eastAsia="Courier New"/>
          <w:b/>
          <w:bCs/>
        </w:rPr>
        <w:t xml:space="preserve"> </w:t>
      </w:r>
      <w:r w:rsidRPr="00097C65">
        <w:rPr>
          <w:rFonts w:eastAsia="Courier New"/>
        </w:rPr>
        <w:t>Многих</w:t>
      </w:r>
      <w:r w:rsidRPr="00097C65">
        <w:rPr>
          <w:rFonts w:eastAsia="Courier New"/>
          <w:b/>
          <w:bCs/>
        </w:rPr>
        <w:t xml:space="preserve"> </w:t>
      </w:r>
      <w:r w:rsidRPr="00097C65">
        <w:rPr>
          <w:rFonts w:eastAsia="Courier New"/>
        </w:rPr>
        <w:t>это</w:t>
      </w:r>
      <w:r w:rsidRPr="00097C65">
        <w:rPr>
          <w:rFonts w:eastAsia="Courier New"/>
          <w:b/>
          <w:bCs/>
        </w:rPr>
        <w:t xml:space="preserve"> </w:t>
      </w:r>
      <w:r w:rsidR="00AD7C81" w:rsidRPr="00097C65">
        <w:rPr>
          <w:rFonts w:eastAsia="Courier New"/>
        </w:rPr>
        <w:t>отпугнёт</w:t>
      </w:r>
      <w:r w:rsidRPr="00097C65">
        <w:rPr>
          <w:rFonts w:eastAsia="Courier New"/>
        </w:rPr>
        <w:t>…</w:t>
      </w:r>
      <w:r w:rsidRPr="00097C65">
        <w:rPr>
          <w:rFonts w:eastAsia="Courier New"/>
          <w:b/>
          <w:bCs/>
        </w:rPr>
        <w:t xml:space="preserve"> </w:t>
      </w:r>
    </w:p>
    <w:p w14:paraId="25241D8F" w14:textId="77777777" w:rsidR="0026225F" w:rsidRDefault="0042185D" w:rsidP="0026225F">
      <w:pPr>
        <w:rPr>
          <w:b/>
          <w:bCs/>
        </w:rPr>
      </w:pPr>
      <w:r w:rsidRPr="00097C65">
        <w:rPr>
          <w:rFonts w:eastAsia="Courier New"/>
        </w:rPr>
        <w:lastRenderedPageBreak/>
        <w:t>Я</w:t>
      </w:r>
      <w:r w:rsidRPr="00097C65">
        <w:rPr>
          <w:rFonts w:eastAsia="Courier New"/>
          <w:b/>
          <w:bCs/>
        </w:rPr>
        <w:t xml:space="preserve"> </w:t>
      </w:r>
      <w:r w:rsidRPr="00097C65">
        <w:rPr>
          <w:rFonts w:eastAsia="Courier New"/>
        </w:rPr>
        <w:t>начал</w:t>
      </w:r>
      <w:r w:rsidRPr="00097C65">
        <w:rPr>
          <w:rFonts w:eastAsia="Courier New"/>
          <w:b/>
          <w:bCs/>
        </w:rPr>
        <w:t xml:space="preserve"> </w:t>
      </w:r>
      <w:r w:rsidRPr="00097C65">
        <w:rPr>
          <w:rFonts w:eastAsia="Courier New"/>
        </w:rPr>
        <w:t>писать</w:t>
      </w:r>
      <w:r w:rsidRPr="00097C65">
        <w:rPr>
          <w:rFonts w:eastAsia="Courier New"/>
          <w:b/>
          <w:bCs/>
        </w:rPr>
        <w:t xml:space="preserve"> </w:t>
      </w:r>
      <w:r w:rsidRPr="00097C65">
        <w:rPr>
          <w:rFonts w:eastAsia="Courier New"/>
        </w:rPr>
        <w:t>эту</w:t>
      </w:r>
      <w:r w:rsidRPr="00097C65">
        <w:rPr>
          <w:rFonts w:eastAsia="Courier New"/>
          <w:b/>
          <w:bCs/>
        </w:rPr>
        <w:t xml:space="preserve"> </w:t>
      </w:r>
      <w:r w:rsidRPr="0026225F">
        <w:rPr>
          <w:rFonts w:eastAsia="Courier New"/>
          <w:b/>
          <w:bCs/>
          <w:i/>
          <w:iCs/>
        </w:rPr>
        <w:t>«серию</w:t>
      </w:r>
      <w:r w:rsidRPr="0026225F">
        <w:rPr>
          <w:rFonts w:eastAsia="Courier New"/>
          <w:b/>
          <w:bCs/>
          <w:i/>
          <w:iCs/>
        </w:rPr>
        <w:t xml:space="preserve"> </w:t>
      </w:r>
      <w:r w:rsidRPr="0026225F">
        <w:rPr>
          <w:rFonts w:eastAsia="Courier New"/>
          <w:b/>
          <w:bCs/>
          <w:i/>
          <w:iCs/>
        </w:rPr>
        <w:t>статей</w:t>
      </w:r>
      <w:r w:rsidRPr="0026225F">
        <w:rPr>
          <w:rFonts w:eastAsia="Courier New"/>
          <w:b/>
          <w:bCs/>
          <w:i/>
          <w:iCs/>
        </w:rPr>
        <w:t xml:space="preserve"> </w:t>
      </w:r>
      <w:r w:rsidRPr="0026225F">
        <w:rPr>
          <w:rFonts w:eastAsia="Courier New"/>
          <w:b/>
          <w:bCs/>
          <w:i/>
          <w:iCs/>
        </w:rPr>
        <w:t>«369»</w:t>
      </w:r>
      <w:r w:rsidRPr="0026225F">
        <w:rPr>
          <w:rFonts w:eastAsia="Courier New"/>
          <w:b/>
          <w:bCs/>
        </w:rPr>
        <w:t xml:space="preserve"> </w:t>
      </w:r>
      <w:r w:rsidRPr="00097C65">
        <w:rPr>
          <w:rFonts w:eastAsia="Courier New"/>
        </w:rPr>
        <w:t>с</w:t>
      </w:r>
      <w:r w:rsidRPr="00097C65">
        <w:rPr>
          <w:rFonts w:eastAsia="Courier New"/>
          <w:b/>
          <w:bCs/>
        </w:rPr>
        <w:t xml:space="preserve"> </w:t>
      </w:r>
      <w:r w:rsidRPr="00097C65">
        <w:rPr>
          <w:rFonts w:eastAsia="Courier New"/>
        </w:rPr>
        <w:t>целью</w:t>
      </w:r>
      <w:r w:rsidRPr="00097C65">
        <w:rPr>
          <w:rFonts w:eastAsia="Courier New"/>
          <w:b/>
          <w:bCs/>
        </w:rPr>
        <w:t xml:space="preserve"> </w:t>
      </w:r>
      <w:r w:rsidRPr="00097C65">
        <w:rPr>
          <w:rFonts w:eastAsia="Courier New"/>
        </w:rPr>
        <w:t>собрать</w:t>
      </w:r>
      <w:r w:rsidRPr="00097C65">
        <w:rPr>
          <w:rFonts w:eastAsia="Courier New"/>
          <w:b/>
          <w:bCs/>
        </w:rPr>
        <w:t xml:space="preserve"> </w:t>
      </w:r>
      <w:r w:rsidRPr="00097C65">
        <w:rPr>
          <w:rFonts w:eastAsia="Courier New"/>
        </w:rPr>
        <w:t>группу</w:t>
      </w:r>
      <w:r w:rsidRPr="00097C65">
        <w:rPr>
          <w:rFonts w:eastAsia="Courier New"/>
          <w:b/>
          <w:bCs/>
        </w:rPr>
        <w:t xml:space="preserve"> </w:t>
      </w:r>
      <w:r w:rsidRPr="00097C65">
        <w:rPr>
          <w:rFonts w:eastAsia="Courier New"/>
        </w:rPr>
        <w:t>единомышленников</w:t>
      </w:r>
      <w:r w:rsidRPr="00097C65">
        <w:rPr>
          <w:rFonts w:eastAsia="Courier New"/>
          <w:b/>
          <w:bCs/>
        </w:rPr>
        <w:t xml:space="preserve"> </w:t>
      </w:r>
      <w:r w:rsidRPr="00097C65">
        <w:rPr>
          <w:rFonts w:eastAsia="Courier New"/>
        </w:rPr>
        <w:t>для</w:t>
      </w:r>
      <w:r w:rsidRPr="00097C65">
        <w:rPr>
          <w:rFonts w:eastAsia="Courier New"/>
          <w:b/>
          <w:bCs/>
        </w:rPr>
        <w:t xml:space="preserve"> </w:t>
      </w:r>
      <w:r w:rsidRPr="00097C65">
        <w:rPr>
          <w:rFonts w:eastAsia="Courier New"/>
        </w:rPr>
        <w:t>восхождения</w:t>
      </w:r>
      <w:r w:rsidRPr="00097C65">
        <w:rPr>
          <w:rFonts w:eastAsia="Courier New"/>
          <w:b/>
          <w:bCs/>
        </w:rPr>
        <w:t xml:space="preserve"> </w:t>
      </w:r>
      <w:r w:rsidRPr="00097C65">
        <w:rPr>
          <w:rFonts w:eastAsia="Courier New"/>
        </w:rPr>
        <w:t>на</w:t>
      </w:r>
      <w:r w:rsidRPr="00097C65">
        <w:rPr>
          <w:rFonts w:eastAsia="Courier New"/>
          <w:b/>
          <w:bCs/>
        </w:rPr>
        <w:t xml:space="preserve"> </w:t>
      </w:r>
      <w:r w:rsidRPr="00097C65">
        <w:rPr>
          <w:rFonts w:eastAsia="Courier New"/>
        </w:rPr>
        <w:t>гору.</w:t>
      </w:r>
      <w:r w:rsidRPr="00097C65">
        <w:rPr>
          <w:rFonts w:eastAsia="Courier New"/>
          <w:b/>
          <w:bCs/>
        </w:rPr>
        <w:t xml:space="preserve"> </w:t>
      </w:r>
      <w:r w:rsidRPr="00097C65">
        <w:rPr>
          <w:rFonts w:eastAsia="Courier New"/>
        </w:rPr>
        <w:t>Кто</w:t>
      </w:r>
      <w:r w:rsidRPr="00097C65">
        <w:rPr>
          <w:rFonts w:eastAsia="Courier New"/>
          <w:b/>
          <w:bCs/>
        </w:rPr>
        <w:t xml:space="preserve"> </w:t>
      </w:r>
      <w:r w:rsidRPr="00097C65">
        <w:rPr>
          <w:rFonts w:eastAsia="Courier New"/>
        </w:rPr>
        <w:t>ничего</w:t>
      </w:r>
      <w:r w:rsidRPr="00097C65">
        <w:rPr>
          <w:rFonts w:eastAsia="Courier New"/>
          <w:b/>
          <w:bCs/>
        </w:rPr>
        <w:t xml:space="preserve"> </w:t>
      </w:r>
      <w:r w:rsidRPr="00097C65">
        <w:rPr>
          <w:rStyle w:val="--"/>
          <w:rFonts w:eastAsia="Courier New"/>
        </w:rPr>
        <w:t>не</w:t>
      </w:r>
      <w:r w:rsidRPr="00097C65">
        <w:rPr>
          <w:rStyle w:val="--"/>
          <w:rFonts w:eastAsia="Courier New"/>
          <w:b w:val="0"/>
        </w:rPr>
        <w:t xml:space="preserve"> </w:t>
      </w:r>
      <w:r w:rsidRPr="00097C65">
        <w:rPr>
          <w:rStyle w:val="--0"/>
          <w:rFonts w:eastAsia="Courier New"/>
        </w:rPr>
        <w:t>ищет</w:t>
      </w:r>
      <w:r w:rsidRPr="0026225F">
        <w:t xml:space="preserve">, </w:t>
      </w:r>
      <w:r w:rsidRPr="0026225F">
        <w:rPr>
          <w:rFonts w:eastAsia="Courier New"/>
          <w:b/>
          <w:bCs/>
          <w:i/>
          <w:iCs/>
        </w:rPr>
        <w:t>кому</w:t>
      </w:r>
      <w:r w:rsidRPr="0026225F">
        <w:rPr>
          <w:rFonts w:eastAsia="Courier New"/>
          <w:b/>
          <w:bCs/>
          <w:i/>
          <w:iCs/>
        </w:rPr>
        <w:t xml:space="preserve"> </w:t>
      </w:r>
      <w:r w:rsidRPr="0026225F">
        <w:rPr>
          <w:rFonts w:eastAsia="Courier New"/>
          <w:b/>
          <w:bCs/>
          <w:i/>
          <w:iCs/>
        </w:rPr>
        <w:t>вс</w:t>
      </w:r>
      <w:r w:rsidR="0026225F" w:rsidRPr="0026225F">
        <w:rPr>
          <w:rFonts w:eastAsia="Courier New"/>
          <w:b/>
          <w:bCs/>
          <w:i/>
          <w:iCs/>
        </w:rPr>
        <w:t>ё</w:t>
      </w:r>
      <w:r w:rsidRPr="0026225F">
        <w:rPr>
          <w:rFonts w:eastAsia="Courier New"/>
          <w:b/>
          <w:bCs/>
          <w:i/>
          <w:iCs/>
        </w:rPr>
        <w:t xml:space="preserve"> </w:t>
      </w:r>
      <w:r w:rsidRPr="0026225F">
        <w:rPr>
          <w:rFonts w:eastAsia="Courier New"/>
          <w:b/>
          <w:bCs/>
          <w:i/>
          <w:iCs/>
        </w:rPr>
        <w:t>в</w:t>
      </w:r>
      <w:r w:rsidRPr="0026225F">
        <w:rPr>
          <w:rFonts w:eastAsia="Courier New"/>
          <w:b/>
          <w:bCs/>
          <w:i/>
          <w:iCs/>
        </w:rPr>
        <w:t xml:space="preserve"> </w:t>
      </w:r>
      <w:r w:rsidRPr="0026225F">
        <w:rPr>
          <w:rFonts w:eastAsia="Courier New"/>
          <w:b/>
          <w:bCs/>
          <w:i/>
          <w:iCs/>
        </w:rPr>
        <w:t>жизни</w:t>
      </w:r>
      <w:r w:rsidRPr="0026225F">
        <w:rPr>
          <w:rFonts w:eastAsia="Courier New"/>
          <w:b/>
          <w:bCs/>
          <w:i/>
          <w:iCs/>
        </w:rPr>
        <w:t xml:space="preserve"> </w:t>
      </w:r>
      <w:r w:rsidRPr="0026225F">
        <w:rPr>
          <w:rFonts w:eastAsia="Courier New"/>
          <w:b/>
          <w:bCs/>
          <w:i/>
          <w:iCs/>
        </w:rPr>
        <w:t>понятно</w:t>
      </w:r>
      <w:r w:rsidRPr="00097C65">
        <w:rPr>
          <w:rFonts w:eastAsia="Courier New"/>
          <w:b/>
          <w:bCs/>
        </w:rPr>
        <w:t xml:space="preserve"> — </w:t>
      </w:r>
      <w:r w:rsidRPr="00097C65">
        <w:rPr>
          <w:rFonts w:eastAsia="Courier New"/>
        </w:rPr>
        <w:t>таких</w:t>
      </w:r>
      <w:r w:rsidRPr="00097C65">
        <w:rPr>
          <w:rFonts w:eastAsia="Courier New"/>
          <w:b/>
          <w:bCs/>
        </w:rPr>
        <w:t xml:space="preserve"> </w:t>
      </w:r>
      <w:r w:rsidRPr="00097C65">
        <w:rPr>
          <w:rFonts w:eastAsia="Courier New"/>
        </w:rPr>
        <w:t>я</w:t>
      </w:r>
      <w:r w:rsidRPr="00097C65">
        <w:rPr>
          <w:rFonts w:eastAsia="Courier New"/>
          <w:b/>
          <w:bCs/>
        </w:rPr>
        <w:t xml:space="preserve"> </w:t>
      </w:r>
      <w:r w:rsidRPr="00097C65">
        <w:rPr>
          <w:rFonts w:eastAsia="Courier New"/>
        </w:rPr>
        <w:t>не</w:t>
      </w:r>
      <w:r w:rsidRPr="00097C65">
        <w:rPr>
          <w:rFonts w:eastAsia="Courier New"/>
          <w:b/>
          <w:bCs/>
        </w:rPr>
        <w:t xml:space="preserve"> </w:t>
      </w:r>
      <w:r w:rsidRPr="00097C65">
        <w:rPr>
          <w:rFonts w:eastAsia="Courier New"/>
        </w:rPr>
        <w:t>беру</w:t>
      </w:r>
      <w:r w:rsidRPr="00097C65">
        <w:rPr>
          <w:rFonts w:eastAsia="Courier New"/>
          <w:b/>
          <w:bCs/>
        </w:rPr>
        <w:t xml:space="preserve"> </w:t>
      </w:r>
      <w:r w:rsidRPr="00097C65">
        <w:rPr>
          <w:rFonts w:eastAsia="Courier New"/>
        </w:rPr>
        <w:t>и</w:t>
      </w:r>
      <w:r w:rsidRPr="00097C65">
        <w:rPr>
          <w:rFonts w:eastAsia="Courier New"/>
          <w:b/>
          <w:bCs/>
        </w:rPr>
        <w:t xml:space="preserve"> </w:t>
      </w:r>
      <w:r w:rsidRPr="00097C65">
        <w:rPr>
          <w:rFonts w:eastAsia="Courier New"/>
        </w:rPr>
        <w:t>брать</w:t>
      </w:r>
      <w:r w:rsidRPr="00097C65">
        <w:rPr>
          <w:rFonts w:eastAsia="Courier New"/>
          <w:b/>
          <w:bCs/>
        </w:rPr>
        <w:t xml:space="preserve"> </w:t>
      </w:r>
      <w:r w:rsidRPr="00097C65">
        <w:rPr>
          <w:rFonts w:eastAsia="Courier New"/>
        </w:rPr>
        <w:t>не</w:t>
      </w:r>
      <w:r w:rsidRPr="00097C65">
        <w:rPr>
          <w:rFonts w:eastAsia="Courier New"/>
          <w:b/>
          <w:bCs/>
        </w:rPr>
        <w:t xml:space="preserve"> </w:t>
      </w:r>
      <w:r w:rsidRPr="00097C65">
        <w:rPr>
          <w:rFonts w:eastAsia="Courier New"/>
        </w:rPr>
        <w:t>буду.</w:t>
      </w:r>
      <w:r w:rsidRPr="00097C65">
        <w:rPr>
          <w:rFonts w:eastAsia="Courier New"/>
          <w:b/>
          <w:bCs/>
        </w:rPr>
        <w:t xml:space="preserve"> </w:t>
      </w:r>
      <w:r w:rsidRPr="00097C65">
        <w:rPr>
          <w:rFonts w:eastAsia="Courier New"/>
        </w:rPr>
        <w:t>Они</w:t>
      </w:r>
      <w:r w:rsidRPr="00097C65">
        <w:rPr>
          <w:rFonts w:eastAsia="Courier New"/>
          <w:b/>
          <w:bCs/>
        </w:rPr>
        <w:t xml:space="preserve"> </w:t>
      </w:r>
      <w:r w:rsidRPr="00097C65">
        <w:rPr>
          <w:rFonts w:eastAsia="Courier New"/>
        </w:rPr>
        <w:t>для</w:t>
      </w:r>
      <w:r w:rsidRPr="00097C65">
        <w:rPr>
          <w:rFonts w:eastAsia="Courier New"/>
          <w:b/>
          <w:bCs/>
        </w:rPr>
        <w:t xml:space="preserve"> </w:t>
      </w:r>
      <w:r w:rsidRPr="00097C65">
        <w:rPr>
          <w:rFonts w:eastAsia="Courier New"/>
        </w:rPr>
        <w:t>меня</w:t>
      </w:r>
      <w:r w:rsidRPr="00097C65">
        <w:rPr>
          <w:rFonts w:eastAsia="Courier New"/>
          <w:b/>
          <w:bCs/>
        </w:rPr>
        <w:t xml:space="preserve"> </w:t>
      </w:r>
      <w:r w:rsidRPr="00097C65">
        <w:rPr>
          <w:rFonts w:eastAsia="Courier New"/>
        </w:rPr>
        <w:t>пустая</w:t>
      </w:r>
      <w:r w:rsidRPr="00097C65">
        <w:rPr>
          <w:rFonts w:eastAsia="Courier New"/>
          <w:b/>
          <w:bCs/>
        </w:rPr>
        <w:t xml:space="preserve"> </w:t>
      </w:r>
      <w:r w:rsidRPr="00097C65">
        <w:rPr>
          <w:rFonts w:eastAsia="Courier New"/>
        </w:rPr>
        <w:t>порода.</w:t>
      </w:r>
      <w:r w:rsidRPr="00097C65">
        <w:rPr>
          <w:rFonts w:eastAsia="Courier New"/>
          <w:b/>
          <w:bCs/>
        </w:rPr>
        <w:t xml:space="preserve"> </w:t>
      </w:r>
      <w:bookmarkStart w:id="2" w:name="OLE_LINK16"/>
      <w:bookmarkStart w:id="3" w:name="OLE_LINK17"/>
      <w:r w:rsidRPr="00097C65">
        <w:rPr>
          <w:rFonts w:eastAsia="Courier New"/>
        </w:rPr>
        <w:t>Моя</w:t>
      </w:r>
      <w:r w:rsidRPr="00097C65">
        <w:rPr>
          <w:rFonts w:eastAsia="Courier New"/>
          <w:b/>
          <w:bCs/>
        </w:rPr>
        <w:t xml:space="preserve"> </w:t>
      </w:r>
      <w:r w:rsidRPr="00097C65">
        <w:rPr>
          <w:rFonts w:eastAsia="Courier New"/>
        </w:rPr>
        <w:t>аудитория</w:t>
      </w:r>
      <w:r w:rsidR="0026225F">
        <w:rPr>
          <w:rFonts w:eastAsia="Courier New"/>
        </w:rPr>
        <w:t>,</w:t>
      </w:r>
      <w:r w:rsidRPr="00097C65">
        <w:rPr>
          <w:rFonts w:eastAsia="Courier New"/>
          <w:b/>
          <w:bCs/>
        </w:rPr>
        <w:t xml:space="preserve"> </w:t>
      </w:r>
      <w:r w:rsidRPr="00097C65">
        <w:rPr>
          <w:rFonts w:eastAsia="Courier New"/>
        </w:rPr>
        <w:t>единомышленники</w:t>
      </w:r>
      <w:r w:rsidRPr="00097C65">
        <w:rPr>
          <w:rFonts w:eastAsia="Courier New"/>
          <w:b/>
          <w:bCs/>
        </w:rPr>
        <w:t xml:space="preserve"> — </w:t>
      </w:r>
      <w:r w:rsidRPr="00097C65">
        <w:rPr>
          <w:rFonts w:eastAsia="Courier New"/>
        </w:rPr>
        <w:t>страстно</w:t>
      </w:r>
      <w:r w:rsidRPr="00097C65">
        <w:rPr>
          <w:rFonts w:eastAsia="Courier New"/>
          <w:b/>
          <w:bCs/>
        </w:rPr>
        <w:t xml:space="preserve"> </w:t>
      </w:r>
      <w:r w:rsidRPr="00097C65">
        <w:rPr>
          <w:rFonts w:eastAsia="Courier New"/>
        </w:rPr>
        <w:t>ищущие</w:t>
      </w:r>
      <w:r w:rsidRPr="00097C65">
        <w:rPr>
          <w:rFonts w:eastAsia="Courier New"/>
          <w:b/>
          <w:bCs/>
        </w:rPr>
        <w:t xml:space="preserve"> </w:t>
      </w:r>
      <w:r w:rsidRPr="00097C65">
        <w:rPr>
          <w:rFonts w:eastAsia="Courier New"/>
        </w:rPr>
        <w:t>люди.</w:t>
      </w:r>
      <w:r w:rsidRPr="00097C65">
        <w:rPr>
          <w:rFonts w:eastAsia="Courier New"/>
          <w:b/>
          <w:bCs/>
        </w:rPr>
        <w:t xml:space="preserve"> </w:t>
      </w:r>
      <w:r w:rsidRPr="00097C65">
        <w:t>Для</w:t>
      </w:r>
      <w:r w:rsidRPr="00097C65">
        <w:rPr>
          <w:b/>
          <w:bCs/>
        </w:rPr>
        <w:t xml:space="preserve"> </w:t>
      </w:r>
      <w:r w:rsidRPr="00097C65">
        <w:t>них</w:t>
      </w:r>
      <w:r w:rsidRPr="00097C65">
        <w:rPr>
          <w:b/>
          <w:bCs/>
        </w:rPr>
        <w:t xml:space="preserve"> </w:t>
      </w:r>
      <w:r w:rsidRPr="00097C65">
        <w:t>цель</w:t>
      </w:r>
      <w:r w:rsidRPr="00097C65">
        <w:rPr>
          <w:b/>
          <w:bCs/>
        </w:rPr>
        <w:t xml:space="preserve"> </w:t>
      </w:r>
      <w:r w:rsidRPr="00097C65">
        <w:t>всегда</w:t>
      </w:r>
      <w:r w:rsidRPr="00097C65">
        <w:rPr>
          <w:b/>
          <w:bCs/>
        </w:rPr>
        <w:t xml:space="preserve"> </w:t>
      </w:r>
      <w:r w:rsidRPr="00097C65">
        <w:t>одна.</w:t>
      </w:r>
      <w:r w:rsidRPr="00097C65">
        <w:rPr>
          <w:b/>
          <w:bCs/>
        </w:rPr>
        <w:t xml:space="preserve"> </w:t>
      </w:r>
      <w:r w:rsidRPr="00097C65">
        <w:t>И</w:t>
      </w:r>
      <w:r w:rsidRPr="00097C65">
        <w:rPr>
          <w:b/>
          <w:bCs/>
        </w:rPr>
        <w:t xml:space="preserve"> </w:t>
      </w:r>
      <w:r w:rsidRPr="00097C65">
        <w:t>она</w:t>
      </w:r>
      <w:r w:rsidRPr="00097C65">
        <w:rPr>
          <w:b/>
          <w:bCs/>
        </w:rPr>
        <w:t xml:space="preserve"> </w:t>
      </w:r>
      <w:r w:rsidRPr="00097C65">
        <w:t>первична.</w:t>
      </w:r>
      <w:r w:rsidRPr="00097C65">
        <w:rPr>
          <w:b/>
          <w:bCs/>
        </w:rPr>
        <w:t xml:space="preserve"> </w:t>
      </w:r>
      <w:bookmarkEnd w:id="2"/>
      <w:bookmarkEnd w:id="3"/>
      <w:r w:rsidRPr="00097C65">
        <w:t>Остальное</w:t>
      </w:r>
      <w:r w:rsidRPr="00097C65">
        <w:rPr>
          <w:b/>
          <w:bCs/>
        </w:rPr>
        <w:t xml:space="preserve"> </w:t>
      </w:r>
      <w:r w:rsidRPr="00097C65">
        <w:t>используется</w:t>
      </w:r>
      <w:r w:rsidRPr="00097C65">
        <w:rPr>
          <w:b/>
          <w:bCs/>
        </w:rPr>
        <w:t xml:space="preserve"> </w:t>
      </w:r>
      <w:r w:rsidRPr="00097C65">
        <w:t>как</w:t>
      </w:r>
      <w:r w:rsidRPr="00097C65">
        <w:rPr>
          <w:b/>
          <w:bCs/>
        </w:rPr>
        <w:t xml:space="preserve"> </w:t>
      </w:r>
      <w:r w:rsidRPr="00097C65">
        <w:t>инструмент</w:t>
      </w:r>
      <w:r w:rsidRPr="00097C65">
        <w:rPr>
          <w:b/>
          <w:bCs/>
        </w:rPr>
        <w:t xml:space="preserve"> </w:t>
      </w:r>
      <w:r w:rsidRPr="00097C65">
        <w:t>е</w:t>
      </w:r>
      <w:r w:rsidR="0026225F">
        <w:t>ё</w:t>
      </w:r>
      <w:r w:rsidRPr="00097C65">
        <w:rPr>
          <w:b/>
          <w:bCs/>
        </w:rPr>
        <w:t xml:space="preserve"> </w:t>
      </w:r>
      <w:r w:rsidRPr="00097C65">
        <w:t>достижения.</w:t>
      </w:r>
      <w:r w:rsidRPr="00097C65">
        <w:rPr>
          <w:b/>
          <w:bCs/>
        </w:rPr>
        <w:t xml:space="preserve"> </w:t>
      </w:r>
      <w:r w:rsidRPr="00097C65">
        <w:t>При</w:t>
      </w:r>
      <w:r w:rsidRPr="00097C65">
        <w:rPr>
          <w:b/>
          <w:bCs/>
        </w:rPr>
        <w:t xml:space="preserve"> </w:t>
      </w:r>
      <w:r w:rsidRPr="00097C65">
        <w:t>этом</w:t>
      </w:r>
      <w:r w:rsidRPr="00097C65">
        <w:rPr>
          <w:b/>
          <w:bCs/>
        </w:rPr>
        <w:t xml:space="preserve"> </w:t>
      </w:r>
      <w:r w:rsidRPr="00097C65">
        <w:t>вторичное</w:t>
      </w:r>
      <w:r w:rsidRPr="00097C65">
        <w:rPr>
          <w:b/>
          <w:bCs/>
        </w:rPr>
        <w:t xml:space="preserve"> </w:t>
      </w:r>
      <w:r w:rsidRPr="00097C65">
        <w:t>тоже</w:t>
      </w:r>
      <w:r w:rsidRPr="00097C65">
        <w:rPr>
          <w:b/>
          <w:bCs/>
        </w:rPr>
        <w:t xml:space="preserve"> </w:t>
      </w:r>
      <w:r w:rsidRPr="00097C65">
        <w:t>может</w:t>
      </w:r>
      <w:r w:rsidRPr="00097C65">
        <w:rPr>
          <w:b/>
          <w:bCs/>
        </w:rPr>
        <w:t xml:space="preserve"> </w:t>
      </w:r>
      <w:r w:rsidRPr="00097C65">
        <w:t>называться</w:t>
      </w:r>
      <w:r w:rsidRPr="00097C65">
        <w:rPr>
          <w:b/>
          <w:bCs/>
        </w:rPr>
        <w:t xml:space="preserve"> </w:t>
      </w:r>
      <w:r w:rsidRPr="00097C65">
        <w:t>целью,</w:t>
      </w:r>
      <w:r w:rsidRPr="00097C65">
        <w:rPr>
          <w:b/>
          <w:bCs/>
        </w:rPr>
        <w:t xml:space="preserve"> </w:t>
      </w:r>
      <w:r w:rsidRPr="00097C65">
        <w:t>но</w:t>
      </w:r>
      <w:r w:rsidRPr="00097C65">
        <w:rPr>
          <w:b/>
          <w:bCs/>
        </w:rPr>
        <w:t xml:space="preserve"> </w:t>
      </w:r>
      <w:r w:rsidRPr="00097C65">
        <w:t>по</w:t>
      </w:r>
      <w:r w:rsidRPr="00097C65">
        <w:rPr>
          <w:b/>
          <w:bCs/>
        </w:rPr>
        <w:t xml:space="preserve"> </w:t>
      </w:r>
      <w:r w:rsidRPr="00097C65">
        <w:t>сути</w:t>
      </w:r>
      <w:r w:rsidRPr="00097C65">
        <w:rPr>
          <w:b/>
          <w:bCs/>
        </w:rPr>
        <w:t xml:space="preserve"> </w:t>
      </w:r>
      <w:r w:rsidRPr="00097C65">
        <w:t>это</w:t>
      </w:r>
      <w:r w:rsidRPr="00097C65">
        <w:rPr>
          <w:b/>
          <w:bCs/>
        </w:rPr>
        <w:t xml:space="preserve"> </w:t>
      </w:r>
      <w:r w:rsidRPr="00097C65">
        <w:t>всегда</w:t>
      </w:r>
      <w:r w:rsidRPr="00097C65">
        <w:rPr>
          <w:b/>
          <w:bCs/>
        </w:rPr>
        <w:t xml:space="preserve"> </w:t>
      </w:r>
      <w:r w:rsidRPr="00097C65">
        <w:t>ресурс</w:t>
      </w:r>
      <w:r w:rsidRPr="00097C65">
        <w:rPr>
          <w:b/>
          <w:bCs/>
        </w:rPr>
        <w:t xml:space="preserve"> </w:t>
      </w:r>
      <w:r w:rsidRPr="00097C65">
        <w:t>и</w:t>
      </w:r>
      <w:r w:rsidRPr="00097C65">
        <w:rPr>
          <w:b/>
          <w:bCs/>
        </w:rPr>
        <w:t xml:space="preserve"> </w:t>
      </w:r>
      <w:r w:rsidRPr="00097C65">
        <w:t>инструмент.</w:t>
      </w:r>
      <w:r w:rsidRPr="00097C65">
        <w:rPr>
          <w:b/>
          <w:bCs/>
        </w:rPr>
        <w:t xml:space="preserve"> </w:t>
      </w:r>
      <w:r w:rsidRPr="00097C65">
        <w:t>Ради</w:t>
      </w:r>
      <w:r w:rsidRPr="00097C65">
        <w:rPr>
          <w:b/>
          <w:bCs/>
        </w:rPr>
        <w:t xml:space="preserve"> </w:t>
      </w:r>
      <w:r w:rsidRPr="00097C65">
        <w:t>первичного</w:t>
      </w:r>
      <w:r w:rsidRPr="00097C65">
        <w:rPr>
          <w:b/>
          <w:bCs/>
        </w:rPr>
        <w:t xml:space="preserve"> </w:t>
      </w:r>
      <w:r w:rsidRPr="00097C65">
        <w:rPr>
          <w:rStyle w:val="--0"/>
        </w:rPr>
        <w:t>можно</w:t>
      </w:r>
      <w:r w:rsidRPr="00097C65">
        <w:rPr>
          <w:rStyle w:val="--0"/>
          <w:b w:val="0"/>
          <w:bCs/>
        </w:rPr>
        <w:t xml:space="preserve"> </w:t>
      </w:r>
      <w:r w:rsidRPr="00097C65">
        <w:rPr>
          <w:rStyle w:val="--"/>
        </w:rPr>
        <w:t>жертвовать</w:t>
      </w:r>
      <w:r w:rsidRPr="00097C65">
        <w:rPr>
          <w:b/>
          <w:bCs/>
        </w:rPr>
        <w:t xml:space="preserve"> </w:t>
      </w:r>
      <w:r w:rsidRPr="00097C65">
        <w:t>вторичным.</w:t>
      </w:r>
      <w:r w:rsidRPr="00097C65">
        <w:rPr>
          <w:b/>
          <w:bCs/>
        </w:rPr>
        <w:t xml:space="preserve"> </w:t>
      </w:r>
      <w:r w:rsidRPr="00097C65">
        <w:t>Наоборот</w:t>
      </w:r>
      <w:r w:rsidRPr="00097C65">
        <w:rPr>
          <w:b/>
          <w:bCs/>
        </w:rPr>
        <w:t xml:space="preserve"> </w:t>
      </w:r>
      <w:r w:rsidRPr="00097C65">
        <w:t>—</w:t>
      </w:r>
      <w:r w:rsidRPr="00097C65">
        <w:rPr>
          <w:b/>
          <w:bCs/>
        </w:rPr>
        <w:t xml:space="preserve"> </w:t>
      </w:r>
      <w:r w:rsidRPr="00097C65">
        <w:t>никогда,</w:t>
      </w:r>
      <w:r w:rsidRPr="00097C65">
        <w:rPr>
          <w:b/>
          <w:bCs/>
        </w:rPr>
        <w:t xml:space="preserve"> </w:t>
      </w:r>
      <w:r w:rsidRPr="00097C65">
        <w:t>ибо</w:t>
      </w:r>
      <w:r w:rsidRPr="00097C65">
        <w:rPr>
          <w:b/>
          <w:bCs/>
        </w:rPr>
        <w:t xml:space="preserve"> </w:t>
      </w:r>
      <w:r w:rsidRPr="00097C65">
        <w:t>это</w:t>
      </w:r>
      <w:r w:rsidRPr="00097C65">
        <w:rPr>
          <w:b/>
          <w:bCs/>
        </w:rPr>
        <w:t xml:space="preserve"> </w:t>
      </w:r>
      <w:r w:rsidRPr="00097C65">
        <w:t>противоречит</w:t>
      </w:r>
      <w:r w:rsidRPr="00097C65">
        <w:rPr>
          <w:b/>
          <w:bCs/>
        </w:rPr>
        <w:t xml:space="preserve"> </w:t>
      </w:r>
      <w:r w:rsidRPr="00097C65">
        <w:t>здравому</w:t>
      </w:r>
      <w:r w:rsidRPr="00097C65">
        <w:rPr>
          <w:b/>
          <w:bCs/>
        </w:rPr>
        <w:t xml:space="preserve"> </w:t>
      </w:r>
      <w:r w:rsidRPr="00097C65">
        <w:t>смыслу.</w:t>
      </w:r>
      <w:r w:rsidRPr="00097C65">
        <w:rPr>
          <w:b/>
          <w:bCs/>
        </w:rPr>
        <w:t xml:space="preserve"> </w:t>
      </w:r>
      <w:r w:rsidRPr="00097C65">
        <w:t>Цель</w:t>
      </w:r>
      <w:r w:rsidRPr="00097C65">
        <w:rPr>
          <w:b/>
          <w:bCs/>
        </w:rPr>
        <w:t xml:space="preserve"> </w:t>
      </w:r>
      <w:r w:rsidRPr="00097C65">
        <w:t>определяет</w:t>
      </w:r>
      <w:r w:rsidRPr="00097C65">
        <w:rPr>
          <w:b/>
          <w:bCs/>
        </w:rPr>
        <w:t xml:space="preserve"> </w:t>
      </w:r>
      <w:r w:rsidRPr="00097C65">
        <w:t>логику</w:t>
      </w:r>
      <w:r w:rsidRPr="00097C65">
        <w:rPr>
          <w:b/>
          <w:bCs/>
        </w:rPr>
        <w:t xml:space="preserve"> </w:t>
      </w:r>
      <w:r w:rsidRPr="00097C65">
        <w:t>действия.</w:t>
      </w:r>
      <w:r w:rsidRPr="00097C65">
        <w:rPr>
          <w:b/>
          <w:bCs/>
        </w:rPr>
        <w:t xml:space="preserve"> </w:t>
      </w:r>
      <w:r w:rsidRPr="00097C65">
        <w:t>Появление</w:t>
      </w:r>
      <w:r w:rsidRPr="00097C65">
        <w:rPr>
          <w:b/>
          <w:bCs/>
        </w:rPr>
        <w:t xml:space="preserve"> </w:t>
      </w:r>
      <w:r w:rsidRPr="00097C65">
        <w:t>новой</w:t>
      </w:r>
      <w:r w:rsidRPr="00097C65">
        <w:rPr>
          <w:b/>
          <w:bCs/>
        </w:rPr>
        <w:t xml:space="preserve"> </w:t>
      </w:r>
      <w:r w:rsidRPr="00097C65">
        <w:t>цели</w:t>
      </w:r>
      <w:r w:rsidRPr="00097C65">
        <w:rPr>
          <w:b/>
          <w:bCs/>
        </w:rPr>
        <w:t xml:space="preserve"> </w:t>
      </w:r>
      <w:r w:rsidRPr="00097C65">
        <w:t>рождает</w:t>
      </w:r>
      <w:r w:rsidRPr="00097C65">
        <w:rPr>
          <w:b/>
          <w:bCs/>
        </w:rPr>
        <w:t xml:space="preserve"> </w:t>
      </w:r>
      <w:r w:rsidRPr="00097C65">
        <w:t>для</w:t>
      </w:r>
      <w:r w:rsidRPr="00097C65">
        <w:rPr>
          <w:b/>
          <w:bCs/>
        </w:rPr>
        <w:t xml:space="preserve"> </w:t>
      </w:r>
      <w:r w:rsidRPr="00097C65">
        <w:t>всех</w:t>
      </w:r>
      <w:r w:rsidRPr="00097C65">
        <w:rPr>
          <w:b/>
          <w:bCs/>
        </w:rPr>
        <w:t xml:space="preserve"> — </w:t>
      </w:r>
      <w:r w:rsidRPr="00097C65">
        <w:t>новую</w:t>
      </w:r>
      <w:r w:rsidRPr="00097C65">
        <w:rPr>
          <w:b/>
          <w:bCs/>
        </w:rPr>
        <w:t xml:space="preserve"> </w:t>
      </w:r>
      <w:r w:rsidRPr="00097C65">
        <w:t>логику.</w:t>
      </w:r>
      <w:r w:rsidRPr="00097C65">
        <w:rPr>
          <w:b/>
          <w:bCs/>
        </w:rPr>
        <w:t xml:space="preserve"> </w:t>
      </w:r>
    </w:p>
    <w:p w14:paraId="55E56887" w14:textId="7E009D14" w:rsidR="0042185D" w:rsidRPr="00097C65" w:rsidRDefault="0042185D" w:rsidP="0026225F">
      <w:pPr>
        <w:rPr>
          <w:rFonts w:eastAsia="Courier New"/>
          <w:b/>
          <w:bCs/>
        </w:rPr>
      </w:pPr>
      <w:r w:rsidRPr="00097C65">
        <w:t>Приведу</w:t>
      </w:r>
      <w:r w:rsidRPr="00097C65">
        <w:rPr>
          <w:b/>
          <w:bCs/>
        </w:rPr>
        <w:t xml:space="preserve"> </w:t>
      </w:r>
      <w:r w:rsidRPr="00097C65">
        <w:t>пример,</w:t>
      </w:r>
      <w:r w:rsidRPr="00097C65">
        <w:rPr>
          <w:b/>
          <w:bCs/>
        </w:rPr>
        <w:t xml:space="preserve"> </w:t>
      </w:r>
      <w:r w:rsidR="0026225F">
        <w:t>актуальный как минимум для</w:t>
      </w:r>
      <w:r w:rsidRPr="00097C65">
        <w:rPr>
          <w:b/>
          <w:bCs/>
        </w:rPr>
        <w:t xml:space="preserve"> </w:t>
      </w:r>
      <w:r w:rsidRPr="00097C65">
        <w:t>моего</w:t>
      </w:r>
      <w:r w:rsidRPr="00097C65">
        <w:rPr>
          <w:b/>
          <w:bCs/>
        </w:rPr>
        <w:t xml:space="preserve"> </w:t>
      </w:r>
      <w:r w:rsidRPr="00097C65">
        <w:t>поколения.</w:t>
      </w:r>
      <w:r w:rsidRPr="00097C65">
        <w:rPr>
          <w:b/>
          <w:bCs/>
        </w:rPr>
        <w:t xml:space="preserve"> </w:t>
      </w:r>
      <w:r w:rsidRPr="00097C65">
        <w:t>Когда</w:t>
      </w:r>
      <w:r w:rsidRPr="00097C65">
        <w:rPr>
          <w:b/>
          <w:bCs/>
        </w:rPr>
        <w:t xml:space="preserve"> </w:t>
      </w:r>
      <w:r w:rsidR="00887F4E" w:rsidRPr="00097C65">
        <w:t>был</w:t>
      </w:r>
      <w:r w:rsidR="00887F4E" w:rsidRPr="00097C65">
        <w:rPr>
          <w:b/>
          <w:bCs/>
        </w:rPr>
        <w:t xml:space="preserve"> </w:t>
      </w:r>
      <w:r w:rsidRPr="00097C65">
        <w:t>первич</w:t>
      </w:r>
      <w:r w:rsidR="00887F4E">
        <w:t>ным</w:t>
      </w:r>
      <w:r w:rsidRPr="00097C65">
        <w:rPr>
          <w:b/>
          <w:bCs/>
        </w:rPr>
        <w:t xml:space="preserve"> </w:t>
      </w:r>
      <w:r w:rsidRPr="00097C65">
        <w:t>коммунизм,</w:t>
      </w:r>
      <w:r w:rsidRPr="00097C65">
        <w:rPr>
          <w:b/>
          <w:bCs/>
        </w:rPr>
        <w:t xml:space="preserve"> </w:t>
      </w:r>
      <w:r w:rsidRPr="00097C65">
        <w:t>власть</w:t>
      </w:r>
      <w:r w:rsidRPr="00097C65">
        <w:rPr>
          <w:b/>
          <w:bCs/>
        </w:rPr>
        <w:t xml:space="preserve"> </w:t>
      </w:r>
      <w:r w:rsidRPr="00097C65">
        <w:t>была</w:t>
      </w:r>
      <w:r w:rsidRPr="00097C65">
        <w:rPr>
          <w:b/>
          <w:bCs/>
        </w:rPr>
        <w:t xml:space="preserve"> </w:t>
      </w:r>
      <w:r w:rsidRPr="00097C65">
        <w:t>готова</w:t>
      </w:r>
      <w:r w:rsidRPr="00097C65">
        <w:rPr>
          <w:b/>
          <w:bCs/>
        </w:rPr>
        <w:t xml:space="preserve"> </w:t>
      </w:r>
      <w:r w:rsidRPr="00097C65">
        <w:t>жертвовать</w:t>
      </w:r>
      <w:r w:rsidRPr="00097C65">
        <w:rPr>
          <w:b/>
          <w:bCs/>
        </w:rPr>
        <w:t xml:space="preserve"> </w:t>
      </w:r>
      <w:r w:rsidRPr="00097C65">
        <w:t>Россией.</w:t>
      </w:r>
      <w:r w:rsidRPr="00097C65">
        <w:rPr>
          <w:b/>
          <w:bCs/>
        </w:rPr>
        <w:t xml:space="preserve"> </w:t>
      </w:r>
      <w:r w:rsidRPr="00097C65">
        <w:t>Когда</w:t>
      </w:r>
      <w:r w:rsidRPr="00097C65">
        <w:rPr>
          <w:b/>
          <w:bCs/>
        </w:rPr>
        <w:t xml:space="preserve"> </w:t>
      </w:r>
      <w:r w:rsidRPr="00097C65">
        <w:t>первичной</w:t>
      </w:r>
      <w:r w:rsidRPr="00097C65">
        <w:rPr>
          <w:b/>
          <w:bCs/>
        </w:rPr>
        <w:t xml:space="preserve"> </w:t>
      </w:r>
      <w:r w:rsidRPr="00097C65">
        <w:t>стала</w:t>
      </w:r>
      <w:r w:rsidRPr="00097C65">
        <w:rPr>
          <w:b/>
          <w:bCs/>
        </w:rPr>
        <w:t xml:space="preserve"> </w:t>
      </w:r>
      <w:r w:rsidRPr="00097C65">
        <w:t>Россия,</w:t>
      </w:r>
      <w:r w:rsidRPr="00097C65">
        <w:rPr>
          <w:b/>
          <w:bCs/>
        </w:rPr>
        <w:t xml:space="preserve"> </w:t>
      </w:r>
      <w:r w:rsidRPr="00097C65">
        <w:t>в</w:t>
      </w:r>
      <w:r w:rsidRPr="00097C65">
        <w:rPr>
          <w:b/>
          <w:bCs/>
        </w:rPr>
        <w:t xml:space="preserve"> </w:t>
      </w:r>
      <w:r w:rsidRPr="00097C65">
        <w:t>жертву</w:t>
      </w:r>
      <w:r w:rsidRPr="00097C65">
        <w:rPr>
          <w:b/>
          <w:bCs/>
        </w:rPr>
        <w:t xml:space="preserve"> </w:t>
      </w:r>
      <w:r w:rsidRPr="00097C65">
        <w:t>была</w:t>
      </w:r>
      <w:r w:rsidRPr="00097C65">
        <w:rPr>
          <w:b/>
          <w:bCs/>
        </w:rPr>
        <w:t xml:space="preserve"> </w:t>
      </w:r>
      <w:r w:rsidRPr="00097C65">
        <w:t>принесена</w:t>
      </w:r>
      <w:r w:rsidRPr="00097C65">
        <w:rPr>
          <w:b/>
          <w:bCs/>
        </w:rPr>
        <w:t xml:space="preserve"> </w:t>
      </w:r>
      <w:r w:rsidRPr="00097C65">
        <w:t>идея</w:t>
      </w:r>
      <w:r w:rsidRPr="00097C65">
        <w:rPr>
          <w:b/>
          <w:bCs/>
        </w:rPr>
        <w:t xml:space="preserve"> </w:t>
      </w:r>
      <w:r w:rsidRPr="00097C65">
        <w:t>коммунизма.</w:t>
      </w:r>
      <w:bookmarkEnd w:id="0"/>
      <w:r w:rsidRPr="00097C65">
        <w:rPr>
          <w:b/>
          <w:bCs/>
        </w:rPr>
        <w:t xml:space="preserve"> </w:t>
      </w:r>
      <w:r w:rsidRPr="00097C65">
        <w:t>Хорошо</w:t>
      </w:r>
      <w:r w:rsidRPr="00097C65">
        <w:rPr>
          <w:b/>
          <w:bCs/>
        </w:rPr>
        <w:t xml:space="preserve"> </w:t>
      </w:r>
      <w:r w:rsidRPr="00097C65">
        <w:t>то,</w:t>
      </w:r>
      <w:r w:rsidRPr="00097C65">
        <w:rPr>
          <w:b/>
          <w:bCs/>
        </w:rPr>
        <w:t xml:space="preserve"> </w:t>
      </w:r>
      <w:r w:rsidRPr="00097C65">
        <w:t>что</w:t>
      </w:r>
      <w:r w:rsidRPr="00097C65">
        <w:rPr>
          <w:b/>
          <w:bCs/>
        </w:rPr>
        <w:t xml:space="preserve"> </w:t>
      </w:r>
      <w:r w:rsidRPr="00097C65">
        <w:t>усиливает</w:t>
      </w:r>
      <w:r w:rsidRPr="00097C65">
        <w:rPr>
          <w:b/>
          <w:bCs/>
        </w:rPr>
        <w:t xml:space="preserve"> </w:t>
      </w:r>
      <w:r w:rsidRPr="00097C65">
        <w:t>страну.</w:t>
      </w:r>
      <w:r w:rsidRPr="00097C65">
        <w:rPr>
          <w:b/>
          <w:bCs/>
        </w:rPr>
        <w:t xml:space="preserve"> </w:t>
      </w:r>
      <w:r w:rsidRPr="00097C65">
        <w:t>Плохо</w:t>
      </w:r>
      <w:r w:rsidRPr="00097C65">
        <w:rPr>
          <w:b/>
          <w:bCs/>
        </w:rPr>
        <w:t xml:space="preserve"> </w:t>
      </w:r>
      <w:r w:rsidRPr="00097C65">
        <w:t>то,</w:t>
      </w:r>
      <w:r w:rsidRPr="00097C65">
        <w:rPr>
          <w:b/>
          <w:bCs/>
        </w:rPr>
        <w:t xml:space="preserve"> </w:t>
      </w:r>
      <w:r w:rsidRPr="00097C65">
        <w:t>что</w:t>
      </w:r>
      <w:r w:rsidRPr="00097C65">
        <w:rPr>
          <w:b/>
          <w:bCs/>
        </w:rPr>
        <w:t xml:space="preserve"> </w:t>
      </w:r>
      <w:r w:rsidRPr="00097C65">
        <w:t>ослабляет.</w:t>
      </w:r>
      <w:r w:rsidRPr="00097C65">
        <w:rPr>
          <w:b/>
          <w:bCs/>
        </w:rPr>
        <w:t xml:space="preserve"> </w:t>
      </w:r>
      <w:r w:rsidRPr="00097C65">
        <w:t>В</w:t>
      </w:r>
      <w:r w:rsidRPr="00097C65">
        <w:rPr>
          <w:b/>
          <w:bCs/>
        </w:rPr>
        <w:t xml:space="preserve"> </w:t>
      </w:r>
      <w:r w:rsidRPr="00097C65">
        <w:t>этой</w:t>
      </w:r>
      <w:r w:rsidRPr="00097C65">
        <w:rPr>
          <w:b/>
          <w:bCs/>
        </w:rPr>
        <w:t xml:space="preserve"> </w:t>
      </w:r>
      <w:r w:rsidRPr="00097C65">
        <w:t>логике</w:t>
      </w:r>
      <w:r w:rsidRPr="00097C65">
        <w:rPr>
          <w:b/>
          <w:bCs/>
        </w:rPr>
        <w:t xml:space="preserve"> </w:t>
      </w:r>
      <w:r w:rsidRPr="00097C65">
        <w:t>идея</w:t>
      </w:r>
      <w:r w:rsidRPr="00097C65">
        <w:rPr>
          <w:b/>
          <w:bCs/>
        </w:rPr>
        <w:t xml:space="preserve"> </w:t>
      </w:r>
      <w:r w:rsidRPr="00097C65">
        <w:t>перманентной</w:t>
      </w:r>
      <w:r w:rsidRPr="00097C65">
        <w:rPr>
          <w:b/>
          <w:bCs/>
        </w:rPr>
        <w:t xml:space="preserve"> </w:t>
      </w:r>
      <w:r w:rsidRPr="00097C65">
        <w:t>революции,</w:t>
      </w:r>
      <w:r w:rsidRPr="00097C65">
        <w:rPr>
          <w:b/>
          <w:bCs/>
        </w:rPr>
        <w:t xml:space="preserve"> </w:t>
      </w:r>
      <w:r w:rsidRPr="00097C65">
        <w:t>ставившая</w:t>
      </w:r>
      <w:r w:rsidRPr="00097C65">
        <w:rPr>
          <w:b/>
          <w:bCs/>
        </w:rPr>
        <w:t xml:space="preserve"> </w:t>
      </w:r>
      <w:r w:rsidRPr="00097C65">
        <w:t>Россию</w:t>
      </w:r>
      <w:r w:rsidRPr="00097C65">
        <w:rPr>
          <w:b/>
          <w:bCs/>
        </w:rPr>
        <w:t xml:space="preserve"> </w:t>
      </w:r>
      <w:r w:rsidR="004D30A4">
        <w:t>на</w:t>
      </w:r>
      <w:r w:rsidRPr="00097C65">
        <w:rPr>
          <w:b/>
          <w:bCs/>
        </w:rPr>
        <w:t xml:space="preserve"> </w:t>
      </w:r>
      <w:r w:rsidRPr="00097C65">
        <w:t>уровень</w:t>
      </w:r>
      <w:r w:rsidRPr="00097C65">
        <w:rPr>
          <w:b/>
          <w:bCs/>
        </w:rPr>
        <w:t xml:space="preserve"> </w:t>
      </w:r>
      <w:r w:rsidRPr="00097C65">
        <w:t>дров,</w:t>
      </w:r>
      <w:r w:rsidRPr="00097C65">
        <w:rPr>
          <w:b/>
          <w:bCs/>
        </w:rPr>
        <w:t xml:space="preserve"> </w:t>
      </w:r>
      <w:r w:rsidRPr="00097C65">
        <w:t>осуждается.</w:t>
      </w:r>
      <w:r w:rsidRPr="00097C65">
        <w:rPr>
          <w:b/>
          <w:bCs/>
        </w:rPr>
        <w:t xml:space="preserve"> </w:t>
      </w:r>
      <w:r w:rsidRPr="00097C65">
        <w:t>Следом</w:t>
      </w:r>
      <w:r w:rsidRPr="00097C65">
        <w:rPr>
          <w:b/>
          <w:bCs/>
        </w:rPr>
        <w:t xml:space="preserve"> </w:t>
      </w:r>
      <w:r w:rsidRPr="00097C65">
        <w:t>и</w:t>
      </w:r>
      <w:r w:rsidRPr="00097C65">
        <w:rPr>
          <w:b/>
          <w:bCs/>
        </w:rPr>
        <w:t xml:space="preserve"> </w:t>
      </w:r>
      <w:r w:rsidRPr="00097C65">
        <w:t>сама</w:t>
      </w:r>
      <w:r w:rsidRPr="00097C65">
        <w:rPr>
          <w:b/>
          <w:bCs/>
        </w:rPr>
        <w:t xml:space="preserve"> </w:t>
      </w:r>
      <w:r w:rsidRPr="00097C65">
        <w:t>идеологическая</w:t>
      </w:r>
      <w:r w:rsidRPr="00097C65">
        <w:rPr>
          <w:b/>
          <w:bCs/>
        </w:rPr>
        <w:t xml:space="preserve"> </w:t>
      </w:r>
      <w:r w:rsidRPr="00097C65">
        <w:t>составляющая</w:t>
      </w:r>
      <w:r w:rsidRPr="00097C65">
        <w:rPr>
          <w:b/>
          <w:bCs/>
        </w:rPr>
        <w:t xml:space="preserve"> </w:t>
      </w:r>
      <w:r w:rsidRPr="00097C65">
        <w:t>отходит</w:t>
      </w:r>
      <w:r w:rsidRPr="00097C65">
        <w:rPr>
          <w:b/>
          <w:bCs/>
        </w:rPr>
        <w:t xml:space="preserve"> </w:t>
      </w:r>
      <w:r w:rsidRPr="00097C65">
        <w:t>на</w:t>
      </w:r>
      <w:r w:rsidRPr="00097C65">
        <w:rPr>
          <w:b/>
          <w:bCs/>
        </w:rPr>
        <w:t xml:space="preserve"> </w:t>
      </w:r>
      <w:r w:rsidRPr="00097C65">
        <w:t>второй</w:t>
      </w:r>
      <w:r w:rsidRPr="00097C65">
        <w:rPr>
          <w:b/>
          <w:bCs/>
        </w:rPr>
        <w:t xml:space="preserve"> </w:t>
      </w:r>
      <w:r w:rsidRPr="00097C65">
        <w:t>план.</w:t>
      </w:r>
      <w:r w:rsidRPr="00097C65">
        <w:rPr>
          <w:b/>
          <w:bCs/>
        </w:rPr>
        <w:t xml:space="preserve"> </w:t>
      </w:r>
      <w:r w:rsidRPr="00097C65">
        <w:t>Новая</w:t>
      </w:r>
      <w:r w:rsidRPr="00097C65">
        <w:rPr>
          <w:b/>
          <w:bCs/>
        </w:rPr>
        <w:t xml:space="preserve"> </w:t>
      </w:r>
      <w:r w:rsidRPr="00097C65">
        <w:t>редакция</w:t>
      </w:r>
      <w:r w:rsidRPr="00097C65">
        <w:rPr>
          <w:b/>
          <w:bCs/>
        </w:rPr>
        <w:t xml:space="preserve"> </w:t>
      </w:r>
      <w:r w:rsidRPr="00097C65">
        <w:t>сталинской</w:t>
      </w:r>
      <w:r w:rsidRPr="00097C65">
        <w:rPr>
          <w:b/>
          <w:bCs/>
        </w:rPr>
        <w:t xml:space="preserve"> </w:t>
      </w:r>
      <w:r w:rsidRPr="00097C65">
        <w:t>конституции</w:t>
      </w:r>
      <w:r w:rsidRPr="00097C65">
        <w:rPr>
          <w:b/>
          <w:bCs/>
        </w:rPr>
        <w:t xml:space="preserve"> </w:t>
      </w:r>
      <w:r w:rsidRPr="00097C65">
        <w:t>уже</w:t>
      </w:r>
      <w:r w:rsidRPr="00097C65">
        <w:rPr>
          <w:b/>
          <w:bCs/>
        </w:rPr>
        <w:t xml:space="preserve"> </w:t>
      </w:r>
      <w:r w:rsidRPr="00097C65">
        <w:rPr>
          <w:rStyle w:val="--"/>
        </w:rPr>
        <w:t>не</w:t>
      </w:r>
      <w:r w:rsidRPr="00097C65">
        <w:rPr>
          <w:rStyle w:val="--0"/>
          <w:b w:val="0"/>
          <w:bCs/>
        </w:rPr>
        <w:t xml:space="preserve"> </w:t>
      </w:r>
      <w:r w:rsidRPr="00097C65">
        <w:rPr>
          <w:rStyle w:val="--0"/>
        </w:rPr>
        <w:t>обозначает</w:t>
      </w:r>
      <w:r w:rsidRPr="00097C65">
        <w:rPr>
          <w:b/>
          <w:bCs/>
        </w:rPr>
        <w:t xml:space="preserve"> </w:t>
      </w:r>
      <w:r w:rsidRPr="00097C65">
        <w:t>главной</w:t>
      </w:r>
      <w:r w:rsidRPr="00097C65">
        <w:rPr>
          <w:b/>
          <w:bCs/>
        </w:rPr>
        <w:t xml:space="preserve"> </w:t>
      </w:r>
      <w:r w:rsidRPr="00097C65">
        <w:t>целью</w:t>
      </w:r>
      <w:r w:rsidRPr="00097C65">
        <w:rPr>
          <w:b/>
          <w:bCs/>
        </w:rPr>
        <w:t xml:space="preserve"> </w:t>
      </w:r>
      <w:r w:rsidRPr="00097C65">
        <w:t>компартии</w:t>
      </w:r>
      <w:r w:rsidRPr="00097C65">
        <w:rPr>
          <w:b/>
          <w:bCs/>
        </w:rPr>
        <w:t xml:space="preserve"> </w:t>
      </w:r>
      <w:r w:rsidRPr="00097C65">
        <w:t>построение</w:t>
      </w:r>
      <w:r w:rsidRPr="00097C65">
        <w:rPr>
          <w:b/>
          <w:bCs/>
        </w:rPr>
        <w:t xml:space="preserve"> </w:t>
      </w:r>
      <w:r w:rsidRPr="00097C65">
        <w:t>коммунизма</w:t>
      </w:r>
      <w:r w:rsidRPr="00097C65">
        <w:rPr>
          <w:b/>
          <w:bCs/>
        </w:rPr>
        <w:t xml:space="preserve"> </w:t>
      </w:r>
      <w:r w:rsidRPr="00097C65">
        <w:t>во</w:t>
      </w:r>
      <w:r w:rsidRPr="00097C65">
        <w:rPr>
          <w:b/>
          <w:bCs/>
        </w:rPr>
        <w:t xml:space="preserve"> </w:t>
      </w:r>
      <w:r w:rsidRPr="00097C65">
        <w:t>вс</w:t>
      </w:r>
      <w:r w:rsidR="004D30A4">
        <w:t>ё</w:t>
      </w:r>
      <w:r w:rsidRPr="00097C65">
        <w:t>м</w:t>
      </w:r>
      <w:r w:rsidRPr="00097C65">
        <w:rPr>
          <w:b/>
          <w:bCs/>
        </w:rPr>
        <w:t xml:space="preserve"> </w:t>
      </w:r>
      <w:r w:rsidRPr="00097C65">
        <w:t>мире.</w:t>
      </w:r>
      <w:r w:rsidRPr="00097C65">
        <w:rPr>
          <w:b/>
          <w:bCs/>
        </w:rPr>
        <w:t xml:space="preserve"> </w:t>
      </w:r>
      <w:r w:rsidRPr="00097C65">
        <w:t>На</w:t>
      </w:r>
      <w:r w:rsidRPr="00097C65">
        <w:rPr>
          <w:b/>
          <w:bCs/>
        </w:rPr>
        <w:t xml:space="preserve"> </w:t>
      </w:r>
      <w:r w:rsidRPr="00097C65">
        <w:t>смену</w:t>
      </w:r>
      <w:r w:rsidRPr="00097C65">
        <w:rPr>
          <w:b/>
          <w:bCs/>
        </w:rPr>
        <w:t xml:space="preserve"> </w:t>
      </w:r>
      <w:r w:rsidRPr="00097C65">
        <w:t>прежней</w:t>
      </w:r>
      <w:r w:rsidRPr="00097C65">
        <w:rPr>
          <w:b/>
          <w:bCs/>
        </w:rPr>
        <w:t xml:space="preserve"> </w:t>
      </w:r>
      <w:r w:rsidRPr="00097C65">
        <w:t>цели</w:t>
      </w:r>
      <w:r w:rsidRPr="00097C65">
        <w:rPr>
          <w:b/>
          <w:bCs/>
        </w:rPr>
        <w:t xml:space="preserve"> </w:t>
      </w:r>
      <w:r w:rsidRPr="00097C65">
        <w:t>приходит</w:t>
      </w:r>
      <w:r w:rsidRPr="00097C65">
        <w:rPr>
          <w:b/>
          <w:bCs/>
        </w:rPr>
        <w:t xml:space="preserve"> </w:t>
      </w:r>
      <w:r w:rsidRPr="00097C65">
        <w:t>новая</w:t>
      </w:r>
      <w:r w:rsidRPr="00097C65">
        <w:rPr>
          <w:b/>
          <w:bCs/>
        </w:rPr>
        <w:t xml:space="preserve"> </w:t>
      </w:r>
      <w:r w:rsidRPr="00097C65">
        <w:t>цель:</w:t>
      </w:r>
      <w:r w:rsidRPr="00097C65">
        <w:rPr>
          <w:b/>
          <w:bCs/>
        </w:rPr>
        <w:t xml:space="preserve"> </w:t>
      </w:r>
      <w:r w:rsidRPr="004D30A4">
        <w:rPr>
          <w:b/>
          <w:bCs/>
          <w:i/>
          <w:iCs/>
        </w:rPr>
        <w:t>построение</w:t>
      </w:r>
      <w:r w:rsidRPr="004D30A4">
        <w:rPr>
          <w:b/>
          <w:bCs/>
          <w:i/>
          <w:iCs/>
        </w:rPr>
        <w:t xml:space="preserve"> </w:t>
      </w:r>
      <w:r w:rsidRPr="004D30A4">
        <w:rPr>
          <w:b/>
          <w:bCs/>
          <w:i/>
          <w:iCs/>
        </w:rPr>
        <w:t>сильной</w:t>
      </w:r>
      <w:r w:rsidRPr="004D30A4">
        <w:rPr>
          <w:b/>
          <w:bCs/>
          <w:i/>
          <w:iCs/>
        </w:rPr>
        <w:t xml:space="preserve"> </w:t>
      </w:r>
      <w:r w:rsidRPr="004D30A4">
        <w:rPr>
          <w:b/>
          <w:bCs/>
          <w:i/>
          <w:iCs/>
        </w:rPr>
        <w:t>социалистической</w:t>
      </w:r>
      <w:r w:rsidRPr="004D30A4">
        <w:rPr>
          <w:b/>
          <w:bCs/>
          <w:i/>
          <w:iCs/>
        </w:rPr>
        <w:t xml:space="preserve"> </w:t>
      </w:r>
      <w:r w:rsidRPr="004D30A4">
        <w:rPr>
          <w:b/>
          <w:bCs/>
          <w:i/>
          <w:iCs/>
        </w:rPr>
        <w:t>империи,</w:t>
      </w:r>
      <w:r w:rsidRPr="004D30A4">
        <w:rPr>
          <w:b/>
          <w:bCs/>
          <w:i/>
          <w:iCs/>
        </w:rPr>
        <w:t xml:space="preserve"> </w:t>
      </w:r>
      <w:r w:rsidRPr="004D30A4">
        <w:rPr>
          <w:b/>
          <w:bCs/>
          <w:i/>
          <w:iCs/>
        </w:rPr>
        <w:t>противостоящей</w:t>
      </w:r>
      <w:r w:rsidRPr="004D30A4">
        <w:rPr>
          <w:b/>
          <w:bCs/>
          <w:i/>
          <w:iCs/>
        </w:rPr>
        <w:t xml:space="preserve"> </w:t>
      </w:r>
      <w:r w:rsidRPr="004D30A4">
        <w:rPr>
          <w:b/>
          <w:bCs/>
          <w:i/>
          <w:iCs/>
        </w:rPr>
        <w:t>капиталистическому</w:t>
      </w:r>
      <w:r w:rsidRPr="004D30A4">
        <w:rPr>
          <w:b/>
          <w:bCs/>
          <w:i/>
          <w:iCs/>
        </w:rPr>
        <w:t xml:space="preserve"> </w:t>
      </w:r>
      <w:r w:rsidRPr="004D30A4">
        <w:rPr>
          <w:b/>
          <w:bCs/>
          <w:i/>
          <w:iCs/>
        </w:rPr>
        <w:t>миру</w:t>
      </w:r>
      <w:r w:rsidRPr="00097C65">
        <w:t>.</w:t>
      </w:r>
      <w:r w:rsidRPr="00097C65">
        <w:rPr>
          <w:b/>
          <w:bCs/>
        </w:rPr>
        <w:t xml:space="preserve"> </w:t>
      </w:r>
      <w:r w:rsidRPr="00097C65">
        <w:t>Но</w:t>
      </w:r>
      <w:r w:rsidRPr="00097C65">
        <w:rPr>
          <w:b/>
          <w:bCs/>
        </w:rPr>
        <w:t xml:space="preserve"> </w:t>
      </w:r>
      <w:r w:rsidRPr="00097C65">
        <w:t>не</w:t>
      </w:r>
      <w:r w:rsidRPr="00097C65">
        <w:rPr>
          <w:b/>
          <w:bCs/>
        </w:rPr>
        <w:t xml:space="preserve"> </w:t>
      </w:r>
      <w:r w:rsidRPr="00097C65">
        <w:t>будем</w:t>
      </w:r>
      <w:r w:rsidRPr="00097C65">
        <w:rPr>
          <w:b/>
          <w:bCs/>
        </w:rPr>
        <w:t xml:space="preserve"> </w:t>
      </w:r>
      <w:r w:rsidRPr="00097C65">
        <w:t>забывать</w:t>
      </w:r>
      <w:r w:rsidRPr="00097C65">
        <w:rPr>
          <w:b/>
          <w:bCs/>
        </w:rPr>
        <w:t xml:space="preserve"> </w:t>
      </w:r>
      <w:r w:rsidRPr="00097C65">
        <w:t>и</w:t>
      </w:r>
      <w:r w:rsidRPr="00097C65">
        <w:rPr>
          <w:b/>
          <w:bCs/>
        </w:rPr>
        <w:t xml:space="preserve"> </w:t>
      </w:r>
      <w:r w:rsidRPr="00097C65">
        <w:t>то,</w:t>
      </w:r>
      <w:r w:rsidRPr="00097C65">
        <w:rPr>
          <w:b/>
          <w:bCs/>
        </w:rPr>
        <w:t xml:space="preserve"> </w:t>
      </w:r>
      <w:r w:rsidRPr="00097C65">
        <w:t>что</w:t>
      </w:r>
      <w:r w:rsidRPr="00097C65">
        <w:rPr>
          <w:b/>
          <w:bCs/>
        </w:rPr>
        <w:t xml:space="preserve"> </w:t>
      </w:r>
      <w:r w:rsidRPr="00097C65">
        <w:t>вс</w:t>
      </w:r>
      <w:r w:rsidR="004D30A4">
        <w:t>ё</w:t>
      </w:r>
      <w:r w:rsidRPr="00097C65">
        <w:rPr>
          <w:b/>
          <w:bCs/>
        </w:rPr>
        <w:t xml:space="preserve"> </w:t>
      </w:r>
      <w:r w:rsidRPr="00097C65">
        <w:t>это</w:t>
      </w:r>
      <w:r w:rsidRPr="00097C65">
        <w:rPr>
          <w:b/>
          <w:bCs/>
        </w:rPr>
        <w:t xml:space="preserve"> </w:t>
      </w:r>
      <w:r w:rsidRPr="00097C65">
        <w:rPr>
          <w:rStyle w:val="--0"/>
        </w:rPr>
        <w:t>задавалось</w:t>
      </w:r>
      <w:r w:rsidRPr="00097C65">
        <w:rPr>
          <w:rStyle w:val="--0"/>
          <w:b w:val="0"/>
          <w:bCs/>
        </w:rPr>
        <w:t xml:space="preserve"> </w:t>
      </w:r>
      <w:r w:rsidRPr="00097C65">
        <w:rPr>
          <w:rStyle w:val="--"/>
        </w:rPr>
        <w:t>извне</w:t>
      </w:r>
      <w:r w:rsidRPr="00097C65">
        <w:rPr>
          <w:b/>
          <w:bCs/>
        </w:rPr>
        <w:t xml:space="preserve"> </w:t>
      </w:r>
      <w:r w:rsidRPr="00097C65">
        <w:t>и</w:t>
      </w:r>
      <w:r w:rsidRPr="00097C65">
        <w:rPr>
          <w:b/>
          <w:bCs/>
        </w:rPr>
        <w:t xml:space="preserve"> </w:t>
      </w:r>
      <w:r w:rsidRPr="00097C65">
        <w:t>в</w:t>
      </w:r>
      <w:r w:rsidRPr="00097C65">
        <w:rPr>
          <w:b/>
          <w:bCs/>
        </w:rPr>
        <w:t xml:space="preserve"> </w:t>
      </w:r>
      <w:r w:rsidRPr="00097C65">
        <w:t>рамках</w:t>
      </w:r>
      <w:r w:rsidRPr="00097C65">
        <w:rPr>
          <w:b/>
          <w:bCs/>
        </w:rPr>
        <w:t xml:space="preserve"> </w:t>
      </w:r>
      <w:r w:rsidRPr="004D30A4">
        <w:rPr>
          <w:b/>
          <w:bCs/>
          <w:i/>
          <w:iCs/>
          <w:color w:val="000000"/>
        </w:rPr>
        <w:t>Старой</w:t>
      </w:r>
      <w:r w:rsidRPr="004D30A4">
        <w:rPr>
          <w:b/>
          <w:bCs/>
          <w:i/>
          <w:iCs/>
          <w:color w:val="000000"/>
        </w:rPr>
        <w:t xml:space="preserve"> </w:t>
      </w:r>
      <w:r w:rsidRPr="004D30A4">
        <w:rPr>
          <w:b/>
          <w:bCs/>
          <w:i/>
          <w:iCs/>
          <w:color w:val="000000"/>
        </w:rPr>
        <w:t>системы</w:t>
      </w:r>
      <w:r w:rsidRPr="004D30A4">
        <w:rPr>
          <w:b/>
          <w:bCs/>
          <w:i/>
          <w:iCs/>
          <w:color w:val="000000"/>
        </w:rPr>
        <w:t xml:space="preserve"> </w:t>
      </w:r>
      <w:r w:rsidRPr="004D30A4">
        <w:rPr>
          <w:b/>
          <w:bCs/>
          <w:i/>
          <w:iCs/>
          <w:color w:val="000000"/>
        </w:rPr>
        <w:t>управления</w:t>
      </w:r>
      <w:r w:rsidRPr="00097C65">
        <w:rPr>
          <w:i/>
          <w:iCs/>
          <w:color w:val="000000"/>
        </w:rPr>
        <w:t>.</w:t>
      </w:r>
      <w:r w:rsidRPr="00097C65">
        <w:rPr>
          <w:color w:val="000000"/>
        </w:rPr>
        <w:t xml:space="preserve"> </w:t>
      </w:r>
      <w:r w:rsidRPr="00097C65">
        <w:rPr>
          <w:color w:val="000000"/>
        </w:rPr>
        <w:t>Прежде</w:t>
      </w:r>
      <w:r w:rsidRPr="00097C65">
        <w:rPr>
          <w:b/>
          <w:bCs/>
          <w:color w:val="000000"/>
        </w:rPr>
        <w:t xml:space="preserve"> </w:t>
      </w:r>
      <w:r w:rsidRPr="00097C65">
        <w:rPr>
          <w:color w:val="000000"/>
        </w:rPr>
        <w:t>всего</w:t>
      </w:r>
      <w:r w:rsidRPr="00097C65">
        <w:rPr>
          <w:color w:val="000000"/>
        </w:rPr>
        <w:t xml:space="preserve"> </w:t>
      </w:r>
      <w:r w:rsidRPr="00097C65">
        <w:rPr>
          <w:color w:val="000000"/>
        </w:rPr>
        <w:t>решались</w:t>
      </w:r>
      <w:r w:rsidRPr="00097C65">
        <w:rPr>
          <w:b/>
          <w:bCs/>
          <w:color w:val="000000"/>
        </w:rPr>
        <w:t xml:space="preserve"> </w:t>
      </w:r>
      <w:r w:rsidRPr="00097C65">
        <w:rPr>
          <w:color w:val="000000"/>
        </w:rPr>
        <w:t>вопросы</w:t>
      </w:r>
      <w:r w:rsidRPr="00097C65">
        <w:rPr>
          <w:b/>
          <w:bCs/>
          <w:color w:val="000000" w:themeColor="text1"/>
        </w:rPr>
        <w:t xml:space="preserve"> </w:t>
      </w:r>
      <w:r w:rsidRPr="00097C65">
        <w:rPr>
          <w:color w:val="000000" w:themeColor="text1"/>
        </w:rPr>
        <w:t>поэтапного</w:t>
      </w:r>
      <w:r w:rsidRPr="00097C65">
        <w:rPr>
          <w:b/>
          <w:bCs/>
          <w:color w:val="000000" w:themeColor="text1"/>
        </w:rPr>
        <w:t xml:space="preserve"> </w:t>
      </w:r>
      <w:r w:rsidRPr="00097C65">
        <w:rPr>
          <w:color w:val="000000" w:themeColor="text1"/>
        </w:rPr>
        <w:t>процесса</w:t>
      </w:r>
      <w:r w:rsidRPr="00097C65">
        <w:rPr>
          <w:b/>
          <w:bCs/>
          <w:color w:val="000000" w:themeColor="text1"/>
        </w:rPr>
        <w:t xml:space="preserve"> </w:t>
      </w:r>
      <w:r w:rsidRPr="00097C65">
        <w:rPr>
          <w:color w:val="000000" w:themeColor="text1"/>
        </w:rPr>
        <w:t>исполнения</w:t>
      </w:r>
      <w:r w:rsidRPr="00097C65">
        <w:rPr>
          <w:b/>
          <w:bCs/>
          <w:color w:val="000000" w:themeColor="text1"/>
        </w:rPr>
        <w:t xml:space="preserve"> </w:t>
      </w:r>
      <w:r w:rsidRPr="00097C65">
        <w:rPr>
          <w:color w:val="000000" w:themeColor="text1"/>
        </w:rPr>
        <w:t>эбровских</w:t>
      </w:r>
      <w:r w:rsidRPr="00097C65">
        <w:rPr>
          <w:b/>
          <w:bCs/>
          <w:color w:val="000000" w:themeColor="text1"/>
        </w:rPr>
        <w:t xml:space="preserve"> </w:t>
      </w:r>
      <w:r w:rsidRPr="00097C65">
        <w:rPr>
          <w:color w:val="000000" w:themeColor="text1"/>
        </w:rPr>
        <w:t>программ</w:t>
      </w:r>
      <w:r w:rsidRPr="00097C65">
        <w:rPr>
          <w:b/>
          <w:bCs/>
          <w:color w:val="000000" w:themeColor="text1"/>
        </w:rPr>
        <w:t xml:space="preserve"> </w:t>
      </w:r>
      <w:r w:rsidRPr="00097C65">
        <w:rPr>
          <w:rFonts w:cs="Arial"/>
          <w:color w:val="000000" w:themeColor="text1"/>
        </w:rPr>
        <w:t>по</w:t>
      </w:r>
      <w:r w:rsidRPr="00097C65">
        <w:rPr>
          <w:rFonts w:cs="Arial"/>
          <w:b/>
          <w:bCs/>
          <w:color w:val="000000" w:themeColor="text1"/>
        </w:rPr>
        <w:t xml:space="preserve"> </w:t>
      </w:r>
      <w:r w:rsidRPr="004D30A4">
        <w:rPr>
          <w:rFonts w:cs="Arial"/>
          <w:b/>
          <w:bCs/>
          <w:i/>
          <w:iCs/>
          <w:color w:val="000000" w:themeColor="text1"/>
        </w:rPr>
        <w:t>«Развитию</w:t>
      </w:r>
      <w:r w:rsidRPr="004D30A4">
        <w:rPr>
          <w:rFonts w:cs="Arial"/>
          <w:b/>
          <w:bCs/>
          <w:i/>
          <w:iCs/>
          <w:color w:val="000000" w:themeColor="text1"/>
        </w:rPr>
        <w:t xml:space="preserve"> </w:t>
      </w:r>
      <w:r w:rsidRPr="004D30A4">
        <w:rPr>
          <w:rFonts w:cs="Arial"/>
          <w:b/>
          <w:bCs/>
          <w:i/>
          <w:iCs/>
          <w:color w:val="000000" w:themeColor="text1"/>
        </w:rPr>
        <w:t>генотипов</w:t>
      </w:r>
      <w:r w:rsidRPr="004D30A4">
        <w:rPr>
          <w:rFonts w:cs="Arial"/>
          <w:b/>
          <w:bCs/>
          <w:i/>
          <w:iCs/>
          <w:color w:val="000000" w:themeColor="text1"/>
        </w:rPr>
        <w:t xml:space="preserve"> </w:t>
      </w:r>
      <w:r w:rsidR="004D30A4">
        <w:rPr>
          <w:rFonts w:cs="Arial"/>
          <w:b/>
          <w:bCs/>
          <w:i/>
          <w:iCs/>
          <w:color w:val="000000" w:themeColor="text1"/>
        </w:rPr>
        <w:t>М</w:t>
      </w:r>
      <w:r w:rsidRPr="004D30A4">
        <w:rPr>
          <w:rFonts w:cs="Arial"/>
          <w:b/>
          <w:bCs/>
          <w:i/>
          <w:iCs/>
          <w:color w:val="000000" w:themeColor="text1"/>
        </w:rPr>
        <w:t>озга</w:t>
      </w:r>
      <w:r w:rsidRPr="004D30A4">
        <w:rPr>
          <w:rFonts w:cs="Arial"/>
          <w:b/>
          <w:bCs/>
          <w:i/>
          <w:iCs/>
          <w:color w:val="000000" w:themeColor="text1"/>
        </w:rPr>
        <w:t xml:space="preserve"> </w:t>
      </w:r>
      <w:r w:rsidRPr="004D30A4">
        <w:rPr>
          <w:rFonts w:cs="Arial"/>
          <w:b/>
          <w:bCs/>
          <w:i/>
          <w:iCs/>
          <w:color w:val="000000" w:themeColor="text1"/>
        </w:rPr>
        <w:t>и</w:t>
      </w:r>
      <w:r w:rsidRPr="004D30A4">
        <w:rPr>
          <w:rFonts w:cs="Arial"/>
          <w:b/>
          <w:bCs/>
          <w:i/>
          <w:iCs/>
          <w:color w:val="000000" w:themeColor="text1"/>
        </w:rPr>
        <w:t xml:space="preserve"> </w:t>
      </w:r>
      <w:r w:rsidRPr="004D30A4">
        <w:rPr>
          <w:rFonts w:cs="Arial"/>
          <w:b/>
          <w:bCs/>
          <w:i/>
          <w:iCs/>
          <w:color w:val="000000" w:themeColor="text1"/>
        </w:rPr>
        <w:t>Энергобиогенезиса</w:t>
      </w:r>
      <w:r w:rsidRPr="004D30A4">
        <w:rPr>
          <w:rFonts w:cs="Arial"/>
          <w:b/>
          <w:bCs/>
          <w:i/>
          <w:iCs/>
          <w:color w:val="000000" w:themeColor="text1"/>
        </w:rPr>
        <w:t xml:space="preserve"> </w:t>
      </w:r>
      <w:r w:rsidRPr="004D30A4">
        <w:rPr>
          <w:rFonts w:cs="Arial"/>
          <w:b/>
          <w:bCs/>
          <w:i/>
          <w:iCs/>
          <w:color w:val="000000" w:themeColor="text1"/>
        </w:rPr>
        <w:t>плоти</w:t>
      </w:r>
      <w:r w:rsidRPr="004D30A4">
        <w:rPr>
          <w:rFonts w:cs="Arial"/>
          <w:b/>
          <w:bCs/>
          <w:i/>
          <w:iCs/>
          <w:color w:val="000000" w:themeColor="text1"/>
        </w:rPr>
        <w:t xml:space="preserve"> </w:t>
      </w:r>
      <w:r w:rsidRPr="004D30A4">
        <w:rPr>
          <w:rFonts w:cs="Arial"/>
          <w:b/>
          <w:bCs/>
          <w:i/>
          <w:iCs/>
          <w:color w:val="000000" w:themeColor="text1"/>
        </w:rPr>
        <w:t>тела»</w:t>
      </w:r>
      <w:r w:rsidRPr="00097C65">
        <w:rPr>
          <w:rFonts w:cs="Arial"/>
          <w:i/>
          <w:iCs/>
          <w:color w:val="000000" w:themeColor="text1"/>
        </w:rPr>
        <w:t>.</w:t>
      </w:r>
      <w:r w:rsidRPr="00097C65">
        <w:rPr>
          <w:rFonts w:cs="Arial"/>
          <w:i/>
          <w:iCs/>
          <w:color w:val="000000" w:themeColor="text1"/>
        </w:rPr>
        <w:t xml:space="preserve"> </w:t>
      </w:r>
      <w:r w:rsidRPr="00097C65">
        <w:t>Новая</w:t>
      </w:r>
      <w:r w:rsidRPr="00097C65">
        <w:rPr>
          <w:b/>
          <w:bCs/>
        </w:rPr>
        <w:t xml:space="preserve"> </w:t>
      </w:r>
      <w:r w:rsidRPr="00097C65">
        <w:t>цель</w:t>
      </w:r>
      <w:r w:rsidRPr="00097C65">
        <w:rPr>
          <w:b/>
          <w:bCs/>
        </w:rPr>
        <w:t xml:space="preserve"> </w:t>
      </w:r>
      <w:r w:rsidRPr="00097C65">
        <w:t>образует</w:t>
      </w:r>
      <w:r w:rsidRPr="00097C65">
        <w:rPr>
          <w:b/>
          <w:bCs/>
        </w:rPr>
        <w:t xml:space="preserve"> </w:t>
      </w:r>
      <w:r w:rsidRPr="00097C65">
        <w:t>новые</w:t>
      </w:r>
      <w:r w:rsidRPr="00097C65">
        <w:rPr>
          <w:b/>
          <w:bCs/>
        </w:rPr>
        <w:t xml:space="preserve"> </w:t>
      </w:r>
      <w:r w:rsidRPr="00097C65">
        <w:t>требования</w:t>
      </w:r>
      <w:r w:rsidRPr="00097C65">
        <w:rPr>
          <w:b/>
          <w:bCs/>
        </w:rPr>
        <w:t xml:space="preserve"> </w:t>
      </w:r>
      <w:r w:rsidRPr="00097C65">
        <w:t>к</w:t>
      </w:r>
      <w:r w:rsidRPr="00097C65">
        <w:rPr>
          <w:b/>
          <w:bCs/>
        </w:rPr>
        <w:t xml:space="preserve"> </w:t>
      </w:r>
      <w:r w:rsidRPr="00097C65">
        <w:t>соискателям</w:t>
      </w:r>
      <w:r w:rsidRPr="00097C65">
        <w:rPr>
          <w:b/>
          <w:bCs/>
        </w:rPr>
        <w:t xml:space="preserve"> </w:t>
      </w:r>
      <w:r w:rsidRPr="00097C65">
        <w:t>власти,</w:t>
      </w:r>
      <w:r w:rsidRPr="00097C65">
        <w:rPr>
          <w:b/>
          <w:bCs/>
        </w:rPr>
        <w:t xml:space="preserve"> </w:t>
      </w:r>
      <w:r w:rsidRPr="00097C65">
        <w:t>а</w:t>
      </w:r>
      <w:r w:rsidRPr="00097C65">
        <w:rPr>
          <w:b/>
          <w:bCs/>
        </w:rPr>
        <w:t xml:space="preserve"> </w:t>
      </w:r>
      <w:r w:rsidRPr="00097C65">
        <w:t>точнее</w:t>
      </w:r>
      <w:r w:rsidRPr="00097C65">
        <w:rPr>
          <w:b/>
          <w:bCs/>
        </w:rPr>
        <w:t xml:space="preserve"> —</w:t>
      </w:r>
      <w:r w:rsidR="004D30A4">
        <w:t xml:space="preserve"> </w:t>
      </w:r>
      <w:r w:rsidRPr="00097C65">
        <w:t>носителям</w:t>
      </w:r>
      <w:r w:rsidRPr="00097C65">
        <w:rPr>
          <w:b/>
          <w:bCs/>
        </w:rPr>
        <w:t xml:space="preserve"> </w:t>
      </w:r>
      <w:r w:rsidRPr="00097C65">
        <w:t>конкретного</w:t>
      </w:r>
      <w:r w:rsidRPr="00097C65">
        <w:rPr>
          <w:b/>
          <w:bCs/>
        </w:rPr>
        <w:t xml:space="preserve"> </w:t>
      </w:r>
      <w:r w:rsidRPr="00097C65">
        <w:t>генотипа</w:t>
      </w:r>
      <w:r w:rsidRPr="00097C65">
        <w:rPr>
          <w:b/>
          <w:bCs/>
        </w:rPr>
        <w:t xml:space="preserve"> </w:t>
      </w:r>
      <w:r w:rsidR="004D30A4">
        <w:t>М</w:t>
      </w:r>
      <w:r w:rsidRPr="00097C65">
        <w:t>озга.</w:t>
      </w:r>
      <w:r w:rsidRPr="00097C65">
        <w:rPr>
          <w:b/>
          <w:bCs/>
        </w:rPr>
        <w:t xml:space="preserve"> </w:t>
      </w:r>
      <w:r w:rsidRPr="00097C65">
        <w:t>Раньше</w:t>
      </w:r>
      <w:r w:rsidRPr="00097C65">
        <w:rPr>
          <w:b/>
          <w:bCs/>
        </w:rPr>
        <w:t xml:space="preserve"> </w:t>
      </w:r>
      <w:r w:rsidRPr="00097C65">
        <w:t>власть</w:t>
      </w:r>
      <w:r w:rsidRPr="00097C65">
        <w:rPr>
          <w:b/>
          <w:bCs/>
        </w:rPr>
        <w:t xml:space="preserve"> </w:t>
      </w:r>
      <w:r w:rsidRPr="00097C65">
        <w:t>состояла</w:t>
      </w:r>
      <w:r w:rsidRPr="00097C65">
        <w:rPr>
          <w:b/>
          <w:bCs/>
        </w:rPr>
        <w:t xml:space="preserve"> </w:t>
      </w:r>
      <w:r w:rsidRPr="00097C65">
        <w:t>из</w:t>
      </w:r>
      <w:r w:rsidRPr="00097C65">
        <w:rPr>
          <w:b/>
          <w:bCs/>
        </w:rPr>
        <w:t xml:space="preserve"> </w:t>
      </w:r>
      <w:r w:rsidRPr="00097C65">
        <w:t>своего</w:t>
      </w:r>
      <w:r w:rsidRPr="00097C65">
        <w:rPr>
          <w:b/>
          <w:bCs/>
        </w:rPr>
        <w:t xml:space="preserve"> </w:t>
      </w:r>
      <w:r w:rsidRPr="00097C65">
        <w:t>рода</w:t>
      </w:r>
      <w:r w:rsidRPr="00097C65">
        <w:rPr>
          <w:b/>
          <w:bCs/>
        </w:rPr>
        <w:t xml:space="preserve"> </w:t>
      </w:r>
      <w:r w:rsidRPr="00097C65">
        <w:t>«жрецов»,</w:t>
      </w:r>
      <w:r w:rsidRPr="00097C65">
        <w:rPr>
          <w:b/>
          <w:bCs/>
        </w:rPr>
        <w:t xml:space="preserve"> </w:t>
      </w:r>
      <w:r w:rsidRPr="00097C65">
        <w:t>глубоко</w:t>
      </w:r>
      <w:r w:rsidRPr="00097C65">
        <w:rPr>
          <w:b/>
          <w:bCs/>
        </w:rPr>
        <w:t xml:space="preserve"> </w:t>
      </w:r>
      <w:r w:rsidRPr="00097C65">
        <w:t>понимающих</w:t>
      </w:r>
      <w:r w:rsidRPr="00097C65">
        <w:rPr>
          <w:b/>
          <w:bCs/>
        </w:rPr>
        <w:t xml:space="preserve"> </w:t>
      </w:r>
      <w:r w:rsidRPr="00097C65">
        <w:t>смысл</w:t>
      </w:r>
      <w:r w:rsidRPr="00097C65">
        <w:rPr>
          <w:b/>
          <w:bCs/>
        </w:rPr>
        <w:t xml:space="preserve"> </w:t>
      </w:r>
      <w:r w:rsidRPr="00097C65">
        <w:t>коммунистического</w:t>
      </w:r>
      <w:r w:rsidRPr="00097C65">
        <w:rPr>
          <w:b/>
          <w:bCs/>
        </w:rPr>
        <w:t xml:space="preserve"> </w:t>
      </w:r>
      <w:r w:rsidRPr="00097C65">
        <w:t>учения.</w:t>
      </w:r>
      <w:r w:rsidRPr="00097C65">
        <w:rPr>
          <w:b/>
          <w:bCs/>
        </w:rPr>
        <w:t xml:space="preserve"> </w:t>
      </w:r>
      <w:r w:rsidRPr="00097C65">
        <w:t>Это</w:t>
      </w:r>
      <w:r w:rsidRPr="00097C65">
        <w:rPr>
          <w:b/>
          <w:bCs/>
        </w:rPr>
        <w:t xml:space="preserve"> </w:t>
      </w:r>
      <w:r w:rsidRPr="00097C65">
        <w:t>был</w:t>
      </w:r>
      <w:r w:rsidRPr="00097C65">
        <w:rPr>
          <w:b/>
          <w:bCs/>
        </w:rPr>
        <w:t xml:space="preserve"> </w:t>
      </w:r>
      <w:r w:rsidRPr="00097C65">
        <w:t>своего</w:t>
      </w:r>
      <w:r w:rsidRPr="00097C65">
        <w:rPr>
          <w:b/>
          <w:bCs/>
        </w:rPr>
        <w:t xml:space="preserve"> </w:t>
      </w:r>
      <w:r w:rsidRPr="00097C65">
        <w:t>рода</w:t>
      </w:r>
      <w:r w:rsidRPr="00097C65">
        <w:rPr>
          <w:b/>
          <w:bCs/>
        </w:rPr>
        <w:t xml:space="preserve"> </w:t>
      </w:r>
      <w:r w:rsidRPr="00097C65">
        <w:t>ценз.</w:t>
      </w:r>
      <w:r w:rsidRPr="00097C65">
        <w:rPr>
          <w:b/>
          <w:bCs/>
        </w:rPr>
        <w:t xml:space="preserve"> </w:t>
      </w:r>
      <w:r w:rsidRPr="00097C65">
        <w:t>Если</w:t>
      </w:r>
      <w:r w:rsidRPr="00097C65">
        <w:rPr>
          <w:b/>
          <w:bCs/>
        </w:rPr>
        <w:t xml:space="preserve"> </w:t>
      </w:r>
      <w:r w:rsidRPr="00097C65">
        <w:t>человек</w:t>
      </w:r>
      <w:r w:rsidRPr="00097C65">
        <w:rPr>
          <w:b/>
          <w:bCs/>
        </w:rPr>
        <w:t xml:space="preserve"> </w:t>
      </w:r>
      <w:r w:rsidRPr="00097C65">
        <w:t>не</w:t>
      </w:r>
      <w:r w:rsidRPr="00097C65">
        <w:rPr>
          <w:b/>
          <w:bCs/>
        </w:rPr>
        <w:t xml:space="preserve"> </w:t>
      </w:r>
      <w:r w:rsidRPr="00097C65">
        <w:t>имел</w:t>
      </w:r>
      <w:r w:rsidRPr="00097C65">
        <w:rPr>
          <w:b/>
          <w:bCs/>
        </w:rPr>
        <w:t xml:space="preserve"> </w:t>
      </w:r>
      <w:r w:rsidRPr="00097C65">
        <w:t>цельного</w:t>
      </w:r>
      <w:r w:rsidRPr="00097C65">
        <w:rPr>
          <w:b/>
          <w:bCs/>
        </w:rPr>
        <w:t xml:space="preserve"> </w:t>
      </w:r>
      <w:r w:rsidRPr="00097C65">
        <w:t>понимания,</w:t>
      </w:r>
      <w:r w:rsidRPr="00097C65">
        <w:rPr>
          <w:b/>
          <w:bCs/>
        </w:rPr>
        <w:t xml:space="preserve"> </w:t>
      </w:r>
      <w:r w:rsidRPr="00097C65">
        <w:t>не</w:t>
      </w:r>
      <w:r w:rsidRPr="00097C65">
        <w:rPr>
          <w:b/>
          <w:bCs/>
        </w:rPr>
        <w:t xml:space="preserve"> </w:t>
      </w:r>
      <w:r w:rsidRPr="00097C65">
        <w:t>вмещал</w:t>
      </w:r>
      <w:r w:rsidRPr="00097C65">
        <w:rPr>
          <w:b/>
          <w:bCs/>
        </w:rPr>
        <w:t xml:space="preserve"> </w:t>
      </w:r>
      <w:r w:rsidRPr="00097C65">
        <w:t>теорию</w:t>
      </w:r>
      <w:r w:rsidRPr="00097C65">
        <w:rPr>
          <w:b/>
          <w:bCs/>
        </w:rPr>
        <w:t xml:space="preserve"> </w:t>
      </w:r>
      <w:r w:rsidRPr="00097C65">
        <w:t>Маркса</w:t>
      </w:r>
      <w:r w:rsidRPr="00097C65">
        <w:rPr>
          <w:b/>
          <w:bCs/>
        </w:rPr>
        <w:t xml:space="preserve"> </w:t>
      </w:r>
      <w:r w:rsidRPr="00097C65">
        <w:t>о</w:t>
      </w:r>
      <w:r w:rsidRPr="00097C65">
        <w:rPr>
          <w:b/>
          <w:bCs/>
        </w:rPr>
        <w:t xml:space="preserve"> </w:t>
      </w:r>
      <w:r w:rsidRPr="00097C65">
        <w:t>последовательном</w:t>
      </w:r>
      <w:r w:rsidRPr="00097C65">
        <w:rPr>
          <w:b/>
          <w:bCs/>
        </w:rPr>
        <w:t xml:space="preserve"> </w:t>
      </w:r>
      <w:r w:rsidRPr="00097C65">
        <w:t>изменении</w:t>
      </w:r>
      <w:r w:rsidRPr="00097C65">
        <w:rPr>
          <w:b/>
          <w:bCs/>
        </w:rPr>
        <w:t xml:space="preserve"> </w:t>
      </w:r>
      <w:r w:rsidRPr="00097C65">
        <w:t>мира</w:t>
      </w:r>
      <w:r w:rsidRPr="00097C65">
        <w:rPr>
          <w:b/>
          <w:bCs/>
        </w:rPr>
        <w:t xml:space="preserve"> </w:t>
      </w:r>
      <w:r w:rsidRPr="00097C65">
        <w:t>и</w:t>
      </w:r>
      <w:r w:rsidRPr="00097C65">
        <w:rPr>
          <w:b/>
          <w:bCs/>
        </w:rPr>
        <w:t xml:space="preserve"> </w:t>
      </w:r>
      <w:r w:rsidRPr="00097C65">
        <w:t>неизбежности</w:t>
      </w:r>
      <w:r w:rsidRPr="00097C65">
        <w:rPr>
          <w:b/>
          <w:bCs/>
        </w:rPr>
        <w:t xml:space="preserve"> </w:t>
      </w:r>
      <w:r w:rsidRPr="00097C65">
        <w:t>прихода</w:t>
      </w:r>
      <w:r w:rsidRPr="00097C65">
        <w:rPr>
          <w:b/>
          <w:bCs/>
        </w:rPr>
        <w:t xml:space="preserve"> </w:t>
      </w:r>
      <w:r w:rsidRPr="00097C65">
        <w:t>коммунизма,</w:t>
      </w:r>
      <w:r w:rsidRPr="00097C65">
        <w:rPr>
          <w:b/>
          <w:bCs/>
        </w:rPr>
        <w:t xml:space="preserve"> </w:t>
      </w:r>
      <w:r w:rsidRPr="00097C65">
        <w:t>у</w:t>
      </w:r>
      <w:r w:rsidRPr="00097C65">
        <w:rPr>
          <w:b/>
          <w:bCs/>
        </w:rPr>
        <w:t xml:space="preserve"> </w:t>
      </w:r>
      <w:r w:rsidRPr="00097C65">
        <w:t>него</w:t>
      </w:r>
      <w:r w:rsidRPr="00097C65">
        <w:rPr>
          <w:b/>
          <w:bCs/>
        </w:rPr>
        <w:t xml:space="preserve"> </w:t>
      </w:r>
      <w:r w:rsidRPr="00097C65">
        <w:rPr>
          <w:rStyle w:val="--"/>
        </w:rPr>
        <w:t>не</w:t>
      </w:r>
      <w:r w:rsidRPr="00097C65">
        <w:rPr>
          <w:rStyle w:val="--"/>
          <w:b w:val="0"/>
          <w:bCs/>
        </w:rPr>
        <w:t xml:space="preserve"> </w:t>
      </w:r>
      <w:r w:rsidRPr="00097C65">
        <w:rPr>
          <w:rStyle w:val="--0"/>
        </w:rPr>
        <w:t>было</w:t>
      </w:r>
      <w:r w:rsidRPr="00097C65">
        <w:rPr>
          <w:rStyle w:val="--0"/>
          <w:b w:val="0"/>
          <w:bCs/>
          <w:szCs w:val="28"/>
        </w:rPr>
        <w:t xml:space="preserve"> </w:t>
      </w:r>
      <w:r w:rsidRPr="00097C65">
        <w:t>шанса</w:t>
      </w:r>
      <w:r w:rsidRPr="00097C65">
        <w:rPr>
          <w:b/>
          <w:bCs/>
        </w:rPr>
        <w:t xml:space="preserve"> </w:t>
      </w:r>
      <w:r w:rsidRPr="00097C65">
        <w:t>оказаться</w:t>
      </w:r>
      <w:r w:rsidRPr="00097C65">
        <w:rPr>
          <w:b/>
          <w:bCs/>
        </w:rPr>
        <w:t xml:space="preserve"> </w:t>
      </w:r>
      <w:r w:rsidRPr="00097C65">
        <w:t>в</w:t>
      </w:r>
      <w:r w:rsidRPr="00097C65">
        <w:rPr>
          <w:b/>
          <w:bCs/>
        </w:rPr>
        <w:t xml:space="preserve"> </w:t>
      </w:r>
      <w:r w:rsidRPr="00097C65">
        <w:t>высших</w:t>
      </w:r>
      <w:r w:rsidRPr="00097C65">
        <w:rPr>
          <w:b/>
          <w:bCs/>
        </w:rPr>
        <w:t xml:space="preserve"> </w:t>
      </w:r>
      <w:r w:rsidRPr="00097C65">
        <w:t>эшелонах</w:t>
      </w:r>
      <w:r w:rsidRPr="00097C65">
        <w:rPr>
          <w:b/>
          <w:bCs/>
        </w:rPr>
        <w:t xml:space="preserve"> </w:t>
      </w:r>
      <w:r w:rsidRPr="00097C65">
        <w:t>власти.</w:t>
      </w:r>
      <w:r w:rsidRPr="00097C65">
        <w:rPr>
          <w:b/>
          <w:bCs/>
        </w:rPr>
        <w:t xml:space="preserve"> </w:t>
      </w:r>
      <w:r w:rsidRPr="00097C65">
        <w:t>Все</w:t>
      </w:r>
      <w:r w:rsidRPr="00097C65">
        <w:rPr>
          <w:b/>
          <w:bCs/>
        </w:rPr>
        <w:t xml:space="preserve"> </w:t>
      </w:r>
      <w:r w:rsidRPr="00097C65">
        <w:t>разговоры</w:t>
      </w:r>
      <w:r w:rsidRPr="00097C65">
        <w:rPr>
          <w:b/>
          <w:bCs/>
        </w:rPr>
        <w:t xml:space="preserve"> </w:t>
      </w:r>
      <w:r w:rsidRPr="00097C65">
        <w:t>о</w:t>
      </w:r>
      <w:r w:rsidRPr="00097C65">
        <w:rPr>
          <w:b/>
          <w:bCs/>
        </w:rPr>
        <w:t xml:space="preserve"> </w:t>
      </w:r>
      <w:r w:rsidRPr="00097C65">
        <w:t>том,</w:t>
      </w:r>
      <w:r w:rsidRPr="00097C65">
        <w:rPr>
          <w:b/>
          <w:bCs/>
        </w:rPr>
        <w:t xml:space="preserve"> </w:t>
      </w:r>
      <w:r w:rsidRPr="00097C65">
        <w:t>что</w:t>
      </w:r>
      <w:r w:rsidRPr="00097C65">
        <w:rPr>
          <w:b/>
          <w:bCs/>
        </w:rPr>
        <w:t xml:space="preserve"> </w:t>
      </w:r>
      <w:r w:rsidRPr="00097C65">
        <w:t>Сталин</w:t>
      </w:r>
      <w:r w:rsidRPr="00097C65">
        <w:rPr>
          <w:b/>
          <w:bCs/>
        </w:rPr>
        <w:t xml:space="preserve"> </w:t>
      </w:r>
      <w:r w:rsidRPr="00097C65">
        <w:t>сам</w:t>
      </w:r>
      <w:r w:rsidRPr="00097C65">
        <w:rPr>
          <w:b/>
          <w:bCs/>
        </w:rPr>
        <w:t xml:space="preserve"> </w:t>
      </w:r>
      <w:r w:rsidRPr="00097C65">
        <w:rPr>
          <w:rStyle w:val="--0"/>
        </w:rPr>
        <w:t>ничего</w:t>
      </w:r>
      <w:r w:rsidRPr="00097C65">
        <w:rPr>
          <w:rStyle w:val="--0"/>
          <w:b w:val="0"/>
          <w:bCs/>
        </w:rPr>
        <w:t xml:space="preserve"> </w:t>
      </w:r>
      <w:r w:rsidRPr="00097C65">
        <w:rPr>
          <w:rStyle w:val="--"/>
        </w:rPr>
        <w:t>не</w:t>
      </w:r>
      <w:r w:rsidRPr="00097C65">
        <w:rPr>
          <w:rStyle w:val="--0"/>
          <w:b w:val="0"/>
          <w:bCs/>
        </w:rPr>
        <w:t xml:space="preserve"> </w:t>
      </w:r>
      <w:r w:rsidRPr="00097C65">
        <w:rPr>
          <w:rStyle w:val="--0"/>
        </w:rPr>
        <w:t>писал</w:t>
      </w:r>
      <w:r w:rsidRPr="00097C65">
        <w:t>,</w:t>
      </w:r>
      <w:r w:rsidRPr="00097C65">
        <w:rPr>
          <w:b/>
          <w:bCs/>
        </w:rPr>
        <w:t xml:space="preserve"> </w:t>
      </w:r>
      <w:r w:rsidRPr="00097C65">
        <w:t>что</w:t>
      </w:r>
      <w:r w:rsidRPr="00097C65">
        <w:rPr>
          <w:b/>
          <w:bCs/>
        </w:rPr>
        <w:t xml:space="preserve"> </w:t>
      </w:r>
      <w:r w:rsidRPr="00097C65">
        <w:t>за</w:t>
      </w:r>
      <w:r w:rsidRPr="00097C65">
        <w:rPr>
          <w:b/>
          <w:bCs/>
        </w:rPr>
        <w:t xml:space="preserve"> </w:t>
      </w:r>
      <w:r w:rsidRPr="00097C65">
        <w:t>него,</w:t>
      </w:r>
      <w:r w:rsidRPr="00097C65">
        <w:rPr>
          <w:b/>
          <w:bCs/>
        </w:rPr>
        <w:t xml:space="preserve"> </w:t>
      </w:r>
      <w:r w:rsidRPr="00097C65">
        <w:t>как</w:t>
      </w:r>
      <w:r w:rsidRPr="00097C65">
        <w:rPr>
          <w:b/>
          <w:bCs/>
        </w:rPr>
        <w:t xml:space="preserve"> </w:t>
      </w:r>
      <w:r w:rsidRPr="00097C65">
        <w:t>за</w:t>
      </w:r>
      <w:r w:rsidRPr="00097C65">
        <w:rPr>
          <w:b/>
          <w:bCs/>
        </w:rPr>
        <w:t xml:space="preserve"> </w:t>
      </w:r>
      <w:r w:rsidRPr="00097C65">
        <w:t>Брежнева,</w:t>
      </w:r>
      <w:r w:rsidRPr="00097C65">
        <w:rPr>
          <w:b/>
          <w:bCs/>
        </w:rPr>
        <w:t xml:space="preserve"> </w:t>
      </w:r>
      <w:r w:rsidRPr="00097C65">
        <w:t>писали,</w:t>
      </w:r>
      <w:r w:rsidRPr="00097C65">
        <w:rPr>
          <w:b/>
          <w:bCs/>
        </w:rPr>
        <w:t xml:space="preserve"> </w:t>
      </w:r>
      <w:r w:rsidRPr="00097C65">
        <w:t>опровергаются</w:t>
      </w:r>
      <w:r w:rsidRPr="00097C65">
        <w:rPr>
          <w:b/>
          <w:bCs/>
        </w:rPr>
        <w:t xml:space="preserve"> </w:t>
      </w:r>
      <w:r w:rsidRPr="00097C65">
        <w:t>этим</w:t>
      </w:r>
      <w:r w:rsidRPr="00097C65">
        <w:rPr>
          <w:b/>
          <w:bCs/>
        </w:rPr>
        <w:t xml:space="preserve"> </w:t>
      </w:r>
      <w:r w:rsidRPr="00097C65">
        <w:t>фактом.</w:t>
      </w:r>
      <w:r w:rsidRPr="00097C65">
        <w:rPr>
          <w:b/>
          <w:bCs/>
        </w:rPr>
        <w:t xml:space="preserve"> </w:t>
      </w:r>
      <w:r w:rsidRPr="00097C65">
        <w:t>Человек,</w:t>
      </w:r>
      <w:r w:rsidRPr="00097C65">
        <w:rPr>
          <w:b/>
          <w:bCs/>
        </w:rPr>
        <w:t xml:space="preserve"> </w:t>
      </w:r>
      <w:r w:rsidRPr="00097C65">
        <w:t>не</w:t>
      </w:r>
      <w:r w:rsidRPr="00097C65">
        <w:rPr>
          <w:b/>
          <w:bCs/>
        </w:rPr>
        <w:t xml:space="preserve"> </w:t>
      </w:r>
      <w:r w:rsidRPr="00097C65">
        <w:t>понимающий</w:t>
      </w:r>
      <w:r w:rsidRPr="00097C65">
        <w:rPr>
          <w:b/>
          <w:bCs/>
        </w:rPr>
        <w:t xml:space="preserve"> </w:t>
      </w:r>
      <w:r w:rsidRPr="00097C65">
        <w:t>сути</w:t>
      </w:r>
      <w:r w:rsidRPr="00097C65">
        <w:rPr>
          <w:b/>
          <w:bCs/>
        </w:rPr>
        <w:t xml:space="preserve"> </w:t>
      </w:r>
      <w:r w:rsidRPr="00097C65">
        <w:t>учения</w:t>
      </w:r>
      <w:r w:rsidRPr="00097C65">
        <w:rPr>
          <w:b/>
          <w:bCs/>
        </w:rPr>
        <w:t xml:space="preserve"> </w:t>
      </w:r>
      <w:r w:rsidRPr="00097C65">
        <w:t>Маркса,</w:t>
      </w:r>
      <w:r w:rsidRPr="00097C65">
        <w:rPr>
          <w:b/>
          <w:bCs/>
        </w:rPr>
        <w:t xml:space="preserve"> </w:t>
      </w:r>
      <w:r w:rsidRPr="00097C65">
        <w:rPr>
          <w:rStyle w:val="--"/>
        </w:rPr>
        <w:t>не</w:t>
      </w:r>
      <w:r w:rsidRPr="00097C65">
        <w:rPr>
          <w:rStyle w:val="--0"/>
          <w:b w:val="0"/>
          <w:bCs/>
        </w:rPr>
        <w:t xml:space="preserve"> </w:t>
      </w:r>
      <w:r w:rsidRPr="00097C65">
        <w:rPr>
          <w:rStyle w:val="--0"/>
        </w:rPr>
        <w:t>мог</w:t>
      </w:r>
      <w:r w:rsidRPr="00097C65">
        <w:rPr>
          <w:b/>
          <w:bCs/>
        </w:rPr>
        <w:t xml:space="preserve"> </w:t>
      </w:r>
      <w:r w:rsidRPr="00097C65">
        <w:t>оказаться</w:t>
      </w:r>
      <w:r w:rsidRPr="00097C65">
        <w:rPr>
          <w:b/>
          <w:bCs/>
        </w:rPr>
        <w:t xml:space="preserve"> </w:t>
      </w:r>
      <w:r w:rsidRPr="00097C65">
        <w:t>наверху.</w:t>
      </w:r>
      <w:r w:rsidRPr="00097C65">
        <w:rPr>
          <w:b/>
          <w:bCs/>
        </w:rPr>
        <w:t xml:space="preserve"> </w:t>
      </w:r>
      <w:r w:rsidRPr="00097C65">
        <w:t>Как</w:t>
      </w:r>
      <w:r w:rsidRPr="00097C65">
        <w:rPr>
          <w:b/>
          <w:bCs/>
        </w:rPr>
        <w:t xml:space="preserve"> </w:t>
      </w:r>
      <w:r w:rsidRPr="00097C65">
        <w:t>бы</w:t>
      </w:r>
      <w:r w:rsidRPr="00097C65">
        <w:rPr>
          <w:b/>
          <w:bCs/>
        </w:rPr>
        <w:t xml:space="preserve"> </w:t>
      </w:r>
      <w:r w:rsidRPr="00097C65">
        <w:t>хорошо</w:t>
      </w:r>
      <w:r w:rsidRPr="00097C65">
        <w:rPr>
          <w:b/>
          <w:bCs/>
        </w:rPr>
        <w:t xml:space="preserve"> </w:t>
      </w:r>
      <w:r w:rsidRPr="00097C65">
        <w:t>он</w:t>
      </w:r>
      <w:r w:rsidRPr="00097C65">
        <w:rPr>
          <w:b/>
          <w:bCs/>
        </w:rPr>
        <w:t xml:space="preserve"> </w:t>
      </w:r>
      <w:r w:rsidR="004D30A4" w:rsidRPr="00097C65">
        <w:t>н</w:t>
      </w:r>
      <w:r w:rsidR="004D30A4">
        <w:t>и</w:t>
      </w:r>
      <w:r w:rsidRPr="00097C65">
        <w:rPr>
          <w:b/>
          <w:bCs/>
        </w:rPr>
        <w:t xml:space="preserve"> </w:t>
      </w:r>
      <w:r w:rsidRPr="00097C65">
        <w:t>выступал</w:t>
      </w:r>
      <w:r w:rsidRPr="00097C65">
        <w:rPr>
          <w:b/>
          <w:bCs/>
        </w:rPr>
        <w:t xml:space="preserve"> </w:t>
      </w:r>
      <w:r w:rsidRPr="00097C65">
        <w:t>на</w:t>
      </w:r>
      <w:r w:rsidRPr="00097C65">
        <w:rPr>
          <w:b/>
          <w:bCs/>
        </w:rPr>
        <w:t xml:space="preserve"> </w:t>
      </w:r>
      <w:r w:rsidRPr="00097C65">
        <w:t>трибуне,</w:t>
      </w:r>
      <w:r w:rsidRPr="00097C65">
        <w:rPr>
          <w:b/>
          <w:bCs/>
        </w:rPr>
        <w:t xml:space="preserve"> </w:t>
      </w:r>
      <w:r w:rsidRPr="00097C65">
        <w:t>каким</w:t>
      </w:r>
      <w:r w:rsidRPr="00097C65">
        <w:rPr>
          <w:b/>
          <w:bCs/>
        </w:rPr>
        <w:t xml:space="preserve"> </w:t>
      </w:r>
      <w:r w:rsidRPr="00097C65">
        <w:t>бы</w:t>
      </w:r>
      <w:r w:rsidRPr="00097C65">
        <w:rPr>
          <w:b/>
          <w:bCs/>
        </w:rPr>
        <w:t xml:space="preserve"> </w:t>
      </w:r>
      <w:r w:rsidRPr="00097C65">
        <w:t>н</w:t>
      </w:r>
      <w:r w:rsidR="004D30A4">
        <w:t>и</w:t>
      </w:r>
      <w:r w:rsidRPr="00097C65">
        <w:rPr>
          <w:b/>
          <w:bCs/>
        </w:rPr>
        <w:t xml:space="preserve"> </w:t>
      </w:r>
      <w:r w:rsidRPr="00097C65">
        <w:t>был</w:t>
      </w:r>
      <w:r w:rsidRPr="00097C65">
        <w:rPr>
          <w:b/>
          <w:bCs/>
        </w:rPr>
        <w:t xml:space="preserve"> </w:t>
      </w:r>
      <w:r w:rsidRPr="00097C65">
        <w:t>отличным</w:t>
      </w:r>
      <w:r w:rsidRPr="00097C65">
        <w:rPr>
          <w:b/>
          <w:bCs/>
        </w:rPr>
        <w:t xml:space="preserve"> </w:t>
      </w:r>
      <w:r w:rsidRPr="00097C65">
        <w:t>организатором</w:t>
      </w:r>
      <w:r w:rsidRPr="00097C65">
        <w:rPr>
          <w:b/>
          <w:bCs/>
        </w:rPr>
        <w:t xml:space="preserve"> </w:t>
      </w:r>
      <w:r w:rsidRPr="00097C65">
        <w:t>и</w:t>
      </w:r>
      <w:r w:rsidRPr="00097C65">
        <w:rPr>
          <w:b/>
          <w:bCs/>
        </w:rPr>
        <w:t xml:space="preserve"> </w:t>
      </w:r>
      <w:r w:rsidRPr="00097C65">
        <w:t>администратором,</w:t>
      </w:r>
      <w:r w:rsidRPr="00097C65">
        <w:rPr>
          <w:b/>
          <w:bCs/>
        </w:rPr>
        <w:t xml:space="preserve"> </w:t>
      </w:r>
      <w:r w:rsidRPr="00097C65">
        <w:t>но,</w:t>
      </w:r>
      <w:r w:rsidRPr="00097C65">
        <w:rPr>
          <w:b/>
          <w:bCs/>
        </w:rPr>
        <w:t xml:space="preserve"> </w:t>
      </w:r>
      <w:r w:rsidRPr="00097C65">
        <w:t>если</w:t>
      </w:r>
      <w:r w:rsidRPr="00097C65">
        <w:rPr>
          <w:b/>
          <w:bCs/>
        </w:rPr>
        <w:t xml:space="preserve"> </w:t>
      </w:r>
      <w:r w:rsidRPr="00097C65">
        <w:t>его</w:t>
      </w:r>
      <w:r w:rsidRPr="00097C65">
        <w:rPr>
          <w:b/>
          <w:bCs/>
        </w:rPr>
        <w:t xml:space="preserve"> </w:t>
      </w:r>
      <w:r w:rsidRPr="00097C65">
        <w:t>знание</w:t>
      </w:r>
      <w:r w:rsidRPr="00097C65">
        <w:rPr>
          <w:b/>
          <w:bCs/>
        </w:rPr>
        <w:t xml:space="preserve"> </w:t>
      </w:r>
      <w:r w:rsidRPr="00097C65">
        <w:t>коммунизма</w:t>
      </w:r>
      <w:r w:rsidRPr="00097C65">
        <w:rPr>
          <w:b/>
          <w:bCs/>
        </w:rPr>
        <w:t xml:space="preserve"> </w:t>
      </w:r>
      <w:r w:rsidRPr="00097C65">
        <w:t>исчерпывалось</w:t>
      </w:r>
      <w:r w:rsidRPr="00097C65">
        <w:rPr>
          <w:b/>
          <w:bCs/>
        </w:rPr>
        <w:t xml:space="preserve"> </w:t>
      </w:r>
      <w:r w:rsidRPr="00097C65">
        <w:t>общими</w:t>
      </w:r>
      <w:r w:rsidRPr="00097C65">
        <w:rPr>
          <w:b/>
          <w:bCs/>
        </w:rPr>
        <w:t xml:space="preserve"> </w:t>
      </w:r>
      <w:r w:rsidRPr="00097C65">
        <w:t>словами,</w:t>
      </w:r>
      <w:r w:rsidRPr="00097C65">
        <w:rPr>
          <w:b/>
          <w:bCs/>
        </w:rPr>
        <w:t xml:space="preserve"> </w:t>
      </w:r>
      <w:r w:rsidRPr="00097C65">
        <w:t>в</w:t>
      </w:r>
      <w:r w:rsidRPr="00097C65">
        <w:rPr>
          <w:b/>
          <w:bCs/>
        </w:rPr>
        <w:t xml:space="preserve"> </w:t>
      </w:r>
      <w:r w:rsidRPr="00097C65">
        <w:t>высшую</w:t>
      </w:r>
      <w:r w:rsidRPr="00097C65">
        <w:rPr>
          <w:b/>
          <w:bCs/>
        </w:rPr>
        <w:t xml:space="preserve"> </w:t>
      </w:r>
      <w:r w:rsidRPr="00097C65">
        <w:t>власть</w:t>
      </w:r>
      <w:r w:rsidRPr="00097C65">
        <w:rPr>
          <w:b/>
          <w:bCs/>
        </w:rPr>
        <w:t xml:space="preserve"> </w:t>
      </w:r>
      <w:r w:rsidRPr="00097C65">
        <w:t>он</w:t>
      </w:r>
      <w:r w:rsidRPr="00097C65">
        <w:rPr>
          <w:b/>
          <w:bCs/>
        </w:rPr>
        <w:t xml:space="preserve"> </w:t>
      </w:r>
      <w:r w:rsidRPr="00097C65">
        <w:t>попасть</w:t>
      </w:r>
      <w:r w:rsidRPr="00097C65">
        <w:rPr>
          <w:b/>
          <w:bCs/>
        </w:rPr>
        <w:t xml:space="preserve"> </w:t>
      </w:r>
      <w:r w:rsidRPr="00097C65">
        <w:t>не</w:t>
      </w:r>
      <w:r w:rsidRPr="00097C65">
        <w:rPr>
          <w:b/>
          <w:bCs/>
        </w:rPr>
        <w:t xml:space="preserve"> </w:t>
      </w:r>
      <w:r w:rsidRPr="00097C65">
        <w:t>мог.</w:t>
      </w:r>
      <w:r w:rsidRPr="00097C65">
        <w:rPr>
          <w:b/>
          <w:bCs/>
        </w:rPr>
        <w:t xml:space="preserve"> </w:t>
      </w:r>
      <w:r w:rsidRPr="00097C65">
        <w:t>Сталин</w:t>
      </w:r>
      <w:r w:rsidRPr="00097C65">
        <w:rPr>
          <w:b/>
          <w:bCs/>
        </w:rPr>
        <w:t xml:space="preserve"> </w:t>
      </w:r>
      <w:r w:rsidRPr="00097C65">
        <w:t>был</w:t>
      </w:r>
      <w:r w:rsidRPr="00097C65">
        <w:rPr>
          <w:b/>
          <w:bCs/>
        </w:rPr>
        <w:t xml:space="preserve"> </w:t>
      </w:r>
      <w:r w:rsidRPr="00097C65">
        <w:t>на</w:t>
      </w:r>
      <w:r w:rsidRPr="00097C65">
        <w:rPr>
          <w:b/>
          <w:bCs/>
        </w:rPr>
        <w:t xml:space="preserve"> </w:t>
      </w:r>
      <w:r w:rsidRPr="00097C65">
        <w:t>высшем</w:t>
      </w:r>
      <w:r w:rsidRPr="00097C65">
        <w:rPr>
          <w:b/>
          <w:bCs/>
        </w:rPr>
        <w:t xml:space="preserve"> </w:t>
      </w:r>
      <w:r w:rsidRPr="00097C65">
        <w:t>уровне</w:t>
      </w:r>
      <w:r w:rsidRPr="00097C65">
        <w:rPr>
          <w:b/>
          <w:bCs/>
        </w:rPr>
        <w:t xml:space="preserve"> </w:t>
      </w:r>
      <w:r w:rsidRPr="00097C65">
        <w:t>партийной</w:t>
      </w:r>
      <w:r w:rsidRPr="00097C65">
        <w:rPr>
          <w:b/>
          <w:bCs/>
        </w:rPr>
        <w:t xml:space="preserve"> </w:t>
      </w:r>
      <w:r w:rsidRPr="00097C65">
        <w:t>иерархии.</w:t>
      </w:r>
      <w:r w:rsidRPr="00097C65">
        <w:rPr>
          <w:b/>
          <w:bCs/>
        </w:rPr>
        <w:t xml:space="preserve"> </w:t>
      </w:r>
      <w:r w:rsidRPr="00097C65">
        <w:t>Этим</w:t>
      </w:r>
      <w:r w:rsidRPr="00097C65">
        <w:rPr>
          <w:b/>
          <w:bCs/>
        </w:rPr>
        <w:t xml:space="preserve"> </w:t>
      </w:r>
      <w:r w:rsidRPr="00097C65">
        <w:t>вс</w:t>
      </w:r>
      <w:r w:rsidR="004D30A4">
        <w:t>ё</w:t>
      </w:r>
      <w:r w:rsidRPr="00097C65">
        <w:rPr>
          <w:b/>
          <w:bCs/>
        </w:rPr>
        <w:t xml:space="preserve"> </w:t>
      </w:r>
      <w:r w:rsidRPr="00097C65">
        <w:t>сказано.</w:t>
      </w:r>
    </w:p>
    <w:p w14:paraId="5CE7D457" w14:textId="7DE82435" w:rsidR="0042185D" w:rsidRPr="00097C65" w:rsidRDefault="0042185D" w:rsidP="004D30A4">
      <w:r w:rsidRPr="00097C65">
        <w:t>Когда</w:t>
      </w:r>
      <w:r w:rsidRPr="00097C65">
        <w:t xml:space="preserve"> </w:t>
      </w:r>
      <w:r w:rsidRPr="00097C65">
        <w:t>идея,</w:t>
      </w:r>
      <w:r w:rsidRPr="00097C65">
        <w:t xml:space="preserve"> </w:t>
      </w:r>
      <w:r w:rsidRPr="00097C65">
        <w:t>вытекающая</w:t>
      </w:r>
      <w:r w:rsidRPr="00097C65">
        <w:t xml:space="preserve"> </w:t>
      </w:r>
      <w:r w:rsidRPr="00097C65">
        <w:t>из</w:t>
      </w:r>
      <w:r w:rsidRPr="00097C65">
        <w:t xml:space="preserve"> </w:t>
      </w:r>
      <w:r w:rsidRPr="00097C65">
        <w:t>цельного</w:t>
      </w:r>
      <w:r w:rsidRPr="00097C65">
        <w:t xml:space="preserve"> </w:t>
      </w:r>
      <w:r w:rsidRPr="00097C65">
        <w:t>понимания</w:t>
      </w:r>
      <w:r w:rsidRPr="00097C65">
        <w:t xml:space="preserve"> </w:t>
      </w:r>
      <w:r w:rsidRPr="00097C65">
        <w:t>закономерностей</w:t>
      </w:r>
      <w:r w:rsidRPr="00097C65">
        <w:t xml:space="preserve"> </w:t>
      </w:r>
      <w:r w:rsidRPr="00097C65">
        <w:t>развития</w:t>
      </w:r>
      <w:r w:rsidRPr="00097C65">
        <w:t xml:space="preserve"> </w:t>
      </w:r>
      <w:r w:rsidRPr="00097C65">
        <w:t>человечества,</w:t>
      </w:r>
      <w:r w:rsidRPr="00097C65">
        <w:t xml:space="preserve"> </w:t>
      </w:r>
      <w:r w:rsidRPr="00097C65">
        <w:t>сменяется</w:t>
      </w:r>
      <w:r w:rsidRPr="00097C65">
        <w:t xml:space="preserve"> </w:t>
      </w:r>
      <w:r w:rsidRPr="00097C65">
        <w:t>идеей,</w:t>
      </w:r>
      <w:r w:rsidRPr="00097C65">
        <w:t xml:space="preserve"> </w:t>
      </w:r>
      <w:r w:rsidRPr="00097C65">
        <w:t>сложившейся</w:t>
      </w:r>
      <w:r w:rsidRPr="00097C65">
        <w:t xml:space="preserve"> </w:t>
      </w:r>
      <w:r w:rsidRPr="00097C65">
        <w:t>из</w:t>
      </w:r>
      <w:r w:rsidRPr="00097C65">
        <w:t xml:space="preserve"> </w:t>
      </w:r>
      <w:r w:rsidRPr="00097C65">
        <w:t>сиюминутной</w:t>
      </w:r>
      <w:r w:rsidRPr="00097C65">
        <w:t xml:space="preserve"> </w:t>
      </w:r>
      <w:r w:rsidRPr="00097C65">
        <w:t>ситуации,</w:t>
      </w:r>
      <w:r w:rsidRPr="00097C65">
        <w:t xml:space="preserve"> </w:t>
      </w:r>
      <w:r w:rsidRPr="00097C65">
        <w:t>возникает</w:t>
      </w:r>
      <w:r w:rsidRPr="00097C65">
        <w:t xml:space="preserve"> </w:t>
      </w:r>
      <w:r w:rsidRPr="00097C65">
        <w:t>другой</w:t>
      </w:r>
      <w:r w:rsidRPr="00097C65">
        <w:t xml:space="preserve"> </w:t>
      </w:r>
      <w:r w:rsidRPr="00097C65">
        <w:t>ценз.</w:t>
      </w:r>
      <w:r w:rsidRPr="00097C65">
        <w:t xml:space="preserve"> </w:t>
      </w:r>
      <w:r w:rsidRPr="00097C65">
        <w:t>Начинается</w:t>
      </w:r>
      <w:r w:rsidRPr="00097C65">
        <w:t xml:space="preserve"> </w:t>
      </w:r>
      <w:r w:rsidRPr="00097C65">
        <w:t>соответствующая</w:t>
      </w:r>
      <w:r w:rsidRPr="00097C65">
        <w:t xml:space="preserve"> </w:t>
      </w:r>
      <w:r w:rsidRPr="00097C65">
        <w:t>ротация</w:t>
      </w:r>
      <w:r w:rsidRPr="00097C65">
        <w:t xml:space="preserve"> </w:t>
      </w:r>
      <w:r w:rsidRPr="00097C65">
        <w:lastRenderedPageBreak/>
        <w:t>кадров.</w:t>
      </w:r>
      <w:r w:rsidRPr="00097C65">
        <w:t xml:space="preserve"> </w:t>
      </w:r>
      <w:r w:rsidRPr="00097C65">
        <w:t>Во</w:t>
      </w:r>
      <w:r w:rsidRPr="00097C65">
        <w:t xml:space="preserve"> </w:t>
      </w:r>
      <w:r w:rsidRPr="00097C65">
        <w:t>власть,</w:t>
      </w:r>
      <w:r w:rsidRPr="00097C65">
        <w:t xml:space="preserve"> </w:t>
      </w:r>
      <w:r w:rsidRPr="00097C65">
        <w:t>после</w:t>
      </w:r>
      <w:r w:rsidRPr="00097C65">
        <w:t xml:space="preserve"> </w:t>
      </w:r>
      <w:r w:rsidRPr="00097C65">
        <w:t>Сталина,</w:t>
      </w:r>
      <w:r w:rsidRPr="00097C65">
        <w:t xml:space="preserve"> </w:t>
      </w:r>
      <w:r w:rsidRPr="00097C65">
        <w:t>попадает</w:t>
      </w:r>
      <w:r w:rsidRPr="00097C65">
        <w:t xml:space="preserve"> </w:t>
      </w:r>
      <w:r w:rsidRPr="00097C65">
        <w:t>не</w:t>
      </w:r>
      <w:r w:rsidRPr="00097C65">
        <w:t xml:space="preserve"> </w:t>
      </w:r>
      <w:r w:rsidRPr="00097C65">
        <w:t>тот,</w:t>
      </w:r>
      <w:r w:rsidRPr="00097C65">
        <w:t xml:space="preserve"> </w:t>
      </w:r>
      <w:r w:rsidRPr="00097C65">
        <w:t>кто</w:t>
      </w:r>
      <w:r w:rsidRPr="00097C65">
        <w:t xml:space="preserve"> </w:t>
      </w:r>
      <w:r w:rsidRPr="00097C65">
        <w:t>понимает</w:t>
      </w:r>
      <w:r w:rsidRPr="00097C65">
        <w:t xml:space="preserve"> </w:t>
      </w:r>
      <w:r w:rsidRPr="00097C65">
        <w:t>масштаб</w:t>
      </w:r>
      <w:r w:rsidRPr="00097C65">
        <w:t xml:space="preserve"> </w:t>
      </w:r>
      <w:r w:rsidRPr="00097C65">
        <w:t>Маркса</w:t>
      </w:r>
      <w:r w:rsidRPr="00097C65">
        <w:t xml:space="preserve"> </w:t>
      </w:r>
      <w:r w:rsidRPr="00097C65">
        <w:t>и</w:t>
      </w:r>
      <w:r w:rsidRPr="00097C65">
        <w:t xml:space="preserve"> </w:t>
      </w:r>
      <w:r w:rsidRPr="00097C65">
        <w:t>коммунизма,</w:t>
      </w:r>
      <w:r w:rsidRPr="00097C65">
        <w:t xml:space="preserve"> </w:t>
      </w:r>
      <w:r w:rsidRPr="00097C65">
        <w:t>а</w:t>
      </w:r>
      <w:r w:rsidRPr="00097C65">
        <w:t xml:space="preserve"> </w:t>
      </w:r>
      <w:r w:rsidRPr="00097C65">
        <w:t>тот,</w:t>
      </w:r>
      <w:r w:rsidRPr="00097C65">
        <w:t xml:space="preserve"> </w:t>
      </w:r>
      <w:r w:rsidRPr="00097C65">
        <w:t>кто</w:t>
      </w:r>
      <w:r w:rsidRPr="00097C65">
        <w:t xml:space="preserve"> </w:t>
      </w:r>
      <w:r w:rsidRPr="00097C65">
        <w:t>может</w:t>
      </w:r>
      <w:r w:rsidRPr="00097C65">
        <w:t xml:space="preserve"> </w:t>
      </w:r>
      <w:r w:rsidRPr="00097C65">
        <w:t>создавать</w:t>
      </w:r>
      <w:r w:rsidRPr="00097C65">
        <w:t xml:space="preserve"> </w:t>
      </w:r>
      <w:r w:rsidRPr="00097C65">
        <w:t>государственную</w:t>
      </w:r>
      <w:r w:rsidRPr="00097C65">
        <w:t xml:space="preserve"> </w:t>
      </w:r>
      <w:r w:rsidRPr="00097C65">
        <w:t>мощь.</w:t>
      </w:r>
    </w:p>
    <w:p w14:paraId="44C9EA84" w14:textId="5125BE06" w:rsidR="0042185D" w:rsidRDefault="0042185D" w:rsidP="008C6917">
      <w:r w:rsidRPr="00097C65">
        <w:t>Мыслителей</w:t>
      </w:r>
      <w:r w:rsidRPr="00097C65">
        <w:t xml:space="preserve"> </w:t>
      </w:r>
      <w:r w:rsidRPr="00097C65">
        <w:t>сменяют</w:t>
      </w:r>
      <w:r w:rsidRPr="00097C65">
        <w:t xml:space="preserve"> </w:t>
      </w:r>
      <w:r w:rsidRPr="00097C65">
        <w:t>люди</w:t>
      </w:r>
      <w:r w:rsidRPr="00097C65">
        <w:t xml:space="preserve"> </w:t>
      </w:r>
      <w:r w:rsidRPr="00097C65">
        <w:rPr>
          <w:rStyle w:val="--0"/>
        </w:rPr>
        <w:t>более</w:t>
      </w:r>
      <w:r w:rsidRPr="00097C65">
        <w:rPr>
          <w:rStyle w:val="--0"/>
        </w:rPr>
        <w:t xml:space="preserve"> </w:t>
      </w:r>
      <w:r w:rsidRPr="00097C65">
        <w:rPr>
          <w:rStyle w:val="--"/>
        </w:rPr>
        <w:t>низкого</w:t>
      </w:r>
      <w:r w:rsidRPr="00097C65">
        <w:rPr>
          <w:rStyle w:val="--0"/>
        </w:rPr>
        <w:t xml:space="preserve"> </w:t>
      </w:r>
      <w:r w:rsidRPr="00097C65">
        <w:rPr>
          <w:rStyle w:val="--0"/>
        </w:rPr>
        <w:t>уровня</w:t>
      </w:r>
      <w:r w:rsidRPr="00097C65">
        <w:t xml:space="preserve"> </w:t>
      </w:r>
      <w:r w:rsidRPr="00097C65">
        <w:t>—</w:t>
      </w:r>
      <w:r w:rsidRPr="00097C65">
        <w:t xml:space="preserve"> </w:t>
      </w:r>
      <w:r w:rsidRPr="00097C65">
        <w:t>хозяйственники,</w:t>
      </w:r>
      <w:r w:rsidRPr="00097C65">
        <w:t xml:space="preserve"> </w:t>
      </w:r>
      <w:r w:rsidRPr="00097C65">
        <w:t>военные,</w:t>
      </w:r>
      <w:r w:rsidRPr="00097C65">
        <w:t xml:space="preserve"> </w:t>
      </w:r>
      <w:r w:rsidR="008C6917" w:rsidRPr="00097C65">
        <w:t>учёные</w:t>
      </w:r>
      <w:r w:rsidRPr="00097C65">
        <w:t>.</w:t>
      </w:r>
      <w:r w:rsidRPr="00097C65">
        <w:t xml:space="preserve"> </w:t>
      </w:r>
      <w:r w:rsidRPr="00097C65">
        <w:t>Они</w:t>
      </w:r>
      <w:r w:rsidRPr="00097C65">
        <w:t xml:space="preserve"> </w:t>
      </w:r>
      <w:r w:rsidRPr="00097C65">
        <w:t>создают</w:t>
      </w:r>
      <w:r w:rsidRPr="00097C65">
        <w:t xml:space="preserve"> </w:t>
      </w:r>
      <w:r w:rsidRPr="00097C65">
        <w:t>промышленность,</w:t>
      </w:r>
      <w:r w:rsidRPr="00097C65">
        <w:t xml:space="preserve"> </w:t>
      </w:r>
      <w:r w:rsidRPr="00097C65">
        <w:t>науку,</w:t>
      </w:r>
      <w:r w:rsidRPr="00097C65">
        <w:t xml:space="preserve"> </w:t>
      </w:r>
      <w:r w:rsidRPr="00097C65">
        <w:t>боеспособную</w:t>
      </w:r>
      <w:r w:rsidRPr="00097C65">
        <w:t xml:space="preserve"> </w:t>
      </w:r>
      <w:r w:rsidRPr="00097C65">
        <w:t>армию.</w:t>
      </w:r>
      <w:r w:rsidRPr="00097C65">
        <w:t xml:space="preserve"> </w:t>
      </w:r>
      <w:r w:rsidRPr="00097C65">
        <w:t>Масштаб</w:t>
      </w:r>
      <w:r w:rsidRPr="00097C65">
        <w:t xml:space="preserve"> </w:t>
      </w:r>
      <w:r w:rsidR="008C6917" w:rsidRPr="00097C65">
        <w:t>перестаёт</w:t>
      </w:r>
      <w:r w:rsidRPr="00097C65">
        <w:t xml:space="preserve"> </w:t>
      </w:r>
      <w:r w:rsidRPr="00097C65">
        <w:t>быть</w:t>
      </w:r>
      <w:r w:rsidRPr="00097C65">
        <w:t xml:space="preserve"> </w:t>
      </w:r>
      <w:r w:rsidRPr="00097C65">
        <w:t>решающим</w:t>
      </w:r>
      <w:r w:rsidRPr="00097C65">
        <w:t xml:space="preserve"> </w:t>
      </w:r>
      <w:r w:rsidRPr="00097C65">
        <w:t>показателем.</w:t>
      </w:r>
      <w:r w:rsidRPr="00097C65">
        <w:t xml:space="preserve"> </w:t>
      </w:r>
      <w:r w:rsidRPr="00097C65">
        <w:t>Проходным</w:t>
      </w:r>
      <w:r w:rsidRPr="00097C65">
        <w:t xml:space="preserve"> </w:t>
      </w:r>
      <w:r w:rsidRPr="00097C65">
        <w:t>билетом</w:t>
      </w:r>
      <w:r w:rsidRPr="00097C65">
        <w:t xml:space="preserve"> </w:t>
      </w:r>
      <w:r w:rsidRPr="00097C65">
        <w:t>во</w:t>
      </w:r>
      <w:r w:rsidRPr="00097C65">
        <w:t xml:space="preserve"> </w:t>
      </w:r>
      <w:r w:rsidRPr="00097C65">
        <w:t>власть</w:t>
      </w:r>
      <w:r w:rsidRPr="00097C65">
        <w:t xml:space="preserve"> </w:t>
      </w:r>
      <w:r w:rsidRPr="00097C65">
        <w:t>становится</w:t>
      </w:r>
      <w:r w:rsidRPr="00097C65">
        <w:t xml:space="preserve"> </w:t>
      </w:r>
      <w:r w:rsidRPr="00097C65">
        <w:t>способность</w:t>
      </w:r>
      <w:r w:rsidRPr="00097C65">
        <w:t xml:space="preserve"> </w:t>
      </w:r>
      <w:r w:rsidRPr="00097C65">
        <w:t>наращивать</w:t>
      </w:r>
      <w:r w:rsidRPr="00097C65">
        <w:t xml:space="preserve"> </w:t>
      </w:r>
      <w:r w:rsidRPr="00097C65">
        <w:t>мощь</w:t>
      </w:r>
      <w:r w:rsidRPr="00097C65">
        <w:t xml:space="preserve"> </w:t>
      </w:r>
      <w:r w:rsidRPr="00097C65">
        <w:t>страны:</w:t>
      </w:r>
      <w:r w:rsidRPr="00097C65">
        <w:t xml:space="preserve"> </w:t>
      </w:r>
      <w:r w:rsidRPr="00097C65">
        <w:t>делать</w:t>
      </w:r>
      <w:r w:rsidRPr="00097C65">
        <w:t xml:space="preserve"> </w:t>
      </w:r>
      <w:r w:rsidRPr="00097C65">
        <w:t>хорошие</w:t>
      </w:r>
      <w:r w:rsidRPr="00097C65">
        <w:t xml:space="preserve"> </w:t>
      </w:r>
      <w:r w:rsidRPr="00097C65">
        <w:t>танки</w:t>
      </w:r>
      <w:r w:rsidRPr="00097C65">
        <w:t xml:space="preserve"> </w:t>
      </w:r>
      <w:r w:rsidRPr="00097C65">
        <w:t>и</w:t>
      </w:r>
      <w:r w:rsidRPr="00097C65">
        <w:t xml:space="preserve"> </w:t>
      </w:r>
      <w:r w:rsidRPr="00097C65">
        <w:t>бомбы,</w:t>
      </w:r>
      <w:r w:rsidRPr="00097C65">
        <w:t xml:space="preserve"> </w:t>
      </w:r>
      <w:r w:rsidRPr="00097C65">
        <w:t>развивать</w:t>
      </w:r>
      <w:r w:rsidRPr="00097C65">
        <w:t xml:space="preserve"> </w:t>
      </w:r>
      <w:r w:rsidRPr="00097C65">
        <w:t>промышленность</w:t>
      </w:r>
      <w:r w:rsidRPr="00097C65">
        <w:t xml:space="preserve"> </w:t>
      </w:r>
      <w:r w:rsidRPr="00097C65">
        <w:t>и</w:t>
      </w:r>
      <w:r w:rsidRPr="00097C65">
        <w:t xml:space="preserve"> </w:t>
      </w:r>
      <w:r w:rsidRPr="00097C65">
        <w:t>сельское</w:t>
      </w:r>
      <w:r w:rsidRPr="00097C65">
        <w:t xml:space="preserve"> </w:t>
      </w:r>
      <w:r w:rsidRPr="00097C65">
        <w:t>хозяйство,</w:t>
      </w:r>
      <w:r w:rsidRPr="00097C65">
        <w:t xml:space="preserve"> </w:t>
      </w:r>
      <w:r w:rsidRPr="00097C65">
        <w:t>осваивать</w:t>
      </w:r>
      <w:r w:rsidRPr="00097C65">
        <w:t xml:space="preserve"> </w:t>
      </w:r>
      <w:r w:rsidRPr="00097C65">
        <w:t>космос</w:t>
      </w:r>
      <w:r w:rsidRPr="00097C65">
        <w:t xml:space="preserve"> </w:t>
      </w:r>
      <w:r w:rsidRPr="00097C65">
        <w:t>и</w:t>
      </w:r>
      <w:r w:rsidRPr="00097C65">
        <w:t xml:space="preserve"> </w:t>
      </w:r>
      <w:r w:rsidRPr="00097C65">
        <w:t>целину.</w:t>
      </w:r>
      <w:r w:rsidRPr="00097C65">
        <w:t xml:space="preserve"> </w:t>
      </w:r>
      <w:r w:rsidRPr="00097C65">
        <w:t>Благодаря</w:t>
      </w:r>
      <w:r w:rsidRPr="00097C65">
        <w:t xml:space="preserve"> </w:t>
      </w:r>
      <w:r w:rsidRPr="00097C65">
        <w:t>этому</w:t>
      </w:r>
      <w:r w:rsidRPr="00097C65">
        <w:t xml:space="preserve"> </w:t>
      </w:r>
      <w:r w:rsidRPr="00097C65">
        <w:t>СССР</w:t>
      </w:r>
      <w:r w:rsidRPr="00097C65">
        <w:t xml:space="preserve"> </w:t>
      </w:r>
      <w:r w:rsidRPr="00097C65">
        <w:t>первым</w:t>
      </w:r>
      <w:r w:rsidRPr="00097C65">
        <w:t xml:space="preserve"> </w:t>
      </w:r>
      <w:r w:rsidRPr="00097C65">
        <w:t>выйдет</w:t>
      </w:r>
      <w:r w:rsidRPr="00097C65">
        <w:t xml:space="preserve"> </w:t>
      </w:r>
      <w:r w:rsidRPr="00097C65">
        <w:t>в</w:t>
      </w:r>
      <w:r w:rsidRPr="00097C65">
        <w:t xml:space="preserve"> </w:t>
      </w:r>
      <w:r w:rsidRPr="00097C65">
        <w:t>космос</w:t>
      </w:r>
      <w:r w:rsidRPr="00097C65">
        <w:t xml:space="preserve"> </w:t>
      </w:r>
      <w:r w:rsidRPr="00097C65">
        <w:t>и</w:t>
      </w:r>
      <w:r w:rsidRPr="00097C65">
        <w:t xml:space="preserve"> </w:t>
      </w:r>
      <w:r w:rsidRPr="00097C65">
        <w:t>совершит</w:t>
      </w:r>
      <w:r w:rsidRPr="00097C65">
        <w:t xml:space="preserve"> </w:t>
      </w:r>
      <w:r w:rsidRPr="00097C65">
        <w:t>множество</w:t>
      </w:r>
      <w:r w:rsidRPr="00097C65">
        <w:t xml:space="preserve"> </w:t>
      </w:r>
      <w:r w:rsidRPr="00097C65">
        <w:t>подвигов.</w:t>
      </w:r>
      <w:r w:rsidRPr="00097C65">
        <w:t xml:space="preserve"> </w:t>
      </w:r>
      <w:r w:rsidRPr="00097C65">
        <w:t>Но</w:t>
      </w:r>
      <w:r w:rsidRPr="00097C65">
        <w:t xml:space="preserve"> </w:t>
      </w:r>
      <w:r w:rsidRPr="00097C65">
        <w:t>вс</w:t>
      </w:r>
      <w:r w:rsidR="008C6917">
        <w:t>ё</w:t>
      </w:r>
      <w:r w:rsidRPr="00097C65">
        <w:t xml:space="preserve"> </w:t>
      </w:r>
      <w:r w:rsidRPr="00097C65">
        <w:t>это</w:t>
      </w:r>
      <w:r w:rsidRPr="00097C65">
        <w:t xml:space="preserve"> </w:t>
      </w:r>
      <w:r w:rsidRPr="00097C65">
        <w:t>будет</w:t>
      </w:r>
      <w:r w:rsidRPr="00097C65">
        <w:t xml:space="preserve"> </w:t>
      </w:r>
      <w:r w:rsidRPr="00097C65">
        <w:t>сделано</w:t>
      </w:r>
      <w:r w:rsidRPr="00097C65">
        <w:t xml:space="preserve"> </w:t>
      </w:r>
      <w:r w:rsidRPr="00097C65">
        <w:rPr>
          <w:rStyle w:val="--"/>
        </w:rPr>
        <w:t>не</w:t>
      </w:r>
      <w:r w:rsidRPr="00097C65">
        <w:rPr>
          <w:rStyle w:val="--0"/>
        </w:rPr>
        <w:t xml:space="preserve"> </w:t>
      </w:r>
      <w:r w:rsidRPr="00097C65">
        <w:rPr>
          <w:rStyle w:val="--0"/>
        </w:rPr>
        <w:t>ради</w:t>
      </w:r>
      <w:r w:rsidRPr="00097C65">
        <w:t xml:space="preserve"> </w:t>
      </w:r>
      <w:r w:rsidRPr="00097C65">
        <w:t>реализации</w:t>
      </w:r>
      <w:r w:rsidRPr="00097C65">
        <w:t xml:space="preserve"> </w:t>
      </w:r>
      <w:r w:rsidRPr="00097C65">
        <w:t>коммунистической</w:t>
      </w:r>
      <w:r w:rsidRPr="00097C65">
        <w:t xml:space="preserve"> </w:t>
      </w:r>
      <w:r w:rsidRPr="00097C65">
        <w:t>идеи,</w:t>
      </w:r>
      <w:r w:rsidRPr="00097C65">
        <w:t xml:space="preserve"> </w:t>
      </w:r>
      <w:r w:rsidRPr="00097C65">
        <w:t>а</w:t>
      </w:r>
      <w:r w:rsidRPr="00097C65">
        <w:t xml:space="preserve"> </w:t>
      </w:r>
      <w:r w:rsidRPr="00097C65">
        <w:t>ради</w:t>
      </w:r>
      <w:r w:rsidRPr="00097C65">
        <w:t xml:space="preserve"> </w:t>
      </w:r>
      <w:r w:rsidRPr="00097C65">
        <w:t>построения</w:t>
      </w:r>
      <w:r w:rsidRPr="00097C65">
        <w:t xml:space="preserve"> </w:t>
      </w:r>
      <w:r w:rsidRPr="00097C65">
        <w:rPr>
          <w:b/>
          <w:bCs/>
          <w:i/>
          <w:iCs/>
        </w:rPr>
        <w:t>мощного</w:t>
      </w:r>
      <w:r w:rsidRPr="00097C65">
        <w:rPr>
          <w:b/>
          <w:bCs/>
          <w:i/>
          <w:iCs/>
        </w:rPr>
        <w:t xml:space="preserve"> </w:t>
      </w:r>
      <w:r w:rsidRPr="00097C65">
        <w:rPr>
          <w:b/>
          <w:bCs/>
          <w:i/>
          <w:iCs/>
        </w:rPr>
        <w:t>государства</w:t>
      </w:r>
      <w:r w:rsidR="008C6917">
        <w:rPr>
          <w:b/>
          <w:bCs/>
        </w:rPr>
        <w:t xml:space="preserve"> </w:t>
      </w:r>
      <w:r w:rsidRPr="00097C65">
        <w:t>как</w:t>
      </w:r>
      <w:r w:rsidRPr="00097C65">
        <w:t xml:space="preserve"> </w:t>
      </w:r>
      <w:r w:rsidRPr="00097C65">
        <w:t>основного</w:t>
      </w:r>
      <w:r w:rsidRPr="00097C65">
        <w:t xml:space="preserve"> </w:t>
      </w:r>
      <w:r w:rsidRPr="00097C65">
        <w:t>элемента</w:t>
      </w:r>
      <w:r w:rsidRPr="00097C65">
        <w:t xml:space="preserve"> </w:t>
      </w:r>
      <w:r w:rsidRPr="00097C65">
        <w:t>управления</w:t>
      </w:r>
      <w:r w:rsidRPr="00097C65">
        <w:t xml:space="preserve"> </w:t>
      </w:r>
      <w:r w:rsidRPr="00097C65">
        <w:t>людьми</w:t>
      </w:r>
      <w:r w:rsidRPr="00097C65">
        <w:t xml:space="preserve"> </w:t>
      </w:r>
      <w:r w:rsidRPr="00097C65">
        <w:t>в</w:t>
      </w:r>
      <w:r w:rsidRPr="00097C65">
        <w:t xml:space="preserve"> </w:t>
      </w:r>
      <w:r w:rsidRPr="00097C65">
        <w:t>рамках</w:t>
      </w:r>
      <w:r w:rsidRPr="00097C65">
        <w:t xml:space="preserve"> </w:t>
      </w:r>
      <w:r w:rsidRPr="00097C65">
        <w:t>проистекающих</w:t>
      </w:r>
      <w:r w:rsidRPr="00097C65">
        <w:t xml:space="preserve"> </w:t>
      </w:r>
      <w:r w:rsidRPr="00097C65">
        <w:t>процессов</w:t>
      </w:r>
      <w:r w:rsidRPr="00097C65">
        <w:t xml:space="preserve"> </w:t>
      </w:r>
      <w:r w:rsidR="008C6917">
        <w:t xml:space="preserve">под управлением </w:t>
      </w:r>
      <w:r w:rsidRPr="00097C65">
        <w:t>Старой</w:t>
      </w:r>
      <w:r w:rsidRPr="00097C65">
        <w:t xml:space="preserve"> </w:t>
      </w:r>
      <w:r w:rsidRPr="00097C65">
        <w:t>систем</w:t>
      </w:r>
      <w:r w:rsidR="008C6917">
        <w:t xml:space="preserve">ы с целью </w:t>
      </w:r>
      <w:r w:rsidRPr="00097C65">
        <w:t>создани</w:t>
      </w:r>
      <w:r w:rsidR="008C6917">
        <w:t>я</w:t>
      </w:r>
      <w:r w:rsidRPr="00097C65">
        <w:t xml:space="preserve"> </w:t>
      </w:r>
      <w:r w:rsidR="008C6917">
        <w:t xml:space="preserve">набора </w:t>
      </w:r>
      <w:r w:rsidRPr="00097C65">
        <w:t>конкретных</w:t>
      </w:r>
      <w:r w:rsidRPr="00097C65">
        <w:t xml:space="preserve"> </w:t>
      </w:r>
      <w:r w:rsidRPr="00097C65">
        <w:t>генотипов</w:t>
      </w:r>
      <w:r w:rsidRPr="00097C65">
        <w:t xml:space="preserve"> </w:t>
      </w:r>
      <w:r w:rsidR="008C6917">
        <w:t>М</w:t>
      </w:r>
      <w:r w:rsidRPr="00097C65">
        <w:t>озга</w:t>
      </w:r>
      <w:r w:rsidRPr="00097C65">
        <w:t xml:space="preserve"> </w:t>
      </w:r>
      <w:r w:rsidRPr="00097C65">
        <w:t>на</w:t>
      </w:r>
      <w:r w:rsidRPr="00097C65">
        <w:t xml:space="preserve"> </w:t>
      </w:r>
      <w:r w:rsidRPr="00097C65">
        <w:t>данной</w:t>
      </w:r>
      <w:r w:rsidRPr="00097C65">
        <w:t xml:space="preserve"> </w:t>
      </w:r>
      <w:r w:rsidRPr="00097C65">
        <w:t>территории.</w:t>
      </w:r>
      <w:r w:rsidRPr="00097C65">
        <w:t xml:space="preserve"> </w:t>
      </w:r>
    </w:p>
    <w:p w14:paraId="2FF7C160" w14:textId="4EC25E82" w:rsidR="00C1426E" w:rsidRPr="00097C65" w:rsidRDefault="00C1426E" w:rsidP="00C1426E">
      <w:pPr>
        <w:pStyle w:val="afffff"/>
      </w:pPr>
      <w:r>
        <w:drawing>
          <wp:inline distT="0" distB="0" distL="0" distR="0" wp14:anchorId="11B08AE1" wp14:editId="3CCC918F">
            <wp:extent cx="4483769" cy="3362827"/>
            <wp:effectExtent l="0" t="0" r="0" b="3175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Рисунок 34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86448" cy="33648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F49E76" w14:textId="7C51E9D3" w:rsidR="00C1426E" w:rsidRPr="00097C65" w:rsidRDefault="0042185D" w:rsidP="00C1426E">
      <w:bookmarkStart w:id="4" w:name="OLE_LINK6"/>
      <w:r w:rsidRPr="00097C65">
        <w:t>Коридоры</w:t>
      </w:r>
      <w:r w:rsidRPr="00097C65">
        <w:t xml:space="preserve"> </w:t>
      </w:r>
      <w:r w:rsidRPr="00097C65">
        <w:t>власти</w:t>
      </w:r>
      <w:r w:rsidRPr="00097C65">
        <w:t xml:space="preserve"> </w:t>
      </w:r>
      <w:r w:rsidRPr="00097C65">
        <w:t>наполняют</w:t>
      </w:r>
      <w:r w:rsidRPr="00097C65">
        <w:t xml:space="preserve"> </w:t>
      </w:r>
      <w:r w:rsidRPr="00097C65">
        <w:t>специалисты</w:t>
      </w:r>
      <w:r w:rsidRPr="00097C65">
        <w:t xml:space="preserve"> </w:t>
      </w:r>
      <w:r w:rsidRPr="00097C65">
        <w:t>по</w:t>
      </w:r>
      <w:r w:rsidRPr="00097C65">
        <w:t xml:space="preserve"> </w:t>
      </w:r>
      <w:r w:rsidRPr="00097C65">
        <w:t>решению</w:t>
      </w:r>
      <w:r w:rsidRPr="00097C65">
        <w:t xml:space="preserve"> </w:t>
      </w:r>
      <w:r w:rsidRPr="00097C65">
        <w:t>малых</w:t>
      </w:r>
      <w:r w:rsidRPr="00097C65">
        <w:t xml:space="preserve"> </w:t>
      </w:r>
      <w:r w:rsidRPr="00097C65">
        <w:t>задач</w:t>
      </w:r>
      <w:r w:rsidRPr="00097C65">
        <w:t xml:space="preserve"> </w:t>
      </w:r>
      <w:r w:rsidRPr="00097C65">
        <w:t>(относительно</w:t>
      </w:r>
      <w:r w:rsidRPr="00097C65">
        <w:t xml:space="preserve"> </w:t>
      </w:r>
      <w:r w:rsidRPr="00097C65">
        <w:t>малых).</w:t>
      </w:r>
      <w:r w:rsidRPr="00097C65">
        <w:t xml:space="preserve"> </w:t>
      </w:r>
      <w:r w:rsidRPr="00097C65">
        <w:t>Никто</w:t>
      </w:r>
      <w:r w:rsidRPr="00097C65">
        <w:t xml:space="preserve"> </w:t>
      </w:r>
      <w:r w:rsidRPr="00097C65">
        <w:t>не</w:t>
      </w:r>
      <w:r w:rsidRPr="00097C65">
        <w:t xml:space="preserve"> </w:t>
      </w:r>
      <w:r w:rsidRPr="00097C65">
        <w:t>говорит,</w:t>
      </w:r>
      <w:r w:rsidRPr="00097C65">
        <w:t xml:space="preserve"> </w:t>
      </w:r>
      <w:r w:rsidRPr="00097C65">
        <w:t>что</w:t>
      </w:r>
      <w:r w:rsidRPr="00097C65">
        <w:t xml:space="preserve"> </w:t>
      </w:r>
      <w:r w:rsidRPr="00097C65">
        <w:t>такие</w:t>
      </w:r>
      <w:r w:rsidRPr="00097C65">
        <w:t xml:space="preserve"> </w:t>
      </w:r>
      <w:r w:rsidRPr="00097C65">
        <w:t>задачи</w:t>
      </w:r>
      <w:r w:rsidRPr="00097C65">
        <w:t xml:space="preserve"> </w:t>
      </w:r>
      <w:r w:rsidRPr="00097C65">
        <w:t>не</w:t>
      </w:r>
      <w:r w:rsidRPr="00097C65">
        <w:t xml:space="preserve"> </w:t>
      </w:r>
      <w:r w:rsidRPr="00097C65">
        <w:t>надо</w:t>
      </w:r>
      <w:r w:rsidRPr="00097C65">
        <w:t xml:space="preserve"> </w:t>
      </w:r>
      <w:r w:rsidRPr="00097C65">
        <w:t>решать.</w:t>
      </w:r>
      <w:r w:rsidRPr="00097C65">
        <w:t xml:space="preserve"> </w:t>
      </w:r>
      <w:bookmarkEnd w:id="4"/>
      <w:r w:rsidRPr="00097C65">
        <w:t>Разговор</w:t>
      </w:r>
      <w:r w:rsidRPr="00097C65">
        <w:t xml:space="preserve"> </w:t>
      </w:r>
      <w:r w:rsidRPr="00097C65">
        <w:t>лишь</w:t>
      </w:r>
      <w:r w:rsidRPr="00097C65">
        <w:t xml:space="preserve"> </w:t>
      </w:r>
      <w:r w:rsidRPr="00097C65">
        <w:t>о</w:t>
      </w:r>
      <w:r w:rsidRPr="00097C65">
        <w:t xml:space="preserve"> </w:t>
      </w:r>
      <w:r w:rsidRPr="00097C65">
        <w:rPr>
          <w:rStyle w:val="--0"/>
        </w:rPr>
        <w:t>бе</w:t>
      </w:r>
      <w:r w:rsidR="00DE34CB">
        <w:rPr>
          <w:rStyle w:val="--0"/>
        </w:rPr>
        <w:t>З(С)</w:t>
      </w:r>
      <w:r w:rsidRPr="00097C65">
        <w:rPr>
          <w:rStyle w:val="--0"/>
        </w:rPr>
        <w:t>смысленности</w:t>
      </w:r>
      <w:r w:rsidRPr="00097C65">
        <w:rPr>
          <w:rStyle w:val="--0"/>
        </w:rPr>
        <w:t xml:space="preserve"> </w:t>
      </w:r>
      <w:r w:rsidRPr="00097C65">
        <w:rPr>
          <w:rStyle w:val="--"/>
        </w:rPr>
        <w:t>решать</w:t>
      </w:r>
      <w:r w:rsidRPr="00097C65">
        <w:rPr>
          <w:rStyle w:val="--0"/>
        </w:rPr>
        <w:t xml:space="preserve"> </w:t>
      </w:r>
      <w:r w:rsidRPr="00097C65">
        <w:rPr>
          <w:rStyle w:val="--0"/>
        </w:rPr>
        <w:t>малое</w:t>
      </w:r>
      <w:r w:rsidRPr="00097C65">
        <w:rPr>
          <w:sz w:val="24"/>
        </w:rPr>
        <w:t>,</w:t>
      </w:r>
      <w:r w:rsidRPr="00097C65">
        <w:t xml:space="preserve"> </w:t>
      </w:r>
      <w:r w:rsidRPr="00097C65">
        <w:t>если</w:t>
      </w:r>
      <w:r w:rsidRPr="00097C65">
        <w:t xml:space="preserve"> </w:t>
      </w:r>
      <w:r w:rsidRPr="00097C65">
        <w:t>никто</w:t>
      </w:r>
      <w:r w:rsidRPr="00097C65">
        <w:t xml:space="preserve"> </w:t>
      </w:r>
      <w:r w:rsidRPr="00097C65">
        <w:t>не</w:t>
      </w:r>
      <w:r w:rsidRPr="00097C65">
        <w:t xml:space="preserve"> </w:t>
      </w:r>
      <w:r w:rsidRPr="00097C65">
        <w:t>решает</w:t>
      </w:r>
      <w:r w:rsidRPr="00097C65">
        <w:t xml:space="preserve"> </w:t>
      </w:r>
      <w:r w:rsidRPr="00097C65">
        <w:t>большое</w:t>
      </w:r>
      <w:r w:rsidRPr="00097C65">
        <w:t xml:space="preserve"> </w:t>
      </w:r>
      <w:r w:rsidRPr="00097C65">
        <w:t>(попросту</w:t>
      </w:r>
      <w:r w:rsidRPr="00097C65">
        <w:t xml:space="preserve"> </w:t>
      </w:r>
      <w:r w:rsidRPr="00097C65">
        <w:t>не</w:t>
      </w:r>
      <w:r w:rsidRPr="00097C65">
        <w:t xml:space="preserve"> </w:t>
      </w:r>
      <w:r w:rsidRPr="00097C65">
        <w:t>видит</w:t>
      </w:r>
      <w:r w:rsidRPr="00097C65">
        <w:t xml:space="preserve"> </w:t>
      </w:r>
      <w:r w:rsidRPr="00097C65">
        <w:t>его).</w:t>
      </w:r>
      <w:r w:rsidRPr="00097C65">
        <w:t xml:space="preserve"> </w:t>
      </w:r>
      <w:r w:rsidRPr="00097C65">
        <w:t>Действия</w:t>
      </w:r>
      <w:r w:rsidRPr="00097C65">
        <w:t xml:space="preserve"> </w:t>
      </w:r>
      <w:r w:rsidRPr="00097C65">
        <w:t>малых</w:t>
      </w:r>
      <w:r w:rsidRPr="00097C65">
        <w:t xml:space="preserve"> </w:t>
      </w:r>
      <w:r w:rsidRPr="00097C65">
        <w:t>честных</w:t>
      </w:r>
      <w:r w:rsidRPr="00097C65">
        <w:t xml:space="preserve"> </w:t>
      </w:r>
      <w:r w:rsidRPr="00097C65">
        <w:t>людей</w:t>
      </w:r>
      <w:r w:rsidRPr="00097C65">
        <w:t xml:space="preserve"> </w:t>
      </w:r>
      <w:r w:rsidRPr="00097C65">
        <w:t>отдаляют</w:t>
      </w:r>
      <w:r w:rsidRPr="00097C65">
        <w:t xml:space="preserve"> </w:t>
      </w:r>
      <w:r w:rsidRPr="00097C65">
        <w:t>крушение</w:t>
      </w:r>
      <w:r w:rsidRPr="00097C65">
        <w:t xml:space="preserve"> </w:t>
      </w:r>
      <w:r w:rsidRPr="00097C65">
        <w:t>конструкции,</w:t>
      </w:r>
      <w:r w:rsidRPr="00097C65">
        <w:t xml:space="preserve"> </w:t>
      </w:r>
      <w:r w:rsidRPr="00097C65">
        <w:t>но</w:t>
      </w:r>
      <w:r w:rsidRPr="00097C65">
        <w:t xml:space="preserve"> </w:t>
      </w:r>
      <w:r w:rsidRPr="00097C65">
        <w:rPr>
          <w:rStyle w:val="--"/>
        </w:rPr>
        <w:t>не</w:t>
      </w:r>
      <w:r w:rsidRPr="00097C65">
        <w:rPr>
          <w:rStyle w:val="--"/>
        </w:rPr>
        <w:t xml:space="preserve"> </w:t>
      </w:r>
      <w:r w:rsidRPr="00097C65">
        <w:rPr>
          <w:rStyle w:val="--0"/>
        </w:rPr>
        <w:t>отменяют</w:t>
      </w:r>
      <w:r w:rsidRPr="00097C65">
        <w:t xml:space="preserve"> </w:t>
      </w:r>
      <w:r w:rsidRPr="00097C65">
        <w:t>его.</w:t>
      </w:r>
      <w:r w:rsidRPr="00097C65">
        <w:t xml:space="preserve"> </w:t>
      </w:r>
      <w:r w:rsidRPr="00097C65">
        <w:t>Глобальная</w:t>
      </w:r>
      <w:r w:rsidRPr="00097C65">
        <w:t xml:space="preserve"> </w:t>
      </w:r>
      <w:r w:rsidRPr="00097C65">
        <w:t>структура,</w:t>
      </w:r>
      <w:r w:rsidRPr="00097C65">
        <w:t xml:space="preserve"> </w:t>
      </w:r>
      <w:r w:rsidRPr="00097C65">
        <w:t>созданная</w:t>
      </w:r>
      <w:r w:rsidRPr="00097C65">
        <w:t xml:space="preserve"> </w:t>
      </w:r>
      <w:r w:rsidRPr="00097C65">
        <w:t>первыми</w:t>
      </w:r>
      <w:r w:rsidRPr="00097C65">
        <w:t xml:space="preserve"> </w:t>
      </w:r>
      <w:r w:rsidRPr="00097C65">
        <w:t>коммунистами,</w:t>
      </w:r>
      <w:r w:rsidRPr="00097C65">
        <w:t xml:space="preserve"> </w:t>
      </w:r>
      <w:r w:rsidRPr="00097C65">
        <w:t>начинает</w:t>
      </w:r>
      <w:r w:rsidRPr="00097C65">
        <w:t xml:space="preserve"> </w:t>
      </w:r>
      <w:r w:rsidRPr="00097C65">
        <w:t>сжиматься</w:t>
      </w:r>
      <w:r w:rsidRPr="00097C65">
        <w:t xml:space="preserve"> </w:t>
      </w:r>
      <w:r w:rsidRPr="00097C65">
        <w:t>подобно</w:t>
      </w:r>
      <w:r w:rsidRPr="00097C65">
        <w:t xml:space="preserve"> </w:t>
      </w:r>
      <w:r w:rsidRPr="00097C65">
        <w:t>шагреневой</w:t>
      </w:r>
      <w:r w:rsidRPr="00097C65">
        <w:t xml:space="preserve"> </w:t>
      </w:r>
      <w:r w:rsidRPr="00097C65">
        <w:t>коже.</w:t>
      </w:r>
      <w:r w:rsidRPr="00097C65">
        <w:t xml:space="preserve"> </w:t>
      </w:r>
      <w:r w:rsidRPr="00097C65">
        <w:t>Идея</w:t>
      </w:r>
      <w:r w:rsidRPr="00097C65">
        <w:t xml:space="preserve"> </w:t>
      </w:r>
      <w:r w:rsidRPr="00097C65">
        <w:t>коммунизма</w:t>
      </w:r>
      <w:r w:rsidRPr="00097C65">
        <w:t xml:space="preserve"> </w:t>
      </w:r>
      <w:r w:rsidRPr="00097C65">
        <w:t>превращается</w:t>
      </w:r>
      <w:r w:rsidRPr="00097C65">
        <w:t xml:space="preserve"> </w:t>
      </w:r>
      <w:r w:rsidRPr="00097C65">
        <w:t>в</w:t>
      </w:r>
      <w:r w:rsidRPr="00097C65">
        <w:t xml:space="preserve"> </w:t>
      </w:r>
      <w:r w:rsidRPr="00097C65">
        <w:t>пустую</w:t>
      </w:r>
      <w:r w:rsidRPr="00097C65">
        <w:t xml:space="preserve"> </w:t>
      </w:r>
      <w:r w:rsidRPr="00097C65">
        <w:t>традицию</w:t>
      </w:r>
      <w:r w:rsidRPr="00097C65">
        <w:t xml:space="preserve"> </w:t>
      </w:r>
      <w:r w:rsidRPr="00097C65">
        <w:t>и</w:t>
      </w:r>
      <w:r w:rsidRPr="00097C65">
        <w:t xml:space="preserve"> </w:t>
      </w:r>
      <w:r w:rsidRPr="00097C65">
        <w:t>ширму.</w:t>
      </w:r>
      <w:r w:rsidRPr="00097C65">
        <w:t xml:space="preserve"> </w:t>
      </w:r>
      <w:r w:rsidRPr="00097C65">
        <w:t>В</w:t>
      </w:r>
      <w:r w:rsidRPr="00097C65">
        <w:t xml:space="preserve"> </w:t>
      </w:r>
      <w:r w:rsidRPr="00097C65">
        <w:t>реальности</w:t>
      </w:r>
      <w:r w:rsidRPr="00097C65">
        <w:t xml:space="preserve"> </w:t>
      </w:r>
      <w:r w:rsidRPr="00097C65">
        <w:t>высшей</w:t>
      </w:r>
      <w:r w:rsidRPr="00097C65">
        <w:t xml:space="preserve"> </w:t>
      </w:r>
      <w:r w:rsidRPr="00097C65">
        <w:t>идеей</w:t>
      </w:r>
      <w:r w:rsidRPr="00097C65">
        <w:t xml:space="preserve"> </w:t>
      </w:r>
      <w:r w:rsidRPr="00097C65">
        <w:t>становится</w:t>
      </w:r>
      <w:r w:rsidRPr="00097C65">
        <w:t xml:space="preserve"> </w:t>
      </w:r>
      <w:r w:rsidRPr="00097C65">
        <w:rPr>
          <w:rStyle w:val="--0"/>
        </w:rPr>
        <w:t>идея</w:t>
      </w:r>
      <w:r w:rsidRPr="00097C65">
        <w:rPr>
          <w:rStyle w:val="--0"/>
        </w:rPr>
        <w:t xml:space="preserve"> </w:t>
      </w:r>
      <w:r w:rsidRPr="00097C65">
        <w:rPr>
          <w:rStyle w:val="--"/>
        </w:rPr>
        <w:t>служения</w:t>
      </w:r>
      <w:r w:rsidRPr="00097C65">
        <w:rPr>
          <w:rStyle w:val="--0"/>
          <w:szCs w:val="28"/>
        </w:rPr>
        <w:t xml:space="preserve"> </w:t>
      </w:r>
      <w:r w:rsidRPr="00097C65">
        <w:rPr>
          <w:rStyle w:val="--0"/>
        </w:rPr>
        <w:t>государству</w:t>
      </w:r>
      <w:r w:rsidRPr="00097C65">
        <w:rPr>
          <w:sz w:val="24"/>
        </w:rPr>
        <w:t>.</w:t>
      </w:r>
      <w:r w:rsidRPr="00097C65">
        <w:t xml:space="preserve"> </w:t>
      </w:r>
      <w:r w:rsidRPr="00097C65">
        <w:t>Ему</w:t>
      </w:r>
      <w:r w:rsidRPr="00097C65">
        <w:t xml:space="preserve"> </w:t>
      </w:r>
      <w:r w:rsidRPr="00097C65">
        <w:t>нужно</w:t>
      </w:r>
      <w:r w:rsidRPr="00097C65">
        <w:t xml:space="preserve"> </w:t>
      </w:r>
      <w:r w:rsidRPr="00097C65">
        <w:t>служить,</w:t>
      </w:r>
      <w:r w:rsidRPr="00097C65">
        <w:t xml:space="preserve"> </w:t>
      </w:r>
      <w:r w:rsidRPr="00097C65">
        <w:t>не</w:t>
      </w:r>
      <w:r w:rsidRPr="00097C65">
        <w:t xml:space="preserve"> </w:t>
      </w:r>
      <w:r w:rsidRPr="00097C65">
        <w:t>пытаясь</w:t>
      </w:r>
      <w:r w:rsidRPr="00097C65">
        <w:t xml:space="preserve"> </w:t>
      </w:r>
      <w:r w:rsidRPr="00097C65">
        <w:t>понять,</w:t>
      </w:r>
      <w:r w:rsidRPr="00097C65">
        <w:t xml:space="preserve"> </w:t>
      </w:r>
      <w:r w:rsidR="00DE34CB">
        <w:t>зачем и почему</w:t>
      </w:r>
      <w:r w:rsidRPr="00097C65">
        <w:t>.</w:t>
      </w:r>
      <w:r w:rsidRPr="00097C65">
        <w:t xml:space="preserve"> </w:t>
      </w:r>
      <w:r w:rsidRPr="00097C65">
        <w:t>Просто</w:t>
      </w:r>
      <w:r w:rsidRPr="00097C65">
        <w:t xml:space="preserve"> </w:t>
      </w:r>
      <w:r w:rsidRPr="00097C65">
        <w:t>надо</w:t>
      </w:r>
      <w:r w:rsidR="00DE34CB">
        <w:t>.</w:t>
      </w:r>
      <w:r w:rsidRPr="00097C65">
        <w:t xml:space="preserve"> </w:t>
      </w:r>
      <w:r w:rsidR="00DE34CB">
        <w:t>И</w:t>
      </w:r>
      <w:r w:rsidRPr="00097C65">
        <w:t xml:space="preserve"> </w:t>
      </w:r>
      <w:r w:rsidRPr="00097C65">
        <w:t>вс</w:t>
      </w:r>
      <w:r w:rsidR="00DE34CB">
        <w:t>ё</w:t>
      </w:r>
      <w:r w:rsidRPr="00097C65">
        <w:t>.</w:t>
      </w:r>
      <w:r w:rsidRPr="00097C65">
        <w:t xml:space="preserve"> </w:t>
      </w:r>
      <w:r w:rsidRPr="00097C65">
        <w:rPr>
          <w:b/>
          <w:bCs/>
          <w:i/>
          <w:iCs/>
        </w:rPr>
        <w:t>Кто</w:t>
      </w:r>
      <w:r w:rsidRPr="00097C65">
        <w:rPr>
          <w:b/>
          <w:bCs/>
          <w:i/>
          <w:iCs/>
        </w:rPr>
        <w:t xml:space="preserve"> </w:t>
      </w:r>
      <w:r w:rsidRPr="00097C65">
        <w:rPr>
          <w:b/>
          <w:bCs/>
          <w:i/>
          <w:iCs/>
        </w:rPr>
        <w:t>отказывается</w:t>
      </w:r>
      <w:r w:rsidRPr="00097C65">
        <w:rPr>
          <w:b/>
          <w:bCs/>
          <w:i/>
          <w:iCs/>
        </w:rPr>
        <w:t xml:space="preserve"> — </w:t>
      </w:r>
      <w:r w:rsidRPr="00097C65">
        <w:rPr>
          <w:b/>
          <w:bCs/>
          <w:i/>
          <w:iCs/>
        </w:rPr>
        <w:t>тот</w:t>
      </w:r>
      <w:r w:rsidRPr="00097C65">
        <w:rPr>
          <w:b/>
          <w:bCs/>
          <w:i/>
          <w:iCs/>
        </w:rPr>
        <w:t xml:space="preserve"> </w:t>
      </w:r>
      <w:r w:rsidRPr="00097C65">
        <w:rPr>
          <w:b/>
          <w:bCs/>
          <w:i/>
          <w:iCs/>
        </w:rPr>
        <w:t>предатель</w:t>
      </w:r>
      <w:r w:rsidRPr="00097C65">
        <w:t>.</w:t>
      </w:r>
      <w:r w:rsidRPr="00097C65">
        <w:t xml:space="preserve"> </w:t>
      </w:r>
      <w:r w:rsidRPr="00097C65">
        <w:t>Почему</w:t>
      </w:r>
      <w:r w:rsidRPr="00097C65">
        <w:t xml:space="preserve"> </w:t>
      </w:r>
      <w:r w:rsidRPr="00097C65">
        <w:t>так</w:t>
      </w:r>
      <w:r w:rsidRPr="00097C65">
        <w:t xml:space="preserve"> </w:t>
      </w:r>
      <w:r w:rsidRPr="00097C65">
        <w:t>нужно</w:t>
      </w:r>
      <w:r w:rsidRPr="00097C65">
        <w:t xml:space="preserve"> </w:t>
      </w:r>
      <w:r w:rsidRPr="00097C65">
        <w:t>было</w:t>
      </w:r>
      <w:r w:rsidRPr="00097C65">
        <w:t xml:space="preserve"> </w:t>
      </w:r>
      <w:r w:rsidRPr="00097C65">
        <w:t>считать,</w:t>
      </w:r>
      <w:r w:rsidRPr="00097C65">
        <w:t xml:space="preserve"> </w:t>
      </w:r>
      <w:r w:rsidRPr="00097C65">
        <w:t>каким</w:t>
      </w:r>
      <w:r w:rsidRPr="00097C65">
        <w:t xml:space="preserve"> </w:t>
      </w:r>
      <w:r w:rsidRPr="00097C65">
        <w:t>образом</w:t>
      </w:r>
      <w:r w:rsidRPr="00097C65">
        <w:t xml:space="preserve"> </w:t>
      </w:r>
      <w:r w:rsidRPr="00097C65">
        <w:t>это</w:t>
      </w:r>
      <w:r w:rsidRPr="00097C65">
        <w:t xml:space="preserve"> </w:t>
      </w:r>
      <w:r w:rsidRPr="00097C65">
        <w:t>следовало</w:t>
      </w:r>
      <w:r w:rsidRPr="00097C65">
        <w:t xml:space="preserve"> </w:t>
      </w:r>
      <w:r w:rsidRPr="00097C65">
        <w:t>из</w:t>
      </w:r>
      <w:r w:rsidRPr="00097C65">
        <w:t xml:space="preserve"> </w:t>
      </w:r>
      <w:r w:rsidRPr="00097C65">
        <w:t>коммунизма,</w:t>
      </w:r>
      <w:r w:rsidRPr="00097C65">
        <w:t xml:space="preserve"> </w:t>
      </w:r>
      <w:r w:rsidRPr="00097C65">
        <w:t>на</w:t>
      </w:r>
      <w:r w:rsidRPr="00097C65">
        <w:t xml:space="preserve"> </w:t>
      </w:r>
      <w:r w:rsidRPr="00097C65">
        <w:lastRenderedPageBreak/>
        <w:t>глубинном</w:t>
      </w:r>
      <w:r w:rsidRPr="00097C65">
        <w:t xml:space="preserve"> </w:t>
      </w:r>
      <w:r w:rsidRPr="00097C65">
        <w:t>уровне</w:t>
      </w:r>
      <w:r w:rsidRPr="00097C65">
        <w:t xml:space="preserve"> </w:t>
      </w:r>
      <w:r w:rsidRPr="00097C65">
        <w:rPr>
          <w:rStyle w:val="--"/>
        </w:rPr>
        <w:t>не</w:t>
      </w:r>
      <w:r w:rsidRPr="00097C65">
        <w:rPr>
          <w:rStyle w:val="--"/>
        </w:rPr>
        <w:t xml:space="preserve"> </w:t>
      </w:r>
      <w:r w:rsidRPr="00097C65">
        <w:rPr>
          <w:rStyle w:val="--0"/>
        </w:rPr>
        <w:t>расшифровывалось</w:t>
      </w:r>
      <w:r w:rsidRPr="0078352A">
        <w:t xml:space="preserve">. </w:t>
      </w:r>
      <w:r w:rsidR="0078352A" w:rsidRPr="00097C65">
        <w:t>Серьёзное</w:t>
      </w:r>
      <w:r w:rsidRPr="00097C65">
        <w:t xml:space="preserve"> </w:t>
      </w:r>
      <w:r w:rsidRPr="00097C65">
        <w:t>объяснение</w:t>
      </w:r>
      <w:r w:rsidRPr="00097C65">
        <w:t xml:space="preserve"> </w:t>
      </w:r>
      <w:r w:rsidRPr="00097C65">
        <w:t>с</w:t>
      </w:r>
      <w:r w:rsidRPr="00097C65">
        <w:t xml:space="preserve"> </w:t>
      </w:r>
      <w:r w:rsidRPr="00097C65">
        <w:t>лихвой</w:t>
      </w:r>
      <w:r w:rsidRPr="00097C65">
        <w:t xml:space="preserve"> </w:t>
      </w:r>
      <w:r w:rsidRPr="00097C65">
        <w:t>заменяла</w:t>
      </w:r>
      <w:r w:rsidRPr="00097C65">
        <w:t xml:space="preserve"> </w:t>
      </w:r>
      <w:r w:rsidRPr="00097C65">
        <w:t>популистская</w:t>
      </w:r>
      <w:r w:rsidRPr="00097C65">
        <w:t xml:space="preserve"> </w:t>
      </w:r>
      <w:r w:rsidRPr="00097C65">
        <w:t>версия</w:t>
      </w:r>
      <w:r w:rsidR="00D93F57">
        <w:t>:</w:t>
      </w:r>
      <w:r w:rsidRPr="00097C65">
        <w:t xml:space="preserve"> </w:t>
      </w:r>
      <w:r w:rsidRPr="00097C65">
        <w:rPr>
          <w:b/>
          <w:bCs/>
          <w:i/>
          <w:iCs/>
        </w:rPr>
        <w:t>«нужно</w:t>
      </w:r>
      <w:r w:rsidRPr="00097C65">
        <w:rPr>
          <w:b/>
          <w:bCs/>
          <w:i/>
          <w:iCs/>
        </w:rPr>
        <w:t xml:space="preserve"> </w:t>
      </w:r>
      <w:r w:rsidRPr="00097C65">
        <w:rPr>
          <w:b/>
          <w:bCs/>
          <w:i/>
          <w:iCs/>
        </w:rPr>
        <w:t>усиливаться,</w:t>
      </w:r>
      <w:r w:rsidRPr="00097C65">
        <w:rPr>
          <w:b/>
          <w:bCs/>
          <w:i/>
          <w:iCs/>
        </w:rPr>
        <w:t xml:space="preserve"> </w:t>
      </w:r>
      <w:r w:rsidRPr="00097C65">
        <w:rPr>
          <w:b/>
          <w:bCs/>
          <w:i/>
          <w:iCs/>
        </w:rPr>
        <w:t>чтобы</w:t>
      </w:r>
      <w:r w:rsidRPr="00097C65">
        <w:rPr>
          <w:b/>
          <w:bCs/>
          <w:i/>
          <w:iCs/>
        </w:rPr>
        <w:t xml:space="preserve"> </w:t>
      </w:r>
      <w:r w:rsidRPr="00097C65">
        <w:rPr>
          <w:b/>
          <w:bCs/>
          <w:i/>
          <w:iCs/>
        </w:rPr>
        <w:t>выстоять</w:t>
      </w:r>
      <w:r w:rsidRPr="00097C65">
        <w:rPr>
          <w:b/>
          <w:bCs/>
          <w:i/>
          <w:iCs/>
        </w:rPr>
        <w:t xml:space="preserve"> </w:t>
      </w:r>
      <w:r w:rsidRPr="00097C65">
        <w:rPr>
          <w:b/>
          <w:bCs/>
          <w:i/>
          <w:iCs/>
        </w:rPr>
        <w:t>во</w:t>
      </w:r>
      <w:r w:rsidRPr="00097C65">
        <w:rPr>
          <w:b/>
          <w:bCs/>
          <w:i/>
          <w:iCs/>
        </w:rPr>
        <w:t xml:space="preserve"> </w:t>
      </w:r>
      <w:r w:rsidRPr="00097C65">
        <w:rPr>
          <w:b/>
          <w:bCs/>
          <w:i/>
          <w:iCs/>
        </w:rPr>
        <w:t>вражеском</w:t>
      </w:r>
      <w:r w:rsidRPr="00097C65">
        <w:rPr>
          <w:b/>
          <w:bCs/>
          <w:i/>
          <w:iCs/>
        </w:rPr>
        <w:t xml:space="preserve"> </w:t>
      </w:r>
      <w:r w:rsidRPr="00097C65">
        <w:rPr>
          <w:b/>
          <w:bCs/>
          <w:i/>
          <w:iCs/>
        </w:rPr>
        <w:t>окружении»</w:t>
      </w:r>
      <w:r w:rsidRPr="00097C65">
        <w:t>.</w:t>
      </w:r>
      <w:r w:rsidRPr="00097C65">
        <w:t xml:space="preserve"> </w:t>
      </w:r>
      <w:r w:rsidRPr="00097C65">
        <w:t>Обычному</w:t>
      </w:r>
      <w:r w:rsidRPr="00097C65">
        <w:t xml:space="preserve"> </w:t>
      </w:r>
      <w:r w:rsidRPr="00097C65">
        <w:t>человеку</w:t>
      </w:r>
      <w:r w:rsidRPr="00097C65">
        <w:t xml:space="preserve"> </w:t>
      </w:r>
      <w:r w:rsidRPr="00097C65">
        <w:t>этого</w:t>
      </w:r>
      <w:r w:rsidRPr="00097C65">
        <w:t xml:space="preserve"> </w:t>
      </w:r>
      <w:r w:rsidRPr="00097C65">
        <w:t>хватало,</w:t>
      </w:r>
      <w:r w:rsidRPr="00097C65">
        <w:t xml:space="preserve"> </w:t>
      </w:r>
      <w:r w:rsidRPr="00097C65">
        <w:t>что</w:t>
      </w:r>
      <w:r w:rsidRPr="00097C65">
        <w:t xml:space="preserve"> </w:t>
      </w:r>
      <w:r w:rsidRPr="00097C65">
        <w:t>называется,</w:t>
      </w:r>
      <w:r w:rsidRPr="00097C65">
        <w:t xml:space="preserve"> </w:t>
      </w:r>
      <w:r w:rsidRPr="00097C65">
        <w:t>за</w:t>
      </w:r>
      <w:r w:rsidRPr="00097C65">
        <w:t xml:space="preserve"> </w:t>
      </w:r>
      <w:r w:rsidRPr="00097C65">
        <w:t>глаза.</w:t>
      </w:r>
      <w:r w:rsidRPr="00097C65">
        <w:t xml:space="preserve"> </w:t>
      </w:r>
      <w:r w:rsidRPr="00097C65">
        <w:t>Но</w:t>
      </w:r>
      <w:r w:rsidRPr="00097C65">
        <w:t xml:space="preserve"> </w:t>
      </w:r>
      <w:r w:rsidRPr="00097C65">
        <w:t>думающие</w:t>
      </w:r>
      <w:r w:rsidRPr="00097C65">
        <w:t xml:space="preserve"> </w:t>
      </w:r>
      <w:r w:rsidRPr="00097C65">
        <w:t>люди</w:t>
      </w:r>
      <w:r w:rsidRPr="00097C65">
        <w:t xml:space="preserve"> </w:t>
      </w:r>
      <w:r w:rsidRPr="00097C65">
        <w:t>не</w:t>
      </w:r>
      <w:r w:rsidRPr="00097C65">
        <w:t xml:space="preserve"> </w:t>
      </w:r>
      <w:r w:rsidRPr="00097C65">
        <w:t>могли</w:t>
      </w:r>
      <w:r w:rsidRPr="00097C65">
        <w:t xml:space="preserve"> </w:t>
      </w:r>
      <w:r w:rsidRPr="00097C65">
        <w:t>не</w:t>
      </w:r>
      <w:r w:rsidRPr="00097C65">
        <w:t xml:space="preserve"> </w:t>
      </w:r>
      <w:r w:rsidRPr="00097C65">
        <w:t>видеть</w:t>
      </w:r>
      <w:r w:rsidRPr="00097C65">
        <w:t xml:space="preserve"> </w:t>
      </w:r>
      <w:r w:rsidRPr="00097C65">
        <w:t>смены</w:t>
      </w:r>
      <w:r w:rsidRPr="00097C65">
        <w:t xml:space="preserve"> </w:t>
      </w:r>
      <w:r w:rsidRPr="00097C65">
        <w:t>стратегического</w:t>
      </w:r>
      <w:r w:rsidRPr="00097C65">
        <w:t xml:space="preserve"> </w:t>
      </w:r>
      <w:r w:rsidRPr="00097C65">
        <w:t>курса,</w:t>
      </w:r>
      <w:r w:rsidRPr="00097C65">
        <w:t xml:space="preserve"> </w:t>
      </w:r>
      <w:r w:rsidRPr="00097C65">
        <w:t>переориентации</w:t>
      </w:r>
      <w:r w:rsidRPr="00097C65">
        <w:t xml:space="preserve"> </w:t>
      </w:r>
      <w:r w:rsidRPr="00097C65">
        <w:t>с</w:t>
      </w:r>
      <w:r w:rsidRPr="00097C65">
        <w:t xml:space="preserve"> </w:t>
      </w:r>
      <w:r w:rsidRPr="00097C65">
        <w:t>одной</w:t>
      </w:r>
      <w:r w:rsidRPr="00097C65">
        <w:t xml:space="preserve"> </w:t>
      </w:r>
      <w:r w:rsidRPr="00097C65">
        <w:t>идеи</w:t>
      </w:r>
      <w:r w:rsidRPr="00097C65">
        <w:t xml:space="preserve"> </w:t>
      </w:r>
      <w:r w:rsidRPr="00097C65">
        <w:t>на</w:t>
      </w:r>
      <w:r w:rsidRPr="00097C65">
        <w:t xml:space="preserve"> </w:t>
      </w:r>
      <w:r w:rsidRPr="00097C65">
        <w:t>другую.</w:t>
      </w:r>
      <w:r w:rsidRPr="00097C65">
        <w:t xml:space="preserve"> </w:t>
      </w:r>
      <w:r w:rsidRPr="00097C65">
        <w:t>Разворачивается</w:t>
      </w:r>
      <w:r w:rsidRPr="00097C65">
        <w:t xml:space="preserve"> </w:t>
      </w:r>
      <w:r w:rsidRPr="00097C65">
        <w:t>гигантская</w:t>
      </w:r>
      <w:r w:rsidRPr="00097C65">
        <w:t xml:space="preserve"> </w:t>
      </w:r>
      <w:r w:rsidRPr="00097C65">
        <w:t>пропагандистская</w:t>
      </w:r>
      <w:r w:rsidRPr="00097C65">
        <w:t xml:space="preserve"> </w:t>
      </w:r>
      <w:r w:rsidRPr="00097C65">
        <w:t>кампания,</w:t>
      </w:r>
      <w:r w:rsidRPr="00097C65">
        <w:t xml:space="preserve"> </w:t>
      </w:r>
      <w:r w:rsidRPr="00097C65">
        <w:t>внушающая:</w:t>
      </w:r>
      <w:r w:rsidRPr="00097C65">
        <w:t xml:space="preserve"> </w:t>
      </w:r>
      <w:r w:rsidRPr="00097C65">
        <w:t>Родина</w:t>
      </w:r>
      <w:r w:rsidRPr="00097C65">
        <w:t xml:space="preserve"> </w:t>
      </w:r>
      <w:r w:rsidRPr="00097C65">
        <w:t>есть</w:t>
      </w:r>
      <w:r w:rsidRPr="00097C65">
        <w:t xml:space="preserve"> </w:t>
      </w:r>
      <w:r w:rsidRPr="00097C65">
        <w:t>высшая</w:t>
      </w:r>
      <w:r w:rsidRPr="00097C65">
        <w:t xml:space="preserve"> </w:t>
      </w:r>
      <w:r w:rsidRPr="00097C65">
        <w:t>ценность</w:t>
      </w:r>
      <w:r w:rsidRPr="00097C65">
        <w:t xml:space="preserve"> </w:t>
      </w:r>
      <w:r w:rsidRPr="00097C65">
        <w:t>по</w:t>
      </w:r>
      <w:r w:rsidRPr="00097C65">
        <w:t xml:space="preserve"> </w:t>
      </w:r>
      <w:r w:rsidRPr="00097C65">
        <w:t>сравнению</w:t>
      </w:r>
      <w:r w:rsidRPr="00097C65">
        <w:t xml:space="preserve"> </w:t>
      </w:r>
      <w:r w:rsidRPr="00097C65">
        <w:t>со</w:t>
      </w:r>
      <w:r w:rsidRPr="00097C65">
        <w:t xml:space="preserve"> </w:t>
      </w:r>
      <w:r w:rsidRPr="00097C65">
        <w:t>всеми</w:t>
      </w:r>
      <w:r w:rsidRPr="00097C65">
        <w:t xml:space="preserve"> </w:t>
      </w:r>
      <w:r w:rsidRPr="00097C65">
        <w:t>другими</w:t>
      </w:r>
      <w:r w:rsidRPr="00097C65">
        <w:t xml:space="preserve"> </w:t>
      </w:r>
      <w:r w:rsidRPr="00097C65">
        <w:t>ценностями.</w:t>
      </w:r>
      <w:r w:rsidRPr="00097C65">
        <w:t xml:space="preserve"> </w:t>
      </w:r>
      <w:r w:rsidRPr="00097C65">
        <w:t>Ради</w:t>
      </w:r>
      <w:r w:rsidRPr="00097C65">
        <w:t xml:space="preserve"> </w:t>
      </w:r>
      <w:r w:rsidRPr="00097C65">
        <w:t>блага</w:t>
      </w:r>
      <w:r w:rsidRPr="00097C65">
        <w:t xml:space="preserve"> </w:t>
      </w:r>
      <w:r w:rsidRPr="00097C65">
        <w:t>государства</w:t>
      </w:r>
      <w:r w:rsidRPr="00097C65">
        <w:t xml:space="preserve"> </w:t>
      </w:r>
      <w:r w:rsidRPr="00097C65">
        <w:t>нужно</w:t>
      </w:r>
      <w:r w:rsidRPr="00097C65">
        <w:t xml:space="preserve"> </w:t>
      </w:r>
      <w:r w:rsidRPr="00097C65">
        <w:t>отказываться</w:t>
      </w:r>
      <w:r w:rsidRPr="00097C65">
        <w:t xml:space="preserve"> </w:t>
      </w:r>
      <w:r w:rsidRPr="00097C65">
        <w:t>от</w:t>
      </w:r>
      <w:r w:rsidRPr="00097C65">
        <w:t xml:space="preserve"> </w:t>
      </w:r>
      <w:r w:rsidRPr="00097C65">
        <w:t>личного</w:t>
      </w:r>
      <w:r w:rsidRPr="00097C65">
        <w:t xml:space="preserve"> </w:t>
      </w:r>
      <w:r w:rsidRPr="00097C65">
        <w:t>блага.</w:t>
      </w:r>
      <w:r w:rsidRPr="00097C65">
        <w:t xml:space="preserve"> </w:t>
      </w:r>
      <w:r w:rsidRPr="00097C65">
        <w:t>Если</w:t>
      </w:r>
      <w:r w:rsidRPr="00097C65">
        <w:t xml:space="preserve"> </w:t>
      </w:r>
      <w:r w:rsidRPr="00097C65">
        <w:t>потребуется</w:t>
      </w:r>
      <w:r w:rsidRPr="00097C65">
        <w:t xml:space="preserve"> </w:t>
      </w:r>
      <w:r w:rsidRPr="00097C65">
        <w:t>умирать,</w:t>
      </w:r>
      <w:r w:rsidRPr="00097C65">
        <w:t xml:space="preserve"> </w:t>
      </w:r>
      <w:r w:rsidRPr="00097C65">
        <w:t>надо</w:t>
      </w:r>
      <w:r w:rsidRPr="00097C65">
        <w:t xml:space="preserve"> </w:t>
      </w:r>
      <w:r w:rsidRPr="00097C65">
        <w:t>умирать.</w:t>
      </w:r>
      <w:r w:rsidRPr="00097C65">
        <w:t xml:space="preserve"> </w:t>
      </w:r>
      <w:r w:rsidRPr="00097C65">
        <w:t>Если</w:t>
      </w:r>
      <w:r w:rsidRPr="00097C65">
        <w:t xml:space="preserve"> </w:t>
      </w:r>
      <w:r w:rsidRPr="00097C65">
        <w:t>возникнет</w:t>
      </w:r>
      <w:r w:rsidRPr="00097C65">
        <w:t xml:space="preserve"> </w:t>
      </w:r>
      <w:r w:rsidRPr="00097C65">
        <w:t>ситуация,</w:t>
      </w:r>
      <w:r w:rsidRPr="00097C65">
        <w:t xml:space="preserve"> </w:t>
      </w:r>
      <w:r w:rsidRPr="00097C65">
        <w:t>когда</w:t>
      </w:r>
      <w:r w:rsidRPr="00097C65">
        <w:t xml:space="preserve"> </w:t>
      </w:r>
      <w:r w:rsidRPr="00097C65">
        <w:rPr>
          <w:rStyle w:val="--0"/>
        </w:rPr>
        <w:t>ради</w:t>
      </w:r>
      <w:r w:rsidRPr="00097C65">
        <w:rPr>
          <w:rStyle w:val="--0"/>
        </w:rPr>
        <w:t xml:space="preserve"> </w:t>
      </w:r>
      <w:r w:rsidRPr="00097C65">
        <w:rPr>
          <w:rStyle w:val="--"/>
        </w:rPr>
        <w:t>государства</w:t>
      </w:r>
      <w:r w:rsidRPr="00097C65">
        <w:t xml:space="preserve"> </w:t>
      </w:r>
      <w:r w:rsidRPr="00097C65">
        <w:t>нужно</w:t>
      </w:r>
      <w:r w:rsidRPr="00097C65">
        <w:t xml:space="preserve"> </w:t>
      </w:r>
      <w:r w:rsidRPr="00097C65">
        <w:t>пожертвовать</w:t>
      </w:r>
      <w:r w:rsidRPr="00097C65">
        <w:t xml:space="preserve"> </w:t>
      </w:r>
      <w:r w:rsidRPr="00097C65">
        <w:t>жизнью</w:t>
      </w:r>
      <w:r w:rsidRPr="00097C65">
        <w:t xml:space="preserve"> </w:t>
      </w:r>
      <w:r w:rsidRPr="00097C65">
        <w:t>семьи,</w:t>
      </w:r>
      <w:r w:rsidRPr="00097C65">
        <w:t xml:space="preserve"> </w:t>
      </w:r>
      <w:r w:rsidRPr="00097C65">
        <w:t>нужно</w:t>
      </w:r>
      <w:r w:rsidRPr="00097C65">
        <w:t xml:space="preserve"> </w:t>
      </w:r>
      <w:r w:rsidRPr="00097C65">
        <w:t>жертвовать.</w:t>
      </w:r>
      <w:r w:rsidRPr="00097C65">
        <w:t xml:space="preserve"> </w:t>
      </w:r>
      <w:r w:rsidRPr="00097C65">
        <w:t>И</w:t>
      </w:r>
      <w:r w:rsidRPr="00097C65">
        <w:t xml:space="preserve"> </w:t>
      </w:r>
      <w:r w:rsidRPr="00097C65">
        <w:t>самое</w:t>
      </w:r>
      <w:r w:rsidRPr="00097C65">
        <w:t xml:space="preserve"> </w:t>
      </w:r>
      <w:r w:rsidRPr="00097C65">
        <w:t>главное</w:t>
      </w:r>
      <w:r w:rsidR="00481C38">
        <w:t xml:space="preserve"> —</w:t>
      </w:r>
      <w:r w:rsidRPr="00097C65">
        <w:t xml:space="preserve"> </w:t>
      </w:r>
      <w:r w:rsidRPr="00097C65">
        <w:t>ради</w:t>
      </w:r>
      <w:r w:rsidRPr="00097C65">
        <w:t xml:space="preserve"> </w:t>
      </w:r>
      <w:r w:rsidRPr="00097C65">
        <w:t>блага</w:t>
      </w:r>
      <w:r w:rsidRPr="00097C65">
        <w:t xml:space="preserve"> </w:t>
      </w:r>
      <w:r w:rsidRPr="00097C65">
        <w:t>государства</w:t>
      </w:r>
      <w:r w:rsidRPr="00097C65">
        <w:t xml:space="preserve"> </w:t>
      </w:r>
      <w:r w:rsidRPr="00097C65">
        <w:t>допускалось</w:t>
      </w:r>
      <w:r w:rsidRPr="00097C65">
        <w:t xml:space="preserve"> </w:t>
      </w:r>
      <w:r w:rsidRPr="00097C65">
        <w:t>временное</w:t>
      </w:r>
      <w:r w:rsidRPr="00097C65">
        <w:t xml:space="preserve"> </w:t>
      </w:r>
      <w:r w:rsidRPr="00097C65">
        <w:t>отступление</w:t>
      </w:r>
      <w:r w:rsidRPr="00097C65">
        <w:t xml:space="preserve"> </w:t>
      </w:r>
      <w:r w:rsidRPr="00097C65">
        <w:t>от</w:t>
      </w:r>
      <w:r w:rsidRPr="00097C65">
        <w:t xml:space="preserve"> </w:t>
      </w:r>
      <w:r w:rsidRPr="00097C65">
        <w:t>фундамента</w:t>
      </w:r>
      <w:r w:rsidRPr="00097C65">
        <w:t xml:space="preserve"> </w:t>
      </w:r>
      <w:r w:rsidRPr="00097C65">
        <w:t>—</w:t>
      </w:r>
      <w:r w:rsidRPr="00097C65">
        <w:t xml:space="preserve"> </w:t>
      </w:r>
      <w:r w:rsidRPr="00097C65">
        <w:t>теории</w:t>
      </w:r>
      <w:r w:rsidRPr="00097C65">
        <w:t xml:space="preserve"> </w:t>
      </w:r>
      <w:r w:rsidRPr="00097C65">
        <w:t>коммунизма.</w:t>
      </w:r>
      <w:r w:rsidRPr="00097C65">
        <w:t xml:space="preserve"> </w:t>
      </w:r>
      <w:r w:rsidRPr="00097C65">
        <w:t>Осмотритесь</w:t>
      </w:r>
      <w:r w:rsidRPr="00097C65">
        <w:t xml:space="preserve"> </w:t>
      </w:r>
      <w:r w:rsidRPr="00097C65">
        <w:t>в</w:t>
      </w:r>
      <w:r w:rsidRPr="00097C65">
        <w:t xml:space="preserve"> </w:t>
      </w:r>
      <w:r w:rsidRPr="00097C65">
        <w:t>реалиях</w:t>
      </w:r>
      <w:r w:rsidRPr="00097C65">
        <w:t xml:space="preserve"> </w:t>
      </w:r>
      <w:r w:rsidRPr="00097C65">
        <w:t>сегодняшнего</w:t>
      </w:r>
      <w:r w:rsidRPr="00097C65">
        <w:t xml:space="preserve"> </w:t>
      </w:r>
      <w:r w:rsidRPr="00097C65">
        <w:t>дня.</w:t>
      </w:r>
      <w:r w:rsidRPr="00097C65">
        <w:t xml:space="preserve"> </w:t>
      </w:r>
      <w:r w:rsidRPr="00097C65">
        <w:t>Ничего</w:t>
      </w:r>
      <w:r w:rsidRPr="00097C65">
        <w:t xml:space="preserve"> </w:t>
      </w:r>
      <w:r w:rsidRPr="00097C65">
        <w:t>читателю</w:t>
      </w:r>
      <w:r w:rsidRPr="00097C65">
        <w:t xml:space="preserve"> </w:t>
      </w:r>
      <w:r w:rsidRPr="00097C65">
        <w:t>это</w:t>
      </w:r>
      <w:r w:rsidRPr="00097C65">
        <w:t xml:space="preserve"> </w:t>
      </w:r>
      <w:r w:rsidRPr="00097C65">
        <w:t>не</w:t>
      </w:r>
      <w:r w:rsidRPr="00097C65">
        <w:t xml:space="preserve"> </w:t>
      </w:r>
      <w:r w:rsidRPr="00097C65">
        <w:t>напоминает?</w:t>
      </w:r>
      <w:r w:rsidRPr="00097C65">
        <w:t xml:space="preserve"> </w:t>
      </w:r>
    </w:p>
    <w:p w14:paraId="798F64E5" w14:textId="1FB8D1DA" w:rsidR="0042185D" w:rsidRPr="00097C65" w:rsidRDefault="0042185D" w:rsidP="00481C38">
      <w:r w:rsidRPr="00097C65">
        <w:t>За</w:t>
      </w:r>
      <w:r w:rsidRPr="00097C65">
        <w:t xml:space="preserve"> </w:t>
      </w:r>
      <w:r w:rsidRPr="00097C65">
        <w:t>период</w:t>
      </w:r>
      <w:r w:rsidRPr="00097C65">
        <w:t xml:space="preserve"> </w:t>
      </w:r>
      <w:r w:rsidRPr="00097C65">
        <w:t>временного</w:t>
      </w:r>
      <w:r w:rsidRPr="00097C65">
        <w:t xml:space="preserve"> </w:t>
      </w:r>
      <w:r w:rsidRPr="00097C65">
        <w:t>отступления</w:t>
      </w:r>
      <w:r w:rsidRPr="00097C65">
        <w:t xml:space="preserve"> </w:t>
      </w:r>
      <w:r w:rsidRPr="00097C65">
        <w:rPr>
          <w:rStyle w:val="--0"/>
        </w:rPr>
        <w:t>сформируется</w:t>
      </w:r>
      <w:r w:rsidRPr="00097C65">
        <w:rPr>
          <w:rStyle w:val="--0"/>
        </w:rPr>
        <w:t xml:space="preserve"> </w:t>
      </w:r>
      <w:r w:rsidRPr="00097C65">
        <w:rPr>
          <w:rStyle w:val="--"/>
        </w:rPr>
        <w:t>другая</w:t>
      </w:r>
      <w:r w:rsidRPr="00097C65">
        <w:rPr>
          <w:rStyle w:val="--"/>
        </w:rPr>
        <w:t xml:space="preserve"> </w:t>
      </w:r>
      <w:r w:rsidRPr="00097C65">
        <w:rPr>
          <w:rStyle w:val="--0"/>
        </w:rPr>
        <w:t>конструкция</w:t>
      </w:r>
      <w:r w:rsidRPr="00481C38">
        <w:t>.</w:t>
      </w:r>
      <w:r w:rsidRPr="00097C65">
        <w:t xml:space="preserve"> </w:t>
      </w:r>
      <w:r w:rsidRPr="00097C65">
        <w:t>Она</w:t>
      </w:r>
      <w:r w:rsidRPr="00097C65">
        <w:t xml:space="preserve"> </w:t>
      </w:r>
      <w:r w:rsidRPr="00097C65">
        <w:t>поднимет</w:t>
      </w:r>
      <w:r w:rsidRPr="00097C65">
        <w:t xml:space="preserve"> </w:t>
      </w:r>
      <w:r w:rsidRPr="00097C65">
        <w:t>во</w:t>
      </w:r>
      <w:r w:rsidRPr="00097C65">
        <w:t xml:space="preserve"> </w:t>
      </w:r>
      <w:r w:rsidRPr="00097C65">
        <w:t>власть</w:t>
      </w:r>
      <w:r w:rsidRPr="00097C65">
        <w:t xml:space="preserve"> </w:t>
      </w:r>
      <w:r w:rsidRPr="00097C65">
        <w:t>соответствующих</w:t>
      </w:r>
      <w:r w:rsidRPr="00097C65">
        <w:t xml:space="preserve"> </w:t>
      </w:r>
      <w:r w:rsidRPr="00097C65">
        <w:t>себе</w:t>
      </w:r>
      <w:r w:rsidRPr="00097C65">
        <w:t xml:space="preserve"> </w:t>
      </w:r>
      <w:r w:rsidRPr="00097C65">
        <w:t>людей.</w:t>
      </w:r>
      <w:r w:rsidRPr="00097C65">
        <w:t xml:space="preserve"> </w:t>
      </w:r>
      <w:r w:rsidRPr="00097C65">
        <w:t>Ключевые</w:t>
      </w:r>
      <w:r w:rsidRPr="00097C65">
        <w:t xml:space="preserve"> </w:t>
      </w:r>
      <w:r w:rsidRPr="00097C65">
        <w:t>места</w:t>
      </w:r>
      <w:r w:rsidRPr="00097C65">
        <w:t xml:space="preserve"> </w:t>
      </w:r>
      <w:r w:rsidRPr="00097C65">
        <w:t>займут</w:t>
      </w:r>
      <w:r w:rsidRPr="00097C65">
        <w:t xml:space="preserve"> </w:t>
      </w:r>
      <w:r w:rsidRPr="00097C65">
        <w:t>не</w:t>
      </w:r>
      <w:r w:rsidRPr="00097C65">
        <w:t xml:space="preserve"> </w:t>
      </w:r>
      <w:r w:rsidRPr="00097C65">
        <w:t>те,</w:t>
      </w:r>
      <w:r w:rsidRPr="00097C65">
        <w:t xml:space="preserve"> </w:t>
      </w:r>
      <w:r w:rsidRPr="00097C65">
        <w:t>кто</w:t>
      </w:r>
      <w:r w:rsidRPr="00097C65">
        <w:t xml:space="preserve"> </w:t>
      </w:r>
      <w:r w:rsidRPr="00097C65">
        <w:t>ориентирован</w:t>
      </w:r>
      <w:r w:rsidRPr="00097C65">
        <w:t xml:space="preserve"> </w:t>
      </w:r>
      <w:r w:rsidRPr="00097C65">
        <w:t>в</w:t>
      </w:r>
      <w:r w:rsidRPr="00097C65">
        <w:t xml:space="preserve"> </w:t>
      </w:r>
      <w:r w:rsidRPr="00097C65">
        <w:t>первую</w:t>
      </w:r>
      <w:r w:rsidRPr="00097C65">
        <w:t xml:space="preserve"> </w:t>
      </w:r>
      <w:r w:rsidRPr="00097C65">
        <w:t>очередь</w:t>
      </w:r>
      <w:r w:rsidRPr="00097C65">
        <w:t xml:space="preserve"> </w:t>
      </w:r>
      <w:r w:rsidRPr="00097C65">
        <w:t>на</w:t>
      </w:r>
      <w:r w:rsidRPr="00097C65">
        <w:t xml:space="preserve"> </w:t>
      </w:r>
      <w:r w:rsidRPr="00097C65">
        <w:t>служение</w:t>
      </w:r>
      <w:r w:rsidRPr="00097C65">
        <w:t xml:space="preserve"> </w:t>
      </w:r>
      <w:r w:rsidRPr="00097C65">
        <w:t>государству,</w:t>
      </w:r>
      <w:r w:rsidRPr="00097C65">
        <w:t xml:space="preserve"> </w:t>
      </w:r>
      <w:r w:rsidRPr="00097C65">
        <w:t>а</w:t>
      </w:r>
      <w:r w:rsidRPr="00097C65">
        <w:t xml:space="preserve"> </w:t>
      </w:r>
      <w:r w:rsidRPr="00097C65">
        <w:t>те,</w:t>
      </w:r>
      <w:r w:rsidRPr="00097C65">
        <w:t xml:space="preserve"> </w:t>
      </w:r>
      <w:r w:rsidRPr="00097C65">
        <w:t>кто</w:t>
      </w:r>
      <w:r w:rsidRPr="00097C65">
        <w:t xml:space="preserve"> </w:t>
      </w:r>
      <w:r w:rsidRPr="00097C65">
        <w:rPr>
          <w:rStyle w:val="--0"/>
        </w:rPr>
        <w:t>ориентирован</w:t>
      </w:r>
      <w:r w:rsidRPr="00097C65">
        <w:rPr>
          <w:rStyle w:val="--0"/>
        </w:rPr>
        <w:t xml:space="preserve"> </w:t>
      </w:r>
      <w:r w:rsidRPr="00097C65">
        <w:rPr>
          <w:rStyle w:val="--"/>
        </w:rPr>
        <w:t>на</w:t>
      </w:r>
      <w:r w:rsidRPr="00097C65">
        <w:rPr>
          <w:rStyle w:val="--"/>
        </w:rPr>
        <w:t xml:space="preserve"> </w:t>
      </w:r>
      <w:r w:rsidRPr="00097C65">
        <w:rPr>
          <w:rStyle w:val="--0"/>
        </w:rPr>
        <w:t>рынок</w:t>
      </w:r>
      <w:r w:rsidRPr="00481C38">
        <w:t xml:space="preserve">. </w:t>
      </w:r>
      <w:r w:rsidRPr="00097C65">
        <w:t>Благом</w:t>
      </w:r>
      <w:r w:rsidRPr="00097C65">
        <w:t xml:space="preserve"> </w:t>
      </w:r>
      <w:r w:rsidRPr="00097C65">
        <w:t>будет</w:t>
      </w:r>
      <w:r w:rsidRPr="00097C65">
        <w:t xml:space="preserve"> </w:t>
      </w:r>
      <w:r w:rsidRPr="00097C65">
        <w:t>не</w:t>
      </w:r>
      <w:r w:rsidRPr="00097C65">
        <w:t xml:space="preserve"> </w:t>
      </w:r>
      <w:r w:rsidRPr="00097C65">
        <w:t>умение</w:t>
      </w:r>
      <w:r w:rsidRPr="00097C65">
        <w:t xml:space="preserve"> </w:t>
      </w:r>
      <w:r w:rsidRPr="00097C65">
        <w:t>души</w:t>
      </w:r>
      <w:r w:rsidRPr="00097C65">
        <w:t xml:space="preserve"> </w:t>
      </w:r>
      <w:r w:rsidRPr="00097C65">
        <w:t>врачевать,</w:t>
      </w:r>
      <w:r w:rsidRPr="00097C65">
        <w:t xml:space="preserve"> </w:t>
      </w:r>
      <w:r w:rsidRPr="00097C65">
        <w:t>а</w:t>
      </w:r>
      <w:r w:rsidRPr="00097C65">
        <w:t xml:space="preserve"> </w:t>
      </w:r>
      <w:r w:rsidRPr="00097C65">
        <w:t>умение</w:t>
      </w:r>
      <w:r w:rsidRPr="00097C65">
        <w:t xml:space="preserve"> </w:t>
      </w:r>
      <w:r w:rsidRPr="00097C65">
        <w:t>организовать</w:t>
      </w:r>
      <w:r w:rsidRPr="00097C65">
        <w:t xml:space="preserve"> </w:t>
      </w:r>
      <w:r w:rsidRPr="00097C65">
        <w:t>эффективное</w:t>
      </w:r>
      <w:r w:rsidRPr="00097C65">
        <w:t xml:space="preserve"> </w:t>
      </w:r>
      <w:r w:rsidRPr="00097C65">
        <w:t>хозяйство.</w:t>
      </w:r>
      <w:r w:rsidRPr="00097C65">
        <w:t xml:space="preserve"> </w:t>
      </w:r>
      <w:r w:rsidRPr="00097C65">
        <w:t>Завхозы</w:t>
      </w:r>
      <w:r w:rsidRPr="00097C65">
        <w:t xml:space="preserve"> </w:t>
      </w:r>
      <w:r w:rsidRPr="00097C65">
        <w:t>получат</w:t>
      </w:r>
      <w:r w:rsidRPr="00097C65">
        <w:t xml:space="preserve"> </w:t>
      </w:r>
      <w:r w:rsidRPr="00097C65">
        <w:t>статус</w:t>
      </w:r>
      <w:r w:rsidRPr="00097C65">
        <w:t xml:space="preserve"> </w:t>
      </w:r>
      <w:r w:rsidRPr="00097C65">
        <w:t>духовных</w:t>
      </w:r>
      <w:r w:rsidRPr="00097C65">
        <w:t xml:space="preserve"> </w:t>
      </w:r>
      <w:r w:rsidRPr="00097C65">
        <w:t>учителей</w:t>
      </w:r>
      <w:r w:rsidRPr="00097C65">
        <w:t xml:space="preserve"> </w:t>
      </w:r>
      <w:r w:rsidRPr="00097C65">
        <w:t>и</w:t>
      </w:r>
      <w:r w:rsidRPr="00097C65">
        <w:t xml:space="preserve"> </w:t>
      </w:r>
      <w:r w:rsidRPr="00097C65">
        <w:t>руководителей.</w:t>
      </w:r>
      <w:r w:rsidRPr="00097C65">
        <w:t xml:space="preserve"> </w:t>
      </w:r>
      <w:r w:rsidRPr="00097C65">
        <w:t>Вокруг</w:t>
      </w:r>
      <w:r w:rsidRPr="00097C65">
        <w:t xml:space="preserve"> </w:t>
      </w:r>
      <w:r w:rsidRPr="00097C65">
        <w:t>них</w:t>
      </w:r>
      <w:r w:rsidRPr="00097C65">
        <w:t xml:space="preserve"> </w:t>
      </w:r>
      <w:r w:rsidRPr="00097C65">
        <w:t>сформируется</w:t>
      </w:r>
      <w:r w:rsidRPr="00097C65">
        <w:t xml:space="preserve"> </w:t>
      </w:r>
      <w:r w:rsidRPr="00097C65">
        <w:t>новая</w:t>
      </w:r>
      <w:r w:rsidRPr="00097C65">
        <w:t xml:space="preserve"> </w:t>
      </w:r>
      <w:r w:rsidRPr="00097C65">
        <w:t>субкультура,</w:t>
      </w:r>
      <w:r w:rsidRPr="00097C65">
        <w:t xml:space="preserve"> </w:t>
      </w:r>
      <w:r w:rsidRPr="00097C65">
        <w:t>одетая</w:t>
      </w:r>
      <w:r w:rsidRPr="00097C65">
        <w:t xml:space="preserve"> </w:t>
      </w:r>
      <w:r w:rsidRPr="00097C65">
        <w:t>в</w:t>
      </w:r>
      <w:r w:rsidRPr="00097C65">
        <w:t xml:space="preserve"> </w:t>
      </w:r>
      <w:r w:rsidRPr="00097C65">
        <w:t>христианские</w:t>
      </w:r>
      <w:r w:rsidRPr="00097C65">
        <w:t xml:space="preserve"> </w:t>
      </w:r>
      <w:r w:rsidRPr="00097C65">
        <w:t>одежды,</w:t>
      </w:r>
      <w:r w:rsidRPr="00097C65">
        <w:t xml:space="preserve"> </w:t>
      </w:r>
      <w:r w:rsidRPr="00097C65">
        <w:t>вынутые</w:t>
      </w:r>
      <w:r w:rsidRPr="00097C65">
        <w:t xml:space="preserve"> </w:t>
      </w:r>
      <w:r w:rsidRPr="00097C65">
        <w:t>из</w:t>
      </w:r>
      <w:r w:rsidRPr="00097C65">
        <w:t xml:space="preserve"> </w:t>
      </w:r>
      <w:r w:rsidR="00481C38" w:rsidRPr="00097C65">
        <w:t>запылённых</w:t>
      </w:r>
      <w:r w:rsidRPr="00097C65">
        <w:t xml:space="preserve"> </w:t>
      </w:r>
      <w:r w:rsidRPr="00097C65">
        <w:t>шкафов</w:t>
      </w:r>
      <w:r w:rsidRPr="00097C65">
        <w:t xml:space="preserve"> </w:t>
      </w:r>
      <w:r w:rsidRPr="00097C65">
        <w:t>и</w:t>
      </w:r>
      <w:r w:rsidRPr="00097C65">
        <w:t xml:space="preserve"> </w:t>
      </w:r>
      <w:r w:rsidRPr="00097C65">
        <w:t>скрывающая</w:t>
      </w:r>
      <w:r w:rsidRPr="00097C65">
        <w:t xml:space="preserve"> </w:t>
      </w:r>
      <w:r w:rsidRPr="00097C65">
        <w:t>другую</w:t>
      </w:r>
      <w:r w:rsidRPr="00097C65">
        <w:t xml:space="preserve"> </w:t>
      </w:r>
      <w:r w:rsidRPr="00097C65">
        <w:t>суть.</w:t>
      </w:r>
      <w:r w:rsidRPr="00097C65">
        <w:t xml:space="preserve"> </w:t>
      </w:r>
      <w:r w:rsidRPr="00097C65">
        <w:t>Вопрос</w:t>
      </w:r>
      <w:r w:rsidRPr="00097C65">
        <w:t xml:space="preserve"> </w:t>
      </w:r>
      <w:r w:rsidRPr="00097C65">
        <w:t>времени</w:t>
      </w:r>
      <w:r w:rsidR="00481C38">
        <w:t xml:space="preserve"> —</w:t>
      </w:r>
      <w:r w:rsidRPr="00097C65">
        <w:t xml:space="preserve"> </w:t>
      </w:r>
      <w:r w:rsidRPr="00097C65">
        <w:t>когда</w:t>
      </w:r>
      <w:r w:rsidRPr="00097C65">
        <w:t xml:space="preserve"> </w:t>
      </w:r>
      <w:r w:rsidRPr="00097C65">
        <w:t>вс</w:t>
      </w:r>
      <w:r w:rsidR="00481C38">
        <w:t>ё</w:t>
      </w:r>
      <w:r w:rsidRPr="00097C65">
        <w:t xml:space="preserve"> </w:t>
      </w:r>
      <w:r w:rsidRPr="00097C65">
        <w:t>это</w:t>
      </w:r>
      <w:r w:rsidRPr="00097C65">
        <w:t xml:space="preserve"> </w:t>
      </w:r>
      <w:r w:rsidRPr="00097C65">
        <w:t>прокиснет.</w:t>
      </w:r>
      <w:r w:rsidRPr="00097C65">
        <w:t xml:space="preserve"> </w:t>
      </w:r>
      <w:r w:rsidRPr="00097C65">
        <w:t>Нельзя</w:t>
      </w:r>
      <w:r w:rsidRPr="00097C65">
        <w:t xml:space="preserve"> </w:t>
      </w:r>
      <w:r w:rsidRPr="00097C65">
        <w:t>быть</w:t>
      </w:r>
      <w:r w:rsidRPr="00097C65">
        <w:t xml:space="preserve"> </w:t>
      </w:r>
      <w:r w:rsidRPr="00097C65">
        <w:t>внешне</w:t>
      </w:r>
      <w:r w:rsidRPr="00097C65">
        <w:t xml:space="preserve"> </w:t>
      </w:r>
      <w:r w:rsidRPr="00097C65">
        <w:t>духовником,</w:t>
      </w:r>
      <w:r w:rsidRPr="00097C65">
        <w:t xml:space="preserve"> </w:t>
      </w:r>
      <w:r w:rsidRPr="00097C65">
        <w:t>а</w:t>
      </w:r>
      <w:r w:rsidRPr="00097C65">
        <w:t xml:space="preserve"> </w:t>
      </w:r>
      <w:r w:rsidRPr="00097C65">
        <w:t>внутренне</w:t>
      </w:r>
      <w:r w:rsidRPr="00097C65">
        <w:t xml:space="preserve"> </w:t>
      </w:r>
      <w:r w:rsidRPr="00097C65">
        <w:t>хозяйственником.</w:t>
      </w:r>
      <w:r w:rsidRPr="00097C65">
        <w:t xml:space="preserve"> </w:t>
      </w:r>
      <w:r w:rsidRPr="00097C65">
        <w:t>Именно</w:t>
      </w:r>
      <w:r w:rsidRPr="00097C65">
        <w:t xml:space="preserve"> </w:t>
      </w:r>
      <w:r w:rsidRPr="00097C65">
        <w:t>это</w:t>
      </w:r>
      <w:r w:rsidRPr="00097C65">
        <w:t xml:space="preserve"> </w:t>
      </w:r>
      <w:r w:rsidRPr="00097C65">
        <w:t>произошло</w:t>
      </w:r>
      <w:r w:rsidRPr="00097C65">
        <w:t xml:space="preserve"> </w:t>
      </w:r>
      <w:r w:rsidRPr="00097C65">
        <w:t>с</w:t>
      </w:r>
      <w:r w:rsidRPr="00097C65">
        <w:t xml:space="preserve"> </w:t>
      </w:r>
      <w:r w:rsidRPr="00097C65">
        <w:t>коммунистами.</w:t>
      </w:r>
      <w:r w:rsidRPr="00097C65">
        <w:t xml:space="preserve"> </w:t>
      </w:r>
      <w:r w:rsidRPr="00097C65">
        <w:t>И</w:t>
      </w:r>
      <w:r w:rsidRPr="00097C65">
        <w:t xml:space="preserve"> </w:t>
      </w:r>
      <w:r w:rsidRPr="00097C65">
        <w:t>именно</w:t>
      </w:r>
      <w:r w:rsidRPr="00097C65">
        <w:t xml:space="preserve"> </w:t>
      </w:r>
      <w:r w:rsidRPr="00097C65">
        <w:t>это</w:t>
      </w:r>
      <w:r w:rsidRPr="00097C65">
        <w:t xml:space="preserve"> </w:t>
      </w:r>
      <w:r w:rsidRPr="00097C65">
        <w:t>п</w:t>
      </w:r>
      <w:r w:rsidR="0070035C">
        <w:t>р</w:t>
      </w:r>
      <w:r w:rsidRPr="00097C65">
        <w:t>оверяется</w:t>
      </w:r>
      <w:r w:rsidRPr="00097C65">
        <w:t xml:space="preserve"> </w:t>
      </w:r>
      <w:r w:rsidRPr="00097C65">
        <w:t>в</w:t>
      </w:r>
      <w:r w:rsidRPr="00097C65">
        <w:t xml:space="preserve"> </w:t>
      </w:r>
      <w:r w:rsidRPr="00097C65">
        <w:t>наше</w:t>
      </w:r>
      <w:r w:rsidRPr="00097C65">
        <w:t xml:space="preserve"> </w:t>
      </w:r>
      <w:r w:rsidRPr="00097C65">
        <w:t>время,</w:t>
      </w:r>
      <w:r w:rsidRPr="00097C65">
        <w:t xml:space="preserve"> </w:t>
      </w:r>
      <w:r w:rsidRPr="00097C65">
        <w:t>если</w:t>
      </w:r>
      <w:r w:rsidRPr="00097C65">
        <w:t xml:space="preserve"> </w:t>
      </w:r>
      <w:r w:rsidRPr="00097C65">
        <w:t>внимательно</w:t>
      </w:r>
      <w:r w:rsidRPr="00097C65">
        <w:t xml:space="preserve"> </w:t>
      </w:r>
      <w:r w:rsidRPr="00097C65">
        <w:t>проанализировать</w:t>
      </w:r>
      <w:r w:rsidRPr="00097C65">
        <w:t xml:space="preserve"> </w:t>
      </w:r>
      <w:r w:rsidRPr="00097C65">
        <w:t>происходящее</w:t>
      </w:r>
      <w:r w:rsidRPr="00097C65">
        <w:t xml:space="preserve"> </w:t>
      </w:r>
      <w:r w:rsidRPr="00097C65">
        <w:t>на</w:t>
      </w:r>
      <w:r w:rsidRPr="00097C65">
        <w:t xml:space="preserve"> </w:t>
      </w:r>
      <w:r w:rsidRPr="00097C65">
        <w:t>наших</w:t>
      </w:r>
      <w:r w:rsidRPr="00097C65">
        <w:t xml:space="preserve"> </w:t>
      </w:r>
      <w:r w:rsidRPr="00097C65">
        <w:t>глазах.</w:t>
      </w:r>
      <w:r w:rsidRPr="00097C65">
        <w:t xml:space="preserve"> </w:t>
      </w:r>
      <w:r w:rsidRPr="00097C65">
        <w:t>Возведя</w:t>
      </w:r>
      <w:r w:rsidRPr="00097C65">
        <w:t xml:space="preserve"> </w:t>
      </w:r>
      <w:r w:rsidRPr="00097C65">
        <w:t>благо</w:t>
      </w:r>
      <w:r w:rsidRPr="00097C65">
        <w:t xml:space="preserve"> </w:t>
      </w:r>
      <w:r w:rsidRPr="00097C65">
        <w:t>государства</w:t>
      </w:r>
      <w:r w:rsidRPr="00097C65">
        <w:t xml:space="preserve"> </w:t>
      </w:r>
      <w:r w:rsidRPr="00097C65">
        <w:t>в</w:t>
      </w:r>
      <w:r w:rsidRPr="00097C65">
        <w:t xml:space="preserve"> </w:t>
      </w:r>
      <w:r w:rsidRPr="00097C65">
        <w:t>статус</w:t>
      </w:r>
      <w:r w:rsidRPr="00097C65">
        <w:t xml:space="preserve"> </w:t>
      </w:r>
      <w:r w:rsidRPr="00097C65">
        <w:t>высшей</w:t>
      </w:r>
      <w:r w:rsidRPr="00097C65">
        <w:t xml:space="preserve"> </w:t>
      </w:r>
      <w:r w:rsidRPr="00097C65">
        <w:t>цели,</w:t>
      </w:r>
      <w:r w:rsidRPr="00097C65">
        <w:t xml:space="preserve"> </w:t>
      </w:r>
      <w:r w:rsidRPr="00097C65">
        <w:t>по</w:t>
      </w:r>
      <w:r w:rsidRPr="00097C65">
        <w:t xml:space="preserve"> </w:t>
      </w:r>
      <w:r w:rsidRPr="00097C65">
        <w:t>факту</w:t>
      </w:r>
      <w:r w:rsidRPr="00097C65">
        <w:t xml:space="preserve"> </w:t>
      </w:r>
      <w:r w:rsidRPr="00097C65">
        <w:t>они</w:t>
      </w:r>
      <w:r w:rsidRPr="00097C65">
        <w:t xml:space="preserve"> </w:t>
      </w:r>
      <w:r w:rsidRPr="00097C65">
        <w:rPr>
          <w:rStyle w:val="--"/>
        </w:rPr>
        <w:t>не</w:t>
      </w:r>
      <w:r w:rsidRPr="00097C65">
        <w:rPr>
          <w:rStyle w:val="--"/>
        </w:rPr>
        <w:t xml:space="preserve"> </w:t>
      </w:r>
      <w:r w:rsidRPr="00097C65">
        <w:rPr>
          <w:rStyle w:val="--0"/>
        </w:rPr>
        <w:t>просто</w:t>
      </w:r>
      <w:r w:rsidRPr="00097C65">
        <w:rPr>
          <w:i/>
          <w:iCs/>
        </w:rPr>
        <w:t xml:space="preserve"> </w:t>
      </w:r>
      <w:r w:rsidRPr="00097C65">
        <w:rPr>
          <w:b/>
          <w:bCs/>
          <w:i/>
          <w:iCs/>
        </w:rPr>
        <w:t>отказались</w:t>
      </w:r>
      <w:r w:rsidRPr="00097C65">
        <w:rPr>
          <w:b/>
          <w:bCs/>
          <w:i/>
          <w:iCs/>
        </w:rPr>
        <w:t xml:space="preserve"> </w:t>
      </w:r>
      <w:r w:rsidRPr="00097C65">
        <w:rPr>
          <w:b/>
          <w:bCs/>
          <w:i/>
          <w:iCs/>
        </w:rPr>
        <w:t>от</w:t>
      </w:r>
      <w:r w:rsidRPr="00097C65">
        <w:rPr>
          <w:b/>
          <w:bCs/>
          <w:i/>
          <w:iCs/>
        </w:rPr>
        <w:t xml:space="preserve"> </w:t>
      </w:r>
      <w:r w:rsidRPr="00097C65">
        <w:rPr>
          <w:b/>
          <w:bCs/>
          <w:i/>
          <w:iCs/>
        </w:rPr>
        <w:t>коммунистической</w:t>
      </w:r>
      <w:r w:rsidRPr="00097C65">
        <w:rPr>
          <w:b/>
          <w:bCs/>
          <w:i/>
          <w:iCs/>
        </w:rPr>
        <w:t xml:space="preserve"> </w:t>
      </w:r>
      <w:r w:rsidRPr="00097C65">
        <w:rPr>
          <w:b/>
          <w:bCs/>
          <w:i/>
          <w:iCs/>
        </w:rPr>
        <w:t>идеи</w:t>
      </w:r>
      <w:r w:rsidR="0070035C" w:rsidRPr="0070035C">
        <w:t xml:space="preserve">. </w:t>
      </w:r>
      <w:r w:rsidRPr="00097C65">
        <w:t>Они</w:t>
      </w:r>
      <w:r w:rsidRPr="00097C65">
        <w:t xml:space="preserve"> </w:t>
      </w:r>
      <w:r w:rsidRPr="00097C65">
        <w:t>создали</w:t>
      </w:r>
      <w:r w:rsidRPr="00097C65">
        <w:t xml:space="preserve"> </w:t>
      </w:r>
      <w:r w:rsidRPr="00097C65">
        <w:t>новый</w:t>
      </w:r>
      <w:r w:rsidRPr="00097C65">
        <w:t xml:space="preserve"> </w:t>
      </w:r>
      <w:r w:rsidRPr="00097C65">
        <w:t>тип</w:t>
      </w:r>
      <w:r w:rsidRPr="00097C65">
        <w:t xml:space="preserve"> </w:t>
      </w:r>
      <w:r w:rsidRPr="00097C65">
        <w:t>религии</w:t>
      </w:r>
      <w:r w:rsidRPr="00097C65">
        <w:t xml:space="preserve"> </w:t>
      </w:r>
      <w:r w:rsidRPr="00097C65">
        <w:t>—</w:t>
      </w:r>
      <w:r w:rsidRPr="00097C65">
        <w:t xml:space="preserve"> </w:t>
      </w:r>
      <w:r w:rsidRPr="00097C65">
        <w:t>советский</w:t>
      </w:r>
      <w:r w:rsidRPr="00097C65">
        <w:t xml:space="preserve"> </w:t>
      </w:r>
      <w:r w:rsidRPr="00097C65">
        <w:t>патриотизм,</w:t>
      </w:r>
      <w:r w:rsidRPr="00097C65">
        <w:t xml:space="preserve"> </w:t>
      </w:r>
      <w:r w:rsidRPr="00097C65">
        <w:t>где</w:t>
      </w:r>
      <w:r w:rsidRPr="00097C65">
        <w:t xml:space="preserve"> </w:t>
      </w:r>
      <w:r w:rsidRPr="00097C65">
        <w:t>верховным</w:t>
      </w:r>
      <w:r w:rsidRPr="00097C65">
        <w:t xml:space="preserve"> </w:t>
      </w:r>
      <w:r w:rsidRPr="00097C65">
        <w:t>божеством</w:t>
      </w:r>
      <w:r w:rsidRPr="00097C65">
        <w:t xml:space="preserve"> </w:t>
      </w:r>
      <w:r w:rsidRPr="00097C65">
        <w:t>выступало</w:t>
      </w:r>
      <w:r w:rsidRPr="00097C65">
        <w:t xml:space="preserve"> </w:t>
      </w:r>
      <w:r w:rsidRPr="00097C65">
        <w:t>государство.</w:t>
      </w:r>
      <w:r w:rsidRPr="00097C65">
        <w:t xml:space="preserve"> </w:t>
      </w:r>
      <w:r w:rsidRPr="00097C65">
        <w:t>Его</w:t>
      </w:r>
      <w:r w:rsidRPr="00097C65">
        <w:t xml:space="preserve"> </w:t>
      </w:r>
      <w:r w:rsidRPr="00097C65">
        <w:t>божественность</w:t>
      </w:r>
      <w:r w:rsidRPr="00097C65">
        <w:t xml:space="preserve"> </w:t>
      </w:r>
      <w:r w:rsidRPr="00097C65">
        <w:t>ни</w:t>
      </w:r>
      <w:r w:rsidRPr="00097C65">
        <w:t xml:space="preserve"> </w:t>
      </w:r>
      <w:r w:rsidRPr="00097C65">
        <w:t>из</w:t>
      </w:r>
      <w:r w:rsidRPr="00097C65">
        <w:t xml:space="preserve"> </w:t>
      </w:r>
      <w:r w:rsidRPr="00097C65">
        <w:t>чего</w:t>
      </w:r>
      <w:r w:rsidRPr="00097C65">
        <w:t xml:space="preserve"> </w:t>
      </w:r>
      <w:r w:rsidRPr="00097C65">
        <w:rPr>
          <w:rStyle w:val="--"/>
        </w:rPr>
        <w:t>не</w:t>
      </w:r>
      <w:r w:rsidRPr="00097C65">
        <w:rPr>
          <w:rStyle w:val="--"/>
        </w:rPr>
        <w:t xml:space="preserve"> </w:t>
      </w:r>
      <w:r w:rsidRPr="00097C65">
        <w:rPr>
          <w:rStyle w:val="--0"/>
        </w:rPr>
        <w:t>вытекала</w:t>
      </w:r>
      <w:r w:rsidRPr="00097C65">
        <w:t>,</w:t>
      </w:r>
      <w:r w:rsidRPr="00097C65">
        <w:t xml:space="preserve"> </w:t>
      </w:r>
      <w:r w:rsidRPr="00097C65">
        <w:t>кроме</w:t>
      </w:r>
      <w:r w:rsidRPr="00097C65">
        <w:t xml:space="preserve"> </w:t>
      </w:r>
      <w:r w:rsidRPr="00097C65">
        <w:t>как</w:t>
      </w:r>
      <w:r w:rsidRPr="00097C65">
        <w:t xml:space="preserve"> </w:t>
      </w:r>
      <w:r w:rsidRPr="00097C65">
        <w:t>из</w:t>
      </w:r>
      <w:r w:rsidRPr="00097C65">
        <w:t xml:space="preserve"> </w:t>
      </w:r>
      <w:r w:rsidRPr="00097C65">
        <w:t>него</w:t>
      </w:r>
      <w:r w:rsidRPr="00097C65">
        <w:t xml:space="preserve"> </w:t>
      </w:r>
      <w:r w:rsidRPr="00097C65">
        <w:t>самого</w:t>
      </w:r>
      <w:r w:rsidRPr="00097C65">
        <w:t xml:space="preserve"> </w:t>
      </w:r>
      <w:r w:rsidRPr="00097C65">
        <w:t>(как</w:t>
      </w:r>
      <w:r w:rsidRPr="00097C65">
        <w:t xml:space="preserve"> </w:t>
      </w:r>
      <w:r w:rsidRPr="00097C65">
        <w:t>и</w:t>
      </w:r>
      <w:r w:rsidRPr="00097C65">
        <w:t xml:space="preserve"> </w:t>
      </w:r>
      <w:r w:rsidRPr="00097C65">
        <w:t>положено</w:t>
      </w:r>
      <w:r w:rsidRPr="00097C65">
        <w:t xml:space="preserve"> </w:t>
      </w:r>
      <w:r w:rsidRPr="00097C65">
        <w:t>божеству).</w:t>
      </w:r>
      <w:r w:rsidRPr="00097C65">
        <w:t xml:space="preserve"> </w:t>
      </w:r>
      <w:r w:rsidRPr="00097C65">
        <w:t>Сам</w:t>
      </w:r>
      <w:r w:rsidRPr="00097C65">
        <w:t xml:space="preserve"> </w:t>
      </w:r>
      <w:r w:rsidRPr="00097C65">
        <w:t>вопрос</w:t>
      </w:r>
      <w:r w:rsidRPr="00097C65">
        <w:t xml:space="preserve"> </w:t>
      </w:r>
      <w:r w:rsidRPr="00097C65">
        <w:t>«</w:t>
      </w:r>
      <w:r w:rsidR="0070035C">
        <w:t>п</w:t>
      </w:r>
      <w:r w:rsidRPr="00097C65">
        <w:t>очему</w:t>
      </w:r>
      <w:r w:rsidRPr="00097C65">
        <w:t xml:space="preserve"> </w:t>
      </w:r>
      <w:r w:rsidRPr="00097C65">
        <w:t>так?»</w:t>
      </w:r>
      <w:r w:rsidRPr="00097C65">
        <w:t xml:space="preserve"> </w:t>
      </w:r>
      <w:r w:rsidRPr="00097C65">
        <w:t>приравнивался</w:t>
      </w:r>
      <w:r w:rsidRPr="00097C65">
        <w:t xml:space="preserve"> </w:t>
      </w:r>
      <w:r w:rsidRPr="00097C65">
        <w:t>к</w:t>
      </w:r>
      <w:r w:rsidRPr="00097C65">
        <w:t xml:space="preserve"> </w:t>
      </w:r>
      <w:r w:rsidRPr="00097C65">
        <w:t>святотатству,</w:t>
      </w:r>
      <w:r w:rsidRPr="00097C65">
        <w:t xml:space="preserve"> </w:t>
      </w:r>
      <w:r w:rsidRPr="00097C65">
        <w:t>оскорблению</w:t>
      </w:r>
      <w:r w:rsidRPr="00097C65">
        <w:t xml:space="preserve"> </w:t>
      </w:r>
      <w:r w:rsidRPr="00097C65">
        <w:t>божества,</w:t>
      </w:r>
      <w:r w:rsidRPr="00097C65">
        <w:t xml:space="preserve"> </w:t>
      </w:r>
      <w:r w:rsidRPr="00097C65">
        <w:t>за</w:t>
      </w:r>
      <w:r w:rsidRPr="00097C65">
        <w:t xml:space="preserve"> </w:t>
      </w:r>
      <w:r w:rsidRPr="00097C65">
        <w:t>что</w:t>
      </w:r>
      <w:r w:rsidRPr="00097C65">
        <w:t xml:space="preserve"> </w:t>
      </w:r>
      <w:r w:rsidRPr="00097C65">
        <w:t>предусматривалось</w:t>
      </w:r>
      <w:r w:rsidRPr="00097C65">
        <w:t xml:space="preserve"> </w:t>
      </w:r>
      <w:r w:rsidRPr="00097C65">
        <w:t>жестокое</w:t>
      </w:r>
      <w:r w:rsidRPr="00097C65">
        <w:t xml:space="preserve"> </w:t>
      </w:r>
      <w:r w:rsidRPr="00097C65">
        <w:t>наказание.</w:t>
      </w:r>
    </w:p>
    <w:p w14:paraId="0D1EA925" w14:textId="547BCEF1" w:rsidR="0042185D" w:rsidRPr="00097C65" w:rsidRDefault="0042185D" w:rsidP="0070035C">
      <w:r w:rsidRPr="00097C65">
        <w:t>Новая</w:t>
      </w:r>
      <w:r w:rsidRPr="00097C65">
        <w:t xml:space="preserve"> </w:t>
      </w:r>
      <w:r w:rsidRPr="00097C65">
        <w:t>идеологическая</w:t>
      </w:r>
      <w:r w:rsidRPr="00097C65">
        <w:t xml:space="preserve"> </w:t>
      </w:r>
      <w:r w:rsidRPr="00097C65">
        <w:t>конструкция</w:t>
      </w:r>
      <w:r w:rsidRPr="00097C65">
        <w:t xml:space="preserve"> </w:t>
      </w:r>
      <w:r w:rsidRPr="00097C65">
        <w:t>основана</w:t>
      </w:r>
      <w:r w:rsidRPr="00097C65">
        <w:t xml:space="preserve"> </w:t>
      </w:r>
      <w:r w:rsidRPr="00097C65">
        <w:t>даже</w:t>
      </w:r>
      <w:r w:rsidRPr="00097C65">
        <w:t xml:space="preserve"> </w:t>
      </w:r>
      <w:r w:rsidRPr="00097C65">
        <w:t>не</w:t>
      </w:r>
      <w:r w:rsidRPr="00097C65">
        <w:t xml:space="preserve"> </w:t>
      </w:r>
      <w:r w:rsidRPr="00097C65">
        <w:t>на</w:t>
      </w:r>
      <w:r w:rsidRPr="00097C65">
        <w:t xml:space="preserve"> </w:t>
      </w:r>
      <w:r w:rsidRPr="00097C65">
        <w:t>пустом</w:t>
      </w:r>
      <w:r w:rsidRPr="00097C65">
        <w:t xml:space="preserve"> </w:t>
      </w:r>
      <w:r w:rsidRPr="00097C65">
        <w:t>месте,</w:t>
      </w:r>
      <w:r w:rsidRPr="00097C65">
        <w:t xml:space="preserve"> </w:t>
      </w:r>
      <w:r w:rsidRPr="00097C65">
        <w:t>е</w:t>
      </w:r>
      <w:r w:rsidR="0070035C">
        <w:t>ё</w:t>
      </w:r>
      <w:r w:rsidRPr="00097C65">
        <w:t xml:space="preserve"> </w:t>
      </w:r>
      <w:r w:rsidRPr="00097C65">
        <w:t>строят</w:t>
      </w:r>
      <w:r w:rsidRPr="00097C65">
        <w:t xml:space="preserve"> </w:t>
      </w:r>
      <w:r w:rsidRPr="00097C65">
        <w:t>на</w:t>
      </w:r>
      <w:r w:rsidRPr="00097C65">
        <w:t xml:space="preserve"> </w:t>
      </w:r>
      <w:r w:rsidRPr="00097C65">
        <w:t>отрицательном</w:t>
      </w:r>
      <w:r w:rsidRPr="00097C65">
        <w:t xml:space="preserve"> </w:t>
      </w:r>
      <w:r w:rsidRPr="00097C65">
        <w:t>месте.</w:t>
      </w:r>
      <w:r w:rsidRPr="00097C65">
        <w:t xml:space="preserve"> </w:t>
      </w:r>
      <w:r w:rsidRPr="00097C65">
        <w:t>Образно</w:t>
      </w:r>
      <w:r w:rsidRPr="00097C65">
        <w:t xml:space="preserve"> </w:t>
      </w:r>
      <w:r w:rsidRPr="00097C65">
        <w:t>говоря,</w:t>
      </w:r>
      <w:r w:rsidRPr="00097C65">
        <w:t xml:space="preserve"> </w:t>
      </w:r>
      <w:r w:rsidRPr="00097C65">
        <w:t>здание</w:t>
      </w:r>
      <w:r w:rsidRPr="00097C65">
        <w:t xml:space="preserve"> </w:t>
      </w:r>
      <w:r w:rsidRPr="00097C65">
        <w:t>стоит</w:t>
      </w:r>
      <w:r w:rsidRPr="00097C65">
        <w:t xml:space="preserve"> </w:t>
      </w:r>
      <w:r w:rsidRPr="00097C65">
        <w:t>не</w:t>
      </w:r>
      <w:r w:rsidRPr="00097C65">
        <w:t xml:space="preserve"> </w:t>
      </w:r>
      <w:r w:rsidRPr="00097C65">
        <w:t>просто</w:t>
      </w:r>
      <w:r w:rsidRPr="00097C65">
        <w:t xml:space="preserve"> </w:t>
      </w:r>
      <w:r w:rsidRPr="00097C65">
        <w:t>без</w:t>
      </w:r>
      <w:r w:rsidRPr="00097C65">
        <w:t xml:space="preserve"> </w:t>
      </w:r>
      <w:r w:rsidRPr="00097C65">
        <w:t>фундамента,</w:t>
      </w:r>
      <w:r w:rsidRPr="00097C65">
        <w:t xml:space="preserve"> </w:t>
      </w:r>
      <w:r w:rsidRPr="00097C65">
        <w:t>а</w:t>
      </w:r>
      <w:r w:rsidRPr="00097C65">
        <w:t xml:space="preserve"> </w:t>
      </w:r>
      <w:r w:rsidRPr="00097C65">
        <w:rPr>
          <w:rStyle w:val="--0"/>
        </w:rPr>
        <w:t>на</w:t>
      </w:r>
      <w:r w:rsidRPr="00097C65">
        <w:rPr>
          <w:rStyle w:val="--0"/>
        </w:rPr>
        <w:t xml:space="preserve"> </w:t>
      </w:r>
      <w:r w:rsidRPr="00097C65">
        <w:rPr>
          <w:rStyle w:val="--"/>
        </w:rPr>
        <w:t>болоте</w:t>
      </w:r>
      <w:r w:rsidRPr="00097C65">
        <w:t>,</w:t>
      </w:r>
      <w:r w:rsidRPr="00097C65">
        <w:t xml:space="preserve"> </w:t>
      </w:r>
      <w:r w:rsidRPr="00097C65">
        <w:t>которое</w:t>
      </w:r>
      <w:r w:rsidRPr="00097C65">
        <w:t xml:space="preserve"> </w:t>
      </w:r>
      <w:r w:rsidRPr="00097C65">
        <w:t>активно</w:t>
      </w:r>
      <w:r w:rsidRPr="00097C65">
        <w:t xml:space="preserve"> </w:t>
      </w:r>
      <w:r w:rsidRPr="00097C65">
        <w:t>всасывает</w:t>
      </w:r>
      <w:r w:rsidRPr="00097C65">
        <w:t xml:space="preserve"> </w:t>
      </w:r>
      <w:r w:rsidRPr="00097C65">
        <w:t>в</w:t>
      </w:r>
      <w:r w:rsidRPr="00097C65">
        <w:t xml:space="preserve"> </w:t>
      </w:r>
      <w:r w:rsidRPr="00097C65">
        <w:t>себя</w:t>
      </w:r>
      <w:r w:rsidRPr="00097C65">
        <w:t xml:space="preserve"> </w:t>
      </w:r>
      <w:r w:rsidRPr="00097C65">
        <w:t>постройку.</w:t>
      </w:r>
      <w:r w:rsidRPr="00097C65">
        <w:t xml:space="preserve"> </w:t>
      </w:r>
      <w:r w:rsidRPr="00097C65">
        <w:t>По</w:t>
      </w:r>
      <w:r w:rsidRPr="00097C65">
        <w:t xml:space="preserve"> </w:t>
      </w:r>
      <w:r w:rsidRPr="00097C65">
        <w:t>понятным</w:t>
      </w:r>
      <w:r w:rsidRPr="00097C65">
        <w:t xml:space="preserve"> </w:t>
      </w:r>
      <w:r w:rsidRPr="00097C65">
        <w:t>причинам</w:t>
      </w:r>
      <w:r w:rsidRPr="00097C65">
        <w:t xml:space="preserve"> </w:t>
      </w:r>
      <w:r w:rsidRPr="00097C65">
        <w:t>такая</w:t>
      </w:r>
      <w:r w:rsidRPr="00097C65">
        <w:t xml:space="preserve"> </w:t>
      </w:r>
      <w:r w:rsidRPr="00097C65">
        <w:t>религия</w:t>
      </w:r>
      <w:r w:rsidRPr="00097C65">
        <w:t xml:space="preserve"> </w:t>
      </w:r>
      <w:r w:rsidRPr="00097C65">
        <w:t>не</w:t>
      </w:r>
      <w:r w:rsidRPr="00097C65">
        <w:t xml:space="preserve"> </w:t>
      </w:r>
      <w:r w:rsidRPr="00097C65">
        <w:t>могла</w:t>
      </w:r>
      <w:r w:rsidRPr="00097C65">
        <w:t xml:space="preserve"> </w:t>
      </w:r>
      <w:r w:rsidRPr="00097C65">
        <w:t>долго</w:t>
      </w:r>
      <w:r w:rsidRPr="00097C65">
        <w:t xml:space="preserve"> </w:t>
      </w:r>
      <w:r w:rsidRPr="00097C65">
        <w:t>жить.</w:t>
      </w:r>
      <w:r w:rsidRPr="00097C65">
        <w:t xml:space="preserve"> </w:t>
      </w:r>
      <w:r w:rsidRPr="00097C65">
        <w:t>Срок</w:t>
      </w:r>
      <w:r w:rsidRPr="00097C65">
        <w:t xml:space="preserve"> </w:t>
      </w:r>
      <w:r w:rsidRPr="00097C65">
        <w:t>поклонения</w:t>
      </w:r>
      <w:r w:rsidRPr="00097C65">
        <w:t xml:space="preserve"> </w:t>
      </w:r>
      <w:r w:rsidRPr="00097C65">
        <w:t>сущности</w:t>
      </w:r>
      <w:r w:rsidRPr="00097C65">
        <w:t xml:space="preserve"> </w:t>
      </w:r>
      <w:r w:rsidRPr="00097C65">
        <w:t>без</w:t>
      </w:r>
      <w:r w:rsidRPr="00097C65">
        <w:t xml:space="preserve"> </w:t>
      </w:r>
      <w:r w:rsidRPr="00097C65">
        <w:t>всяких</w:t>
      </w:r>
      <w:r w:rsidRPr="00097C65">
        <w:t xml:space="preserve"> </w:t>
      </w:r>
      <w:r w:rsidRPr="00097C65">
        <w:t>оснований,</w:t>
      </w:r>
      <w:r w:rsidRPr="00097C65">
        <w:t xml:space="preserve"> </w:t>
      </w:r>
      <w:r w:rsidRPr="00097C65">
        <w:t>единственно</w:t>
      </w:r>
      <w:r w:rsidRPr="00097C65">
        <w:t xml:space="preserve"> </w:t>
      </w:r>
      <w:r w:rsidRPr="00097C65">
        <w:t>из</w:t>
      </w:r>
      <w:r w:rsidRPr="00097C65">
        <w:t xml:space="preserve"> </w:t>
      </w:r>
      <w:r w:rsidRPr="00097C65">
        <w:t>соображений</w:t>
      </w:r>
      <w:r w:rsidRPr="00097C65">
        <w:t xml:space="preserve"> </w:t>
      </w:r>
      <w:r w:rsidRPr="00097C65">
        <w:t>текущей</w:t>
      </w:r>
      <w:r w:rsidRPr="00097C65">
        <w:t xml:space="preserve"> </w:t>
      </w:r>
      <w:r w:rsidRPr="00097C65">
        <w:t>безопасности,</w:t>
      </w:r>
      <w:r w:rsidRPr="00097C65">
        <w:t xml:space="preserve"> </w:t>
      </w:r>
      <w:r w:rsidRPr="00097C65">
        <w:t>назначенной</w:t>
      </w:r>
      <w:r w:rsidRPr="00097C65">
        <w:t xml:space="preserve"> </w:t>
      </w:r>
      <w:r w:rsidRPr="00097C65">
        <w:t>божеством,</w:t>
      </w:r>
      <w:r w:rsidRPr="00097C65">
        <w:t xml:space="preserve"> </w:t>
      </w:r>
      <w:r w:rsidRPr="00097C65">
        <w:t>мог</w:t>
      </w:r>
      <w:r w:rsidRPr="00097C65">
        <w:t xml:space="preserve"> </w:t>
      </w:r>
      <w:r w:rsidRPr="00097C65">
        <w:t>длиться</w:t>
      </w:r>
      <w:r w:rsidRPr="00097C65">
        <w:t xml:space="preserve"> </w:t>
      </w:r>
      <w:r w:rsidR="00FE024C" w:rsidRPr="00097C65">
        <w:t xml:space="preserve">максимум </w:t>
      </w:r>
      <w:r w:rsidR="00FE024C">
        <w:t xml:space="preserve">— </w:t>
      </w:r>
      <w:r w:rsidRPr="00097C65">
        <w:t>пару</w:t>
      </w:r>
      <w:r w:rsidRPr="00097C65">
        <w:t xml:space="preserve"> </w:t>
      </w:r>
      <w:r w:rsidRPr="00097C65">
        <w:t>поколений.</w:t>
      </w:r>
      <w:r w:rsidRPr="00097C65">
        <w:t xml:space="preserve"> </w:t>
      </w:r>
      <w:r w:rsidRPr="00097C65">
        <w:t>Далее</w:t>
      </w:r>
      <w:r w:rsidR="00FE024C">
        <w:t xml:space="preserve"> —</w:t>
      </w:r>
      <w:r w:rsidRPr="00097C65">
        <w:t xml:space="preserve"> </w:t>
      </w:r>
      <w:r w:rsidRPr="00097C65">
        <w:t>неминуемый</w:t>
      </w:r>
      <w:r w:rsidRPr="00097C65">
        <w:t xml:space="preserve"> </w:t>
      </w:r>
      <w:r w:rsidRPr="00097C65">
        <w:t>распад.</w:t>
      </w:r>
    </w:p>
    <w:p w14:paraId="6C4B9EF8" w14:textId="728E1B1B" w:rsidR="0042185D" w:rsidRPr="00097C65" w:rsidRDefault="0042185D" w:rsidP="00FE024C">
      <w:r w:rsidRPr="00097C65">
        <w:lastRenderedPageBreak/>
        <w:t>Ничего</w:t>
      </w:r>
      <w:r w:rsidRPr="00097C65">
        <w:t xml:space="preserve"> </w:t>
      </w:r>
      <w:r w:rsidRPr="00097C65">
        <w:t>подобного</w:t>
      </w:r>
      <w:r w:rsidRPr="00097C65">
        <w:t xml:space="preserve"> </w:t>
      </w:r>
      <w:r w:rsidRPr="00097C65">
        <w:t>в</w:t>
      </w:r>
      <w:r w:rsidRPr="00097C65">
        <w:t xml:space="preserve"> </w:t>
      </w:r>
      <w:r w:rsidRPr="00097C65">
        <w:t>области</w:t>
      </w:r>
      <w:r w:rsidRPr="00097C65">
        <w:t xml:space="preserve"> </w:t>
      </w:r>
      <w:r w:rsidRPr="00097C65">
        <w:t>построения</w:t>
      </w:r>
      <w:r w:rsidRPr="00097C65">
        <w:t xml:space="preserve"> </w:t>
      </w:r>
      <w:r w:rsidRPr="00097C65">
        <w:t>идейных</w:t>
      </w:r>
      <w:r w:rsidRPr="00097C65">
        <w:t xml:space="preserve"> </w:t>
      </w:r>
      <w:r w:rsidRPr="00097C65">
        <w:t>конструкций</w:t>
      </w:r>
      <w:r w:rsidRPr="00097C65">
        <w:t xml:space="preserve"> </w:t>
      </w:r>
      <w:r w:rsidRPr="00097C65">
        <w:t>в</w:t>
      </w:r>
      <w:r w:rsidRPr="00097C65">
        <w:t xml:space="preserve"> </w:t>
      </w:r>
      <w:r w:rsidRPr="00097C65">
        <w:t>истории</w:t>
      </w:r>
      <w:r w:rsidRPr="00097C65">
        <w:t xml:space="preserve"> </w:t>
      </w:r>
      <w:r w:rsidRPr="00097C65">
        <w:t>не</w:t>
      </w:r>
      <w:r w:rsidRPr="00097C65">
        <w:t xml:space="preserve"> </w:t>
      </w:r>
      <w:r w:rsidRPr="00097C65">
        <w:t>было.</w:t>
      </w:r>
      <w:r w:rsidRPr="00097C65">
        <w:t xml:space="preserve"> </w:t>
      </w:r>
      <w:r w:rsidRPr="00097C65">
        <w:t>Это</w:t>
      </w:r>
      <w:r w:rsidRPr="00097C65">
        <w:t xml:space="preserve"> </w:t>
      </w:r>
      <w:r w:rsidRPr="00097C65">
        <w:t>с</w:t>
      </w:r>
      <w:r w:rsidRPr="00097C65">
        <w:t xml:space="preserve"> </w:t>
      </w:r>
      <w:r w:rsidRPr="00097C65">
        <w:t>точки</w:t>
      </w:r>
      <w:r w:rsidRPr="00097C65">
        <w:t xml:space="preserve"> </w:t>
      </w:r>
      <w:r w:rsidRPr="00097C65">
        <w:t>зрения</w:t>
      </w:r>
      <w:r w:rsidRPr="00097C65">
        <w:t xml:space="preserve"> </w:t>
      </w:r>
      <w:r w:rsidRPr="00097C65">
        <w:t>философских</w:t>
      </w:r>
      <w:r w:rsidRPr="00097C65">
        <w:t xml:space="preserve"> </w:t>
      </w:r>
      <w:r w:rsidRPr="00097C65">
        <w:t>размышлений.</w:t>
      </w:r>
      <w:r w:rsidRPr="00097C65">
        <w:t xml:space="preserve"> </w:t>
      </w:r>
      <w:r w:rsidRPr="00097C65">
        <w:t>А</w:t>
      </w:r>
      <w:r w:rsidRPr="00097C65">
        <w:t xml:space="preserve"> </w:t>
      </w:r>
      <w:r w:rsidRPr="00097C65">
        <w:t>с</w:t>
      </w:r>
      <w:r w:rsidRPr="00097C65">
        <w:t xml:space="preserve"> </w:t>
      </w:r>
      <w:r w:rsidRPr="00097C65">
        <w:t>точки</w:t>
      </w:r>
      <w:r w:rsidRPr="00097C65">
        <w:t xml:space="preserve"> </w:t>
      </w:r>
      <w:r w:rsidRPr="00097C65">
        <w:t>зрения</w:t>
      </w:r>
      <w:r w:rsidRPr="00097C65">
        <w:t xml:space="preserve"> </w:t>
      </w:r>
      <w:r w:rsidRPr="00097C65">
        <w:t>Программы</w:t>
      </w:r>
      <w:r w:rsidRPr="00097C65">
        <w:t xml:space="preserve"> </w:t>
      </w:r>
      <w:r w:rsidRPr="00097C65">
        <w:t>развития</w:t>
      </w:r>
      <w:r w:rsidRPr="00097C65">
        <w:t xml:space="preserve"> </w:t>
      </w:r>
      <w:r w:rsidRPr="00097C65">
        <w:t>генотипов</w:t>
      </w:r>
      <w:r w:rsidRPr="00097C65">
        <w:t xml:space="preserve"> </w:t>
      </w:r>
      <w:r w:rsidR="00DD10F5">
        <w:t>М</w:t>
      </w:r>
      <w:r w:rsidRPr="00097C65">
        <w:t>озга</w:t>
      </w:r>
      <w:r w:rsidRPr="00097C65">
        <w:t xml:space="preserve"> — </w:t>
      </w:r>
      <w:r w:rsidRPr="00097C65">
        <w:t>это</w:t>
      </w:r>
      <w:r w:rsidRPr="00097C65">
        <w:t xml:space="preserve"> </w:t>
      </w:r>
      <w:r w:rsidRPr="00097C65">
        <w:t>планомерное</w:t>
      </w:r>
      <w:r w:rsidRPr="00097C65">
        <w:t xml:space="preserve"> </w:t>
      </w:r>
      <w:r w:rsidRPr="00097C65">
        <w:t>е</w:t>
      </w:r>
      <w:r w:rsidR="00DD10F5">
        <w:t>ё</w:t>
      </w:r>
      <w:r w:rsidRPr="00097C65">
        <w:t xml:space="preserve"> </w:t>
      </w:r>
      <w:r w:rsidRPr="00097C65">
        <w:t>воплощение</w:t>
      </w:r>
      <w:r w:rsidRPr="00097C65">
        <w:t xml:space="preserve"> </w:t>
      </w:r>
      <w:r w:rsidRPr="00097C65">
        <w:t>в</w:t>
      </w:r>
      <w:r w:rsidRPr="00097C65">
        <w:t xml:space="preserve"> </w:t>
      </w:r>
      <w:r w:rsidRPr="00097C65">
        <w:t>текущем.</w:t>
      </w:r>
      <w:r w:rsidRPr="00097C65">
        <w:t xml:space="preserve"> </w:t>
      </w:r>
      <w:r w:rsidRPr="00097C65">
        <w:t>На</w:t>
      </w:r>
      <w:r w:rsidRPr="00097C65">
        <w:t xml:space="preserve"> </w:t>
      </w:r>
      <w:r w:rsidRPr="00097C65">
        <w:t>этом</w:t>
      </w:r>
      <w:r w:rsidRPr="00097C65">
        <w:t xml:space="preserve"> </w:t>
      </w:r>
      <w:r w:rsidRPr="00097C65">
        <w:t>фоне</w:t>
      </w:r>
      <w:r w:rsidRPr="00097C65">
        <w:t xml:space="preserve"> </w:t>
      </w:r>
      <w:r w:rsidRPr="00097C65">
        <w:t>ценность,</w:t>
      </w:r>
      <w:r w:rsidRPr="00097C65">
        <w:t xml:space="preserve"> </w:t>
      </w:r>
      <w:r w:rsidRPr="00097C65">
        <w:t>ради</w:t>
      </w:r>
      <w:r w:rsidRPr="00097C65">
        <w:t xml:space="preserve"> </w:t>
      </w:r>
      <w:r w:rsidRPr="00097C65">
        <w:t>которой</w:t>
      </w:r>
      <w:r w:rsidRPr="00097C65">
        <w:t xml:space="preserve"> </w:t>
      </w:r>
      <w:r w:rsidRPr="00097C65">
        <w:t>нужно</w:t>
      </w:r>
      <w:r w:rsidRPr="00097C65">
        <w:t xml:space="preserve"> </w:t>
      </w:r>
      <w:r w:rsidRPr="00097C65">
        <w:t>не</w:t>
      </w:r>
      <w:r w:rsidRPr="00097C65">
        <w:t xml:space="preserve"> </w:t>
      </w:r>
      <w:r w:rsidRPr="00097C65">
        <w:t>жалеть</w:t>
      </w:r>
      <w:r w:rsidRPr="00097C65">
        <w:t xml:space="preserve"> </w:t>
      </w:r>
      <w:r w:rsidRPr="00097C65">
        <w:t>ни</w:t>
      </w:r>
      <w:r w:rsidRPr="00097C65">
        <w:t xml:space="preserve"> </w:t>
      </w:r>
      <w:r w:rsidRPr="00097C65">
        <w:t>себя,</w:t>
      </w:r>
      <w:r w:rsidRPr="00097C65">
        <w:t xml:space="preserve"> </w:t>
      </w:r>
      <w:r w:rsidRPr="00097C65">
        <w:t>ни</w:t>
      </w:r>
      <w:r w:rsidRPr="00097C65">
        <w:t xml:space="preserve"> </w:t>
      </w:r>
      <w:r w:rsidRPr="00097C65">
        <w:t>семью,</w:t>
      </w:r>
      <w:r w:rsidRPr="00097C65">
        <w:t xml:space="preserve"> </w:t>
      </w:r>
      <w:r w:rsidRPr="00097C65">
        <w:t>ни</w:t>
      </w:r>
      <w:r w:rsidRPr="00097C65">
        <w:t xml:space="preserve"> </w:t>
      </w:r>
      <w:r w:rsidRPr="00097C65">
        <w:t>жизнь,</w:t>
      </w:r>
      <w:r w:rsidRPr="00097C65">
        <w:t xml:space="preserve"> </w:t>
      </w:r>
      <w:r w:rsidRPr="00097C65">
        <w:t>всегда</w:t>
      </w:r>
      <w:r w:rsidRPr="00097C65">
        <w:t xml:space="preserve"> </w:t>
      </w:r>
      <w:r w:rsidRPr="00097C65">
        <w:t>вытекала</w:t>
      </w:r>
      <w:r w:rsidRPr="00097C65">
        <w:t xml:space="preserve"> </w:t>
      </w:r>
      <w:r w:rsidRPr="00097C65">
        <w:t>из</w:t>
      </w:r>
      <w:r w:rsidRPr="00097C65">
        <w:t xml:space="preserve"> </w:t>
      </w:r>
      <w:r w:rsidRPr="00097C65">
        <w:t>мировоззрения.</w:t>
      </w:r>
      <w:r w:rsidRPr="00097C65">
        <w:t xml:space="preserve"> </w:t>
      </w:r>
      <w:r w:rsidRPr="00097C65">
        <w:t>Например,</w:t>
      </w:r>
      <w:r w:rsidRPr="00097C65">
        <w:t xml:space="preserve"> </w:t>
      </w:r>
      <w:r w:rsidRPr="00097C65">
        <w:t>при</w:t>
      </w:r>
      <w:r w:rsidRPr="00097C65">
        <w:t xml:space="preserve"> </w:t>
      </w:r>
      <w:r w:rsidRPr="00097C65">
        <w:t>монархии</w:t>
      </w:r>
      <w:r w:rsidRPr="00097C65">
        <w:t xml:space="preserve"> </w:t>
      </w:r>
      <w:r w:rsidRPr="00097C65">
        <w:rPr>
          <w:rStyle w:val="--0"/>
        </w:rPr>
        <w:t>основанием</w:t>
      </w:r>
      <w:r w:rsidRPr="00097C65">
        <w:rPr>
          <w:rStyle w:val="--0"/>
        </w:rPr>
        <w:t xml:space="preserve"> </w:t>
      </w:r>
      <w:r w:rsidRPr="00097C65">
        <w:rPr>
          <w:rStyle w:val="--"/>
        </w:rPr>
        <w:t>патриотизма</w:t>
      </w:r>
      <w:r w:rsidRPr="00097C65">
        <w:t xml:space="preserve"> </w:t>
      </w:r>
      <w:r w:rsidRPr="00097C65">
        <w:t>была</w:t>
      </w:r>
      <w:r w:rsidRPr="00097C65">
        <w:t xml:space="preserve"> </w:t>
      </w:r>
      <w:r w:rsidRPr="00097C65">
        <w:t>религия.</w:t>
      </w:r>
      <w:r w:rsidRPr="00097C65">
        <w:t xml:space="preserve"> </w:t>
      </w:r>
      <w:r w:rsidRPr="00097C65">
        <w:t>Царь</w:t>
      </w:r>
      <w:r w:rsidRPr="00097C65">
        <w:t xml:space="preserve"> </w:t>
      </w:r>
      <w:r w:rsidRPr="00097C65">
        <w:t>считался</w:t>
      </w:r>
      <w:r w:rsidRPr="00097C65">
        <w:t xml:space="preserve"> </w:t>
      </w:r>
      <w:r w:rsidRPr="00097C65">
        <w:t>представителем</w:t>
      </w:r>
      <w:r w:rsidRPr="00097C65">
        <w:t xml:space="preserve"> </w:t>
      </w:r>
      <w:r w:rsidRPr="00097C65">
        <w:t>Бога,</w:t>
      </w:r>
      <w:r w:rsidRPr="00097C65">
        <w:t xml:space="preserve"> </w:t>
      </w:r>
      <w:r w:rsidRPr="00097C65">
        <w:t>и</w:t>
      </w:r>
      <w:r w:rsidRPr="00097C65">
        <w:t xml:space="preserve"> </w:t>
      </w:r>
      <w:r w:rsidRPr="00097C65">
        <w:t>потому</w:t>
      </w:r>
      <w:r w:rsidRPr="00097C65">
        <w:t xml:space="preserve"> </w:t>
      </w:r>
      <w:r w:rsidRPr="00097C65">
        <w:t>защита</w:t>
      </w:r>
      <w:r w:rsidRPr="00097C65">
        <w:t xml:space="preserve"> </w:t>
      </w:r>
      <w:r w:rsidRPr="00097C65">
        <w:t>державы,</w:t>
      </w:r>
      <w:r w:rsidRPr="00097C65">
        <w:t xml:space="preserve"> </w:t>
      </w:r>
      <w:r w:rsidRPr="00097C65">
        <w:t>которую</w:t>
      </w:r>
      <w:r w:rsidRPr="00097C65">
        <w:t xml:space="preserve"> </w:t>
      </w:r>
      <w:r w:rsidRPr="00097C65">
        <w:t>ему</w:t>
      </w:r>
      <w:r w:rsidRPr="00097C65">
        <w:t xml:space="preserve"> </w:t>
      </w:r>
      <w:r w:rsidRPr="00097C65">
        <w:t>вверил</w:t>
      </w:r>
      <w:r w:rsidRPr="00097C65">
        <w:t xml:space="preserve"> </w:t>
      </w:r>
      <w:r w:rsidRPr="00097C65">
        <w:t>Бог,</w:t>
      </w:r>
      <w:r w:rsidRPr="00097C65">
        <w:t xml:space="preserve"> </w:t>
      </w:r>
      <w:r w:rsidRPr="00097C65">
        <w:t>считалась</w:t>
      </w:r>
      <w:r w:rsidRPr="00097C65">
        <w:t xml:space="preserve"> </w:t>
      </w:r>
      <w:r w:rsidRPr="00097C65">
        <w:t>служением</w:t>
      </w:r>
      <w:r w:rsidRPr="00097C65">
        <w:t xml:space="preserve"> </w:t>
      </w:r>
      <w:r w:rsidRPr="00097C65">
        <w:t>Богу.</w:t>
      </w:r>
      <w:r w:rsidRPr="00097C65">
        <w:t xml:space="preserve"> </w:t>
      </w:r>
      <w:r w:rsidRPr="00097C65">
        <w:t>Жертвуя</w:t>
      </w:r>
      <w:r w:rsidRPr="00097C65">
        <w:t xml:space="preserve"> </w:t>
      </w:r>
      <w:r w:rsidRPr="00097C65">
        <w:t>собой</w:t>
      </w:r>
      <w:r w:rsidRPr="00097C65">
        <w:t xml:space="preserve"> </w:t>
      </w:r>
      <w:r w:rsidRPr="00097C65">
        <w:t>ради</w:t>
      </w:r>
      <w:r w:rsidRPr="00097C65">
        <w:t xml:space="preserve"> </w:t>
      </w:r>
      <w:r w:rsidRPr="00097C65">
        <w:t>России,</w:t>
      </w:r>
      <w:r w:rsidRPr="00097C65">
        <w:t xml:space="preserve"> </w:t>
      </w:r>
      <w:r w:rsidRPr="00097C65">
        <w:t>человек,</w:t>
      </w:r>
      <w:r w:rsidRPr="00097C65">
        <w:t xml:space="preserve"> </w:t>
      </w:r>
      <w:r w:rsidRPr="00097C65">
        <w:t>в</w:t>
      </w:r>
      <w:r w:rsidRPr="00097C65">
        <w:t xml:space="preserve"> </w:t>
      </w:r>
      <w:r w:rsidRPr="00097C65">
        <w:t>итоге,</w:t>
      </w:r>
      <w:r w:rsidRPr="00097C65">
        <w:t xml:space="preserve"> </w:t>
      </w:r>
      <w:r w:rsidRPr="00097C65">
        <w:t>понимал</w:t>
      </w:r>
      <w:r w:rsidRPr="00097C65">
        <w:t xml:space="preserve"> </w:t>
      </w:r>
      <w:r w:rsidRPr="00097C65">
        <w:t>это</w:t>
      </w:r>
      <w:r w:rsidRPr="00097C65">
        <w:t xml:space="preserve"> — </w:t>
      </w:r>
      <w:r w:rsidRPr="00097C65">
        <w:t>жертвой</w:t>
      </w:r>
      <w:r w:rsidRPr="00097C65">
        <w:t xml:space="preserve"> </w:t>
      </w:r>
      <w:r w:rsidRPr="00097C65">
        <w:t>Богу.</w:t>
      </w:r>
      <w:r w:rsidRPr="00097C65">
        <w:t xml:space="preserve"> </w:t>
      </w:r>
      <w:r w:rsidRPr="00097C65">
        <w:t>Коммунисты</w:t>
      </w:r>
      <w:r w:rsidRPr="00097C65">
        <w:t xml:space="preserve"> </w:t>
      </w:r>
      <w:r w:rsidRPr="00097C65">
        <w:t>не</w:t>
      </w:r>
      <w:r w:rsidRPr="00097C65">
        <w:t xml:space="preserve"> </w:t>
      </w:r>
      <w:r w:rsidRPr="00097C65">
        <w:t>могли</w:t>
      </w:r>
      <w:r w:rsidRPr="00097C65">
        <w:t xml:space="preserve"> </w:t>
      </w:r>
      <w:r w:rsidRPr="00097C65">
        <w:t>представить</w:t>
      </w:r>
      <w:r w:rsidRPr="00097C65">
        <w:t xml:space="preserve"> </w:t>
      </w:r>
      <w:r w:rsidRPr="00097C65">
        <w:t>принесение</w:t>
      </w:r>
      <w:r w:rsidRPr="00097C65">
        <w:t xml:space="preserve"> </w:t>
      </w:r>
      <w:r w:rsidRPr="00097C65">
        <w:t>себя</w:t>
      </w:r>
      <w:r w:rsidRPr="00097C65">
        <w:t xml:space="preserve"> </w:t>
      </w:r>
      <w:r w:rsidRPr="00097C65">
        <w:t>в</w:t>
      </w:r>
      <w:r w:rsidRPr="00097C65">
        <w:t xml:space="preserve"> </w:t>
      </w:r>
      <w:r w:rsidRPr="00097C65">
        <w:t>жертву</w:t>
      </w:r>
      <w:r w:rsidRPr="00097C65">
        <w:t xml:space="preserve"> </w:t>
      </w:r>
      <w:r w:rsidRPr="00097C65">
        <w:t>государству</w:t>
      </w:r>
      <w:r w:rsidRPr="00097C65">
        <w:t xml:space="preserve"> </w:t>
      </w:r>
      <w:r w:rsidRPr="00097C65">
        <w:t>жертвой</w:t>
      </w:r>
      <w:r w:rsidRPr="00097C65">
        <w:t xml:space="preserve"> </w:t>
      </w:r>
      <w:r w:rsidRPr="00097C65">
        <w:t>ради</w:t>
      </w:r>
      <w:r w:rsidRPr="00097C65">
        <w:t xml:space="preserve"> </w:t>
      </w:r>
      <w:r w:rsidRPr="00097C65">
        <w:t>коммунизма</w:t>
      </w:r>
      <w:r w:rsidRPr="00097C65">
        <w:t xml:space="preserve"> </w:t>
      </w:r>
      <w:r w:rsidRPr="00097C65">
        <w:t>по</w:t>
      </w:r>
      <w:r w:rsidRPr="00097C65">
        <w:t xml:space="preserve"> </w:t>
      </w:r>
      <w:r w:rsidRPr="00097C65">
        <w:t>той</w:t>
      </w:r>
      <w:r w:rsidRPr="00097C65">
        <w:t xml:space="preserve"> </w:t>
      </w:r>
      <w:r w:rsidRPr="00097C65">
        <w:t>причине,</w:t>
      </w:r>
      <w:r w:rsidRPr="00097C65">
        <w:t xml:space="preserve"> </w:t>
      </w:r>
      <w:r w:rsidRPr="00097C65">
        <w:t>что</w:t>
      </w:r>
      <w:r w:rsidRPr="00097C65">
        <w:t xml:space="preserve"> </w:t>
      </w:r>
      <w:r w:rsidRPr="00097C65">
        <w:t>коммунизм</w:t>
      </w:r>
      <w:r w:rsidRPr="00097C65">
        <w:t xml:space="preserve"> </w:t>
      </w:r>
      <w:r w:rsidRPr="00097C65">
        <w:t>принципиально</w:t>
      </w:r>
      <w:r w:rsidRPr="00097C65">
        <w:t xml:space="preserve"> </w:t>
      </w:r>
      <w:r w:rsidRPr="00097C65">
        <w:t>отрицал</w:t>
      </w:r>
      <w:r w:rsidRPr="00097C65">
        <w:t xml:space="preserve"> </w:t>
      </w:r>
      <w:r w:rsidRPr="00097C65">
        <w:t>ценность</w:t>
      </w:r>
      <w:r w:rsidRPr="00097C65">
        <w:t xml:space="preserve"> </w:t>
      </w:r>
      <w:r w:rsidRPr="00097C65">
        <w:t>государства.</w:t>
      </w:r>
      <w:r w:rsidRPr="00097C65">
        <w:t xml:space="preserve"> </w:t>
      </w:r>
      <w:r w:rsidRPr="00097C65">
        <w:t>В</w:t>
      </w:r>
      <w:r w:rsidRPr="00097C65">
        <w:t xml:space="preserve"> </w:t>
      </w:r>
      <w:r w:rsidRPr="00097C65">
        <w:t>«священных»</w:t>
      </w:r>
      <w:r w:rsidRPr="00097C65">
        <w:t xml:space="preserve"> </w:t>
      </w:r>
      <w:r w:rsidRPr="00097C65">
        <w:t>текстах</w:t>
      </w:r>
      <w:r w:rsidRPr="00097C65">
        <w:t xml:space="preserve"> </w:t>
      </w:r>
      <w:r w:rsidRPr="00097C65">
        <w:t>коммунизма</w:t>
      </w:r>
      <w:r w:rsidR="00DD10F5">
        <w:t>,</w:t>
      </w:r>
      <w:r w:rsidRPr="00097C65">
        <w:t xml:space="preserve"> </w:t>
      </w:r>
      <w:r w:rsidRPr="00097C65">
        <w:t>коими</w:t>
      </w:r>
      <w:r w:rsidRPr="00097C65">
        <w:t xml:space="preserve"> </w:t>
      </w:r>
      <w:r w:rsidRPr="00097C65">
        <w:t>считались</w:t>
      </w:r>
      <w:r w:rsidRPr="00097C65">
        <w:t xml:space="preserve"> </w:t>
      </w:r>
      <w:r w:rsidRPr="00097C65">
        <w:t>работы</w:t>
      </w:r>
      <w:r w:rsidRPr="00097C65">
        <w:t xml:space="preserve"> </w:t>
      </w:r>
      <w:r w:rsidRPr="00097C65">
        <w:t>Маркса</w:t>
      </w:r>
      <w:r w:rsidRPr="00097C65">
        <w:t xml:space="preserve"> </w:t>
      </w:r>
      <w:r w:rsidRPr="00097C65">
        <w:t>и</w:t>
      </w:r>
      <w:r w:rsidRPr="00097C65">
        <w:t xml:space="preserve"> </w:t>
      </w:r>
      <w:r w:rsidRPr="00097C65">
        <w:t>Ленина,</w:t>
      </w:r>
      <w:r w:rsidRPr="00097C65">
        <w:t xml:space="preserve"> </w:t>
      </w:r>
      <w:r w:rsidRPr="00097C65">
        <w:t>ч</w:t>
      </w:r>
      <w:r w:rsidR="00DD10F5">
        <w:t>ё</w:t>
      </w:r>
      <w:r w:rsidRPr="00097C65">
        <w:t>рным</w:t>
      </w:r>
      <w:r w:rsidRPr="00097C65">
        <w:t xml:space="preserve"> </w:t>
      </w:r>
      <w:r w:rsidRPr="00097C65">
        <w:t>по</w:t>
      </w:r>
      <w:r w:rsidRPr="00097C65">
        <w:t xml:space="preserve"> </w:t>
      </w:r>
      <w:r w:rsidRPr="00097C65">
        <w:t>белому</w:t>
      </w:r>
      <w:r w:rsidRPr="00097C65">
        <w:t xml:space="preserve"> </w:t>
      </w:r>
      <w:r w:rsidRPr="00097C65">
        <w:t>эти</w:t>
      </w:r>
      <w:r w:rsidRPr="00097C65">
        <w:t xml:space="preserve"> </w:t>
      </w:r>
      <w:r w:rsidRPr="00097C65">
        <w:t>мысли</w:t>
      </w:r>
      <w:r w:rsidRPr="00097C65">
        <w:t xml:space="preserve"> </w:t>
      </w:r>
      <w:r w:rsidRPr="00097C65">
        <w:t>были</w:t>
      </w:r>
      <w:r w:rsidRPr="00097C65">
        <w:t xml:space="preserve"> </w:t>
      </w:r>
      <w:r w:rsidRPr="00097C65">
        <w:t>прописаны.</w:t>
      </w:r>
      <w:r w:rsidRPr="00097C65">
        <w:t xml:space="preserve"> </w:t>
      </w:r>
      <w:r w:rsidRPr="00097C65">
        <w:t>Оставшиеся</w:t>
      </w:r>
      <w:r w:rsidRPr="00097C65">
        <w:t xml:space="preserve"> </w:t>
      </w:r>
      <w:r w:rsidRPr="00097C65">
        <w:t>во</w:t>
      </w:r>
      <w:r w:rsidRPr="00097C65">
        <w:t xml:space="preserve"> </w:t>
      </w:r>
      <w:r w:rsidRPr="00097C65">
        <w:t>власти</w:t>
      </w:r>
      <w:r w:rsidRPr="00097C65">
        <w:t xml:space="preserve"> </w:t>
      </w:r>
      <w:r w:rsidRPr="00097C65">
        <w:t>фигуры</w:t>
      </w:r>
      <w:r w:rsidRPr="00097C65">
        <w:t xml:space="preserve"> </w:t>
      </w:r>
      <w:r w:rsidRPr="00097C65">
        <w:t>не</w:t>
      </w:r>
      <w:r w:rsidRPr="00097C65">
        <w:t xml:space="preserve"> </w:t>
      </w:r>
      <w:r w:rsidRPr="00097C65">
        <w:t>могли</w:t>
      </w:r>
      <w:r w:rsidRPr="00097C65">
        <w:t xml:space="preserve"> </w:t>
      </w:r>
      <w:r w:rsidRPr="00097C65">
        <w:t>этого</w:t>
      </w:r>
      <w:r w:rsidRPr="00097C65">
        <w:t xml:space="preserve"> </w:t>
      </w:r>
      <w:r w:rsidRPr="00097C65">
        <w:t>не</w:t>
      </w:r>
      <w:r w:rsidRPr="00097C65">
        <w:t xml:space="preserve"> </w:t>
      </w:r>
      <w:r w:rsidRPr="00097C65">
        <w:t>понимать,</w:t>
      </w:r>
      <w:r w:rsidRPr="00097C65">
        <w:t xml:space="preserve"> </w:t>
      </w:r>
      <w:r w:rsidRPr="00097C65">
        <w:t>но</w:t>
      </w:r>
      <w:r w:rsidRPr="00097C65">
        <w:t xml:space="preserve"> </w:t>
      </w:r>
      <w:r w:rsidRPr="00097C65">
        <w:t>иного</w:t>
      </w:r>
      <w:r w:rsidRPr="00097C65">
        <w:t xml:space="preserve"> </w:t>
      </w:r>
      <w:r w:rsidRPr="00097C65">
        <w:t>выхода</w:t>
      </w:r>
      <w:r w:rsidRPr="00097C65">
        <w:t xml:space="preserve"> </w:t>
      </w:r>
      <w:r w:rsidRPr="00097C65">
        <w:t>не</w:t>
      </w:r>
      <w:r w:rsidRPr="00097C65">
        <w:t xml:space="preserve"> </w:t>
      </w:r>
      <w:r w:rsidRPr="00097C65">
        <w:t>видели.</w:t>
      </w:r>
      <w:r w:rsidRPr="00097C65">
        <w:t xml:space="preserve"> </w:t>
      </w:r>
      <w:r w:rsidRPr="00097C65">
        <w:t>Новая</w:t>
      </w:r>
      <w:r w:rsidRPr="00097C65">
        <w:t xml:space="preserve"> </w:t>
      </w:r>
      <w:r w:rsidRPr="00097C65">
        <w:t>религия</w:t>
      </w:r>
      <w:r w:rsidRPr="00097C65">
        <w:t xml:space="preserve"> </w:t>
      </w:r>
      <w:r w:rsidRPr="00097C65">
        <w:t>была</w:t>
      </w:r>
      <w:r w:rsidRPr="00097C65">
        <w:t xml:space="preserve"> </w:t>
      </w:r>
      <w:r w:rsidRPr="00097C65">
        <w:t>составной</w:t>
      </w:r>
      <w:r w:rsidRPr="00097C65">
        <w:t xml:space="preserve"> </w:t>
      </w:r>
      <w:r w:rsidRPr="00097C65">
        <w:t>частью</w:t>
      </w:r>
      <w:r w:rsidRPr="00097C65">
        <w:t xml:space="preserve"> </w:t>
      </w:r>
      <w:r w:rsidRPr="00097C65">
        <w:t>плана</w:t>
      </w:r>
      <w:r w:rsidRPr="00097C65">
        <w:t xml:space="preserve"> </w:t>
      </w:r>
      <w:r w:rsidRPr="00097C65">
        <w:rPr>
          <w:rStyle w:val="--0"/>
        </w:rPr>
        <w:t>повышения</w:t>
      </w:r>
      <w:r w:rsidRPr="00097C65">
        <w:rPr>
          <w:rStyle w:val="--0"/>
        </w:rPr>
        <w:t xml:space="preserve"> </w:t>
      </w:r>
      <w:r w:rsidRPr="00097C65">
        <w:rPr>
          <w:rStyle w:val="--"/>
        </w:rPr>
        <w:t>обороноспособности</w:t>
      </w:r>
      <w:r w:rsidRPr="00097C65">
        <w:t xml:space="preserve"> </w:t>
      </w:r>
      <w:r w:rsidRPr="00097C65">
        <w:t>страны.</w:t>
      </w:r>
      <w:r w:rsidRPr="00097C65">
        <w:t xml:space="preserve"> </w:t>
      </w:r>
      <w:r w:rsidRPr="00097C65">
        <w:t>Бывший</w:t>
      </w:r>
      <w:r w:rsidRPr="00097C65">
        <w:t xml:space="preserve"> </w:t>
      </w:r>
      <w:r w:rsidRPr="00097C65">
        <w:t>космополит</w:t>
      </w:r>
      <w:r w:rsidRPr="00097C65">
        <w:t xml:space="preserve"> </w:t>
      </w:r>
      <w:r w:rsidRPr="00097C65">
        <w:t>Сталин,</w:t>
      </w:r>
      <w:r w:rsidRPr="00097C65">
        <w:t xml:space="preserve"> </w:t>
      </w:r>
      <w:r w:rsidRPr="00097C65">
        <w:t>некогда</w:t>
      </w:r>
      <w:r w:rsidRPr="00097C65">
        <w:t xml:space="preserve"> </w:t>
      </w:r>
      <w:r w:rsidRPr="00097C65">
        <w:t>доказывавший</w:t>
      </w:r>
      <w:r w:rsidRPr="00097C65">
        <w:t xml:space="preserve"> </w:t>
      </w:r>
      <w:r w:rsidRPr="00097C65">
        <w:t>вторичную</w:t>
      </w:r>
      <w:r w:rsidRPr="00097C65">
        <w:t xml:space="preserve"> </w:t>
      </w:r>
      <w:r w:rsidRPr="00097C65">
        <w:t>ценность</w:t>
      </w:r>
      <w:r w:rsidRPr="00097C65">
        <w:t xml:space="preserve"> </w:t>
      </w:r>
      <w:r w:rsidRPr="00097C65">
        <w:t>России,</w:t>
      </w:r>
      <w:r w:rsidRPr="00097C65">
        <w:t xml:space="preserve"> </w:t>
      </w:r>
      <w:r w:rsidRPr="00097C65">
        <w:t>обращается</w:t>
      </w:r>
      <w:r w:rsidRPr="00097C65">
        <w:t xml:space="preserve"> </w:t>
      </w:r>
      <w:r w:rsidRPr="00097C65">
        <w:t>к</w:t>
      </w:r>
      <w:r w:rsidRPr="00097C65">
        <w:t xml:space="preserve"> </w:t>
      </w:r>
      <w:r w:rsidRPr="00097C65">
        <w:t>народу:</w:t>
      </w:r>
      <w:r w:rsidRPr="00097C65">
        <w:t xml:space="preserve"> </w:t>
      </w:r>
      <w:r w:rsidRPr="00097C65">
        <w:t>«Братья</w:t>
      </w:r>
      <w:r w:rsidRPr="00097C65">
        <w:t xml:space="preserve"> </w:t>
      </w:r>
      <w:r w:rsidRPr="00097C65">
        <w:t>и</w:t>
      </w:r>
      <w:r w:rsidRPr="00097C65">
        <w:t xml:space="preserve"> </w:t>
      </w:r>
      <w:r w:rsidRPr="00097C65">
        <w:t>с</w:t>
      </w:r>
      <w:r w:rsidR="00DD10F5">
        <w:t>ё</w:t>
      </w:r>
      <w:r w:rsidRPr="00097C65">
        <w:t>стры».</w:t>
      </w:r>
      <w:r w:rsidRPr="00097C65">
        <w:t xml:space="preserve"> </w:t>
      </w:r>
      <w:r w:rsidRPr="00097C65">
        <w:t>Люди</w:t>
      </w:r>
      <w:r w:rsidRPr="00097C65">
        <w:t xml:space="preserve"> </w:t>
      </w:r>
      <w:r w:rsidRPr="00097C65">
        <w:t>будут</w:t>
      </w:r>
      <w:r w:rsidRPr="00097C65">
        <w:t xml:space="preserve"> </w:t>
      </w:r>
      <w:r w:rsidRPr="00097C65">
        <w:t>умирать</w:t>
      </w:r>
      <w:r w:rsidRPr="00097C65">
        <w:t xml:space="preserve"> </w:t>
      </w:r>
      <w:r w:rsidRPr="00097C65">
        <w:t>«за</w:t>
      </w:r>
      <w:r w:rsidRPr="00097C65">
        <w:t xml:space="preserve"> </w:t>
      </w:r>
      <w:r w:rsidRPr="00097C65">
        <w:t>Родину,</w:t>
      </w:r>
      <w:r w:rsidRPr="00097C65">
        <w:t xml:space="preserve"> </w:t>
      </w:r>
      <w:r w:rsidRPr="00097C65">
        <w:t>за</w:t>
      </w:r>
      <w:r w:rsidRPr="00097C65">
        <w:t xml:space="preserve"> </w:t>
      </w:r>
      <w:r w:rsidRPr="00097C65">
        <w:t>Сталина!»</w:t>
      </w:r>
      <w:r w:rsidRPr="00097C65">
        <w:t xml:space="preserve"> </w:t>
      </w:r>
      <w:r w:rsidRPr="00097C65">
        <w:t>с</w:t>
      </w:r>
      <w:r w:rsidRPr="00097C65">
        <w:t xml:space="preserve"> </w:t>
      </w:r>
      <w:r w:rsidRPr="00097C65">
        <w:t>той</w:t>
      </w:r>
      <w:r w:rsidRPr="00097C65">
        <w:t xml:space="preserve"> </w:t>
      </w:r>
      <w:r w:rsidRPr="00097C65">
        <w:t>же</w:t>
      </w:r>
      <w:r w:rsidRPr="00097C65">
        <w:t xml:space="preserve"> </w:t>
      </w:r>
      <w:r w:rsidRPr="00097C65">
        <w:t>самоотверженностью,</w:t>
      </w:r>
      <w:r w:rsidRPr="00097C65">
        <w:t xml:space="preserve"> </w:t>
      </w:r>
      <w:r w:rsidRPr="00097C65">
        <w:t>с</w:t>
      </w:r>
      <w:r w:rsidRPr="00097C65">
        <w:t xml:space="preserve"> </w:t>
      </w:r>
      <w:r w:rsidRPr="00097C65">
        <w:t>какой</w:t>
      </w:r>
      <w:r w:rsidRPr="00097C65">
        <w:t xml:space="preserve"> </w:t>
      </w:r>
      <w:r w:rsidRPr="00097C65">
        <w:t>первые</w:t>
      </w:r>
      <w:r w:rsidRPr="00097C65">
        <w:t xml:space="preserve"> </w:t>
      </w:r>
      <w:r w:rsidRPr="00097C65">
        <w:t>христиане</w:t>
      </w:r>
      <w:r w:rsidRPr="00097C65">
        <w:t xml:space="preserve"> </w:t>
      </w:r>
      <w:r w:rsidRPr="00097C65">
        <w:t>умирали</w:t>
      </w:r>
      <w:r w:rsidRPr="00097C65">
        <w:t xml:space="preserve"> </w:t>
      </w:r>
      <w:r w:rsidRPr="00097C65">
        <w:t>за</w:t>
      </w:r>
      <w:r w:rsidRPr="00097C65">
        <w:t xml:space="preserve"> </w:t>
      </w:r>
      <w:r w:rsidRPr="00097C65">
        <w:t>Христа.</w:t>
      </w:r>
    </w:p>
    <w:p w14:paraId="2C1E8894" w14:textId="45A28DFF" w:rsidR="0042185D" w:rsidRPr="00097C65" w:rsidRDefault="0042185D" w:rsidP="00DD10F5">
      <w:r w:rsidRPr="00097C65">
        <w:t>Кажется,</w:t>
      </w:r>
      <w:r w:rsidRPr="00097C65">
        <w:t xml:space="preserve"> </w:t>
      </w:r>
      <w:r w:rsidRPr="00097C65">
        <w:t>это</w:t>
      </w:r>
      <w:r w:rsidRPr="00097C65">
        <w:t xml:space="preserve"> </w:t>
      </w:r>
      <w:r w:rsidRPr="00097C65">
        <w:t>хорошо</w:t>
      </w:r>
      <w:r w:rsidRPr="00097C65">
        <w:t xml:space="preserve"> </w:t>
      </w:r>
      <w:r w:rsidRPr="00097C65">
        <w:t>и</w:t>
      </w:r>
      <w:r w:rsidRPr="00097C65">
        <w:t xml:space="preserve"> </w:t>
      </w:r>
      <w:r w:rsidRPr="00097C65">
        <w:t>правильно</w:t>
      </w:r>
      <w:r w:rsidRPr="00097C65">
        <w:t xml:space="preserve"> </w:t>
      </w:r>
      <w:r w:rsidRPr="00097C65">
        <w:t>—</w:t>
      </w:r>
      <w:r w:rsidRPr="00097C65">
        <w:t xml:space="preserve"> </w:t>
      </w:r>
      <w:r w:rsidRPr="00097C65">
        <w:t>верой</w:t>
      </w:r>
      <w:r w:rsidRPr="00097C65">
        <w:t xml:space="preserve"> </w:t>
      </w:r>
      <w:r w:rsidRPr="00097C65">
        <w:t>и</w:t>
      </w:r>
      <w:r w:rsidRPr="00097C65">
        <w:t xml:space="preserve"> </w:t>
      </w:r>
      <w:r w:rsidRPr="00097C65">
        <w:t>правдой</w:t>
      </w:r>
      <w:r w:rsidRPr="00097C65">
        <w:t xml:space="preserve"> </w:t>
      </w:r>
      <w:r w:rsidRPr="00097C65">
        <w:t>служить</w:t>
      </w:r>
      <w:r w:rsidRPr="00097C65">
        <w:t xml:space="preserve"> </w:t>
      </w:r>
      <w:r w:rsidRPr="00097C65">
        <w:t>своей</w:t>
      </w:r>
      <w:r w:rsidRPr="00097C65">
        <w:t xml:space="preserve"> </w:t>
      </w:r>
      <w:r w:rsidRPr="00097C65">
        <w:t>стране.</w:t>
      </w:r>
      <w:r w:rsidRPr="00097C65">
        <w:t xml:space="preserve"> </w:t>
      </w:r>
      <w:r w:rsidRPr="00097C65">
        <w:t>Но</w:t>
      </w:r>
      <w:r w:rsidRPr="00097C65">
        <w:t xml:space="preserve"> </w:t>
      </w:r>
      <w:r w:rsidRPr="00097C65">
        <w:t>сама</w:t>
      </w:r>
      <w:r w:rsidRPr="00097C65">
        <w:t xml:space="preserve"> </w:t>
      </w:r>
      <w:r w:rsidRPr="00097C65">
        <w:t>по</w:t>
      </w:r>
      <w:r w:rsidRPr="00097C65">
        <w:t xml:space="preserve"> </w:t>
      </w:r>
      <w:r w:rsidRPr="00097C65">
        <w:t>себе</w:t>
      </w:r>
      <w:r w:rsidRPr="00097C65">
        <w:t xml:space="preserve"> </w:t>
      </w:r>
      <w:r w:rsidRPr="00097C65">
        <w:t>страна</w:t>
      </w:r>
      <w:r w:rsidRPr="00097C65">
        <w:t xml:space="preserve"> </w:t>
      </w:r>
      <w:r w:rsidRPr="00097C65">
        <w:t>всегда</w:t>
      </w:r>
      <w:r w:rsidRPr="00097C65">
        <w:t xml:space="preserve"> </w:t>
      </w:r>
      <w:r w:rsidRPr="00097C65">
        <w:t>позиционируется</w:t>
      </w:r>
      <w:r w:rsidRPr="00097C65">
        <w:t xml:space="preserve"> </w:t>
      </w:r>
      <w:r w:rsidRPr="00097C65">
        <w:t>вторичной</w:t>
      </w:r>
      <w:r w:rsidRPr="00097C65">
        <w:t xml:space="preserve"> </w:t>
      </w:r>
      <w:r w:rsidRPr="00097C65">
        <w:t>ценностью,</w:t>
      </w:r>
      <w:r w:rsidRPr="00097C65">
        <w:t xml:space="preserve"> </w:t>
      </w:r>
      <w:r w:rsidRPr="00097C65">
        <w:t>инструментом,</w:t>
      </w:r>
      <w:r w:rsidRPr="00097C65">
        <w:t xml:space="preserve"> </w:t>
      </w:r>
      <w:r w:rsidRPr="00097C65">
        <w:t>так</w:t>
      </w:r>
      <w:r w:rsidRPr="00097C65">
        <w:t xml:space="preserve"> </w:t>
      </w:r>
      <w:r w:rsidRPr="00097C65">
        <w:t>или</w:t>
      </w:r>
      <w:r w:rsidRPr="00097C65">
        <w:t xml:space="preserve"> </w:t>
      </w:r>
      <w:r w:rsidRPr="00097C65">
        <w:t>иначе</w:t>
      </w:r>
      <w:r w:rsidRPr="00097C65">
        <w:t xml:space="preserve"> </w:t>
      </w:r>
      <w:r w:rsidRPr="00097C65">
        <w:t>работающим</w:t>
      </w:r>
      <w:r w:rsidRPr="00097C65">
        <w:t xml:space="preserve"> </w:t>
      </w:r>
      <w:r w:rsidRPr="00097C65">
        <w:t>на</w:t>
      </w:r>
      <w:r w:rsidRPr="00097C65">
        <w:t xml:space="preserve"> </w:t>
      </w:r>
      <w:r w:rsidRPr="00097C65">
        <w:t>первичную</w:t>
      </w:r>
      <w:r w:rsidRPr="00097C65">
        <w:t xml:space="preserve"> </w:t>
      </w:r>
      <w:r w:rsidRPr="00097C65">
        <w:t>ценность.</w:t>
      </w:r>
      <w:r w:rsidRPr="00097C65">
        <w:t xml:space="preserve"> </w:t>
      </w:r>
      <w:r w:rsidRPr="00097C65">
        <w:t>Единственный</w:t>
      </w:r>
      <w:r w:rsidRPr="00097C65">
        <w:t xml:space="preserve"> </w:t>
      </w:r>
      <w:r w:rsidRPr="00097C65">
        <w:t>известный</w:t>
      </w:r>
      <w:r w:rsidRPr="00097C65">
        <w:t xml:space="preserve"> </w:t>
      </w:r>
      <w:r w:rsidRPr="00097C65">
        <w:t>вариант</w:t>
      </w:r>
      <w:r w:rsidRPr="00097C65">
        <w:t xml:space="preserve"> </w:t>
      </w:r>
      <w:r w:rsidRPr="00097C65">
        <w:t>позиционирования</w:t>
      </w:r>
      <w:r w:rsidRPr="00097C65">
        <w:t xml:space="preserve"> </w:t>
      </w:r>
      <w:r w:rsidRPr="00097C65">
        <w:t>территории</w:t>
      </w:r>
      <w:r w:rsidRPr="00097C65">
        <w:t xml:space="preserve"> </w:t>
      </w:r>
      <w:r w:rsidRPr="00097C65">
        <w:t>первичной</w:t>
      </w:r>
      <w:r w:rsidRPr="00097C65">
        <w:t xml:space="preserve"> </w:t>
      </w:r>
      <w:r w:rsidR="00312689" w:rsidRPr="00097C65">
        <w:rPr>
          <w:noProof/>
        </w:rPr>
        <w:drawing>
          <wp:anchor distT="0" distB="0" distL="114300" distR="114300" simplePos="0" relativeHeight="251661312" behindDoc="1" locked="0" layoutInCell="1" allowOverlap="1" wp14:anchorId="3308CA6D" wp14:editId="17A38972">
            <wp:simplePos x="0" y="0"/>
            <wp:positionH relativeFrom="column">
              <wp:posOffset>44918</wp:posOffset>
            </wp:positionH>
            <wp:positionV relativeFrom="paragraph">
              <wp:posOffset>90905</wp:posOffset>
            </wp:positionV>
            <wp:extent cx="2870200" cy="3060564"/>
            <wp:effectExtent l="0" t="0" r="0" b="635"/>
            <wp:wrapTight wrapText="bothSides">
              <wp:wrapPolygon edited="0">
                <wp:start x="0" y="0"/>
                <wp:lineTo x="0" y="21515"/>
                <wp:lineTo x="21504" y="21515"/>
                <wp:lineTo x="21504" y="0"/>
                <wp:lineTo x="0" y="0"/>
              </wp:wrapPolygon>
            </wp:wrapTight>
            <wp:docPr id="1" name="Рисунок 1" descr="Изображение выглядит как дерево, внешний, несколько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Изображение выглядит как дерево, внешний, несколько&#10;&#10;Автоматически созданное описание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0200" cy="306056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97C65">
        <w:t>ценностью</w:t>
      </w:r>
      <w:r w:rsidRPr="00097C65">
        <w:t xml:space="preserve"> </w:t>
      </w:r>
      <w:r w:rsidRPr="00097C65">
        <w:t>мы</w:t>
      </w:r>
      <w:r w:rsidRPr="00097C65">
        <w:t xml:space="preserve"> </w:t>
      </w:r>
      <w:r w:rsidRPr="00097C65">
        <w:t>находим</w:t>
      </w:r>
      <w:r w:rsidRPr="00097C65">
        <w:t xml:space="preserve"> </w:t>
      </w:r>
      <w:r w:rsidRPr="00097C65">
        <w:t>у</w:t>
      </w:r>
      <w:r w:rsidRPr="00097C65">
        <w:t xml:space="preserve"> </w:t>
      </w:r>
      <w:bookmarkStart w:id="5" w:name="OLE_LINK1"/>
      <w:bookmarkStart w:id="6" w:name="OLE_LINK2"/>
      <w:r w:rsidRPr="00097C65">
        <w:t>друидов</w:t>
      </w:r>
      <w:r w:rsidRPr="00097C65">
        <w:rPr>
          <w:rStyle w:val="afb"/>
          <w:szCs w:val="28"/>
        </w:rPr>
        <w:footnoteReference w:id="1"/>
      </w:r>
      <w:r w:rsidRPr="00097C65">
        <w:t>.</w:t>
      </w:r>
      <w:r w:rsidRPr="00097C65">
        <w:t xml:space="preserve"> </w:t>
      </w:r>
      <w:bookmarkEnd w:id="5"/>
      <w:bookmarkEnd w:id="6"/>
      <w:r w:rsidRPr="00097C65">
        <w:t>Чтобы</w:t>
      </w:r>
      <w:r w:rsidRPr="00097C65">
        <w:t xml:space="preserve"> </w:t>
      </w:r>
      <w:r w:rsidRPr="00097C65">
        <w:t>повторить</w:t>
      </w:r>
      <w:r w:rsidRPr="00097C65">
        <w:t xml:space="preserve"> </w:t>
      </w:r>
      <w:r w:rsidRPr="00097C65">
        <w:t>его,</w:t>
      </w:r>
      <w:r w:rsidRPr="00097C65">
        <w:t xml:space="preserve"> </w:t>
      </w:r>
      <w:r w:rsidRPr="00097C65">
        <w:t>необходимо</w:t>
      </w:r>
      <w:r w:rsidRPr="00097C65">
        <w:t xml:space="preserve"> </w:t>
      </w:r>
      <w:r w:rsidRPr="00097C65">
        <w:t>мировоззрение,</w:t>
      </w:r>
      <w:r w:rsidRPr="00097C65">
        <w:t xml:space="preserve"> </w:t>
      </w:r>
      <w:r w:rsidRPr="00097C65">
        <w:t>из</w:t>
      </w:r>
      <w:r w:rsidRPr="00097C65">
        <w:t xml:space="preserve"> </w:t>
      </w:r>
      <w:r w:rsidRPr="00097C65">
        <w:t>которого</w:t>
      </w:r>
      <w:r w:rsidRPr="00097C65">
        <w:t xml:space="preserve"> </w:t>
      </w:r>
      <w:r w:rsidRPr="00097C65">
        <w:t>такой</w:t>
      </w:r>
      <w:r w:rsidRPr="00097C65">
        <w:t xml:space="preserve"> </w:t>
      </w:r>
      <w:r w:rsidRPr="00097C65">
        <w:t>вывод</w:t>
      </w:r>
      <w:r w:rsidRPr="00097C65">
        <w:t xml:space="preserve"> </w:t>
      </w:r>
      <w:r w:rsidRPr="00097C65">
        <w:t>будет</w:t>
      </w:r>
      <w:r w:rsidRPr="00097C65">
        <w:t xml:space="preserve"> </w:t>
      </w:r>
      <w:r w:rsidRPr="00097C65">
        <w:t>следовать.</w:t>
      </w:r>
      <w:r w:rsidRPr="00097C65">
        <w:t xml:space="preserve"> </w:t>
      </w:r>
      <w:r w:rsidRPr="00097C65">
        <w:t>Пока</w:t>
      </w:r>
      <w:r w:rsidRPr="00097C65">
        <w:t xml:space="preserve"> </w:t>
      </w:r>
      <w:r w:rsidRPr="00097C65">
        <w:t>такого</w:t>
      </w:r>
      <w:r w:rsidRPr="00097C65">
        <w:t xml:space="preserve"> </w:t>
      </w:r>
      <w:r w:rsidRPr="00097C65">
        <w:t>мировоззрения</w:t>
      </w:r>
      <w:r w:rsidRPr="00097C65">
        <w:t xml:space="preserve"> </w:t>
      </w:r>
      <w:r w:rsidRPr="00097C65">
        <w:t>нет.</w:t>
      </w:r>
      <w:r w:rsidRPr="00097C65">
        <w:t xml:space="preserve"> </w:t>
      </w:r>
      <w:r w:rsidRPr="00097C65">
        <w:t>Провозглашение</w:t>
      </w:r>
      <w:r w:rsidRPr="00097C65">
        <w:t xml:space="preserve"> </w:t>
      </w:r>
      <w:r w:rsidRPr="00097C65">
        <w:t>патриотизма</w:t>
      </w:r>
      <w:r w:rsidRPr="00097C65">
        <w:t xml:space="preserve"> </w:t>
      </w:r>
      <w:r w:rsidRPr="00097C65">
        <w:t>высшей</w:t>
      </w:r>
      <w:r w:rsidRPr="00097C65">
        <w:t xml:space="preserve"> </w:t>
      </w:r>
      <w:r w:rsidRPr="00097C65">
        <w:t>ценностью</w:t>
      </w:r>
      <w:r w:rsidRPr="00097C65">
        <w:t xml:space="preserve"> </w:t>
      </w:r>
      <w:r w:rsidRPr="00097C65">
        <w:lastRenderedPageBreak/>
        <w:t>неизбежно</w:t>
      </w:r>
      <w:r w:rsidRPr="00097C65">
        <w:t xml:space="preserve"> </w:t>
      </w:r>
      <w:r w:rsidRPr="00097C65">
        <w:t>будет</w:t>
      </w:r>
      <w:r w:rsidRPr="00097C65">
        <w:t xml:space="preserve"> </w:t>
      </w:r>
      <w:r w:rsidRPr="00097C65">
        <w:t>профанацией,</w:t>
      </w:r>
      <w:r w:rsidRPr="00097C65">
        <w:t xml:space="preserve"> </w:t>
      </w:r>
      <w:r w:rsidRPr="00097C65">
        <w:t>тем</w:t>
      </w:r>
      <w:r w:rsidRPr="00097C65">
        <w:t xml:space="preserve"> </w:t>
      </w:r>
      <w:r w:rsidRPr="00097C65">
        <w:t>более</w:t>
      </w:r>
      <w:r w:rsidRPr="00097C65">
        <w:t xml:space="preserve"> </w:t>
      </w:r>
      <w:r w:rsidRPr="00097C65">
        <w:t>в</w:t>
      </w:r>
      <w:r w:rsidRPr="00097C65">
        <w:t xml:space="preserve"> </w:t>
      </w:r>
      <w:r w:rsidRPr="00097C65">
        <w:t>сегодняшней</w:t>
      </w:r>
      <w:r w:rsidRPr="00097C65">
        <w:t xml:space="preserve"> </w:t>
      </w:r>
      <w:r w:rsidRPr="00097C65">
        <w:t>реалии.</w:t>
      </w:r>
      <w:r w:rsidRPr="00097C65">
        <w:t xml:space="preserve"> </w:t>
      </w:r>
      <w:r w:rsidRPr="00097C65">
        <w:t>С</w:t>
      </w:r>
      <w:r w:rsidRPr="00097C65">
        <w:t xml:space="preserve"> </w:t>
      </w:r>
      <w:r w:rsidRPr="00097C65">
        <w:t>таким</w:t>
      </w:r>
      <w:r w:rsidRPr="00097C65">
        <w:t xml:space="preserve"> </w:t>
      </w:r>
      <w:r w:rsidRPr="00097C65">
        <w:t>же</w:t>
      </w:r>
      <w:r w:rsidRPr="00097C65">
        <w:t xml:space="preserve"> </w:t>
      </w:r>
      <w:r w:rsidRPr="00097C65">
        <w:t>успехом</w:t>
      </w:r>
      <w:r w:rsidRPr="00097C65">
        <w:t xml:space="preserve"> </w:t>
      </w:r>
      <w:r w:rsidRPr="00097C65">
        <w:t>можно</w:t>
      </w:r>
      <w:r w:rsidRPr="00097C65">
        <w:t xml:space="preserve"> </w:t>
      </w:r>
      <w:r w:rsidRPr="00097C65">
        <w:t>провозгласить</w:t>
      </w:r>
      <w:r w:rsidRPr="00097C65">
        <w:t xml:space="preserve"> </w:t>
      </w:r>
      <w:r w:rsidRPr="00097C65">
        <w:t>высшей</w:t>
      </w:r>
      <w:r w:rsidRPr="00097C65">
        <w:t xml:space="preserve"> </w:t>
      </w:r>
      <w:r w:rsidRPr="00097C65">
        <w:t>ценностью</w:t>
      </w:r>
      <w:r w:rsidRPr="00097C65">
        <w:t xml:space="preserve"> </w:t>
      </w:r>
      <w:r w:rsidRPr="00097C65">
        <w:t>футбольный</w:t>
      </w:r>
      <w:r w:rsidRPr="00097C65">
        <w:t xml:space="preserve"> </w:t>
      </w:r>
      <w:r w:rsidRPr="00097C65">
        <w:t>клуб.</w:t>
      </w:r>
      <w:r w:rsidRPr="00097C65">
        <w:t xml:space="preserve"> </w:t>
      </w:r>
      <w:r w:rsidRPr="00097C65">
        <w:t>Производство</w:t>
      </w:r>
      <w:r w:rsidRPr="00097C65">
        <w:t xml:space="preserve"> </w:t>
      </w:r>
      <w:r w:rsidRPr="00097C65">
        <w:t>патриотов</w:t>
      </w:r>
      <w:r w:rsidRPr="00097C65">
        <w:t xml:space="preserve"> </w:t>
      </w:r>
      <w:r w:rsidRPr="00097C65">
        <w:t>строится</w:t>
      </w:r>
      <w:r w:rsidRPr="00097C65">
        <w:t xml:space="preserve"> </w:t>
      </w:r>
      <w:r w:rsidRPr="00097C65">
        <w:t>по</w:t>
      </w:r>
      <w:r w:rsidRPr="00097C65">
        <w:t xml:space="preserve"> </w:t>
      </w:r>
      <w:r w:rsidRPr="00097C65">
        <w:t>той</w:t>
      </w:r>
      <w:r w:rsidRPr="00097C65">
        <w:t xml:space="preserve"> </w:t>
      </w:r>
      <w:r w:rsidRPr="00097C65">
        <w:t>же</w:t>
      </w:r>
      <w:r w:rsidRPr="00097C65">
        <w:t xml:space="preserve"> </w:t>
      </w:r>
      <w:r w:rsidRPr="00097C65">
        <w:t>технологии,</w:t>
      </w:r>
      <w:r w:rsidRPr="00097C65">
        <w:t xml:space="preserve"> </w:t>
      </w:r>
      <w:r w:rsidRPr="00097C65">
        <w:t>что</w:t>
      </w:r>
      <w:r w:rsidRPr="00097C65">
        <w:t xml:space="preserve"> </w:t>
      </w:r>
      <w:r w:rsidRPr="00097C65">
        <w:t>и</w:t>
      </w:r>
      <w:r w:rsidRPr="00097C65">
        <w:t xml:space="preserve"> </w:t>
      </w:r>
      <w:r w:rsidRPr="00097C65">
        <w:t>производство</w:t>
      </w:r>
      <w:r w:rsidRPr="00097C65">
        <w:t xml:space="preserve"> </w:t>
      </w:r>
      <w:r w:rsidRPr="00097C65">
        <w:t>футбольных</w:t>
      </w:r>
      <w:r w:rsidRPr="00097C65">
        <w:t xml:space="preserve"> </w:t>
      </w:r>
      <w:r w:rsidRPr="00097C65">
        <w:t>болельщиков.</w:t>
      </w:r>
      <w:r w:rsidRPr="00097C65">
        <w:t xml:space="preserve"> </w:t>
      </w:r>
      <w:r w:rsidRPr="00097C65">
        <w:t>Этого</w:t>
      </w:r>
      <w:r w:rsidRPr="00097C65">
        <w:t xml:space="preserve"> </w:t>
      </w:r>
      <w:r w:rsidRPr="00097C65">
        <w:t>почему-то</w:t>
      </w:r>
      <w:r w:rsidRPr="00097C65">
        <w:t xml:space="preserve"> </w:t>
      </w:r>
      <w:r w:rsidRPr="00097C65">
        <w:t>до</w:t>
      </w:r>
      <w:r w:rsidRPr="00097C65">
        <w:t xml:space="preserve"> </w:t>
      </w:r>
      <w:r w:rsidRPr="00097C65">
        <w:t>сих</w:t>
      </w:r>
      <w:r w:rsidRPr="00097C65">
        <w:t xml:space="preserve"> </w:t>
      </w:r>
      <w:r w:rsidRPr="00097C65">
        <w:t>пор</w:t>
      </w:r>
      <w:r w:rsidRPr="00097C65">
        <w:t xml:space="preserve"> </w:t>
      </w:r>
      <w:r w:rsidRPr="00097C65">
        <w:t>так</w:t>
      </w:r>
      <w:r w:rsidRPr="00097C65">
        <w:t xml:space="preserve"> </w:t>
      </w:r>
      <w:r w:rsidRPr="00097C65">
        <w:t>называемые</w:t>
      </w:r>
      <w:r w:rsidRPr="00097C65">
        <w:t xml:space="preserve"> </w:t>
      </w:r>
      <w:r w:rsidRPr="00097C65">
        <w:t>«правители</w:t>
      </w:r>
      <w:r w:rsidRPr="00097C65">
        <w:t xml:space="preserve"> </w:t>
      </w:r>
      <w:r w:rsidRPr="00097C65">
        <w:t>сегодняшнего</w:t>
      </w:r>
      <w:r w:rsidRPr="00097C65">
        <w:t xml:space="preserve"> </w:t>
      </w:r>
      <w:r w:rsidRPr="00097C65">
        <w:t>дня»</w:t>
      </w:r>
      <w:r w:rsidRPr="00097C65">
        <w:t xml:space="preserve"> </w:t>
      </w:r>
      <w:r w:rsidRPr="00097C65">
        <w:t>понять</w:t>
      </w:r>
      <w:r w:rsidRPr="00097C65">
        <w:t xml:space="preserve"> </w:t>
      </w:r>
      <w:r w:rsidRPr="00097C65">
        <w:t>не</w:t>
      </w:r>
      <w:r w:rsidRPr="00097C65">
        <w:t xml:space="preserve"> </w:t>
      </w:r>
      <w:r w:rsidRPr="00097C65">
        <w:t>могут.</w:t>
      </w:r>
      <w:r w:rsidRPr="00097C65">
        <w:t xml:space="preserve"> </w:t>
      </w:r>
      <w:r w:rsidRPr="00097C65">
        <w:t>Но</w:t>
      </w:r>
      <w:r w:rsidRPr="00097C65">
        <w:t xml:space="preserve"> </w:t>
      </w:r>
      <w:r w:rsidRPr="00097C65">
        <w:t>и</w:t>
      </w:r>
      <w:r w:rsidRPr="00097C65">
        <w:t xml:space="preserve"> </w:t>
      </w:r>
      <w:r w:rsidRPr="00097C65">
        <w:t>это</w:t>
      </w:r>
      <w:r w:rsidRPr="00097C65">
        <w:t xml:space="preserve"> — </w:t>
      </w:r>
      <w:r w:rsidRPr="00097C65">
        <w:t>объективный</w:t>
      </w:r>
      <w:r w:rsidRPr="00097C65">
        <w:t xml:space="preserve"> </w:t>
      </w:r>
      <w:r w:rsidRPr="00097C65">
        <w:t>процесс</w:t>
      </w:r>
      <w:r w:rsidRPr="00097C65">
        <w:t xml:space="preserve"> — </w:t>
      </w:r>
      <w:r w:rsidRPr="00097C65">
        <w:t>им,</w:t>
      </w:r>
      <w:r w:rsidRPr="00097C65">
        <w:t xml:space="preserve"> </w:t>
      </w:r>
      <w:r w:rsidRPr="00097C65">
        <w:t>«правителям»</w:t>
      </w:r>
      <w:r w:rsidRPr="00097C65">
        <w:t xml:space="preserve"> </w:t>
      </w:r>
      <w:r w:rsidRPr="00097C65">
        <w:t>этого</w:t>
      </w:r>
      <w:r w:rsidR="00312689">
        <w:t xml:space="preserve"> понять</w:t>
      </w:r>
      <w:r w:rsidRPr="00097C65">
        <w:t xml:space="preserve"> </w:t>
      </w:r>
      <w:r w:rsidRPr="00097C65">
        <w:rPr>
          <w:rStyle w:val="--"/>
        </w:rPr>
        <w:t>не</w:t>
      </w:r>
      <w:r w:rsidRPr="00097C65">
        <w:rPr>
          <w:rStyle w:val="--0"/>
        </w:rPr>
        <w:t xml:space="preserve"> </w:t>
      </w:r>
      <w:r w:rsidRPr="00097C65">
        <w:rPr>
          <w:rStyle w:val="--0"/>
        </w:rPr>
        <w:t>дано</w:t>
      </w:r>
      <w:r w:rsidRPr="00097C65">
        <w:t>.</w:t>
      </w:r>
      <w:r w:rsidRPr="00097C65">
        <w:t xml:space="preserve"> </w:t>
      </w:r>
      <w:r w:rsidRPr="00097C65">
        <w:t>Людей</w:t>
      </w:r>
      <w:r w:rsidRPr="00097C65">
        <w:t xml:space="preserve"> </w:t>
      </w:r>
      <w:r w:rsidRPr="00097C65">
        <w:t>более</w:t>
      </w:r>
      <w:r w:rsidRPr="00097C65">
        <w:t xml:space="preserve"> </w:t>
      </w:r>
      <w:r w:rsidRPr="00097C65">
        <w:t>высокого</w:t>
      </w:r>
      <w:r w:rsidRPr="00097C65">
        <w:t xml:space="preserve"> </w:t>
      </w:r>
      <w:r w:rsidRPr="00097C65">
        <w:t>уровня</w:t>
      </w:r>
      <w:r w:rsidRPr="00097C65">
        <w:t xml:space="preserve"> </w:t>
      </w:r>
      <w:r w:rsidRPr="00097C65">
        <w:t>оно</w:t>
      </w:r>
      <w:r w:rsidRPr="00097C65">
        <w:t xml:space="preserve"> </w:t>
      </w:r>
      <w:r w:rsidRPr="00097C65">
        <w:rPr>
          <w:rStyle w:val="--"/>
        </w:rPr>
        <w:t>не</w:t>
      </w:r>
      <w:r w:rsidRPr="00097C65">
        <w:rPr>
          <w:rStyle w:val="--0"/>
        </w:rPr>
        <w:t xml:space="preserve"> </w:t>
      </w:r>
      <w:r w:rsidRPr="00097C65">
        <w:rPr>
          <w:rStyle w:val="--0"/>
        </w:rPr>
        <w:t>захватывает</w:t>
      </w:r>
      <w:r w:rsidRPr="00312689">
        <w:t xml:space="preserve">. </w:t>
      </w:r>
      <w:r w:rsidRPr="00097C65">
        <w:t>Ведь</w:t>
      </w:r>
      <w:r w:rsidRPr="00097C65">
        <w:t xml:space="preserve"> </w:t>
      </w:r>
      <w:r w:rsidRPr="00097C65">
        <w:t>человеку</w:t>
      </w:r>
      <w:r w:rsidRPr="00097C65">
        <w:t xml:space="preserve"> </w:t>
      </w:r>
      <w:r w:rsidRPr="00097C65">
        <w:t>хочется</w:t>
      </w:r>
      <w:r w:rsidRPr="00097C65">
        <w:t xml:space="preserve"> </w:t>
      </w:r>
      <w:r w:rsidRPr="00097C65">
        <w:t>знать,</w:t>
      </w:r>
      <w:r w:rsidRPr="00097C65">
        <w:t xml:space="preserve"> </w:t>
      </w:r>
      <w:r w:rsidRPr="00097C65">
        <w:t>почему</w:t>
      </w:r>
      <w:r w:rsidRPr="00097C65">
        <w:t xml:space="preserve"> </w:t>
      </w:r>
      <w:r w:rsidRPr="00097C65">
        <w:t>он</w:t>
      </w:r>
      <w:r w:rsidRPr="00097C65">
        <w:t xml:space="preserve"> </w:t>
      </w:r>
      <w:r w:rsidRPr="00097C65">
        <w:t>должен</w:t>
      </w:r>
      <w:r w:rsidRPr="00097C65">
        <w:t xml:space="preserve"> </w:t>
      </w:r>
      <w:r w:rsidRPr="00097C65">
        <w:t>считать</w:t>
      </w:r>
      <w:r w:rsidRPr="00097C65">
        <w:t xml:space="preserve"> </w:t>
      </w:r>
      <w:r w:rsidRPr="00097C65">
        <w:rPr>
          <w:b/>
          <w:bCs/>
          <w:i/>
          <w:iCs/>
        </w:rPr>
        <w:t>государство</w:t>
      </w:r>
      <w:r w:rsidRPr="00097C65">
        <w:rPr>
          <w:b/>
          <w:bCs/>
          <w:i/>
          <w:iCs/>
        </w:rPr>
        <w:t xml:space="preserve"> </w:t>
      </w:r>
      <w:r w:rsidRPr="00097C65">
        <w:rPr>
          <w:b/>
          <w:bCs/>
          <w:i/>
          <w:iCs/>
        </w:rPr>
        <w:t>более</w:t>
      </w:r>
      <w:r w:rsidRPr="00097C65">
        <w:rPr>
          <w:b/>
          <w:bCs/>
          <w:i/>
          <w:iCs/>
        </w:rPr>
        <w:t xml:space="preserve"> </w:t>
      </w:r>
      <w:r w:rsidRPr="00097C65">
        <w:rPr>
          <w:b/>
          <w:bCs/>
          <w:i/>
          <w:iCs/>
        </w:rPr>
        <w:t>ценной</w:t>
      </w:r>
      <w:r w:rsidRPr="00097C65">
        <w:rPr>
          <w:b/>
          <w:bCs/>
          <w:i/>
          <w:iCs/>
        </w:rPr>
        <w:t xml:space="preserve"> </w:t>
      </w:r>
      <w:r w:rsidRPr="00097C65">
        <w:rPr>
          <w:b/>
          <w:bCs/>
          <w:i/>
          <w:iCs/>
        </w:rPr>
        <w:t>сущностью,</w:t>
      </w:r>
      <w:r w:rsidRPr="00097C65">
        <w:rPr>
          <w:b/>
          <w:bCs/>
          <w:i/>
          <w:iCs/>
        </w:rPr>
        <w:t xml:space="preserve"> </w:t>
      </w:r>
      <w:r w:rsidRPr="00097C65">
        <w:rPr>
          <w:b/>
          <w:bCs/>
          <w:i/>
          <w:iCs/>
        </w:rPr>
        <w:t>нежели</w:t>
      </w:r>
      <w:r w:rsidRPr="00097C65">
        <w:rPr>
          <w:b/>
          <w:bCs/>
          <w:i/>
          <w:iCs/>
        </w:rPr>
        <w:t xml:space="preserve"> </w:t>
      </w:r>
      <w:r w:rsidRPr="00097C65">
        <w:rPr>
          <w:b/>
          <w:bCs/>
          <w:i/>
          <w:iCs/>
        </w:rPr>
        <w:t>свою</w:t>
      </w:r>
      <w:r w:rsidRPr="00097C65">
        <w:rPr>
          <w:b/>
          <w:bCs/>
          <w:i/>
          <w:iCs/>
        </w:rPr>
        <w:t xml:space="preserve"> </w:t>
      </w:r>
      <w:r w:rsidRPr="00097C65">
        <w:rPr>
          <w:b/>
          <w:bCs/>
          <w:i/>
          <w:iCs/>
        </w:rPr>
        <w:t>жизнь</w:t>
      </w:r>
      <w:r w:rsidRPr="00097C65">
        <w:t>.</w:t>
      </w:r>
      <w:r w:rsidRPr="00097C65">
        <w:t xml:space="preserve"> </w:t>
      </w:r>
      <w:r w:rsidRPr="00097C65">
        <w:t>Когда</w:t>
      </w:r>
      <w:r w:rsidRPr="00097C65">
        <w:t xml:space="preserve"> </w:t>
      </w:r>
      <w:r w:rsidRPr="00097C65">
        <w:t>он</w:t>
      </w:r>
      <w:r w:rsidRPr="00097C65">
        <w:t xml:space="preserve"> </w:t>
      </w:r>
      <w:r w:rsidRPr="00097C65">
        <w:rPr>
          <w:rStyle w:val="--"/>
        </w:rPr>
        <w:t>не</w:t>
      </w:r>
      <w:r w:rsidRPr="00097C65">
        <w:rPr>
          <w:rStyle w:val="--0"/>
        </w:rPr>
        <w:t xml:space="preserve"> </w:t>
      </w:r>
      <w:r w:rsidRPr="00097C65">
        <w:rPr>
          <w:rStyle w:val="--0"/>
        </w:rPr>
        <w:t>находит</w:t>
      </w:r>
      <w:r w:rsidRPr="00097C65">
        <w:t xml:space="preserve"> </w:t>
      </w:r>
      <w:r w:rsidRPr="00097C65">
        <w:t>ответа,</w:t>
      </w:r>
      <w:r w:rsidRPr="00097C65">
        <w:t xml:space="preserve"> </w:t>
      </w:r>
      <w:r w:rsidRPr="00097C65">
        <w:t>патриотизм</w:t>
      </w:r>
      <w:r w:rsidRPr="00097C65">
        <w:t xml:space="preserve"> </w:t>
      </w:r>
      <w:r w:rsidRPr="00097C65">
        <w:t>подвергается</w:t>
      </w:r>
      <w:r w:rsidRPr="00097C65">
        <w:t xml:space="preserve"> </w:t>
      </w:r>
      <w:r w:rsidRPr="00097C65">
        <w:t>осмеянию.</w:t>
      </w:r>
      <w:r w:rsidRPr="00097C65">
        <w:t xml:space="preserve"> </w:t>
      </w:r>
      <w:r w:rsidRPr="00097C65">
        <w:t>Что,</w:t>
      </w:r>
      <w:r w:rsidRPr="00097C65">
        <w:t xml:space="preserve"> </w:t>
      </w:r>
      <w:r w:rsidRPr="00097C65">
        <w:t>собственно,</w:t>
      </w:r>
      <w:r w:rsidRPr="00097C65">
        <w:t xml:space="preserve"> </w:t>
      </w:r>
      <w:r w:rsidRPr="00097C65">
        <w:t>сегодня</w:t>
      </w:r>
      <w:r w:rsidRPr="00097C65">
        <w:t xml:space="preserve"> </w:t>
      </w:r>
      <w:r w:rsidRPr="00097C65">
        <w:t>воочию</w:t>
      </w:r>
      <w:r w:rsidRPr="00097C65">
        <w:t xml:space="preserve"> </w:t>
      </w:r>
      <w:r w:rsidRPr="00097C65">
        <w:t>мы</w:t>
      </w:r>
      <w:r w:rsidRPr="00097C65">
        <w:t xml:space="preserve"> </w:t>
      </w:r>
      <w:r w:rsidRPr="00097C65">
        <w:t>и</w:t>
      </w:r>
      <w:r w:rsidRPr="00097C65">
        <w:t xml:space="preserve"> </w:t>
      </w:r>
      <w:r w:rsidRPr="00097C65">
        <w:t>наблюдаем</w:t>
      </w:r>
      <w:r w:rsidR="00312689">
        <w:t xml:space="preserve"> —</w:t>
      </w:r>
      <w:r w:rsidRPr="00097C65">
        <w:t xml:space="preserve"> </w:t>
      </w:r>
      <w:r w:rsidRPr="00097C65">
        <w:t>как</w:t>
      </w:r>
      <w:r w:rsidRPr="00097C65">
        <w:t xml:space="preserve"> </w:t>
      </w:r>
      <w:r w:rsidRPr="00097C65">
        <w:t>некое</w:t>
      </w:r>
      <w:r w:rsidRPr="00097C65">
        <w:t xml:space="preserve"> </w:t>
      </w:r>
      <w:r w:rsidRPr="00097C65">
        <w:t>повторение</w:t>
      </w:r>
      <w:r w:rsidRPr="00097C65">
        <w:t xml:space="preserve"> </w:t>
      </w:r>
      <w:r w:rsidRPr="00097C65">
        <w:t>того,</w:t>
      </w:r>
      <w:r w:rsidRPr="00097C65">
        <w:t xml:space="preserve"> </w:t>
      </w:r>
      <w:r w:rsidRPr="00097C65">
        <w:t>что</w:t>
      </w:r>
      <w:r w:rsidRPr="00097C65">
        <w:t xml:space="preserve"> </w:t>
      </w:r>
      <w:r w:rsidRPr="00097C65">
        <w:t>уже</w:t>
      </w:r>
      <w:r w:rsidRPr="00097C65">
        <w:t xml:space="preserve"> </w:t>
      </w:r>
      <w:r w:rsidRPr="00097C65">
        <w:t>было</w:t>
      </w:r>
      <w:r w:rsidRPr="00097C65">
        <w:t xml:space="preserve"> </w:t>
      </w:r>
      <w:r w:rsidRPr="00097C65">
        <w:t>в</w:t>
      </w:r>
      <w:r w:rsidRPr="00097C65">
        <w:t xml:space="preserve"> </w:t>
      </w:r>
      <w:r w:rsidR="00312689" w:rsidRPr="00097C65">
        <w:t>недалёком</w:t>
      </w:r>
      <w:r w:rsidRPr="00097C65">
        <w:t xml:space="preserve"> </w:t>
      </w:r>
      <w:r w:rsidRPr="00097C65">
        <w:t>прошлом.</w:t>
      </w:r>
      <w:r w:rsidRPr="00097C65">
        <w:t xml:space="preserve"> </w:t>
      </w:r>
      <w:r w:rsidRPr="00097C65">
        <w:t>Чудная</w:t>
      </w:r>
      <w:r w:rsidRPr="00097C65">
        <w:t xml:space="preserve"> </w:t>
      </w:r>
      <w:r w:rsidRPr="00097C65">
        <w:t>в</w:t>
      </w:r>
      <w:r w:rsidRPr="00097C65">
        <w:t xml:space="preserve"> </w:t>
      </w:r>
      <w:r w:rsidRPr="00097C65">
        <w:t>то</w:t>
      </w:r>
      <w:r w:rsidRPr="00097C65">
        <w:t xml:space="preserve"> </w:t>
      </w:r>
      <w:r w:rsidRPr="00097C65">
        <w:t>время</w:t>
      </w:r>
      <w:r w:rsidRPr="00097C65">
        <w:t xml:space="preserve"> </w:t>
      </w:r>
      <w:r w:rsidRPr="00097C65">
        <w:t>сложилась</w:t>
      </w:r>
      <w:r w:rsidRPr="00097C65">
        <w:t xml:space="preserve"> </w:t>
      </w:r>
      <w:r w:rsidRPr="00097C65">
        <w:t>ситуация,</w:t>
      </w:r>
      <w:r w:rsidRPr="00097C65">
        <w:t xml:space="preserve"> </w:t>
      </w:r>
      <w:r w:rsidRPr="00097C65">
        <w:t>но</w:t>
      </w:r>
      <w:r w:rsidRPr="00097C65">
        <w:t xml:space="preserve"> </w:t>
      </w:r>
      <w:r w:rsidRPr="00097C65">
        <w:t>очень</w:t>
      </w:r>
      <w:r w:rsidRPr="00097C65">
        <w:t xml:space="preserve"> </w:t>
      </w:r>
      <w:r w:rsidRPr="00097C65">
        <w:t>схожая</w:t>
      </w:r>
      <w:r w:rsidRPr="00097C65">
        <w:t xml:space="preserve"> </w:t>
      </w:r>
      <w:r w:rsidRPr="00097C65">
        <w:t>с</w:t>
      </w:r>
      <w:r w:rsidRPr="00097C65">
        <w:t xml:space="preserve"> </w:t>
      </w:r>
      <w:r w:rsidRPr="00097C65">
        <w:t>сегодняшней,</w:t>
      </w:r>
      <w:r w:rsidRPr="00097C65">
        <w:t xml:space="preserve"> </w:t>
      </w:r>
      <w:r w:rsidRPr="00097C65">
        <w:t>поэтому</w:t>
      </w:r>
      <w:r w:rsidRPr="00097C65">
        <w:t xml:space="preserve"> </w:t>
      </w:r>
      <w:r w:rsidRPr="00097C65">
        <w:t>об</w:t>
      </w:r>
      <w:r w:rsidRPr="00097C65">
        <w:t xml:space="preserve"> </w:t>
      </w:r>
      <w:r w:rsidRPr="00097C65">
        <w:t>этом</w:t>
      </w:r>
      <w:r w:rsidRPr="00097C65">
        <w:t xml:space="preserve"> </w:t>
      </w:r>
      <w:r w:rsidRPr="00097C65">
        <w:t>и</w:t>
      </w:r>
      <w:r w:rsidRPr="00097C65">
        <w:t xml:space="preserve"> </w:t>
      </w:r>
      <w:r w:rsidRPr="00097C65">
        <w:t>пишу.</w:t>
      </w:r>
      <w:r w:rsidRPr="00097C65">
        <w:t xml:space="preserve"> </w:t>
      </w:r>
      <w:r w:rsidRPr="00097C65">
        <w:t>Формально</w:t>
      </w:r>
      <w:r w:rsidRPr="00097C65">
        <w:t xml:space="preserve"> </w:t>
      </w:r>
      <w:r w:rsidRPr="00097C65">
        <w:t>«теоретики</w:t>
      </w:r>
      <w:r w:rsidRPr="00097C65">
        <w:t xml:space="preserve"> </w:t>
      </w:r>
      <w:r w:rsidRPr="00097C65">
        <w:t>коммунизма»</w:t>
      </w:r>
      <w:r w:rsidRPr="00097C65">
        <w:t xml:space="preserve"> </w:t>
      </w:r>
      <w:r w:rsidRPr="00097C65">
        <w:t>были</w:t>
      </w:r>
      <w:r w:rsidRPr="00097C65">
        <w:t xml:space="preserve"> </w:t>
      </w:r>
      <w:r w:rsidRPr="00097C65">
        <w:t>жрецами,</w:t>
      </w:r>
      <w:r w:rsidRPr="00097C65">
        <w:t xml:space="preserve"> </w:t>
      </w:r>
      <w:r w:rsidRPr="00097C65">
        <w:t>охватывающими</w:t>
      </w:r>
      <w:r w:rsidRPr="00097C65">
        <w:t xml:space="preserve"> </w:t>
      </w:r>
      <w:r w:rsidRPr="00097C65">
        <w:t>целый</w:t>
      </w:r>
      <w:r w:rsidRPr="00097C65">
        <w:t xml:space="preserve"> </w:t>
      </w:r>
      <w:r w:rsidRPr="00097C65">
        <w:t>мир,</w:t>
      </w:r>
      <w:r w:rsidRPr="00097C65">
        <w:t xml:space="preserve"> </w:t>
      </w:r>
      <w:r w:rsidRPr="00097C65">
        <w:t>понимающими</w:t>
      </w:r>
      <w:r w:rsidRPr="00097C65">
        <w:t xml:space="preserve"> </w:t>
      </w:r>
      <w:r w:rsidRPr="00097C65">
        <w:t>законы</w:t>
      </w:r>
      <w:r w:rsidRPr="00097C65">
        <w:t xml:space="preserve"> </w:t>
      </w:r>
      <w:r w:rsidRPr="00097C65">
        <w:t>его</w:t>
      </w:r>
      <w:r w:rsidRPr="00097C65">
        <w:t xml:space="preserve"> </w:t>
      </w:r>
      <w:r w:rsidRPr="00097C65">
        <w:t>развития,</w:t>
      </w:r>
      <w:r w:rsidRPr="00097C65">
        <w:t xml:space="preserve"> </w:t>
      </w:r>
      <w:r w:rsidRPr="00097C65">
        <w:t>определяющими</w:t>
      </w:r>
      <w:r w:rsidRPr="00097C65">
        <w:t xml:space="preserve"> </w:t>
      </w:r>
      <w:r w:rsidRPr="00097C65">
        <w:t>цель</w:t>
      </w:r>
      <w:r w:rsidRPr="00097C65">
        <w:t xml:space="preserve"> </w:t>
      </w:r>
      <w:r w:rsidRPr="00097C65">
        <w:t>и</w:t>
      </w:r>
      <w:r w:rsidRPr="00097C65">
        <w:t xml:space="preserve"> </w:t>
      </w:r>
      <w:r w:rsidRPr="00097C65">
        <w:t>задающими</w:t>
      </w:r>
      <w:r w:rsidRPr="00097C65">
        <w:t xml:space="preserve"> </w:t>
      </w:r>
      <w:r w:rsidRPr="00097C65">
        <w:t>направление.</w:t>
      </w:r>
      <w:r w:rsidRPr="00097C65">
        <w:t xml:space="preserve"> </w:t>
      </w:r>
      <w:r w:rsidRPr="00097C65">
        <w:t>Фактически</w:t>
      </w:r>
      <w:r w:rsidRPr="00097C65">
        <w:t xml:space="preserve"> </w:t>
      </w:r>
      <w:r w:rsidRPr="00097C65">
        <w:t>они</w:t>
      </w:r>
      <w:r w:rsidRPr="00097C65">
        <w:t xml:space="preserve"> </w:t>
      </w:r>
      <w:r w:rsidRPr="00097C65">
        <w:rPr>
          <w:rStyle w:val="--0"/>
        </w:rPr>
        <w:t>личного</w:t>
      </w:r>
      <w:r w:rsidRPr="00097C65">
        <w:rPr>
          <w:rStyle w:val="--0"/>
        </w:rPr>
        <w:t xml:space="preserve"> </w:t>
      </w:r>
      <w:r w:rsidRPr="00097C65">
        <w:rPr>
          <w:rStyle w:val="--"/>
        </w:rPr>
        <w:t>блага</w:t>
      </w:r>
      <w:r w:rsidRPr="00097C65">
        <w:rPr>
          <w:rStyle w:val="--0"/>
        </w:rPr>
        <w:t xml:space="preserve"> </w:t>
      </w:r>
      <w:r w:rsidRPr="00097C65">
        <w:rPr>
          <w:rStyle w:val="--0"/>
        </w:rPr>
        <w:t>искали</w:t>
      </w:r>
      <w:r w:rsidRPr="00097C65">
        <w:t>,</w:t>
      </w:r>
      <w:r w:rsidRPr="00097C65">
        <w:t xml:space="preserve"> </w:t>
      </w:r>
      <w:r w:rsidRPr="00097C65">
        <w:t>карьеру</w:t>
      </w:r>
      <w:r w:rsidRPr="00097C65">
        <w:t xml:space="preserve"> </w:t>
      </w:r>
      <w:r w:rsidRPr="00097C65">
        <w:t>делали,</w:t>
      </w:r>
      <w:r w:rsidRPr="00097C65">
        <w:t xml:space="preserve"> </w:t>
      </w:r>
      <w:r w:rsidRPr="00097C65">
        <w:t>в</w:t>
      </w:r>
      <w:r w:rsidRPr="00097C65">
        <w:t xml:space="preserve"> </w:t>
      </w:r>
      <w:r w:rsidRPr="00097C65">
        <w:t>курилке</w:t>
      </w:r>
      <w:r w:rsidRPr="00097C65">
        <w:t xml:space="preserve"> </w:t>
      </w:r>
      <w:r w:rsidRPr="00097C65">
        <w:t>анекдоты</w:t>
      </w:r>
      <w:r w:rsidRPr="00097C65">
        <w:t xml:space="preserve"> </w:t>
      </w:r>
      <w:r w:rsidRPr="00097C65">
        <w:t>рассказывали</w:t>
      </w:r>
      <w:r w:rsidRPr="00097C65">
        <w:t xml:space="preserve"> </w:t>
      </w:r>
      <w:r w:rsidRPr="00097C65">
        <w:t>про</w:t>
      </w:r>
      <w:r w:rsidRPr="00097C65">
        <w:t xml:space="preserve"> </w:t>
      </w:r>
      <w:r w:rsidRPr="00097C65">
        <w:t>коммунизм.</w:t>
      </w:r>
      <w:r w:rsidRPr="00097C65">
        <w:t xml:space="preserve"> </w:t>
      </w:r>
      <w:r w:rsidRPr="00097C65">
        <w:t>Это</w:t>
      </w:r>
      <w:r w:rsidRPr="00097C65">
        <w:t xml:space="preserve"> </w:t>
      </w:r>
      <w:r w:rsidRPr="00097C65">
        <w:t>был</w:t>
      </w:r>
      <w:r w:rsidRPr="00097C65">
        <w:t xml:space="preserve"> </w:t>
      </w:r>
      <w:r w:rsidRPr="00097C65">
        <w:t>аналог</w:t>
      </w:r>
      <w:r w:rsidRPr="00097C65">
        <w:t xml:space="preserve"> </w:t>
      </w:r>
      <w:r w:rsidRPr="00097C65">
        <w:t>религиозных</w:t>
      </w:r>
      <w:r w:rsidRPr="00097C65">
        <w:t xml:space="preserve"> </w:t>
      </w:r>
      <w:r w:rsidRPr="00097C65">
        <w:t>книжников</w:t>
      </w:r>
      <w:r w:rsidRPr="00097C65">
        <w:t xml:space="preserve"> </w:t>
      </w:r>
      <w:r w:rsidRPr="00097C65">
        <w:t>древнего</w:t>
      </w:r>
      <w:r w:rsidRPr="00097C65">
        <w:t xml:space="preserve"> </w:t>
      </w:r>
      <w:r w:rsidRPr="00097C65">
        <w:t>Израиля,</w:t>
      </w:r>
      <w:r w:rsidRPr="00097C65">
        <w:t xml:space="preserve"> </w:t>
      </w:r>
      <w:r w:rsidRPr="00097C65">
        <w:t>только</w:t>
      </w:r>
      <w:r w:rsidRPr="00097C65">
        <w:t xml:space="preserve"> </w:t>
      </w:r>
      <w:r w:rsidRPr="00097C65">
        <w:t>современным</w:t>
      </w:r>
      <w:r w:rsidRPr="00097C65">
        <w:t xml:space="preserve"> </w:t>
      </w:r>
      <w:r w:rsidRPr="00097C65">
        <w:t>«жрецам»</w:t>
      </w:r>
      <w:r w:rsidRPr="00097C65">
        <w:t xml:space="preserve"> </w:t>
      </w:r>
      <w:r w:rsidRPr="00097C65">
        <w:t>поставили</w:t>
      </w:r>
      <w:r w:rsidRPr="00097C65">
        <w:t xml:space="preserve"> </w:t>
      </w:r>
      <w:r w:rsidRPr="00097C65">
        <w:t>задачу</w:t>
      </w:r>
      <w:r w:rsidRPr="00097C65">
        <w:t xml:space="preserve"> </w:t>
      </w:r>
      <w:r w:rsidRPr="00097C65">
        <w:t>раскрашивать</w:t>
      </w:r>
      <w:r w:rsidRPr="00097C65">
        <w:t xml:space="preserve"> </w:t>
      </w:r>
      <w:r w:rsidRPr="00097C65">
        <w:t>любое</w:t>
      </w:r>
      <w:r w:rsidRPr="00097C65">
        <w:t xml:space="preserve"> </w:t>
      </w:r>
      <w:r w:rsidRPr="00097C65">
        <w:t>решение</w:t>
      </w:r>
      <w:r w:rsidRPr="00097C65">
        <w:t xml:space="preserve"> </w:t>
      </w:r>
      <w:r w:rsidRPr="00097C65">
        <w:t>власти</w:t>
      </w:r>
      <w:r w:rsidRPr="00097C65">
        <w:t xml:space="preserve"> </w:t>
      </w:r>
      <w:r w:rsidRPr="00097C65">
        <w:t>в</w:t>
      </w:r>
      <w:r w:rsidRPr="00097C65">
        <w:t xml:space="preserve"> </w:t>
      </w:r>
      <w:r w:rsidRPr="00097C65">
        <w:t>коммунистические</w:t>
      </w:r>
      <w:r w:rsidRPr="00097C65">
        <w:t xml:space="preserve"> </w:t>
      </w:r>
      <w:r w:rsidRPr="00097C65">
        <w:t>тона.</w:t>
      </w:r>
      <w:r w:rsidRPr="00097C65">
        <w:t xml:space="preserve"> </w:t>
      </w:r>
      <w:r w:rsidRPr="00097C65">
        <w:t>ЦК</w:t>
      </w:r>
      <w:r w:rsidRPr="00097C65">
        <w:t xml:space="preserve"> </w:t>
      </w:r>
      <w:r w:rsidRPr="00097C65">
        <w:t>принимал</w:t>
      </w:r>
      <w:r w:rsidRPr="00097C65">
        <w:t xml:space="preserve"> </w:t>
      </w:r>
      <w:r w:rsidRPr="00097C65">
        <w:t>решение</w:t>
      </w:r>
      <w:r w:rsidRPr="00097C65">
        <w:t xml:space="preserve"> </w:t>
      </w:r>
      <w:r w:rsidRPr="00097C65">
        <w:t>исходя</w:t>
      </w:r>
      <w:r w:rsidRPr="00097C65">
        <w:t xml:space="preserve"> </w:t>
      </w:r>
      <w:r w:rsidRPr="00097C65">
        <w:t>из</w:t>
      </w:r>
      <w:r w:rsidRPr="00097C65">
        <w:t xml:space="preserve"> </w:t>
      </w:r>
      <w:r w:rsidRPr="00097C65">
        <w:t>сиюминутности.</w:t>
      </w:r>
      <w:r w:rsidRPr="00097C65">
        <w:t xml:space="preserve"> </w:t>
      </w:r>
      <w:r w:rsidRPr="00097C65">
        <w:t>«Книжники»</w:t>
      </w:r>
      <w:r w:rsidRPr="00097C65">
        <w:t xml:space="preserve"> </w:t>
      </w:r>
      <w:r w:rsidRPr="00097C65">
        <w:t>представляли</w:t>
      </w:r>
      <w:r w:rsidRPr="00097C65">
        <w:t xml:space="preserve"> </w:t>
      </w:r>
      <w:r w:rsidRPr="00097C65">
        <w:t>его</w:t>
      </w:r>
      <w:r w:rsidRPr="00097C65">
        <w:t xml:space="preserve"> </w:t>
      </w:r>
      <w:r w:rsidRPr="00097C65">
        <w:t>вытекающим</w:t>
      </w:r>
      <w:r w:rsidRPr="00097C65">
        <w:t xml:space="preserve"> </w:t>
      </w:r>
      <w:r w:rsidRPr="00097C65">
        <w:t>из</w:t>
      </w:r>
      <w:r w:rsidRPr="00097C65">
        <w:t xml:space="preserve"> </w:t>
      </w:r>
      <w:r w:rsidRPr="00097C65">
        <w:t>глобального</w:t>
      </w:r>
      <w:r w:rsidRPr="00097C65">
        <w:t xml:space="preserve"> </w:t>
      </w:r>
      <w:r w:rsidRPr="00097C65">
        <w:t>осмысления.</w:t>
      </w:r>
      <w:r w:rsidRPr="00097C65">
        <w:t xml:space="preserve"> </w:t>
      </w:r>
      <w:r w:rsidRPr="00097C65">
        <w:t>Прав</w:t>
      </w:r>
      <w:r w:rsidRPr="00097C65">
        <w:t xml:space="preserve"> </w:t>
      </w:r>
      <w:r w:rsidRPr="00097C65">
        <w:t>был</w:t>
      </w:r>
      <w:r w:rsidRPr="00097C65">
        <w:t xml:space="preserve"> </w:t>
      </w:r>
      <w:r w:rsidRPr="00097C65">
        <w:t>В.</w:t>
      </w:r>
      <w:r w:rsidR="00312689">
        <w:t> </w:t>
      </w:r>
      <w:r w:rsidRPr="00097C65">
        <w:t>С.</w:t>
      </w:r>
      <w:r w:rsidR="00312689">
        <w:t> </w:t>
      </w:r>
      <w:r w:rsidRPr="00097C65">
        <w:t>Черномырдин,</w:t>
      </w:r>
      <w:r w:rsidRPr="00097C65">
        <w:t xml:space="preserve"> </w:t>
      </w:r>
      <w:r w:rsidRPr="00097C65">
        <w:t>когда</w:t>
      </w:r>
      <w:r w:rsidRPr="00097C65">
        <w:t xml:space="preserve"> </w:t>
      </w:r>
      <w:r w:rsidRPr="00097C65">
        <w:t>на</w:t>
      </w:r>
      <w:r w:rsidRPr="00097C65">
        <w:t xml:space="preserve"> </w:t>
      </w:r>
      <w:r w:rsidRPr="00097C65">
        <w:t>одном</w:t>
      </w:r>
      <w:r w:rsidRPr="00097C65">
        <w:t xml:space="preserve"> </w:t>
      </w:r>
      <w:r w:rsidRPr="00097C65">
        <w:t>из</w:t>
      </w:r>
      <w:r w:rsidRPr="00097C65">
        <w:t xml:space="preserve"> </w:t>
      </w:r>
      <w:r w:rsidRPr="00097C65">
        <w:t>заседаний</w:t>
      </w:r>
      <w:r w:rsidRPr="00097C65">
        <w:t xml:space="preserve"> </w:t>
      </w:r>
      <w:r w:rsidRPr="00097C65">
        <w:t>в</w:t>
      </w:r>
      <w:r w:rsidRPr="00097C65">
        <w:t xml:space="preserve"> </w:t>
      </w:r>
      <w:r w:rsidRPr="00097C65">
        <w:t>Администрации</w:t>
      </w:r>
      <w:r w:rsidRPr="00097C65">
        <w:t xml:space="preserve"> </w:t>
      </w:r>
      <w:r w:rsidRPr="00097C65">
        <w:t>Президента</w:t>
      </w:r>
      <w:r w:rsidRPr="00097C65">
        <w:t xml:space="preserve"> </w:t>
      </w:r>
      <w:r w:rsidRPr="00097C65">
        <w:t>сказал</w:t>
      </w:r>
      <w:r w:rsidR="00312689">
        <w:t>:</w:t>
      </w:r>
      <w:r w:rsidRPr="00097C65">
        <w:t xml:space="preserve"> </w:t>
      </w:r>
      <w:bookmarkStart w:id="7" w:name="OLE_LINK5"/>
      <w:bookmarkStart w:id="8" w:name="OLE_LINK13"/>
      <w:r w:rsidRPr="00097C65">
        <w:t>«…</w:t>
      </w:r>
      <w:r w:rsidR="00312689">
        <w:t>Н</w:t>
      </w:r>
      <w:r w:rsidRPr="00097C65">
        <w:t>ичего</w:t>
      </w:r>
      <w:r w:rsidRPr="00097C65">
        <w:t xml:space="preserve"> </w:t>
      </w:r>
      <w:r w:rsidRPr="00097C65">
        <w:t>вы</w:t>
      </w:r>
      <w:r w:rsidRPr="00097C65">
        <w:t xml:space="preserve"> </w:t>
      </w:r>
      <w:r w:rsidRPr="00097C65">
        <w:t>нового</w:t>
      </w:r>
      <w:r w:rsidRPr="00097C65">
        <w:t xml:space="preserve"> </w:t>
      </w:r>
      <w:r w:rsidRPr="00097C65">
        <w:t>построить</w:t>
      </w:r>
      <w:r w:rsidRPr="00097C65">
        <w:t xml:space="preserve"> </w:t>
      </w:r>
      <w:r w:rsidRPr="00097C65">
        <w:t>не</w:t>
      </w:r>
      <w:r w:rsidRPr="00097C65">
        <w:t xml:space="preserve"> </w:t>
      </w:r>
      <w:r w:rsidRPr="00097C65">
        <w:t>можете,</w:t>
      </w:r>
      <w:r w:rsidRPr="00097C65">
        <w:t xml:space="preserve"> </w:t>
      </w:r>
      <w:r w:rsidRPr="00097C65">
        <w:t>кроме</w:t>
      </w:r>
      <w:r w:rsidRPr="00097C65">
        <w:t xml:space="preserve"> </w:t>
      </w:r>
      <w:r w:rsidRPr="00097C65">
        <w:t>повтора</w:t>
      </w:r>
      <w:r w:rsidRPr="00097C65">
        <w:t xml:space="preserve"> </w:t>
      </w:r>
      <w:r w:rsidRPr="00097C65">
        <w:t>ЦК</w:t>
      </w:r>
      <w:r w:rsidRPr="00097C65">
        <w:t xml:space="preserve"> </w:t>
      </w:r>
      <w:r w:rsidRPr="00097C65">
        <w:t>КПСС».</w:t>
      </w:r>
    </w:p>
    <w:bookmarkEnd w:id="7"/>
    <w:bookmarkEnd w:id="8"/>
    <w:p w14:paraId="2A6A729A" w14:textId="27995BAD" w:rsidR="0042185D" w:rsidRPr="00097C65" w:rsidRDefault="0042185D" w:rsidP="00312689">
      <w:r w:rsidRPr="00097C65">
        <w:t>Во</w:t>
      </w:r>
      <w:r w:rsidRPr="00097C65">
        <w:t xml:space="preserve"> </w:t>
      </w:r>
      <w:r w:rsidRPr="00097C65">
        <w:t>власти</w:t>
      </w:r>
      <w:r w:rsidRPr="00097C65">
        <w:t xml:space="preserve"> </w:t>
      </w:r>
      <w:proofErr w:type="spellStart"/>
      <w:r w:rsidRPr="00097C65">
        <w:t>оказыва</w:t>
      </w:r>
      <w:proofErr w:type="spellEnd"/>
      <w:r w:rsidR="00E325F0">
        <w:rPr>
          <w:lang w:val="en-US"/>
        </w:rPr>
        <w:t>е</w:t>
      </w:r>
      <w:proofErr w:type="spellStart"/>
      <w:r w:rsidRPr="00097C65">
        <w:t>тся</w:t>
      </w:r>
      <w:proofErr w:type="spellEnd"/>
      <w:r w:rsidRPr="00097C65">
        <w:t xml:space="preserve"> </w:t>
      </w:r>
      <w:r w:rsidRPr="00097C65">
        <w:t>два</w:t>
      </w:r>
      <w:r w:rsidRPr="00097C65">
        <w:t xml:space="preserve"> </w:t>
      </w:r>
      <w:r w:rsidRPr="00097C65">
        <w:t>типа</w:t>
      </w:r>
      <w:r w:rsidRPr="00097C65">
        <w:t xml:space="preserve"> </w:t>
      </w:r>
      <w:r w:rsidRPr="00097C65">
        <w:t>людей.</w:t>
      </w:r>
      <w:r w:rsidRPr="00097C65">
        <w:t xml:space="preserve"> </w:t>
      </w:r>
      <w:r w:rsidRPr="00097C65">
        <w:rPr>
          <w:b/>
          <w:bCs/>
          <w:i/>
          <w:iCs/>
        </w:rPr>
        <w:t>Первый</w:t>
      </w:r>
      <w:r w:rsidRPr="00097C65">
        <w:rPr>
          <w:b/>
          <w:bCs/>
          <w:i/>
          <w:iCs/>
        </w:rPr>
        <w:t xml:space="preserve"> </w:t>
      </w:r>
      <w:r w:rsidRPr="00097C65">
        <w:rPr>
          <w:b/>
          <w:bCs/>
          <w:i/>
          <w:iCs/>
        </w:rPr>
        <w:t>тип:</w:t>
      </w:r>
      <w:r w:rsidRPr="00097C65">
        <w:t xml:space="preserve"> </w:t>
      </w:r>
      <w:r w:rsidRPr="00097C65">
        <w:t>честные</w:t>
      </w:r>
      <w:r w:rsidRPr="00097C65">
        <w:t xml:space="preserve"> </w:t>
      </w:r>
      <w:r w:rsidRPr="00097C65">
        <w:t>люди</w:t>
      </w:r>
      <w:r w:rsidRPr="00097C65">
        <w:t xml:space="preserve"> </w:t>
      </w:r>
      <w:r w:rsidRPr="00097C65">
        <w:t>с</w:t>
      </w:r>
      <w:r w:rsidRPr="00097C65">
        <w:t xml:space="preserve"> </w:t>
      </w:r>
      <w:r w:rsidRPr="00097C65">
        <w:t>хозяйственными,</w:t>
      </w:r>
      <w:r w:rsidRPr="00097C65">
        <w:t xml:space="preserve"> </w:t>
      </w:r>
      <w:r w:rsidRPr="00097C65">
        <w:t>политическими</w:t>
      </w:r>
      <w:r w:rsidRPr="00097C65">
        <w:t xml:space="preserve"> </w:t>
      </w:r>
      <w:r w:rsidRPr="00097C65">
        <w:t>и</w:t>
      </w:r>
      <w:r w:rsidRPr="00097C65">
        <w:t xml:space="preserve"> </w:t>
      </w:r>
      <w:r w:rsidRPr="00097C65">
        <w:t>военными</w:t>
      </w:r>
      <w:r w:rsidRPr="00097C65">
        <w:t xml:space="preserve"> </w:t>
      </w:r>
      <w:r w:rsidRPr="00097C65">
        <w:t>талантами.</w:t>
      </w:r>
      <w:r w:rsidRPr="00097C65">
        <w:t xml:space="preserve"> </w:t>
      </w:r>
      <w:r w:rsidRPr="00097C65">
        <w:rPr>
          <w:b/>
          <w:bCs/>
          <w:i/>
          <w:iCs/>
        </w:rPr>
        <w:t>Второй</w:t>
      </w:r>
      <w:r w:rsidRPr="00097C65">
        <w:rPr>
          <w:b/>
          <w:bCs/>
          <w:i/>
          <w:iCs/>
        </w:rPr>
        <w:t xml:space="preserve"> </w:t>
      </w:r>
      <w:r w:rsidRPr="00097C65">
        <w:rPr>
          <w:b/>
          <w:bCs/>
          <w:i/>
          <w:iCs/>
        </w:rPr>
        <w:t>тип:</w:t>
      </w:r>
      <w:r w:rsidRPr="00097C65">
        <w:t xml:space="preserve"> </w:t>
      </w:r>
      <w:r w:rsidRPr="00097C65">
        <w:t>нечестные</w:t>
      </w:r>
      <w:r w:rsidRPr="00097C65">
        <w:t xml:space="preserve"> </w:t>
      </w:r>
      <w:r w:rsidRPr="00097C65">
        <w:t>люди</w:t>
      </w:r>
      <w:r w:rsidRPr="00097C65">
        <w:t xml:space="preserve"> </w:t>
      </w:r>
      <w:r w:rsidRPr="00097C65">
        <w:t>с</w:t>
      </w:r>
      <w:r w:rsidRPr="00097C65">
        <w:t xml:space="preserve"> </w:t>
      </w:r>
      <w:r w:rsidRPr="00097C65">
        <w:t>аналогичными</w:t>
      </w:r>
      <w:r w:rsidRPr="00097C65">
        <w:t xml:space="preserve"> </w:t>
      </w:r>
      <w:r w:rsidRPr="00097C65">
        <w:t>талантами.</w:t>
      </w:r>
      <w:r w:rsidRPr="00097C65">
        <w:t xml:space="preserve"> </w:t>
      </w:r>
      <w:r w:rsidRPr="00097C65">
        <w:t>Первых</w:t>
      </w:r>
      <w:r w:rsidRPr="00097C65">
        <w:t xml:space="preserve"> </w:t>
      </w:r>
      <w:r w:rsidRPr="00097C65">
        <w:t>можно</w:t>
      </w:r>
      <w:r w:rsidRPr="00097C65">
        <w:t xml:space="preserve"> </w:t>
      </w:r>
      <w:r w:rsidRPr="00097C65">
        <w:t>назвать</w:t>
      </w:r>
      <w:r w:rsidRPr="00097C65">
        <w:t xml:space="preserve"> </w:t>
      </w:r>
      <w:r w:rsidRPr="00097C65">
        <w:t>честными</w:t>
      </w:r>
      <w:r w:rsidRPr="00097C65">
        <w:t xml:space="preserve"> </w:t>
      </w:r>
      <w:r w:rsidRPr="00097C65">
        <w:t>друидами,</w:t>
      </w:r>
      <w:r w:rsidRPr="00097C65">
        <w:t xml:space="preserve"> </w:t>
      </w:r>
      <w:r w:rsidRPr="00097C65">
        <w:t>почитающими</w:t>
      </w:r>
      <w:r w:rsidRPr="00097C65">
        <w:t xml:space="preserve"> </w:t>
      </w:r>
      <w:r w:rsidRPr="00097C65">
        <w:t>священным</w:t>
      </w:r>
      <w:r w:rsidRPr="00097C65">
        <w:t xml:space="preserve"> </w:t>
      </w:r>
      <w:r w:rsidRPr="00097C65">
        <w:t>долгом</w:t>
      </w:r>
      <w:r w:rsidRPr="00097C65">
        <w:t xml:space="preserve"> </w:t>
      </w:r>
      <w:r w:rsidRPr="00097C65">
        <w:t>служение</w:t>
      </w:r>
      <w:r w:rsidRPr="00097C65">
        <w:t xml:space="preserve"> </w:t>
      </w:r>
      <w:r w:rsidRPr="00097C65">
        <w:t>Государству.</w:t>
      </w:r>
      <w:r w:rsidRPr="00097C65">
        <w:t xml:space="preserve"> </w:t>
      </w:r>
      <w:r w:rsidRPr="00097C65">
        <w:t>Вторых</w:t>
      </w:r>
      <w:r w:rsidRPr="00097C65">
        <w:t xml:space="preserve"> </w:t>
      </w:r>
      <w:r w:rsidRPr="00097C65">
        <w:t>—</w:t>
      </w:r>
      <w:r w:rsidRPr="00097C65">
        <w:t xml:space="preserve"> </w:t>
      </w:r>
      <w:r w:rsidRPr="00097C65">
        <w:t>мнимыми</w:t>
      </w:r>
      <w:r w:rsidRPr="00097C65">
        <w:t xml:space="preserve"> </w:t>
      </w:r>
      <w:r w:rsidRPr="00097C65">
        <w:t>друидами,</w:t>
      </w:r>
      <w:r w:rsidRPr="00097C65">
        <w:t xml:space="preserve"> </w:t>
      </w:r>
      <w:r w:rsidRPr="00097C65">
        <w:t>ищущими</w:t>
      </w:r>
      <w:r w:rsidRPr="00097C65">
        <w:t xml:space="preserve"> </w:t>
      </w:r>
      <w:r w:rsidRPr="00097C65">
        <w:t>не</w:t>
      </w:r>
      <w:r w:rsidRPr="00097C65">
        <w:t xml:space="preserve"> </w:t>
      </w:r>
      <w:r w:rsidRPr="00097C65">
        <w:t>благо</w:t>
      </w:r>
      <w:r w:rsidRPr="00097C65">
        <w:t xml:space="preserve"> </w:t>
      </w:r>
      <w:r w:rsidRPr="00097C65">
        <w:t>страны,</w:t>
      </w:r>
      <w:r w:rsidRPr="00097C65">
        <w:t xml:space="preserve"> </w:t>
      </w:r>
      <w:r w:rsidRPr="00097C65">
        <w:t>а</w:t>
      </w:r>
      <w:r w:rsidRPr="00097C65">
        <w:t xml:space="preserve"> </w:t>
      </w:r>
      <w:r w:rsidRPr="00097C65">
        <w:t>личное.</w:t>
      </w:r>
      <w:r w:rsidRPr="00097C65">
        <w:t xml:space="preserve"> </w:t>
      </w:r>
      <w:r w:rsidRPr="00097C65">
        <w:t>Свою</w:t>
      </w:r>
      <w:r w:rsidRPr="00097C65">
        <w:t xml:space="preserve"> </w:t>
      </w:r>
      <w:r w:rsidRPr="00097C65">
        <w:t>истинную</w:t>
      </w:r>
      <w:r w:rsidRPr="00097C65">
        <w:t xml:space="preserve"> </w:t>
      </w:r>
      <w:r w:rsidRPr="00097C65">
        <w:t>цель</w:t>
      </w:r>
      <w:r w:rsidRPr="00097C65">
        <w:t xml:space="preserve"> </w:t>
      </w:r>
      <w:r w:rsidRPr="00097C65">
        <w:t>они</w:t>
      </w:r>
      <w:r w:rsidRPr="00097C65">
        <w:t xml:space="preserve"> </w:t>
      </w:r>
      <w:r w:rsidRPr="00097C65">
        <w:t>прикрывали</w:t>
      </w:r>
      <w:r w:rsidRPr="00097C65">
        <w:t xml:space="preserve"> </w:t>
      </w:r>
      <w:r w:rsidRPr="00097C65">
        <w:t>коммунистической</w:t>
      </w:r>
      <w:r w:rsidRPr="00097C65">
        <w:t xml:space="preserve"> </w:t>
      </w:r>
      <w:r w:rsidRPr="00097C65">
        <w:t>демагогией</w:t>
      </w:r>
      <w:r w:rsidRPr="00097C65">
        <w:t xml:space="preserve"> </w:t>
      </w:r>
      <w:r w:rsidRPr="00097C65">
        <w:t>(сейчас</w:t>
      </w:r>
      <w:r w:rsidRPr="00097C65">
        <w:t xml:space="preserve"> </w:t>
      </w:r>
      <w:r w:rsidRPr="00097C65">
        <w:t>прикрывают</w:t>
      </w:r>
      <w:r w:rsidRPr="00097C65">
        <w:t xml:space="preserve"> </w:t>
      </w:r>
      <w:r w:rsidRPr="00097C65">
        <w:t>демократическ</w:t>
      </w:r>
      <w:r w:rsidR="00312689">
        <w:t>ой</w:t>
      </w:r>
      <w:r w:rsidRPr="00097C65">
        <w:t>).</w:t>
      </w:r>
      <w:r w:rsidRPr="00097C65">
        <w:t xml:space="preserve"> </w:t>
      </w:r>
      <w:r w:rsidRPr="00097C65">
        <w:t>С</w:t>
      </w:r>
      <w:r w:rsidRPr="00097C65">
        <w:t xml:space="preserve"> </w:t>
      </w:r>
      <w:r w:rsidRPr="00097C65">
        <w:t>трибун</w:t>
      </w:r>
      <w:r w:rsidRPr="00097C65">
        <w:t xml:space="preserve"> </w:t>
      </w:r>
      <w:r w:rsidRPr="00097C65">
        <w:t>льются</w:t>
      </w:r>
      <w:r w:rsidRPr="00097C65">
        <w:t xml:space="preserve"> </w:t>
      </w:r>
      <w:r w:rsidRPr="00097C65">
        <w:t>пустые</w:t>
      </w:r>
      <w:r w:rsidRPr="00097C65">
        <w:t xml:space="preserve"> </w:t>
      </w:r>
      <w:r w:rsidRPr="00097C65">
        <w:t>речи,</w:t>
      </w:r>
      <w:r w:rsidRPr="00097C65">
        <w:t xml:space="preserve"> </w:t>
      </w:r>
      <w:r w:rsidRPr="00097C65">
        <w:t>которым</w:t>
      </w:r>
      <w:r w:rsidRPr="00097C65">
        <w:t xml:space="preserve"> </w:t>
      </w:r>
      <w:r w:rsidRPr="00097C65">
        <w:t>аплодируют</w:t>
      </w:r>
      <w:r w:rsidRPr="00097C65">
        <w:t xml:space="preserve"> </w:t>
      </w:r>
      <w:r w:rsidRPr="00097C65">
        <w:t>пустые</w:t>
      </w:r>
      <w:r w:rsidRPr="00097C65">
        <w:t xml:space="preserve"> </w:t>
      </w:r>
      <w:r w:rsidRPr="00097C65">
        <w:t>люди.</w:t>
      </w:r>
    </w:p>
    <w:p w14:paraId="50BB59CF" w14:textId="7242575A" w:rsidR="0042185D" w:rsidRPr="00097C65" w:rsidRDefault="0042185D" w:rsidP="00312689">
      <w:r w:rsidRPr="00097C65">
        <w:t>Пока</w:t>
      </w:r>
      <w:r w:rsidRPr="00097C65">
        <w:t xml:space="preserve"> </w:t>
      </w:r>
      <w:r w:rsidRPr="00097C65">
        <w:t>был</w:t>
      </w:r>
      <w:r w:rsidRPr="00097C65">
        <w:t xml:space="preserve"> </w:t>
      </w:r>
      <w:r w:rsidRPr="00097C65">
        <w:t>жив</w:t>
      </w:r>
      <w:r w:rsidRPr="00097C65">
        <w:t xml:space="preserve"> </w:t>
      </w:r>
      <w:r w:rsidRPr="00097C65">
        <w:t>Сталин,</w:t>
      </w:r>
      <w:r w:rsidRPr="00097C65">
        <w:t xml:space="preserve"> </w:t>
      </w:r>
      <w:r w:rsidRPr="00097C65">
        <w:t>мнимые</w:t>
      </w:r>
      <w:r w:rsidRPr="00097C65">
        <w:t xml:space="preserve"> </w:t>
      </w:r>
      <w:r w:rsidRPr="00097C65">
        <w:t>друиды</w:t>
      </w:r>
      <w:r w:rsidRPr="00097C65">
        <w:t xml:space="preserve"> </w:t>
      </w:r>
      <w:r w:rsidRPr="00097C65">
        <w:t>тщательно</w:t>
      </w:r>
      <w:r w:rsidRPr="00097C65">
        <w:t xml:space="preserve"> </w:t>
      </w:r>
      <w:r w:rsidRPr="00097C65">
        <w:t>скрывали</w:t>
      </w:r>
      <w:r w:rsidRPr="00097C65">
        <w:t xml:space="preserve"> </w:t>
      </w:r>
      <w:r w:rsidRPr="00097C65">
        <w:t>свои</w:t>
      </w:r>
      <w:r w:rsidRPr="00097C65">
        <w:t xml:space="preserve"> </w:t>
      </w:r>
      <w:r w:rsidRPr="00097C65">
        <w:t>цели.</w:t>
      </w:r>
      <w:r w:rsidRPr="00097C65">
        <w:t xml:space="preserve"> </w:t>
      </w:r>
      <w:r w:rsidRPr="00097C65">
        <w:t>Но</w:t>
      </w:r>
      <w:r w:rsidRPr="00097C65">
        <w:t xml:space="preserve"> </w:t>
      </w:r>
      <w:r w:rsidRPr="00097C65">
        <w:t>природу</w:t>
      </w:r>
      <w:r w:rsidRPr="00097C65">
        <w:t xml:space="preserve"> </w:t>
      </w:r>
      <w:r w:rsidRPr="00097C65">
        <w:t>не</w:t>
      </w:r>
      <w:r w:rsidRPr="00097C65">
        <w:t xml:space="preserve"> </w:t>
      </w:r>
      <w:r w:rsidRPr="00097C65">
        <w:t>скроешь.</w:t>
      </w:r>
      <w:r w:rsidRPr="00097C65">
        <w:t xml:space="preserve"> </w:t>
      </w:r>
      <w:r w:rsidRPr="00097C65">
        <w:t>Возникали</w:t>
      </w:r>
      <w:r w:rsidRPr="00097C65">
        <w:t xml:space="preserve"> </w:t>
      </w:r>
      <w:r w:rsidRPr="00097C65">
        <w:t>группировки,</w:t>
      </w:r>
      <w:r w:rsidRPr="00097C65">
        <w:t xml:space="preserve"> </w:t>
      </w:r>
      <w:r w:rsidRPr="00097C65">
        <w:t>дерущиеся</w:t>
      </w:r>
      <w:r w:rsidRPr="00097C65">
        <w:t xml:space="preserve"> </w:t>
      </w:r>
      <w:r w:rsidRPr="00097C65">
        <w:t>между</w:t>
      </w:r>
      <w:r w:rsidRPr="00097C65">
        <w:t xml:space="preserve"> </w:t>
      </w:r>
      <w:r w:rsidRPr="00097C65">
        <w:t>собой</w:t>
      </w:r>
      <w:r w:rsidRPr="00097C65">
        <w:t xml:space="preserve"> </w:t>
      </w:r>
      <w:r w:rsidRPr="00097C65">
        <w:t>за</w:t>
      </w:r>
      <w:r w:rsidRPr="00097C65">
        <w:t xml:space="preserve"> </w:t>
      </w:r>
      <w:r w:rsidR="0064648B" w:rsidRPr="00097C65">
        <w:t>тёплые</w:t>
      </w:r>
      <w:r w:rsidRPr="00097C65">
        <w:t xml:space="preserve"> </w:t>
      </w:r>
      <w:r w:rsidRPr="00097C65">
        <w:t>места.</w:t>
      </w:r>
      <w:r w:rsidRPr="00097C65">
        <w:t xml:space="preserve"> </w:t>
      </w:r>
      <w:r w:rsidRPr="00097C65">
        <w:t>Они</w:t>
      </w:r>
      <w:r w:rsidRPr="00097C65">
        <w:t xml:space="preserve"> </w:t>
      </w:r>
      <w:r w:rsidRPr="00097C65">
        <w:t>понимали</w:t>
      </w:r>
      <w:r w:rsidRPr="00097C65">
        <w:t xml:space="preserve"> </w:t>
      </w:r>
      <w:r w:rsidRPr="00097C65">
        <w:t>энергию</w:t>
      </w:r>
      <w:r w:rsidRPr="00097C65">
        <w:t xml:space="preserve"> </w:t>
      </w:r>
      <w:r w:rsidRPr="00097C65">
        <w:t>общества</w:t>
      </w:r>
      <w:r w:rsidRPr="00097C65">
        <w:t xml:space="preserve"> </w:t>
      </w:r>
      <w:r w:rsidRPr="00097C65">
        <w:t>дармовым</w:t>
      </w:r>
      <w:r w:rsidRPr="00097C65">
        <w:t xml:space="preserve"> </w:t>
      </w:r>
      <w:r w:rsidRPr="00097C65">
        <w:t>ресурсом,</w:t>
      </w:r>
      <w:r w:rsidRPr="00097C65">
        <w:t xml:space="preserve"> </w:t>
      </w:r>
      <w:r w:rsidRPr="00097C65">
        <w:t>который</w:t>
      </w:r>
      <w:r w:rsidRPr="00097C65">
        <w:t xml:space="preserve"> </w:t>
      </w:r>
      <w:r w:rsidRPr="00097C65">
        <w:t>стремились</w:t>
      </w:r>
      <w:r w:rsidRPr="00097C65">
        <w:t xml:space="preserve"> </w:t>
      </w:r>
      <w:r w:rsidRPr="00097C65">
        <w:t>использовать</w:t>
      </w:r>
      <w:r w:rsidRPr="00097C65">
        <w:t xml:space="preserve"> </w:t>
      </w:r>
      <w:r w:rsidRPr="00097C65">
        <w:t>на</w:t>
      </w:r>
      <w:r w:rsidRPr="00097C65">
        <w:t xml:space="preserve"> </w:t>
      </w:r>
      <w:r w:rsidRPr="00097C65">
        <w:t>обустройство</w:t>
      </w:r>
      <w:r w:rsidRPr="00097C65">
        <w:t xml:space="preserve"> </w:t>
      </w:r>
      <w:r w:rsidRPr="00097C65">
        <w:t>своего</w:t>
      </w:r>
      <w:r w:rsidRPr="00097C65">
        <w:t xml:space="preserve"> </w:t>
      </w:r>
      <w:r w:rsidRPr="00097C65">
        <w:t>быта.</w:t>
      </w:r>
      <w:r w:rsidRPr="00097C65">
        <w:t xml:space="preserve"> </w:t>
      </w:r>
      <w:r w:rsidRPr="00097C65">
        <w:t>Сталин</w:t>
      </w:r>
      <w:r w:rsidRPr="00097C65">
        <w:t xml:space="preserve"> </w:t>
      </w:r>
      <w:r w:rsidRPr="00097C65">
        <w:t>не</w:t>
      </w:r>
      <w:r w:rsidRPr="00097C65">
        <w:t xml:space="preserve"> </w:t>
      </w:r>
      <w:r w:rsidRPr="00097C65">
        <w:t>давал</w:t>
      </w:r>
      <w:r w:rsidRPr="00097C65">
        <w:t xml:space="preserve"> </w:t>
      </w:r>
      <w:r w:rsidRPr="00097C65">
        <w:t>лжедруидам</w:t>
      </w:r>
      <w:r w:rsidRPr="00097C65">
        <w:t xml:space="preserve"> </w:t>
      </w:r>
      <w:r w:rsidRPr="00097C65">
        <w:t>развернуться</w:t>
      </w:r>
      <w:r w:rsidRPr="00097C65">
        <w:t xml:space="preserve"> </w:t>
      </w:r>
      <w:r w:rsidRPr="00097C65">
        <w:t>в</w:t>
      </w:r>
      <w:r w:rsidRPr="00097C65">
        <w:t xml:space="preserve"> </w:t>
      </w:r>
      <w:r w:rsidRPr="00097C65">
        <w:t>полную</w:t>
      </w:r>
      <w:r w:rsidRPr="00097C65">
        <w:t xml:space="preserve"> </w:t>
      </w:r>
      <w:r w:rsidRPr="00097C65">
        <w:t>мощь.</w:t>
      </w:r>
      <w:r w:rsidRPr="00097C65">
        <w:t xml:space="preserve"> </w:t>
      </w:r>
      <w:r w:rsidRPr="00097C65">
        <w:t>Это</w:t>
      </w:r>
      <w:r w:rsidRPr="00097C65">
        <w:t xml:space="preserve"> </w:t>
      </w:r>
      <w:r w:rsidRPr="00097C65">
        <w:t>затормозило</w:t>
      </w:r>
      <w:r w:rsidRPr="00097C65">
        <w:t xml:space="preserve"> </w:t>
      </w:r>
      <w:r w:rsidRPr="00097C65">
        <w:t>разрушительные</w:t>
      </w:r>
      <w:r w:rsidRPr="00097C65">
        <w:t xml:space="preserve"> </w:t>
      </w:r>
      <w:r w:rsidRPr="00097C65">
        <w:t>процессы,</w:t>
      </w:r>
      <w:r w:rsidRPr="00097C65">
        <w:t xml:space="preserve"> </w:t>
      </w:r>
      <w:r w:rsidRPr="00097C65">
        <w:t>но</w:t>
      </w:r>
      <w:r w:rsidRPr="00097C65">
        <w:t xml:space="preserve"> </w:t>
      </w:r>
      <w:r w:rsidRPr="00097C65">
        <w:rPr>
          <w:rStyle w:val="--"/>
        </w:rPr>
        <w:t>не</w:t>
      </w:r>
      <w:r w:rsidRPr="00097C65">
        <w:rPr>
          <w:rStyle w:val="--0"/>
        </w:rPr>
        <w:t xml:space="preserve"> </w:t>
      </w:r>
      <w:r w:rsidRPr="00097C65">
        <w:rPr>
          <w:rStyle w:val="--0"/>
        </w:rPr>
        <w:t>остановило</w:t>
      </w:r>
      <w:r w:rsidRPr="00097C65">
        <w:t xml:space="preserve"> </w:t>
      </w:r>
      <w:r w:rsidRPr="00097C65">
        <w:t>их.</w:t>
      </w:r>
      <w:r w:rsidRPr="00097C65">
        <w:t xml:space="preserve"> </w:t>
      </w:r>
      <w:r w:rsidRPr="00097C65">
        <w:t>Внешне</w:t>
      </w:r>
      <w:r w:rsidRPr="00097C65">
        <w:t xml:space="preserve"> </w:t>
      </w:r>
      <w:r w:rsidRPr="00097C65">
        <w:t>божество-государство</w:t>
      </w:r>
      <w:r w:rsidRPr="00097C65">
        <w:t xml:space="preserve"> </w:t>
      </w:r>
      <w:r w:rsidRPr="00097C65">
        <w:t>продолжало</w:t>
      </w:r>
      <w:r w:rsidRPr="00097C65">
        <w:t xml:space="preserve"> </w:t>
      </w:r>
      <w:r w:rsidRPr="00097C65">
        <w:t>укрепляться</w:t>
      </w:r>
      <w:r w:rsidRPr="00097C65">
        <w:t xml:space="preserve"> </w:t>
      </w:r>
      <w:r w:rsidRPr="00097C65">
        <w:t>материально.</w:t>
      </w:r>
      <w:r w:rsidRPr="00097C65">
        <w:t xml:space="preserve"> </w:t>
      </w:r>
      <w:r w:rsidRPr="00097C65">
        <w:t>Внутренне</w:t>
      </w:r>
      <w:r w:rsidRPr="00097C65">
        <w:t xml:space="preserve"> </w:t>
      </w:r>
      <w:r w:rsidRPr="00097C65">
        <w:t>оно</w:t>
      </w:r>
      <w:r w:rsidRPr="00097C65">
        <w:t xml:space="preserve"> </w:t>
      </w:r>
      <w:r w:rsidRPr="00097C65">
        <w:t>стремительно</w:t>
      </w:r>
      <w:r w:rsidRPr="00097C65">
        <w:t xml:space="preserve"> </w:t>
      </w:r>
      <w:r w:rsidRPr="00097C65">
        <w:t>слабело.</w:t>
      </w:r>
    </w:p>
    <w:p w14:paraId="030FBE35" w14:textId="77777777" w:rsidR="00C1426E" w:rsidRDefault="00C1426E" w:rsidP="0064648B"/>
    <w:p w14:paraId="59D7ACE7" w14:textId="0D7C3420" w:rsidR="00C1426E" w:rsidRPr="00C1426E" w:rsidRDefault="00C1426E" w:rsidP="00C1426E">
      <w:pPr>
        <w:pStyle w:val="afffff"/>
      </w:pPr>
      <w:r>
        <w:lastRenderedPageBreak/>
        <w:drawing>
          <wp:inline distT="0" distB="0" distL="0" distR="0" wp14:anchorId="70E85EFA" wp14:editId="6F49C094">
            <wp:extent cx="4796589" cy="2698196"/>
            <wp:effectExtent l="0" t="0" r="4445" b="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Рисунок 35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09366" cy="27053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712833" w14:textId="7A52E993" w:rsidR="0042185D" w:rsidRPr="00097C65" w:rsidRDefault="0042185D" w:rsidP="0064648B">
      <w:r w:rsidRPr="00097C65">
        <w:t>Идейный</w:t>
      </w:r>
      <w:r w:rsidRPr="00097C65">
        <w:t xml:space="preserve"> </w:t>
      </w:r>
      <w:r w:rsidRPr="00097C65">
        <w:t>вакуум</w:t>
      </w:r>
      <w:r w:rsidRPr="00097C65">
        <w:t xml:space="preserve"> </w:t>
      </w:r>
      <w:r w:rsidRPr="00097C65">
        <w:t>означает:</w:t>
      </w:r>
      <w:r w:rsidRPr="00097C65">
        <w:t xml:space="preserve"> </w:t>
      </w:r>
      <w:r w:rsidRPr="00097C65">
        <w:t>опереться</w:t>
      </w:r>
      <w:r w:rsidRPr="00097C65">
        <w:t xml:space="preserve"> </w:t>
      </w:r>
      <w:r w:rsidRPr="00097C65">
        <w:t>больше</w:t>
      </w:r>
      <w:r w:rsidRPr="00097C65">
        <w:t xml:space="preserve"> </w:t>
      </w:r>
      <w:r w:rsidRPr="00097C65">
        <w:t>не</w:t>
      </w:r>
      <w:r w:rsidRPr="00097C65">
        <w:t xml:space="preserve"> </w:t>
      </w:r>
      <w:r w:rsidRPr="00097C65">
        <w:t>на</w:t>
      </w:r>
      <w:r w:rsidRPr="00097C65">
        <w:t xml:space="preserve"> </w:t>
      </w:r>
      <w:r w:rsidRPr="00097C65">
        <w:t>что,</w:t>
      </w:r>
      <w:r w:rsidRPr="00097C65">
        <w:t xml:space="preserve"> </w:t>
      </w:r>
      <w:r w:rsidRPr="00097C65">
        <w:t>стратегической</w:t>
      </w:r>
      <w:r w:rsidRPr="00097C65">
        <w:t xml:space="preserve"> </w:t>
      </w:r>
      <w:r w:rsidRPr="00097C65">
        <w:t>цели</w:t>
      </w:r>
      <w:r w:rsidRPr="00097C65">
        <w:t xml:space="preserve"> </w:t>
      </w:r>
      <w:r w:rsidRPr="00097C65">
        <w:t>нет.</w:t>
      </w:r>
      <w:r w:rsidRPr="00097C65">
        <w:t xml:space="preserve"> </w:t>
      </w:r>
      <w:r w:rsidRPr="00097C65">
        <w:t>Это</w:t>
      </w:r>
      <w:r w:rsidRPr="00097C65">
        <w:t xml:space="preserve"> </w:t>
      </w:r>
      <w:r w:rsidRPr="00097C65">
        <w:t>приводит</w:t>
      </w:r>
      <w:r w:rsidRPr="00097C65">
        <w:t xml:space="preserve"> </w:t>
      </w:r>
      <w:r w:rsidRPr="00097C65">
        <w:t>к</w:t>
      </w:r>
      <w:r w:rsidRPr="00097C65">
        <w:t xml:space="preserve"> </w:t>
      </w:r>
      <w:r w:rsidRPr="00097C65">
        <w:t>естественным</w:t>
      </w:r>
      <w:r w:rsidRPr="00097C65">
        <w:t xml:space="preserve"> </w:t>
      </w:r>
      <w:r w:rsidRPr="00097C65">
        <w:t>последствиям</w:t>
      </w:r>
      <w:r w:rsidRPr="00097C65">
        <w:t xml:space="preserve"> </w:t>
      </w:r>
      <w:r w:rsidRPr="00097C65">
        <w:t>—</w:t>
      </w:r>
      <w:r w:rsidRPr="00097C65">
        <w:t xml:space="preserve"> </w:t>
      </w:r>
      <w:r w:rsidRPr="00097C65">
        <w:t>система</w:t>
      </w:r>
      <w:r w:rsidRPr="00097C65">
        <w:t xml:space="preserve"> </w:t>
      </w:r>
      <w:r w:rsidRPr="00097C65">
        <w:t>оплывает</w:t>
      </w:r>
      <w:r w:rsidRPr="00097C65">
        <w:t xml:space="preserve"> </w:t>
      </w:r>
      <w:r w:rsidRPr="00097C65">
        <w:t>и</w:t>
      </w:r>
      <w:r w:rsidRPr="00097C65">
        <w:t xml:space="preserve"> </w:t>
      </w:r>
      <w:r w:rsidRPr="00097C65">
        <w:t>рушится.</w:t>
      </w:r>
      <w:r w:rsidRPr="00097C65">
        <w:t xml:space="preserve"> </w:t>
      </w:r>
      <w:r w:rsidRPr="00097C65">
        <w:t>Возникает</w:t>
      </w:r>
      <w:r w:rsidRPr="00097C65">
        <w:t xml:space="preserve"> </w:t>
      </w:r>
      <w:r w:rsidRPr="00097C65">
        <w:rPr>
          <w:rStyle w:val="--0"/>
        </w:rPr>
        <w:t>цинизм</w:t>
      </w:r>
      <w:r w:rsidRPr="00097C65">
        <w:rPr>
          <w:rStyle w:val="--0"/>
        </w:rPr>
        <w:t xml:space="preserve"> </w:t>
      </w:r>
      <w:r w:rsidRPr="00097C65">
        <w:rPr>
          <w:rStyle w:val="--"/>
        </w:rPr>
        <w:t>государственного</w:t>
      </w:r>
      <w:r w:rsidRPr="00097C65">
        <w:rPr>
          <w:rStyle w:val="--0"/>
        </w:rPr>
        <w:t xml:space="preserve"> </w:t>
      </w:r>
      <w:r w:rsidRPr="00097C65">
        <w:rPr>
          <w:rStyle w:val="--0"/>
        </w:rPr>
        <w:t>уровня</w:t>
      </w:r>
      <w:r w:rsidRPr="00097C65">
        <w:t>,</w:t>
      </w:r>
      <w:r w:rsidRPr="00097C65">
        <w:t xml:space="preserve"> </w:t>
      </w:r>
      <w:r w:rsidRPr="00097C65">
        <w:t>на</w:t>
      </w:r>
      <w:r w:rsidRPr="00097C65">
        <w:t xml:space="preserve"> </w:t>
      </w:r>
      <w:r w:rsidR="0064648B">
        <w:t>«</w:t>
      </w:r>
      <w:r w:rsidRPr="00097C65">
        <w:t>ч</w:t>
      </w:r>
      <w:r w:rsidR="0064648B">
        <w:t>ё</w:t>
      </w:r>
      <w:r w:rsidRPr="00097C65">
        <w:t>рное</w:t>
      </w:r>
      <w:r w:rsidR="0064648B">
        <w:t>»</w:t>
      </w:r>
      <w:r w:rsidRPr="00097C65">
        <w:t xml:space="preserve"> </w:t>
      </w:r>
      <w:r w:rsidRPr="00097C65">
        <w:t>начинают</w:t>
      </w:r>
      <w:r w:rsidRPr="00097C65">
        <w:t xml:space="preserve"> </w:t>
      </w:r>
      <w:r w:rsidRPr="00097C65">
        <w:t>говорить</w:t>
      </w:r>
      <w:r w:rsidRPr="00097C65">
        <w:t xml:space="preserve"> </w:t>
      </w:r>
      <w:r w:rsidR="0064648B">
        <w:t>«</w:t>
      </w:r>
      <w:r w:rsidRPr="00097C65">
        <w:t>белое</w:t>
      </w:r>
      <w:r w:rsidR="0064648B">
        <w:t>»</w:t>
      </w:r>
      <w:r w:rsidRPr="00097C65">
        <w:t>.</w:t>
      </w:r>
      <w:r w:rsidRPr="00097C65">
        <w:t xml:space="preserve"> </w:t>
      </w:r>
      <w:r w:rsidRPr="00097C65">
        <w:t>Так</w:t>
      </w:r>
      <w:r w:rsidRPr="00097C65">
        <w:t xml:space="preserve"> </w:t>
      </w:r>
      <w:r w:rsidR="0064648B" w:rsidRPr="00097C65">
        <w:t xml:space="preserve">в рамках </w:t>
      </w:r>
      <w:r w:rsidR="0064648B">
        <w:t xml:space="preserve">работы </w:t>
      </w:r>
      <w:r w:rsidR="0064648B" w:rsidRPr="00097C65">
        <w:t>Старой системы управления</w:t>
      </w:r>
      <w:r w:rsidR="0064648B" w:rsidRPr="00097C65">
        <w:t xml:space="preserve"> </w:t>
      </w:r>
      <w:r w:rsidRPr="00097C65">
        <w:t>реализовывался</w:t>
      </w:r>
      <w:r w:rsidRPr="00097C65">
        <w:t xml:space="preserve"> </w:t>
      </w:r>
      <w:r w:rsidRPr="00097C65">
        <w:t>последний</w:t>
      </w:r>
      <w:r w:rsidRPr="00097C65">
        <w:t xml:space="preserve"> </w:t>
      </w:r>
      <w:r w:rsidRPr="00097C65">
        <w:t>этап</w:t>
      </w:r>
      <w:r w:rsidRPr="00097C65">
        <w:t xml:space="preserve"> </w:t>
      </w:r>
      <w:r w:rsidRPr="00097C65">
        <w:t>по</w:t>
      </w:r>
      <w:r w:rsidRPr="00097C65">
        <w:t xml:space="preserve"> </w:t>
      </w:r>
      <w:r w:rsidRPr="00097C65">
        <w:t>переходу</w:t>
      </w:r>
      <w:r w:rsidRPr="00097C65">
        <w:t xml:space="preserve"> </w:t>
      </w:r>
      <w:r w:rsidRPr="00097C65">
        <w:t>от</w:t>
      </w:r>
      <w:r w:rsidRPr="00097C65">
        <w:t xml:space="preserve"> </w:t>
      </w:r>
      <w:r w:rsidRPr="00097C65">
        <w:t>государства,</w:t>
      </w:r>
      <w:r w:rsidRPr="00097C65">
        <w:t xml:space="preserve"> </w:t>
      </w:r>
      <w:r w:rsidRPr="00097C65">
        <w:t>как</w:t>
      </w:r>
      <w:r w:rsidRPr="00097C65">
        <w:t xml:space="preserve"> </w:t>
      </w:r>
      <w:r w:rsidRPr="00097C65">
        <w:t>главного</w:t>
      </w:r>
      <w:r w:rsidRPr="00097C65">
        <w:t xml:space="preserve"> </w:t>
      </w:r>
      <w:r w:rsidRPr="00097C65">
        <w:t>элемента</w:t>
      </w:r>
      <w:r w:rsidRPr="00097C65">
        <w:t xml:space="preserve"> </w:t>
      </w:r>
      <w:r w:rsidRPr="00097C65">
        <w:t>управления</w:t>
      </w:r>
      <w:r w:rsidRPr="00097C65">
        <w:t xml:space="preserve"> </w:t>
      </w:r>
      <w:r w:rsidRPr="00097C65">
        <w:t>людьми</w:t>
      </w:r>
      <w:r w:rsidR="0064648B">
        <w:t>,</w:t>
      </w:r>
      <w:r w:rsidRPr="00097C65">
        <w:t xml:space="preserve"> </w:t>
      </w:r>
      <w:r w:rsidRPr="00097C65">
        <w:t>к</w:t>
      </w:r>
      <w:r w:rsidRPr="00097C65">
        <w:t xml:space="preserve"> </w:t>
      </w:r>
      <w:r w:rsidRPr="00097C65">
        <w:t>началу</w:t>
      </w:r>
      <w:r w:rsidRPr="00097C65">
        <w:t xml:space="preserve"> </w:t>
      </w:r>
      <w:r w:rsidRPr="00097C65">
        <w:t>выстраивания</w:t>
      </w:r>
      <w:r w:rsidRPr="00097C65">
        <w:t xml:space="preserve"> </w:t>
      </w:r>
      <w:r w:rsidRPr="00097C65">
        <w:t>управления</w:t>
      </w:r>
      <w:r w:rsidRPr="00097C65">
        <w:t xml:space="preserve"> </w:t>
      </w:r>
      <w:r w:rsidRPr="00097C65">
        <w:t>людьми</w:t>
      </w:r>
      <w:r w:rsidRPr="00097C65">
        <w:t xml:space="preserve"> </w:t>
      </w:r>
      <w:r w:rsidRPr="00097C65">
        <w:t>в</w:t>
      </w:r>
      <w:r w:rsidRPr="00097C65">
        <w:t xml:space="preserve"> </w:t>
      </w:r>
      <w:r w:rsidRPr="00097C65">
        <w:t>рамках</w:t>
      </w:r>
      <w:r w:rsidRPr="00097C65">
        <w:t xml:space="preserve"> </w:t>
      </w:r>
      <w:r w:rsidRPr="00097C65">
        <w:t>межгосударственных</w:t>
      </w:r>
      <w:r w:rsidRPr="00097C65">
        <w:t xml:space="preserve"> </w:t>
      </w:r>
      <w:r w:rsidRPr="00097C65">
        <w:t>корпораций,</w:t>
      </w:r>
      <w:r w:rsidRPr="00097C65">
        <w:t xml:space="preserve"> </w:t>
      </w:r>
      <w:r w:rsidRPr="00097C65">
        <w:t>которых</w:t>
      </w:r>
      <w:r w:rsidRPr="00097C65">
        <w:t xml:space="preserve"> </w:t>
      </w:r>
      <w:r w:rsidRPr="00097C65">
        <w:t>в</w:t>
      </w:r>
      <w:r w:rsidRPr="00097C65">
        <w:t xml:space="preserve"> </w:t>
      </w:r>
      <w:r w:rsidRPr="00097C65">
        <w:t>нашем</w:t>
      </w:r>
      <w:r w:rsidRPr="00097C65">
        <w:t xml:space="preserve"> </w:t>
      </w:r>
      <w:r w:rsidRPr="00097C65">
        <w:t>государстве</w:t>
      </w:r>
      <w:r w:rsidRPr="00097C65">
        <w:t xml:space="preserve"> </w:t>
      </w:r>
      <w:r w:rsidR="0064648B" w:rsidRPr="00097C65">
        <w:t>ещё</w:t>
      </w:r>
      <w:r w:rsidRPr="00097C65">
        <w:t xml:space="preserve"> </w:t>
      </w:r>
      <w:r w:rsidRPr="00097C65">
        <w:t>не</w:t>
      </w:r>
      <w:r w:rsidRPr="00097C65">
        <w:t xml:space="preserve"> </w:t>
      </w:r>
      <w:r w:rsidRPr="00097C65">
        <w:t>было.</w:t>
      </w:r>
      <w:r w:rsidRPr="00097C65">
        <w:t xml:space="preserve"> </w:t>
      </w:r>
      <w:r w:rsidRPr="00097C65">
        <w:t>Видимые</w:t>
      </w:r>
      <w:r w:rsidRPr="00097C65">
        <w:t xml:space="preserve"> </w:t>
      </w:r>
      <w:r w:rsidRPr="00097C65">
        <w:t>противоречия</w:t>
      </w:r>
      <w:r w:rsidRPr="00097C65">
        <w:t xml:space="preserve"> </w:t>
      </w:r>
      <w:r w:rsidRPr="00097C65">
        <w:t>с</w:t>
      </w:r>
      <w:r w:rsidRPr="00097C65">
        <w:t xml:space="preserve"> </w:t>
      </w:r>
      <w:r w:rsidRPr="00097C65">
        <w:t>одинаковой</w:t>
      </w:r>
      <w:r w:rsidRPr="00097C65">
        <w:t xml:space="preserve"> </w:t>
      </w:r>
      <w:r w:rsidRPr="00097C65">
        <w:t>эффективностью</w:t>
      </w:r>
      <w:r w:rsidRPr="00097C65">
        <w:t xml:space="preserve"> </w:t>
      </w:r>
      <w:r w:rsidRPr="00097C65">
        <w:t>рушат</w:t>
      </w:r>
      <w:r w:rsidRPr="00097C65">
        <w:t xml:space="preserve"> </w:t>
      </w:r>
      <w:r w:rsidRPr="00097C65">
        <w:t>как</w:t>
      </w:r>
      <w:r w:rsidRPr="00097C65">
        <w:t xml:space="preserve"> </w:t>
      </w:r>
      <w:r w:rsidRPr="00097C65">
        <w:t>сталинский</w:t>
      </w:r>
      <w:r w:rsidRPr="00097C65">
        <w:t xml:space="preserve"> </w:t>
      </w:r>
      <w:r w:rsidRPr="00097C65">
        <w:t>друизм,</w:t>
      </w:r>
      <w:r w:rsidRPr="00097C65">
        <w:t xml:space="preserve"> </w:t>
      </w:r>
      <w:r w:rsidRPr="00097C65">
        <w:t>так</w:t>
      </w:r>
      <w:r w:rsidRPr="00097C65">
        <w:t xml:space="preserve"> </w:t>
      </w:r>
      <w:r w:rsidRPr="00097C65">
        <w:t>и</w:t>
      </w:r>
      <w:r w:rsidRPr="00097C65">
        <w:t xml:space="preserve"> </w:t>
      </w:r>
      <w:r w:rsidRPr="00097C65">
        <w:t>ленинский</w:t>
      </w:r>
      <w:r w:rsidRPr="00097C65">
        <w:t xml:space="preserve"> </w:t>
      </w:r>
      <w:r w:rsidRPr="00097C65">
        <w:t>коммунизм.</w:t>
      </w:r>
      <w:r w:rsidRPr="00097C65">
        <w:t xml:space="preserve"> </w:t>
      </w:r>
      <w:r w:rsidRPr="00097C65">
        <w:t>Советское</w:t>
      </w:r>
      <w:r w:rsidRPr="00097C65">
        <w:t xml:space="preserve"> </w:t>
      </w:r>
      <w:r w:rsidRPr="00097C65">
        <w:t>общество</w:t>
      </w:r>
      <w:r w:rsidRPr="00097C65">
        <w:t xml:space="preserve"> </w:t>
      </w:r>
      <w:r w:rsidRPr="00097C65">
        <w:t>формально</w:t>
      </w:r>
      <w:r w:rsidRPr="00097C65">
        <w:t xml:space="preserve"> </w:t>
      </w:r>
      <w:r w:rsidRPr="00097C65">
        <w:t>заявляет</w:t>
      </w:r>
      <w:r w:rsidRPr="00097C65">
        <w:t xml:space="preserve"> </w:t>
      </w:r>
      <w:r w:rsidRPr="00097C65">
        <w:t>о</w:t>
      </w:r>
      <w:r w:rsidRPr="00097C65">
        <w:t xml:space="preserve"> </w:t>
      </w:r>
      <w:r w:rsidRPr="00097C65">
        <w:t>служении</w:t>
      </w:r>
      <w:r w:rsidRPr="00097C65">
        <w:t xml:space="preserve"> </w:t>
      </w:r>
      <w:r w:rsidRPr="00097C65">
        <w:t>одному</w:t>
      </w:r>
      <w:r w:rsidRPr="00097C65">
        <w:t xml:space="preserve"> </w:t>
      </w:r>
      <w:r w:rsidRPr="00097C65">
        <w:t>божеству</w:t>
      </w:r>
      <w:r w:rsidRPr="00097C65">
        <w:t xml:space="preserve"> </w:t>
      </w:r>
      <w:r w:rsidRPr="00097C65">
        <w:t>(коммунизму),</w:t>
      </w:r>
      <w:r w:rsidRPr="00097C65">
        <w:t xml:space="preserve"> </w:t>
      </w:r>
      <w:r w:rsidRPr="00097C65">
        <w:t>но</w:t>
      </w:r>
      <w:r w:rsidRPr="00097C65">
        <w:t xml:space="preserve"> </w:t>
      </w:r>
      <w:r w:rsidRPr="00097C65">
        <w:t>фактически</w:t>
      </w:r>
      <w:r w:rsidRPr="00097C65">
        <w:t xml:space="preserve"> </w:t>
      </w:r>
      <w:r w:rsidRPr="00097C65">
        <w:t>служит</w:t>
      </w:r>
      <w:r w:rsidRPr="00097C65">
        <w:t xml:space="preserve"> </w:t>
      </w:r>
      <w:r w:rsidRPr="00097C65">
        <w:t>другому</w:t>
      </w:r>
      <w:r w:rsidRPr="00097C65">
        <w:t xml:space="preserve"> </w:t>
      </w:r>
      <w:r w:rsidRPr="00097C65">
        <w:t>(государству).</w:t>
      </w:r>
      <w:r w:rsidRPr="00097C65">
        <w:t xml:space="preserve"> </w:t>
      </w:r>
      <w:r w:rsidRPr="00097C65">
        <w:t>Это</w:t>
      </w:r>
      <w:r w:rsidRPr="00097C65">
        <w:t xml:space="preserve"> </w:t>
      </w:r>
      <w:r w:rsidRPr="00097C65">
        <w:t>примерно</w:t>
      </w:r>
      <w:r w:rsidRPr="00097C65">
        <w:t xml:space="preserve"> </w:t>
      </w:r>
      <w:r w:rsidRPr="00097C65">
        <w:t>как</w:t>
      </w:r>
      <w:r w:rsidRPr="00097C65">
        <w:t xml:space="preserve"> </w:t>
      </w:r>
      <w:r w:rsidRPr="00097C65">
        <w:t>миссионеры</w:t>
      </w:r>
      <w:r w:rsidRPr="00097C65">
        <w:t xml:space="preserve"> </w:t>
      </w:r>
      <w:r w:rsidRPr="00097C65">
        <w:t>всеми</w:t>
      </w:r>
      <w:r w:rsidRPr="00097C65">
        <w:t xml:space="preserve"> </w:t>
      </w:r>
      <w:r w:rsidRPr="00097C65">
        <w:t>правдами</w:t>
      </w:r>
      <w:r w:rsidRPr="00097C65">
        <w:t xml:space="preserve"> </w:t>
      </w:r>
      <w:r w:rsidRPr="00097C65">
        <w:t>и</w:t>
      </w:r>
      <w:r w:rsidRPr="00097C65">
        <w:t xml:space="preserve"> </w:t>
      </w:r>
      <w:r w:rsidRPr="00097C65">
        <w:t>неправдами</w:t>
      </w:r>
      <w:r w:rsidRPr="00097C65">
        <w:t xml:space="preserve"> </w:t>
      </w:r>
      <w:r w:rsidRPr="00097C65">
        <w:t>убеждали</w:t>
      </w:r>
      <w:r w:rsidRPr="00097C65">
        <w:t xml:space="preserve"> </w:t>
      </w:r>
      <w:r w:rsidRPr="00097C65">
        <w:t>язычников</w:t>
      </w:r>
      <w:r w:rsidRPr="00097C65">
        <w:t xml:space="preserve"> </w:t>
      </w:r>
      <w:r w:rsidRPr="00097C65">
        <w:t>срубить</w:t>
      </w:r>
      <w:r w:rsidRPr="00097C65">
        <w:t xml:space="preserve"> </w:t>
      </w:r>
      <w:r w:rsidRPr="00097C65">
        <w:t>дуб,</w:t>
      </w:r>
      <w:r w:rsidRPr="00097C65">
        <w:t xml:space="preserve"> </w:t>
      </w:r>
      <w:r w:rsidRPr="00097C65">
        <w:t>которому</w:t>
      </w:r>
      <w:r w:rsidRPr="00097C65">
        <w:t xml:space="preserve"> </w:t>
      </w:r>
      <w:r w:rsidRPr="00097C65">
        <w:t>те</w:t>
      </w:r>
      <w:r w:rsidRPr="00097C65">
        <w:t xml:space="preserve"> </w:t>
      </w:r>
      <w:r w:rsidRPr="00097C65">
        <w:t>молились,</w:t>
      </w:r>
      <w:r w:rsidRPr="00097C65">
        <w:t xml:space="preserve"> </w:t>
      </w:r>
      <w:r w:rsidRPr="00097C65">
        <w:t>и</w:t>
      </w:r>
      <w:r w:rsidRPr="00097C65">
        <w:t xml:space="preserve"> </w:t>
      </w:r>
      <w:r w:rsidRPr="00097C65">
        <w:t>построить</w:t>
      </w:r>
      <w:r w:rsidRPr="00097C65">
        <w:t xml:space="preserve"> </w:t>
      </w:r>
      <w:r w:rsidRPr="00097C65">
        <w:t>из</w:t>
      </w:r>
      <w:r w:rsidRPr="00097C65">
        <w:t xml:space="preserve"> </w:t>
      </w:r>
      <w:r w:rsidRPr="00097C65">
        <w:t>него</w:t>
      </w:r>
      <w:r w:rsidRPr="00097C65">
        <w:t xml:space="preserve"> </w:t>
      </w:r>
      <w:r w:rsidRPr="00097C65">
        <w:t>христианский</w:t>
      </w:r>
      <w:r w:rsidRPr="00097C65">
        <w:t xml:space="preserve"> </w:t>
      </w:r>
      <w:r w:rsidRPr="00097C65">
        <w:t>храм.</w:t>
      </w:r>
      <w:r w:rsidRPr="00097C65">
        <w:t xml:space="preserve"> </w:t>
      </w:r>
      <w:r w:rsidRPr="00097C65">
        <w:t>Язычники</w:t>
      </w:r>
      <w:r w:rsidRPr="00097C65">
        <w:t xml:space="preserve"> </w:t>
      </w:r>
      <w:r w:rsidRPr="00097C65">
        <w:t>соглашались,</w:t>
      </w:r>
      <w:r w:rsidRPr="00097C65">
        <w:t xml:space="preserve"> </w:t>
      </w:r>
      <w:r w:rsidRPr="00097C65">
        <w:t>но</w:t>
      </w:r>
      <w:r w:rsidRPr="00097C65">
        <w:t xml:space="preserve"> </w:t>
      </w:r>
      <w:r w:rsidRPr="00097C65">
        <w:t>в</w:t>
      </w:r>
      <w:r w:rsidRPr="00097C65">
        <w:t xml:space="preserve"> </w:t>
      </w:r>
      <w:r w:rsidRPr="00097C65">
        <w:t>реальности</w:t>
      </w:r>
      <w:r w:rsidRPr="00097C65">
        <w:t xml:space="preserve"> </w:t>
      </w:r>
      <w:r w:rsidRPr="00097C65">
        <w:t>продолжали</w:t>
      </w:r>
      <w:r w:rsidRPr="00097C65">
        <w:t xml:space="preserve"> </w:t>
      </w:r>
      <w:r w:rsidRPr="00097C65">
        <w:t>молиться</w:t>
      </w:r>
      <w:r w:rsidRPr="00097C65">
        <w:t xml:space="preserve"> </w:t>
      </w:r>
      <w:r w:rsidRPr="00097C65">
        <w:t>дубу,</w:t>
      </w:r>
      <w:r w:rsidRPr="00097C65">
        <w:t xml:space="preserve"> </w:t>
      </w:r>
      <w:r w:rsidRPr="00097C65">
        <w:t>существовавшему</w:t>
      </w:r>
      <w:r w:rsidRPr="00097C65">
        <w:t xml:space="preserve"> </w:t>
      </w:r>
      <w:r w:rsidRPr="00097C65">
        <w:t>теперь</w:t>
      </w:r>
      <w:r w:rsidRPr="00097C65">
        <w:t xml:space="preserve"> </w:t>
      </w:r>
      <w:r w:rsidRPr="00097C65">
        <w:t>для</w:t>
      </w:r>
      <w:r w:rsidRPr="00097C65">
        <w:t xml:space="preserve"> </w:t>
      </w:r>
      <w:r w:rsidRPr="00097C65">
        <w:t>них</w:t>
      </w:r>
      <w:r w:rsidRPr="00097C65">
        <w:t xml:space="preserve"> </w:t>
      </w:r>
      <w:r w:rsidRPr="00097C65">
        <w:t>в</w:t>
      </w:r>
      <w:r w:rsidRPr="00097C65">
        <w:t xml:space="preserve"> </w:t>
      </w:r>
      <w:r w:rsidRPr="00097C65">
        <w:t>виде</w:t>
      </w:r>
      <w:r w:rsidRPr="00097C65">
        <w:t xml:space="preserve"> </w:t>
      </w:r>
      <w:r w:rsidRPr="00097C65">
        <w:t>храма.</w:t>
      </w:r>
      <w:r w:rsidRPr="00097C65">
        <w:t xml:space="preserve"> </w:t>
      </w:r>
      <w:r w:rsidRPr="00097C65">
        <w:t>Христиане</w:t>
      </w:r>
      <w:r w:rsidRPr="00097C65">
        <w:t xml:space="preserve"> </w:t>
      </w:r>
      <w:r w:rsidRPr="00097C65">
        <w:t>без</w:t>
      </w:r>
      <w:r w:rsidRPr="00097C65">
        <w:t xml:space="preserve"> </w:t>
      </w:r>
      <w:r w:rsidRPr="00097C65">
        <w:t>цели</w:t>
      </w:r>
      <w:r w:rsidRPr="00097C65">
        <w:t xml:space="preserve"> </w:t>
      </w:r>
      <w:r w:rsidRPr="00097C65">
        <w:t>поклоняться</w:t>
      </w:r>
      <w:r w:rsidRPr="00097C65">
        <w:t xml:space="preserve"> </w:t>
      </w:r>
      <w:r w:rsidRPr="00097C65">
        <w:t>Христу</w:t>
      </w:r>
      <w:r w:rsidRPr="00097C65">
        <w:t xml:space="preserve"> </w:t>
      </w:r>
      <w:r w:rsidRPr="00097C65">
        <w:t>трансформировались</w:t>
      </w:r>
      <w:r w:rsidRPr="00097C65">
        <w:t xml:space="preserve"> </w:t>
      </w:r>
      <w:r w:rsidRPr="00097C65">
        <w:t>в</w:t>
      </w:r>
      <w:r w:rsidRPr="00097C65">
        <w:t xml:space="preserve"> </w:t>
      </w:r>
      <w:r w:rsidRPr="00097C65">
        <w:t>христианских</w:t>
      </w:r>
      <w:r w:rsidRPr="00097C65">
        <w:t xml:space="preserve"> </w:t>
      </w:r>
      <w:r w:rsidRPr="00097C65">
        <w:t>язычников.</w:t>
      </w:r>
      <w:r w:rsidRPr="00097C65">
        <w:t xml:space="preserve"> </w:t>
      </w:r>
      <w:r w:rsidRPr="00097C65">
        <w:t>Коммунисты</w:t>
      </w:r>
      <w:r w:rsidRPr="00097C65">
        <w:t xml:space="preserve"> </w:t>
      </w:r>
      <w:r w:rsidRPr="00097C65">
        <w:t>без</w:t>
      </w:r>
      <w:r w:rsidRPr="00097C65">
        <w:t xml:space="preserve"> </w:t>
      </w:r>
      <w:r w:rsidRPr="00097C65">
        <w:t>цели</w:t>
      </w:r>
      <w:r w:rsidRPr="00097C65">
        <w:t xml:space="preserve"> </w:t>
      </w:r>
      <w:r w:rsidRPr="00097C65">
        <w:t>строить</w:t>
      </w:r>
      <w:r w:rsidRPr="00097C65">
        <w:t xml:space="preserve"> </w:t>
      </w:r>
      <w:r w:rsidRPr="00097C65">
        <w:t>коммунизм</w:t>
      </w:r>
      <w:r w:rsidRPr="00097C65">
        <w:t xml:space="preserve"> </w:t>
      </w:r>
      <w:r w:rsidRPr="00097C65">
        <w:t>превратились</w:t>
      </w:r>
      <w:r w:rsidRPr="00097C65">
        <w:t xml:space="preserve"> </w:t>
      </w:r>
      <w:r w:rsidRPr="00097C65">
        <w:t>в</w:t>
      </w:r>
      <w:r w:rsidRPr="00097C65">
        <w:t xml:space="preserve"> </w:t>
      </w:r>
      <w:r w:rsidRPr="00097C65">
        <w:t>коммунистических</w:t>
      </w:r>
      <w:r w:rsidRPr="00097C65">
        <w:t xml:space="preserve"> </w:t>
      </w:r>
      <w:r w:rsidRPr="00097C65">
        <w:t>друидов,</w:t>
      </w:r>
      <w:r w:rsidRPr="00097C65">
        <w:t xml:space="preserve"> </w:t>
      </w:r>
      <w:r w:rsidRPr="00097C65">
        <w:t>даже</w:t>
      </w:r>
      <w:r w:rsidRPr="00097C65">
        <w:t xml:space="preserve"> </w:t>
      </w:r>
      <w:r w:rsidRPr="00097C65">
        <w:t>хуже.</w:t>
      </w:r>
      <w:r w:rsidRPr="00097C65">
        <w:t xml:space="preserve"> </w:t>
      </w:r>
      <w:r w:rsidRPr="00097C65">
        <w:t>Лукавившие</w:t>
      </w:r>
      <w:r w:rsidRPr="00097C65">
        <w:t xml:space="preserve"> </w:t>
      </w:r>
      <w:r w:rsidRPr="00097C65">
        <w:t>язычники</w:t>
      </w:r>
      <w:r w:rsidRPr="00097C65">
        <w:t xml:space="preserve"> </w:t>
      </w:r>
      <w:r w:rsidRPr="00097C65">
        <w:t>хотя</w:t>
      </w:r>
      <w:r w:rsidRPr="00097C65">
        <w:t xml:space="preserve"> </w:t>
      </w:r>
      <w:r w:rsidRPr="00097C65">
        <w:t>бы</w:t>
      </w:r>
      <w:r w:rsidRPr="00097C65">
        <w:t xml:space="preserve"> </w:t>
      </w:r>
      <w:r w:rsidRPr="00097C65">
        <w:t>точно</w:t>
      </w:r>
      <w:r w:rsidRPr="00097C65">
        <w:t xml:space="preserve"> </w:t>
      </w:r>
      <w:r w:rsidRPr="00097C65">
        <w:t>знали,</w:t>
      </w:r>
      <w:r w:rsidRPr="00097C65">
        <w:t xml:space="preserve"> </w:t>
      </w:r>
      <w:r w:rsidRPr="00097C65">
        <w:t>чему</w:t>
      </w:r>
      <w:r w:rsidRPr="00097C65">
        <w:t xml:space="preserve"> </w:t>
      </w:r>
      <w:r w:rsidRPr="00097C65">
        <w:t>молятся.</w:t>
      </w:r>
      <w:r w:rsidRPr="00097C65">
        <w:t xml:space="preserve"> </w:t>
      </w:r>
      <w:r w:rsidRPr="00097C65">
        <w:t>Советские</w:t>
      </w:r>
      <w:r w:rsidRPr="00097C65">
        <w:t xml:space="preserve"> </w:t>
      </w:r>
      <w:r w:rsidRPr="00097C65">
        <w:t>люди</w:t>
      </w:r>
      <w:r w:rsidRPr="00097C65">
        <w:t xml:space="preserve"> </w:t>
      </w:r>
      <w:r w:rsidRPr="00097C65">
        <w:t>толком</w:t>
      </w:r>
      <w:r w:rsidRPr="00097C65">
        <w:t xml:space="preserve"> </w:t>
      </w:r>
      <w:r w:rsidRPr="00097C65">
        <w:t>не</w:t>
      </w:r>
      <w:r w:rsidRPr="00097C65">
        <w:t xml:space="preserve"> </w:t>
      </w:r>
      <w:r w:rsidRPr="00097C65">
        <w:t>понимали,</w:t>
      </w:r>
      <w:r w:rsidRPr="00097C65">
        <w:t xml:space="preserve"> </w:t>
      </w:r>
      <w:r w:rsidRPr="00097C65">
        <w:t>что</w:t>
      </w:r>
      <w:r w:rsidRPr="00097C65">
        <w:t xml:space="preserve"> </w:t>
      </w:r>
      <w:r w:rsidRPr="00097C65">
        <w:t>строят.</w:t>
      </w:r>
      <w:r w:rsidRPr="00097C65">
        <w:t xml:space="preserve"> </w:t>
      </w:r>
      <w:r w:rsidRPr="00097C65">
        <w:t>И</w:t>
      </w:r>
      <w:r w:rsidRPr="00097C65">
        <w:t xml:space="preserve"> </w:t>
      </w:r>
      <w:r w:rsidRPr="00097C65">
        <w:t>понимать</w:t>
      </w:r>
      <w:r w:rsidRPr="00097C65">
        <w:t xml:space="preserve"> </w:t>
      </w:r>
      <w:r w:rsidRPr="00097C65">
        <w:t>этого</w:t>
      </w:r>
      <w:r w:rsidRPr="00097C65">
        <w:t xml:space="preserve"> </w:t>
      </w:r>
      <w:r w:rsidRPr="00097C65">
        <w:t>не</w:t>
      </w:r>
      <w:r w:rsidRPr="00097C65">
        <w:t xml:space="preserve"> </w:t>
      </w:r>
      <w:r w:rsidRPr="00097C65">
        <w:t>могли</w:t>
      </w:r>
      <w:r w:rsidRPr="00097C65">
        <w:t xml:space="preserve"> </w:t>
      </w:r>
      <w:r w:rsidRPr="00097C65">
        <w:t>и</w:t>
      </w:r>
      <w:r w:rsidRPr="00097C65">
        <w:t xml:space="preserve"> </w:t>
      </w:r>
      <w:r w:rsidRPr="00097C65">
        <w:t>не</w:t>
      </w:r>
      <w:r w:rsidRPr="00097C65">
        <w:t xml:space="preserve"> </w:t>
      </w:r>
      <w:r w:rsidRPr="00097C65">
        <w:t>должны</w:t>
      </w:r>
      <w:r w:rsidR="00D46E79" w:rsidRPr="00D46E79">
        <w:t xml:space="preserve"> </w:t>
      </w:r>
      <w:r w:rsidR="00D46E79" w:rsidRPr="00097C65">
        <w:t>были</w:t>
      </w:r>
      <w:r w:rsidRPr="00097C65">
        <w:t>.</w:t>
      </w:r>
      <w:r w:rsidRPr="00097C65">
        <w:t xml:space="preserve"> </w:t>
      </w:r>
      <w:r w:rsidRPr="00097C65">
        <w:t>Так</w:t>
      </w:r>
      <w:r w:rsidRPr="00097C65">
        <w:t xml:space="preserve"> </w:t>
      </w:r>
      <w:r w:rsidRPr="00097C65">
        <w:t>была</w:t>
      </w:r>
      <w:r w:rsidRPr="00097C65">
        <w:t xml:space="preserve"> </w:t>
      </w:r>
      <w:r w:rsidRPr="00097C65">
        <w:t>«отстроена»</w:t>
      </w:r>
      <w:r w:rsidRPr="00097C65">
        <w:t xml:space="preserve"> </w:t>
      </w:r>
      <w:r w:rsidRPr="00097C65">
        <w:t>программа</w:t>
      </w:r>
      <w:r w:rsidRPr="00097C65">
        <w:t xml:space="preserve"> </w:t>
      </w:r>
      <w:r w:rsidRPr="00097C65">
        <w:t>Старой</w:t>
      </w:r>
      <w:r w:rsidRPr="00097C65">
        <w:t xml:space="preserve"> </w:t>
      </w:r>
      <w:r w:rsidRPr="00097C65">
        <w:t>системы</w:t>
      </w:r>
      <w:r w:rsidRPr="00097C65">
        <w:t xml:space="preserve"> </w:t>
      </w:r>
      <w:r w:rsidRPr="00097C65">
        <w:t>управления.</w:t>
      </w:r>
      <w:r w:rsidRPr="00097C65">
        <w:t xml:space="preserve"> </w:t>
      </w:r>
      <w:r w:rsidRPr="00097C65">
        <w:t>Маркс</w:t>
      </w:r>
      <w:r w:rsidRPr="00097C65">
        <w:t xml:space="preserve"> </w:t>
      </w:r>
      <w:r w:rsidRPr="00097C65">
        <w:t>и</w:t>
      </w:r>
      <w:r w:rsidRPr="00097C65">
        <w:t xml:space="preserve"> </w:t>
      </w:r>
      <w:r w:rsidRPr="00097C65">
        <w:t>Ленин</w:t>
      </w:r>
      <w:r w:rsidRPr="00097C65">
        <w:t xml:space="preserve"> </w:t>
      </w:r>
      <w:r w:rsidRPr="00097C65">
        <w:t>ясно</w:t>
      </w:r>
      <w:r w:rsidRPr="00097C65">
        <w:t xml:space="preserve"> </w:t>
      </w:r>
      <w:r w:rsidRPr="00097C65">
        <w:t>понимали</w:t>
      </w:r>
      <w:r w:rsidRPr="00097C65">
        <w:t xml:space="preserve"> </w:t>
      </w:r>
      <w:r w:rsidRPr="00097C65">
        <w:t>последствия</w:t>
      </w:r>
      <w:r w:rsidRPr="00097C65">
        <w:t xml:space="preserve"> </w:t>
      </w:r>
      <w:r w:rsidRPr="00097C65">
        <w:t>отклонения</w:t>
      </w:r>
      <w:r w:rsidRPr="00097C65">
        <w:t xml:space="preserve"> </w:t>
      </w:r>
      <w:r w:rsidRPr="00097C65">
        <w:t>от</w:t>
      </w:r>
      <w:r w:rsidRPr="00097C65">
        <w:t xml:space="preserve"> </w:t>
      </w:r>
      <w:r w:rsidRPr="00097C65">
        <w:t>стратегического</w:t>
      </w:r>
      <w:r w:rsidRPr="00097C65">
        <w:t xml:space="preserve"> </w:t>
      </w:r>
      <w:r w:rsidRPr="00097C65">
        <w:t>курса.</w:t>
      </w:r>
      <w:r w:rsidRPr="00097C65">
        <w:t xml:space="preserve"> </w:t>
      </w:r>
      <w:r w:rsidRPr="00097C65">
        <w:t>Это</w:t>
      </w:r>
      <w:r w:rsidRPr="00097C65">
        <w:t xml:space="preserve"> </w:t>
      </w:r>
      <w:r w:rsidRPr="00097C65">
        <w:t>как</w:t>
      </w:r>
      <w:r w:rsidRPr="00097C65">
        <w:t xml:space="preserve"> </w:t>
      </w:r>
      <w:r w:rsidRPr="00097C65">
        <w:t>если</w:t>
      </w:r>
      <w:r w:rsidRPr="00097C65">
        <w:t xml:space="preserve"> </w:t>
      </w:r>
      <w:r w:rsidRPr="00097C65">
        <w:t>вы</w:t>
      </w:r>
      <w:r w:rsidRPr="00097C65">
        <w:t xml:space="preserve"> </w:t>
      </w:r>
      <w:r w:rsidR="00D46E79" w:rsidRPr="00097C65">
        <w:t>плывёте</w:t>
      </w:r>
      <w:r w:rsidRPr="00097C65">
        <w:t xml:space="preserve"> </w:t>
      </w:r>
      <w:r w:rsidRPr="00097C65">
        <w:t>на</w:t>
      </w:r>
      <w:r w:rsidRPr="00097C65">
        <w:t xml:space="preserve"> </w:t>
      </w:r>
      <w:r w:rsidRPr="00097C65">
        <w:t>другой</w:t>
      </w:r>
      <w:r w:rsidRPr="00097C65">
        <w:t xml:space="preserve"> </w:t>
      </w:r>
      <w:r w:rsidRPr="00097C65">
        <w:t>континент,</w:t>
      </w:r>
      <w:r w:rsidRPr="00097C65">
        <w:t xml:space="preserve"> </w:t>
      </w:r>
      <w:r w:rsidRPr="00097C65">
        <w:t>малое</w:t>
      </w:r>
      <w:r w:rsidRPr="00097C65">
        <w:t xml:space="preserve"> </w:t>
      </w:r>
      <w:r w:rsidRPr="00097C65">
        <w:t>отклонение</w:t>
      </w:r>
      <w:r w:rsidRPr="00097C65">
        <w:t xml:space="preserve"> </w:t>
      </w:r>
      <w:r w:rsidRPr="00097C65">
        <w:t>от</w:t>
      </w:r>
      <w:r w:rsidRPr="00097C65">
        <w:t xml:space="preserve"> </w:t>
      </w:r>
      <w:r w:rsidRPr="00097C65">
        <w:t>курса</w:t>
      </w:r>
      <w:r w:rsidRPr="00097C65">
        <w:t xml:space="preserve"> </w:t>
      </w:r>
      <w:r w:rsidRPr="00097C65">
        <w:t>на</w:t>
      </w:r>
      <w:r w:rsidRPr="00097C65">
        <w:t xml:space="preserve"> </w:t>
      </w:r>
      <w:r w:rsidRPr="00097C65">
        <w:t>коротком</w:t>
      </w:r>
      <w:r w:rsidRPr="00097C65">
        <w:t xml:space="preserve"> </w:t>
      </w:r>
      <w:r w:rsidRPr="00097C65">
        <w:t>отрезке</w:t>
      </w:r>
      <w:r w:rsidRPr="00097C65">
        <w:t xml:space="preserve"> </w:t>
      </w:r>
      <w:r w:rsidRPr="00097C65">
        <w:t>времени</w:t>
      </w:r>
      <w:r w:rsidRPr="00097C65">
        <w:t xml:space="preserve"> </w:t>
      </w:r>
      <w:r w:rsidRPr="00097C65">
        <w:rPr>
          <w:rStyle w:val="--"/>
        </w:rPr>
        <w:t>не</w:t>
      </w:r>
      <w:r w:rsidRPr="00097C65">
        <w:rPr>
          <w:rStyle w:val="--"/>
        </w:rPr>
        <w:t xml:space="preserve"> </w:t>
      </w:r>
      <w:r w:rsidRPr="00097C65">
        <w:rPr>
          <w:rStyle w:val="--0"/>
        </w:rPr>
        <w:t>будет</w:t>
      </w:r>
      <w:r w:rsidRPr="00097C65">
        <w:rPr>
          <w:rStyle w:val="--0"/>
        </w:rPr>
        <w:t xml:space="preserve"> </w:t>
      </w:r>
      <w:r w:rsidRPr="00097C65">
        <w:t>заметно.</w:t>
      </w:r>
      <w:r w:rsidRPr="00097C65">
        <w:t xml:space="preserve"> </w:t>
      </w:r>
      <w:r w:rsidRPr="00097C65">
        <w:t>Но</w:t>
      </w:r>
      <w:r w:rsidRPr="00097C65">
        <w:t xml:space="preserve"> </w:t>
      </w:r>
      <w:r w:rsidRPr="00097C65">
        <w:t>по</w:t>
      </w:r>
      <w:r w:rsidRPr="00097C65">
        <w:t xml:space="preserve"> </w:t>
      </w:r>
      <w:r w:rsidRPr="00097C65">
        <w:t>мере</w:t>
      </w:r>
      <w:r w:rsidRPr="00097C65">
        <w:t xml:space="preserve"> </w:t>
      </w:r>
      <w:r w:rsidRPr="00097C65">
        <w:t>дальнейшего</w:t>
      </w:r>
      <w:r w:rsidRPr="00097C65">
        <w:t xml:space="preserve"> </w:t>
      </w:r>
      <w:r w:rsidRPr="00097C65">
        <w:t>движения</w:t>
      </w:r>
      <w:r w:rsidRPr="00097C65">
        <w:t xml:space="preserve"> </w:t>
      </w:r>
      <w:r w:rsidRPr="00097C65">
        <w:t>корабль</w:t>
      </w:r>
      <w:r w:rsidRPr="00097C65">
        <w:t xml:space="preserve"> </w:t>
      </w:r>
      <w:r w:rsidRPr="00097C65">
        <w:t>будет</w:t>
      </w:r>
      <w:r w:rsidRPr="00097C65">
        <w:t xml:space="preserve"> </w:t>
      </w:r>
      <w:r w:rsidRPr="00097C65">
        <w:t>вс</w:t>
      </w:r>
      <w:r w:rsidR="00D46E79">
        <w:t>ё</w:t>
      </w:r>
      <w:r w:rsidRPr="00097C65">
        <w:t xml:space="preserve"> </w:t>
      </w:r>
      <w:r w:rsidRPr="00097C65">
        <w:t>больше</w:t>
      </w:r>
      <w:r w:rsidRPr="00097C65">
        <w:t xml:space="preserve"> </w:t>
      </w:r>
      <w:r w:rsidRPr="00097C65">
        <w:t>и</w:t>
      </w:r>
      <w:r w:rsidRPr="00097C65">
        <w:t xml:space="preserve"> </w:t>
      </w:r>
      <w:r w:rsidRPr="00097C65">
        <w:t>больше</w:t>
      </w:r>
      <w:r w:rsidRPr="00097C65">
        <w:t xml:space="preserve"> </w:t>
      </w:r>
      <w:r w:rsidRPr="00097C65">
        <w:t>уклоняться</w:t>
      </w:r>
      <w:r w:rsidRPr="00097C65">
        <w:t xml:space="preserve"> </w:t>
      </w:r>
      <w:r w:rsidRPr="00097C65">
        <w:t>от</w:t>
      </w:r>
      <w:r w:rsidRPr="00097C65">
        <w:t xml:space="preserve"> </w:t>
      </w:r>
      <w:r w:rsidRPr="00097C65">
        <w:t>курса.</w:t>
      </w:r>
      <w:r w:rsidRPr="00097C65">
        <w:t xml:space="preserve"> </w:t>
      </w:r>
      <w:r w:rsidRPr="00097C65">
        <w:t>И</w:t>
      </w:r>
      <w:r w:rsidRPr="00097C65">
        <w:t xml:space="preserve"> </w:t>
      </w:r>
      <w:r w:rsidRPr="00097C65">
        <w:t>если</w:t>
      </w:r>
      <w:r w:rsidRPr="00097C65">
        <w:t xml:space="preserve"> </w:t>
      </w:r>
      <w:r w:rsidRPr="00097C65">
        <w:t>на</w:t>
      </w:r>
      <w:r w:rsidRPr="00097C65">
        <w:t xml:space="preserve"> </w:t>
      </w:r>
      <w:r w:rsidRPr="00097C65">
        <w:t>н</w:t>
      </w:r>
      <w:r w:rsidR="00D46E79">
        <w:t>ё</w:t>
      </w:r>
      <w:r w:rsidRPr="00097C65">
        <w:t>м</w:t>
      </w:r>
      <w:r w:rsidRPr="00097C65">
        <w:t xml:space="preserve"> </w:t>
      </w:r>
      <w:r w:rsidRPr="00097C65">
        <w:t>нет</w:t>
      </w:r>
      <w:r w:rsidRPr="00097C65">
        <w:t xml:space="preserve"> </w:t>
      </w:r>
      <w:r w:rsidRPr="00097C65">
        <w:t>людей,</w:t>
      </w:r>
      <w:r w:rsidRPr="00097C65">
        <w:t xml:space="preserve"> </w:t>
      </w:r>
      <w:r w:rsidRPr="00097C65">
        <w:rPr>
          <w:rStyle w:val="--0"/>
        </w:rPr>
        <w:t>способных</w:t>
      </w:r>
      <w:r w:rsidRPr="00097C65">
        <w:rPr>
          <w:rStyle w:val="--0"/>
        </w:rPr>
        <w:t xml:space="preserve"> </w:t>
      </w:r>
      <w:r w:rsidRPr="00097C65">
        <w:rPr>
          <w:rStyle w:val="--"/>
        </w:rPr>
        <w:t>видеть</w:t>
      </w:r>
      <w:r w:rsidRPr="00097C65">
        <w:t xml:space="preserve"> </w:t>
      </w:r>
      <w:r w:rsidRPr="00097C65">
        <w:t>стратегический</w:t>
      </w:r>
      <w:r w:rsidRPr="00097C65">
        <w:t xml:space="preserve"> </w:t>
      </w:r>
      <w:r w:rsidRPr="00097C65">
        <w:t>курс,</w:t>
      </w:r>
      <w:r w:rsidRPr="00097C65">
        <w:t xml:space="preserve"> </w:t>
      </w:r>
      <w:r w:rsidRPr="00097C65">
        <w:t>в</w:t>
      </w:r>
      <w:r w:rsidRPr="00097C65">
        <w:t xml:space="preserve"> </w:t>
      </w:r>
      <w:r w:rsidRPr="00097C65">
        <w:t>один</w:t>
      </w:r>
      <w:r w:rsidRPr="00097C65">
        <w:t xml:space="preserve"> </w:t>
      </w:r>
      <w:r w:rsidRPr="00097C65">
        <w:t>прекрасный</w:t>
      </w:r>
      <w:r w:rsidRPr="00097C65">
        <w:t xml:space="preserve"> </w:t>
      </w:r>
      <w:r w:rsidRPr="00097C65">
        <w:t>момент</w:t>
      </w:r>
      <w:r w:rsidRPr="00097C65">
        <w:t xml:space="preserve"> </w:t>
      </w:r>
      <w:r w:rsidRPr="00097C65">
        <w:t>он</w:t>
      </w:r>
      <w:r w:rsidRPr="00097C65">
        <w:t xml:space="preserve"> </w:t>
      </w:r>
      <w:r w:rsidRPr="00097C65">
        <w:t>станет</w:t>
      </w:r>
      <w:r w:rsidRPr="00097C65">
        <w:t xml:space="preserve"> </w:t>
      </w:r>
      <w:r w:rsidRPr="00097C65">
        <w:t>игрушкой</w:t>
      </w:r>
      <w:r w:rsidRPr="00097C65">
        <w:t xml:space="preserve"> </w:t>
      </w:r>
      <w:r w:rsidRPr="00097C65">
        <w:t>стихии,</w:t>
      </w:r>
      <w:r w:rsidRPr="00097C65">
        <w:t xml:space="preserve"> </w:t>
      </w:r>
      <w:r w:rsidRPr="00097C65">
        <w:t>которая</w:t>
      </w:r>
      <w:r w:rsidRPr="00097C65">
        <w:t xml:space="preserve"> </w:t>
      </w:r>
      <w:r w:rsidRPr="00097C65">
        <w:t>однажды</w:t>
      </w:r>
      <w:r w:rsidRPr="00097C65">
        <w:t xml:space="preserve"> </w:t>
      </w:r>
      <w:r w:rsidRPr="00097C65">
        <w:t>закинет</w:t>
      </w:r>
      <w:r w:rsidRPr="00097C65">
        <w:t xml:space="preserve"> </w:t>
      </w:r>
      <w:r w:rsidRPr="00097C65">
        <w:t>его</w:t>
      </w:r>
      <w:r w:rsidRPr="00097C65">
        <w:t xml:space="preserve"> </w:t>
      </w:r>
      <w:r w:rsidRPr="00097C65">
        <w:t>на</w:t>
      </w:r>
      <w:r w:rsidRPr="00097C65">
        <w:t xml:space="preserve"> </w:t>
      </w:r>
      <w:r w:rsidRPr="00097C65">
        <w:t>рифы.</w:t>
      </w:r>
      <w:r w:rsidRPr="00097C65">
        <w:t xml:space="preserve"> </w:t>
      </w:r>
      <w:r w:rsidRPr="00097C65">
        <w:t>Поэтому</w:t>
      </w:r>
      <w:r w:rsidRPr="00097C65">
        <w:t xml:space="preserve"> </w:t>
      </w:r>
      <w:r w:rsidRPr="00097C65">
        <w:t>отцы-основатели</w:t>
      </w:r>
      <w:r w:rsidRPr="00097C65">
        <w:t xml:space="preserve"> </w:t>
      </w:r>
      <w:r w:rsidR="00D46E79" w:rsidRPr="00097C65">
        <w:t>чётко</w:t>
      </w:r>
      <w:r w:rsidRPr="00097C65">
        <w:t xml:space="preserve"> </w:t>
      </w:r>
      <w:r w:rsidRPr="00097C65">
        <w:t>расставляли</w:t>
      </w:r>
      <w:r w:rsidRPr="00097C65">
        <w:t xml:space="preserve"> </w:t>
      </w:r>
      <w:r w:rsidRPr="00097C65">
        <w:t>акценты,</w:t>
      </w:r>
      <w:r w:rsidRPr="00097C65">
        <w:t xml:space="preserve"> </w:t>
      </w:r>
      <w:r w:rsidRPr="00097C65">
        <w:t>говоря</w:t>
      </w:r>
      <w:r w:rsidRPr="00097C65">
        <w:t xml:space="preserve"> </w:t>
      </w:r>
      <w:r w:rsidRPr="00097C65">
        <w:t>о</w:t>
      </w:r>
      <w:r w:rsidRPr="00097C65">
        <w:t xml:space="preserve"> </w:t>
      </w:r>
      <w:r w:rsidRPr="00097C65">
        <w:t>патриотизме.</w:t>
      </w:r>
      <w:r w:rsidRPr="00097C65">
        <w:t xml:space="preserve"> </w:t>
      </w:r>
      <w:r w:rsidRPr="00097C65">
        <w:lastRenderedPageBreak/>
        <w:t>Сталин</w:t>
      </w:r>
      <w:r w:rsidRPr="00097C65">
        <w:t xml:space="preserve"> </w:t>
      </w:r>
      <w:r w:rsidRPr="00097C65">
        <w:t>тоже</w:t>
      </w:r>
      <w:r w:rsidRPr="00097C65">
        <w:t xml:space="preserve"> </w:t>
      </w:r>
      <w:r w:rsidRPr="00097C65">
        <w:t>вс</w:t>
      </w:r>
      <w:r w:rsidR="00D46E79">
        <w:t>ё</w:t>
      </w:r>
      <w:r w:rsidRPr="00097C65">
        <w:t xml:space="preserve"> </w:t>
      </w:r>
      <w:r w:rsidRPr="00097C65">
        <w:t>прекрасно</w:t>
      </w:r>
      <w:r w:rsidRPr="00097C65">
        <w:t xml:space="preserve"> </w:t>
      </w:r>
      <w:r w:rsidRPr="00097C65">
        <w:t>понимал,</w:t>
      </w:r>
      <w:r w:rsidRPr="00097C65">
        <w:t xml:space="preserve"> </w:t>
      </w:r>
      <w:r w:rsidRPr="00097C65">
        <w:t>но</w:t>
      </w:r>
      <w:r w:rsidRPr="00097C65">
        <w:t xml:space="preserve"> </w:t>
      </w:r>
      <w:r w:rsidRPr="00097C65">
        <w:t>не</w:t>
      </w:r>
      <w:r w:rsidRPr="00097C65">
        <w:t xml:space="preserve"> </w:t>
      </w:r>
      <w:r w:rsidRPr="00097C65">
        <w:t>видел</w:t>
      </w:r>
      <w:r w:rsidRPr="00097C65">
        <w:t xml:space="preserve"> </w:t>
      </w:r>
      <w:r w:rsidRPr="00097C65">
        <w:t>иного</w:t>
      </w:r>
      <w:r w:rsidRPr="00097C65">
        <w:t xml:space="preserve"> </w:t>
      </w:r>
      <w:r w:rsidRPr="00097C65">
        <w:t>выхода.</w:t>
      </w:r>
      <w:r w:rsidRPr="00097C65">
        <w:t xml:space="preserve"> </w:t>
      </w:r>
      <w:r w:rsidRPr="00097C65">
        <w:t>Размолвка</w:t>
      </w:r>
      <w:r w:rsidRPr="00097C65">
        <w:t xml:space="preserve"> </w:t>
      </w:r>
      <w:r w:rsidRPr="00097C65">
        <w:t>со</w:t>
      </w:r>
      <w:r w:rsidRPr="00097C65">
        <w:t xml:space="preserve"> </w:t>
      </w:r>
      <w:r w:rsidRPr="00097C65">
        <w:t>стратегическим</w:t>
      </w:r>
      <w:r w:rsidRPr="00097C65">
        <w:t xml:space="preserve"> </w:t>
      </w:r>
      <w:r w:rsidRPr="00097C65">
        <w:t>партн</w:t>
      </w:r>
      <w:r w:rsidR="00D46E79">
        <w:t>ё</w:t>
      </w:r>
      <w:r w:rsidRPr="00097C65">
        <w:t>ром</w:t>
      </w:r>
      <w:r w:rsidRPr="00097C65">
        <w:t xml:space="preserve"> </w:t>
      </w:r>
      <w:r w:rsidRPr="00097C65">
        <w:t>(Германией),</w:t>
      </w:r>
      <w:r w:rsidRPr="00097C65">
        <w:t xml:space="preserve"> </w:t>
      </w:r>
      <w:r w:rsidRPr="00097C65">
        <w:t>породившая</w:t>
      </w:r>
      <w:r w:rsidRPr="00097C65">
        <w:t xml:space="preserve"> </w:t>
      </w:r>
      <w:r w:rsidRPr="00097C65">
        <w:t>призрак</w:t>
      </w:r>
      <w:r w:rsidRPr="00097C65">
        <w:t xml:space="preserve"> </w:t>
      </w:r>
      <w:r w:rsidRPr="00097C65">
        <w:t>надвигающейся</w:t>
      </w:r>
      <w:r w:rsidRPr="00097C65">
        <w:t xml:space="preserve"> </w:t>
      </w:r>
      <w:r w:rsidRPr="00097C65">
        <w:t>войны,</w:t>
      </w:r>
      <w:r w:rsidRPr="00097C65">
        <w:t xml:space="preserve"> </w:t>
      </w:r>
      <w:r w:rsidRPr="00097C65">
        <w:rPr>
          <w:rStyle w:val="--"/>
        </w:rPr>
        <w:t>не</w:t>
      </w:r>
      <w:r w:rsidRPr="00097C65">
        <w:rPr>
          <w:rStyle w:val="--0"/>
        </w:rPr>
        <w:t xml:space="preserve"> </w:t>
      </w:r>
      <w:r w:rsidRPr="00097C65">
        <w:rPr>
          <w:rStyle w:val="--0"/>
        </w:rPr>
        <w:t>оставляла</w:t>
      </w:r>
      <w:r w:rsidRPr="00097C65">
        <w:t xml:space="preserve"> </w:t>
      </w:r>
      <w:r w:rsidRPr="00097C65">
        <w:t>шансов</w:t>
      </w:r>
      <w:r w:rsidRPr="00097C65">
        <w:t xml:space="preserve"> </w:t>
      </w:r>
      <w:r w:rsidRPr="00097C65">
        <w:t>продолжать</w:t>
      </w:r>
      <w:r w:rsidRPr="00097C65">
        <w:t xml:space="preserve"> </w:t>
      </w:r>
      <w:r w:rsidRPr="00097C65">
        <w:t>прежнюю</w:t>
      </w:r>
      <w:r w:rsidRPr="00097C65">
        <w:t xml:space="preserve"> </w:t>
      </w:r>
      <w:r w:rsidRPr="00097C65">
        <w:t>политику</w:t>
      </w:r>
      <w:r w:rsidR="00D46E79">
        <w:t>.</w:t>
      </w:r>
      <w:r w:rsidRPr="00097C65">
        <w:t xml:space="preserve"> </w:t>
      </w:r>
      <w:r w:rsidR="00D46E79">
        <w:t>А</w:t>
      </w:r>
      <w:r w:rsidRPr="00097C65">
        <w:t xml:space="preserve"> </w:t>
      </w:r>
      <w:r w:rsidRPr="00097C65">
        <w:t>новой</w:t>
      </w:r>
      <w:r w:rsidRPr="00097C65">
        <w:t xml:space="preserve"> </w:t>
      </w:r>
      <w:r w:rsidRPr="00097C65">
        <w:rPr>
          <w:rStyle w:val="--"/>
        </w:rPr>
        <w:t>не</w:t>
      </w:r>
      <w:r w:rsidRPr="00097C65">
        <w:rPr>
          <w:rStyle w:val="--"/>
        </w:rPr>
        <w:t xml:space="preserve"> </w:t>
      </w:r>
      <w:r w:rsidRPr="00097C65">
        <w:rPr>
          <w:rStyle w:val="--0"/>
        </w:rPr>
        <w:t>было</w:t>
      </w:r>
      <w:r w:rsidRPr="00D46E79">
        <w:t xml:space="preserve">. </w:t>
      </w:r>
      <w:r w:rsidRPr="00097C65">
        <w:t>Оптимальной</w:t>
      </w:r>
      <w:r w:rsidRPr="00097C65">
        <w:t xml:space="preserve"> </w:t>
      </w:r>
      <w:r w:rsidRPr="00097C65">
        <w:t>в</w:t>
      </w:r>
      <w:r w:rsidRPr="00097C65">
        <w:t xml:space="preserve"> </w:t>
      </w:r>
      <w:r w:rsidRPr="00097C65">
        <w:t>этой</w:t>
      </w:r>
      <w:r w:rsidRPr="00097C65">
        <w:t xml:space="preserve"> </w:t>
      </w:r>
      <w:r w:rsidRPr="00097C65">
        <w:t>ситуации</w:t>
      </w:r>
      <w:r w:rsidRPr="00097C65">
        <w:t xml:space="preserve"> </w:t>
      </w:r>
      <w:r w:rsidRPr="00097C65">
        <w:t>выглядела</w:t>
      </w:r>
      <w:r w:rsidRPr="00097C65">
        <w:t xml:space="preserve"> </w:t>
      </w:r>
      <w:r w:rsidRPr="00097C65">
        <w:t>смена</w:t>
      </w:r>
      <w:r w:rsidRPr="00097C65">
        <w:t xml:space="preserve"> </w:t>
      </w:r>
      <w:r w:rsidRPr="00097C65">
        <w:t>ориентиров</w:t>
      </w:r>
      <w:r w:rsidRPr="00097C65">
        <w:t xml:space="preserve"> </w:t>
      </w:r>
      <w:r w:rsidRPr="00097C65">
        <w:t>и</w:t>
      </w:r>
      <w:r w:rsidRPr="00097C65">
        <w:t xml:space="preserve"> </w:t>
      </w:r>
      <w:r w:rsidRPr="00097C65">
        <w:t>сохранение</w:t>
      </w:r>
      <w:r w:rsidRPr="00097C65">
        <w:t xml:space="preserve"> </w:t>
      </w:r>
      <w:r w:rsidRPr="00097C65">
        <w:t>коммунистической</w:t>
      </w:r>
      <w:r w:rsidRPr="00097C65">
        <w:t xml:space="preserve"> </w:t>
      </w:r>
      <w:r w:rsidRPr="00097C65">
        <w:t>риторики.</w:t>
      </w:r>
      <w:r w:rsidRPr="00097C65">
        <w:t xml:space="preserve"> </w:t>
      </w:r>
      <w:r w:rsidRPr="00097C65">
        <w:t>Но</w:t>
      </w:r>
      <w:r w:rsidRPr="00097C65">
        <w:t xml:space="preserve"> </w:t>
      </w:r>
      <w:r w:rsidRPr="00097C65">
        <w:t>на</w:t>
      </w:r>
      <w:r w:rsidRPr="00097C65">
        <w:t xml:space="preserve"> </w:t>
      </w:r>
      <w:r w:rsidRPr="00097C65">
        <w:t>одной</w:t>
      </w:r>
      <w:r w:rsidRPr="00097C65">
        <w:t xml:space="preserve"> </w:t>
      </w:r>
      <w:r w:rsidRPr="00097C65">
        <w:t>риторике</w:t>
      </w:r>
      <w:r w:rsidRPr="00097C65">
        <w:t xml:space="preserve"> </w:t>
      </w:r>
      <w:r w:rsidRPr="00097C65">
        <w:t>далеко</w:t>
      </w:r>
      <w:r w:rsidRPr="00097C65">
        <w:t xml:space="preserve"> </w:t>
      </w:r>
      <w:r w:rsidRPr="00097C65">
        <w:t>уехать</w:t>
      </w:r>
      <w:r w:rsidRPr="00097C65">
        <w:t xml:space="preserve"> </w:t>
      </w:r>
      <w:r w:rsidRPr="00097C65">
        <w:t>не</w:t>
      </w:r>
      <w:r w:rsidRPr="00097C65">
        <w:t xml:space="preserve"> </w:t>
      </w:r>
      <w:r w:rsidRPr="00097C65">
        <w:t>удалось</w:t>
      </w:r>
      <w:r w:rsidRPr="00097C65">
        <w:t xml:space="preserve"> — </w:t>
      </w:r>
      <w:r w:rsidRPr="00097C65">
        <w:t>что</w:t>
      </w:r>
      <w:r w:rsidRPr="00097C65">
        <w:t xml:space="preserve"> </w:t>
      </w:r>
      <w:r w:rsidRPr="00097C65">
        <w:t>и</w:t>
      </w:r>
      <w:r w:rsidRPr="00097C65">
        <w:t xml:space="preserve"> </w:t>
      </w:r>
      <w:r w:rsidRPr="00097C65">
        <w:t>подтвердил</w:t>
      </w:r>
      <w:r w:rsidRPr="00097C65">
        <w:t xml:space="preserve"> </w:t>
      </w:r>
      <w:r w:rsidRPr="00097C65">
        <w:t>крах</w:t>
      </w:r>
      <w:r w:rsidRPr="00097C65">
        <w:t xml:space="preserve"> </w:t>
      </w:r>
      <w:r w:rsidRPr="00097C65">
        <w:t>СССР.</w:t>
      </w:r>
      <w:bookmarkStart w:id="9" w:name="ch3g6"/>
      <w:bookmarkEnd w:id="9"/>
    </w:p>
    <w:p w14:paraId="162009BE" w14:textId="424366B0" w:rsidR="0042185D" w:rsidRDefault="0042185D" w:rsidP="00BA391A">
      <w:r w:rsidRPr="00097C65">
        <w:t>В</w:t>
      </w:r>
      <w:r w:rsidRPr="00097C65">
        <w:t xml:space="preserve"> </w:t>
      </w:r>
      <w:r w:rsidRPr="00097C65">
        <w:t>атмосфере</w:t>
      </w:r>
      <w:r w:rsidRPr="00097C65">
        <w:t xml:space="preserve"> </w:t>
      </w:r>
      <w:r w:rsidRPr="00097C65">
        <w:t>поклонения</w:t>
      </w:r>
      <w:r w:rsidRPr="00097C65">
        <w:t xml:space="preserve"> </w:t>
      </w:r>
      <w:r w:rsidRPr="00097C65">
        <w:t>государству</w:t>
      </w:r>
      <w:r w:rsidRPr="00097C65">
        <w:t xml:space="preserve"> </w:t>
      </w:r>
      <w:r w:rsidRPr="00097C65">
        <w:t>Сталина</w:t>
      </w:r>
      <w:r w:rsidRPr="00097C65">
        <w:t xml:space="preserve"> </w:t>
      </w:r>
      <w:r w:rsidRPr="00097C65">
        <w:t>сменяет</w:t>
      </w:r>
      <w:r w:rsidRPr="00097C65">
        <w:t xml:space="preserve"> </w:t>
      </w:r>
      <w:r w:rsidR="00BA391A" w:rsidRPr="00097C65">
        <w:t>Хрущёв</w:t>
      </w:r>
      <w:r w:rsidRPr="00097C65">
        <w:t xml:space="preserve"> </w:t>
      </w:r>
      <w:r w:rsidRPr="00097C65">
        <w:t>—</w:t>
      </w:r>
      <w:r w:rsidRPr="00097C65">
        <w:t xml:space="preserve"> </w:t>
      </w:r>
      <w:r w:rsidRPr="00097C65">
        <w:rPr>
          <w:b/>
          <w:bCs/>
          <w:i/>
          <w:iCs/>
        </w:rPr>
        <w:t>как</w:t>
      </w:r>
      <w:r w:rsidRPr="00097C65">
        <w:rPr>
          <w:b/>
          <w:bCs/>
          <w:i/>
          <w:iCs/>
        </w:rPr>
        <w:t xml:space="preserve"> </w:t>
      </w:r>
      <w:r w:rsidRPr="00097C65">
        <w:rPr>
          <w:b/>
          <w:bCs/>
          <w:i/>
          <w:iCs/>
        </w:rPr>
        <w:t>мыслитель</w:t>
      </w:r>
      <w:r w:rsidRPr="00097C65">
        <w:rPr>
          <w:b/>
          <w:bCs/>
          <w:i/>
          <w:iCs/>
        </w:rPr>
        <w:t xml:space="preserve"> </w:t>
      </w:r>
      <w:r w:rsidRPr="00097C65">
        <w:rPr>
          <w:b/>
          <w:bCs/>
          <w:i/>
          <w:iCs/>
        </w:rPr>
        <w:t>даже</w:t>
      </w:r>
      <w:r w:rsidRPr="00097C65">
        <w:rPr>
          <w:b/>
          <w:bCs/>
          <w:i/>
          <w:iCs/>
        </w:rPr>
        <w:t xml:space="preserve"> </w:t>
      </w:r>
      <w:r w:rsidRPr="00097C65">
        <w:rPr>
          <w:b/>
          <w:bCs/>
          <w:i/>
          <w:iCs/>
        </w:rPr>
        <w:t>не</w:t>
      </w:r>
      <w:r w:rsidRPr="00097C65">
        <w:rPr>
          <w:b/>
          <w:bCs/>
          <w:i/>
          <w:iCs/>
        </w:rPr>
        <w:t xml:space="preserve"> </w:t>
      </w:r>
      <w:r w:rsidRPr="00097C65">
        <w:rPr>
          <w:b/>
          <w:bCs/>
          <w:i/>
          <w:iCs/>
        </w:rPr>
        <w:t>ноль,</w:t>
      </w:r>
      <w:r w:rsidRPr="00097C65">
        <w:rPr>
          <w:b/>
          <w:bCs/>
          <w:i/>
          <w:iCs/>
        </w:rPr>
        <w:t xml:space="preserve"> </w:t>
      </w:r>
      <w:r w:rsidRPr="00097C65">
        <w:rPr>
          <w:b/>
          <w:bCs/>
          <w:i/>
          <w:iCs/>
        </w:rPr>
        <w:t>а</w:t>
      </w:r>
      <w:r w:rsidRPr="00097C65">
        <w:rPr>
          <w:b/>
          <w:bCs/>
          <w:i/>
          <w:iCs/>
        </w:rPr>
        <w:t xml:space="preserve"> </w:t>
      </w:r>
      <w:r w:rsidRPr="00097C65">
        <w:rPr>
          <w:b/>
          <w:bCs/>
          <w:i/>
          <w:iCs/>
        </w:rPr>
        <w:t>минус</w:t>
      </w:r>
      <w:r w:rsidRPr="00097C65">
        <w:rPr>
          <w:b/>
          <w:bCs/>
          <w:i/>
          <w:iCs/>
        </w:rPr>
        <w:t xml:space="preserve"> </w:t>
      </w:r>
      <w:r w:rsidRPr="00097C65">
        <w:rPr>
          <w:b/>
          <w:bCs/>
          <w:i/>
          <w:iCs/>
        </w:rPr>
        <w:t>(по</w:t>
      </w:r>
      <w:r w:rsidRPr="00097C65">
        <w:rPr>
          <w:b/>
          <w:bCs/>
          <w:i/>
          <w:iCs/>
        </w:rPr>
        <w:t xml:space="preserve"> </w:t>
      </w:r>
      <w:r w:rsidRPr="00097C65">
        <w:rPr>
          <w:b/>
          <w:bCs/>
          <w:i/>
          <w:iCs/>
        </w:rPr>
        <w:t>масштабу</w:t>
      </w:r>
      <w:r w:rsidRPr="00097C65">
        <w:rPr>
          <w:b/>
          <w:bCs/>
          <w:i/>
          <w:iCs/>
        </w:rPr>
        <w:t xml:space="preserve"> </w:t>
      </w:r>
      <w:r w:rsidRPr="00097C65">
        <w:rPr>
          <w:b/>
          <w:bCs/>
          <w:i/>
          <w:iCs/>
        </w:rPr>
        <w:t>тоже)</w:t>
      </w:r>
      <w:r w:rsidRPr="00BA391A">
        <w:t>.</w:t>
      </w:r>
      <w:r w:rsidRPr="00097C65">
        <w:t xml:space="preserve"> </w:t>
      </w:r>
      <w:r w:rsidR="00BA391A" w:rsidRPr="00097C65">
        <w:t>Хрущёв</w:t>
      </w:r>
      <w:r w:rsidRPr="00097C65">
        <w:t xml:space="preserve"> </w:t>
      </w:r>
      <w:r w:rsidRPr="00097C65">
        <w:t>считал</w:t>
      </w:r>
      <w:r w:rsidRPr="00097C65">
        <w:t xml:space="preserve"> </w:t>
      </w:r>
      <w:r w:rsidRPr="00097C65">
        <w:t>теорию</w:t>
      </w:r>
      <w:r w:rsidRPr="00097C65">
        <w:t xml:space="preserve"> </w:t>
      </w:r>
      <w:r w:rsidRPr="00097C65">
        <w:t>демагогией.</w:t>
      </w:r>
      <w:r w:rsidRPr="00097C65">
        <w:t xml:space="preserve"> </w:t>
      </w:r>
      <w:r w:rsidRPr="00097C65">
        <w:t>Он</w:t>
      </w:r>
      <w:r w:rsidRPr="00097C65">
        <w:t xml:space="preserve"> </w:t>
      </w:r>
      <w:r w:rsidRPr="00097C65">
        <w:t>был,</w:t>
      </w:r>
      <w:r w:rsidRPr="00097C65">
        <w:t xml:space="preserve"> </w:t>
      </w:r>
      <w:r w:rsidRPr="00097C65">
        <w:t>что</w:t>
      </w:r>
      <w:r w:rsidRPr="00097C65">
        <w:t xml:space="preserve"> </w:t>
      </w:r>
      <w:r w:rsidRPr="00097C65">
        <w:t>называется,</w:t>
      </w:r>
      <w:r w:rsidRPr="00097C65">
        <w:t xml:space="preserve"> </w:t>
      </w:r>
      <w:r w:rsidRPr="00097C65">
        <w:t>«реальным</w:t>
      </w:r>
      <w:r w:rsidRPr="00097C65">
        <w:t xml:space="preserve"> </w:t>
      </w:r>
      <w:r w:rsidRPr="00097C65">
        <w:t>мужиком»,</w:t>
      </w:r>
      <w:r w:rsidRPr="00097C65">
        <w:t xml:space="preserve"> </w:t>
      </w:r>
      <w:r w:rsidRPr="00097C65">
        <w:t>то</w:t>
      </w:r>
      <w:r w:rsidRPr="00097C65">
        <w:t xml:space="preserve"> </w:t>
      </w:r>
      <w:r w:rsidRPr="00097C65">
        <w:t>есть</w:t>
      </w:r>
      <w:r w:rsidRPr="00097C65">
        <w:t xml:space="preserve"> </w:t>
      </w:r>
      <w:r w:rsidRPr="00097C65">
        <w:t>делал</w:t>
      </w:r>
      <w:r w:rsidRPr="00097C65">
        <w:t xml:space="preserve"> </w:t>
      </w:r>
      <w:r w:rsidRPr="00097C65">
        <w:t>то,</w:t>
      </w:r>
      <w:r w:rsidRPr="00097C65">
        <w:t xml:space="preserve"> </w:t>
      </w:r>
      <w:r w:rsidRPr="00097C65">
        <w:t>результат</w:t>
      </w:r>
      <w:r w:rsidRPr="00097C65">
        <w:t xml:space="preserve"> </w:t>
      </w:r>
      <w:r w:rsidRPr="00097C65">
        <w:t>чего</w:t>
      </w:r>
      <w:r w:rsidRPr="00097C65">
        <w:t xml:space="preserve"> </w:t>
      </w:r>
      <w:r w:rsidRPr="00097C65">
        <w:t>можно</w:t>
      </w:r>
      <w:r w:rsidRPr="00097C65">
        <w:t xml:space="preserve"> </w:t>
      </w:r>
      <w:r w:rsidRPr="00097C65">
        <w:t>увидеть</w:t>
      </w:r>
      <w:r w:rsidRPr="00097C65">
        <w:t xml:space="preserve"> </w:t>
      </w:r>
      <w:r w:rsidRPr="00097C65">
        <w:t>на</w:t>
      </w:r>
      <w:r w:rsidRPr="00097C65">
        <w:t xml:space="preserve"> </w:t>
      </w:r>
      <w:r w:rsidRPr="00097C65">
        <w:t>коротком</w:t>
      </w:r>
      <w:r w:rsidRPr="00097C65">
        <w:t xml:space="preserve"> </w:t>
      </w:r>
      <w:r w:rsidRPr="00097C65">
        <w:t>отрезке</w:t>
      </w:r>
      <w:r w:rsidRPr="00097C65">
        <w:t xml:space="preserve"> </w:t>
      </w:r>
      <w:r w:rsidRPr="00097C65">
        <w:t>времени.</w:t>
      </w:r>
      <w:r w:rsidRPr="00097C65">
        <w:t xml:space="preserve"> </w:t>
      </w:r>
      <w:r w:rsidRPr="00097C65">
        <w:t>Его</w:t>
      </w:r>
      <w:r w:rsidRPr="00097C65">
        <w:t xml:space="preserve"> </w:t>
      </w:r>
      <w:r w:rsidRPr="00097C65">
        <w:t>мышление</w:t>
      </w:r>
      <w:r w:rsidRPr="00097C65">
        <w:t xml:space="preserve"> </w:t>
      </w:r>
      <w:r w:rsidRPr="00097C65">
        <w:t>было</w:t>
      </w:r>
      <w:r w:rsidRPr="00097C65">
        <w:t xml:space="preserve"> </w:t>
      </w:r>
      <w:r w:rsidRPr="00097C65">
        <w:t>типичным</w:t>
      </w:r>
      <w:r w:rsidRPr="00097C65">
        <w:t xml:space="preserve"> </w:t>
      </w:r>
      <w:r w:rsidRPr="00097C65">
        <w:t>для</w:t>
      </w:r>
      <w:r w:rsidRPr="00097C65">
        <w:t xml:space="preserve"> </w:t>
      </w:r>
      <w:r w:rsidRPr="00097C65">
        <w:t>малого</w:t>
      </w:r>
      <w:r w:rsidRPr="00097C65">
        <w:t xml:space="preserve"> </w:t>
      </w:r>
      <w:r w:rsidRPr="00097C65">
        <w:t>человека.</w:t>
      </w:r>
      <w:r w:rsidRPr="00097C65">
        <w:t xml:space="preserve"> </w:t>
      </w:r>
      <w:r w:rsidRPr="00097C65">
        <w:t>Он</w:t>
      </w:r>
      <w:r w:rsidRPr="00097C65">
        <w:t xml:space="preserve"> </w:t>
      </w:r>
      <w:r w:rsidRPr="00097C65">
        <w:t>считал</w:t>
      </w:r>
      <w:r w:rsidRPr="00097C65">
        <w:t xml:space="preserve"> </w:t>
      </w:r>
      <w:r w:rsidRPr="00097C65">
        <w:rPr>
          <w:rStyle w:val="--0"/>
        </w:rPr>
        <w:t>гарантией</w:t>
      </w:r>
      <w:r w:rsidRPr="00097C65">
        <w:rPr>
          <w:rStyle w:val="--0"/>
        </w:rPr>
        <w:t xml:space="preserve"> </w:t>
      </w:r>
      <w:r w:rsidRPr="00097C65">
        <w:rPr>
          <w:rStyle w:val="--"/>
        </w:rPr>
        <w:t>сохранения</w:t>
      </w:r>
      <w:r w:rsidRPr="00097C65">
        <w:rPr>
          <w:rStyle w:val="--"/>
        </w:rPr>
        <w:t xml:space="preserve"> </w:t>
      </w:r>
      <w:r w:rsidRPr="00097C65">
        <w:t>личной</w:t>
      </w:r>
      <w:r w:rsidRPr="00097C65">
        <w:t xml:space="preserve"> </w:t>
      </w:r>
      <w:r w:rsidRPr="00097C65">
        <w:t>власти</w:t>
      </w:r>
      <w:r w:rsidRPr="00097C65">
        <w:t xml:space="preserve"> </w:t>
      </w:r>
      <w:r w:rsidRPr="00097C65">
        <w:t>контроль</w:t>
      </w:r>
      <w:r w:rsidRPr="00097C65">
        <w:t xml:space="preserve"> </w:t>
      </w:r>
      <w:r w:rsidRPr="00097C65">
        <w:t>силовиков.</w:t>
      </w:r>
      <w:r w:rsidRPr="00097C65">
        <w:t xml:space="preserve"> </w:t>
      </w:r>
      <w:r w:rsidRPr="00097C65">
        <w:t>Если</w:t>
      </w:r>
      <w:r w:rsidRPr="00097C65">
        <w:t xml:space="preserve"> </w:t>
      </w:r>
      <w:r w:rsidRPr="00097C65">
        <w:t>силовики</w:t>
      </w:r>
      <w:r w:rsidRPr="00097C65">
        <w:t xml:space="preserve"> </w:t>
      </w:r>
      <w:r w:rsidRPr="00097C65">
        <w:t>могут</w:t>
      </w:r>
      <w:r w:rsidRPr="00097C65">
        <w:t xml:space="preserve"> </w:t>
      </w:r>
      <w:r w:rsidRPr="00097C65">
        <w:t>любого</w:t>
      </w:r>
      <w:r w:rsidRPr="00097C65">
        <w:t xml:space="preserve"> </w:t>
      </w:r>
      <w:r w:rsidRPr="00097C65">
        <w:t>уничтожить</w:t>
      </w:r>
      <w:r w:rsidRPr="00097C65">
        <w:t xml:space="preserve"> </w:t>
      </w:r>
      <w:r w:rsidRPr="00097C65">
        <w:t>физически,</w:t>
      </w:r>
      <w:r w:rsidRPr="00097C65">
        <w:t xml:space="preserve"> </w:t>
      </w:r>
      <w:r w:rsidRPr="00097C65">
        <w:t>чему</w:t>
      </w:r>
      <w:r w:rsidRPr="00097C65">
        <w:t xml:space="preserve"> </w:t>
      </w:r>
      <w:r w:rsidRPr="00097C65">
        <w:t>доказательство</w:t>
      </w:r>
      <w:r w:rsidRPr="00097C65">
        <w:t xml:space="preserve"> </w:t>
      </w:r>
      <w:r w:rsidRPr="00097C65">
        <w:t>сталинские</w:t>
      </w:r>
      <w:r w:rsidRPr="00097C65">
        <w:t xml:space="preserve"> </w:t>
      </w:r>
      <w:r w:rsidRPr="00097C65">
        <w:t>репрессии,</w:t>
      </w:r>
      <w:r w:rsidRPr="00097C65">
        <w:t xml:space="preserve"> </w:t>
      </w:r>
      <w:r w:rsidRPr="00097C65">
        <w:t>надо</w:t>
      </w:r>
      <w:r w:rsidRPr="00097C65">
        <w:t xml:space="preserve"> </w:t>
      </w:r>
      <w:r w:rsidRPr="00097C65">
        <w:t>контролировать</w:t>
      </w:r>
      <w:r w:rsidRPr="00097C65">
        <w:t xml:space="preserve"> </w:t>
      </w:r>
      <w:r w:rsidRPr="00097C65">
        <w:t>армию,</w:t>
      </w:r>
      <w:r w:rsidRPr="00097C65">
        <w:t xml:space="preserve"> </w:t>
      </w:r>
      <w:r w:rsidRPr="00097C65">
        <w:t>МВД</w:t>
      </w:r>
      <w:r w:rsidRPr="00097C65">
        <w:t xml:space="preserve"> </w:t>
      </w:r>
      <w:r w:rsidRPr="00097C65">
        <w:t>и</w:t>
      </w:r>
      <w:r w:rsidRPr="00097C65">
        <w:t xml:space="preserve"> </w:t>
      </w:r>
      <w:r w:rsidRPr="00097C65">
        <w:t>ФСБ.</w:t>
      </w:r>
      <w:r w:rsidRPr="00097C65">
        <w:t xml:space="preserve"> </w:t>
      </w:r>
      <w:r w:rsidRPr="00097C65">
        <w:t>На</w:t>
      </w:r>
      <w:r w:rsidRPr="00097C65">
        <w:t xml:space="preserve"> </w:t>
      </w:r>
      <w:r w:rsidRPr="00097C65">
        <w:t>этой</w:t>
      </w:r>
      <w:r w:rsidRPr="00097C65">
        <w:t xml:space="preserve"> </w:t>
      </w:r>
      <w:r w:rsidRPr="00097C65">
        <w:t>задаче</w:t>
      </w:r>
      <w:r w:rsidRPr="00097C65">
        <w:t xml:space="preserve"> </w:t>
      </w:r>
      <w:r w:rsidRPr="00097C65">
        <w:t>он</w:t>
      </w:r>
      <w:r w:rsidRPr="00097C65">
        <w:t xml:space="preserve"> </w:t>
      </w:r>
      <w:r w:rsidRPr="00097C65">
        <w:t>сосредоточился,</w:t>
      </w:r>
      <w:r w:rsidRPr="00097C65">
        <w:t xml:space="preserve"> </w:t>
      </w:r>
      <w:r w:rsidRPr="00097C65">
        <w:t>реализовал</w:t>
      </w:r>
      <w:r w:rsidRPr="00097C65">
        <w:t xml:space="preserve"> </w:t>
      </w:r>
      <w:r w:rsidRPr="00097C65">
        <w:t>е</w:t>
      </w:r>
      <w:r w:rsidR="00BA391A">
        <w:t>ё</w:t>
      </w:r>
      <w:r w:rsidRPr="00097C65">
        <w:t>,</w:t>
      </w:r>
      <w:r w:rsidRPr="00097C65">
        <w:t xml:space="preserve"> </w:t>
      </w:r>
      <w:r w:rsidRPr="00097C65">
        <w:t>но</w:t>
      </w:r>
      <w:r w:rsidRPr="00097C65">
        <w:t xml:space="preserve"> </w:t>
      </w:r>
      <w:r w:rsidRPr="00097C65">
        <w:t>так</w:t>
      </w:r>
      <w:r w:rsidRPr="00097C65">
        <w:t xml:space="preserve"> </w:t>
      </w:r>
      <w:r w:rsidRPr="00097C65">
        <w:t>до</w:t>
      </w:r>
      <w:r w:rsidRPr="00097C65">
        <w:t xml:space="preserve"> </w:t>
      </w:r>
      <w:r w:rsidRPr="00097C65">
        <w:t>конца</w:t>
      </w:r>
      <w:r w:rsidRPr="00097C65">
        <w:t xml:space="preserve"> </w:t>
      </w:r>
      <w:r w:rsidRPr="00097C65">
        <w:t>жизни</w:t>
      </w:r>
      <w:r w:rsidRPr="00097C65">
        <w:t xml:space="preserve"> </w:t>
      </w:r>
      <w:r w:rsidRPr="00097C65">
        <w:t>и</w:t>
      </w:r>
      <w:r w:rsidRPr="00097C65">
        <w:t xml:space="preserve"> </w:t>
      </w:r>
      <w:r w:rsidRPr="00097C65">
        <w:rPr>
          <w:rStyle w:val="--"/>
        </w:rPr>
        <w:t>не</w:t>
      </w:r>
      <w:r w:rsidRPr="00097C65">
        <w:rPr>
          <w:rStyle w:val="--0"/>
        </w:rPr>
        <w:t xml:space="preserve"> </w:t>
      </w:r>
      <w:r w:rsidRPr="00097C65">
        <w:rPr>
          <w:rStyle w:val="--0"/>
        </w:rPr>
        <w:t>смог</w:t>
      </w:r>
      <w:r w:rsidRPr="00097C65">
        <w:rPr>
          <w:rStyle w:val="--0"/>
        </w:rPr>
        <w:t xml:space="preserve"> </w:t>
      </w:r>
      <w:r w:rsidRPr="00097C65">
        <w:rPr>
          <w:rStyle w:val="--"/>
        </w:rPr>
        <w:t>понять</w:t>
      </w:r>
      <w:r w:rsidRPr="00BA391A">
        <w:t xml:space="preserve">, </w:t>
      </w:r>
      <w:r w:rsidRPr="00097C65">
        <w:t>каким</w:t>
      </w:r>
      <w:r w:rsidRPr="00097C65">
        <w:t xml:space="preserve"> </w:t>
      </w:r>
      <w:r w:rsidRPr="00097C65">
        <w:t>образом</w:t>
      </w:r>
      <w:r w:rsidRPr="00097C65">
        <w:t xml:space="preserve"> </w:t>
      </w:r>
      <w:r w:rsidRPr="00097C65">
        <w:t>потерял</w:t>
      </w:r>
      <w:r w:rsidRPr="00097C65">
        <w:t xml:space="preserve"> </w:t>
      </w:r>
      <w:r w:rsidRPr="00097C65">
        <w:t>власть.</w:t>
      </w:r>
    </w:p>
    <w:p w14:paraId="2EC73831" w14:textId="2BC389DE" w:rsidR="00FE713E" w:rsidRPr="00097C65" w:rsidRDefault="00FE713E" w:rsidP="00FE713E">
      <w:pPr>
        <w:pStyle w:val="afffff"/>
      </w:pPr>
      <w:r>
        <w:drawing>
          <wp:inline distT="0" distB="0" distL="0" distR="0" wp14:anchorId="078CC9DE" wp14:editId="3F28F050">
            <wp:extent cx="5155260" cy="2920164"/>
            <wp:effectExtent l="0" t="0" r="1270" b="127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Рисунок 36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62527" cy="29242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227000" w14:textId="2B84B50E" w:rsidR="0042185D" w:rsidRPr="00097C65" w:rsidRDefault="0042185D" w:rsidP="00BA391A">
      <w:r w:rsidRPr="00097C65">
        <w:t>Близорукость</w:t>
      </w:r>
      <w:r w:rsidRPr="00097C65">
        <w:t xml:space="preserve"> </w:t>
      </w:r>
      <w:r w:rsidRPr="00097C65">
        <w:t>свойственна</w:t>
      </w:r>
      <w:r w:rsidRPr="00097C65">
        <w:t xml:space="preserve"> </w:t>
      </w:r>
      <w:r w:rsidRPr="00097C65">
        <w:t>безыдейным</w:t>
      </w:r>
      <w:r w:rsidRPr="00097C65">
        <w:t xml:space="preserve"> </w:t>
      </w:r>
      <w:r w:rsidRPr="00097C65">
        <w:t>правителям.</w:t>
      </w:r>
      <w:r w:rsidRPr="00097C65">
        <w:t xml:space="preserve"> </w:t>
      </w:r>
      <w:r w:rsidRPr="00097C65">
        <w:t>Последний</w:t>
      </w:r>
      <w:r w:rsidRPr="00097C65">
        <w:t xml:space="preserve"> </w:t>
      </w:r>
      <w:r w:rsidRPr="00097C65">
        <w:t>состав</w:t>
      </w:r>
      <w:r w:rsidRPr="00097C65">
        <w:t xml:space="preserve"> </w:t>
      </w:r>
      <w:r w:rsidRPr="00097C65">
        <w:t>ЦК</w:t>
      </w:r>
      <w:r w:rsidRPr="00097C65">
        <w:t xml:space="preserve"> </w:t>
      </w:r>
      <w:r w:rsidRPr="00097C65">
        <w:t>КПСС</w:t>
      </w:r>
      <w:r w:rsidRPr="00097C65">
        <w:t xml:space="preserve"> </w:t>
      </w:r>
      <w:r w:rsidRPr="00097C65">
        <w:t>тоже</w:t>
      </w:r>
      <w:r w:rsidRPr="00097C65">
        <w:t xml:space="preserve"> </w:t>
      </w:r>
      <w:r w:rsidRPr="00097C65">
        <w:t>до</w:t>
      </w:r>
      <w:r w:rsidRPr="00097C65">
        <w:t xml:space="preserve"> </w:t>
      </w:r>
      <w:r w:rsidRPr="00097C65">
        <w:t>последнего</w:t>
      </w:r>
      <w:r w:rsidRPr="00097C65">
        <w:t xml:space="preserve"> </w:t>
      </w:r>
      <w:r w:rsidRPr="00097C65">
        <w:t>не</w:t>
      </w:r>
      <w:r w:rsidRPr="00097C65">
        <w:t xml:space="preserve"> </w:t>
      </w:r>
      <w:r w:rsidRPr="00097C65">
        <w:t>мог</w:t>
      </w:r>
      <w:r w:rsidRPr="00097C65">
        <w:t xml:space="preserve"> </w:t>
      </w:r>
      <w:r w:rsidRPr="00097C65">
        <w:t>понять,</w:t>
      </w:r>
      <w:r w:rsidRPr="00097C65">
        <w:t xml:space="preserve"> </w:t>
      </w:r>
      <w:r w:rsidRPr="00097C65">
        <w:t>почему,</w:t>
      </w:r>
      <w:r w:rsidRPr="00097C65">
        <w:t xml:space="preserve"> </w:t>
      </w:r>
      <w:r w:rsidRPr="00097C65">
        <w:t>имея</w:t>
      </w:r>
      <w:r w:rsidRPr="00097C65">
        <w:t xml:space="preserve"> </w:t>
      </w:r>
      <w:r w:rsidRPr="00097C65">
        <w:t>мощную</w:t>
      </w:r>
      <w:r w:rsidRPr="00097C65">
        <w:t xml:space="preserve"> </w:t>
      </w:r>
      <w:r w:rsidRPr="00097C65">
        <w:t>армию</w:t>
      </w:r>
      <w:r w:rsidRPr="00097C65">
        <w:t xml:space="preserve"> </w:t>
      </w:r>
      <w:r w:rsidRPr="00097C65">
        <w:t>и</w:t>
      </w:r>
      <w:r w:rsidRPr="00097C65">
        <w:t xml:space="preserve"> </w:t>
      </w:r>
      <w:r w:rsidRPr="00097C65">
        <w:t>карательные</w:t>
      </w:r>
      <w:r w:rsidRPr="00097C65">
        <w:t xml:space="preserve"> </w:t>
      </w:r>
      <w:r w:rsidRPr="00097C65">
        <w:t>органы,</w:t>
      </w:r>
      <w:r w:rsidRPr="00097C65">
        <w:t xml:space="preserve"> </w:t>
      </w:r>
      <w:r w:rsidRPr="00097C65">
        <w:t>потерял</w:t>
      </w:r>
      <w:r w:rsidRPr="00097C65">
        <w:t xml:space="preserve"> </w:t>
      </w:r>
      <w:r w:rsidRPr="00097C65">
        <w:t>власть.</w:t>
      </w:r>
      <w:r w:rsidRPr="00097C65">
        <w:t xml:space="preserve"> </w:t>
      </w:r>
      <w:r w:rsidRPr="00097C65">
        <w:t>И</w:t>
      </w:r>
      <w:r w:rsidRPr="00097C65">
        <w:t xml:space="preserve"> </w:t>
      </w:r>
      <w:r w:rsidRPr="00097C65">
        <w:t>современные</w:t>
      </w:r>
      <w:r w:rsidRPr="00097C65">
        <w:t xml:space="preserve"> </w:t>
      </w:r>
      <w:r w:rsidRPr="00097C65">
        <w:t>«госруководители»,</w:t>
      </w:r>
      <w:r w:rsidRPr="00097C65">
        <w:t xml:space="preserve"> </w:t>
      </w:r>
      <w:r w:rsidRPr="00097C65">
        <w:t>когда</w:t>
      </w:r>
      <w:r w:rsidRPr="00097C65">
        <w:t xml:space="preserve"> </w:t>
      </w:r>
      <w:r w:rsidR="00BA391A" w:rsidRPr="00097C65">
        <w:t>придёт</w:t>
      </w:r>
      <w:r w:rsidRPr="00097C65">
        <w:t xml:space="preserve"> </w:t>
      </w:r>
      <w:r w:rsidRPr="00097C65">
        <w:t>их</w:t>
      </w:r>
      <w:r w:rsidRPr="00097C65">
        <w:t xml:space="preserve"> </w:t>
      </w:r>
      <w:r w:rsidRPr="00097C65">
        <w:t>время</w:t>
      </w:r>
      <w:r w:rsidRPr="00097C65">
        <w:t xml:space="preserve"> </w:t>
      </w:r>
      <w:r w:rsidR="00BA391A">
        <w:t>(</w:t>
      </w:r>
      <w:r w:rsidRPr="00097C65">
        <w:t>а</w:t>
      </w:r>
      <w:r w:rsidRPr="00097C65">
        <w:t xml:space="preserve"> </w:t>
      </w:r>
      <w:r w:rsidRPr="00097C65">
        <w:t>оно</w:t>
      </w:r>
      <w:r w:rsidRPr="00097C65">
        <w:t xml:space="preserve"> </w:t>
      </w:r>
      <w:r w:rsidRPr="00097C65">
        <w:t>приближается</w:t>
      </w:r>
      <w:r w:rsidRPr="00097C65">
        <w:t xml:space="preserve"> </w:t>
      </w:r>
      <w:r w:rsidRPr="00097C65">
        <w:t>семимильными</w:t>
      </w:r>
      <w:r w:rsidRPr="00097C65">
        <w:t xml:space="preserve"> </w:t>
      </w:r>
      <w:r w:rsidRPr="00097C65">
        <w:t>шагами</w:t>
      </w:r>
      <w:r w:rsidR="00BA391A">
        <w:t>),</w:t>
      </w:r>
      <w:r w:rsidRPr="00097C65">
        <w:t xml:space="preserve"> </w:t>
      </w:r>
      <w:r w:rsidRPr="00097C65">
        <w:t>тоже</w:t>
      </w:r>
      <w:r w:rsidRPr="00097C65">
        <w:t xml:space="preserve"> </w:t>
      </w:r>
      <w:r w:rsidRPr="00097C65">
        <w:rPr>
          <w:rStyle w:val="--"/>
        </w:rPr>
        <w:t>не</w:t>
      </w:r>
      <w:r w:rsidRPr="00097C65">
        <w:rPr>
          <w:rStyle w:val="--0"/>
        </w:rPr>
        <w:t xml:space="preserve"> </w:t>
      </w:r>
      <w:r w:rsidRPr="00097C65">
        <w:rPr>
          <w:rStyle w:val="--0"/>
        </w:rPr>
        <w:t>поймут</w:t>
      </w:r>
      <w:r w:rsidRPr="00097C65">
        <w:t xml:space="preserve"> </w:t>
      </w:r>
      <w:r w:rsidRPr="00097C65">
        <w:t>причину</w:t>
      </w:r>
      <w:r w:rsidRPr="00097C65">
        <w:t xml:space="preserve"> </w:t>
      </w:r>
      <w:r w:rsidRPr="00097C65">
        <w:t>потери</w:t>
      </w:r>
      <w:r w:rsidRPr="00097C65">
        <w:t xml:space="preserve"> </w:t>
      </w:r>
      <w:r w:rsidRPr="00097C65">
        <w:t>власти.</w:t>
      </w:r>
      <w:r w:rsidRPr="00097C65">
        <w:t xml:space="preserve"> </w:t>
      </w:r>
      <w:r w:rsidRPr="00097C65">
        <w:t>Потому</w:t>
      </w:r>
      <w:r w:rsidRPr="00097C65">
        <w:t xml:space="preserve"> </w:t>
      </w:r>
      <w:r w:rsidRPr="00097C65">
        <w:t>что</w:t>
      </w:r>
      <w:r w:rsidRPr="00097C65">
        <w:t xml:space="preserve"> </w:t>
      </w:r>
      <w:r w:rsidRPr="00097C65">
        <w:t>им</w:t>
      </w:r>
      <w:r w:rsidRPr="00097C65">
        <w:t xml:space="preserve"> </w:t>
      </w:r>
      <w:r w:rsidRPr="00097C65">
        <w:t>в</w:t>
      </w:r>
      <w:r w:rsidRPr="00097C65">
        <w:t xml:space="preserve"> </w:t>
      </w:r>
      <w:r w:rsidRPr="00097C65">
        <w:t>пон</w:t>
      </w:r>
      <w:r w:rsidR="00BA391A">
        <w:t>имании</w:t>
      </w:r>
      <w:r w:rsidRPr="00097C65">
        <w:t xml:space="preserve"> </w:t>
      </w:r>
      <w:r w:rsidRPr="00097C65">
        <w:t>уже</w:t>
      </w:r>
      <w:r w:rsidRPr="00097C65">
        <w:t xml:space="preserve"> —</w:t>
      </w:r>
      <w:r w:rsidRPr="00097C65">
        <w:t>«отказано».</w:t>
      </w:r>
    </w:p>
    <w:p w14:paraId="522F8FC2" w14:textId="3E8AF566" w:rsidR="0042185D" w:rsidRPr="00097C65" w:rsidRDefault="0042185D" w:rsidP="00BA391A">
      <w:r w:rsidRPr="00097C65">
        <w:t>Две</w:t>
      </w:r>
      <w:r w:rsidRPr="00097C65">
        <w:t xml:space="preserve"> </w:t>
      </w:r>
      <w:r w:rsidRPr="00097C65">
        <w:t>тысячи</w:t>
      </w:r>
      <w:r w:rsidRPr="00097C65">
        <w:t xml:space="preserve"> </w:t>
      </w:r>
      <w:r w:rsidRPr="00097C65">
        <w:t>лет</w:t>
      </w:r>
      <w:r w:rsidRPr="00097C65">
        <w:t xml:space="preserve"> </w:t>
      </w:r>
      <w:r w:rsidRPr="00097C65">
        <w:t>назад</w:t>
      </w:r>
      <w:r w:rsidRPr="00097C65">
        <w:t xml:space="preserve"> </w:t>
      </w:r>
      <w:r w:rsidRPr="00097C65">
        <w:t>таким</w:t>
      </w:r>
      <w:r w:rsidRPr="00097C65">
        <w:t xml:space="preserve"> </w:t>
      </w:r>
      <w:r w:rsidRPr="00097C65">
        <w:t>конструкциям</w:t>
      </w:r>
      <w:r w:rsidRPr="00097C65">
        <w:t xml:space="preserve"> </w:t>
      </w:r>
      <w:r w:rsidRPr="00097C65">
        <w:t>был</w:t>
      </w:r>
      <w:r w:rsidRPr="00097C65">
        <w:t xml:space="preserve"> </w:t>
      </w:r>
      <w:r w:rsidRPr="00097C65">
        <w:t>поставлен</w:t>
      </w:r>
      <w:r w:rsidRPr="00097C65">
        <w:t xml:space="preserve"> </w:t>
      </w:r>
      <w:r w:rsidRPr="00097C65">
        <w:t>точный</w:t>
      </w:r>
      <w:r w:rsidRPr="00097C65">
        <w:t xml:space="preserve"> </w:t>
      </w:r>
      <w:r w:rsidRPr="00097C65">
        <w:t>диагноз:</w:t>
      </w:r>
      <w:r w:rsidRPr="00097C65">
        <w:t xml:space="preserve"> </w:t>
      </w:r>
      <w:r w:rsidRPr="00097C65">
        <w:t>дом,</w:t>
      </w:r>
      <w:r w:rsidRPr="00097C65">
        <w:t xml:space="preserve"> </w:t>
      </w:r>
      <w:r w:rsidRPr="00097C65">
        <w:t>построенный</w:t>
      </w:r>
      <w:r w:rsidRPr="00097C65">
        <w:t xml:space="preserve"> </w:t>
      </w:r>
      <w:r w:rsidRPr="00097C65">
        <w:t>на</w:t>
      </w:r>
      <w:r w:rsidRPr="00097C65">
        <w:t xml:space="preserve"> </w:t>
      </w:r>
      <w:r w:rsidRPr="00097C65">
        <w:t>песке,</w:t>
      </w:r>
      <w:r w:rsidRPr="00097C65">
        <w:t xml:space="preserve"> </w:t>
      </w:r>
      <w:r w:rsidRPr="00097C65">
        <w:t>рухнет,</w:t>
      </w:r>
      <w:r w:rsidRPr="00097C65">
        <w:t xml:space="preserve"> </w:t>
      </w:r>
      <w:r w:rsidRPr="00097C65">
        <w:t>и</w:t>
      </w:r>
      <w:r w:rsidRPr="00097C65">
        <w:t xml:space="preserve"> </w:t>
      </w:r>
      <w:r w:rsidRPr="00097C65">
        <w:t>падение</w:t>
      </w:r>
      <w:r w:rsidRPr="00097C65">
        <w:t xml:space="preserve"> </w:t>
      </w:r>
      <w:r w:rsidRPr="00097C65">
        <w:t>его</w:t>
      </w:r>
      <w:r w:rsidRPr="00097C65">
        <w:t xml:space="preserve"> </w:t>
      </w:r>
      <w:r w:rsidRPr="00097C65">
        <w:t>будет</w:t>
      </w:r>
      <w:r w:rsidRPr="00097C65">
        <w:t xml:space="preserve"> </w:t>
      </w:r>
      <w:r w:rsidRPr="00097C65">
        <w:t>велик</w:t>
      </w:r>
      <w:r w:rsidR="00BA391A">
        <w:t>им</w:t>
      </w:r>
      <w:r w:rsidRPr="00097C65">
        <w:t>.</w:t>
      </w:r>
      <w:r w:rsidRPr="00097C65">
        <w:t xml:space="preserve"> </w:t>
      </w:r>
      <w:r w:rsidRPr="00097C65">
        <w:t>Устоит</w:t>
      </w:r>
      <w:r w:rsidRPr="00097C65">
        <w:t xml:space="preserve"> </w:t>
      </w:r>
      <w:r w:rsidRPr="00097C65">
        <w:t>под</w:t>
      </w:r>
      <w:r w:rsidRPr="00097C65">
        <w:t xml:space="preserve"> </w:t>
      </w:r>
      <w:r w:rsidRPr="00097C65">
        <w:t>напором</w:t>
      </w:r>
      <w:r w:rsidRPr="00097C65">
        <w:t xml:space="preserve"> </w:t>
      </w:r>
      <w:r w:rsidRPr="00097C65">
        <w:t>внешних</w:t>
      </w:r>
      <w:r w:rsidRPr="00097C65">
        <w:t xml:space="preserve"> </w:t>
      </w:r>
      <w:r w:rsidRPr="00097C65">
        <w:t>обстоятельств</w:t>
      </w:r>
      <w:r w:rsidRPr="00097C65">
        <w:t xml:space="preserve"> </w:t>
      </w:r>
      <w:r w:rsidRPr="00097C65">
        <w:t>только</w:t>
      </w:r>
      <w:r w:rsidRPr="00097C65">
        <w:t xml:space="preserve"> </w:t>
      </w:r>
      <w:r w:rsidRPr="00097C65">
        <w:t>здание,</w:t>
      </w:r>
      <w:r w:rsidRPr="00097C65">
        <w:t xml:space="preserve"> </w:t>
      </w:r>
      <w:r w:rsidRPr="00097C65">
        <w:t>имеющее</w:t>
      </w:r>
      <w:r w:rsidRPr="00097C65">
        <w:t xml:space="preserve"> </w:t>
      </w:r>
      <w:r w:rsidR="00BA391A">
        <w:t xml:space="preserve">прочный </w:t>
      </w:r>
      <w:r w:rsidRPr="00097C65">
        <w:t>каменный</w:t>
      </w:r>
      <w:r w:rsidRPr="00097C65">
        <w:t xml:space="preserve"> </w:t>
      </w:r>
      <w:r w:rsidRPr="00097C65">
        <w:t>фундамент.</w:t>
      </w:r>
      <w:r w:rsidRPr="00097C65">
        <w:t xml:space="preserve"> </w:t>
      </w:r>
      <w:r w:rsidRPr="00097C65">
        <w:t>Компенсировать</w:t>
      </w:r>
      <w:r w:rsidRPr="00097C65">
        <w:t xml:space="preserve"> </w:t>
      </w:r>
      <w:r w:rsidRPr="00097C65">
        <w:t>несовершенство</w:t>
      </w:r>
      <w:r w:rsidRPr="00097C65">
        <w:t xml:space="preserve"> </w:t>
      </w:r>
      <w:r w:rsidRPr="00097C65">
        <w:t>«чуда</w:t>
      </w:r>
      <w:r w:rsidRPr="00097C65">
        <w:t xml:space="preserve"> </w:t>
      </w:r>
      <w:r w:rsidRPr="00097C65">
        <w:t>архитектуры»</w:t>
      </w:r>
      <w:r w:rsidRPr="00097C65">
        <w:t xml:space="preserve"> </w:t>
      </w:r>
      <w:r w:rsidRPr="00097C65">
        <w:t>деньгами</w:t>
      </w:r>
      <w:r w:rsidRPr="00097C65">
        <w:t xml:space="preserve"> </w:t>
      </w:r>
      <w:r w:rsidRPr="00097C65">
        <w:lastRenderedPageBreak/>
        <w:t>нельзя,</w:t>
      </w:r>
      <w:r w:rsidRPr="00097C65">
        <w:t xml:space="preserve"> </w:t>
      </w:r>
      <w:r w:rsidRPr="00097C65">
        <w:t>как</w:t>
      </w:r>
      <w:r w:rsidRPr="00097C65">
        <w:t xml:space="preserve"> </w:t>
      </w:r>
      <w:r w:rsidRPr="00097C65">
        <w:t>бы</w:t>
      </w:r>
      <w:r w:rsidRPr="00097C65">
        <w:t xml:space="preserve"> </w:t>
      </w:r>
      <w:r w:rsidRPr="00097C65">
        <w:t>кто</w:t>
      </w:r>
      <w:r w:rsidRPr="00097C65">
        <w:t xml:space="preserve"> </w:t>
      </w:r>
      <w:r w:rsidR="00BA391A" w:rsidRPr="00097C65">
        <w:t>ни</w:t>
      </w:r>
      <w:r w:rsidRPr="00097C65">
        <w:t xml:space="preserve"> </w:t>
      </w:r>
      <w:r w:rsidRPr="00097C65">
        <w:t>старался.</w:t>
      </w:r>
      <w:r w:rsidRPr="00097C65">
        <w:t xml:space="preserve"> </w:t>
      </w:r>
      <w:r w:rsidRPr="00097C65">
        <w:t>Дом,</w:t>
      </w:r>
      <w:r w:rsidRPr="00097C65">
        <w:t xml:space="preserve"> </w:t>
      </w:r>
      <w:r w:rsidRPr="00097C65">
        <w:t>в</w:t>
      </w:r>
      <w:r w:rsidRPr="00097C65">
        <w:t xml:space="preserve"> </w:t>
      </w:r>
      <w:r w:rsidRPr="00097C65">
        <w:t>котором</w:t>
      </w:r>
      <w:r w:rsidRPr="00097C65">
        <w:t xml:space="preserve"> </w:t>
      </w:r>
      <w:r w:rsidRPr="00097C65">
        <w:t>мы</w:t>
      </w:r>
      <w:r w:rsidRPr="00097C65">
        <w:t xml:space="preserve"> </w:t>
      </w:r>
      <w:r w:rsidR="00BA391A" w:rsidRPr="00097C65">
        <w:t>живём</w:t>
      </w:r>
      <w:r w:rsidRPr="00097C65">
        <w:t>,</w:t>
      </w:r>
      <w:r w:rsidRPr="00097C65">
        <w:t xml:space="preserve"> </w:t>
      </w:r>
      <w:r w:rsidRPr="00097C65">
        <w:t>уже</w:t>
      </w:r>
      <w:r w:rsidRPr="00097C65">
        <w:t xml:space="preserve"> </w:t>
      </w:r>
      <w:r w:rsidRPr="00097C65">
        <w:t>не</w:t>
      </w:r>
      <w:r w:rsidRPr="00097C65">
        <w:t xml:space="preserve"> </w:t>
      </w:r>
      <w:r w:rsidRPr="00097C65">
        <w:t>дом</w:t>
      </w:r>
      <w:r w:rsidRPr="00097C65">
        <w:t xml:space="preserve"> </w:t>
      </w:r>
      <w:r w:rsidRPr="00097C65">
        <w:t>на</w:t>
      </w:r>
      <w:r w:rsidRPr="00097C65">
        <w:t xml:space="preserve"> </w:t>
      </w:r>
      <w:r w:rsidRPr="00097C65">
        <w:t>песке</w:t>
      </w:r>
      <w:r w:rsidRPr="00097C65">
        <w:t xml:space="preserve"> </w:t>
      </w:r>
      <w:r w:rsidRPr="00097C65">
        <w:t>(без</w:t>
      </w:r>
      <w:r w:rsidRPr="00097C65">
        <w:t xml:space="preserve"> </w:t>
      </w:r>
      <w:r w:rsidRPr="00097C65">
        <w:t>фундамента).</w:t>
      </w:r>
      <w:r w:rsidRPr="00097C65">
        <w:t xml:space="preserve"> </w:t>
      </w:r>
      <w:r w:rsidRPr="00097C65">
        <w:t>Это</w:t>
      </w:r>
      <w:r w:rsidRPr="00097C65">
        <w:t xml:space="preserve"> </w:t>
      </w:r>
      <w:r w:rsidRPr="00097C65">
        <w:t>уже</w:t>
      </w:r>
      <w:r w:rsidRPr="00097C65">
        <w:t xml:space="preserve"> </w:t>
      </w:r>
      <w:r w:rsidRPr="00097C65">
        <w:t>падающее</w:t>
      </w:r>
      <w:r w:rsidRPr="00097C65">
        <w:t xml:space="preserve"> </w:t>
      </w:r>
      <w:r w:rsidRPr="00097C65">
        <w:t>строение.</w:t>
      </w:r>
      <w:r w:rsidRPr="00097C65">
        <w:t xml:space="preserve"> </w:t>
      </w:r>
      <w:r w:rsidRPr="00097C65">
        <w:t>От</w:t>
      </w:r>
      <w:r w:rsidRPr="00097C65">
        <w:t xml:space="preserve"> </w:t>
      </w:r>
      <w:r w:rsidRPr="00097C65">
        <w:t>удара</w:t>
      </w:r>
      <w:r w:rsidRPr="00097C65">
        <w:t xml:space="preserve"> </w:t>
      </w:r>
      <w:r w:rsidRPr="00097C65">
        <w:t>о</w:t>
      </w:r>
      <w:r w:rsidRPr="00097C65">
        <w:t xml:space="preserve"> </w:t>
      </w:r>
      <w:r w:rsidRPr="00097C65">
        <w:t>землю</w:t>
      </w:r>
      <w:r w:rsidRPr="00097C65">
        <w:t xml:space="preserve"> </w:t>
      </w:r>
      <w:r w:rsidRPr="00097C65">
        <w:t>его</w:t>
      </w:r>
      <w:r w:rsidRPr="00097C65">
        <w:t xml:space="preserve"> </w:t>
      </w:r>
      <w:r w:rsidRPr="00097C65">
        <w:t>отделяют</w:t>
      </w:r>
      <w:r w:rsidRPr="00097C65">
        <w:t xml:space="preserve"> </w:t>
      </w:r>
      <w:r w:rsidRPr="00097C65">
        <w:t>по</w:t>
      </w:r>
      <w:r w:rsidRPr="00097C65">
        <w:t xml:space="preserve"> </w:t>
      </w:r>
      <w:r w:rsidRPr="00097C65">
        <w:t>историческим</w:t>
      </w:r>
      <w:r w:rsidRPr="00097C65">
        <w:t xml:space="preserve"> </w:t>
      </w:r>
      <w:r w:rsidRPr="00097C65">
        <w:t>меркам</w:t>
      </w:r>
      <w:r w:rsidRPr="00097C65">
        <w:t xml:space="preserve"> </w:t>
      </w:r>
      <w:r w:rsidRPr="00097C65">
        <w:t>мгновения.</w:t>
      </w:r>
      <w:r w:rsidRPr="00097C65">
        <w:t xml:space="preserve"> </w:t>
      </w:r>
      <w:r w:rsidRPr="00097C65">
        <w:t>Вскоре</w:t>
      </w:r>
      <w:r w:rsidRPr="00097C65">
        <w:t xml:space="preserve"> </w:t>
      </w:r>
      <w:r w:rsidRPr="00097C65">
        <w:t>он</w:t>
      </w:r>
      <w:r w:rsidRPr="00097C65">
        <w:t xml:space="preserve"> </w:t>
      </w:r>
      <w:r w:rsidR="00BA391A" w:rsidRPr="00097C65">
        <w:t>упадёт</w:t>
      </w:r>
      <w:r w:rsidRPr="00097C65">
        <w:t xml:space="preserve"> </w:t>
      </w:r>
      <w:r w:rsidRPr="00097C65">
        <w:t>и</w:t>
      </w:r>
      <w:r w:rsidRPr="00097C65">
        <w:t xml:space="preserve"> </w:t>
      </w:r>
      <w:r w:rsidRPr="00097C65">
        <w:t>разлетится</w:t>
      </w:r>
      <w:r w:rsidRPr="00097C65">
        <w:t xml:space="preserve"> </w:t>
      </w:r>
      <w:r w:rsidRPr="00097C65">
        <w:t>на</w:t>
      </w:r>
      <w:r w:rsidRPr="00097C65">
        <w:t xml:space="preserve"> </w:t>
      </w:r>
      <w:r w:rsidRPr="00097C65">
        <w:t>кусочки.</w:t>
      </w:r>
      <w:r w:rsidRPr="00097C65">
        <w:t xml:space="preserve"> </w:t>
      </w:r>
      <w:r w:rsidRPr="00097C65">
        <w:t>Из-за</w:t>
      </w:r>
      <w:r w:rsidRPr="00097C65">
        <w:t xml:space="preserve"> </w:t>
      </w:r>
      <w:r w:rsidRPr="00097C65">
        <w:t>несоответствия</w:t>
      </w:r>
      <w:r w:rsidRPr="00097C65">
        <w:t xml:space="preserve"> </w:t>
      </w:r>
      <w:r w:rsidRPr="00097C65">
        <w:t>скорости</w:t>
      </w:r>
      <w:r w:rsidRPr="00097C65">
        <w:t xml:space="preserve"> </w:t>
      </w:r>
      <w:r w:rsidRPr="00097C65">
        <w:t>падения</w:t>
      </w:r>
      <w:r w:rsidRPr="00097C65">
        <w:t xml:space="preserve"> </w:t>
      </w:r>
      <w:r w:rsidRPr="00097C65">
        <w:t>нашему</w:t>
      </w:r>
      <w:r w:rsidRPr="00097C65">
        <w:t xml:space="preserve"> </w:t>
      </w:r>
      <w:r w:rsidRPr="00097C65">
        <w:t>восприятию</w:t>
      </w:r>
      <w:r w:rsidRPr="00097C65">
        <w:t xml:space="preserve"> </w:t>
      </w:r>
      <w:r w:rsidRPr="00097C65">
        <w:t>мы</w:t>
      </w:r>
      <w:r w:rsidRPr="00097C65">
        <w:t xml:space="preserve"> </w:t>
      </w:r>
      <w:r w:rsidRPr="00097C65">
        <w:rPr>
          <w:rStyle w:val="--"/>
        </w:rPr>
        <w:t>не</w:t>
      </w:r>
      <w:r w:rsidRPr="00097C65">
        <w:rPr>
          <w:rStyle w:val="--0"/>
        </w:rPr>
        <w:t xml:space="preserve"> </w:t>
      </w:r>
      <w:r w:rsidRPr="00097C65">
        <w:rPr>
          <w:rStyle w:val="--0"/>
        </w:rPr>
        <w:t>фиксируем</w:t>
      </w:r>
      <w:r w:rsidRPr="00097C65">
        <w:t xml:space="preserve"> </w:t>
      </w:r>
      <w:r w:rsidRPr="00097C65">
        <w:t>действие.</w:t>
      </w:r>
      <w:r w:rsidRPr="00097C65">
        <w:t xml:space="preserve"> </w:t>
      </w:r>
      <w:r w:rsidRPr="00097C65">
        <w:t>Нам</w:t>
      </w:r>
      <w:r w:rsidRPr="00097C65">
        <w:t xml:space="preserve"> </w:t>
      </w:r>
      <w:r w:rsidRPr="00097C65">
        <w:t>кажется</w:t>
      </w:r>
      <w:r w:rsidR="00BA391A">
        <w:t xml:space="preserve"> —</w:t>
      </w:r>
      <w:r w:rsidRPr="00097C65">
        <w:t xml:space="preserve"> </w:t>
      </w:r>
      <w:r w:rsidRPr="00097C65">
        <w:t>вс</w:t>
      </w:r>
      <w:r w:rsidR="00BA391A">
        <w:t>ё</w:t>
      </w:r>
      <w:r w:rsidRPr="00097C65">
        <w:t xml:space="preserve"> </w:t>
      </w:r>
      <w:r w:rsidRPr="00097C65">
        <w:t>нормально.</w:t>
      </w:r>
      <w:r w:rsidRPr="00097C65">
        <w:t xml:space="preserve"> </w:t>
      </w:r>
      <w:r w:rsidRPr="00097C65">
        <w:t>Есть</w:t>
      </w:r>
      <w:r w:rsidRPr="00097C65">
        <w:t xml:space="preserve"> </w:t>
      </w:r>
      <w:r w:rsidR="00BA391A" w:rsidRPr="00097C65">
        <w:t>недочёты</w:t>
      </w:r>
      <w:r w:rsidRPr="00097C65">
        <w:t>,</w:t>
      </w:r>
      <w:r w:rsidRPr="00097C65">
        <w:t xml:space="preserve"> </w:t>
      </w:r>
      <w:r w:rsidRPr="00097C65">
        <w:t>но</w:t>
      </w:r>
      <w:r w:rsidRPr="00097C65">
        <w:t xml:space="preserve"> </w:t>
      </w:r>
      <w:r w:rsidRPr="00097C65">
        <w:t>они</w:t>
      </w:r>
      <w:r w:rsidRPr="00097C65">
        <w:t xml:space="preserve"> </w:t>
      </w:r>
      <w:r w:rsidRPr="00097C65">
        <w:t>были</w:t>
      </w:r>
      <w:r w:rsidRPr="00097C65">
        <w:t xml:space="preserve"> </w:t>
      </w:r>
      <w:r w:rsidRPr="00097C65">
        <w:t>всегда.</w:t>
      </w:r>
      <w:r w:rsidRPr="00097C65">
        <w:t xml:space="preserve"> </w:t>
      </w:r>
      <w:r w:rsidRPr="00097C65">
        <w:t>А</w:t>
      </w:r>
      <w:r w:rsidRPr="00097C65">
        <w:t xml:space="preserve"> </w:t>
      </w:r>
      <w:r w:rsidRPr="00097C65">
        <w:t>раз</w:t>
      </w:r>
      <w:r w:rsidRPr="00097C65">
        <w:t xml:space="preserve"> </w:t>
      </w:r>
      <w:r w:rsidRPr="00097C65">
        <w:t>так,</w:t>
      </w:r>
      <w:r w:rsidRPr="00097C65">
        <w:t xml:space="preserve"> </w:t>
      </w:r>
      <w:r w:rsidRPr="00097C65">
        <w:rPr>
          <w:rStyle w:val="--0"/>
        </w:rPr>
        <w:t>занимаемся</w:t>
      </w:r>
      <w:r w:rsidRPr="00097C65">
        <w:rPr>
          <w:rStyle w:val="--0"/>
        </w:rPr>
        <w:t xml:space="preserve"> </w:t>
      </w:r>
      <w:r w:rsidRPr="00097C65">
        <w:rPr>
          <w:rStyle w:val="--"/>
        </w:rPr>
        <w:t>привычной</w:t>
      </w:r>
      <w:r w:rsidRPr="00097C65">
        <w:rPr>
          <w:rStyle w:val="--0"/>
        </w:rPr>
        <w:t xml:space="preserve"> </w:t>
      </w:r>
      <w:r w:rsidRPr="00097C65">
        <w:rPr>
          <w:rStyle w:val="--0"/>
        </w:rPr>
        <w:t>текучкой</w:t>
      </w:r>
      <w:r w:rsidRPr="00BA391A">
        <w:t>.</w:t>
      </w:r>
      <w:r w:rsidRPr="00097C65">
        <w:t xml:space="preserve"> </w:t>
      </w:r>
      <w:r w:rsidRPr="00097C65">
        <w:t>Но</w:t>
      </w:r>
      <w:r w:rsidRPr="00097C65">
        <w:t xml:space="preserve"> </w:t>
      </w:r>
      <w:r w:rsidRPr="00097C65">
        <w:t>если</w:t>
      </w:r>
      <w:r w:rsidRPr="00097C65">
        <w:t xml:space="preserve"> </w:t>
      </w:r>
      <w:r w:rsidRPr="00097C65">
        <w:t>смотреть</w:t>
      </w:r>
      <w:r w:rsidRPr="00097C65">
        <w:t xml:space="preserve"> </w:t>
      </w:r>
      <w:r w:rsidRPr="00097C65">
        <w:t>шире,</w:t>
      </w:r>
      <w:r w:rsidRPr="00097C65">
        <w:t xml:space="preserve"> </w:t>
      </w:r>
      <w:r w:rsidRPr="00097C65">
        <w:t>приближение</w:t>
      </w:r>
      <w:r w:rsidRPr="00097C65">
        <w:t xml:space="preserve"> </w:t>
      </w:r>
      <w:r w:rsidRPr="00097C65">
        <w:t>очевидного</w:t>
      </w:r>
      <w:r w:rsidRPr="00097C65">
        <w:t xml:space="preserve"> </w:t>
      </w:r>
      <w:r w:rsidRPr="00097C65">
        <w:t>конца</w:t>
      </w:r>
      <w:r w:rsidRPr="00097C65">
        <w:t xml:space="preserve"> </w:t>
      </w:r>
      <w:r w:rsidRPr="00097C65">
        <w:t>нельзя</w:t>
      </w:r>
      <w:r w:rsidRPr="00097C65">
        <w:t xml:space="preserve"> </w:t>
      </w:r>
      <w:r w:rsidRPr="00097C65">
        <w:t>не</w:t>
      </w:r>
      <w:r w:rsidRPr="00097C65">
        <w:t xml:space="preserve"> </w:t>
      </w:r>
      <w:r w:rsidRPr="00097C65">
        <w:t>признать.</w:t>
      </w:r>
      <w:r w:rsidRPr="00097C65">
        <w:t xml:space="preserve"> </w:t>
      </w:r>
      <w:r w:rsidRPr="00097C65">
        <w:t>К</w:t>
      </w:r>
      <w:r w:rsidRPr="00097C65">
        <w:t xml:space="preserve"> </w:t>
      </w:r>
      <w:r w:rsidRPr="00097C65">
        <w:t>сожалению,</w:t>
      </w:r>
      <w:r w:rsidRPr="00097C65">
        <w:t xml:space="preserve"> </w:t>
      </w:r>
      <w:r w:rsidRPr="00097C65">
        <w:t>наши</w:t>
      </w:r>
      <w:r w:rsidRPr="00097C65">
        <w:t xml:space="preserve"> </w:t>
      </w:r>
      <w:r w:rsidRPr="00097C65">
        <w:t>«правители»</w:t>
      </w:r>
      <w:r w:rsidRPr="00097C65">
        <w:t xml:space="preserve"> </w:t>
      </w:r>
      <w:r w:rsidRPr="00097C65">
        <w:t>этого</w:t>
      </w:r>
      <w:r w:rsidRPr="00097C65">
        <w:t xml:space="preserve"> </w:t>
      </w:r>
      <w:r w:rsidRPr="00097C65">
        <w:t>искреннее</w:t>
      </w:r>
      <w:r w:rsidRPr="00097C65">
        <w:t xml:space="preserve"> </w:t>
      </w:r>
      <w:r w:rsidRPr="00097C65">
        <w:t>не</w:t>
      </w:r>
      <w:r w:rsidRPr="00097C65">
        <w:t xml:space="preserve"> </w:t>
      </w:r>
      <w:r w:rsidRPr="00097C65">
        <w:t>осознают.</w:t>
      </w:r>
    </w:p>
    <w:p w14:paraId="05AAE490" w14:textId="7BF7D16F" w:rsidR="0042185D" w:rsidRPr="00097C65" w:rsidRDefault="0042185D" w:rsidP="00BA391A">
      <w:r w:rsidRPr="00097C65">
        <w:t>Сталин</w:t>
      </w:r>
      <w:r w:rsidRPr="00097C65">
        <w:t xml:space="preserve"> </w:t>
      </w:r>
      <w:r w:rsidRPr="00097C65">
        <w:t>понимал</w:t>
      </w:r>
      <w:r w:rsidRPr="00097C65">
        <w:t xml:space="preserve"> </w:t>
      </w:r>
      <w:r w:rsidRPr="00097C65">
        <w:t>значение</w:t>
      </w:r>
      <w:r w:rsidRPr="00097C65">
        <w:t xml:space="preserve"> </w:t>
      </w:r>
      <w:r w:rsidRPr="00097C65">
        <w:t>фундамента</w:t>
      </w:r>
      <w:r w:rsidRPr="00097C65">
        <w:t xml:space="preserve"> </w:t>
      </w:r>
      <w:r w:rsidRPr="00097C65">
        <w:t>и</w:t>
      </w:r>
      <w:r w:rsidRPr="00097C65">
        <w:t xml:space="preserve"> </w:t>
      </w:r>
      <w:r w:rsidRPr="00097C65">
        <w:t>не</w:t>
      </w:r>
      <w:r w:rsidRPr="00097C65">
        <w:t xml:space="preserve"> </w:t>
      </w:r>
      <w:r w:rsidRPr="00097C65">
        <w:t>отказывался</w:t>
      </w:r>
      <w:r w:rsidRPr="00097C65">
        <w:t xml:space="preserve"> </w:t>
      </w:r>
      <w:r w:rsidRPr="00097C65">
        <w:t>от</w:t>
      </w:r>
      <w:r w:rsidRPr="00097C65">
        <w:t xml:space="preserve"> </w:t>
      </w:r>
      <w:r w:rsidRPr="00097C65">
        <w:t>идеи</w:t>
      </w:r>
      <w:r w:rsidRPr="00097C65">
        <w:t xml:space="preserve"> </w:t>
      </w:r>
      <w:r w:rsidRPr="00097C65">
        <w:t>коммунизма</w:t>
      </w:r>
      <w:r w:rsidRPr="00097C65">
        <w:t xml:space="preserve"> </w:t>
      </w:r>
      <w:r w:rsidRPr="00097C65">
        <w:t>до</w:t>
      </w:r>
      <w:r w:rsidRPr="00097C65">
        <w:t xml:space="preserve"> </w:t>
      </w:r>
      <w:r w:rsidRPr="00097C65">
        <w:t>последнего.</w:t>
      </w:r>
      <w:r w:rsidRPr="00097C65">
        <w:t xml:space="preserve"> </w:t>
      </w:r>
      <w:r w:rsidRPr="00097C65">
        <w:t>Он</w:t>
      </w:r>
      <w:r w:rsidRPr="00097C65">
        <w:t xml:space="preserve"> </w:t>
      </w:r>
      <w:r w:rsidRPr="00097C65">
        <w:t>всеми</w:t>
      </w:r>
      <w:r w:rsidRPr="00097C65">
        <w:t xml:space="preserve"> </w:t>
      </w:r>
      <w:r w:rsidRPr="00097C65">
        <w:t>силами</w:t>
      </w:r>
      <w:r w:rsidRPr="00097C65">
        <w:t xml:space="preserve"> </w:t>
      </w:r>
      <w:r w:rsidRPr="00097C65">
        <w:t>старался</w:t>
      </w:r>
      <w:r w:rsidRPr="00097C65">
        <w:t xml:space="preserve"> </w:t>
      </w:r>
      <w:r w:rsidRPr="00097C65">
        <w:t>масштабную</w:t>
      </w:r>
      <w:r w:rsidRPr="00097C65">
        <w:t xml:space="preserve"> </w:t>
      </w:r>
      <w:r w:rsidRPr="00097C65">
        <w:t>идею</w:t>
      </w:r>
      <w:r w:rsidRPr="00097C65">
        <w:t xml:space="preserve"> </w:t>
      </w:r>
      <w:r w:rsidRPr="00097C65">
        <w:t>совместить</w:t>
      </w:r>
      <w:r w:rsidRPr="00097C65">
        <w:t xml:space="preserve"> </w:t>
      </w:r>
      <w:r w:rsidRPr="00097C65">
        <w:t>со</w:t>
      </w:r>
      <w:r w:rsidRPr="00097C65">
        <w:t xml:space="preserve"> </w:t>
      </w:r>
      <w:r w:rsidRPr="00097C65">
        <w:t>сложившимися</w:t>
      </w:r>
      <w:r w:rsidRPr="00097C65">
        <w:t xml:space="preserve"> </w:t>
      </w:r>
      <w:r w:rsidRPr="00097C65">
        <w:t>обстоятельствами.</w:t>
      </w:r>
      <w:r w:rsidRPr="00097C65">
        <w:t xml:space="preserve"> </w:t>
      </w:r>
      <w:r w:rsidRPr="00097C65">
        <w:t>Он</w:t>
      </w:r>
      <w:r w:rsidRPr="00097C65">
        <w:t xml:space="preserve"> </w:t>
      </w:r>
      <w:r w:rsidRPr="00097C65">
        <w:t>сделал</w:t>
      </w:r>
      <w:r w:rsidRPr="00097C65">
        <w:t xml:space="preserve"> </w:t>
      </w:r>
      <w:r w:rsidRPr="00097C65">
        <w:t>вс</w:t>
      </w:r>
      <w:r w:rsidR="00BA391A">
        <w:t>ё</w:t>
      </w:r>
      <w:r w:rsidRPr="00097C65">
        <w:t xml:space="preserve"> </w:t>
      </w:r>
      <w:r w:rsidRPr="00097C65">
        <w:t>возможное:</w:t>
      </w:r>
      <w:r w:rsidRPr="00097C65">
        <w:t xml:space="preserve"> </w:t>
      </w:r>
      <w:r w:rsidRPr="00097C65">
        <w:t>изменил</w:t>
      </w:r>
      <w:r w:rsidRPr="00097C65">
        <w:t xml:space="preserve"> </w:t>
      </w:r>
      <w:r w:rsidRPr="00097C65">
        <w:t>технологию</w:t>
      </w:r>
      <w:r w:rsidRPr="00097C65">
        <w:t xml:space="preserve"> </w:t>
      </w:r>
      <w:r w:rsidRPr="00097C65">
        <w:t>достижения</w:t>
      </w:r>
      <w:r w:rsidRPr="00097C65">
        <w:t xml:space="preserve"> </w:t>
      </w:r>
      <w:r w:rsidRPr="00097C65">
        <w:t>цели,</w:t>
      </w:r>
      <w:r w:rsidRPr="00097C65">
        <w:t xml:space="preserve"> </w:t>
      </w:r>
      <w:r w:rsidRPr="00097C65">
        <w:t>заменив</w:t>
      </w:r>
      <w:r w:rsidRPr="00097C65">
        <w:t xml:space="preserve"> </w:t>
      </w:r>
      <w:r w:rsidRPr="00097C65">
        <w:t>разжигание</w:t>
      </w:r>
      <w:r w:rsidRPr="00097C65">
        <w:t xml:space="preserve"> </w:t>
      </w:r>
      <w:r w:rsidRPr="00097C65">
        <w:t>пожара</w:t>
      </w:r>
      <w:r w:rsidRPr="00097C65">
        <w:t xml:space="preserve"> </w:t>
      </w:r>
      <w:r w:rsidRPr="00097C65">
        <w:t>мировой</w:t>
      </w:r>
      <w:r w:rsidRPr="00097C65">
        <w:t xml:space="preserve"> </w:t>
      </w:r>
      <w:r w:rsidRPr="00097C65">
        <w:t>революции</w:t>
      </w:r>
      <w:r w:rsidRPr="00097C65">
        <w:t xml:space="preserve"> </w:t>
      </w:r>
      <w:r w:rsidRPr="00097C65">
        <w:t>на</w:t>
      </w:r>
      <w:r w:rsidRPr="00097C65">
        <w:t xml:space="preserve"> </w:t>
      </w:r>
      <w:r w:rsidR="00BA391A" w:rsidRPr="00097C65">
        <w:t>вооружённое</w:t>
      </w:r>
      <w:r w:rsidRPr="00097C65">
        <w:t xml:space="preserve"> </w:t>
      </w:r>
      <w:r w:rsidRPr="00097C65">
        <w:t>противостояние</w:t>
      </w:r>
      <w:r w:rsidRPr="00097C65">
        <w:t xml:space="preserve"> </w:t>
      </w:r>
      <w:r w:rsidRPr="00097C65">
        <w:t>Западу,</w:t>
      </w:r>
      <w:r w:rsidRPr="00097C65">
        <w:t xml:space="preserve"> </w:t>
      </w:r>
      <w:r w:rsidRPr="00097C65">
        <w:t>позиционируя</w:t>
      </w:r>
      <w:r w:rsidRPr="00097C65">
        <w:t xml:space="preserve"> </w:t>
      </w:r>
      <w:r w:rsidRPr="00097C65">
        <w:t>это</w:t>
      </w:r>
      <w:r w:rsidRPr="00097C65">
        <w:t xml:space="preserve"> </w:t>
      </w:r>
      <w:r w:rsidRPr="00097C65">
        <w:t>решение</w:t>
      </w:r>
      <w:r w:rsidRPr="00097C65">
        <w:t xml:space="preserve"> </w:t>
      </w:r>
      <w:r w:rsidRPr="00097C65">
        <w:t>тактическим.</w:t>
      </w:r>
      <w:r w:rsidRPr="00097C65">
        <w:t xml:space="preserve"> </w:t>
      </w:r>
      <w:r w:rsidRPr="00097C65">
        <w:t>До</w:t>
      </w:r>
      <w:r w:rsidRPr="00097C65">
        <w:t xml:space="preserve"> </w:t>
      </w:r>
      <w:r w:rsidRPr="00097C65">
        <w:t>последнего</w:t>
      </w:r>
      <w:r w:rsidRPr="00097C65">
        <w:t xml:space="preserve"> </w:t>
      </w:r>
      <w:r w:rsidRPr="00097C65">
        <w:t>он</w:t>
      </w:r>
      <w:r w:rsidRPr="00097C65">
        <w:t xml:space="preserve"> </w:t>
      </w:r>
      <w:r w:rsidRPr="00097C65">
        <w:t>утверждал</w:t>
      </w:r>
      <w:r w:rsidRPr="00097C65">
        <w:t xml:space="preserve"> </w:t>
      </w:r>
      <w:r w:rsidRPr="00097C65">
        <w:t>стратегической</w:t>
      </w:r>
      <w:r w:rsidRPr="00097C65">
        <w:t xml:space="preserve"> </w:t>
      </w:r>
      <w:r w:rsidRPr="00097C65">
        <w:t>целью</w:t>
      </w:r>
      <w:r w:rsidRPr="00097C65">
        <w:t xml:space="preserve"> </w:t>
      </w:r>
      <w:r w:rsidRPr="00097C65">
        <w:t>построение</w:t>
      </w:r>
      <w:r w:rsidRPr="00097C65">
        <w:t xml:space="preserve"> </w:t>
      </w:r>
      <w:r w:rsidRPr="00097C65">
        <w:t>коммунизма</w:t>
      </w:r>
      <w:r w:rsidRPr="00097C65">
        <w:t xml:space="preserve"> </w:t>
      </w:r>
      <w:r w:rsidRPr="00097C65">
        <w:t>на</w:t>
      </w:r>
      <w:r w:rsidRPr="00097C65">
        <w:t xml:space="preserve"> </w:t>
      </w:r>
      <w:r w:rsidRPr="00097C65">
        <w:t>всей</w:t>
      </w:r>
      <w:r w:rsidRPr="00097C65">
        <w:t xml:space="preserve"> </w:t>
      </w:r>
      <w:r w:rsidRPr="00097C65">
        <w:t>планете.</w:t>
      </w:r>
    </w:p>
    <w:p w14:paraId="080F2F0C" w14:textId="5518AC7D" w:rsidR="0042185D" w:rsidRPr="00097C65" w:rsidRDefault="00BA391A" w:rsidP="00BA391A">
      <w:r w:rsidRPr="00097C65">
        <w:t>Хрущёв</w:t>
      </w:r>
      <w:r w:rsidR="0042185D" w:rsidRPr="00097C65">
        <w:t xml:space="preserve"> </w:t>
      </w:r>
      <w:r w:rsidR="0042185D" w:rsidRPr="00097C65">
        <w:t>не</w:t>
      </w:r>
      <w:r w:rsidR="0042185D" w:rsidRPr="00097C65">
        <w:t xml:space="preserve"> </w:t>
      </w:r>
      <w:r w:rsidR="0042185D" w:rsidRPr="00097C65">
        <w:t>то,</w:t>
      </w:r>
      <w:r w:rsidR="0042185D" w:rsidRPr="00097C65">
        <w:t xml:space="preserve"> </w:t>
      </w:r>
      <w:r w:rsidR="0042185D" w:rsidRPr="00097C65">
        <w:t>что</w:t>
      </w:r>
      <w:r w:rsidR="0042185D" w:rsidRPr="00097C65">
        <w:t xml:space="preserve"> </w:t>
      </w:r>
      <w:r w:rsidR="0042185D" w:rsidRPr="00097C65">
        <w:t>понимал</w:t>
      </w:r>
      <w:r w:rsidR="0042185D" w:rsidRPr="00097C65">
        <w:t xml:space="preserve"> </w:t>
      </w:r>
      <w:r w:rsidR="0042185D" w:rsidRPr="00097C65">
        <w:t>или</w:t>
      </w:r>
      <w:r w:rsidR="0042185D" w:rsidRPr="00097C65">
        <w:t xml:space="preserve"> </w:t>
      </w:r>
      <w:r w:rsidR="0042185D" w:rsidRPr="00097C65">
        <w:t>не</w:t>
      </w:r>
      <w:r w:rsidR="0042185D" w:rsidRPr="00097C65">
        <w:t xml:space="preserve"> </w:t>
      </w:r>
      <w:r w:rsidR="0042185D" w:rsidRPr="00097C65">
        <w:t>понимал,</w:t>
      </w:r>
      <w:r w:rsidR="0042185D" w:rsidRPr="00097C65">
        <w:t xml:space="preserve"> </w:t>
      </w:r>
      <w:r w:rsidR="0042185D" w:rsidRPr="00097C65">
        <w:t>он</w:t>
      </w:r>
      <w:r w:rsidR="0042185D" w:rsidRPr="00097C65">
        <w:t xml:space="preserve"> </w:t>
      </w:r>
      <w:r w:rsidR="0042185D" w:rsidRPr="00097C65">
        <w:t>вообще</w:t>
      </w:r>
      <w:r w:rsidR="0042185D" w:rsidRPr="00097C65">
        <w:t xml:space="preserve"> </w:t>
      </w:r>
      <w:r w:rsidR="0042185D" w:rsidRPr="00097C65">
        <w:rPr>
          <w:rStyle w:val="--"/>
        </w:rPr>
        <w:t>не</w:t>
      </w:r>
      <w:r w:rsidR="0042185D" w:rsidRPr="00097C65">
        <w:rPr>
          <w:rStyle w:val="--0"/>
        </w:rPr>
        <w:t xml:space="preserve"> </w:t>
      </w:r>
      <w:r w:rsidR="0042185D" w:rsidRPr="00097C65">
        <w:rPr>
          <w:rStyle w:val="--0"/>
        </w:rPr>
        <w:t>мыслил</w:t>
      </w:r>
      <w:r w:rsidR="0042185D" w:rsidRPr="00097C65">
        <w:t xml:space="preserve"> </w:t>
      </w:r>
      <w:r w:rsidR="0042185D" w:rsidRPr="00097C65">
        <w:t>в</w:t>
      </w:r>
      <w:r w:rsidR="0042185D" w:rsidRPr="00097C65">
        <w:t xml:space="preserve"> </w:t>
      </w:r>
      <w:r w:rsidR="0042185D" w:rsidRPr="00097C65">
        <w:t>таком</w:t>
      </w:r>
      <w:r w:rsidR="0042185D" w:rsidRPr="00097C65">
        <w:t xml:space="preserve"> </w:t>
      </w:r>
      <w:r w:rsidR="0042185D" w:rsidRPr="00097C65">
        <w:t>масштабе.</w:t>
      </w:r>
      <w:r w:rsidR="0042185D" w:rsidRPr="00097C65">
        <w:t xml:space="preserve"> </w:t>
      </w:r>
      <w:r w:rsidR="0042185D" w:rsidRPr="00097C65">
        <w:t>Эта</w:t>
      </w:r>
      <w:r w:rsidR="0042185D" w:rsidRPr="00097C65">
        <w:t xml:space="preserve"> </w:t>
      </w:r>
      <w:r w:rsidR="0042185D" w:rsidRPr="00097C65">
        <w:t>область</w:t>
      </w:r>
      <w:r w:rsidR="0042185D" w:rsidRPr="00097C65">
        <w:t xml:space="preserve"> </w:t>
      </w:r>
      <w:r w:rsidR="0042185D" w:rsidRPr="00097C65">
        <w:t>для</w:t>
      </w:r>
      <w:r w:rsidR="0042185D" w:rsidRPr="00097C65">
        <w:t xml:space="preserve"> </w:t>
      </w:r>
      <w:r w:rsidR="0042185D" w:rsidRPr="00097C65">
        <w:t>него</w:t>
      </w:r>
      <w:r w:rsidR="0042185D" w:rsidRPr="00097C65">
        <w:t xml:space="preserve"> </w:t>
      </w:r>
      <w:r w:rsidR="0042185D" w:rsidRPr="00097C65">
        <w:rPr>
          <w:rStyle w:val="--0"/>
        </w:rPr>
        <w:t>попросту</w:t>
      </w:r>
      <w:r w:rsidR="0042185D" w:rsidRPr="00097C65">
        <w:rPr>
          <w:rStyle w:val="--0"/>
        </w:rPr>
        <w:t xml:space="preserve"> </w:t>
      </w:r>
      <w:r w:rsidR="0042185D" w:rsidRPr="00097C65">
        <w:rPr>
          <w:rStyle w:val="--"/>
        </w:rPr>
        <w:t>не</w:t>
      </w:r>
      <w:r w:rsidR="0042185D" w:rsidRPr="00097C65">
        <w:rPr>
          <w:rStyle w:val="--0"/>
        </w:rPr>
        <w:t xml:space="preserve"> </w:t>
      </w:r>
      <w:r w:rsidR="0042185D" w:rsidRPr="00097C65">
        <w:rPr>
          <w:rStyle w:val="--0"/>
        </w:rPr>
        <w:t>существовала</w:t>
      </w:r>
      <w:r w:rsidR="0042185D" w:rsidRPr="00097C65">
        <w:t>,</w:t>
      </w:r>
      <w:r w:rsidR="0042185D" w:rsidRPr="00097C65">
        <w:t xml:space="preserve"> </w:t>
      </w:r>
      <w:r w:rsidR="0042185D" w:rsidRPr="00097C65">
        <w:t>как</w:t>
      </w:r>
      <w:r w:rsidR="0042185D" w:rsidRPr="00097C65">
        <w:t xml:space="preserve"> </w:t>
      </w:r>
      <w:r w:rsidR="0042185D" w:rsidRPr="00097C65">
        <w:t>квантовая</w:t>
      </w:r>
      <w:r w:rsidR="0042185D" w:rsidRPr="00097C65">
        <w:t xml:space="preserve"> </w:t>
      </w:r>
      <w:r w:rsidR="0042185D" w:rsidRPr="00097C65">
        <w:t>механика.</w:t>
      </w:r>
      <w:r w:rsidR="0042185D" w:rsidRPr="00097C65">
        <w:t xml:space="preserve"> </w:t>
      </w:r>
      <w:r w:rsidR="0042185D" w:rsidRPr="00097C65">
        <w:t>Поэтому</w:t>
      </w:r>
      <w:r w:rsidR="0042185D" w:rsidRPr="00097C65">
        <w:t xml:space="preserve"> </w:t>
      </w:r>
      <w:r w:rsidR="0042185D" w:rsidRPr="00097C65">
        <w:t>при</w:t>
      </w:r>
      <w:r w:rsidR="0042185D" w:rsidRPr="00097C65">
        <w:t xml:space="preserve"> </w:t>
      </w:r>
      <w:r w:rsidR="0042185D" w:rsidRPr="00097C65">
        <w:t>всем</w:t>
      </w:r>
      <w:r w:rsidR="0042185D" w:rsidRPr="00097C65">
        <w:t xml:space="preserve"> </w:t>
      </w:r>
      <w:r w:rsidR="0042185D" w:rsidRPr="00097C65">
        <w:t>желании</w:t>
      </w:r>
      <w:r w:rsidR="0042185D" w:rsidRPr="00097C65">
        <w:t xml:space="preserve"> </w:t>
      </w:r>
      <w:r w:rsidRPr="00097C65">
        <w:t>Хрущёв</w:t>
      </w:r>
      <w:r w:rsidR="0042185D" w:rsidRPr="00097C65">
        <w:t xml:space="preserve"> </w:t>
      </w:r>
      <w:r w:rsidR="0042185D" w:rsidRPr="00097C65">
        <w:t>даже</w:t>
      </w:r>
      <w:r w:rsidR="0042185D" w:rsidRPr="00097C65">
        <w:t xml:space="preserve"> </w:t>
      </w:r>
      <w:r w:rsidR="0042185D" w:rsidRPr="00097C65">
        <w:t>представить</w:t>
      </w:r>
      <w:r w:rsidR="0042185D" w:rsidRPr="00097C65">
        <w:t xml:space="preserve"> </w:t>
      </w:r>
      <w:r w:rsidR="0042185D" w:rsidRPr="00097C65">
        <w:t>не</w:t>
      </w:r>
      <w:r w:rsidR="0042185D" w:rsidRPr="00097C65">
        <w:t xml:space="preserve"> </w:t>
      </w:r>
      <w:r w:rsidR="0042185D" w:rsidRPr="00097C65">
        <w:t>мог,</w:t>
      </w:r>
      <w:r w:rsidR="0042185D" w:rsidRPr="00097C65">
        <w:t xml:space="preserve"> </w:t>
      </w:r>
      <w:r w:rsidR="0042185D" w:rsidRPr="00097C65">
        <w:t>какие</w:t>
      </w:r>
      <w:r w:rsidR="0042185D" w:rsidRPr="00097C65">
        <w:t xml:space="preserve"> </w:t>
      </w:r>
      <w:r w:rsidR="0042185D" w:rsidRPr="00097C65">
        <w:t>силы</w:t>
      </w:r>
      <w:r w:rsidR="0042185D" w:rsidRPr="00097C65">
        <w:t xml:space="preserve"> </w:t>
      </w:r>
      <w:r w:rsidR="0042185D" w:rsidRPr="00097C65">
        <w:t>высвобождает,</w:t>
      </w:r>
      <w:r w:rsidR="0042185D" w:rsidRPr="00097C65">
        <w:t xml:space="preserve"> </w:t>
      </w:r>
      <w:r w:rsidR="0042185D" w:rsidRPr="00097C65">
        <w:t>провозглашая</w:t>
      </w:r>
      <w:r w:rsidR="0042185D" w:rsidRPr="00097C65">
        <w:t xml:space="preserve"> </w:t>
      </w:r>
      <w:r w:rsidR="0042185D" w:rsidRPr="00097C65">
        <w:t>мирное</w:t>
      </w:r>
      <w:r w:rsidR="0042185D" w:rsidRPr="00097C65">
        <w:t xml:space="preserve"> </w:t>
      </w:r>
      <w:r w:rsidR="0042185D" w:rsidRPr="00097C65">
        <w:t>сосуществование</w:t>
      </w:r>
      <w:r w:rsidR="0042185D" w:rsidRPr="00097C65">
        <w:t xml:space="preserve"> </w:t>
      </w:r>
      <w:r w:rsidR="0042185D" w:rsidRPr="00097C65">
        <w:t>капиталистической</w:t>
      </w:r>
      <w:r w:rsidR="0042185D" w:rsidRPr="00097C65">
        <w:t xml:space="preserve"> </w:t>
      </w:r>
      <w:r w:rsidR="0042185D" w:rsidRPr="00097C65">
        <w:t>и</w:t>
      </w:r>
      <w:r w:rsidR="0042185D" w:rsidRPr="00097C65">
        <w:t xml:space="preserve"> </w:t>
      </w:r>
      <w:r w:rsidR="0042185D" w:rsidRPr="00097C65">
        <w:t>коммунистической</w:t>
      </w:r>
      <w:r w:rsidR="0042185D" w:rsidRPr="00097C65">
        <w:t xml:space="preserve"> </w:t>
      </w:r>
      <w:r w:rsidR="0042185D" w:rsidRPr="00097C65">
        <w:t>систем.</w:t>
      </w:r>
      <w:r w:rsidR="0042185D" w:rsidRPr="00097C65">
        <w:t xml:space="preserve"> </w:t>
      </w:r>
      <w:r w:rsidR="0042185D" w:rsidRPr="00097C65">
        <w:t>Практически</w:t>
      </w:r>
      <w:r w:rsidR="0042185D" w:rsidRPr="00097C65">
        <w:t xml:space="preserve"> — </w:t>
      </w:r>
      <w:r w:rsidR="0042185D" w:rsidRPr="00097C65">
        <w:t>своей</w:t>
      </w:r>
      <w:r w:rsidR="0042185D" w:rsidRPr="00097C65">
        <w:t xml:space="preserve"> </w:t>
      </w:r>
      <w:r w:rsidR="0042185D" w:rsidRPr="00097C65">
        <w:t>«идеей»,</w:t>
      </w:r>
      <w:r w:rsidR="0042185D" w:rsidRPr="00097C65">
        <w:t xml:space="preserve"> </w:t>
      </w:r>
      <w:r w:rsidR="0042185D" w:rsidRPr="00097C65">
        <w:t>прекрасно</w:t>
      </w:r>
      <w:r w:rsidR="0042185D" w:rsidRPr="00097C65">
        <w:t xml:space="preserve"> </w:t>
      </w:r>
      <w:r w:rsidR="0042185D" w:rsidRPr="00097C65">
        <w:t>звучащей</w:t>
      </w:r>
      <w:r w:rsidR="0042185D" w:rsidRPr="00097C65">
        <w:t xml:space="preserve"> </w:t>
      </w:r>
      <w:r w:rsidR="0042185D" w:rsidRPr="00097C65">
        <w:t>в</w:t>
      </w:r>
      <w:r w:rsidR="0042185D" w:rsidRPr="00097C65">
        <w:t xml:space="preserve"> </w:t>
      </w:r>
      <w:r w:rsidR="0042185D" w:rsidRPr="00097C65">
        <w:t>сиюминутном</w:t>
      </w:r>
      <w:r w:rsidR="0042185D" w:rsidRPr="00097C65">
        <w:t xml:space="preserve"> </w:t>
      </w:r>
      <w:r w:rsidR="0042185D" w:rsidRPr="00097C65">
        <w:t>масштабе,</w:t>
      </w:r>
      <w:r w:rsidR="0042185D" w:rsidRPr="00097C65">
        <w:t xml:space="preserve"> </w:t>
      </w:r>
      <w:r w:rsidRPr="00097C65">
        <w:t>Хрущёв</w:t>
      </w:r>
      <w:r w:rsidR="0042185D" w:rsidRPr="00097C65">
        <w:t xml:space="preserve"> </w:t>
      </w:r>
      <w:r w:rsidR="0042185D" w:rsidRPr="00097C65">
        <w:t>приговорил</w:t>
      </w:r>
      <w:r w:rsidR="0042185D" w:rsidRPr="00097C65">
        <w:t xml:space="preserve"> </w:t>
      </w:r>
      <w:r w:rsidR="0042185D" w:rsidRPr="00097C65">
        <w:t>СССР</w:t>
      </w:r>
      <w:r w:rsidR="0042185D" w:rsidRPr="00097C65">
        <w:t xml:space="preserve"> </w:t>
      </w:r>
      <w:r w:rsidR="0042185D" w:rsidRPr="00097C65">
        <w:t>к</w:t>
      </w:r>
      <w:r w:rsidR="0042185D" w:rsidRPr="00097C65">
        <w:t xml:space="preserve"> </w:t>
      </w:r>
      <w:r w:rsidR="0042185D" w:rsidRPr="00097C65">
        <w:t>смерти.</w:t>
      </w:r>
      <w:r w:rsidR="0042185D" w:rsidRPr="00097C65">
        <w:t xml:space="preserve"> </w:t>
      </w:r>
      <w:r w:rsidR="0042185D" w:rsidRPr="00097C65">
        <w:t>При</w:t>
      </w:r>
      <w:r w:rsidR="0042185D" w:rsidRPr="00097C65">
        <w:t xml:space="preserve"> </w:t>
      </w:r>
      <w:r w:rsidR="0042185D" w:rsidRPr="00097C65">
        <w:t>н</w:t>
      </w:r>
      <w:r>
        <w:t>ё</w:t>
      </w:r>
      <w:r w:rsidR="0042185D" w:rsidRPr="00097C65">
        <w:t>м</w:t>
      </w:r>
      <w:r w:rsidR="0042185D" w:rsidRPr="00097C65">
        <w:t xml:space="preserve"> </w:t>
      </w:r>
      <w:r w:rsidR="0042185D" w:rsidRPr="00097C65">
        <w:t>ленинская</w:t>
      </w:r>
      <w:r w:rsidR="0042185D" w:rsidRPr="00097C65">
        <w:t xml:space="preserve"> </w:t>
      </w:r>
      <w:r w:rsidR="0042185D" w:rsidRPr="00097C65">
        <w:t>идея</w:t>
      </w:r>
      <w:r w:rsidR="0042185D" w:rsidRPr="00097C65">
        <w:t xml:space="preserve"> </w:t>
      </w:r>
      <w:r w:rsidR="0042185D" w:rsidRPr="00097C65">
        <w:t>мировой</w:t>
      </w:r>
      <w:r w:rsidR="0042185D" w:rsidRPr="00097C65">
        <w:t xml:space="preserve"> </w:t>
      </w:r>
      <w:r w:rsidR="0042185D" w:rsidRPr="00097C65">
        <w:t>революции</w:t>
      </w:r>
      <w:r w:rsidR="0042185D" w:rsidRPr="00097C65">
        <w:t xml:space="preserve"> </w:t>
      </w:r>
      <w:r w:rsidR="0042185D" w:rsidRPr="00097C65">
        <w:t>сошла</w:t>
      </w:r>
      <w:r w:rsidR="0042185D" w:rsidRPr="00097C65">
        <w:t xml:space="preserve"> </w:t>
      </w:r>
      <w:r w:rsidR="0042185D" w:rsidRPr="00097C65">
        <w:t>на</w:t>
      </w:r>
      <w:r w:rsidR="0042185D" w:rsidRPr="00097C65">
        <w:t xml:space="preserve"> </w:t>
      </w:r>
      <w:r w:rsidR="0042185D" w:rsidRPr="00097C65">
        <w:t>нет.</w:t>
      </w:r>
      <w:r w:rsidR="0042185D" w:rsidRPr="00097C65">
        <w:t xml:space="preserve"> </w:t>
      </w:r>
      <w:r w:rsidR="0042185D" w:rsidRPr="00097C65">
        <w:t>Сталинская</w:t>
      </w:r>
      <w:r w:rsidR="0042185D" w:rsidRPr="00097C65">
        <w:t xml:space="preserve"> </w:t>
      </w:r>
      <w:r w:rsidR="0042185D" w:rsidRPr="00097C65">
        <w:t>идея</w:t>
      </w:r>
      <w:r w:rsidR="0042185D" w:rsidRPr="00097C65">
        <w:t xml:space="preserve"> </w:t>
      </w:r>
      <w:r w:rsidR="0042185D" w:rsidRPr="00097C65">
        <w:t>противостояния</w:t>
      </w:r>
      <w:r w:rsidR="0042185D" w:rsidRPr="00097C65">
        <w:t xml:space="preserve"> </w:t>
      </w:r>
      <w:r w:rsidR="0042185D" w:rsidRPr="00097C65">
        <w:t>двух</w:t>
      </w:r>
      <w:r w:rsidR="0042185D" w:rsidRPr="00097C65">
        <w:t xml:space="preserve"> </w:t>
      </w:r>
      <w:r w:rsidR="0042185D" w:rsidRPr="00097C65">
        <w:t>систем</w:t>
      </w:r>
      <w:r w:rsidR="0042185D" w:rsidRPr="00097C65">
        <w:t xml:space="preserve"> </w:t>
      </w:r>
      <w:r w:rsidR="0042185D" w:rsidRPr="00097C65">
        <w:t>ушла</w:t>
      </w:r>
      <w:r w:rsidR="0042185D" w:rsidRPr="00097C65">
        <w:t xml:space="preserve"> </w:t>
      </w:r>
      <w:r w:rsidR="0042185D" w:rsidRPr="00097C65">
        <w:t>следом.</w:t>
      </w:r>
      <w:r w:rsidR="0042185D" w:rsidRPr="00097C65">
        <w:t xml:space="preserve"> </w:t>
      </w:r>
      <w:r w:rsidR="0042185D" w:rsidRPr="00097C65">
        <w:rPr>
          <w:b/>
          <w:bCs/>
          <w:i/>
          <w:iCs/>
        </w:rPr>
        <w:t>Место</w:t>
      </w:r>
      <w:r w:rsidR="0042185D" w:rsidRPr="00097C65">
        <w:rPr>
          <w:b/>
          <w:bCs/>
          <w:i/>
          <w:iCs/>
        </w:rPr>
        <w:t xml:space="preserve"> </w:t>
      </w:r>
      <w:r w:rsidR="0042185D" w:rsidRPr="00097C65">
        <w:rPr>
          <w:b/>
          <w:bCs/>
          <w:i/>
          <w:iCs/>
        </w:rPr>
        <w:t>высшей</w:t>
      </w:r>
      <w:r w:rsidR="0042185D" w:rsidRPr="00097C65">
        <w:rPr>
          <w:b/>
          <w:bCs/>
          <w:i/>
          <w:iCs/>
        </w:rPr>
        <w:t xml:space="preserve"> </w:t>
      </w:r>
      <w:r w:rsidR="0042185D" w:rsidRPr="00097C65">
        <w:rPr>
          <w:b/>
          <w:bCs/>
          <w:i/>
          <w:iCs/>
        </w:rPr>
        <w:t>идеи</w:t>
      </w:r>
      <w:r w:rsidR="0042185D" w:rsidRPr="00097C65">
        <w:rPr>
          <w:b/>
          <w:bCs/>
          <w:i/>
          <w:iCs/>
        </w:rPr>
        <w:t xml:space="preserve"> </w:t>
      </w:r>
      <w:r w:rsidR="0042185D" w:rsidRPr="00097C65">
        <w:rPr>
          <w:b/>
          <w:bCs/>
          <w:i/>
          <w:iCs/>
        </w:rPr>
        <w:t>заняли</w:t>
      </w:r>
      <w:r w:rsidR="0042185D" w:rsidRPr="00097C65">
        <w:rPr>
          <w:b/>
          <w:bCs/>
          <w:i/>
          <w:iCs/>
        </w:rPr>
        <w:t xml:space="preserve"> </w:t>
      </w:r>
      <w:r w:rsidR="0042185D" w:rsidRPr="00097C65">
        <w:rPr>
          <w:b/>
          <w:bCs/>
          <w:i/>
          <w:iCs/>
        </w:rPr>
        <w:t>популизм</w:t>
      </w:r>
      <w:r w:rsidR="0042185D" w:rsidRPr="00097C65">
        <w:rPr>
          <w:b/>
          <w:bCs/>
          <w:i/>
          <w:iCs/>
        </w:rPr>
        <w:t xml:space="preserve"> </w:t>
      </w:r>
      <w:r w:rsidR="0042185D" w:rsidRPr="00097C65">
        <w:rPr>
          <w:b/>
          <w:bCs/>
          <w:i/>
          <w:iCs/>
        </w:rPr>
        <w:t>и</w:t>
      </w:r>
      <w:r w:rsidR="0042185D" w:rsidRPr="00097C65">
        <w:rPr>
          <w:b/>
          <w:bCs/>
          <w:i/>
          <w:iCs/>
        </w:rPr>
        <w:t xml:space="preserve"> </w:t>
      </w:r>
      <w:r w:rsidR="0042185D" w:rsidRPr="00097C65">
        <w:rPr>
          <w:b/>
          <w:bCs/>
          <w:i/>
          <w:iCs/>
        </w:rPr>
        <w:t>обывательская</w:t>
      </w:r>
      <w:r w:rsidR="0042185D" w:rsidRPr="00097C65">
        <w:rPr>
          <w:b/>
          <w:bCs/>
          <w:i/>
          <w:iCs/>
        </w:rPr>
        <w:t xml:space="preserve"> </w:t>
      </w:r>
      <w:r w:rsidR="0042185D" w:rsidRPr="00097C65">
        <w:rPr>
          <w:b/>
          <w:bCs/>
          <w:i/>
          <w:iCs/>
        </w:rPr>
        <w:t>мудрость.</w:t>
      </w:r>
      <w:r w:rsidR="0042185D" w:rsidRPr="00097C65">
        <w:rPr>
          <w:b/>
          <w:bCs/>
          <w:i/>
          <w:iCs/>
        </w:rPr>
        <w:t xml:space="preserve"> </w:t>
      </w:r>
      <w:r w:rsidR="0042185D" w:rsidRPr="00097C65">
        <w:t>Комичность</w:t>
      </w:r>
      <w:r w:rsidR="0042185D" w:rsidRPr="00097C65">
        <w:t xml:space="preserve"> </w:t>
      </w:r>
      <w:r w:rsidR="0042185D" w:rsidRPr="00097C65">
        <w:t>ситуации</w:t>
      </w:r>
      <w:r w:rsidR="0042185D" w:rsidRPr="00097C65">
        <w:t xml:space="preserve"> </w:t>
      </w:r>
      <w:r w:rsidR="0042185D" w:rsidRPr="00097C65">
        <w:t>в</w:t>
      </w:r>
      <w:r w:rsidR="0042185D" w:rsidRPr="00097C65">
        <w:t xml:space="preserve"> </w:t>
      </w:r>
      <w:r w:rsidR="0042185D" w:rsidRPr="00097C65">
        <w:t>том,</w:t>
      </w:r>
      <w:r w:rsidR="0042185D" w:rsidRPr="00097C65">
        <w:t xml:space="preserve"> </w:t>
      </w:r>
      <w:r w:rsidR="0042185D" w:rsidRPr="00097C65">
        <w:t>что,</w:t>
      </w:r>
      <w:r w:rsidR="0042185D" w:rsidRPr="00097C65">
        <w:t xml:space="preserve"> </w:t>
      </w:r>
      <w:r w:rsidR="0042185D" w:rsidRPr="00097C65">
        <w:t>закопав</w:t>
      </w:r>
      <w:r w:rsidR="0042185D" w:rsidRPr="00097C65">
        <w:t xml:space="preserve"> </w:t>
      </w:r>
      <w:r w:rsidR="0042185D" w:rsidRPr="00097C65">
        <w:t>коммунизм</w:t>
      </w:r>
      <w:r w:rsidR="0042185D" w:rsidRPr="00097C65">
        <w:t xml:space="preserve"> </w:t>
      </w:r>
      <w:r w:rsidR="0042185D" w:rsidRPr="00097C65">
        <w:t>в</w:t>
      </w:r>
      <w:r w:rsidR="0042185D" w:rsidRPr="00097C65">
        <w:t xml:space="preserve"> </w:t>
      </w:r>
      <w:r w:rsidR="0042185D" w:rsidRPr="00097C65">
        <w:t>могилу</w:t>
      </w:r>
      <w:r w:rsidR="0042185D" w:rsidRPr="00097C65">
        <w:t xml:space="preserve"> </w:t>
      </w:r>
      <w:r w:rsidR="0042185D" w:rsidRPr="00097C65">
        <w:t>и</w:t>
      </w:r>
      <w:r w:rsidR="0042185D" w:rsidRPr="00097C65">
        <w:t xml:space="preserve"> </w:t>
      </w:r>
      <w:r w:rsidR="0042185D" w:rsidRPr="00097C65">
        <w:t>забивая</w:t>
      </w:r>
      <w:r w:rsidR="0042185D" w:rsidRPr="00097C65">
        <w:t xml:space="preserve"> </w:t>
      </w:r>
      <w:r w:rsidR="0042185D" w:rsidRPr="00097C65">
        <w:t>крышку</w:t>
      </w:r>
      <w:r w:rsidR="0042185D" w:rsidRPr="00097C65">
        <w:t xml:space="preserve"> </w:t>
      </w:r>
      <w:r w:rsidR="0042185D" w:rsidRPr="00097C65">
        <w:t>его</w:t>
      </w:r>
      <w:r w:rsidR="0042185D" w:rsidRPr="00097C65">
        <w:t xml:space="preserve"> </w:t>
      </w:r>
      <w:r w:rsidR="0042185D" w:rsidRPr="00097C65">
        <w:t>гроба,</w:t>
      </w:r>
      <w:r w:rsidR="0042185D" w:rsidRPr="00097C65">
        <w:t xml:space="preserve"> </w:t>
      </w:r>
      <w:r w:rsidR="0042185D" w:rsidRPr="00097C65">
        <w:t>он</w:t>
      </w:r>
      <w:r w:rsidR="0042185D" w:rsidRPr="00097C65">
        <w:t xml:space="preserve"> </w:t>
      </w:r>
      <w:r w:rsidR="0042185D" w:rsidRPr="00097C65">
        <w:t>делает</w:t>
      </w:r>
      <w:r w:rsidR="0042185D" w:rsidRPr="00097C65">
        <w:t xml:space="preserve"> </w:t>
      </w:r>
      <w:r w:rsidR="0042185D" w:rsidRPr="00097C65">
        <w:t>заявления</w:t>
      </w:r>
      <w:r w:rsidR="0042185D" w:rsidRPr="00097C65">
        <w:t xml:space="preserve"> </w:t>
      </w:r>
      <w:r w:rsidR="0042185D" w:rsidRPr="00097C65">
        <w:t>о</w:t>
      </w:r>
      <w:r w:rsidR="0042185D" w:rsidRPr="00097C65">
        <w:t xml:space="preserve"> </w:t>
      </w:r>
      <w:r w:rsidR="0042185D" w:rsidRPr="00097C65">
        <w:t>построении</w:t>
      </w:r>
      <w:r w:rsidR="0042185D" w:rsidRPr="00097C65">
        <w:t xml:space="preserve"> </w:t>
      </w:r>
      <w:r w:rsidR="0042185D" w:rsidRPr="00097C65">
        <w:t>коммунизма</w:t>
      </w:r>
      <w:r w:rsidR="0042185D" w:rsidRPr="00097C65">
        <w:t xml:space="preserve"> </w:t>
      </w:r>
      <w:r w:rsidR="0042185D" w:rsidRPr="00097C65">
        <w:t>к</w:t>
      </w:r>
      <w:r w:rsidR="0042185D" w:rsidRPr="00097C65">
        <w:t xml:space="preserve"> </w:t>
      </w:r>
      <w:r w:rsidR="0042185D" w:rsidRPr="00097C65">
        <w:t>1980-</w:t>
      </w:r>
      <w:r>
        <w:t>м</w:t>
      </w:r>
      <w:r w:rsidR="0042185D" w:rsidRPr="00097C65">
        <w:t>у</w:t>
      </w:r>
      <w:r w:rsidR="0042185D" w:rsidRPr="00097C65">
        <w:t xml:space="preserve"> </w:t>
      </w:r>
      <w:r w:rsidR="0042185D" w:rsidRPr="00097C65">
        <w:t>году.</w:t>
      </w:r>
    </w:p>
    <w:p w14:paraId="425D9FB4" w14:textId="2B4CF443" w:rsidR="00C1426E" w:rsidRPr="00097C65" w:rsidRDefault="0042185D" w:rsidP="00FE713E">
      <w:r w:rsidRPr="00097C65">
        <w:t>Если</w:t>
      </w:r>
      <w:r w:rsidRPr="00097C65">
        <w:t xml:space="preserve"> </w:t>
      </w:r>
      <w:r w:rsidRPr="00097C65">
        <w:t>даже</w:t>
      </w:r>
      <w:r w:rsidRPr="00097C65">
        <w:t xml:space="preserve"> </w:t>
      </w:r>
      <w:r w:rsidRPr="00097C65">
        <w:t>допустить,</w:t>
      </w:r>
      <w:r w:rsidRPr="00097C65">
        <w:t xml:space="preserve"> </w:t>
      </w:r>
      <w:r w:rsidRPr="00097C65">
        <w:t>что</w:t>
      </w:r>
      <w:r w:rsidRPr="00097C65">
        <w:t xml:space="preserve"> </w:t>
      </w:r>
      <w:r w:rsidR="00BA391A" w:rsidRPr="00097C65">
        <w:t>Хрущёв</w:t>
      </w:r>
      <w:r w:rsidRPr="00097C65">
        <w:t xml:space="preserve"> </w:t>
      </w:r>
      <w:r w:rsidRPr="00097C65">
        <w:t>был</w:t>
      </w:r>
      <w:r w:rsidRPr="00097C65">
        <w:t xml:space="preserve"> </w:t>
      </w:r>
      <w:r w:rsidRPr="00097C65">
        <w:t>хорошим</w:t>
      </w:r>
      <w:r w:rsidRPr="00097C65">
        <w:t xml:space="preserve"> </w:t>
      </w:r>
      <w:r w:rsidRPr="00097C65">
        <w:t>хозяйственником</w:t>
      </w:r>
      <w:r w:rsidRPr="00097C65">
        <w:t xml:space="preserve"> </w:t>
      </w:r>
      <w:r w:rsidRPr="00097C65">
        <w:t>и</w:t>
      </w:r>
      <w:r w:rsidRPr="00097C65">
        <w:t xml:space="preserve"> </w:t>
      </w:r>
      <w:r w:rsidRPr="00097C65">
        <w:t>администратором</w:t>
      </w:r>
      <w:r w:rsidRPr="00097C65">
        <w:t xml:space="preserve"> </w:t>
      </w:r>
      <w:r w:rsidRPr="00097C65">
        <w:t>(спорная</w:t>
      </w:r>
      <w:r w:rsidRPr="00097C65">
        <w:t xml:space="preserve"> </w:t>
      </w:r>
      <w:r w:rsidRPr="00097C65">
        <w:t>вещь,</w:t>
      </w:r>
      <w:r w:rsidRPr="00097C65">
        <w:t xml:space="preserve"> </w:t>
      </w:r>
      <w:r w:rsidRPr="00097C65">
        <w:t>однако),</w:t>
      </w:r>
      <w:r w:rsidRPr="00097C65">
        <w:t xml:space="preserve"> </w:t>
      </w:r>
      <w:r w:rsidR="00D678ED">
        <w:t>т</w:t>
      </w:r>
      <w:r w:rsidRPr="00097C65">
        <w:t>о</w:t>
      </w:r>
      <w:r w:rsidRPr="00097C65">
        <w:t xml:space="preserve"> </w:t>
      </w:r>
      <w:r w:rsidRPr="00097C65">
        <w:t>даже</w:t>
      </w:r>
      <w:r w:rsidRPr="00097C65">
        <w:t xml:space="preserve"> </w:t>
      </w:r>
      <w:r w:rsidRPr="00097C65">
        <w:t>тогда</w:t>
      </w:r>
      <w:r w:rsidRPr="00097C65">
        <w:t xml:space="preserve"> </w:t>
      </w:r>
      <w:r w:rsidRPr="00097C65">
        <w:t>на</w:t>
      </w:r>
      <w:r w:rsidRPr="00097C65">
        <w:t xml:space="preserve"> </w:t>
      </w:r>
      <w:r w:rsidRPr="00097C65">
        <w:t>роль</w:t>
      </w:r>
      <w:r w:rsidRPr="00097C65">
        <w:t xml:space="preserve"> </w:t>
      </w:r>
      <w:r w:rsidRPr="00097C65">
        <w:t>стратегического</w:t>
      </w:r>
      <w:r w:rsidRPr="00097C65">
        <w:t xml:space="preserve"> </w:t>
      </w:r>
      <w:r w:rsidRPr="00097C65">
        <w:t>руководителя</w:t>
      </w:r>
      <w:r w:rsidRPr="00097C65">
        <w:t xml:space="preserve"> </w:t>
      </w:r>
      <w:r w:rsidRPr="00097C65">
        <w:t>он</w:t>
      </w:r>
      <w:r w:rsidRPr="00097C65">
        <w:t xml:space="preserve"> </w:t>
      </w:r>
      <w:r w:rsidRPr="00097C65">
        <w:rPr>
          <w:rStyle w:val="--"/>
        </w:rPr>
        <w:t>не</w:t>
      </w:r>
      <w:r w:rsidRPr="00097C65">
        <w:rPr>
          <w:rStyle w:val="--0"/>
        </w:rPr>
        <w:t xml:space="preserve"> </w:t>
      </w:r>
      <w:r w:rsidRPr="00097C65">
        <w:rPr>
          <w:rStyle w:val="--0"/>
        </w:rPr>
        <w:t>годился</w:t>
      </w:r>
      <w:r w:rsidRPr="00097C65">
        <w:t xml:space="preserve"> </w:t>
      </w:r>
      <w:r w:rsidRPr="00097C65">
        <w:t>по</w:t>
      </w:r>
      <w:r w:rsidRPr="00097C65">
        <w:t xml:space="preserve"> </w:t>
      </w:r>
      <w:r w:rsidRPr="00097C65">
        <w:t>ключевым</w:t>
      </w:r>
      <w:r w:rsidRPr="00097C65">
        <w:t xml:space="preserve"> </w:t>
      </w:r>
      <w:r w:rsidRPr="00097C65">
        <w:t>показателям.</w:t>
      </w:r>
      <w:r w:rsidRPr="00097C65">
        <w:t xml:space="preserve"> </w:t>
      </w:r>
      <w:r w:rsidRPr="00097C65">
        <w:rPr>
          <w:b/>
          <w:bCs/>
          <w:i/>
          <w:iCs/>
        </w:rPr>
        <w:t>Крупный</w:t>
      </w:r>
      <w:r w:rsidRPr="00097C65">
        <w:rPr>
          <w:b/>
          <w:bCs/>
          <w:i/>
          <w:iCs/>
        </w:rPr>
        <w:t xml:space="preserve"> </w:t>
      </w:r>
      <w:r w:rsidRPr="00097C65">
        <w:rPr>
          <w:b/>
          <w:bCs/>
          <w:i/>
          <w:iCs/>
        </w:rPr>
        <w:t>руководитель</w:t>
      </w:r>
      <w:r w:rsidRPr="00097C65">
        <w:rPr>
          <w:b/>
          <w:bCs/>
          <w:i/>
          <w:iCs/>
        </w:rPr>
        <w:t xml:space="preserve"> </w:t>
      </w:r>
      <w:r w:rsidRPr="00097C65">
        <w:rPr>
          <w:b/>
          <w:bCs/>
          <w:i/>
          <w:iCs/>
        </w:rPr>
        <w:t>должен</w:t>
      </w:r>
      <w:r w:rsidRPr="00097C65">
        <w:rPr>
          <w:b/>
          <w:bCs/>
          <w:i/>
          <w:iCs/>
        </w:rPr>
        <w:t xml:space="preserve"> </w:t>
      </w:r>
      <w:r w:rsidRPr="00097C65">
        <w:rPr>
          <w:b/>
          <w:bCs/>
          <w:i/>
          <w:iCs/>
        </w:rPr>
        <w:t>мыслить</w:t>
      </w:r>
      <w:r w:rsidRPr="00097C65">
        <w:rPr>
          <w:b/>
          <w:bCs/>
          <w:i/>
          <w:iCs/>
        </w:rPr>
        <w:t xml:space="preserve"> </w:t>
      </w:r>
      <w:r w:rsidRPr="00097C65">
        <w:rPr>
          <w:b/>
          <w:bCs/>
          <w:i/>
          <w:iCs/>
        </w:rPr>
        <w:t>стратегическими</w:t>
      </w:r>
      <w:r w:rsidRPr="00097C65">
        <w:rPr>
          <w:b/>
          <w:bCs/>
          <w:i/>
          <w:iCs/>
        </w:rPr>
        <w:t xml:space="preserve"> </w:t>
      </w:r>
      <w:r w:rsidRPr="00097C65">
        <w:rPr>
          <w:b/>
          <w:bCs/>
          <w:i/>
          <w:iCs/>
        </w:rPr>
        <w:t>категориями</w:t>
      </w:r>
      <w:r w:rsidRPr="00097C65">
        <w:rPr>
          <w:b/>
          <w:bCs/>
          <w:i/>
          <w:iCs/>
        </w:rPr>
        <w:t xml:space="preserve"> </w:t>
      </w:r>
      <w:r w:rsidRPr="00097C65">
        <w:rPr>
          <w:b/>
          <w:bCs/>
          <w:i/>
          <w:iCs/>
        </w:rPr>
        <w:t>и</w:t>
      </w:r>
      <w:r w:rsidRPr="00097C65">
        <w:rPr>
          <w:b/>
          <w:bCs/>
          <w:i/>
          <w:iCs/>
        </w:rPr>
        <w:t xml:space="preserve"> </w:t>
      </w:r>
      <w:r w:rsidRPr="00097C65">
        <w:rPr>
          <w:b/>
          <w:bCs/>
          <w:i/>
          <w:iCs/>
        </w:rPr>
        <w:t>формировать</w:t>
      </w:r>
      <w:r w:rsidRPr="00097C65">
        <w:rPr>
          <w:b/>
          <w:bCs/>
          <w:i/>
          <w:iCs/>
        </w:rPr>
        <w:t xml:space="preserve"> </w:t>
      </w:r>
      <w:r w:rsidRPr="00097C65">
        <w:rPr>
          <w:b/>
          <w:bCs/>
          <w:i/>
          <w:iCs/>
        </w:rPr>
        <w:t>философские</w:t>
      </w:r>
      <w:r w:rsidRPr="00097C65">
        <w:rPr>
          <w:b/>
          <w:bCs/>
          <w:i/>
          <w:iCs/>
        </w:rPr>
        <w:t xml:space="preserve"> </w:t>
      </w:r>
      <w:r w:rsidRPr="00097C65">
        <w:rPr>
          <w:b/>
          <w:bCs/>
          <w:i/>
          <w:iCs/>
        </w:rPr>
        <w:t>суждения.</w:t>
      </w:r>
      <w:r w:rsidRPr="00097C65">
        <w:t xml:space="preserve"> </w:t>
      </w:r>
      <w:r w:rsidRPr="00097C65">
        <w:t>Для</w:t>
      </w:r>
      <w:r w:rsidRPr="00097C65">
        <w:t xml:space="preserve"> </w:t>
      </w:r>
      <w:r w:rsidR="00D678ED" w:rsidRPr="00097C65">
        <w:t>Хрущёва</w:t>
      </w:r>
      <w:r w:rsidRPr="00097C65">
        <w:t xml:space="preserve"> </w:t>
      </w:r>
      <w:r w:rsidRPr="00097C65">
        <w:t>вс</w:t>
      </w:r>
      <w:r w:rsidR="006E6179">
        <w:t>ё</w:t>
      </w:r>
      <w:r w:rsidRPr="00097C65">
        <w:t xml:space="preserve"> </w:t>
      </w:r>
      <w:r w:rsidRPr="00097C65">
        <w:t>это</w:t>
      </w:r>
      <w:r w:rsidRPr="00097C65">
        <w:t xml:space="preserve"> </w:t>
      </w:r>
      <w:r w:rsidRPr="00097C65">
        <w:t>было</w:t>
      </w:r>
      <w:r w:rsidRPr="00097C65">
        <w:t xml:space="preserve"> </w:t>
      </w:r>
      <w:r w:rsidRPr="00097C65">
        <w:t>демагогией</w:t>
      </w:r>
      <w:r w:rsidRPr="00097C65">
        <w:t xml:space="preserve"> </w:t>
      </w:r>
      <w:r w:rsidRPr="00097C65">
        <w:t>чистой</w:t>
      </w:r>
      <w:r w:rsidRPr="00097C65">
        <w:t xml:space="preserve"> </w:t>
      </w:r>
      <w:r w:rsidRPr="00097C65">
        <w:t>воды.</w:t>
      </w:r>
      <w:r w:rsidRPr="00097C65">
        <w:t xml:space="preserve"> </w:t>
      </w:r>
      <w:r w:rsidRPr="00097C65">
        <w:t>Он</w:t>
      </w:r>
      <w:r w:rsidRPr="00097C65">
        <w:t xml:space="preserve"> </w:t>
      </w:r>
      <w:r w:rsidRPr="00097C65">
        <w:t>считал</w:t>
      </w:r>
      <w:r w:rsidR="006E6179">
        <w:t xml:space="preserve"> —</w:t>
      </w:r>
      <w:r w:rsidRPr="00097C65">
        <w:t xml:space="preserve"> </w:t>
      </w:r>
      <w:r w:rsidRPr="00097C65">
        <w:t>мировоззрением</w:t>
      </w:r>
      <w:r w:rsidRPr="00097C65">
        <w:t xml:space="preserve"> </w:t>
      </w:r>
      <w:r w:rsidRPr="00097C65">
        <w:t>пусть</w:t>
      </w:r>
      <w:r w:rsidRPr="00097C65">
        <w:t xml:space="preserve"> </w:t>
      </w:r>
      <w:r w:rsidRPr="00097C65">
        <w:t>клерки</w:t>
      </w:r>
      <w:r w:rsidRPr="00097C65">
        <w:t xml:space="preserve"> </w:t>
      </w:r>
      <w:r w:rsidRPr="00097C65">
        <w:t>занимаются.</w:t>
      </w:r>
      <w:r w:rsidRPr="00097C65">
        <w:t xml:space="preserve"> </w:t>
      </w:r>
      <w:r w:rsidRPr="00097C65">
        <w:t>А</w:t>
      </w:r>
      <w:r w:rsidRPr="00097C65">
        <w:t xml:space="preserve"> </w:t>
      </w:r>
      <w:r w:rsidRPr="00097C65">
        <w:t>он</w:t>
      </w:r>
      <w:r w:rsidRPr="00097C65">
        <w:t xml:space="preserve"> </w:t>
      </w:r>
      <w:r w:rsidRPr="00097C65">
        <w:t>на</w:t>
      </w:r>
      <w:r w:rsidRPr="00097C65">
        <w:t xml:space="preserve"> </w:t>
      </w:r>
      <w:r w:rsidRPr="00097C65">
        <w:t>главном</w:t>
      </w:r>
      <w:r w:rsidRPr="00097C65">
        <w:t xml:space="preserve"> </w:t>
      </w:r>
      <w:r w:rsidRPr="00097C65">
        <w:t>сосредоточится</w:t>
      </w:r>
      <w:r w:rsidRPr="00097C65">
        <w:t xml:space="preserve"> </w:t>
      </w:r>
      <w:r w:rsidRPr="00097C65">
        <w:t>—</w:t>
      </w:r>
      <w:r w:rsidRPr="00097C65">
        <w:t xml:space="preserve"> </w:t>
      </w:r>
      <w:r w:rsidRPr="00097C65">
        <w:t>на</w:t>
      </w:r>
      <w:r w:rsidRPr="00097C65">
        <w:t xml:space="preserve"> </w:t>
      </w:r>
      <w:r w:rsidRPr="00097C65">
        <w:t>контроле</w:t>
      </w:r>
      <w:r w:rsidRPr="00097C65">
        <w:t xml:space="preserve"> </w:t>
      </w:r>
      <w:r w:rsidRPr="00097C65">
        <w:t>армии</w:t>
      </w:r>
      <w:r w:rsidRPr="00097C65">
        <w:t xml:space="preserve"> </w:t>
      </w:r>
      <w:r w:rsidRPr="00097C65">
        <w:t>и</w:t>
      </w:r>
      <w:r w:rsidRPr="00097C65">
        <w:t xml:space="preserve"> </w:t>
      </w:r>
      <w:r w:rsidRPr="00097C65">
        <w:t>экономики.</w:t>
      </w:r>
      <w:r w:rsidRPr="00097C65">
        <w:t xml:space="preserve"> </w:t>
      </w:r>
      <w:r w:rsidRPr="00097C65">
        <w:t>И</w:t>
      </w:r>
      <w:r w:rsidRPr="00097C65">
        <w:t xml:space="preserve"> </w:t>
      </w:r>
      <w:r w:rsidR="006E6179" w:rsidRPr="00097C65">
        <w:t>ещё</w:t>
      </w:r>
      <w:r w:rsidRPr="00097C65">
        <w:t xml:space="preserve"> </w:t>
      </w:r>
      <w:r w:rsidRPr="00097C65">
        <w:t>на</w:t>
      </w:r>
      <w:r w:rsidRPr="00097C65">
        <w:t xml:space="preserve"> </w:t>
      </w:r>
      <w:r w:rsidRPr="00097C65">
        <w:t>кукурузе,</w:t>
      </w:r>
      <w:r w:rsidRPr="00097C65">
        <w:t xml:space="preserve"> </w:t>
      </w:r>
      <w:r w:rsidRPr="00097C65">
        <w:t>идею</w:t>
      </w:r>
      <w:r w:rsidRPr="00097C65">
        <w:t xml:space="preserve"> </w:t>
      </w:r>
      <w:r w:rsidRPr="00097C65">
        <w:t>которой</w:t>
      </w:r>
      <w:r w:rsidRPr="00097C65">
        <w:t xml:space="preserve"> </w:t>
      </w:r>
      <w:r w:rsidR="006E6179" w:rsidRPr="00097C65">
        <w:t>привёз</w:t>
      </w:r>
      <w:r w:rsidRPr="00097C65">
        <w:t xml:space="preserve"> </w:t>
      </w:r>
      <w:r w:rsidRPr="00097C65">
        <w:t>из</w:t>
      </w:r>
      <w:r w:rsidRPr="00097C65">
        <w:t xml:space="preserve"> </w:t>
      </w:r>
      <w:r w:rsidRPr="00097C65">
        <w:t>США</w:t>
      </w:r>
      <w:r w:rsidRPr="00097C65">
        <w:t xml:space="preserve"> </w:t>
      </w:r>
      <w:r w:rsidRPr="00097C65">
        <w:t>(сегодня</w:t>
      </w:r>
      <w:r w:rsidRPr="00097C65">
        <w:t xml:space="preserve"> </w:t>
      </w:r>
      <w:r w:rsidRPr="00097C65">
        <w:t>современная</w:t>
      </w:r>
      <w:r w:rsidRPr="00097C65">
        <w:t xml:space="preserve"> </w:t>
      </w:r>
      <w:r w:rsidRPr="00097C65">
        <w:t>«кукуруза»</w:t>
      </w:r>
      <w:r w:rsidRPr="00097C65">
        <w:t xml:space="preserve"> </w:t>
      </w:r>
      <w:r w:rsidRPr="00097C65">
        <w:t>—</w:t>
      </w:r>
      <w:r w:rsidRPr="00097C65">
        <w:t xml:space="preserve"> </w:t>
      </w:r>
      <w:r w:rsidRPr="00097C65">
        <w:t>нанотехнологии,</w:t>
      </w:r>
      <w:r w:rsidRPr="00097C65">
        <w:t xml:space="preserve"> </w:t>
      </w:r>
      <w:r w:rsidRPr="00097C65">
        <w:t>котор</w:t>
      </w:r>
      <w:r w:rsidR="006E6179">
        <w:t>ые</w:t>
      </w:r>
      <w:r w:rsidRPr="00097C65">
        <w:t>,</w:t>
      </w:r>
      <w:r w:rsidRPr="00097C65">
        <w:t xml:space="preserve"> </w:t>
      </w:r>
      <w:r w:rsidRPr="00097C65">
        <w:t>кстати,</w:t>
      </w:r>
      <w:r w:rsidRPr="00097C65">
        <w:t xml:space="preserve"> </w:t>
      </w:r>
      <w:r w:rsidRPr="00097C65">
        <w:t>нынешние</w:t>
      </w:r>
      <w:r w:rsidRPr="00097C65">
        <w:t xml:space="preserve"> </w:t>
      </w:r>
      <w:r w:rsidRPr="00097C65">
        <w:t>«</w:t>
      </w:r>
      <w:r w:rsidR="006E6179" w:rsidRPr="00097C65">
        <w:t>Хрущёвы</w:t>
      </w:r>
      <w:r w:rsidRPr="00097C65">
        <w:t>»,</w:t>
      </w:r>
      <w:r w:rsidRPr="00097C65">
        <w:t xml:space="preserve"> </w:t>
      </w:r>
      <w:r w:rsidRPr="00097C65">
        <w:t>тоже</w:t>
      </w:r>
      <w:r w:rsidRPr="00097C65">
        <w:t xml:space="preserve"> </w:t>
      </w:r>
      <w:r w:rsidRPr="00097C65">
        <w:t>крепкие</w:t>
      </w:r>
      <w:r w:rsidRPr="00097C65">
        <w:t xml:space="preserve"> </w:t>
      </w:r>
      <w:r w:rsidRPr="00097C65">
        <w:t>хозяйственники,</w:t>
      </w:r>
      <w:r w:rsidRPr="00097C65">
        <w:t xml:space="preserve"> </w:t>
      </w:r>
      <w:r w:rsidRPr="00097C65">
        <w:t>привезли</w:t>
      </w:r>
      <w:r w:rsidRPr="00097C65">
        <w:t xml:space="preserve"> </w:t>
      </w:r>
      <w:r w:rsidRPr="00097C65">
        <w:t>из</w:t>
      </w:r>
      <w:r w:rsidRPr="00097C65">
        <w:t xml:space="preserve"> </w:t>
      </w:r>
      <w:r w:rsidRPr="00097C65">
        <w:t>США).</w:t>
      </w:r>
    </w:p>
    <w:p w14:paraId="339BCE60" w14:textId="04C48AA6" w:rsidR="0042185D" w:rsidRPr="00097C65" w:rsidRDefault="0042185D" w:rsidP="006E6179">
      <w:pPr>
        <w:rPr>
          <w:b/>
          <w:bCs/>
          <w:i/>
          <w:iCs/>
        </w:rPr>
      </w:pPr>
      <w:r w:rsidRPr="00097C65">
        <w:t>Идея</w:t>
      </w:r>
      <w:r w:rsidRPr="00097C65">
        <w:t xml:space="preserve"> </w:t>
      </w:r>
      <w:r w:rsidRPr="00097C65">
        <w:t>Сталина,</w:t>
      </w:r>
      <w:r w:rsidRPr="00097C65">
        <w:t xml:space="preserve"> </w:t>
      </w:r>
      <w:r w:rsidRPr="00097C65">
        <w:t>хоть</w:t>
      </w:r>
      <w:r w:rsidRPr="00097C65">
        <w:t xml:space="preserve"> </w:t>
      </w:r>
      <w:r w:rsidRPr="00097C65">
        <w:t>и</w:t>
      </w:r>
      <w:r w:rsidRPr="00097C65">
        <w:t xml:space="preserve"> </w:t>
      </w:r>
      <w:proofErr w:type="spellStart"/>
      <w:r w:rsidRPr="00097C65">
        <w:t>друидская</w:t>
      </w:r>
      <w:proofErr w:type="spellEnd"/>
      <w:r w:rsidRPr="00097C65">
        <w:t>,</w:t>
      </w:r>
      <w:r w:rsidRPr="00097C65">
        <w:t xml:space="preserve"> </w:t>
      </w:r>
      <w:proofErr w:type="gramStart"/>
      <w:r w:rsidRPr="00097C65">
        <w:t>по</w:t>
      </w:r>
      <w:r w:rsidRPr="00097C65">
        <w:t xml:space="preserve"> </w:t>
      </w:r>
      <w:r w:rsidRPr="00097C65">
        <w:t>сути</w:t>
      </w:r>
      <w:proofErr w:type="gramEnd"/>
      <w:r w:rsidRPr="00097C65">
        <w:t xml:space="preserve"> </w:t>
      </w:r>
      <w:r w:rsidRPr="00097C65">
        <w:rPr>
          <w:rStyle w:val="--0"/>
        </w:rPr>
        <w:t>давала</w:t>
      </w:r>
      <w:r w:rsidRPr="00097C65">
        <w:rPr>
          <w:rStyle w:val="--0"/>
        </w:rPr>
        <w:t xml:space="preserve"> </w:t>
      </w:r>
      <w:r w:rsidRPr="00097C65">
        <w:rPr>
          <w:rStyle w:val="--"/>
        </w:rPr>
        <w:t>обществу</w:t>
      </w:r>
      <w:r w:rsidRPr="00097C65">
        <w:rPr>
          <w:rStyle w:val="--0"/>
        </w:rPr>
        <w:t xml:space="preserve"> </w:t>
      </w:r>
      <w:r w:rsidRPr="00097C65">
        <w:rPr>
          <w:rStyle w:val="--0"/>
        </w:rPr>
        <w:t>цель</w:t>
      </w:r>
      <w:r w:rsidRPr="00097C65">
        <w:t xml:space="preserve"> </w:t>
      </w:r>
      <w:r w:rsidRPr="00097C65">
        <w:t>и,</w:t>
      </w:r>
      <w:r w:rsidRPr="00097C65">
        <w:t xml:space="preserve"> </w:t>
      </w:r>
      <w:r w:rsidRPr="00097C65">
        <w:t>значит,</w:t>
      </w:r>
      <w:r w:rsidRPr="00097C65">
        <w:t xml:space="preserve"> </w:t>
      </w:r>
      <w:r w:rsidRPr="00097C65">
        <w:t>почву</w:t>
      </w:r>
      <w:r w:rsidRPr="00097C65">
        <w:t xml:space="preserve"> </w:t>
      </w:r>
      <w:r w:rsidRPr="00097C65">
        <w:t>для</w:t>
      </w:r>
      <w:r w:rsidRPr="00097C65">
        <w:t xml:space="preserve"> </w:t>
      </w:r>
      <w:r w:rsidRPr="00097C65">
        <w:t>подвига.</w:t>
      </w:r>
      <w:r w:rsidRPr="00097C65">
        <w:t xml:space="preserve"> </w:t>
      </w:r>
      <w:r w:rsidRPr="00097C65">
        <w:t>Советский</w:t>
      </w:r>
      <w:r w:rsidRPr="00097C65">
        <w:t xml:space="preserve"> </w:t>
      </w:r>
      <w:r w:rsidRPr="00097C65">
        <w:t>человек</w:t>
      </w:r>
      <w:r w:rsidRPr="00097C65">
        <w:t xml:space="preserve"> </w:t>
      </w:r>
      <w:r w:rsidRPr="00097C65">
        <w:t>худо-бедно</w:t>
      </w:r>
      <w:r w:rsidRPr="00097C65">
        <w:t xml:space="preserve"> </w:t>
      </w:r>
      <w:r w:rsidRPr="00097C65">
        <w:t>понимал:</w:t>
      </w:r>
      <w:r w:rsidRPr="00097C65">
        <w:t xml:space="preserve"> </w:t>
      </w:r>
      <w:r w:rsidRPr="00097C65">
        <w:t>нужно</w:t>
      </w:r>
      <w:r w:rsidRPr="00097C65">
        <w:t xml:space="preserve"> </w:t>
      </w:r>
      <w:r w:rsidRPr="00097C65">
        <w:lastRenderedPageBreak/>
        <w:t>противостоять</w:t>
      </w:r>
      <w:r w:rsidRPr="00097C65">
        <w:t xml:space="preserve"> </w:t>
      </w:r>
      <w:r w:rsidRPr="00097C65">
        <w:t>Западу,</w:t>
      </w:r>
      <w:r w:rsidRPr="00097C65">
        <w:t xml:space="preserve"> </w:t>
      </w:r>
      <w:r w:rsidRPr="00097C65">
        <w:t>который,</w:t>
      </w:r>
      <w:r w:rsidRPr="00097C65">
        <w:t xml:space="preserve"> </w:t>
      </w:r>
      <w:r w:rsidRPr="00097C65">
        <w:t>спасая</w:t>
      </w:r>
      <w:r w:rsidRPr="00097C65">
        <w:t xml:space="preserve"> </w:t>
      </w:r>
      <w:r w:rsidRPr="00097C65">
        <w:t>свою</w:t>
      </w:r>
      <w:r w:rsidRPr="00097C65">
        <w:t xml:space="preserve"> </w:t>
      </w:r>
      <w:r w:rsidRPr="00097C65">
        <w:t>шкуру</w:t>
      </w:r>
      <w:r w:rsidRPr="00097C65">
        <w:t xml:space="preserve"> </w:t>
      </w:r>
      <w:r w:rsidRPr="00097C65">
        <w:t>от</w:t>
      </w:r>
      <w:r w:rsidRPr="00097C65">
        <w:t xml:space="preserve"> </w:t>
      </w:r>
      <w:r w:rsidRPr="00097C65">
        <w:t>всесильного</w:t>
      </w:r>
      <w:r w:rsidRPr="00097C65">
        <w:t xml:space="preserve"> </w:t>
      </w:r>
      <w:r w:rsidRPr="00097C65">
        <w:t>учения</w:t>
      </w:r>
      <w:r w:rsidRPr="00097C65">
        <w:t xml:space="preserve"> </w:t>
      </w:r>
      <w:r w:rsidRPr="00097C65">
        <w:t>Ленина,</w:t>
      </w:r>
      <w:r w:rsidRPr="00097C65">
        <w:t xml:space="preserve"> </w:t>
      </w:r>
      <w:r w:rsidRPr="00097C65">
        <w:t>хочет</w:t>
      </w:r>
      <w:r w:rsidRPr="00097C65">
        <w:t xml:space="preserve"> </w:t>
      </w:r>
      <w:r w:rsidRPr="00097C65">
        <w:t>развязать</w:t>
      </w:r>
      <w:r w:rsidRPr="00097C65">
        <w:t xml:space="preserve"> </w:t>
      </w:r>
      <w:r w:rsidRPr="00097C65">
        <w:t>войну.</w:t>
      </w:r>
      <w:r w:rsidRPr="00097C65">
        <w:t xml:space="preserve"> </w:t>
      </w:r>
      <w:r w:rsidRPr="00097C65">
        <w:t>Чтобы</w:t>
      </w:r>
      <w:r w:rsidRPr="00097C65">
        <w:t xml:space="preserve"> </w:t>
      </w:r>
      <w:r w:rsidRPr="00097C65">
        <w:t>избежать</w:t>
      </w:r>
      <w:r w:rsidRPr="00097C65">
        <w:t xml:space="preserve"> </w:t>
      </w:r>
      <w:r w:rsidRPr="00097C65">
        <w:t>войны,</w:t>
      </w:r>
      <w:r w:rsidRPr="00097C65">
        <w:t xml:space="preserve"> </w:t>
      </w:r>
      <w:r w:rsidRPr="00097C65">
        <w:t>нужно</w:t>
      </w:r>
      <w:r w:rsidRPr="00097C65">
        <w:t xml:space="preserve"> </w:t>
      </w:r>
      <w:r w:rsidRPr="00097C65">
        <w:t>много</w:t>
      </w:r>
      <w:r w:rsidRPr="00097C65">
        <w:t xml:space="preserve"> </w:t>
      </w:r>
      <w:r w:rsidRPr="00097C65">
        <w:t>и</w:t>
      </w:r>
      <w:r w:rsidRPr="00097C65">
        <w:t xml:space="preserve"> </w:t>
      </w:r>
      <w:r w:rsidRPr="00097C65">
        <w:t>честно</w:t>
      </w:r>
      <w:r w:rsidRPr="00097C65">
        <w:t xml:space="preserve"> </w:t>
      </w:r>
      <w:r w:rsidRPr="00097C65">
        <w:t>работать.</w:t>
      </w:r>
      <w:r w:rsidRPr="00097C65">
        <w:t xml:space="preserve"> </w:t>
      </w:r>
      <w:r w:rsidRPr="00097C65">
        <w:rPr>
          <w:b/>
          <w:bCs/>
          <w:i/>
          <w:iCs/>
        </w:rPr>
        <w:t>Не</w:t>
      </w:r>
      <w:r w:rsidRPr="00097C65">
        <w:rPr>
          <w:b/>
          <w:bCs/>
          <w:i/>
          <w:iCs/>
        </w:rPr>
        <w:t xml:space="preserve"> </w:t>
      </w:r>
      <w:r w:rsidRPr="00097C65">
        <w:rPr>
          <w:b/>
          <w:bCs/>
          <w:i/>
          <w:iCs/>
        </w:rPr>
        <w:t>за</w:t>
      </w:r>
      <w:r w:rsidRPr="00097C65">
        <w:rPr>
          <w:b/>
          <w:bCs/>
          <w:i/>
          <w:iCs/>
        </w:rPr>
        <w:t xml:space="preserve"> </w:t>
      </w:r>
      <w:r w:rsidRPr="00097C65">
        <w:rPr>
          <w:b/>
          <w:bCs/>
          <w:i/>
          <w:iCs/>
        </w:rPr>
        <w:t>страх,</w:t>
      </w:r>
      <w:r w:rsidRPr="00097C65">
        <w:rPr>
          <w:b/>
          <w:bCs/>
          <w:i/>
          <w:iCs/>
        </w:rPr>
        <w:t xml:space="preserve"> </w:t>
      </w:r>
      <w:r w:rsidRPr="00097C65">
        <w:rPr>
          <w:b/>
          <w:bCs/>
          <w:i/>
          <w:iCs/>
        </w:rPr>
        <w:t>а</w:t>
      </w:r>
      <w:r w:rsidRPr="00097C65">
        <w:rPr>
          <w:b/>
          <w:bCs/>
          <w:i/>
          <w:iCs/>
        </w:rPr>
        <w:t xml:space="preserve"> </w:t>
      </w:r>
      <w:r w:rsidRPr="00097C65">
        <w:rPr>
          <w:b/>
          <w:bCs/>
          <w:i/>
          <w:iCs/>
        </w:rPr>
        <w:t>за</w:t>
      </w:r>
      <w:r w:rsidRPr="00097C65">
        <w:rPr>
          <w:b/>
          <w:bCs/>
          <w:i/>
          <w:iCs/>
        </w:rPr>
        <w:t xml:space="preserve"> </w:t>
      </w:r>
      <w:r w:rsidRPr="00097C65">
        <w:rPr>
          <w:b/>
          <w:bCs/>
          <w:i/>
          <w:iCs/>
        </w:rPr>
        <w:t>совесть,</w:t>
      </w:r>
      <w:r w:rsidRPr="00097C65">
        <w:rPr>
          <w:b/>
          <w:bCs/>
          <w:i/>
          <w:iCs/>
        </w:rPr>
        <w:t xml:space="preserve"> </w:t>
      </w:r>
      <w:r w:rsidRPr="00097C65">
        <w:rPr>
          <w:b/>
          <w:bCs/>
          <w:i/>
          <w:iCs/>
        </w:rPr>
        <w:t>то</w:t>
      </w:r>
      <w:r w:rsidRPr="00097C65">
        <w:rPr>
          <w:b/>
          <w:bCs/>
          <w:i/>
          <w:iCs/>
        </w:rPr>
        <w:t xml:space="preserve"> </w:t>
      </w:r>
      <w:r w:rsidRPr="00097C65">
        <w:rPr>
          <w:b/>
          <w:bCs/>
          <w:i/>
          <w:iCs/>
        </w:rPr>
        <w:t>есть</w:t>
      </w:r>
      <w:r w:rsidRPr="00097C65">
        <w:rPr>
          <w:b/>
          <w:bCs/>
          <w:i/>
          <w:iCs/>
        </w:rPr>
        <w:t xml:space="preserve"> </w:t>
      </w:r>
      <w:r w:rsidR="004E608F">
        <w:rPr>
          <w:b/>
          <w:bCs/>
          <w:i/>
          <w:iCs/>
        </w:rPr>
        <w:t xml:space="preserve">— </w:t>
      </w:r>
      <w:r w:rsidRPr="00097C65">
        <w:rPr>
          <w:b/>
          <w:bCs/>
          <w:i/>
          <w:iCs/>
        </w:rPr>
        <w:t>служить.</w:t>
      </w:r>
      <w:r w:rsidRPr="00097C65">
        <w:rPr>
          <w:b/>
          <w:bCs/>
          <w:i/>
          <w:iCs/>
        </w:rPr>
        <w:t xml:space="preserve"> </w:t>
      </w:r>
      <w:r w:rsidRPr="00097C65">
        <w:t>У</w:t>
      </w:r>
      <w:r w:rsidRPr="00097C65">
        <w:t xml:space="preserve"> </w:t>
      </w:r>
      <w:r w:rsidRPr="00097C65">
        <w:t>советского</w:t>
      </w:r>
      <w:r w:rsidRPr="00097C65">
        <w:t xml:space="preserve"> </w:t>
      </w:r>
      <w:r w:rsidRPr="00097C65">
        <w:t>человека</w:t>
      </w:r>
      <w:r w:rsidRPr="00097C65">
        <w:t xml:space="preserve"> </w:t>
      </w:r>
      <w:r w:rsidRPr="00097C65">
        <w:t>была</w:t>
      </w:r>
      <w:r w:rsidRPr="00097C65">
        <w:t xml:space="preserve"> </w:t>
      </w:r>
      <w:r w:rsidRPr="00097C65">
        <w:t>миссия.</w:t>
      </w:r>
      <w:r w:rsidRPr="00097C65">
        <w:t xml:space="preserve"> </w:t>
      </w:r>
      <w:r w:rsidR="00BA6175" w:rsidRPr="00097C65">
        <w:t>Хрущёв</w:t>
      </w:r>
      <w:r w:rsidRPr="00097C65">
        <w:t xml:space="preserve"> </w:t>
      </w:r>
      <w:r w:rsidR="00BA6175" w:rsidRPr="00097C65">
        <w:t>перечёркивает</w:t>
      </w:r>
      <w:r w:rsidRPr="00097C65">
        <w:t xml:space="preserve"> </w:t>
      </w:r>
      <w:r w:rsidRPr="00097C65">
        <w:t>е</w:t>
      </w:r>
      <w:r w:rsidR="00BA6175">
        <w:t>ё</w:t>
      </w:r>
      <w:r w:rsidRPr="00097C65">
        <w:t xml:space="preserve"> </w:t>
      </w:r>
      <w:r w:rsidRPr="00097C65">
        <w:t>через</w:t>
      </w:r>
      <w:r w:rsidRPr="00097C65">
        <w:t xml:space="preserve"> </w:t>
      </w:r>
      <w:r w:rsidRPr="00097C65">
        <w:t>провозглашение</w:t>
      </w:r>
      <w:r w:rsidRPr="00097C65">
        <w:t xml:space="preserve"> </w:t>
      </w:r>
      <w:r w:rsidRPr="00097C65">
        <w:t>мирного</w:t>
      </w:r>
      <w:r w:rsidRPr="00097C65">
        <w:t xml:space="preserve"> </w:t>
      </w:r>
      <w:r w:rsidRPr="00097C65">
        <w:t>сосуществования</w:t>
      </w:r>
      <w:r w:rsidRPr="00097C65">
        <w:t xml:space="preserve"> </w:t>
      </w:r>
      <w:r w:rsidRPr="00097C65">
        <w:t>с</w:t>
      </w:r>
      <w:r w:rsidRPr="00097C65">
        <w:t xml:space="preserve"> </w:t>
      </w:r>
      <w:r w:rsidRPr="00097C65">
        <w:t>Западом.</w:t>
      </w:r>
      <w:r w:rsidRPr="00097C65">
        <w:t xml:space="preserve"> </w:t>
      </w:r>
      <w:r w:rsidRPr="00097C65">
        <w:t>Объект,</w:t>
      </w:r>
      <w:r w:rsidRPr="00097C65">
        <w:t xml:space="preserve"> </w:t>
      </w:r>
      <w:r w:rsidRPr="00097C65">
        <w:t>названный</w:t>
      </w:r>
      <w:r w:rsidRPr="00097C65">
        <w:t xml:space="preserve"> </w:t>
      </w:r>
      <w:r w:rsidRPr="00097C65">
        <w:t>Сталиным</w:t>
      </w:r>
      <w:r w:rsidRPr="00097C65">
        <w:t xml:space="preserve"> </w:t>
      </w:r>
      <w:r w:rsidRPr="00097C65">
        <w:t>антагонизмом,</w:t>
      </w:r>
      <w:r w:rsidRPr="00097C65">
        <w:t xml:space="preserve"> </w:t>
      </w:r>
      <w:r w:rsidRPr="00097C65">
        <w:t>с</w:t>
      </w:r>
      <w:r w:rsidRPr="00097C65">
        <w:t xml:space="preserve"> </w:t>
      </w:r>
      <w:r w:rsidRPr="00097C65">
        <w:t>которым</w:t>
      </w:r>
      <w:r w:rsidRPr="00097C65">
        <w:t xml:space="preserve"> </w:t>
      </w:r>
      <w:r w:rsidRPr="00097C65">
        <w:t>в</w:t>
      </w:r>
      <w:r w:rsidRPr="00097C65">
        <w:t xml:space="preserve"> </w:t>
      </w:r>
      <w:r w:rsidRPr="00097C65">
        <w:t>принципе</w:t>
      </w:r>
      <w:r w:rsidRPr="00097C65">
        <w:t xml:space="preserve"> </w:t>
      </w:r>
      <w:r w:rsidRPr="00097C65">
        <w:t>не</w:t>
      </w:r>
      <w:r w:rsidRPr="00097C65">
        <w:t xml:space="preserve"> </w:t>
      </w:r>
      <w:r w:rsidRPr="00097C65">
        <w:t>может</w:t>
      </w:r>
      <w:r w:rsidRPr="00097C65">
        <w:t xml:space="preserve"> </w:t>
      </w:r>
      <w:r w:rsidRPr="00097C65">
        <w:t>быть</w:t>
      </w:r>
      <w:r w:rsidRPr="00097C65">
        <w:t xml:space="preserve"> </w:t>
      </w:r>
      <w:r w:rsidRPr="00097C65">
        <w:t>мирного</w:t>
      </w:r>
      <w:r w:rsidRPr="00097C65">
        <w:t xml:space="preserve"> </w:t>
      </w:r>
      <w:r w:rsidRPr="00097C65">
        <w:t>сосуществования,</w:t>
      </w:r>
      <w:r w:rsidRPr="00097C65">
        <w:t xml:space="preserve"> </w:t>
      </w:r>
      <w:r w:rsidRPr="00097C65">
        <w:t>как</w:t>
      </w:r>
      <w:r w:rsidRPr="00097C65">
        <w:t xml:space="preserve"> </w:t>
      </w:r>
      <w:r w:rsidRPr="00097C65">
        <w:t>у</w:t>
      </w:r>
      <w:r w:rsidRPr="00097C65">
        <w:t xml:space="preserve"> </w:t>
      </w:r>
      <w:r w:rsidRPr="00097C65">
        <w:t>огня</w:t>
      </w:r>
      <w:r w:rsidRPr="00097C65">
        <w:t xml:space="preserve"> </w:t>
      </w:r>
      <w:r w:rsidRPr="00097C65">
        <w:t>с</w:t>
      </w:r>
      <w:r w:rsidRPr="00097C65">
        <w:t xml:space="preserve"> </w:t>
      </w:r>
      <w:r w:rsidRPr="00097C65">
        <w:t>водой,</w:t>
      </w:r>
      <w:r w:rsidRPr="00097C65">
        <w:t xml:space="preserve"> </w:t>
      </w:r>
      <w:r w:rsidR="00BA6175" w:rsidRPr="00097C65">
        <w:t>Хрущёв</w:t>
      </w:r>
      <w:r w:rsidRPr="00097C65">
        <w:t xml:space="preserve"> </w:t>
      </w:r>
      <w:r w:rsidRPr="00097C65">
        <w:t>объявил</w:t>
      </w:r>
      <w:r w:rsidRPr="00097C65">
        <w:t xml:space="preserve"> </w:t>
      </w:r>
      <w:r w:rsidRPr="00097C65">
        <w:t>потенциально</w:t>
      </w:r>
      <w:r w:rsidRPr="00097C65">
        <w:t xml:space="preserve"> </w:t>
      </w:r>
      <w:r w:rsidRPr="00097C65">
        <w:t>совместимой</w:t>
      </w:r>
      <w:r w:rsidRPr="00097C65">
        <w:t xml:space="preserve"> </w:t>
      </w:r>
      <w:r w:rsidRPr="00097C65">
        <w:t>сущностью.</w:t>
      </w:r>
      <w:r w:rsidRPr="00097C65">
        <w:t xml:space="preserve"> </w:t>
      </w:r>
      <w:proofErr w:type="gramStart"/>
      <w:r w:rsidRPr="00097C65">
        <w:t>Мол</w:t>
      </w:r>
      <w:proofErr w:type="gramEnd"/>
      <w:r w:rsidRPr="00097C65">
        <w:t>,</w:t>
      </w:r>
      <w:r w:rsidRPr="00097C65">
        <w:t xml:space="preserve"> </w:t>
      </w:r>
      <w:r w:rsidRPr="00097C65">
        <w:t>капитализм</w:t>
      </w:r>
      <w:r w:rsidRPr="00097C65">
        <w:t xml:space="preserve"> </w:t>
      </w:r>
      <w:r w:rsidRPr="00097C65">
        <w:t>больше</w:t>
      </w:r>
      <w:r w:rsidRPr="00097C65">
        <w:t xml:space="preserve"> </w:t>
      </w:r>
      <w:r w:rsidRPr="00097C65">
        <w:t>не</w:t>
      </w:r>
      <w:r w:rsidRPr="00097C65">
        <w:t xml:space="preserve"> </w:t>
      </w:r>
      <w:r w:rsidRPr="00097C65">
        <w:t>враг</w:t>
      </w:r>
      <w:r w:rsidRPr="00097C65">
        <w:t xml:space="preserve"> </w:t>
      </w:r>
      <w:r w:rsidRPr="00097C65">
        <w:t>коммунизму.</w:t>
      </w:r>
      <w:r w:rsidRPr="00097C65">
        <w:t xml:space="preserve"> </w:t>
      </w:r>
      <w:r w:rsidRPr="00097C65">
        <w:t>Это</w:t>
      </w:r>
      <w:r w:rsidRPr="00097C65">
        <w:t xml:space="preserve"> </w:t>
      </w:r>
      <w:r w:rsidRPr="00097C65">
        <w:t>потенциальный</w:t>
      </w:r>
      <w:r w:rsidRPr="00097C65">
        <w:t xml:space="preserve"> </w:t>
      </w:r>
      <w:r w:rsidR="00BA6175" w:rsidRPr="00097C65">
        <w:t>партнёр</w:t>
      </w:r>
      <w:r w:rsidRPr="00097C65">
        <w:t xml:space="preserve"> </w:t>
      </w:r>
      <w:r w:rsidRPr="00097C65">
        <w:t>и,</w:t>
      </w:r>
      <w:r w:rsidRPr="00097C65">
        <w:t xml:space="preserve"> </w:t>
      </w:r>
      <w:r w:rsidRPr="00097C65">
        <w:t>может</w:t>
      </w:r>
      <w:r w:rsidRPr="00097C65">
        <w:t xml:space="preserve"> </w:t>
      </w:r>
      <w:r w:rsidRPr="00097C65">
        <w:t>быть,</w:t>
      </w:r>
      <w:r w:rsidRPr="00097C65">
        <w:t xml:space="preserve"> </w:t>
      </w:r>
      <w:r w:rsidRPr="00097C65">
        <w:t>в</w:t>
      </w:r>
      <w:r w:rsidRPr="00097C65">
        <w:t xml:space="preserve"> </w:t>
      </w:r>
      <w:r w:rsidRPr="00097C65">
        <w:t>далеком</w:t>
      </w:r>
      <w:r w:rsidRPr="00097C65">
        <w:t xml:space="preserve"> </w:t>
      </w:r>
      <w:r w:rsidRPr="00097C65">
        <w:t>будущем</w:t>
      </w:r>
      <w:r w:rsidR="00BA6175">
        <w:t xml:space="preserve"> —</w:t>
      </w:r>
      <w:r w:rsidRPr="00097C65">
        <w:t xml:space="preserve"> </w:t>
      </w:r>
      <w:r w:rsidRPr="00097C65">
        <w:t>друг.</w:t>
      </w:r>
    </w:p>
    <w:p w14:paraId="3E907A72" w14:textId="7B19D2FD" w:rsidR="0042185D" w:rsidRPr="00097C65" w:rsidRDefault="003C07A0" w:rsidP="007153E0">
      <w:pPr>
        <w:rPr>
          <w:szCs w:val="28"/>
        </w:rPr>
      </w:pPr>
      <w:r w:rsidRPr="00097C65">
        <w:rPr>
          <w:noProof/>
          <w:szCs w:val="28"/>
        </w:rPr>
        <w:drawing>
          <wp:anchor distT="0" distB="0" distL="114300" distR="114300" simplePos="0" relativeHeight="251662336" behindDoc="1" locked="0" layoutInCell="1" allowOverlap="1" wp14:anchorId="0D3ED86F" wp14:editId="467EBB20">
            <wp:simplePos x="0" y="0"/>
            <wp:positionH relativeFrom="column">
              <wp:posOffset>3576955</wp:posOffset>
            </wp:positionH>
            <wp:positionV relativeFrom="paragraph">
              <wp:posOffset>3276567</wp:posOffset>
            </wp:positionV>
            <wp:extent cx="3049270" cy="2480945"/>
            <wp:effectExtent l="0" t="0" r="0" b="0"/>
            <wp:wrapTight wrapText="bothSides">
              <wp:wrapPolygon edited="0">
                <wp:start x="0" y="0"/>
                <wp:lineTo x="0" y="21451"/>
                <wp:lineTo x="21501" y="21451"/>
                <wp:lineTo x="21501" y="0"/>
                <wp:lineTo x="0" y="0"/>
              </wp:wrapPolygon>
            </wp:wrapTight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9270" cy="24809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2185D" w:rsidRPr="00097C65">
        <w:t>За</w:t>
      </w:r>
      <w:r w:rsidR="0042185D" w:rsidRPr="00097C65">
        <w:t xml:space="preserve"> </w:t>
      </w:r>
      <w:r w:rsidR="0042185D" w:rsidRPr="00097C65">
        <w:t>короткий</w:t>
      </w:r>
      <w:r w:rsidR="0042185D" w:rsidRPr="00097C65">
        <w:t xml:space="preserve"> </w:t>
      </w:r>
      <w:r w:rsidR="0042185D" w:rsidRPr="00097C65">
        <w:t>по</w:t>
      </w:r>
      <w:r w:rsidR="0042185D" w:rsidRPr="00097C65">
        <w:t xml:space="preserve"> </w:t>
      </w:r>
      <w:r w:rsidR="0042185D" w:rsidRPr="00097C65">
        <w:t>историческим</w:t>
      </w:r>
      <w:r w:rsidR="0042185D" w:rsidRPr="00097C65">
        <w:t xml:space="preserve"> </w:t>
      </w:r>
      <w:r w:rsidR="0042185D" w:rsidRPr="00097C65">
        <w:t>меркам</w:t>
      </w:r>
      <w:r w:rsidR="0042185D" w:rsidRPr="00097C65">
        <w:t xml:space="preserve"> </w:t>
      </w:r>
      <w:r w:rsidR="0042185D" w:rsidRPr="00097C65">
        <w:t>срок</w:t>
      </w:r>
      <w:r w:rsidR="0042185D" w:rsidRPr="00097C65">
        <w:t xml:space="preserve"> </w:t>
      </w:r>
      <w:r w:rsidR="0042185D" w:rsidRPr="00097C65">
        <w:rPr>
          <w:rStyle w:val="--"/>
        </w:rPr>
        <w:t>цель</w:t>
      </w:r>
      <w:r w:rsidR="0042185D" w:rsidRPr="00097C65">
        <w:rPr>
          <w:rStyle w:val="--0"/>
        </w:rPr>
        <w:t xml:space="preserve"> </w:t>
      </w:r>
      <w:r w:rsidR="0042185D" w:rsidRPr="00097C65">
        <w:rPr>
          <w:rStyle w:val="--0"/>
        </w:rPr>
        <w:t>в</w:t>
      </w:r>
      <w:r w:rsidR="0042185D" w:rsidRPr="00097C65">
        <w:rPr>
          <w:rStyle w:val="--0"/>
        </w:rPr>
        <w:t xml:space="preserve"> </w:t>
      </w:r>
      <w:r w:rsidR="0042185D" w:rsidRPr="00097C65">
        <w:rPr>
          <w:rStyle w:val="--0"/>
        </w:rPr>
        <w:t>России</w:t>
      </w:r>
      <w:r w:rsidR="0042185D" w:rsidRPr="00097C65">
        <w:t xml:space="preserve"> </w:t>
      </w:r>
      <w:r w:rsidR="0042185D" w:rsidRPr="00097C65">
        <w:t>поменялась</w:t>
      </w:r>
      <w:r w:rsidR="0042185D" w:rsidRPr="00097C65">
        <w:t xml:space="preserve"> </w:t>
      </w:r>
      <w:r w:rsidR="0042185D" w:rsidRPr="00097C65">
        <w:t>четыре</w:t>
      </w:r>
      <w:r>
        <w:t>жды</w:t>
      </w:r>
      <w:r w:rsidR="0042185D" w:rsidRPr="00097C65">
        <w:t>.</w:t>
      </w:r>
      <w:r w:rsidR="0042185D" w:rsidRPr="00097C65">
        <w:t xml:space="preserve"> </w:t>
      </w:r>
      <w:r w:rsidR="0042185D" w:rsidRPr="00097C65">
        <w:t>Сначала</w:t>
      </w:r>
      <w:r w:rsidR="0042185D" w:rsidRPr="00097C65">
        <w:t xml:space="preserve"> </w:t>
      </w:r>
      <w:r w:rsidR="0042185D" w:rsidRPr="00097C65">
        <w:t>целью</w:t>
      </w:r>
      <w:r w:rsidR="0042185D" w:rsidRPr="00097C65">
        <w:t xml:space="preserve"> </w:t>
      </w:r>
      <w:r w:rsidR="0042185D" w:rsidRPr="00097C65">
        <w:t>было</w:t>
      </w:r>
      <w:r w:rsidR="0042185D" w:rsidRPr="00097C65">
        <w:t xml:space="preserve"> </w:t>
      </w:r>
      <w:r w:rsidR="0042185D" w:rsidRPr="00097C65">
        <w:t>служение</w:t>
      </w:r>
      <w:r w:rsidR="0042185D" w:rsidRPr="00097C65">
        <w:t xml:space="preserve"> </w:t>
      </w:r>
      <w:r w:rsidR="0042185D" w:rsidRPr="00097C65">
        <w:t>Богу.</w:t>
      </w:r>
      <w:r w:rsidR="0042185D" w:rsidRPr="00097C65">
        <w:t xml:space="preserve"> </w:t>
      </w:r>
      <w:r w:rsidR="0042185D" w:rsidRPr="00097C65">
        <w:t>Затем</w:t>
      </w:r>
      <w:r w:rsidR="0042185D" w:rsidRPr="00097C65">
        <w:t xml:space="preserve"> </w:t>
      </w:r>
      <w:r w:rsidR="0042185D" w:rsidRPr="00097C65">
        <w:t>целью</w:t>
      </w:r>
      <w:r w:rsidR="0042185D" w:rsidRPr="00097C65">
        <w:t xml:space="preserve"> </w:t>
      </w:r>
      <w:r w:rsidR="0042185D" w:rsidRPr="00097C65">
        <w:t>стало</w:t>
      </w:r>
      <w:r w:rsidR="0042185D" w:rsidRPr="00097C65">
        <w:t xml:space="preserve"> </w:t>
      </w:r>
      <w:r w:rsidR="0042185D" w:rsidRPr="00097C65">
        <w:t>построение</w:t>
      </w:r>
      <w:r w:rsidR="0042185D" w:rsidRPr="00097C65">
        <w:t xml:space="preserve"> </w:t>
      </w:r>
      <w:r w:rsidR="0042185D" w:rsidRPr="00097C65">
        <w:t>коммунизма</w:t>
      </w:r>
      <w:r w:rsidR="0042185D" w:rsidRPr="00097C65">
        <w:t xml:space="preserve"> </w:t>
      </w:r>
      <w:r w:rsidR="0042185D" w:rsidRPr="00097C65">
        <w:t>в</w:t>
      </w:r>
      <w:r w:rsidR="0042185D" w:rsidRPr="00097C65">
        <w:t xml:space="preserve"> </w:t>
      </w:r>
      <w:r w:rsidR="0042185D" w:rsidRPr="00097C65">
        <w:t>мире.</w:t>
      </w:r>
      <w:r w:rsidR="0042185D" w:rsidRPr="00097C65">
        <w:t xml:space="preserve"> </w:t>
      </w:r>
      <w:r w:rsidR="0042185D" w:rsidRPr="00097C65">
        <w:t>Потом</w:t>
      </w:r>
      <w:r w:rsidR="0042185D" w:rsidRPr="00097C65">
        <w:t xml:space="preserve"> </w:t>
      </w:r>
      <w:r w:rsidR="0042185D" w:rsidRPr="00097C65">
        <w:t>целью</w:t>
      </w:r>
      <w:r w:rsidR="0042185D" w:rsidRPr="00097C65">
        <w:t xml:space="preserve"> </w:t>
      </w:r>
      <w:r w:rsidR="0042185D" w:rsidRPr="00097C65">
        <w:t>стал</w:t>
      </w:r>
      <w:r w:rsidR="0042185D" w:rsidRPr="00097C65">
        <w:t xml:space="preserve"> </w:t>
      </w:r>
      <w:r w:rsidR="0042185D" w:rsidRPr="00097C65">
        <w:t>друизм</w:t>
      </w:r>
      <w:r w:rsidR="0042185D" w:rsidRPr="00097C65">
        <w:t xml:space="preserve"> </w:t>
      </w:r>
      <w:r w:rsidR="0042185D" w:rsidRPr="00097C65">
        <w:t>(государство</w:t>
      </w:r>
      <w:r w:rsidR="0042185D" w:rsidRPr="00097C65">
        <w:t xml:space="preserve"> </w:t>
      </w:r>
      <w:r w:rsidR="0042185D" w:rsidRPr="00097C65">
        <w:t>как</w:t>
      </w:r>
      <w:r w:rsidR="0042185D" w:rsidRPr="00097C65">
        <w:t xml:space="preserve"> </w:t>
      </w:r>
      <w:r w:rsidR="0042185D" w:rsidRPr="00097C65">
        <w:t>высшая</w:t>
      </w:r>
      <w:r w:rsidR="0042185D" w:rsidRPr="00097C65">
        <w:t xml:space="preserve"> </w:t>
      </w:r>
      <w:r w:rsidR="0042185D" w:rsidRPr="00097C65">
        <w:t>ценность).</w:t>
      </w:r>
      <w:r w:rsidR="0042185D" w:rsidRPr="00097C65">
        <w:t xml:space="preserve"> </w:t>
      </w:r>
      <w:r w:rsidR="0042185D" w:rsidRPr="00097C65">
        <w:t>Со</w:t>
      </w:r>
      <w:r w:rsidR="0042185D" w:rsidRPr="00097C65">
        <w:t xml:space="preserve"> </w:t>
      </w:r>
      <w:r w:rsidRPr="00097C65">
        <w:t>времён</w:t>
      </w:r>
      <w:r w:rsidR="0042185D" w:rsidRPr="00097C65">
        <w:t xml:space="preserve"> </w:t>
      </w:r>
      <w:r w:rsidRPr="00097C65">
        <w:t>Хрущёва</w:t>
      </w:r>
      <w:r w:rsidR="0042185D" w:rsidRPr="00097C65">
        <w:t xml:space="preserve"> </w:t>
      </w:r>
      <w:r w:rsidR="0042185D" w:rsidRPr="00097C65">
        <w:t>в</w:t>
      </w:r>
      <w:r w:rsidR="0042185D" w:rsidRPr="00097C65">
        <w:t xml:space="preserve"> </w:t>
      </w:r>
      <w:r w:rsidR="0042185D" w:rsidRPr="00097C65">
        <w:t>СССР</w:t>
      </w:r>
      <w:r w:rsidR="0042185D" w:rsidRPr="00097C65">
        <w:t xml:space="preserve"> </w:t>
      </w:r>
      <w:r w:rsidR="0042185D" w:rsidRPr="00097C65">
        <w:t>целью</w:t>
      </w:r>
      <w:r w:rsidR="0042185D" w:rsidRPr="00097C65">
        <w:t xml:space="preserve"> </w:t>
      </w:r>
      <w:r w:rsidR="0042185D" w:rsidRPr="00097C65">
        <w:t>объявляется</w:t>
      </w:r>
      <w:r w:rsidR="0042185D" w:rsidRPr="00097C65">
        <w:t xml:space="preserve"> </w:t>
      </w:r>
      <w:r w:rsidR="0042185D" w:rsidRPr="00097C65">
        <w:t>просто</w:t>
      </w:r>
      <w:r w:rsidR="0042185D" w:rsidRPr="00097C65">
        <w:t xml:space="preserve"> </w:t>
      </w:r>
      <w:r w:rsidR="0042185D" w:rsidRPr="00097C65">
        <w:t>жить.</w:t>
      </w:r>
      <w:r w:rsidR="0042185D" w:rsidRPr="00097C65">
        <w:t xml:space="preserve"> </w:t>
      </w:r>
      <w:r w:rsidR="0042185D" w:rsidRPr="00097C65">
        <w:t>Просто</w:t>
      </w:r>
      <w:r w:rsidR="0042185D" w:rsidRPr="00097C65">
        <w:t xml:space="preserve"> </w:t>
      </w:r>
      <w:r w:rsidR="0042185D" w:rsidRPr="00097C65">
        <w:t>есть,</w:t>
      </w:r>
      <w:r w:rsidR="0042185D" w:rsidRPr="00097C65">
        <w:t xml:space="preserve"> </w:t>
      </w:r>
      <w:r w:rsidR="0042185D" w:rsidRPr="00097C65">
        <w:t>пить,</w:t>
      </w:r>
      <w:r w:rsidR="0042185D" w:rsidRPr="00097C65">
        <w:t xml:space="preserve"> </w:t>
      </w:r>
      <w:r w:rsidR="0042185D" w:rsidRPr="00097C65">
        <w:t>развлекаться,</w:t>
      </w:r>
      <w:r w:rsidR="0042185D" w:rsidRPr="00097C65">
        <w:t xml:space="preserve"> </w:t>
      </w:r>
      <w:r w:rsidR="0042185D" w:rsidRPr="00097C65">
        <w:t>работать,</w:t>
      </w:r>
      <w:r w:rsidR="0042185D" w:rsidRPr="00097C65">
        <w:t xml:space="preserve"> </w:t>
      </w:r>
      <w:r w:rsidR="0042185D" w:rsidRPr="00097C65">
        <w:t>но</w:t>
      </w:r>
      <w:r w:rsidR="0042185D" w:rsidRPr="00097C65">
        <w:t xml:space="preserve"> </w:t>
      </w:r>
      <w:r w:rsidR="0042185D" w:rsidRPr="00097C65">
        <w:t>главное</w:t>
      </w:r>
      <w:r w:rsidR="0042185D" w:rsidRPr="00097C65">
        <w:t xml:space="preserve"> </w:t>
      </w:r>
      <w:r w:rsidR="0042185D" w:rsidRPr="00097C65">
        <w:t>—</w:t>
      </w:r>
      <w:r w:rsidR="0042185D" w:rsidRPr="00097C65">
        <w:t xml:space="preserve"> </w:t>
      </w:r>
      <w:r w:rsidR="0042185D" w:rsidRPr="00097C65">
        <w:t>обустраивать</w:t>
      </w:r>
      <w:r w:rsidR="0042185D" w:rsidRPr="00097C65">
        <w:t xml:space="preserve"> </w:t>
      </w:r>
      <w:r w:rsidR="0042185D" w:rsidRPr="00097C65">
        <w:t>свой</w:t>
      </w:r>
      <w:r w:rsidR="0042185D" w:rsidRPr="00097C65">
        <w:t xml:space="preserve"> </w:t>
      </w:r>
      <w:r w:rsidR="0042185D" w:rsidRPr="00097C65">
        <w:t>быт.</w:t>
      </w:r>
      <w:r w:rsidR="0042185D" w:rsidRPr="00097C65">
        <w:t xml:space="preserve"> </w:t>
      </w:r>
      <w:r w:rsidR="0042185D" w:rsidRPr="00097C65">
        <w:t>Вс</w:t>
      </w:r>
      <w:r>
        <w:t>ё</w:t>
      </w:r>
      <w:r w:rsidR="0042185D" w:rsidRPr="00097C65">
        <w:t xml:space="preserve"> </w:t>
      </w:r>
      <w:r w:rsidR="0042185D" w:rsidRPr="00097C65">
        <w:t>это</w:t>
      </w:r>
      <w:r w:rsidR="0042185D" w:rsidRPr="00097C65">
        <w:t xml:space="preserve"> </w:t>
      </w:r>
      <w:r w:rsidR="0042185D" w:rsidRPr="00097C65">
        <w:t>выливается</w:t>
      </w:r>
      <w:r w:rsidR="0042185D" w:rsidRPr="00097C65">
        <w:t xml:space="preserve"> </w:t>
      </w:r>
      <w:r w:rsidR="0042185D" w:rsidRPr="00097C65">
        <w:t>в</w:t>
      </w:r>
      <w:r w:rsidR="0042185D" w:rsidRPr="00097C65">
        <w:t xml:space="preserve"> </w:t>
      </w:r>
      <w:r w:rsidR="0042185D" w:rsidRPr="00097C65">
        <w:t>гуманизм,</w:t>
      </w:r>
      <w:r w:rsidR="0042185D" w:rsidRPr="00097C65">
        <w:t xml:space="preserve"> </w:t>
      </w:r>
      <w:r w:rsidR="0042185D" w:rsidRPr="00097C65">
        <w:t>который</w:t>
      </w:r>
      <w:r w:rsidR="0042185D" w:rsidRPr="00097C65">
        <w:t xml:space="preserve"> </w:t>
      </w:r>
      <w:r w:rsidR="0042185D" w:rsidRPr="00097C65">
        <w:t>учит:</w:t>
      </w:r>
      <w:r w:rsidR="0042185D" w:rsidRPr="00097C65">
        <w:t xml:space="preserve"> </w:t>
      </w:r>
      <w:r w:rsidR="0042185D" w:rsidRPr="00097C65">
        <w:t>не</w:t>
      </w:r>
      <w:r w:rsidR="0042185D" w:rsidRPr="00097C65">
        <w:t xml:space="preserve"> </w:t>
      </w:r>
      <w:r w:rsidR="0042185D" w:rsidRPr="00097C65">
        <w:t>ст</w:t>
      </w:r>
      <w:r>
        <w:rPr>
          <w:lang w:val="en-US"/>
        </w:rPr>
        <w:t>ó</w:t>
      </w:r>
      <w:r w:rsidR="0042185D" w:rsidRPr="00097C65">
        <w:t>ит</w:t>
      </w:r>
      <w:r w:rsidR="0042185D" w:rsidRPr="00097C65">
        <w:t xml:space="preserve"> </w:t>
      </w:r>
      <w:r w:rsidR="0042185D" w:rsidRPr="00097C65">
        <w:t>жить</w:t>
      </w:r>
      <w:r w:rsidR="0042185D" w:rsidRPr="00097C65">
        <w:t xml:space="preserve"> </w:t>
      </w:r>
      <w:r w:rsidR="0042185D" w:rsidRPr="00097C65">
        <w:t>для</w:t>
      </w:r>
      <w:r w:rsidR="0042185D" w:rsidRPr="00097C65">
        <w:t xml:space="preserve"> </w:t>
      </w:r>
      <w:r w:rsidR="0042185D" w:rsidRPr="00097C65">
        <w:t>Бога,</w:t>
      </w:r>
      <w:r w:rsidR="0042185D" w:rsidRPr="00097C65">
        <w:t xml:space="preserve"> </w:t>
      </w:r>
      <w:r w:rsidR="0042185D" w:rsidRPr="00097C65">
        <w:t>для</w:t>
      </w:r>
      <w:r w:rsidR="0042185D" w:rsidRPr="00097C65">
        <w:t xml:space="preserve"> </w:t>
      </w:r>
      <w:r w:rsidR="0042185D" w:rsidRPr="00097C65">
        <w:t>идеи,</w:t>
      </w:r>
      <w:r w:rsidR="0042185D" w:rsidRPr="00097C65">
        <w:t xml:space="preserve"> </w:t>
      </w:r>
      <w:r w:rsidR="0042185D" w:rsidRPr="00097C65">
        <w:t>для</w:t>
      </w:r>
      <w:r w:rsidR="0042185D" w:rsidRPr="00097C65">
        <w:t xml:space="preserve"> </w:t>
      </w:r>
      <w:r w:rsidR="0042185D" w:rsidRPr="00097C65">
        <w:t>государства.</w:t>
      </w:r>
      <w:r w:rsidR="0042185D" w:rsidRPr="00097C65">
        <w:t xml:space="preserve"> </w:t>
      </w:r>
      <w:r w:rsidR="0042185D" w:rsidRPr="00097C65">
        <w:t>Нужно</w:t>
      </w:r>
      <w:r w:rsidR="0042185D" w:rsidRPr="00097C65">
        <w:t xml:space="preserve"> </w:t>
      </w:r>
      <w:r w:rsidR="0042185D" w:rsidRPr="00097C65">
        <w:t>жить</w:t>
      </w:r>
      <w:r w:rsidR="0042185D" w:rsidRPr="00097C65">
        <w:t xml:space="preserve"> </w:t>
      </w:r>
      <w:r w:rsidR="0042185D" w:rsidRPr="00097C65">
        <w:t>исключительно</w:t>
      </w:r>
      <w:r w:rsidR="0042185D" w:rsidRPr="00097C65">
        <w:t xml:space="preserve"> </w:t>
      </w:r>
      <w:r w:rsidR="0042185D" w:rsidRPr="00097C65">
        <w:t>для</w:t>
      </w:r>
      <w:r w:rsidR="0042185D" w:rsidRPr="00097C65">
        <w:t xml:space="preserve"> </w:t>
      </w:r>
      <w:r w:rsidR="0042185D" w:rsidRPr="00097C65">
        <w:t>себя.</w:t>
      </w:r>
      <w:r w:rsidR="0042185D" w:rsidRPr="00097C65">
        <w:t xml:space="preserve"> </w:t>
      </w:r>
      <w:r>
        <w:t>Это</w:t>
      </w:r>
      <w:r w:rsidR="0042185D" w:rsidRPr="00097C65">
        <w:t xml:space="preserve"> </w:t>
      </w:r>
      <w:r w:rsidR="0042185D" w:rsidRPr="00097C65">
        <w:t>поддерживается</w:t>
      </w:r>
      <w:r w:rsidR="0042185D" w:rsidRPr="00097C65">
        <w:t xml:space="preserve"> </w:t>
      </w:r>
      <w:r w:rsidR="0042185D" w:rsidRPr="00097C65">
        <w:t>в</w:t>
      </w:r>
      <w:r w:rsidR="0042185D" w:rsidRPr="00097C65">
        <w:t xml:space="preserve"> </w:t>
      </w:r>
      <w:r w:rsidR="0042185D" w:rsidRPr="00097C65">
        <w:t>сегодняшнем</w:t>
      </w:r>
      <w:r w:rsidR="0042185D" w:rsidRPr="00097C65">
        <w:t xml:space="preserve"> </w:t>
      </w:r>
      <w:r w:rsidR="0042185D" w:rsidRPr="00097C65">
        <w:t>времени</w:t>
      </w:r>
      <w:r w:rsidR="0042185D" w:rsidRPr="00097C65">
        <w:t xml:space="preserve"> </w:t>
      </w:r>
      <w:r w:rsidR="0042185D" w:rsidRPr="00097C65">
        <w:t>как</w:t>
      </w:r>
      <w:r w:rsidR="0042185D" w:rsidRPr="00097C65">
        <w:t xml:space="preserve"> </w:t>
      </w:r>
      <w:r w:rsidR="0042185D" w:rsidRPr="00097C65">
        <w:t>автомоторное</w:t>
      </w:r>
      <w:r w:rsidR="0042185D" w:rsidRPr="00097C65">
        <w:t xml:space="preserve"> </w:t>
      </w:r>
      <w:r w:rsidR="0042185D" w:rsidRPr="00097C65">
        <w:t>явление</w:t>
      </w:r>
      <w:r w:rsidR="0042185D" w:rsidRPr="00097C65">
        <w:t xml:space="preserve"> </w:t>
      </w:r>
      <w:r w:rsidR="0042185D" w:rsidRPr="00097C65">
        <w:t>из</w:t>
      </w:r>
      <w:r w:rsidR="0042185D" w:rsidRPr="00097C65">
        <w:t xml:space="preserve"> </w:t>
      </w:r>
      <w:r w:rsidR="0042185D" w:rsidRPr="00097C65">
        <w:t>прошлого.</w:t>
      </w:r>
      <w:r w:rsidR="0042185D" w:rsidRPr="00097C65">
        <w:t xml:space="preserve"> </w:t>
      </w:r>
      <w:r w:rsidR="0042185D" w:rsidRPr="00097C65">
        <w:t>Каждая</w:t>
      </w:r>
      <w:r w:rsidR="0042185D" w:rsidRPr="00097C65">
        <w:t xml:space="preserve"> </w:t>
      </w:r>
      <w:r w:rsidR="0042185D" w:rsidRPr="00097C65">
        <w:t>смена</w:t>
      </w:r>
      <w:r w:rsidR="0042185D" w:rsidRPr="00097C65">
        <w:t xml:space="preserve"> </w:t>
      </w:r>
      <w:r w:rsidR="0042185D" w:rsidRPr="00097C65">
        <w:t>идеи</w:t>
      </w:r>
      <w:r w:rsidR="0042185D" w:rsidRPr="00097C65">
        <w:t xml:space="preserve"> </w:t>
      </w:r>
      <w:r w:rsidR="0042185D" w:rsidRPr="00097C65">
        <w:t>имела</w:t>
      </w:r>
      <w:r w:rsidR="0042185D" w:rsidRPr="00097C65">
        <w:t xml:space="preserve"> </w:t>
      </w:r>
      <w:r w:rsidR="0042185D" w:rsidRPr="00097C65">
        <w:t>закономерные</w:t>
      </w:r>
      <w:r w:rsidR="0042185D" w:rsidRPr="00097C65">
        <w:t xml:space="preserve"> </w:t>
      </w:r>
      <w:r w:rsidR="0042185D" w:rsidRPr="00097C65">
        <w:t>следствия.</w:t>
      </w:r>
      <w:r w:rsidR="0042185D" w:rsidRPr="00097C65">
        <w:t xml:space="preserve"> </w:t>
      </w:r>
      <w:r w:rsidR="0042185D" w:rsidRPr="00097C65">
        <w:rPr>
          <w:b/>
          <w:bCs/>
          <w:i/>
          <w:iCs/>
        </w:rPr>
        <w:t>Был</w:t>
      </w:r>
      <w:r w:rsidR="0042185D" w:rsidRPr="00097C65">
        <w:rPr>
          <w:b/>
          <w:bCs/>
          <w:i/>
          <w:iCs/>
        </w:rPr>
        <w:t xml:space="preserve"> </w:t>
      </w:r>
      <w:r w:rsidR="0042185D" w:rsidRPr="00097C65">
        <w:rPr>
          <w:b/>
          <w:bCs/>
          <w:i/>
          <w:iCs/>
        </w:rPr>
        <w:t>объявлен</w:t>
      </w:r>
      <w:r w:rsidR="0042185D" w:rsidRPr="00097C65">
        <w:rPr>
          <w:b/>
          <w:bCs/>
          <w:i/>
          <w:iCs/>
        </w:rPr>
        <w:t xml:space="preserve"> </w:t>
      </w:r>
      <w:r w:rsidR="0042185D" w:rsidRPr="00097C65">
        <w:rPr>
          <w:b/>
          <w:bCs/>
          <w:i/>
          <w:iCs/>
        </w:rPr>
        <w:t>римский</w:t>
      </w:r>
      <w:r w:rsidR="0042185D" w:rsidRPr="00097C65">
        <w:rPr>
          <w:b/>
          <w:bCs/>
          <w:i/>
          <w:iCs/>
        </w:rPr>
        <w:t xml:space="preserve"> </w:t>
      </w:r>
      <w:r w:rsidR="0042185D" w:rsidRPr="00097C65">
        <w:rPr>
          <w:b/>
          <w:bCs/>
          <w:i/>
          <w:iCs/>
        </w:rPr>
        <w:t>лозунг</w:t>
      </w:r>
      <w:r w:rsidR="0042185D" w:rsidRPr="00097C65">
        <w:rPr>
          <w:b/>
          <w:bCs/>
          <w:i/>
          <w:iCs/>
        </w:rPr>
        <w:t xml:space="preserve"> — </w:t>
      </w:r>
      <w:r w:rsidR="0042185D" w:rsidRPr="00097C65">
        <w:rPr>
          <w:b/>
          <w:bCs/>
          <w:i/>
          <w:iCs/>
        </w:rPr>
        <w:t>«хлеба</w:t>
      </w:r>
      <w:r w:rsidR="0042185D" w:rsidRPr="00097C65">
        <w:rPr>
          <w:b/>
          <w:bCs/>
          <w:i/>
          <w:iCs/>
        </w:rPr>
        <w:t xml:space="preserve"> </w:t>
      </w:r>
      <w:r w:rsidR="0042185D" w:rsidRPr="00097C65">
        <w:rPr>
          <w:b/>
          <w:bCs/>
          <w:i/>
          <w:iCs/>
        </w:rPr>
        <w:t>и</w:t>
      </w:r>
      <w:r w:rsidR="0042185D" w:rsidRPr="00097C65">
        <w:rPr>
          <w:b/>
          <w:bCs/>
          <w:i/>
          <w:iCs/>
        </w:rPr>
        <w:t xml:space="preserve"> </w:t>
      </w:r>
      <w:r w:rsidR="0042185D" w:rsidRPr="00097C65">
        <w:rPr>
          <w:b/>
          <w:bCs/>
          <w:i/>
          <w:iCs/>
        </w:rPr>
        <w:t>зрелищ»</w:t>
      </w:r>
      <w:r w:rsidR="0042185D" w:rsidRPr="00097C65">
        <w:rPr>
          <w:b/>
          <w:bCs/>
          <w:i/>
          <w:iCs/>
        </w:rPr>
        <w:t xml:space="preserve"> </w:t>
      </w:r>
      <w:r w:rsidR="0042185D" w:rsidRPr="00097C65">
        <w:rPr>
          <w:b/>
          <w:bCs/>
          <w:i/>
          <w:iCs/>
        </w:rPr>
        <w:t>главной</w:t>
      </w:r>
      <w:r w:rsidR="0042185D" w:rsidRPr="00097C65">
        <w:rPr>
          <w:b/>
          <w:bCs/>
          <w:i/>
          <w:iCs/>
        </w:rPr>
        <w:t xml:space="preserve"> </w:t>
      </w:r>
      <w:r w:rsidR="0042185D" w:rsidRPr="00097C65">
        <w:rPr>
          <w:b/>
          <w:bCs/>
          <w:i/>
          <w:iCs/>
        </w:rPr>
        <w:t>целью.</w:t>
      </w:r>
      <w:r w:rsidR="0042185D" w:rsidRPr="00097C65">
        <w:t xml:space="preserve"> </w:t>
      </w:r>
      <w:r w:rsidR="0042185D" w:rsidRPr="00097C65">
        <w:t>Разница</w:t>
      </w:r>
      <w:r w:rsidR="0042185D" w:rsidRPr="00097C65">
        <w:t xml:space="preserve"> </w:t>
      </w:r>
      <w:r w:rsidR="0042185D" w:rsidRPr="00097C65">
        <w:t>с</w:t>
      </w:r>
      <w:r w:rsidR="0042185D" w:rsidRPr="00097C65">
        <w:t xml:space="preserve"> </w:t>
      </w:r>
      <w:r w:rsidR="0042185D" w:rsidRPr="00097C65">
        <w:t>Римом</w:t>
      </w:r>
      <w:r w:rsidR="0042185D" w:rsidRPr="00097C65">
        <w:t xml:space="preserve"> </w:t>
      </w:r>
      <w:r w:rsidR="0042185D" w:rsidRPr="00097C65">
        <w:t>была</w:t>
      </w:r>
      <w:r w:rsidR="0042185D" w:rsidRPr="00097C65">
        <w:t xml:space="preserve"> </w:t>
      </w:r>
      <w:r w:rsidR="0042185D" w:rsidRPr="00097C65">
        <w:t>в</w:t>
      </w:r>
      <w:r w:rsidR="0042185D" w:rsidRPr="00097C65">
        <w:t xml:space="preserve"> </w:t>
      </w:r>
      <w:r w:rsidR="0042185D" w:rsidRPr="00097C65">
        <w:t>том,</w:t>
      </w:r>
      <w:r w:rsidR="0042185D" w:rsidRPr="00097C65">
        <w:t xml:space="preserve"> </w:t>
      </w:r>
      <w:r w:rsidR="0042185D" w:rsidRPr="00097C65">
        <w:t>что</w:t>
      </w:r>
      <w:r w:rsidR="0042185D" w:rsidRPr="00097C65">
        <w:t xml:space="preserve"> </w:t>
      </w:r>
      <w:r w:rsidR="0042185D" w:rsidRPr="00097C65">
        <w:t>римская</w:t>
      </w:r>
      <w:r w:rsidR="0042185D" w:rsidRPr="00097C65">
        <w:t xml:space="preserve"> </w:t>
      </w:r>
      <w:r w:rsidR="0042185D" w:rsidRPr="00097C65">
        <w:t>элита</w:t>
      </w:r>
      <w:r w:rsidR="0042185D" w:rsidRPr="00097C65">
        <w:t xml:space="preserve"> </w:t>
      </w:r>
      <w:r w:rsidR="0042185D" w:rsidRPr="00097C65">
        <w:rPr>
          <w:rStyle w:val="--"/>
        </w:rPr>
        <w:t>не</w:t>
      </w:r>
      <w:r w:rsidR="0042185D" w:rsidRPr="00097C65">
        <w:rPr>
          <w:rStyle w:val="--0"/>
        </w:rPr>
        <w:t xml:space="preserve"> </w:t>
      </w:r>
      <w:r w:rsidR="0042185D" w:rsidRPr="00097C65">
        <w:rPr>
          <w:rStyle w:val="--0"/>
        </w:rPr>
        <w:t>возводила</w:t>
      </w:r>
      <w:r w:rsidR="0042185D" w:rsidRPr="00097C65">
        <w:t xml:space="preserve"> </w:t>
      </w:r>
      <w:r w:rsidR="0042185D" w:rsidRPr="00097C65">
        <w:t>это</w:t>
      </w:r>
      <w:r w:rsidR="0042185D" w:rsidRPr="00097C65">
        <w:t xml:space="preserve"> </w:t>
      </w:r>
      <w:r w:rsidR="0042185D" w:rsidRPr="00097C65">
        <w:t>правило</w:t>
      </w:r>
      <w:r w:rsidR="0042185D" w:rsidRPr="00097C65">
        <w:t xml:space="preserve"> </w:t>
      </w:r>
      <w:r w:rsidR="0042185D" w:rsidRPr="00097C65">
        <w:t>в</w:t>
      </w:r>
      <w:r w:rsidR="0042185D" w:rsidRPr="00097C65">
        <w:t xml:space="preserve"> </w:t>
      </w:r>
      <w:r w:rsidR="0042185D" w:rsidRPr="00097C65">
        <w:t>статус</w:t>
      </w:r>
      <w:r w:rsidR="0042185D" w:rsidRPr="00097C65">
        <w:t xml:space="preserve"> </w:t>
      </w:r>
      <w:r w:rsidR="0042185D" w:rsidRPr="00097C65">
        <w:t>высшей</w:t>
      </w:r>
      <w:r w:rsidR="0042185D" w:rsidRPr="00097C65">
        <w:t xml:space="preserve"> </w:t>
      </w:r>
      <w:r w:rsidR="0042185D" w:rsidRPr="00097C65">
        <w:t>идеи.</w:t>
      </w:r>
      <w:r w:rsidR="0042185D" w:rsidRPr="00097C65">
        <w:t xml:space="preserve"> </w:t>
      </w:r>
      <w:r w:rsidR="0042185D" w:rsidRPr="00097C65">
        <w:t>Для</w:t>
      </w:r>
      <w:r w:rsidR="0042185D" w:rsidRPr="00097C65">
        <w:t xml:space="preserve"> </w:t>
      </w:r>
      <w:r w:rsidRPr="00097C65">
        <w:t>неё</w:t>
      </w:r>
      <w:r w:rsidR="0042185D" w:rsidRPr="00097C65">
        <w:t xml:space="preserve"> </w:t>
      </w:r>
      <w:r w:rsidR="0042185D" w:rsidRPr="00097C65">
        <w:t>это</w:t>
      </w:r>
      <w:r w:rsidR="0042185D" w:rsidRPr="00097C65">
        <w:t xml:space="preserve"> </w:t>
      </w:r>
      <w:r w:rsidR="0042185D" w:rsidRPr="00097C65">
        <w:t>был</w:t>
      </w:r>
      <w:r w:rsidR="0042185D" w:rsidRPr="00097C65">
        <w:t xml:space="preserve"> </w:t>
      </w:r>
      <w:r w:rsidR="0042185D" w:rsidRPr="00097C65">
        <w:t>всего</w:t>
      </w:r>
      <w:r w:rsidR="0042185D" w:rsidRPr="00097C65">
        <w:t xml:space="preserve"> </w:t>
      </w:r>
      <w:r w:rsidR="0042185D" w:rsidRPr="00097C65">
        <w:t>лишь</w:t>
      </w:r>
      <w:r w:rsidR="0042185D" w:rsidRPr="00097C65">
        <w:t xml:space="preserve"> </w:t>
      </w:r>
      <w:r w:rsidR="0042185D" w:rsidRPr="00097C65">
        <w:t>способ</w:t>
      </w:r>
      <w:r w:rsidR="0042185D" w:rsidRPr="00097C65">
        <w:t xml:space="preserve"> </w:t>
      </w:r>
      <w:r w:rsidR="0042185D" w:rsidRPr="00097C65">
        <w:t>влиять</w:t>
      </w:r>
      <w:r w:rsidR="0042185D" w:rsidRPr="00097C65">
        <w:t xml:space="preserve"> </w:t>
      </w:r>
      <w:r w:rsidR="0042185D" w:rsidRPr="00097C65">
        <w:t>на</w:t>
      </w:r>
      <w:r w:rsidR="0042185D" w:rsidRPr="00097C65">
        <w:t xml:space="preserve"> </w:t>
      </w:r>
      <w:r w:rsidR="0042185D" w:rsidRPr="00097C65">
        <w:t>людей.</w:t>
      </w:r>
      <w:r w:rsidR="0042185D" w:rsidRPr="00097C65">
        <w:t xml:space="preserve"> </w:t>
      </w:r>
      <w:r w:rsidR="0042185D" w:rsidRPr="00097C65">
        <w:t>При</w:t>
      </w:r>
      <w:r w:rsidR="0042185D" w:rsidRPr="00097C65">
        <w:t xml:space="preserve"> </w:t>
      </w:r>
      <w:r w:rsidR="0042185D" w:rsidRPr="00097C65">
        <w:t>Сталине</w:t>
      </w:r>
      <w:r w:rsidR="0042185D" w:rsidRPr="00097C65">
        <w:t xml:space="preserve"> </w:t>
      </w:r>
      <w:r w:rsidR="0042185D" w:rsidRPr="00097C65">
        <w:t>этот</w:t>
      </w:r>
      <w:r w:rsidR="0042185D" w:rsidRPr="00097C65">
        <w:t xml:space="preserve"> </w:t>
      </w:r>
      <w:r w:rsidR="0042185D" w:rsidRPr="00097C65">
        <w:t>лозунг</w:t>
      </w:r>
      <w:r w:rsidR="0042185D" w:rsidRPr="00097C65">
        <w:t xml:space="preserve"> </w:t>
      </w:r>
      <w:r w:rsidR="0042185D" w:rsidRPr="00097C65">
        <w:t>становится</w:t>
      </w:r>
      <w:r w:rsidR="0042185D" w:rsidRPr="00097C65">
        <w:t xml:space="preserve"> </w:t>
      </w:r>
      <w:r w:rsidR="0042185D" w:rsidRPr="00097C65">
        <w:t>тактическим</w:t>
      </w:r>
      <w:r w:rsidR="0042185D" w:rsidRPr="00097C65">
        <w:t xml:space="preserve"> </w:t>
      </w:r>
      <w:r w:rsidR="0042185D" w:rsidRPr="00097C65">
        <w:t>инструментом,</w:t>
      </w:r>
      <w:r w:rsidR="0042185D" w:rsidRPr="00097C65">
        <w:t xml:space="preserve"> </w:t>
      </w:r>
      <w:r w:rsidR="0042185D" w:rsidRPr="00097C65">
        <w:t>не</w:t>
      </w:r>
      <w:r w:rsidR="0042185D" w:rsidRPr="00097C65">
        <w:t xml:space="preserve"> </w:t>
      </w:r>
      <w:r w:rsidR="0042185D" w:rsidRPr="00097C65">
        <w:t>отменяющим</w:t>
      </w:r>
      <w:r w:rsidR="0042185D" w:rsidRPr="00097C65">
        <w:t xml:space="preserve"> </w:t>
      </w:r>
      <w:r w:rsidR="0042185D" w:rsidRPr="00097C65">
        <w:t>хотя</w:t>
      </w:r>
      <w:r w:rsidR="0042185D" w:rsidRPr="00097C65">
        <w:t xml:space="preserve"> </w:t>
      </w:r>
      <w:r w:rsidR="0042185D" w:rsidRPr="00097C65">
        <w:t>бы</w:t>
      </w:r>
      <w:r w:rsidR="0042185D" w:rsidRPr="00097C65">
        <w:t xml:space="preserve"> </w:t>
      </w:r>
      <w:r w:rsidR="0042185D" w:rsidRPr="00097C65">
        <w:t>на</w:t>
      </w:r>
      <w:r w:rsidR="0042185D" w:rsidRPr="00097C65">
        <w:t xml:space="preserve"> </w:t>
      </w:r>
      <w:r w:rsidR="0042185D" w:rsidRPr="00097C65">
        <w:t>бумаге</w:t>
      </w:r>
      <w:r w:rsidR="0042185D" w:rsidRPr="00097C65">
        <w:t xml:space="preserve"> </w:t>
      </w:r>
      <w:r w:rsidR="0042185D" w:rsidRPr="00097C65">
        <w:t>высшей</w:t>
      </w:r>
      <w:r w:rsidR="0042185D" w:rsidRPr="00097C65">
        <w:t xml:space="preserve"> </w:t>
      </w:r>
      <w:r w:rsidR="0042185D" w:rsidRPr="00097C65">
        <w:t>цели.</w:t>
      </w:r>
      <w:r w:rsidR="0042185D" w:rsidRPr="00097C65">
        <w:t xml:space="preserve"> </w:t>
      </w:r>
      <w:r w:rsidRPr="00097C65">
        <w:t>Хрущёв</w:t>
      </w:r>
      <w:r w:rsidR="0042185D" w:rsidRPr="00097C65">
        <w:t xml:space="preserve"> </w:t>
      </w:r>
      <w:r w:rsidR="0042185D" w:rsidRPr="00097C65">
        <w:t>возводит</w:t>
      </w:r>
      <w:r w:rsidR="0042185D" w:rsidRPr="00097C65">
        <w:t xml:space="preserve"> </w:t>
      </w:r>
      <w:r w:rsidR="0042185D" w:rsidRPr="00097C65">
        <w:t>быт</w:t>
      </w:r>
      <w:r w:rsidR="0042185D" w:rsidRPr="00097C65">
        <w:t xml:space="preserve"> </w:t>
      </w:r>
      <w:r w:rsidR="0042185D" w:rsidRPr="00097C65">
        <w:t>в</w:t>
      </w:r>
      <w:r w:rsidR="0042185D" w:rsidRPr="00097C65">
        <w:t xml:space="preserve"> </w:t>
      </w:r>
      <w:r w:rsidR="0042185D" w:rsidRPr="00097C65">
        <w:t>ранг</w:t>
      </w:r>
      <w:r w:rsidR="0042185D" w:rsidRPr="00097C65">
        <w:t xml:space="preserve"> </w:t>
      </w:r>
      <w:r w:rsidR="0042185D" w:rsidRPr="00097C65">
        <w:t>высшей</w:t>
      </w:r>
      <w:r w:rsidR="0042185D" w:rsidRPr="00097C65">
        <w:t xml:space="preserve"> </w:t>
      </w:r>
      <w:r w:rsidR="0042185D" w:rsidRPr="00097C65">
        <w:t>цели</w:t>
      </w:r>
      <w:r>
        <w:t>,</w:t>
      </w:r>
      <w:r w:rsidR="0042185D" w:rsidRPr="00097C65">
        <w:t xml:space="preserve"> </w:t>
      </w:r>
      <w:r w:rsidR="0042185D" w:rsidRPr="00097C65">
        <w:t>и</w:t>
      </w:r>
      <w:r w:rsidR="0042185D" w:rsidRPr="00097C65">
        <w:t xml:space="preserve"> </w:t>
      </w:r>
      <w:r w:rsidR="0042185D" w:rsidRPr="00097C65">
        <w:t>с</w:t>
      </w:r>
      <w:r w:rsidR="0042185D" w:rsidRPr="00097C65">
        <w:t xml:space="preserve"> </w:t>
      </w:r>
      <w:r w:rsidR="0042185D" w:rsidRPr="00097C65">
        <w:t>этого</w:t>
      </w:r>
      <w:r w:rsidR="0042185D" w:rsidRPr="00097C65">
        <w:t xml:space="preserve"> </w:t>
      </w:r>
      <w:r w:rsidR="0042185D" w:rsidRPr="00097C65">
        <w:t>момента</w:t>
      </w:r>
      <w:r w:rsidR="0042185D" w:rsidRPr="00097C65">
        <w:t xml:space="preserve"> </w:t>
      </w:r>
      <w:r w:rsidR="0042185D" w:rsidRPr="00097C65">
        <w:t>начинает</w:t>
      </w:r>
      <w:r w:rsidR="0042185D" w:rsidRPr="00097C65">
        <w:t xml:space="preserve"> </w:t>
      </w:r>
      <w:r w:rsidR="0042185D" w:rsidRPr="00097C65">
        <w:t>выстраиваться</w:t>
      </w:r>
      <w:r w:rsidR="0042185D" w:rsidRPr="00097C65">
        <w:t xml:space="preserve"> </w:t>
      </w:r>
      <w:r w:rsidR="0042185D" w:rsidRPr="00097C65">
        <w:t>последний</w:t>
      </w:r>
      <w:r w:rsidR="0042185D" w:rsidRPr="00097C65">
        <w:t xml:space="preserve"> </w:t>
      </w:r>
      <w:r w:rsidR="0042185D" w:rsidRPr="00097C65">
        <w:t>этап</w:t>
      </w:r>
      <w:r w:rsidR="0042185D" w:rsidRPr="00097C65">
        <w:t xml:space="preserve"> </w:t>
      </w:r>
      <w:r w:rsidR="0042185D" w:rsidRPr="00097C65">
        <w:t>в</w:t>
      </w:r>
      <w:r w:rsidR="0042185D" w:rsidRPr="00097C65">
        <w:t xml:space="preserve"> </w:t>
      </w:r>
      <w:r w:rsidR="0042185D" w:rsidRPr="00097C65">
        <w:t>программе</w:t>
      </w:r>
      <w:r w:rsidR="0042185D" w:rsidRPr="00097C65">
        <w:t xml:space="preserve"> </w:t>
      </w:r>
      <w:r w:rsidR="0042185D" w:rsidRPr="00097C65">
        <w:t>развития</w:t>
      </w:r>
      <w:r w:rsidR="0042185D" w:rsidRPr="00097C65">
        <w:t xml:space="preserve"> </w:t>
      </w:r>
      <w:r w:rsidR="0042185D" w:rsidRPr="00097C65">
        <w:t>генотипов</w:t>
      </w:r>
      <w:r w:rsidR="0042185D" w:rsidRPr="00097C65">
        <w:t xml:space="preserve"> </w:t>
      </w:r>
      <w:r>
        <w:t>М</w:t>
      </w:r>
      <w:r w:rsidR="0042185D" w:rsidRPr="00097C65">
        <w:t>озга.</w:t>
      </w:r>
      <w:r w:rsidR="0042185D" w:rsidRPr="00097C65">
        <w:t xml:space="preserve"> </w:t>
      </w:r>
      <w:bookmarkStart w:id="10" w:name="OLE_LINK14"/>
      <w:bookmarkStart w:id="11" w:name="OLE_LINK15"/>
      <w:r w:rsidR="0042185D" w:rsidRPr="00097C65">
        <w:t>На</w:t>
      </w:r>
      <w:r w:rsidR="0042185D" w:rsidRPr="00097C65">
        <w:t xml:space="preserve"> </w:t>
      </w:r>
      <w:r w:rsidR="0042185D" w:rsidRPr="00097C65">
        <w:t>этом</w:t>
      </w:r>
      <w:r w:rsidR="0042185D" w:rsidRPr="00097C65">
        <w:t xml:space="preserve"> </w:t>
      </w:r>
      <w:r w:rsidR="0042185D" w:rsidRPr="00097C65">
        <w:t>фоне</w:t>
      </w:r>
      <w:r w:rsidR="0042185D" w:rsidRPr="00097C65">
        <w:t xml:space="preserve"> — </w:t>
      </w:r>
      <w:r w:rsidR="0042185D" w:rsidRPr="00097C65">
        <w:t>советский</w:t>
      </w:r>
      <w:r w:rsidR="0042185D" w:rsidRPr="00097C65">
        <w:t xml:space="preserve"> </w:t>
      </w:r>
      <w:r w:rsidR="0042185D" w:rsidRPr="00097C65">
        <w:t>человек</w:t>
      </w:r>
      <w:r w:rsidR="0042185D" w:rsidRPr="00097C65">
        <w:t xml:space="preserve"> </w:t>
      </w:r>
      <w:r w:rsidR="0042185D" w:rsidRPr="00097C65">
        <w:t>теряет</w:t>
      </w:r>
      <w:r w:rsidR="0042185D" w:rsidRPr="00097C65">
        <w:t xml:space="preserve"> </w:t>
      </w:r>
      <w:r w:rsidR="0042185D" w:rsidRPr="00097C65">
        <w:t>почву</w:t>
      </w:r>
      <w:r w:rsidR="0042185D" w:rsidRPr="00097C65">
        <w:t xml:space="preserve"> </w:t>
      </w:r>
      <w:r w:rsidR="0042185D" w:rsidRPr="00097C65">
        <w:t>для</w:t>
      </w:r>
      <w:r w:rsidR="0042185D" w:rsidRPr="00097C65">
        <w:t xml:space="preserve"> </w:t>
      </w:r>
      <w:r w:rsidR="0042185D" w:rsidRPr="00097C65">
        <w:rPr>
          <w:szCs w:val="28"/>
        </w:rPr>
        <w:t>подвига.</w:t>
      </w:r>
      <w:r w:rsidR="0042185D" w:rsidRPr="00097C65">
        <w:rPr>
          <w:szCs w:val="28"/>
        </w:rPr>
        <w:t xml:space="preserve"> </w:t>
      </w:r>
      <w:r w:rsidR="0042185D" w:rsidRPr="00097C65">
        <w:rPr>
          <w:szCs w:val="28"/>
        </w:rPr>
        <w:t>Если</w:t>
      </w:r>
      <w:r w:rsidR="0042185D" w:rsidRPr="00097C65">
        <w:rPr>
          <w:szCs w:val="28"/>
        </w:rPr>
        <w:t xml:space="preserve"> </w:t>
      </w:r>
      <w:r w:rsidR="0042185D" w:rsidRPr="00097C65">
        <w:rPr>
          <w:rStyle w:val="--"/>
        </w:rPr>
        <w:t>высшая</w:t>
      </w:r>
      <w:r w:rsidR="0042185D" w:rsidRPr="00097C65">
        <w:rPr>
          <w:rStyle w:val="--0"/>
        </w:rPr>
        <w:t xml:space="preserve"> </w:t>
      </w:r>
      <w:r w:rsidR="0042185D" w:rsidRPr="00097C65">
        <w:rPr>
          <w:rStyle w:val="--0"/>
        </w:rPr>
        <w:t>цель</w:t>
      </w:r>
      <w:r w:rsidR="0042185D" w:rsidRPr="00097C65">
        <w:rPr>
          <w:szCs w:val="28"/>
        </w:rPr>
        <w:t xml:space="preserve"> </w:t>
      </w:r>
      <w:r w:rsidR="0042185D" w:rsidRPr="00097C65">
        <w:rPr>
          <w:szCs w:val="28"/>
        </w:rPr>
        <w:t>—</w:t>
      </w:r>
      <w:r w:rsidR="0042185D" w:rsidRPr="00097C65">
        <w:rPr>
          <w:szCs w:val="28"/>
        </w:rPr>
        <w:t xml:space="preserve"> </w:t>
      </w:r>
      <w:r w:rsidR="0042185D" w:rsidRPr="00097C65">
        <w:rPr>
          <w:szCs w:val="28"/>
        </w:rPr>
        <w:t>утюги</w:t>
      </w:r>
      <w:r w:rsidR="0042185D" w:rsidRPr="00097C65">
        <w:rPr>
          <w:szCs w:val="28"/>
        </w:rPr>
        <w:t xml:space="preserve"> </w:t>
      </w:r>
      <w:r w:rsidR="0042185D" w:rsidRPr="00097C65">
        <w:rPr>
          <w:szCs w:val="28"/>
        </w:rPr>
        <w:t>и</w:t>
      </w:r>
      <w:r w:rsidR="0042185D" w:rsidRPr="00097C65">
        <w:rPr>
          <w:szCs w:val="28"/>
        </w:rPr>
        <w:t xml:space="preserve"> </w:t>
      </w:r>
      <w:r w:rsidR="0042185D" w:rsidRPr="00097C65">
        <w:rPr>
          <w:szCs w:val="28"/>
        </w:rPr>
        <w:t>ковры</w:t>
      </w:r>
      <w:r w:rsidR="0042185D" w:rsidRPr="00097C65">
        <w:rPr>
          <w:szCs w:val="28"/>
        </w:rPr>
        <w:t xml:space="preserve"> </w:t>
      </w:r>
      <w:r w:rsidR="0042185D" w:rsidRPr="00097C65">
        <w:rPr>
          <w:szCs w:val="28"/>
        </w:rPr>
        <w:t>на</w:t>
      </w:r>
      <w:r w:rsidR="0042185D" w:rsidRPr="00097C65">
        <w:rPr>
          <w:szCs w:val="28"/>
        </w:rPr>
        <w:t xml:space="preserve"> </w:t>
      </w:r>
      <w:r w:rsidR="0042185D" w:rsidRPr="00097C65">
        <w:rPr>
          <w:szCs w:val="28"/>
        </w:rPr>
        <w:t>стенку,</w:t>
      </w:r>
      <w:r w:rsidR="0042185D" w:rsidRPr="00097C65">
        <w:rPr>
          <w:szCs w:val="28"/>
        </w:rPr>
        <w:t xml:space="preserve"> </w:t>
      </w:r>
      <w:r w:rsidR="0042185D" w:rsidRPr="00097C65">
        <w:rPr>
          <w:szCs w:val="28"/>
        </w:rPr>
        <w:t>зачем</w:t>
      </w:r>
      <w:r w:rsidR="0042185D" w:rsidRPr="00097C65">
        <w:rPr>
          <w:szCs w:val="28"/>
        </w:rPr>
        <w:t xml:space="preserve"> </w:t>
      </w:r>
      <w:r w:rsidR="0042185D" w:rsidRPr="00097C65">
        <w:rPr>
          <w:szCs w:val="28"/>
        </w:rPr>
        <w:t>ракеты</w:t>
      </w:r>
      <w:r w:rsidR="0042185D" w:rsidRPr="00097C65">
        <w:rPr>
          <w:szCs w:val="28"/>
        </w:rPr>
        <w:t xml:space="preserve"> </w:t>
      </w:r>
      <w:r w:rsidR="0042185D" w:rsidRPr="00097C65">
        <w:rPr>
          <w:szCs w:val="28"/>
        </w:rPr>
        <w:t>с</w:t>
      </w:r>
      <w:r w:rsidR="0042185D" w:rsidRPr="00097C65">
        <w:rPr>
          <w:szCs w:val="28"/>
        </w:rPr>
        <w:t xml:space="preserve"> </w:t>
      </w:r>
      <w:r w:rsidR="0042185D" w:rsidRPr="00097C65">
        <w:rPr>
          <w:szCs w:val="28"/>
        </w:rPr>
        <w:t>танками</w:t>
      </w:r>
      <w:r w:rsidR="0042185D" w:rsidRPr="00097C65">
        <w:rPr>
          <w:szCs w:val="28"/>
        </w:rPr>
        <w:t xml:space="preserve"> </w:t>
      </w:r>
      <w:r w:rsidR="0042185D" w:rsidRPr="00097C65">
        <w:rPr>
          <w:szCs w:val="28"/>
        </w:rPr>
        <w:t>строить?</w:t>
      </w:r>
      <w:r w:rsidR="0042185D" w:rsidRPr="00097C65">
        <w:rPr>
          <w:szCs w:val="28"/>
        </w:rPr>
        <w:t xml:space="preserve"> </w:t>
      </w:r>
      <w:r w:rsidR="0042185D" w:rsidRPr="00097C65">
        <w:rPr>
          <w:szCs w:val="28"/>
        </w:rPr>
        <w:t>Надо</w:t>
      </w:r>
      <w:r w:rsidR="0042185D" w:rsidRPr="00097C65">
        <w:rPr>
          <w:szCs w:val="28"/>
        </w:rPr>
        <w:t xml:space="preserve"> </w:t>
      </w:r>
      <w:r w:rsidR="0042185D" w:rsidRPr="00097C65">
        <w:rPr>
          <w:szCs w:val="28"/>
        </w:rPr>
        <w:t>ширпотреб</w:t>
      </w:r>
      <w:r w:rsidR="0042185D" w:rsidRPr="00097C65">
        <w:rPr>
          <w:szCs w:val="28"/>
        </w:rPr>
        <w:t xml:space="preserve"> </w:t>
      </w:r>
      <w:r w:rsidR="0042185D" w:rsidRPr="00097C65">
        <w:rPr>
          <w:szCs w:val="28"/>
        </w:rPr>
        <w:t>развивать.</w:t>
      </w:r>
      <w:r w:rsidR="0042185D" w:rsidRPr="00097C65">
        <w:rPr>
          <w:szCs w:val="28"/>
        </w:rPr>
        <w:t xml:space="preserve"> </w:t>
      </w:r>
      <w:r w:rsidR="0042185D" w:rsidRPr="00097C65">
        <w:rPr>
          <w:szCs w:val="28"/>
        </w:rPr>
        <w:t>А</w:t>
      </w:r>
      <w:r w:rsidR="0042185D" w:rsidRPr="00097C65">
        <w:rPr>
          <w:szCs w:val="28"/>
        </w:rPr>
        <w:t xml:space="preserve"> </w:t>
      </w:r>
      <w:r w:rsidR="0042185D" w:rsidRPr="00097C65">
        <w:rPr>
          <w:szCs w:val="28"/>
        </w:rPr>
        <w:t>поскольку</w:t>
      </w:r>
      <w:r w:rsidR="0042185D" w:rsidRPr="00097C65">
        <w:rPr>
          <w:szCs w:val="28"/>
        </w:rPr>
        <w:t xml:space="preserve"> </w:t>
      </w:r>
      <w:r w:rsidR="0042185D" w:rsidRPr="00097C65">
        <w:rPr>
          <w:szCs w:val="28"/>
        </w:rPr>
        <w:t>у</w:t>
      </w:r>
      <w:r w:rsidR="0042185D" w:rsidRPr="00097C65">
        <w:rPr>
          <w:szCs w:val="28"/>
        </w:rPr>
        <w:t xml:space="preserve"> </w:t>
      </w:r>
      <w:r w:rsidR="0042185D" w:rsidRPr="00097C65">
        <w:rPr>
          <w:szCs w:val="28"/>
        </w:rPr>
        <w:t>Запада</w:t>
      </w:r>
      <w:r w:rsidR="0042185D" w:rsidRPr="00097C65">
        <w:rPr>
          <w:szCs w:val="28"/>
        </w:rPr>
        <w:t xml:space="preserve"> </w:t>
      </w:r>
      <w:r w:rsidR="0042185D" w:rsidRPr="00097C65">
        <w:rPr>
          <w:szCs w:val="28"/>
        </w:rPr>
        <w:t>ширпотреб</w:t>
      </w:r>
      <w:r w:rsidR="0042185D" w:rsidRPr="00097C65">
        <w:rPr>
          <w:szCs w:val="28"/>
        </w:rPr>
        <w:t xml:space="preserve"> </w:t>
      </w:r>
      <w:r w:rsidR="0042185D" w:rsidRPr="00097C65">
        <w:rPr>
          <w:szCs w:val="28"/>
        </w:rPr>
        <w:t>получается</w:t>
      </w:r>
      <w:r w:rsidR="0042185D" w:rsidRPr="00097C65">
        <w:rPr>
          <w:szCs w:val="28"/>
        </w:rPr>
        <w:t xml:space="preserve"> </w:t>
      </w:r>
      <w:r w:rsidR="0042185D" w:rsidRPr="00097C65">
        <w:rPr>
          <w:szCs w:val="28"/>
        </w:rPr>
        <w:t>делать</w:t>
      </w:r>
      <w:r w:rsidR="0042185D" w:rsidRPr="00097C65">
        <w:rPr>
          <w:szCs w:val="28"/>
        </w:rPr>
        <w:t xml:space="preserve"> </w:t>
      </w:r>
      <w:r w:rsidR="0042185D" w:rsidRPr="00097C65">
        <w:rPr>
          <w:szCs w:val="28"/>
        </w:rPr>
        <w:t>лучше,</w:t>
      </w:r>
      <w:r w:rsidR="0042185D" w:rsidRPr="00097C65">
        <w:rPr>
          <w:szCs w:val="28"/>
        </w:rPr>
        <w:t xml:space="preserve"> </w:t>
      </w:r>
      <w:r w:rsidR="0042185D" w:rsidRPr="00097C65">
        <w:rPr>
          <w:szCs w:val="28"/>
        </w:rPr>
        <w:t>надо</w:t>
      </w:r>
      <w:r w:rsidR="0042185D" w:rsidRPr="00097C65">
        <w:rPr>
          <w:szCs w:val="28"/>
        </w:rPr>
        <w:t xml:space="preserve"> </w:t>
      </w:r>
      <w:r w:rsidR="0042185D" w:rsidRPr="00097C65">
        <w:rPr>
          <w:szCs w:val="28"/>
        </w:rPr>
        <w:t>Западу</w:t>
      </w:r>
      <w:r w:rsidR="0042185D" w:rsidRPr="00097C65">
        <w:rPr>
          <w:szCs w:val="28"/>
        </w:rPr>
        <w:t xml:space="preserve"> </w:t>
      </w:r>
      <w:r w:rsidR="0042185D" w:rsidRPr="00097C65">
        <w:rPr>
          <w:szCs w:val="28"/>
        </w:rPr>
        <w:t>подражать.</w:t>
      </w:r>
      <w:r w:rsidR="0042185D" w:rsidRPr="00097C65">
        <w:rPr>
          <w:szCs w:val="28"/>
        </w:rPr>
        <w:t xml:space="preserve"> </w:t>
      </w:r>
      <w:r w:rsidR="0042185D" w:rsidRPr="00097C65">
        <w:rPr>
          <w:szCs w:val="28"/>
        </w:rPr>
        <w:t>В</w:t>
      </w:r>
      <w:r w:rsidR="0042185D" w:rsidRPr="00097C65">
        <w:rPr>
          <w:szCs w:val="28"/>
        </w:rPr>
        <w:t xml:space="preserve"> </w:t>
      </w:r>
      <w:r w:rsidR="0042185D" w:rsidRPr="00097C65">
        <w:rPr>
          <w:szCs w:val="28"/>
        </w:rPr>
        <w:t>идеале</w:t>
      </w:r>
      <w:r w:rsidR="0042185D" w:rsidRPr="00097C65">
        <w:rPr>
          <w:szCs w:val="28"/>
        </w:rPr>
        <w:t xml:space="preserve"> </w:t>
      </w:r>
      <w:r w:rsidR="0042185D" w:rsidRPr="00097C65">
        <w:rPr>
          <w:szCs w:val="28"/>
        </w:rPr>
        <w:t>—</w:t>
      </w:r>
      <w:r w:rsidR="0042185D" w:rsidRPr="00097C65">
        <w:rPr>
          <w:szCs w:val="28"/>
        </w:rPr>
        <w:t xml:space="preserve"> </w:t>
      </w:r>
      <w:r w:rsidR="0042185D" w:rsidRPr="00097C65">
        <w:rPr>
          <w:szCs w:val="28"/>
        </w:rPr>
        <w:t>вообще</w:t>
      </w:r>
      <w:r w:rsidR="0042185D" w:rsidRPr="00097C65">
        <w:rPr>
          <w:szCs w:val="28"/>
        </w:rPr>
        <w:t xml:space="preserve"> </w:t>
      </w:r>
      <w:r w:rsidR="0042185D" w:rsidRPr="00097C65">
        <w:rPr>
          <w:szCs w:val="28"/>
        </w:rPr>
        <w:t>уехать</w:t>
      </w:r>
      <w:r w:rsidR="0042185D" w:rsidRPr="00097C65">
        <w:rPr>
          <w:szCs w:val="28"/>
        </w:rPr>
        <w:t xml:space="preserve"> </w:t>
      </w:r>
      <w:r w:rsidR="0042185D" w:rsidRPr="00097C65">
        <w:rPr>
          <w:szCs w:val="28"/>
        </w:rPr>
        <w:t>туда,</w:t>
      </w:r>
      <w:r w:rsidR="0042185D" w:rsidRPr="00097C65">
        <w:rPr>
          <w:szCs w:val="28"/>
        </w:rPr>
        <w:t xml:space="preserve"> </w:t>
      </w:r>
      <w:r w:rsidR="0042185D" w:rsidRPr="00097C65">
        <w:rPr>
          <w:szCs w:val="28"/>
        </w:rPr>
        <w:t>ведь</w:t>
      </w:r>
      <w:r w:rsidR="0042185D" w:rsidRPr="00097C65">
        <w:rPr>
          <w:szCs w:val="28"/>
        </w:rPr>
        <w:t xml:space="preserve"> </w:t>
      </w:r>
      <w:r w:rsidR="0042185D" w:rsidRPr="00097C65">
        <w:rPr>
          <w:szCs w:val="28"/>
        </w:rPr>
        <w:t>там</w:t>
      </w:r>
      <w:r w:rsidR="0042185D" w:rsidRPr="00097C65">
        <w:rPr>
          <w:szCs w:val="28"/>
        </w:rPr>
        <w:t xml:space="preserve"> </w:t>
      </w:r>
      <w:r w:rsidR="0042185D" w:rsidRPr="00097C65">
        <w:rPr>
          <w:szCs w:val="28"/>
        </w:rPr>
        <w:t>гораздо</w:t>
      </w:r>
      <w:r w:rsidR="0042185D" w:rsidRPr="00097C65">
        <w:rPr>
          <w:szCs w:val="28"/>
        </w:rPr>
        <w:t xml:space="preserve"> </w:t>
      </w:r>
      <w:r w:rsidR="0042185D" w:rsidRPr="00097C65">
        <w:rPr>
          <w:szCs w:val="28"/>
        </w:rPr>
        <w:t>лучше</w:t>
      </w:r>
      <w:r w:rsidR="0042185D" w:rsidRPr="00097C65">
        <w:rPr>
          <w:szCs w:val="28"/>
        </w:rPr>
        <w:t xml:space="preserve"> </w:t>
      </w:r>
      <w:r w:rsidR="0042185D" w:rsidRPr="00097C65">
        <w:rPr>
          <w:szCs w:val="28"/>
        </w:rPr>
        <w:t>быт</w:t>
      </w:r>
      <w:r w:rsidR="0042185D" w:rsidRPr="00097C65">
        <w:rPr>
          <w:szCs w:val="28"/>
        </w:rPr>
        <w:t xml:space="preserve"> </w:t>
      </w:r>
      <w:r w:rsidR="0042185D" w:rsidRPr="00097C65">
        <w:rPr>
          <w:szCs w:val="28"/>
        </w:rPr>
        <w:t>обустроен.</w:t>
      </w:r>
    </w:p>
    <w:p w14:paraId="47B631F8" w14:textId="57436C7B" w:rsidR="0042185D" w:rsidRPr="00097C65" w:rsidRDefault="0042185D" w:rsidP="003C07A0">
      <w:r w:rsidRPr="00097C65">
        <w:t>В</w:t>
      </w:r>
      <w:r w:rsidRPr="00097C65">
        <w:t xml:space="preserve"> </w:t>
      </w:r>
      <w:r w:rsidRPr="00097C65">
        <w:t>простых</w:t>
      </w:r>
      <w:r w:rsidRPr="00097C65">
        <w:t xml:space="preserve"> </w:t>
      </w:r>
      <w:r w:rsidRPr="00097C65">
        <w:t>человеческих</w:t>
      </w:r>
      <w:r w:rsidRPr="00097C65">
        <w:t xml:space="preserve"> </w:t>
      </w:r>
      <w:r w:rsidRPr="00097C65">
        <w:t>ценностях,</w:t>
      </w:r>
      <w:r w:rsidRPr="00097C65">
        <w:t xml:space="preserve"> </w:t>
      </w:r>
      <w:r w:rsidRPr="00097C65">
        <w:t>образующих</w:t>
      </w:r>
      <w:r w:rsidRPr="00097C65">
        <w:t xml:space="preserve"> </w:t>
      </w:r>
      <w:r w:rsidRPr="00097C65">
        <w:t>текущую</w:t>
      </w:r>
      <w:r w:rsidRPr="00097C65">
        <w:t xml:space="preserve"> </w:t>
      </w:r>
      <w:r w:rsidRPr="00097C65">
        <w:t>жизнь,</w:t>
      </w:r>
      <w:r w:rsidRPr="00097C65">
        <w:t xml:space="preserve"> </w:t>
      </w:r>
      <w:r w:rsidRPr="00097C65">
        <w:t>нет</w:t>
      </w:r>
      <w:r w:rsidRPr="00097C65">
        <w:t xml:space="preserve"> </w:t>
      </w:r>
      <w:r w:rsidRPr="00097C65">
        <w:t>ничего</w:t>
      </w:r>
      <w:r w:rsidRPr="00097C65">
        <w:t xml:space="preserve"> </w:t>
      </w:r>
      <w:r w:rsidRPr="00097C65">
        <w:t>плохого,</w:t>
      </w:r>
      <w:r w:rsidRPr="00097C65">
        <w:t xml:space="preserve"> </w:t>
      </w:r>
      <w:r w:rsidRPr="00097C65">
        <w:t>пока</w:t>
      </w:r>
      <w:r w:rsidRPr="00097C65">
        <w:t xml:space="preserve"> </w:t>
      </w:r>
      <w:r w:rsidRPr="00097C65">
        <w:t>они</w:t>
      </w:r>
      <w:r w:rsidRPr="00097C65">
        <w:t xml:space="preserve"> </w:t>
      </w:r>
      <w:r w:rsidRPr="00097C65">
        <w:t>занимают</w:t>
      </w:r>
      <w:r w:rsidRPr="00097C65">
        <w:t xml:space="preserve"> </w:t>
      </w:r>
      <w:r w:rsidR="00C63D83" w:rsidRPr="00097C65">
        <w:t>своё</w:t>
      </w:r>
      <w:r w:rsidRPr="00097C65">
        <w:t xml:space="preserve"> </w:t>
      </w:r>
      <w:r w:rsidRPr="00097C65">
        <w:t>место.</w:t>
      </w:r>
      <w:r w:rsidRPr="00097C65">
        <w:t xml:space="preserve"> </w:t>
      </w:r>
      <w:r w:rsidRPr="00097C65">
        <w:t>Беда</w:t>
      </w:r>
      <w:r w:rsidRPr="00097C65">
        <w:t xml:space="preserve"> </w:t>
      </w:r>
      <w:r w:rsidRPr="00097C65">
        <w:t>случается,</w:t>
      </w:r>
      <w:r w:rsidRPr="00097C65">
        <w:t xml:space="preserve"> </w:t>
      </w:r>
      <w:r w:rsidRPr="00097C65">
        <w:t>когда</w:t>
      </w:r>
      <w:r w:rsidRPr="00097C65">
        <w:t xml:space="preserve"> </w:t>
      </w:r>
      <w:r w:rsidRPr="00097C65">
        <w:rPr>
          <w:rStyle w:val="--0"/>
        </w:rPr>
        <w:t>они</w:t>
      </w:r>
      <w:r w:rsidRPr="00097C65">
        <w:rPr>
          <w:rStyle w:val="--0"/>
        </w:rPr>
        <w:t xml:space="preserve"> </w:t>
      </w:r>
      <w:r w:rsidRPr="00097C65">
        <w:rPr>
          <w:rStyle w:val="--0"/>
        </w:rPr>
        <w:t>становятся</w:t>
      </w:r>
      <w:r w:rsidRPr="00097C65">
        <w:rPr>
          <w:rStyle w:val="--0"/>
        </w:rPr>
        <w:t xml:space="preserve"> </w:t>
      </w:r>
      <w:r w:rsidRPr="00097C65">
        <w:rPr>
          <w:rStyle w:val="--"/>
        </w:rPr>
        <w:t>высшей</w:t>
      </w:r>
      <w:r w:rsidRPr="00097C65">
        <w:rPr>
          <w:rStyle w:val="--0"/>
        </w:rPr>
        <w:t xml:space="preserve"> </w:t>
      </w:r>
      <w:r w:rsidRPr="00097C65">
        <w:rPr>
          <w:rStyle w:val="--0"/>
        </w:rPr>
        <w:t>целью</w:t>
      </w:r>
      <w:r w:rsidRPr="00C63D83">
        <w:t>,</w:t>
      </w:r>
      <w:r w:rsidRPr="00097C65">
        <w:t xml:space="preserve"> </w:t>
      </w:r>
      <w:r w:rsidRPr="00097C65">
        <w:rPr>
          <w:b/>
          <w:bCs/>
          <w:i/>
          <w:iCs/>
        </w:rPr>
        <w:t>подменяя</w:t>
      </w:r>
      <w:r w:rsidRPr="00097C65">
        <w:rPr>
          <w:b/>
          <w:bCs/>
          <w:i/>
          <w:iCs/>
        </w:rPr>
        <w:t xml:space="preserve"> </w:t>
      </w:r>
      <w:r w:rsidRPr="00097C65">
        <w:rPr>
          <w:b/>
          <w:bCs/>
          <w:i/>
          <w:iCs/>
        </w:rPr>
        <w:t>собой</w:t>
      </w:r>
      <w:r w:rsidRPr="00097C65">
        <w:rPr>
          <w:b/>
          <w:bCs/>
          <w:i/>
          <w:iCs/>
        </w:rPr>
        <w:t xml:space="preserve"> </w:t>
      </w:r>
      <w:r w:rsidRPr="00097C65">
        <w:rPr>
          <w:b/>
          <w:bCs/>
          <w:i/>
          <w:iCs/>
        </w:rPr>
        <w:t>мировоззренческую</w:t>
      </w:r>
      <w:r w:rsidRPr="00097C65">
        <w:rPr>
          <w:b/>
          <w:bCs/>
          <w:i/>
          <w:iCs/>
        </w:rPr>
        <w:t xml:space="preserve"> </w:t>
      </w:r>
      <w:r w:rsidRPr="00097C65">
        <w:rPr>
          <w:b/>
          <w:bCs/>
          <w:i/>
          <w:iCs/>
        </w:rPr>
        <w:t>идею</w:t>
      </w:r>
      <w:r w:rsidRPr="00097C65">
        <w:t>.</w:t>
      </w:r>
      <w:r w:rsidRPr="00097C65">
        <w:t xml:space="preserve"> </w:t>
      </w:r>
      <w:r w:rsidRPr="00097C65">
        <w:t>У</w:t>
      </w:r>
      <w:r w:rsidRPr="00097C65">
        <w:t xml:space="preserve"> </w:t>
      </w:r>
      <w:r w:rsidRPr="00097C65">
        <w:t>советского</w:t>
      </w:r>
      <w:r w:rsidRPr="00097C65">
        <w:t xml:space="preserve"> </w:t>
      </w:r>
      <w:r w:rsidRPr="00097C65">
        <w:t>человека,</w:t>
      </w:r>
      <w:r w:rsidRPr="00097C65">
        <w:t xml:space="preserve"> </w:t>
      </w:r>
      <w:r w:rsidRPr="00097C65">
        <w:t>ориентированного</w:t>
      </w:r>
      <w:r w:rsidRPr="00097C65">
        <w:t xml:space="preserve"> </w:t>
      </w:r>
      <w:r w:rsidRPr="00097C65">
        <w:t>на</w:t>
      </w:r>
      <w:r w:rsidRPr="00097C65">
        <w:t xml:space="preserve"> </w:t>
      </w:r>
      <w:r w:rsidRPr="00097C65">
        <w:lastRenderedPageBreak/>
        <w:t>бытовое</w:t>
      </w:r>
      <w:r w:rsidRPr="00097C65">
        <w:t xml:space="preserve"> </w:t>
      </w:r>
      <w:r w:rsidRPr="00097C65">
        <w:t>благо,</w:t>
      </w:r>
      <w:r w:rsidRPr="00097C65">
        <w:t xml:space="preserve"> </w:t>
      </w:r>
      <w:r w:rsidRPr="00097C65">
        <w:t>которого</w:t>
      </w:r>
      <w:r w:rsidRPr="00097C65">
        <w:t xml:space="preserve"> </w:t>
      </w:r>
      <w:r w:rsidRPr="00097C65">
        <w:t>он</w:t>
      </w:r>
      <w:r w:rsidRPr="00097C65">
        <w:t xml:space="preserve"> </w:t>
      </w:r>
      <w:r w:rsidRPr="00097C65">
        <w:rPr>
          <w:rStyle w:val="--"/>
        </w:rPr>
        <w:t>не</w:t>
      </w:r>
      <w:r w:rsidRPr="00097C65">
        <w:rPr>
          <w:rStyle w:val="--0"/>
        </w:rPr>
        <w:t xml:space="preserve"> </w:t>
      </w:r>
      <w:r w:rsidRPr="00097C65">
        <w:rPr>
          <w:rStyle w:val="--0"/>
        </w:rPr>
        <w:t>имеет</w:t>
      </w:r>
      <w:r w:rsidRPr="00C85DEB">
        <w:t xml:space="preserve">, </w:t>
      </w:r>
      <w:r w:rsidRPr="00097C65">
        <w:t>потому</w:t>
      </w:r>
      <w:r w:rsidRPr="00097C65">
        <w:t xml:space="preserve"> </w:t>
      </w:r>
      <w:r w:rsidRPr="00097C65">
        <w:t>что</w:t>
      </w:r>
      <w:r w:rsidRPr="00097C65">
        <w:t xml:space="preserve"> </w:t>
      </w:r>
      <w:r w:rsidRPr="00097C65">
        <w:t>танки</w:t>
      </w:r>
      <w:r w:rsidRPr="00097C65">
        <w:t xml:space="preserve"> </w:t>
      </w:r>
      <w:r w:rsidRPr="00097C65">
        <w:t>строит,</w:t>
      </w:r>
      <w:r w:rsidRPr="00097C65">
        <w:t xml:space="preserve"> </w:t>
      </w:r>
      <w:r w:rsidRPr="00097C65">
        <w:t>раздваивается</w:t>
      </w:r>
      <w:r w:rsidRPr="00097C65">
        <w:t xml:space="preserve"> </w:t>
      </w:r>
      <w:r w:rsidRPr="00097C65">
        <w:t>сознание.</w:t>
      </w:r>
      <w:r w:rsidRPr="00097C65">
        <w:t xml:space="preserve"> </w:t>
      </w:r>
      <w:r w:rsidRPr="00097C65">
        <w:t>Его</w:t>
      </w:r>
      <w:r w:rsidRPr="00097C65">
        <w:t xml:space="preserve"> </w:t>
      </w:r>
      <w:r w:rsidRPr="00097C65">
        <w:t>как</w:t>
      </w:r>
      <w:r w:rsidRPr="00097C65">
        <w:t xml:space="preserve"> </w:t>
      </w:r>
      <w:r w:rsidRPr="00097C65">
        <w:t>бы</w:t>
      </w:r>
      <w:r w:rsidRPr="00097C65">
        <w:t xml:space="preserve"> </w:t>
      </w:r>
      <w:r w:rsidRPr="00097C65">
        <w:t>разрывают</w:t>
      </w:r>
      <w:r w:rsidRPr="00097C65">
        <w:t xml:space="preserve"> </w:t>
      </w:r>
      <w:r w:rsidRPr="00097C65">
        <w:t>две</w:t>
      </w:r>
      <w:r w:rsidRPr="00097C65">
        <w:t xml:space="preserve"> </w:t>
      </w:r>
      <w:r w:rsidRPr="00097C65">
        <w:t>силы,</w:t>
      </w:r>
      <w:r w:rsidRPr="00097C65">
        <w:t xml:space="preserve"> </w:t>
      </w:r>
      <w:r w:rsidRPr="00097C65">
        <w:t>зовущие</w:t>
      </w:r>
      <w:r w:rsidRPr="00097C65">
        <w:t xml:space="preserve"> </w:t>
      </w:r>
      <w:r w:rsidRPr="00097C65">
        <w:t>идти</w:t>
      </w:r>
      <w:r w:rsidR="00C85DEB">
        <w:t>:</w:t>
      </w:r>
      <w:r w:rsidRPr="00097C65">
        <w:t xml:space="preserve"> </w:t>
      </w:r>
      <w:r w:rsidRPr="00097C65">
        <w:t>одна</w:t>
      </w:r>
      <w:r w:rsidRPr="00097C65">
        <w:t xml:space="preserve"> </w:t>
      </w:r>
      <w:r w:rsidRPr="00097C65">
        <w:t>налево,</w:t>
      </w:r>
      <w:r w:rsidRPr="00097C65">
        <w:t xml:space="preserve"> </w:t>
      </w:r>
      <w:r w:rsidRPr="00097C65">
        <w:t>другая</w:t>
      </w:r>
      <w:r w:rsidRPr="00097C65">
        <w:t xml:space="preserve"> </w:t>
      </w:r>
      <w:r w:rsidRPr="00097C65">
        <w:t>направо.</w:t>
      </w:r>
      <w:r w:rsidRPr="00097C65">
        <w:t xml:space="preserve"> </w:t>
      </w:r>
      <w:r w:rsidRPr="00097C65">
        <w:t>Что-то</w:t>
      </w:r>
      <w:r w:rsidRPr="00097C65">
        <w:t xml:space="preserve"> </w:t>
      </w:r>
      <w:r w:rsidRPr="00097C65">
        <w:t>типа</w:t>
      </w:r>
      <w:r w:rsidRPr="00097C65">
        <w:t xml:space="preserve"> </w:t>
      </w:r>
      <w:r w:rsidRPr="00097C65">
        <w:t>византийского</w:t>
      </w:r>
      <w:r w:rsidRPr="00097C65">
        <w:t xml:space="preserve"> </w:t>
      </w:r>
      <w:r w:rsidRPr="00097C65">
        <w:t>лукавства,</w:t>
      </w:r>
      <w:r w:rsidRPr="00097C65">
        <w:t xml:space="preserve"> </w:t>
      </w:r>
      <w:r w:rsidRPr="00097C65">
        <w:t>когда</w:t>
      </w:r>
      <w:r w:rsidRPr="00097C65">
        <w:t xml:space="preserve"> </w:t>
      </w:r>
      <w:r w:rsidRPr="00097C65">
        <w:t>нужно</w:t>
      </w:r>
      <w:r w:rsidRPr="00097C65">
        <w:t xml:space="preserve"> </w:t>
      </w:r>
      <w:r w:rsidRPr="00097C65">
        <w:t>себе</w:t>
      </w:r>
      <w:r w:rsidRPr="00097C65">
        <w:t xml:space="preserve"> </w:t>
      </w:r>
      <w:r w:rsidRPr="00097C65">
        <w:t>выгоду</w:t>
      </w:r>
      <w:r w:rsidRPr="00097C65">
        <w:t xml:space="preserve"> </w:t>
      </w:r>
      <w:r w:rsidRPr="00097C65">
        <w:t>искать,</w:t>
      </w:r>
      <w:r w:rsidRPr="00097C65">
        <w:t xml:space="preserve"> </w:t>
      </w:r>
      <w:r w:rsidRPr="00097C65">
        <w:t>но</w:t>
      </w:r>
      <w:r w:rsidRPr="00097C65">
        <w:t xml:space="preserve"> </w:t>
      </w:r>
      <w:r w:rsidRPr="00097C65">
        <w:t>представить</w:t>
      </w:r>
      <w:r w:rsidRPr="00097C65">
        <w:t xml:space="preserve"> </w:t>
      </w:r>
      <w:r w:rsidRPr="00097C65">
        <w:t>этот</w:t>
      </w:r>
      <w:r w:rsidRPr="00097C65">
        <w:t xml:space="preserve"> </w:t>
      </w:r>
      <w:r w:rsidRPr="00097C65">
        <w:t>поиск</w:t>
      </w:r>
      <w:r w:rsidRPr="00097C65">
        <w:t xml:space="preserve"> </w:t>
      </w:r>
      <w:r w:rsidRPr="00097C65">
        <w:t>в</w:t>
      </w:r>
      <w:r w:rsidRPr="00097C65">
        <w:t xml:space="preserve"> </w:t>
      </w:r>
      <w:r w:rsidRPr="00097C65">
        <w:t>виде</w:t>
      </w:r>
      <w:r w:rsidRPr="00097C65">
        <w:t xml:space="preserve"> </w:t>
      </w:r>
      <w:r w:rsidRPr="00097C65">
        <w:t>служения</w:t>
      </w:r>
      <w:r w:rsidRPr="00097C65">
        <w:t xml:space="preserve"> </w:t>
      </w:r>
      <w:r w:rsidRPr="00097C65">
        <w:t>Богу.</w:t>
      </w:r>
      <w:r w:rsidRPr="00097C65">
        <w:t xml:space="preserve"> </w:t>
      </w:r>
      <w:r w:rsidRPr="00097C65">
        <w:t>Идея</w:t>
      </w:r>
      <w:r w:rsidRPr="00097C65">
        <w:t xml:space="preserve"> </w:t>
      </w:r>
      <w:r w:rsidRPr="00097C65">
        <w:t>мирного</w:t>
      </w:r>
      <w:r w:rsidRPr="00097C65">
        <w:t xml:space="preserve"> </w:t>
      </w:r>
      <w:r w:rsidRPr="00097C65">
        <w:t>сосуществования</w:t>
      </w:r>
      <w:r w:rsidRPr="00097C65">
        <w:t xml:space="preserve"> </w:t>
      </w:r>
      <w:r w:rsidRPr="00097C65">
        <w:t>разрушила</w:t>
      </w:r>
      <w:r w:rsidRPr="00097C65">
        <w:t xml:space="preserve"> </w:t>
      </w:r>
      <w:r w:rsidRPr="00097C65">
        <w:t>железный</w:t>
      </w:r>
      <w:r w:rsidRPr="00097C65">
        <w:t xml:space="preserve"> </w:t>
      </w:r>
      <w:r w:rsidRPr="00097C65">
        <w:t>занавес</w:t>
      </w:r>
      <w:r w:rsidRPr="00097C65">
        <w:t xml:space="preserve"> </w:t>
      </w:r>
      <w:r w:rsidRPr="00097C65">
        <w:t>и</w:t>
      </w:r>
      <w:r w:rsidRPr="00097C65">
        <w:t xml:space="preserve"> </w:t>
      </w:r>
      <w:r w:rsidRPr="00097C65">
        <w:t>вместе</w:t>
      </w:r>
      <w:r w:rsidRPr="00097C65">
        <w:t xml:space="preserve"> </w:t>
      </w:r>
      <w:r w:rsidRPr="00097C65">
        <w:t>с</w:t>
      </w:r>
      <w:r w:rsidRPr="00097C65">
        <w:t xml:space="preserve"> </w:t>
      </w:r>
      <w:r w:rsidRPr="00097C65">
        <w:t>ним</w:t>
      </w:r>
      <w:r w:rsidRPr="00097C65">
        <w:t xml:space="preserve"> </w:t>
      </w:r>
      <w:r w:rsidRPr="00097C65">
        <w:t>остатки</w:t>
      </w:r>
      <w:r w:rsidRPr="00097C65">
        <w:t xml:space="preserve"> </w:t>
      </w:r>
      <w:r w:rsidRPr="00097C65">
        <w:t>коммунистической</w:t>
      </w:r>
      <w:r w:rsidRPr="00097C65">
        <w:t xml:space="preserve"> </w:t>
      </w:r>
      <w:r w:rsidRPr="00097C65">
        <w:t>идеи,</w:t>
      </w:r>
      <w:r w:rsidRPr="00097C65">
        <w:t xml:space="preserve"> </w:t>
      </w:r>
      <w:r w:rsidRPr="00097C65">
        <w:t>которая</w:t>
      </w:r>
      <w:r w:rsidRPr="00097C65">
        <w:t xml:space="preserve"> </w:t>
      </w:r>
      <w:r w:rsidRPr="00097C65">
        <w:t>на</w:t>
      </w:r>
      <w:r w:rsidRPr="00097C65">
        <w:t xml:space="preserve"> </w:t>
      </w:r>
      <w:r w:rsidRPr="00097C65">
        <w:t>тот</w:t>
      </w:r>
      <w:r w:rsidRPr="00097C65">
        <w:t xml:space="preserve"> </w:t>
      </w:r>
      <w:r w:rsidRPr="00097C65">
        <w:t>момент</w:t>
      </w:r>
      <w:r w:rsidRPr="00097C65">
        <w:t xml:space="preserve"> </w:t>
      </w:r>
      <w:r w:rsidRPr="00097C65">
        <w:t>выражалась</w:t>
      </w:r>
      <w:r w:rsidRPr="00097C65">
        <w:t xml:space="preserve"> </w:t>
      </w:r>
      <w:r w:rsidRPr="00097C65">
        <w:t>в</w:t>
      </w:r>
      <w:r w:rsidRPr="00097C65">
        <w:t xml:space="preserve"> </w:t>
      </w:r>
      <w:r w:rsidRPr="00097C65">
        <w:t>ритуальном</w:t>
      </w:r>
      <w:r w:rsidRPr="00097C65">
        <w:t xml:space="preserve"> </w:t>
      </w:r>
      <w:r w:rsidRPr="00097C65">
        <w:t>славословии.</w:t>
      </w:r>
      <w:bookmarkEnd w:id="10"/>
      <w:bookmarkEnd w:id="11"/>
      <w:r w:rsidRPr="00097C65">
        <w:t xml:space="preserve"> </w:t>
      </w:r>
      <w:r w:rsidRPr="00097C65">
        <w:t>Религию</w:t>
      </w:r>
      <w:r w:rsidRPr="00097C65">
        <w:t xml:space="preserve"> </w:t>
      </w:r>
      <w:r w:rsidRPr="00097C65">
        <w:t>советских</w:t>
      </w:r>
      <w:r w:rsidRPr="00097C65">
        <w:t xml:space="preserve"> </w:t>
      </w:r>
      <w:r w:rsidRPr="00097C65">
        <w:t>друидов</w:t>
      </w:r>
      <w:r w:rsidRPr="00097C65">
        <w:t xml:space="preserve"> </w:t>
      </w:r>
      <w:r w:rsidRPr="00097C65">
        <w:t>начинают</w:t>
      </w:r>
      <w:r w:rsidRPr="00097C65">
        <w:t xml:space="preserve"> </w:t>
      </w:r>
      <w:r w:rsidRPr="00097C65">
        <w:t>размывать</w:t>
      </w:r>
      <w:r w:rsidRPr="00097C65">
        <w:t xml:space="preserve"> </w:t>
      </w:r>
      <w:r w:rsidRPr="00097C65">
        <w:t>либеральные</w:t>
      </w:r>
      <w:r w:rsidRPr="00097C65">
        <w:t xml:space="preserve"> </w:t>
      </w:r>
      <w:r w:rsidRPr="00097C65">
        <w:t>идеи.</w:t>
      </w:r>
      <w:r w:rsidRPr="00097C65">
        <w:t xml:space="preserve"> </w:t>
      </w:r>
      <w:r w:rsidRPr="00097C65">
        <w:t>Если</w:t>
      </w:r>
      <w:r w:rsidRPr="00097C65">
        <w:t xml:space="preserve"> </w:t>
      </w:r>
      <w:r w:rsidRPr="00097C65">
        <w:t>проследить</w:t>
      </w:r>
      <w:r w:rsidRPr="00097C65">
        <w:t xml:space="preserve"> </w:t>
      </w:r>
      <w:r w:rsidRPr="00097C65">
        <w:t>развитие</w:t>
      </w:r>
      <w:r w:rsidRPr="00097C65">
        <w:t xml:space="preserve"> </w:t>
      </w:r>
      <w:r w:rsidRPr="00097C65">
        <w:t>наметившейся</w:t>
      </w:r>
      <w:r w:rsidRPr="00097C65">
        <w:t xml:space="preserve"> </w:t>
      </w:r>
      <w:r w:rsidRPr="00097C65">
        <w:t>тенденции,</w:t>
      </w:r>
      <w:r w:rsidRPr="00097C65">
        <w:t xml:space="preserve"> </w:t>
      </w:r>
      <w:r w:rsidRPr="00097C65">
        <w:t>идея</w:t>
      </w:r>
      <w:r w:rsidRPr="00097C65">
        <w:t xml:space="preserve"> </w:t>
      </w:r>
      <w:r w:rsidRPr="00097C65">
        <w:t>коммунизма</w:t>
      </w:r>
      <w:r w:rsidRPr="00097C65">
        <w:t xml:space="preserve"> </w:t>
      </w:r>
      <w:r w:rsidRPr="00097C65">
        <w:t>сначала</w:t>
      </w:r>
      <w:r w:rsidRPr="00097C65">
        <w:t xml:space="preserve"> </w:t>
      </w:r>
      <w:r w:rsidRPr="00097C65">
        <w:t>эволюционировала</w:t>
      </w:r>
      <w:r w:rsidRPr="00097C65">
        <w:t xml:space="preserve"> </w:t>
      </w:r>
      <w:r w:rsidRPr="00097C65">
        <w:t>в</w:t>
      </w:r>
      <w:r w:rsidRPr="00097C65">
        <w:t xml:space="preserve"> </w:t>
      </w:r>
      <w:r w:rsidRPr="00097C65">
        <w:t>другом</w:t>
      </w:r>
      <w:r w:rsidRPr="00097C65">
        <w:t xml:space="preserve"> </w:t>
      </w:r>
      <w:r w:rsidRPr="00097C65">
        <w:t>(при</w:t>
      </w:r>
      <w:r w:rsidRPr="00097C65">
        <w:t xml:space="preserve"> </w:t>
      </w:r>
      <w:r w:rsidRPr="00097C65">
        <w:t>Сталине</w:t>
      </w:r>
      <w:r w:rsidRPr="00097C65">
        <w:t xml:space="preserve"> </w:t>
      </w:r>
      <w:r w:rsidRPr="00097C65">
        <w:t>начали</w:t>
      </w:r>
      <w:r w:rsidRPr="00097C65">
        <w:t xml:space="preserve"> </w:t>
      </w:r>
      <w:r w:rsidRPr="00097C65">
        <w:t>забывать</w:t>
      </w:r>
      <w:r w:rsidRPr="00097C65">
        <w:t xml:space="preserve"> </w:t>
      </w:r>
      <w:r w:rsidRPr="00097C65">
        <w:t>о</w:t>
      </w:r>
      <w:r w:rsidRPr="00097C65">
        <w:t xml:space="preserve"> </w:t>
      </w:r>
      <w:r w:rsidRPr="00097C65">
        <w:t>коммунизме).</w:t>
      </w:r>
      <w:r w:rsidRPr="00097C65">
        <w:t xml:space="preserve"> </w:t>
      </w:r>
      <w:r w:rsidRPr="00097C65">
        <w:t>Потом</w:t>
      </w:r>
      <w:r w:rsidRPr="00097C65">
        <w:t xml:space="preserve"> </w:t>
      </w:r>
      <w:r w:rsidRPr="00097C65">
        <w:t>трансформировалась</w:t>
      </w:r>
      <w:r w:rsidRPr="00097C65">
        <w:t xml:space="preserve"> </w:t>
      </w:r>
      <w:r w:rsidRPr="00097C65">
        <w:t>в</w:t>
      </w:r>
      <w:r w:rsidRPr="00097C65">
        <w:t xml:space="preserve"> </w:t>
      </w:r>
      <w:r w:rsidRPr="00097C65">
        <w:t>гуманизм</w:t>
      </w:r>
      <w:r w:rsidRPr="00097C65">
        <w:t xml:space="preserve"> </w:t>
      </w:r>
      <w:r w:rsidRPr="00097C65">
        <w:t>(при</w:t>
      </w:r>
      <w:r w:rsidRPr="00097C65">
        <w:t xml:space="preserve"> </w:t>
      </w:r>
      <w:r w:rsidRPr="00097C65">
        <w:t>Брежневе</w:t>
      </w:r>
      <w:r w:rsidRPr="00097C65">
        <w:t xml:space="preserve"> </w:t>
      </w:r>
      <w:r w:rsidRPr="00097C65">
        <w:t>начали</w:t>
      </w:r>
      <w:r w:rsidRPr="00097C65">
        <w:t xml:space="preserve"> </w:t>
      </w:r>
      <w:r w:rsidRPr="00097C65">
        <w:t>забывать</w:t>
      </w:r>
      <w:r w:rsidRPr="00097C65">
        <w:t xml:space="preserve"> </w:t>
      </w:r>
      <w:r w:rsidRPr="00097C65">
        <w:t>о</w:t>
      </w:r>
      <w:r w:rsidRPr="00097C65">
        <w:t xml:space="preserve"> </w:t>
      </w:r>
      <w:r w:rsidRPr="00097C65">
        <w:t>сильном</w:t>
      </w:r>
      <w:r w:rsidRPr="00097C65">
        <w:t xml:space="preserve"> </w:t>
      </w:r>
      <w:r w:rsidRPr="00097C65">
        <w:t>государстве).</w:t>
      </w:r>
      <w:r w:rsidRPr="00097C65">
        <w:t xml:space="preserve"> </w:t>
      </w:r>
      <w:r w:rsidRPr="00097C65">
        <w:t>При</w:t>
      </w:r>
      <w:r w:rsidRPr="00097C65">
        <w:t xml:space="preserve"> </w:t>
      </w:r>
      <w:r w:rsidR="00C85DEB" w:rsidRPr="00097C65">
        <w:t>Горбачёве</w:t>
      </w:r>
      <w:r w:rsidRPr="00097C65">
        <w:t xml:space="preserve"> </w:t>
      </w:r>
      <w:r w:rsidRPr="00097C65">
        <w:t>доминирующей</w:t>
      </w:r>
      <w:r w:rsidRPr="00097C65">
        <w:t xml:space="preserve"> </w:t>
      </w:r>
      <w:r w:rsidRPr="00097C65">
        <w:t>идеей</w:t>
      </w:r>
      <w:r w:rsidRPr="00097C65">
        <w:t xml:space="preserve"> </w:t>
      </w:r>
      <w:r w:rsidRPr="00097C65">
        <w:t>стала</w:t>
      </w:r>
      <w:r w:rsidRPr="00097C65">
        <w:t xml:space="preserve"> </w:t>
      </w:r>
      <w:r w:rsidRPr="00097C65">
        <w:t>идея</w:t>
      </w:r>
      <w:r w:rsidRPr="00097C65">
        <w:t xml:space="preserve"> </w:t>
      </w:r>
      <w:r w:rsidRPr="00097C65">
        <w:t>«римского</w:t>
      </w:r>
      <w:r w:rsidRPr="00097C65">
        <w:t xml:space="preserve"> </w:t>
      </w:r>
      <w:r w:rsidRPr="00097C65">
        <w:t>плебса»,</w:t>
      </w:r>
      <w:r w:rsidRPr="00097C65">
        <w:t xml:space="preserve"> </w:t>
      </w:r>
      <w:r w:rsidR="00C85DEB" w:rsidRPr="00097C65">
        <w:t>путёвку</w:t>
      </w:r>
      <w:r w:rsidRPr="00097C65">
        <w:t xml:space="preserve"> </w:t>
      </w:r>
      <w:r w:rsidRPr="00097C65">
        <w:t>в</w:t>
      </w:r>
      <w:r w:rsidRPr="00097C65">
        <w:t xml:space="preserve"> </w:t>
      </w:r>
      <w:r w:rsidRPr="00097C65">
        <w:t>жизнь</w:t>
      </w:r>
      <w:r w:rsidRPr="00097C65">
        <w:t xml:space="preserve"> </w:t>
      </w:r>
      <w:r w:rsidRPr="00097C65">
        <w:t>которой</w:t>
      </w:r>
      <w:r w:rsidRPr="00097C65">
        <w:t xml:space="preserve"> </w:t>
      </w:r>
      <w:r w:rsidRPr="00097C65">
        <w:t>в</w:t>
      </w:r>
      <w:r w:rsidRPr="00097C65">
        <w:t xml:space="preserve"> </w:t>
      </w:r>
      <w:r w:rsidR="00C85DEB" w:rsidRPr="00097C65">
        <w:t>своё</w:t>
      </w:r>
      <w:r w:rsidRPr="00097C65">
        <w:t xml:space="preserve"> </w:t>
      </w:r>
      <w:r w:rsidRPr="00097C65">
        <w:t>время</w:t>
      </w:r>
      <w:r w:rsidRPr="00097C65">
        <w:t xml:space="preserve"> </w:t>
      </w:r>
      <w:r w:rsidRPr="00097C65">
        <w:t>дал</w:t>
      </w:r>
      <w:r w:rsidRPr="00097C65">
        <w:t xml:space="preserve"> </w:t>
      </w:r>
      <w:r w:rsidR="00C85DEB" w:rsidRPr="00097C65">
        <w:t>Хрущёв</w:t>
      </w:r>
      <w:r w:rsidRPr="00097C65">
        <w:t>.</w:t>
      </w:r>
      <w:r w:rsidRPr="00097C65">
        <w:t xml:space="preserve"> </w:t>
      </w:r>
      <w:r w:rsidRPr="00097C65">
        <w:t>Здесь</w:t>
      </w:r>
      <w:r w:rsidRPr="00097C65">
        <w:t xml:space="preserve"> </w:t>
      </w:r>
      <w:r w:rsidRPr="00097C65">
        <w:t>позволю</w:t>
      </w:r>
      <w:r w:rsidRPr="00097C65">
        <w:t xml:space="preserve"> </w:t>
      </w:r>
      <w:r w:rsidRPr="00097C65">
        <w:t>себе</w:t>
      </w:r>
      <w:r w:rsidRPr="00097C65">
        <w:t xml:space="preserve"> </w:t>
      </w:r>
      <w:r w:rsidRPr="00097C65">
        <w:t>небольшое</w:t>
      </w:r>
      <w:r w:rsidRPr="00097C65">
        <w:t xml:space="preserve"> </w:t>
      </w:r>
      <w:r w:rsidRPr="00097C65">
        <w:t>отступление</w:t>
      </w:r>
      <w:r w:rsidR="00C85DEB">
        <w:t>.</w:t>
      </w:r>
      <w:r w:rsidRPr="00097C65">
        <w:t xml:space="preserve"> </w:t>
      </w:r>
      <w:r w:rsidR="00C85DEB">
        <w:t>С</w:t>
      </w:r>
      <w:r w:rsidRPr="00097C65">
        <w:t>мерт</w:t>
      </w:r>
      <w:r w:rsidR="00C85DEB">
        <w:t>ь</w:t>
      </w:r>
      <w:r w:rsidRPr="00097C65">
        <w:t xml:space="preserve"> </w:t>
      </w:r>
      <w:r w:rsidRPr="00097C65">
        <w:t>М.</w:t>
      </w:r>
      <w:r w:rsidR="00C85DEB">
        <w:t> </w:t>
      </w:r>
      <w:r w:rsidRPr="00097C65">
        <w:t>С.</w:t>
      </w:r>
      <w:r w:rsidR="00C85DEB">
        <w:t> </w:t>
      </w:r>
      <w:r w:rsidR="00C85DEB" w:rsidRPr="00097C65">
        <w:t>Горбачёва</w:t>
      </w:r>
      <w:r w:rsidR="00C85DEB">
        <w:t xml:space="preserve"> </w:t>
      </w:r>
      <w:r w:rsidRPr="00097C65">
        <w:t xml:space="preserve">— </w:t>
      </w:r>
      <w:r w:rsidRPr="00097C65">
        <w:rPr>
          <w:rStyle w:val="--0"/>
        </w:rPr>
        <w:t>это</w:t>
      </w:r>
      <w:r w:rsidRPr="00097C65">
        <w:rPr>
          <w:rStyle w:val="--0"/>
        </w:rPr>
        <w:t xml:space="preserve"> </w:t>
      </w:r>
      <w:r w:rsidRPr="00097C65">
        <w:rPr>
          <w:rStyle w:val="--"/>
        </w:rPr>
        <w:t>знаковое</w:t>
      </w:r>
      <w:r w:rsidRPr="00097C65">
        <w:t xml:space="preserve"> </w:t>
      </w:r>
      <w:r w:rsidRPr="00097C65">
        <w:t>в</w:t>
      </w:r>
      <w:r w:rsidRPr="00097C65">
        <w:t xml:space="preserve"> </w:t>
      </w:r>
      <w:r w:rsidRPr="00097C65">
        <w:t>происходящем</w:t>
      </w:r>
      <w:r w:rsidR="00C85DEB">
        <w:t>.</w:t>
      </w:r>
      <w:r w:rsidRPr="00097C65">
        <w:t xml:space="preserve"> </w:t>
      </w:r>
      <w:r w:rsidR="00C85DEB">
        <w:t>В</w:t>
      </w:r>
      <w:r w:rsidRPr="00097C65">
        <w:t xml:space="preserve"> </w:t>
      </w:r>
      <w:r w:rsidRPr="00097C65">
        <w:t>2022</w:t>
      </w:r>
      <w:r w:rsidRPr="00097C65">
        <w:t xml:space="preserve"> </w:t>
      </w:r>
      <w:r w:rsidRPr="00097C65">
        <w:t>году</w:t>
      </w:r>
      <w:r w:rsidRPr="00097C65">
        <w:t xml:space="preserve"> </w:t>
      </w:r>
      <w:r w:rsidRPr="00097C65">
        <w:t>умерли</w:t>
      </w:r>
      <w:r w:rsidRPr="00097C65">
        <w:t xml:space="preserve"> </w:t>
      </w:r>
      <w:r w:rsidRPr="00097C65">
        <w:t>(ушли</w:t>
      </w:r>
      <w:r w:rsidRPr="00097C65">
        <w:t xml:space="preserve"> </w:t>
      </w:r>
      <w:r w:rsidRPr="00097C65">
        <w:t>из</w:t>
      </w:r>
      <w:r w:rsidRPr="00097C65">
        <w:t xml:space="preserve"> </w:t>
      </w:r>
      <w:r w:rsidRPr="00097C65">
        <w:t>жизни)</w:t>
      </w:r>
      <w:r w:rsidRPr="00097C65">
        <w:t xml:space="preserve"> </w:t>
      </w:r>
      <w:r w:rsidRPr="00097C65">
        <w:t>все,</w:t>
      </w:r>
      <w:r w:rsidRPr="00097C65">
        <w:t xml:space="preserve"> </w:t>
      </w:r>
      <w:r w:rsidRPr="00097C65">
        <w:t>кого</w:t>
      </w:r>
      <w:r w:rsidRPr="00097C65">
        <w:t xml:space="preserve"> </w:t>
      </w:r>
      <w:r w:rsidRPr="00097C65">
        <w:t>мы</w:t>
      </w:r>
      <w:r w:rsidRPr="00097C65">
        <w:t xml:space="preserve"> </w:t>
      </w:r>
      <w:r w:rsidRPr="00097C65">
        <w:t>считаем</w:t>
      </w:r>
      <w:r w:rsidRPr="00097C65">
        <w:t xml:space="preserve"> </w:t>
      </w:r>
      <w:r w:rsidRPr="00097C65">
        <w:t>виновными</w:t>
      </w:r>
      <w:r w:rsidRPr="00097C65">
        <w:t xml:space="preserve"> </w:t>
      </w:r>
      <w:r w:rsidRPr="00097C65">
        <w:t>в</w:t>
      </w:r>
      <w:r w:rsidRPr="00097C65">
        <w:t xml:space="preserve"> </w:t>
      </w:r>
      <w:r w:rsidRPr="00097C65">
        <w:t>развале</w:t>
      </w:r>
      <w:r w:rsidRPr="00097C65">
        <w:t xml:space="preserve"> </w:t>
      </w:r>
      <w:r w:rsidRPr="00097C65">
        <w:t>СССР.</w:t>
      </w:r>
      <w:r w:rsidRPr="00097C65">
        <w:t xml:space="preserve"> </w:t>
      </w:r>
      <w:r w:rsidRPr="00097C65">
        <w:rPr>
          <w:b/>
          <w:bCs/>
          <w:i/>
          <w:iCs/>
        </w:rPr>
        <w:t>Станислав</w:t>
      </w:r>
      <w:r w:rsidRPr="00097C65">
        <w:rPr>
          <w:b/>
          <w:bCs/>
          <w:i/>
          <w:iCs/>
        </w:rPr>
        <w:t xml:space="preserve"> </w:t>
      </w:r>
      <w:r w:rsidRPr="00097C65">
        <w:rPr>
          <w:b/>
          <w:bCs/>
          <w:i/>
          <w:iCs/>
        </w:rPr>
        <w:t>Шушкевич</w:t>
      </w:r>
      <w:r w:rsidRPr="00097C65">
        <w:rPr>
          <w:b/>
          <w:bCs/>
          <w:i/>
          <w:iCs/>
        </w:rPr>
        <w:t xml:space="preserve"> </w:t>
      </w:r>
      <w:r w:rsidRPr="00097C65">
        <w:rPr>
          <w:b/>
          <w:bCs/>
          <w:i/>
          <w:iCs/>
        </w:rPr>
        <w:t>(3</w:t>
      </w:r>
      <w:r w:rsidRPr="00097C65">
        <w:rPr>
          <w:b/>
          <w:bCs/>
          <w:i/>
          <w:iCs/>
        </w:rPr>
        <w:t xml:space="preserve"> </w:t>
      </w:r>
      <w:r w:rsidRPr="00097C65">
        <w:rPr>
          <w:b/>
          <w:bCs/>
          <w:i/>
          <w:iCs/>
        </w:rPr>
        <w:t>мая),</w:t>
      </w:r>
      <w:r w:rsidRPr="00097C65">
        <w:rPr>
          <w:b/>
          <w:bCs/>
          <w:i/>
          <w:iCs/>
        </w:rPr>
        <w:t xml:space="preserve"> </w:t>
      </w:r>
      <w:r w:rsidRPr="00097C65">
        <w:rPr>
          <w:b/>
          <w:bCs/>
          <w:i/>
          <w:iCs/>
        </w:rPr>
        <w:t>Леонид</w:t>
      </w:r>
      <w:r w:rsidRPr="00097C65">
        <w:rPr>
          <w:b/>
          <w:bCs/>
          <w:i/>
          <w:iCs/>
        </w:rPr>
        <w:t xml:space="preserve"> </w:t>
      </w:r>
      <w:r w:rsidRPr="00097C65">
        <w:rPr>
          <w:b/>
          <w:bCs/>
          <w:i/>
          <w:iCs/>
        </w:rPr>
        <w:t>Кравчук</w:t>
      </w:r>
      <w:r w:rsidRPr="00097C65">
        <w:rPr>
          <w:b/>
          <w:bCs/>
          <w:i/>
          <w:iCs/>
        </w:rPr>
        <w:t xml:space="preserve"> </w:t>
      </w:r>
      <w:r w:rsidRPr="00097C65">
        <w:rPr>
          <w:b/>
          <w:bCs/>
          <w:i/>
          <w:iCs/>
        </w:rPr>
        <w:t>(10</w:t>
      </w:r>
      <w:r w:rsidRPr="00097C65">
        <w:rPr>
          <w:b/>
          <w:bCs/>
          <w:i/>
          <w:iCs/>
        </w:rPr>
        <w:t xml:space="preserve"> </w:t>
      </w:r>
      <w:r w:rsidRPr="00097C65">
        <w:rPr>
          <w:b/>
          <w:bCs/>
          <w:i/>
          <w:iCs/>
        </w:rPr>
        <w:t>мая),</w:t>
      </w:r>
      <w:r w:rsidRPr="00097C65">
        <w:rPr>
          <w:b/>
          <w:bCs/>
          <w:i/>
          <w:iCs/>
        </w:rPr>
        <w:t xml:space="preserve"> </w:t>
      </w:r>
      <w:r w:rsidRPr="00097C65">
        <w:rPr>
          <w:b/>
          <w:bCs/>
          <w:i/>
          <w:iCs/>
        </w:rPr>
        <w:t>Геннадий</w:t>
      </w:r>
      <w:r w:rsidRPr="00097C65">
        <w:rPr>
          <w:b/>
          <w:bCs/>
          <w:i/>
          <w:iCs/>
        </w:rPr>
        <w:t xml:space="preserve"> </w:t>
      </w:r>
      <w:r w:rsidRPr="00097C65">
        <w:rPr>
          <w:b/>
          <w:bCs/>
          <w:i/>
          <w:iCs/>
        </w:rPr>
        <w:t>Бурбулис</w:t>
      </w:r>
      <w:r w:rsidRPr="00097C65">
        <w:rPr>
          <w:b/>
          <w:bCs/>
          <w:i/>
          <w:iCs/>
        </w:rPr>
        <w:t xml:space="preserve"> </w:t>
      </w:r>
      <w:r w:rsidRPr="00097C65">
        <w:rPr>
          <w:b/>
          <w:bCs/>
          <w:i/>
          <w:iCs/>
        </w:rPr>
        <w:t>(19</w:t>
      </w:r>
      <w:r w:rsidRPr="00097C65">
        <w:rPr>
          <w:b/>
          <w:bCs/>
          <w:i/>
          <w:iCs/>
        </w:rPr>
        <w:t xml:space="preserve"> </w:t>
      </w:r>
      <w:r w:rsidRPr="00097C65">
        <w:rPr>
          <w:b/>
          <w:bCs/>
          <w:i/>
          <w:iCs/>
        </w:rPr>
        <w:t>июня),</w:t>
      </w:r>
      <w:r w:rsidRPr="00097C65">
        <w:rPr>
          <w:b/>
          <w:bCs/>
          <w:i/>
          <w:iCs/>
        </w:rPr>
        <w:t xml:space="preserve"> </w:t>
      </w:r>
      <w:r w:rsidRPr="00097C65">
        <w:rPr>
          <w:b/>
          <w:bCs/>
          <w:i/>
          <w:iCs/>
        </w:rPr>
        <w:t>Вадим</w:t>
      </w:r>
      <w:r w:rsidRPr="00097C65">
        <w:rPr>
          <w:b/>
          <w:bCs/>
          <w:i/>
          <w:iCs/>
        </w:rPr>
        <w:t xml:space="preserve"> </w:t>
      </w:r>
      <w:r w:rsidRPr="00097C65">
        <w:rPr>
          <w:b/>
          <w:bCs/>
          <w:i/>
          <w:iCs/>
        </w:rPr>
        <w:t>Бакатин</w:t>
      </w:r>
      <w:r w:rsidRPr="00097C65">
        <w:rPr>
          <w:b/>
          <w:bCs/>
          <w:i/>
          <w:iCs/>
        </w:rPr>
        <w:t xml:space="preserve"> </w:t>
      </w:r>
      <w:r w:rsidRPr="00097C65">
        <w:rPr>
          <w:b/>
          <w:bCs/>
          <w:i/>
          <w:iCs/>
        </w:rPr>
        <w:t>(31</w:t>
      </w:r>
      <w:r w:rsidRPr="00097C65">
        <w:rPr>
          <w:b/>
          <w:bCs/>
          <w:i/>
          <w:iCs/>
        </w:rPr>
        <w:t xml:space="preserve"> </w:t>
      </w:r>
      <w:r w:rsidRPr="00097C65">
        <w:rPr>
          <w:b/>
          <w:bCs/>
          <w:i/>
          <w:iCs/>
        </w:rPr>
        <w:t>июля),</w:t>
      </w:r>
      <w:r w:rsidRPr="00097C65">
        <w:rPr>
          <w:b/>
          <w:bCs/>
          <w:i/>
          <w:iCs/>
        </w:rPr>
        <w:t xml:space="preserve"> </w:t>
      </w:r>
      <w:r w:rsidRPr="00097C65">
        <w:rPr>
          <w:b/>
          <w:bCs/>
          <w:i/>
          <w:iCs/>
        </w:rPr>
        <w:t>Михаил</w:t>
      </w:r>
      <w:r w:rsidRPr="00097C65">
        <w:rPr>
          <w:b/>
          <w:bCs/>
          <w:i/>
          <w:iCs/>
        </w:rPr>
        <w:t xml:space="preserve"> </w:t>
      </w:r>
      <w:r w:rsidR="0070150B" w:rsidRPr="00097C65">
        <w:rPr>
          <w:b/>
          <w:bCs/>
          <w:i/>
          <w:iCs/>
        </w:rPr>
        <w:t>Горбачёв</w:t>
      </w:r>
      <w:r w:rsidRPr="00097C65">
        <w:rPr>
          <w:b/>
          <w:bCs/>
          <w:i/>
          <w:iCs/>
        </w:rPr>
        <w:t xml:space="preserve"> </w:t>
      </w:r>
      <w:r w:rsidRPr="00097C65">
        <w:rPr>
          <w:b/>
          <w:bCs/>
          <w:i/>
          <w:iCs/>
        </w:rPr>
        <w:t>(30</w:t>
      </w:r>
      <w:r w:rsidRPr="00097C65">
        <w:rPr>
          <w:b/>
          <w:bCs/>
          <w:i/>
          <w:iCs/>
        </w:rPr>
        <w:t xml:space="preserve"> </w:t>
      </w:r>
      <w:r w:rsidRPr="00097C65">
        <w:rPr>
          <w:b/>
          <w:bCs/>
          <w:i/>
          <w:iCs/>
        </w:rPr>
        <w:t>августа)</w:t>
      </w:r>
      <w:r w:rsidRPr="0070150B">
        <w:t xml:space="preserve">. </w:t>
      </w:r>
      <w:r w:rsidRPr="00097C65">
        <w:t>И</w:t>
      </w:r>
      <w:r w:rsidRPr="00097C65">
        <w:t xml:space="preserve"> </w:t>
      </w:r>
      <w:r w:rsidR="0070150B" w:rsidRPr="00097C65">
        <w:t>ещё</w:t>
      </w:r>
      <w:r w:rsidRPr="00097C65">
        <w:t xml:space="preserve"> </w:t>
      </w:r>
      <w:r w:rsidRPr="00097C65">
        <w:t>одно</w:t>
      </w:r>
      <w:r w:rsidRPr="00097C65">
        <w:t xml:space="preserve"> </w:t>
      </w:r>
      <w:r w:rsidRPr="00097C65">
        <w:t>на</w:t>
      </w:r>
      <w:r w:rsidRPr="00097C65">
        <w:t xml:space="preserve"> </w:t>
      </w:r>
      <w:r w:rsidRPr="00097C65">
        <w:t>этом</w:t>
      </w:r>
      <w:r w:rsidRPr="00097C65">
        <w:t xml:space="preserve"> </w:t>
      </w:r>
      <w:r w:rsidRPr="00097C65">
        <w:t>фоне</w:t>
      </w:r>
      <w:r w:rsidRPr="00097C65">
        <w:t xml:space="preserve"> — </w:t>
      </w:r>
      <w:r w:rsidRPr="00097C65">
        <w:t>все</w:t>
      </w:r>
      <w:r w:rsidRPr="00097C65">
        <w:t xml:space="preserve"> </w:t>
      </w:r>
      <w:r w:rsidRPr="00097C65">
        <w:t>они</w:t>
      </w:r>
      <w:r w:rsidRPr="00097C65">
        <w:t xml:space="preserve"> </w:t>
      </w:r>
      <w:r w:rsidRPr="00097C65">
        <w:t>умерли</w:t>
      </w:r>
      <w:r w:rsidRPr="00097C65">
        <w:t xml:space="preserve"> </w:t>
      </w:r>
      <w:r w:rsidRPr="00097C65">
        <w:t>(ушли</w:t>
      </w:r>
      <w:r w:rsidRPr="00097C65">
        <w:t xml:space="preserve"> </w:t>
      </w:r>
      <w:r w:rsidRPr="00097C65">
        <w:t>из</w:t>
      </w:r>
      <w:r w:rsidRPr="00097C65">
        <w:t xml:space="preserve"> </w:t>
      </w:r>
      <w:r w:rsidRPr="00097C65">
        <w:t>жизни)</w:t>
      </w:r>
      <w:r w:rsidRPr="00097C65">
        <w:t xml:space="preserve"> </w:t>
      </w:r>
      <w:r w:rsidRPr="00097C65">
        <w:rPr>
          <w:b/>
          <w:bCs/>
          <w:i/>
          <w:iCs/>
        </w:rPr>
        <w:t>в</w:t>
      </w:r>
      <w:r w:rsidRPr="00097C65">
        <w:rPr>
          <w:b/>
          <w:bCs/>
          <w:i/>
          <w:iCs/>
        </w:rPr>
        <w:t xml:space="preserve"> </w:t>
      </w:r>
      <w:r w:rsidRPr="00097C65">
        <w:rPr>
          <w:b/>
          <w:bCs/>
          <w:i/>
          <w:iCs/>
        </w:rPr>
        <w:t>год</w:t>
      </w:r>
      <w:r w:rsidRPr="00097C65">
        <w:rPr>
          <w:b/>
          <w:bCs/>
          <w:i/>
          <w:iCs/>
        </w:rPr>
        <w:t xml:space="preserve"> </w:t>
      </w:r>
      <w:r w:rsidRPr="00097C65">
        <w:rPr>
          <w:b/>
          <w:bCs/>
          <w:i/>
          <w:iCs/>
        </w:rPr>
        <w:t>100-летия</w:t>
      </w:r>
      <w:r w:rsidRPr="00097C65">
        <w:rPr>
          <w:b/>
          <w:bCs/>
          <w:i/>
          <w:iCs/>
        </w:rPr>
        <w:t xml:space="preserve"> </w:t>
      </w:r>
      <w:r w:rsidRPr="00097C65">
        <w:rPr>
          <w:b/>
          <w:bCs/>
          <w:i/>
          <w:iCs/>
        </w:rPr>
        <w:t>образования</w:t>
      </w:r>
      <w:r w:rsidRPr="00097C65">
        <w:rPr>
          <w:b/>
          <w:bCs/>
          <w:i/>
          <w:iCs/>
        </w:rPr>
        <w:t xml:space="preserve"> </w:t>
      </w:r>
      <w:r w:rsidRPr="00097C65">
        <w:rPr>
          <w:b/>
          <w:bCs/>
          <w:i/>
          <w:iCs/>
        </w:rPr>
        <w:t>СССР</w:t>
      </w:r>
      <w:r w:rsidRPr="0070150B">
        <w:t xml:space="preserve">. </w:t>
      </w:r>
      <w:r w:rsidRPr="00097C65">
        <w:t>Дальнейшие</w:t>
      </w:r>
      <w:r w:rsidRPr="00097C65">
        <w:t xml:space="preserve"> </w:t>
      </w:r>
      <w:r w:rsidRPr="00097C65">
        <w:t>события</w:t>
      </w:r>
      <w:r w:rsidRPr="00097C65">
        <w:t xml:space="preserve"> </w:t>
      </w:r>
      <w:r w:rsidRPr="00097C65">
        <w:t>становятся</w:t>
      </w:r>
      <w:r w:rsidRPr="00097C65">
        <w:t xml:space="preserve"> </w:t>
      </w:r>
      <w:r w:rsidRPr="00097C65">
        <w:t>нас</w:t>
      </w:r>
      <w:r w:rsidR="0070150B">
        <w:t>т</w:t>
      </w:r>
      <w:r w:rsidRPr="00097C65">
        <w:t>олько</w:t>
      </w:r>
      <w:r w:rsidRPr="00097C65">
        <w:t xml:space="preserve"> </w:t>
      </w:r>
      <w:r w:rsidRPr="00097C65">
        <w:t>необратимыми,</w:t>
      </w:r>
      <w:r w:rsidRPr="00097C65">
        <w:t xml:space="preserve"> </w:t>
      </w:r>
      <w:r w:rsidRPr="00097C65">
        <w:t>нас</w:t>
      </w:r>
      <w:r w:rsidR="0070150B">
        <w:t>к</w:t>
      </w:r>
      <w:r w:rsidRPr="00097C65">
        <w:t>олько</w:t>
      </w:r>
      <w:r w:rsidRPr="00097C65">
        <w:t xml:space="preserve"> </w:t>
      </w:r>
      <w:r w:rsidRPr="00097C65">
        <w:t>и</w:t>
      </w:r>
      <w:r w:rsidRPr="00097C65">
        <w:t xml:space="preserve"> </w:t>
      </w:r>
      <w:r w:rsidRPr="00097C65">
        <w:t>закономерными.</w:t>
      </w:r>
      <w:r w:rsidRPr="00097C65">
        <w:t xml:space="preserve"> </w:t>
      </w:r>
      <w:r w:rsidRPr="00097C65">
        <w:t>Божество-человек</w:t>
      </w:r>
      <w:r w:rsidRPr="00097C65">
        <w:t xml:space="preserve"> </w:t>
      </w:r>
      <w:r w:rsidRPr="00097C65">
        <w:t>в</w:t>
      </w:r>
      <w:r w:rsidRPr="00097C65">
        <w:t xml:space="preserve"> </w:t>
      </w:r>
      <w:r w:rsidRPr="00097C65">
        <w:t>погоне</w:t>
      </w:r>
      <w:r w:rsidRPr="00097C65">
        <w:t xml:space="preserve"> </w:t>
      </w:r>
      <w:r w:rsidRPr="00097C65">
        <w:t>за</w:t>
      </w:r>
      <w:r w:rsidRPr="00097C65">
        <w:t xml:space="preserve"> </w:t>
      </w:r>
      <w:r w:rsidRPr="00097C65">
        <w:t>благом,</w:t>
      </w:r>
      <w:r w:rsidRPr="00097C65">
        <w:t xml:space="preserve"> </w:t>
      </w:r>
      <w:r w:rsidRPr="00097C65">
        <w:t>выше</w:t>
      </w:r>
      <w:r w:rsidRPr="00097C65">
        <w:t xml:space="preserve"> </w:t>
      </w:r>
      <w:r w:rsidRPr="00097C65">
        <w:t>которого</w:t>
      </w:r>
      <w:r w:rsidRPr="00097C65">
        <w:t xml:space="preserve"> </w:t>
      </w:r>
      <w:r w:rsidRPr="00097C65">
        <w:t>ничего</w:t>
      </w:r>
      <w:r w:rsidRPr="00097C65">
        <w:t xml:space="preserve"> </w:t>
      </w:r>
      <w:r w:rsidRPr="00097C65">
        <w:rPr>
          <w:rStyle w:val="--"/>
        </w:rPr>
        <w:t>не</w:t>
      </w:r>
      <w:r w:rsidRPr="00097C65">
        <w:rPr>
          <w:rStyle w:val="--0"/>
        </w:rPr>
        <w:t xml:space="preserve"> </w:t>
      </w:r>
      <w:r w:rsidRPr="00097C65">
        <w:rPr>
          <w:rStyle w:val="--0"/>
        </w:rPr>
        <w:t>может</w:t>
      </w:r>
      <w:r w:rsidRPr="00097C65">
        <w:t xml:space="preserve"> </w:t>
      </w:r>
      <w:r w:rsidRPr="00097C65">
        <w:t>быть,</w:t>
      </w:r>
      <w:r w:rsidRPr="00097C65">
        <w:t xml:space="preserve"> </w:t>
      </w:r>
      <w:r w:rsidR="0070150B" w:rsidRPr="00097C65">
        <w:t>войдёт</w:t>
      </w:r>
      <w:r w:rsidRPr="00097C65">
        <w:t xml:space="preserve"> </w:t>
      </w:r>
      <w:r w:rsidRPr="00097C65">
        <w:t>в</w:t>
      </w:r>
      <w:r w:rsidRPr="00097C65">
        <w:t xml:space="preserve"> </w:t>
      </w:r>
      <w:r w:rsidRPr="00097C65">
        <w:t>противоречие</w:t>
      </w:r>
      <w:r w:rsidRPr="00097C65">
        <w:t xml:space="preserve"> </w:t>
      </w:r>
      <w:r w:rsidRPr="00097C65">
        <w:t>с</w:t>
      </w:r>
      <w:r w:rsidRPr="00097C65">
        <w:t xml:space="preserve"> </w:t>
      </w:r>
      <w:r w:rsidRPr="00097C65">
        <w:t>другими</w:t>
      </w:r>
      <w:r w:rsidRPr="00097C65">
        <w:t xml:space="preserve"> </w:t>
      </w:r>
      <w:r w:rsidRPr="00097C65">
        <w:t>«божествами»,</w:t>
      </w:r>
      <w:r w:rsidRPr="00097C65">
        <w:t xml:space="preserve"> </w:t>
      </w:r>
      <w:r w:rsidRPr="00097C65">
        <w:t>которые</w:t>
      </w:r>
      <w:r w:rsidRPr="00097C65">
        <w:t xml:space="preserve"> </w:t>
      </w:r>
      <w:r w:rsidRPr="00097C65">
        <w:t>так</w:t>
      </w:r>
      <w:r w:rsidRPr="00097C65">
        <w:t xml:space="preserve"> </w:t>
      </w:r>
      <w:r w:rsidRPr="00097C65">
        <w:t>же</w:t>
      </w:r>
      <w:r w:rsidRPr="00097C65">
        <w:t xml:space="preserve"> </w:t>
      </w:r>
      <w:r w:rsidRPr="00097C65">
        <w:t>уверены</w:t>
      </w:r>
      <w:r w:rsidRPr="00097C65">
        <w:t xml:space="preserve"> </w:t>
      </w:r>
      <w:r w:rsidRPr="00097C65">
        <w:t>—</w:t>
      </w:r>
      <w:r w:rsidRPr="00097C65">
        <w:t xml:space="preserve"> </w:t>
      </w:r>
      <w:r w:rsidRPr="00097C65">
        <w:t>выше</w:t>
      </w:r>
      <w:r w:rsidRPr="00097C65">
        <w:t xml:space="preserve"> </w:t>
      </w:r>
      <w:r w:rsidRPr="00097C65">
        <w:t>их</w:t>
      </w:r>
      <w:r w:rsidRPr="00097C65">
        <w:t xml:space="preserve"> </w:t>
      </w:r>
      <w:r w:rsidRPr="00097C65">
        <w:t>блага</w:t>
      </w:r>
      <w:r w:rsidRPr="00097C65">
        <w:t xml:space="preserve"> </w:t>
      </w:r>
      <w:r w:rsidRPr="00097C65">
        <w:t>ничего</w:t>
      </w:r>
      <w:r w:rsidRPr="00097C65">
        <w:t xml:space="preserve"> </w:t>
      </w:r>
      <w:r w:rsidRPr="00097C65">
        <w:t>нет.</w:t>
      </w:r>
      <w:r w:rsidRPr="00097C65">
        <w:t xml:space="preserve"> </w:t>
      </w:r>
      <w:r w:rsidRPr="00097C65">
        <w:t>Рождается</w:t>
      </w:r>
      <w:r w:rsidRPr="00097C65">
        <w:t xml:space="preserve"> </w:t>
      </w:r>
      <w:r w:rsidRPr="00097C65">
        <w:t>новая</w:t>
      </w:r>
      <w:r w:rsidRPr="00097C65">
        <w:t xml:space="preserve"> </w:t>
      </w:r>
      <w:r w:rsidRPr="00097C65">
        <w:rPr>
          <w:rStyle w:val="--"/>
        </w:rPr>
        <w:t>трудноуловимая</w:t>
      </w:r>
      <w:r w:rsidRPr="00097C65">
        <w:rPr>
          <w:rStyle w:val="--0"/>
        </w:rPr>
        <w:t xml:space="preserve"> </w:t>
      </w:r>
      <w:r w:rsidRPr="00097C65">
        <w:rPr>
          <w:rStyle w:val="--0"/>
        </w:rPr>
        <w:t>сущность</w:t>
      </w:r>
      <w:r w:rsidRPr="00097C65">
        <w:t>.</w:t>
      </w:r>
      <w:r w:rsidRPr="00097C65">
        <w:t xml:space="preserve"> </w:t>
      </w:r>
      <w:r w:rsidRPr="00097C65">
        <w:t>Е</w:t>
      </w:r>
      <w:r w:rsidR="0070150B">
        <w:t>ё</w:t>
      </w:r>
      <w:r w:rsidRPr="00097C65">
        <w:t xml:space="preserve"> </w:t>
      </w:r>
      <w:r w:rsidRPr="00097C65">
        <w:t>признаки:</w:t>
      </w:r>
      <w:r w:rsidRPr="00097C65">
        <w:t xml:space="preserve"> </w:t>
      </w:r>
      <w:r w:rsidRPr="00097C65">
        <w:t>цену</w:t>
      </w:r>
      <w:r w:rsidRPr="00097C65">
        <w:t xml:space="preserve"> </w:t>
      </w:r>
      <w:r w:rsidRPr="00097C65">
        <w:t>вещи</w:t>
      </w:r>
      <w:r w:rsidRPr="00097C65">
        <w:t xml:space="preserve"> </w:t>
      </w:r>
      <w:r w:rsidRPr="00097C65">
        <w:t>на</w:t>
      </w:r>
      <w:r w:rsidRPr="00097C65">
        <w:t xml:space="preserve"> </w:t>
      </w:r>
      <w:r w:rsidRPr="00097C65">
        <w:t>1</w:t>
      </w:r>
      <w:r w:rsidR="0070150B">
        <w:t>–</w:t>
      </w:r>
      <w:r w:rsidRPr="00097C65">
        <w:t>20</w:t>
      </w:r>
      <w:r w:rsidR="0070150B">
        <w:t> </w:t>
      </w:r>
      <w:r w:rsidRPr="00097C65">
        <w:t>%</w:t>
      </w:r>
      <w:r w:rsidRPr="00097C65">
        <w:t xml:space="preserve"> </w:t>
      </w:r>
      <w:r w:rsidRPr="00097C65">
        <w:t>образует</w:t>
      </w:r>
      <w:r w:rsidRPr="00097C65">
        <w:t xml:space="preserve"> </w:t>
      </w:r>
      <w:r w:rsidRPr="00097C65">
        <w:t>материальный</w:t>
      </w:r>
      <w:r w:rsidRPr="00097C65">
        <w:t xml:space="preserve"> </w:t>
      </w:r>
      <w:r w:rsidRPr="00097C65">
        <w:t>функционал,</w:t>
      </w:r>
      <w:r w:rsidRPr="00097C65">
        <w:t xml:space="preserve"> </w:t>
      </w:r>
      <w:r w:rsidRPr="00097C65">
        <w:t>и</w:t>
      </w:r>
      <w:r w:rsidRPr="00097C65">
        <w:t xml:space="preserve"> </w:t>
      </w:r>
      <w:r w:rsidRPr="00097C65">
        <w:t>на</w:t>
      </w:r>
      <w:r w:rsidRPr="00097C65">
        <w:t xml:space="preserve"> </w:t>
      </w:r>
      <w:r w:rsidRPr="00097C65">
        <w:t>80</w:t>
      </w:r>
      <w:r w:rsidR="0070150B">
        <w:t>–</w:t>
      </w:r>
      <w:r w:rsidRPr="00097C65">
        <w:t>99</w:t>
      </w:r>
      <w:r w:rsidR="0070150B">
        <w:t> </w:t>
      </w:r>
      <w:r w:rsidRPr="00097C65">
        <w:t>%</w:t>
      </w:r>
      <w:r w:rsidRPr="00097C65">
        <w:t xml:space="preserve"> </w:t>
      </w:r>
      <w:r w:rsidR="0070150B">
        <w:t xml:space="preserve">— </w:t>
      </w:r>
      <w:r w:rsidRPr="00097C65">
        <w:t>бренд.</w:t>
      </w:r>
      <w:r w:rsidRPr="00097C65">
        <w:t xml:space="preserve"> </w:t>
      </w:r>
      <w:r w:rsidRPr="00097C65">
        <w:t>Бренд</w:t>
      </w:r>
      <w:r w:rsidRPr="00097C65">
        <w:t xml:space="preserve"> </w:t>
      </w:r>
      <w:r w:rsidRPr="00097C65">
        <w:t>первичен,</w:t>
      </w:r>
      <w:r w:rsidRPr="00097C65">
        <w:t xml:space="preserve"> </w:t>
      </w:r>
      <w:r w:rsidRPr="00097C65">
        <w:t>функционал</w:t>
      </w:r>
      <w:r w:rsidRPr="00097C65">
        <w:t xml:space="preserve"> </w:t>
      </w:r>
      <w:r w:rsidRPr="00097C65">
        <w:t>вторичен.</w:t>
      </w:r>
      <w:r w:rsidRPr="00097C65">
        <w:t xml:space="preserve"> </w:t>
      </w:r>
      <w:r w:rsidRPr="00097C65">
        <w:t>Уберите</w:t>
      </w:r>
      <w:r w:rsidRPr="00097C65">
        <w:t xml:space="preserve"> </w:t>
      </w:r>
      <w:r w:rsidRPr="00097C65">
        <w:t>с</w:t>
      </w:r>
      <w:r w:rsidRPr="00097C65">
        <w:t xml:space="preserve"> </w:t>
      </w:r>
      <w:r w:rsidRPr="00097C65">
        <w:t>бутылок</w:t>
      </w:r>
      <w:r w:rsidRPr="00097C65">
        <w:t xml:space="preserve"> </w:t>
      </w:r>
      <w:r w:rsidRPr="00097C65">
        <w:t>кока-колы</w:t>
      </w:r>
      <w:r w:rsidRPr="00097C65">
        <w:t xml:space="preserve"> </w:t>
      </w:r>
      <w:r w:rsidRPr="00097C65">
        <w:t>бренд,</w:t>
      </w:r>
      <w:r w:rsidRPr="00097C65">
        <w:t xml:space="preserve"> </w:t>
      </w:r>
      <w:r w:rsidRPr="00097C65">
        <w:t>и</w:t>
      </w:r>
      <w:r w:rsidRPr="00097C65">
        <w:t xml:space="preserve"> </w:t>
      </w:r>
      <w:r w:rsidRPr="00097C65">
        <w:t>продажи</w:t>
      </w:r>
      <w:r w:rsidRPr="00097C65">
        <w:t xml:space="preserve"> </w:t>
      </w:r>
      <w:r w:rsidRPr="00097C65">
        <w:t>провалятся</w:t>
      </w:r>
      <w:r w:rsidRPr="00097C65">
        <w:t xml:space="preserve"> </w:t>
      </w:r>
      <w:r w:rsidRPr="00097C65">
        <w:t>в</w:t>
      </w:r>
      <w:r w:rsidRPr="00097C65">
        <w:t xml:space="preserve"> </w:t>
      </w:r>
      <w:r w:rsidRPr="00097C65">
        <w:t>тысячи</w:t>
      </w:r>
      <w:r w:rsidRPr="00097C65">
        <w:t xml:space="preserve"> </w:t>
      </w:r>
      <w:r w:rsidRPr="00097C65">
        <w:t>раз.</w:t>
      </w:r>
      <w:r w:rsidRPr="00097C65">
        <w:t xml:space="preserve"> </w:t>
      </w:r>
      <w:r w:rsidRPr="00097C65">
        <w:t>Это</w:t>
      </w:r>
      <w:r w:rsidRPr="00097C65">
        <w:t xml:space="preserve"> </w:t>
      </w:r>
      <w:r w:rsidRPr="00097C65">
        <w:t>же</w:t>
      </w:r>
      <w:r w:rsidRPr="00097C65">
        <w:t xml:space="preserve"> </w:t>
      </w:r>
      <w:r w:rsidRPr="00097C65">
        <w:t>относится</w:t>
      </w:r>
      <w:r w:rsidRPr="00097C65">
        <w:t xml:space="preserve"> </w:t>
      </w:r>
      <w:r w:rsidR="0070150B" w:rsidRPr="00097C65">
        <w:t xml:space="preserve">и </w:t>
      </w:r>
      <w:r w:rsidRPr="00097C65">
        <w:t>к</w:t>
      </w:r>
      <w:r w:rsidRPr="00097C65">
        <w:t xml:space="preserve"> </w:t>
      </w:r>
      <w:r w:rsidRPr="00097C65">
        <w:t>тем,</w:t>
      </w:r>
      <w:r w:rsidRPr="00097C65">
        <w:t xml:space="preserve"> </w:t>
      </w:r>
      <w:r w:rsidRPr="00097C65">
        <w:t>кого,</w:t>
      </w:r>
      <w:r w:rsidRPr="00097C65">
        <w:t xml:space="preserve"> </w:t>
      </w:r>
      <w:r w:rsidRPr="00097C65">
        <w:t>как</w:t>
      </w:r>
      <w:r w:rsidRPr="00097C65">
        <w:t xml:space="preserve"> </w:t>
      </w:r>
      <w:r w:rsidRPr="00097C65">
        <w:t>нам</w:t>
      </w:r>
      <w:r w:rsidRPr="00097C65">
        <w:t xml:space="preserve"> </w:t>
      </w:r>
      <w:r w:rsidRPr="00097C65">
        <w:t>говорят</w:t>
      </w:r>
      <w:r w:rsidR="0070150B">
        <w:t>,</w:t>
      </w:r>
      <w:r w:rsidRPr="00097C65">
        <w:t xml:space="preserve"> </w:t>
      </w:r>
      <w:r w:rsidRPr="00097C65">
        <w:t>«мы</w:t>
      </w:r>
      <w:r w:rsidRPr="00097C65">
        <w:t xml:space="preserve"> </w:t>
      </w:r>
      <w:r w:rsidRPr="00097C65">
        <w:t>сами</w:t>
      </w:r>
      <w:r w:rsidRPr="00097C65">
        <w:t xml:space="preserve"> </w:t>
      </w:r>
      <w:r w:rsidRPr="00097C65">
        <w:t>выдвигаем</w:t>
      </w:r>
      <w:r w:rsidRPr="00097C65">
        <w:t xml:space="preserve"> </w:t>
      </w:r>
      <w:r w:rsidRPr="00097C65">
        <w:t>во</w:t>
      </w:r>
      <w:r w:rsidRPr="00097C65">
        <w:t xml:space="preserve"> </w:t>
      </w:r>
      <w:r w:rsidRPr="00097C65">
        <w:t>власть».</w:t>
      </w:r>
      <w:r w:rsidRPr="00097C65">
        <w:t xml:space="preserve"> </w:t>
      </w:r>
      <w:r w:rsidRPr="00097C65">
        <w:t>Первичн</w:t>
      </w:r>
      <w:r w:rsidR="0070150B">
        <w:t>ы</w:t>
      </w:r>
      <w:r w:rsidRPr="00097C65">
        <w:t xml:space="preserve"> </w:t>
      </w:r>
      <w:r w:rsidRPr="00097C65">
        <w:t>не</w:t>
      </w:r>
      <w:r w:rsidRPr="00097C65">
        <w:t xml:space="preserve"> </w:t>
      </w:r>
      <w:r w:rsidRPr="00097C65">
        <w:t>их</w:t>
      </w:r>
      <w:r w:rsidRPr="00097C65">
        <w:t xml:space="preserve"> </w:t>
      </w:r>
      <w:r w:rsidRPr="00097C65">
        <w:t>взгляды</w:t>
      </w:r>
      <w:r w:rsidRPr="00097C65">
        <w:t xml:space="preserve"> </w:t>
      </w:r>
      <w:r w:rsidRPr="00097C65">
        <w:t>и</w:t>
      </w:r>
      <w:r w:rsidRPr="00097C65">
        <w:t xml:space="preserve"> </w:t>
      </w:r>
      <w:r w:rsidRPr="00097C65">
        <w:t>профессионализм,</w:t>
      </w:r>
      <w:r w:rsidRPr="00097C65">
        <w:t xml:space="preserve"> </w:t>
      </w:r>
      <w:r w:rsidRPr="00097C65">
        <w:t>а</w:t>
      </w:r>
      <w:r w:rsidRPr="00097C65">
        <w:t xml:space="preserve"> </w:t>
      </w:r>
      <w:r w:rsidRPr="00097C65">
        <w:t>бренд,</w:t>
      </w:r>
      <w:r w:rsidRPr="00097C65">
        <w:t xml:space="preserve"> </w:t>
      </w:r>
      <w:r w:rsidRPr="00097C65">
        <w:t>в</w:t>
      </w:r>
      <w:r w:rsidRPr="00097C65">
        <w:t xml:space="preserve"> </w:t>
      </w:r>
      <w:r w:rsidRPr="00097C65">
        <w:t>который</w:t>
      </w:r>
      <w:r w:rsidRPr="00097C65">
        <w:t xml:space="preserve"> </w:t>
      </w:r>
      <w:r w:rsidRPr="00097C65">
        <w:t>«заворачивается»</w:t>
      </w:r>
      <w:r w:rsidRPr="00097C65">
        <w:t xml:space="preserve"> </w:t>
      </w:r>
      <w:r w:rsidRPr="00097C65">
        <w:t>эта</w:t>
      </w:r>
      <w:r w:rsidRPr="00097C65">
        <w:t xml:space="preserve"> </w:t>
      </w:r>
      <w:r w:rsidRPr="00097C65">
        <w:t>личность</w:t>
      </w:r>
      <w:r w:rsidRPr="00097C65">
        <w:t xml:space="preserve"> </w:t>
      </w:r>
      <w:r w:rsidRPr="00097C65">
        <w:t>профессиональными</w:t>
      </w:r>
      <w:r w:rsidRPr="00097C65">
        <w:t xml:space="preserve"> </w:t>
      </w:r>
      <w:r w:rsidRPr="00097C65">
        <w:t>политтехнологами</w:t>
      </w:r>
      <w:r w:rsidRPr="00097C65">
        <w:t xml:space="preserve"> </w:t>
      </w:r>
      <w:r w:rsidRPr="00097C65">
        <w:t>(заменившими</w:t>
      </w:r>
      <w:r w:rsidRPr="00097C65">
        <w:t xml:space="preserve"> </w:t>
      </w:r>
      <w:r w:rsidRPr="00097C65">
        <w:t>мыслящих</w:t>
      </w:r>
      <w:r w:rsidRPr="00097C65">
        <w:t xml:space="preserve"> </w:t>
      </w:r>
      <w:r w:rsidRPr="00097C65">
        <w:t>философов)</w:t>
      </w:r>
      <w:r w:rsidRPr="00097C65">
        <w:t xml:space="preserve"> </w:t>
      </w:r>
      <w:r w:rsidRPr="00097C65">
        <w:t>и</w:t>
      </w:r>
      <w:r w:rsidRPr="00097C65">
        <w:t xml:space="preserve"> </w:t>
      </w:r>
      <w:r w:rsidR="00DB2162" w:rsidRPr="00097C65">
        <w:t>поданный</w:t>
      </w:r>
      <w:r w:rsidRPr="00097C65">
        <w:t xml:space="preserve"> </w:t>
      </w:r>
      <w:r w:rsidRPr="00097C65">
        <w:t>на</w:t>
      </w:r>
      <w:r w:rsidRPr="00097C65">
        <w:t xml:space="preserve"> </w:t>
      </w:r>
      <w:r w:rsidRPr="00097C65">
        <w:t>«рассмотрение</w:t>
      </w:r>
      <w:r w:rsidRPr="00097C65">
        <w:t xml:space="preserve"> </w:t>
      </w:r>
      <w:r w:rsidRPr="00097C65">
        <w:t>публики».</w:t>
      </w:r>
      <w:r w:rsidRPr="00097C65">
        <w:t xml:space="preserve"> </w:t>
      </w:r>
      <w:r w:rsidRPr="00097C65">
        <w:t>Если</w:t>
      </w:r>
      <w:r w:rsidRPr="00097C65">
        <w:t xml:space="preserve"> </w:t>
      </w:r>
      <w:r w:rsidRPr="00097C65">
        <w:t>мы</w:t>
      </w:r>
      <w:r w:rsidRPr="00097C65">
        <w:t xml:space="preserve"> </w:t>
      </w:r>
      <w:r w:rsidRPr="00097C65">
        <w:rPr>
          <w:rStyle w:val="--0"/>
          <w:color w:val="FF0000"/>
        </w:rPr>
        <w:t>не</w:t>
      </w:r>
      <w:r w:rsidRPr="00097C65">
        <w:rPr>
          <w:rStyle w:val="--0"/>
          <w:color w:val="FF0000"/>
        </w:rPr>
        <w:t xml:space="preserve"> </w:t>
      </w:r>
      <w:r w:rsidRPr="00097C65">
        <w:rPr>
          <w:rStyle w:val="--0"/>
        </w:rPr>
        <w:t>допускаем</w:t>
      </w:r>
      <w:r w:rsidRPr="00097C65">
        <w:t xml:space="preserve"> </w:t>
      </w:r>
      <w:r w:rsidRPr="00097C65">
        <w:t>остановки</w:t>
      </w:r>
      <w:r w:rsidRPr="00097C65">
        <w:t xml:space="preserve"> </w:t>
      </w:r>
      <w:r w:rsidRPr="00097C65">
        <w:t>процесса</w:t>
      </w:r>
      <w:r w:rsidRPr="00097C65">
        <w:t xml:space="preserve"> </w:t>
      </w:r>
      <w:r w:rsidRPr="00097C65">
        <w:t>(а</w:t>
      </w:r>
      <w:r w:rsidRPr="00097C65">
        <w:t xml:space="preserve"> </w:t>
      </w:r>
      <w:r w:rsidRPr="00097C65">
        <w:t>мы</w:t>
      </w:r>
      <w:r w:rsidRPr="00097C65">
        <w:t xml:space="preserve"> </w:t>
      </w:r>
      <w:r w:rsidRPr="00097C65">
        <w:t>не</w:t>
      </w:r>
      <w:r w:rsidRPr="00097C65">
        <w:t xml:space="preserve"> </w:t>
      </w:r>
      <w:r w:rsidRPr="00097C65">
        <w:t>допускаем),</w:t>
      </w:r>
      <w:r w:rsidRPr="00097C65">
        <w:t xml:space="preserve"> </w:t>
      </w:r>
      <w:r w:rsidRPr="00097C65">
        <w:t>нет</w:t>
      </w:r>
      <w:r w:rsidRPr="00097C65">
        <w:t xml:space="preserve"> </w:t>
      </w:r>
      <w:r w:rsidRPr="00097C65">
        <w:t>сомнений</w:t>
      </w:r>
      <w:r w:rsidR="00DB2162">
        <w:t xml:space="preserve"> —</w:t>
      </w:r>
      <w:r w:rsidRPr="00097C65">
        <w:t xml:space="preserve"> </w:t>
      </w:r>
      <w:r w:rsidRPr="00097C65">
        <w:t>очень</w:t>
      </w:r>
      <w:r w:rsidRPr="00097C65">
        <w:t xml:space="preserve"> </w:t>
      </w:r>
      <w:r w:rsidRPr="00097C65">
        <w:t>скоро</w:t>
      </w:r>
      <w:r w:rsidRPr="00097C65">
        <w:t xml:space="preserve"> </w:t>
      </w:r>
      <w:r w:rsidRPr="00097C65">
        <w:t>бренд</w:t>
      </w:r>
      <w:r w:rsidRPr="00097C65">
        <w:t xml:space="preserve"> </w:t>
      </w:r>
      <w:r w:rsidRPr="00097C65">
        <w:t>(виртуал)</w:t>
      </w:r>
      <w:r w:rsidRPr="00097C65">
        <w:t xml:space="preserve"> </w:t>
      </w:r>
      <w:r w:rsidRPr="00097C65">
        <w:t>вытеснит</w:t>
      </w:r>
      <w:r w:rsidRPr="00097C65">
        <w:t xml:space="preserve"> </w:t>
      </w:r>
      <w:r w:rsidRPr="00097C65">
        <w:t>из</w:t>
      </w:r>
      <w:r w:rsidRPr="00097C65">
        <w:t xml:space="preserve"> </w:t>
      </w:r>
      <w:r w:rsidRPr="00097C65">
        <w:t>вещи</w:t>
      </w:r>
      <w:r w:rsidRPr="00097C65">
        <w:t xml:space="preserve"> </w:t>
      </w:r>
      <w:r w:rsidRPr="00097C65">
        <w:t>материю.</w:t>
      </w:r>
      <w:r w:rsidRPr="00097C65">
        <w:t xml:space="preserve"> </w:t>
      </w:r>
      <w:r w:rsidRPr="00097C65">
        <w:rPr>
          <w:b/>
          <w:bCs/>
          <w:i/>
          <w:iCs/>
        </w:rPr>
        <w:t>Останется</w:t>
      </w:r>
      <w:r w:rsidRPr="00097C65">
        <w:rPr>
          <w:b/>
          <w:bCs/>
          <w:i/>
          <w:iCs/>
        </w:rPr>
        <w:t xml:space="preserve"> </w:t>
      </w:r>
      <w:r w:rsidRPr="00097C65">
        <w:rPr>
          <w:b/>
          <w:bCs/>
          <w:i/>
          <w:iCs/>
        </w:rPr>
        <w:t>чистый</w:t>
      </w:r>
      <w:r w:rsidRPr="00097C65">
        <w:rPr>
          <w:b/>
          <w:bCs/>
          <w:i/>
          <w:iCs/>
        </w:rPr>
        <w:t xml:space="preserve"> </w:t>
      </w:r>
      <w:r w:rsidRPr="00097C65">
        <w:rPr>
          <w:b/>
          <w:bCs/>
          <w:i/>
          <w:iCs/>
        </w:rPr>
        <w:t>бренд,</w:t>
      </w:r>
      <w:r w:rsidRPr="00097C65">
        <w:rPr>
          <w:b/>
          <w:bCs/>
          <w:i/>
          <w:iCs/>
        </w:rPr>
        <w:t xml:space="preserve"> </w:t>
      </w:r>
      <w:r w:rsidRPr="00097C65">
        <w:rPr>
          <w:b/>
          <w:bCs/>
          <w:i/>
          <w:iCs/>
        </w:rPr>
        <w:t>утративший</w:t>
      </w:r>
      <w:r w:rsidRPr="00097C65">
        <w:rPr>
          <w:b/>
          <w:bCs/>
          <w:i/>
          <w:iCs/>
        </w:rPr>
        <w:t xml:space="preserve"> </w:t>
      </w:r>
      <w:r w:rsidRPr="00097C65">
        <w:rPr>
          <w:b/>
          <w:bCs/>
          <w:i/>
          <w:iCs/>
        </w:rPr>
        <w:t>материальность...</w:t>
      </w:r>
      <w:r w:rsidRPr="00097C65">
        <w:rPr>
          <w:b/>
          <w:bCs/>
          <w:i/>
          <w:iCs/>
        </w:rPr>
        <w:t xml:space="preserve"> </w:t>
      </w:r>
      <w:r w:rsidRPr="00097C65">
        <w:t>Подавляющее</w:t>
      </w:r>
      <w:r w:rsidRPr="00097C65">
        <w:t xml:space="preserve"> </w:t>
      </w:r>
      <w:r w:rsidRPr="00097C65">
        <w:t>большинство</w:t>
      </w:r>
      <w:r w:rsidRPr="00097C65">
        <w:t xml:space="preserve"> </w:t>
      </w:r>
      <w:r w:rsidRPr="00097C65">
        <w:t>населения</w:t>
      </w:r>
      <w:r w:rsidRPr="00097C65">
        <w:t xml:space="preserve"> </w:t>
      </w:r>
      <w:r w:rsidRPr="00097C65">
        <w:t>прямо</w:t>
      </w:r>
      <w:r w:rsidRPr="00097C65">
        <w:t xml:space="preserve"> </w:t>
      </w:r>
      <w:r w:rsidRPr="00097C65">
        <w:t>и</w:t>
      </w:r>
      <w:r w:rsidRPr="00097C65">
        <w:t xml:space="preserve"> </w:t>
      </w:r>
      <w:r w:rsidRPr="00097C65">
        <w:t>косвенно</w:t>
      </w:r>
      <w:r w:rsidRPr="00097C65">
        <w:t xml:space="preserve"> </w:t>
      </w:r>
      <w:r w:rsidRPr="00097C65">
        <w:t>говорит</w:t>
      </w:r>
      <w:r w:rsidRPr="00097C65">
        <w:t xml:space="preserve"> </w:t>
      </w:r>
      <w:r w:rsidRPr="00097C65">
        <w:t>сегодня,</w:t>
      </w:r>
      <w:r w:rsidRPr="00097C65">
        <w:t xml:space="preserve"> </w:t>
      </w:r>
      <w:r w:rsidRPr="00097C65">
        <w:t>что</w:t>
      </w:r>
      <w:r w:rsidRPr="00097C65">
        <w:t xml:space="preserve"> </w:t>
      </w:r>
      <w:r w:rsidRPr="00097C65">
        <w:t>нам</w:t>
      </w:r>
      <w:r w:rsidRPr="00097C65">
        <w:t xml:space="preserve"> </w:t>
      </w:r>
      <w:r w:rsidRPr="00097C65">
        <w:rPr>
          <w:rStyle w:val="--"/>
        </w:rPr>
        <w:t>не</w:t>
      </w:r>
      <w:r w:rsidRPr="00097C65">
        <w:rPr>
          <w:rStyle w:val="--"/>
        </w:rPr>
        <w:t xml:space="preserve"> </w:t>
      </w:r>
      <w:r w:rsidRPr="00097C65">
        <w:rPr>
          <w:rStyle w:val="--0"/>
        </w:rPr>
        <w:t>нужно</w:t>
      </w:r>
      <w:r w:rsidRPr="00097C65">
        <w:t xml:space="preserve"> </w:t>
      </w:r>
      <w:r w:rsidRPr="00097C65">
        <w:t>право</w:t>
      </w:r>
      <w:r w:rsidRPr="00097C65">
        <w:t xml:space="preserve"> </w:t>
      </w:r>
      <w:r w:rsidRPr="00097C65">
        <w:t>выбора,</w:t>
      </w:r>
      <w:r w:rsidRPr="00097C65">
        <w:t xml:space="preserve"> </w:t>
      </w:r>
      <w:r w:rsidRPr="00097C65">
        <w:rPr>
          <w:rStyle w:val="--"/>
        </w:rPr>
        <w:t>не</w:t>
      </w:r>
      <w:r w:rsidRPr="00097C65">
        <w:rPr>
          <w:rStyle w:val="--0"/>
        </w:rPr>
        <w:t xml:space="preserve"> </w:t>
      </w:r>
      <w:r w:rsidRPr="00097C65">
        <w:rPr>
          <w:rStyle w:val="--0"/>
        </w:rPr>
        <w:t>нужны</w:t>
      </w:r>
      <w:r w:rsidRPr="00097C65">
        <w:t xml:space="preserve"> </w:t>
      </w:r>
      <w:r w:rsidRPr="00097C65">
        <w:t>свобода</w:t>
      </w:r>
      <w:r w:rsidRPr="00097C65">
        <w:t xml:space="preserve"> </w:t>
      </w:r>
      <w:r w:rsidRPr="00097C65">
        <w:t>слова,</w:t>
      </w:r>
      <w:r w:rsidRPr="00097C65">
        <w:t xml:space="preserve"> </w:t>
      </w:r>
      <w:r w:rsidRPr="00097C65">
        <w:t>политические</w:t>
      </w:r>
      <w:r w:rsidRPr="00097C65">
        <w:t xml:space="preserve"> </w:t>
      </w:r>
      <w:r w:rsidRPr="00097C65">
        <w:t>права</w:t>
      </w:r>
      <w:r w:rsidRPr="00097C65">
        <w:t xml:space="preserve"> </w:t>
      </w:r>
      <w:r w:rsidRPr="00097C65">
        <w:t>и</w:t>
      </w:r>
      <w:r w:rsidRPr="00097C65">
        <w:t xml:space="preserve"> </w:t>
      </w:r>
      <w:r w:rsidRPr="00097C65">
        <w:t>прочие</w:t>
      </w:r>
      <w:r w:rsidRPr="00097C65">
        <w:t xml:space="preserve"> </w:t>
      </w:r>
      <w:r w:rsidRPr="00097C65">
        <w:t>абстракции.</w:t>
      </w:r>
      <w:r w:rsidRPr="00097C65">
        <w:t xml:space="preserve"> </w:t>
      </w:r>
      <w:r w:rsidRPr="00097C65">
        <w:t>Нам</w:t>
      </w:r>
      <w:r w:rsidRPr="00097C65">
        <w:t xml:space="preserve"> </w:t>
      </w:r>
      <w:r w:rsidRPr="00097C65">
        <w:rPr>
          <w:rStyle w:val="--0"/>
        </w:rPr>
        <w:t>нужна</w:t>
      </w:r>
      <w:r w:rsidRPr="00097C65">
        <w:rPr>
          <w:rStyle w:val="--"/>
        </w:rPr>
        <w:t xml:space="preserve"> </w:t>
      </w:r>
      <w:r w:rsidRPr="00097C65">
        <w:rPr>
          <w:rStyle w:val="--"/>
        </w:rPr>
        <w:t>безопасная</w:t>
      </w:r>
      <w:r w:rsidRPr="00097C65">
        <w:t>,</w:t>
      </w:r>
      <w:r w:rsidRPr="00097C65">
        <w:t xml:space="preserve"> </w:t>
      </w:r>
      <w:r w:rsidRPr="00097C65">
        <w:t>стабильная,</w:t>
      </w:r>
      <w:r w:rsidRPr="00097C65">
        <w:t xml:space="preserve"> </w:t>
      </w:r>
      <w:r w:rsidRPr="00097C65">
        <w:t>сытая</w:t>
      </w:r>
      <w:r w:rsidRPr="00097C65">
        <w:t xml:space="preserve"> </w:t>
      </w:r>
      <w:r w:rsidRPr="00097C65">
        <w:t>жизнь.</w:t>
      </w:r>
      <w:r w:rsidRPr="00097C65">
        <w:t xml:space="preserve"> </w:t>
      </w:r>
      <w:r w:rsidRPr="00097C65">
        <w:t>Нужны</w:t>
      </w:r>
      <w:r w:rsidRPr="00097C65">
        <w:t xml:space="preserve"> </w:t>
      </w:r>
      <w:r w:rsidRPr="00097C65">
        <w:t>работа,</w:t>
      </w:r>
      <w:r w:rsidRPr="00097C65">
        <w:t xml:space="preserve"> </w:t>
      </w:r>
      <w:r w:rsidRPr="00097C65">
        <w:t>тепло,</w:t>
      </w:r>
      <w:r w:rsidRPr="00097C65">
        <w:t xml:space="preserve"> </w:t>
      </w:r>
      <w:r w:rsidRPr="00097C65">
        <w:t>еда</w:t>
      </w:r>
      <w:r w:rsidRPr="00097C65">
        <w:t xml:space="preserve"> </w:t>
      </w:r>
      <w:r w:rsidRPr="00097C65">
        <w:t>и</w:t>
      </w:r>
      <w:r w:rsidRPr="00097C65">
        <w:t xml:space="preserve"> </w:t>
      </w:r>
      <w:r w:rsidRPr="00097C65">
        <w:t>набор</w:t>
      </w:r>
      <w:r w:rsidRPr="00097C65">
        <w:t xml:space="preserve"> </w:t>
      </w:r>
      <w:r w:rsidRPr="00097C65">
        <w:t>простых</w:t>
      </w:r>
      <w:r w:rsidRPr="00097C65">
        <w:t xml:space="preserve"> </w:t>
      </w:r>
      <w:r w:rsidRPr="00097C65">
        <w:t>удовольствий.</w:t>
      </w:r>
      <w:r w:rsidRPr="00097C65">
        <w:t xml:space="preserve"> </w:t>
      </w:r>
      <w:r w:rsidRPr="00097C65">
        <w:t>Вс</w:t>
      </w:r>
      <w:r w:rsidR="003B5B8E">
        <w:t>ё</w:t>
      </w:r>
      <w:r w:rsidRPr="00097C65">
        <w:t>,</w:t>
      </w:r>
      <w:r w:rsidRPr="00097C65">
        <w:t xml:space="preserve"> </w:t>
      </w:r>
      <w:r w:rsidRPr="00097C65">
        <w:t>больше</w:t>
      </w:r>
      <w:r w:rsidRPr="00097C65">
        <w:t xml:space="preserve"> </w:t>
      </w:r>
      <w:r w:rsidRPr="00097C65">
        <w:t>ничего</w:t>
      </w:r>
      <w:r w:rsidRPr="00097C65">
        <w:t xml:space="preserve"> </w:t>
      </w:r>
      <w:r w:rsidRPr="00097C65">
        <w:t>не</w:t>
      </w:r>
      <w:r w:rsidRPr="00097C65">
        <w:t xml:space="preserve"> </w:t>
      </w:r>
      <w:r w:rsidRPr="00097C65">
        <w:t>нужно,</w:t>
      </w:r>
      <w:r w:rsidRPr="00097C65">
        <w:t xml:space="preserve"> </w:t>
      </w:r>
      <w:r w:rsidRPr="00097C65">
        <w:t>оставьте</w:t>
      </w:r>
      <w:r w:rsidRPr="00097C65">
        <w:t xml:space="preserve"> </w:t>
      </w:r>
      <w:r w:rsidRPr="00097C65">
        <w:t>нас</w:t>
      </w:r>
      <w:r w:rsidRPr="00097C65">
        <w:t xml:space="preserve"> </w:t>
      </w:r>
      <w:r w:rsidRPr="00097C65">
        <w:t>в</w:t>
      </w:r>
      <w:r w:rsidRPr="00097C65">
        <w:t xml:space="preserve"> </w:t>
      </w:r>
      <w:r w:rsidRPr="00097C65">
        <w:t>покое…</w:t>
      </w:r>
      <w:r w:rsidRPr="00097C65">
        <w:t xml:space="preserve"> </w:t>
      </w:r>
    </w:p>
    <w:p w14:paraId="33A7C6AB" w14:textId="4ED5BCA1" w:rsidR="0042185D" w:rsidRDefault="0042185D" w:rsidP="003B5B8E">
      <w:pPr>
        <w:rPr>
          <w:color w:val="1B2024"/>
        </w:rPr>
      </w:pPr>
      <w:r w:rsidRPr="00097C65">
        <w:t>Вот</w:t>
      </w:r>
      <w:r w:rsidRPr="00097C65">
        <w:t xml:space="preserve"> </w:t>
      </w:r>
      <w:r w:rsidRPr="00097C65">
        <w:t>так</w:t>
      </w:r>
      <w:r w:rsidRPr="00097C65">
        <w:t xml:space="preserve"> </w:t>
      </w:r>
      <w:r w:rsidRPr="00097C65">
        <w:t>и</w:t>
      </w:r>
      <w:r w:rsidRPr="00097C65">
        <w:t xml:space="preserve"> </w:t>
      </w:r>
      <w:r w:rsidRPr="00097C65">
        <w:t>появляется</w:t>
      </w:r>
      <w:r w:rsidRPr="00097C65">
        <w:t xml:space="preserve"> </w:t>
      </w:r>
      <w:r w:rsidRPr="00097C65">
        <w:t>«новое</w:t>
      </w:r>
      <w:r w:rsidRPr="00097C65">
        <w:t xml:space="preserve"> </w:t>
      </w:r>
      <w:r w:rsidRPr="00097C65">
        <w:t>божество»,</w:t>
      </w:r>
      <w:r w:rsidRPr="00097C65">
        <w:t xml:space="preserve"> </w:t>
      </w:r>
      <w:r w:rsidRPr="00097C65">
        <w:t>питающееся</w:t>
      </w:r>
      <w:r w:rsidRPr="00097C65">
        <w:t xml:space="preserve"> </w:t>
      </w:r>
      <w:r w:rsidRPr="00097C65">
        <w:t>плотью</w:t>
      </w:r>
      <w:r w:rsidRPr="00097C65">
        <w:t xml:space="preserve"> </w:t>
      </w:r>
      <w:r w:rsidRPr="00097C65">
        <w:t>государства</w:t>
      </w:r>
      <w:r w:rsidRPr="00097C65">
        <w:t xml:space="preserve"> </w:t>
      </w:r>
      <w:r w:rsidRPr="00097C65">
        <w:t>и</w:t>
      </w:r>
      <w:r w:rsidRPr="00097C65">
        <w:t xml:space="preserve"> </w:t>
      </w:r>
      <w:r w:rsidRPr="00097C65">
        <w:t>человека.</w:t>
      </w:r>
      <w:r w:rsidRPr="00097C65">
        <w:t xml:space="preserve"> </w:t>
      </w:r>
      <w:r w:rsidRPr="00097C65">
        <w:t>Есть</w:t>
      </w:r>
      <w:r w:rsidRPr="00097C65">
        <w:t xml:space="preserve"> </w:t>
      </w:r>
      <w:r w:rsidRPr="00097C65">
        <w:t>три</w:t>
      </w:r>
      <w:r w:rsidRPr="00097C65">
        <w:t xml:space="preserve"> </w:t>
      </w:r>
      <w:r w:rsidRPr="00097C65">
        <w:t>составляющих</w:t>
      </w:r>
      <w:r w:rsidRPr="00097C65">
        <w:t xml:space="preserve"> </w:t>
      </w:r>
      <w:r w:rsidRPr="00097C65">
        <w:t>нашего</w:t>
      </w:r>
      <w:r w:rsidRPr="00097C65">
        <w:t xml:space="preserve"> </w:t>
      </w:r>
      <w:r w:rsidRPr="00097C65">
        <w:t>бытия:</w:t>
      </w:r>
      <w:r w:rsidRPr="00097C65">
        <w:t xml:space="preserve"> </w:t>
      </w:r>
      <w:r w:rsidRPr="00097C65">
        <w:t>дух</w:t>
      </w:r>
      <w:r w:rsidRPr="00097C65">
        <w:t xml:space="preserve"> </w:t>
      </w:r>
      <w:r w:rsidRPr="00097C65">
        <w:t>(религия</w:t>
      </w:r>
      <w:r w:rsidRPr="00097C65">
        <w:t xml:space="preserve"> </w:t>
      </w:r>
      <w:r w:rsidRPr="00097C65">
        <w:t>или</w:t>
      </w:r>
      <w:r w:rsidRPr="00097C65">
        <w:t xml:space="preserve"> </w:t>
      </w:r>
      <w:r w:rsidRPr="00097C65">
        <w:lastRenderedPageBreak/>
        <w:t>философская</w:t>
      </w:r>
      <w:r w:rsidRPr="00097C65">
        <w:t xml:space="preserve"> </w:t>
      </w:r>
      <w:r w:rsidRPr="00097C65">
        <w:t>идея),</w:t>
      </w:r>
      <w:r w:rsidRPr="00097C65">
        <w:t xml:space="preserve"> </w:t>
      </w:r>
      <w:r w:rsidRPr="00097C65">
        <w:t>материя</w:t>
      </w:r>
      <w:r w:rsidRPr="00097C65">
        <w:t xml:space="preserve"> </w:t>
      </w:r>
      <w:r w:rsidRPr="00097C65">
        <w:t>(государство</w:t>
      </w:r>
      <w:r w:rsidRPr="00097C65">
        <w:t xml:space="preserve"> </w:t>
      </w:r>
      <w:r w:rsidRPr="00097C65">
        <w:t>как</w:t>
      </w:r>
      <w:r w:rsidRPr="00097C65">
        <w:t xml:space="preserve"> </w:t>
      </w:r>
      <w:r w:rsidRPr="00097C65">
        <w:t>организация</w:t>
      </w:r>
      <w:r w:rsidRPr="00097C65">
        <w:t xml:space="preserve"> </w:t>
      </w:r>
      <w:r w:rsidRPr="00097C65">
        <w:t>общества</w:t>
      </w:r>
      <w:r w:rsidRPr="00097C65">
        <w:t xml:space="preserve"> </w:t>
      </w:r>
      <w:r w:rsidRPr="00097C65">
        <w:t>плюс</w:t>
      </w:r>
      <w:r w:rsidRPr="00097C65">
        <w:t xml:space="preserve"> </w:t>
      </w:r>
      <w:r w:rsidRPr="00097C65">
        <w:t>ресурс)</w:t>
      </w:r>
      <w:r w:rsidRPr="00097C65">
        <w:t xml:space="preserve"> </w:t>
      </w:r>
      <w:r w:rsidRPr="00097C65">
        <w:t>и</w:t>
      </w:r>
      <w:r w:rsidRPr="00097C65">
        <w:t xml:space="preserve"> </w:t>
      </w:r>
      <w:r w:rsidRPr="00097C65">
        <w:t>индивид</w:t>
      </w:r>
      <w:r w:rsidRPr="00097C65">
        <w:t xml:space="preserve"> </w:t>
      </w:r>
      <w:r w:rsidRPr="00097C65">
        <w:t>(человек).</w:t>
      </w:r>
      <w:r w:rsidRPr="00097C65">
        <w:t xml:space="preserve"> </w:t>
      </w:r>
      <w:r w:rsidRPr="00097C65">
        <w:t>В</w:t>
      </w:r>
      <w:r w:rsidRPr="00097C65">
        <w:t xml:space="preserve"> </w:t>
      </w:r>
      <w:r w:rsidRPr="00097C65">
        <w:t>любой</w:t>
      </w:r>
      <w:r w:rsidRPr="00097C65">
        <w:t xml:space="preserve"> </w:t>
      </w:r>
      <w:r w:rsidRPr="00097C65">
        <w:t>период</w:t>
      </w:r>
      <w:r w:rsidRPr="00097C65">
        <w:t xml:space="preserve"> </w:t>
      </w:r>
      <w:r w:rsidRPr="00097C65">
        <w:t>истории</w:t>
      </w:r>
      <w:r w:rsidRPr="00097C65">
        <w:t xml:space="preserve"> </w:t>
      </w:r>
      <w:r w:rsidRPr="00097C65">
        <w:t>есть</w:t>
      </w:r>
      <w:r w:rsidRPr="00097C65">
        <w:t xml:space="preserve"> </w:t>
      </w:r>
      <w:r w:rsidRPr="00097C65">
        <w:t>высшая</w:t>
      </w:r>
      <w:r w:rsidRPr="00097C65">
        <w:t xml:space="preserve"> </w:t>
      </w:r>
      <w:r w:rsidRPr="00097C65">
        <w:t>ценность,</w:t>
      </w:r>
      <w:r w:rsidRPr="00097C65">
        <w:t xml:space="preserve"> </w:t>
      </w:r>
      <w:r w:rsidRPr="00097C65">
        <w:t>в</w:t>
      </w:r>
      <w:r w:rsidRPr="00097C65">
        <w:t xml:space="preserve"> </w:t>
      </w:r>
      <w:r w:rsidRPr="00097C65">
        <w:t>жертву</w:t>
      </w:r>
      <w:r w:rsidRPr="00097C65">
        <w:t xml:space="preserve"> </w:t>
      </w:r>
      <w:r w:rsidRPr="00097C65">
        <w:t>которой</w:t>
      </w:r>
      <w:r w:rsidRPr="00097C65">
        <w:t xml:space="preserve"> </w:t>
      </w:r>
      <w:r w:rsidRPr="00097C65">
        <w:t>приносятся</w:t>
      </w:r>
      <w:r w:rsidRPr="00097C65">
        <w:t xml:space="preserve"> </w:t>
      </w:r>
      <w:r w:rsidRPr="00097C65">
        <w:t>остальные</w:t>
      </w:r>
      <w:r w:rsidRPr="00097C65">
        <w:t xml:space="preserve"> </w:t>
      </w:r>
      <w:r w:rsidRPr="00097C65">
        <w:t>две,</w:t>
      </w:r>
      <w:r w:rsidRPr="00097C65">
        <w:t xml:space="preserve"> </w:t>
      </w:r>
      <w:r w:rsidRPr="00097C65">
        <w:t>и</w:t>
      </w:r>
      <w:r w:rsidRPr="00097C65">
        <w:t xml:space="preserve"> </w:t>
      </w:r>
      <w:r w:rsidRPr="00097C65">
        <w:t>одновременно</w:t>
      </w:r>
      <w:r w:rsidRPr="00097C65">
        <w:t xml:space="preserve"> </w:t>
      </w:r>
      <w:r w:rsidRPr="00097C65">
        <w:t>одну</w:t>
      </w:r>
      <w:r w:rsidRPr="00097C65">
        <w:t xml:space="preserve"> </w:t>
      </w:r>
      <w:r w:rsidRPr="00097C65">
        <w:t>ценность</w:t>
      </w:r>
      <w:r w:rsidRPr="00097C65">
        <w:t xml:space="preserve"> </w:t>
      </w:r>
      <w:r w:rsidRPr="00097C65">
        <w:t>постоянно</w:t>
      </w:r>
      <w:r w:rsidRPr="00097C65">
        <w:t xml:space="preserve"> </w:t>
      </w:r>
      <w:r w:rsidRPr="00097C65">
        <w:t>теснит</w:t>
      </w:r>
      <w:r w:rsidRPr="00097C65">
        <w:t xml:space="preserve"> </w:t>
      </w:r>
      <w:r w:rsidRPr="00097C65">
        <w:t>другая.</w:t>
      </w:r>
      <w:r w:rsidRPr="00097C65">
        <w:t xml:space="preserve"> </w:t>
      </w:r>
      <w:r w:rsidRPr="00097C65">
        <w:t>Когда</w:t>
      </w:r>
      <w:r w:rsidRPr="00097C65">
        <w:t xml:space="preserve"> </w:t>
      </w:r>
      <w:r w:rsidRPr="00097C65">
        <w:t>полный</w:t>
      </w:r>
      <w:r w:rsidRPr="00097C65">
        <w:t xml:space="preserve"> </w:t>
      </w:r>
      <w:r w:rsidRPr="00097C65">
        <w:t>круг</w:t>
      </w:r>
      <w:r w:rsidRPr="00097C65">
        <w:t xml:space="preserve"> </w:t>
      </w:r>
      <w:r w:rsidR="002B44D1" w:rsidRPr="00097C65">
        <w:t>пройдён</w:t>
      </w:r>
      <w:r w:rsidRPr="00097C65">
        <w:t>,</w:t>
      </w:r>
      <w:r w:rsidRPr="00097C65">
        <w:t xml:space="preserve"> </w:t>
      </w:r>
      <w:r w:rsidRPr="00097C65">
        <w:t>вновь</w:t>
      </w:r>
      <w:r w:rsidRPr="00097C65">
        <w:t xml:space="preserve"> </w:t>
      </w:r>
      <w:r w:rsidRPr="00097C65">
        <w:t>возникает</w:t>
      </w:r>
      <w:r w:rsidRPr="00097C65">
        <w:t xml:space="preserve"> </w:t>
      </w:r>
      <w:r w:rsidRPr="00097C65">
        <w:t>противостояние</w:t>
      </w:r>
      <w:r w:rsidRPr="00097C65">
        <w:t xml:space="preserve"> </w:t>
      </w:r>
      <w:r w:rsidRPr="00097C65">
        <w:t>духовных</w:t>
      </w:r>
      <w:r w:rsidRPr="00097C65">
        <w:t xml:space="preserve"> </w:t>
      </w:r>
      <w:r w:rsidRPr="00097C65">
        <w:t>сущностей.</w:t>
      </w:r>
      <w:r w:rsidRPr="00097C65">
        <w:t xml:space="preserve"> </w:t>
      </w:r>
      <w:r w:rsidR="002B44D1">
        <w:t>Это</w:t>
      </w:r>
      <w:r w:rsidRPr="00097C65">
        <w:t xml:space="preserve"> </w:t>
      </w:r>
      <w:r w:rsidRPr="00097C65">
        <w:t>и</w:t>
      </w:r>
      <w:r w:rsidRPr="00097C65">
        <w:t xml:space="preserve"> </w:t>
      </w:r>
      <w:r w:rsidRPr="00097C65">
        <w:t>происходит</w:t>
      </w:r>
      <w:r w:rsidRPr="00097C65">
        <w:t xml:space="preserve"> </w:t>
      </w:r>
      <w:r w:rsidRPr="00097C65">
        <w:t>сегодня.</w:t>
      </w:r>
      <w:r w:rsidRPr="00097C65">
        <w:t xml:space="preserve"> </w:t>
      </w:r>
      <w:r w:rsidRPr="00097C65">
        <w:t>В</w:t>
      </w:r>
      <w:r w:rsidRPr="00097C65">
        <w:t xml:space="preserve"> </w:t>
      </w:r>
      <w:r w:rsidR="002B44D1" w:rsidRPr="00097C65">
        <w:t>своё</w:t>
      </w:r>
      <w:r w:rsidRPr="00097C65">
        <w:t xml:space="preserve"> </w:t>
      </w:r>
      <w:r w:rsidRPr="00097C65">
        <w:t>время</w:t>
      </w:r>
      <w:r w:rsidRPr="00097C65">
        <w:t xml:space="preserve"> </w:t>
      </w:r>
      <w:r w:rsidRPr="00097C65">
        <w:t>религию</w:t>
      </w:r>
      <w:r w:rsidRPr="00097C65">
        <w:t xml:space="preserve"> </w:t>
      </w:r>
      <w:r w:rsidRPr="00097C65">
        <w:t>потеснила</w:t>
      </w:r>
      <w:r w:rsidRPr="00097C65">
        <w:t xml:space="preserve"> </w:t>
      </w:r>
      <w:r w:rsidRPr="00097C65">
        <w:t>идея</w:t>
      </w:r>
      <w:r w:rsidRPr="00097C65">
        <w:t xml:space="preserve"> </w:t>
      </w:r>
      <w:r w:rsidRPr="00097C65">
        <w:t>коммунизма.</w:t>
      </w:r>
      <w:r w:rsidRPr="00097C65">
        <w:t xml:space="preserve"> </w:t>
      </w:r>
      <w:r w:rsidRPr="00097C65">
        <w:t>Прошло</w:t>
      </w:r>
      <w:r w:rsidRPr="00097C65">
        <w:t xml:space="preserve"> </w:t>
      </w:r>
      <w:r w:rsidRPr="00097C65">
        <w:t>время,</w:t>
      </w:r>
      <w:r w:rsidRPr="00097C65">
        <w:t xml:space="preserve"> </w:t>
      </w:r>
      <w:r w:rsidRPr="00097C65">
        <w:t>и</w:t>
      </w:r>
      <w:r w:rsidRPr="00097C65">
        <w:t xml:space="preserve"> </w:t>
      </w:r>
      <w:r w:rsidRPr="00097C65">
        <w:t>государство</w:t>
      </w:r>
      <w:r w:rsidRPr="00097C65">
        <w:t xml:space="preserve"> </w:t>
      </w:r>
      <w:r w:rsidRPr="00097C65">
        <w:t>потеснило</w:t>
      </w:r>
      <w:r w:rsidRPr="00097C65">
        <w:t xml:space="preserve"> </w:t>
      </w:r>
      <w:r w:rsidRPr="00097C65">
        <w:t>идею</w:t>
      </w:r>
      <w:r w:rsidRPr="00097C65">
        <w:t xml:space="preserve"> </w:t>
      </w:r>
      <w:r w:rsidRPr="00097C65">
        <w:t>коммунизма.</w:t>
      </w:r>
      <w:r w:rsidRPr="00097C65">
        <w:t xml:space="preserve"> </w:t>
      </w:r>
      <w:r w:rsidRPr="00097C65">
        <w:t>Потом</w:t>
      </w:r>
      <w:r w:rsidRPr="00097C65">
        <w:t xml:space="preserve"> </w:t>
      </w:r>
      <w:r w:rsidRPr="00097C65">
        <w:t>человек</w:t>
      </w:r>
      <w:r w:rsidRPr="00097C65">
        <w:t xml:space="preserve"> </w:t>
      </w:r>
      <w:r w:rsidRPr="00097C65">
        <w:t>потеснил</w:t>
      </w:r>
      <w:r w:rsidRPr="00097C65">
        <w:t xml:space="preserve"> </w:t>
      </w:r>
      <w:r w:rsidRPr="00097C65">
        <w:t>государство.</w:t>
      </w:r>
      <w:r w:rsidRPr="00097C65">
        <w:t xml:space="preserve"> </w:t>
      </w:r>
      <w:r w:rsidRPr="00097C65">
        <w:t>На</w:t>
      </w:r>
      <w:r w:rsidRPr="00097C65">
        <w:t xml:space="preserve"> </w:t>
      </w:r>
      <w:r w:rsidRPr="00097C65">
        <w:t>наших</w:t>
      </w:r>
      <w:r w:rsidRPr="00097C65">
        <w:t xml:space="preserve"> </w:t>
      </w:r>
      <w:r w:rsidRPr="00097C65">
        <w:t>глазах</w:t>
      </w:r>
      <w:r w:rsidRPr="00097C65">
        <w:t xml:space="preserve"> </w:t>
      </w:r>
      <w:r w:rsidRPr="00097C65">
        <w:t>начался</w:t>
      </w:r>
      <w:r w:rsidRPr="00097C65">
        <w:t xml:space="preserve"> </w:t>
      </w:r>
      <w:r w:rsidRPr="00097C65">
        <w:t>новый</w:t>
      </w:r>
      <w:r w:rsidRPr="00097C65">
        <w:t xml:space="preserve"> </w:t>
      </w:r>
      <w:r w:rsidRPr="00097C65">
        <w:t>виток</w:t>
      </w:r>
      <w:r w:rsidRPr="00097C65">
        <w:t xml:space="preserve"> </w:t>
      </w:r>
      <w:r w:rsidRPr="00097C65">
        <w:t>истории</w:t>
      </w:r>
      <w:r w:rsidRPr="00097C65">
        <w:t xml:space="preserve"> </w:t>
      </w:r>
      <w:r w:rsidRPr="00097C65">
        <w:t>—</w:t>
      </w:r>
      <w:r w:rsidRPr="00097C65">
        <w:t xml:space="preserve"> </w:t>
      </w:r>
      <w:r w:rsidRPr="00097C65">
        <w:t>человека</w:t>
      </w:r>
      <w:r w:rsidRPr="00097C65">
        <w:t xml:space="preserve"> </w:t>
      </w:r>
      <w:r w:rsidRPr="00097C65">
        <w:t>начало</w:t>
      </w:r>
      <w:r w:rsidRPr="00097C65">
        <w:t xml:space="preserve"> </w:t>
      </w:r>
      <w:r w:rsidRPr="00097C65">
        <w:t>теснить</w:t>
      </w:r>
      <w:r w:rsidRPr="00097C65">
        <w:t xml:space="preserve"> </w:t>
      </w:r>
      <w:r w:rsidRPr="00097C65">
        <w:t>что-то</w:t>
      </w:r>
      <w:r w:rsidRPr="00097C65">
        <w:t xml:space="preserve"> </w:t>
      </w:r>
      <w:r w:rsidRPr="00097C65">
        <w:t>новое,</w:t>
      </w:r>
      <w:r w:rsidRPr="00097C65">
        <w:t xml:space="preserve"> </w:t>
      </w:r>
      <w:r w:rsidRPr="00097C65">
        <w:t>трудноуловимое.</w:t>
      </w:r>
      <w:r w:rsidRPr="00097C65">
        <w:t xml:space="preserve"> </w:t>
      </w:r>
      <w:r w:rsidRPr="00097C65">
        <w:t>Это</w:t>
      </w:r>
      <w:r w:rsidRPr="00097C65">
        <w:t xml:space="preserve"> </w:t>
      </w:r>
      <w:r w:rsidRPr="00097C65">
        <w:t>не</w:t>
      </w:r>
      <w:r w:rsidRPr="00097C65">
        <w:t xml:space="preserve"> </w:t>
      </w:r>
      <w:r w:rsidRPr="00097C65">
        <w:t>государство</w:t>
      </w:r>
      <w:r w:rsidRPr="00097C65">
        <w:t xml:space="preserve"> </w:t>
      </w:r>
      <w:r w:rsidRPr="00097C65">
        <w:t>и</w:t>
      </w:r>
      <w:r w:rsidRPr="00097C65">
        <w:t xml:space="preserve"> </w:t>
      </w:r>
      <w:r w:rsidRPr="00097C65">
        <w:t>не</w:t>
      </w:r>
      <w:r w:rsidRPr="00097C65">
        <w:t xml:space="preserve"> </w:t>
      </w:r>
      <w:r w:rsidRPr="00097C65">
        <w:t>материя.</w:t>
      </w:r>
      <w:r w:rsidRPr="00097C65">
        <w:t xml:space="preserve"> </w:t>
      </w:r>
      <w:r w:rsidRPr="00097C65">
        <w:t>Это</w:t>
      </w:r>
      <w:r w:rsidRPr="00097C65">
        <w:t xml:space="preserve"> </w:t>
      </w:r>
      <w:r w:rsidRPr="00097C65">
        <w:rPr>
          <w:rStyle w:val="--0"/>
        </w:rPr>
        <w:t>продукт</w:t>
      </w:r>
      <w:r w:rsidRPr="00097C65">
        <w:rPr>
          <w:rStyle w:val="--0"/>
        </w:rPr>
        <w:t xml:space="preserve"> </w:t>
      </w:r>
      <w:r w:rsidRPr="00097C65">
        <w:rPr>
          <w:rStyle w:val="--"/>
        </w:rPr>
        <w:t>обожествления</w:t>
      </w:r>
      <w:r w:rsidRPr="00097C65">
        <w:t xml:space="preserve"> </w:t>
      </w:r>
      <w:r w:rsidRPr="00097C65">
        <w:t>быта</w:t>
      </w:r>
      <w:r w:rsidRPr="00097C65">
        <w:t xml:space="preserve"> </w:t>
      </w:r>
      <w:r w:rsidRPr="00097C65">
        <w:t>и</w:t>
      </w:r>
      <w:r w:rsidRPr="00097C65">
        <w:t xml:space="preserve"> </w:t>
      </w:r>
      <w:r w:rsidRPr="00097C65">
        <w:t>бренда.</w:t>
      </w:r>
      <w:r w:rsidRPr="00097C65">
        <w:t xml:space="preserve"> </w:t>
      </w:r>
      <w:r w:rsidRPr="00097C65">
        <w:t>Нам</w:t>
      </w:r>
      <w:r w:rsidRPr="00097C65">
        <w:t xml:space="preserve"> </w:t>
      </w:r>
      <w:r w:rsidRPr="00097C65">
        <w:t>через</w:t>
      </w:r>
      <w:r w:rsidRPr="00097C65">
        <w:t xml:space="preserve"> </w:t>
      </w:r>
      <w:r w:rsidRPr="00097C65">
        <w:t>это</w:t>
      </w:r>
      <w:r w:rsidRPr="00097C65">
        <w:t xml:space="preserve"> </w:t>
      </w:r>
      <w:r w:rsidRPr="00097C65">
        <w:t>предстоит</w:t>
      </w:r>
      <w:r w:rsidRPr="00097C65">
        <w:t xml:space="preserve"> </w:t>
      </w:r>
      <w:r w:rsidRPr="00097C65">
        <w:t>пройти</w:t>
      </w:r>
      <w:r w:rsidRPr="00097C65">
        <w:t xml:space="preserve"> — </w:t>
      </w:r>
      <w:r w:rsidRPr="00097C65">
        <w:t>потому</w:t>
      </w:r>
      <w:r w:rsidRPr="00097C65">
        <w:t xml:space="preserve"> </w:t>
      </w:r>
      <w:r w:rsidRPr="00097C65">
        <w:t>что</w:t>
      </w:r>
      <w:r w:rsidRPr="00097C65">
        <w:t xml:space="preserve"> </w:t>
      </w:r>
      <w:r w:rsidRPr="00097C65">
        <w:t>«остатки»</w:t>
      </w:r>
      <w:r w:rsidRPr="00097C65">
        <w:t xml:space="preserve"> </w:t>
      </w:r>
      <w:r w:rsidRPr="00097C65">
        <w:t>и</w:t>
      </w:r>
      <w:r w:rsidRPr="00097C65">
        <w:t xml:space="preserve"> </w:t>
      </w:r>
      <w:r w:rsidRPr="00097C65">
        <w:t>вменения</w:t>
      </w:r>
      <w:r w:rsidRPr="00097C65">
        <w:t xml:space="preserve"> </w:t>
      </w:r>
      <w:r w:rsidRPr="00097C65">
        <w:t>Старой</w:t>
      </w:r>
      <w:r w:rsidRPr="00097C65">
        <w:t xml:space="preserve"> </w:t>
      </w:r>
      <w:r w:rsidRPr="00097C65">
        <w:t>системы</w:t>
      </w:r>
      <w:r w:rsidRPr="00097C65">
        <w:t xml:space="preserve"> </w:t>
      </w:r>
      <w:r w:rsidRPr="00097C65">
        <w:t>управления</w:t>
      </w:r>
      <w:r w:rsidRPr="00097C65">
        <w:t xml:space="preserve"> </w:t>
      </w:r>
      <w:r w:rsidRPr="00097C65">
        <w:t>присутствуют</w:t>
      </w:r>
      <w:r w:rsidRPr="00097C65">
        <w:t xml:space="preserve"> </w:t>
      </w:r>
      <w:r w:rsidRPr="00097C65">
        <w:t>во</w:t>
      </w:r>
      <w:r w:rsidRPr="00097C65">
        <w:t xml:space="preserve"> </w:t>
      </w:r>
      <w:r w:rsidRPr="00097C65">
        <w:t>всех</w:t>
      </w:r>
      <w:r w:rsidRPr="00097C65">
        <w:t xml:space="preserve"> </w:t>
      </w:r>
      <w:r w:rsidRPr="00097C65">
        <w:t>нас</w:t>
      </w:r>
      <w:r w:rsidR="002B44D1">
        <w:t>,</w:t>
      </w:r>
      <w:r w:rsidRPr="00097C65">
        <w:t xml:space="preserve"> </w:t>
      </w:r>
      <w:r w:rsidRPr="00097C65">
        <w:t>и</w:t>
      </w:r>
      <w:r w:rsidRPr="00097C65">
        <w:t xml:space="preserve"> </w:t>
      </w:r>
      <w:r w:rsidRPr="00097C65">
        <w:t>это,</w:t>
      </w:r>
      <w:r w:rsidRPr="00097C65">
        <w:t xml:space="preserve"> </w:t>
      </w:r>
      <w:r w:rsidRPr="00097C65">
        <w:t>как</w:t>
      </w:r>
      <w:r w:rsidR="009E7E3C">
        <w:t>,</w:t>
      </w:r>
      <w:r w:rsidRPr="00097C65">
        <w:t xml:space="preserve"> </w:t>
      </w:r>
      <w:r w:rsidRPr="00097C65">
        <w:t>я</w:t>
      </w:r>
      <w:r w:rsidRPr="00097C65">
        <w:t xml:space="preserve"> </w:t>
      </w:r>
      <w:r w:rsidRPr="00097C65">
        <w:t>надеюсь</w:t>
      </w:r>
      <w:r w:rsidR="009E7E3C">
        <w:t>,</w:t>
      </w:r>
      <w:r w:rsidRPr="00097C65">
        <w:t xml:space="preserve"> </w:t>
      </w:r>
      <w:r w:rsidRPr="00097C65">
        <w:t>понимает</w:t>
      </w:r>
      <w:r w:rsidRPr="00097C65">
        <w:t xml:space="preserve"> </w:t>
      </w:r>
      <w:r w:rsidRPr="00097C65">
        <w:t>читатель</w:t>
      </w:r>
      <w:r w:rsidR="002B44D1">
        <w:t>,</w:t>
      </w:r>
      <w:r w:rsidRPr="00097C65">
        <w:t xml:space="preserve"> — </w:t>
      </w:r>
      <w:r w:rsidRPr="00097C65">
        <w:t>реально</w:t>
      </w:r>
      <w:r w:rsidRPr="00097C65">
        <w:t xml:space="preserve"> </w:t>
      </w:r>
      <w:r w:rsidRPr="00097C65">
        <w:t>и</w:t>
      </w:r>
      <w:r w:rsidRPr="00097C65">
        <w:t xml:space="preserve"> </w:t>
      </w:r>
      <w:r w:rsidRPr="00097C65">
        <w:t>объективно.</w:t>
      </w:r>
      <w:r w:rsidRPr="00097C65">
        <w:t xml:space="preserve"> </w:t>
      </w:r>
      <w:r w:rsidRPr="00097C65">
        <w:t>Развитие</w:t>
      </w:r>
      <w:r w:rsidRPr="00097C65">
        <w:t xml:space="preserve"> </w:t>
      </w:r>
      <w:r w:rsidR="002B44D1" w:rsidRPr="00097C65">
        <w:t>идёт</w:t>
      </w:r>
      <w:r w:rsidRPr="00097C65">
        <w:t xml:space="preserve"> </w:t>
      </w:r>
      <w:r w:rsidRPr="00097C65">
        <w:t>дальше.</w:t>
      </w:r>
      <w:r w:rsidRPr="00097C65">
        <w:t xml:space="preserve"> </w:t>
      </w:r>
      <w:r w:rsidRPr="00097C65">
        <w:t>Вопрос</w:t>
      </w:r>
      <w:r w:rsidRPr="00097C65">
        <w:t xml:space="preserve"> </w:t>
      </w:r>
      <w:r w:rsidRPr="00097C65">
        <w:t>времени</w:t>
      </w:r>
      <w:r w:rsidR="002B44D1">
        <w:t xml:space="preserve"> —</w:t>
      </w:r>
      <w:r w:rsidRPr="00097C65">
        <w:t xml:space="preserve"> </w:t>
      </w:r>
      <w:r w:rsidRPr="00097C65">
        <w:t>когда</w:t>
      </w:r>
      <w:r w:rsidRPr="00097C65">
        <w:t xml:space="preserve"> </w:t>
      </w:r>
      <w:r w:rsidRPr="00097C65">
        <w:t>новое</w:t>
      </w:r>
      <w:r w:rsidRPr="00097C65">
        <w:t xml:space="preserve"> </w:t>
      </w:r>
      <w:r w:rsidRPr="00097C65">
        <w:t>в</w:t>
      </w:r>
      <w:r w:rsidRPr="00097C65">
        <w:t xml:space="preserve"> </w:t>
      </w:r>
      <w:r w:rsidRPr="00097C65">
        <w:t>нашем</w:t>
      </w:r>
      <w:r w:rsidRPr="00097C65">
        <w:t xml:space="preserve"> </w:t>
      </w:r>
      <w:r w:rsidRPr="00097C65">
        <w:t>сознании</w:t>
      </w:r>
      <w:r w:rsidRPr="00097C65">
        <w:t xml:space="preserve"> </w:t>
      </w:r>
      <w:r w:rsidRPr="00097C65">
        <w:t>«поглотит</w:t>
      </w:r>
      <w:r w:rsidRPr="00097C65">
        <w:t xml:space="preserve"> </w:t>
      </w:r>
      <w:r w:rsidRPr="00097C65">
        <w:t>и</w:t>
      </w:r>
      <w:r w:rsidRPr="00097C65">
        <w:t xml:space="preserve"> </w:t>
      </w:r>
      <w:r w:rsidRPr="00097C65">
        <w:t>вытеснит»</w:t>
      </w:r>
      <w:r w:rsidRPr="00097C65">
        <w:t xml:space="preserve"> </w:t>
      </w:r>
      <w:r w:rsidRPr="00097C65">
        <w:t>вс</w:t>
      </w:r>
      <w:r w:rsidR="002B44D1">
        <w:t>ё</w:t>
      </w:r>
      <w:r w:rsidRPr="00097C65">
        <w:t xml:space="preserve"> </w:t>
      </w:r>
      <w:r w:rsidRPr="00097C65">
        <w:t>старое,</w:t>
      </w:r>
      <w:r w:rsidRPr="00097C65">
        <w:t xml:space="preserve"> </w:t>
      </w:r>
      <w:r w:rsidR="002B44D1" w:rsidRPr="00097C65">
        <w:t>вменённое</w:t>
      </w:r>
      <w:r w:rsidRPr="00097C65">
        <w:t xml:space="preserve"> </w:t>
      </w:r>
      <w:r w:rsidRPr="00097C65">
        <w:t>нам.</w:t>
      </w:r>
      <w:r w:rsidRPr="00097C65">
        <w:t xml:space="preserve"> </w:t>
      </w:r>
      <w:r w:rsidRPr="00097C65">
        <w:t>Сейчас</w:t>
      </w:r>
      <w:r w:rsidRPr="00097C65">
        <w:t xml:space="preserve"> </w:t>
      </w:r>
      <w:r w:rsidRPr="00097C65">
        <w:t>трудно</w:t>
      </w:r>
      <w:r w:rsidRPr="00097C65">
        <w:t xml:space="preserve"> </w:t>
      </w:r>
      <w:r w:rsidRPr="00097C65">
        <w:t>представить,</w:t>
      </w:r>
      <w:r w:rsidRPr="00097C65">
        <w:t xml:space="preserve"> </w:t>
      </w:r>
      <w:r w:rsidRPr="00097C65">
        <w:t>как</w:t>
      </w:r>
      <w:r w:rsidRPr="00097C65">
        <w:t xml:space="preserve"> </w:t>
      </w:r>
      <w:r w:rsidRPr="00097C65">
        <w:t>именно</w:t>
      </w:r>
      <w:r w:rsidRPr="00097C65">
        <w:t xml:space="preserve"> </w:t>
      </w:r>
      <w:r w:rsidRPr="00097C65">
        <w:t>это</w:t>
      </w:r>
      <w:r w:rsidRPr="00097C65">
        <w:t xml:space="preserve"> </w:t>
      </w:r>
      <w:r w:rsidRPr="00097C65">
        <w:t>будет</w:t>
      </w:r>
      <w:r w:rsidRPr="00097C65">
        <w:t xml:space="preserve"> </w:t>
      </w:r>
      <w:r w:rsidRPr="00097C65">
        <w:t>выглядеть,</w:t>
      </w:r>
      <w:r w:rsidRPr="00097C65">
        <w:t xml:space="preserve"> </w:t>
      </w:r>
      <w:r w:rsidRPr="00097C65">
        <w:t>но</w:t>
      </w:r>
      <w:r w:rsidRPr="00097C65">
        <w:t xml:space="preserve"> </w:t>
      </w:r>
      <w:r w:rsidRPr="00097C65">
        <w:rPr>
          <w:rStyle w:val="--"/>
        </w:rPr>
        <w:t>не</w:t>
      </w:r>
      <w:r w:rsidRPr="00097C65">
        <w:rPr>
          <w:rStyle w:val="--0"/>
        </w:rPr>
        <w:t xml:space="preserve"> </w:t>
      </w:r>
      <w:r w:rsidRPr="00097C65">
        <w:rPr>
          <w:rStyle w:val="--0"/>
        </w:rPr>
        <w:t>вызывает</w:t>
      </w:r>
      <w:r w:rsidRPr="00097C65">
        <w:t xml:space="preserve"> </w:t>
      </w:r>
      <w:r w:rsidRPr="00097C65">
        <w:t>сомнения</w:t>
      </w:r>
      <w:r w:rsidRPr="00097C65">
        <w:t xml:space="preserve"> — </w:t>
      </w:r>
      <w:r w:rsidR="002B44D1" w:rsidRPr="00097C65">
        <w:t>произойдёт</w:t>
      </w:r>
      <w:r w:rsidRPr="00097C65">
        <w:t xml:space="preserve"> </w:t>
      </w:r>
      <w:r w:rsidRPr="00097C65">
        <w:t>обязательно.</w:t>
      </w:r>
      <w:r w:rsidRPr="00097C65">
        <w:t xml:space="preserve"> </w:t>
      </w:r>
      <w:r w:rsidRPr="00097C65">
        <w:rPr>
          <w:rStyle w:val="--0"/>
        </w:rPr>
        <w:t>Уже</w:t>
      </w:r>
      <w:r w:rsidRPr="00097C65">
        <w:rPr>
          <w:rStyle w:val="--0"/>
        </w:rPr>
        <w:t xml:space="preserve"> </w:t>
      </w:r>
      <w:r w:rsidRPr="00097C65">
        <w:rPr>
          <w:rStyle w:val="--"/>
        </w:rPr>
        <w:t>происходит</w:t>
      </w:r>
      <w:r w:rsidRPr="00097C65">
        <w:t>.</w:t>
      </w:r>
      <w:r w:rsidRPr="00097C65">
        <w:t xml:space="preserve"> </w:t>
      </w:r>
      <w:r w:rsidRPr="00097C65">
        <w:t>Самые</w:t>
      </w:r>
      <w:r w:rsidRPr="00097C65">
        <w:t xml:space="preserve"> </w:t>
      </w:r>
      <w:r w:rsidRPr="00097C65">
        <w:t>толстокожие</w:t>
      </w:r>
      <w:r w:rsidRPr="00097C65">
        <w:t xml:space="preserve"> </w:t>
      </w:r>
      <w:r w:rsidRPr="00097C65">
        <w:t>скоро</w:t>
      </w:r>
      <w:r w:rsidRPr="00097C65">
        <w:t xml:space="preserve"> </w:t>
      </w:r>
      <w:r w:rsidRPr="00097C65">
        <w:t>заметят</w:t>
      </w:r>
      <w:r w:rsidRPr="00097C65">
        <w:t xml:space="preserve"> </w:t>
      </w:r>
      <w:r w:rsidRPr="00097C65">
        <w:t>контуры</w:t>
      </w:r>
      <w:r w:rsidRPr="00097C65">
        <w:t xml:space="preserve"> </w:t>
      </w:r>
      <w:r w:rsidRPr="00097C65">
        <w:t>нового.</w:t>
      </w:r>
      <w:r w:rsidRPr="00097C65">
        <w:t xml:space="preserve"> </w:t>
      </w:r>
      <w:r w:rsidRPr="00097C65">
        <w:rPr>
          <w:color w:val="1B2024"/>
        </w:rPr>
        <w:t>Успехом</w:t>
      </w:r>
      <w:r w:rsidRPr="00097C65">
        <w:rPr>
          <w:color w:val="1B2024"/>
        </w:rPr>
        <w:t xml:space="preserve"> </w:t>
      </w:r>
      <w:r w:rsidRPr="00097C65">
        <w:rPr>
          <w:color w:val="1B2024"/>
        </w:rPr>
        <w:t>мы</w:t>
      </w:r>
      <w:r w:rsidRPr="00097C65">
        <w:rPr>
          <w:color w:val="1B2024"/>
        </w:rPr>
        <w:t xml:space="preserve"> </w:t>
      </w:r>
      <w:r w:rsidRPr="00097C65">
        <w:rPr>
          <w:color w:val="1B2024"/>
        </w:rPr>
        <w:t>называем</w:t>
      </w:r>
      <w:r w:rsidRPr="00097C65">
        <w:rPr>
          <w:color w:val="1B2024"/>
        </w:rPr>
        <w:t xml:space="preserve"> </w:t>
      </w:r>
      <w:r w:rsidRPr="00097C65">
        <w:rPr>
          <w:color w:val="1B2024"/>
        </w:rPr>
        <w:t>соответствие</w:t>
      </w:r>
      <w:r w:rsidRPr="00097C65">
        <w:rPr>
          <w:color w:val="1B2024"/>
        </w:rPr>
        <w:t xml:space="preserve"> </w:t>
      </w:r>
      <w:r w:rsidRPr="00097C65">
        <w:rPr>
          <w:color w:val="1B2024"/>
        </w:rPr>
        <w:t>требованиям</w:t>
      </w:r>
      <w:r w:rsidRPr="00097C65">
        <w:rPr>
          <w:color w:val="1B2024"/>
        </w:rPr>
        <w:t xml:space="preserve"> </w:t>
      </w:r>
      <w:r w:rsidRPr="00097C65">
        <w:rPr>
          <w:color w:val="1B2024"/>
        </w:rPr>
        <w:t>системы,</w:t>
      </w:r>
      <w:r w:rsidRPr="00097C65">
        <w:rPr>
          <w:color w:val="1B2024"/>
        </w:rPr>
        <w:t xml:space="preserve"> </w:t>
      </w:r>
      <w:r w:rsidRPr="00097C65">
        <w:rPr>
          <w:color w:val="1B2024"/>
        </w:rPr>
        <w:t>достижение</w:t>
      </w:r>
      <w:r w:rsidRPr="00097C65">
        <w:rPr>
          <w:color w:val="1B2024"/>
        </w:rPr>
        <w:t xml:space="preserve"> </w:t>
      </w:r>
      <w:r w:rsidRPr="00097C65">
        <w:rPr>
          <w:color w:val="1B2024"/>
        </w:rPr>
        <w:t>того,</w:t>
      </w:r>
      <w:r w:rsidRPr="00097C65">
        <w:rPr>
          <w:color w:val="1B2024"/>
        </w:rPr>
        <w:t xml:space="preserve"> </w:t>
      </w:r>
      <w:r w:rsidRPr="00097C65">
        <w:rPr>
          <w:color w:val="1B2024"/>
        </w:rPr>
        <w:t>что</w:t>
      </w:r>
      <w:r w:rsidRPr="00097C65">
        <w:rPr>
          <w:color w:val="1B2024"/>
        </w:rPr>
        <w:t xml:space="preserve"> </w:t>
      </w:r>
      <w:r w:rsidRPr="00097C65">
        <w:rPr>
          <w:color w:val="1B2024"/>
        </w:rPr>
        <w:t>она</w:t>
      </w:r>
      <w:r w:rsidRPr="00097C65">
        <w:rPr>
          <w:color w:val="1B2024"/>
        </w:rPr>
        <w:t xml:space="preserve"> </w:t>
      </w:r>
      <w:r w:rsidRPr="00097C65">
        <w:rPr>
          <w:color w:val="1B2024"/>
        </w:rPr>
        <w:t>нам</w:t>
      </w:r>
      <w:r w:rsidRPr="00097C65">
        <w:rPr>
          <w:color w:val="1B2024"/>
        </w:rPr>
        <w:t xml:space="preserve"> </w:t>
      </w:r>
      <w:r w:rsidRPr="00097C65">
        <w:rPr>
          <w:color w:val="1B2024"/>
        </w:rPr>
        <w:t>предписывает</w:t>
      </w:r>
      <w:r w:rsidRPr="00097C65">
        <w:rPr>
          <w:color w:val="1B2024"/>
        </w:rPr>
        <w:t xml:space="preserve"> </w:t>
      </w:r>
      <w:r w:rsidRPr="00097C65">
        <w:rPr>
          <w:color w:val="1B2024"/>
        </w:rPr>
        <w:t>достигать.</w:t>
      </w:r>
      <w:r w:rsidRPr="00097C65">
        <w:rPr>
          <w:color w:val="1B2024"/>
        </w:rPr>
        <w:t xml:space="preserve"> </w:t>
      </w:r>
      <w:r w:rsidRPr="00097C65">
        <w:rPr>
          <w:color w:val="1B2024"/>
        </w:rPr>
        <w:t>Но</w:t>
      </w:r>
      <w:r w:rsidRPr="00097C65">
        <w:rPr>
          <w:color w:val="1B2024"/>
        </w:rPr>
        <w:t xml:space="preserve"> </w:t>
      </w:r>
      <w:r w:rsidRPr="00097C65">
        <w:rPr>
          <w:color w:val="1B2024"/>
        </w:rPr>
        <w:t>никогда</w:t>
      </w:r>
      <w:r w:rsidRPr="00097C65">
        <w:rPr>
          <w:color w:val="1B2024"/>
        </w:rPr>
        <w:t xml:space="preserve"> </w:t>
      </w:r>
      <w:r w:rsidRPr="00097C65">
        <w:rPr>
          <w:color w:val="1B2024"/>
        </w:rPr>
        <w:t>не</w:t>
      </w:r>
      <w:r w:rsidRPr="00097C65">
        <w:rPr>
          <w:color w:val="1B2024"/>
        </w:rPr>
        <w:t xml:space="preserve"> </w:t>
      </w:r>
      <w:r w:rsidR="002B44D1" w:rsidRPr="00097C65">
        <w:rPr>
          <w:color w:val="1B2024"/>
        </w:rPr>
        <w:t>достижением</w:t>
      </w:r>
      <w:r w:rsidRPr="00097C65">
        <w:rPr>
          <w:color w:val="1B2024"/>
        </w:rPr>
        <w:t xml:space="preserve"> </w:t>
      </w:r>
      <w:r w:rsidRPr="00097C65">
        <w:rPr>
          <w:color w:val="1B2024"/>
        </w:rPr>
        <w:t>того,</w:t>
      </w:r>
      <w:r w:rsidRPr="00097C65">
        <w:rPr>
          <w:color w:val="1B2024"/>
        </w:rPr>
        <w:t xml:space="preserve"> </w:t>
      </w:r>
      <w:r w:rsidRPr="00097C65">
        <w:rPr>
          <w:color w:val="1B2024"/>
        </w:rPr>
        <w:t>что</w:t>
      </w:r>
      <w:r w:rsidRPr="00097C65">
        <w:rPr>
          <w:color w:val="1B2024"/>
        </w:rPr>
        <w:t xml:space="preserve"> </w:t>
      </w:r>
      <w:r w:rsidRPr="00097C65">
        <w:rPr>
          <w:color w:val="1B2024"/>
        </w:rPr>
        <w:t>мы</w:t>
      </w:r>
      <w:r w:rsidRPr="00097C65">
        <w:rPr>
          <w:color w:val="1B2024"/>
        </w:rPr>
        <w:t xml:space="preserve"> </w:t>
      </w:r>
      <w:r w:rsidRPr="00097C65">
        <w:rPr>
          <w:color w:val="1B2024"/>
        </w:rPr>
        <w:t>хотим.</w:t>
      </w:r>
      <w:r w:rsidRPr="00097C65">
        <w:rPr>
          <w:color w:val="1B2024"/>
        </w:rPr>
        <w:t xml:space="preserve"> </w:t>
      </w:r>
      <w:r w:rsidRPr="00097C65">
        <w:rPr>
          <w:color w:val="1B2024"/>
        </w:rPr>
        <w:t>Это</w:t>
      </w:r>
      <w:r w:rsidRPr="00097C65">
        <w:rPr>
          <w:color w:val="1B2024"/>
        </w:rPr>
        <w:t xml:space="preserve"> </w:t>
      </w:r>
      <w:r w:rsidRPr="00097C65">
        <w:rPr>
          <w:color w:val="1B2024"/>
        </w:rPr>
        <w:t>делает</w:t>
      </w:r>
      <w:r w:rsidRPr="00097C65">
        <w:rPr>
          <w:color w:val="1B2024"/>
        </w:rPr>
        <w:t xml:space="preserve"> </w:t>
      </w:r>
      <w:r w:rsidRPr="00097C65">
        <w:rPr>
          <w:color w:val="1B2024"/>
        </w:rPr>
        <w:t>нас</w:t>
      </w:r>
      <w:r w:rsidRPr="00097C65">
        <w:rPr>
          <w:color w:val="1B2024"/>
        </w:rPr>
        <w:t xml:space="preserve"> </w:t>
      </w:r>
      <w:r w:rsidRPr="00097C65">
        <w:rPr>
          <w:color w:val="1B2024"/>
        </w:rPr>
        <w:t>людьми,</w:t>
      </w:r>
      <w:r w:rsidRPr="00097C65">
        <w:rPr>
          <w:color w:val="1B2024"/>
        </w:rPr>
        <w:t xml:space="preserve"> </w:t>
      </w:r>
      <w:r w:rsidRPr="00097C65">
        <w:rPr>
          <w:color w:val="1B2024"/>
        </w:rPr>
        <w:t>живущими</w:t>
      </w:r>
      <w:r w:rsidRPr="00097C65">
        <w:rPr>
          <w:color w:val="1B2024"/>
        </w:rPr>
        <w:t xml:space="preserve"> </w:t>
      </w:r>
      <w:r w:rsidRPr="00097C65">
        <w:rPr>
          <w:color w:val="1B2024"/>
        </w:rPr>
        <w:t>по</w:t>
      </w:r>
      <w:r w:rsidRPr="00097C65">
        <w:rPr>
          <w:color w:val="1B2024"/>
        </w:rPr>
        <w:t xml:space="preserve"> </w:t>
      </w:r>
      <w:r w:rsidRPr="00097C65">
        <w:rPr>
          <w:color w:val="1B2024"/>
        </w:rPr>
        <w:t>программе,</w:t>
      </w:r>
      <w:r w:rsidRPr="00097C65">
        <w:rPr>
          <w:color w:val="1B2024"/>
        </w:rPr>
        <w:t xml:space="preserve"> </w:t>
      </w:r>
      <w:r w:rsidR="002B44D1" w:rsidRPr="00097C65">
        <w:rPr>
          <w:color w:val="1B2024"/>
        </w:rPr>
        <w:t>воплощённ</w:t>
      </w:r>
      <w:r w:rsidR="002B44D1">
        <w:rPr>
          <w:color w:val="1B2024"/>
        </w:rPr>
        <w:t>ой</w:t>
      </w:r>
      <w:r w:rsidRPr="00097C65">
        <w:rPr>
          <w:color w:val="1B2024"/>
        </w:rPr>
        <w:t xml:space="preserve"> </w:t>
      </w:r>
      <w:r w:rsidRPr="00097C65">
        <w:rPr>
          <w:color w:val="1B2024"/>
        </w:rPr>
        <w:t>через</w:t>
      </w:r>
      <w:r w:rsidRPr="00097C65">
        <w:rPr>
          <w:color w:val="1B2024"/>
        </w:rPr>
        <w:t xml:space="preserve"> </w:t>
      </w:r>
      <w:r w:rsidRPr="00097C65">
        <w:rPr>
          <w:color w:val="1B2024"/>
        </w:rPr>
        <w:t>всех,</w:t>
      </w:r>
      <w:r w:rsidRPr="00097C65">
        <w:rPr>
          <w:color w:val="1B2024"/>
        </w:rPr>
        <w:t xml:space="preserve"> </w:t>
      </w:r>
      <w:r w:rsidRPr="00097C65">
        <w:rPr>
          <w:color w:val="1B2024"/>
        </w:rPr>
        <w:t>а</w:t>
      </w:r>
      <w:r w:rsidRPr="00097C65">
        <w:rPr>
          <w:color w:val="1B2024"/>
        </w:rPr>
        <w:t xml:space="preserve"> </w:t>
      </w:r>
      <w:r w:rsidRPr="00097C65">
        <w:rPr>
          <w:color w:val="1B2024"/>
        </w:rPr>
        <w:t>мы</w:t>
      </w:r>
      <w:r w:rsidRPr="00097C65">
        <w:rPr>
          <w:color w:val="1B2024"/>
        </w:rPr>
        <w:t xml:space="preserve"> </w:t>
      </w:r>
      <w:r w:rsidRPr="00097C65">
        <w:rPr>
          <w:color w:val="1B2024"/>
        </w:rPr>
        <w:t>должны</w:t>
      </w:r>
      <w:r w:rsidRPr="00097C65">
        <w:rPr>
          <w:color w:val="1B2024"/>
        </w:rPr>
        <w:t xml:space="preserve"> </w:t>
      </w:r>
      <w:r w:rsidRPr="00097C65">
        <w:rPr>
          <w:color w:val="1B2024"/>
        </w:rPr>
        <w:t>быть</w:t>
      </w:r>
      <w:r w:rsidRPr="00097C65">
        <w:rPr>
          <w:color w:val="1B2024"/>
        </w:rPr>
        <w:t xml:space="preserve"> </w:t>
      </w:r>
      <w:r w:rsidRPr="00097C65">
        <w:rPr>
          <w:color w:val="1B2024"/>
        </w:rPr>
        <w:t>(стать)</w:t>
      </w:r>
      <w:r w:rsidRPr="00097C65">
        <w:rPr>
          <w:color w:val="1B2024"/>
        </w:rPr>
        <w:t xml:space="preserve"> </w:t>
      </w:r>
      <w:r w:rsidRPr="00097C65">
        <w:rPr>
          <w:color w:val="1B2024"/>
        </w:rPr>
        <w:t>Человеками.</w:t>
      </w:r>
      <w:r w:rsidRPr="00097C65">
        <w:rPr>
          <w:color w:val="1B2024"/>
        </w:rPr>
        <w:t xml:space="preserve"> </w:t>
      </w:r>
      <w:r w:rsidRPr="00097C65">
        <w:rPr>
          <w:color w:val="1B2024"/>
        </w:rPr>
        <w:t>Нельзя</w:t>
      </w:r>
      <w:r w:rsidRPr="00097C65">
        <w:rPr>
          <w:color w:val="1B2024"/>
        </w:rPr>
        <w:t xml:space="preserve"> </w:t>
      </w:r>
      <w:r w:rsidRPr="00097C65">
        <w:rPr>
          <w:color w:val="1B2024"/>
        </w:rPr>
        <w:t>посадить</w:t>
      </w:r>
      <w:r w:rsidRPr="00097C65">
        <w:rPr>
          <w:color w:val="1B2024"/>
        </w:rPr>
        <w:t xml:space="preserve"> </w:t>
      </w:r>
      <w:r w:rsidRPr="00097C65">
        <w:rPr>
          <w:color w:val="1B2024"/>
        </w:rPr>
        <w:t>новое</w:t>
      </w:r>
      <w:r w:rsidRPr="00097C65">
        <w:rPr>
          <w:color w:val="1B2024"/>
        </w:rPr>
        <w:t xml:space="preserve"> </w:t>
      </w:r>
      <w:r w:rsidRPr="00097C65">
        <w:rPr>
          <w:color w:val="1B2024"/>
        </w:rPr>
        <w:t>дерево</w:t>
      </w:r>
      <w:r w:rsidRPr="00097C65">
        <w:rPr>
          <w:color w:val="1B2024"/>
        </w:rPr>
        <w:t xml:space="preserve"> </w:t>
      </w:r>
      <w:r w:rsidRPr="00097C65">
        <w:rPr>
          <w:color w:val="1B2024"/>
        </w:rPr>
        <w:t>на</w:t>
      </w:r>
      <w:r w:rsidRPr="00097C65">
        <w:rPr>
          <w:color w:val="1B2024"/>
        </w:rPr>
        <w:t xml:space="preserve"> </w:t>
      </w:r>
      <w:r w:rsidRPr="00097C65">
        <w:rPr>
          <w:color w:val="1B2024"/>
        </w:rPr>
        <w:t>месте</w:t>
      </w:r>
      <w:r w:rsidRPr="00097C65">
        <w:rPr>
          <w:color w:val="1B2024"/>
        </w:rPr>
        <w:t xml:space="preserve"> </w:t>
      </w:r>
      <w:r w:rsidRPr="00097C65">
        <w:rPr>
          <w:color w:val="1B2024"/>
        </w:rPr>
        <w:t>старого,</w:t>
      </w:r>
      <w:r w:rsidRPr="00097C65">
        <w:rPr>
          <w:color w:val="1B2024"/>
        </w:rPr>
        <w:t xml:space="preserve"> </w:t>
      </w:r>
      <w:r w:rsidR="002B44D1" w:rsidRPr="00097C65">
        <w:rPr>
          <w:color w:val="1B2024"/>
        </w:rPr>
        <w:t>прежде</w:t>
      </w:r>
      <w:r w:rsidR="002B44D1" w:rsidRPr="00097C65">
        <w:rPr>
          <w:color w:val="1B2024"/>
        </w:rPr>
        <w:t xml:space="preserve"> </w:t>
      </w:r>
      <w:r w:rsidRPr="00097C65">
        <w:rPr>
          <w:color w:val="1B2024"/>
        </w:rPr>
        <w:t>не</w:t>
      </w:r>
      <w:r w:rsidRPr="00097C65">
        <w:rPr>
          <w:color w:val="1B2024"/>
        </w:rPr>
        <w:t xml:space="preserve"> </w:t>
      </w:r>
      <w:r w:rsidRPr="00097C65">
        <w:rPr>
          <w:color w:val="1B2024"/>
        </w:rPr>
        <w:t>выкорчевав</w:t>
      </w:r>
      <w:r w:rsidR="002B44D1">
        <w:rPr>
          <w:color w:val="1B2024"/>
        </w:rPr>
        <w:t xml:space="preserve"> его</w:t>
      </w:r>
      <w:r w:rsidRPr="00097C65">
        <w:rPr>
          <w:color w:val="1B2024"/>
        </w:rPr>
        <w:t>.</w:t>
      </w:r>
      <w:r w:rsidRPr="00097C65">
        <w:rPr>
          <w:color w:val="1B2024"/>
        </w:rPr>
        <w:t xml:space="preserve"> </w:t>
      </w:r>
      <w:r w:rsidRPr="00097C65">
        <w:rPr>
          <w:color w:val="1B2024"/>
        </w:rPr>
        <w:t>Нельзя</w:t>
      </w:r>
      <w:r w:rsidRPr="00097C65">
        <w:rPr>
          <w:color w:val="1B2024"/>
        </w:rPr>
        <w:t xml:space="preserve"> </w:t>
      </w:r>
      <w:r w:rsidRPr="00097C65">
        <w:rPr>
          <w:color w:val="1B2024"/>
        </w:rPr>
        <w:t>построить</w:t>
      </w:r>
      <w:r w:rsidRPr="00097C65">
        <w:rPr>
          <w:color w:val="1B2024"/>
        </w:rPr>
        <w:t xml:space="preserve"> </w:t>
      </w:r>
      <w:r w:rsidRPr="00097C65">
        <w:rPr>
          <w:color w:val="1B2024"/>
        </w:rPr>
        <w:t>новое</w:t>
      </w:r>
      <w:r w:rsidRPr="00097C65">
        <w:rPr>
          <w:color w:val="1B2024"/>
        </w:rPr>
        <w:t xml:space="preserve"> </w:t>
      </w:r>
      <w:r w:rsidRPr="00097C65">
        <w:rPr>
          <w:color w:val="1B2024"/>
        </w:rPr>
        <w:t>здание,</w:t>
      </w:r>
      <w:r w:rsidRPr="00097C65">
        <w:rPr>
          <w:color w:val="1B2024"/>
        </w:rPr>
        <w:t xml:space="preserve"> </w:t>
      </w:r>
      <w:r w:rsidR="002B44D1" w:rsidRPr="00097C65">
        <w:rPr>
          <w:color w:val="1B2024"/>
        </w:rPr>
        <w:t xml:space="preserve">прежде </w:t>
      </w:r>
      <w:r w:rsidRPr="00097C65">
        <w:rPr>
          <w:color w:val="1B2024"/>
        </w:rPr>
        <w:t>не</w:t>
      </w:r>
      <w:r w:rsidRPr="00097C65">
        <w:rPr>
          <w:color w:val="1B2024"/>
        </w:rPr>
        <w:t xml:space="preserve"> </w:t>
      </w:r>
      <w:r w:rsidRPr="00097C65">
        <w:rPr>
          <w:color w:val="1B2024"/>
        </w:rPr>
        <w:t>снеся</w:t>
      </w:r>
      <w:r w:rsidRPr="00097C65">
        <w:rPr>
          <w:color w:val="1B2024"/>
        </w:rPr>
        <w:t xml:space="preserve"> </w:t>
      </w:r>
      <w:r w:rsidRPr="00097C65">
        <w:rPr>
          <w:color w:val="1B2024"/>
        </w:rPr>
        <w:t>старое.</w:t>
      </w:r>
      <w:r w:rsidRPr="00097C65">
        <w:rPr>
          <w:color w:val="1B2024"/>
        </w:rPr>
        <w:t xml:space="preserve"> </w:t>
      </w:r>
      <w:r w:rsidRPr="00097C65">
        <w:rPr>
          <w:color w:val="1B2024"/>
        </w:rPr>
        <w:t>Нельзя</w:t>
      </w:r>
      <w:r w:rsidRPr="00097C65">
        <w:rPr>
          <w:color w:val="1B2024"/>
        </w:rPr>
        <w:t xml:space="preserve"> </w:t>
      </w:r>
      <w:r w:rsidRPr="00097C65">
        <w:rPr>
          <w:color w:val="1B2024"/>
        </w:rPr>
        <w:t>создать</w:t>
      </w:r>
      <w:r w:rsidRPr="00097C65">
        <w:rPr>
          <w:color w:val="1B2024"/>
        </w:rPr>
        <w:t xml:space="preserve"> </w:t>
      </w:r>
      <w:r w:rsidRPr="00097C65">
        <w:rPr>
          <w:color w:val="1B2024"/>
        </w:rPr>
        <w:t>новый</w:t>
      </w:r>
      <w:r w:rsidRPr="00097C65">
        <w:rPr>
          <w:color w:val="1B2024"/>
        </w:rPr>
        <w:t xml:space="preserve"> </w:t>
      </w:r>
      <w:r w:rsidRPr="00097C65">
        <w:rPr>
          <w:color w:val="1B2024"/>
        </w:rPr>
        <w:t>мир,</w:t>
      </w:r>
      <w:r w:rsidRPr="00097C65">
        <w:rPr>
          <w:color w:val="1B2024"/>
        </w:rPr>
        <w:t xml:space="preserve"> </w:t>
      </w:r>
      <w:r w:rsidR="002B44D1" w:rsidRPr="00097C65">
        <w:rPr>
          <w:color w:val="1B2024"/>
        </w:rPr>
        <w:t xml:space="preserve">прежде </w:t>
      </w:r>
      <w:r w:rsidRPr="00097C65">
        <w:rPr>
          <w:color w:val="1B2024"/>
        </w:rPr>
        <w:t>не</w:t>
      </w:r>
      <w:r w:rsidRPr="00097C65">
        <w:rPr>
          <w:color w:val="1B2024"/>
        </w:rPr>
        <w:t xml:space="preserve"> </w:t>
      </w:r>
      <w:r w:rsidRPr="00097C65">
        <w:rPr>
          <w:color w:val="1B2024"/>
        </w:rPr>
        <w:t>демонтировав</w:t>
      </w:r>
      <w:r w:rsidRPr="00097C65">
        <w:rPr>
          <w:color w:val="1B2024"/>
        </w:rPr>
        <w:t xml:space="preserve"> </w:t>
      </w:r>
      <w:r w:rsidRPr="00097C65">
        <w:rPr>
          <w:color w:val="1B2024"/>
        </w:rPr>
        <w:t>старый.</w:t>
      </w:r>
      <w:r w:rsidRPr="00097C65">
        <w:rPr>
          <w:color w:val="1B2024"/>
        </w:rPr>
        <w:t xml:space="preserve"> </w:t>
      </w:r>
      <w:r w:rsidRPr="00097C65">
        <w:rPr>
          <w:color w:val="1B2024"/>
        </w:rPr>
        <w:t>Сотворение</w:t>
      </w:r>
      <w:r w:rsidRPr="00097C65">
        <w:rPr>
          <w:color w:val="1B2024"/>
        </w:rPr>
        <w:t xml:space="preserve"> </w:t>
      </w:r>
      <w:r w:rsidRPr="00097C65">
        <w:rPr>
          <w:color w:val="1B2024"/>
        </w:rPr>
        <w:t>нового</w:t>
      </w:r>
      <w:r w:rsidRPr="00097C65">
        <w:rPr>
          <w:color w:val="1B2024"/>
        </w:rPr>
        <w:t xml:space="preserve"> </w:t>
      </w:r>
      <w:r w:rsidRPr="00097C65">
        <w:rPr>
          <w:color w:val="1B2024"/>
        </w:rPr>
        <w:t>на</w:t>
      </w:r>
      <w:r w:rsidRPr="00097C65">
        <w:rPr>
          <w:color w:val="1B2024"/>
        </w:rPr>
        <w:t xml:space="preserve"> </w:t>
      </w:r>
      <w:r w:rsidRPr="00097C65">
        <w:rPr>
          <w:color w:val="1B2024"/>
        </w:rPr>
        <w:t>голове</w:t>
      </w:r>
      <w:r w:rsidRPr="00097C65">
        <w:rPr>
          <w:color w:val="1B2024"/>
        </w:rPr>
        <w:t xml:space="preserve"> </w:t>
      </w:r>
      <w:r w:rsidRPr="00097C65">
        <w:rPr>
          <w:color w:val="1B2024"/>
        </w:rPr>
        <w:t>старого</w:t>
      </w:r>
      <w:r w:rsidRPr="00097C65">
        <w:rPr>
          <w:color w:val="1B2024"/>
        </w:rPr>
        <w:t xml:space="preserve"> </w:t>
      </w:r>
      <w:r w:rsidRPr="00097C65">
        <w:rPr>
          <w:color w:val="1B2024"/>
        </w:rPr>
        <w:t>—</w:t>
      </w:r>
      <w:r w:rsidRPr="00097C65">
        <w:rPr>
          <w:color w:val="1B2024"/>
        </w:rPr>
        <w:t xml:space="preserve"> </w:t>
      </w:r>
      <w:r w:rsidRPr="00097C65">
        <w:rPr>
          <w:color w:val="1B2024"/>
        </w:rPr>
        <w:t>это</w:t>
      </w:r>
      <w:r w:rsidRPr="00097C65">
        <w:rPr>
          <w:color w:val="1B2024"/>
        </w:rPr>
        <w:t xml:space="preserve"> </w:t>
      </w:r>
      <w:r w:rsidRPr="00097C65">
        <w:rPr>
          <w:rStyle w:val="--0"/>
        </w:rPr>
        <w:t>никогда</w:t>
      </w:r>
      <w:r w:rsidRPr="00097C65">
        <w:rPr>
          <w:rStyle w:val="--0"/>
        </w:rPr>
        <w:t xml:space="preserve"> </w:t>
      </w:r>
      <w:r w:rsidRPr="00097C65">
        <w:rPr>
          <w:rStyle w:val="--"/>
        </w:rPr>
        <w:t>не</w:t>
      </w:r>
      <w:r w:rsidRPr="00097C65">
        <w:rPr>
          <w:rStyle w:val="--0"/>
        </w:rPr>
        <w:t xml:space="preserve"> </w:t>
      </w:r>
      <w:r w:rsidRPr="00097C65">
        <w:rPr>
          <w:rStyle w:val="--0"/>
        </w:rPr>
        <w:t>новое</w:t>
      </w:r>
      <w:r w:rsidRPr="002B44D1">
        <w:t xml:space="preserve">. </w:t>
      </w:r>
      <w:r w:rsidRPr="00097C65">
        <w:rPr>
          <w:color w:val="1B2024"/>
        </w:rPr>
        <w:t>Это</w:t>
      </w:r>
      <w:r w:rsidRPr="00097C65">
        <w:rPr>
          <w:color w:val="1B2024"/>
        </w:rPr>
        <w:t xml:space="preserve"> </w:t>
      </w:r>
      <w:r w:rsidRPr="00097C65">
        <w:rPr>
          <w:color w:val="1B2024"/>
        </w:rPr>
        <w:t>всегда</w:t>
      </w:r>
      <w:r w:rsidRPr="00097C65">
        <w:rPr>
          <w:color w:val="1B2024"/>
        </w:rPr>
        <w:t xml:space="preserve"> </w:t>
      </w:r>
      <w:r w:rsidRPr="00097C65">
        <w:rPr>
          <w:color w:val="1B2024"/>
        </w:rPr>
        <w:t>апгрейд</w:t>
      </w:r>
      <w:r w:rsidRPr="00097C65">
        <w:rPr>
          <w:color w:val="1B2024"/>
        </w:rPr>
        <w:t xml:space="preserve"> </w:t>
      </w:r>
      <w:r w:rsidRPr="00097C65">
        <w:rPr>
          <w:color w:val="1B2024"/>
        </w:rPr>
        <w:t>старого.</w:t>
      </w:r>
    </w:p>
    <w:p w14:paraId="357C7D44" w14:textId="71056E58" w:rsidR="00D6430B" w:rsidRPr="00097C65" w:rsidRDefault="00D6430B" w:rsidP="00D6430B">
      <w:pPr>
        <w:pStyle w:val="afffff"/>
      </w:pPr>
      <w:r>
        <w:drawing>
          <wp:inline distT="0" distB="0" distL="0" distR="0" wp14:anchorId="78671D07" wp14:editId="5D5FEE9C">
            <wp:extent cx="4161953" cy="2436294"/>
            <wp:effectExtent l="0" t="0" r="3810" b="254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Рисунок 37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6695" cy="24449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F2725D" w14:textId="38D251F1" w:rsidR="00532E11" w:rsidRPr="00097C65" w:rsidRDefault="0042185D" w:rsidP="002B44D1">
      <w:r w:rsidRPr="00097C65">
        <w:t>Старый</w:t>
      </w:r>
      <w:r w:rsidRPr="00097C65">
        <w:t xml:space="preserve"> </w:t>
      </w:r>
      <w:r w:rsidRPr="00097C65">
        <w:t>мир</w:t>
      </w:r>
      <w:r w:rsidRPr="00097C65">
        <w:t xml:space="preserve"> </w:t>
      </w:r>
      <w:r w:rsidRPr="00097C65">
        <w:t>подобен</w:t>
      </w:r>
      <w:r w:rsidRPr="00097C65">
        <w:t xml:space="preserve"> </w:t>
      </w:r>
      <w:r w:rsidRPr="00097C65">
        <w:t>сгнившему</w:t>
      </w:r>
      <w:r w:rsidRPr="00097C65">
        <w:t xml:space="preserve"> </w:t>
      </w:r>
      <w:r w:rsidRPr="00097C65">
        <w:t>зданию,</w:t>
      </w:r>
      <w:r w:rsidRPr="00097C65">
        <w:t xml:space="preserve"> </w:t>
      </w:r>
      <w:r w:rsidRPr="00097C65">
        <w:t>которое</w:t>
      </w:r>
      <w:r w:rsidRPr="00097C65">
        <w:t xml:space="preserve"> </w:t>
      </w:r>
      <w:r w:rsidRPr="00097C65">
        <w:t>вот-вот</w:t>
      </w:r>
      <w:r w:rsidRPr="00097C65">
        <w:t xml:space="preserve"> </w:t>
      </w:r>
      <w:r w:rsidR="002B44D1" w:rsidRPr="00097C65">
        <w:t>упадёт</w:t>
      </w:r>
      <w:r w:rsidRPr="00097C65">
        <w:t xml:space="preserve"> </w:t>
      </w:r>
      <w:r w:rsidRPr="00097C65">
        <w:t>вместе</w:t>
      </w:r>
      <w:r w:rsidRPr="00097C65">
        <w:t xml:space="preserve"> </w:t>
      </w:r>
      <w:r w:rsidRPr="00097C65">
        <w:t>с</w:t>
      </w:r>
      <w:r w:rsidRPr="00097C65">
        <w:t xml:space="preserve"> </w:t>
      </w:r>
      <w:r w:rsidRPr="00097C65">
        <w:t>жильцами</w:t>
      </w:r>
      <w:r w:rsidRPr="00097C65">
        <w:t xml:space="preserve"> </w:t>
      </w:r>
      <w:r w:rsidRPr="00097C65">
        <w:t>на</w:t>
      </w:r>
      <w:r w:rsidRPr="00097C65">
        <w:t xml:space="preserve"> </w:t>
      </w:r>
      <w:r w:rsidRPr="00097C65">
        <w:t>головы</w:t>
      </w:r>
      <w:r w:rsidRPr="00097C65">
        <w:t xml:space="preserve"> </w:t>
      </w:r>
      <w:r w:rsidRPr="00097C65">
        <w:t>прохожих.</w:t>
      </w:r>
      <w:r w:rsidRPr="00097C65">
        <w:t xml:space="preserve"> </w:t>
      </w:r>
      <w:r w:rsidRPr="00097C65">
        <w:t>Не</w:t>
      </w:r>
      <w:r w:rsidRPr="00097C65">
        <w:t xml:space="preserve"> </w:t>
      </w:r>
      <w:r w:rsidRPr="00097C65">
        <w:t>нужно</w:t>
      </w:r>
      <w:r w:rsidRPr="00097C65">
        <w:t xml:space="preserve"> </w:t>
      </w:r>
      <w:r w:rsidRPr="00097C65">
        <w:t>ждать</w:t>
      </w:r>
      <w:r w:rsidRPr="00097C65">
        <w:t xml:space="preserve"> </w:t>
      </w:r>
      <w:r w:rsidRPr="00097C65">
        <w:t>естественного</w:t>
      </w:r>
      <w:r w:rsidRPr="00097C65">
        <w:t xml:space="preserve"> </w:t>
      </w:r>
      <w:r w:rsidRPr="00097C65">
        <w:t>разрушения</w:t>
      </w:r>
      <w:r w:rsidRPr="00097C65">
        <w:t xml:space="preserve"> </w:t>
      </w:r>
      <w:r w:rsidRPr="00097C65">
        <w:t>падающего.</w:t>
      </w:r>
      <w:r w:rsidRPr="00097C65">
        <w:t xml:space="preserve"> </w:t>
      </w:r>
      <w:r w:rsidRPr="00097C65">
        <w:t>В</w:t>
      </w:r>
      <w:r w:rsidRPr="00097C65">
        <w:t xml:space="preserve"> </w:t>
      </w:r>
      <w:r w:rsidRPr="00097C65">
        <w:t>этой</w:t>
      </w:r>
      <w:r w:rsidRPr="00097C65">
        <w:t xml:space="preserve"> </w:t>
      </w:r>
      <w:r w:rsidRPr="00097C65">
        <w:t>ситуации</w:t>
      </w:r>
      <w:r w:rsidRPr="00097C65">
        <w:t xml:space="preserve"> </w:t>
      </w:r>
      <w:r w:rsidRPr="00097C65">
        <w:t>оптимально</w:t>
      </w:r>
      <w:r w:rsidRPr="00097C65">
        <w:t xml:space="preserve"> </w:t>
      </w:r>
      <w:r w:rsidRPr="00097C65">
        <w:t>следовать</w:t>
      </w:r>
      <w:r w:rsidRPr="00097C65">
        <w:t xml:space="preserve"> </w:t>
      </w:r>
      <w:r w:rsidRPr="00097C65">
        <w:t>словам</w:t>
      </w:r>
      <w:r w:rsidRPr="00097C65">
        <w:t xml:space="preserve"> </w:t>
      </w:r>
      <w:r w:rsidRPr="00097C65">
        <w:t>Ницше</w:t>
      </w:r>
      <w:r w:rsidRPr="00097C65">
        <w:t xml:space="preserve"> </w:t>
      </w:r>
      <w:r w:rsidRPr="00097C65">
        <w:t>«Подтолкни</w:t>
      </w:r>
      <w:r w:rsidRPr="00097C65">
        <w:t xml:space="preserve"> </w:t>
      </w:r>
      <w:r w:rsidRPr="00097C65">
        <w:t>падающего».</w:t>
      </w:r>
      <w:r w:rsidRPr="00097C65">
        <w:t xml:space="preserve"> </w:t>
      </w:r>
      <w:r w:rsidRPr="00097C65">
        <w:t>Старому</w:t>
      </w:r>
      <w:r w:rsidRPr="00097C65">
        <w:t xml:space="preserve"> </w:t>
      </w:r>
      <w:r w:rsidRPr="00097C65">
        <w:t>миру</w:t>
      </w:r>
      <w:r w:rsidRPr="00097C65">
        <w:t xml:space="preserve"> </w:t>
      </w:r>
      <w:r w:rsidRPr="00097C65">
        <w:t>нужен</w:t>
      </w:r>
      <w:r w:rsidRPr="00097C65">
        <w:t xml:space="preserve"> </w:t>
      </w:r>
      <w:r w:rsidRPr="00097C65">
        <w:t>контролируемый</w:t>
      </w:r>
      <w:r w:rsidRPr="00097C65">
        <w:t xml:space="preserve"> </w:t>
      </w:r>
      <w:r w:rsidRPr="00097C65">
        <w:t>снос</w:t>
      </w:r>
      <w:r w:rsidRPr="00097C65">
        <w:t xml:space="preserve"> </w:t>
      </w:r>
      <w:r w:rsidRPr="00097C65">
        <w:t>не</w:t>
      </w:r>
      <w:r w:rsidRPr="00097C65">
        <w:t xml:space="preserve"> </w:t>
      </w:r>
      <w:r w:rsidRPr="00097C65">
        <w:t>только</w:t>
      </w:r>
      <w:r w:rsidRPr="00097C65">
        <w:t xml:space="preserve"> </w:t>
      </w:r>
      <w:r w:rsidRPr="00097C65">
        <w:t>потому,</w:t>
      </w:r>
      <w:r w:rsidRPr="00097C65">
        <w:t xml:space="preserve"> </w:t>
      </w:r>
      <w:r w:rsidRPr="00097C65">
        <w:t>что</w:t>
      </w:r>
      <w:r w:rsidRPr="00097C65">
        <w:t xml:space="preserve"> </w:t>
      </w:r>
      <w:r w:rsidRPr="00097C65">
        <w:lastRenderedPageBreak/>
        <w:t>он</w:t>
      </w:r>
      <w:r w:rsidRPr="00097C65">
        <w:t xml:space="preserve"> </w:t>
      </w:r>
      <w:r w:rsidRPr="00097C65">
        <w:t>отжил</w:t>
      </w:r>
      <w:r w:rsidRPr="00097C65">
        <w:t xml:space="preserve"> </w:t>
      </w:r>
      <w:r w:rsidR="002B44D1" w:rsidRPr="00097C65">
        <w:t>своё</w:t>
      </w:r>
      <w:r w:rsidRPr="00097C65">
        <w:t>,</w:t>
      </w:r>
      <w:r w:rsidRPr="00097C65">
        <w:t xml:space="preserve"> </w:t>
      </w:r>
      <w:r w:rsidRPr="00097C65">
        <w:t>но</w:t>
      </w:r>
      <w:r w:rsidRPr="00097C65">
        <w:t xml:space="preserve"> </w:t>
      </w:r>
      <w:r w:rsidRPr="00097C65">
        <w:t>и</w:t>
      </w:r>
      <w:r w:rsidRPr="00097C65">
        <w:t xml:space="preserve"> </w:t>
      </w:r>
      <w:r w:rsidRPr="00097C65">
        <w:t>для</w:t>
      </w:r>
      <w:r w:rsidRPr="00097C65">
        <w:t xml:space="preserve"> </w:t>
      </w:r>
      <w:r w:rsidRPr="00097C65">
        <w:t>реализации</w:t>
      </w:r>
      <w:r w:rsidRPr="00097C65">
        <w:t xml:space="preserve"> </w:t>
      </w:r>
      <w:r w:rsidRPr="00097C65">
        <w:t>идеи-минимум</w:t>
      </w:r>
      <w:r w:rsidRPr="00097C65">
        <w:t xml:space="preserve"> </w:t>
      </w:r>
      <w:r w:rsidRPr="00097C65">
        <w:t>и</w:t>
      </w:r>
      <w:r w:rsidRPr="00097C65">
        <w:t xml:space="preserve"> </w:t>
      </w:r>
      <w:r w:rsidRPr="00097C65">
        <w:t>идеи-максимум.</w:t>
      </w:r>
      <w:r w:rsidRPr="00097C65">
        <w:rPr>
          <w:b/>
          <w:bCs/>
        </w:rPr>
        <w:t xml:space="preserve"> </w:t>
      </w:r>
      <w:r w:rsidRPr="00097C65">
        <w:t>Текущее</w:t>
      </w:r>
      <w:r w:rsidRPr="00097C65">
        <w:t xml:space="preserve"> </w:t>
      </w:r>
      <w:r w:rsidRPr="00097C65">
        <w:t>состояние</w:t>
      </w:r>
      <w:r w:rsidRPr="00097C65">
        <w:t xml:space="preserve"> </w:t>
      </w:r>
      <w:r w:rsidRPr="00097C65">
        <w:t>общества</w:t>
      </w:r>
      <w:r w:rsidRPr="00097C65">
        <w:t xml:space="preserve"> </w:t>
      </w:r>
      <w:r w:rsidRPr="00097C65">
        <w:t>лучше</w:t>
      </w:r>
      <w:r w:rsidRPr="00097C65">
        <w:t xml:space="preserve"> </w:t>
      </w:r>
      <w:r w:rsidRPr="00097C65">
        <w:t>всего</w:t>
      </w:r>
      <w:r w:rsidRPr="00097C65">
        <w:t xml:space="preserve"> </w:t>
      </w:r>
      <w:r w:rsidRPr="00097C65">
        <w:t>иллюстрирует</w:t>
      </w:r>
      <w:r w:rsidRPr="00097C65">
        <w:t xml:space="preserve"> </w:t>
      </w:r>
      <w:r w:rsidRPr="00097C65">
        <w:t>сложности</w:t>
      </w:r>
      <w:r w:rsidRPr="00097C65">
        <w:t xml:space="preserve"> </w:t>
      </w:r>
      <w:r w:rsidRPr="00097C65">
        <w:t>приведения</w:t>
      </w:r>
      <w:r w:rsidRPr="00097C65">
        <w:t xml:space="preserve"> </w:t>
      </w:r>
      <w:r w:rsidRPr="00097C65">
        <w:t>его</w:t>
      </w:r>
      <w:r w:rsidRPr="00097C65">
        <w:t xml:space="preserve"> </w:t>
      </w:r>
      <w:r w:rsidRPr="00097C65">
        <w:t>в</w:t>
      </w:r>
      <w:r w:rsidRPr="00097C65">
        <w:t xml:space="preserve"> </w:t>
      </w:r>
      <w:r w:rsidRPr="00097C65">
        <w:t>состояние,</w:t>
      </w:r>
      <w:r w:rsidRPr="00097C65">
        <w:t xml:space="preserve"> </w:t>
      </w:r>
      <w:r w:rsidRPr="00097C65">
        <w:t>соответствующее</w:t>
      </w:r>
      <w:r w:rsidRPr="00097C65">
        <w:t xml:space="preserve"> </w:t>
      </w:r>
      <w:r w:rsidRPr="00097C65">
        <w:t>стоящим</w:t>
      </w:r>
      <w:r w:rsidRPr="00097C65">
        <w:t xml:space="preserve"> </w:t>
      </w:r>
      <w:r w:rsidRPr="00097C65">
        <w:t>задачам.</w:t>
      </w:r>
      <w:r w:rsidRPr="00097C65">
        <w:t xml:space="preserve"> </w:t>
      </w:r>
      <w:r w:rsidRPr="00097C65">
        <w:t>Ведь</w:t>
      </w:r>
      <w:r w:rsidRPr="00097C65">
        <w:t xml:space="preserve"> </w:t>
      </w:r>
      <w:r w:rsidRPr="00097C65">
        <w:t>только</w:t>
      </w:r>
      <w:r w:rsidRPr="00097C65">
        <w:t xml:space="preserve"> </w:t>
      </w:r>
      <w:r w:rsidRPr="00097C65">
        <w:t>поддержка</w:t>
      </w:r>
      <w:r w:rsidRPr="00097C65">
        <w:t xml:space="preserve"> </w:t>
      </w:r>
      <w:r w:rsidRPr="00097C65">
        <w:t>большинства</w:t>
      </w:r>
      <w:r w:rsidRPr="00097C65">
        <w:t xml:space="preserve"> </w:t>
      </w:r>
      <w:r w:rsidRPr="00097C65">
        <w:t>(лучше</w:t>
      </w:r>
      <w:r w:rsidRPr="00097C65">
        <w:t xml:space="preserve"> </w:t>
      </w:r>
      <w:r w:rsidRPr="00097C65">
        <w:t>подавляющего)</w:t>
      </w:r>
      <w:r w:rsidRPr="00097C65">
        <w:t xml:space="preserve"> </w:t>
      </w:r>
      <w:r w:rsidRPr="00097C65">
        <w:t>обеспечивает</w:t>
      </w:r>
      <w:r w:rsidRPr="00097C65">
        <w:t xml:space="preserve"> </w:t>
      </w:r>
      <w:r w:rsidRPr="00097C65">
        <w:t>фундамент</w:t>
      </w:r>
      <w:r w:rsidRPr="00097C65">
        <w:t xml:space="preserve"> </w:t>
      </w:r>
      <w:r w:rsidRPr="00097C65">
        <w:t>преобразований,</w:t>
      </w:r>
      <w:r w:rsidRPr="00097C65">
        <w:t xml:space="preserve"> </w:t>
      </w:r>
      <w:r w:rsidRPr="00097C65">
        <w:t>о</w:t>
      </w:r>
      <w:r w:rsidRPr="00097C65">
        <w:t xml:space="preserve"> </w:t>
      </w:r>
      <w:r w:rsidRPr="00097C65">
        <w:t>которых</w:t>
      </w:r>
      <w:r w:rsidRPr="00097C65">
        <w:t xml:space="preserve"> </w:t>
      </w:r>
      <w:r w:rsidRPr="00097C65">
        <w:t>все</w:t>
      </w:r>
      <w:r w:rsidRPr="00097C65">
        <w:t xml:space="preserve"> </w:t>
      </w:r>
      <w:r w:rsidRPr="00097C65">
        <w:t>твердят,</w:t>
      </w:r>
      <w:r w:rsidRPr="00097C65">
        <w:t xml:space="preserve"> </w:t>
      </w:r>
      <w:r w:rsidRPr="00097C65">
        <w:t>зачастую,</w:t>
      </w:r>
      <w:r w:rsidRPr="00097C65">
        <w:t xml:space="preserve"> </w:t>
      </w:r>
      <w:r w:rsidRPr="00097C65">
        <w:t>увы,</w:t>
      </w:r>
      <w:r w:rsidRPr="00097C65">
        <w:t xml:space="preserve"> </w:t>
      </w:r>
      <w:r w:rsidRPr="00097C65">
        <w:t>имея</w:t>
      </w:r>
      <w:r w:rsidRPr="00097C65">
        <w:t xml:space="preserve"> </w:t>
      </w:r>
      <w:r w:rsidRPr="00097C65">
        <w:t>в</w:t>
      </w:r>
      <w:r w:rsidRPr="00097C65">
        <w:t xml:space="preserve"> </w:t>
      </w:r>
      <w:r w:rsidRPr="00097C65">
        <w:t>виду</w:t>
      </w:r>
      <w:r w:rsidRPr="00097C65">
        <w:t xml:space="preserve"> </w:t>
      </w:r>
      <w:r w:rsidR="002B44D1">
        <w:t xml:space="preserve">что-то </w:t>
      </w:r>
      <w:r w:rsidRPr="00097C65">
        <w:t>своё.</w:t>
      </w:r>
      <w:r w:rsidRPr="00097C65">
        <w:t xml:space="preserve"> </w:t>
      </w:r>
      <w:r w:rsidRPr="00097C65">
        <w:t>Для</w:t>
      </w:r>
      <w:r w:rsidRPr="00097C65">
        <w:t xml:space="preserve"> </w:t>
      </w:r>
      <w:r w:rsidRPr="00097C65">
        <w:t>реализации</w:t>
      </w:r>
      <w:r w:rsidRPr="00097C65">
        <w:t xml:space="preserve"> </w:t>
      </w:r>
      <w:r w:rsidRPr="00097C65">
        <w:t>этого</w:t>
      </w:r>
      <w:r w:rsidRPr="00097C65">
        <w:t xml:space="preserve"> </w:t>
      </w:r>
      <w:r w:rsidRPr="00097C65">
        <w:t>нужна</w:t>
      </w:r>
      <w:r w:rsidRPr="00097C65">
        <w:t xml:space="preserve"> </w:t>
      </w:r>
      <w:r w:rsidRPr="00097C65">
        <w:t>принципиально</w:t>
      </w:r>
      <w:r w:rsidRPr="00097C65">
        <w:t xml:space="preserve"> </w:t>
      </w:r>
      <w:r w:rsidRPr="00097C65">
        <w:t>новая</w:t>
      </w:r>
      <w:r w:rsidRPr="00097C65">
        <w:t xml:space="preserve"> </w:t>
      </w:r>
      <w:r w:rsidRPr="00097C65">
        <w:t>социально-экономическая</w:t>
      </w:r>
      <w:r w:rsidRPr="00097C65">
        <w:t xml:space="preserve"> </w:t>
      </w:r>
      <w:r w:rsidRPr="00097C65">
        <w:t>форма,</w:t>
      </w:r>
      <w:r w:rsidRPr="00097C65">
        <w:t xml:space="preserve"> </w:t>
      </w:r>
      <w:r w:rsidRPr="00097C65">
        <w:t>которая</w:t>
      </w:r>
      <w:r w:rsidRPr="00097C65">
        <w:t xml:space="preserve"> </w:t>
      </w:r>
      <w:r w:rsidRPr="00097C65">
        <w:t>будет</w:t>
      </w:r>
      <w:r w:rsidRPr="00097C65">
        <w:t xml:space="preserve"> </w:t>
      </w:r>
      <w:r w:rsidRPr="00097C65">
        <w:rPr>
          <w:rStyle w:val="--0"/>
        </w:rPr>
        <w:t>стоять</w:t>
      </w:r>
      <w:r w:rsidRPr="00097C65">
        <w:rPr>
          <w:rStyle w:val="--0"/>
        </w:rPr>
        <w:t xml:space="preserve"> </w:t>
      </w:r>
      <w:r w:rsidRPr="00097C65">
        <w:rPr>
          <w:rStyle w:val="--"/>
        </w:rPr>
        <w:t>НАД</w:t>
      </w:r>
      <w:r w:rsidRPr="00097C65">
        <w:rPr>
          <w:rStyle w:val="--0"/>
        </w:rPr>
        <w:t xml:space="preserve"> </w:t>
      </w:r>
      <w:r w:rsidRPr="00097C65">
        <w:rPr>
          <w:rStyle w:val="--0"/>
        </w:rPr>
        <w:t>государством</w:t>
      </w:r>
      <w:r w:rsidRPr="00097C65">
        <w:t xml:space="preserve"> </w:t>
      </w:r>
      <w:r w:rsidRPr="00097C65">
        <w:t>и</w:t>
      </w:r>
      <w:r w:rsidRPr="00097C65">
        <w:t xml:space="preserve"> </w:t>
      </w:r>
      <w:r w:rsidRPr="00097C65">
        <w:t>заставлять</w:t>
      </w:r>
      <w:r w:rsidRPr="00097C65">
        <w:t xml:space="preserve"> </w:t>
      </w:r>
      <w:r w:rsidRPr="00097C65">
        <w:t>его</w:t>
      </w:r>
      <w:r w:rsidRPr="00097C65">
        <w:t xml:space="preserve"> </w:t>
      </w:r>
      <w:r w:rsidRPr="00097C65">
        <w:t>делать</w:t>
      </w:r>
      <w:r w:rsidRPr="00097C65">
        <w:t xml:space="preserve"> </w:t>
      </w:r>
      <w:r w:rsidRPr="00097C65">
        <w:t>то,</w:t>
      </w:r>
      <w:r w:rsidRPr="00097C65">
        <w:t xml:space="preserve"> </w:t>
      </w:r>
      <w:r w:rsidRPr="00097C65">
        <w:t>чего</w:t>
      </w:r>
      <w:r w:rsidRPr="00097C65">
        <w:t xml:space="preserve"> </w:t>
      </w:r>
      <w:r w:rsidRPr="00097C65">
        <w:t>оно</w:t>
      </w:r>
      <w:r w:rsidRPr="00097C65">
        <w:t xml:space="preserve"> </w:t>
      </w:r>
      <w:r w:rsidRPr="00097C65">
        <w:t>само</w:t>
      </w:r>
      <w:r w:rsidRPr="00097C65">
        <w:t xml:space="preserve"> </w:t>
      </w:r>
      <w:r w:rsidRPr="00097C65">
        <w:t>никогда</w:t>
      </w:r>
      <w:r w:rsidRPr="00097C65">
        <w:t xml:space="preserve"> </w:t>
      </w:r>
      <w:r w:rsidRPr="00097C65">
        <w:t>не</w:t>
      </w:r>
      <w:r w:rsidRPr="00097C65">
        <w:t xml:space="preserve"> </w:t>
      </w:r>
      <w:r w:rsidRPr="00097C65">
        <w:t>будет</w:t>
      </w:r>
      <w:r w:rsidRPr="00097C65">
        <w:t xml:space="preserve"> </w:t>
      </w:r>
      <w:r w:rsidRPr="00097C65">
        <w:t>делать.</w:t>
      </w:r>
      <w:r w:rsidRPr="00097C65">
        <w:t xml:space="preserve"> </w:t>
      </w:r>
      <w:r w:rsidRPr="00097C65">
        <w:t>Вот</w:t>
      </w:r>
      <w:r w:rsidRPr="00097C65">
        <w:t xml:space="preserve"> </w:t>
      </w:r>
      <w:r w:rsidRPr="00097C65">
        <w:t>поэтому</w:t>
      </w:r>
      <w:r w:rsidRPr="00097C65">
        <w:t xml:space="preserve"> </w:t>
      </w:r>
      <w:r w:rsidRPr="00097C65">
        <w:t>и</w:t>
      </w:r>
      <w:r w:rsidRPr="00097C65">
        <w:t xml:space="preserve"> </w:t>
      </w:r>
      <w:r w:rsidRPr="00097C65">
        <w:rPr>
          <w:rStyle w:val="--0"/>
        </w:rPr>
        <w:t>НУЖНО</w:t>
      </w:r>
      <w:r w:rsidRPr="00097C65">
        <w:rPr>
          <w:rStyle w:val="--0"/>
        </w:rPr>
        <w:t xml:space="preserve"> </w:t>
      </w:r>
      <w:r w:rsidRPr="00097C65">
        <w:rPr>
          <w:rStyle w:val="--"/>
        </w:rPr>
        <w:t>собрать</w:t>
      </w:r>
      <w:r w:rsidRPr="00097C65">
        <w:rPr>
          <w:rStyle w:val="--0"/>
        </w:rPr>
        <w:t xml:space="preserve"> </w:t>
      </w:r>
      <w:r w:rsidRPr="00097C65">
        <w:rPr>
          <w:rStyle w:val="--0"/>
        </w:rPr>
        <w:t>команду</w:t>
      </w:r>
      <w:r w:rsidRPr="00097C65">
        <w:t xml:space="preserve"> </w:t>
      </w:r>
      <w:r w:rsidRPr="00097C65">
        <w:t>единомышленников</w:t>
      </w:r>
      <w:r w:rsidRPr="00097C65">
        <w:t xml:space="preserve"> — </w:t>
      </w:r>
      <w:r w:rsidRPr="00097C65">
        <w:t>страстно</w:t>
      </w:r>
      <w:r w:rsidRPr="00097C65">
        <w:t xml:space="preserve"> </w:t>
      </w:r>
      <w:r w:rsidRPr="00097C65">
        <w:t>ищущих</w:t>
      </w:r>
      <w:r w:rsidRPr="00097C65">
        <w:t xml:space="preserve"> </w:t>
      </w:r>
      <w:r w:rsidRPr="00097C65">
        <w:t>людей,</w:t>
      </w:r>
      <w:r w:rsidRPr="00097C65">
        <w:t xml:space="preserve"> </w:t>
      </w:r>
      <w:r w:rsidRPr="00097C65">
        <w:t>для</w:t>
      </w:r>
      <w:r w:rsidRPr="00097C65">
        <w:t xml:space="preserve"> </w:t>
      </w:r>
      <w:r w:rsidRPr="00097C65">
        <w:t>которых</w:t>
      </w:r>
      <w:r w:rsidRPr="00097C65">
        <w:t xml:space="preserve"> </w:t>
      </w:r>
      <w:r w:rsidRPr="00097C65">
        <w:t>цель</w:t>
      </w:r>
      <w:r w:rsidRPr="00097C65">
        <w:t xml:space="preserve"> — </w:t>
      </w:r>
      <w:r w:rsidRPr="00097C65">
        <w:t>всегда</w:t>
      </w:r>
      <w:r w:rsidRPr="00097C65">
        <w:t xml:space="preserve"> </w:t>
      </w:r>
      <w:r w:rsidRPr="00097C65">
        <w:t>одна</w:t>
      </w:r>
      <w:r w:rsidRPr="00097C65">
        <w:t xml:space="preserve"> </w:t>
      </w:r>
      <w:r w:rsidRPr="00097C65">
        <w:t>и</w:t>
      </w:r>
      <w:r w:rsidRPr="00097C65">
        <w:t xml:space="preserve"> </w:t>
      </w:r>
      <w:r w:rsidRPr="00097C65">
        <w:t>о</w:t>
      </w:r>
      <w:r w:rsidR="002B44D1">
        <w:t>н</w:t>
      </w:r>
      <w:r w:rsidRPr="00097C65">
        <w:t>а</w:t>
      </w:r>
      <w:r w:rsidR="002B44D1">
        <w:t xml:space="preserve"> —</w:t>
      </w:r>
      <w:r w:rsidRPr="00097C65">
        <w:t xml:space="preserve"> </w:t>
      </w:r>
      <w:r w:rsidRPr="00097C65">
        <w:t>первична.</w:t>
      </w:r>
      <w:r w:rsidRPr="00097C65">
        <w:t xml:space="preserve"> </w:t>
      </w:r>
      <w:r w:rsidRPr="00097C65">
        <w:t>Команду,</w:t>
      </w:r>
      <w:r w:rsidRPr="00097C65">
        <w:t xml:space="preserve"> </w:t>
      </w:r>
      <w:r w:rsidRPr="00097C65">
        <w:t>которую</w:t>
      </w:r>
      <w:r w:rsidRPr="00097C65">
        <w:t xml:space="preserve"> </w:t>
      </w:r>
      <w:r w:rsidRPr="00097C65">
        <w:t>можно</w:t>
      </w:r>
      <w:r w:rsidRPr="00097C65">
        <w:t xml:space="preserve"> </w:t>
      </w:r>
      <w:r w:rsidRPr="00097C65">
        <w:t>взять</w:t>
      </w:r>
      <w:r w:rsidRPr="00097C65">
        <w:t xml:space="preserve"> </w:t>
      </w:r>
      <w:r w:rsidRPr="00097C65">
        <w:t>с</w:t>
      </w:r>
      <w:r w:rsidRPr="00097C65">
        <w:t xml:space="preserve"> </w:t>
      </w:r>
      <w:r w:rsidRPr="00097C65">
        <w:t>собой</w:t>
      </w:r>
      <w:r w:rsidRPr="00097C65">
        <w:t xml:space="preserve"> — </w:t>
      </w:r>
      <w:r w:rsidRPr="00097C65">
        <w:t>для</w:t>
      </w:r>
      <w:r w:rsidRPr="00097C65">
        <w:t xml:space="preserve"> </w:t>
      </w:r>
      <w:r w:rsidRPr="00097C65">
        <w:t>восхождения</w:t>
      </w:r>
      <w:r w:rsidRPr="00097C65">
        <w:t xml:space="preserve"> </w:t>
      </w:r>
      <w:r w:rsidRPr="00097C65">
        <w:t>на</w:t>
      </w:r>
      <w:r w:rsidRPr="00097C65">
        <w:t xml:space="preserve"> </w:t>
      </w:r>
      <w:r w:rsidRPr="00097C65">
        <w:t>гору.</w:t>
      </w:r>
    </w:p>
    <w:p w14:paraId="3381081F" w14:textId="570FDCE9" w:rsidR="0042185D" w:rsidRPr="00805676" w:rsidRDefault="0042185D" w:rsidP="00805676">
      <w:pPr>
        <w:ind w:left="720" w:firstLine="0"/>
        <w:rPr>
          <w:b/>
          <w:bCs/>
          <w:i/>
          <w:iCs/>
        </w:rPr>
      </w:pPr>
      <w:r w:rsidRPr="00805676">
        <w:rPr>
          <w:b/>
          <w:bCs/>
          <w:i/>
          <w:iCs/>
        </w:rPr>
        <w:t>Ф. Шкруднев</w:t>
      </w:r>
    </w:p>
    <w:p w14:paraId="78216766" w14:textId="4B73888D" w:rsidR="0042185D" w:rsidRPr="00805676" w:rsidRDefault="0042185D" w:rsidP="00805676">
      <w:pPr>
        <w:ind w:left="720" w:firstLine="0"/>
        <w:rPr>
          <w:b/>
          <w:bCs/>
          <w:i/>
          <w:iCs/>
        </w:rPr>
      </w:pPr>
      <w:r w:rsidRPr="00805676">
        <w:rPr>
          <w:b/>
          <w:bCs/>
          <w:i/>
          <w:iCs/>
        </w:rPr>
        <w:t>сентябрь 2022</w:t>
      </w:r>
    </w:p>
    <w:p w14:paraId="779BEA86" w14:textId="77777777" w:rsidR="0042185D" w:rsidRPr="00097C65" w:rsidRDefault="0042185D" w:rsidP="0042185D">
      <w:pPr>
        <w:shd w:val="clear" w:color="auto" w:fill="FFFFFF"/>
        <w:spacing w:line="240" w:lineRule="auto"/>
        <w:ind w:firstLine="0"/>
        <w:jc w:val="left"/>
        <w:rPr>
          <w:rFonts w:eastAsia="Times New Roman"/>
          <w:color w:val="111111"/>
          <w:szCs w:val="28"/>
        </w:rPr>
      </w:pPr>
    </w:p>
    <w:p w14:paraId="0687F633" w14:textId="77777777" w:rsidR="00532E11" w:rsidRPr="00097C65" w:rsidRDefault="00532E11" w:rsidP="00532E11">
      <w:pPr>
        <w:pStyle w:val="affffff8"/>
      </w:pPr>
    </w:p>
    <w:sectPr w:rsidR="00532E11" w:rsidRPr="00097C65" w:rsidSect="008E2E61">
      <w:headerReference w:type="even" r:id="rId16"/>
      <w:headerReference w:type="default" r:id="rId17"/>
      <w:footerReference w:type="even" r:id="rId18"/>
      <w:footerReference w:type="default" r:id="rId19"/>
      <w:pgSz w:w="11900" w:h="16840"/>
      <w:pgMar w:top="1235" w:right="720" w:bottom="1054" w:left="720" w:header="0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6BBF13" w14:textId="77777777" w:rsidR="00230B64" w:rsidRDefault="00230B64" w:rsidP="007E5B4D">
      <w:r>
        <w:separator/>
      </w:r>
    </w:p>
  </w:endnote>
  <w:endnote w:type="continuationSeparator" w:id="0">
    <w:p w14:paraId="6BA63112" w14:textId="77777777" w:rsidR="00230B64" w:rsidRDefault="00230B64" w:rsidP="007E5B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Georgia">
    <w:altName w:val="﷽﷽﷽﷽﷽﷽﷽﷽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 CY">
    <w:altName w:val="Segoe UI"/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Palatino">
    <w:panose1 w:val="00000000000000000000"/>
    <w:charset w:val="00"/>
    <w:family w:val="auto"/>
    <w:pitch w:val="variable"/>
    <w:sig w:usb0="A00002FF" w:usb1="7800205A" w:usb2="14600000" w:usb3="00000000" w:csb0="00000193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imes New Roman (Основной текст">
    <w:altName w:val="Times New Roman"/>
    <w:panose1 w:val="020B0604020202020204"/>
    <w:charset w:val="00"/>
    <w:family w:val="roman"/>
    <w:pitch w:val="default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ont342">
    <w:altName w:val="Times New Roman"/>
    <w:panose1 w:val="020B0604020202020204"/>
    <w:charset w:val="CC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D71315" w14:textId="25B05805" w:rsidR="00573D4E" w:rsidRDefault="00573D4E" w:rsidP="004A7BD5">
    <w:pPr>
      <w:pStyle w:val="af6"/>
      <w:framePr w:wrap="none" w:vAnchor="text" w:hAnchor="page" w:x="5857" w:y="380"/>
      <w:rPr>
        <w:rStyle w:val="af8"/>
      </w:rPr>
    </w:pPr>
    <w:r>
      <w:rPr>
        <w:rStyle w:val="af8"/>
      </w:rPr>
      <w:fldChar w:fldCharType="begin"/>
    </w:r>
    <w:r>
      <w:rPr>
        <w:rStyle w:val="af8"/>
      </w:rPr>
      <w:instrText xml:space="preserve">PAGE  </w:instrText>
    </w:r>
    <w:r>
      <w:rPr>
        <w:rStyle w:val="af8"/>
      </w:rPr>
      <w:fldChar w:fldCharType="separate"/>
    </w:r>
    <w:r>
      <w:rPr>
        <w:rStyle w:val="af8"/>
        <w:noProof/>
      </w:rPr>
      <w:t>2</w:t>
    </w:r>
    <w:r>
      <w:rPr>
        <w:rStyle w:val="af8"/>
      </w:rPr>
      <w:fldChar w:fldCharType="end"/>
    </w:r>
  </w:p>
  <w:p w14:paraId="63040A5B" w14:textId="06A38842" w:rsidR="00573D4E" w:rsidRDefault="00573D4E">
    <w:pPr>
      <w:pStyle w:val="af6"/>
    </w:pPr>
    <w:r>
      <w:rPr>
        <w:rFonts w:cs="Arial"/>
        <w:noProof/>
        <w:color w:val="131211"/>
      </w:rPr>
      <w:drawing>
        <wp:anchor distT="0" distB="0" distL="114300" distR="114300" simplePos="0" relativeHeight="251671552" behindDoc="1" locked="0" layoutInCell="1" allowOverlap="1" wp14:anchorId="3348786C" wp14:editId="31562647">
          <wp:simplePos x="0" y="0"/>
          <wp:positionH relativeFrom="column">
            <wp:posOffset>-461727</wp:posOffset>
          </wp:positionH>
          <wp:positionV relativeFrom="paragraph">
            <wp:posOffset>10569</wp:posOffset>
          </wp:positionV>
          <wp:extent cx="8197013" cy="49794"/>
          <wp:effectExtent l="0" t="0" r="0" b="127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387260" cy="5702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cs="Arial"/>
        <w:noProof/>
        <w:color w:val="131211"/>
      </w:rPr>
      <w:drawing>
        <wp:anchor distT="0" distB="0" distL="114300" distR="114300" simplePos="0" relativeHeight="251669504" behindDoc="1" locked="0" layoutInCell="1" allowOverlap="1" wp14:anchorId="4D561AC3" wp14:editId="3C9BCAD6">
          <wp:simplePos x="0" y="0"/>
          <wp:positionH relativeFrom="column">
            <wp:posOffset>-452673</wp:posOffset>
          </wp:positionH>
          <wp:positionV relativeFrom="paragraph">
            <wp:posOffset>114684</wp:posOffset>
          </wp:positionV>
          <wp:extent cx="7546063" cy="502920"/>
          <wp:effectExtent l="0" t="0" r="0" b="508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7903" cy="50304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58FA77" w14:textId="77777777" w:rsidR="00573D4E" w:rsidRDefault="00573D4E" w:rsidP="009362E3">
    <w:pPr>
      <w:pStyle w:val="af6"/>
      <w:framePr w:wrap="none" w:vAnchor="text" w:hAnchor="page" w:x="5857" w:y="325"/>
      <w:rPr>
        <w:rStyle w:val="af8"/>
      </w:rPr>
    </w:pPr>
    <w:r>
      <w:rPr>
        <w:rStyle w:val="af8"/>
      </w:rPr>
      <w:fldChar w:fldCharType="begin"/>
    </w:r>
    <w:r>
      <w:rPr>
        <w:rStyle w:val="af8"/>
      </w:rPr>
      <w:instrText xml:space="preserve">PAGE  </w:instrText>
    </w:r>
    <w:r>
      <w:rPr>
        <w:rStyle w:val="af8"/>
      </w:rPr>
      <w:fldChar w:fldCharType="separate"/>
    </w:r>
    <w:r>
      <w:rPr>
        <w:rStyle w:val="af8"/>
        <w:noProof/>
      </w:rPr>
      <w:t>1</w:t>
    </w:r>
    <w:r>
      <w:rPr>
        <w:rStyle w:val="af8"/>
      </w:rPr>
      <w:fldChar w:fldCharType="end"/>
    </w:r>
  </w:p>
  <w:p w14:paraId="6E8D60D9" w14:textId="035E64C1" w:rsidR="00573D4E" w:rsidRDefault="00573D4E">
    <w:pPr>
      <w:pStyle w:val="af6"/>
    </w:pPr>
    <w:r w:rsidRPr="00C54503">
      <w:rPr>
        <w:noProof/>
      </w:rPr>
      <w:drawing>
        <wp:anchor distT="0" distB="0" distL="114300" distR="114300" simplePos="0" relativeHeight="251676672" behindDoc="1" locked="0" layoutInCell="1" allowOverlap="1" wp14:anchorId="64DEED03" wp14:editId="135402F9">
          <wp:simplePos x="0" y="0"/>
          <wp:positionH relativeFrom="column">
            <wp:posOffset>-453390</wp:posOffset>
          </wp:positionH>
          <wp:positionV relativeFrom="paragraph">
            <wp:posOffset>125095</wp:posOffset>
          </wp:positionV>
          <wp:extent cx="7545705" cy="502920"/>
          <wp:effectExtent l="0" t="0" r="0" b="508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5705" cy="5029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54503">
      <w:rPr>
        <w:noProof/>
      </w:rPr>
      <w:drawing>
        <wp:anchor distT="0" distB="0" distL="114300" distR="114300" simplePos="0" relativeHeight="251677696" behindDoc="1" locked="0" layoutInCell="1" allowOverlap="1" wp14:anchorId="05C3B0D0" wp14:editId="4F8A9A73">
          <wp:simplePos x="0" y="0"/>
          <wp:positionH relativeFrom="column">
            <wp:posOffset>-462579</wp:posOffset>
          </wp:positionH>
          <wp:positionV relativeFrom="paragraph">
            <wp:posOffset>21515</wp:posOffset>
          </wp:positionV>
          <wp:extent cx="8197013" cy="49794"/>
          <wp:effectExtent l="0" t="0" r="0" b="1270"/>
          <wp:wrapNone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97013" cy="4979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F635E2" w14:textId="77777777" w:rsidR="00230B64" w:rsidRDefault="00230B64" w:rsidP="007E5B4D">
      <w:r>
        <w:separator/>
      </w:r>
    </w:p>
  </w:footnote>
  <w:footnote w:type="continuationSeparator" w:id="0">
    <w:p w14:paraId="76CFB236" w14:textId="77777777" w:rsidR="00230B64" w:rsidRDefault="00230B64" w:rsidP="007E5B4D">
      <w:r>
        <w:continuationSeparator/>
      </w:r>
    </w:p>
  </w:footnote>
  <w:footnote w:id="1">
    <w:p w14:paraId="443DF7C4" w14:textId="05B0532F" w:rsidR="0042185D" w:rsidRPr="000E47E4" w:rsidRDefault="0042185D" w:rsidP="00312689">
      <w:pPr>
        <w:pStyle w:val="afffff6"/>
      </w:pPr>
      <w:r>
        <w:rPr>
          <w:rStyle w:val="afb"/>
        </w:rPr>
        <w:footnoteRef/>
      </w:r>
      <w:r>
        <w:t xml:space="preserve"> </w:t>
      </w:r>
      <w:r w:rsidRPr="000E47E4">
        <w:rPr>
          <w:b/>
          <w:bCs/>
        </w:rPr>
        <w:t>Друиды</w:t>
      </w:r>
      <w:r>
        <w:t xml:space="preserve"> </w:t>
      </w:r>
      <w:r w:rsidRPr="000E47E4">
        <w:t>(лат.</w:t>
      </w:r>
      <w:r>
        <w:t xml:space="preserve"> </w:t>
      </w:r>
      <w:r w:rsidRPr="000E47E4">
        <w:t>Druides,</w:t>
      </w:r>
      <w:r>
        <w:t xml:space="preserve"> </w:t>
      </w:r>
      <w:r w:rsidRPr="000E47E4">
        <w:t>по-галльски</w:t>
      </w:r>
      <w:r>
        <w:t xml:space="preserve"> </w:t>
      </w:r>
      <w:r w:rsidRPr="000E47E4">
        <w:t>druich,</w:t>
      </w:r>
      <w:r>
        <w:t xml:space="preserve"> </w:t>
      </w:r>
      <w:r w:rsidRPr="000E47E4">
        <w:t>dravid)</w:t>
      </w:r>
      <w:r>
        <w:t xml:space="preserve"> </w:t>
      </w:r>
      <w:r w:rsidRPr="000E47E4">
        <w:t>—</w:t>
      </w:r>
      <w:r>
        <w:t xml:space="preserve"> </w:t>
      </w:r>
      <w:r w:rsidRPr="000E47E4">
        <w:t>так</w:t>
      </w:r>
      <w:r>
        <w:t xml:space="preserve"> </w:t>
      </w:r>
      <w:r w:rsidRPr="000E47E4">
        <w:t>назывались</w:t>
      </w:r>
      <w:r>
        <w:t xml:space="preserve"> </w:t>
      </w:r>
      <w:r w:rsidRPr="000E47E4">
        <w:t>жрецы</w:t>
      </w:r>
      <w:r>
        <w:t xml:space="preserve"> </w:t>
      </w:r>
      <w:r w:rsidRPr="000E47E4">
        <w:t>у</w:t>
      </w:r>
      <w:r>
        <w:t xml:space="preserve"> </w:t>
      </w:r>
      <w:r w:rsidRPr="000E47E4">
        <w:t>кельтических</w:t>
      </w:r>
      <w:r>
        <w:t xml:space="preserve"> </w:t>
      </w:r>
      <w:r w:rsidRPr="000E47E4">
        <w:t>народов</w:t>
      </w:r>
      <w:r>
        <w:t xml:space="preserve"> </w:t>
      </w:r>
      <w:r w:rsidRPr="000E47E4">
        <w:t>в</w:t>
      </w:r>
      <w:r>
        <w:t xml:space="preserve"> </w:t>
      </w:r>
      <w:r w:rsidRPr="000E47E4">
        <w:t>древней</w:t>
      </w:r>
      <w:r>
        <w:t xml:space="preserve"> </w:t>
      </w:r>
      <w:r w:rsidRPr="000E47E4">
        <w:t>Галлии</w:t>
      </w:r>
      <w:r>
        <w:t xml:space="preserve"> </w:t>
      </w:r>
      <w:r w:rsidRPr="000E47E4">
        <w:t>и</w:t>
      </w:r>
      <w:r>
        <w:t xml:space="preserve"> </w:t>
      </w:r>
      <w:r w:rsidRPr="000E47E4">
        <w:t>Британии.</w:t>
      </w:r>
      <w:r>
        <w:t xml:space="preserve"> </w:t>
      </w:r>
      <w:r w:rsidRPr="000E47E4">
        <w:t>В</w:t>
      </w:r>
      <w:r>
        <w:t xml:space="preserve"> </w:t>
      </w:r>
      <w:r w:rsidRPr="000E47E4">
        <w:t>Галлии</w:t>
      </w:r>
      <w:r>
        <w:t xml:space="preserve"> </w:t>
      </w:r>
      <w:r w:rsidRPr="000E47E4">
        <w:t>во</w:t>
      </w:r>
      <w:r>
        <w:t xml:space="preserve"> </w:t>
      </w:r>
      <w:r w:rsidRPr="000E47E4">
        <w:t>времена</w:t>
      </w:r>
      <w:r>
        <w:t xml:space="preserve"> </w:t>
      </w:r>
      <w:r w:rsidRPr="000E47E4">
        <w:t>Цезаря</w:t>
      </w:r>
      <w:r>
        <w:t xml:space="preserve"> </w:t>
      </w:r>
      <w:r w:rsidRPr="000E47E4">
        <w:t>они</w:t>
      </w:r>
      <w:r>
        <w:t xml:space="preserve"> </w:t>
      </w:r>
      <w:r w:rsidRPr="000E47E4">
        <w:t>составляли</w:t>
      </w:r>
      <w:r>
        <w:t xml:space="preserve"> </w:t>
      </w:r>
      <w:r w:rsidRPr="000E47E4">
        <w:t>замкнутое,</w:t>
      </w:r>
      <w:r>
        <w:t xml:space="preserve"> </w:t>
      </w:r>
      <w:r w:rsidRPr="000E47E4">
        <w:t>но</w:t>
      </w:r>
      <w:r>
        <w:t xml:space="preserve"> </w:t>
      </w:r>
      <w:r w:rsidRPr="000E47E4">
        <w:t>не</w:t>
      </w:r>
      <w:r>
        <w:t xml:space="preserve"> </w:t>
      </w:r>
      <w:r w:rsidRPr="000E47E4">
        <w:t>наследственное</w:t>
      </w:r>
      <w:r>
        <w:t xml:space="preserve"> </w:t>
      </w:r>
      <w:r w:rsidRPr="000E47E4">
        <w:t>сословие,</w:t>
      </w:r>
      <w:r>
        <w:t xml:space="preserve"> </w:t>
      </w:r>
      <w:r w:rsidRPr="000E47E4">
        <w:t>которое</w:t>
      </w:r>
      <w:r>
        <w:t xml:space="preserve"> </w:t>
      </w:r>
      <w:r w:rsidRPr="000E47E4">
        <w:t>наравне</w:t>
      </w:r>
      <w:r>
        <w:t xml:space="preserve"> </w:t>
      </w:r>
      <w:r w:rsidRPr="000E47E4">
        <w:t>с</w:t>
      </w:r>
      <w:r>
        <w:t xml:space="preserve"> </w:t>
      </w:r>
      <w:r w:rsidRPr="000E47E4">
        <w:t>знатью</w:t>
      </w:r>
      <w:r>
        <w:t xml:space="preserve"> </w:t>
      </w:r>
      <w:r w:rsidRPr="000E47E4">
        <w:t>отличалось</w:t>
      </w:r>
      <w:r>
        <w:t xml:space="preserve"> </w:t>
      </w:r>
      <w:r w:rsidRPr="000E47E4">
        <w:t>от</w:t>
      </w:r>
      <w:r>
        <w:t xml:space="preserve"> </w:t>
      </w:r>
      <w:r w:rsidRPr="000E47E4">
        <w:t>остального</w:t>
      </w:r>
      <w:r>
        <w:t xml:space="preserve"> </w:t>
      </w:r>
      <w:r w:rsidRPr="000E47E4">
        <w:t>народа</w:t>
      </w:r>
      <w:r>
        <w:t xml:space="preserve"> </w:t>
      </w:r>
      <w:r w:rsidRPr="000E47E4">
        <w:t>тем,</w:t>
      </w:r>
      <w:r>
        <w:t xml:space="preserve"> </w:t>
      </w:r>
      <w:r w:rsidRPr="000E47E4">
        <w:t>что</w:t>
      </w:r>
      <w:r>
        <w:t xml:space="preserve"> </w:t>
      </w:r>
      <w:r w:rsidRPr="000E47E4">
        <w:t>было</w:t>
      </w:r>
      <w:r>
        <w:t xml:space="preserve"> </w:t>
      </w:r>
      <w:r w:rsidRPr="000E47E4">
        <w:t>свободно</w:t>
      </w:r>
      <w:r>
        <w:t xml:space="preserve"> </w:t>
      </w:r>
      <w:r w:rsidRPr="000E47E4">
        <w:t>от</w:t>
      </w:r>
      <w:r>
        <w:t xml:space="preserve"> </w:t>
      </w:r>
      <w:r w:rsidRPr="000E47E4">
        <w:t>податей</w:t>
      </w:r>
      <w:r>
        <w:t xml:space="preserve"> </w:t>
      </w:r>
      <w:r w:rsidRPr="000E47E4">
        <w:t>и</w:t>
      </w:r>
      <w:r>
        <w:t xml:space="preserve"> </w:t>
      </w:r>
      <w:r w:rsidRPr="000E47E4">
        <w:t>отправления</w:t>
      </w:r>
      <w:r>
        <w:t xml:space="preserve"> </w:t>
      </w:r>
      <w:r w:rsidRPr="000E47E4">
        <w:t>воинской</w:t>
      </w:r>
      <w:r>
        <w:t xml:space="preserve"> </w:t>
      </w:r>
      <w:r w:rsidRPr="000E47E4">
        <w:t>повинности.</w:t>
      </w:r>
      <w:r>
        <w:t xml:space="preserve"> </w:t>
      </w:r>
      <w:r w:rsidRPr="000E47E4">
        <w:t>В</w:t>
      </w:r>
      <w:r>
        <w:t xml:space="preserve"> </w:t>
      </w:r>
      <w:r w:rsidRPr="000E47E4">
        <w:t>качестве</w:t>
      </w:r>
      <w:r>
        <w:t xml:space="preserve"> </w:t>
      </w:r>
      <w:r w:rsidRPr="000E47E4">
        <w:t>жрецов</w:t>
      </w:r>
      <w:r>
        <w:t xml:space="preserve"> </w:t>
      </w:r>
      <w:r w:rsidRPr="000E47E4">
        <w:t>Д</w:t>
      </w:r>
      <w:r>
        <w:t>руиды</w:t>
      </w:r>
      <w:r>
        <w:t xml:space="preserve"> </w:t>
      </w:r>
      <w:r w:rsidRPr="000E47E4">
        <w:t>совершали</w:t>
      </w:r>
      <w:r>
        <w:t xml:space="preserve"> </w:t>
      </w:r>
      <w:r w:rsidRPr="000E47E4">
        <w:t>частные</w:t>
      </w:r>
      <w:r>
        <w:t xml:space="preserve"> </w:t>
      </w:r>
      <w:r w:rsidRPr="000E47E4">
        <w:t>и</w:t>
      </w:r>
      <w:r>
        <w:t xml:space="preserve"> </w:t>
      </w:r>
      <w:r w:rsidRPr="000E47E4">
        <w:t>общественные</w:t>
      </w:r>
      <w:r>
        <w:t xml:space="preserve"> </w:t>
      </w:r>
      <w:r w:rsidRPr="000E47E4">
        <w:t>жертвоприношения</w:t>
      </w:r>
      <w:r>
        <w:t xml:space="preserve"> </w:t>
      </w:r>
      <w:r w:rsidRPr="000E47E4">
        <w:t>на</w:t>
      </w:r>
      <w:r>
        <w:t xml:space="preserve"> </w:t>
      </w:r>
      <w:r w:rsidRPr="000E47E4">
        <w:t>священных</w:t>
      </w:r>
      <w:r>
        <w:t xml:space="preserve"> </w:t>
      </w:r>
      <w:r w:rsidRPr="000E47E4">
        <w:t>местах.</w:t>
      </w:r>
      <w:r>
        <w:t xml:space="preserve"> </w:t>
      </w:r>
      <w:r w:rsidRPr="000E47E4">
        <w:t>Они</w:t>
      </w:r>
      <w:r>
        <w:t xml:space="preserve"> </w:t>
      </w:r>
      <w:r w:rsidRPr="000E47E4">
        <w:t>считались</w:t>
      </w:r>
      <w:r>
        <w:t xml:space="preserve"> </w:t>
      </w:r>
      <w:r w:rsidRPr="000E47E4">
        <w:t>прорицателями,</w:t>
      </w:r>
      <w:r>
        <w:t xml:space="preserve"> </w:t>
      </w:r>
      <w:r w:rsidRPr="000E47E4">
        <w:t>были</w:t>
      </w:r>
      <w:r>
        <w:t xml:space="preserve"> </w:t>
      </w:r>
      <w:r w:rsidRPr="000E47E4">
        <w:t>судьями</w:t>
      </w:r>
      <w:r>
        <w:t xml:space="preserve"> </w:t>
      </w:r>
      <w:r w:rsidRPr="000E47E4">
        <w:t>в</w:t>
      </w:r>
      <w:r>
        <w:t xml:space="preserve"> </w:t>
      </w:r>
      <w:r w:rsidRPr="000E47E4">
        <w:t>спорах</w:t>
      </w:r>
      <w:r>
        <w:t xml:space="preserve"> </w:t>
      </w:r>
      <w:r w:rsidRPr="000E47E4">
        <w:t>между</w:t>
      </w:r>
      <w:r>
        <w:t xml:space="preserve"> </w:t>
      </w:r>
      <w:r w:rsidRPr="000E47E4">
        <w:t>отдельными</w:t>
      </w:r>
      <w:r>
        <w:t xml:space="preserve"> </w:t>
      </w:r>
      <w:r w:rsidRPr="000E47E4">
        <w:t>лицами</w:t>
      </w:r>
      <w:r>
        <w:t xml:space="preserve"> </w:t>
      </w:r>
      <w:r w:rsidRPr="000E47E4">
        <w:t>и</w:t>
      </w:r>
      <w:r>
        <w:t xml:space="preserve"> </w:t>
      </w:r>
      <w:r w:rsidRPr="000E47E4">
        <w:t>племенами,</w:t>
      </w:r>
      <w:r>
        <w:t xml:space="preserve"> </w:t>
      </w:r>
      <w:r w:rsidRPr="000E47E4">
        <w:t>занимались</w:t>
      </w:r>
      <w:r>
        <w:t xml:space="preserve"> </w:t>
      </w:r>
      <w:r w:rsidRPr="000E47E4">
        <w:t>врачеванием,</w:t>
      </w:r>
      <w:r>
        <w:t xml:space="preserve"> </w:t>
      </w:r>
      <w:r w:rsidRPr="000E47E4">
        <w:t>изучали</w:t>
      </w:r>
      <w:r>
        <w:t xml:space="preserve"> </w:t>
      </w:r>
      <w:r w:rsidRPr="000E47E4">
        <w:t>течение</w:t>
      </w:r>
      <w:r>
        <w:t xml:space="preserve"> </w:t>
      </w:r>
      <w:r w:rsidRPr="000E47E4">
        <w:t>небесных</w:t>
      </w:r>
      <w:r>
        <w:t xml:space="preserve"> </w:t>
      </w:r>
      <w:r w:rsidRPr="000E47E4">
        <w:t>светил,</w:t>
      </w:r>
      <w:r>
        <w:t xml:space="preserve"> </w:t>
      </w:r>
      <w:r w:rsidRPr="000E47E4">
        <w:t>деление</w:t>
      </w:r>
      <w:r>
        <w:t xml:space="preserve"> </w:t>
      </w:r>
      <w:r w:rsidRPr="000E47E4">
        <w:t>времени,</w:t>
      </w:r>
      <w:r>
        <w:t xml:space="preserve"> </w:t>
      </w:r>
      <w:r w:rsidRPr="000E47E4">
        <w:t>владели</w:t>
      </w:r>
      <w:r>
        <w:t xml:space="preserve"> </w:t>
      </w:r>
      <w:r w:rsidRPr="000E47E4">
        <w:t>искусством</w:t>
      </w:r>
      <w:r>
        <w:t xml:space="preserve"> </w:t>
      </w:r>
      <w:r w:rsidRPr="000E47E4">
        <w:t>письма.</w:t>
      </w:r>
      <w:r>
        <w:t xml:space="preserve"> </w:t>
      </w:r>
      <w:r w:rsidRPr="000E47E4">
        <w:t>Их</w:t>
      </w:r>
      <w:r>
        <w:t xml:space="preserve"> </w:t>
      </w:r>
      <w:r w:rsidRPr="000E47E4">
        <w:t>наука</w:t>
      </w:r>
      <w:r>
        <w:t xml:space="preserve"> </w:t>
      </w:r>
      <w:r w:rsidRPr="000E47E4">
        <w:t>держалась</w:t>
      </w:r>
      <w:r>
        <w:t xml:space="preserve"> </w:t>
      </w:r>
      <w:r w:rsidRPr="000E47E4">
        <w:t>в</w:t>
      </w:r>
      <w:r>
        <w:t xml:space="preserve"> </w:t>
      </w:r>
      <w:r w:rsidRPr="000E47E4">
        <w:t>тайне</w:t>
      </w:r>
      <w:r>
        <w:t xml:space="preserve"> </w:t>
      </w:r>
      <w:r w:rsidRPr="000E47E4">
        <w:t>от</w:t>
      </w:r>
      <w:r>
        <w:t xml:space="preserve"> </w:t>
      </w:r>
      <w:r w:rsidRPr="000E47E4">
        <w:t>народа</w:t>
      </w:r>
      <w:r>
        <w:t xml:space="preserve"> </w:t>
      </w:r>
      <w:r w:rsidRPr="000E47E4">
        <w:t>и</w:t>
      </w:r>
      <w:r>
        <w:t xml:space="preserve"> </w:t>
      </w:r>
      <w:r w:rsidRPr="000E47E4">
        <w:t>вступавшим</w:t>
      </w:r>
      <w:r>
        <w:t xml:space="preserve"> </w:t>
      </w:r>
      <w:r w:rsidRPr="000E47E4">
        <w:t>в</w:t>
      </w:r>
      <w:r>
        <w:t xml:space="preserve"> </w:t>
      </w:r>
      <w:r w:rsidRPr="000E47E4">
        <w:t>сословие</w:t>
      </w:r>
      <w:r>
        <w:t xml:space="preserve"> </w:t>
      </w:r>
      <w:r w:rsidRPr="000E47E4">
        <w:t>в</w:t>
      </w:r>
      <w:r>
        <w:t xml:space="preserve"> </w:t>
      </w:r>
      <w:r w:rsidRPr="000E47E4">
        <w:t>течение</w:t>
      </w:r>
      <w:r>
        <w:t xml:space="preserve"> </w:t>
      </w:r>
      <w:r w:rsidRPr="000E47E4">
        <w:t>долгого</w:t>
      </w:r>
      <w:r>
        <w:t xml:space="preserve"> </w:t>
      </w:r>
      <w:r w:rsidRPr="000E47E4">
        <w:t>времени</w:t>
      </w:r>
      <w:r>
        <w:t xml:space="preserve"> </w:t>
      </w:r>
      <w:r w:rsidRPr="000E47E4">
        <w:t>преподавалась</w:t>
      </w:r>
      <w:r>
        <w:t xml:space="preserve"> </w:t>
      </w:r>
      <w:r w:rsidRPr="000E47E4">
        <w:t>устно.</w:t>
      </w:r>
    </w:p>
    <w:p w14:paraId="1856E236" w14:textId="77777777" w:rsidR="0042185D" w:rsidRPr="000E47E4" w:rsidRDefault="0042185D" w:rsidP="0042185D">
      <w:pPr>
        <w:pStyle w:val="af9"/>
        <w:rPr>
          <w:sz w:val="21"/>
          <w:szCs w:val="21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BF3096" w14:textId="7238DC61" w:rsidR="00DE2A87" w:rsidRPr="0042185D" w:rsidRDefault="00573D4E" w:rsidP="00DE2A87">
    <w:pPr>
      <w:pStyle w:val="afffffff"/>
      <w:rPr>
        <w:u w:val="none"/>
      </w:rPr>
    </w:pPr>
    <w:r w:rsidRPr="00C54503">
      <w:rPr>
        <w:rStyle w:val="afffffff0"/>
        <w:noProof/>
        <w:u w:val="none"/>
        <w:lang w:val="ru-RU"/>
      </w:rPr>
      <w:drawing>
        <wp:anchor distT="0" distB="0" distL="114300" distR="114300" simplePos="0" relativeHeight="251680768" behindDoc="1" locked="0" layoutInCell="1" allowOverlap="1" wp14:anchorId="4BF84C52" wp14:editId="7F547257">
          <wp:simplePos x="0" y="0"/>
          <wp:positionH relativeFrom="column">
            <wp:posOffset>-452120</wp:posOffset>
          </wp:positionH>
          <wp:positionV relativeFrom="paragraph">
            <wp:posOffset>695325</wp:posOffset>
          </wp:positionV>
          <wp:extent cx="8196580" cy="49530"/>
          <wp:effectExtent l="0" t="0" r="0" b="1270"/>
          <wp:wrapNone/>
          <wp:docPr id="47" name="Рисунок 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96580" cy="495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54503">
      <w:rPr>
        <w:rStyle w:val="afffffff0"/>
        <w:noProof/>
        <w:u w:val="none"/>
        <w:lang w:val="ru-RU"/>
      </w:rPr>
      <w:drawing>
        <wp:anchor distT="0" distB="0" distL="114300" distR="114300" simplePos="0" relativeHeight="251679744" behindDoc="1" locked="0" layoutInCell="1" allowOverlap="1" wp14:anchorId="51592BFC" wp14:editId="4DF47108">
          <wp:simplePos x="0" y="0"/>
          <wp:positionH relativeFrom="column">
            <wp:posOffset>-467958</wp:posOffset>
          </wp:positionH>
          <wp:positionV relativeFrom="paragraph">
            <wp:posOffset>5379</wp:posOffset>
          </wp:positionV>
          <wp:extent cx="7572375" cy="628894"/>
          <wp:effectExtent l="0" t="0" r="0" b="6350"/>
          <wp:wrapNone/>
          <wp:docPr id="46" name="Рисунок 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2375" cy="62889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96BE1">
      <w:rPr>
        <w:rStyle w:val="afffffff0"/>
        <w:u w:val="none"/>
        <w:lang w:val="ru-RU"/>
      </w:rPr>
      <w:t>Ф.</w:t>
    </w:r>
    <w:r w:rsidR="0042185D">
      <w:rPr>
        <w:rStyle w:val="afffffff0"/>
        <w:u w:val="none"/>
        <w:lang w:val="ru-RU"/>
      </w:rPr>
      <w:t xml:space="preserve"> </w:t>
    </w:r>
    <w:r w:rsidRPr="00596BE1">
      <w:rPr>
        <w:rStyle w:val="afffffff0"/>
        <w:u w:val="none"/>
        <w:lang w:val="ru-RU"/>
      </w:rPr>
      <w:t>Д.</w:t>
    </w:r>
    <w:r w:rsidR="0042185D">
      <w:rPr>
        <w:rStyle w:val="afffffff0"/>
        <w:u w:val="none"/>
        <w:lang w:val="ru-RU"/>
      </w:rPr>
      <w:t xml:space="preserve"> </w:t>
    </w:r>
    <w:r w:rsidRPr="00596BE1">
      <w:rPr>
        <w:rStyle w:val="afffffff0"/>
        <w:u w:val="none"/>
        <w:lang w:val="ru-RU"/>
      </w:rPr>
      <w:t>Шкруднев</w:t>
    </w:r>
    <w:r w:rsidR="0042185D">
      <w:rPr>
        <w:rStyle w:val="afffffff0"/>
        <w:u w:val="none"/>
        <w:lang w:val="ru-RU"/>
      </w:rPr>
      <w:t xml:space="preserve"> </w:t>
    </w:r>
    <w:r w:rsidRPr="001257C0">
      <w:rPr>
        <w:b/>
        <w:bCs w:val="0"/>
        <w:u w:val="none"/>
        <w:lang w:val="en-US"/>
      </w:rPr>
      <w:sym w:font="Symbol" w:char="F0BE"/>
    </w:r>
    <w:r w:rsidR="0042185D">
      <w:rPr>
        <w:b/>
        <w:bCs w:val="0"/>
        <w:u w:val="none"/>
      </w:rPr>
      <w:t xml:space="preserve"> </w:t>
    </w:r>
    <w:r w:rsidR="0042185D">
      <w:rPr>
        <w:u w:val="none"/>
        <w:lang w:val="en-US"/>
      </w:rPr>
      <w:t>Вос</w:t>
    </w:r>
    <w:r w:rsidR="0042185D">
      <w:rPr>
        <w:u w:val="none"/>
      </w:rPr>
      <w:t>хождение на гору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D084C1" w14:textId="5FCD25E4" w:rsidR="00573D4E" w:rsidRDefault="00573D4E" w:rsidP="008E2E61">
    <w:pPr>
      <w:pStyle w:val="affffffe"/>
    </w:pPr>
    <w:r w:rsidRPr="00C54503">
      <w:rPr>
        <w:noProof/>
      </w:rPr>
      <w:drawing>
        <wp:anchor distT="0" distB="0" distL="114300" distR="114300" simplePos="0" relativeHeight="251673600" behindDoc="1" locked="0" layoutInCell="1" allowOverlap="1" wp14:anchorId="3DC4033D" wp14:editId="30454237">
          <wp:simplePos x="0" y="0"/>
          <wp:positionH relativeFrom="column">
            <wp:posOffset>-473336</wp:posOffset>
          </wp:positionH>
          <wp:positionV relativeFrom="paragraph">
            <wp:posOffset>-5378</wp:posOffset>
          </wp:positionV>
          <wp:extent cx="7572375" cy="628894"/>
          <wp:effectExtent l="0" t="0" r="0" b="6350"/>
          <wp:wrapNone/>
          <wp:docPr id="42" name="Рисунок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3373" cy="62980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54503">
      <w:rPr>
        <w:noProof/>
      </w:rPr>
      <w:drawing>
        <wp:anchor distT="0" distB="0" distL="114300" distR="114300" simplePos="0" relativeHeight="251674624" behindDoc="1" locked="0" layoutInCell="1" allowOverlap="1" wp14:anchorId="251E123B" wp14:editId="2C2031C3">
          <wp:simplePos x="0" y="0"/>
          <wp:positionH relativeFrom="column">
            <wp:posOffset>-457200</wp:posOffset>
          </wp:positionH>
          <wp:positionV relativeFrom="paragraph">
            <wp:posOffset>685165</wp:posOffset>
          </wp:positionV>
          <wp:extent cx="8196580" cy="49530"/>
          <wp:effectExtent l="0" t="0" r="0" b="1270"/>
          <wp:wrapNone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96580" cy="495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E2E61">
      <w:rPr>
        <w:noProof/>
      </w:rPr>
      <w:drawing>
        <wp:inline distT="0" distB="0" distL="0" distR="0" wp14:anchorId="6F1E1F86" wp14:editId="2CEA5F5C">
          <wp:extent cx="6273239" cy="557997"/>
          <wp:effectExtent l="0" t="0" r="635" b="1270"/>
          <wp:docPr id="33" name="Рисунок 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" name="Рисунок 33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73239" cy="55799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8E2E61"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0017E6DD" wp14:editId="65752819">
              <wp:simplePos x="0" y="0"/>
              <wp:positionH relativeFrom="column">
                <wp:posOffset>-840105</wp:posOffset>
              </wp:positionH>
              <wp:positionV relativeFrom="paragraph">
                <wp:posOffset>-575310</wp:posOffset>
              </wp:positionV>
              <wp:extent cx="8814435" cy="45085"/>
              <wp:effectExtent l="0" t="0" r="0" b="5715"/>
              <wp:wrapNone/>
              <wp:docPr id="21" name="Прямоугольник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814435" cy="45085"/>
                      </a:xfrm>
                      <a:prstGeom prst="rect">
                        <a:avLst/>
                      </a:prstGeom>
                      <a:solidFill>
                        <a:srgbClr val="C00000">
                          <a:alpha val="8000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E57DD52" id="Прямоугольник 21" o:spid="_x0000_s1026" style="position:absolute;margin-left:-66.15pt;margin-top:-45.3pt;width:694.05pt;height:3.5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" fillcolor="#c00000" stroked="f" strokeweight="1pt">
              <v:fill opacity="5140f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E108A55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278C810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1883D4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4B4FC8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FFC374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3FA2D9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88E5A1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B1651C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9"/>
    <w:multiLevelType w:val="singleLevel"/>
    <w:tmpl w:val="72B4F61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010058F"/>
    <w:multiLevelType w:val="multilevel"/>
    <w:tmpl w:val="50203B38"/>
    <w:lvl w:ilvl="0">
      <w:start w:val="1"/>
      <w:numFmt w:val="decimal"/>
      <w:pStyle w:val="a"/>
      <w:lvlText w:val="%1."/>
      <w:lvlJc w:val="left"/>
      <w:pPr>
        <w:ind w:left="0" w:firstLine="680"/>
      </w:pPr>
      <w:rPr>
        <w:rFonts w:hint="default"/>
        <w:b/>
        <w:i w:val="0"/>
        <w:sz w:val="28"/>
      </w:rPr>
    </w:lvl>
    <w:lvl w:ilvl="1">
      <w:start w:val="1"/>
      <w:numFmt w:val="decimal"/>
      <w:pStyle w:val="a0"/>
      <w:lvlText w:val="%1.%2."/>
      <w:lvlJc w:val="left"/>
      <w:pPr>
        <w:ind w:left="981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0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1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1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00" w:hanging="1440"/>
      </w:pPr>
      <w:rPr>
        <w:rFonts w:hint="default"/>
      </w:rPr>
    </w:lvl>
  </w:abstractNum>
  <w:abstractNum w:abstractNumId="10" w15:restartNumberingAfterBreak="0">
    <w:nsid w:val="107A3F48"/>
    <w:multiLevelType w:val="hybridMultilevel"/>
    <w:tmpl w:val="9ACE696E"/>
    <w:lvl w:ilvl="0" w:tplc="30F47764">
      <w:start w:val="1"/>
      <w:numFmt w:val="bullet"/>
      <w:pStyle w:val="-1"/>
      <w:lvlText w:val="-"/>
      <w:lvlJc w:val="left"/>
      <w:pPr>
        <w:ind w:left="0" w:firstLine="72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DA040B2"/>
    <w:multiLevelType w:val="multilevel"/>
    <w:tmpl w:val="56CE8D6E"/>
    <w:lvl w:ilvl="0">
      <w:start w:val="1"/>
      <w:numFmt w:val="decimal"/>
      <w:pStyle w:val="a1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440" w:hanging="720"/>
      </w:pPr>
      <w:rPr>
        <w:rFonts w:ascii="Georgia" w:eastAsiaTheme="minorEastAsia" w:hAnsi="Georgia" w:hint="default"/>
      </w:rPr>
    </w:lvl>
    <w:lvl w:ilvl="2">
      <w:start w:val="1"/>
      <w:numFmt w:val="decimal"/>
      <w:isLgl/>
      <w:lvlText w:val="%1.%2.%3."/>
      <w:lvlJc w:val="left"/>
      <w:pPr>
        <w:ind w:left="2520" w:hanging="1080"/>
      </w:pPr>
      <w:rPr>
        <w:rFonts w:ascii="Georgia" w:eastAsiaTheme="minorEastAsia" w:hAnsi="Georgia" w:hint="default"/>
      </w:rPr>
    </w:lvl>
    <w:lvl w:ilvl="3">
      <w:start w:val="1"/>
      <w:numFmt w:val="decimal"/>
      <w:isLgl/>
      <w:lvlText w:val="%1.%2.%3.%4."/>
      <w:lvlJc w:val="left"/>
      <w:pPr>
        <w:ind w:left="3240" w:hanging="1080"/>
      </w:pPr>
      <w:rPr>
        <w:rFonts w:ascii="Georgia" w:eastAsiaTheme="minorEastAsia" w:hAnsi="Georgia" w:hint="default"/>
      </w:rPr>
    </w:lvl>
    <w:lvl w:ilvl="4">
      <w:start w:val="1"/>
      <w:numFmt w:val="decimal"/>
      <w:isLgl/>
      <w:lvlText w:val="%1.%2.%3.%4.%5."/>
      <w:lvlJc w:val="left"/>
      <w:pPr>
        <w:ind w:left="4320" w:hanging="1440"/>
      </w:pPr>
      <w:rPr>
        <w:rFonts w:ascii="Georgia" w:eastAsiaTheme="minorEastAsia" w:hAnsi="Georgia" w:hint="default"/>
      </w:rPr>
    </w:lvl>
    <w:lvl w:ilvl="5">
      <w:start w:val="1"/>
      <w:numFmt w:val="decimal"/>
      <w:isLgl/>
      <w:lvlText w:val="%1.%2.%3.%4.%5.%6."/>
      <w:lvlJc w:val="left"/>
      <w:pPr>
        <w:ind w:left="5400" w:hanging="1800"/>
      </w:pPr>
      <w:rPr>
        <w:rFonts w:ascii="Georgia" w:eastAsiaTheme="minorEastAsia" w:hAnsi="Georgia" w:hint="default"/>
      </w:rPr>
    </w:lvl>
    <w:lvl w:ilvl="6">
      <w:start w:val="1"/>
      <w:numFmt w:val="decimal"/>
      <w:isLgl/>
      <w:lvlText w:val="%1.%2.%3.%4.%5.%6.%7."/>
      <w:lvlJc w:val="left"/>
      <w:pPr>
        <w:ind w:left="6120" w:hanging="1800"/>
      </w:pPr>
      <w:rPr>
        <w:rFonts w:ascii="Georgia" w:eastAsiaTheme="minorEastAsia" w:hAnsi="Georgia" w:hint="default"/>
      </w:rPr>
    </w:lvl>
    <w:lvl w:ilvl="7">
      <w:start w:val="1"/>
      <w:numFmt w:val="decimal"/>
      <w:isLgl/>
      <w:lvlText w:val="%1.%2.%3.%4.%5.%6.%7.%8."/>
      <w:lvlJc w:val="left"/>
      <w:pPr>
        <w:ind w:left="7200" w:hanging="2160"/>
      </w:pPr>
      <w:rPr>
        <w:rFonts w:ascii="Georgia" w:eastAsiaTheme="minorEastAsia" w:hAnsi="Georgia" w:hint="default"/>
      </w:rPr>
    </w:lvl>
    <w:lvl w:ilvl="8">
      <w:start w:val="1"/>
      <w:numFmt w:val="decimal"/>
      <w:isLgl/>
      <w:lvlText w:val="%1.%2.%3.%4.%5.%6.%7.%8.%9."/>
      <w:lvlJc w:val="left"/>
      <w:pPr>
        <w:ind w:left="8280" w:hanging="2520"/>
      </w:pPr>
      <w:rPr>
        <w:rFonts w:ascii="Georgia" w:eastAsiaTheme="minorEastAsia" w:hAnsi="Georgia" w:hint="default"/>
      </w:rPr>
    </w:lvl>
  </w:abstractNum>
  <w:abstractNum w:abstractNumId="12" w15:restartNumberingAfterBreak="0">
    <w:nsid w:val="1EBF41A2"/>
    <w:multiLevelType w:val="hybridMultilevel"/>
    <w:tmpl w:val="B14E6DD4"/>
    <w:lvl w:ilvl="0" w:tplc="E064DF1E">
      <w:start w:val="1"/>
      <w:numFmt w:val="decimal"/>
      <w:pStyle w:val="a2"/>
      <w:lvlText w:val="%1."/>
      <w:lvlJc w:val="left"/>
      <w:pPr>
        <w:tabs>
          <w:tab w:val="num" w:pos="567"/>
        </w:tabs>
        <w:ind w:left="567" w:hanging="454"/>
      </w:pPr>
      <w:rPr>
        <w:rFonts w:ascii="Times New Roman" w:hAnsi="Times New Roman" w:hint="default"/>
        <w:b/>
        <w:i w:val="0"/>
        <w:color w:val="0000FF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473761C"/>
    <w:multiLevelType w:val="hybridMultilevel"/>
    <w:tmpl w:val="4BCC5312"/>
    <w:lvl w:ilvl="0" w:tplc="D2327CBA">
      <w:start w:val="1"/>
      <w:numFmt w:val="decimal"/>
      <w:pStyle w:val="2"/>
      <w:lvlText w:val="%1."/>
      <w:lvlJc w:val="left"/>
      <w:pPr>
        <w:ind w:left="0" w:firstLine="72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D446C6"/>
    <w:multiLevelType w:val="hybridMultilevel"/>
    <w:tmpl w:val="5ADC2C4E"/>
    <w:lvl w:ilvl="0" w:tplc="0AF22C00">
      <w:start w:val="1"/>
      <w:numFmt w:val="decimal"/>
      <w:pStyle w:val="a3"/>
      <w:lvlText w:val="%1)"/>
      <w:lvlJc w:val="left"/>
      <w:pPr>
        <w:ind w:left="0" w:firstLine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BE6236"/>
    <w:multiLevelType w:val="hybridMultilevel"/>
    <w:tmpl w:val="D9029AB0"/>
    <w:lvl w:ilvl="0" w:tplc="F2D46CC4">
      <w:start w:val="1"/>
      <w:numFmt w:val="bullet"/>
      <w:pStyle w:val="a4"/>
      <w:lvlText w:val="-"/>
      <w:lvlJc w:val="left"/>
      <w:pPr>
        <w:tabs>
          <w:tab w:val="num" w:pos="170"/>
        </w:tabs>
        <w:ind w:left="0" w:firstLine="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08B7AE6"/>
    <w:multiLevelType w:val="multilevel"/>
    <w:tmpl w:val="E83E4F0C"/>
    <w:styleLink w:val="1"/>
    <w:lvl w:ilvl="0">
      <w:start w:val="1"/>
      <w:numFmt w:val="bullet"/>
      <w:lvlText w:val="-"/>
      <w:lvlJc w:val="left"/>
      <w:pPr>
        <w:ind w:left="0" w:firstLine="72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2C97EB5"/>
    <w:multiLevelType w:val="hybridMultilevel"/>
    <w:tmpl w:val="F98651A8"/>
    <w:lvl w:ilvl="0" w:tplc="103E8172">
      <w:start w:val="1"/>
      <w:numFmt w:val="decimal"/>
      <w:pStyle w:val="-10"/>
      <w:lvlText w:val="%1."/>
      <w:lvlJc w:val="left"/>
      <w:pPr>
        <w:ind w:left="0" w:firstLine="720"/>
      </w:pPr>
      <w:rPr>
        <w:rFonts w:hint="default"/>
        <w:b w:val="0"/>
        <w:bCs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EF4629A"/>
    <w:multiLevelType w:val="multilevel"/>
    <w:tmpl w:val="04090023"/>
    <w:styleLink w:val="a5"/>
    <w:lvl w:ilvl="0">
      <w:start w:val="1"/>
      <w:numFmt w:val="upperRoman"/>
      <w:lvlText w:val="Стать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9" w15:restartNumberingAfterBreak="0">
    <w:nsid w:val="4A850EC3"/>
    <w:multiLevelType w:val="multilevel"/>
    <w:tmpl w:val="D4149686"/>
    <w:styleLink w:val="20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440" w:hanging="720"/>
      </w:pPr>
      <w:rPr>
        <w:rFonts w:ascii="Georgia" w:eastAsiaTheme="minorEastAsia" w:hAnsi="Georgia" w:hint="default"/>
      </w:rPr>
    </w:lvl>
    <w:lvl w:ilvl="2">
      <w:start w:val="1"/>
      <w:numFmt w:val="decimal"/>
      <w:isLgl/>
      <w:lvlText w:val="%1.%2.%3."/>
      <w:lvlJc w:val="left"/>
      <w:pPr>
        <w:ind w:left="2520" w:hanging="1080"/>
      </w:pPr>
      <w:rPr>
        <w:rFonts w:ascii="Georgia" w:eastAsiaTheme="minorEastAsia" w:hAnsi="Georgia" w:hint="default"/>
      </w:rPr>
    </w:lvl>
    <w:lvl w:ilvl="3">
      <w:start w:val="1"/>
      <w:numFmt w:val="decimal"/>
      <w:isLgl/>
      <w:lvlText w:val="%1.%2.%3.%4."/>
      <w:lvlJc w:val="left"/>
      <w:pPr>
        <w:ind w:left="3240" w:hanging="1080"/>
      </w:pPr>
      <w:rPr>
        <w:rFonts w:ascii="Georgia" w:eastAsiaTheme="minorEastAsia" w:hAnsi="Georgia" w:hint="default"/>
      </w:rPr>
    </w:lvl>
    <w:lvl w:ilvl="4">
      <w:start w:val="1"/>
      <w:numFmt w:val="decimal"/>
      <w:isLgl/>
      <w:lvlText w:val="%1.%2.%3.%4.%5."/>
      <w:lvlJc w:val="left"/>
      <w:pPr>
        <w:ind w:left="4320" w:hanging="1440"/>
      </w:pPr>
      <w:rPr>
        <w:rFonts w:ascii="Georgia" w:eastAsiaTheme="minorEastAsia" w:hAnsi="Georgia" w:hint="default"/>
      </w:rPr>
    </w:lvl>
    <w:lvl w:ilvl="5">
      <w:start w:val="1"/>
      <w:numFmt w:val="decimal"/>
      <w:isLgl/>
      <w:lvlText w:val="%1.%2.%3.%4.%5.%6."/>
      <w:lvlJc w:val="left"/>
      <w:pPr>
        <w:ind w:left="5400" w:hanging="1800"/>
      </w:pPr>
      <w:rPr>
        <w:rFonts w:ascii="Georgia" w:eastAsiaTheme="minorEastAsia" w:hAnsi="Georgia" w:hint="default"/>
      </w:rPr>
    </w:lvl>
    <w:lvl w:ilvl="6">
      <w:start w:val="1"/>
      <w:numFmt w:val="decimal"/>
      <w:isLgl/>
      <w:lvlText w:val="%1.%2.%3.%4.%5.%6.%7."/>
      <w:lvlJc w:val="left"/>
      <w:pPr>
        <w:ind w:left="6120" w:hanging="1800"/>
      </w:pPr>
      <w:rPr>
        <w:rFonts w:ascii="Georgia" w:eastAsiaTheme="minorEastAsia" w:hAnsi="Georgia" w:hint="default"/>
      </w:rPr>
    </w:lvl>
    <w:lvl w:ilvl="7">
      <w:start w:val="1"/>
      <w:numFmt w:val="decimal"/>
      <w:isLgl/>
      <w:lvlText w:val="%1.%2.%3.%4.%5.%6.%7.%8."/>
      <w:lvlJc w:val="left"/>
      <w:pPr>
        <w:ind w:left="7200" w:hanging="2160"/>
      </w:pPr>
      <w:rPr>
        <w:rFonts w:ascii="Georgia" w:eastAsiaTheme="minorEastAsia" w:hAnsi="Georgia" w:hint="default"/>
      </w:rPr>
    </w:lvl>
    <w:lvl w:ilvl="8">
      <w:start w:val="1"/>
      <w:numFmt w:val="decimal"/>
      <w:isLgl/>
      <w:lvlText w:val="%1.%2.%3.%4.%5.%6.%7.%8.%9."/>
      <w:lvlJc w:val="left"/>
      <w:pPr>
        <w:ind w:left="8280" w:hanging="2520"/>
      </w:pPr>
      <w:rPr>
        <w:rFonts w:ascii="Georgia" w:eastAsiaTheme="minorEastAsia" w:hAnsi="Georgia" w:hint="default"/>
      </w:rPr>
    </w:lvl>
  </w:abstractNum>
  <w:abstractNum w:abstractNumId="20" w15:restartNumberingAfterBreak="0">
    <w:nsid w:val="4E653BBB"/>
    <w:multiLevelType w:val="hybridMultilevel"/>
    <w:tmpl w:val="998E8168"/>
    <w:lvl w:ilvl="0" w:tplc="DD4AF572">
      <w:start w:val="1"/>
      <w:numFmt w:val="decimal"/>
      <w:pStyle w:val="a6"/>
      <w:lvlText w:val="%1."/>
      <w:lvlJc w:val="left"/>
      <w:pPr>
        <w:ind w:left="720" w:hanging="720"/>
      </w:pPr>
      <w:rPr>
        <w:rFonts w:ascii="Georgia" w:hAnsi="Georgia" w:hint="default"/>
        <w:b/>
        <w:i w:val="0"/>
        <w:color w:val="auto"/>
        <w:sz w:val="28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50313A5D"/>
    <w:multiLevelType w:val="hybridMultilevel"/>
    <w:tmpl w:val="D56ABDBE"/>
    <w:lvl w:ilvl="0" w:tplc="C946380E">
      <w:start w:val="1"/>
      <w:numFmt w:val="russianLower"/>
      <w:pStyle w:val="3"/>
      <w:lvlText w:val="%1."/>
      <w:lvlJc w:val="left"/>
      <w:pPr>
        <w:ind w:left="0" w:firstLine="720"/>
      </w:pPr>
      <w:rPr>
        <w:rFonts w:hint="default"/>
        <w:b/>
        <w:i w:val="0"/>
      </w:rPr>
    </w:lvl>
    <w:lvl w:ilvl="1" w:tplc="04BA8BD4">
      <w:start w:val="1"/>
      <w:numFmt w:val="lowerLetter"/>
      <w:pStyle w:val="3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6EF563B"/>
    <w:multiLevelType w:val="hybridMultilevel"/>
    <w:tmpl w:val="7F263EC6"/>
    <w:lvl w:ilvl="0" w:tplc="65920DD2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80C6263"/>
    <w:multiLevelType w:val="hybridMultilevel"/>
    <w:tmpl w:val="DC401FFC"/>
    <w:lvl w:ilvl="0" w:tplc="5B44B18C">
      <w:start w:val="1"/>
      <w:numFmt w:val="bullet"/>
      <w:pStyle w:val="10"/>
      <w:lvlText w:val=""/>
      <w:lvlJc w:val="left"/>
      <w:pPr>
        <w:tabs>
          <w:tab w:val="num" w:pos="567"/>
        </w:tabs>
        <w:ind w:left="567" w:hanging="397"/>
      </w:pPr>
      <w:rPr>
        <w:rFonts w:ascii="Wingdings" w:hAnsi="Wingdings" w:hint="default"/>
        <w:b/>
        <w:i w:val="0"/>
        <w:color w:val="auto"/>
        <w:sz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8420817"/>
    <w:multiLevelType w:val="hybridMultilevel"/>
    <w:tmpl w:val="0EE82038"/>
    <w:lvl w:ilvl="0" w:tplc="AB1487CA">
      <w:start w:val="1"/>
      <w:numFmt w:val="bullet"/>
      <w:pStyle w:val="a7"/>
      <w:lvlText w:val="-"/>
      <w:lvlJc w:val="left"/>
      <w:pPr>
        <w:ind w:left="0" w:firstLine="72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6D64587E"/>
    <w:multiLevelType w:val="multilevel"/>
    <w:tmpl w:val="1EA4CC86"/>
    <w:lvl w:ilvl="0">
      <w:start w:val="4"/>
      <w:numFmt w:val="decimal"/>
      <w:pStyle w:val="a8"/>
      <w:suff w:val="space"/>
      <w:lvlText w:val="Глава %1."/>
      <w:lvlJc w:val="left"/>
      <w:pPr>
        <w:ind w:left="720" w:firstLine="0"/>
      </w:pPr>
      <w:rPr>
        <w:rFonts w:ascii="Georgia" w:hAnsi="Georgia" w:hint="default"/>
        <w:b/>
        <w:bCs/>
        <w:i w:val="0"/>
        <w:iCs w:val="0"/>
        <w:color w:val="FF0000"/>
        <w:sz w:val="36"/>
        <w:szCs w:val="36"/>
      </w:rPr>
    </w:lvl>
    <w:lvl w:ilvl="1">
      <w:start w:val="1"/>
      <w:numFmt w:val="decimal"/>
      <w:suff w:val="space"/>
      <w:lvlText w:val="%1.%2."/>
      <w:lvlJc w:val="left"/>
      <w:pPr>
        <w:ind w:left="144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2">
      <w:start w:val="1"/>
      <w:numFmt w:val="none"/>
      <w:isLgl/>
      <w:lvlText w:val="%1"/>
      <w:lvlJc w:val="left"/>
      <w:pPr>
        <w:ind w:left="216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suff w:val="space"/>
      <w:lvlText w:val="%1.%2.%4."/>
      <w:lvlJc w:val="left"/>
      <w:pPr>
        <w:ind w:left="288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4">
      <w:start w:val="1"/>
      <w:numFmt w:val="decimal"/>
      <w:lvlText w:val="(%5)"/>
      <w:lvlJc w:val="left"/>
      <w:pPr>
        <w:ind w:left="360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432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504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76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6480" w:firstLine="0"/>
      </w:pPr>
      <w:rPr>
        <w:rFonts w:hint="default"/>
      </w:rPr>
    </w:lvl>
  </w:abstractNum>
  <w:abstractNum w:abstractNumId="26" w15:restartNumberingAfterBreak="0">
    <w:nsid w:val="6DD9706E"/>
    <w:multiLevelType w:val="hybridMultilevel"/>
    <w:tmpl w:val="2074447E"/>
    <w:lvl w:ilvl="0" w:tplc="F06E5956">
      <w:start w:val="1"/>
      <w:numFmt w:val="decimal"/>
      <w:pStyle w:val="a9"/>
      <w:lvlText w:val="%1."/>
      <w:lvlJc w:val="left"/>
      <w:pPr>
        <w:ind w:left="1069" w:hanging="360"/>
      </w:pPr>
      <w:rPr>
        <w:rFonts w:hint="default"/>
        <w:color w:val="000000" w:themeColor="text1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17C054A"/>
    <w:multiLevelType w:val="multilevel"/>
    <w:tmpl w:val="49C20D46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165627541">
    <w:abstractNumId w:val="24"/>
  </w:num>
  <w:num w:numId="2" w16cid:durableId="1033307641">
    <w:abstractNumId w:val="1"/>
  </w:num>
  <w:num w:numId="3" w16cid:durableId="764688516">
    <w:abstractNumId w:val="12"/>
  </w:num>
  <w:num w:numId="4" w16cid:durableId="1677028480">
    <w:abstractNumId w:val="23"/>
  </w:num>
  <w:num w:numId="5" w16cid:durableId="1283265146">
    <w:abstractNumId w:val="27"/>
  </w:num>
  <w:num w:numId="6" w16cid:durableId="742029487">
    <w:abstractNumId w:val="18"/>
  </w:num>
  <w:num w:numId="7" w16cid:durableId="659306168">
    <w:abstractNumId w:val="25"/>
  </w:num>
  <w:num w:numId="8" w16cid:durableId="416294909">
    <w:abstractNumId w:val="10"/>
  </w:num>
  <w:num w:numId="9" w16cid:durableId="979728475">
    <w:abstractNumId w:val="17"/>
  </w:num>
  <w:num w:numId="10" w16cid:durableId="300841811">
    <w:abstractNumId w:val="9"/>
  </w:num>
  <w:num w:numId="11" w16cid:durableId="432163454">
    <w:abstractNumId w:val="26"/>
  </w:num>
  <w:num w:numId="12" w16cid:durableId="1706981783">
    <w:abstractNumId w:val="21"/>
    <w:lvlOverride w:ilvl="0">
      <w:startOverride w:val="1"/>
    </w:lvlOverride>
  </w:num>
  <w:num w:numId="13" w16cid:durableId="377556646">
    <w:abstractNumId w:val="13"/>
  </w:num>
  <w:num w:numId="14" w16cid:durableId="156118149">
    <w:abstractNumId w:val="20"/>
  </w:num>
  <w:num w:numId="15" w16cid:durableId="2086873202">
    <w:abstractNumId w:val="11"/>
  </w:num>
  <w:num w:numId="16" w16cid:durableId="1188758485">
    <w:abstractNumId w:val="15"/>
  </w:num>
  <w:num w:numId="17" w16cid:durableId="1311132589">
    <w:abstractNumId w:val="14"/>
  </w:num>
  <w:num w:numId="18" w16cid:durableId="1876580547">
    <w:abstractNumId w:val="16"/>
  </w:num>
  <w:num w:numId="19" w16cid:durableId="131942445">
    <w:abstractNumId w:val="19"/>
  </w:num>
  <w:num w:numId="20" w16cid:durableId="385229365">
    <w:abstractNumId w:val="22"/>
  </w:num>
  <w:num w:numId="21" w16cid:durableId="1848247783">
    <w:abstractNumId w:val="0"/>
  </w:num>
  <w:num w:numId="22" w16cid:durableId="301271999">
    <w:abstractNumId w:val="2"/>
  </w:num>
  <w:num w:numId="23" w16cid:durableId="661935938">
    <w:abstractNumId w:val="3"/>
  </w:num>
  <w:num w:numId="24" w16cid:durableId="1755587231">
    <w:abstractNumId w:val="4"/>
  </w:num>
  <w:num w:numId="25" w16cid:durableId="591163767">
    <w:abstractNumId w:val="5"/>
  </w:num>
  <w:num w:numId="26" w16cid:durableId="1312782708">
    <w:abstractNumId w:val="6"/>
  </w:num>
  <w:num w:numId="27" w16cid:durableId="1199782597">
    <w:abstractNumId w:val="7"/>
  </w:num>
  <w:num w:numId="28" w16cid:durableId="1472480789">
    <w:abstractNumId w:val="8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8"/>
  <w:activeWritingStyle w:appName="MSWord" w:lang="ru-RU" w:vendorID="64" w:dllVersion="0" w:nlCheck="1" w:checkStyle="0"/>
  <w:activeWritingStyle w:appName="MSWord" w:lang="en-US" w:vendorID="64" w:dllVersion="0" w:nlCheck="1" w:checkStyle="0"/>
  <w:proofState w:spelling="clean" w:grammar="clean"/>
  <w:attachedTemplate r:id="rId1"/>
  <w:linkStyles/>
  <w:defaultTabStop w:val="708"/>
  <w:evenAndOddHeaders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59DD"/>
    <w:rsid w:val="00000011"/>
    <w:rsid w:val="00000433"/>
    <w:rsid w:val="000007D0"/>
    <w:rsid w:val="00000886"/>
    <w:rsid w:val="00001358"/>
    <w:rsid w:val="000015DB"/>
    <w:rsid w:val="000021F5"/>
    <w:rsid w:val="00002387"/>
    <w:rsid w:val="000027D7"/>
    <w:rsid w:val="00003B25"/>
    <w:rsid w:val="00003EFF"/>
    <w:rsid w:val="00004BA1"/>
    <w:rsid w:val="00005525"/>
    <w:rsid w:val="000055A7"/>
    <w:rsid w:val="00005746"/>
    <w:rsid w:val="00005C31"/>
    <w:rsid w:val="00005DB7"/>
    <w:rsid w:val="000066B7"/>
    <w:rsid w:val="000077B8"/>
    <w:rsid w:val="000100A2"/>
    <w:rsid w:val="0001299B"/>
    <w:rsid w:val="00012D0E"/>
    <w:rsid w:val="00013173"/>
    <w:rsid w:val="000139ED"/>
    <w:rsid w:val="00014103"/>
    <w:rsid w:val="00014B84"/>
    <w:rsid w:val="0001515F"/>
    <w:rsid w:val="000160DD"/>
    <w:rsid w:val="000173B1"/>
    <w:rsid w:val="0001768C"/>
    <w:rsid w:val="00017AA1"/>
    <w:rsid w:val="000200B1"/>
    <w:rsid w:val="00020CFA"/>
    <w:rsid w:val="00021010"/>
    <w:rsid w:val="0002107B"/>
    <w:rsid w:val="000239C0"/>
    <w:rsid w:val="000248DA"/>
    <w:rsid w:val="000249F4"/>
    <w:rsid w:val="000250FF"/>
    <w:rsid w:val="000256F8"/>
    <w:rsid w:val="0002584E"/>
    <w:rsid w:val="00026962"/>
    <w:rsid w:val="00026DF8"/>
    <w:rsid w:val="00030640"/>
    <w:rsid w:val="00030A5C"/>
    <w:rsid w:val="00031058"/>
    <w:rsid w:val="000324EF"/>
    <w:rsid w:val="000326FD"/>
    <w:rsid w:val="000333F3"/>
    <w:rsid w:val="00033421"/>
    <w:rsid w:val="000335D2"/>
    <w:rsid w:val="000337CF"/>
    <w:rsid w:val="00034536"/>
    <w:rsid w:val="00034946"/>
    <w:rsid w:val="00034A2F"/>
    <w:rsid w:val="00037BA9"/>
    <w:rsid w:val="00040104"/>
    <w:rsid w:val="00041A7D"/>
    <w:rsid w:val="0004234E"/>
    <w:rsid w:val="0004241C"/>
    <w:rsid w:val="000425B2"/>
    <w:rsid w:val="0004373C"/>
    <w:rsid w:val="000441BD"/>
    <w:rsid w:val="000449A0"/>
    <w:rsid w:val="00045FD8"/>
    <w:rsid w:val="00050DFC"/>
    <w:rsid w:val="000519EB"/>
    <w:rsid w:val="00051D25"/>
    <w:rsid w:val="00052AE3"/>
    <w:rsid w:val="000530AD"/>
    <w:rsid w:val="00053664"/>
    <w:rsid w:val="00053EED"/>
    <w:rsid w:val="00056D6D"/>
    <w:rsid w:val="000579F2"/>
    <w:rsid w:val="00057EB9"/>
    <w:rsid w:val="00060AC6"/>
    <w:rsid w:val="00061513"/>
    <w:rsid w:val="000615A0"/>
    <w:rsid w:val="000619CF"/>
    <w:rsid w:val="00062076"/>
    <w:rsid w:val="00062372"/>
    <w:rsid w:val="00062E12"/>
    <w:rsid w:val="00064221"/>
    <w:rsid w:val="00064BBC"/>
    <w:rsid w:val="000655A6"/>
    <w:rsid w:val="00065C20"/>
    <w:rsid w:val="00065CD3"/>
    <w:rsid w:val="0006748D"/>
    <w:rsid w:val="0006762B"/>
    <w:rsid w:val="000701F4"/>
    <w:rsid w:val="00070F00"/>
    <w:rsid w:val="00071C45"/>
    <w:rsid w:val="00072751"/>
    <w:rsid w:val="00073257"/>
    <w:rsid w:val="00073411"/>
    <w:rsid w:val="000739D8"/>
    <w:rsid w:val="000765C9"/>
    <w:rsid w:val="00077F72"/>
    <w:rsid w:val="000801E9"/>
    <w:rsid w:val="00080846"/>
    <w:rsid w:val="00081481"/>
    <w:rsid w:val="00082083"/>
    <w:rsid w:val="00082FAE"/>
    <w:rsid w:val="00083E53"/>
    <w:rsid w:val="000842AC"/>
    <w:rsid w:val="00086140"/>
    <w:rsid w:val="000866C9"/>
    <w:rsid w:val="00090D36"/>
    <w:rsid w:val="00090D7B"/>
    <w:rsid w:val="00091C60"/>
    <w:rsid w:val="00091E75"/>
    <w:rsid w:val="00093E2A"/>
    <w:rsid w:val="00093E41"/>
    <w:rsid w:val="00094E54"/>
    <w:rsid w:val="00094FA4"/>
    <w:rsid w:val="000959D8"/>
    <w:rsid w:val="00096BE3"/>
    <w:rsid w:val="000978CB"/>
    <w:rsid w:val="00097C65"/>
    <w:rsid w:val="000A00AB"/>
    <w:rsid w:val="000A055C"/>
    <w:rsid w:val="000A0929"/>
    <w:rsid w:val="000A0AA6"/>
    <w:rsid w:val="000A2A89"/>
    <w:rsid w:val="000A417B"/>
    <w:rsid w:val="000A46FC"/>
    <w:rsid w:val="000A53BF"/>
    <w:rsid w:val="000A6B94"/>
    <w:rsid w:val="000B010B"/>
    <w:rsid w:val="000B0D10"/>
    <w:rsid w:val="000B2252"/>
    <w:rsid w:val="000B2370"/>
    <w:rsid w:val="000B29B6"/>
    <w:rsid w:val="000B2D77"/>
    <w:rsid w:val="000B3918"/>
    <w:rsid w:val="000B3ABC"/>
    <w:rsid w:val="000B42F6"/>
    <w:rsid w:val="000B4C04"/>
    <w:rsid w:val="000B516C"/>
    <w:rsid w:val="000B6701"/>
    <w:rsid w:val="000C009B"/>
    <w:rsid w:val="000C0144"/>
    <w:rsid w:val="000C11AD"/>
    <w:rsid w:val="000C2271"/>
    <w:rsid w:val="000C231A"/>
    <w:rsid w:val="000C2688"/>
    <w:rsid w:val="000C3DB9"/>
    <w:rsid w:val="000C4E40"/>
    <w:rsid w:val="000C51B5"/>
    <w:rsid w:val="000C6822"/>
    <w:rsid w:val="000C76F3"/>
    <w:rsid w:val="000D043C"/>
    <w:rsid w:val="000D1406"/>
    <w:rsid w:val="000D3094"/>
    <w:rsid w:val="000D355E"/>
    <w:rsid w:val="000D5772"/>
    <w:rsid w:val="000D5BEA"/>
    <w:rsid w:val="000D7257"/>
    <w:rsid w:val="000D7D70"/>
    <w:rsid w:val="000D7FA9"/>
    <w:rsid w:val="000E0632"/>
    <w:rsid w:val="000E1047"/>
    <w:rsid w:val="000E141D"/>
    <w:rsid w:val="000E1F16"/>
    <w:rsid w:val="000E270F"/>
    <w:rsid w:val="000E319B"/>
    <w:rsid w:val="000E4EA3"/>
    <w:rsid w:val="000E4F8B"/>
    <w:rsid w:val="000E548D"/>
    <w:rsid w:val="000E65F6"/>
    <w:rsid w:val="000F010D"/>
    <w:rsid w:val="000F012E"/>
    <w:rsid w:val="000F0A54"/>
    <w:rsid w:val="000F2967"/>
    <w:rsid w:val="000F2980"/>
    <w:rsid w:val="000F2A86"/>
    <w:rsid w:val="000F2B7C"/>
    <w:rsid w:val="000F2C87"/>
    <w:rsid w:val="000F45C2"/>
    <w:rsid w:val="000F477B"/>
    <w:rsid w:val="000F58FC"/>
    <w:rsid w:val="000F66CF"/>
    <w:rsid w:val="00103123"/>
    <w:rsid w:val="001058FE"/>
    <w:rsid w:val="0010606A"/>
    <w:rsid w:val="001061DA"/>
    <w:rsid w:val="00110085"/>
    <w:rsid w:val="00110F58"/>
    <w:rsid w:val="00111155"/>
    <w:rsid w:val="001123DA"/>
    <w:rsid w:val="00112F23"/>
    <w:rsid w:val="0011478B"/>
    <w:rsid w:val="0011562D"/>
    <w:rsid w:val="0011638A"/>
    <w:rsid w:val="001204DA"/>
    <w:rsid w:val="001205F2"/>
    <w:rsid w:val="0012256A"/>
    <w:rsid w:val="0012495D"/>
    <w:rsid w:val="00124967"/>
    <w:rsid w:val="001255EA"/>
    <w:rsid w:val="001257C0"/>
    <w:rsid w:val="00127378"/>
    <w:rsid w:val="00131902"/>
    <w:rsid w:val="001322DC"/>
    <w:rsid w:val="00133F01"/>
    <w:rsid w:val="001377BC"/>
    <w:rsid w:val="001400B2"/>
    <w:rsid w:val="0014127D"/>
    <w:rsid w:val="001414AD"/>
    <w:rsid w:val="00141C39"/>
    <w:rsid w:val="001422DC"/>
    <w:rsid w:val="001434F2"/>
    <w:rsid w:val="0014368A"/>
    <w:rsid w:val="001441B5"/>
    <w:rsid w:val="001444B1"/>
    <w:rsid w:val="00145735"/>
    <w:rsid w:val="00145BE2"/>
    <w:rsid w:val="00146235"/>
    <w:rsid w:val="0014654C"/>
    <w:rsid w:val="0014763E"/>
    <w:rsid w:val="0014765E"/>
    <w:rsid w:val="00147D74"/>
    <w:rsid w:val="001504B5"/>
    <w:rsid w:val="0015099D"/>
    <w:rsid w:val="00150A50"/>
    <w:rsid w:val="00151312"/>
    <w:rsid w:val="00151ADC"/>
    <w:rsid w:val="00153270"/>
    <w:rsid w:val="001536CD"/>
    <w:rsid w:val="00153B0C"/>
    <w:rsid w:val="001546FD"/>
    <w:rsid w:val="00156508"/>
    <w:rsid w:val="001567CB"/>
    <w:rsid w:val="001570B1"/>
    <w:rsid w:val="0015745C"/>
    <w:rsid w:val="00157F12"/>
    <w:rsid w:val="00160558"/>
    <w:rsid w:val="00161FE1"/>
    <w:rsid w:val="001629F5"/>
    <w:rsid w:val="001632B8"/>
    <w:rsid w:val="00163754"/>
    <w:rsid w:val="001656EA"/>
    <w:rsid w:val="0016572D"/>
    <w:rsid w:val="001669F7"/>
    <w:rsid w:val="00166A9D"/>
    <w:rsid w:val="00166D8A"/>
    <w:rsid w:val="001674A2"/>
    <w:rsid w:val="00167AC7"/>
    <w:rsid w:val="00167F20"/>
    <w:rsid w:val="001700E9"/>
    <w:rsid w:val="00170AD8"/>
    <w:rsid w:val="001711E4"/>
    <w:rsid w:val="00171C39"/>
    <w:rsid w:val="00172C17"/>
    <w:rsid w:val="001732A7"/>
    <w:rsid w:val="00173BB0"/>
    <w:rsid w:val="00174514"/>
    <w:rsid w:val="00174C30"/>
    <w:rsid w:val="001755EE"/>
    <w:rsid w:val="001764D0"/>
    <w:rsid w:val="00177E1A"/>
    <w:rsid w:val="00177EBE"/>
    <w:rsid w:val="001802DD"/>
    <w:rsid w:val="00181482"/>
    <w:rsid w:val="00183375"/>
    <w:rsid w:val="00184CFF"/>
    <w:rsid w:val="00184E83"/>
    <w:rsid w:val="001853DB"/>
    <w:rsid w:val="001854DC"/>
    <w:rsid w:val="001858DA"/>
    <w:rsid w:val="001866AF"/>
    <w:rsid w:val="00191D35"/>
    <w:rsid w:val="00191E6B"/>
    <w:rsid w:val="001927AF"/>
    <w:rsid w:val="00192F31"/>
    <w:rsid w:val="0019325B"/>
    <w:rsid w:val="0019349D"/>
    <w:rsid w:val="00194887"/>
    <w:rsid w:val="00194FCB"/>
    <w:rsid w:val="00195EB9"/>
    <w:rsid w:val="00196163"/>
    <w:rsid w:val="00197031"/>
    <w:rsid w:val="00197299"/>
    <w:rsid w:val="00197A53"/>
    <w:rsid w:val="001A147A"/>
    <w:rsid w:val="001A212F"/>
    <w:rsid w:val="001A2C38"/>
    <w:rsid w:val="001A38BB"/>
    <w:rsid w:val="001A3DD9"/>
    <w:rsid w:val="001A40AA"/>
    <w:rsid w:val="001A4416"/>
    <w:rsid w:val="001A4562"/>
    <w:rsid w:val="001A4577"/>
    <w:rsid w:val="001A50E0"/>
    <w:rsid w:val="001A6883"/>
    <w:rsid w:val="001A720C"/>
    <w:rsid w:val="001A7505"/>
    <w:rsid w:val="001B1162"/>
    <w:rsid w:val="001B3301"/>
    <w:rsid w:val="001B3BB6"/>
    <w:rsid w:val="001B3DB1"/>
    <w:rsid w:val="001B3FC6"/>
    <w:rsid w:val="001B4C78"/>
    <w:rsid w:val="001B69B9"/>
    <w:rsid w:val="001B71F4"/>
    <w:rsid w:val="001B777B"/>
    <w:rsid w:val="001B77DF"/>
    <w:rsid w:val="001B7FD2"/>
    <w:rsid w:val="001C1D3E"/>
    <w:rsid w:val="001C253C"/>
    <w:rsid w:val="001C278E"/>
    <w:rsid w:val="001C2D14"/>
    <w:rsid w:val="001C3960"/>
    <w:rsid w:val="001C3B6F"/>
    <w:rsid w:val="001C4914"/>
    <w:rsid w:val="001C5876"/>
    <w:rsid w:val="001C58AC"/>
    <w:rsid w:val="001C5EA4"/>
    <w:rsid w:val="001C650D"/>
    <w:rsid w:val="001C6D6F"/>
    <w:rsid w:val="001C7232"/>
    <w:rsid w:val="001C73DD"/>
    <w:rsid w:val="001C7DBB"/>
    <w:rsid w:val="001D0836"/>
    <w:rsid w:val="001D087E"/>
    <w:rsid w:val="001D1F40"/>
    <w:rsid w:val="001D20D2"/>
    <w:rsid w:val="001D2158"/>
    <w:rsid w:val="001D2948"/>
    <w:rsid w:val="001D3504"/>
    <w:rsid w:val="001D3863"/>
    <w:rsid w:val="001D79FA"/>
    <w:rsid w:val="001E06CC"/>
    <w:rsid w:val="001E0E25"/>
    <w:rsid w:val="001E102C"/>
    <w:rsid w:val="001E1629"/>
    <w:rsid w:val="001E1F51"/>
    <w:rsid w:val="001E2176"/>
    <w:rsid w:val="001E2204"/>
    <w:rsid w:val="001E321F"/>
    <w:rsid w:val="001E4609"/>
    <w:rsid w:val="001E715F"/>
    <w:rsid w:val="001E7C46"/>
    <w:rsid w:val="001E7C4B"/>
    <w:rsid w:val="001F0589"/>
    <w:rsid w:val="001F0ADB"/>
    <w:rsid w:val="001F106F"/>
    <w:rsid w:val="001F1CC1"/>
    <w:rsid w:val="001F37C8"/>
    <w:rsid w:val="001F398D"/>
    <w:rsid w:val="001F4890"/>
    <w:rsid w:val="001F5219"/>
    <w:rsid w:val="001F585C"/>
    <w:rsid w:val="001F58FC"/>
    <w:rsid w:val="001F5C07"/>
    <w:rsid w:val="002011E1"/>
    <w:rsid w:val="00201920"/>
    <w:rsid w:val="00202899"/>
    <w:rsid w:val="00202F5C"/>
    <w:rsid w:val="00203505"/>
    <w:rsid w:val="002040DF"/>
    <w:rsid w:val="00204227"/>
    <w:rsid w:val="00204278"/>
    <w:rsid w:val="0020534C"/>
    <w:rsid w:val="00205655"/>
    <w:rsid w:val="0020579D"/>
    <w:rsid w:val="00207FA4"/>
    <w:rsid w:val="002102EB"/>
    <w:rsid w:val="00210400"/>
    <w:rsid w:val="002119AA"/>
    <w:rsid w:val="00211B55"/>
    <w:rsid w:val="0021294C"/>
    <w:rsid w:val="00213890"/>
    <w:rsid w:val="0021458C"/>
    <w:rsid w:val="0021459D"/>
    <w:rsid w:val="0021507F"/>
    <w:rsid w:val="00216E9D"/>
    <w:rsid w:val="002173DE"/>
    <w:rsid w:val="002174DC"/>
    <w:rsid w:val="00217C07"/>
    <w:rsid w:val="002206A2"/>
    <w:rsid w:val="00220FB6"/>
    <w:rsid w:val="0022251B"/>
    <w:rsid w:val="0022266C"/>
    <w:rsid w:val="00223385"/>
    <w:rsid w:val="00223931"/>
    <w:rsid w:val="002243C9"/>
    <w:rsid w:val="0022601C"/>
    <w:rsid w:val="002267D8"/>
    <w:rsid w:val="0022731B"/>
    <w:rsid w:val="00227473"/>
    <w:rsid w:val="00227733"/>
    <w:rsid w:val="00227E9D"/>
    <w:rsid w:val="00230816"/>
    <w:rsid w:val="002309BF"/>
    <w:rsid w:val="00230B64"/>
    <w:rsid w:val="00230C0F"/>
    <w:rsid w:val="00231BFC"/>
    <w:rsid w:val="00231F88"/>
    <w:rsid w:val="00232134"/>
    <w:rsid w:val="0023267E"/>
    <w:rsid w:val="0023302D"/>
    <w:rsid w:val="00233039"/>
    <w:rsid w:val="00233561"/>
    <w:rsid w:val="00233F20"/>
    <w:rsid w:val="0023414A"/>
    <w:rsid w:val="0023546C"/>
    <w:rsid w:val="002369ED"/>
    <w:rsid w:val="00236C37"/>
    <w:rsid w:val="002370B6"/>
    <w:rsid w:val="00237B1B"/>
    <w:rsid w:val="002404D9"/>
    <w:rsid w:val="00241B7E"/>
    <w:rsid w:val="00242A56"/>
    <w:rsid w:val="00242B56"/>
    <w:rsid w:val="002446AE"/>
    <w:rsid w:val="002453AD"/>
    <w:rsid w:val="00245B4B"/>
    <w:rsid w:val="00245D3F"/>
    <w:rsid w:val="002500FA"/>
    <w:rsid w:val="0025068D"/>
    <w:rsid w:val="00250F59"/>
    <w:rsid w:val="0025134B"/>
    <w:rsid w:val="002523C4"/>
    <w:rsid w:val="00253220"/>
    <w:rsid w:val="002535C0"/>
    <w:rsid w:val="00253A94"/>
    <w:rsid w:val="00253CB3"/>
    <w:rsid w:val="0025404D"/>
    <w:rsid w:val="00254050"/>
    <w:rsid w:val="00254176"/>
    <w:rsid w:val="0025532C"/>
    <w:rsid w:val="00257BBF"/>
    <w:rsid w:val="00257BD6"/>
    <w:rsid w:val="00260048"/>
    <w:rsid w:val="00260C58"/>
    <w:rsid w:val="00261F62"/>
    <w:rsid w:val="0026225F"/>
    <w:rsid w:val="00262381"/>
    <w:rsid w:val="0026296F"/>
    <w:rsid w:val="00262ADC"/>
    <w:rsid w:val="00262B3B"/>
    <w:rsid w:val="00264225"/>
    <w:rsid w:val="00264D5C"/>
    <w:rsid w:val="00265917"/>
    <w:rsid w:val="0026598B"/>
    <w:rsid w:val="00266328"/>
    <w:rsid w:val="002666C2"/>
    <w:rsid w:val="002671D1"/>
    <w:rsid w:val="002675A8"/>
    <w:rsid w:val="00267717"/>
    <w:rsid w:val="00270473"/>
    <w:rsid w:val="00270AC2"/>
    <w:rsid w:val="00270BE9"/>
    <w:rsid w:val="00270F73"/>
    <w:rsid w:val="00272ABD"/>
    <w:rsid w:val="002733DE"/>
    <w:rsid w:val="002742A5"/>
    <w:rsid w:val="002745BA"/>
    <w:rsid w:val="00274CC1"/>
    <w:rsid w:val="00275B44"/>
    <w:rsid w:val="00275D3C"/>
    <w:rsid w:val="00276560"/>
    <w:rsid w:val="002774EC"/>
    <w:rsid w:val="00277914"/>
    <w:rsid w:val="002806CB"/>
    <w:rsid w:val="002815CF"/>
    <w:rsid w:val="00281AEF"/>
    <w:rsid w:val="0028245C"/>
    <w:rsid w:val="00282C56"/>
    <w:rsid w:val="00282DAB"/>
    <w:rsid w:val="00283F13"/>
    <w:rsid w:val="00283F6A"/>
    <w:rsid w:val="00284833"/>
    <w:rsid w:val="002857A1"/>
    <w:rsid w:val="00286453"/>
    <w:rsid w:val="00287287"/>
    <w:rsid w:val="00287CAA"/>
    <w:rsid w:val="00287F5F"/>
    <w:rsid w:val="002900EF"/>
    <w:rsid w:val="00292522"/>
    <w:rsid w:val="00292828"/>
    <w:rsid w:val="002932EB"/>
    <w:rsid w:val="00294423"/>
    <w:rsid w:val="0029500A"/>
    <w:rsid w:val="00295C66"/>
    <w:rsid w:val="002971BF"/>
    <w:rsid w:val="00297875"/>
    <w:rsid w:val="002A051B"/>
    <w:rsid w:val="002A0A53"/>
    <w:rsid w:val="002A19CB"/>
    <w:rsid w:val="002A1A06"/>
    <w:rsid w:val="002A1A24"/>
    <w:rsid w:val="002A3BAE"/>
    <w:rsid w:val="002A41A7"/>
    <w:rsid w:val="002A4BCE"/>
    <w:rsid w:val="002A54FA"/>
    <w:rsid w:val="002A5874"/>
    <w:rsid w:val="002A6CE1"/>
    <w:rsid w:val="002A7AA1"/>
    <w:rsid w:val="002B0AF7"/>
    <w:rsid w:val="002B106D"/>
    <w:rsid w:val="002B143B"/>
    <w:rsid w:val="002B21FE"/>
    <w:rsid w:val="002B22AA"/>
    <w:rsid w:val="002B25E6"/>
    <w:rsid w:val="002B2810"/>
    <w:rsid w:val="002B38D8"/>
    <w:rsid w:val="002B3ED9"/>
    <w:rsid w:val="002B44D1"/>
    <w:rsid w:val="002B4977"/>
    <w:rsid w:val="002B497E"/>
    <w:rsid w:val="002B517F"/>
    <w:rsid w:val="002B564C"/>
    <w:rsid w:val="002B64D2"/>
    <w:rsid w:val="002B65B4"/>
    <w:rsid w:val="002B6FF7"/>
    <w:rsid w:val="002C0406"/>
    <w:rsid w:val="002C1BC9"/>
    <w:rsid w:val="002C29F7"/>
    <w:rsid w:val="002C4815"/>
    <w:rsid w:val="002C4D4B"/>
    <w:rsid w:val="002C533B"/>
    <w:rsid w:val="002C5A2D"/>
    <w:rsid w:val="002C623F"/>
    <w:rsid w:val="002C6C51"/>
    <w:rsid w:val="002C7213"/>
    <w:rsid w:val="002C7985"/>
    <w:rsid w:val="002C7E78"/>
    <w:rsid w:val="002D0B49"/>
    <w:rsid w:val="002D1927"/>
    <w:rsid w:val="002D1E65"/>
    <w:rsid w:val="002D2540"/>
    <w:rsid w:val="002D29F2"/>
    <w:rsid w:val="002D2CFB"/>
    <w:rsid w:val="002D398C"/>
    <w:rsid w:val="002D47FB"/>
    <w:rsid w:val="002D4FF9"/>
    <w:rsid w:val="002D5786"/>
    <w:rsid w:val="002D5837"/>
    <w:rsid w:val="002D6687"/>
    <w:rsid w:val="002D668C"/>
    <w:rsid w:val="002D6BAC"/>
    <w:rsid w:val="002D6C68"/>
    <w:rsid w:val="002D6F20"/>
    <w:rsid w:val="002D754F"/>
    <w:rsid w:val="002D7F41"/>
    <w:rsid w:val="002E0550"/>
    <w:rsid w:val="002E0739"/>
    <w:rsid w:val="002E125F"/>
    <w:rsid w:val="002E1807"/>
    <w:rsid w:val="002E19A6"/>
    <w:rsid w:val="002E2C0F"/>
    <w:rsid w:val="002E310B"/>
    <w:rsid w:val="002E351E"/>
    <w:rsid w:val="002E35A8"/>
    <w:rsid w:val="002E4EA5"/>
    <w:rsid w:val="002E5191"/>
    <w:rsid w:val="002E5915"/>
    <w:rsid w:val="002E61BE"/>
    <w:rsid w:val="002E6AA2"/>
    <w:rsid w:val="002E6B4E"/>
    <w:rsid w:val="002E7C6E"/>
    <w:rsid w:val="002E7D31"/>
    <w:rsid w:val="002F0298"/>
    <w:rsid w:val="002F04EB"/>
    <w:rsid w:val="002F3829"/>
    <w:rsid w:val="002F38E4"/>
    <w:rsid w:val="002F4B18"/>
    <w:rsid w:val="002F6D60"/>
    <w:rsid w:val="002F7B90"/>
    <w:rsid w:val="00300661"/>
    <w:rsid w:val="00301C3C"/>
    <w:rsid w:val="003022B7"/>
    <w:rsid w:val="003022C4"/>
    <w:rsid w:val="003025D0"/>
    <w:rsid w:val="00303613"/>
    <w:rsid w:val="0030576F"/>
    <w:rsid w:val="003058BD"/>
    <w:rsid w:val="00307360"/>
    <w:rsid w:val="003076F7"/>
    <w:rsid w:val="00307744"/>
    <w:rsid w:val="00310159"/>
    <w:rsid w:val="0031028F"/>
    <w:rsid w:val="00310B15"/>
    <w:rsid w:val="0031145D"/>
    <w:rsid w:val="00311744"/>
    <w:rsid w:val="00311D68"/>
    <w:rsid w:val="00312689"/>
    <w:rsid w:val="00313F18"/>
    <w:rsid w:val="003142BC"/>
    <w:rsid w:val="003143AA"/>
    <w:rsid w:val="00314A10"/>
    <w:rsid w:val="00314C6E"/>
    <w:rsid w:val="00315B72"/>
    <w:rsid w:val="0032039E"/>
    <w:rsid w:val="00320EED"/>
    <w:rsid w:val="00322CED"/>
    <w:rsid w:val="00324161"/>
    <w:rsid w:val="00325575"/>
    <w:rsid w:val="00327787"/>
    <w:rsid w:val="003315AB"/>
    <w:rsid w:val="00331C13"/>
    <w:rsid w:val="00332FE6"/>
    <w:rsid w:val="0033393B"/>
    <w:rsid w:val="0033585D"/>
    <w:rsid w:val="00335884"/>
    <w:rsid w:val="003362EF"/>
    <w:rsid w:val="00337B46"/>
    <w:rsid w:val="00340080"/>
    <w:rsid w:val="0034159B"/>
    <w:rsid w:val="0034269E"/>
    <w:rsid w:val="003443DF"/>
    <w:rsid w:val="00344BAE"/>
    <w:rsid w:val="003451AA"/>
    <w:rsid w:val="003466D0"/>
    <w:rsid w:val="00347516"/>
    <w:rsid w:val="0034770A"/>
    <w:rsid w:val="00347E4D"/>
    <w:rsid w:val="0035099B"/>
    <w:rsid w:val="00350D11"/>
    <w:rsid w:val="00350D19"/>
    <w:rsid w:val="00351006"/>
    <w:rsid w:val="003514EA"/>
    <w:rsid w:val="0035240D"/>
    <w:rsid w:val="003524B7"/>
    <w:rsid w:val="003524D8"/>
    <w:rsid w:val="00352F31"/>
    <w:rsid w:val="003530EB"/>
    <w:rsid w:val="00353869"/>
    <w:rsid w:val="003549CE"/>
    <w:rsid w:val="00356453"/>
    <w:rsid w:val="00356EB5"/>
    <w:rsid w:val="00357C4B"/>
    <w:rsid w:val="003600AF"/>
    <w:rsid w:val="00360E60"/>
    <w:rsid w:val="00361593"/>
    <w:rsid w:val="00362FB9"/>
    <w:rsid w:val="00363470"/>
    <w:rsid w:val="0036647C"/>
    <w:rsid w:val="00366804"/>
    <w:rsid w:val="00367229"/>
    <w:rsid w:val="003676C6"/>
    <w:rsid w:val="00370F84"/>
    <w:rsid w:val="00370FCD"/>
    <w:rsid w:val="00371150"/>
    <w:rsid w:val="003711B1"/>
    <w:rsid w:val="00371D06"/>
    <w:rsid w:val="00372A94"/>
    <w:rsid w:val="00372E58"/>
    <w:rsid w:val="0037415C"/>
    <w:rsid w:val="00374230"/>
    <w:rsid w:val="00374ECA"/>
    <w:rsid w:val="00375D66"/>
    <w:rsid w:val="00376AFF"/>
    <w:rsid w:val="0038015F"/>
    <w:rsid w:val="003814CD"/>
    <w:rsid w:val="00381D82"/>
    <w:rsid w:val="003823A6"/>
    <w:rsid w:val="00382A5B"/>
    <w:rsid w:val="00383667"/>
    <w:rsid w:val="00383A5A"/>
    <w:rsid w:val="00383A90"/>
    <w:rsid w:val="00384230"/>
    <w:rsid w:val="003845E4"/>
    <w:rsid w:val="00384D3C"/>
    <w:rsid w:val="00384EEE"/>
    <w:rsid w:val="00386352"/>
    <w:rsid w:val="00386BA3"/>
    <w:rsid w:val="00387413"/>
    <w:rsid w:val="00387747"/>
    <w:rsid w:val="00387917"/>
    <w:rsid w:val="00390314"/>
    <w:rsid w:val="0039190C"/>
    <w:rsid w:val="00391F93"/>
    <w:rsid w:val="00392A95"/>
    <w:rsid w:val="003945B1"/>
    <w:rsid w:val="00395FB6"/>
    <w:rsid w:val="0039673F"/>
    <w:rsid w:val="003A0900"/>
    <w:rsid w:val="003A1794"/>
    <w:rsid w:val="003A1DE3"/>
    <w:rsid w:val="003A1DE4"/>
    <w:rsid w:val="003A2B36"/>
    <w:rsid w:val="003A34FA"/>
    <w:rsid w:val="003A4336"/>
    <w:rsid w:val="003A44C6"/>
    <w:rsid w:val="003A4B88"/>
    <w:rsid w:val="003A4EF7"/>
    <w:rsid w:val="003A5E26"/>
    <w:rsid w:val="003A5E64"/>
    <w:rsid w:val="003A6599"/>
    <w:rsid w:val="003A662E"/>
    <w:rsid w:val="003A6BE3"/>
    <w:rsid w:val="003A6C67"/>
    <w:rsid w:val="003B1587"/>
    <w:rsid w:val="003B1752"/>
    <w:rsid w:val="003B2067"/>
    <w:rsid w:val="003B24E7"/>
    <w:rsid w:val="003B24F9"/>
    <w:rsid w:val="003B3703"/>
    <w:rsid w:val="003B577A"/>
    <w:rsid w:val="003B5B8E"/>
    <w:rsid w:val="003B6005"/>
    <w:rsid w:val="003B694C"/>
    <w:rsid w:val="003B699E"/>
    <w:rsid w:val="003B6F89"/>
    <w:rsid w:val="003B708D"/>
    <w:rsid w:val="003B7BB9"/>
    <w:rsid w:val="003B7D04"/>
    <w:rsid w:val="003C07A0"/>
    <w:rsid w:val="003C0FE0"/>
    <w:rsid w:val="003C1601"/>
    <w:rsid w:val="003C1622"/>
    <w:rsid w:val="003C1B0A"/>
    <w:rsid w:val="003C35B5"/>
    <w:rsid w:val="003C36F3"/>
    <w:rsid w:val="003C3954"/>
    <w:rsid w:val="003C3AD7"/>
    <w:rsid w:val="003C42BE"/>
    <w:rsid w:val="003C46F5"/>
    <w:rsid w:val="003C4BEE"/>
    <w:rsid w:val="003C5C75"/>
    <w:rsid w:val="003C6149"/>
    <w:rsid w:val="003C61FE"/>
    <w:rsid w:val="003C7540"/>
    <w:rsid w:val="003D0858"/>
    <w:rsid w:val="003D1370"/>
    <w:rsid w:val="003D195D"/>
    <w:rsid w:val="003D1AC8"/>
    <w:rsid w:val="003D221B"/>
    <w:rsid w:val="003D2DC0"/>
    <w:rsid w:val="003D39F1"/>
    <w:rsid w:val="003D46E7"/>
    <w:rsid w:val="003D4B7E"/>
    <w:rsid w:val="003D6099"/>
    <w:rsid w:val="003D6210"/>
    <w:rsid w:val="003D6750"/>
    <w:rsid w:val="003D6F37"/>
    <w:rsid w:val="003D7988"/>
    <w:rsid w:val="003D79BE"/>
    <w:rsid w:val="003D7A9A"/>
    <w:rsid w:val="003E3F25"/>
    <w:rsid w:val="003E4007"/>
    <w:rsid w:val="003E48AD"/>
    <w:rsid w:val="003E552D"/>
    <w:rsid w:val="003E6675"/>
    <w:rsid w:val="003E66ED"/>
    <w:rsid w:val="003E6962"/>
    <w:rsid w:val="003E6B9F"/>
    <w:rsid w:val="003F0578"/>
    <w:rsid w:val="003F11FC"/>
    <w:rsid w:val="003F29A3"/>
    <w:rsid w:val="003F2A25"/>
    <w:rsid w:val="003F2C78"/>
    <w:rsid w:val="003F2D90"/>
    <w:rsid w:val="003F2F89"/>
    <w:rsid w:val="003F3A0C"/>
    <w:rsid w:val="003F3FA6"/>
    <w:rsid w:val="003F5B51"/>
    <w:rsid w:val="003F5FC0"/>
    <w:rsid w:val="003F6EA4"/>
    <w:rsid w:val="003F7CD6"/>
    <w:rsid w:val="004002BA"/>
    <w:rsid w:val="004010C8"/>
    <w:rsid w:val="0040140B"/>
    <w:rsid w:val="00401A30"/>
    <w:rsid w:val="00402843"/>
    <w:rsid w:val="00403341"/>
    <w:rsid w:val="0040374D"/>
    <w:rsid w:val="004038CB"/>
    <w:rsid w:val="00403F43"/>
    <w:rsid w:val="004059C3"/>
    <w:rsid w:val="004063BE"/>
    <w:rsid w:val="0040658E"/>
    <w:rsid w:val="00406EFC"/>
    <w:rsid w:val="00406F2B"/>
    <w:rsid w:val="004078A4"/>
    <w:rsid w:val="00407D44"/>
    <w:rsid w:val="00407FA2"/>
    <w:rsid w:val="00410E10"/>
    <w:rsid w:val="00411BA6"/>
    <w:rsid w:val="004125F9"/>
    <w:rsid w:val="0041287C"/>
    <w:rsid w:val="004134C6"/>
    <w:rsid w:val="00413AB2"/>
    <w:rsid w:val="00413ED3"/>
    <w:rsid w:val="004145E9"/>
    <w:rsid w:val="0041574D"/>
    <w:rsid w:val="00415F7F"/>
    <w:rsid w:val="00416C97"/>
    <w:rsid w:val="00417AD3"/>
    <w:rsid w:val="0042005F"/>
    <w:rsid w:val="00420D41"/>
    <w:rsid w:val="0042185D"/>
    <w:rsid w:val="00421FE4"/>
    <w:rsid w:val="00422156"/>
    <w:rsid w:val="00422E20"/>
    <w:rsid w:val="00427368"/>
    <w:rsid w:val="004277D8"/>
    <w:rsid w:val="0043063D"/>
    <w:rsid w:val="00431691"/>
    <w:rsid w:val="0043170A"/>
    <w:rsid w:val="00432354"/>
    <w:rsid w:val="00433473"/>
    <w:rsid w:val="00433862"/>
    <w:rsid w:val="004340B4"/>
    <w:rsid w:val="004353F5"/>
    <w:rsid w:val="00435AD4"/>
    <w:rsid w:val="00437535"/>
    <w:rsid w:val="00437655"/>
    <w:rsid w:val="00440084"/>
    <w:rsid w:val="004426BB"/>
    <w:rsid w:val="00442893"/>
    <w:rsid w:val="00442D9F"/>
    <w:rsid w:val="00442EEC"/>
    <w:rsid w:val="00443A00"/>
    <w:rsid w:val="00443C6F"/>
    <w:rsid w:val="004468DD"/>
    <w:rsid w:val="00447E4D"/>
    <w:rsid w:val="004510D0"/>
    <w:rsid w:val="0045251F"/>
    <w:rsid w:val="00452700"/>
    <w:rsid w:val="00452F58"/>
    <w:rsid w:val="004536F6"/>
    <w:rsid w:val="00453F8E"/>
    <w:rsid w:val="004541C1"/>
    <w:rsid w:val="00454444"/>
    <w:rsid w:val="004545D8"/>
    <w:rsid w:val="00455CCC"/>
    <w:rsid w:val="00455FE4"/>
    <w:rsid w:val="0045600E"/>
    <w:rsid w:val="004571E1"/>
    <w:rsid w:val="00457AD9"/>
    <w:rsid w:val="00457C58"/>
    <w:rsid w:val="00457C63"/>
    <w:rsid w:val="00460258"/>
    <w:rsid w:val="004604BE"/>
    <w:rsid w:val="00460869"/>
    <w:rsid w:val="00460FC5"/>
    <w:rsid w:val="00461994"/>
    <w:rsid w:val="004628DF"/>
    <w:rsid w:val="004636D8"/>
    <w:rsid w:val="004638ED"/>
    <w:rsid w:val="00464167"/>
    <w:rsid w:val="00464623"/>
    <w:rsid w:val="00464797"/>
    <w:rsid w:val="00465BC6"/>
    <w:rsid w:val="00470853"/>
    <w:rsid w:val="00470F22"/>
    <w:rsid w:val="00471028"/>
    <w:rsid w:val="004714FA"/>
    <w:rsid w:val="004721C7"/>
    <w:rsid w:val="00472531"/>
    <w:rsid w:val="004742D5"/>
    <w:rsid w:val="004744A8"/>
    <w:rsid w:val="004751B7"/>
    <w:rsid w:val="0047653F"/>
    <w:rsid w:val="00476AA8"/>
    <w:rsid w:val="00477744"/>
    <w:rsid w:val="00480E86"/>
    <w:rsid w:val="00480F2F"/>
    <w:rsid w:val="00481C38"/>
    <w:rsid w:val="00485465"/>
    <w:rsid w:val="00485FD3"/>
    <w:rsid w:val="00486C1E"/>
    <w:rsid w:val="0049043F"/>
    <w:rsid w:val="00490E6B"/>
    <w:rsid w:val="00491386"/>
    <w:rsid w:val="00492746"/>
    <w:rsid w:val="004929A5"/>
    <w:rsid w:val="00493388"/>
    <w:rsid w:val="00493A91"/>
    <w:rsid w:val="004943DE"/>
    <w:rsid w:val="00495D08"/>
    <w:rsid w:val="00496520"/>
    <w:rsid w:val="00497153"/>
    <w:rsid w:val="00497FA6"/>
    <w:rsid w:val="00497FCD"/>
    <w:rsid w:val="004A1AD5"/>
    <w:rsid w:val="004A1E1E"/>
    <w:rsid w:val="004A1F44"/>
    <w:rsid w:val="004A2694"/>
    <w:rsid w:val="004A337D"/>
    <w:rsid w:val="004A3B2F"/>
    <w:rsid w:val="004A3B42"/>
    <w:rsid w:val="004A508B"/>
    <w:rsid w:val="004A5F8F"/>
    <w:rsid w:val="004A7BD5"/>
    <w:rsid w:val="004B0D12"/>
    <w:rsid w:val="004B100B"/>
    <w:rsid w:val="004B1766"/>
    <w:rsid w:val="004B23EF"/>
    <w:rsid w:val="004B3521"/>
    <w:rsid w:val="004B3863"/>
    <w:rsid w:val="004B4ACA"/>
    <w:rsid w:val="004B53B0"/>
    <w:rsid w:val="004B5A92"/>
    <w:rsid w:val="004B671E"/>
    <w:rsid w:val="004B7257"/>
    <w:rsid w:val="004B765C"/>
    <w:rsid w:val="004B7D02"/>
    <w:rsid w:val="004C0C98"/>
    <w:rsid w:val="004C2676"/>
    <w:rsid w:val="004C26F5"/>
    <w:rsid w:val="004C4F9A"/>
    <w:rsid w:val="004C5587"/>
    <w:rsid w:val="004C6511"/>
    <w:rsid w:val="004C67F7"/>
    <w:rsid w:val="004C6BD4"/>
    <w:rsid w:val="004C6C34"/>
    <w:rsid w:val="004C70EB"/>
    <w:rsid w:val="004C7CD3"/>
    <w:rsid w:val="004C7E82"/>
    <w:rsid w:val="004D0080"/>
    <w:rsid w:val="004D0BA2"/>
    <w:rsid w:val="004D0CA3"/>
    <w:rsid w:val="004D1400"/>
    <w:rsid w:val="004D161E"/>
    <w:rsid w:val="004D1677"/>
    <w:rsid w:val="004D23DA"/>
    <w:rsid w:val="004D2687"/>
    <w:rsid w:val="004D300E"/>
    <w:rsid w:val="004D30A4"/>
    <w:rsid w:val="004D38B0"/>
    <w:rsid w:val="004D3AF7"/>
    <w:rsid w:val="004D53CE"/>
    <w:rsid w:val="004D59C9"/>
    <w:rsid w:val="004D5F2C"/>
    <w:rsid w:val="004D636C"/>
    <w:rsid w:val="004D6419"/>
    <w:rsid w:val="004D6D6B"/>
    <w:rsid w:val="004D756E"/>
    <w:rsid w:val="004D769B"/>
    <w:rsid w:val="004E1330"/>
    <w:rsid w:val="004E1C34"/>
    <w:rsid w:val="004E2A07"/>
    <w:rsid w:val="004E2B37"/>
    <w:rsid w:val="004E2DFB"/>
    <w:rsid w:val="004E3201"/>
    <w:rsid w:val="004E5A1F"/>
    <w:rsid w:val="004E608F"/>
    <w:rsid w:val="004E7DE5"/>
    <w:rsid w:val="004F0902"/>
    <w:rsid w:val="004F0AE2"/>
    <w:rsid w:val="004F11C0"/>
    <w:rsid w:val="004F12C9"/>
    <w:rsid w:val="004F21B5"/>
    <w:rsid w:val="004F23F4"/>
    <w:rsid w:val="004F2693"/>
    <w:rsid w:val="004F43A0"/>
    <w:rsid w:val="004F455C"/>
    <w:rsid w:val="004F4C8B"/>
    <w:rsid w:val="004F51B3"/>
    <w:rsid w:val="004F6825"/>
    <w:rsid w:val="004F6997"/>
    <w:rsid w:val="004F6C98"/>
    <w:rsid w:val="004F7378"/>
    <w:rsid w:val="004F741C"/>
    <w:rsid w:val="00500333"/>
    <w:rsid w:val="00501B37"/>
    <w:rsid w:val="0050304A"/>
    <w:rsid w:val="005038F5"/>
    <w:rsid w:val="00503A46"/>
    <w:rsid w:val="00503AB1"/>
    <w:rsid w:val="00503B22"/>
    <w:rsid w:val="00503ED9"/>
    <w:rsid w:val="00504007"/>
    <w:rsid w:val="0050434F"/>
    <w:rsid w:val="00505719"/>
    <w:rsid w:val="00507E6D"/>
    <w:rsid w:val="00511181"/>
    <w:rsid w:val="0051204F"/>
    <w:rsid w:val="00515DF8"/>
    <w:rsid w:val="0051663F"/>
    <w:rsid w:val="0051702F"/>
    <w:rsid w:val="00517253"/>
    <w:rsid w:val="00517377"/>
    <w:rsid w:val="0052027E"/>
    <w:rsid w:val="005202B5"/>
    <w:rsid w:val="0052130F"/>
    <w:rsid w:val="005213E6"/>
    <w:rsid w:val="00521619"/>
    <w:rsid w:val="00521832"/>
    <w:rsid w:val="00521AF8"/>
    <w:rsid w:val="00521CDB"/>
    <w:rsid w:val="00522B16"/>
    <w:rsid w:val="00522E21"/>
    <w:rsid w:val="005234F4"/>
    <w:rsid w:val="00523B6E"/>
    <w:rsid w:val="0052426A"/>
    <w:rsid w:val="00524395"/>
    <w:rsid w:val="0052510D"/>
    <w:rsid w:val="00525E7A"/>
    <w:rsid w:val="005269F2"/>
    <w:rsid w:val="00527137"/>
    <w:rsid w:val="0053129D"/>
    <w:rsid w:val="0053170D"/>
    <w:rsid w:val="00531901"/>
    <w:rsid w:val="0053224D"/>
    <w:rsid w:val="00532E11"/>
    <w:rsid w:val="00533F53"/>
    <w:rsid w:val="00534439"/>
    <w:rsid w:val="00535358"/>
    <w:rsid w:val="00536983"/>
    <w:rsid w:val="005375AF"/>
    <w:rsid w:val="005376EC"/>
    <w:rsid w:val="005379DB"/>
    <w:rsid w:val="0054074C"/>
    <w:rsid w:val="0054125E"/>
    <w:rsid w:val="0054148F"/>
    <w:rsid w:val="0054265F"/>
    <w:rsid w:val="00543B0B"/>
    <w:rsid w:val="00543F77"/>
    <w:rsid w:val="00544378"/>
    <w:rsid w:val="005444ED"/>
    <w:rsid w:val="00544A56"/>
    <w:rsid w:val="00544C2C"/>
    <w:rsid w:val="00544DC7"/>
    <w:rsid w:val="00546FFE"/>
    <w:rsid w:val="00547131"/>
    <w:rsid w:val="0054745F"/>
    <w:rsid w:val="005478EA"/>
    <w:rsid w:val="005501EE"/>
    <w:rsid w:val="00551AD1"/>
    <w:rsid w:val="0055221E"/>
    <w:rsid w:val="00552C7C"/>
    <w:rsid w:val="00553F85"/>
    <w:rsid w:val="00554720"/>
    <w:rsid w:val="0055507E"/>
    <w:rsid w:val="00555937"/>
    <w:rsid w:val="00555A60"/>
    <w:rsid w:val="00555B15"/>
    <w:rsid w:val="00556003"/>
    <w:rsid w:val="0055695E"/>
    <w:rsid w:val="005604E5"/>
    <w:rsid w:val="005604E8"/>
    <w:rsid w:val="00560B77"/>
    <w:rsid w:val="00561088"/>
    <w:rsid w:val="0056162D"/>
    <w:rsid w:val="0056225E"/>
    <w:rsid w:val="005626B5"/>
    <w:rsid w:val="00562AE7"/>
    <w:rsid w:val="005647A5"/>
    <w:rsid w:val="005647E4"/>
    <w:rsid w:val="0056530A"/>
    <w:rsid w:val="005654E4"/>
    <w:rsid w:val="00565614"/>
    <w:rsid w:val="00565867"/>
    <w:rsid w:val="00565A69"/>
    <w:rsid w:val="00565C23"/>
    <w:rsid w:val="00566151"/>
    <w:rsid w:val="005664B1"/>
    <w:rsid w:val="005679E6"/>
    <w:rsid w:val="005701BD"/>
    <w:rsid w:val="00570269"/>
    <w:rsid w:val="005726D6"/>
    <w:rsid w:val="00573C3B"/>
    <w:rsid w:val="00573D4E"/>
    <w:rsid w:val="00573E94"/>
    <w:rsid w:val="005757ED"/>
    <w:rsid w:val="00575C00"/>
    <w:rsid w:val="00576688"/>
    <w:rsid w:val="00576D2D"/>
    <w:rsid w:val="00577CC8"/>
    <w:rsid w:val="0058015C"/>
    <w:rsid w:val="00580C7C"/>
    <w:rsid w:val="005815C5"/>
    <w:rsid w:val="00583AD1"/>
    <w:rsid w:val="00583F04"/>
    <w:rsid w:val="0058494C"/>
    <w:rsid w:val="0058504E"/>
    <w:rsid w:val="0058576C"/>
    <w:rsid w:val="00585975"/>
    <w:rsid w:val="00585A4B"/>
    <w:rsid w:val="00585C61"/>
    <w:rsid w:val="0058608E"/>
    <w:rsid w:val="00586A99"/>
    <w:rsid w:val="00586BD4"/>
    <w:rsid w:val="005871D8"/>
    <w:rsid w:val="00590DD9"/>
    <w:rsid w:val="005919F4"/>
    <w:rsid w:val="0059219E"/>
    <w:rsid w:val="00592599"/>
    <w:rsid w:val="00594CEA"/>
    <w:rsid w:val="00595E97"/>
    <w:rsid w:val="00595EBF"/>
    <w:rsid w:val="005965E7"/>
    <w:rsid w:val="00596AC4"/>
    <w:rsid w:val="00596BE1"/>
    <w:rsid w:val="005A0628"/>
    <w:rsid w:val="005A1D55"/>
    <w:rsid w:val="005A2A1B"/>
    <w:rsid w:val="005A2C7E"/>
    <w:rsid w:val="005A2EDE"/>
    <w:rsid w:val="005A309E"/>
    <w:rsid w:val="005A34B2"/>
    <w:rsid w:val="005A34C4"/>
    <w:rsid w:val="005A3CC8"/>
    <w:rsid w:val="005A5186"/>
    <w:rsid w:val="005A51BE"/>
    <w:rsid w:val="005A5677"/>
    <w:rsid w:val="005A5ECC"/>
    <w:rsid w:val="005A6538"/>
    <w:rsid w:val="005A6D4C"/>
    <w:rsid w:val="005A7BBB"/>
    <w:rsid w:val="005B1828"/>
    <w:rsid w:val="005B18C1"/>
    <w:rsid w:val="005B4E7D"/>
    <w:rsid w:val="005B50B7"/>
    <w:rsid w:val="005B5301"/>
    <w:rsid w:val="005B605D"/>
    <w:rsid w:val="005B60FE"/>
    <w:rsid w:val="005B77DB"/>
    <w:rsid w:val="005C03C5"/>
    <w:rsid w:val="005C0946"/>
    <w:rsid w:val="005C14CE"/>
    <w:rsid w:val="005C1731"/>
    <w:rsid w:val="005C17A6"/>
    <w:rsid w:val="005C1BC1"/>
    <w:rsid w:val="005C276E"/>
    <w:rsid w:val="005C2BA5"/>
    <w:rsid w:val="005C32AD"/>
    <w:rsid w:val="005C4EEC"/>
    <w:rsid w:val="005C548C"/>
    <w:rsid w:val="005C56CC"/>
    <w:rsid w:val="005C6A00"/>
    <w:rsid w:val="005C700C"/>
    <w:rsid w:val="005C76DC"/>
    <w:rsid w:val="005C7AFC"/>
    <w:rsid w:val="005C7E2C"/>
    <w:rsid w:val="005D012B"/>
    <w:rsid w:val="005D1204"/>
    <w:rsid w:val="005D197D"/>
    <w:rsid w:val="005D1A2D"/>
    <w:rsid w:val="005D23EC"/>
    <w:rsid w:val="005D27CF"/>
    <w:rsid w:val="005D2B36"/>
    <w:rsid w:val="005D34EB"/>
    <w:rsid w:val="005D3727"/>
    <w:rsid w:val="005D4088"/>
    <w:rsid w:val="005D4D09"/>
    <w:rsid w:val="005D505A"/>
    <w:rsid w:val="005D530D"/>
    <w:rsid w:val="005D552D"/>
    <w:rsid w:val="005D5C9A"/>
    <w:rsid w:val="005D624F"/>
    <w:rsid w:val="005D6B58"/>
    <w:rsid w:val="005D721A"/>
    <w:rsid w:val="005E003B"/>
    <w:rsid w:val="005E16B9"/>
    <w:rsid w:val="005E1AFA"/>
    <w:rsid w:val="005E1DD3"/>
    <w:rsid w:val="005E2537"/>
    <w:rsid w:val="005E2F1C"/>
    <w:rsid w:val="005E4215"/>
    <w:rsid w:val="005E4226"/>
    <w:rsid w:val="005E506B"/>
    <w:rsid w:val="005E55F0"/>
    <w:rsid w:val="005E58C8"/>
    <w:rsid w:val="005E5DE8"/>
    <w:rsid w:val="005E693A"/>
    <w:rsid w:val="005F050C"/>
    <w:rsid w:val="005F0E50"/>
    <w:rsid w:val="005F1D34"/>
    <w:rsid w:val="005F3F04"/>
    <w:rsid w:val="005F5239"/>
    <w:rsid w:val="005F5681"/>
    <w:rsid w:val="005F59AA"/>
    <w:rsid w:val="005F5C8E"/>
    <w:rsid w:val="005F64AC"/>
    <w:rsid w:val="00600F4D"/>
    <w:rsid w:val="00601173"/>
    <w:rsid w:val="006014A8"/>
    <w:rsid w:val="00601947"/>
    <w:rsid w:val="00601C9F"/>
    <w:rsid w:val="00601E29"/>
    <w:rsid w:val="00601E54"/>
    <w:rsid w:val="00602091"/>
    <w:rsid w:val="0060276C"/>
    <w:rsid w:val="00603171"/>
    <w:rsid w:val="006043FD"/>
    <w:rsid w:val="006046FE"/>
    <w:rsid w:val="00604CA9"/>
    <w:rsid w:val="006050BE"/>
    <w:rsid w:val="00605451"/>
    <w:rsid w:val="00605BC8"/>
    <w:rsid w:val="0060632F"/>
    <w:rsid w:val="00606B7F"/>
    <w:rsid w:val="00607493"/>
    <w:rsid w:val="006075F9"/>
    <w:rsid w:val="006077F3"/>
    <w:rsid w:val="00607F1A"/>
    <w:rsid w:val="00607FA1"/>
    <w:rsid w:val="00611462"/>
    <w:rsid w:val="0061162C"/>
    <w:rsid w:val="006117B5"/>
    <w:rsid w:val="00611D49"/>
    <w:rsid w:val="006124B9"/>
    <w:rsid w:val="00612B88"/>
    <w:rsid w:val="00612FCB"/>
    <w:rsid w:val="006135E7"/>
    <w:rsid w:val="006136FF"/>
    <w:rsid w:val="00613A6B"/>
    <w:rsid w:val="00614C78"/>
    <w:rsid w:val="00615A44"/>
    <w:rsid w:val="00615AA1"/>
    <w:rsid w:val="00615F1C"/>
    <w:rsid w:val="00616766"/>
    <w:rsid w:val="006172B1"/>
    <w:rsid w:val="00620D40"/>
    <w:rsid w:val="006213EA"/>
    <w:rsid w:val="00621A28"/>
    <w:rsid w:val="00622E88"/>
    <w:rsid w:val="00622F4D"/>
    <w:rsid w:val="006232A0"/>
    <w:rsid w:val="006236DF"/>
    <w:rsid w:val="0062375E"/>
    <w:rsid w:val="00624BFC"/>
    <w:rsid w:val="006256F7"/>
    <w:rsid w:val="00625906"/>
    <w:rsid w:val="0062615A"/>
    <w:rsid w:val="0062619D"/>
    <w:rsid w:val="006263C8"/>
    <w:rsid w:val="00626644"/>
    <w:rsid w:val="00627EE7"/>
    <w:rsid w:val="006301C9"/>
    <w:rsid w:val="006315DC"/>
    <w:rsid w:val="006317A7"/>
    <w:rsid w:val="00631833"/>
    <w:rsid w:val="006319F8"/>
    <w:rsid w:val="00631A68"/>
    <w:rsid w:val="00631C6A"/>
    <w:rsid w:val="00632A0A"/>
    <w:rsid w:val="00633350"/>
    <w:rsid w:val="00633840"/>
    <w:rsid w:val="00633DC9"/>
    <w:rsid w:val="00634448"/>
    <w:rsid w:val="00634FAD"/>
    <w:rsid w:val="006353AE"/>
    <w:rsid w:val="00636784"/>
    <w:rsid w:val="0064217F"/>
    <w:rsid w:val="00644BDF"/>
    <w:rsid w:val="00645667"/>
    <w:rsid w:val="00645CBE"/>
    <w:rsid w:val="0064648B"/>
    <w:rsid w:val="00646BAC"/>
    <w:rsid w:val="00651017"/>
    <w:rsid w:val="0065101D"/>
    <w:rsid w:val="006518AE"/>
    <w:rsid w:val="006526B8"/>
    <w:rsid w:val="0065292E"/>
    <w:rsid w:val="00653888"/>
    <w:rsid w:val="00653EBE"/>
    <w:rsid w:val="00654125"/>
    <w:rsid w:val="0065549A"/>
    <w:rsid w:val="00655E0D"/>
    <w:rsid w:val="00657609"/>
    <w:rsid w:val="00657E8A"/>
    <w:rsid w:val="00660F84"/>
    <w:rsid w:val="006615B7"/>
    <w:rsid w:val="006619A7"/>
    <w:rsid w:val="006629FC"/>
    <w:rsid w:val="00663290"/>
    <w:rsid w:val="00664324"/>
    <w:rsid w:val="00664817"/>
    <w:rsid w:val="006665AA"/>
    <w:rsid w:val="00666B5C"/>
    <w:rsid w:val="00666DDA"/>
    <w:rsid w:val="00670816"/>
    <w:rsid w:val="00671EC0"/>
    <w:rsid w:val="00671FFD"/>
    <w:rsid w:val="00672A36"/>
    <w:rsid w:val="00672B41"/>
    <w:rsid w:val="00672C19"/>
    <w:rsid w:val="00672C2D"/>
    <w:rsid w:val="00673416"/>
    <w:rsid w:val="0067349F"/>
    <w:rsid w:val="00673ACE"/>
    <w:rsid w:val="00674142"/>
    <w:rsid w:val="0067458D"/>
    <w:rsid w:val="00674EB2"/>
    <w:rsid w:val="0067577D"/>
    <w:rsid w:val="00675C80"/>
    <w:rsid w:val="00676A67"/>
    <w:rsid w:val="0068046E"/>
    <w:rsid w:val="00680FE1"/>
    <w:rsid w:val="00681472"/>
    <w:rsid w:val="00681CD5"/>
    <w:rsid w:val="00681D78"/>
    <w:rsid w:val="00681DC5"/>
    <w:rsid w:val="00681EAE"/>
    <w:rsid w:val="0068304A"/>
    <w:rsid w:val="006846AB"/>
    <w:rsid w:val="0068486D"/>
    <w:rsid w:val="00685237"/>
    <w:rsid w:val="00685456"/>
    <w:rsid w:val="00685B83"/>
    <w:rsid w:val="00686D40"/>
    <w:rsid w:val="00687DDC"/>
    <w:rsid w:val="00691483"/>
    <w:rsid w:val="0069361B"/>
    <w:rsid w:val="006937F2"/>
    <w:rsid w:val="00693FF5"/>
    <w:rsid w:val="00694748"/>
    <w:rsid w:val="00694C70"/>
    <w:rsid w:val="0069565E"/>
    <w:rsid w:val="00695BF6"/>
    <w:rsid w:val="0069610D"/>
    <w:rsid w:val="006974AE"/>
    <w:rsid w:val="006978C4"/>
    <w:rsid w:val="006A0389"/>
    <w:rsid w:val="006A20B5"/>
    <w:rsid w:val="006A2448"/>
    <w:rsid w:val="006A2604"/>
    <w:rsid w:val="006A2B66"/>
    <w:rsid w:val="006A4301"/>
    <w:rsid w:val="006A4BD3"/>
    <w:rsid w:val="006A4D52"/>
    <w:rsid w:val="006A5014"/>
    <w:rsid w:val="006A53B0"/>
    <w:rsid w:val="006A6F90"/>
    <w:rsid w:val="006A78F3"/>
    <w:rsid w:val="006A7D5A"/>
    <w:rsid w:val="006A7EF2"/>
    <w:rsid w:val="006B0635"/>
    <w:rsid w:val="006B0CBD"/>
    <w:rsid w:val="006B1121"/>
    <w:rsid w:val="006B2448"/>
    <w:rsid w:val="006B2CDF"/>
    <w:rsid w:val="006B2FEE"/>
    <w:rsid w:val="006B369B"/>
    <w:rsid w:val="006B3CFA"/>
    <w:rsid w:val="006B4BCD"/>
    <w:rsid w:val="006B54AB"/>
    <w:rsid w:val="006B58BC"/>
    <w:rsid w:val="006B7BF9"/>
    <w:rsid w:val="006B7F60"/>
    <w:rsid w:val="006C0E4D"/>
    <w:rsid w:val="006C0F2C"/>
    <w:rsid w:val="006C154D"/>
    <w:rsid w:val="006C1BE9"/>
    <w:rsid w:val="006C2A66"/>
    <w:rsid w:val="006C3441"/>
    <w:rsid w:val="006C3B87"/>
    <w:rsid w:val="006C40AF"/>
    <w:rsid w:val="006C4C2E"/>
    <w:rsid w:val="006C5E75"/>
    <w:rsid w:val="006C647C"/>
    <w:rsid w:val="006C6F93"/>
    <w:rsid w:val="006C73B5"/>
    <w:rsid w:val="006C79DB"/>
    <w:rsid w:val="006C7F61"/>
    <w:rsid w:val="006D0760"/>
    <w:rsid w:val="006D23B1"/>
    <w:rsid w:val="006D24B3"/>
    <w:rsid w:val="006D2C92"/>
    <w:rsid w:val="006D34DA"/>
    <w:rsid w:val="006D35E5"/>
    <w:rsid w:val="006D3811"/>
    <w:rsid w:val="006D3B16"/>
    <w:rsid w:val="006D4529"/>
    <w:rsid w:val="006D4B9C"/>
    <w:rsid w:val="006D5A4E"/>
    <w:rsid w:val="006D6229"/>
    <w:rsid w:val="006D630E"/>
    <w:rsid w:val="006D724A"/>
    <w:rsid w:val="006D7E58"/>
    <w:rsid w:val="006E1571"/>
    <w:rsid w:val="006E2001"/>
    <w:rsid w:val="006E215B"/>
    <w:rsid w:val="006E2BFD"/>
    <w:rsid w:val="006E6179"/>
    <w:rsid w:val="006E6670"/>
    <w:rsid w:val="006F0A12"/>
    <w:rsid w:val="006F13E8"/>
    <w:rsid w:val="006F2C60"/>
    <w:rsid w:val="006F3295"/>
    <w:rsid w:val="006F3A06"/>
    <w:rsid w:val="006F3B54"/>
    <w:rsid w:val="006F44F0"/>
    <w:rsid w:val="006F4F0A"/>
    <w:rsid w:val="006F5139"/>
    <w:rsid w:val="006F72DE"/>
    <w:rsid w:val="006F79E5"/>
    <w:rsid w:val="006F7EE2"/>
    <w:rsid w:val="00700025"/>
    <w:rsid w:val="0070035C"/>
    <w:rsid w:val="00700397"/>
    <w:rsid w:val="007006D1"/>
    <w:rsid w:val="0070150B"/>
    <w:rsid w:val="00701855"/>
    <w:rsid w:val="00701E39"/>
    <w:rsid w:val="0070201F"/>
    <w:rsid w:val="007025EC"/>
    <w:rsid w:val="00703051"/>
    <w:rsid w:val="007030F3"/>
    <w:rsid w:val="007032FB"/>
    <w:rsid w:val="00703D93"/>
    <w:rsid w:val="007043ED"/>
    <w:rsid w:val="007045FF"/>
    <w:rsid w:val="00704665"/>
    <w:rsid w:val="007054C2"/>
    <w:rsid w:val="00705787"/>
    <w:rsid w:val="007060DC"/>
    <w:rsid w:val="007077AB"/>
    <w:rsid w:val="007100DD"/>
    <w:rsid w:val="00710C70"/>
    <w:rsid w:val="007111C7"/>
    <w:rsid w:val="00712A31"/>
    <w:rsid w:val="00714018"/>
    <w:rsid w:val="00714EDF"/>
    <w:rsid w:val="0071520D"/>
    <w:rsid w:val="007153E0"/>
    <w:rsid w:val="00715F76"/>
    <w:rsid w:val="00716A80"/>
    <w:rsid w:val="00716FBB"/>
    <w:rsid w:val="0071774F"/>
    <w:rsid w:val="007178CA"/>
    <w:rsid w:val="00720590"/>
    <w:rsid w:val="007205C4"/>
    <w:rsid w:val="00720A86"/>
    <w:rsid w:val="00720E29"/>
    <w:rsid w:val="00721FD8"/>
    <w:rsid w:val="00723E1E"/>
    <w:rsid w:val="00723F7F"/>
    <w:rsid w:val="007245D7"/>
    <w:rsid w:val="007257FF"/>
    <w:rsid w:val="0072670C"/>
    <w:rsid w:val="00726CAA"/>
    <w:rsid w:val="007305FF"/>
    <w:rsid w:val="00731D93"/>
    <w:rsid w:val="0073203C"/>
    <w:rsid w:val="00732441"/>
    <w:rsid w:val="007325A7"/>
    <w:rsid w:val="00732806"/>
    <w:rsid w:val="007346F9"/>
    <w:rsid w:val="00737327"/>
    <w:rsid w:val="0074076C"/>
    <w:rsid w:val="00740E38"/>
    <w:rsid w:val="00742636"/>
    <w:rsid w:val="00742CE5"/>
    <w:rsid w:val="007451A9"/>
    <w:rsid w:val="007474A8"/>
    <w:rsid w:val="0075008E"/>
    <w:rsid w:val="00750C30"/>
    <w:rsid w:val="00750D78"/>
    <w:rsid w:val="00751329"/>
    <w:rsid w:val="007517A1"/>
    <w:rsid w:val="00751A96"/>
    <w:rsid w:val="00751C9C"/>
    <w:rsid w:val="00751EE9"/>
    <w:rsid w:val="007520F2"/>
    <w:rsid w:val="00753055"/>
    <w:rsid w:val="00753751"/>
    <w:rsid w:val="00753C8C"/>
    <w:rsid w:val="00755B2D"/>
    <w:rsid w:val="00757197"/>
    <w:rsid w:val="00757280"/>
    <w:rsid w:val="007577A3"/>
    <w:rsid w:val="0075793D"/>
    <w:rsid w:val="0076009B"/>
    <w:rsid w:val="00760820"/>
    <w:rsid w:val="00763E06"/>
    <w:rsid w:val="007641B1"/>
    <w:rsid w:val="00765FFB"/>
    <w:rsid w:val="007709AE"/>
    <w:rsid w:val="00771660"/>
    <w:rsid w:val="00771A94"/>
    <w:rsid w:val="00772373"/>
    <w:rsid w:val="00772C13"/>
    <w:rsid w:val="0077354F"/>
    <w:rsid w:val="00773F56"/>
    <w:rsid w:val="0077462C"/>
    <w:rsid w:val="007759E0"/>
    <w:rsid w:val="00775C5D"/>
    <w:rsid w:val="007760E3"/>
    <w:rsid w:val="0077617B"/>
    <w:rsid w:val="0077680D"/>
    <w:rsid w:val="007774A8"/>
    <w:rsid w:val="00777C9D"/>
    <w:rsid w:val="00780FCF"/>
    <w:rsid w:val="00781F2B"/>
    <w:rsid w:val="00782690"/>
    <w:rsid w:val="0078310D"/>
    <w:rsid w:val="0078352A"/>
    <w:rsid w:val="00784C23"/>
    <w:rsid w:val="0078537D"/>
    <w:rsid w:val="007859F6"/>
    <w:rsid w:val="007860A2"/>
    <w:rsid w:val="00786989"/>
    <w:rsid w:val="00786FF7"/>
    <w:rsid w:val="00787E55"/>
    <w:rsid w:val="0079039E"/>
    <w:rsid w:val="007907D0"/>
    <w:rsid w:val="00790C83"/>
    <w:rsid w:val="007910A9"/>
    <w:rsid w:val="00792132"/>
    <w:rsid w:val="00792B41"/>
    <w:rsid w:val="00793056"/>
    <w:rsid w:val="00795711"/>
    <w:rsid w:val="007974A2"/>
    <w:rsid w:val="0079774C"/>
    <w:rsid w:val="007A0BEA"/>
    <w:rsid w:val="007A18D4"/>
    <w:rsid w:val="007A1D50"/>
    <w:rsid w:val="007A1DE8"/>
    <w:rsid w:val="007A298D"/>
    <w:rsid w:val="007A2A8C"/>
    <w:rsid w:val="007A4281"/>
    <w:rsid w:val="007A4289"/>
    <w:rsid w:val="007A431C"/>
    <w:rsid w:val="007A4F20"/>
    <w:rsid w:val="007A4FB3"/>
    <w:rsid w:val="007A549B"/>
    <w:rsid w:val="007A6A3C"/>
    <w:rsid w:val="007A6C2E"/>
    <w:rsid w:val="007A6D1D"/>
    <w:rsid w:val="007B0805"/>
    <w:rsid w:val="007B109F"/>
    <w:rsid w:val="007B168B"/>
    <w:rsid w:val="007B2CD3"/>
    <w:rsid w:val="007B3606"/>
    <w:rsid w:val="007B3740"/>
    <w:rsid w:val="007B4271"/>
    <w:rsid w:val="007B683F"/>
    <w:rsid w:val="007B73FE"/>
    <w:rsid w:val="007B74AF"/>
    <w:rsid w:val="007B7938"/>
    <w:rsid w:val="007C02D7"/>
    <w:rsid w:val="007C03AF"/>
    <w:rsid w:val="007C241E"/>
    <w:rsid w:val="007C2FE5"/>
    <w:rsid w:val="007C3B45"/>
    <w:rsid w:val="007C446C"/>
    <w:rsid w:val="007C4B90"/>
    <w:rsid w:val="007C5DC8"/>
    <w:rsid w:val="007C646F"/>
    <w:rsid w:val="007C6822"/>
    <w:rsid w:val="007C7392"/>
    <w:rsid w:val="007C7775"/>
    <w:rsid w:val="007D0A9C"/>
    <w:rsid w:val="007D0B61"/>
    <w:rsid w:val="007D1226"/>
    <w:rsid w:val="007D167F"/>
    <w:rsid w:val="007D2CD9"/>
    <w:rsid w:val="007D2FA3"/>
    <w:rsid w:val="007D306F"/>
    <w:rsid w:val="007D4F94"/>
    <w:rsid w:val="007D5580"/>
    <w:rsid w:val="007D590B"/>
    <w:rsid w:val="007D7A65"/>
    <w:rsid w:val="007E00FC"/>
    <w:rsid w:val="007E2257"/>
    <w:rsid w:val="007E25E6"/>
    <w:rsid w:val="007E2C09"/>
    <w:rsid w:val="007E322B"/>
    <w:rsid w:val="007E39B2"/>
    <w:rsid w:val="007E3B78"/>
    <w:rsid w:val="007E3BB2"/>
    <w:rsid w:val="007E3D50"/>
    <w:rsid w:val="007E47AF"/>
    <w:rsid w:val="007E596C"/>
    <w:rsid w:val="007E5B4D"/>
    <w:rsid w:val="007E6683"/>
    <w:rsid w:val="007E6C04"/>
    <w:rsid w:val="007E6CD4"/>
    <w:rsid w:val="007E6DFE"/>
    <w:rsid w:val="007E7224"/>
    <w:rsid w:val="007F09D2"/>
    <w:rsid w:val="007F1664"/>
    <w:rsid w:val="007F1CEF"/>
    <w:rsid w:val="007F27CA"/>
    <w:rsid w:val="007F40EF"/>
    <w:rsid w:val="007F4243"/>
    <w:rsid w:val="007F46E6"/>
    <w:rsid w:val="007F57FD"/>
    <w:rsid w:val="007F6BFF"/>
    <w:rsid w:val="007F789D"/>
    <w:rsid w:val="007F7BDC"/>
    <w:rsid w:val="007F7E99"/>
    <w:rsid w:val="00801C63"/>
    <w:rsid w:val="00802F85"/>
    <w:rsid w:val="0080357A"/>
    <w:rsid w:val="008039AF"/>
    <w:rsid w:val="00803F89"/>
    <w:rsid w:val="00805558"/>
    <w:rsid w:val="00805652"/>
    <w:rsid w:val="00805676"/>
    <w:rsid w:val="00805CC9"/>
    <w:rsid w:val="00805F09"/>
    <w:rsid w:val="00806A23"/>
    <w:rsid w:val="00806AA2"/>
    <w:rsid w:val="00806F88"/>
    <w:rsid w:val="00807E0A"/>
    <w:rsid w:val="0081070B"/>
    <w:rsid w:val="00811064"/>
    <w:rsid w:val="00811C23"/>
    <w:rsid w:val="00811CEF"/>
    <w:rsid w:val="00811E0F"/>
    <w:rsid w:val="008123B8"/>
    <w:rsid w:val="00813D91"/>
    <w:rsid w:val="0081408B"/>
    <w:rsid w:val="00814136"/>
    <w:rsid w:val="008141F3"/>
    <w:rsid w:val="00815563"/>
    <w:rsid w:val="008157E9"/>
    <w:rsid w:val="008168B5"/>
    <w:rsid w:val="00816B6C"/>
    <w:rsid w:val="008204E3"/>
    <w:rsid w:val="00820549"/>
    <w:rsid w:val="00820559"/>
    <w:rsid w:val="008213D9"/>
    <w:rsid w:val="00823B73"/>
    <w:rsid w:val="00823DD4"/>
    <w:rsid w:val="008243A2"/>
    <w:rsid w:val="00824913"/>
    <w:rsid w:val="00824952"/>
    <w:rsid w:val="00824D0F"/>
    <w:rsid w:val="0082536A"/>
    <w:rsid w:val="00825AFE"/>
    <w:rsid w:val="008265BF"/>
    <w:rsid w:val="00827353"/>
    <w:rsid w:val="00827CA6"/>
    <w:rsid w:val="008301BF"/>
    <w:rsid w:val="00830C86"/>
    <w:rsid w:val="00830F5C"/>
    <w:rsid w:val="00831E17"/>
    <w:rsid w:val="00832C4D"/>
    <w:rsid w:val="00832F78"/>
    <w:rsid w:val="008335F6"/>
    <w:rsid w:val="00834306"/>
    <w:rsid w:val="00835709"/>
    <w:rsid w:val="00835795"/>
    <w:rsid w:val="008358B2"/>
    <w:rsid w:val="00836062"/>
    <w:rsid w:val="00836E19"/>
    <w:rsid w:val="008402D5"/>
    <w:rsid w:val="008415C5"/>
    <w:rsid w:val="008417AE"/>
    <w:rsid w:val="00841A1F"/>
    <w:rsid w:val="00842415"/>
    <w:rsid w:val="00842D9D"/>
    <w:rsid w:val="00842E5F"/>
    <w:rsid w:val="00844B53"/>
    <w:rsid w:val="00845D45"/>
    <w:rsid w:val="008467FA"/>
    <w:rsid w:val="008471AB"/>
    <w:rsid w:val="00847226"/>
    <w:rsid w:val="00847E83"/>
    <w:rsid w:val="00847EE1"/>
    <w:rsid w:val="0085207A"/>
    <w:rsid w:val="00852F57"/>
    <w:rsid w:val="0085316B"/>
    <w:rsid w:val="008542FB"/>
    <w:rsid w:val="0085499C"/>
    <w:rsid w:val="00855254"/>
    <w:rsid w:val="008552D7"/>
    <w:rsid w:val="00856875"/>
    <w:rsid w:val="00856D9B"/>
    <w:rsid w:val="008576BD"/>
    <w:rsid w:val="008578B8"/>
    <w:rsid w:val="008578D2"/>
    <w:rsid w:val="00857D1C"/>
    <w:rsid w:val="008601ED"/>
    <w:rsid w:val="00860AD3"/>
    <w:rsid w:val="0086107B"/>
    <w:rsid w:val="00862009"/>
    <w:rsid w:val="00862E86"/>
    <w:rsid w:val="008639FB"/>
    <w:rsid w:val="00863E58"/>
    <w:rsid w:val="00864224"/>
    <w:rsid w:val="00864368"/>
    <w:rsid w:val="0086479F"/>
    <w:rsid w:val="00864933"/>
    <w:rsid w:val="00865E7B"/>
    <w:rsid w:val="00866E6C"/>
    <w:rsid w:val="00867AB2"/>
    <w:rsid w:val="008702AC"/>
    <w:rsid w:val="00871E5F"/>
    <w:rsid w:val="00872914"/>
    <w:rsid w:val="00872D76"/>
    <w:rsid w:val="0087338D"/>
    <w:rsid w:val="0087346D"/>
    <w:rsid w:val="008745AE"/>
    <w:rsid w:val="008757D7"/>
    <w:rsid w:val="0087699A"/>
    <w:rsid w:val="00877B8D"/>
    <w:rsid w:val="00880D6C"/>
    <w:rsid w:val="0088210F"/>
    <w:rsid w:val="00883A03"/>
    <w:rsid w:val="00884038"/>
    <w:rsid w:val="0088460A"/>
    <w:rsid w:val="0088524E"/>
    <w:rsid w:val="008869B3"/>
    <w:rsid w:val="0088701F"/>
    <w:rsid w:val="00887F4E"/>
    <w:rsid w:val="0089031B"/>
    <w:rsid w:val="008903D3"/>
    <w:rsid w:val="00892E74"/>
    <w:rsid w:val="00893A6A"/>
    <w:rsid w:val="00895913"/>
    <w:rsid w:val="00895C2F"/>
    <w:rsid w:val="008961B3"/>
    <w:rsid w:val="00896776"/>
    <w:rsid w:val="00896E3B"/>
    <w:rsid w:val="008A0200"/>
    <w:rsid w:val="008A0744"/>
    <w:rsid w:val="008A2D00"/>
    <w:rsid w:val="008A3447"/>
    <w:rsid w:val="008A364E"/>
    <w:rsid w:val="008A37B0"/>
    <w:rsid w:val="008A462B"/>
    <w:rsid w:val="008A4A02"/>
    <w:rsid w:val="008A573D"/>
    <w:rsid w:val="008A574D"/>
    <w:rsid w:val="008A6A05"/>
    <w:rsid w:val="008A6CBA"/>
    <w:rsid w:val="008A6EFC"/>
    <w:rsid w:val="008A70D4"/>
    <w:rsid w:val="008A70F1"/>
    <w:rsid w:val="008A7585"/>
    <w:rsid w:val="008A75E5"/>
    <w:rsid w:val="008A7BAA"/>
    <w:rsid w:val="008B08C1"/>
    <w:rsid w:val="008B3754"/>
    <w:rsid w:val="008B3FC3"/>
    <w:rsid w:val="008B3FCC"/>
    <w:rsid w:val="008B4907"/>
    <w:rsid w:val="008B4A66"/>
    <w:rsid w:val="008B4F6C"/>
    <w:rsid w:val="008B5257"/>
    <w:rsid w:val="008B60A6"/>
    <w:rsid w:val="008B78E6"/>
    <w:rsid w:val="008B7D8F"/>
    <w:rsid w:val="008C0905"/>
    <w:rsid w:val="008C0AEF"/>
    <w:rsid w:val="008C12DC"/>
    <w:rsid w:val="008C12E7"/>
    <w:rsid w:val="008C1CEA"/>
    <w:rsid w:val="008C245D"/>
    <w:rsid w:val="008C3F22"/>
    <w:rsid w:val="008C6041"/>
    <w:rsid w:val="008C6917"/>
    <w:rsid w:val="008C6CBE"/>
    <w:rsid w:val="008C7632"/>
    <w:rsid w:val="008C7B6C"/>
    <w:rsid w:val="008C7D02"/>
    <w:rsid w:val="008D0246"/>
    <w:rsid w:val="008D0AEE"/>
    <w:rsid w:val="008D0F4A"/>
    <w:rsid w:val="008D15B8"/>
    <w:rsid w:val="008D2256"/>
    <w:rsid w:val="008D22AE"/>
    <w:rsid w:val="008D2E91"/>
    <w:rsid w:val="008D389F"/>
    <w:rsid w:val="008D420D"/>
    <w:rsid w:val="008D4285"/>
    <w:rsid w:val="008D4B12"/>
    <w:rsid w:val="008D4E28"/>
    <w:rsid w:val="008D693B"/>
    <w:rsid w:val="008D70AA"/>
    <w:rsid w:val="008E0A69"/>
    <w:rsid w:val="008E120D"/>
    <w:rsid w:val="008E1DEC"/>
    <w:rsid w:val="008E2C11"/>
    <w:rsid w:val="008E2E61"/>
    <w:rsid w:val="008E31A2"/>
    <w:rsid w:val="008E324A"/>
    <w:rsid w:val="008E3A28"/>
    <w:rsid w:val="008E3DAA"/>
    <w:rsid w:val="008E4142"/>
    <w:rsid w:val="008E4AE4"/>
    <w:rsid w:val="008E52C9"/>
    <w:rsid w:val="008E5821"/>
    <w:rsid w:val="008E5B62"/>
    <w:rsid w:val="008E71EE"/>
    <w:rsid w:val="008E768D"/>
    <w:rsid w:val="008E7DBB"/>
    <w:rsid w:val="008F041A"/>
    <w:rsid w:val="008F0931"/>
    <w:rsid w:val="008F489A"/>
    <w:rsid w:val="00900007"/>
    <w:rsid w:val="00900138"/>
    <w:rsid w:val="00900363"/>
    <w:rsid w:val="00900BD2"/>
    <w:rsid w:val="00900C88"/>
    <w:rsid w:val="00900E85"/>
    <w:rsid w:val="009025F0"/>
    <w:rsid w:val="00902DC0"/>
    <w:rsid w:val="00903614"/>
    <w:rsid w:val="009038E4"/>
    <w:rsid w:val="00905C2B"/>
    <w:rsid w:val="00906E7C"/>
    <w:rsid w:val="00906F99"/>
    <w:rsid w:val="00907ACC"/>
    <w:rsid w:val="00910273"/>
    <w:rsid w:val="009117D2"/>
    <w:rsid w:val="00911A85"/>
    <w:rsid w:val="00912916"/>
    <w:rsid w:val="00913A75"/>
    <w:rsid w:val="00913EE8"/>
    <w:rsid w:val="00914337"/>
    <w:rsid w:val="009146C8"/>
    <w:rsid w:val="00914E84"/>
    <w:rsid w:val="00915544"/>
    <w:rsid w:val="0091580A"/>
    <w:rsid w:val="00917292"/>
    <w:rsid w:val="0091770D"/>
    <w:rsid w:val="00917A42"/>
    <w:rsid w:val="009203B7"/>
    <w:rsid w:val="0092061E"/>
    <w:rsid w:val="0092155B"/>
    <w:rsid w:val="009238F1"/>
    <w:rsid w:val="00926DC3"/>
    <w:rsid w:val="00927106"/>
    <w:rsid w:val="009304CC"/>
    <w:rsid w:val="009319B8"/>
    <w:rsid w:val="00931C9A"/>
    <w:rsid w:val="0093202D"/>
    <w:rsid w:val="00932B21"/>
    <w:rsid w:val="00933258"/>
    <w:rsid w:val="009333F8"/>
    <w:rsid w:val="00933830"/>
    <w:rsid w:val="00934694"/>
    <w:rsid w:val="00934757"/>
    <w:rsid w:val="00935C3F"/>
    <w:rsid w:val="009360C5"/>
    <w:rsid w:val="009361E9"/>
    <w:rsid w:val="009362D4"/>
    <w:rsid w:val="009362E3"/>
    <w:rsid w:val="009366D1"/>
    <w:rsid w:val="00936A11"/>
    <w:rsid w:val="00936B35"/>
    <w:rsid w:val="0093725E"/>
    <w:rsid w:val="0093731A"/>
    <w:rsid w:val="00937B5F"/>
    <w:rsid w:val="00941229"/>
    <w:rsid w:val="009412B7"/>
    <w:rsid w:val="00941E1B"/>
    <w:rsid w:val="0094281E"/>
    <w:rsid w:val="00942A7E"/>
    <w:rsid w:val="00942AB3"/>
    <w:rsid w:val="00942ADA"/>
    <w:rsid w:val="00943F65"/>
    <w:rsid w:val="00944A34"/>
    <w:rsid w:val="00944EA0"/>
    <w:rsid w:val="009452DC"/>
    <w:rsid w:val="00946EB3"/>
    <w:rsid w:val="00947627"/>
    <w:rsid w:val="00947AAB"/>
    <w:rsid w:val="0095036A"/>
    <w:rsid w:val="00951302"/>
    <w:rsid w:val="00951628"/>
    <w:rsid w:val="009517D2"/>
    <w:rsid w:val="00951989"/>
    <w:rsid w:val="00951B43"/>
    <w:rsid w:val="00951DD9"/>
    <w:rsid w:val="0095208A"/>
    <w:rsid w:val="00952152"/>
    <w:rsid w:val="0095264D"/>
    <w:rsid w:val="00952D66"/>
    <w:rsid w:val="00954102"/>
    <w:rsid w:val="0095442F"/>
    <w:rsid w:val="009549D2"/>
    <w:rsid w:val="00954C29"/>
    <w:rsid w:val="00955343"/>
    <w:rsid w:val="0095560F"/>
    <w:rsid w:val="009557B4"/>
    <w:rsid w:val="00955BEE"/>
    <w:rsid w:val="00955DFA"/>
    <w:rsid w:val="009560AA"/>
    <w:rsid w:val="009563C3"/>
    <w:rsid w:val="009575D1"/>
    <w:rsid w:val="00957829"/>
    <w:rsid w:val="0096033D"/>
    <w:rsid w:val="00960638"/>
    <w:rsid w:val="0096063A"/>
    <w:rsid w:val="00960E5F"/>
    <w:rsid w:val="0096134E"/>
    <w:rsid w:val="00961C74"/>
    <w:rsid w:val="009627EE"/>
    <w:rsid w:val="009642F1"/>
    <w:rsid w:val="00964836"/>
    <w:rsid w:val="00964C61"/>
    <w:rsid w:val="00965EA7"/>
    <w:rsid w:val="00966329"/>
    <w:rsid w:val="00966637"/>
    <w:rsid w:val="0096691D"/>
    <w:rsid w:val="009669C5"/>
    <w:rsid w:val="00966FA8"/>
    <w:rsid w:val="009673DA"/>
    <w:rsid w:val="00967BDC"/>
    <w:rsid w:val="00967ECF"/>
    <w:rsid w:val="00972832"/>
    <w:rsid w:val="009728A7"/>
    <w:rsid w:val="009730A9"/>
    <w:rsid w:val="009760A8"/>
    <w:rsid w:val="009768C7"/>
    <w:rsid w:val="00976D15"/>
    <w:rsid w:val="00977356"/>
    <w:rsid w:val="009774F4"/>
    <w:rsid w:val="0097762A"/>
    <w:rsid w:val="00977F59"/>
    <w:rsid w:val="00980863"/>
    <w:rsid w:val="0098121C"/>
    <w:rsid w:val="009819F6"/>
    <w:rsid w:val="00981A10"/>
    <w:rsid w:val="00982128"/>
    <w:rsid w:val="00982774"/>
    <w:rsid w:val="00982926"/>
    <w:rsid w:val="00984D41"/>
    <w:rsid w:val="00985ED6"/>
    <w:rsid w:val="00986C1C"/>
    <w:rsid w:val="0098724B"/>
    <w:rsid w:val="00987C26"/>
    <w:rsid w:val="009905F9"/>
    <w:rsid w:val="00990CF8"/>
    <w:rsid w:val="00991509"/>
    <w:rsid w:val="00993533"/>
    <w:rsid w:val="00994414"/>
    <w:rsid w:val="0099488B"/>
    <w:rsid w:val="009950B2"/>
    <w:rsid w:val="00995630"/>
    <w:rsid w:val="00995E95"/>
    <w:rsid w:val="009977DB"/>
    <w:rsid w:val="009A030A"/>
    <w:rsid w:val="009A11F0"/>
    <w:rsid w:val="009A14E6"/>
    <w:rsid w:val="009A1A34"/>
    <w:rsid w:val="009A1E14"/>
    <w:rsid w:val="009A3225"/>
    <w:rsid w:val="009A335D"/>
    <w:rsid w:val="009A3431"/>
    <w:rsid w:val="009A4F93"/>
    <w:rsid w:val="009A5E30"/>
    <w:rsid w:val="009A7D4B"/>
    <w:rsid w:val="009B02ED"/>
    <w:rsid w:val="009B03A2"/>
    <w:rsid w:val="009B0DB1"/>
    <w:rsid w:val="009B14F9"/>
    <w:rsid w:val="009B1F74"/>
    <w:rsid w:val="009B210A"/>
    <w:rsid w:val="009B2D9E"/>
    <w:rsid w:val="009B32C2"/>
    <w:rsid w:val="009B4343"/>
    <w:rsid w:val="009B45FB"/>
    <w:rsid w:val="009B516C"/>
    <w:rsid w:val="009B62A9"/>
    <w:rsid w:val="009B6318"/>
    <w:rsid w:val="009C0613"/>
    <w:rsid w:val="009C0ADB"/>
    <w:rsid w:val="009C109D"/>
    <w:rsid w:val="009C138B"/>
    <w:rsid w:val="009C1B1F"/>
    <w:rsid w:val="009C2079"/>
    <w:rsid w:val="009C2CC3"/>
    <w:rsid w:val="009C2F9B"/>
    <w:rsid w:val="009C3B29"/>
    <w:rsid w:val="009C3BF3"/>
    <w:rsid w:val="009C436D"/>
    <w:rsid w:val="009C4DDC"/>
    <w:rsid w:val="009C529C"/>
    <w:rsid w:val="009C5C4E"/>
    <w:rsid w:val="009C7244"/>
    <w:rsid w:val="009D0194"/>
    <w:rsid w:val="009D0728"/>
    <w:rsid w:val="009D0BF7"/>
    <w:rsid w:val="009D1949"/>
    <w:rsid w:val="009D19C5"/>
    <w:rsid w:val="009D1A15"/>
    <w:rsid w:val="009D2F46"/>
    <w:rsid w:val="009D34BA"/>
    <w:rsid w:val="009D34F5"/>
    <w:rsid w:val="009D366F"/>
    <w:rsid w:val="009D3D65"/>
    <w:rsid w:val="009D4231"/>
    <w:rsid w:val="009D4D04"/>
    <w:rsid w:val="009D5BEB"/>
    <w:rsid w:val="009D6FD2"/>
    <w:rsid w:val="009E03EB"/>
    <w:rsid w:val="009E1107"/>
    <w:rsid w:val="009E1919"/>
    <w:rsid w:val="009E242A"/>
    <w:rsid w:val="009E3274"/>
    <w:rsid w:val="009E60B5"/>
    <w:rsid w:val="009E66B3"/>
    <w:rsid w:val="009E7E3C"/>
    <w:rsid w:val="009F0838"/>
    <w:rsid w:val="009F15EF"/>
    <w:rsid w:val="009F273A"/>
    <w:rsid w:val="009F28FB"/>
    <w:rsid w:val="009F2D49"/>
    <w:rsid w:val="009F34B3"/>
    <w:rsid w:val="009F3F2F"/>
    <w:rsid w:val="009F506E"/>
    <w:rsid w:val="009F50E2"/>
    <w:rsid w:val="009F57BC"/>
    <w:rsid w:val="009F5BA1"/>
    <w:rsid w:val="009F5D02"/>
    <w:rsid w:val="00A0035F"/>
    <w:rsid w:val="00A00461"/>
    <w:rsid w:val="00A00541"/>
    <w:rsid w:val="00A017F2"/>
    <w:rsid w:val="00A04501"/>
    <w:rsid w:val="00A047C7"/>
    <w:rsid w:val="00A04F12"/>
    <w:rsid w:val="00A05C37"/>
    <w:rsid w:val="00A05C72"/>
    <w:rsid w:val="00A05ED3"/>
    <w:rsid w:val="00A06493"/>
    <w:rsid w:val="00A07D75"/>
    <w:rsid w:val="00A07F0D"/>
    <w:rsid w:val="00A10181"/>
    <w:rsid w:val="00A11B36"/>
    <w:rsid w:val="00A1219E"/>
    <w:rsid w:val="00A12739"/>
    <w:rsid w:val="00A12D32"/>
    <w:rsid w:val="00A160FD"/>
    <w:rsid w:val="00A210F5"/>
    <w:rsid w:val="00A2132E"/>
    <w:rsid w:val="00A214C8"/>
    <w:rsid w:val="00A22AB2"/>
    <w:rsid w:val="00A22D8A"/>
    <w:rsid w:val="00A25317"/>
    <w:rsid w:val="00A26F04"/>
    <w:rsid w:val="00A278F9"/>
    <w:rsid w:val="00A30481"/>
    <w:rsid w:val="00A3079A"/>
    <w:rsid w:val="00A30CF3"/>
    <w:rsid w:val="00A3231E"/>
    <w:rsid w:val="00A32A99"/>
    <w:rsid w:val="00A34780"/>
    <w:rsid w:val="00A372E1"/>
    <w:rsid w:val="00A37CE3"/>
    <w:rsid w:val="00A405B7"/>
    <w:rsid w:val="00A41DC0"/>
    <w:rsid w:val="00A42948"/>
    <w:rsid w:val="00A43430"/>
    <w:rsid w:val="00A442C9"/>
    <w:rsid w:val="00A44724"/>
    <w:rsid w:val="00A44E99"/>
    <w:rsid w:val="00A46358"/>
    <w:rsid w:val="00A476D8"/>
    <w:rsid w:val="00A507F9"/>
    <w:rsid w:val="00A50887"/>
    <w:rsid w:val="00A5225A"/>
    <w:rsid w:val="00A52DA8"/>
    <w:rsid w:val="00A533C3"/>
    <w:rsid w:val="00A537BB"/>
    <w:rsid w:val="00A53DD7"/>
    <w:rsid w:val="00A54348"/>
    <w:rsid w:val="00A549EF"/>
    <w:rsid w:val="00A54A76"/>
    <w:rsid w:val="00A5517D"/>
    <w:rsid w:val="00A55E78"/>
    <w:rsid w:val="00A5654B"/>
    <w:rsid w:val="00A56BF3"/>
    <w:rsid w:val="00A57B18"/>
    <w:rsid w:val="00A57F54"/>
    <w:rsid w:val="00A60200"/>
    <w:rsid w:val="00A611F3"/>
    <w:rsid w:val="00A61A4D"/>
    <w:rsid w:val="00A62C11"/>
    <w:rsid w:val="00A632FC"/>
    <w:rsid w:val="00A67111"/>
    <w:rsid w:val="00A675EE"/>
    <w:rsid w:val="00A67DF3"/>
    <w:rsid w:val="00A70378"/>
    <w:rsid w:val="00A7225A"/>
    <w:rsid w:val="00A73160"/>
    <w:rsid w:val="00A740DF"/>
    <w:rsid w:val="00A75029"/>
    <w:rsid w:val="00A77100"/>
    <w:rsid w:val="00A77302"/>
    <w:rsid w:val="00A77930"/>
    <w:rsid w:val="00A77988"/>
    <w:rsid w:val="00A81A13"/>
    <w:rsid w:val="00A81F96"/>
    <w:rsid w:val="00A825AB"/>
    <w:rsid w:val="00A83D7E"/>
    <w:rsid w:val="00A84A8E"/>
    <w:rsid w:val="00A85D3F"/>
    <w:rsid w:val="00A86C2E"/>
    <w:rsid w:val="00A86D1F"/>
    <w:rsid w:val="00A86D40"/>
    <w:rsid w:val="00A90738"/>
    <w:rsid w:val="00A90FB5"/>
    <w:rsid w:val="00A92242"/>
    <w:rsid w:val="00A93E61"/>
    <w:rsid w:val="00A94613"/>
    <w:rsid w:val="00A94D07"/>
    <w:rsid w:val="00A94F58"/>
    <w:rsid w:val="00A952AC"/>
    <w:rsid w:val="00A95C10"/>
    <w:rsid w:val="00A966D3"/>
    <w:rsid w:val="00A96DC0"/>
    <w:rsid w:val="00A96FA6"/>
    <w:rsid w:val="00A97A1B"/>
    <w:rsid w:val="00A97A9B"/>
    <w:rsid w:val="00A97AD8"/>
    <w:rsid w:val="00AA068C"/>
    <w:rsid w:val="00AA12E3"/>
    <w:rsid w:val="00AA186F"/>
    <w:rsid w:val="00AA1DA8"/>
    <w:rsid w:val="00AA20CB"/>
    <w:rsid w:val="00AA211C"/>
    <w:rsid w:val="00AA3923"/>
    <w:rsid w:val="00AA44E2"/>
    <w:rsid w:val="00AA47FF"/>
    <w:rsid w:val="00AA4B7D"/>
    <w:rsid w:val="00AA4DFC"/>
    <w:rsid w:val="00AA5364"/>
    <w:rsid w:val="00AB0B81"/>
    <w:rsid w:val="00AB1050"/>
    <w:rsid w:val="00AB2232"/>
    <w:rsid w:val="00AB2A34"/>
    <w:rsid w:val="00AB3DDB"/>
    <w:rsid w:val="00AB408A"/>
    <w:rsid w:val="00AB4C6B"/>
    <w:rsid w:val="00AB61EE"/>
    <w:rsid w:val="00AB646A"/>
    <w:rsid w:val="00AC0012"/>
    <w:rsid w:val="00AC131F"/>
    <w:rsid w:val="00AC1922"/>
    <w:rsid w:val="00AC2FB0"/>
    <w:rsid w:val="00AC387E"/>
    <w:rsid w:val="00AC3CF1"/>
    <w:rsid w:val="00AC476A"/>
    <w:rsid w:val="00AC4CFA"/>
    <w:rsid w:val="00AC5769"/>
    <w:rsid w:val="00AC6268"/>
    <w:rsid w:val="00AC6514"/>
    <w:rsid w:val="00AC73D6"/>
    <w:rsid w:val="00AD060A"/>
    <w:rsid w:val="00AD2AE2"/>
    <w:rsid w:val="00AD3423"/>
    <w:rsid w:val="00AD3D52"/>
    <w:rsid w:val="00AD5230"/>
    <w:rsid w:val="00AD538A"/>
    <w:rsid w:val="00AD595B"/>
    <w:rsid w:val="00AD59B6"/>
    <w:rsid w:val="00AD735A"/>
    <w:rsid w:val="00AD7C81"/>
    <w:rsid w:val="00AD7F89"/>
    <w:rsid w:val="00AE064C"/>
    <w:rsid w:val="00AE14EA"/>
    <w:rsid w:val="00AE1AC8"/>
    <w:rsid w:val="00AE2B00"/>
    <w:rsid w:val="00AE31B0"/>
    <w:rsid w:val="00AE347E"/>
    <w:rsid w:val="00AE3A49"/>
    <w:rsid w:val="00AE3D0D"/>
    <w:rsid w:val="00AE4812"/>
    <w:rsid w:val="00AE48EC"/>
    <w:rsid w:val="00AE4D4A"/>
    <w:rsid w:val="00AE6546"/>
    <w:rsid w:val="00AE707E"/>
    <w:rsid w:val="00AE75F2"/>
    <w:rsid w:val="00AF24D3"/>
    <w:rsid w:val="00AF2682"/>
    <w:rsid w:val="00AF2AE8"/>
    <w:rsid w:val="00AF3229"/>
    <w:rsid w:val="00AF362A"/>
    <w:rsid w:val="00AF36C2"/>
    <w:rsid w:val="00AF3C71"/>
    <w:rsid w:val="00AF43FE"/>
    <w:rsid w:val="00AF57EC"/>
    <w:rsid w:val="00AF5BE9"/>
    <w:rsid w:val="00AF6427"/>
    <w:rsid w:val="00AF6DAD"/>
    <w:rsid w:val="00AF7242"/>
    <w:rsid w:val="00B01DBD"/>
    <w:rsid w:val="00B024D0"/>
    <w:rsid w:val="00B02A2C"/>
    <w:rsid w:val="00B0482C"/>
    <w:rsid w:val="00B048DB"/>
    <w:rsid w:val="00B0621F"/>
    <w:rsid w:val="00B069BB"/>
    <w:rsid w:val="00B13B6A"/>
    <w:rsid w:val="00B140EF"/>
    <w:rsid w:val="00B157F0"/>
    <w:rsid w:val="00B162FD"/>
    <w:rsid w:val="00B164A9"/>
    <w:rsid w:val="00B165E6"/>
    <w:rsid w:val="00B167FD"/>
    <w:rsid w:val="00B17493"/>
    <w:rsid w:val="00B17946"/>
    <w:rsid w:val="00B203CC"/>
    <w:rsid w:val="00B20460"/>
    <w:rsid w:val="00B20DD0"/>
    <w:rsid w:val="00B217A7"/>
    <w:rsid w:val="00B21C32"/>
    <w:rsid w:val="00B22332"/>
    <w:rsid w:val="00B22352"/>
    <w:rsid w:val="00B22731"/>
    <w:rsid w:val="00B24A46"/>
    <w:rsid w:val="00B25597"/>
    <w:rsid w:val="00B26FD5"/>
    <w:rsid w:val="00B304B6"/>
    <w:rsid w:val="00B3136F"/>
    <w:rsid w:val="00B314CF"/>
    <w:rsid w:val="00B316E7"/>
    <w:rsid w:val="00B32CE7"/>
    <w:rsid w:val="00B32E27"/>
    <w:rsid w:val="00B34BDB"/>
    <w:rsid w:val="00B34C35"/>
    <w:rsid w:val="00B35859"/>
    <w:rsid w:val="00B358A9"/>
    <w:rsid w:val="00B35FA6"/>
    <w:rsid w:val="00B36ADD"/>
    <w:rsid w:val="00B36D10"/>
    <w:rsid w:val="00B377A6"/>
    <w:rsid w:val="00B40245"/>
    <w:rsid w:val="00B408AC"/>
    <w:rsid w:val="00B418AF"/>
    <w:rsid w:val="00B41C9C"/>
    <w:rsid w:val="00B41D01"/>
    <w:rsid w:val="00B4219B"/>
    <w:rsid w:val="00B43517"/>
    <w:rsid w:val="00B437C9"/>
    <w:rsid w:val="00B44368"/>
    <w:rsid w:val="00B446B9"/>
    <w:rsid w:val="00B45696"/>
    <w:rsid w:val="00B476CD"/>
    <w:rsid w:val="00B47953"/>
    <w:rsid w:val="00B50716"/>
    <w:rsid w:val="00B50A49"/>
    <w:rsid w:val="00B525E5"/>
    <w:rsid w:val="00B534D7"/>
    <w:rsid w:val="00B538AC"/>
    <w:rsid w:val="00B543A8"/>
    <w:rsid w:val="00B5495D"/>
    <w:rsid w:val="00B55B32"/>
    <w:rsid w:val="00B56ED0"/>
    <w:rsid w:val="00B57170"/>
    <w:rsid w:val="00B57D9C"/>
    <w:rsid w:val="00B603AB"/>
    <w:rsid w:val="00B610F1"/>
    <w:rsid w:val="00B628C5"/>
    <w:rsid w:val="00B62BF8"/>
    <w:rsid w:val="00B63B15"/>
    <w:rsid w:val="00B65CBD"/>
    <w:rsid w:val="00B67664"/>
    <w:rsid w:val="00B7037E"/>
    <w:rsid w:val="00B709CE"/>
    <w:rsid w:val="00B70BCE"/>
    <w:rsid w:val="00B71011"/>
    <w:rsid w:val="00B719F7"/>
    <w:rsid w:val="00B721DE"/>
    <w:rsid w:val="00B72C24"/>
    <w:rsid w:val="00B73AC6"/>
    <w:rsid w:val="00B750CE"/>
    <w:rsid w:val="00B767D8"/>
    <w:rsid w:val="00B77004"/>
    <w:rsid w:val="00B814C9"/>
    <w:rsid w:val="00B82323"/>
    <w:rsid w:val="00B8265F"/>
    <w:rsid w:val="00B831BE"/>
    <w:rsid w:val="00B83740"/>
    <w:rsid w:val="00B83B19"/>
    <w:rsid w:val="00B83D1B"/>
    <w:rsid w:val="00B84B49"/>
    <w:rsid w:val="00B86122"/>
    <w:rsid w:val="00B86147"/>
    <w:rsid w:val="00B867C6"/>
    <w:rsid w:val="00B86B2F"/>
    <w:rsid w:val="00B8716D"/>
    <w:rsid w:val="00B874C4"/>
    <w:rsid w:val="00B907A6"/>
    <w:rsid w:val="00B90EA6"/>
    <w:rsid w:val="00B91E8D"/>
    <w:rsid w:val="00B93526"/>
    <w:rsid w:val="00B93775"/>
    <w:rsid w:val="00B9388E"/>
    <w:rsid w:val="00B940C2"/>
    <w:rsid w:val="00B945BD"/>
    <w:rsid w:val="00B948F2"/>
    <w:rsid w:val="00B965EC"/>
    <w:rsid w:val="00B9731A"/>
    <w:rsid w:val="00B97B03"/>
    <w:rsid w:val="00BA0776"/>
    <w:rsid w:val="00BA0988"/>
    <w:rsid w:val="00BA0B68"/>
    <w:rsid w:val="00BA1670"/>
    <w:rsid w:val="00BA217B"/>
    <w:rsid w:val="00BA341C"/>
    <w:rsid w:val="00BA391A"/>
    <w:rsid w:val="00BA446C"/>
    <w:rsid w:val="00BA4696"/>
    <w:rsid w:val="00BA5597"/>
    <w:rsid w:val="00BA59DD"/>
    <w:rsid w:val="00BA6068"/>
    <w:rsid w:val="00BA6175"/>
    <w:rsid w:val="00BA75AD"/>
    <w:rsid w:val="00BB030B"/>
    <w:rsid w:val="00BB0494"/>
    <w:rsid w:val="00BB0E3B"/>
    <w:rsid w:val="00BB15BB"/>
    <w:rsid w:val="00BB1662"/>
    <w:rsid w:val="00BB251F"/>
    <w:rsid w:val="00BB2CA6"/>
    <w:rsid w:val="00BB3288"/>
    <w:rsid w:val="00BB352B"/>
    <w:rsid w:val="00BB4BC6"/>
    <w:rsid w:val="00BB5101"/>
    <w:rsid w:val="00BB52AA"/>
    <w:rsid w:val="00BB7778"/>
    <w:rsid w:val="00BC2FE9"/>
    <w:rsid w:val="00BC3C6D"/>
    <w:rsid w:val="00BC3C95"/>
    <w:rsid w:val="00BC46D6"/>
    <w:rsid w:val="00BC5149"/>
    <w:rsid w:val="00BC5269"/>
    <w:rsid w:val="00BC5A7E"/>
    <w:rsid w:val="00BC6430"/>
    <w:rsid w:val="00BC71EB"/>
    <w:rsid w:val="00BC7304"/>
    <w:rsid w:val="00BC766B"/>
    <w:rsid w:val="00BC78C2"/>
    <w:rsid w:val="00BD025C"/>
    <w:rsid w:val="00BD2724"/>
    <w:rsid w:val="00BD3BDF"/>
    <w:rsid w:val="00BD4AB5"/>
    <w:rsid w:val="00BD4FDC"/>
    <w:rsid w:val="00BD592A"/>
    <w:rsid w:val="00BD5F4B"/>
    <w:rsid w:val="00BD601E"/>
    <w:rsid w:val="00BD6209"/>
    <w:rsid w:val="00BD6FDF"/>
    <w:rsid w:val="00BD72AA"/>
    <w:rsid w:val="00BE05D0"/>
    <w:rsid w:val="00BE08CE"/>
    <w:rsid w:val="00BE1293"/>
    <w:rsid w:val="00BE26A1"/>
    <w:rsid w:val="00BE2B23"/>
    <w:rsid w:val="00BE3848"/>
    <w:rsid w:val="00BE60CC"/>
    <w:rsid w:val="00BE661B"/>
    <w:rsid w:val="00BE6B2B"/>
    <w:rsid w:val="00BE6BEE"/>
    <w:rsid w:val="00BE7B13"/>
    <w:rsid w:val="00BE7CBF"/>
    <w:rsid w:val="00BE7FE8"/>
    <w:rsid w:val="00BF0496"/>
    <w:rsid w:val="00BF107D"/>
    <w:rsid w:val="00BF13C9"/>
    <w:rsid w:val="00BF173A"/>
    <w:rsid w:val="00BF22E3"/>
    <w:rsid w:val="00BF28D0"/>
    <w:rsid w:val="00BF2F11"/>
    <w:rsid w:val="00BF319A"/>
    <w:rsid w:val="00BF3EC6"/>
    <w:rsid w:val="00BF5425"/>
    <w:rsid w:val="00BF5ADC"/>
    <w:rsid w:val="00BF65F2"/>
    <w:rsid w:val="00BF7B0C"/>
    <w:rsid w:val="00C00AD5"/>
    <w:rsid w:val="00C00D70"/>
    <w:rsid w:val="00C01ABE"/>
    <w:rsid w:val="00C01C27"/>
    <w:rsid w:val="00C01EBA"/>
    <w:rsid w:val="00C02AD3"/>
    <w:rsid w:val="00C03646"/>
    <w:rsid w:val="00C04A91"/>
    <w:rsid w:val="00C05047"/>
    <w:rsid w:val="00C05098"/>
    <w:rsid w:val="00C05361"/>
    <w:rsid w:val="00C059DE"/>
    <w:rsid w:val="00C06163"/>
    <w:rsid w:val="00C06864"/>
    <w:rsid w:val="00C06C6D"/>
    <w:rsid w:val="00C07422"/>
    <w:rsid w:val="00C101BE"/>
    <w:rsid w:val="00C1029F"/>
    <w:rsid w:val="00C10DFF"/>
    <w:rsid w:val="00C119B4"/>
    <w:rsid w:val="00C1256C"/>
    <w:rsid w:val="00C1353A"/>
    <w:rsid w:val="00C1426E"/>
    <w:rsid w:val="00C14A63"/>
    <w:rsid w:val="00C14C37"/>
    <w:rsid w:val="00C14F07"/>
    <w:rsid w:val="00C15227"/>
    <w:rsid w:val="00C15F3C"/>
    <w:rsid w:val="00C17464"/>
    <w:rsid w:val="00C2044E"/>
    <w:rsid w:val="00C206FD"/>
    <w:rsid w:val="00C20842"/>
    <w:rsid w:val="00C2118A"/>
    <w:rsid w:val="00C2165E"/>
    <w:rsid w:val="00C21BA9"/>
    <w:rsid w:val="00C2304E"/>
    <w:rsid w:val="00C2409E"/>
    <w:rsid w:val="00C24804"/>
    <w:rsid w:val="00C24C23"/>
    <w:rsid w:val="00C250CD"/>
    <w:rsid w:val="00C25358"/>
    <w:rsid w:val="00C258E9"/>
    <w:rsid w:val="00C26852"/>
    <w:rsid w:val="00C26A01"/>
    <w:rsid w:val="00C26A04"/>
    <w:rsid w:val="00C26B59"/>
    <w:rsid w:val="00C26BA5"/>
    <w:rsid w:val="00C27D35"/>
    <w:rsid w:val="00C31BBC"/>
    <w:rsid w:val="00C32230"/>
    <w:rsid w:val="00C323BA"/>
    <w:rsid w:val="00C329E8"/>
    <w:rsid w:val="00C32EBD"/>
    <w:rsid w:val="00C336E6"/>
    <w:rsid w:val="00C33DD6"/>
    <w:rsid w:val="00C33F36"/>
    <w:rsid w:val="00C34CDB"/>
    <w:rsid w:val="00C355A4"/>
    <w:rsid w:val="00C35C91"/>
    <w:rsid w:val="00C36DBE"/>
    <w:rsid w:val="00C42961"/>
    <w:rsid w:val="00C4338E"/>
    <w:rsid w:val="00C4377E"/>
    <w:rsid w:val="00C46F6D"/>
    <w:rsid w:val="00C47261"/>
    <w:rsid w:val="00C47D7E"/>
    <w:rsid w:val="00C50A13"/>
    <w:rsid w:val="00C51901"/>
    <w:rsid w:val="00C529FC"/>
    <w:rsid w:val="00C54503"/>
    <w:rsid w:val="00C55012"/>
    <w:rsid w:val="00C55109"/>
    <w:rsid w:val="00C55219"/>
    <w:rsid w:val="00C55A4D"/>
    <w:rsid w:val="00C562B4"/>
    <w:rsid w:val="00C563FB"/>
    <w:rsid w:val="00C602D5"/>
    <w:rsid w:val="00C617CC"/>
    <w:rsid w:val="00C622A8"/>
    <w:rsid w:val="00C6295D"/>
    <w:rsid w:val="00C635FC"/>
    <w:rsid w:val="00C63D6E"/>
    <w:rsid w:val="00C63D83"/>
    <w:rsid w:val="00C64D3A"/>
    <w:rsid w:val="00C66258"/>
    <w:rsid w:val="00C6639B"/>
    <w:rsid w:val="00C7017F"/>
    <w:rsid w:val="00C70BFE"/>
    <w:rsid w:val="00C711D7"/>
    <w:rsid w:val="00C71662"/>
    <w:rsid w:val="00C717D8"/>
    <w:rsid w:val="00C72745"/>
    <w:rsid w:val="00C72E4D"/>
    <w:rsid w:val="00C747DD"/>
    <w:rsid w:val="00C75646"/>
    <w:rsid w:val="00C75A92"/>
    <w:rsid w:val="00C75FB9"/>
    <w:rsid w:val="00C778C0"/>
    <w:rsid w:val="00C80C28"/>
    <w:rsid w:val="00C81109"/>
    <w:rsid w:val="00C836CD"/>
    <w:rsid w:val="00C837A8"/>
    <w:rsid w:val="00C8390D"/>
    <w:rsid w:val="00C83F2F"/>
    <w:rsid w:val="00C8416C"/>
    <w:rsid w:val="00C8444E"/>
    <w:rsid w:val="00C85120"/>
    <w:rsid w:val="00C85589"/>
    <w:rsid w:val="00C85632"/>
    <w:rsid w:val="00C85DEB"/>
    <w:rsid w:val="00C85F88"/>
    <w:rsid w:val="00C86239"/>
    <w:rsid w:val="00C86932"/>
    <w:rsid w:val="00C87BD8"/>
    <w:rsid w:val="00C87CC6"/>
    <w:rsid w:val="00C9038C"/>
    <w:rsid w:val="00C90FB6"/>
    <w:rsid w:val="00C926B6"/>
    <w:rsid w:val="00C929BF"/>
    <w:rsid w:val="00C930EA"/>
    <w:rsid w:val="00C9498A"/>
    <w:rsid w:val="00C95F14"/>
    <w:rsid w:val="00C97E9D"/>
    <w:rsid w:val="00CA02CB"/>
    <w:rsid w:val="00CA0EF5"/>
    <w:rsid w:val="00CA1D91"/>
    <w:rsid w:val="00CA274D"/>
    <w:rsid w:val="00CA2C75"/>
    <w:rsid w:val="00CA4396"/>
    <w:rsid w:val="00CA5AFC"/>
    <w:rsid w:val="00CA684E"/>
    <w:rsid w:val="00CA708F"/>
    <w:rsid w:val="00CA7817"/>
    <w:rsid w:val="00CB086B"/>
    <w:rsid w:val="00CB0CF3"/>
    <w:rsid w:val="00CB22F8"/>
    <w:rsid w:val="00CB330F"/>
    <w:rsid w:val="00CB4841"/>
    <w:rsid w:val="00CB4B8A"/>
    <w:rsid w:val="00CB5DB1"/>
    <w:rsid w:val="00CB6755"/>
    <w:rsid w:val="00CB6E8A"/>
    <w:rsid w:val="00CB7B8B"/>
    <w:rsid w:val="00CC0845"/>
    <w:rsid w:val="00CC1FE0"/>
    <w:rsid w:val="00CC205F"/>
    <w:rsid w:val="00CC2185"/>
    <w:rsid w:val="00CC24E7"/>
    <w:rsid w:val="00CC25B9"/>
    <w:rsid w:val="00CC2722"/>
    <w:rsid w:val="00CC4570"/>
    <w:rsid w:val="00CC4EAA"/>
    <w:rsid w:val="00CC592E"/>
    <w:rsid w:val="00CC6701"/>
    <w:rsid w:val="00CC67EC"/>
    <w:rsid w:val="00CC684A"/>
    <w:rsid w:val="00CC6980"/>
    <w:rsid w:val="00CD0C0C"/>
    <w:rsid w:val="00CD1F2A"/>
    <w:rsid w:val="00CD1FE0"/>
    <w:rsid w:val="00CD1FF8"/>
    <w:rsid w:val="00CD2065"/>
    <w:rsid w:val="00CD25CC"/>
    <w:rsid w:val="00CD43F0"/>
    <w:rsid w:val="00CD46ED"/>
    <w:rsid w:val="00CD5DCA"/>
    <w:rsid w:val="00CD5E9F"/>
    <w:rsid w:val="00CD5F1D"/>
    <w:rsid w:val="00CD6E2D"/>
    <w:rsid w:val="00CD7092"/>
    <w:rsid w:val="00CD71A3"/>
    <w:rsid w:val="00CD7FF8"/>
    <w:rsid w:val="00CE043B"/>
    <w:rsid w:val="00CE0F5A"/>
    <w:rsid w:val="00CE1AC4"/>
    <w:rsid w:val="00CE25A6"/>
    <w:rsid w:val="00CE3427"/>
    <w:rsid w:val="00CE373A"/>
    <w:rsid w:val="00CE3C3C"/>
    <w:rsid w:val="00CE43DB"/>
    <w:rsid w:val="00CE4515"/>
    <w:rsid w:val="00CE5BF4"/>
    <w:rsid w:val="00CE6702"/>
    <w:rsid w:val="00CE74EA"/>
    <w:rsid w:val="00CE7B6F"/>
    <w:rsid w:val="00CF0836"/>
    <w:rsid w:val="00CF1161"/>
    <w:rsid w:val="00CF177C"/>
    <w:rsid w:val="00CF2A9B"/>
    <w:rsid w:val="00CF2D05"/>
    <w:rsid w:val="00CF30A0"/>
    <w:rsid w:val="00CF4408"/>
    <w:rsid w:val="00CF4BD6"/>
    <w:rsid w:val="00CF4D41"/>
    <w:rsid w:val="00CF6BB9"/>
    <w:rsid w:val="00CF6F75"/>
    <w:rsid w:val="00CF73D4"/>
    <w:rsid w:val="00CF789F"/>
    <w:rsid w:val="00CF7C7C"/>
    <w:rsid w:val="00CF7E20"/>
    <w:rsid w:val="00D00528"/>
    <w:rsid w:val="00D00D0C"/>
    <w:rsid w:val="00D01553"/>
    <w:rsid w:val="00D02B0F"/>
    <w:rsid w:val="00D0325E"/>
    <w:rsid w:val="00D03470"/>
    <w:rsid w:val="00D03483"/>
    <w:rsid w:val="00D05546"/>
    <w:rsid w:val="00D055E1"/>
    <w:rsid w:val="00D059AD"/>
    <w:rsid w:val="00D05D58"/>
    <w:rsid w:val="00D062D1"/>
    <w:rsid w:val="00D06D4E"/>
    <w:rsid w:val="00D07A01"/>
    <w:rsid w:val="00D11D07"/>
    <w:rsid w:val="00D13611"/>
    <w:rsid w:val="00D13AB9"/>
    <w:rsid w:val="00D13CBF"/>
    <w:rsid w:val="00D13DB6"/>
    <w:rsid w:val="00D13E57"/>
    <w:rsid w:val="00D146FE"/>
    <w:rsid w:val="00D14A04"/>
    <w:rsid w:val="00D14AEB"/>
    <w:rsid w:val="00D16137"/>
    <w:rsid w:val="00D16CD0"/>
    <w:rsid w:val="00D207C2"/>
    <w:rsid w:val="00D20A7F"/>
    <w:rsid w:val="00D2119F"/>
    <w:rsid w:val="00D21443"/>
    <w:rsid w:val="00D21953"/>
    <w:rsid w:val="00D21DAB"/>
    <w:rsid w:val="00D224A2"/>
    <w:rsid w:val="00D24268"/>
    <w:rsid w:val="00D2431F"/>
    <w:rsid w:val="00D24A6D"/>
    <w:rsid w:val="00D2656A"/>
    <w:rsid w:val="00D2673F"/>
    <w:rsid w:val="00D26BB6"/>
    <w:rsid w:val="00D2702F"/>
    <w:rsid w:val="00D30F11"/>
    <w:rsid w:val="00D31821"/>
    <w:rsid w:val="00D32E39"/>
    <w:rsid w:val="00D33423"/>
    <w:rsid w:val="00D335C5"/>
    <w:rsid w:val="00D338F3"/>
    <w:rsid w:val="00D34666"/>
    <w:rsid w:val="00D34972"/>
    <w:rsid w:val="00D3569E"/>
    <w:rsid w:val="00D35C11"/>
    <w:rsid w:val="00D35CA7"/>
    <w:rsid w:val="00D3637F"/>
    <w:rsid w:val="00D364AA"/>
    <w:rsid w:val="00D3682D"/>
    <w:rsid w:val="00D368D4"/>
    <w:rsid w:val="00D378FA"/>
    <w:rsid w:val="00D411C8"/>
    <w:rsid w:val="00D41332"/>
    <w:rsid w:val="00D42177"/>
    <w:rsid w:val="00D42465"/>
    <w:rsid w:val="00D4395B"/>
    <w:rsid w:val="00D4467A"/>
    <w:rsid w:val="00D44D18"/>
    <w:rsid w:val="00D44D49"/>
    <w:rsid w:val="00D45218"/>
    <w:rsid w:val="00D4523C"/>
    <w:rsid w:val="00D4550D"/>
    <w:rsid w:val="00D457F0"/>
    <w:rsid w:val="00D459E7"/>
    <w:rsid w:val="00D46D08"/>
    <w:rsid w:val="00D46E79"/>
    <w:rsid w:val="00D47D6C"/>
    <w:rsid w:val="00D51283"/>
    <w:rsid w:val="00D5143B"/>
    <w:rsid w:val="00D51E75"/>
    <w:rsid w:val="00D53188"/>
    <w:rsid w:val="00D53938"/>
    <w:rsid w:val="00D53ABF"/>
    <w:rsid w:val="00D53EFC"/>
    <w:rsid w:val="00D54200"/>
    <w:rsid w:val="00D544BA"/>
    <w:rsid w:val="00D54626"/>
    <w:rsid w:val="00D54970"/>
    <w:rsid w:val="00D5538D"/>
    <w:rsid w:val="00D55630"/>
    <w:rsid w:val="00D56138"/>
    <w:rsid w:val="00D5614D"/>
    <w:rsid w:val="00D56B44"/>
    <w:rsid w:val="00D57B86"/>
    <w:rsid w:val="00D57B91"/>
    <w:rsid w:val="00D603A9"/>
    <w:rsid w:val="00D60D8A"/>
    <w:rsid w:val="00D6184C"/>
    <w:rsid w:val="00D62E18"/>
    <w:rsid w:val="00D6336C"/>
    <w:rsid w:val="00D63C8E"/>
    <w:rsid w:val="00D6430B"/>
    <w:rsid w:val="00D6472A"/>
    <w:rsid w:val="00D64C3E"/>
    <w:rsid w:val="00D65339"/>
    <w:rsid w:val="00D65E6E"/>
    <w:rsid w:val="00D678ED"/>
    <w:rsid w:val="00D701B6"/>
    <w:rsid w:val="00D70617"/>
    <w:rsid w:val="00D72075"/>
    <w:rsid w:val="00D725AF"/>
    <w:rsid w:val="00D73231"/>
    <w:rsid w:val="00D73F82"/>
    <w:rsid w:val="00D75EA2"/>
    <w:rsid w:val="00D77142"/>
    <w:rsid w:val="00D772A3"/>
    <w:rsid w:val="00D77785"/>
    <w:rsid w:val="00D80B29"/>
    <w:rsid w:val="00D817F9"/>
    <w:rsid w:val="00D81B94"/>
    <w:rsid w:val="00D8265D"/>
    <w:rsid w:val="00D82A1D"/>
    <w:rsid w:val="00D82D6A"/>
    <w:rsid w:val="00D83650"/>
    <w:rsid w:val="00D83DF6"/>
    <w:rsid w:val="00D86066"/>
    <w:rsid w:val="00D872CF"/>
    <w:rsid w:val="00D872D7"/>
    <w:rsid w:val="00D87406"/>
    <w:rsid w:val="00D9006E"/>
    <w:rsid w:val="00D90220"/>
    <w:rsid w:val="00D90E44"/>
    <w:rsid w:val="00D91350"/>
    <w:rsid w:val="00D91B87"/>
    <w:rsid w:val="00D91C68"/>
    <w:rsid w:val="00D9207E"/>
    <w:rsid w:val="00D92329"/>
    <w:rsid w:val="00D93AFF"/>
    <w:rsid w:val="00D93C50"/>
    <w:rsid w:val="00D93F57"/>
    <w:rsid w:val="00D948AF"/>
    <w:rsid w:val="00D95F1C"/>
    <w:rsid w:val="00D96016"/>
    <w:rsid w:val="00D96C25"/>
    <w:rsid w:val="00D97B5B"/>
    <w:rsid w:val="00D97FCF"/>
    <w:rsid w:val="00DA0144"/>
    <w:rsid w:val="00DA0708"/>
    <w:rsid w:val="00DA08D8"/>
    <w:rsid w:val="00DA17B2"/>
    <w:rsid w:val="00DA1938"/>
    <w:rsid w:val="00DA1E83"/>
    <w:rsid w:val="00DA22F6"/>
    <w:rsid w:val="00DA2C0A"/>
    <w:rsid w:val="00DA331E"/>
    <w:rsid w:val="00DA5689"/>
    <w:rsid w:val="00DA5AF2"/>
    <w:rsid w:val="00DA5C0B"/>
    <w:rsid w:val="00DA71BB"/>
    <w:rsid w:val="00DB1361"/>
    <w:rsid w:val="00DB14C0"/>
    <w:rsid w:val="00DB15DE"/>
    <w:rsid w:val="00DB1FFF"/>
    <w:rsid w:val="00DB2162"/>
    <w:rsid w:val="00DB24A6"/>
    <w:rsid w:val="00DB2891"/>
    <w:rsid w:val="00DB3212"/>
    <w:rsid w:val="00DB48F6"/>
    <w:rsid w:val="00DB4AEB"/>
    <w:rsid w:val="00DB4D93"/>
    <w:rsid w:val="00DB5C1C"/>
    <w:rsid w:val="00DB618F"/>
    <w:rsid w:val="00DB6232"/>
    <w:rsid w:val="00DB700F"/>
    <w:rsid w:val="00DC193B"/>
    <w:rsid w:val="00DC1B33"/>
    <w:rsid w:val="00DC29DB"/>
    <w:rsid w:val="00DC4CC6"/>
    <w:rsid w:val="00DC57A4"/>
    <w:rsid w:val="00DC646A"/>
    <w:rsid w:val="00DD0225"/>
    <w:rsid w:val="00DD0AC9"/>
    <w:rsid w:val="00DD0D14"/>
    <w:rsid w:val="00DD10F5"/>
    <w:rsid w:val="00DD1863"/>
    <w:rsid w:val="00DD3701"/>
    <w:rsid w:val="00DD3DF9"/>
    <w:rsid w:val="00DD4D5D"/>
    <w:rsid w:val="00DD5981"/>
    <w:rsid w:val="00DD64FF"/>
    <w:rsid w:val="00DD763A"/>
    <w:rsid w:val="00DD789D"/>
    <w:rsid w:val="00DD7CCD"/>
    <w:rsid w:val="00DE03A8"/>
    <w:rsid w:val="00DE0A0E"/>
    <w:rsid w:val="00DE0A5D"/>
    <w:rsid w:val="00DE0F4A"/>
    <w:rsid w:val="00DE201D"/>
    <w:rsid w:val="00DE2837"/>
    <w:rsid w:val="00DE2A87"/>
    <w:rsid w:val="00DE3156"/>
    <w:rsid w:val="00DE34CB"/>
    <w:rsid w:val="00DE3971"/>
    <w:rsid w:val="00DE3C3D"/>
    <w:rsid w:val="00DE415B"/>
    <w:rsid w:val="00DE4376"/>
    <w:rsid w:val="00DE6AA4"/>
    <w:rsid w:val="00DE6B7C"/>
    <w:rsid w:val="00DE6C2C"/>
    <w:rsid w:val="00DE6CB3"/>
    <w:rsid w:val="00DE741A"/>
    <w:rsid w:val="00DE756D"/>
    <w:rsid w:val="00DE763C"/>
    <w:rsid w:val="00DE7DED"/>
    <w:rsid w:val="00DE7E5F"/>
    <w:rsid w:val="00DF0348"/>
    <w:rsid w:val="00DF0D4A"/>
    <w:rsid w:val="00DF0F92"/>
    <w:rsid w:val="00DF257F"/>
    <w:rsid w:val="00DF28B6"/>
    <w:rsid w:val="00DF36A2"/>
    <w:rsid w:val="00DF5D0B"/>
    <w:rsid w:val="00DF628F"/>
    <w:rsid w:val="00DF6EFB"/>
    <w:rsid w:val="00DF71AC"/>
    <w:rsid w:val="00DF736C"/>
    <w:rsid w:val="00DF7842"/>
    <w:rsid w:val="00DF7FEA"/>
    <w:rsid w:val="00E00FD2"/>
    <w:rsid w:val="00E01A2F"/>
    <w:rsid w:val="00E01AB8"/>
    <w:rsid w:val="00E021C6"/>
    <w:rsid w:val="00E02F94"/>
    <w:rsid w:val="00E0365F"/>
    <w:rsid w:val="00E03C0D"/>
    <w:rsid w:val="00E03D63"/>
    <w:rsid w:val="00E05451"/>
    <w:rsid w:val="00E118F9"/>
    <w:rsid w:val="00E13C19"/>
    <w:rsid w:val="00E144A1"/>
    <w:rsid w:val="00E149DE"/>
    <w:rsid w:val="00E15561"/>
    <w:rsid w:val="00E15B80"/>
    <w:rsid w:val="00E16911"/>
    <w:rsid w:val="00E16B8D"/>
    <w:rsid w:val="00E17502"/>
    <w:rsid w:val="00E1771E"/>
    <w:rsid w:val="00E17779"/>
    <w:rsid w:val="00E201C3"/>
    <w:rsid w:val="00E20F42"/>
    <w:rsid w:val="00E21C6E"/>
    <w:rsid w:val="00E21EF5"/>
    <w:rsid w:val="00E220E2"/>
    <w:rsid w:val="00E22A87"/>
    <w:rsid w:val="00E2564E"/>
    <w:rsid w:val="00E2634C"/>
    <w:rsid w:val="00E27160"/>
    <w:rsid w:val="00E30662"/>
    <w:rsid w:val="00E30DA0"/>
    <w:rsid w:val="00E31289"/>
    <w:rsid w:val="00E325F0"/>
    <w:rsid w:val="00E32EC3"/>
    <w:rsid w:val="00E33377"/>
    <w:rsid w:val="00E338DE"/>
    <w:rsid w:val="00E35354"/>
    <w:rsid w:val="00E353F9"/>
    <w:rsid w:val="00E35564"/>
    <w:rsid w:val="00E379A8"/>
    <w:rsid w:val="00E37D32"/>
    <w:rsid w:val="00E37ECB"/>
    <w:rsid w:val="00E40D5C"/>
    <w:rsid w:val="00E415FB"/>
    <w:rsid w:val="00E41795"/>
    <w:rsid w:val="00E418F5"/>
    <w:rsid w:val="00E4195C"/>
    <w:rsid w:val="00E4399D"/>
    <w:rsid w:val="00E44726"/>
    <w:rsid w:val="00E45606"/>
    <w:rsid w:val="00E46493"/>
    <w:rsid w:val="00E46C56"/>
    <w:rsid w:val="00E47195"/>
    <w:rsid w:val="00E4723D"/>
    <w:rsid w:val="00E47DA8"/>
    <w:rsid w:val="00E50039"/>
    <w:rsid w:val="00E50336"/>
    <w:rsid w:val="00E5038B"/>
    <w:rsid w:val="00E51355"/>
    <w:rsid w:val="00E51DF5"/>
    <w:rsid w:val="00E51E02"/>
    <w:rsid w:val="00E52196"/>
    <w:rsid w:val="00E525E1"/>
    <w:rsid w:val="00E54267"/>
    <w:rsid w:val="00E54D5D"/>
    <w:rsid w:val="00E54D8D"/>
    <w:rsid w:val="00E55186"/>
    <w:rsid w:val="00E557F5"/>
    <w:rsid w:val="00E564DD"/>
    <w:rsid w:val="00E56A98"/>
    <w:rsid w:val="00E5779E"/>
    <w:rsid w:val="00E57C5C"/>
    <w:rsid w:val="00E60D7A"/>
    <w:rsid w:val="00E62194"/>
    <w:rsid w:val="00E62C1E"/>
    <w:rsid w:val="00E6387C"/>
    <w:rsid w:val="00E63B1B"/>
    <w:rsid w:val="00E63D26"/>
    <w:rsid w:val="00E63EF7"/>
    <w:rsid w:val="00E64424"/>
    <w:rsid w:val="00E6555E"/>
    <w:rsid w:val="00E65757"/>
    <w:rsid w:val="00E662E1"/>
    <w:rsid w:val="00E6672A"/>
    <w:rsid w:val="00E66803"/>
    <w:rsid w:val="00E70AC8"/>
    <w:rsid w:val="00E71F08"/>
    <w:rsid w:val="00E72839"/>
    <w:rsid w:val="00E7387A"/>
    <w:rsid w:val="00E7466D"/>
    <w:rsid w:val="00E74787"/>
    <w:rsid w:val="00E75610"/>
    <w:rsid w:val="00E75A81"/>
    <w:rsid w:val="00E76B77"/>
    <w:rsid w:val="00E7774C"/>
    <w:rsid w:val="00E77771"/>
    <w:rsid w:val="00E80CBE"/>
    <w:rsid w:val="00E81155"/>
    <w:rsid w:val="00E8218D"/>
    <w:rsid w:val="00E8297D"/>
    <w:rsid w:val="00E84AF7"/>
    <w:rsid w:val="00E84CDD"/>
    <w:rsid w:val="00E85C86"/>
    <w:rsid w:val="00E87E7A"/>
    <w:rsid w:val="00E90553"/>
    <w:rsid w:val="00E9182A"/>
    <w:rsid w:val="00E92769"/>
    <w:rsid w:val="00E936C5"/>
    <w:rsid w:val="00E9686A"/>
    <w:rsid w:val="00EA1052"/>
    <w:rsid w:val="00EA296C"/>
    <w:rsid w:val="00EA3F3E"/>
    <w:rsid w:val="00EA43B4"/>
    <w:rsid w:val="00EA5201"/>
    <w:rsid w:val="00EA5341"/>
    <w:rsid w:val="00EA598F"/>
    <w:rsid w:val="00EA5D53"/>
    <w:rsid w:val="00EA652E"/>
    <w:rsid w:val="00EA6CC1"/>
    <w:rsid w:val="00EA6DB5"/>
    <w:rsid w:val="00EA7D7B"/>
    <w:rsid w:val="00EB17B8"/>
    <w:rsid w:val="00EB17CE"/>
    <w:rsid w:val="00EB1A02"/>
    <w:rsid w:val="00EB4137"/>
    <w:rsid w:val="00EB6E73"/>
    <w:rsid w:val="00EB78EF"/>
    <w:rsid w:val="00EC0031"/>
    <w:rsid w:val="00EC13D9"/>
    <w:rsid w:val="00EC2247"/>
    <w:rsid w:val="00EC3397"/>
    <w:rsid w:val="00EC5B7B"/>
    <w:rsid w:val="00EC5E86"/>
    <w:rsid w:val="00EC665A"/>
    <w:rsid w:val="00EC75A7"/>
    <w:rsid w:val="00ED0A54"/>
    <w:rsid w:val="00ED0EDB"/>
    <w:rsid w:val="00ED18F7"/>
    <w:rsid w:val="00ED203E"/>
    <w:rsid w:val="00ED221E"/>
    <w:rsid w:val="00ED2279"/>
    <w:rsid w:val="00ED2B03"/>
    <w:rsid w:val="00ED3102"/>
    <w:rsid w:val="00ED34FF"/>
    <w:rsid w:val="00ED350F"/>
    <w:rsid w:val="00ED389C"/>
    <w:rsid w:val="00ED3C1C"/>
    <w:rsid w:val="00ED3D0B"/>
    <w:rsid w:val="00ED4A0E"/>
    <w:rsid w:val="00ED69F2"/>
    <w:rsid w:val="00ED7406"/>
    <w:rsid w:val="00EE0954"/>
    <w:rsid w:val="00EE1770"/>
    <w:rsid w:val="00EE1CCD"/>
    <w:rsid w:val="00EE2123"/>
    <w:rsid w:val="00EE28E9"/>
    <w:rsid w:val="00EE4E67"/>
    <w:rsid w:val="00EE4EFF"/>
    <w:rsid w:val="00EE562C"/>
    <w:rsid w:val="00EE5BF3"/>
    <w:rsid w:val="00EE7201"/>
    <w:rsid w:val="00EE765C"/>
    <w:rsid w:val="00EF01D0"/>
    <w:rsid w:val="00EF1CBC"/>
    <w:rsid w:val="00EF2BD9"/>
    <w:rsid w:val="00EF3396"/>
    <w:rsid w:val="00EF352B"/>
    <w:rsid w:val="00EF3BA3"/>
    <w:rsid w:val="00EF3FDE"/>
    <w:rsid w:val="00EF4396"/>
    <w:rsid w:val="00EF6F00"/>
    <w:rsid w:val="00EF728D"/>
    <w:rsid w:val="00EF72A1"/>
    <w:rsid w:val="00EF791C"/>
    <w:rsid w:val="00F01E5D"/>
    <w:rsid w:val="00F02071"/>
    <w:rsid w:val="00F02E25"/>
    <w:rsid w:val="00F0300C"/>
    <w:rsid w:val="00F04BC5"/>
    <w:rsid w:val="00F05304"/>
    <w:rsid w:val="00F05CF2"/>
    <w:rsid w:val="00F07109"/>
    <w:rsid w:val="00F07251"/>
    <w:rsid w:val="00F0786F"/>
    <w:rsid w:val="00F07BE4"/>
    <w:rsid w:val="00F10196"/>
    <w:rsid w:val="00F11032"/>
    <w:rsid w:val="00F11F8B"/>
    <w:rsid w:val="00F1233A"/>
    <w:rsid w:val="00F132B6"/>
    <w:rsid w:val="00F141E7"/>
    <w:rsid w:val="00F15DDE"/>
    <w:rsid w:val="00F16383"/>
    <w:rsid w:val="00F16A69"/>
    <w:rsid w:val="00F16B5C"/>
    <w:rsid w:val="00F16F69"/>
    <w:rsid w:val="00F17517"/>
    <w:rsid w:val="00F20738"/>
    <w:rsid w:val="00F20A7A"/>
    <w:rsid w:val="00F20E2C"/>
    <w:rsid w:val="00F21415"/>
    <w:rsid w:val="00F2251C"/>
    <w:rsid w:val="00F23E8D"/>
    <w:rsid w:val="00F24700"/>
    <w:rsid w:val="00F24AD2"/>
    <w:rsid w:val="00F24E06"/>
    <w:rsid w:val="00F250C4"/>
    <w:rsid w:val="00F264E9"/>
    <w:rsid w:val="00F274C5"/>
    <w:rsid w:val="00F30082"/>
    <w:rsid w:val="00F31615"/>
    <w:rsid w:val="00F31742"/>
    <w:rsid w:val="00F31F8D"/>
    <w:rsid w:val="00F325FC"/>
    <w:rsid w:val="00F3274A"/>
    <w:rsid w:val="00F32854"/>
    <w:rsid w:val="00F35054"/>
    <w:rsid w:val="00F355EE"/>
    <w:rsid w:val="00F35965"/>
    <w:rsid w:val="00F36540"/>
    <w:rsid w:val="00F3734E"/>
    <w:rsid w:val="00F407AD"/>
    <w:rsid w:val="00F420BC"/>
    <w:rsid w:val="00F427AE"/>
    <w:rsid w:val="00F42C54"/>
    <w:rsid w:val="00F42E0D"/>
    <w:rsid w:val="00F43AC8"/>
    <w:rsid w:val="00F45BE6"/>
    <w:rsid w:val="00F45C8B"/>
    <w:rsid w:val="00F45E1B"/>
    <w:rsid w:val="00F46B34"/>
    <w:rsid w:val="00F505F0"/>
    <w:rsid w:val="00F517AA"/>
    <w:rsid w:val="00F52123"/>
    <w:rsid w:val="00F526FF"/>
    <w:rsid w:val="00F52760"/>
    <w:rsid w:val="00F52828"/>
    <w:rsid w:val="00F52E98"/>
    <w:rsid w:val="00F53654"/>
    <w:rsid w:val="00F53BD7"/>
    <w:rsid w:val="00F54865"/>
    <w:rsid w:val="00F54AA6"/>
    <w:rsid w:val="00F54CC1"/>
    <w:rsid w:val="00F55DC5"/>
    <w:rsid w:val="00F55F1C"/>
    <w:rsid w:val="00F563B7"/>
    <w:rsid w:val="00F56E73"/>
    <w:rsid w:val="00F579FB"/>
    <w:rsid w:val="00F57E53"/>
    <w:rsid w:val="00F60251"/>
    <w:rsid w:val="00F60CE3"/>
    <w:rsid w:val="00F6250E"/>
    <w:rsid w:val="00F6265C"/>
    <w:rsid w:val="00F64363"/>
    <w:rsid w:val="00F65270"/>
    <w:rsid w:val="00F65B4F"/>
    <w:rsid w:val="00F65CCA"/>
    <w:rsid w:val="00F67E8C"/>
    <w:rsid w:val="00F7092D"/>
    <w:rsid w:val="00F70DC4"/>
    <w:rsid w:val="00F71832"/>
    <w:rsid w:val="00F72392"/>
    <w:rsid w:val="00F72896"/>
    <w:rsid w:val="00F73826"/>
    <w:rsid w:val="00F73DCA"/>
    <w:rsid w:val="00F73FCA"/>
    <w:rsid w:val="00F748AE"/>
    <w:rsid w:val="00F74D57"/>
    <w:rsid w:val="00F76DB6"/>
    <w:rsid w:val="00F771AD"/>
    <w:rsid w:val="00F77491"/>
    <w:rsid w:val="00F77868"/>
    <w:rsid w:val="00F80895"/>
    <w:rsid w:val="00F8142D"/>
    <w:rsid w:val="00F8156D"/>
    <w:rsid w:val="00F81EE3"/>
    <w:rsid w:val="00F833B3"/>
    <w:rsid w:val="00F83432"/>
    <w:rsid w:val="00F836CC"/>
    <w:rsid w:val="00F8496F"/>
    <w:rsid w:val="00F85CE1"/>
    <w:rsid w:val="00F8681C"/>
    <w:rsid w:val="00F86BCE"/>
    <w:rsid w:val="00F87349"/>
    <w:rsid w:val="00F874EE"/>
    <w:rsid w:val="00F87573"/>
    <w:rsid w:val="00F87784"/>
    <w:rsid w:val="00F87D4D"/>
    <w:rsid w:val="00F87DCA"/>
    <w:rsid w:val="00F87E3F"/>
    <w:rsid w:val="00F90CDD"/>
    <w:rsid w:val="00F91B08"/>
    <w:rsid w:val="00F91D24"/>
    <w:rsid w:val="00F933AB"/>
    <w:rsid w:val="00F93893"/>
    <w:rsid w:val="00F93F5C"/>
    <w:rsid w:val="00F94B8F"/>
    <w:rsid w:val="00F955E9"/>
    <w:rsid w:val="00F962CC"/>
    <w:rsid w:val="00FA0741"/>
    <w:rsid w:val="00FA1237"/>
    <w:rsid w:val="00FA16E5"/>
    <w:rsid w:val="00FA1F64"/>
    <w:rsid w:val="00FA2A0A"/>
    <w:rsid w:val="00FA32B7"/>
    <w:rsid w:val="00FA3731"/>
    <w:rsid w:val="00FA3C8E"/>
    <w:rsid w:val="00FA5A1D"/>
    <w:rsid w:val="00FA62B4"/>
    <w:rsid w:val="00FA738F"/>
    <w:rsid w:val="00FB05C5"/>
    <w:rsid w:val="00FB1FD3"/>
    <w:rsid w:val="00FB2198"/>
    <w:rsid w:val="00FB3F4D"/>
    <w:rsid w:val="00FB438B"/>
    <w:rsid w:val="00FB4464"/>
    <w:rsid w:val="00FB44C6"/>
    <w:rsid w:val="00FB458B"/>
    <w:rsid w:val="00FB51DC"/>
    <w:rsid w:val="00FB51E6"/>
    <w:rsid w:val="00FB576E"/>
    <w:rsid w:val="00FB6288"/>
    <w:rsid w:val="00FB6B7F"/>
    <w:rsid w:val="00FB6CA0"/>
    <w:rsid w:val="00FB6DE8"/>
    <w:rsid w:val="00FC0288"/>
    <w:rsid w:val="00FC200A"/>
    <w:rsid w:val="00FC2087"/>
    <w:rsid w:val="00FC2229"/>
    <w:rsid w:val="00FC4BE4"/>
    <w:rsid w:val="00FC4D43"/>
    <w:rsid w:val="00FC5417"/>
    <w:rsid w:val="00FC58B9"/>
    <w:rsid w:val="00FC6184"/>
    <w:rsid w:val="00FC677E"/>
    <w:rsid w:val="00FC6D26"/>
    <w:rsid w:val="00FC7CB6"/>
    <w:rsid w:val="00FD009C"/>
    <w:rsid w:val="00FD0551"/>
    <w:rsid w:val="00FD05EE"/>
    <w:rsid w:val="00FD09FF"/>
    <w:rsid w:val="00FD0BF0"/>
    <w:rsid w:val="00FD0EC3"/>
    <w:rsid w:val="00FD0F0B"/>
    <w:rsid w:val="00FD1405"/>
    <w:rsid w:val="00FD213C"/>
    <w:rsid w:val="00FD270A"/>
    <w:rsid w:val="00FD4EFE"/>
    <w:rsid w:val="00FD50CC"/>
    <w:rsid w:val="00FD5935"/>
    <w:rsid w:val="00FD5980"/>
    <w:rsid w:val="00FD5A38"/>
    <w:rsid w:val="00FD6059"/>
    <w:rsid w:val="00FD640F"/>
    <w:rsid w:val="00FD7489"/>
    <w:rsid w:val="00FD79A4"/>
    <w:rsid w:val="00FD7BEE"/>
    <w:rsid w:val="00FD7D9B"/>
    <w:rsid w:val="00FE024C"/>
    <w:rsid w:val="00FE0280"/>
    <w:rsid w:val="00FE052B"/>
    <w:rsid w:val="00FE1414"/>
    <w:rsid w:val="00FE1BD0"/>
    <w:rsid w:val="00FE2E57"/>
    <w:rsid w:val="00FE2FBB"/>
    <w:rsid w:val="00FE423A"/>
    <w:rsid w:val="00FE43E1"/>
    <w:rsid w:val="00FE473D"/>
    <w:rsid w:val="00FE4C8F"/>
    <w:rsid w:val="00FE713E"/>
    <w:rsid w:val="00FE71FE"/>
    <w:rsid w:val="00FF074E"/>
    <w:rsid w:val="00FF1490"/>
    <w:rsid w:val="00FF1F72"/>
    <w:rsid w:val="00FF1FD3"/>
    <w:rsid w:val="00FF3E42"/>
    <w:rsid w:val="00FF60AA"/>
    <w:rsid w:val="00FF640C"/>
    <w:rsid w:val="00FF6FE2"/>
    <w:rsid w:val="00FF7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A4B087"/>
  <w15:docId w15:val="{7B16CD34-5ED5-4E0D-B122-2193436E7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PMingLiU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 w:qFormat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a">
    <w:name w:val="Normal"/>
    <w:qFormat/>
    <w:rsid w:val="006C3B87"/>
    <w:pPr>
      <w:spacing w:before="120" w:line="276" w:lineRule="auto"/>
      <w:ind w:firstLine="720"/>
      <w:jc w:val="both"/>
    </w:pPr>
    <w:rPr>
      <w:rFonts w:ascii="Georgia" w:eastAsiaTheme="minorEastAsia" w:hAnsi="Georgia"/>
      <w:sz w:val="28"/>
      <w:lang w:eastAsia="ru-RU"/>
    </w:rPr>
  </w:style>
  <w:style w:type="paragraph" w:styleId="11">
    <w:name w:val="heading 1"/>
    <w:basedOn w:val="aa"/>
    <w:next w:val="aa"/>
    <w:link w:val="12"/>
    <w:autoRedefine/>
    <w:qFormat/>
    <w:rsid w:val="00270BE9"/>
    <w:pPr>
      <w:spacing w:before="0" w:after="240" w:line="240" w:lineRule="auto"/>
      <w:ind w:firstLine="0"/>
      <w:jc w:val="center"/>
      <w:outlineLvl w:val="0"/>
    </w:pPr>
    <w:rPr>
      <w:rFonts w:eastAsia="Times New Roman"/>
      <w:b/>
      <w:bCs/>
      <w:color w:val="C00000"/>
      <w:sz w:val="44"/>
      <w:szCs w:val="44"/>
      <w14:shadow w14:blurRad="69850" w14:dist="25400" w14:dir="2700000" w14:sx="100000" w14:sy="100000" w14:kx="0" w14:ky="0" w14:algn="tl">
        <w14:srgbClr w14:val="000000">
          <w14:alpha w14:val="24000"/>
        </w14:srgbClr>
      </w14:shadow>
      <w14:props3d w14:extrusionH="0" w14:contourW="0" w14:prstMaterial="warmMatte">
        <w14:bevelB w14:w="38100" w14:h="38100" w14:prst="relaxedInset"/>
      </w14:props3d>
    </w:rPr>
  </w:style>
  <w:style w:type="paragraph" w:styleId="21">
    <w:name w:val="heading 2"/>
    <w:basedOn w:val="aa"/>
    <w:next w:val="aa"/>
    <w:link w:val="22"/>
    <w:autoRedefine/>
    <w:uiPriority w:val="9"/>
    <w:unhideWhenUsed/>
    <w:qFormat/>
    <w:rsid w:val="00F264E9"/>
    <w:pPr>
      <w:keepNext/>
      <w:keepLines/>
      <w:spacing w:before="480" w:after="360" w:line="240" w:lineRule="auto"/>
      <w:ind w:firstLine="0"/>
      <w:jc w:val="center"/>
      <w:outlineLvl w:val="1"/>
    </w:pPr>
    <w:rPr>
      <w:rFonts w:eastAsiaTheme="majorEastAsia" w:cstheme="majorBidi"/>
      <w:b/>
      <w:color w:val="0000FF"/>
      <w:sz w:val="36"/>
      <w:szCs w:val="26"/>
    </w:rPr>
  </w:style>
  <w:style w:type="paragraph" w:styleId="30">
    <w:name w:val="heading 3"/>
    <w:basedOn w:val="aa"/>
    <w:next w:val="aa"/>
    <w:link w:val="31"/>
    <w:autoRedefine/>
    <w:uiPriority w:val="9"/>
    <w:unhideWhenUsed/>
    <w:rsid w:val="000739D8"/>
    <w:pPr>
      <w:keepNext/>
      <w:keepLines/>
      <w:spacing w:before="360" w:after="240"/>
      <w:outlineLvl w:val="2"/>
    </w:pPr>
    <w:rPr>
      <w:rFonts w:eastAsiaTheme="majorEastAsia" w:cstheme="majorBidi"/>
      <w:b/>
      <w:bCs/>
      <w:color w:val="0000FF"/>
      <w:sz w:val="32"/>
      <w:szCs w:val="32"/>
      <w14:shadow w14:blurRad="38100" w14:dist="12700" w14:dir="2700000" w14:sx="100000" w14:sy="100000" w14:kx="0" w14:ky="0" w14:algn="tl">
        <w14:srgbClr w14:val="000000"/>
      </w14:shadow>
    </w:rPr>
  </w:style>
  <w:style w:type="paragraph" w:styleId="40">
    <w:name w:val="heading 4"/>
    <w:basedOn w:val="aa"/>
    <w:next w:val="aa"/>
    <w:link w:val="41"/>
    <w:autoRedefine/>
    <w:uiPriority w:val="9"/>
    <w:unhideWhenUsed/>
    <w:qFormat/>
    <w:rsid w:val="000739D8"/>
    <w:pPr>
      <w:keepNext/>
      <w:keepLines/>
      <w:spacing w:before="480" w:after="240"/>
      <w:outlineLvl w:val="3"/>
    </w:pPr>
    <w:rPr>
      <w:rFonts w:eastAsiaTheme="majorEastAsia" w:cstheme="majorBidi"/>
      <w:b/>
      <w:bCs/>
      <w:color w:val="0000FF"/>
      <w:sz w:val="32"/>
      <w:szCs w:val="32"/>
      <w:lang w:val="en-US"/>
      <w14:shadow w14:blurRad="38100" w14:dist="12700" w14:dir="2700000" w14:sx="100000" w14:sy="100000" w14:kx="0" w14:ky="0" w14:algn="tl">
        <w14:srgbClr w14:val="000000"/>
      </w14:shadow>
    </w:rPr>
  </w:style>
  <w:style w:type="paragraph" w:styleId="5">
    <w:name w:val="heading 5"/>
    <w:basedOn w:val="aa"/>
    <w:next w:val="aa"/>
    <w:link w:val="50"/>
    <w:rsid w:val="000739D8"/>
    <w:pPr>
      <w:tabs>
        <w:tab w:val="left" w:pos="851"/>
        <w:tab w:val="left" w:pos="1560"/>
      </w:tabs>
      <w:spacing w:before="360" w:after="240"/>
      <w:outlineLvl w:val="4"/>
    </w:pPr>
    <w:rPr>
      <w:b/>
      <w:bCs/>
      <w:color w:val="0000FF"/>
      <w:sz w:val="32"/>
      <w:szCs w:val="32"/>
    </w:rPr>
  </w:style>
  <w:style w:type="paragraph" w:styleId="6">
    <w:name w:val="heading 6"/>
    <w:basedOn w:val="aa"/>
    <w:next w:val="aa"/>
    <w:link w:val="60"/>
    <w:rsid w:val="000739D8"/>
    <w:pPr>
      <w:spacing w:before="180" w:after="80"/>
      <w:outlineLvl w:val="5"/>
    </w:pPr>
    <w:rPr>
      <w:rFonts w:ascii="Arial Narrow" w:eastAsia="Times New Roman" w:hAnsi="Arial Narrow"/>
      <w:b/>
      <w:bCs/>
      <w:lang w:val="en-US"/>
    </w:rPr>
  </w:style>
  <w:style w:type="paragraph" w:styleId="7">
    <w:name w:val="heading 7"/>
    <w:aliases w:val="ВЫДЕЛЕНИЕ 1"/>
    <w:basedOn w:val="aa"/>
    <w:next w:val="aa"/>
    <w:link w:val="70"/>
    <w:rsid w:val="000739D8"/>
    <w:pPr>
      <w:spacing w:before="240"/>
      <w:outlineLvl w:val="6"/>
    </w:pPr>
    <w:rPr>
      <w:rFonts w:eastAsia="Times New Roman"/>
      <w:b/>
      <w:bCs/>
      <w:color w:val="0000FF"/>
      <w:szCs w:val="28"/>
      <w:lang w:val="en-US"/>
    </w:rPr>
  </w:style>
  <w:style w:type="paragraph" w:styleId="8">
    <w:name w:val="heading 8"/>
    <w:basedOn w:val="aa"/>
    <w:next w:val="aa"/>
    <w:link w:val="80"/>
    <w:rsid w:val="000739D8"/>
    <w:pPr>
      <w:spacing w:after="60"/>
      <w:outlineLvl w:val="7"/>
    </w:pPr>
    <w:rPr>
      <w:rFonts w:ascii="Arial" w:eastAsia="Times New Roman" w:hAnsi="Arial"/>
      <w:b/>
      <w:bCs/>
      <w:sz w:val="18"/>
      <w:lang w:val="en-US"/>
    </w:rPr>
  </w:style>
  <w:style w:type="paragraph" w:styleId="9">
    <w:name w:val="heading 9"/>
    <w:basedOn w:val="aa"/>
    <w:next w:val="aa"/>
    <w:link w:val="90"/>
    <w:rsid w:val="000739D8"/>
    <w:pPr>
      <w:spacing w:before="240" w:after="240"/>
      <w:jc w:val="center"/>
      <w:outlineLvl w:val="8"/>
    </w:pPr>
    <w:rPr>
      <w:rFonts w:eastAsia="Times New Roman"/>
      <w:b/>
      <w:color w:val="0000FF"/>
      <w:lang w:val="en-US"/>
    </w:rPr>
  </w:style>
  <w:style w:type="character" w:default="1" w:styleId="ab">
    <w:name w:val="Default Paragraph Font"/>
    <w:uiPriority w:val="1"/>
    <w:unhideWhenUsed/>
  </w:style>
  <w:style w:type="table" w:default="1" w:styleId="ac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d">
    <w:name w:val="No List"/>
    <w:uiPriority w:val="99"/>
    <w:semiHidden/>
    <w:unhideWhenUsed/>
  </w:style>
  <w:style w:type="character" w:customStyle="1" w:styleId="--">
    <w:name w:val="Красный-прписной-полужирный"/>
    <w:basedOn w:val="ab"/>
    <w:uiPriority w:val="1"/>
    <w:qFormat/>
    <w:rsid w:val="000739D8"/>
    <w:rPr>
      <w:rFonts w:ascii="Georgia" w:hAnsi="Georgia"/>
      <w:b/>
      <w:caps/>
      <w:color w:val="FF0000"/>
      <w:sz w:val="28"/>
    </w:rPr>
  </w:style>
  <w:style w:type="character" w:customStyle="1" w:styleId="--0">
    <w:name w:val="Синий-прописной-полужирный"/>
    <w:basedOn w:val="ab"/>
    <w:uiPriority w:val="1"/>
    <w:qFormat/>
    <w:rsid w:val="006C3B87"/>
    <w:rPr>
      <w:rFonts w:ascii="Georgia" w:hAnsi="Georgia"/>
      <w:b/>
      <w:i w:val="0"/>
      <w:caps/>
      <w:smallCaps w:val="0"/>
      <w:color w:val="0432FF"/>
      <w:sz w:val="28"/>
    </w:rPr>
  </w:style>
  <w:style w:type="character" w:customStyle="1" w:styleId="--1">
    <w:name w:val="Черный-прописной-полужирный"/>
    <w:basedOn w:val="ab"/>
    <w:uiPriority w:val="1"/>
    <w:qFormat/>
    <w:rsid w:val="000739D8"/>
    <w:rPr>
      <w:rFonts w:ascii="Georgia" w:hAnsi="Georgia"/>
      <w:b/>
      <w:i w:val="0"/>
      <w:caps/>
      <w:smallCaps w:val="0"/>
      <w:sz w:val="28"/>
    </w:rPr>
  </w:style>
  <w:style w:type="paragraph" w:styleId="ae">
    <w:name w:val="Balloon Text"/>
    <w:basedOn w:val="aa"/>
    <w:link w:val="af"/>
    <w:unhideWhenUsed/>
    <w:rsid w:val="006C3B87"/>
    <w:rPr>
      <w:rFonts w:ascii="Lucida Grande CY" w:hAnsi="Lucida Grande CY" w:cs="Lucida Grande CY"/>
      <w:sz w:val="18"/>
      <w:szCs w:val="18"/>
    </w:rPr>
  </w:style>
  <w:style w:type="character" w:customStyle="1" w:styleId="af">
    <w:name w:val="Текст выноски Знак"/>
    <w:basedOn w:val="ab"/>
    <w:link w:val="ae"/>
    <w:rsid w:val="006C3B87"/>
    <w:rPr>
      <w:rFonts w:ascii="Lucida Grande CY" w:eastAsiaTheme="minorEastAsia" w:hAnsi="Lucida Grande CY" w:cs="Lucida Grande CY"/>
      <w:sz w:val="18"/>
      <w:szCs w:val="18"/>
      <w:lang w:eastAsia="ru-RU"/>
    </w:rPr>
  </w:style>
  <w:style w:type="character" w:customStyle="1" w:styleId="--2">
    <w:name w:val="Курсив-строчный-полужирный"/>
    <w:basedOn w:val="ab"/>
    <w:uiPriority w:val="1"/>
    <w:rsid w:val="000739D8"/>
    <w:rPr>
      <w:rFonts w:ascii="Georgia" w:hAnsi="Georgia"/>
      <w:b/>
      <w:i/>
    </w:rPr>
  </w:style>
  <w:style w:type="character" w:customStyle="1" w:styleId="--3">
    <w:name w:val="Красный-строчный-полужирный"/>
    <w:basedOn w:val="ab"/>
    <w:uiPriority w:val="1"/>
    <w:rsid w:val="000739D8"/>
    <w:rPr>
      <w:rFonts w:ascii="Georgia" w:hAnsi="Georgia"/>
      <w:b/>
      <w:color w:val="FF0000"/>
    </w:rPr>
  </w:style>
  <w:style w:type="character" w:customStyle="1" w:styleId="--4">
    <w:name w:val="Синий-строчный-полужирный"/>
    <w:basedOn w:val="ab"/>
    <w:uiPriority w:val="1"/>
    <w:qFormat/>
    <w:rsid w:val="000739D8"/>
    <w:rPr>
      <w:rFonts w:ascii="Georgia" w:hAnsi="Georgia"/>
      <w:b/>
      <w:color w:val="0432FF"/>
    </w:rPr>
  </w:style>
  <w:style w:type="character" w:customStyle="1" w:styleId="af0">
    <w:name w:val="Полужирный"/>
    <w:basedOn w:val="ab"/>
    <w:uiPriority w:val="1"/>
    <w:rsid w:val="000739D8"/>
    <w:rPr>
      <w:rFonts w:ascii="Georgia" w:hAnsi="Georgia"/>
      <w:b/>
    </w:rPr>
  </w:style>
  <w:style w:type="character" w:customStyle="1" w:styleId="---">
    <w:name w:val="Красный-строчный-курсив-полужирный"/>
    <w:basedOn w:val="ab"/>
    <w:uiPriority w:val="1"/>
    <w:rsid w:val="000739D8"/>
    <w:rPr>
      <w:rFonts w:ascii="Georgia" w:hAnsi="Georgia"/>
      <w:b/>
      <w:i/>
      <w:color w:val="FF0000"/>
    </w:rPr>
  </w:style>
  <w:style w:type="character" w:customStyle="1" w:styleId="---0">
    <w:name w:val="Синий-строчный-курсив-полужирный"/>
    <w:basedOn w:val="ab"/>
    <w:uiPriority w:val="1"/>
    <w:qFormat/>
    <w:rsid w:val="000739D8"/>
    <w:rPr>
      <w:rFonts w:ascii="Georgia" w:hAnsi="Georgia"/>
      <w:b/>
      <w:i/>
      <w:color w:val="0432FF"/>
    </w:rPr>
  </w:style>
  <w:style w:type="paragraph" w:styleId="af1">
    <w:name w:val="No Spacing"/>
    <w:link w:val="af2"/>
    <w:uiPriority w:val="1"/>
    <w:qFormat/>
    <w:rsid w:val="000739D8"/>
    <w:rPr>
      <w:rFonts w:ascii="Times New Roman" w:hAnsi="Times New Roman"/>
      <w:b/>
      <w:color w:val="FF0000"/>
      <w:sz w:val="44"/>
    </w:rPr>
  </w:style>
  <w:style w:type="paragraph" w:styleId="af3">
    <w:name w:val="Normal (Web)"/>
    <w:basedOn w:val="aa"/>
    <w:uiPriority w:val="99"/>
    <w:unhideWhenUsed/>
    <w:rsid w:val="006C3B87"/>
    <w:rPr>
      <w:rFonts w:ascii="Times New Roman" w:hAnsi="Times New Roman" w:cs="Times New Roman"/>
      <w:sz w:val="24"/>
    </w:rPr>
  </w:style>
  <w:style w:type="character" w:styleId="af4">
    <w:name w:val="Hyperlink"/>
    <w:basedOn w:val="ab"/>
    <w:uiPriority w:val="99"/>
    <w:unhideWhenUsed/>
    <w:qFormat/>
    <w:rsid w:val="006C3B87"/>
    <w:rPr>
      <w:rFonts w:ascii="Georgia" w:hAnsi="Georgia"/>
      <w:color w:val="0432FF"/>
      <w:sz w:val="28"/>
      <w:u w:val="single"/>
    </w:rPr>
  </w:style>
  <w:style w:type="character" w:customStyle="1" w:styleId="search-highlight">
    <w:name w:val="search-highlight"/>
    <w:basedOn w:val="ab"/>
    <w:rsid w:val="000739D8"/>
  </w:style>
  <w:style w:type="character" w:customStyle="1" w:styleId="apple-converted-space">
    <w:name w:val="apple-converted-space"/>
    <w:basedOn w:val="ab"/>
    <w:rsid w:val="000739D8"/>
  </w:style>
  <w:style w:type="character" w:styleId="af5">
    <w:name w:val="FollowedHyperlink"/>
    <w:uiPriority w:val="99"/>
    <w:rsid w:val="000739D8"/>
    <w:rPr>
      <w:rFonts w:ascii="Times New Roman" w:hAnsi="Times New Roman"/>
      <w:color w:val="800080"/>
      <w:sz w:val="22"/>
      <w:u w:val="single"/>
    </w:rPr>
  </w:style>
  <w:style w:type="character" w:customStyle="1" w:styleId="12">
    <w:name w:val="Заголовок 1 Знак"/>
    <w:basedOn w:val="ab"/>
    <w:link w:val="11"/>
    <w:rsid w:val="00270BE9"/>
    <w:rPr>
      <w:rFonts w:ascii="Georgia" w:eastAsia="Times New Roman" w:hAnsi="Georgia"/>
      <w:b/>
      <w:bCs/>
      <w:color w:val="C00000"/>
      <w:sz w:val="44"/>
      <w:szCs w:val="44"/>
      <w:lang w:eastAsia="ru-RU"/>
      <w14:shadow w14:blurRad="69850" w14:dist="25400" w14:dir="2700000" w14:sx="100000" w14:sy="100000" w14:kx="0" w14:ky="0" w14:algn="tl">
        <w14:srgbClr w14:val="000000">
          <w14:alpha w14:val="24000"/>
        </w14:srgbClr>
      </w14:shadow>
      <w14:props3d w14:extrusionH="0" w14:contourW="0" w14:prstMaterial="warmMatte">
        <w14:bevelB w14:w="38100" w14:h="38100" w14:prst="relaxedInset"/>
      </w14:props3d>
    </w:rPr>
  </w:style>
  <w:style w:type="character" w:customStyle="1" w:styleId="22">
    <w:name w:val="Заголовок 2 Знак"/>
    <w:basedOn w:val="ab"/>
    <w:link w:val="21"/>
    <w:uiPriority w:val="9"/>
    <w:rsid w:val="00F264E9"/>
    <w:rPr>
      <w:rFonts w:ascii="Georgia" w:eastAsiaTheme="majorEastAsia" w:hAnsi="Georgia" w:cstheme="majorBidi"/>
      <w:b/>
      <w:color w:val="0000FF"/>
      <w:sz w:val="36"/>
      <w:szCs w:val="26"/>
      <w:lang w:eastAsia="ru-RU"/>
    </w:rPr>
  </w:style>
  <w:style w:type="character" w:customStyle="1" w:styleId="31">
    <w:name w:val="Заголовок 3 Знак"/>
    <w:basedOn w:val="ab"/>
    <w:link w:val="30"/>
    <w:uiPriority w:val="9"/>
    <w:rsid w:val="000739D8"/>
    <w:rPr>
      <w:rFonts w:ascii="Georgia" w:eastAsiaTheme="majorEastAsia" w:hAnsi="Georgia" w:cstheme="majorBidi"/>
      <w:b/>
      <w:bCs/>
      <w:color w:val="0000FF"/>
      <w:sz w:val="32"/>
      <w:szCs w:val="32"/>
      <w14:shadow w14:blurRad="38100" w14:dist="12700" w14:dir="2700000" w14:sx="100000" w14:sy="100000" w14:kx="0" w14:ky="0" w14:algn="tl">
        <w14:srgbClr w14:val="000000"/>
      </w14:shadow>
    </w:rPr>
  </w:style>
  <w:style w:type="character" w:customStyle="1" w:styleId="41">
    <w:name w:val="Заголовок 4 Знак"/>
    <w:basedOn w:val="ab"/>
    <w:link w:val="40"/>
    <w:uiPriority w:val="9"/>
    <w:rsid w:val="000739D8"/>
    <w:rPr>
      <w:rFonts w:ascii="Georgia" w:eastAsiaTheme="majorEastAsia" w:hAnsi="Georgia" w:cstheme="majorBidi"/>
      <w:b/>
      <w:bCs/>
      <w:color w:val="0000FF"/>
      <w:sz w:val="32"/>
      <w:szCs w:val="32"/>
      <w:lang w:val="en-US"/>
      <w14:shadow w14:blurRad="38100" w14:dist="12700" w14:dir="2700000" w14:sx="100000" w14:sy="100000" w14:kx="0" w14:ky="0" w14:algn="tl">
        <w14:srgbClr w14:val="000000"/>
      </w14:shadow>
    </w:rPr>
  </w:style>
  <w:style w:type="paragraph" w:styleId="af6">
    <w:name w:val="footer"/>
    <w:basedOn w:val="aa"/>
    <w:link w:val="af7"/>
    <w:autoRedefine/>
    <w:unhideWhenUsed/>
    <w:qFormat/>
    <w:rsid w:val="006C3B87"/>
    <w:pPr>
      <w:tabs>
        <w:tab w:val="center" w:pos="4677"/>
        <w:tab w:val="right" w:pos="9355"/>
      </w:tabs>
      <w:spacing w:before="0" w:line="240" w:lineRule="auto"/>
      <w:ind w:firstLine="0"/>
      <w:jc w:val="center"/>
    </w:pPr>
    <w:rPr>
      <w:sz w:val="24"/>
    </w:rPr>
  </w:style>
  <w:style w:type="character" w:customStyle="1" w:styleId="af7">
    <w:name w:val="Нижний колонтитул Знак"/>
    <w:basedOn w:val="ab"/>
    <w:link w:val="af6"/>
    <w:rsid w:val="006C3B87"/>
    <w:rPr>
      <w:rFonts w:ascii="Georgia" w:eastAsiaTheme="minorEastAsia" w:hAnsi="Georgia"/>
      <w:lang w:eastAsia="ru-RU"/>
    </w:rPr>
  </w:style>
  <w:style w:type="character" w:styleId="af8">
    <w:name w:val="page number"/>
    <w:basedOn w:val="ab"/>
    <w:rsid w:val="000739D8"/>
    <w:rPr>
      <w:rFonts w:ascii="Georgia" w:hAnsi="Georgia"/>
      <w:color w:val="auto"/>
      <w:sz w:val="24"/>
    </w:rPr>
  </w:style>
  <w:style w:type="paragraph" w:styleId="af9">
    <w:name w:val="footnote text"/>
    <w:basedOn w:val="aa"/>
    <w:link w:val="afa"/>
    <w:unhideWhenUsed/>
    <w:rsid w:val="006C3B87"/>
    <w:pPr>
      <w:spacing w:before="0" w:line="240" w:lineRule="auto"/>
    </w:pPr>
    <w:rPr>
      <w:sz w:val="20"/>
      <w:szCs w:val="20"/>
    </w:rPr>
  </w:style>
  <w:style w:type="character" w:customStyle="1" w:styleId="afa">
    <w:name w:val="Текст сноски Знак"/>
    <w:basedOn w:val="ab"/>
    <w:link w:val="af9"/>
    <w:rsid w:val="006C3B87"/>
    <w:rPr>
      <w:rFonts w:ascii="Georgia" w:eastAsiaTheme="minorEastAsia" w:hAnsi="Georgia"/>
      <w:sz w:val="20"/>
      <w:szCs w:val="20"/>
      <w:lang w:eastAsia="ru-RU"/>
    </w:rPr>
  </w:style>
  <w:style w:type="character" w:styleId="afb">
    <w:name w:val="footnote reference"/>
    <w:rsid w:val="000739D8"/>
    <w:rPr>
      <w:b/>
      <w:color w:val="000000" w:themeColor="text1"/>
      <w:sz w:val="28"/>
      <w:vertAlign w:val="superscript"/>
    </w:rPr>
  </w:style>
  <w:style w:type="paragraph" w:styleId="afc">
    <w:name w:val="List Paragraph"/>
    <w:basedOn w:val="aa"/>
    <w:uiPriority w:val="34"/>
    <w:qFormat/>
    <w:rsid w:val="006C3B87"/>
    <w:pPr>
      <w:ind w:left="720"/>
      <w:contextualSpacing/>
    </w:pPr>
  </w:style>
  <w:style w:type="character" w:customStyle="1" w:styleId="lrdctlblinl">
    <w:name w:val="lr_dct_lbl_inl"/>
    <w:basedOn w:val="ab"/>
    <w:rsid w:val="000739D8"/>
  </w:style>
  <w:style w:type="character" w:styleId="afd">
    <w:name w:val="Emphasis"/>
    <w:rsid w:val="000739D8"/>
    <w:rPr>
      <w:rFonts w:ascii="Georgia" w:hAnsi="Georgia"/>
      <w:b/>
      <w:iCs/>
      <w:color w:val="FF0000"/>
      <w:sz w:val="28"/>
    </w:rPr>
  </w:style>
  <w:style w:type="paragraph" w:customStyle="1" w:styleId="Default">
    <w:name w:val="Default"/>
    <w:rsid w:val="000739D8"/>
    <w:pPr>
      <w:widowControl w:val="0"/>
      <w:autoSpaceDE w:val="0"/>
      <w:autoSpaceDN w:val="0"/>
      <w:adjustRightInd w:val="0"/>
    </w:pPr>
    <w:rPr>
      <w:rFonts w:ascii="Calibri" w:hAnsi="Calibri" w:cs="Calibri"/>
      <w:color w:val="000000"/>
    </w:rPr>
  </w:style>
  <w:style w:type="character" w:styleId="afe">
    <w:name w:val="Strong"/>
    <w:basedOn w:val="ab"/>
    <w:uiPriority w:val="22"/>
    <w:rsid w:val="000739D8"/>
    <w:rPr>
      <w:rFonts w:ascii="Georgia" w:hAnsi="Georgia"/>
      <w:b w:val="0"/>
      <w:bCs/>
      <w:color w:val="000000" w:themeColor="text1"/>
      <w:sz w:val="28"/>
    </w:rPr>
  </w:style>
  <w:style w:type="paragraph" w:styleId="aff">
    <w:name w:val="header"/>
    <w:basedOn w:val="aa"/>
    <w:link w:val="aff0"/>
    <w:unhideWhenUsed/>
    <w:rsid w:val="006C3B87"/>
    <w:pPr>
      <w:tabs>
        <w:tab w:val="center" w:pos="4677"/>
        <w:tab w:val="right" w:pos="9355"/>
      </w:tabs>
    </w:pPr>
  </w:style>
  <w:style w:type="character" w:customStyle="1" w:styleId="aff0">
    <w:name w:val="Верхний колонтитул Знак"/>
    <w:basedOn w:val="ab"/>
    <w:link w:val="aff"/>
    <w:rsid w:val="006C3B87"/>
    <w:rPr>
      <w:rFonts w:ascii="Georgia" w:eastAsiaTheme="minorEastAsia" w:hAnsi="Georgia"/>
      <w:sz w:val="28"/>
      <w:lang w:eastAsia="ru-RU"/>
    </w:rPr>
  </w:style>
  <w:style w:type="table" w:styleId="aff1">
    <w:name w:val="Table Grid"/>
    <w:basedOn w:val="ac"/>
    <w:uiPriority w:val="39"/>
    <w:rsid w:val="006C3B87"/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2">
    <w:name w:val="caption"/>
    <w:basedOn w:val="aa"/>
    <w:next w:val="aa"/>
    <w:autoRedefine/>
    <w:qFormat/>
    <w:rsid w:val="00BA75AD"/>
    <w:pPr>
      <w:spacing w:after="240"/>
      <w:ind w:firstLine="0"/>
      <w:jc w:val="center"/>
    </w:pPr>
    <w:rPr>
      <w:rFonts w:eastAsia="Times New Roman"/>
      <w:b/>
      <w:bCs/>
      <w:sz w:val="24"/>
      <w:szCs w:val="18"/>
      <w:lang w:eastAsia="en-US"/>
    </w:rPr>
  </w:style>
  <w:style w:type="paragraph" w:customStyle="1" w:styleId="aff3">
    <w:name w:val="подраздел"/>
    <w:basedOn w:val="aff2"/>
    <w:autoRedefine/>
    <w:rsid w:val="000739D8"/>
    <w:pPr>
      <w:spacing w:before="240" w:after="120" w:line="380" w:lineRule="exact"/>
      <w:ind w:left="720"/>
    </w:pPr>
    <w:rPr>
      <w:bCs w:val="0"/>
      <w:iCs/>
      <w:sz w:val="28"/>
    </w:rPr>
  </w:style>
  <w:style w:type="paragraph" w:customStyle="1" w:styleId="aff4">
    <w:name w:val="номер страницы"/>
    <w:basedOn w:val="af6"/>
    <w:autoRedefine/>
    <w:rsid w:val="000739D8"/>
    <w:pPr>
      <w:framePr w:wrap="none" w:vAnchor="text" w:hAnchor="margin" w:xAlign="center" w:y="1"/>
    </w:pPr>
  </w:style>
  <w:style w:type="paragraph" w:customStyle="1" w:styleId="aff5">
    <w:name w:val="мнение дилетанта"/>
    <w:basedOn w:val="aa"/>
    <w:autoRedefine/>
    <w:qFormat/>
    <w:rsid w:val="006C3B87"/>
    <w:pPr>
      <w:widowControl w:val="0"/>
      <w:autoSpaceDE w:val="0"/>
      <w:autoSpaceDN w:val="0"/>
      <w:adjustRightInd w:val="0"/>
      <w:spacing w:before="240" w:after="120"/>
      <w:ind w:firstLine="709"/>
    </w:pPr>
    <w:rPr>
      <w:rFonts w:cs="Cambria"/>
      <w:b/>
      <w:bCs/>
      <w:color w:val="0000FF"/>
      <w:sz w:val="30"/>
      <w:szCs w:val="28"/>
    </w:rPr>
  </w:style>
  <w:style w:type="paragraph" w:customStyle="1" w:styleId="aff6">
    <w:name w:val="синий обычный"/>
    <w:basedOn w:val="aa"/>
    <w:autoRedefine/>
    <w:rsid w:val="000739D8"/>
    <w:rPr>
      <w:rFonts w:ascii="Times New Roman" w:hAnsi="Times New Roman"/>
      <w:color w:val="0432FF"/>
    </w:rPr>
  </w:style>
  <w:style w:type="paragraph" w:customStyle="1" w:styleId="a7">
    <w:name w:val="синий маркированный список"/>
    <w:basedOn w:val="aff6"/>
    <w:autoRedefine/>
    <w:rsid w:val="000739D8"/>
    <w:pPr>
      <w:numPr>
        <w:numId w:val="1"/>
      </w:numPr>
    </w:pPr>
  </w:style>
  <w:style w:type="paragraph" w:customStyle="1" w:styleId="aff7">
    <w:name w:val="синий маркированный список полужирный"/>
    <w:basedOn w:val="a7"/>
    <w:autoRedefine/>
    <w:rsid w:val="000739D8"/>
    <w:rPr>
      <w:b/>
    </w:rPr>
  </w:style>
  <w:style w:type="paragraph" w:customStyle="1" w:styleId="13">
    <w:name w:val="Стиль1"/>
    <w:basedOn w:val="aa"/>
    <w:autoRedefine/>
    <w:qFormat/>
    <w:rsid w:val="007C4B90"/>
    <w:pPr>
      <w:widowControl w:val="0"/>
      <w:suppressAutoHyphens/>
      <w:autoSpaceDE w:val="0"/>
      <w:autoSpaceDN w:val="0"/>
      <w:adjustRightInd w:val="0"/>
      <w:spacing w:before="720" w:after="360" w:line="240" w:lineRule="auto"/>
      <w:ind w:firstLine="0"/>
      <w:jc w:val="center"/>
    </w:pPr>
    <w:rPr>
      <w:rFonts w:cs="Times New Roman"/>
      <w:b/>
      <w:color w:val="FF0000"/>
      <w:sz w:val="32"/>
      <w:szCs w:val="32"/>
    </w:rPr>
  </w:style>
  <w:style w:type="character" w:customStyle="1" w:styleId="50">
    <w:name w:val="Заголовок 5 Знак"/>
    <w:basedOn w:val="ab"/>
    <w:link w:val="5"/>
    <w:rsid w:val="000739D8"/>
    <w:rPr>
      <w:rFonts w:ascii="Georgia" w:hAnsi="Georgia" w:cs="Times New Roman"/>
      <w:b/>
      <w:bCs/>
      <w:color w:val="0000FF"/>
      <w:sz w:val="32"/>
      <w:szCs w:val="32"/>
      <w:lang w:eastAsia="ru-RU"/>
    </w:rPr>
  </w:style>
  <w:style w:type="character" w:customStyle="1" w:styleId="60">
    <w:name w:val="Заголовок 6 Знак"/>
    <w:basedOn w:val="ab"/>
    <w:link w:val="6"/>
    <w:rsid w:val="000739D8"/>
    <w:rPr>
      <w:rFonts w:ascii="Arial Narrow" w:eastAsia="Times New Roman" w:hAnsi="Arial Narrow" w:cs="Times New Roman"/>
      <w:b/>
      <w:bCs/>
      <w:sz w:val="28"/>
      <w:lang w:val="en-US" w:eastAsia="ru-RU"/>
    </w:rPr>
  </w:style>
  <w:style w:type="character" w:customStyle="1" w:styleId="70">
    <w:name w:val="Заголовок 7 Знак"/>
    <w:aliases w:val="ВЫДЕЛЕНИЕ 1 Знак"/>
    <w:basedOn w:val="ab"/>
    <w:link w:val="7"/>
    <w:rsid w:val="000739D8"/>
    <w:rPr>
      <w:rFonts w:ascii="Georgia" w:eastAsia="Times New Roman" w:hAnsi="Georgia" w:cs="Times New Roman"/>
      <w:b/>
      <w:bCs/>
      <w:color w:val="0000FF"/>
      <w:sz w:val="28"/>
      <w:szCs w:val="28"/>
      <w:lang w:val="en-US" w:eastAsia="ru-RU"/>
    </w:rPr>
  </w:style>
  <w:style w:type="character" w:customStyle="1" w:styleId="80">
    <w:name w:val="Заголовок 8 Знак"/>
    <w:basedOn w:val="ab"/>
    <w:link w:val="8"/>
    <w:rsid w:val="000739D8"/>
    <w:rPr>
      <w:rFonts w:ascii="Arial" w:eastAsia="Times New Roman" w:hAnsi="Arial" w:cs="Times New Roman"/>
      <w:b/>
      <w:bCs/>
      <w:sz w:val="18"/>
      <w:lang w:val="en-US" w:eastAsia="ru-RU"/>
    </w:rPr>
  </w:style>
  <w:style w:type="character" w:customStyle="1" w:styleId="90">
    <w:name w:val="Заголовок 9 Знак"/>
    <w:basedOn w:val="ab"/>
    <w:link w:val="9"/>
    <w:rsid w:val="000739D8"/>
    <w:rPr>
      <w:rFonts w:ascii="Georgia" w:eastAsia="Times New Roman" w:hAnsi="Georgia" w:cs="Times New Roman"/>
      <w:b/>
      <w:color w:val="0000FF"/>
      <w:sz w:val="28"/>
      <w:szCs w:val="22"/>
      <w:lang w:val="en-US" w:eastAsia="ru-RU"/>
    </w:rPr>
  </w:style>
  <w:style w:type="paragraph" w:styleId="23">
    <w:name w:val="Body Text 2"/>
    <w:basedOn w:val="aa"/>
    <w:link w:val="24"/>
    <w:uiPriority w:val="99"/>
    <w:rsid w:val="000739D8"/>
    <w:pPr>
      <w:spacing w:line="360" w:lineRule="auto"/>
    </w:pPr>
    <w:rPr>
      <w:rFonts w:ascii="Courier New" w:hAnsi="Courier New" w:cs="Courier New"/>
      <w:kern w:val="28"/>
    </w:rPr>
  </w:style>
  <w:style w:type="character" w:customStyle="1" w:styleId="24">
    <w:name w:val="Основной текст 2 Знак"/>
    <w:basedOn w:val="ab"/>
    <w:link w:val="23"/>
    <w:uiPriority w:val="99"/>
    <w:rsid w:val="000739D8"/>
    <w:rPr>
      <w:rFonts w:ascii="Courier New" w:hAnsi="Courier New" w:cs="Courier New"/>
      <w:kern w:val="28"/>
      <w:sz w:val="28"/>
      <w:lang w:eastAsia="ru-RU"/>
    </w:rPr>
  </w:style>
  <w:style w:type="character" w:customStyle="1" w:styleId="14">
    <w:name w:val="Основной шрифт1"/>
    <w:uiPriority w:val="99"/>
    <w:rsid w:val="000739D8"/>
  </w:style>
  <w:style w:type="character" w:customStyle="1" w:styleId="mw-headline">
    <w:name w:val="mw-headline"/>
    <w:basedOn w:val="ab"/>
    <w:rsid w:val="000739D8"/>
  </w:style>
  <w:style w:type="character" w:customStyle="1" w:styleId="mw-editsection">
    <w:name w:val="mw-editsection"/>
    <w:basedOn w:val="ab"/>
    <w:rsid w:val="000739D8"/>
  </w:style>
  <w:style w:type="character" w:customStyle="1" w:styleId="mw-editsection-bracket">
    <w:name w:val="mw-editsection-bracket"/>
    <w:basedOn w:val="ab"/>
    <w:rsid w:val="000739D8"/>
  </w:style>
  <w:style w:type="character" w:customStyle="1" w:styleId="mw-editsection-divider">
    <w:name w:val="mw-editsection-divider"/>
    <w:basedOn w:val="ab"/>
    <w:rsid w:val="000739D8"/>
  </w:style>
  <w:style w:type="character" w:styleId="aff8">
    <w:name w:val="annotation reference"/>
    <w:basedOn w:val="ab"/>
    <w:uiPriority w:val="99"/>
    <w:semiHidden/>
    <w:unhideWhenUsed/>
    <w:rsid w:val="000739D8"/>
    <w:rPr>
      <w:sz w:val="18"/>
      <w:szCs w:val="18"/>
    </w:rPr>
  </w:style>
  <w:style w:type="paragraph" w:styleId="aff9">
    <w:name w:val="annotation text"/>
    <w:basedOn w:val="aa"/>
    <w:link w:val="affa"/>
    <w:uiPriority w:val="99"/>
    <w:semiHidden/>
    <w:unhideWhenUsed/>
    <w:rsid w:val="000739D8"/>
  </w:style>
  <w:style w:type="character" w:customStyle="1" w:styleId="affa">
    <w:name w:val="Текст примечания Знак"/>
    <w:basedOn w:val="ab"/>
    <w:link w:val="aff9"/>
    <w:uiPriority w:val="99"/>
    <w:semiHidden/>
    <w:rsid w:val="000739D8"/>
    <w:rPr>
      <w:rFonts w:ascii="Georgia" w:hAnsi="Georgia" w:cs="Times New Roman"/>
      <w:sz w:val="28"/>
      <w:lang w:eastAsia="ru-RU"/>
    </w:rPr>
  </w:style>
  <w:style w:type="paragraph" w:styleId="affb">
    <w:name w:val="annotation subject"/>
    <w:basedOn w:val="aff9"/>
    <w:next w:val="aff9"/>
    <w:link w:val="affc"/>
    <w:uiPriority w:val="99"/>
    <w:semiHidden/>
    <w:unhideWhenUsed/>
    <w:rsid w:val="000739D8"/>
    <w:rPr>
      <w:b/>
      <w:bCs/>
      <w:sz w:val="20"/>
      <w:szCs w:val="20"/>
    </w:rPr>
  </w:style>
  <w:style w:type="character" w:customStyle="1" w:styleId="affc">
    <w:name w:val="Тема примечания Знак"/>
    <w:basedOn w:val="affa"/>
    <w:link w:val="affb"/>
    <w:uiPriority w:val="99"/>
    <w:semiHidden/>
    <w:rsid w:val="000739D8"/>
    <w:rPr>
      <w:rFonts w:ascii="Georgia" w:hAnsi="Georgia" w:cs="Times New Roman"/>
      <w:b/>
      <w:bCs/>
      <w:sz w:val="20"/>
      <w:szCs w:val="20"/>
      <w:lang w:eastAsia="ru-RU"/>
    </w:rPr>
  </w:style>
  <w:style w:type="paragraph" w:styleId="affd">
    <w:name w:val="Subtitle"/>
    <w:basedOn w:val="aa"/>
    <w:next w:val="aa"/>
    <w:link w:val="affe"/>
    <w:autoRedefine/>
    <w:qFormat/>
    <w:rsid w:val="00053EED"/>
    <w:pPr>
      <w:spacing w:before="240"/>
      <w:ind w:firstLine="0"/>
      <w:jc w:val="center"/>
      <w:outlineLvl w:val="1"/>
    </w:pPr>
    <w:rPr>
      <w:rFonts w:eastAsia="MS Gothic"/>
      <w:b/>
      <w:lang w:val="en-US"/>
    </w:rPr>
  </w:style>
  <w:style w:type="character" w:customStyle="1" w:styleId="affe">
    <w:name w:val="Подзаголовок Знак"/>
    <w:basedOn w:val="ab"/>
    <w:link w:val="affd"/>
    <w:rsid w:val="00053EED"/>
    <w:rPr>
      <w:rFonts w:ascii="Georgia" w:eastAsia="MS Gothic" w:hAnsi="Georgia"/>
      <w:b/>
      <w:sz w:val="28"/>
      <w:lang w:val="en-US" w:eastAsia="ru-RU"/>
    </w:rPr>
  </w:style>
  <w:style w:type="character" w:styleId="afff">
    <w:name w:val="Subtle Emphasis"/>
    <w:uiPriority w:val="19"/>
    <w:rsid w:val="000739D8"/>
    <w:rPr>
      <w:i/>
      <w:iCs/>
      <w:color w:val="808080"/>
    </w:rPr>
  </w:style>
  <w:style w:type="character" w:styleId="afff0">
    <w:name w:val="Book Title"/>
    <w:uiPriority w:val="33"/>
    <w:rsid w:val="000739D8"/>
    <w:rPr>
      <w:b/>
      <w:bCs/>
      <w:smallCaps/>
      <w:spacing w:val="5"/>
    </w:rPr>
  </w:style>
  <w:style w:type="paragraph" w:customStyle="1" w:styleId="-12">
    <w:name w:val="Обычный-12"/>
    <w:basedOn w:val="aa"/>
    <w:rsid w:val="000739D8"/>
    <w:pPr>
      <w:widowControl w:val="0"/>
      <w:spacing w:before="60" w:after="60"/>
      <w:ind w:firstLine="567"/>
    </w:pPr>
    <w:rPr>
      <w:rFonts w:ascii="Times New Roman" w:hAnsi="Times New Roman"/>
    </w:rPr>
  </w:style>
  <w:style w:type="paragraph" w:styleId="32">
    <w:name w:val="Body Text 3"/>
    <w:basedOn w:val="aa"/>
    <w:link w:val="33"/>
    <w:uiPriority w:val="99"/>
    <w:rsid w:val="000739D8"/>
    <w:pPr>
      <w:shd w:val="clear" w:color="auto" w:fill="FFFF99"/>
      <w:spacing w:line="360" w:lineRule="auto"/>
    </w:pPr>
    <w:rPr>
      <w:rFonts w:ascii="Courier New" w:hAnsi="Courier New" w:cs="Courier New"/>
      <w:kern w:val="28"/>
    </w:rPr>
  </w:style>
  <w:style w:type="character" w:customStyle="1" w:styleId="33">
    <w:name w:val="Основной текст 3 Знак"/>
    <w:basedOn w:val="ab"/>
    <w:link w:val="32"/>
    <w:uiPriority w:val="99"/>
    <w:rsid w:val="000739D8"/>
    <w:rPr>
      <w:rFonts w:ascii="Courier New" w:hAnsi="Courier New" w:cs="Courier New"/>
      <w:kern w:val="28"/>
      <w:sz w:val="28"/>
      <w:shd w:val="clear" w:color="auto" w:fill="FFFF99"/>
      <w:lang w:eastAsia="ru-RU"/>
    </w:rPr>
  </w:style>
  <w:style w:type="character" w:customStyle="1" w:styleId="example-fullblock">
    <w:name w:val="example-fullblock"/>
    <w:basedOn w:val="ab"/>
    <w:rsid w:val="000739D8"/>
  </w:style>
  <w:style w:type="paragraph" w:styleId="4">
    <w:name w:val="List Number 4"/>
    <w:basedOn w:val="aa"/>
    <w:uiPriority w:val="99"/>
    <w:semiHidden/>
    <w:unhideWhenUsed/>
    <w:rsid w:val="000739D8"/>
    <w:pPr>
      <w:numPr>
        <w:numId w:val="2"/>
      </w:numPr>
      <w:contextualSpacing/>
    </w:pPr>
  </w:style>
  <w:style w:type="paragraph" w:styleId="afff1">
    <w:name w:val="endnote text"/>
    <w:basedOn w:val="aa"/>
    <w:link w:val="afff2"/>
    <w:autoRedefine/>
    <w:uiPriority w:val="99"/>
    <w:unhideWhenUsed/>
    <w:qFormat/>
    <w:rsid w:val="000739D8"/>
    <w:rPr>
      <w:sz w:val="20"/>
    </w:rPr>
  </w:style>
  <w:style w:type="character" w:customStyle="1" w:styleId="afff2">
    <w:name w:val="Текст концевой сноски Знак"/>
    <w:basedOn w:val="ab"/>
    <w:link w:val="afff1"/>
    <w:uiPriority w:val="99"/>
    <w:rsid w:val="000739D8"/>
    <w:rPr>
      <w:rFonts w:ascii="Georgia" w:hAnsi="Georgia" w:cs="Times New Roman"/>
      <w:sz w:val="20"/>
      <w:lang w:eastAsia="ru-RU"/>
    </w:rPr>
  </w:style>
  <w:style w:type="character" w:styleId="afff3">
    <w:name w:val="endnote reference"/>
    <w:basedOn w:val="ab"/>
    <w:uiPriority w:val="99"/>
    <w:unhideWhenUsed/>
    <w:qFormat/>
    <w:rsid w:val="000739D8"/>
    <w:rPr>
      <w:rFonts w:ascii="Georgia" w:hAnsi="Georgia"/>
      <w:b/>
      <w:sz w:val="28"/>
      <w:vertAlign w:val="superscript"/>
    </w:rPr>
  </w:style>
  <w:style w:type="paragraph" w:customStyle="1" w:styleId="-1">
    <w:name w:val="Маркированный список-1"/>
    <w:basedOn w:val="aa"/>
    <w:autoRedefine/>
    <w:qFormat/>
    <w:rsid w:val="00543F77"/>
    <w:pPr>
      <w:numPr>
        <w:numId w:val="8"/>
      </w:numPr>
      <w:autoSpaceDE w:val="0"/>
      <w:autoSpaceDN w:val="0"/>
      <w:adjustRightInd w:val="0"/>
    </w:pPr>
    <w:rPr>
      <w:rFonts w:eastAsia="MS Mincho" w:cs="Arial"/>
      <w:color w:val="000000"/>
      <w:szCs w:val="28"/>
    </w:rPr>
  </w:style>
  <w:style w:type="paragraph" w:customStyle="1" w:styleId="afff4">
    <w:name w:val="Текст в таблице"/>
    <w:basedOn w:val="aa"/>
    <w:autoRedefine/>
    <w:qFormat/>
    <w:rsid w:val="0039190C"/>
    <w:pPr>
      <w:spacing w:before="0"/>
      <w:ind w:firstLine="0"/>
    </w:pPr>
    <w:rPr>
      <w:color w:val="000000" w:themeColor="text1"/>
      <w:sz w:val="26"/>
      <w:szCs w:val="28"/>
    </w:rPr>
  </w:style>
  <w:style w:type="paragraph" w:styleId="afff5">
    <w:name w:val="Title"/>
    <w:basedOn w:val="aa"/>
    <w:next w:val="aa"/>
    <w:link w:val="afff6"/>
    <w:autoRedefine/>
    <w:qFormat/>
    <w:rsid w:val="00D34972"/>
    <w:pPr>
      <w:spacing w:before="360" w:after="240"/>
      <w:ind w:firstLine="0"/>
      <w:jc w:val="center"/>
    </w:pPr>
    <w:rPr>
      <w:b/>
      <w:bCs/>
      <w:color w:val="642713"/>
      <w:sz w:val="32"/>
      <w:szCs w:val="28"/>
    </w:rPr>
  </w:style>
  <w:style w:type="character" w:customStyle="1" w:styleId="afff6">
    <w:name w:val="Заголовок Знак"/>
    <w:basedOn w:val="ab"/>
    <w:link w:val="afff5"/>
    <w:rsid w:val="00D34972"/>
    <w:rPr>
      <w:rFonts w:ascii="Georgia" w:eastAsiaTheme="minorEastAsia" w:hAnsi="Georgia"/>
      <w:b/>
      <w:bCs/>
      <w:color w:val="642713"/>
      <w:sz w:val="32"/>
      <w:szCs w:val="28"/>
      <w:lang w:eastAsia="ru-RU"/>
    </w:rPr>
  </w:style>
  <w:style w:type="paragraph" w:styleId="25">
    <w:name w:val="Quote"/>
    <w:basedOn w:val="aa"/>
    <w:next w:val="aa"/>
    <w:link w:val="26"/>
    <w:uiPriority w:val="29"/>
    <w:qFormat/>
    <w:rsid w:val="000739D8"/>
    <w:rPr>
      <w:i/>
      <w:iCs/>
      <w:color w:val="000000" w:themeColor="text1"/>
    </w:rPr>
  </w:style>
  <w:style w:type="character" w:customStyle="1" w:styleId="26">
    <w:name w:val="Цитата 2 Знак"/>
    <w:basedOn w:val="ab"/>
    <w:link w:val="25"/>
    <w:uiPriority w:val="29"/>
    <w:rsid w:val="000739D8"/>
    <w:rPr>
      <w:rFonts w:ascii="Georgia" w:hAnsi="Georgia" w:cs="Times New Roman"/>
      <w:i/>
      <w:iCs/>
      <w:color w:val="000000" w:themeColor="text1"/>
      <w:sz w:val="28"/>
      <w:lang w:eastAsia="ru-RU"/>
    </w:rPr>
  </w:style>
  <w:style w:type="paragraph" w:styleId="afff7">
    <w:name w:val="Intense Quote"/>
    <w:basedOn w:val="aa"/>
    <w:next w:val="aa"/>
    <w:link w:val="afff8"/>
    <w:uiPriority w:val="30"/>
    <w:qFormat/>
    <w:rsid w:val="000739D8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afff8">
    <w:name w:val="Выделенная цитата Знак"/>
    <w:basedOn w:val="ab"/>
    <w:link w:val="afff7"/>
    <w:uiPriority w:val="30"/>
    <w:rsid w:val="000739D8"/>
    <w:rPr>
      <w:rFonts w:ascii="Georgia" w:hAnsi="Georgia" w:cs="Times New Roman"/>
      <w:b/>
      <w:bCs/>
      <w:i/>
      <w:iCs/>
      <w:color w:val="5B9BD5" w:themeColor="accent1"/>
      <w:sz w:val="28"/>
      <w:lang w:eastAsia="ru-RU"/>
    </w:rPr>
  </w:style>
  <w:style w:type="character" w:styleId="afff9">
    <w:name w:val="Intense Emphasis"/>
    <w:basedOn w:val="ab"/>
    <w:uiPriority w:val="21"/>
    <w:qFormat/>
    <w:rsid w:val="000739D8"/>
    <w:rPr>
      <w:b/>
      <w:bCs/>
      <w:i/>
      <w:iCs/>
      <w:color w:val="5B9BD5" w:themeColor="accent1"/>
    </w:rPr>
  </w:style>
  <w:style w:type="character" w:styleId="afffa">
    <w:name w:val="Subtle Reference"/>
    <w:basedOn w:val="ab"/>
    <w:uiPriority w:val="31"/>
    <w:qFormat/>
    <w:rsid w:val="000739D8"/>
    <w:rPr>
      <w:smallCaps/>
      <w:color w:val="ED7D31" w:themeColor="accent2"/>
      <w:u w:val="single"/>
    </w:rPr>
  </w:style>
  <w:style w:type="character" w:styleId="afffb">
    <w:name w:val="Intense Reference"/>
    <w:basedOn w:val="ab"/>
    <w:uiPriority w:val="32"/>
    <w:qFormat/>
    <w:rsid w:val="000739D8"/>
    <w:rPr>
      <w:b/>
      <w:bCs/>
      <w:smallCaps/>
      <w:color w:val="ED7D31" w:themeColor="accent2"/>
      <w:spacing w:val="5"/>
      <w:u w:val="single"/>
    </w:rPr>
  </w:style>
  <w:style w:type="paragraph" w:styleId="a8">
    <w:name w:val="TOC Heading"/>
    <w:basedOn w:val="11"/>
    <w:next w:val="aa"/>
    <w:autoRedefine/>
    <w:uiPriority w:val="39"/>
    <w:unhideWhenUsed/>
    <w:qFormat/>
    <w:rsid w:val="000739D8"/>
    <w:pPr>
      <w:numPr>
        <w:numId w:val="7"/>
      </w:numPr>
      <w:outlineLvl w:val="9"/>
    </w:pPr>
  </w:style>
  <w:style w:type="paragraph" w:customStyle="1" w:styleId="afffc">
    <w:name w:val="* * *"/>
    <w:basedOn w:val="aa"/>
    <w:rsid w:val="000739D8"/>
    <w:pPr>
      <w:spacing w:before="100" w:after="60"/>
      <w:jc w:val="center"/>
    </w:pPr>
    <w:rPr>
      <w:rFonts w:eastAsia="Times New Roman"/>
      <w:lang w:val="en-US"/>
    </w:rPr>
  </w:style>
  <w:style w:type="paragraph" w:customStyle="1" w:styleId="afffd">
    <w:name w:val="Заголовок таблицы"/>
    <w:basedOn w:val="aa"/>
    <w:rsid w:val="000739D8"/>
    <w:pPr>
      <w:spacing w:before="60" w:after="60" w:line="240" w:lineRule="exact"/>
      <w:jc w:val="center"/>
    </w:pPr>
    <w:rPr>
      <w:rFonts w:ascii="Arial" w:eastAsia="Times New Roman" w:hAnsi="Arial"/>
      <w:b/>
      <w:bCs/>
      <w:sz w:val="18"/>
      <w:lang w:val="en-US"/>
    </w:rPr>
  </w:style>
  <w:style w:type="paragraph" w:customStyle="1" w:styleId="afffe">
    <w:name w:val="Источник"/>
    <w:basedOn w:val="aa"/>
    <w:rsid w:val="000739D8"/>
    <w:pPr>
      <w:jc w:val="right"/>
    </w:pPr>
    <w:rPr>
      <w:rFonts w:eastAsia="Times New Roman"/>
      <w:i/>
      <w:lang w:val="en-US"/>
    </w:rPr>
  </w:style>
  <w:style w:type="paragraph" w:customStyle="1" w:styleId="-10">
    <w:name w:val="Нумерованный список-1"/>
    <w:basedOn w:val="aa"/>
    <w:autoRedefine/>
    <w:rsid w:val="00DD64FF"/>
    <w:pPr>
      <w:numPr>
        <w:numId w:val="9"/>
      </w:numPr>
    </w:pPr>
    <w:rPr>
      <w:rFonts w:eastAsia="MS Mincho"/>
      <w:color w:val="000000"/>
      <w:kern w:val="1"/>
      <w:szCs w:val="28"/>
    </w:rPr>
  </w:style>
  <w:style w:type="paragraph" w:customStyle="1" w:styleId="-14">
    <w:name w:val="Обычный-14"/>
    <w:basedOn w:val="-12"/>
    <w:rsid w:val="000739D8"/>
  </w:style>
  <w:style w:type="paragraph" w:customStyle="1" w:styleId="a2">
    <w:name w:val="Сноска"/>
    <w:basedOn w:val="aa"/>
    <w:rsid w:val="000739D8"/>
    <w:pPr>
      <w:numPr>
        <w:numId w:val="3"/>
      </w:numPr>
      <w:tabs>
        <w:tab w:val="clear" w:pos="567"/>
      </w:tabs>
      <w:spacing w:line="220" w:lineRule="exact"/>
      <w:ind w:left="0" w:firstLine="567"/>
    </w:pPr>
    <w:rPr>
      <w:rFonts w:eastAsia="SimSun"/>
      <w:sz w:val="20"/>
      <w:lang w:val="en-US" w:eastAsia="zh-CN"/>
    </w:rPr>
  </w:style>
  <w:style w:type="paragraph" w:customStyle="1" w:styleId="affff">
    <w:name w:val="Советник"/>
    <w:basedOn w:val="aa"/>
    <w:rsid w:val="000739D8"/>
    <w:pPr>
      <w:spacing w:before="360"/>
      <w:jc w:val="right"/>
    </w:pPr>
    <w:rPr>
      <w:rFonts w:ascii="Arial" w:hAnsi="Arial"/>
      <w:b/>
      <w:sz w:val="18"/>
    </w:rPr>
  </w:style>
  <w:style w:type="paragraph" w:customStyle="1" w:styleId="affff0">
    <w:name w:val="Эпиграф"/>
    <w:basedOn w:val="aa"/>
    <w:autoRedefine/>
    <w:rsid w:val="0042185D"/>
    <w:pPr>
      <w:autoSpaceDE w:val="0"/>
      <w:autoSpaceDN w:val="0"/>
      <w:adjustRightInd w:val="0"/>
      <w:ind w:left="4820"/>
    </w:pPr>
    <w:rPr>
      <w:rFonts w:eastAsia="Sylfaen" w:cs="Arial"/>
      <w:b/>
      <w:i/>
      <w:color w:val="000000" w:themeColor="text1"/>
      <w:sz w:val="26"/>
    </w:rPr>
  </w:style>
  <w:style w:type="paragraph" w:customStyle="1" w:styleId="affff1">
    <w:name w:val="Основтой текст"/>
    <w:basedOn w:val="aa"/>
    <w:link w:val="affff2"/>
    <w:rsid w:val="000739D8"/>
    <w:pPr>
      <w:ind w:firstLine="709"/>
    </w:pPr>
    <w:rPr>
      <w:szCs w:val="28"/>
    </w:rPr>
  </w:style>
  <w:style w:type="character" w:customStyle="1" w:styleId="affff2">
    <w:name w:val="Основтой текст Знак"/>
    <w:basedOn w:val="ab"/>
    <w:link w:val="affff1"/>
    <w:rsid w:val="000739D8"/>
    <w:rPr>
      <w:rFonts w:ascii="Georgia" w:hAnsi="Georgia" w:cs="Times New Roman"/>
      <w:sz w:val="28"/>
      <w:szCs w:val="28"/>
      <w:lang w:eastAsia="ru-RU"/>
    </w:rPr>
  </w:style>
  <w:style w:type="character" w:styleId="affff3">
    <w:name w:val="Placeholder Text"/>
    <w:basedOn w:val="ab"/>
    <w:uiPriority w:val="99"/>
    <w:semiHidden/>
    <w:rsid w:val="006C3B87"/>
    <w:rPr>
      <w:color w:val="808080"/>
    </w:rPr>
  </w:style>
  <w:style w:type="character" w:customStyle="1" w:styleId="15">
    <w:name w:val="Гиперссылка1"/>
    <w:basedOn w:val="ab"/>
    <w:uiPriority w:val="99"/>
    <w:unhideWhenUsed/>
    <w:rsid w:val="000739D8"/>
    <w:rPr>
      <w:color w:val="0563C1"/>
      <w:u w:val="single"/>
    </w:rPr>
  </w:style>
  <w:style w:type="paragraph" w:styleId="affff4">
    <w:name w:val="Plain Text"/>
    <w:basedOn w:val="aa"/>
    <w:link w:val="affff5"/>
    <w:uiPriority w:val="99"/>
    <w:rsid w:val="000739D8"/>
    <w:rPr>
      <w:rFonts w:ascii="Courier New" w:eastAsia="Times New Roman" w:hAnsi="Courier New" w:cs="Courier New"/>
      <w:sz w:val="20"/>
      <w:szCs w:val="20"/>
    </w:rPr>
  </w:style>
  <w:style w:type="character" w:customStyle="1" w:styleId="affff5">
    <w:name w:val="Текст Знак"/>
    <w:basedOn w:val="ab"/>
    <w:link w:val="affff4"/>
    <w:uiPriority w:val="99"/>
    <w:rsid w:val="000739D8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7">
    <w:name w:val="заголовок 2"/>
    <w:basedOn w:val="aa"/>
    <w:next w:val="aa"/>
    <w:uiPriority w:val="99"/>
    <w:rsid w:val="000739D8"/>
    <w:pPr>
      <w:keepNext/>
      <w:autoSpaceDE w:val="0"/>
      <w:autoSpaceDN w:val="0"/>
      <w:spacing w:line="360" w:lineRule="auto"/>
      <w:outlineLvl w:val="1"/>
    </w:pPr>
    <w:rPr>
      <w:rFonts w:ascii="Courier New" w:eastAsia="Times New Roman" w:hAnsi="Courier New" w:cs="Courier New"/>
      <w:b/>
      <w:bCs/>
      <w:kern w:val="28"/>
      <w:lang w:val="en-US"/>
    </w:rPr>
  </w:style>
  <w:style w:type="paragraph" w:customStyle="1" w:styleId="-2">
    <w:name w:val="Маркированный список-2"/>
    <w:basedOn w:val="aa"/>
    <w:rsid w:val="000739D8"/>
    <w:pPr>
      <w:tabs>
        <w:tab w:val="num" w:pos="567"/>
      </w:tabs>
      <w:autoSpaceDE w:val="0"/>
      <w:autoSpaceDN w:val="0"/>
      <w:adjustRightInd w:val="0"/>
      <w:spacing w:after="60"/>
      <w:ind w:left="567" w:hanging="397"/>
    </w:pPr>
    <w:rPr>
      <w:rFonts w:eastAsia="MS Mincho" w:cs="Arial"/>
    </w:rPr>
  </w:style>
  <w:style w:type="paragraph" w:customStyle="1" w:styleId="-3">
    <w:name w:val="Маркированный список-3"/>
    <w:basedOn w:val="aa"/>
    <w:rsid w:val="000739D8"/>
    <w:pPr>
      <w:tabs>
        <w:tab w:val="num" w:pos="567"/>
      </w:tabs>
      <w:autoSpaceDE w:val="0"/>
      <w:autoSpaceDN w:val="0"/>
      <w:adjustRightInd w:val="0"/>
      <w:spacing w:after="60"/>
    </w:pPr>
    <w:rPr>
      <w:rFonts w:eastAsia="Times New Roman" w:cs="Arial"/>
    </w:rPr>
  </w:style>
  <w:style w:type="paragraph" w:customStyle="1" w:styleId="-20">
    <w:name w:val="Нумерованный список-2"/>
    <w:rsid w:val="000739D8"/>
    <w:pPr>
      <w:suppressAutoHyphens/>
      <w:spacing w:after="40"/>
      <w:ind w:firstLine="720"/>
    </w:pPr>
    <w:rPr>
      <w:rFonts w:ascii="Times New Roman" w:eastAsia="Arial" w:hAnsi="Times New Roman" w:cs="Times New Roman"/>
      <w:szCs w:val="28"/>
      <w:lang w:eastAsia="ar-SA"/>
    </w:rPr>
  </w:style>
  <w:style w:type="paragraph" w:customStyle="1" w:styleId="-30">
    <w:name w:val="Нумерованный список-3"/>
    <w:rsid w:val="000739D8"/>
    <w:pPr>
      <w:suppressAutoHyphens/>
      <w:spacing w:after="40"/>
    </w:pPr>
    <w:rPr>
      <w:rFonts w:ascii="Times New Roman" w:eastAsia="Arial" w:hAnsi="Times New Roman" w:cs="Times New Roman"/>
      <w:szCs w:val="28"/>
      <w:lang w:eastAsia="ar-SA"/>
    </w:rPr>
  </w:style>
  <w:style w:type="paragraph" w:customStyle="1" w:styleId="10">
    <w:name w:val="Рецензия1"/>
    <w:hidden/>
    <w:semiHidden/>
    <w:rsid w:val="000739D8"/>
    <w:pPr>
      <w:numPr>
        <w:numId w:val="4"/>
      </w:numPr>
      <w:tabs>
        <w:tab w:val="clear" w:pos="567"/>
      </w:tabs>
      <w:ind w:left="0" w:firstLine="0"/>
    </w:pPr>
    <w:rPr>
      <w:rFonts w:ascii="Calibri" w:eastAsia="Times New Roman" w:hAnsi="Calibri" w:cs="Times New Roman"/>
      <w:sz w:val="22"/>
      <w:szCs w:val="22"/>
      <w:lang w:val="en-US"/>
    </w:rPr>
  </w:style>
  <w:style w:type="character" w:styleId="affff6">
    <w:name w:val="line number"/>
    <w:basedOn w:val="ab"/>
    <w:uiPriority w:val="99"/>
    <w:semiHidden/>
    <w:unhideWhenUsed/>
    <w:rsid w:val="000739D8"/>
  </w:style>
  <w:style w:type="numbering" w:styleId="111111">
    <w:name w:val="Outline List 2"/>
    <w:basedOn w:val="ad"/>
    <w:uiPriority w:val="99"/>
    <w:semiHidden/>
    <w:unhideWhenUsed/>
    <w:rsid w:val="000739D8"/>
    <w:pPr>
      <w:numPr>
        <w:numId w:val="5"/>
      </w:numPr>
    </w:pPr>
  </w:style>
  <w:style w:type="numbering" w:styleId="a5">
    <w:name w:val="Outline List 3"/>
    <w:basedOn w:val="ad"/>
    <w:uiPriority w:val="99"/>
    <w:semiHidden/>
    <w:unhideWhenUsed/>
    <w:rsid w:val="000739D8"/>
    <w:pPr>
      <w:numPr>
        <w:numId w:val="6"/>
      </w:numPr>
    </w:pPr>
  </w:style>
  <w:style w:type="paragraph" w:customStyle="1" w:styleId="affff7">
    <w:name w:val="Автор эпиграфа"/>
    <w:basedOn w:val="aa"/>
    <w:autoRedefine/>
    <w:rsid w:val="00570269"/>
    <w:pPr>
      <w:spacing w:after="360"/>
      <w:ind w:left="3538"/>
      <w:jc w:val="right"/>
    </w:pPr>
    <w:rPr>
      <w:b/>
      <w:i/>
      <w:sz w:val="26"/>
      <w:szCs w:val="26"/>
    </w:rPr>
  </w:style>
  <w:style w:type="paragraph" w:customStyle="1" w:styleId="affff8">
    <w:name w:val="жирный чёрный курсив"/>
    <w:basedOn w:val="aa"/>
    <w:rsid w:val="000739D8"/>
    <w:pPr>
      <w:ind w:firstLine="709"/>
    </w:pPr>
    <w:rPr>
      <w:b/>
      <w:i/>
      <w:color w:val="000000" w:themeColor="text1"/>
      <w:szCs w:val="28"/>
    </w:rPr>
  </w:style>
  <w:style w:type="paragraph" w:customStyle="1" w:styleId="affff9">
    <w:name w:val="Раздел"/>
    <w:basedOn w:val="aa"/>
    <w:autoRedefine/>
    <w:qFormat/>
    <w:rsid w:val="00715F76"/>
    <w:pPr>
      <w:widowControl w:val="0"/>
      <w:tabs>
        <w:tab w:val="left" w:pos="236"/>
      </w:tabs>
      <w:autoSpaceDE w:val="0"/>
      <w:autoSpaceDN w:val="0"/>
      <w:adjustRightInd w:val="0"/>
      <w:spacing w:before="360" w:after="120" w:line="240" w:lineRule="auto"/>
      <w:ind w:firstLine="0"/>
      <w:jc w:val="center"/>
    </w:pPr>
    <w:rPr>
      <w:rFonts w:eastAsia="Arial" w:cs="Times New Roman"/>
      <w:b/>
      <w:bCs/>
      <w:color w:val="242424"/>
      <w:szCs w:val="28"/>
    </w:rPr>
  </w:style>
  <w:style w:type="character" w:customStyle="1" w:styleId="affffa">
    <w:name w:val="черный+тень+жирный"/>
    <w:basedOn w:val="ab"/>
    <w:uiPriority w:val="1"/>
    <w:qFormat/>
    <w:rsid w:val="000739D8"/>
    <w:rPr>
      <w:rFonts w:ascii="Georgia" w:hAnsi="Georgia"/>
      <w:b w:val="0"/>
      <w:color w:val="000000" w:themeColor="text1"/>
      <w:sz w:val="28"/>
    </w:rPr>
  </w:style>
  <w:style w:type="character" w:customStyle="1" w:styleId="affffb">
    <w:name w:val="выделение_синий+тень+жирный+прописной"/>
    <w:basedOn w:val="ab"/>
    <w:uiPriority w:val="1"/>
    <w:qFormat/>
    <w:rsid w:val="000739D8"/>
    <w:rPr>
      <w:rFonts w:ascii="Georgia" w:hAnsi="Georgia"/>
      <w:b/>
      <w:i w:val="0"/>
      <w:caps/>
      <w:smallCaps w:val="0"/>
      <w:color w:val="0432FF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ffffc">
    <w:name w:val="выделение_красный+жирный+прописной+тень"/>
    <w:basedOn w:val="aa"/>
    <w:autoRedefine/>
    <w:rsid w:val="000739D8"/>
    <w:rPr>
      <w:caps/>
      <w:color w:val="FF0000"/>
    </w:rPr>
  </w:style>
  <w:style w:type="character" w:customStyle="1" w:styleId="affffd">
    <w:name w:val="выделение_красный+жирный+порписной+тень"/>
    <w:basedOn w:val="12"/>
    <w:uiPriority w:val="1"/>
    <w:qFormat/>
    <w:rsid w:val="000739D8"/>
    <w:rPr>
      <w:rFonts w:ascii="Georgia" w:eastAsiaTheme="majorEastAsia" w:hAnsi="Georgia" w:cstheme="majorBidi"/>
      <w:b/>
      <w:bCs/>
      <w:i w:val="0"/>
      <w:caps/>
      <w:smallCaps w:val="0"/>
      <w:color w:val="FF0000"/>
      <w:sz w:val="28"/>
      <w:szCs w:val="32"/>
      <w:lang w:eastAsia="en-US"/>
      <w14:shadow w14:blurRad="25400" w14:dist="0" w14:dir="0" w14:sx="100000" w14:sy="100000" w14:kx="0" w14:ky="0" w14:algn="ctr">
        <w14:srgbClr w14:val="000000">
          <w14:alpha w14:val="60000"/>
        </w14:srgbClr>
      </w14:shadow>
      <w14:props3d w14:extrusionH="0" w14:contourW="0" w14:prstMaterial="warmMatte">
        <w14:bevelB w14:w="38100" w14:h="38100" w14:prst="relaxedInset"/>
      </w14:props3d>
    </w:rPr>
  </w:style>
  <w:style w:type="character" w:customStyle="1" w:styleId="affffe">
    <w:name w:val="выделение_черный+тень+жирный"/>
    <w:basedOn w:val="ab"/>
    <w:uiPriority w:val="1"/>
    <w:rsid w:val="000739D8"/>
    <w:rPr>
      <w:rFonts w:ascii="Georgia" w:hAnsi="Georgia"/>
      <w:b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fffff">
    <w:name w:val="Рисунок"/>
    <w:basedOn w:val="aa"/>
    <w:autoRedefine/>
    <w:qFormat/>
    <w:rsid w:val="00C1426E"/>
    <w:pPr>
      <w:spacing w:after="120" w:line="240" w:lineRule="auto"/>
      <w:ind w:firstLine="0"/>
      <w:jc w:val="center"/>
    </w:pPr>
    <w:rPr>
      <w:rFonts w:eastAsia="Calibri" w:cs="Calibri"/>
      <w:b/>
      <w:noProof/>
      <w:sz w:val="24"/>
      <w:bdr w:val="none" w:sz="0" w:space="0" w:color="auto" w:frame="1"/>
      <w:shd w:val="clear" w:color="auto" w:fill="FFFFFF"/>
      <w:lang w:eastAsia="en-US"/>
    </w:rPr>
  </w:style>
  <w:style w:type="paragraph" w:customStyle="1" w:styleId="a9">
    <w:name w:val="нумерованные родзаголовки"/>
    <w:basedOn w:val="afc"/>
    <w:autoRedefine/>
    <w:qFormat/>
    <w:rsid w:val="00DA1938"/>
    <w:pPr>
      <w:numPr>
        <w:numId w:val="11"/>
      </w:numPr>
      <w:spacing w:before="240"/>
    </w:pPr>
    <w:rPr>
      <w:rFonts w:eastAsia="Times New Roman"/>
      <w:b/>
    </w:rPr>
  </w:style>
  <w:style w:type="paragraph" w:styleId="16">
    <w:name w:val="toc 1"/>
    <w:basedOn w:val="aa"/>
    <w:next w:val="aa"/>
    <w:autoRedefine/>
    <w:uiPriority w:val="39"/>
    <w:unhideWhenUsed/>
    <w:qFormat/>
    <w:rsid w:val="006C3B87"/>
    <w:rPr>
      <w:rFonts w:asciiTheme="minorHAnsi" w:hAnsiTheme="minorHAnsi"/>
      <w:b/>
      <w:bCs/>
      <w:sz w:val="24"/>
    </w:rPr>
  </w:style>
  <w:style w:type="paragraph" w:styleId="afffff0">
    <w:name w:val="List Number"/>
    <w:basedOn w:val="aa"/>
    <w:autoRedefine/>
    <w:uiPriority w:val="99"/>
    <w:unhideWhenUsed/>
    <w:qFormat/>
    <w:rsid w:val="000739D8"/>
    <w:pPr>
      <w:tabs>
        <w:tab w:val="num" w:pos="454"/>
      </w:tabs>
      <w:ind w:firstLine="454"/>
      <w:contextualSpacing/>
    </w:pPr>
  </w:style>
  <w:style w:type="paragraph" w:styleId="28">
    <w:name w:val="toc 2"/>
    <w:basedOn w:val="aa"/>
    <w:next w:val="aa"/>
    <w:autoRedefine/>
    <w:uiPriority w:val="39"/>
    <w:unhideWhenUsed/>
    <w:qFormat/>
    <w:rsid w:val="006C3B87"/>
    <w:pPr>
      <w:spacing w:before="0"/>
      <w:ind w:left="280"/>
    </w:pPr>
    <w:rPr>
      <w:rFonts w:asciiTheme="minorHAnsi" w:hAnsiTheme="minorHAnsi"/>
      <w:b/>
      <w:bCs/>
      <w:sz w:val="22"/>
      <w:szCs w:val="22"/>
    </w:rPr>
  </w:style>
  <w:style w:type="paragraph" w:styleId="34">
    <w:name w:val="toc 3"/>
    <w:basedOn w:val="aa"/>
    <w:next w:val="aa"/>
    <w:autoRedefine/>
    <w:uiPriority w:val="39"/>
    <w:unhideWhenUsed/>
    <w:qFormat/>
    <w:rsid w:val="006C3B87"/>
    <w:pPr>
      <w:spacing w:before="0"/>
      <w:ind w:left="560"/>
    </w:pPr>
    <w:rPr>
      <w:rFonts w:asciiTheme="minorHAnsi" w:hAnsiTheme="minorHAnsi"/>
      <w:sz w:val="22"/>
      <w:szCs w:val="22"/>
    </w:rPr>
  </w:style>
  <w:style w:type="paragraph" w:customStyle="1" w:styleId="29">
    <w:name w:val="Стиль2"/>
    <w:basedOn w:val="11"/>
    <w:next w:val="aa"/>
    <w:autoRedefine/>
    <w:rsid w:val="000256F8"/>
    <w:pPr>
      <w:spacing w:after="0"/>
    </w:pPr>
    <w:rPr>
      <w:sz w:val="32"/>
      <w14:shadow w14:blurRad="0" w14:dist="0" w14:dir="0" w14:sx="0" w14:sy="0" w14:kx="0" w14:ky="0" w14:algn="none">
        <w14:srgbClr w14:val="000000"/>
      </w14:shadow>
    </w:rPr>
  </w:style>
  <w:style w:type="paragraph" w:styleId="afffff1">
    <w:name w:val="Revision"/>
    <w:hidden/>
    <w:uiPriority w:val="99"/>
    <w:semiHidden/>
    <w:rsid w:val="000739D8"/>
    <w:rPr>
      <w:rFonts w:ascii="Georgia" w:hAnsi="Georgia" w:cs="Times New Roman"/>
      <w:sz w:val="28"/>
      <w:lang w:eastAsia="ru-RU"/>
    </w:rPr>
  </w:style>
  <w:style w:type="paragraph" w:customStyle="1" w:styleId="3">
    <w:name w:val="Стиль3"/>
    <w:basedOn w:val="afc"/>
    <w:autoRedefine/>
    <w:rsid w:val="000739D8"/>
    <w:pPr>
      <w:numPr>
        <w:ilvl w:val="1"/>
        <w:numId w:val="12"/>
      </w:numPr>
      <w:ind w:left="0" w:firstLine="720"/>
    </w:pPr>
    <w:rPr>
      <w:rFonts w:cs="Courier New"/>
    </w:rPr>
  </w:style>
  <w:style w:type="paragraph" w:styleId="afffff2">
    <w:name w:val="Body Text"/>
    <w:basedOn w:val="aa"/>
    <w:link w:val="afffff3"/>
    <w:uiPriority w:val="99"/>
    <w:rsid w:val="000739D8"/>
    <w:pPr>
      <w:autoSpaceDE w:val="0"/>
      <w:autoSpaceDN w:val="0"/>
      <w:spacing w:line="360" w:lineRule="auto"/>
    </w:pPr>
    <w:rPr>
      <w:rFonts w:ascii="Courier New" w:eastAsia="Times New Roman" w:hAnsi="Courier New" w:cs="Courier New"/>
      <w:b/>
      <w:bCs/>
      <w:kern w:val="28"/>
    </w:rPr>
  </w:style>
  <w:style w:type="character" w:customStyle="1" w:styleId="afffff3">
    <w:name w:val="Основной текст Знак"/>
    <w:basedOn w:val="ab"/>
    <w:link w:val="afffff2"/>
    <w:uiPriority w:val="99"/>
    <w:rsid w:val="000739D8"/>
    <w:rPr>
      <w:rFonts w:ascii="Courier New" w:eastAsia="Times New Roman" w:hAnsi="Courier New" w:cs="Courier New"/>
      <w:b/>
      <w:bCs/>
      <w:kern w:val="28"/>
      <w:sz w:val="28"/>
      <w:lang w:eastAsia="ru-RU"/>
    </w:rPr>
  </w:style>
  <w:style w:type="character" w:customStyle="1" w:styleId="mwe-math-mathml-inline">
    <w:name w:val="mwe-math-mathml-inline"/>
    <w:basedOn w:val="ab"/>
    <w:rsid w:val="000739D8"/>
  </w:style>
  <w:style w:type="paragraph" w:customStyle="1" w:styleId="a">
    <w:name w:val="раздел"/>
    <w:basedOn w:val="aa"/>
    <w:autoRedefine/>
    <w:qFormat/>
    <w:rsid w:val="00254050"/>
    <w:pPr>
      <w:numPr>
        <w:numId w:val="10"/>
      </w:numPr>
      <w:spacing w:before="240"/>
    </w:pPr>
    <w:rPr>
      <w:b/>
    </w:rPr>
  </w:style>
  <w:style w:type="paragraph" w:customStyle="1" w:styleId="afffff4">
    <w:name w:val="нумерация русскими буквами"/>
    <w:basedOn w:val="3"/>
    <w:autoRedefine/>
    <w:rsid w:val="000739D8"/>
    <w:pPr>
      <w:numPr>
        <w:ilvl w:val="0"/>
        <w:numId w:val="0"/>
      </w:numPr>
    </w:pPr>
  </w:style>
  <w:style w:type="paragraph" w:customStyle="1" w:styleId="afffff5">
    <w:name w:val="название таблицв"/>
    <w:basedOn w:val="aff2"/>
    <w:autoRedefine/>
    <w:qFormat/>
    <w:rsid w:val="00457C58"/>
    <w:pPr>
      <w:spacing w:after="0"/>
    </w:pPr>
    <w:rPr>
      <w:rFonts w:eastAsia="Arial"/>
      <w:sz w:val="26"/>
    </w:rPr>
  </w:style>
  <w:style w:type="character" w:customStyle="1" w:styleId="af2">
    <w:name w:val="Без интервала Знак"/>
    <w:basedOn w:val="ab"/>
    <w:link w:val="af1"/>
    <w:uiPriority w:val="1"/>
    <w:rsid w:val="003E66ED"/>
    <w:rPr>
      <w:rFonts w:ascii="Times New Roman" w:hAnsi="Times New Roman"/>
      <w:b/>
      <w:color w:val="FF0000"/>
      <w:sz w:val="44"/>
    </w:rPr>
  </w:style>
  <w:style w:type="character" w:customStyle="1" w:styleId="template-">
    <w:name w:val="template-дробь"/>
    <w:basedOn w:val="ab"/>
    <w:rsid w:val="00320EED"/>
  </w:style>
  <w:style w:type="character" w:customStyle="1" w:styleId="script-slavonic">
    <w:name w:val="script-slavonic"/>
    <w:basedOn w:val="ab"/>
    <w:rsid w:val="004277D8"/>
  </w:style>
  <w:style w:type="character" w:customStyle="1" w:styleId="w">
    <w:name w:val="w"/>
    <w:basedOn w:val="ab"/>
    <w:rsid w:val="00C206FD"/>
  </w:style>
  <w:style w:type="paragraph" w:customStyle="1" w:styleId="afffff6">
    <w:name w:val="сноска"/>
    <w:basedOn w:val="af9"/>
    <w:autoRedefine/>
    <w:qFormat/>
    <w:rsid w:val="00312689"/>
    <w:rPr>
      <w:rFonts w:eastAsia="Times New Roman" w:cs="Arial"/>
      <w:color w:val="202122"/>
      <w:szCs w:val="21"/>
      <w:shd w:val="clear" w:color="auto" w:fill="FFFFFF"/>
    </w:rPr>
  </w:style>
  <w:style w:type="paragraph" w:customStyle="1" w:styleId="afffff7">
    <w:name w:val="курсив славянский"/>
    <w:basedOn w:val="aa"/>
    <w:autoRedefine/>
    <w:qFormat/>
    <w:rsid w:val="00CD5E9F"/>
    <w:pPr>
      <w:ind w:firstLine="708"/>
    </w:pPr>
    <w:rPr>
      <w:rFonts w:ascii="Palatino" w:hAnsi="Palatino"/>
      <w:b/>
      <w:i/>
      <w:szCs w:val="28"/>
    </w:rPr>
  </w:style>
  <w:style w:type="character" w:customStyle="1" w:styleId="afffff8">
    <w:name w:val="обычный знаками"/>
    <w:basedOn w:val="ab"/>
    <w:uiPriority w:val="1"/>
    <w:qFormat/>
    <w:rsid w:val="00CD5E9F"/>
    <w:rPr>
      <w:rFonts w:asciiTheme="minorHAnsi" w:hAnsiTheme="minorHAnsi"/>
      <w:b w:val="0"/>
      <w:bCs/>
      <w:i w:val="0"/>
      <w:color w:val="000000" w:themeColor="text1"/>
    </w:rPr>
  </w:style>
  <w:style w:type="paragraph" w:customStyle="1" w:styleId="afffff9">
    <w:name w:val="по центру"/>
    <w:basedOn w:val="aa"/>
    <w:autoRedefine/>
    <w:qFormat/>
    <w:rsid w:val="00245B4B"/>
    <w:pPr>
      <w:spacing w:before="720" w:after="120"/>
      <w:ind w:firstLine="0"/>
      <w:jc w:val="center"/>
    </w:pPr>
  </w:style>
  <w:style w:type="paragraph" w:styleId="42">
    <w:name w:val="toc 4"/>
    <w:basedOn w:val="aa"/>
    <w:next w:val="aa"/>
    <w:autoRedefine/>
    <w:uiPriority w:val="39"/>
    <w:unhideWhenUsed/>
    <w:rsid w:val="006C3B87"/>
    <w:pPr>
      <w:spacing w:before="0"/>
      <w:ind w:left="840"/>
    </w:pPr>
    <w:rPr>
      <w:rFonts w:asciiTheme="minorHAnsi" w:hAnsiTheme="minorHAnsi"/>
      <w:sz w:val="20"/>
      <w:szCs w:val="20"/>
    </w:rPr>
  </w:style>
  <w:style w:type="paragraph" w:styleId="51">
    <w:name w:val="toc 5"/>
    <w:basedOn w:val="aa"/>
    <w:next w:val="aa"/>
    <w:autoRedefine/>
    <w:uiPriority w:val="39"/>
    <w:unhideWhenUsed/>
    <w:rsid w:val="006C3B87"/>
    <w:pPr>
      <w:spacing w:before="0"/>
      <w:ind w:left="1120"/>
    </w:pPr>
    <w:rPr>
      <w:rFonts w:asciiTheme="minorHAnsi" w:hAnsiTheme="minorHAnsi"/>
      <w:sz w:val="20"/>
      <w:szCs w:val="20"/>
    </w:rPr>
  </w:style>
  <w:style w:type="paragraph" w:styleId="61">
    <w:name w:val="toc 6"/>
    <w:basedOn w:val="aa"/>
    <w:next w:val="aa"/>
    <w:autoRedefine/>
    <w:uiPriority w:val="39"/>
    <w:unhideWhenUsed/>
    <w:rsid w:val="006C3B87"/>
    <w:pPr>
      <w:spacing w:before="0"/>
      <w:ind w:left="1400"/>
    </w:pPr>
    <w:rPr>
      <w:rFonts w:asciiTheme="minorHAnsi" w:hAnsiTheme="minorHAnsi"/>
      <w:sz w:val="20"/>
      <w:szCs w:val="20"/>
    </w:rPr>
  </w:style>
  <w:style w:type="paragraph" w:styleId="71">
    <w:name w:val="toc 7"/>
    <w:basedOn w:val="aa"/>
    <w:next w:val="aa"/>
    <w:autoRedefine/>
    <w:uiPriority w:val="39"/>
    <w:unhideWhenUsed/>
    <w:rsid w:val="006C3B87"/>
    <w:pPr>
      <w:spacing w:before="0"/>
      <w:ind w:left="1680"/>
    </w:pPr>
    <w:rPr>
      <w:rFonts w:asciiTheme="minorHAnsi" w:hAnsiTheme="minorHAnsi"/>
      <w:sz w:val="20"/>
      <w:szCs w:val="20"/>
    </w:rPr>
  </w:style>
  <w:style w:type="paragraph" w:styleId="81">
    <w:name w:val="toc 8"/>
    <w:basedOn w:val="aa"/>
    <w:next w:val="aa"/>
    <w:autoRedefine/>
    <w:uiPriority w:val="39"/>
    <w:unhideWhenUsed/>
    <w:rsid w:val="006C3B87"/>
    <w:pPr>
      <w:spacing w:before="0"/>
      <w:ind w:left="1960"/>
    </w:pPr>
    <w:rPr>
      <w:rFonts w:asciiTheme="minorHAnsi" w:hAnsiTheme="minorHAnsi"/>
      <w:sz w:val="20"/>
      <w:szCs w:val="20"/>
    </w:rPr>
  </w:style>
  <w:style w:type="paragraph" w:styleId="91">
    <w:name w:val="toc 9"/>
    <w:basedOn w:val="aa"/>
    <w:next w:val="aa"/>
    <w:autoRedefine/>
    <w:uiPriority w:val="39"/>
    <w:unhideWhenUsed/>
    <w:rsid w:val="006C3B87"/>
    <w:pPr>
      <w:spacing w:before="0"/>
      <w:ind w:left="2240"/>
    </w:pPr>
    <w:rPr>
      <w:rFonts w:asciiTheme="minorHAnsi" w:hAnsiTheme="minorHAnsi"/>
      <w:sz w:val="20"/>
      <w:szCs w:val="20"/>
    </w:rPr>
  </w:style>
  <w:style w:type="paragraph" w:customStyle="1" w:styleId="afffffa">
    <w:name w:val="номера страниц"/>
    <w:basedOn w:val="af6"/>
    <w:autoRedefine/>
    <w:qFormat/>
    <w:rsid w:val="006C3B87"/>
  </w:style>
  <w:style w:type="paragraph" w:customStyle="1" w:styleId="afffffb">
    <w:name w:val="текст таблицы"/>
    <w:basedOn w:val="aa"/>
    <w:autoRedefine/>
    <w:qFormat/>
    <w:rsid w:val="005E5DE8"/>
    <w:pPr>
      <w:widowControl w:val="0"/>
      <w:autoSpaceDE w:val="0"/>
      <w:autoSpaceDN w:val="0"/>
      <w:adjustRightInd w:val="0"/>
      <w:spacing w:before="0" w:line="240" w:lineRule="auto"/>
      <w:ind w:firstLine="0"/>
      <w:jc w:val="center"/>
    </w:pPr>
    <w:rPr>
      <w:rFonts w:cs="Helvetica"/>
      <w:color w:val="FF0000"/>
      <w:sz w:val="24"/>
    </w:rPr>
  </w:style>
  <w:style w:type="paragraph" w:customStyle="1" w:styleId="afffffc">
    <w:name w:val="эпиграф"/>
    <w:basedOn w:val="aa"/>
    <w:autoRedefine/>
    <w:qFormat/>
    <w:rsid w:val="00F87349"/>
    <w:pPr>
      <w:spacing w:before="240" w:after="240" w:line="240" w:lineRule="auto"/>
      <w:ind w:left="3828"/>
      <w:outlineLvl w:val="0"/>
    </w:pPr>
    <w:rPr>
      <w:rFonts w:eastAsia="Sylfaen" w:cs="Times New Roman"/>
      <w:b/>
      <w:bCs/>
      <w:i/>
      <w:sz w:val="26"/>
      <w:szCs w:val="26"/>
    </w:rPr>
  </w:style>
  <w:style w:type="character" w:customStyle="1" w:styleId="afffffd">
    <w:name w:val="синий"/>
    <w:basedOn w:val="ab"/>
    <w:uiPriority w:val="1"/>
    <w:qFormat/>
    <w:rsid w:val="006C3B87"/>
    <w:rPr>
      <w:b w:val="0"/>
      <w:color w:val="0432FF"/>
    </w:rPr>
  </w:style>
  <w:style w:type="character" w:customStyle="1" w:styleId="afffffe">
    <w:name w:val="красный"/>
    <w:basedOn w:val="ab"/>
    <w:uiPriority w:val="1"/>
    <w:qFormat/>
    <w:rsid w:val="006C3B87"/>
    <w:rPr>
      <w:color w:val="FF0000"/>
    </w:rPr>
  </w:style>
  <w:style w:type="character" w:customStyle="1" w:styleId="affffff">
    <w:name w:val="красный жирный"/>
    <w:basedOn w:val="afffffe"/>
    <w:uiPriority w:val="1"/>
    <w:qFormat/>
    <w:rsid w:val="006C3B87"/>
    <w:rPr>
      <w:b/>
      <w:color w:val="FF0000"/>
    </w:rPr>
  </w:style>
  <w:style w:type="character" w:customStyle="1" w:styleId="affffff0">
    <w:name w:val="красный жирный курсив"/>
    <w:basedOn w:val="afffffe"/>
    <w:uiPriority w:val="1"/>
    <w:qFormat/>
    <w:rsid w:val="006C3B87"/>
    <w:rPr>
      <w:b/>
      <w:i/>
      <w:color w:val="FF0000"/>
    </w:rPr>
  </w:style>
  <w:style w:type="character" w:customStyle="1" w:styleId="affffff1">
    <w:name w:val="синий жирный"/>
    <w:basedOn w:val="ab"/>
    <w:uiPriority w:val="1"/>
    <w:qFormat/>
    <w:rsid w:val="006C3B87"/>
    <w:rPr>
      <w:b/>
      <w:color w:val="0000FF"/>
    </w:rPr>
  </w:style>
  <w:style w:type="character" w:customStyle="1" w:styleId="affffff2">
    <w:name w:val="красный курсив"/>
    <w:basedOn w:val="ab"/>
    <w:uiPriority w:val="1"/>
    <w:qFormat/>
    <w:rsid w:val="006C3B87"/>
    <w:rPr>
      <w:i/>
      <w:iCs/>
      <w:color w:val="FF0000"/>
    </w:rPr>
  </w:style>
  <w:style w:type="character" w:customStyle="1" w:styleId="affffff3">
    <w:name w:val="синий курсив"/>
    <w:basedOn w:val="ab"/>
    <w:uiPriority w:val="1"/>
    <w:qFormat/>
    <w:rsid w:val="006C3B87"/>
    <w:rPr>
      <w:i/>
      <w:color w:val="0000FF"/>
    </w:rPr>
  </w:style>
  <w:style w:type="paragraph" w:customStyle="1" w:styleId="affffff4">
    <w:name w:val="Мнение дилетната"/>
    <w:basedOn w:val="af3"/>
    <w:autoRedefine/>
    <w:qFormat/>
    <w:rsid w:val="006C3B87"/>
    <w:pPr>
      <w:shd w:val="clear" w:color="auto" w:fill="FFFFFF"/>
      <w:tabs>
        <w:tab w:val="left" w:pos="142"/>
      </w:tabs>
      <w:suppressAutoHyphens/>
      <w:spacing w:before="480" w:after="240"/>
      <w:jc w:val="left"/>
      <w:textAlignment w:val="baseline"/>
      <w:outlineLvl w:val="0"/>
    </w:pPr>
    <w:rPr>
      <w:rFonts w:ascii="Georgia" w:eastAsia="Calibri" w:hAnsi="Georgia" w:cstheme="minorBidi"/>
      <w:b/>
      <w:color w:val="0000FF"/>
      <w:sz w:val="28"/>
      <w:szCs w:val="28"/>
    </w:rPr>
  </w:style>
  <w:style w:type="character" w:customStyle="1" w:styleId="affffff5">
    <w:name w:val="полужирный"/>
    <w:basedOn w:val="ab"/>
    <w:uiPriority w:val="1"/>
    <w:qFormat/>
    <w:rsid w:val="006C3B87"/>
    <w:rPr>
      <w:b/>
    </w:rPr>
  </w:style>
  <w:style w:type="character" w:customStyle="1" w:styleId="affffff6">
    <w:name w:val="полужирный курсив"/>
    <w:basedOn w:val="affffff5"/>
    <w:uiPriority w:val="1"/>
    <w:qFormat/>
    <w:rsid w:val="006C3B87"/>
    <w:rPr>
      <w:b/>
      <w:i/>
    </w:rPr>
  </w:style>
  <w:style w:type="paragraph" w:customStyle="1" w:styleId="2">
    <w:name w:val="Стиль2Нумерация"/>
    <w:basedOn w:val="aa"/>
    <w:autoRedefine/>
    <w:qFormat/>
    <w:rsid w:val="006C3B87"/>
    <w:pPr>
      <w:numPr>
        <w:numId w:val="13"/>
      </w:numPr>
      <w:spacing w:before="0"/>
    </w:pPr>
  </w:style>
  <w:style w:type="paragraph" w:customStyle="1" w:styleId="affffff7">
    <w:name w:val="автоор"/>
    <w:basedOn w:val="afffffc"/>
    <w:autoRedefine/>
    <w:qFormat/>
    <w:rsid w:val="006C3B87"/>
    <w:pPr>
      <w:jc w:val="right"/>
    </w:pPr>
  </w:style>
  <w:style w:type="paragraph" w:customStyle="1" w:styleId="affffff8">
    <w:name w:val="название"/>
    <w:basedOn w:val="aff5"/>
    <w:autoRedefine/>
    <w:qFormat/>
    <w:rsid w:val="006C3B87"/>
    <w:pPr>
      <w:spacing w:before="480" w:after="240"/>
      <w:ind w:firstLine="0"/>
      <w:jc w:val="center"/>
    </w:pPr>
    <w:rPr>
      <w14:shadow w14:blurRad="50800" w14:dist="38100" w14:dir="16200000" w14:sx="100000" w14:sy="100000" w14:kx="0" w14:ky="0" w14:algn="b">
        <w14:srgbClr w14:val="000000">
          <w14:alpha w14:val="60000"/>
        </w14:srgbClr>
      </w14:shadow>
    </w:rPr>
  </w:style>
  <w:style w:type="paragraph" w:customStyle="1" w:styleId="a6">
    <w:name w:val="нумерация ж"/>
    <w:basedOn w:val="aa"/>
    <w:autoRedefine/>
    <w:qFormat/>
    <w:rsid w:val="006C3B87"/>
    <w:pPr>
      <w:widowControl w:val="0"/>
      <w:numPr>
        <w:numId w:val="14"/>
      </w:numPr>
      <w:tabs>
        <w:tab w:val="left" w:pos="220"/>
      </w:tabs>
      <w:autoSpaceDE w:val="0"/>
      <w:autoSpaceDN w:val="0"/>
      <w:adjustRightInd w:val="0"/>
    </w:pPr>
    <w:rPr>
      <w:rFonts w:cs="Times New Roman"/>
      <w:color w:val="0000FF"/>
    </w:rPr>
  </w:style>
  <w:style w:type="paragraph" w:customStyle="1" w:styleId="a1">
    <w:name w:val="нумерация"/>
    <w:basedOn w:val="aa"/>
    <w:autoRedefine/>
    <w:qFormat/>
    <w:rsid w:val="003F5B51"/>
    <w:pPr>
      <w:numPr>
        <w:numId w:val="15"/>
      </w:numPr>
    </w:pPr>
    <w:rPr>
      <w:rFonts w:eastAsia="Arial"/>
    </w:rPr>
  </w:style>
  <w:style w:type="paragraph" w:customStyle="1" w:styleId="a4">
    <w:name w:val="маркированный список рап"/>
    <w:basedOn w:val="aa"/>
    <w:autoRedefine/>
    <w:qFormat/>
    <w:rsid w:val="00543F77"/>
    <w:pPr>
      <w:numPr>
        <w:numId w:val="16"/>
      </w:numPr>
    </w:pPr>
    <w:rPr>
      <w:rFonts w:eastAsia="Arial"/>
    </w:rPr>
  </w:style>
  <w:style w:type="character" w:customStyle="1" w:styleId="affffff9">
    <w:name w:val="Красный прописной"/>
    <w:basedOn w:val="affffff"/>
    <w:uiPriority w:val="1"/>
    <w:qFormat/>
    <w:rsid w:val="006C3B87"/>
    <w:rPr>
      <w:b/>
      <w:caps/>
      <w:smallCaps w:val="0"/>
      <w:color w:val="FF0000"/>
      <w:u w:val="none"/>
    </w:rPr>
  </w:style>
  <w:style w:type="character" w:customStyle="1" w:styleId="affffffa">
    <w:name w:val="Синий прописной"/>
    <w:basedOn w:val="affffff"/>
    <w:uiPriority w:val="1"/>
    <w:qFormat/>
    <w:rsid w:val="006C3B87"/>
    <w:rPr>
      <w:b/>
      <w:caps/>
      <w:smallCaps w:val="0"/>
      <w:color w:val="0432FF"/>
    </w:rPr>
  </w:style>
  <w:style w:type="character" w:customStyle="1" w:styleId="affffffb">
    <w:name w:val="синий жирный курсив"/>
    <w:basedOn w:val="affffff1"/>
    <w:uiPriority w:val="1"/>
    <w:qFormat/>
    <w:rsid w:val="006C3B87"/>
    <w:rPr>
      <w:b/>
      <w:i/>
      <w:color w:val="0000FF"/>
    </w:rPr>
  </w:style>
  <w:style w:type="paragraph" w:customStyle="1" w:styleId="affffffc">
    <w:name w:val="Параграф"/>
    <w:basedOn w:val="affff9"/>
    <w:autoRedefine/>
    <w:qFormat/>
    <w:rsid w:val="00D53938"/>
    <w:pPr>
      <w:spacing w:before="480" w:after="240"/>
      <w:ind w:firstLine="720"/>
      <w:jc w:val="left"/>
    </w:pPr>
    <w:rPr>
      <w:sz w:val="32"/>
    </w:rPr>
  </w:style>
  <w:style w:type="paragraph" w:customStyle="1" w:styleId="2a">
    <w:name w:val="Заголовок 2_"/>
    <w:basedOn w:val="11"/>
    <w:autoRedefine/>
    <w:qFormat/>
    <w:rsid w:val="006C3B87"/>
    <w:pPr>
      <w:spacing w:before="360"/>
    </w:pPr>
    <w:rPr>
      <w:rFonts w:cs="Times New Roman (Основной текст"/>
      <w:spacing w:val="-4"/>
      <w:w w:val="90"/>
      <w:sz w:val="48"/>
    </w:rPr>
  </w:style>
  <w:style w:type="paragraph" w:customStyle="1" w:styleId="affffffd">
    <w:name w:val="мнение дилетанта от науки"/>
    <w:basedOn w:val="11"/>
    <w:autoRedefine/>
    <w:qFormat/>
    <w:rsid w:val="00E64424"/>
    <w:pPr>
      <w:ind w:firstLine="680"/>
    </w:pPr>
    <w:rPr>
      <w:sz w:val="36"/>
    </w:rPr>
  </w:style>
  <w:style w:type="paragraph" w:customStyle="1" w:styleId="affffffe">
    <w:name w:val="верхний колонтитул"/>
    <w:basedOn w:val="afffffa"/>
    <w:autoRedefine/>
    <w:qFormat/>
    <w:rsid w:val="006C3B87"/>
    <w:pPr>
      <w:spacing w:before="120"/>
    </w:pPr>
  </w:style>
  <w:style w:type="paragraph" w:customStyle="1" w:styleId="afffffff">
    <w:name w:val="четный колонтитул сверху"/>
    <w:basedOn w:val="aa"/>
    <w:autoRedefine/>
    <w:qFormat/>
    <w:rsid w:val="005626B5"/>
    <w:pPr>
      <w:spacing w:before="360" w:line="240" w:lineRule="auto"/>
      <w:ind w:firstLine="0"/>
      <w:jc w:val="center"/>
    </w:pPr>
    <w:rPr>
      <w:rFonts w:ascii="Impact" w:eastAsia="Times New Roman" w:hAnsi="Impact" w:cs="Times New Roman (Основной текст"/>
      <w:bCs/>
      <w:color w:val="18178F"/>
      <w:spacing w:val="20"/>
      <w:sz w:val="24"/>
      <w:szCs w:val="18"/>
      <w:u w:val="single"/>
      <w:lang w:eastAsia="en-US"/>
    </w:rPr>
  </w:style>
  <w:style w:type="character" w:customStyle="1" w:styleId="afffffff0">
    <w:name w:val="сини чет"/>
    <w:basedOn w:val="ab"/>
    <w:uiPriority w:val="1"/>
    <w:qFormat/>
    <w:rsid w:val="006C3B87"/>
    <w:rPr>
      <w:color w:val="18178F"/>
      <w:lang w:val="en-US"/>
    </w:rPr>
  </w:style>
  <w:style w:type="paragraph" w:customStyle="1" w:styleId="369">
    <w:name w:val="название рисунка 369"/>
    <w:basedOn w:val="aff2"/>
    <w:autoRedefine/>
    <w:qFormat/>
    <w:rsid w:val="006C3B87"/>
    <w:pPr>
      <w:spacing w:line="240" w:lineRule="auto"/>
    </w:pPr>
    <w:rPr>
      <w:color w:val="18178F"/>
    </w:rPr>
  </w:style>
  <w:style w:type="paragraph" w:customStyle="1" w:styleId="100">
    <w:name w:val="текств таблице 10"/>
    <w:basedOn w:val="afff4"/>
    <w:autoRedefine/>
    <w:qFormat/>
    <w:rsid w:val="00A90738"/>
    <w:pPr>
      <w:spacing w:line="240" w:lineRule="auto"/>
      <w:jc w:val="left"/>
    </w:pPr>
    <w:rPr>
      <w:sz w:val="20"/>
    </w:rPr>
  </w:style>
  <w:style w:type="paragraph" w:customStyle="1" w:styleId="120">
    <w:name w:val="текств таблице 12"/>
    <w:basedOn w:val="afff4"/>
    <w:autoRedefine/>
    <w:qFormat/>
    <w:rsid w:val="00D14A04"/>
    <w:pPr>
      <w:spacing w:line="240" w:lineRule="auto"/>
      <w:jc w:val="center"/>
    </w:pPr>
    <w:rPr>
      <w:sz w:val="24"/>
    </w:rPr>
  </w:style>
  <w:style w:type="paragraph" w:customStyle="1" w:styleId="a0">
    <w:name w:val="подраздел с номером"/>
    <w:basedOn w:val="a"/>
    <w:autoRedefine/>
    <w:qFormat/>
    <w:rsid w:val="00A53DD7"/>
    <w:pPr>
      <w:numPr>
        <w:ilvl w:val="1"/>
      </w:numPr>
      <w:jc w:val="left"/>
    </w:pPr>
  </w:style>
  <w:style w:type="character" w:customStyle="1" w:styleId="afffffff1">
    <w:name w:val="выделение_синий+тень+жирный"/>
    <w:basedOn w:val="22"/>
    <w:uiPriority w:val="1"/>
    <w:rsid w:val="008123B8"/>
    <w:rPr>
      <w:rFonts w:ascii="Times New Roman" w:eastAsiaTheme="majorEastAsia" w:hAnsi="Times New Roman" w:cstheme="majorBidi"/>
      <w:b/>
      <w:i w:val="0"/>
      <w:caps/>
      <w:smallCaps w:val="0"/>
      <w:color w:val="0432FF"/>
      <w:sz w:val="28"/>
      <w:szCs w:val="26"/>
      <w:lang w:eastAsia="ru-RU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character" w:customStyle="1" w:styleId="afffffff2">
    <w:name w:val="выделение_красный+жирный+тень"/>
    <w:basedOn w:val="12"/>
    <w:uiPriority w:val="1"/>
    <w:rsid w:val="008123B8"/>
    <w:rPr>
      <w:rFonts w:ascii="Times New Roman" w:eastAsiaTheme="majorEastAsia" w:hAnsi="Times New Roman" w:cstheme="majorBidi"/>
      <w:b/>
      <w:bCs w:val="0"/>
      <w:i w:val="0"/>
      <w:caps/>
      <w:smallCaps w:val="0"/>
      <w:color w:val="FF0000"/>
      <w:sz w:val="28"/>
      <w:szCs w:val="32"/>
      <w:lang w:eastAsia="en-US"/>
      <w14:shadow w14:blurRad="25400" w14:dist="0" w14:dir="0" w14:sx="100000" w14:sy="100000" w14:kx="0" w14:ky="0" w14:algn="ctr">
        <w14:srgbClr w14:val="000000">
          <w14:alpha w14:val="60000"/>
        </w14:srgbClr>
      </w14:shadow>
      <w14:props3d w14:extrusionH="0" w14:contourW="0" w14:prstMaterial="warmMatte">
        <w14:bevelB w14:w="38100" w14:h="38100" w14:prst="relaxedInset"/>
      </w14:props3d>
    </w:rPr>
  </w:style>
  <w:style w:type="character" w:styleId="afffffff3">
    <w:name w:val="Unresolved Mention"/>
    <w:basedOn w:val="ab"/>
    <w:uiPriority w:val="99"/>
    <w:rsid w:val="008123B8"/>
    <w:rPr>
      <w:color w:val="605E5C"/>
      <w:shd w:val="clear" w:color="auto" w:fill="E1DFDD"/>
    </w:rPr>
  </w:style>
  <w:style w:type="paragraph" w:customStyle="1" w:styleId="font8">
    <w:name w:val="font_8"/>
    <w:basedOn w:val="aa"/>
    <w:rsid w:val="0041287C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lang w:eastAsia="en-US"/>
    </w:rPr>
  </w:style>
  <w:style w:type="paragraph" w:styleId="afffffff4">
    <w:name w:val="Date"/>
    <w:basedOn w:val="aa"/>
    <w:next w:val="aa"/>
    <w:link w:val="afffffff5"/>
    <w:uiPriority w:val="99"/>
    <w:semiHidden/>
    <w:unhideWhenUsed/>
    <w:rsid w:val="0041287C"/>
    <w:pPr>
      <w:spacing w:before="0" w:line="240" w:lineRule="auto"/>
      <w:ind w:firstLine="0"/>
      <w:jc w:val="left"/>
    </w:pPr>
    <w:rPr>
      <w:rFonts w:asciiTheme="minorHAnsi" w:eastAsiaTheme="minorHAnsi" w:hAnsiTheme="minorHAnsi"/>
      <w:sz w:val="24"/>
      <w:lang w:eastAsia="en-US"/>
    </w:rPr>
  </w:style>
  <w:style w:type="character" w:customStyle="1" w:styleId="afffffff5">
    <w:name w:val="Дата Знак"/>
    <w:basedOn w:val="ab"/>
    <w:link w:val="afffffff4"/>
    <w:uiPriority w:val="99"/>
    <w:semiHidden/>
    <w:rsid w:val="0041287C"/>
  </w:style>
  <w:style w:type="paragraph" w:customStyle="1" w:styleId="afffffff6">
    <w:name w:val="нумерованный подподзаголовок"/>
    <w:basedOn w:val="a9"/>
    <w:next w:val="aa"/>
    <w:autoRedefine/>
    <w:qFormat/>
    <w:rsid w:val="0041287C"/>
    <w:pPr>
      <w:numPr>
        <w:numId w:val="0"/>
      </w:numPr>
      <w:ind w:left="680"/>
    </w:pPr>
    <w:rPr>
      <w:rFonts w:eastAsiaTheme="minorHAnsi" w:cs="Times New Roman"/>
      <w:szCs w:val="20"/>
      <w:lang w:val="en-US" w:eastAsia="en-US"/>
    </w:rPr>
  </w:style>
  <w:style w:type="character" w:customStyle="1" w:styleId="postbody1">
    <w:name w:val="postbody1"/>
    <w:uiPriority w:val="99"/>
    <w:rsid w:val="00CE6702"/>
  </w:style>
  <w:style w:type="paragraph" w:customStyle="1" w:styleId="a3">
    <w:name w:val="нумерация скобки"/>
    <w:basedOn w:val="aa"/>
    <w:autoRedefine/>
    <w:qFormat/>
    <w:rsid w:val="00F87573"/>
    <w:pPr>
      <w:numPr>
        <w:numId w:val="17"/>
      </w:numPr>
    </w:pPr>
    <w:rPr>
      <w:szCs w:val="28"/>
    </w:rPr>
  </w:style>
  <w:style w:type="numbering" w:customStyle="1" w:styleId="1">
    <w:name w:val="Текущий список1"/>
    <w:uiPriority w:val="99"/>
    <w:rsid w:val="00053EED"/>
    <w:pPr>
      <w:numPr>
        <w:numId w:val="18"/>
      </w:numPr>
    </w:pPr>
  </w:style>
  <w:style w:type="numbering" w:customStyle="1" w:styleId="20">
    <w:name w:val="Текущий список2"/>
    <w:uiPriority w:val="99"/>
    <w:rsid w:val="00935C3F"/>
    <w:pPr>
      <w:numPr>
        <w:numId w:val="19"/>
      </w:numPr>
    </w:pPr>
  </w:style>
  <w:style w:type="table" w:customStyle="1" w:styleId="TableNormal">
    <w:name w:val="Table Normal"/>
    <w:uiPriority w:val="2"/>
    <w:semiHidden/>
    <w:unhideWhenUsed/>
    <w:qFormat/>
    <w:rsid w:val="00BF13C9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a"/>
    <w:uiPriority w:val="1"/>
    <w:qFormat/>
    <w:rsid w:val="00BF13C9"/>
    <w:pPr>
      <w:spacing w:before="0" w:after="120"/>
    </w:pPr>
    <w:rPr>
      <w:rFonts w:eastAsiaTheme="minorHAnsi" w:cs="Times New Roman"/>
    </w:rPr>
  </w:style>
  <w:style w:type="paragraph" w:customStyle="1" w:styleId="am-paragraph">
    <w:name w:val="am-paragraph"/>
    <w:basedOn w:val="aa"/>
    <w:rsid w:val="00BF13C9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  <w:sz w:val="24"/>
    </w:rPr>
  </w:style>
  <w:style w:type="character" w:customStyle="1" w:styleId="hl">
    <w:name w:val="hl"/>
    <w:basedOn w:val="ab"/>
    <w:rsid w:val="0038015F"/>
  </w:style>
  <w:style w:type="paragraph" w:customStyle="1" w:styleId="afffffff7">
    <w:name w:val="По умолчанию"/>
    <w:rsid w:val="00270BE9"/>
    <w:pPr>
      <w:pBdr>
        <w:top w:val="nil"/>
        <w:left w:val="nil"/>
        <w:bottom w:val="nil"/>
        <w:right w:val="nil"/>
        <w:between w:val="nil"/>
        <w:bar w:val="nil"/>
      </w:pBdr>
      <w:spacing w:before="160" w:line="288" w:lineRule="auto"/>
    </w:pPr>
    <w:rPr>
      <w:rFonts w:ascii="Helvetica Neue" w:eastAsia="Arial Unicode MS" w:hAnsi="Helvetica Neue" w:cs="Arial Unicode MS"/>
      <w:color w:val="000000"/>
      <w:bdr w:val="nil"/>
      <w:lang w:eastAsia="ru-RU"/>
      <w14:textOutline w14:w="0" w14:cap="flat" w14:cmpd="sng" w14:algn="ctr">
        <w14:noFill/>
        <w14:prstDash w14:val="solid"/>
        <w14:bevel/>
      </w14:textOutline>
    </w:rPr>
  </w:style>
  <w:style w:type="character" w:customStyle="1" w:styleId="layout">
    <w:name w:val="layout"/>
    <w:basedOn w:val="ab"/>
    <w:rsid w:val="00D03483"/>
  </w:style>
  <w:style w:type="paragraph" w:customStyle="1" w:styleId="comment-comments">
    <w:name w:val="comment-comments"/>
    <w:basedOn w:val="aa"/>
    <w:rsid w:val="00DA0708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  <w:sz w:val="24"/>
    </w:rPr>
  </w:style>
  <w:style w:type="paragraph" w:customStyle="1" w:styleId="afffffff8">
    <w:name w:val="нумерованный подзаголовок центр"/>
    <w:basedOn w:val="a9"/>
    <w:autoRedefine/>
    <w:qFormat/>
    <w:rsid w:val="0062619D"/>
    <w:pPr>
      <w:ind w:left="0" w:firstLine="0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1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24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93649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59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7429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92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15520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028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00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182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6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16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51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17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34286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671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116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83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5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4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8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73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5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7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7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3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13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49446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98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347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13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329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9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15186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59837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2043359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1447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468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1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8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84256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61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192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982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7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5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07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8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27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20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77684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09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346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561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9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4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8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90664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98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0569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835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9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7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0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3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5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9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5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4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9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5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8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44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86208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0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70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108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37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8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0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4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3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8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94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4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03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9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16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jpg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png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9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Volumes/Macintosh%20HD/Users/Darya/Documents/&#1056;&#1053;&#1058;&#1054;/&#1060;&#1077;&#776;&#1076;&#1086;&#1088;%20&#1044;&#1084;&#1080;&#1090;&#1088;&#1080;&#1077;&#1074;&#1080;&#1095;/&#1057;&#1072;&#1080;&#774;&#1090;/&#1055;&#1091;&#1073;&#1083;&#1080;&#1082;&#1072;&#1094;&#1080;&#1080;/369/&#1096;&#1072;&#1073;&#1083;&#1086;&#1085;%20369.dotx" TargetMode="Externa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C0DD21F-7A09-EC4B-BB79-6F0FB98E6A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шаблон 369.dotx</Template>
  <TotalTime>5063</TotalTime>
  <Pages>14</Pages>
  <Words>4141</Words>
  <Characters>23606</Characters>
  <Application>Microsoft Office Word</Application>
  <DocSecurity>0</DocSecurity>
  <Lines>196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Fedor RVTO</dc:creator>
  <cp:keywords/>
  <dc:description/>
  <cp:lastModifiedBy>Дарья Кузнецова</cp:lastModifiedBy>
  <cp:revision>746</cp:revision>
  <cp:lastPrinted>2021-09-14T01:53:00Z</cp:lastPrinted>
  <dcterms:created xsi:type="dcterms:W3CDTF">2021-07-21T07:59:00Z</dcterms:created>
  <dcterms:modified xsi:type="dcterms:W3CDTF">2022-09-03T04:24:00Z</dcterms:modified>
</cp:coreProperties>
</file>