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40ED6209" w:rsidR="00270BE9" w:rsidRPr="000D5772" w:rsidRDefault="00DA0708" w:rsidP="00270BE9">
      <w:pPr>
        <w:pStyle w:val="11"/>
      </w:pPr>
      <w:r w:rsidRPr="000D5772">
        <w:t>Смысл</w:t>
      </w:r>
    </w:p>
    <w:p w14:paraId="29E0A4F4" w14:textId="273B593B" w:rsidR="00DA0708" w:rsidRPr="000D5772" w:rsidRDefault="00DA0708" w:rsidP="000D7D70">
      <w:pPr>
        <w:pStyle w:val="affff0"/>
      </w:pPr>
      <w:bookmarkStart w:id="0" w:name="OLE_LINK1"/>
      <w:r w:rsidRPr="000D5772">
        <w:t>Общество</w:t>
      </w:r>
      <w:r w:rsidR="004059C3" w:rsidRPr="000D5772">
        <w:t xml:space="preserve"> </w:t>
      </w:r>
      <w:r w:rsidRPr="000D5772">
        <w:t>развивается,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bookmarkStart w:id="1" w:name="OLE_LINK6"/>
      <w:r w:rsidRPr="000D5772">
        <w:t>люди</w:t>
      </w:r>
      <w:r w:rsidR="004059C3" w:rsidRPr="000D5772">
        <w:t xml:space="preserve"> </w:t>
      </w:r>
      <w:r w:rsidRPr="000D5772">
        <w:t>вс</w:t>
      </w:r>
      <w:r w:rsidR="00BA446C" w:rsidRPr="000D5772">
        <w:t>ё</w:t>
      </w:r>
      <w:r w:rsidR="004059C3" w:rsidRPr="000D5772">
        <w:t xml:space="preserve"> </w:t>
      </w:r>
      <w:r w:rsidRPr="000D5772">
        <w:t>пытаются</w:t>
      </w:r>
      <w:r w:rsidR="00BA446C" w:rsidRPr="000D5772">
        <w:t xml:space="preserve"> </w:t>
      </w:r>
      <w:r w:rsidRPr="000D5772">
        <w:t>осмыслить</w:t>
      </w:r>
      <w:r w:rsidR="004059C3" w:rsidRPr="000D5772">
        <w:t xml:space="preserve"> </w:t>
      </w:r>
      <w:r w:rsidRPr="000D5772">
        <w:t>сегодняшнюю</w:t>
      </w:r>
      <w:r w:rsidR="004059C3" w:rsidRPr="000D5772">
        <w:t xml:space="preserve"> </w:t>
      </w:r>
      <w:r w:rsidRPr="000D5772">
        <w:t>действительность</w:t>
      </w:r>
      <w:r w:rsidR="004059C3" w:rsidRPr="000D5772">
        <w:t xml:space="preserve"> </w:t>
      </w:r>
      <w:r w:rsidRPr="000D5772">
        <w:t>с</w:t>
      </w:r>
      <w:r w:rsidR="00BA446C" w:rsidRPr="000D5772">
        <w:t xml:space="preserve"> </w:t>
      </w:r>
      <w:r w:rsidRPr="000D5772">
        <w:t>помощью</w:t>
      </w:r>
      <w:r w:rsidR="004059C3" w:rsidRPr="000D5772">
        <w:t xml:space="preserve"> </w:t>
      </w:r>
      <w:r w:rsidRPr="000D5772">
        <w:t>устаревших,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привычных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них</w:t>
      </w:r>
      <w:r w:rsidR="00BA446C" w:rsidRPr="000D5772">
        <w:t xml:space="preserve"> </w:t>
      </w:r>
      <w:r w:rsidRPr="000D5772">
        <w:t>понятий.</w:t>
      </w:r>
      <w:r w:rsidR="00BA446C" w:rsidRPr="000D5772">
        <w:t xml:space="preserve"> </w:t>
      </w:r>
      <w:bookmarkEnd w:id="1"/>
      <w:r w:rsidRPr="000D5772">
        <w:t>Мы</w:t>
      </w:r>
      <w:r w:rsidR="004059C3" w:rsidRPr="000D5772">
        <w:t xml:space="preserve"> </w:t>
      </w:r>
      <w:r w:rsidRPr="000D5772">
        <w:t>всегда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плену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понятий</w:t>
      </w:r>
      <w:r w:rsidR="004059C3" w:rsidRPr="000D5772">
        <w:t xml:space="preserve"> </w:t>
      </w:r>
      <w:r w:rsidRPr="000D5772">
        <w:t>и</w:t>
      </w:r>
      <w:r w:rsidR="00BA446C" w:rsidRPr="000D5772">
        <w:t xml:space="preserve"> </w:t>
      </w:r>
      <w:r w:rsidRPr="000D5772">
        <w:t>рождаемых</w:t>
      </w:r>
      <w:r w:rsidR="004059C3" w:rsidRPr="000D5772">
        <w:t xml:space="preserve"> </w:t>
      </w:r>
      <w:r w:rsidRPr="000D5772">
        <w:t>ими</w:t>
      </w:r>
      <w:r w:rsidR="004059C3" w:rsidRPr="000D5772">
        <w:t xml:space="preserve"> </w:t>
      </w:r>
      <w:r w:rsidRPr="000D5772">
        <w:t>образов,</w:t>
      </w:r>
      <w:r w:rsidR="004059C3" w:rsidRPr="000D5772">
        <w:t xml:space="preserve"> </w:t>
      </w:r>
      <w:r w:rsidRPr="000D5772">
        <w:t>независимо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того</w:t>
      </w:r>
      <w:r w:rsidR="00C66258" w:rsidRPr="000D5772">
        <w:t>,</w:t>
      </w:r>
      <w:r w:rsidR="00BA446C" w:rsidRPr="000D5772">
        <w:t xml:space="preserve"> </w:t>
      </w:r>
      <w:r w:rsidRPr="000D5772">
        <w:t>годятся</w:t>
      </w:r>
      <w:r w:rsidR="004059C3" w:rsidRPr="000D5772">
        <w:t xml:space="preserve"> </w:t>
      </w:r>
      <w:r w:rsidRPr="000D5772">
        <w:t>нам</w:t>
      </w:r>
      <w:r w:rsidR="004059C3" w:rsidRPr="000D5772">
        <w:t xml:space="preserve"> </w:t>
      </w:r>
      <w:r w:rsidRPr="000D5772">
        <w:t>эти</w:t>
      </w:r>
      <w:r w:rsidR="004059C3" w:rsidRPr="000D5772">
        <w:t xml:space="preserve"> </w:t>
      </w:r>
      <w:r w:rsidRPr="000D5772">
        <w:t>понятия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нет.</w:t>
      </w:r>
      <w:r w:rsidR="004059C3" w:rsidRPr="000D5772">
        <w:t xml:space="preserve"> </w:t>
      </w:r>
      <w:r w:rsidR="00BA446C" w:rsidRPr="000D5772">
        <w:t>Человек высвобождается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тогда,</w:t>
      </w:r>
      <w:r w:rsidR="004059C3" w:rsidRPr="000D5772">
        <w:t xml:space="preserve"> </w:t>
      </w:r>
      <w:r w:rsidRPr="000D5772">
        <w:t>когда</w:t>
      </w:r>
      <w:r w:rsidR="004059C3" w:rsidRPr="000D5772">
        <w:t xml:space="preserve"> </w:t>
      </w:r>
      <w:r w:rsidR="00BA446C" w:rsidRPr="000D5772">
        <w:t>сам рождает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новые</w:t>
      </w:r>
      <w:r w:rsidR="004059C3" w:rsidRPr="000D5772">
        <w:t xml:space="preserve"> </w:t>
      </w:r>
      <w:r w:rsidRPr="000D5772">
        <w:t>понятия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движется</w:t>
      </w:r>
      <w:r w:rsidR="004059C3" w:rsidRPr="000D5772">
        <w:t xml:space="preserve"> </w:t>
      </w:r>
      <w:r w:rsidRPr="000D5772">
        <w:t>вперёд,</w:t>
      </w:r>
      <w:r w:rsidR="004059C3" w:rsidRPr="000D5772">
        <w:t xml:space="preserve"> </w:t>
      </w:r>
      <w:r w:rsidRPr="000D5772">
        <w:t>развивая</w:t>
      </w:r>
      <w:r w:rsidR="004059C3" w:rsidRPr="000D5772">
        <w:t xml:space="preserve"> </w:t>
      </w:r>
      <w:r w:rsidRPr="000D5772">
        <w:t>свои</w:t>
      </w:r>
      <w:r w:rsidR="004059C3" w:rsidRPr="000D5772">
        <w:t xml:space="preserve"> </w:t>
      </w:r>
      <w:r w:rsidRPr="000D5772">
        <w:t>понятия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понимания</w:t>
      </w:r>
      <w:r w:rsidR="00BA446C" w:rsidRPr="000D5772">
        <w:t xml:space="preserve"> </w:t>
      </w:r>
      <w:r w:rsidRPr="000D5772">
        <w:t>сегодняшнего</w:t>
      </w:r>
      <w:r w:rsidR="004059C3" w:rsidRPr="000D5772">
        <w:t xml:space="preserve"> </w:t>
      </w:r>
      <w:r w:rsidRPr="000D5772">
        <w:t>мира.</w:t>
      </w:r>
      <w:bookmarkEnd w:id="0"/>
    </w:p>
    <w:p w14:paraId="2A24FC75" w14:textId="77777777" w:rsidR="00DA0708" w:rsidRPr="000D5772" w:rsidRDefault="00DA0708" w:rsidP="00DA0708">
      <w:pPr>
        <w:pStyle w:val="afffff2"/>
        <w:spacing w:line="276" w:lineRule="auto"/>
        <w:ind w:left="-142"/>
        <w:rPr>
          <w:rFonts w:ascii="Georgia" w:hAnsi="Georgia"/>
          <w:b w:val="0"/>
          <w:szCs w:val="28"/>
        </w:rPr>
      </w:pPr>
    </w:p>
    <w:p w14:paraId="67F5E9D8" w14:textId="72D282B9" w:rsidR="00DA0708" w:rsidRPr="000D5772" w:rsidRDefault="00DA0708" w:rsidP="00E20F42">
      <w:pPr>
        <w:rPr>
          <w:b/>
        </w:rPr>
      </w:pPr>
      <w:r w:rsidRPr="000D5772">
        <w:t>Чтобы</w:t>
      </w:r>
      <w:r w:rsidR="004059C3" w:rsidRPr="000D5772">
        <w:t xml:space="preserve"> </w:t>
      </w:r>
      <w:r w:rsidRPr="000D5772">
        <w:t>защититься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опасности,</w:t>
      </w:r>
      <w:r w:rsidR="004059C3" w:rsidRPr="000D5772">
        <w:t xml:space="preserve"> </w:t>
      </w:r>
      <w:r w:rsidRPr="000D5772">
        <w:t>нужно</w:t>
      </w:r>
      <w:r w:rsidR="004059C3" w:rsidRPr="000D5772">
        <w:t xml:space="preserve"> </w:t>
      </w:r>
      <w:r w:rsidRPr="000D5772">
        <w:t>понимать</w:t>
      </w:r>
      <w:r w:rsidR="004059C3" w:rsidRPr="000D5772">
        <w:t xml:space="preserve"> </w:t>
      </w:r>
      <w:r w:rsidR="00E20F42" w:rsidRPr="000D5772">
        <w:t xml:space="preserve">её </w:t>
      </w:r>
      <w:r w:rsidRPr="000D5772">
        <w:t>источник.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позвол</w:t>
      </w:r>
      <w:r w:rsidR="00E20F42" w:rsidRPr="000D5772">
        <w:t>яе</w:t>
      </w:r>
      <w:r w:rsidRPr="000D5772">
        <w:t>т</w:t>
      </w:r>
      <w:r w:rsidR="004059C3" w:rsidRPr="000D5772">
        <w:t xml:space="preserve"> </w:t>
      </w:r>
      <w:r w:rsidRPr="000D5772">
        <w:t>осмыслить</w:t>
      </w:r>
      <w:r w:rsidR="004059C3" w:rsidRPr="000D5772">
        <w:t xml:space="preserve"> </w:t>
      </w:r>
      <w:r w:rsidRPr="000D5772">
        <w:t>природу</w:t>
      </w:r>
      <w:r w:rsidR="004059C3" w:rsidRPr="000D5772">
        <w:t xml:space="preserve"> </w:t>
      </w:r>
      <w:r w:rsidRPr="000D5772">
        <w:t>источника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понять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цель.</w:t>
      </w:r>
      <w:r w:rsidR="004059C3" w:rsidRPr="000D5772">
        <w:t xml:space="preserve"> </w:t>
      </w:r>
      <w:r w:rsidRPr="000D5772">
        <w:t>Далее</w:t>
      </w:r>
      <w:r w:rsidR="004059C3" w:rsidRPr="000D5772">
        <w:t xml:space="preserve"> </w:t>
      </w:r>
      <w:r w:rsidRPr="000D5772">
        <w:t>мы</w:t>
      </w:r>
      <w:r w:rsidR="004059C3" w:rsidRPr="000D5772">
        <w:t xml:space="preserve"> </w:t>
      </w:r>
      <w:r w:rsidR="00E20F42" w:rsidRPr="000D5772">
        <w:t>поймём</w:t>
      </w:r>
      <w:r w:rsidR="004059C3" w:rsidRPr="000D5772">
        <w:t xml:space="preserve"> </w:t>
      </w:r>
      <w:r w:rsidRPr="000D5772">
        <w:t>план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средства</w:t>
      </w:r>
      <w:r w:rsidR="004059C3" w:rsidRPr="000D5772">
        <w:t xml:space="preserve"> </w:t>
      </w:r>
      <w:r w:rsidRPr="000D5772">
        <w:t>реализации,</w:t>
      </w:r>
      <w:r w:rsidR="004059C3" w:rsidRPr="000D5772">
        <w:t xml:space="preserve"> </w:t>
      </w:r>
      <w:r w:rsidRPr="000D5772">
        <w:t>выстроим</w:t>
      </w:r>
      <w:r w:rsidR="004059C3" w:rsidRPr="000D5772">
        <w:t xml:space="preserve"> </w:t>
      </w:r>
      <w:r w:rsidRPr="000D5772">
        <w:t>линию</w:t>
      </w:r>
      <w:r w:rsidR="004059C3" w:rsidRPr="000D5772">
        <w:t xml:space="preserve"> </w:t>
      </w:r>
      <w:r w:rsidRPr="000D5772">
        <w:t>обороны,</w:t>
      </w:r>
      <w:r w:rsidR="004059C3" w:rsidRPr="000D5772">
        <w:t xml:space="preserve"> </w:t>
      </w:r>
      <w:r w:rsidRPr="000D5772">
        <w:t>стратегию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тактику.</w:t>
      </w:r>
      <w:r w:rsidR="004059C3" w:rsidRPr="000D5772">
        <w:t xml:space="preserve"> </w:t>
      </w:r>
      <w:r w:rsidRPr="000D5772">
        <w:t>Вс</w:t>
      </w:r>
      <w:r w:rsidR="00E20F42" w:rsidRPr="000D5772">
        <w:rPr>
          <w:lang w:val="en-US"/>
        </w:rPr>
        <w:t>ё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возможно,</w:t>
      </w:r>
      <w:r w:rsidR="004059C3" w:rsidRPr="000D5772">
        <w:rPr>
          <w:b/>
        </w:rPr>
        <w:t xml:space="preserve"> </w:t>
      </w:r>
      <w:r w:rsidRPr="000D5772">
        <w:rPr>
          <w:rStyle w:val="--0"/>
        </w:rPr>
        <w:t>если</w:t>
      </w:r>
      <w:r w:rsidR="004059C3" w:rsidRPr="000D5772">
        <w:rPr>
          <w:rStyle w:val="--"/>
          <w:b w:val="0"/>
          <w:bCs/>
        </w:rPr>
        <w:t xml:space="preserve"> </w:t>
      </w:r>
      <w:r w:rsidRPr="000D5772">
        <w:rPr>
          <w:rStyle w:val="--"/>
        </w:rPr>
        <w:t>понятен</w:t>
      </w:r>
      <w:r w:rsidR="004059C3" w:rsidRPr="000D5772">
        <w:rPr>
          <w:b/>
        </w:rPr>
        <w:t xml:space="preserve"> </w:t>
      </w:r>
      <w:r w:rsidRPr="000D5772">
        <w:t>источник</w:t>
      </w:r>
      <w:r w:rsidR="004059C3" w:rsidRPr="000D5772">
        <w:rPr>
          <w:b/>
        </w:rPr>
        <w:t xml:space="preserve"> </w:t>
      </w:r>
      <w:r w:rsidRPr="000D5772">
        <w:t>опасности.</w:t>
      </w:r>
    </w:p>
    <w:p w14:paraId="3A0AD687" w14:textId="48B22588" w:rsidR="00DA0708" w:rsidRPr="000D5772" w:rsidRDefault="00632A0A" w:rsidP="00632A0A">
      <w:pPr>
        <w:rPr>
          <w:b/>
          <w:szCs w:val="28"/>
        </w:rPr>
      </w:pPr>
      <w:r w:rsidRPr="000D5772">
        <w:rPr>
          <w:b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68A8392F" wp14:editId="036CD825">
            <wp:simplePos x="0" y="0"/>
            <wp:positionH relativeFrom="column">
              <wp:posOffset>37167</wp:posOffset>
            </wp:positionH>
            <wp:positionV relativeFrom="paragraph">
              <wp:posOffset>100330</wp:posOffset>
            </wp:positionV>
            <wp:extent cx="3469640" cy="2192655"/>
            <wp:effectExtent l="0" t="0" r="0" b="4445"/>
            <wp:wrapTight wrapText="bothSides">
              <wp:wrapPolygon edited="0">
                <wp:start x="0" y="0"/>
                <wp:lineTo x="0" y="21519"/>
                <wp:lineTo x="21505" y="21519"/>
                <wp:lineTo x="21505" y="0"/>
                <wp:lineTo x="0" y="0"/>
              </wp:wrapPolygon>
            </wp:wrapTight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64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772">
        <w:rPr>
          <w:b/>
        </w:rPr>
        <w:t>Подойдём</w:t>
      </w:r>
      <w:r w:rsidR="004059C3" w:rsidRPr="000D5772">
        <w:rPr>
          <w:b/>
        </w:rPr>
        <w:t xml:space="preserve"> </w:t>
      </w:r>
      <w:r w:rsidR="00DA0708" w:rsidRPr="000D5772">
        <w:t>к</w:t>
      </w:r>
      <w:r w:rsidR="004059C3" w:rsidRPr="000D5772">
        <w:rPr>
          <w:b/>
        </w:rPr>
        <w:t xml:space="preserve"> </w:t>
      </w:r>
      <w:r w:rsidR="00DA0708" w:rsidRPr="000D5772">
        <w:t>проблеме</w:t>
      </w:r>
      <w:r w:rsidR="004059C3" w:rsidRPr="000D5772">
        <w:rPr>
          <w:b/>
        </w:rPr>
        <w:t xml:space="preserve"> </w:t>
      </w:r>
      <w:r w:rsidR="00DA0708" w:rsidRPr="000D5772">
        <w:t>через</w:t>
      </w:r>
      <w:r w:rsidR="004059C3" w:rsidRPr="000D5772">
        <w:rPr>
          <w:b/>
        </w:rPr>
        <w:t xml:space="preserve"> </w:t>
      </w:r>
      <w:r w:rsidR="00DA0708" w:rsidRPr="000D5772">
        <w:t>анализ</w:t>
      </w:r>
      <w:r w:rsidR="004059C3" w:rsidRPr="000D5772">
        <w:rPr>
          <w:b/>
        </w:rPr>
        <w:t xml:space="preserve"> </w:t>
      </w:r>
      <w:r w:rsidR="00DA0708" w:rsidRPr="000D5772">
        <w:t>умопостигаемых</w:t>
      </w:r>
      <w:r w:rsidR="004059C3" w:rsidRPr="000D5772">
        <w:rPr>
          <w:b/>
        </w:rPr>
        <w:t xml:space="preserve"> </w:t>
      </w:r>
      <w:r w:rsidR="00DA0708" w:rsidRPr="000D5772">
        <w:t>фактов.</w:t>
      </w:r>
      <w:r w:rsidR="004059C3" w:rsidRPr="000D5772">
        <w:rPr>
          <w:b/>
        </w:rPr>
        <w:t xml:space="preserve"> </w:t>
      </w:r>
      <w:r w:rsidRPr="000D5772">
        <w:rPr>
          <w:b/>
        </w:rPr>
        <w:t>Начнём</w:t>
      </w:r>
      <w:r w:rsidR="004059C3" w:rsidRPr="000D5772">
        <w:rPr>
          <w:b/>
        </w:rPr>
        <w:t xml:space="preserve"> </w:t>
      </w:r>
      <w:r w:rsidR="00DA0708" w:rsidRPr="000D5772">
        <w:t>с</w:t>
      </w:r>
      <w:r w:rsidR="004059C3" w:rsidRPr="000D5772">
        <w:rPr>
          <w:b/>
        </w:rPr>
        <w:t xml:space="preserve"> </w:t>
      </w:r>
      <w:r w:rsidR="00DA0708" w:rsidRPr="000D5772">
        <w:t>того,</w:t>
      </w:r>
      <w:r w:rsidR="004059C3" w:rsidRPr="000D5772">
        <w:rPr>
          <w:b/>
        </w:rPr>
        <w:t xml:space="preserve"> </w:t>
      </w:r>
      <w:r w:rsidR="00DA0708" w:rsidRPr="000D5772">
        <w:t>что</w:t>
      </w:r>
      <w:r w:rsidR="004059C3" w:rsidRPr="000D5772">
        <w:rPr>
          <w:b/>
        </w:rPr>
        <w:t xml:space="preserve"> </w:t>
      </w:r>
      <w:r w:rsidR="00DA0708" w:rsidRPr="000D5772">
        <w:t>всякое</w:t>
      </w:r>
      <w:r w:rsidR="004059C3" w:rsidRPr="000D5772">
        <w:rPr>
          <w:b/>
        </w:rPr>
        <w:t xml:space="preserve"> </w:t>
      </w:r>
      <w:r w:rsidR="00DA0708" w:rsidRPr="000D5772">
        <w:t>большое</w:t>
      </w:r>
      <w:r w:rsidR="004059C3" w:rsidRPr="000D5772">
        <w:rPr>
          <w:b/>
        </w:rPr>
        <w:t xml:space="preserve"> </w:t>
      </w:r>
      <w:r w:rsidR="00DA0708" w:rsidRPr="000D5772">
        <w:t>действие</w:t>
      </w:r>
      <w:r w:rsidR="004059C3" w:rsidRPr="000D5772">
        <w:rPr>
          <w:b/>
        </w:rPr>
        <w:t xml:space="preserve"> </w:t>
      </w:r>
      <w:r w:rsidR="00DA0708" w:rsidRPr="000D5772">
        <w:t>требует</w:t>
      </w:r>
      <w:r w:rsidR="004059C3" w:rsidRPr="000D5772">
        <w:rPr>
          <w:b/>
        </w:rPr>
        <w:t xml:space="preserve"> </w:t>
      </w:r>
      <w:r w:rsidR="00DA0708" w:rsidRPr="000D5772">
        <w:t>соответствующих</w:t>
      </w:r>
      <w:r w:rsidR="004059C3" w:rsidRPr="000D5772">
        <w:rPr>
          <w:b/>
        </w:rPr>
        <w:t xml:space="preserve"> </w:t>
      </w:r>
      <w:r w:rsidR="00DA0708" w:rsidRPr="000D5772">
        <w:t>делателей.</w:t>
      </w:r>
      <w:r w:rsidR="004059C3" w:rsidRPr="000D5772">
        <w:rPr>
          <w:b/>
        </w:rPr>
        <w:t xml:space="preserve"> </w:t>
      </w:r>
      <w:r w:rsidR="00DA0708" w:rsidRPr="000D5772">
        <w:t>Если</w:t>
      </w:r>
      <w:r w:rsidR="004059C3" w:rsidRPr="000D5772">
        <w:rPr>
          <w:b/>
        </w:rPr>
        <w:t xml:space="preserve"> </w:t>
      </w:r>
      <w:r w:rsidR="00DA0708" w:rsidRPr="000D5772">
        <w:t>есть</w:t>
      </w:r>
      <w:r w:rsidR="004059C3" w:rsidRPr="000D5772">
        <w:rPr>
          <w:b/>
        </w:rPr>
        <w:t xml:space="preserve"> </w:t>
      </w:r>
      <w:r w:rsidR="00DA0708" w:rsidRPr="000D5772">
        <w:t>атомная</w:t>
      </w:r>
      <w:r w:rsidR="004059C3" w:rsidRPr="000D5772">
        <w:rPr>
          <w:b/>
        </w:rPr>
        <w:t xml:space="preserve"> </w:t>
      </w:r>
      <w:r w:rsidR="00DA0708" w:rsidRPr="000D5772">
        <w:t>бомба,</w:t>
      </w:r>
      <w:r w:rsidR="004059C3" w:rsidRPr="000D5772">
        <w:rPr>
          <w:b/>
        </w:rPr>
        <w:t xml:space="preserve"> </w:t>
      </w:r>
      <w:r w:rsidR="00DA0708" w:rsidRPr="000D5772">
        <w:t>следовательно,</w:t>
      </w:r>
      <w:r w:rsidR="004059C3" w:rsidRPr="000D5772">
        <w:rPr>
          <w:b/>
        </w:rPr>
        <w:t xml:space="preserve"> </w:t>
      </w:r>
      <w:r w:rsidR="00DA0708" w:rsidRPr="000D5772">
        <w:t>есть</w:t>
      </w:r>
      <w:r w:rsidR="004059C3" w:rsidRPr="000D5772">
        <w:rPr>
          <w:b/>
        </w:rPr>
        <w:t xml:space="preserve"> </w:t>
      </w:r>
      <w:r w:rsidR="00DA0708" w:rsidRPr="000D5772">
        <w:t>физики,</w:t>
      </w:r>
      <w:r w:rsidR="004059C3" w:rsidRPr="000D5772">
        <w:rPr>
          <w:b/>
        </w:rPr>
        <w:t xml:space="preserve"> </w:t>
      </w:r>
      <w:r w:rsidR="00DA0708" w:rsidRPr="000D5772">
        <w:t>разработавшие</w:t>
      </w:r>
      <w:r w:rsidR="004059C3" w:rsidRPr="000D5772">
        <w:rPr>
          <w:b/>
        </w:rPr>
        <w:t xml:space="preserve"> </w:t>
      </w:r>
      <w:r w:rsidR="00DA0708" w:rsidRPr="000D5772">
        <w:t>эту</w:t>
      </w:r>
      <w:r w:rsidR="004059C3" w:rsidRPr="000D5772">
        <w:rPr>
          <w:b/>
        </w:rPr>
        <w:t xml:space="preserve"> </w:t>
      </w:r>
      <w:r w:rsidR="00DA0708" w:rsidRPr="000D5772">
        <w:t>бомбу.</w:t>
      </w:r>
      <w:r w:rsidR="004059C3" w:rsidRPr="000D5772">
        <w:rPr>
          <w:b/>
        </w:rPr>
        <w:t xml:space="preserve"> </w:t>
      </w:r>
      <w:r w:rsidR="00DA0708" w:rsidRPr="000D5772">
        <w:t>Если</w:t>
      </w:r>
      <w:r w:rsidR="004059C3" w:rsidRPr="000D5772">
        <w:rPr>
          <w:b/>
        </w:rPr>
        <w:t xml:space="preserve"> </w:t>
      </w:r>
      <w:r w:rsidR="00DA0708" w:rsidRPr="000D5772">
        <w:t>есть</w:t>
      </w:r>
      <w:r w:rsidR="004059C3" w:rsidRPr="000D5772">
        <w:rPr>
          <w:b/>
        </w:rPr>
        <w:t xml:space="preserve"> </w:t>
      </w:r>
      <w:r w:rsidR="00DA0708" w:rsidRPr="000D5772">
        <w:t>действие</w:t>
      </w:r>
      <w:r w:rsidR="004059C3" w:rsidRPr="000D5772">
        <w:rPr>
          <w:b/>
        </w:rPr>
        <w:t xml:space="preserve"> </w:t>
      </w:r>
      <w:r w:rsidR="00DA0708" w:rsidRPr="000D5772">
        <w:t>мирового</w:t>
      </w:r>
      <w:r w:rsidR="004059C3" w:rsidRPr="000D5772">
        <w:rPr>
          <w:b/>
        </w:rPr>
        <w:t xml:space="preserve"> </w:t>
      </w:r>
      <w:r w:rsidR="00DA0708" w:rsidRPr="000D5772">
        <w:t>масштаба</w:t>
      </w:r>
      <w:r w:rsidR="004059C3" w:rsidRPr="000D5772">
        <w:rPr>
          <w:b/>
        </w:rPr>
        <w:t xml:space="preserve"> </w:t>
      </w:r>
      <w:r w:rsidR="00DA0708" w:rsidRPr="000D5772">
        <w:t>шагом</w:t>
      </w:r>
      <w:r w:rsidR="004059C3" w:rsidRPr="000D5772">
        <w:rPr>
          <w:b/>
        </w:rPr>
        <w:t xml:space="preserve"> </w:t>
      </w:r>
      <w:r w:rsidR="00DA0708" w:rsidRPr="000D5772">
        <w:t>в</w:t>
      </w:r>
      <w:r w:rsidR="004059C3" w:rsidRPr="000D5772">
        <w:rPr>
          <w:b/>
        </w:rPr>
        <w:t xml:space="preserve"> </w:t>
      </w:r>
      <w:r w:rsidR="00DA0708" w:rsidRPr="000D5772">
        <w:t>500</w:t>
      </w:r>
      <w:r w:rsidR="004059C3" w:rsidRPr="000D5772">
        <w:rPr>
          <w:b/>
        </w:rPr>
        <w:t xml:space="preserve"> </w:t>
      </w:r>
      <w:r w:rsidR="00DA0708" w:rsidRPr="000D5772">
        <w:t>лет,</w:t>
      </w:r>
      <w:r w:rsidR="004059C3" w:rsidRPr="000D5772">
        <w:rPr>
          <w:b/>
        </w:rPr>
        <w:t xml:space="preserve"> </w:t>
      </w:r>
      <w:r w:rsidR="00DA0708" w:rsidRPr="000D5772">
        <w:t>следовательно,</w:t>
      </w:r>
      <w:r w:rsidR="004059C3" w:rsidRPr="000D5772">
        <w:rPr>
          <w:b/>
        </w:rPr>
        <w:t xml:space="preserve"> </w:t>
      </w:r>
      <w:r w:rsidR="00DA0708" w:rsidRPr="000D5772">
        <w:rPr>
          <w:rStyle w:val="--0"/>
        </w:rPr>
        <w:t>есть</w:t>
      </w:r>
      <w:r w:rsidR="004059C3" w:rsidRPr="000D5772">
        <w:rPr>
          <w:rStyle w:val="--0"/>
          <w:b w:val="0"/>
          <w:bCs/>
        </w:rPr>
        <w:t xml:space="preserve"> </w:t>
      </w:r>
      <w:r w:rsidR="00DA0708" w:rsidRPr="000D5772">
        <w:rPr>
          <w:rStyle w:val="--"/>
        </w:rPr>
        <w:t>«делатели»</w:t>
      </w:r>
      <w:r w:rsidR="00DA0708" w:rsidRPr="000D5772">
        <w:t>,</w:t>
      </w:r>
      <w:r w:rsidR="004059C3" w:rsidRPr="000D5772">
        <w:rPr>
          <w:b/>
        </w:rPr>
        <w:t xml:space="preserve"> </w:t>
      </w:r>
      <w:r w:rsidR="00DA0708" w:rsidRPr="000D5772">
        <w:t>мыслящие</w:t>
      </w:r>
      <w:r w:rsidR="004059C3" w:rsidRPr="000D5772">
        <w:rPr>
          <w:b/>
        </w:rPr>
        <w:t xml:space="preserve"> </w:t>
      </w:r>
      <w:r w:rsidR="00DA0708" w:rsidRPr="000D5772">
        <w:t>и</w:t>
      </w:r>
      <w:r w:rsidR="004059C3" w:rsidRPr="000D5772">
        <w:rPr>
          <w:b/>
        </w:rPr>
        <w:t xml:space="preserve"> </w:t>
      </w:r>
      <w:r w:rsidR="00DA0708" w:rsidRPr="000D5772">
        <w:t>действующие</w:t>
      </w:r>
      <w:r w:rsidR="004059C3" w:rsidRPr="000D5772">
        <w:rPr>
          <w:b/>
        </w:rPr>
        <w:t xml:space="preserve"> </w:t>
      </w:r>
      <w:r w:rsidR="00DA0708" w:rsidRPr="000D5772">
        <w:t>в</w:t>
      </w:r>
      <w:r w:rsidR="004059C3" w:rsidRPr="000D5772">
        <w:rPr>
          <w:b/>
        </w:rPr>
        <w:t xml:space="preserve"> </w:t>
      </w:r>
      <w:r w:rsidR="00DA0708" w:rsidRPr="000D5772">
        <w:t>таком</w:t>
      </w:r>
      <w:r w:rsidR="004059C3" w:rsidRPr="000D5772">
        <w:rPr>
          <w:b/>
        </w:rPr>
        <w:t xml:space="preserve"> </w:t>
      </w:r>
      <w:r w:rsidR="00DA0708" w:rsidRPr="000D5772">
        <w:t>масштабе</w:t>
      </w:r>
      <w:r w:rsidRPr="000D5772">
        <w:t>,</w:t>
      </w:r>
      <w:r w:rsidR="004059C3" w:rsidRPr="000D5772">
        <w:rPr>
          <w:b/>
        </w:rPr>
        <w:t xml:space="preserve"> </w:t>
      </w:r>
      <w:r w:rsidRPr="000D5772">
        <w:t>причём</w:t>
      </w:r>
      <w:r w:rsidR="004059C3" w:rsidRPr="000D5772">
        <w:rPr>
          <w:b/>
        </w:rPr>
        <w:t xml:space="preserve"> </w:t>
      </w:r>
      <w:r w:rsidR="00DA0708" w:rsidRPr="000D5772">
        <w:t>не</w:t>
      </w:r>
      <w:r w:rsidR="004059C3" w:rsidRPr="000D5772">
        <w:rPr>
          <w:b/>
        </w:rPr>
        <w:t xml:space="preserve"> </w:t>
      </w:r>
      <w:r w:rsidR="00DA0708" w:rsidRPr="000D5772">
        <w:t>отдельные</w:t>
      </w:r>
      <w:r w:rsidR="004059C3" w:rsidRPr="000D5772">
        <w:rPr>
          <w:b/>
        </w:rPr>
        <w:t xml:space="preserve"> </w:t>
      </w:r>
      <w:r w:rsidR="00DA0708" w:rsidRPr="000D5772">
        <w:t>личности,</w:t>
      </w:r>
      <w:r w:rsidR="004059C3" w:rsidRPr="000D5772">
        <w:rPr>
          <w:b/>
        </w:rPr>
        <w:t xml:space="preserve"> </w:t>
      </w:r>
      <w:r w:rsidR="00DA0708" w:rsidRPr="000D5772">
        <w:t>а</w:t>
      </w:r>
      <w:r w:rsidR="004059C3" w:rsidRPr="000D5772">
        <w:rPr>
          <w:b/>
        </w:rPr>
        <w:t xml:space="preserve"> </w:t>
      </w:r>
      <w:r w:rsidR="00DA0708" w:rsidRPr="000D5772">
        <w:t>самовоспроизводящийся</w:t>
      </w:r>
      <w:r w:rsidR="004059C3" w:rsidRPr="000D5772">
        <w:rPr>
          <w:b/>
        </w:rPr>
        <w:t xml:space="preserve"> </w:t>
      </w:r>
      <w:r w:rsidR="00DA0708" w:rsidRPr="000D5772">
        <w:t>организм,</w:t>
      </w:r>
      <w:r w:rsidR="004059C3" w:rsidRPr="000D5772">
        <w:rPr>
          <w:b/>
        </w:rPr>
        <w:t xml:space="preserve"> </w:t>
      </w:r>
      <w:r w:rsidR="00DA0708" w:rsidRPr="000D5772">
        <w:t>что-то</w:t>
      </w:r>
      <w:r w:rsidR="004059C3" w:rsidRPr="000D5772">
        <w:rPr>
          <w:b/>
        </w:rPr>
        <w:t xml:space="preserve"> </w:t>
      </w:r>
      <w:r w:rsidR="00DA0708" w:rsidRPr="000D5772">
        <w:t>типа</w:t>
      </w:r>
      <w:r w:rsidR="004059C3" w:rsidRPr="000D5772">
        <w:rPr>
          <w:b/>
        </w:rPr>
        <w:t xml:space="preserve"> </w:t>
      </w:r>
      <w:r w:rsidR="00DA0708" w:rsidRPr="000D5772">
        <w:t>школы.</w:t>
      </w:r>
      <w:r w:rsidR="004059C3" w:rsidRPr="000D5772">
        <w:rPr>
          <w:b/>
        </w:rPr>
        <w:t xml:space="preserve"> </w:t>
      </w:r>
      <w:r w:rsidR="00DA0708" w:rsidRPr="000D5772">
        <w:rPr>
          <w:b/>
          <w:bCs/>
          <w:i/>
          <w:iCs/>
        </w:rPr>
        <w:t>Большую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стратегию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реализуют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только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школы,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но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не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личности.</w:t>
      </w:r>
      <w:r w:rsidR="004059C3" w:rsidRPr="000D5772">
        <w:rPr>
          <w:bCs/>
          <w:i/>
          <w:iCs/>
        </w:rPr>
        <w:t xml:space="preserve"> </w:t>
      </w:r>
      <w:r w:rsidR="00DA0708" w:rsidRPr="000D5772">
        <w:t>Чтобы</w:t>
      </w:r>
      <w:r w:rsidR="004059C3" w:rsidRPr="000D5772">
        <w:rPr>
          <w:b/>
        </w:rPr>
        <w:t xml:space="preserve"> </w:t>
      </w:r>
      <w:r w:rsidR="00DA0708" w:rsidRPr="000D5772">
        <w:t>иметь</w:t>
      </w:r>
      <w:r w:rsidR="004059C3" w:rsidRPr="000D5772">
        <w:rPr>
          <w:b/>
        </w:rPr>
        <w:t xml:space="preserve"> </w:t>
      </w:r>
      <w:r w:rsidR="00DA0708" w:rsidRPr="000D5772">
        <w:t>такую</w:t>
      </w:r>
      <w:r w:rsidR="004059C3" w:rsidRPr="000D5772">
        <w:rPr>
          <w:b/>
        </w:rPr>
        <w:t xml:space="preserve"> </w:t>
      </w:r>
      <w:r w:rsidR="00DA0708" w:rsidRPr="000D5772">
        <w:t>школу,</w:t>
      </w:r>
      <w:r w:rsidR="004059C3" w:rsidRPr="000D5772">
        <w:rPr>
          <w:b/>
        </w:rPr>
        <w:t xml:space="preserve"> </w:t>
      </w:r>
      <w:r w:rsidR="00DA0708" w:rsidRPr="000D5772">
        <w:t>необходим</w:t>
      </w:r>
      <w:r w:rsidR="004059C3" w:rsidRPr="000D5772">
        <w:rPr>
          <w:b/>
        </w:rPr>
        <w:t xml:space="preserve"> </w:t>
      </w:r>
      <w:r w:rsidR="00DA0708" w:rsidRPr="000D5772">
        <w:t>социальный</w:t>
      </w:r>
      <w:r w:rsidR="004059C3" w:rsidRPr="000D5772">
        <w:rPr>
          <w:b/>
        </w:rPr>
        <w:t xml:space="preserve"> </w:t>
      </w:r>
      <w:r w:rsidR="00DA0708" w:rsidRPr="000D5772">
        <w:t>механизм,</w:t>
      </w:r>
      <w:r w:rsidR="004059C3" w:rsidRPr="000D5772">
        <w:rPr>
          <w:b/>
        </w:rPr>
        <w:t xml:space="preserve"> </w:t>
      </w:r>
      <w:r w:rsidR="00DA0708" w:rsidRPr="000D5772">
        <w:rPr>
          <w:szCs w:val="28"/>
        </w:rPr>
        <w:t>вычленяющий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из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общества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людей,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обладающих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соответствующими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талантами.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Чем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более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редкие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таланты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нужны,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тем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шире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должна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быть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«область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выборки».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В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отдельных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случаях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территорией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интересов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должна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быть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как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минимум</w:t>
      </w:r>
      <w:r w:rsidR="004059C3" w:rsidRPr="000D5772">
        <w:rPr>
          <w:b/>
          <w:szCs w:val="28"/>
        </w:rPr>
        <w:t xml:space="preserve"> — </w:t>
      </w:r>
      <w:r w:rsidR="00DA0708" w:rsidRPr="000D5772">
        <w:rPr>
          <w:szCs w:val="28"/>
        </w:rPr>
        <w:t>страна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или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все</w:t>
      </w:r>
      <w:r w:rsidR="004059C3" w:rsidRPr="000D5772">
        <w:rPr>
          <w:b/>
          <w:szCs w:val="28"/>
        </w:rPr>
        <w:t xml:space="preserve"> </w:t>
      </w:r>
      <w:r w:rsidR="00DA0708" w:rsidRPr="000D5772">
        <w:rPr>
          <w:szCs w:val="28"/>
        </w:rPr>
        <w:t>человечество.</w:t>
      </w:r>
    </w:p>
    <w:p w14:paraId="4CD4D727" w14:textId="08822DC2" w:rsidR="00DA0708" w:rsidRPr="000D5772" w:rsidRDefault="00DA0708" w:rsidP="0025068D">
      <w:pPr>
        <w:rPr>
          <w:b/>
        </w:rPr>
      </w:pPr>
      <w:r w:rsidRPr="000D5772">
        <w:t>Приведу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пример</w:t>
      </w:r>
      <w:r w:rsidR="004059C3" w:rsidRPr="000D5772">
        <w:rPr>
          <w:b/>
        </w:rPr>
        <w:t xml:space="preserve"> </w:t>
      </w:r>
      <w:r w:rsidRPr="000D5772">
        <w:t>математическую</w:t>
      </w:r>
      <w:r w:rsidR="004059C3" w:rsidRPr="000D5772">
        <w:rPr>
          <w:b/>
        </w:rPr>
        <w:t xml:space="preserve"> </w:t>
      </w:r>
      <w:r w:rsidRPr="000D5772">
        <w:t>элиту.</w:t>
      </w:r>
      <w:r w:rsidR="004059C3" w:rsidRPr="000D5772">
        <w:rPr>
          <w:b/>
        </w:rPr>
        <w:t xml:space="preserve"> </w:t>
      </w:r>
      <w:r w:rsidRPr="000D5772">
        <w:t>Она</w:t>
      </w:r>
      <w:r w:rsidR="004059C3" w:rsidRPr="000D5772">
        <w:rPr>
          <w:b/>
        </w:rPr>
        <w:t xml:space="preserve"> </w:t>
      </w:r>
      <w:r w:rsidRPr="000D5772">
        <w:t>существует</w:t>
      </w:r>
      <w:r w:rsidR="004059C3" w:rsidRPr="000D5772">
        <w:rPr>
          <w:b/>
        </w:rPr>
        <w:t xml:space="preserve"> </w:t>
      </w:r>
      <w:r w:rsidRPr="000D5772">
        <w:t>благодаря</w:t>
      </w:r>
      <w:r w:rsidR="004059C3" w:rsidRPr="000D5772">
        <w:rPr>
          <w:b/>
        </w:rPr>
        <w:t xml:space="preserve"> </w:t>
      </w:r>
      <w:r w:rsidRPr="000D5772">
        <w:t>тому,</w:t>
      </w:r>
      <w:r w:rsidR="004059C3" w:rsidRPr="000D5772">
        <w:rPr>
          <w:b/>
        </w:rPr>
        <w:t xml:space="preserve"> </w:t>
      </w:r>
      <w:r w:rsidRPr="000D5772">
        <w:t>что</w:t>
      </w:r>
      <w:r w:rsidR="004059C3" w:rsidRPr="000D5772">
        <w:rPr>
          <w:b/>
        </w:rPr>
        <w:t xml:space="preserve"> </w:t>
      </w:r>
      <w:r w:rsidRPr="000D5772">
        <w:t>вс</w:t>
      </w:r>
      <w:r w:rsidR="0025068D" w:rsidRPr="000D5772">
        <w:t>ё</w:t>
      </w:r>
      <w:r w:rsidR="004059C3" w:rsidRPr="000D5772">
        <w:rPr>
          <w:b/>
        </w:rPr>
        <w:t xml:space="preserve"> </w:t>
      </w:r>
      <w:r w:rsidRPr="000D5772">
        <w:t>человечество</w:t>
      </w:r>
      <w:r w:rsidR="004059C3" w:rsidRPr="000D5772">
        <w:rPr>
          <w:b/>
        </w:rPr>
        <w:t xml:space="preserve"> </w:t>
      </w:r>
      <w:r w:rsidRPr="000D5772">
        <w:t>«просеивают»</w:t>
      </w:r>
      <w:r w:rsidR="004059C3" w:rsidRPr="000D5772">
        <w:rPr>
          <w:b/>
        </w:rPr>
        <w:t xml:space="preserve"> </w:t>
      </w:r>
      <w:r w:rsidRPr="000D5772">
        <w:t>на</w:t>
      </w:r>
      <w:r w:rsidR="004059C3" w:rsidRPr="000D5772">
        <w:rPr>
          <w:b/>
        </w:rPr>
        <w:t xml:space="preserve"> </w:t>
      </w:r>
      <w:r w:rsidRPr="000D5772">
        <w:t>предмет</w:t>
      </w:r>
      <w:r w:rsidR="004059C3" w:rsidRPr="000D5772">
        <w:rPr>
          <w:b/>
        </w:rPr>
        <w:t xml:space="preserve"> </w:t>
      </w:r>
      <w:r w:rsidRPr="000D5772">
        <w:t>выискивания</w:t>
      </w:r>
      <w:r w:rsidR="004059C3" w:rsidRPr="000D5772">
        <w:rPr>
          <w:b/>
        </w:rPr>
        <w:t xml:space="preserve"> </w:t>
      </w:r>
      <w:r w:rsidRPr="000D5772">
        <w:t>математиков.</w:t>
      </w:r>
      <w:r w:rsidR="004059C3" w:rsidRPr="000D5772">
        <w:rPr>
          <w:b/>
        </w:rPr>
        <w:t xml:space="preserve"> </w:t>
      </w:r>
      <w:r w:rsidRPr="000D5772">
        <w:lastRenderedPageBreak/>
        <w:t>Дети</w:t>
      </w:r>
      <w:r w:rsidR="004059C3" w:rsidRPr="000D5772">
        <w:rPr>
          <w:b/>
        </w:rPr>
        <w:t xml:space="preserve"> </w:t>
      </w:r>
      <w:r w:rsidRPr="000D5772">
        <w:t>всех</w:t>
      </w:r>
      <w:r w:rsidR="004059C3" w:rsidRPr="000D5772">
        <w:rPr>
          <w:b/>
        </w:rPr>
        <w:t xml:space="preserve"> </w:t>
      </w:r>
      <w:r w:rsidRPr="000D5772">
        <w:t>национальностей</w:t>
      </w:r>
      <w:r w:rsidR="004059C3" w:rsidRPr="000D5772">
        <w:rPr>
          <w:b/>
        </w:rPr>
        <w:t xml:space="preserve"> </w:t>
      </w:r>
      <w:r w:rsidRPr="000D5772">
        <w:t>и</w:t>
      </w:r>
      <w:r w:rsidR="004059C3" w:rsidRPr="000D5772">
        <w:rPr>
          <w:b/>
        </w:rPr>
        <w:t xml:space="preserve"> </w:t>
      </w:r>
      <w:r w:rsidRPr="000D5772">
        <w:t>социальных</w:t>
      </w:r>
      <w:r w:rsidR="004059C3" w:rsidRPr="000D5772">
        <w:rPr>
          <w:b/>
        </w:rPr>
        <w:t xml:space="preserve"> </w:t>
      </w:r>
      <w:r w:rsidR="0025068D" w:rsidRPr="000D5772">
        <w:t>слоёв</w:t>
      </w:r>
      <w:r w:rsidR="004059C3" w:rsidRPr="000D5772">
        <w:rPr>
          <w:b/>
        </w:rPr>
        <w:t xml:space="preserve"> </w:t>
      </w:r>
      <w:r w:rsidRPr="000D5772">
        <w:t>учат</w:t>
      </w:r>
      <w:r w:rsidR="004059C3" w:rsidRPr="000D5772">
        <w:rPr>
          <w:b/>
        </w:rPr>
        <w:t xml:space="preserve"> </w:t>
      </w:r>
      <w:r w:rsidRPr="000D5772">
        <w:t>математику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школе,</w:t>
      </w:r>
      <w:r w:rsidR="004059C3" w:rsidRPr="000D5772">
        <w:rPr>
          <w:b/>
        </w:rPr>
        <w:t xml:space="preserve"> </w:t>
      </w:r>
      <w:r w:rsidRPr="000D5772">
        <w:t>потом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институте.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итоге</w:t>
      </w:r>
      <w:r w:rsidR="004059C3" w:rsidRPr="000D5772">
        <w:rPr>
          <w:b/>
        </w:rPr>
        <w:t xml:space="preserve"> </w:t>
      </w:r>
      <w:r w:rsidRPr="000D5772">
        <w:t>вычленяются</w:t>
      </w:r>
      <w:r w:rsidR="004059C3" w:rsidRPr="000D5772">
        <w:rPr>
          <w:b/>
        </w:rPr>
        <w:t xml:space="preserve"> </w:t>
      </w:r>
      <w:r w:rsidRPr="000D5772">
        <w:t>талантливые</w:t>
      </w:r>
      <w:r w:rsidR="004059C3" w:rsidRPr="000D5772">
        <w:rPr>
          <w:b/>
        </w:rPr>
        <w:t xml:space="preserve"> </w:t>
      </w:r>
      <w:r w:rsidRPr="000D5772">
        <w:t>математики,</w:t>
      </w:r>
      <w:r w:rsidR="004059C3" w:rsidRPr="000D5772">
        <w:rPr>
          <w:b/>
        </w:rPr>
        <w:t xml:space="preserve"> </w:t>
      </w:r>
      <w:r w:rsidRPr="000D5772">
        <w:t>образующие</w:t>
      </w:r>
      <w:r w:rsidR="004059C3" w:rsidRPr="000D5772">
        <w:rPr>
          <w:b/>
        </w:rPr>
        <w:t xml:space="preserve"> </w:t>
      </w:r>
      <w:r w:rsidRPr="000D5772">
        <w:t>элиту.</w:t>
      </w:r>
      <w:r w:rsidR="004059C3" w:rsidRPr="000D5772">
        <w:rPr>
          <w:b/>
        </w:rPr>
        <w:t xml:space="preserve"> </w:t>
      </w:r>
    </w:p>
    <w:p w14:paraId="1C4ED268" w14:textId="24851F8E" w:rsidR="00DA0708" w:rsidRPr="000D5772" w:rsidRDefault="00DA0708" w:rsidP="0025068D">
      <w:pPr>
        <w:rPr>
          <w:b/>
        </w:rPr>
      </w:pPr>
      <w:bookmarkStart w:id="2" w:name="OLE_LINK5"/>
      <w:r w:rsidRPr="000D5772">
        <w:t>Если</w:t>
      </w:r>
      <w:r w:rsidR="004059C3" w:rsidRPr="000D5772">
        <w:rPr>
          <w:b/>
        </w:rPr>
        <w:t xml:space="preserve"> </w:t>
      </w:r>
      <w:r w:rsidRPr="000D5772">
        <w:t>бы</w:t>
      </w:r>
      <w:r w:rsidR="004059C3" w:rsidRPr="000D5772">
        <w:rPr>
          <w:b/>
        </w:rPr>
        <w:t xml:space="preserve"> </w:t>
      </w:r>
      <w:r w:rsidRPr="000D5772">
        <w:t>область</w:t>
      </w:r>
      <w:r w:rsidR="004059C3" w:rsidRPr="000D5772">
        <w:rPr>
          <w:b/>
        </w:rPr>
        <w:t xml:space="preserve"> </w:t>
      </w:r>
      <w:r w:rsidRPr="000D5772">
        <w:t>выборки</w:t>
      </w:r>
      <w:r w:rsidR="004059C3" w:rsidRPr="000D5772">
        <w:rPr>
          <w:b/>
        </w:rPr>
        <w:t xml:space="preserve"> </w:t>
      </w:r>
      <w:r w:rsidRPr="000D5772">
        <w:t>была</w:t>
      </w:r>
      <w:r w:rsidR="004059C3" w:rsidRPr="000D5772">
        <w:rPr>
          <w:b/>
        </w:rPr>
        <w:t xml:space="preserve"> </w:t>
      </w:r>
      <w:r w:rsidRPr="000D5772">
        <w:t>меньше,</w:t>
      </w:r>
      <w:r w:rsidR="004059C3" w:rsidRPr="000D5772">
        <w:rPr>
          <w:b/>
        </w:rPr>
        <w:t xml:space="preserve"> </w:t>
      </w:r>
      <w:r w:rsidRPr="000D5772">
        <w:t>например,</w:t>
      </w:r>
      <w:r w:rsidR="004059C3" w:rsidRPr="000D5772">
        <w:rPr>
          <w:b/>
        </w:rPr>
        <w:t xml:space="preserve"> </w:t>
      </w:r>
      <w:r w:rsidRPr="000D5772">
        <w:t>только</w:t>
      </w:r>
      <w:r w:rsidR="004059C3" w:rsidRPr="000D5772">
        <w:rPr>
          <w:b/>
        </w:rPr>
        <w:t xml:space="preserve"> </w:t>
      </w:r>
      <w:r w:rsidRPr="000D5772">
        <w:t>из</w:t>
      </w:r>
      <w:r w:rsidR="004059C3" w:rsidRPr="000D5772">
        <w:rPr>
          <w:b/>
        </w:rPr>
        <w:t xml:space="preserve"> </w:t>
      </w:r>
      <w:r w:rsidRPr="000D5772">
        <w:t>родственников</w:t>
      </w:r>
      <w:r w:rsidR="004059C3" w:rsidRPr="000D5772">
        <w:rPr>
          <w:b/>
        </w:rPr>
        <w:t xml:space="preserve"> </w:t>
      </w:r>
      <w:r w:rsidRPr="000D5772">
        <w:t>математиков</w:t>
      </w:r>
      <w:r w:rsidR="004059C3" w:rsidRPr="000D5772">
        <w:rPr>
          <w:b/>
        </w:rPr>
        <w:t xml:space="preserve"> </w:t>
      </w:r>
      <w:r w:rsidRPr="000D5772">
        <w:t>или</w:t>
      </w:r>
      <w:r w:rsidR="004059C3" w:rsidRPr="000D5772">
        <w:rPr>
          <w:b/>
        </w:rPr>
        <w:t xml:space="preserve"> </w:t>
      </w:r>
      <w:r w:rsidRPr="000D5772">
        <w:t>только</w:t>
      </w:r>
      <w:r w:rsidR="004059C3" w:rsidRPr="000D5772">
        <w:rPr>
          <w:b/>
        </w:rPr>
        <w:t xml:space="preserve"> </w:t>
      </w:r>
      <w:r w:rsidRPr="000D5772">
        <w:t>из</w:t>
      </w:r>
      <w:r w:rsidR="004059C3" w:rsidRPr="000D5772">
        <w:rPr>
          <w:b/>
        </w:rPr>
        <w:t xml:space="preserve"> </w:t>
      </w:r>
      <w:r w:rsidRPr="000D5772">
        <w:t>жителей</w:t>
      </w:r>
      <w:r w:rsidR="004059C3" w:rsidRPr="000D5772">
        <w:rPr>
          <w:b/>
        </w:rPr>
        <w:t xml:space="preserve"> </w:t>
      </w:r>
      <w:r w:rsidRPr="000D5772">
        <w:t>определ</w:t>
      </w:r>
      <w:r w:rsidR="00773F56" w:rsidRPr="000D5772">
        <w:t>ё</w:t>
      </w:r>
      <w:r w:rsidRPr="000D5772">
        <w:t>нной</w:t>
      </w:r>
      <w:r w:rsidR="004059C3" w:rsidRPr="000D5772">
        <w:rPr>
          <w:b/>
        </w:rPr>
        <w:t xml:space="preserve"> </w:t>
      </w:r>
      <w:r w:rsidRPr="000D5772">
        <w:t>страны,</w:t>
      </w:r>
      <w:r w:rsidR="004059C3" w:rsidRPr="000D5772">
        <w:rPr>
          <w:b/>
        </w:rPr>
        <w:t xml:space="preserve"> </w:t>
      </w:r>
      <w:r w:rsidRPr="000D5772">
        <w:t>математика</w:t>
      </w:r>
      <w:r w:rsidR="004059C3" w:rsidRPr="000D5772">
        <w:rPr>
          <w:b/>
        </w:rPr>
        <w:t xml:space="preserve"> </w:t>
      </w:r>
      <w:r w:rsidRPr="000D5772">
        <w:t>как</w:t>
      </w:r>
      <w:r w:rsidR="004059C3" w:rsidRPr="000D5772">
        <w:rPr>
          <w:b/>
        </w:rPr>
        <w:t xml:space="preserve"> </w:t>
      </w:r>
      <w:r w:rsidRPr="000D5772">
        <w:t>наука</w:t>
      </w:r>
      <w:r w:rsidR="004059C3" w:rsidRPr="000D5772">
        <w:rPr>
          <w:b/>
        </w:rPr>
        <w:t xml:space="preserve"> </w:t>
      </w:r>
      <w:r w:rsidRPr="000D5772">
        <w:t>умерла</w:t>
      </w:r>
      <w:r w:rsidR="004059C3" w:rsidRPr="000D5772">
        <w:rPr>
          <w:b/>
        </w:rPr>
        <w:t xml:space="preserve"> </w:t>
      </w:r>
      <w:r w:rsidRPr="000D5772">
        <w:t>бы</w:t>
      </w:r>
      <w:r w:rsidR="004059C3" w:rsidRPr="000D5772">
        <w:rPr>
          <w:b/>
        </w:rPr>
        <w:t xml:space="preserve"> </w:t>
      </w:r>
      <w:r w:rsidRPr="000D5772">
        <w:t>за</w:t>
      </w:r>
      <w:r w:rsidR="004059C3" w:rsidRPr="000D5772">
        <w:rPr>
          <w:b/>
        </w:rPr>
        <w:t xml:space="preserve"> </w:t>
      </w:r>
      <w:r w:rsidRPr="000D5772">
        <w:t>пару</w:t>
      </w:r>
      <w:r w:rsidR="004059C3" w:rsidRPr="000D5772">
        <w:rPr>
          <w:b/>
        </w:rPr>
        <w:t xml:space="preserve"> </w:t>
      </w:r>
      <w:r w:rsidRPr="000D5772">
        <w:t>поколений.</w:t>
      </w:r>
      <w:r w:rsidR="004059C3" w:rsidRPr="000D5772">
        <w:rPr>
          <w:b/>
        </w:rPr>
        <w:t xml:space="preserve"> </w:t>
      </w:r>
      <w:r w:rsidRPr="000D5772">
        <w:t>Устойчивость</w:t>
      </w:r>
      <w:r w:rsidR="004059C3" w:rsidRPr="000D5772">
        <w:rPr>
          <w:b/>
        </w:rPr>
        <w:t xml:space="preserve"> </w:t>
      </w:r>
      <w:r w:rsidRPr="000D5772">
        <w:t>математической</w:t>
      </w:r>
      <w:r w:rsidR="004059C3" w:rsidRPr="000D5772">
        <w:rPr>
          <w:b/>
        </w:rPr>
        <w:t xml:space="preserve"> </w:t>
      </w:r>
      <w:r w:rsidRPr="000D5772">
        <w:t>школы</w:t>
      </w:r>
      <w:r w:rsidR="004059C3" w:rsidRPr="000D5772">
        <w:rPr>
          <w:b/>
        </w:rPr>
        <w:t xml:space="preserve"> </w:t>
      </w:r>
      <w:r w:rsidRPr="000D5772">
        <w:t>достигается</w:t>
      </w:r>
      <w:r w:rsidR="004059C3" w:rsidRPr="000D5772">
        <w:rPr>
          <w:b/>
        </w:rPr>
        <w:t xml:space="preserve"> </w:t>
      </w:r>
      <w:r w:rsidRPr="000D5772">
        <w:t>за</w:t>
      </w:r>
      <w:r w:rsidR="004059C3" w:rsidRPr="000D5772">
        <w:rPr>
          <w:b/>
        </w:rPr>
        <w:t xml:space="preserve"> </w:t>
      </w:r>
      <w:r w:rsidR="00773F56" w:rsidRPr="000D5772">
        <w:t>счёт</w:t>
      </w:r>
      <w:r w:rsidR="004059C3" w:rsidRPr="000D5772">
        <w:rPr>
          <w:b/>
        </w:rPr>
        <w:t xml:space="preserve"> </w:t>
      </w:r>
      <w:r w:rsidRPr="000D5772">
        <w:rPr>
          <w:rStyle w:val="--0"/>
        </w:rPr>
        <w:t>просеивания</w:t>
      </w:r>
      <w:r w:rsidR="004059C3" w:rsidRPr="000D5772">
        <w:rPr>
          <w:rStyle w:val="--0"/>
          <w:b w:val="0"/>
          <w:bCs/>
        </w:rPr>
        <w:t xml:space="preserve"> </w:t>
      </w:r>
      <w:r w:rsidRPr="000D5772">
        <w:rPr>
          <w:rStyle w:val="--"/>
        </w:rPr>
        <w:t>всего</w:t>
      </w:r>
      <w:r w:rsidR="004059C3" w:rsidRPr="000D5772">
        <w:rPr>
          <w:rStyle w:val="--"/>
          <w:b w:val="0"/>
          <w:bCs/>
        </w:rPr>
        <w:t xml:space="preserve"> </w:t>
      </w:r>
      <w:r w:rsidRPr="000D5772">
        <w:rPr>
          <w:rStyle w:val="--0"/>
        </w:rPr>
        <w:t>человечества</w:t>
      </w:r>
      <w:r w:rsidRPr="000D5772">
        <w:t>.</w:t>
      </w:r>
      <w:r w:rsidR="004059C3" w:rsidRPr="000D5772">
        <w:rPr>
          <w:b/>
        </w:rPr>
        <w:t xml:space="preserve"> </w:t>
      </w:r>
      <w:r w:rsidRPr="000D5772">
        <w:t>Это</w:t>
      </w:r>
      <w:r w:rsidR="004059C3" w:rsidRPr="000D5772">
        <w:rPr>
          <w:b/>
        </w:rPr>
        <w:t xml:space="preserve"> </w:t>
      </w:r>
      <w:r w:rsidRPr="000D5772">
        <w:t>позволяет</w:t>
      </w:r>
      <w:r w:rsidR="004059C3" w:rsidRPr="000D5772">
        <w:rPr>
          <w:b/>
        </w:rPr>
        <w:t xml:space="preserve"> </w:t>
      </w:r>
      <w:r w:rsidRPr="000D5772">
        <w:t>удержать</w:t>
      </w:r>
      <w:r w:rsidR="004059C3" w:rsidRPr="000D5772">
        <w:rPr>
          <w:b/>
        </w:rPr>
        <w:t xml:space="preserve"> </w:t>
      </w:r>
      <w:r w:rsidRPr="000D5772">
        <w:t>высокий</w:t>
      </w:r>
      <w:r w:rsidR="004059C3" w:rsidRPr="000D5772">
        <w:rPr>
          <w:b/>
        </w:rPr>
        <w:t xml:space="preserve"> </w:t>
      </w:r>
      <w:r w:rsidRPr="000D5772">
        <w:t>интеллектуальный</w:t>
      </w:r>
      <w:r w:rsidR="004059C3" w:rsidRPr="000D5772">
        <w:rPr>
          <w:b/>
        </w:rPr>
        <w:t xml:space="preserve"> </w:t>
      </w:r>
      <w:r w:rsidRPr="000D5772">
        <w:t>уровень,</w:t>
      </w:r>
      <w:r w:rsidR="004059C3" w:rsidRPr="000D5772">
        <w:rPr>
          <w:b/>
        </w:rPr>
        <w:t xml:space="preserve"> </w:t>
      </w:r>
      <w:r w:rsidRPr="000D5772">
        <w:t>и</w:t>
      </w:r>
      <w:r w:rsidR="004059C3" w:rsidRPr="000D5772">
        <w:rPr>
          <w:b/>
        </w:rPr>
        <w:t xml:space="preserve"> </w:t>
      </w:r>
      <w:r w:rsidRPr="000D5772">
        <w:t>математика</w:t>
      </w:r>
      <w:r w:rsidR="004059C3" w:rsidRPr="000D5772">
        <w:rPr>
          <w:b/>
        </w:rPr>
        <w:t xml:space="preserve"> </w:t>
      </w:r>
      <w:r w:rsidRPr="000D5772">
        <w:t>развивается.</w:t>
      </w:r>
      <w:r w:rsidR="004059C3" w:rsidRPr="000D5772">
        <w:rPr>
          <w:b/>
        </w:rPr>
        <w:t xml:space="preserve"> </w:t>
      </w:r>
      <w:r w:rsidRPr="000D5772">
        <w:t>Но</w:t>
      </w:r>
      <w:r w:rsidR="004059C3" w:rsidRPr="000D5772">
        <w:rPr>
          <w:b/>
        </w:rPr>
        <w:t xml:space="preserve"> </w:t>
      </w:r>
      <w:r w:rsidRPr="000D5772">
        <w:t>мой</w:t>
      </w:r>
      <w:r w:rsidR="004059C3" w:rsidRPr="000D5772">
        <w:rPr>
          <w:b/>
        </w:rPr>
        <w:t xml:space="preserve"> </w:t>
      </w:r>
      <w:r w:rsidRPr="000D5772">
        <w:t>читатель</w:t>
      </w:r>
      <w:r w:rsidR="004059C3" w:rsidRPr="000D5772">
        <w:rPr>
          <w:b/>
        </w:rPr>
        <w:t xml:space="preserve"> </w:t>
      </w:r>
      <w:r w:rsidRPr="000D5772">
        <w:t>уже</w:t>
      </w:r>
      <w:r w:rsidR="004059C3" w:rsidRPr="000D5772">
        <w:rPr>
          <w:b/>
        </w:rPr>
        <w:t xml:space="preserve"> </w:t>
      </w:r>
      <w:r w:rsidRPr="000D5772">
        <w:t>прекрасно</w:t>
      </w:r>
      <w:r w:rsidR="004059C3" w:rsidRPr="000D5772">
        <w:rPr>
          <w:b/>
        </w:rPr>
        <w:t xml:space="preserve"> </w:t>
      </w:r>
      <w:r w:rsidRPr="000D5772">
        <w:t>понимае</w:t>
      </w:r>
      <w:r w:rsidR="00773F56" w:rsidRPr="000D5772">
        <w:t>т</w:t>
      </w:r>
      <w:r w:rsidRPr="000D5772">
        <w:t>,</w:t>
      </w:r>
      <w:r w:rsidR="004059C3" w:rsidRPr="000D5772">
        <w:rPr>
          <w:b/>
        </w:rPr>
        <w:t xml:space="preserve"> </w:t>
      </w:r>
      <w:r w:rsidRPr="000D5772">
        <w:t>что</w:t>
      </w:r>
      <w:r w:rsidR="004059C3" w:rsidRPr="000D5772">
        <w:rPr>
          <w:b/>
        </w:rPr>
        <w:t xml:space="preserve"> </w:t>
      </w:r>
      <w:r w:rsidRPr="000D5772">
        <w:rPr>
          <w:i/>
          <w:iCs/>
        </w:rPr>
        <w:t>«просеивание</w:t>
      </w:r>
      <w:r w:rsidR="004059C3" w:rsidRPr="000D5772">
        <w:rPr>
          <w:bCs/>
          <w:i/>
          <w:iCs/>
        </w:rPr>
        <w:t xml:space="preserve"> </w:t>
      </w:r>
      <w:r w:rsidRPr="000D5772">
        <w:rPr>
          <w:i/>
          <w:iCs/>
        </w:rPr>
        <w:t>всего</w:t>
      </w:r>
      <w:r w:rsidR="004059C3" w:rsidRPr="000D5772">
        <w:rPr>
          <w:bCs/>
          <w:i/>
          <w:iCs/>
        </w:rPr>
        <w:t xml:space="preserve"> </w:t>
      </w:r>
      <w:r w:rsidRPr="000D5772">
        <w:rPr>
          <w:i/>
          <w:iCs/>
        </w:rPr>
        <w:t>человечества»</w:t>
      </w:r>
      <w:r w:rsidR="004059C3" w:rsidRPr="000D5772">
        <w:rPr>
          <w:b/>
        </w:rPr>
        <w:t xml:space="preserve"> —</w:t>
      </w:r>
      <w:r w:rsidR="00773F56" w:rsidRPr="000D5772">
        <w:t xml:space="preserve"> </w:t>
      </w:r>
      <w:r w:rsidRPr="000D5772">
        <w:t>был</w:t>
      </w:r>
      <w:r w:rsidR="00773F56" w:rsidRPr="000D5772">
        <w:t>о</w:t>
      </w:r>
      <w:r w:rsidR="004059C3" w:rsidRPr="000D5772">
        <w:rPr>
          <w:b/>
        </w:rPr>
        <w:t xml:space="preserve"> </w:t>
      </w:r>
      <w:r w:rsidRPr="000D5772">
        <w:t>процесс</w:t>
      </w:r>
      <w:r w:rsidR="00773F56" w:rsidRPr="000D5772">
        <w:t>ом</w:t>
      </w:r>
      <w:r w:rsidRPr="000D5772">
        <w:t>,</w:t>
      </w:r>
      <w:r w:rsidR="004059C3" w:rsidRPr="000D5772">
        <w:rPr>
          <w:b/>
        </w:rPr>
        <w:t xml:space="preserve"> </w:t>
      </w:r>
      <w:r w:rsidRPr="000D5772">
        <w:t>происходящи</w:t>
      </w:r>
      <w:r w:rsidR="00773F56" w:rsidRPr="000D5772">
        <w:t>м</w:t>
      </w:r>
      <w:r w:rsidR="004059C3" w:rsidRPr="000D5772">
        <w:rPr>
          <w:b/>
        </w:rPr>
        <w:t xml:space="preserve"> </w:t>
      </w:r>
      <w:r w:rsidRPr="000D5772">
        <w:t>строго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рамках</w:t>
      </w:r>
      <w:r w:rsidR="004059C3" w:rsidRPr="000D5772">
        <w:rPr>
          <w:b/>
        </w:rPr>
        <w:t xml:space="preserve"> </w:t>
      </w:r>
      <w:r w:rsidRPr="000D5772">
        <w:t>создания</w:t>
      </w:r>
      <w:r w:rsidR="004059C3" w:rsidRPr="000D5772">
        <w:rPr>
          <w:b/>
        </w:rPr>
        <w:t xml:space="preserve"> </w:t>
      </w:r>
      <w:r w:rsidRPr="000D5772">
        <w:t>генотипов</w:t>
      </w:r>
      <w:r w:rsidR="004059C3" w:rsidRPr="000D5772">
        <w:rPr>
          <w:b/>
        </w:rPr>
        <w:t xml:space="preserve"> </w:t>
      </w:r>
      <w:r w:rsidR="00773F56" w:rsidRPr="000D5772">
        <w:t>М</w:t>
      </w:r>
      <w:r w:rsidRPr="000D5772">
        <w:t>озга,</w:t>
      </w:r>
      <w:r w:rsidR="004059C3" w:rsidRPr="000D5772">
        <w:rPr>
          <w:b/>
        </w:rPr>
        <w:t xml:space="preserve"> </w:t>
      </w:r>
      <w:r w:rsidRPr="000D5772">
        <w:t>главенствующих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определ</w:t>
      </w:r>
      <w:r w:rsidR="00773F56" w:rsidRPr="000D5772">
        <w:t>ё</w:t>
      </w:r>
      <w:r w:rsidRPr="000D5772">
        <w:t>нное</w:t>
      </w:r>
      <w:r w:rsidR="004059C3" w:rsidRPr="000D5772">
        <w:rPr>
          <w:b/>
        </w:rPr>
        <w:t xml:space="preserve"> </w:t>
      </w:r>
      <w:r w:rsidRPr="000D5772">
        <w:t>время</w:t>
      </w:r>
      <w:r w:rsidR="004059C3" w:rsidRPr="000D5772">
        <w:rPr>
          <w:b/>
        </w:rPr>
        <w:t xml:space="preserve"> </w:t>
      </w:r>
      <w:r w:rsidRPr="000D5772">
        <w:t>и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определ</w:t>
      </w:r>
      <w:r w:rsidR="00773F56" w:rsidRPr="000D5772">
        <w:t>ё</w:t>
      </w:r>
      <w:r w:rsidRPr="000D5772">
        <w:t>нных</w:t>
      </w:r>
      <w:r w:rsidR="004059C3" w:rsidRPr="000D5772">
        <w:rPr>
          <w:b/>
        </w:rPr>
        <w:t xml:space="preserve"> </w:t>
      </w:r>
      <w:r w:rsidRPr="000D5772">
        <w:t>местах.</w:t>
      </w:r>
      <w:bookmarkEnd w:id="2"/>
      <w:r w:rsidR="004059C3" w:rsidRPr="000D5772">
        <w:rPr>
          <w:b/>
        </w:rPr>
        <w:t xml:space="preserve"> </w:t>
      </w:r>
      <w:r w:rsidRPr="000D5772">
        <w:t>Поэтому</w:t>
      </w:r>
      <w:r w:rsidR="004059C3" w:rsidRPr="000D5772">
        <w:rPr>
          <w:b/>
        </w:rPr>
        <w:t xml:space="preserve"> </w:t>
      </w:r>
      <w:r w:rsidRPr="000D5772">
        <w:t>и</w:t>
      </w:r>
      <w:r w:rsidR="004059C3" w:rsidRPr="000D5772">
        <w:rPr>
          <w:b/>
        </w:rPr>
        <w:t xml:space="preserve"> </w:t>
      </w:r>
      <w:r w:rsidRPr="000D5772">
        <w:t>оперировать</w:t>
      </w:r>
      <w:r w:rsidR="004059C3" w:rsidRPr="000D5772">
        <w:rPr>
          <w:b/>
        </w:rPr>
        <w:t xml:space="preserve"> </w:t>
      </w:r>
      <w:r w:rsidRPr="000D5772">
        <w:t>«мировой»</w:t>
      </w:r>
      <w:r w:rsidR="004059C3" w:rsidRPr="000D5772">
        <w:rPr>
          <w:b/>
        </w:rPr>
        <w:t xml:space="preserve"> </w:t>
      </w:r>
      <w:r w:rsidRPr="000D5772">
        <w:t>историей</w:t>
      </w:r>
      <w:r w:rsidR="004059C3" w:rsidRPr="000D5772">
        <w:rPr>
          <w:b/>
        </w:rPr>
        <w:t xml:space="preserve"> </w:t>
      </w:r>
      <w:r w:rsidRPr="000D5772">
        <w:t>шагом</w:t>
      </w:r>
      <w:r w:rsidR="004059C3" w:rsidRPr="000D5772">
        <w:rPr>
          <w:b/>
        </w:rPr>
        <w:t xml:space="preserve"> </w:t>
      </w:r>
      <w:r w:rsidRPr="000D5772">
        <w:t>в</w:t>
      </w:r>
      <w:r w:rsidR="004059C3" w:rsidRPr="000D5772">
        <w:rPr>
          <w:b/>
        </w:rPr>
        <w:t xml:space="preserve"> </w:t>
      </w:r>
      <w:r w:rsidRPr="000D5772">
        <w:t>500</w:t>
      </w:r>
      <w:r w:rsidR="004059C3" w:rsidRPr="000D5772">
        <w:rPr>
          <w:b/>
        </w:rPr>
        <w:t xml:space="preserve"> </w:t>
      </w:r>
      <w:r w:rsidRPr="000D5772">
        <w:t>лет</w:t>
      </w:r>
      <w:r w:rsidR="004059C3" w:rsidRPr="000D5772">
        <w:rPr>
          <w:b/>
        </w:rPr>
        <w:t xml:space="preserve"> </w:t>
      </w:r>
      <w:r w:rsidRPr="000D5772">
        <w:t>могут</w:t>
      </w:r>
      <w:r w:rsidR="004059C3" w:rsidRPr="000D5772">
        <w:rPr>
          <w:b/>
        </w:rPr>
        <w:t xml:space="preserve"> </w:t>
      </w:r>
      <w:r w:rsidRPr="000D5772">
        <w:t>единицы.</w:t>
      </w:r>
      <w:r w:rsidR="004059C3" w:rsidRPr="000D5772">
        <w:rPr>
          <w:b/>
        </w:rPr>
        <w:t xml:space="preserve"> </w:t>
      </w:r>
      <w:r w:rsidRPr="000D5772">
        <w:t>Это</w:t>
      </w:r>
      <w:r w:rsidR="004059C3" w:rsidRPr="000D5772">
        <w:rPr>
          <w:b/>
        </w:rPr>
        <w:t xml:space="preserve"> </w:t>
      </w:r>
      <w:r w:rsidR="00773F56" w:rsidRPr="000D5772">
        <w:t>ещё</w:t>
      </w:r>
      <w:r w:rsidR="004059C3" w:rsidRPr="000D5772">
        <w:rPr>
          <w:b/>
        </w:rPr>
        <w:t xml:space="preserve"> </w:t>
      </w:r>
      <w:r w:rsidRPr="000D5772">
        <w:t>более</w:t>
      </w:r>
      <w:r w:rsidR="004059C3" w:rsidRPr="000D5772">
        <w:rPr>
          <w:b/>
        </w:rPr>
        <w:t xml:space="preserve"> </w:t>
      </w:r>
      <w:r w:rsidRPr="000D5772">
        <w:t>редкий</w:t>
      </w:r>
      <w:r w:rsidR="004059C3" w:rsidRPr="000D5772">
        <w:rPr>
          <w:b/>
        </w:rPr>
        <w:t xml:space="preserve"> </w:t>
      </w:r>
      <w:r w:rsidRPr="000D5772">
        <w:t>талант,</w:t>
      </w:r>
      <w:r w:rsidR="004059C3" w:rsidRPr="000D5772">
        <w:rPr>
          <w:b/>
        </w:rPr>
        <w:t xml:space="preserve"> </w:t>
      </w:r>
      <w:r w:rsidRPr="000D5772">
        <w:t>чем</w:t>
      </w:r>
      <w:r w:rsidR="004059C3" w:rsidRPr="000D5772">
        <w:rPr>
          <w:b/>
        </w:rPr>
        <w:t xml:space="preserve"> </w:t>
      </w:r>
      <w:r w:rsidRPr="000D5772">
        <w:t>математика.</w:t>
      </w:r>
      <w:r w:rsidR="004059C3" w:rsidRPr="000D5772">
        <w:rPr>
          <w:b/>
        </w:rPr>
        <w:t xml:space="preserve"> </w:t>
      </w:r>
      <w:r w:rsidRPr="000D5772">
        <w:t>Следовательно,</w:t>
      </w:r>
      <w:r w:rsidR="004059C3" w:rsidRPr="000D5772">
        <w:rPr>
          <w:b/>
        </w:rPr>
        <w:t xml:space="preserve"> </w:t>
      </w:r>
      <w:r w:rsidRPr="000D5772">
        <w:t>областью</w:t>
      </w:r>
      <w:r w:rsidR="004059C3" w:rsidRPr="000D5772">
        <w:rPr>
          <w:b/>
        </w:rPr>
        <w:t xml:space="preserve"> </w:t>
      </w:r>
      <w:r w:rsidRPr="000D5772">
        <w:t>выборки</w:t>
      </w:r>
      <w:r w:rsidR="004059C3" w:rsidRPr="000D5772">
        <w:rPr>
          <w:b/>
        </w:rPr>
        <w:t xml:space="preserve"> </w:t>
      </w:r>
      <w:r w:rsidRPr="000D5772">
        <w:t>должно</w:t>
      </w:r>
      <w:r w:rsidR="004059C3" w:rsidRPr="000D5772">
        <w:rPr>
          <w:b/>
        </w:rPr>
        <w:t xml:space="preserve"> </w:t>
      </w:r>
      <w:r w:rsidRPr="000D5772">
        <w:t>быть</w:t>
      </w:r>
      <w:r w:rsidR="004059C3" w:rsidRPr="000D5772">
        <w:rPr>
          <w:b/>
        </w:rPr>
        <w:t xml:space="preserve"> </w:t>
      </w:r>
      <w:r w:rsidRPr="000D5772">
        <w:t>вс</w:t>
      </w:r>
      <w:r w:rsidR="00773F56" w:rsidRPr="000D5772">
        <w:t>ё</w:t>
      </w:r>
      <w:r w:rsidR="004059C3" w:rsidRPr="000D5772">
        <w:rPr>
          <w:b/>
        </w:rPr>
        <w:t xml:space="preserve"> </w:t>
      </w:r>
      <w:r w:rsidRPr="000D5772">
        <w:t>человечество.</w:t>
      </w:r>
      <w:r w:rsidR="004059C3" w:rsidRPr="000D5772">
        <w:rPr>
          <w:b/>
        </w:rPr>
        <w:t xml:space="preserve"> </w:t>
      </w:r>
      <w:r w:rsidRPr="000D5772">
        <w:t>Нужна</w:t>
      </w:r>
      <w:r w:rsidR="004059C3" w:rsidRPr="000D5772">
        <w:rPr>
          <w:b/>
        </w:rPr>
        <w:t xml:space="preserve"> </w:t>
      </w:r>
      <w:r w:rsidRPr="000D5772">
        <w:t>специальная</w:t>
      </w:r>
      <w:r w:rsidR="004059C3" w:rsidRPr="000D5772">
        <w:rPr>
          <w:b/>
        </w:rPr>
        <w:t xml:space="preserve"> </w:t>
      </w:r>
      <w:r w:rsidRPr="000D5772">
        <w:t>система,</w:t>
      </w:r>
      <w:r w:rsidR="004059C3" w:rsidRPr="000D5772">
        <w:rPr>
          <w:b/>
        </w:rPr>
        <w:t xml:space="preserve"> </w:t>
      </w:r>
      <w:r w:rsidRPr="000D5772">
        <w:t>цель</w:t>
      </w:r>
      <w:r w:rsidR="004059C3" w:rsidRPr="000D5772">
        <w:rPr>
          <w:b/>
        </w:rPr>
        <w:t xml:space="preserve"> </w:t>
      </w:r>
      <w:r w:rsidRPr="000D5772">
        <w:t>которой</w:t>
      </w:r>
      <w:r w:rsidR="004059C3" w:rsidRPr="000D5772">
        <w:rPr>
          <w:b/>
        </w:rPr>
        <w:t xml:space="preserve"> — </w:t>
      </w:r>
      <w:r w:rsidRPr="000D5772">
        <w:t>растить</w:t>
      </w:r>
      <w:r w:rsidR="004059C3" w:rsidRPr="000D5772">
        <w:rPr>
          <w:b/>
        </w:rPr>
        <w:t xml:space="preserve"> </w:t>
      </w:r>
      <w:r w:rsidRPr="000D5772">
        <w:t>смену.</w:t>
      </w:r>
      <w:r w:rsidR="004059C3" w:rsidRPr="000D5772">
        <w:rPr>
          <w:b/>
        </w:rPr>
        <w:t xml:space="preserve"> </w:t>
      </w:r>
      <w:r w:rsidRPr="000D5772">
        <w:t>Если</w:t>
      </w:r>
      <w:r w:rsidR="004059C3" w:rsidRPr="000D5772">
        <w:rPr>
          <w:b/>
        </w:rPr>
        <w:t xml:space="preserve"> </w:t>
      </w:r>
      <w:r w:rsidRPr="000D5772">
        <w:t>такой</w:t>
      </w:r>
      <w:r w:rsidR="004059C3" w:rsidRPr="000D5772">
        <w:rPr>
          <w:b/>
        </w:rPr>
        <w:t xml:space="preserve"> </w:t>
      </w:r>
      <w:r w:rsidRPr="000D5772">
        <w:t>системы</w:t>
      </w:r>
      <w:r w:rsidR="004059C3" w:rsidRPr="000D5772">
        <w:rPr>
          <w:b/>
        </w:rPr>
        <w:t xml:space="preserve"> </w:t>
      </w:r>
      <w:r w:rsidRPr="000D5772">
        <w:t>нет,</w:t>
      </w:r>
      <w:r w:rsidR="004059C3" w:rsidRPr="000D5772">
        <w:rPr>
          <w:b/>
        </w:rPr>
        <w:t xml:space="preserve"> </w:t>
      </w:r>
      <w:r w:rsidRPr="000D5772">
        <w:t>невозможна</w:t>
      </w:r>
      <w:r w:rsidR="004059C3" w:rsidRPr="000D5772">
        <w:rPr>
          <w:b/>
        </w:rPr>
        <w:t xml:space="preserve"> </w:t>
      </w:r>
      <w:r w:rsidRPr="000D5772">
        <w:t>смена</w:t>
      </w:r>
      <w:r w:rsidR="004059C3" w:rsidRPr="000D5772">
        <w:rPr>
          <w:b/>
        </w:rPr>
        <w:t xml:space="preserve"> </w:t>
      </w:r>
      <w:r w:rsidRPr="000D5772">
        <w:t>кадров</w:t>
      </w:r>
      <w:r w:rsidR="004059C3" w:rsidRPr="000D5772">
        <w:rPr>
          <w:b/>
        </w:rPr>
        <w:t xml:space="preserve"> </w:t>
      </w:r>
      <w:r w:rsidRPr="000D5772">
        <w:t>и</w:t>
      </w:r>
      <w:r w:rsidR="00B91E8D" w:rsidRPr="000D5772">
        <w:t>,</w:t>
      </w:r>
      <w:r w:rsidR="004059C3" w:rsidRPr="000D5772">
        <w:rPr>
          <w:b/>
        </w:rPr>
        <w:t xml:space="preserve"> </w:t>
      </w:r>
      <w:r w:rsidRPr="000D5772">
        <w:t>следовательно,</w:t>
      </w:r>
      <w:r w:rsidR="004059C3" w:rsidRPr="000D5772">
        <w:rPr>
          <w:b/>
        </w:rPr>
        <w:t xml:space="preserve"> </w:t>
      </w:r>
      <w:r w:rsidRPr="000D5772">
        <w:t>действие.</w:t>
      </w:r>
      <w:r w:rsidR="004059C3" w:rsidRPr="000D5772">
        <w:rPr>
          <w:b/>
        </w:rPr>
        <w:t xml:space="preserve"> </w:t>
      </w:r>
    </w:p>
    <w:p w14:paraId="16EA8E17" w14:textId="73866E78" w:rsidR="00DA0708" w:rsidRPr="000D5772" w:rsidRDefault="00DA0708" w:rsidP="00773F56">
      <w:pPr>
        <w:rPr>
          <w:b/>
        </w:rPr>
      </w:pPr>
      <w:r w:rsidRPr="000D5772">
        <w:t>Человеческой</w:t>
      </w:r>
      <w:r w:rsidR="004059C3" w:rsidRPr="000D5772">
        <w:t xml:space="preserve"> </w:t>
      </w:r>
      <w:r w:rsidRPr="000D5772">
        <w:t>природе</w:t>
      </w:r>
      <w:r w:rsidR="004059C3" w:rsidRPr="000D5772">
        <w:t xml:space="preserve"> </w:t>
      </w:r>
      <w:r w:rsidRPr="000D5772">
        <w:t>свойственно</w:t>
      </w:r>
      <w:r w:rsidR="004059C3" w:rsidRPr="000D5772">
        <w:t xml:space="preserve"> </w:t>
      </w:r>
      <w:r w:rsidRPr="000D5772">
        <w:t>искать</w:t>
      </w:r>
      <w:r w:rsidR="004059C3" w:rsidRPr="000D5772">
        <w:t xml:space="preserve"> </w:t>
      </w:r>
      <w:r w:rsidRPr="000D5772">
        <w:t>выход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новых</w:t>
      </w:r>
      <w:r w:rsidR="004059C3" w:rsidRPr="000D5772">
        <w:t xml:space="preserve"> </w:t>
      </w:r>
      <w:r w:rsidRPr="000D5772">
        <w:t>проблем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помощью</w:t>
      </w:r>
      <w:r w:rsidR="004059C3" w:rsidRPr="000D5772">
        <w:t xml:space="preserve"> </w:t>
      </w:r>
      <w:r w:rsidRPr="000D5772">
        <w:t>старых</w:t>
      </w:r>
      <w:r w:rsidR="004059C3" w:rsidRPr="000D5772">
        <w:t xml:space="preserve"> </w:t>
      </w:r>
      <w:r w:rsidRPr="000D5772">
        <w:t>решений.</w:t>
      </w:r>
      <w:r w:rsidR="004059C3" w:rsidRPr="000D5772">
        <w:t xml:space="preserve"> </w:t>
      </w:r>
      <w:r w:rsidRPr="000D5772">
        <w:t>История</w:t>
      </w:r>
      <w:r w:rsidR="004059C3" w:rsidRPr="000D5772">
        <w:t xml:space="preserve"> </w:t>
      </w:r>
      <w:r w:rsidRPr="000D5772">
        <w:t>учит:</w:t>
      </w:r>
      <w:r w:rsidR="004059C3" w:rsidRPr="000D5772">
        <w:t xml:space="preserve"> </w:t>
      </w:r>
      <w:r w:rsidRPr="000D5772">
        <w:rPr>
          <w:rStyle w:val="--0"/>
        </w:rPr>
        <w:t>в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старом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выхода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нет</w:t>
      </w:r>
      <w:r w:rsidRPr="000D5772">
        <w:t>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целом</w:t>
      </w:r>
      <w:r w:rsidR="004059C3" w:rsidRPr="000D5772">
        <w:t xml:space="preserve"> </w:t>
      </w:r>
      <w:r w:rsidRPr="000D5772">
        <w:t>люди</w:t>
      </w:r>
      <w:r w:rsidR="004059C3" w:rsidRPr="000D5772">
        <w:t xml:space="preserve"> </w:t>
      </w:r>
      <w:r w:rsidRPr="000D5772">
        <w:t>соглашаются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этим,</w:t>
      </w:r>
      <w:r w:rsidR="004059C3" w:rsidRPr="000D5772">
        <w:t xml:space="preserve"> </w:t>
      </w:r>
      <w:r w:rsidRPr="000D5772">
        <w:t>но,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понимая,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делать,</w:t>
      </w:r>
      <w:r w:rsidR="004059C3" w:rsidRPr="000D5772">
        <w:t xml:space="preserve"> </w:t>
      </w:r>
      <w:r w:rsidRPr="000D5772">
        <w:t>возвращаются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старому.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t>наблюдать</w:t>
      </w:r>
      <w:r w:rsidR="004059C3" w:rsidRPr="000D5772">
        <w:t xml:space="preserve"> </w:t>
      </w:r>
      <w:r w:rsidRPr="000D5772">
        <w:t>множество</w:t>
      </w:r>
      <w:r w:rsidR="004059C3" w:rsidRPr="000D5772">
        <w:t xml:space="preserve"> </w:t>
      </w:r>
      <w:r w:rsidRPr="000D5772">
        <w:t>бе</w:t>
      </w:r>
      <w:r w:rsidR="00773F56" w:rsidRPr="000D5772">
        <w:t>з(</w:t>
      </w:r>
      <w:r w:rsidRPr="000D5772">
        <w:t>с</w:t>
      </w:r>
      <w:r w:rsidR="00773F56" w:rsidRPr="000D5772">
        <w:t>)</w:t>
      </w:r>
      <w:r w:rsidRPr="000D5772">
        <w:t>смысленных</w:t>
      </w:r>
      <w:r w:rsidR="004059C3" w:rsidRPr="000D5772">
        <w:t xml:space="preserve"> </w:t>
      </w:r>
      <w:r w:rsidRPr="000D5772">
        <w:t>усилий,</w:t>
      </w:r>
      <w:r w:rsidR="004059C3" w:rsidRPr="000D5772">
        <w:t xml:space="preserve"> </w:t>
      </w:r>
      <w:r w:rsidRPr="000D5772">
        <w:t>направленных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становление</w:t>
      </w:r>
      <w:r w:rsidR="004059C3" w:rsidRPr="000D5772">
        <w:t xml:space="preserve"> </w:t>
      </w:r>
      <w:r w:rsidRPr="000D5772">
        <w:t>общин,</w:t>
      </w:r>
      <w:r w:rsidR="004059C3" w:rsidRPr="000D5772">
        <w:t xml:space="preserve"> </w:t>
      </w:r>
      <w:r w:rsidRPr="000D5772">
        <w:t>партий,</w:t>
      </w:r>
      <w:r w:rsidR="004059C3" w:rsidRPr="000D5772">
        <w:t xml:space="preserve"> </w:t>
      </w:r>
      <w:r w:rsidRPr="000D5772">
        <w:t>государств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конечно</w:t>
      </w:r>
      <w:r w:rsidR="004059C3" w:rsidRPr="000D5772">
        <w:t xml:space="preserve"> </w:t>
      </w:r>
      <w:r w:rsidRPr="000D5772">
        <w:t>же</w:t>
      </w:r>
      <w:r w:rsidR="004059C3" w:rsidRPr="000D5772">
        <w:t xml:space="preserve"> </w:t>
      </w:r>
      <w:proofErr w:type="spellStart"/>
      <w:r w:rsidRPr="000D5772">
        <w:rPr>
          <w:rStyle w:val="--"/>
        </w:rPr>
        <w:t>создани</w:t>
      </w:r>
      <w:proofErr w:type="spellEnd"/>
      <w:r w:rsidR="003F3FA6">
        <w:rPr>
          <w:rStyle w:val="--"/>
          <w:lang w:val="en-US"/>
        </w:rPr>
        <w:t>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их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образа</w:t>
      </w:r>
      <w:r w:rsidRPr="000D5772">
        <w:t>.</w:t>
      </w:r>
      <w:r w:rsidR="004059C3" w:rsidRPr="000D5772">
        <w:t xml:space="preserve"> </w:t>
      </w:r>
      <w:r w:rsidRPr="000D5772">
        <w:t>Апофеозом</w:t>
      </w:r>
      <w:r w:rsidR="004059C3" w:rsidRPr="000D5772">
        <w:t xml:space="preserve"> </w:t>
      </w:r>
      <w:r w:rsidRPr="000D5772">
        <w:t>этой</w:t>
      </w:r>
      <w:r w:rsidR="004059C3" w:rsidRPr="000D5772">
        <w:t xml:space="preserve"> </w:t>
      </w:r>
      <w:r w:rsidRPr="000D5772">
        <w:t>суеты</w:t>
      </w:r>
      <w:r w:rsidR="004059C3" w:rsidRPr="000D5772">
        <w:t xml:space="preserve"> </w:t>
      </w:r>
      <w:r w:rsidRPr="000D5772">
        <w:t>должно</w:t>
      </w:r>
      <w:r w:rsidR="004059C3" w:rsidRPr="000D5772">
        <w:t xml:space="preserve"> </w:t>
      </w:r>
      <w:r w:rsidRPr="000D5772">
        <w:t>стать</w:t>
      </w:r>
      <w:r w:rsidR="004059C3" w:rsidRPr="000D5772">
        <w:t xml:space="preserve"> </w:t>
      </w:r>
      <w:r w:rsidRPr="000D5772">
        <w:t>создание</w:t>
      </w:r>
      <w:r w:rsidR="004059C3" w:rsidRPr="000D5772">
        <w:t xml:space="preserve"> </w:t>
      </w:r>
      <w:r w:rsidRPr="000D5772">
        <w:t>образа</w:t>
      </w:r>
      <w:r w:rsidR="004059C3" w:rsidRPr="000D5772">
        <w:t xml:space="preserve"> </w:t>
      </w:r>
      <w:r w:rsidRPr="000D5772">
        <w:t>страны,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которой</w:t>
      </w:r>
      <w:r w:rsidR="004059C3" w:rsidRPr="000D5772">
        <w:t xml:space="preserve"> </w:t>
      </w:r>
      <w:r w:rsidRPr="000D5772">
        <w:t>предстоит</w:t>
      </w:r>
      <w:r w:rsidR="004059C3" w:rsidRPr="000D5772">
        <w:t xml:space="preserve"> </w:t>
      </w:r>
      <w:r w:rsidRPr="000D5772">
        <w:t>жить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творить,</w:t>
      </w:r>
      <w:r w:rsidR="004059C3" w:rsidRPr="000D5772">
        <w:t xml:space="preserve"> </w:t>
      </w:r>
      <w:r w:rsidRPr="000D5772">
        <w:t>познавать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развиваться,</w:t>
      </w:r>
      <w:r w:rsidR="004059C3" w:rsidRPr="000D5772">
        <w:t xml:space="preserve"> </w:t>
      </w:r>
      <w:r w:rsidRPr="000D5772">
        <w:t>опираясь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свои</w:t>
      </w:r>
      <w:r w:rsidR="004059C3" w:rsidRPr="000D5772">
        <w:t xml:space="preserve"> </w:t>
      </w:r>
      <w:r w:rsidRPr="000D5772">
        <w:t>(каждого)</w:t>
      </w:r>
      <w:r w:rsidR="004059C3" w:rsidRPr="000D5772">
        <w:t xml:space="preserve"> </w:t>
      </w:r>
      <w:r w:rsidRPr="000D5772">
        <w:t>знания.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такое</w:t>
      </w:r>
      <w:r w:rsidR="004059C3" w:rsidRPr="000D5772">
        <w:t xml:space="preserve"> </w:t>
      </w:r>
      <w:r w:rsidRPr="000D5772">
        <w:t>направление</w:t>
      </w:r>
      <w:r w:rsidR="004059C3" w:rsidRPr="000D5772">
        <w:t xml:space="preserve"> </w:t>
      </w:r>
      <w:r w:rsidRPr="000D5772">
        <w:t>мысли</w:t>
      </w:r>
      <w:r w:rsidR="004059C3" w:rsidRPr="000D5772">
        <w:t xml:space="preserve"> </w:t>
      </w:r>
      <w:r w:rsidR="00714018" w:rsidRPr="000D5772">
        <w:t>ведёт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тупик.</w:t>
      </w:r>
      <w:r w:rsidR="004059C3" w:rsidRPr="000D5772">
        <w:t xml:space="preserve"> </w:t>
      </w:r>
      <w:r w:rsidRPr="000D5772">
        <w:t>Никакая</w:t>
      </w:r>
      <w:r w:rsidR="004059C3" w:rsidRPr="000D5772">
        <w:t xml:space="preserve"> </w:t>
      </w:r>
      <w:r w:rsidRPr="000D5772">
        <w:t>конструкция</w:t>
      </w:r>
      <w:r w:rsidR="004059C3" w:rsidRPr="000D5772">
        <w:t xml:space="preserve"> </w:t>
      </w:r>
      <w:r w:rsidRPr="000D5772">
        <w:t>дома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могла</w:t>
      </w:r>
      <w:r w:rsidR="004059C3" w:rsidRPr="000D5772">
        <w:t xml:space="preserve"> </w:t>
      </w:r>
      <w:r w:rsidRPr="000D5772">
        <w:t>спасти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потопа.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община,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государство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спасут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надвигающихся</w:t>
      </w:r>
      <w:r w:rsidR="004059C3" w:rsidRPr="000D5772">
        <w:t xml:space="preserve"> </w:t>
      </w:r>
      <w:r w:rsidRPr="000D5772">
        <w:t>процессов.</w:t>
      </w:r>
      <w:r w:rsidR="004059C3" w:rsidRPr="000D5772">
        <w:t xml:space="preserve"> </w:t>
      </w:r>
      <w:r w:rsidRPr="000D5772">
        <w:t>Общину</w:t>
      </w:r>
      <w:r w:rsidR="004059C3" w:rsidRPr="000D5772">
        <w:t xml:space="preserve"> </w:t>
      </w:r>
      <w:r w:rsidRPr="000D5772">
        <w:t>рано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поздно</w:t>
      </w:r>
      <w:r w:rsidR="004059C3" w:rsidRPr="000D5772">
        <w:t xml:space="preserve"> </w:t>
      </w:r>
      <w:r w:rsidRPr="000D5772">
        <w:t>раздавит</w:t>
      </w:r>
      <w:r w:rsidR="004059C3" w:rsidRPr="000D5772">
        <w:t xml:space="preserve"> </w:t>
      </w:r>
      <w:r w:rsidRPr="000D5772">
        <w:t>«окружающий</w:t>
      </w:r>
      <w:r w:rsidR="004059C3" w:rsidRPr="000D5772">
        <w:t xml:space="preserve"> </w:t>
      </w:r>
      <w:r w:rsidRPr="000D5772">
        <w:t>мир»,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трактор</w:t>
      </w:r>
      <w:r w:rsidR="004059C3" w:rsidRPr="000D5772">
        <w:t xml:space="preserve"> </w:t>
      </w:r>
      <w:r w:rsidRPr="000D5772">
        <w:t>яичную</w:t>
      </w:r>
      <w:r w:rsidR="004059C3" w:rsidRPr="000D5772">
        <w:t xml:space="preserve"> </w:t>
      </w:r>
      <w:r w:rsidRPr="000D5772">
        <w:t>скорлупу.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подтверждает</w:t>
      </w:r>
      <w:r w:rsidR="004059C3" w:rsidRPr="000D5772">
        <w:t xml:space="preserve"> </w:t>
      </w:r>
      <w:r w:rsidRPr="000D5772">
        <w:t>пример</w:t>
      </w:r>
      <w:r w:rsidR="004059C3" w:rsidRPr="000D5772">
        <w:t xml:space="preserve"> </w:t>
      </w:r>
      <w:r w:rsidRPr="000D5772">
        <w:t>всех</w:t>
      </w:r>
      <w:r w:rsidR="004059C3" w:rsidRPr="000D5772">
        <w:t xml:space="preserve"> </w:t>
      </w:r>
      <w:r w:rsidRPr="000D5772">
        <w:t>общин</w:t>
      </w:r>
      <w:r w:rsidR="004059C3" w:rsidRPr="000D5772">
        <w:t xml:space="preserve"> — </w:t>
      </w:r>
      <w:r w:rsidRPr="000D5772">
        <w:t>они</w:t>
      </w:r>
      <w:r w:rsidR="004059C3" w:rsidRPr="000D5772">
        <w:t xml:space="preserve"> </w:t>
      </w:r>
      <w:r w:rsidRPr="000D5772">
        <w:t>гниют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той</w:t>
      </w:r>
      <w:r w:rsidR="004059C3" w:rsidRPr="000D5772">
        <w:t xml:space="preserve"> </w:t>
      </w:r>
      <w:r w:rsidRPr="000D5772">
        <w:t>же</w:t>
      </w:r>
      <w:r w:rsidR="004059C3" w:rsidRPr="000D5772">
        <w:t xml:space="preserve"> </w:t>
      </w:r>
      <w:r w:rsidRPr="000D5772">
        <w:t>скоростью,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мир.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государством</w:t>
      </w:r>
      <w:r w:rsidR="004059C3" w:rsidRPr="000D5772">
        <w:t xml:space="preserve"> </w:t>
      </w:r>
      <w:r w:rsidRPr="000D5772">
        <w:t>доказательная</w:t>
      </w:r>
      <w:r w:rsidR="004059C3" w:rsidRPr="000D5772">
        <w:t xml:space="preserve"> </w:t>
      </w:r>
      <w:r w:rsidRPr="000D5772">
        <w:t>база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столь</w:t>
      </w:r>
      <w:r w:rsidR="004059C3" w:rsidRPr="000D5772">
        <w:t xml:space="preserve"> </w:t>
      </w:r>
      <w:r w:rsidRPr="000D5772">
        <w:t>очевидна,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более</w:t>
      </w:r>
      <w:r w:rsidR="004059C3" w:rsidRPr="000D5772">
        <w:t xml:space="preserve"> </w:t>
      </w:r>
      <w:r w:rsidRPr="000D5772">
        <w:t>мелкими</w:t>
      </w:r>
      <w:r w:rsidR="004059C3" w:rsidRPr="000D5772">
        <w:t xml:space="preserve"> </w:t>
      </w:r>
      <w:r w:rsidRPr="000D5772">
        <w:t>образованиями.</w:t>
      </w:r>
      <w:r w:rsidR="004059C3" w:rsidRPr="000D5772">
        <w:t xml:space="preserve"> </w:t>
      </w:r>
      <w:r w:rsidRPr="000D5772">
        <w:t>Кажется,</w:t>
      </w:r>
      <w:r w:rsidR="004059C3" w:rsidRPr="000D5772">
        <w:t xml:space="preserve"> </w:t>
      </w:r>
      <w:r w:rsidRPr="000D5772">
        <w:t>если</w:t>
      </w:r>
      <w:r w:rsidR="004059C3" w:rsidRPr="000D5772">
        <w:t xml:space="preserve"> </w:t>
      </w:r>
      <w:r w:rsidRPr="000D5772">
        <w:t>построить</w:t>
      </w:r>
      <w:r w:rsidR="004059C3" w:rsidRPr="000D5772">
        <w:t xml:space="preserve"> </w:t>
      </w:r>
      <w:r w:rsidRPr="000D5772">
        <w:t>крепкое</w:t>
      </w:r>
      <w:r w:rsidR="004059C3" w:rsidRPr="000D5772">
        <w:t xml:space="preserve"> </w:t>
      </w:r>
      <w:r w:rsidRPr="000D5772">
        <w:t>государство</w:t>
      </w:r>
      <w:r w:rsidR="004059C3" w:rsidRPr="000D5772">
        <w:t xml:space="preserve"> </w:t>
      </w:r>
      <w:r w:rsidRPr="000D5772">
        <w:t>(или</w:t>
      </w:r>
      <w:r w:rsidR="00714018" w:rsidRPr="000D5772">
        <w:t>,</w:t>
      </w:r>
      <w:r w:rsidR="004059C3" w:rsidRPr="000D5772">
        <w:t xml:space="preserve"> </w:t>
      </w:r>
      <w:r w:rsidR="00714018" w:rsidRPr="000D5772">
        <w:t>ещё</w:t>
      </w:r>
      <w:r w:rsidR="004059C3" w:rsidRPr="000D5772">
        <w:t xml:space="preserve"> </w:t>
      </w:r>
      <w:r w:rsidRPr="000D5772">
        <w:t>лучше,</w:t>
      </w:r>
      <w:r w:rsidR="004059C3" w:rsidRPr="000D5772">
        <w:t xml:space="preserve"> </w:t>
      </w:r>
      <w:r w:rsidRPr="000D5772">
        <w:t>империю),</w:t>
      </w:r>
      <w:r w:rsidR="004059C3" w:rsidRPr="000D5772">
        <w:t xml:space="preserve"> </w:t>
      </w:r>
      <w:r w:rsidRPr="000D5772">
        <w:t>современные</w:t>
      </w:r>
      <w:r w:rsidR="004059C3" w:rsidRPr="000D5772">
        <w:t xml:space="preserve"> </w:t>
      </w:r>
      <w:r w:rsidRPr="000D5772">
        <w:t>угрозы</w:t>
      </w:r>
      <w:r w:rsidR="004059C3" w:rsidRPr="000D5772">
        <w:t xml:space="preserve"> </w:t>
      </w:r>
      <w:r w:rsidRPr="000D5772">
        <w:t>будут</w:t>
      </w:r>
      <w:r w:rsidR="004059C3" w:rsidRPr="000D5772">
        <w:t xml:space="preserve"> </w:t>
      </w:r>
      <w:r w:rsidRPr="000D5772">
        <w:t>решены.</w:t>
      </w:r>
      <w:r w:rsidR="004059C3" w:rsidRPr="000D5772">
        <w:t xml:space="preserve"> </w:t>
      </w:r>
      <w:r w:rsidRPr="000D5772">
        <w:t>Воображение</w:t>
      </w:r>
      <w:r w:rsidR="004059C3" w:rsidRPr="000D5772">
        <w:t xml:space="preserve"> </w:t>
      </w:r>
      <w:r w:rsidRPr="000D5772">
        <w:t>рисует</w:t>
      </w:r>
      <w:r w:rsidR="004059C3" w:rsidRPr="000D5772">
        <w:t xml:space="preserve"> </w:t>
      </w:r>
      <w:r w:rsidRPr="000D5772">
        <w:t>замечательных</w:t>
      </w:r>
      <w:r w:rsidR="004059C3" w:rsidRPr="000D5772">
        <w:t xml:space="preserve"> </w:t>
      </w:r>
      <w:r w:rsidRPr="000D5772">
        <w:t>правителей,</w:t>
      </w:r>
      <w:r w:rsidR="004059C3" w:rsidRPr="000D5772">
        <w:t xml:space="preserve"> </w:t>
      </w:r>
      <w:r w:rsidRPr="000D5772">
        <w:t>устойчивую</w:t>
      </w:r>
      <w:r w:rsidR="004059C3" w:rsidRPr="000D5772">
        <w:t xml:space="preserve"> </w:t>
      </w:r>
      <w:r w:rsidRPr="000D5772">
        <w:t>экономику,</w:t>
      </w:r>
      <w:r w:rsidR="004059C3" w:rsidRPr="000D5772">
        <w:t xml:space="preserve"> </w:t>
      </w:r>
      <w:r w:rsidRPr="000D5772">
        <w:t>сильную</w:t>
      </w:r>
      <w:r w:rsidR="004059C3" w:rsidRPr="000D5772">
        <w:t xml:space="preserve"> </w:t>
      </w:r>
      <w:r w:rsidRPr="000D5772">
        <w:t>армию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далее</w:t>
      </w:r>
      <w:r w:rsidR="004059C3" w:rsidRPr="000D5772">
        <w:t xml:space="preserve"> </w:t>
      </w:r>
      <w:r w:rsidRPr="000D5772">
        <w:t>по</w:t>
      </w:r>
      <w:r w:rsidR="004059C3" w:rsidRPr="000D5772">
        <w:t xml:space="preserve"> </w:t>
      </w:r>
      <w:r w:rsidRPr="000D5772">
        <w:t>списку.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t>создать</w:t>
      </w:r>
      <w:r w:rsidR="004059C3" w:rsidRPr="000D5772">
        <w:t xml:space="preserve"> </w:t>
      </w:r>
      <w:r w:rsidRPr="000D5772">
        <w:t>что-то</w:t>
      </w:r>
      <w:r w:rsidR="004059C3" w:rsidRPr="000D5772">
        <w:t xml:space="preserve"> </w:t>
      </w:r>
      <w:r w:rsidRPr="000D5772">
        <w:t>типа</w:t>
      </w:r>
      <w:r w:rsidR="004059C3" w:rsidRPr="000D5772">
        <w:t xml:space="preserve"> </w:t>
      </w:r>
      <w:r w:rsidRPr="000D5772">
        <w:t>железного</w:t>
      </w:r>
      <w:r w:rsidR="004059C3" w:rsidRPr="000D5772">
        <w:t xml:space="preserve"> </w:t>
      </w:r>
      <w:r w:rsidRPr="000D5772">
        <w:t>занавеса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просто</w:t>
      </w:r>
      <w:r w:rsidR="004059C3" w:rsidRPr="000D5772">
        <w:t xml:space="preserve"> </w:t>
      </w:r>
      <w:r w:rsidRPr="000D5772">
        <w:t>держать</w:t>
      </w:r>
      <w:r w:rsidR="004059C3" w:rsidRPr="000D5772">
        <w:t xml:space="preserve"> </w:t>
      </w:r>
      <w:r w:rsidRPr="000D5772">
        <w:t>оборону,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по</w:t>
      </w:r>
      <w:r w:rsidR="004059C3" w:rsidRPr="000D5772">
        <w:t xml:space="preserve"> </w:t>
      </w:r>
      <w:r w:rsidRPr="000D5772">
        <w:t>накоплению</w:t>
      </w:r>
      <w:r w:rsidR="004059C3" w:rsidRPr="000D5772">
        <w:t xml:space="preserve"> </w:t>
      </w:r>
      <w:r w:rsidRPr="000D5772">
        <w:t>сил</w:t>
      </w:r>
      <w:r w:rsidR="004059C3" w:rsidRPr="000D5772">
        <w:t xml:space="preserve"> </w:t>
      </w:r>
      <w:r w:rsidRPr="000D5772">
        <w:t>перейти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наступление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расширить</w:t>
      </w:r>
      <w:r w:rsidR="004059C3" w:rsidRPr="000D5772">
        <w:t xml:space="preserve"> </w:t>
      </w:r>
      <w:r w:rsidRPr="000D5772">
        <w:t>свои</w:t>
      </w:r>
      <w:r w:rsidR="004059C3" w:rsidRPr="000D5772">
        <w:t xml:space="preserve"> </w:t>
      </w:r>
      <w:r w:rsidRPr="000D5772">
        <w:t>границы.</w:t>
      </w:r>
      <w:r w:rsidR="004059C3" w:rsidRPr="000D5772">
        <w:t xml:space="preserve"> </w:t>
      </w:r>
      <w:r w:rsidRPr="000D5772">
        <w:t>Вс</w:t>
      </w:r>
      <w:r w:rsidR="00714018" w:rsidRPr="000D5772">
        <w:t>ё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кажется</w:t>
      </w:r>
      <w:r w:rsidR="004059C3" w:rsidRPr="000D5772">
        <w:t xml:space="preserve"> </w:t>
      </w:r>
      <w:r w:rsidRPr="000D5772">
        <w:t>хорошим</w:t>
      </w:r>
      <w:r w:rsidR="004059C3" w:rsidRPr="000D5772">
        <w:t xml:space="preserve"> </w:t>
      </w:r>
      <w:r w:rsidRPr="000D5772">
        <w:t>решением,</w:t>
      </w:r>
      <w:r w:rsidR="004059C3" w:rsidRPr="000D5772">
        <w:t xml:space="preserve"> </w:t>
      </w:r>
      <w:r w:rsidRPr="000D5772">
        <w:t>потому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rPr>
          <w:rStyle w:val="--0"/>
        </w:rPr>
        <w:t>привычно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и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патриотично</w:t>
      </w:r>
      <w:r w:rsidRPr="000D5772">
        <w:t>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этот</w:t>
      </w:r>
      <w:r w:rsidR="004059C3" w:rsidRPr="000D5772">
        <w:t xml:space="preserve"> </w:t>
      </w:r>
      <w:r w:rsidRPr="000D5772">
        <w:t>эффект</w:t>
      </w:r>
      <w:r w:rsidR="004059C3" w:rsidRPr="000D5772">
        <w:t xml:space="preserve"> </w:t>
      </w:r>
      <w:r w:rsidRPr="000D5772">
        <w:t>возникает</w:t>
      </w:r>
      <w:r w:rsidR="004059C3" w:rsidRPr="000D5772">
        <w:t xml:space="preserve"> </w:t>
      </w:r>
      <w:r w:rsidRPr="000D5772">
        <w:t>из-за</w:t>
      </w:r>
      <w:r w:rsidR="004059C3" w:rsidRPr="000D5772">
        <w:t xml:space="preserve"> </w:t>
      </w:r>
      <w:r w:rsidRPr="000D5772">
        <w:t>малого</w:t>
      </w:r>
      <w:r w:rsidR="004059C3" w:rsidRPr="000D5772">
        <w:t xml:space="preserve"> </w:t>
      </w:r>
      <w:r w:rsidRPr="000D5772">
        <w:t>осмысления</w:t>
      </w:r>
      <w:r w:rsidR="004059C3" w:rsidRPr="000D5772">
        <w:t xml:space="preserve"> </w:t>
      </w:r>
      <w:r w:rsidRPr="000D5772">
        <w:t>системы.</w:t>
      </w:r>
      <w:r w:rsidR="004059C3" w:rsidRPr="000D5772">
        <w:t xml:space="preserve"> </w:t>
      </w:r>
      <w:r w:rsidRPr="000D5772">
        <w:t>Проблема</w:t>
      </w:r>
      <w:r w:rsidR="004059C3" w:rsidRPr="000D5772">
        <w:t xml:space="preserve"> </w:t>
      </w:r>
      <w:r w:rsidRPr="000D5772">
        <w:t>лежит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другом</w:t>
      </w:r>
      <w:r w:rsidR="004059C3" w:rsidRPr="000D5772">
        <w:t xml:space="preserve"> </w:t>
      </w:r>
      <w:r w:rsidRPr="000D5772">
        <w:t>масштабе.</w:t>
      </w:r>
      <w:r w:rsidR="004059C3" w:rsidRPr="000D5772">
        <w:t xml:space="preserve"> </w:t>
      </w:r>
      <w:r w:rsidRPr="000D5772">
        <w:t>Увидеть</w:t>
      </w:r>
      <w:r w:rsidR="004059C3" w:rsidRPr="000D5772">
        <w:t xml:space="preserve"> </w:t>
      </w:r>
      <w:r w:rsidRPr="000D5772">
        <w:t>е</w:t>
      </w:r>
      <w:r w:rsidR="00714018" w:rsidRPr="000D5772">
        <w:t>ё</w:t>
      </w:r>
      <w:r w:rsidR="004059C3" w:rsidRPr="000D5772">
        <w:t xml:space="preserve"> </w:t>
      </w:r>
      <w:r w:rsidRPr="000D5772">
        <w:t>можно,</w:t>
      </w:r>
      <w:r w:rsidR="004059C3" w:rsidRPr="000D5772">
        <w:t xml:space="preserve"> </w:t>
      </w:r>
      <w:r w:rsidRPr="000D5772">
        <w:t>если</w:t>
      </w:r>
      <w:r w:rsidR="004059C3" w:rsidRPr="000D5772">
        <w:t xml:space="preserve"> </w:t>
      </w:r>
      <w:r w:rsidRPr="000D5772">
        <w:t>рассматривать</w:t>
      </w:r>
      <w:r w:rsidR="004059C3" w:rsidRPr="000D5772">
        <w:t xml:space="preserve"> </w:t>
      </w:r>
      <w:r w:rsidRPr="000D5772">
        <w:t>тему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привычной,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соответствующей</w:t>
      </w:r>
      <w:r w:rsidR="004059C3" w:rsidRPr="000D5772">
        <w:t xml:space="preserve"> </w:t>
      </w:r>
      <w:r w:rsidRPr="000D5772">
        <w:t>высоты.</w:t>
      </w:r>
    </w:p>
    <w:p w14:paraId="3F59C592" w14:textId="7ABD0C55" w:rsidR="00DA0708" w:rsidRPr="000D5772" w:rsidRDefault="00DA0708" w:rsidP="00714018">
      <w:pPr>
        <w:rPr>
          <w:bCs/>
          <w:i/>
          <w:iCs/>
        </w:rPr>
      </w:pPr>
      <w:r w:rsidRPr="000D5772">
        <w:lastRenderedPageBreak/>
        <w:t>Итак,</w:t>
      </w:r>
      <w:r w:rsidR="004059C3" w:rsidRPr="000D5772">
        <w:t xml:space="preserve"> </w:t>
      </w:r>
      <w:r w:rsidRPr="000D5772">
        <w:t>рассмотрим</w:t>
      </w:r>
      <w:r w:rsidR="004059C3" w:rsidRPr="000D5772">
        <w:t xml:space="preserve"> </w:t>
      </w:r>
      <w:r w:rsidRPr="000D5772">
        <w:t>прообразом</w:t>
      </w:r>
      <w:r w:rsidR="004059C3" w:rsidRPr="000D5772">
        <w:t xml:space="preserve"> </w:t>
      </w:r>
      <w:r w:rsidRPr="000D5772">
        <w:t>ковчега</w:t>
      </w:r>
      <w:r w:rsidR="004059C3" w:rsidRPr="000D5772">
        <w:t xml:space="preserve"> </w:t>
      </w:r>
      <w:r w:rsidRPr="000D5772">
        <w:t>государство.</w:t>
      </w:r>
      <w:r w:rsidR="004059C3" w:rsidRPr="000D5772">
        <w:t xml:space="preserve"> </w:t>
      </w:r>
      <w:r w:rsidRPr="000D5772">
        <w:t>Зафиксируем:</w:t>
      </w:r>
      <w:r w:rsidR="004059C3" w:rsidRPr="000D5772">
        <w:t xml:space="preserve"> </w:t>
      </w:r>
      <w:r w:rsidRPr="000D5772">
        <w:t>государство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иерархичная</w:t>
      </w:r>
      <w:r w:rsidR="004059C3" w:rsidRPr="000D5772">
        <w:t xml:space="preserve"> </w:t>
      </w:r>
      <w:r w:rsidRPr="000D5772">
        <w:t>конструкция.</w:t>
      </w:r>
      <w:r w:rsidR="004059C3" w:rsidRPr="000D5772">
        <w:t xml:space="preserve"> </w:t>
      </w:r>
      <w:r w:rsidRPr="000D5772">
        <w:t>Оно</w:t>
      </w:r>
      <w:r w:rsidR="004059C3" w:rsidRPr="000D5772">
        <w:t xml:space="preserve"> </w:t>
      </w:r>
      <w:r w:rsidRPr="000D5772">
        <w:t>состоит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несущей</w:t>
      </w:r>
      <w:r w:rsidR="004059C3" w:rsidRPr="000D5772">
        <w:t xml:space="preserve"> </w:t>
      </w:r>
      <w:r w:rsidRPr="000D5772">
        <w:t>части</w:t>
      </w:r>
      <w:r w:rsidR="004059C3" w:rsidRPr="000D5772">
        <w:t xml:space="preserve"> </w:t>
      </w:r>
      <w:r w:rsidRPr="000D5772">
        <w:t>(костяк),</w:t>
      </w:r>
      <w:r w:rsidR="004059C3" w:rsidRPr="000D5772">
        <w:t xml:space="preserve"> </w:t>
      </w:r>
      <w:r w:rsidRPr="000D5772">
        <w:t>обладающей</w:t>
      </w:r>
      <w:r w:rsidR="004059C3" w:rsidRPr="000D5772">
        <w:t xml:space="preserve"> </w:t>
      </w:r>
      <w:r w:rsidRPr="000D5772">
        <w:t>главными</w:t>
      </w:r>
      <w:r w:rsidR="004059C3" w:rsidRPr="000D5772">
        <w:t xml:space="preserve"> </w:t>
      </w:r>
      <w:r w:rsidRPr="000D5772">
        <w:t>человеческими</w:t>
      </w:r>
      <w:r w:rsidR="004059C3" w:rsidRPr="000D5772">
        <w:t xml:space="preserve"> </w:t>
      </w:r>
      <w:r w:rsidRPr="000D5772">
        <w:t>качествами:</w:t>
      </w:r>
      <w:r w:rsidR="004059C3" w:rsidRPr="000D5772">
        <w:t xml:space="preserve"> </w:t>
      </w:r>
      <w:r w:rsidRPr="000D5772">
        <w:t>дух,</w:t>
      </w:r>
      <w:r w:rsidR="004059C3" w:rsidRPr="000D5772">
        <w:t xml:space="preserve"> </w:t>
      </w:r>
      <w:r w:rsidRPr="000D5772">
        <w:t>ум,</w:t>
      </w:r>
      <w:r w:rsidR="004059C3" w:rsidRPr="000D5772">
        <w:t xml:space="preserve"> </w:t>
      </w:r>
      <w:r w:rsidRPr="000D5772">
        <w:t>воля,</w:t>
      </w:r>
      <w:r w:rsidR="004059C3" w:rsidRPr="000D5772">
        <w:t xml:space="preserve"> </w:t>
      </w:r>
      <w:r w:rsidRPr="000D5772">
        <w:t>честь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т.</w:t>
      </w:r>
      <w:r w:rsidR="00714018" w:rsidRPr="000D5772">
        <w:t> </w:t>
      </w:r>
      <w:r w:rsidRPr="000D5772">
        <w:t>д.,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также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вторичной</w:t>
      </w:r>
      <w:r w:rsidR="004059C3" w:rsidRPr="000D5772">
        <w:t xml:space="preserve"> </w:t>
      </w:r>
      <w:r w:rsidRPr="000D5772">
        <w:t>части.</w:t>
      </w:r>
      <w:r w:rsidR="004059C3" w:rsidRPr="000D5772">
        <w:t xml:space="preserve"> </w:t>
      </w:r>
      <w:r w:rsidRPr="000D5772">
        <w:t>Так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дух,</w:t>
      </w:r>
      <w:r w:rsidR="004059C3" w:rsidRPr="000D5772">
        <w:t xml:space="preserve"> </w:t>
      </w:r>
      <w:r w:rsidRPr="000D5772">
        <w:t>ум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воля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передаются</w:t>
      </w:r>
      <w:r w:rsidR="004059C3" w:rsidRPr="000D5772">
        <w:t xml:space="preserve"> </w:t>
      </w:r>
      <w:r w:rsidRPr="000D5772">
        <w:t>по</w:t>
      </w:r>
      <w:r w:rsidR="004059C3" w:rsidRPr="000D5772">
        <w:t xml:space="preserve"> </w:t>
      </w:r>
      <w:r w:rsidRPr="000D5772">
        <w:t>наследству,</w:t>
      </w:r>
      <w:r w:rsidR="004059C3" w:rsidRPr="000D5772">
        <w:t xml:space="preserve"> </w:t>
      </w:r>
      <w:r w:rsidRPr="000D5772">
        <w:t>костяк</w:t>
      </w:r>
      <w:r w:rsidR="004059C3" w:rsidRPr="000D5772">
        <w:t xml:space="preserve"> </w:t>
      </w:r>
      <w:r w:rsidRPr="000D5772">
        <w:t>нельзя</w:t>
      </w:r>
      <w:r w:rsidR="004059C3" w:rsidRPr="000D5772">
        <w:t xml:space="preserve"> </w:t>
      </w:r>
      <w:r w:rsidRPr="000D5772">
        <w:t>создать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детей</w:t>
      </w:r>
      <w:r w:rsidR="004059C3" w:rsidRPr="000D5772">
        <w:t xml:space="preserve"> </w:t>
      </w:r>
      <w:r w:rsidRPr="000D5772">
        <w:t>«элиты»,</w:t>
      </w:r>
      <w:r w:rsidR="004059C3" w:rsidRPr="000D5772">
        <w:t xml:space="preserve"> </w:t>
      </w:r>
      <w:r w:rsidRPr="000D5772">
        <w:t>поскольку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кого</w:t>
      </w:r>
      <w:r w:rsidR="004059C3" w:rsidRPr="000D5772">
        <w:t xml:space="preserve"> </w:t>
      </w:r>
      <w:r w:rsidRPr="000D5772">
        <w:t>выбирать.</w:t>
      </w:r>
      <w:r w:rsidR="004059C3" w:rsidRPr="000D5772">
        <w:t xml:space="preserve"> </w:t>
      </w:r>
      <w:r w:rsidRPr="000D5772">
        <w:t>Значит,</w:t>
      </w:r>
      <w:r w:rsidR="004059C3" w:rsidRPr="000D5772">
        <w:t xml:space="preserve"> </w:t>
      </w:r>
      <w:r w:rsidRPr="000D5772">
        <w:t>неизбежна</w:t>
      </w:r>
      <w:r w:rsidR="004059C3" w:rsidRPr="000D5772">
        <w:t xml:space="preserve"> </w:t>
      </w:r>
      <w:r w:rsidRPr="000D5772">
        <w:t>слабость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неустойчивость</w:t>
      </w:r>
      <w:r w:rsidR="004059C3" w:rsidRPr="000D5772">
        <w:t xml:space="preserve"> </w:t>
      </w:r>
      <w:r w:rsidRPr="000D5772">
        <w:t>системы.</w:t>
      </w:r>
      <w:r w:rsidR="004059C3" w:rsidRPr="000D5772">
        <w:t xml:space="preserve"> </w:t>
      </w:r>
      <w:r w:rsidRPr="000D5772">
        <w:t>Некоторые</w:t>
      </w:r>
      <w:r w:rsidR="004059C3" w:rsidRPr="000D5772">
        <w:t xml:space="preserve"> </w:t>
      </w:r>
      <w:r w:rsidRPr="000D5772">
        <w:t>апологеты</w:t>
      </w:r>
      <w:r w:rsidR="004059C3" w:rsidRPr="000D5772">
        <w:t xml:space="preserve"> </w:t>
      </w:r>
      <w:r w:rsidRPr="000D5772">
        <w:t>теории,</w:t>
      </w:r>
      <w:r w:rsidR="004059C3" w:rsidRPr="000D5772">
        <w:t xml:space="preserve"> </w:t>
      </w:r>
      <w:r w:rsidRPr="000D5772">
        <w:t>согласно</w:t>
      </w:r>
      <w:r w:rsidR="004059C3" w:rsidRPr="000D5772">
        <w:t xml:space="preserve"> </w:t>
      </w:r>
      <w:r w:rsidRPr="000D5772">
        <w:t>которой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государство</w:t>
      </w:r>
      <w:r w:rsidR="004059C3" w:rsidRPr="000D5772">
        <w:t xml:space="preserve"> </w:t>
      </w:r>
      <w:r w:rsidRPr="000D5772">
        <w:t>может</w:t>
      </w:r>
      <w:r w:rsidR="004059C3" w:rsidRPr="000D5772">
        <w:t xml:space="preserve"> </w:t>
      </w:r>
      <w:r w:rsidRPr="000D5772">
        <w:t>защитить</w:t>
      </w:r>
      <w:r w:rsidR="004059C3" w:rsidRPr="000D5772">
        <w:t xml:space="preserve"> </w:t>
      </w:r>
      <w:r w:rsidRPr="000D5772">
        <w:t>людей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надвигающейся</w:t>
      </w:r>
      <w:r w:rsidR="004059C3" w:rsidRPr="000D5772">
        <w:t xml:space="preserve"> </w:t>
      </w:r>
      <w:r w:rsidRPr="000D5772">
        <w:t>опасности,</w:t>
      </w:r>
      <w:r w:rsidR="004059C3" w:rsidRPr="000D5772">
        <w:t xml:space="preserve"> </w:t>
      </w:r>
      <w:r w:rsidRPr="000D5772">
        <w:t>говорят,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rPr>
          <w:rStyle w:val="--0"/>
        </w:rPr>
        <w:t>все</w:t>
      </w:r>
      <w:r w:rsidR="004059C3" w:rsidRPr="000D5772">
        <w:t xml:space="preserve"> </w:t>
      </w:r>
      <w:r w:rsidRPr="000D5772">
        <w:rPr>
          <w:rStyle w:val="--"/>
        </w:rPr>
        <w:t>проблемы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государства</w:t>
      </w:r>
      <w:r w:rsidR="004059C3" w:rsidRPr="000D5772">
        <w:t xml:space="preserve"> — </w:t>
      </w:r>
      <w:r w:rsidRPr="000D5772">
        <w:t>от</w:t>
      </w:r>
      <w:r w:rsidR="004059C3" w:rsidRPr="000D5772">
        <w:t xml:space="preserve"> </w:t>
      </w:r>
      <w:r w:rsidRPr="000D5772">
        <w:t>обывателей,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способных</w:t>
      </w:r>
      <w:r w:rsidR="004059C3" w:rsidRPr="000D5772">
        <w:t xml:space="preserve"> </w:t>
      </w:r>
      <w:r w:rsidRPr="000D5772">
        <w:t>быть</w:t>
      </w:r>
      <w:r w:rsidR="004059C3" w:rsidRPr="000D5772">
        <w:t xml:space="preserve"> </w:t>
      </w:r>
      <w:r w:rsidRPr="000D5772">
        <w:t>гражданами.</w:t>
      </w:r>
      <w:r w:rsidR="004059C3" w:rsidRPr="000D5772">
        <w:t xml:space="preserve"> </w:t>
      </w:r>
      <w:proofErr w:type="gramStart"/>
      <w:r w:rsidRPr="000D5772">
        <w:t>Мол</w:t>
      </w:r>
      <w:proofErr w:type="gramEnd"/>
      <w:r w:rsidR="00714018" w:rsidRPr="000D5772">
        <w:t>,</w:t>
      </w:r>
      <w:r w:rsidR="004059C3" w:rsidRPr="000D5772">
        <w:t xml:space="preserve"> </w:t>
      </w:r>
      <w:r w:rsidRPr="000D5772">
        <w:t>граждане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особая</w:t>
      </w:r>
      <w:r w:rsidR="004059C3" w:rsidRPr="000D5772">
        <w:t xml:space="preserve"> </w:t>
      </w:r>
      <w:r w:rsidRPr="000D5772">
        <w:t>порода</w:t>
      </w:r>
      <w:r w:rsidR="004059C3" w:rsidRPr="000D5772">
        <w:t xml:space="preserve"> </w:t>
      </w:r>
      <w:r w:rsidRPr="000D5772">
        <w:t>людей,</w:t>
      </w:r>
      <w:r w:rsidR="004059C3" w:rsidRPr="000D5772">
        <w:t xml:space="preserve"> </w:t>
      </w:r>
      <w:r w:rsidRPr="000D5772">
        <w:t>и</w:t>
      </w:r>
      <w:r w:rsidR="00714018" w:rsidRPr="000D5772">
        <w:t>,</w:t>
      </w:r>
      <w:r w:rsidR="004059C3" w:rsidRPr="000D5772">
        <w:t xml:space="preserve"> </w:t>
      </w:r>
      <w:r w:rsidRPr="000D5772">
        <w:t>если</w:t>
      </w:r>
      <w:r w:rsidR="004059C3" w:rsidRPr="000D5772">
        <w:t xml:space="preserve"> </w:t>
      </w:r>
      <w:r w:rsidRPr="000D5772">
        <w:t>отделить</w:t>
      </w:r>
      <w:r w:rsidR="004059C3" w:rsidRPr="000D5772">
        <w:t xml:space="preserve"> </w:t>
      </w:r>
      <w:r w:rsidRPr="000D5772">
        <w:t>массу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граждан,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Риме,</w:t>
      </w:r>
      <w:r w:rsidR="004059C3" w:rsidRPr="000D5772">
        <w:t xml:space="preserve"> </w:t>
      </w:r>
      <w:r w:rsidR="003F3FA6">
        <w:t xml:space="preserve">— </w:t>
      </w:r>
      <w:r w:rsidRPr="000D5772">
        <w:t>возникнет</w:t>
      </w:r>
      <w:r w:rsidR="004059C3" w:rsidRPr="000D5772">
        <w:t xml:space="preserve"> </w:t>
      </w:r>
      <w:r w:rsidRPr="000D5772">
        <w:t>мощная</w:t>
      </w:r>
      <w:r w:rsidR="004059C3" w:rsidRPr="000D5772">
        <w:t xml:space="preserve"> </w:t>
      </w:r>
      <w:r w:rsidRPr="000D5772">
        <w:t>империя.</w:t>
      </w:r>
      <w:r w:rsidR="004059C3" w:rsidRPr="000D5772">
        <w:t xml:space="preserve"> </w:t>
      </w:r>
      <w:r w:rsidRPr="000D5772">
        <w:t>Долгое</w:t>
      </w:r>
      <w:r w:rsidR="004059C3" w:rsidRPr="000D5772">
        <w:t xml:space="preserve"> </w:t>
      </w:r>
      <w:r w:rsidRPr="000D5772">
        <w:t>время</w:t>
      </w:r>
      <w:r w:rsidR="004059C3" w:rsidRPr="000D5772">
        <w:t xml:space="preserve"> </w:t>
      </w:r>
      <w:r w:rsidRPr="000D5772">
        <w:t>единственным</w:t>
      </w:r>
      <w:r w:rsidR="004059C3" w:rsidRPr="000D5772">
        <w:t xml:space="preserve"> </w:t>
      </w:r>
      <w:r w:rsidRPr="000D5772">
        <w:t>надгосударственным</w:t>
      </w:r>
      <w:r w:rsidR="004059C3" w:rsidRPr="000D5772">
        <w:t xml:space="preserve"> </w:t>
      </w:r>
      <w:r w:rsidRPr="000D5772">
        <w:t>игроком</w:t>
      </w:r>
      <w:r w:rsidR="004059C3" w:rsidRPr="000D5772">
        <w:t xml:space="preserve"> </w:t>
      </w:r>
      <w:r w:rsidRPr="000D5772">
        <w:t>являлась</w:t>
      </w:r>
      <w:r w:rsidR="004059C3" w:rsidRPr="000D5772">
        <w:t xml:space="preserve"> </w:t>
      </w:r>
      <w:r w:rsidRPr="000D5772">
        <w:t>так</w:t>
      </w:r>
      <w:r w:rsidR="004059C3" w:rsidRPr="000D5772">
        <w:t xml:space="preserve"> </w:t>
      </w:r>
      <w:r w:rsidRPr="000D5772">
        <w:t>называемая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«неизвестная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группировка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мирового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масштаба»</w:t>
      </w:r>
      <w:r w:rsidR="004059C3" w:rsidRPr="000D5772">
        <w:rPr>
          <w:i/>
          <w:iCs/>
        </w:rPr>
        <w:t xml:space="preserve"> </w:t>
      </w:r>
      <w:r w:rsidRPr="000D5772">
        <w:t>(для</w:t>
      </w:r>
      <w:r w:rsidR="004059C3" w:rsidRPr="000D5772">
        <w:t xml:space="preserve"> </w:t>
      </w:r>
      <w:r w:rsidRPr="000D5772">
        <w:t>знающих</w:t>
      </w:r>
      <w:r w:rsidR="004059C3" w:rsidRPr="000D5772">
        <w:t xml:space="preserve"> — </w:t>
      </w:r>
      <w:r w:rsidRPr="000D5772">
        <w:t>сегодня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остатки</w:t>
      </w:r>
      <w:r w:rsidR="00FD0F0B" w:rsidRPr="000D5772">
        <w:t xml:space="preserve"> представителей</w:t>
      </w:r>
      <w:r w:rsidR="004059C3" w:rsidRPr="000D5772">
        <w:t xml:space="preserve"> </w:t>
      </w:r>
      <w:r w:rsidRPr="000D5772">
        <w:t>461</w:t>
      </w:r>
      <w:r w:rsidR="004059C3" w:rsidRPr="000D5772">
        <w:t xml:space="preserve"> </w:t>
      </w:r>
      <w:r w:rsidRPr="000D5772">
        <w:t>генотипа</w:t>
      </w:r>
      <w:r w:rsidR="004059C3" w:rsidRPr="000D5772">
        <w:t xml:space="preserve"> </w:t>
      </w:r>
      <w:r w:rsidR="00FD0F0B" w:rsidRPr="000D5772">
        <w:t>М</w:t>
      </w:r>
      <w:r w:rsidRPr="000D5772">
        <w:t>озга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элемента</w:t>
      </w:r>
      <w:r w:rsidR="004059C3" w:rsidRPr="000D5772">
        <w:t xml:space="preserve"> </w:t>
      </w:r>
      <w:r w:rsidRPr="000D5772">
        <w:t>властного</w:t>
      </w:r>
      <w:r w:rsidR="004059C3" w:rsidRPr="000D5772">
        <w:t xml:space="preserve"> </w:t>
      </w:r>
      <w:r w:rsidRPr="000D5772">
        <w:t>управления).</w:t>
      </w:r>
      <w:r w:rsidR="004059C3" w:rsidRPr="000D5772">
        <w:t xml:space="preserve"> </w:t>
      </w:r>
      <w:r w:rsidRPr="000D5772">
        <w:t>Она</w:t>
      </w:r>
      <w:r w:rsidR="004059C3" w:rsidRPr="000D5772">
        <w:t xml:space="preserve"> </w:t>
      </w:r>
      <w:r w:rsidRPr="000D5772">
        <w:t>устраивала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сейчас</w:t>
      </w:r>
      <w:r w:rsidR="004059C3" w:rsidRPr="000D5772">
        <w:t xml:space="preserve"> </w:t>
      </w:r>
      <w:r w:rsidR="00787E55" w:rsidRPr="000D5772">
        <w:t>ещё</w:t>
      </w:r>
      <w:r w:rsidR="004059C3" w:rsidRPr="000D5772">
        <w:t xml:space="preserve"> </w:t>
      </w:r>
      <w:r w:rsidRPr="000D5772">
        <w:t>устраивает</w:t>
      </w:r>
      <w:r w:rsidR="004059C3" w:rsidRPr="000D5772">
        <w:t xml:space="preserve"> </w:t>
      </w:r>
      <w:r w:rsidRPr="000D5772">
        <w:t>оранжевые</w:t>
      </w:r>
      <w:r w:rsidR="004059C3" w:rsidRPr="000D5772">
        <w:t xml:space="preserve"> </w:t>
      </w:r>
      <w:r w:rsidRPr="000D5772">
        <w:t>революции,</w:t>
      </w:r>
      <w:r w:rsidR="004059C3" w:rsidRPr="000D5772">
        <w:t xml:space="preserve"> </w:t>
      </w:r>
      <w:r w:rsidRPr="000D5772">
        <w:t>приводит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власти</w:t>
      </w:r>
      <w:r w:rsidR="004059C3" w:rsidRPr="000D5772">
        <w:t xml:space="preserve"> </w:t>
      </w:r>
      <w:r w:rsidRPr="000D5772">
        <w:t>марионеток,</w:t>
      </w:r>
      <w:r w:rsidR="004059C3" w:rsidRPr="000D5772">
        <w:t xml:space="preserve"> </w:t>
      </w:r>
      <w:r w:rsidRPr="000D5772">
        <w:t>распространяет</w:t>
      </w:r>
      <w:r w:rsidR="004059C3" w:rsidRPr="000D5772">
        <w:t xml:space="preserve"> </w:t>
      </w:r>
      <w:r w:rsidRPr="000D5772">
        <w:t>демократию</w:t>
      </w:r>
      <w:r w:rsidR="004059C3" w:rsidRPr="000D5772">
        <w:t xml:space="preserve"> — </w:t>
      </w:r>
      <w:r w:rsidRPr="000D5772">
        <w:t>работает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мировом</w:t>
      </w:r>
      <w:r w:rsidR="004059C3" w:rsidRPr="000D5772">
        <w:t xml:space="preserve"> </w:t>
      </w:r>
      <w:r w:rsidRPr="000D5772">
        <w:t>масштабе.</w:t>
      </w:r>
      <w:r w:rsidR="004059C3" w:rsidRPr="000D5772">
        <w:t xml:space="preserve"> </w:t>
      </w:r>
      <w:r w:rsidRPr="000D5772">
        <w:t>Сегодняшнее</w:t>
      </w:r>
      <w:r w:rsidR="004059C3" w:rsidRPr="000D5772">
        <w:t xml:space="preserve"> </w:t>
      </w:r>
      <w:r w:rsidRPr="000D5772">
        <w:rPr>
          <w:rStyle w:val="--0"/>
        </w:rPr>
        <w:t>новое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понимание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мира</w:t>
      </w:r>
      <w:r w:rsidR="004059C3" w:rsidRPr="000D5772">
        <w:t xml:space="preserve"> </w:t>
      </w:r>
      <w:r w:rsidRPr="000D5772">
        <w:t>дало</w:t>
      </w:r>
      <w:r w:rsidR="004059C3" w:rsidRPr="000D5772">
        <w:t xml:space="preserve"> </w:t>
      </w:r>
      <w:r w:rsidRPr="000D5772">
        <w:t>начало</w:t>
      </w:r>
      <w:r w:rsidR="004059C3" w:rsidRPr="000D5772">
        <w:t xml:space="preserve"> </w:t>
      </w:r>
      <w:r w:rsidRPr="000D5772">
        <w:t>противостоянию</w:t>
      </w:r>
      <w:r w:rsidR="004059C3" w:rsidRPr="000D5772">
        <w:t xml:space="preserve"> </w:t>
      </w:r>
      <w:r w:rsidRPr="000D5772">
        <w:t>этой</w:t>
      </w:r>
      <w:r w:rsidR="004059C3" w:rsidRPr="000D5772">
        <w:t xml:space="preserve"> </w:t>
      </w:r>
      <w:r w:rsidRPr="000D5772">
        <w:t>группировке.</w:t>
      </w:r>
      <w:r w:rsidR="004059C3" w:rsidRPr="000D5772">
        <w:t xml:space="preserve"> </w:t>
      </w:r>
      <w:r w:rsidRPr="000D5772">
        <w:t>Потенциально</w:t>
      </w:r>
      <w:r w:rsidR="004059C3" w:rsidRPr="000D5772">
        <w:t xml:space="preserve"> </w:t>
      </w:r>
      <w:r w:rsidRPr="000D5772">
        <w:t>мы</w:t>
      </w:r>
      <w:r w:rsidR="004059C3" w:rsidRPr="000D5772">
        <w:t xml:space="preserve"> </w:t>
      </w:r>
      <w:r w:rsidRPr="000D5772">
        <w:t>превосходим</w:t>
      </w:r>
      <w:r w:rsidR="004059C3" w:rsidRPr="000D5772">
        <w:t xml:space="preserve"> </w:t>
      </w:r>
      <w:r w:rsidRPr="000D5772">
        <w:t>противника,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наши</w:t>
      </w:r>
      <w:r w:rsidR="004059C3" w:rsidRPr="000D5772">
        <w:t xml:space="preserve"> </w:t>
      </w:r>
      <w:r w:rsidRPr="000D5772">
        <w:t>возможности</w:t>
      </w:r>
      <w:r w:rsidR="004059C3" w:rsidRPr="000D5772">
        <w:t xml:space="preserve"> </w:t>
      </w:r>
      <w:r w:rsidRPr="000D5772">
        <w:t>пока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реализованы</w:t>
      </w:r>
      <w:r w:rsidRPr="000D5772">
        <w:t>.</w:t>
      </w:r>
      <w:r w:rsidR="004059C3" w:rsidRPr="000D5772">
        <w:t xml:space="preserve"> </w:t>
      </w:r>
      <w:r w:rsidRPr="000D5772">
        <w:t>Здесь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может</w:t>
      </w:r>
      <w:r w:rsidR="004059C3" w:rsidRPr="000D5772">
        <w:t xml:space="preserve"> </w:t>
      </w:r>
      <w:r w:rsidRPr="000D5772">
        <w:t>быть</w:t>
      </w:r>
      <w:r w:rsidR="004059C3" w:rsidRPr="000D5772">
        <w:t xml:space="preserve"> </w:t>
      </w:r>
      <w:r w:rsidRPr="000D5772">
        <w:t>поспешности</w:t>
      </w:r>
      <w:r w:rsidR="009C0613">
        <w:t xml:space="preserve"> —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рамках</w:t>
      </w:r>
      <w:r w:rsidR="004059C3" w:rsidRPr="000D5772">
        <w:t xml:space="preserve"> </w:t>
      </w:r>
      <w:r w:rsidRPr="000D5772">
        <w:t>происходящих</w:t>
      </w:r>
      <w:r w:rsidR="004059C3" w:rsidRPr="000D5772">
        <w:t xml:space="preserve"> </w:t>
      </w:r>
      <w:r w:rsidRPr="000D5772">
        <w:t>процессов,</w:t>
      </w:r>
      <w:r w:rsidR="004059C3" w:rsidRPr="000D5772">
        <w:t xml:space="preserve"> </w:t>
      </w:r>
      <w:r w:rsidRPr="000D5772">
        <w:t>созданных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людьми,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реализуемых</w:t>
      </w:r>
      <w:r w:rsidR="004059C3" w:rsidRPr="000D5772">
        <w:t xml:space="preserve"> </w:t>
      </w:r>
      <w:r w:rsidRPr="000D5772">
        <w:t>через</w:t>
      </w:r>
      <w:r w:rsidR="004059C3" w:rsidRPr="000D5772">
        <w:t xml:space="preserve"> </w:t>
      </w:r>
      <w:r w:rsidRPr="000D5772">
        <w:t>них.</w:t>
      </w:r>
      <w:r w:rsidR="004059C3" w:rsidRPr="000D5772">
        <w:t xml:space="preserve"> </w:t>
      </w:r>
      <w:r w:rsidRPr="000D5772">
        <w:t>Здесь</w:t>
      </w:r>
      <w:r w:rsidR="004059C3" w:rsidRPr="000D5772">
        <w:t xml:space="preserve"> </w:t>
      </w:r>
      <w:r w:rsidRPr="000D5772">
        <w:t>важна</w:t>
      </w:r>
      <w:r w:rsidR="004059C3" w:rsidRPr="000D5772">
        <w:t xml:space="preserve"> </w:t>
      </w:r>
      <w:r w:rsidRPr="000D5772">
        <w:t>прежде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— </w:t>
      </w:r>
      <w:r w:rsidRPr="000D5772">
        <w:t>целесообразность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создани</w:t>
      </w:r>
      <w:r w:rsidR="009C0613">
        <w:t>е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всех</w:t>
      </w:r>
      <w:r w:rsidR="004059C3" w:rsidRPr="000D5772">
        <w:t xml:space="preserve"> </w:t>
      </w:r>
      <w:r w:rsidRPr="000D5772">
        <w:t>нас</w:t>
      </w:r>
      <w:r w:rsidR="004059C3" w:rsidRPr="000D5772">
        <w:t xml:space="preserve"> </w:t>
      </w:r>
      <w:r w:rsidRPr="000D5772">
        <w:rPr>
          <w:rStyle w:val="--0"/>
        </w:rPr>
        <w:t>единого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образа</w:t>
      </w:r>
      <w:r w:rsidR="004059C3" w:rsidRPr="000D5772">
        <w:t xml:space="preserve"> — </w:t>
      </w:r>
      <w:r w:rsidRPr="000D5772">
        <w:t>образа</w:t>
      </w:r>
      <w:r w:rsidR="004059C3" w:rsidRPr="000D5772">
        <w:t xml:space="preserve"> </w:t>
      </w:r>
      <w:r w:rsidRPr="000D5772">
        <w:t>нашей</w:t>
      </w:r>
      <w:r w:rsidR="004059C3" w:rsidRPr="000D5772">
        <w:t xml:space="preserve"> </w:t>
      </w:r>
      <w:r w:rsidRPr="000D5772">
        <w:t>Страны</w:t>
      </w:r>
      <w:r w:rsidR="004059C3" w:rsidRPr="000D5772">
        <w:t xml:space="preserve"> </w:t>
      </w:r>
      <w:r w:rsidRPr="000D5772">
        <w:t>(</w:t>
      </w:r>
      <w:r w:rsidR="00787E55" w:rsidRPr="000D5772">
        <w:t>подчёркиваю</w:t>
      </w:r>
      <w:r w:rsidR="004059C3" w:rsidRPr="000D5772">
        <w:t xml:space="preserve"> — </w:t>
      </w:r>
      <w:r w:rsidRPr="000D5772">
        <w:t>не</w:t>
      </w:r>
      <w:r w:rsidR="004059C3" w:rsidRPr="000D5772">
        <w:t xml:space="preserve"> </w:t>
      </w:r>
      <w:r w:rsidRPr="000D5772">
        <w:t>государства,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именно</w:t>
      </w:r>
      <w:r w:rsidR="004059C3" w:rsidRPr="000D5772">
        <w:t xml:space="preserve"> </w:t>
      </w:r>
      <w:r w:rsidRPr="000D5772">
        <w:t>Страны).</w:t>
      </w:r>
      <w:r w:rsidR="004059C3" w:rsidRPr="000D5772">
        <w:t xml:space="preserve"> </w:t>
      </w:r>
      <w:r w:rsidRPr="000D5772">
        <w:t>Наша</w:t>
      </w:r>
      <w:r w:rsidR="004059C3" w:rsidRPr="000D5772">
        <w:t xml:space="preserve"> </w:t>
      </w:r>
      <w:r w:rsidRPr="000D5772">
        <w:t>сила</w:t>
      </w:r>
      <w:r w:rsidR="004059C3" w:rsidRPr="000D5772">
        <w:t xml:space="preserve"> </w:t>
      </w:r>
      <w:r w:rsidRPr="000D5772">
        <w:t>сегодня</w:t>
      </w:r>
      <w:r w:rsidR="00787E55" w:rsidRPr="000D5772">
        <w:t xml:space="preserve"> —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нашей</w:t>
      </w:r>
      <w:r w:rsidR="004059C3" w:rsidRPr="000D5772">
        <w:t xml:space="preserve"> </w:t>
      </w:r>
      <w:r w:rsidRPr="000D5772">
        <w:t>открытости,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позволяет</w:t>
      </w:r>
      <w:r w:rsidR="004059C3" w:rsidRPr="000D5772">
        <w:t xml:space="preserve"> </w:t>
      </w:r>
      <w:r w:rsidRPr="000D5772">
        <w:t>надеяться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духовный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интеллектуальный</w:t>
      </w:r>
      <w:r w:rsidR="004059C3" w:rsidRPr="000D5772">
        <w:t xml:space="preserve"> </w:t>
      </w:r>
      <w:r w:rsidRPr="000D5772">
        <w:t>потенциал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человечества,</w:t>
      </w:r>
      <w:r w:rsidR="004059C3" w:rsidRPr="000D5772">
        <w:t xml:space="preserve"> </w:t>
      </w:r>
      <w:r w:rsidRPr="000D5772">
        <w:t>тогда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враг</w:t>
      </w:r>
      <w:r w:rsidR="004059C3" w:rsidRPr="000D5772">
        <w:t xml:space="preserve"> </w:t>
      </w:r>
      <w:r w:rsidRPr="000D5772">
        <w:t>вынужден</w:t>
      </w:r>
      <w:r w:rsidR="004059C3" w:rsidRPr="000D5772">
        <w:t xml:space="preserve"> </w:t>
      </w:r>
      <w:r w:rsidRPr="000D5772">
        <w:t>скрывать</w:t>
      </w:r>
      <w:r w:rsidR="004059C3" w:rsidRPr="000D5772">
        <w:t xml:space="preserve"> </w:t>
      </w:r>
      <w:r w:rsidRPr="000D5772">
        <w:t>свои</w:t>
      </w:r>
      <w:r w:rsidR="004059C3" w:rsidRPr="000D5772">
        <w:t xml:space="preserve"> </w:t>
      </w:r>
      <w:r w:rsidRPr="000D5772">
        <w:t>карты.</w:t>
      </w:r>
      <w:r w:rsidR="004059C3" w:rsidRPr="000D5772">
        <w:t xml:space="preserve"> </w:t>
      </w:r>
      <w:r w:rsidRPr="000D5772">
        <w:t>Мировоззренческая</w:t>
      </w:r>
      <w:r w:rsidR="004059C3" w:rsidRPr="000D5772">
        <w:t xml:space="preserve"> </w:t>
      </w:r>
      <w:r w:rsidRPr="000D5772">
        <w:t>идея,</w:t>
      </w:r>
      <w:r w:rsidR="004059C3" w:rsidRPr="000D5772">
        <w:t xml:space="preserve"> </w:t>
      </w:r>
      <w:r w:rsidR="001414AD" w:rsidRPr="000D5772">
        <w:t>рождённая</w:t>
      </w:r>
      <w:r w:rsidR="004059C3" w:rsidRPr="000D5772">
        <w:t xml:space="preserve"> </w:t>
      </w:r>
      <w:r w:rsidRPr="000D5772">
        <w:t>при</w:t>
      </w:r>
      <w:r w:rsidR="004059C3" w:rsidRPr="000D5772">
        <w:t xml:space="preserve"> </w:t>
      </w:r>
      <w:r w:rsidRPr="000D5772">
        <w:t>создании</w:t>
      </w:r>
      <w:r w:rsidR="004059C3" w:rsidRPr="000D5772">
        <w:t xml:space="preserve"> </w:t>
      </w:r>
      <w:r w:rsidRPr="000D5772">
        <w:t>образа</w:t>
      </w:r>
      <w:r w:rsidR="009C0613">
        <w:t>,</w:t>
      </w:r>
      <w:r w:rsidR="004059C3" w:rsidRPr="000D5772">
        <w:t xml:space="preserve"> — </w:t>
      </w:r>
      <w:r w:rsidRPr="000D5772">
        <w:t>то</w:t>
      </w:r>
      <w:r w:rsidR="004059C3" w:rsidRPr="000D5772">
        <w:t xml:space="preserve"> </w:t>
      </w:r>
      <w:r w:rsidRPr="000D5772">
        <w:t>единственное,</w:t>
      </w:r>
      <w:r w:rsidR="004059C3" w:rsidRPr="000D5772">
        <w:t xml:space="preserve"> </w:t>
      </w:r>
      <w:r w:rsidRPr="000D5772">
        <w:t>против</w:t>
      </w:r>
      <w:r w:rsidR="004059C3" w:rsidRPr="000D5772">
        <w:t xml:space="preserve"> </w:t>
      </w:r>
      <w:r w:rsidRPr="000D5772">
        <w:t>чего</w:t>
      </w:r>
      <w:r w:rsidR="004059C3" w:rsidRPr="000D5772">
        <w:t xml:space="preserve"> </w:t>
      </w:r>
      <w:r w:rsidRPr="000D5772">
        <w:t>нет</w:t>
      </w:r>
      <w:r w:rsidR="004059C3" w:rsidRPr="000D5772">
        <w:t xml:space="preserve"> </w:t>
      </w:r>
      <w:r w:rsidRPr="000D5772">
        <w:t>защиты.</w:t>
      </w:r>
      <w:r w:rsidR="004059C3" w:rsidRPr="000D5772">
        <w:t xml:space="preserve"> </w:t>
      </w:r>
      <w:r w:rsidRPr="000D5772">
        <w:t>Зацепив</w:t>
      </w:r>
      <w:r w:rsidR="004059C3" w:rsidRPr="000D5772">
        <w:t xml:space="preserve"> </w:t>
      </w:r>
      <w:r w:rsidRPr="000D5772">
        <w:t>ум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сердце,</w:t>
      </w:r>
      <w:r w:rsidR="004059C3" w:rsidRPr="000D5772">
        <w:t xml:space="preserve"> </w:t>
      </w:r>
      <w:r w:rsidRPr="000D5772">
        <w:t>она</w:t>
      </w:r>
      <w:r w:rsidR="004059C3" w:rsidRPr="000D5772">
        <w:t xml:space="preserve"> </w:t>
      </w:r>
      <w:r w:rsidRPr="000D5772">
        <w:t>укореняется</w:t>
      </w:r>
      <w:r w:rsidR="004059C3" w:rsidRPr="000D5772">
        <w:t xml:space="preserve"> </w:t>
      </w:r>
      <w:r w:rsidRPr="000D5772">
        <w:t>там,</w:t>
      </w:r>
      <w:r w:rsidR="004059C3" w:rsidRPr="000D5772">
        <w:t xml:space="preserve"> </w:t>
      </w:r>
      <w:r w:rsidRPr="000D5772">
        <w:t>начинает</w:t>
      </w:r>
      <w:r w:rsidR="004059C3" w:rsidRPr="000D5772">
        <w:t xml:space="preserve"> </w:t>
      </w:r>
      <w:r w:rsidRPr="000D5772">
        <w:t>расти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</w:t>
      </w:r>
      <w:r w:rsidR="004059C3" w:rsidRPr="000D5772">
        <w:t xml:space="preserve"> </w:t>
      </w:r>
      <w:r w:rsidRPr="000D5772">
        <w:rPr>
          <w:rStyle w:val="--"/>
        </w:rPr>
        <w:t>меняет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сознание</w:t>
      </w:r>
      <w:r w:rsidRPr="000D5772">
        <w:t>.</w:t>
      </w:r>
      <w:r w:rsidR="004059C3" w:rsidRPr="000D5772">
        <w:t xml:space="preserve"> </w:t>
      </w:r>
      <w:r w:rsidRPr="000D5772">
        <w:t>Следом</w:t>
      </w:r>
      <w:r w:rsidR="004059C3" w:rsidRPr="000D5772">
        <w:t xml:space="preserve"> </w:t>
      </w:r>
      <w:r w:rsidRPr="000D5772">
        <w:t>меняется</w:t>
      </w:r>
      <w:r w:rsidR="004059C3" w:rsidRPr="000D5772">
        <w:t xml:space="preserve"> </w:t>
      </w:r>
      <w:r w:rsidRPr="000D5772">
        <w:t>понимание</w:t>
      </w:r>
      <w:r w:rsidR="004059C3" w:rsidRPr="000D5772">
        <w:t xml:space="preserve"> </w:t>
      </w:r>
      <w:r w:rsidRPr="000D5772">
        <w:t>мира</w:t>
      </w:r>
      <w:r w:rsidR="009C0613">
        <w:t>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далее</w:t>
      </w:r>
      <w:r w:rsidR="004059C3" w:rsidRPr="000D5772">
        <w:t xml:space="preserve"> </w:t>
      </w:r>
      <w:r w:rsidRPr="000D5772">
        <w:t>по</w:t>
      </w:r>
      <w:r w:rsidR="004059C3" w:rsidRPr="000D5772">
        <w:t xml:space="preserve"> </w:t>
      </w:r>
      <w:r w:rsidRPr="000D5772">
        <w:t>цепочке</w:t>
      </w:r>
      <w:r w:rsidR="004059C3" w:rsidRPr="000D5772">
        <w:t xml:space="preserve"> </w:t>
      </w:r>
      <w:r w:rsidRPr="000D5772">
        <w:t>преображаются</w:t>
      </w:r>
      <w:r w:rsidR="004059C3" w:rsidRPr="000D5772">
        <w:t xml:space="preserve"> </w:t>
      </w:r>
      <w:r w:rsidRPr="000D5772">
        <w:t>воля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действие.</w:t>
      </w:r>
      <w:r w:rsidR="004059C3" w:rsidRPr="000D5772">
        <w:t xml:space="preserve"> </w:t>
      </w:r>
      <w:r w:rsidRPr="000D5772">
        <w:t>Новое</w:t>
      </w:r>
      <w:r w:rsidR="004059C3" w:rsidRPr="000D5772">
        <w:t xml:space="preserve"> </w:t>
      </w:r>
      <w:r w:rsidRPr="000D5772">
        <w:t>действие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</w:t>
      </w:r>
      <w:r w:rsidR="004059C3" w:rsidRPr="000D5772">
        <w:t xml:space="preserve"> </w:t>
      </w:r>
      <w:r w:rsidRPr="000D5772">
        <w:t>меняет</w:t>
      </w:r>
      <w:r w:rsidR="004059C3" w:rsidRPr="000D5772">
        <w:t xml:space="preserve"> </w:t>
      </w:r>
      <w:r w:rsidRPr="000D5772">
        <w:t>мир.</w:t>
      </w:r>
      <w:r w:rsidR="004059C3" w:rsidRPr="000D5772">
        <w:t xml:space="preserve"> </w:t>
      </w:r>
      <w:r w:rsidRPr="000D5772">
        <w:rPr>
          <w:b/>
          <w:bCs/>
          <w:i/>
          <w:iCs/>
        </w:rPr>
        <w:t>В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этом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смысл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фразы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«миром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движут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идеи»</w:t>
      </w:r>
      <w:r w:rsidRPr="000D5772">
        <w:rPr>
          <w:i/>
          <w:iCs/>
        </w:rPr>
        <w:t>.</w:t>
      </w:r>
    </w:p>
    <w:p w14:paraId="71FD5B3C" w14:textId="623DA934" w:rsidR="00DA0708" w:rsidRPr="000D5772" w:rsidRDefault="00DA0708" w:rsidP="00EB4137">
      <w:pPr>
        <w:rPr>
          <w:bCs/>
          <w:i/>
          <w:iCs/>
        </w:rPr>
      </w:pPr>
      <w:r w:rsidRPr="000D5772">
        <w:t>В</w:t>
      </w:r>
      <w:r w:rsidR="004059C3" w:rsidRPr="000D5772">
        <w:t xml:space="preserve"> </w:t>
      </w:r>
      <w:r w:rsidRPr="000D5772">
        <w:t>эпоху</w:t>
      </w:r>
      <w:r w:rsidR="004059C3" w:rsidRPr="000D5772">
        <w:t xml:space="preserve"> </w:t>
      </w:r>
      <w:r w:rsidR="00EB4137" w:rsidRPr="000D5772">
        <w:rPr>
          <w:b/>
        </w:rPr>
        <w:t>«</w:t>
      </w:r>
      <w:r w:rsidRPr="000D5772">
        <w:t>до</w:t>
      </w:r>
      <w:r w:rsidR="004059C3" w:rsidRPr="000D5772">
        <w:t xml:space="preserve"> </w:t>
      </w:r>
      <w:r w:rsidRPr="000D5772">
        <w:t>пороха</w:t>
      </w:r>
      <w:r w:rsidR="00EB4137" w:rsidRPr="000D5772">
        <w:rPr>
          <w:b/>
        </w:rPr>
        <w:t>»</w:t>
      </w:r>
      <w:r w:rsidR="004059C3" w:rsidRPr="000D5772">
        <w:t xml:space="preserve"> </w:t>
      </w:r>
      <w:r w:rsidRPr="000D5772">
        <w:t>война</w:t>
      </w:r>
      <w:r w:rsidR="004059C3" w:rsidRPr="000D5772">
        <w:t xml:space="preserve"> </w:t>
      </w:r>
      <w:r w:rsidRPr="000D5772">
        <w:t>велась</w:t>
      </w:r>
      <w:r w:rsidR="004059C3" w:rsidRPr="000D5772">
        <w:t xml:space="preserve"> </w:t>
      </w:r>
      <w:r w:rsidRPr="000D5772">
        <w:t>металлом.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эпоху</w:t>
      </w:r>
      <w:r w:rsidR="004059C3" w:rsidRPr="000D5772">
        <w:t xml:space="preserve"> </w:t>
      </w:r>
      <w:r w:rsidRPr="000D5772">
        <w:t>пороха</w:t>
      </w:r>
      <w:r w:rsidR="004059C3" w:rsidRPr="000D5772">
        <w:t xml:space="preserve"> — </w:t>
      </w:r>
      <w:r w:rsidR="00EB4137" w:rsidRPr="000D5772">
        <w:rPr>
          <w:b/>
        </w:rPr>
        <w:t>огнём</w:t>
      </w:r>
      <w:r w:rsidRPr="000D5772">
        <w:t>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наше</w:t>
      </w:r>
      <w:r w:rsidR="004059C3" w:rsidRPr="000D5772">
        <w:t xml:space="preserve"> </w:t>
      </w:r>
      <w:r w:rsidRPr="000D5772">
        <w:t>время</w:t>
      </w:r>
      <w:r w:rsidR="004059C3" w:rsidRPr="000D5772">
        <w:t xml:space="preserve"> </w:t>
      </w:r>
      <w:r w:rsidRPr="000D5772">
        <w:t>война</w:t>
      </w:r>
      <w:r w:rsidR="004059C3" w:rsidRPr="000D5772">
        <w:t xml:space="preserve"> </w:t>
      </w:r>
      <w:r w:rsidR="00EB4137" w:rsidRPr="000D5772">
        <w:rPr>
          <w:bCs/>
        </w:rPr>
        <w:t>ведётся</w:t>
      </w:r>
      <w:r w:rsidR="004059C3" w:rsidRPr="000D5772">
        <w:t xml:space="preserve"> </w:t>
      </w:r>
      <w:r w:rsidRPr="000D5772">
        <w:t>информацией,</w:t>
      </w:r>
      <w:r w:rsidR="004059C3" w:rsidRPr="000D5772">
        <w:t xml:space="preserve"> </w:t>
      </w:r>
      <w:r w:rsidRPr="000D5772">
        <w:t>поскольку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единственное</w:t>
      </w:r>
      <w:r w:rsidR="004059C3" w:rsidRPr="000D5772">
        <w:t xml:space="preserve"> </w:t>
      </w:r>
      <w:r w:rsidRPr="000D5772">
        <w:t>оружие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борьбе</w:t>
      </w:r>
      <w:r w:rsidR="004059C3" w:rsidRPr="000D5772">
        <w:t xml:space="preserve"> </w:t>
      </w:r>
      <w:r w:rsidRPr="000D5772">
        <w:t>за</w:t>
      </w:r>
      <w:r w:rsidR="004059C3" w:rsidRPr="000D5772">
        <w:t xml:space="preserve"> </w:t>
      </w:r>
      <w:r w:rsidRPr="000D5772">
        <w:t>сознание.</w:t>
      </w:r>
      <w:r w:rsidR="004059C3" w:rsidRPr="000D5772">
        <w:t xml:space="preserve"> </w:t>
      </w:r>
      <w:r w:rsidRPr="000D5772">
        <w:t>Солдаты</w:t>
      </w:r>
      <w:r w:rsidR="004059C3" w:rsidRPr="000D5772">
        <w:t xml:space="preserve"> </w:t>
      </w:r>
      <w:r w:rsidRPr="000D5772">
        <w:t>этой</w:t>
      </w:r>
      <w:r w:rsidR="004059C3" w:rsidRPr="000D5772">
        <w:t xml:space="preserve"> </w:t>
      </w:r>
      <w:r w:rsidRPr="000D5772">
        <w:t>войны</w:t>
      </w:r>
      <w:r w:rsidR="004059C3" w:rsidRPr="000D5772">
        <w:t xml:space="preserve"> — </w:t>
      </w:r>
      <w:r w:rsidR="00EB4137" w:rsidRPr="000D5772">
        <w:rPr>
          <w:bCs/>
        </w:rPr>
        <w:t>режиссёры</w:t>
      </w:r>
      <w:r w:rsidRPr="000D5772">
        <w:t>,</w:t>
      </w:r>
      <w:r w:rsidR="004059C3" w:rsidRPr="000D5772">
        <w:t xml:space="preserve"> </w:t>
      </w:r>
      <w:r w:rsidRPr="000D5772">
        <w:t>сценаристы,</w:t>
      </w:r>
      <w:r w:rsidR="004059C3" w:rsidRPr="000D5772">
        <w:t xml:space="preserve"> </w:t>
      </w:r>
      <w:r w:rsidRPr="000D5772">
        <w:t>композиторы,</w:t>
      </w:r>
      <w:r w:rsidR="004059C3" w:rsidRPr="000D5772">
        <w:t xml:space="preserve"> </w:t>
      </w:r>
      <w:r w:rsidRPr="000D5772">
        <w:t>писатели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прочие</w:t>
      </w:r>
      <w:r w:rsidR="004059C3" w:rsidRPr="000D5772">
        <w:t xml:space="preserve"> </w:t>
      </w:r>
      <w:r w:rsidRPr="000D5772">
        <w:t>работники</w:t>
      </w:r>
      <w:r w:rsidR="004059C3" w:rsidRPr="000D5772">
        <w:t xml:space="preserve"> </w:t>
      </w:r>
      <w:r w:rsidRPr="000D5772">
        <w:t>творческих</w:t>
      </w:r>
      <w:r w:rsidR="004059C3" w:rsidRPr="000D5772">
        <w:t xml:space="preserve"> </w:t>
      </w:r>
      <w:r w:rsidRPr="000D5772">
        <w:t>«фабрик».</w:t>
      </w:r>
      <w:r w:rsidR="004059C3" w:rsidRPr="000D5772">
        <w:t xml:space="preserve"> </w:t>
      </w:r>
      <w:r w:rsidRPr="000D5772">
        <w:t>Образуя</w:t>
      </w:r>
      <w:r w:rsidR="004059C3" w:rsidRPr="000D5772">
        <w:t xml:space="preserve"> </w:t>
      </w:r>
      <w:r w:rsidRPr="000D5772">
        <w:t>информационную</w:t>
      </w:r>
      <w:r w:rsidR="004059C3" w:rsidRPr="000D5772">
        <w:t xml:space="preserve"> </w:t>
      </w:r>
      <w:r w:rsidRPr="000D5772">
        <w:t>армию,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понятия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имеют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цели,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которую</w:t>
      </w:r>
      <w:r w:rsidR="004059C3" w:rsidRPr="000D5772">
        <w:t xml:space="preserve"> </w:t>
      </w:r>
      <w:r w:rsidRPr="000D5772">
        <w:t>работают.</w:t>
      </w:r>
      <w:r w:rsidR="004059C3" w:rsidRPr="000D5772">
        <w:t xml:space="preserve"> </w:t>
      </w:r>
      <w:r w:rsidRPr="000D5772">
        <w:t>Грубо</w:t>
      </w:r>
      <w:r w:rsidR="004059C3" w:rsidRPr="000D5772">
        <w:t xml:space="preserve"> </w:t>
      </w:r>
      <w:r w:rsidRPr="000D5772">
        <w:t>говоря,</w:t>
      </w:r>
      <w:r w:rsidR="004059C3" w:rsidRPr="000D5772">
        <w:t xml:space="preserve"> </w:t>
      </w:r>
      <w:r w:rsidRPr="000D5772">
        <w:t>армия</w:t>
      </w:r>
      <w:r w:rsidR="004059C3" w:rsidRPr="000D5772">
        <w:t xml:space="preserve"> </w:t>
      </w:r>
      <w:r w:rsidRPr="000D5772">
        <w:t>талантов</w:t>
      </w:r>
      <w:r w:rsidR="004059C3" w:rsidRPr="000D5772">
        <w:t xml:space="preserve"> </w:t>
      </w:r>
      <w:r w:rsidRPr="000D5772">
        <w:t>используется</w:t>
      </w:r>
      <w:r w:rsidR="004059C3" w:rsidRPr="000D5772">
        <w:t xml:space="preserve"> </w:t>
      </w:r>
      <w:r w:rsidR="00EB4137" w:rsidRPr="000D5772">
        <w:rPr>
          <w:bCs/>
        </w:rPr>
        <w:t>втёмную</w:t>
      </w:r>
      <w:r w:rsidRPr="000D5772">
        <w:t>.</w:t>
      </w:r>
    </w:p>
    <w:p w14:paraId="2DF9986F" w14:textId="006451B1" w:rsidR="00DA0708" w:rsidRPr="000D5772" w:rsidRDefault="00DA0708" w:rsidP="00EB4137">
      <w:pPr>
        <w:rPr>
          <w:b/>
        </w:rPr>
      </w:pPr>
      <w:r w:rsidRPr="000D5772">
        <w:t>Яркий</w:t>
      </w:r>
      <w:r w:rsidR="004059C3" w:rsidRPr="000D5772">
        <w:t xml:space="preserve"> </w:t>
      </w:r>
      <w:r w:rsidRPr="000D5772">
        <w:t>пример:</w:t>
      </w:r>
      <w:r w:rsidR="004059C3" w:rsidRPr="000D5772">
        <w:t xml:space="preserve"> </w:t>
      </w:r>
      <w:r w:rsidR="00EB4137" w:rsidRPr="000D5772">
        <w:t>режиссёры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сценаристы</w:t>
      </w:r>
      <w:r w:rsidR="004059C3" w:rsidRPr="000D5772">
        <w:t xml:space="preserve"> </w:t>
      </w:r>
      <w:r w:rsidRPr="000D5772">
        <w:t>закладывают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сюжет</w:t>
      </w:r>
      <w:r w:rsidR="004059C3" w:rsidRPr="000D5772">
        <w:t xml:space="preserve"> </w:t>
      </w:r>
      <w:r w:rsidRPr="000D5772">
        <w:t>фильма</w:t>
      </w:r>
      <w:r w:rsidR="004059C3" w:rsidRPr="000D5772">
        <w:t xml:space="preserve"> </w:t>
      </w:r>
      <w:r w:rsidRPr="000D5772">
        <w:t>постельные</w:t>
      </w:r>
      <w:r w:rsidR="004059C3" w:rsidRPr="000D5772">
        <w:t xml:space="preserve"> </w:t>
      </w:r>
      <w:r w:rsidRPr="000D5772">
        <w:t>сцены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чтобы</w:t>
      </w:r>
      <w:r w:rsidR="004059C3" w:rsidRPr="000D5772">
        <w:t xml:space="preserve"> </w:t>
      </w:r>
      <w:r w:rsidRPr="000D5772">
        <w:t>народ</w:t>
      </w:r>
      <w:r w:rsidR="004059C3" w:rsidRPr="000D5772">
        <w:t xml:space="preserve"> </w:t>
      </w:r>
      <w:r w:rsidRPr="000D5772">
        <w:t>развратить,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цель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уровня.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хотят</w:t>
      </w:r>
      <w:r w:rsidR="004059C3" w:rsidRPr="000D5772">
        <w:t xml:space="preserve"> </w:t>
      </w:r>
      <w:r w:rsidRPr="000D5772">
        <w:t>привлечь</w:t>
      </w:r>
      <w:r w:rsidR="004059C3" w:rsidRPr="000D5772">
        <w:t xml:space="preserve"> </w:t>
      </w:r>
      <w:r w:rsidRPr="000D5772">
        <w:t>публику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заработать</w:t>
      </w:r>
      <w:r w:rsidR="004059C3" w:rsidRPr="000D5772">
        <w:t xml:space="preserve"> </w:t>
      </w:r>
      <w:r w:rsidRPr="000D5772">
        <w:t>деньги.</w:t>
      </w:r>
      <w:r w:rsidR="004059C3" w:rsidRPr="000D5772">
        <w:t xml:space="preserve"> </w:t>
      </w:r>
      <w:r w:rsidRPr="000D5772">
        <w:t>Какие</w:t>
      </w:r>
      <w:r w:rsidR="004059C3" w:rsidRPr="000D5772">
        <w:t xml:space="preserve"> </w:t>
      </w:r>
      <w:r w:rsidRPr="000D5772">
        <w:t>задачи</w:t>
      </w:r>
      <w:r w:rsidR="004059C3" w:rsidRPr="000D5772">
        <w:t xml:space="preserve"> </w:t>
      </w:r>
      <w:r w:rsidRPr="000D5772">
        <w:t>через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lastRenderedPageBreak/>
        <w:t>решаются</w:t>
      </w:r>
      <w:r w:rsidR="009C0613">
        <w:t xml:space="preserve"> —</w:t>
      </w:r>
      <w:r w:rsidR="004059C3" w:rsidRPr="000D5772">
        <w:t xml:space="preserve"> </w:t>
      </w:r>
      <w:r w:rsidRPr="000D5772">
        <w:t>коммерсанты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творчества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творцы-исполнители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подозревают.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стремятся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своей</w:t>
      </w:r>
      <w:r w:rsidR="004059C3" w:rsidRPr="000D5772">
        <w:t xml:space="preserve"> </w:t>
      </w:r>
      <w:r w:rsidRPr="000D5772">
        <w:t>маленькой</w:t>
      </w:r>
      <w:r w:rsidR="004059C3" w:rsidRPr="000D5772">
        <w:t xml:space="preserve"> </w:t>
      </w:r>
      <w:r w:rsidRPr="000D5772">
        <w:t>доходной</w:t>
      </w:r>
      <w:r w:rsidR="004059C3" w:rsidRPr="000D5772">
        <w:t xml:space="preserve"> </w:t>
      </w:r>
      <w:r w:rsidRPr="000D5772">
        <w:t>цели,</w:t>
      </w:r>
      <w:r w:rsidR="004059C3" w:rsidRPr="000D5772">
        <w:t xml:space="preserve"> </w:t>
      </w:r>
      <w:r w:rsidRPr="000D5772">
        <w:t>активно</w:t>
      </w:r>
      <w:r w:rsidR="004059C3" w:rsidRPr="000D5772">
        <w:t xml:space="preserve"> </w:t>
      </w:r>
      <w:r w:rsidRPr="000D5772">
        <w:t>работая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чужую.</w:t>
      </w:r>
      <w:r w:rsidR="004059C3" w:rsidRPr="000D5772">
        <w:t xml:space="preserve"> </w:t>
      </w:r>
      <w:r w:rsidRPr="000D5772">
        <w:t>Комизм</w:t>
      </w:r>
      <w:r w:rsidR="004059C3" w:rsidRPr="000D5772">
        <w:t xml:space="preserve"> </w:t>
      </w:r>
      <w:r w:rsidRPr="000D5772">
        <w:t>ситуации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том,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большинству</w:t>
      </w:r>
      <w:r w:rsidR="004059C3" w:rsidRPr="000D5772">
        <w:t xml:space="preserve"> </w:t>
      </w:r>
      <w:r w:rsidRPr="000D5772">
        <w:t>нельзя</w:t>
      </w:r>
      <w:r w:rsidR="004059C3" w:rsidRPr="000D5772">
        <w:t xml:space="preserve"> </w:t>
      </w:r>
      <w:r w:rsidRPr="000D5772">
        <w:t>сказать,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чужую</w:t>
      </w:r>
      <w:r w:rsidR="004059C3" w:rsidRPr="000D5772">
        <w:t xml:space="preserve"> </w:t>
      </w:r>
      <w:r w:rsidRPr="000D5772">
        <w:t>цель</w:t>
      </w:r>
      <w:r w:rsidR="004059C3" w:rsidRPr="000D5772">
        <w:t xml:space="preserve"> </w:t>
      </w:r>
      <w:r w:rsidRPr="000D5772">
        <w:t>работают,</w:t>
      </w:r>
      <w:r w:rsidR="004059C3" w:rsidRPr="000D5772">
        <w:t xml:space="preserve"> </w:t>
      </w:r>
      <w:r w:rsidRPr="000D5772">
        <w:t>фундамент</w:t>
      </w:r>
      <w:r w:rsidR="004059C3" w:rsidRPr="000D5772">
        <w:t xml:space="preserve"> </w:t>
      </w:r>
      <w:r w:rsidRPr="000D5772">
        <w:t>традиционной</w:t>
      </w:r>
      <w:r w:rsidR="004059C3" w:rsidRPr="000D5772">
        <w:t xml:space="preserve"> </w:t>
      </w:r>
      <w:r w:rsidRPr="000D5772">
        <w:t>цивилизации</w:t>
      </w:r>
      <w:r w:rsidR="004059C3" w:rsidRPr="000D5772">
        <w:t xml:space="preserve"> </w:t>
      </w:r>
      <w:r w:rsidRPr="000D5772">
        <w:t>разрушают.</w:t>
      </w:r>
      <w:r w:rsidR="004059C3" w:rsidRPr="000D5772">
        <w:t xml:space="preserve"> </w:t>
      </w:r>
      <w:r w:rsidRPr="000D5772">
        <w:t>Нет,</w:t>
      </w:r>
      <w:r w:rsidR="004059C3" w:rsidRPr="000D5772">
        <w:t xml:space="preserve"> </w:t>
      </w:r>
      <w:r w:rsidRPr="000D5772">
        <w:t>сказать,</w:t>
      </w:r>
      <w:r w:rsidR="004059C3" w:rsidRPr="000D5772">
        <w:t xml:space="preserve"> </w:t>
      </w:r>
      <w:r w:rsidRPr="000D5772">
        <w:t>конечно,</w:t>
      </w:r>
      <w:r w:rsidR="004059C3" w:rsidRPr="000D5772">
        <w:t xml:space="preserve"> </w:t>
      </w:r>
      <w:r w:rsidRPr="000D5772">
        <w:t>можно,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люди</w:t>
      </w:r>
      <w:r w:rsidR="004059C3" w:rsidRPr="000D5772">
        <w:t xml:space="preserve"> </w:t>
      </w:r>
      <w:r w:rsidRPr="000D5772">
        <w:t>рассмеются.</w:t>
      </w:r>
      <w:r w:rsidR="004059C3" w:rsidRPr="000D5772">
        <w:t xml:space="preserve"> </w:t>
      </w:r>
      <w:r w:rsidRPr="000D5772">
        <w:t>Единицы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творцов</w:t>
      </w:r>
      <w:r w:rsidR="004059C3" w:rsidRPr="000D5772">
        <w:t xml:space="preserve"> </w:t>
      </w:r>
      <w:r w:rsidRPr="000D5772">
        <w:t>способны</w:t>
      </w:r>
      <w:r w:rsidR="004059C3" w:rsidRPr="000D5772">
        <w:t xml:space="preserve"> </w:t>
      </w:r>
      <w:r w:rsidRPr="000D5772">
        <w:t>задуматься:</w:t>
      </w:r>
      <w:r w:rsidR="004059C3" w:rsidRPr="000D5772">
        <w:t xml:space="preserve"> </w:t>
      </w:r>
      <w:r w:rsidRPr="000D5772">
        <w:rPr>
          <w:b/>
          <w:bCs/>
          <w:i/>
          <w:iCs/>
        </w:rPr>
        <w:t>почему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это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все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дружно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идут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одним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направлением,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сговариваясь?</w:t>
      </w:r>
      <w:r w:rsidR="004059C3" w:rsidRPr="000D5772">
        <w:rPr>
          <w:i/>
          <w:iCs/>
        </w:rPr>
        <w:t xml:space="preserve"> </w:t>
      </w:r>
      <w:r w:rsidRPr="000D5772">
        <w:t>И</w:t>
      </w:r>
      <w:r w:rsidR="004059C3" w:rsidRPr="000D5772">
        <w:t xml:space="preserve"> </w:t>
      </w:r>
      <w:r w:rsidRPr="000D5772">
        <w:t>единицы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единиц</w:t>
      </w:r>
      <w:r w:rsidR="004059C3" w:rsidRPr="000D5772">
        <w:t xml:space="preserve"> </w:t>
      </w:r>
      <w:r w:rsidRPr="000D5772">
        <w:t>готовы</w:t>
      </w:r>
      <w:r w:rsidR="004059C3" w:rsidRPr="000D5772">
        <w:t xml:space="preserve"> </w:t>
      </w:r>
      <w:r w:rsidRPr="000D5772">
        <w:t>искать</w:t>
      </w:r>
      <w:r w:rsidR="004059C3" w:rsidRPr="000D5772">
        <w:t xml:space="preserve"> </w:t>
      </w:r>
      <w:r w:rsidRPr="000D5772">
        <w:t>ответ.</w:t>
      </w:r>
      <w:r w:rsidR="004059C3" w:rsidRPr="000D5772">
        <w:t xml:space="preserve"> </w:t>
      </w:r>
      <w:r w:rsidRPr="000D5772">
        <w:t>Возникает</w:t>
      </w:r>
      <w:r w:rsidR="004059C3" w:rsidRPr="000D5772">
        <w:t xml:space="preserve"> </w:t>
      </w:r>
      <w:r w:rsidRPr="000D5772">
        <w:t>ряд</w:t>
      </w:r>
      <w:r w:rsidR="004059C3" w:rsidRPr="000D5772">
        <w:t xml:space="preserve"> </w:t>
      </w:r>
      <w:r w:rsidRPr="000D5772">
        <w:t>вопросов.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первую</w:t>
      </w:r>
      <w:r w:rsidR="004059C3" w:rsidRPr="000D5772">
        <w:t xml:space="preserve"> </w:t>
      </w:r>
      <w:r w:rsidRPr="000D5772">
        <w:t>очередь</w:t>
      </w:r>
      <w:r w:rsidR="00EB4137" w:rsidRPr="000D5772">
        <w:t xml:space="preserve"> —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вообще</w:t>
      </w:r>
      <w:r w:rsidR="004059C3" w:rsidRPr="000D5772">
        <w:t xml:space="preserve"> </w:t>
      </w:r>
      <w:r w:rsidRPr="000D5772">
        <w:t>возможно</w:t>
      </w:r>
      <w:r w:rsidR="004059C3" w:rsidRPr="000D5772">
        <w:t xml:space="preserve"> </w:t>
      </w:r>
      <w:r w:rsidRPr="000D5772">
        <w:t>технически</w:t>
      </w:r>
      <w:r w:rsidR="004059C3" w:rsidRPr="000D5772">
        <w:t xml:space="preserve"> — </w:t>
      </w:r>
      <w:r w:rsidRPr="000D5772">
        <w:t>всем</w:t>
      </w:r>
      <w:r w:rsidR="004059C3" w:rsidRPr="000D5772">
        <w:t xml:space="preserve"> </w:t>
      </w:r>
      <w:r w:rsidRPr="000D5772">
        <w:t>творческим</w:t>
      </w:r>
      <w:r w:rsidR="004059C3" w:rsidRPr="000D5772">
        <w:t xml:space="preserve"> </w:t>
      </w:r>
      <w:r w:rsidRPr="000D5772">
        <w:t>людям</w:t>
      </w:r>
      <w:r w:rsidR="004059C3" w:rsidRPr="000D5772">
        <w:t xml:space="preserve"> </w:t>
      </w:r>
      <w:r w:rsidRPr="000D5772">
        <w:t>присобачить</w:t>
      </w:r>
      <w:r w:rsidR="004059C3" w:rsidRPr="000D5772">
        <w:t xml:space="preserve"> </w:t>
      </w:r>
      <w:r w:rsidRPr="000D5772">
        <w:t>навигатор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заставить</w:t>
      </w:r>
      <w:r w:rsidR="004059C3" w:rsidRPr="000D5772">
        <w:t xml:space="preserve"> </w:t>
      </w:r>
      <w:r w:rsidRPr="000D5772">
        <w:t>двигаться</w:t>
      </w:r>
      <w:r w:rsidR="004059C3" w:rsidRPr="000D5772">
        <w:t xml:space="preserve"> </w:t>
      </w:r>
      <w:r w:rsidRPr="000D5772">
        <w:t>курсом,</w:t>
      </w:r>
      <w:r w:rsidR="004059C3" w:rsidRPr="000D5772">
        <w:t xml:space="preserve"> </w:t>
      </w:r>
      <w:r w:rsidRPr="000D5772">
        <w:t>котор</w:t>
      </w:r>
      <w:r w:rsidR="00EB4137" w:rsidRPr="000D5772">
        <w:t>ый</w:t>
      </w:r>
      <w:r w:rsidR="004059C3" w:rsidRPr="000D5772">
        <w:t xml:space="preserve"> </w:t>
      </w:r>
      <w:r w:rsidRPr="000D5772">
        <w:rPr>
          <w:rStyle w:val="--0"/>
        </w:rPr>
        <w:t>они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осознают</w:t>
      </w:r>
      <w:r w:rsidRPr="000D5772">
        <w:t>?</w:t>
      </w:r>
      <w:r w:rsidR="004059C3" w:rsidRPr="000D5772">
        <w:t xml:space="preserve"> </w:t>
      </w:r>
      <w:bookmarkStart w:id="3" w:name="OLE_LINK14"/>
      <w:bookmarkStart w:id="4" w:name="OLE_LINK15"/>
      <w:r w:rsidRPr="000D5772">
        <w:t>Как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t>заставить</w:t>
      </w:r>
      <w:r w:rsidR="004059C3" w:rsidRPr="000D5772">
        <w:t xml:space="preserve"> </w:t>
      </w:r>
      <w:r w:rsidRPr="000D5772">
        <w:t>человека</w:t>
      </w:r>
      <w:r w:rsidR="004059C3" w:rsidRPr="000D5772">
        <w:t xml:space="preserve"> </w:t>
      </w:r>
      <w:r w:rsidRPr="000D5772">
        <w:t>играть</w:t>
      </w:r>
      <w:r w:rsidR="004059C3" w:rsidRPr="000D5772">
        <w:t xml:space="preserve"> </w:t>
      </w:r>
      <w:r w:rsidRPr="000D5772">
        <w:t>роль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чужой</w:t>
      </w:r>
      <w:r w:rsidR="004059C3" w:rsidRPr="000D5772">
        <w:t xml:space="preserve"> </w:t>
      </w:r>
      <w:r w:rsidRPr="000D5772">
        <w:t>пьесе,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посвящая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сценарий?</w:t>
      </w:r>
      <w:r w:rsidR="004059C3" w:rsidRPr="000D5772">
        <w:t xml:space="preserve"> </w:t>
      </w:r>
      <w:bookmarkEnd w:id="3"/>
      <w:bookmarkEnd w:id="4"/>
      <w:r w:rsidRPr="000D5772">
        <w:t>Как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t>использовать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качестве</w:t>
      </w:r>
      <w:r w:rsidR="004059C3" w:rsidRPr="000D5772">
        <w:t xml:space="preserve"> </w:t>
      </w:r>
      <w:r w:rsidRPr="000D5772">
        <w:t>инструмента</w:t>
      </w:r>
      <w:r w:rsidR="004059C3" w:rsidRPr="000D5772">
        <w:t xml:space="preserve"> </w:t>
      </w:r>
      <w:r w:rsidRPr="000D5772">
        <w:t>целую</w:t>
      </w:r>
      <w:r w:rsidR="004059C3" w:rsidRPr="000D5772">
        <w:t xml:space="preserve"> </w:t>
      </w:r>
      <w:r w:rsidRPr="000D5772">
        <w:t>армию</w:t>
      </w:r>
      <w:r w:rsidR="004059C3" w:rsidRPr="000D5772">
        <w:t xml:space="preserve"> </w:t>
      </w:r>
      <w:r w:rsidRPr="000D5772">
        <w:t>талантов?</w:t>
      </w:r>
      <w:r w:rsidR="004059C3" w:rsidRPr="000D5772">
        <w:t xml:space="preserve"> </w:t>
      </w:r>
      <w:r w:rsidRPr="000D5772">
        <w:t>Во</w:t>
      </w:r>
      <w:r w:rsidR="004059C3" w:rsidRPr="000D5772">
        <w:t xml:space="preserve"> </w:t>
      </w:r>
      <w:r w:rsidRPr="000D5772">
        <w:t>второй</w:t>
      </w:r>
      <w:r w:rsidR="004059C3" w:rsidRPr="000D5772">
        <w:t xml:space="preserve"> </w:t>
      </w:r>
      <w:r w:rsidRPr="000D5772">
        <w:t>половине</w:t>
      </w:r>
      <w:r w:rsidR="004059C3" w:rsidRPr="000D5772">
        <w:t xml:space="preserve"> </w:t>
      </w:r>
      <w:r w:rsidRPr="000D5772">
        <w:t>ХХ</w:t>
      </w:r>
      <w:r w:rsidR="004059C3" w:rsidRPr="000D5772">
        <w:t xml:space="preserve"> </w:t>
      </w:r>
      <w:r w:rsidRPr="000D5772">
        <w:t>века</w:t>
      </w:r>
      <w:r w:rsidR="004059C3" w:rsidRPr="000D5772">
        <w:t xml:space="preserve"> </w:t>
      </w:r>
      <w:r w:rsidRPr="000D5772">
        <w:t>был</w:t>
      </w:r>
      <w:r w:rsidR="004059C3" w:rsidRPr="000D5772">
        <w:t xml:space="preserve"> </w:t>
      </w:r>
      <w:r w:rsidRPr="000D5772">
        <w:t>разработан</w:t>
      </w:r>
      <w:r w:rsidR="004059C3" w:rsidRPr="000D5772">
        <w:t xml:space="preserve"> </w:t>
      </w:r>
      <w:r w:rsidRPr="000D5772">
        <w:t>принципиально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«не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силовой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план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уничтожения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традиционных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государств»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рамках</w:t>
      </w:r>
      <w:r w:rsidR="004059C3" w:rsidRPr="000D5772">
        <w:t xml:space="preserve"> </w:t>
      </w:r>
      <w:r w:rsidRPr="000D5772">
        <w:t>Старой</w:t>
      </w:r>
      <w:r w:rsidR="004059C3" w:rsidRPr="000D5772">
        <w:t xml:space="preserve"> </w:t>
      </w:r>
      <w:r w:rsidRPr="000D5772">
        <w:t>системы</w:t>
      </w:r>
      <w:r w:rsidR="004059C3" w:rsidRPr="000D5772">
        <w:t xml:space="preserve"> </w:t>
      </w:r>
      <w:r w:rsidRPr="000D5772">
        <w:t>управления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последнего</w:t>
      </w:r>
      <w:r w:rsidR="004059C3" w:rsidRPr="000D5772">
        <w:t xml:space="preserve"> </w:t>
      </w:r>
      <w:r w:rsidRPr="000D5772">
        <w:t>этапа</w:t>
      </w:r>
      <w:r w:rsidR="004059C3" w:rsidRPr="000D5772">
        <w:t xml:space="preserve"> </w:t>
      </w:r>
      <w:r w:rsidRPr="000D5772">
        <w:t>создания</w:t>
      </w:r>
      <w:r w:rsidR="004059C3" w:rsidRPr="000D5772">
        <w:t xml:space="preserve"> </w:t>
      </w:r>
      <w:r w:rsidRPr="000D5772">
        <w:t>нужного</w:t>
      </w:r>
      <w:r w:rsidR="004059C3" w:rsidRPr="000D5772">
        <w:t xml:space="preserve"> </w:t>
      </w:r>
      <w:r w:rsidRPr="000D5772">
        <w:t>генотипа</w:t>
      </w:r>
      <w:r w:rsidR="004059C3" w:rsidRPr="000D5772">
        <w:t xml:space="preserve"> </w:t>
      </w:r>
      <w:r w:rsidR="00EB4137" w:rsidRPr="000D5772">
        <w:t>М</w:t>
      </w:r>
      <w:r w:rsidRPr="000D5772">
        <w:t>озга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запуска</w:t>
      </w:r>
      <w:r w:rsidR="004059C3" w:rsidRPr="000D5772">
        <w:t xml:space="preserve"> </w:t>
      </w:r>
      <w:r w:rsidRPr="000D5772">
        <w:t>программы</w:t>
      </w:r>
      <w:r w:rsidR="004059C3" w:rsidRPr="000D5772">
        <w:t xml:space="preserve"> </w:t>
      </w:r>
      <w:r w:rsidRPr="000D5772">
        <w:t>«Разрушительный</w:t>
      </w:r>
      <w:r w:rsidR="004059C3" w:rsidRPr="000D5772">
        <w:t xml:space="preserve"> </w:t>
      </w:r>
      <w:r w:rsidRPr="000D5772">
        <w:t>демократизм»</w:t>
      </w:r>
      <w:r w:rsidR="004059C3" w:rsidRPr="000D5772">
        <w:t xml:space="preserve"> — </w:t>
      </w:r>
      <w:r w:rsidRPr="000D5772">
        <w:t>элемента</w:t>
      </w:r>
      <w:r w:rsidR="004059C3" w:rsidRPr="000D5772">
        <w:t xml:space="preserve"> </w:t>
      </w:r>
      <w:r w:rsidRPr="000D5772">
        <w:t>воплощения</w:t>
      </w:r>
      <w:r w:rsidR="004059C3" w:rsidRPr="000D5772">
        <w:t xml:space="preserve"> </w:t>
      </w:r>
      <w:r w:rsidRPr="000D5772">
        <w:t>программы</w:t>
      </w:r>
      <w:r w:rsidR="004059C3" w:rsidRPr="000D5772">
        <w:t xml:space="preserve"> </w:t>
      </w:r>
      <w:r w:rsidRPr="000D5772">
        <w:t>«золотой</w:t>
      </w:r>
      <w:r w:rsidR="004059C3" w:rsidRPr="000D5772">
        <w:t xml:space="preserve"> </w:t>
      </w:r>
      <w:r w:rsidRPr="000D5772">
        <w:t>миллиард».</w:t>
      </w:r>
      <w:r w:rsidR="004059C3" w:rsidRPr="000D5772">
        <w:t xml:space="preserve"> </w:t>
      </w:r>
      <w:r w:rsidRPr="000D5772">
        <w:t>Впервые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истории</w:t>
      </w:r>
      <w:r w:rsidR="004059C3" w:rsidRPr="000D5772">
        <w:t xml:space="preserve"> </w:t>
      </w:r>
      <w:r w:rsidRPr="000D5772">
        <w:t>человечества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качестве</w:t>
      </w:r>
      <w:r w:rsidR="004059C3" w:rsidRPr="000D5772">
        <w:t xml:space="preserve"> </w:t>
      </w:r>
      <w:r w:rsidRPr="000D5772">
        <w:t>основного</w:t>
      </w:r>
      <w:r w:rsidR="004059C3" w:rsidRPr="000D5772">
        <w:t xml:space="preserve"> </w:t>
      </w:r>
      <w:r w:rsidRPr="000D5772">
        <w:t>инструмента</w:t>
      </w:r>
      <w:r w:rsidR="004059C3" w:rsidRPr="000D5772">
        <w:t xml:space="preserve"> </w:t>
      </w:r>
      <w:r w:rsidRPr="000D5772">
        <w:t>наступления</w:t>
      </w:r>
      <w:r w:rsidR="004059C3" w:rsidRPr="000D5772">
        <w:t xml:space="preserve"> </w:t>
      </w:r>
      <w:r w:rsidRPr="000D5772">
        <w:t>были</w:t>
      </w:r>
      <w:r w:rsidR="004059C3" w:rsidRPr="000D5772">
        <w:t xml:space="preserve"> </w:t>
      </w:r>
      <w:r w:rsidRPr="000D5772">
        <w:t>задействованы</w:t>
      </w:r>
      <w:r w:rsidR="004059C3" w:rsidRPr="000D5772">
        <w:t xml:space="preserve"> </w:t>
      </w:r>
      <w:r w:rsidRPr="000D5772">
        <w:t>манипулятивные</w:t>
      </w:r>
      <w:r w:rsidR="004059C3" w:rsidRPr="000D5772">
        <w:t xml:space="preserve"> </w:t>
      </w:r>
      <w:r w:rsidRPr="000D5772">
        <w:t>технологии.</w:t>
      </w:r>
      <w:r w:rsidR="004059C3" w:rsidRPr="000D5772">
        <w:t xml:space="preserve"> </w:t>
      </w:r>
      <w:r w:rsidRPr="000D5772">
        <w:t>Ранее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тоже</w:t>
      </w:r>
      <w:r w:rsidR="004059C3" w:rsidRPr="000D5772">
        <w:t xml:space="preserve"> </w:t>
      </w:r>
      <w:r w:rsidRPr="000D5772">
        <w:t>использовались,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исключительно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вспомогательное</w:t>
      </w:r>
      <w:r w:rsidR="004059C3" w:rsidRPr="000D5772">
        <w:t xml:space="preserve"> </w:t>
      </w:r>
      <w:r w:rsidRPr="000D5772">
        <w:t>средство.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новом</w:t>
      </w:r>
      <w:r w:rsidR="004059C3" w:rsidRPr="000D5772">
        <w:t xml:space="preserve"> </w:t>
      </w:r>
      <w:r w:rsidRPr="000D5772">
        <w:t>типе</w:t>
      </w:r>
      <w:r w:rsidR="004059C3" w:rsidRPr="000D5772">
        <w:t xml:space="preserve"> </w:t>
      </w:r>
      <w:r w:rsidRPr="000D5772">
        <w:t>войны</w:t>
      </w:r>
      <w:r w:rsidR="004059C3" w:rsidRPr="000D5772">
        <w:t xml:space="preserve"> </w:t>
      </w:r>
      <w:r w:rsidRPr="000D5772">
        <w:t>упор</w:t>
      </w:r>
      <w:r w:rsidR="004059C3" w:rsidRPr="000D5772">
        <w:t xml:space="preserve"> </w:t>
      </w:r>
      <w:r w:rsidRPr="000D5772">
        <w:t>делался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промышленные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стратегические</w:t>
      </w:r>
      <w:r w:rsidR="004059C3" w:rsidRPr="000D5772">
        <w:t xml:space="preserve"> </w:t>
      </w:r>
      <w:r w:rsidRPr="000D5772">
        <w:t>объекты,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классической</w:t>
      </w:r>
      <w:r w:rsidR="004059C3" w:rsidRPr="000D5772">
        <w:t xml:space="preserve"> </w:t>
      </w:r>
      <w:r w:rsidRPr="000D5772">
        <w:t>войне,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rPr>
          <w:rStyle w:val="--0"/>
        </w:rPr>
        <w:t>на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сознание.</w:t>
      </w:r>
      <w:r w:rsidR="004059C3" w:rsidRPr="000D5772">
        <w:t xml:space="preserve"> </w:t>
      </w:r>
      <w:bookmarkStart w:id="5" w:name="OLE_LINK12"/>
      <w:bookmarkStart w:id="6" w:name="OLE_LINK13"/>
      <w:r w:rsidRPr="000D5772">
        <w:rPr>
          <w:b/>
          <w:bCs/>
          <w:i/>
          <w:iCs/>
        </w:rPr>
        <w:t>Идеологическая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бомбардировка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сознания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заменила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традиционное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мировосприятие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потребительским</w:t>
      </w:r>
      <w:r w:rsidRPr="000D5772">
        <w:rPr>
          <w:b/>
          <w:bCs/>
        </w:rPr>
        <w:t>.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основе</w:t>
      </w:r>
      <w:r w:rsidR="004059C3" w:rsidRPr="000D5772">
        <w:t xml:space="preserve"> </w:t>
      </w:r>
      <w:r w:rsidRPr="000D5772">
        <w:t>чужой</w:t>
      </w:r>
      <w:r w:rsidR="004059C3" w:rsidRPr="000D5772">
        <w:t xml:space="preserve"> </w:t>
      </w:r>
      <w:r w:rsidR="00EB4137" w:rsidRPr="000D5772">
        <w:rPr>
          <w:b/>
          <w:noProof/>
          <w:szCs w:val="28"/>
        </w:rPr>
        <w:drawing>
          <wp:anchor distT="0" distB="0" distL="114300" distR="114300" simplePos="0" relativeHeight="251667456" behindDoc="1" locked="0" layoutInCell="1" allowOverlap="1" wp14:anchorId="2660499D" wp14:editId="451BB6EB">
            <wp:simplePos x="0" y="0"/>
            <wp:positionH relativeFrom="column">
              <wp:posOffset>19205</wp:posOffset>
            </wp:positionH>
            <wp:positionV relativeFrom="paragraph">
              <wp:posOffset>5401025</wp:posOffset>
            </wp:positionV>
            <wp:extent cx="3352800" cy="2407285"/>
            <wp:effectExtent l="0" t="0" r="0" b="5715"/>
            <wp:wrapTight wrapText="bothSides">
              <wp:wrapPolygon edited="0">
                <wp:start x="0" y="0"/>
                <wp:lineTo x="0" y="21537"/>
                <wp:lineTo x="21518" y="21537"/>
                <wp:lineTo x="2151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772">
        <w:t>мировоззренческой</w:t>
      </w:r>
      <w:r w:rsidR="004059C3" w:rsidRPr="000D5772">
        <w:t xml:space="preserve"> </w:t>
      </w:r>
      <w:r w:rsidRPr="000D5772">
        <w:t>базы</w:t>
      </w:r>
      <w:r w:rsidR="004059C3" w:rsidRPr="000D5772">
        <w:t xml:space="preserve"> </w:t>
      </w:r>
      <w:r w:rsidRPr="000D5772">
        <w:t>создавался</w:t>
      </w:r>
      <w:r w:rsidR="004059C3" w:rsidRPr="000D5772">
        <w:t xml:space="preserve"> </w:t>
      </w:r>
      <w:r w:rsidRPr="000D5772">
        <w:t>светлый</w:t>
      </w:r>
      <w:r w:rsidR="004059C3" w:rsidRPr="000D5772">
        <w:t xml:space="preserve"> </w:t>
      </w:r>
      <w:r w:rsidRPr="000D5772">
        <w:t>миф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потребительском</w:t>
      </w:r>
      <w:r w:rsidR="004059C3" w:rsidRPr="000D5772">
        <w:t xml:space="preserve"> </w:t>
      </w:r>
      <w:r w:rsidRPr="000D5772">
        <w:t>обществе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="00EB4137" w:rsidRPr="000D5772">
        <w:t>тёмный</w:t>
      </w:r>
      <w:r w:rsidR="004059C3" w:rsidRPr="000D5772">
        <w:t xml:space="preserve"> — </w:t>
      </w:r>
      <w:r w:rsidRPr="000D5772">
        <w:t>о</w:t>
      </w:r>
      <w:r w:rsidR="004059C3" w:rsidRPr="000D5772">
        <w:t xml:space="preserve"> </w:t>
      </w:r>
      <w:r w:rsidRPr="000D5772">
        <w:t>традиционном.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государственном</w:t>
      </w:r>
      <w:r w:rsidR="004059C3" w:rsidRPr="000D5772">
        <w:t xml:space="preserve"> </w:t>
      </w:r>
      <w:r w:rsidRPr="000D5772">
        <w:t>организме</w:t>
      </w:r>
      <w:r w:rsidR="004059C3" w:rsidRPr="000D5772">
        <w:t xml:space="preserve"> </w:t>
      </w:r>
      <w:r w:rsidRPr="000D5772">
        <w:t>после</w:t>
      </w:r>
      <w:r w:rsidR="004059C3" w:rsidRPr="000D5772">
        <w:t xml:space="preserve"> </w:t>
      </w:r>
      <w:r w:rsidRPr="000D5772">
        <w:t>таких</w:t>
      </w:r>
      <w:r w:rsidR="004059C3" w:rsidRPr="000D5772">
        <w:t xml:space="preserve"> </w:t>
      </w:r>
      <w:r w:rsidRPr="000D5772">
        <w:t>идеологических</w:t>
      </w:r>
      <w:r w:rsidR="004059C3" w:rsidRPr="000D5772">
        <w:t xml:space="preserve"> </w:t>
      </w:r>
      <w:r w:rsidRPr="000D5772">
        <w:t>бомбардировок</w:t>
      </w:r>
      <w:r w:rsidR="004059C3" w:rsidRPr="000D5772">
        <w:t xml:space="preserve"> </w:t>
      </w:r>
      <w:r w:rsidRPr="000D5772">
        <w:t>возникали</w:t>
      </w:r>
      <w:r w:rsidR="004059C3" w:rsidRPr="000D5772">
        <w:t xml:space="preserve"> </w:t>
      </w:r>
      <w:r w:rsidRPr="000D5772">
        <w:t>глубокие</w:t>
      </w:r>
      <w:r w:rsidR="004059C3" w:rsidRPr="000D5772">
        <w:t xml:space="preserve"> </w:t>
      </w:r>
      <w:r w:rsidRPr="000D5772">
        <w:t>трещины,</w:t>
      </w:r>
      <w:r w:rsidR="004059C3" w:rsidRPr="000D5772">
        <w:t xml:space="preserve"> </w:t>
      </w:r>
      <w:r w:rsidRPr="000D5772">
        <w:t>куда</w:t>
      </w:r>
      <w:r w:rsidR="004059C3" w:rsidRPr="000D5772">
        <w:t xml:space="preserve"> </w:t>
      </w:r>
      <w:r w:rsidRPr="000D5772">
        <w:t>стали</w:t>
      </w:r>
      <w:r w:rsidR="004059C3" w:rsidRPr="000D5772">
        <w:t xml:space="preserve"> </w:t>
      </w:r>
      <w:r w:rsidRPr="000D5772">
        <w:t>забивать</w:t>
      </w:r>
      <w:r w:rsidR="004059C3" w:rsidRPr="000D5772">
        <w:t xml:space="preserve"> </w:t>
      </w:r>
      <w:r w:rsidRPr="000D5772">
        <w:t>различные</w:t>
      </w:r>
      <w:r w:rsidR="004059C3" w:rsidRPr="000D5772">
        <w:t xml:space="preserve"> </w:t>
      </w:r>
      <w:r w:rsidRPr="000D5772">
        <w:t>«клинья»</w:t>
      </w:r>
      <w:r w:rsidR="004059C3" w:rsidRPr="000D5772">
        <w:t xml:space="preserve"> — </w:t>
      </w:r>
      <w:r w:rsidRPr="000D5772">
        <w:t>от</w:t>
      </w:r>
      <w:r w:rsidR="004059C3" w:rsidRPr="000D5772">
        <w:t xml:space="preserve"> </w:t>
      </w:r>
      <w:r w:rsidRPr="000D5772">
        <w:t>преклонения</w:t>
      </w:r>
      <w:r w:rsidR="004059C3" w:rsidRPr="000D5772">
        <w:t xml:space="preserve"> </w:t>
      </w:r>
      <w:r w:rsidRPr="000D5772">
        <w:t>перед</w:t>
      </w:r>
      <w:r w:rsidR="004059C3" w:rsidRPr="000D5772">
        <w:t xml:space="preserve"> </w:t>
      </w:r>
      <w:r w:rsidRPr="000D5772">
        <w:t>потребительским</w:t>
      </w:r>
      <w:r w:rsidR="004059C3" w:rsidRPr="000D5772">
        <w:t xml:space="preserve"> </w:t>
      </w:r>
      <w:r w:rsidRPr="000D5772">
        <w:t>образом</w:t>
      </w:r>
      <w:r w:rsidR="004059C3" w:rsidRPr="000D5772">
        <w:t xml:space="preserve"> </w:t>
      </w:r>
      <w:r w:rsidRPr="000D5772">
        <w:t>жизни</w:t>
      </w:r>
      <w:r w:rsidR="004059C3" w:rsidRPr="000D5772">
        <w:t xml:space="preserve"> </w:t>
      </w:r>
      <w:r w:rsidRPr="000D5772">
        <w:t>до</w:t>
      </w:r>
      <w:r w:rsidR="004059C3" w:rsidRPr="000D5772">
        <w:t xml:space="preserve"> </w:t>
      </w:r>
      <w:r w:rsidRPr="000D5772">
        <w:t>безнравственности.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</w:t>
      </w:r>
      <w:r w:rsidR="004059C3" w:rsidRPr="000D5772">
        <w:t xml:space="preserve"> </w:t>
      </w:r>
      <w:r w:rsidRPr="000D5772">
        <w:t>структура</w:t>
      </w:r>
      <w:r w:rsidR="004059C3" w:rsidRPr="000D5772">
        <w:t xml:space="preserve"> </w:t>
      </w:r>
      <w:r w:rsidRPr="000D5772">
        <w:t>страны</w:t>
      </w:r>
      <w:r w:rsidR="004059C3" w:rsidRPr="000D5772">
        <w:t xml:space="preserve"> </w:t>
      </w:r>
      <w:r w:rsidRPr="000D5772">
        <w:t>начинала</w:t>
      </w:r>
      <w:r w:rsidR="004059C3" w:rsidRPr="000D5772">
        <w:t xml:space="preserve"> </w:t>
      </w:r>
      <w:r w:rsidRPr="000D5772">
        <w:t>разваливаться.</w:t>
      </w:r>
      <w:r w:rsidR="004059C3" w:rsidRPr="000D5772">
        <w:t xml:space="preserve"> </w:t>
      </w:r>
      <w:r w:rsidRPr="000D5772">
        <w:t>Никто</w:t>
      </w:r>
      <w:r w:rsidR="004059C3" w:rsidRPr="000D5772">
        <w:t xml:space="preserve"> </w:t>
      </w:r>
      <w:r w:rsidRPr="000D5772">
        <w:t>толком</w:t>
      </w:r>
      <w:r w:rsidR="004059C3" w:rsidRPr="000D5772">
        <w:t xml:space="preserve"> </w:t>
      </w:r>
      <w:r w:rsidRPr="000D5772">
        <w:rPr>
          <w:rStyle w:val="--0"/>
        </w:rPr>
        <w:t>ничего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понимал</w:t>
      </w:r>
      <w:r w:rsidRPr="000D5772">
        <w:t>,</w:t>
      </w:r>
      <w:r w:rsidR="004059C3" w:rsidRPr="000D5772">
        <w:t xml:space="preserve"> </w:t>
      </w:r>
      <w:r w:rsidRPr="000D5772">
        <w:t>потому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одно</w:t>
      </w:r>
      <w:r w:rsidR="004059C3" w:rsidRPr="000D5772">
        <w:t xml:space="preserve"> </w:t>
      </w:r>
      <w:r w:rsidRPr="000D5772">
        <w:t>правительство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охватывало</w:t>
      </w:r>
      <w:r w:rsidR="00EB4137" w:rsidRPr="000D5772">
        <w:t xml:space="preserve"> контролем</w:t>
      </w:r>
      <w:r w:rsidR="004059C3" w:rsidRPr="000D5772">
        <w:t xml:space="preserve"> </w:t>
      </w:r>
      <w:r w:rsidRPr="000D5772">
        <w:t>весь</w:t>
      </w:r>
      <w:r w:rsidR="004059C3" w:rsidRPr="000D5772">
        <w:t xml:space="preserve"> </w:t>
      </w:r>
      <w:r w:rsidRPr="000D5772">
        <w:t>объ</w:t>
      </w:r>
      <w:r w:rsidR="00EB4137" w:rsidRPr="000D5772">
        <w:t>ё</w:t>
      </w:r>
      <w:r w:rsidRPr="000D5772">
        <w:t>м</w:t>
      </w:r>
      <w:r w:rsidR="004059C3" w:rsidRPr="000D5772">
        <w:t xml:space="preserve"> </w:t>
      </w:r>
      <w:r w:rsidRPr="000D5772">
        <w:t>ситуации.</w:t>
      </w:r>
      <w:r w:rsidR="004059C3" w:rsidRPr="000D5772">
        <w:t xml:space="preserve"> </w:t>
      </w:r>
      <w:r w:rsidRPr="000D5772">
        <w:t>Начавшиеся</w:t>
      </w:r>
      <w:r w:rsidR="004059C3" w:rsidRPr="000D5772">
        <w:t xml:space="preserve"> </w:t>
      </w:r>
      <w:r w:rsidRPr="000D5772">
        <w:t>процессы</w:t>
      </w:r>
      <w:r w:rsidR="004059C3" w:rsidRPr="000D5772">
        <w:t xml:space="preserve"> </w:t>
      </w:r>
      <w:r w:rsidRPr="000D5772">
        <w:t>воспринимались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стихийные.</w:t>
      </w:r>
      <w:r w:rsidR="004059C3" w:rsidRPr="000D5772">
        <w:t xml:space="preserve"> </w:t>
      </w:r>
      <w:r w:rsidRPr="000D5772">
        <w:t>Советские</w:t>
      </w:r>
      <w:r w:rsidR="004059C3" w:rsidRPr="000D5772">
        <w:t xml:space="preserve"> </w:t>
      </w:r>
      <w:r w:rsidRPr="000D5772">
        <w:t>творцы</w:t>
      </w:r>
      <w:r w:rsidR="004059C3" w:rsidRPr="000D5772">
        <w:t xml:space="preserve"> </w:t>
      </w:r>
      <w:r w:rsidRPr="000D5772">
        <w:t>вчера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либеральные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имели</w:t>
      </w:r>
      <w:r w:rsidR="004059C3" w:rsidRPr="000D5772">
        <w:t xml:space="preserve"> </w:t>
      </w:r>
      <w:r w:rsidRPr="000D5772">
        <w:t>цели</w:t>
      </w:r>
      <w:r w:rsidR="004059C3" w:rsidRPr="000D5772">
        <w:t xml:space="preserve"> </w:t>
      </w:r>
      <w:r w:rsidRPr="000D5772">
        <w:t>создавать</w:t>
      </w:r>
      <w:r w:rsidR="004059C3" w:rsidRPr="000D5772">
        <w:t xml:space="preserve"> </w:t>
      </w:r>
      <w:r w:rsidRPr="000D5772">
        <w:t>потребительское</w:t>
      </w:r>
      <w:r w:rsidR="004059C3" w:rsidRPr="000D5772">
        <w:t xml:space="preserve"> </w:t>
      </w:r>
      <w:r w:rsidRPr="000D5772">
        <w:t>общество,</w:t>
      </w:r>
      <w:r w:rsidR="004059C3" w:rsidRPr="000D5772">
        <w:t xml:space="preserve"> </w:t>
      </w:r>
      <w:r w:rsidRPr="000D5772">
        <w:rPr>
          <w:b/>
          <w:bCs/>
          <w:i/>
          <w:iCs/>
        </w:rPr>
        <w:t>но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именно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они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его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создали</w:t>
      </w:r>
      <w:r w:rsidRPr="000D5772">
        <w:rPr>
          <w:i/>
          <w:iCs/>
        </w:rPr>
        <w:t>.</w:t>
      </w:r>
      <w:r w:rsidR="004059C3" w:rsidRPr="000D5772">
        <w:t xml:space="preserve"> </w:t>
      </w:r>
      <w:r w:rsidRPr="000D5772">
        <w:t>Люди,</w:t>
      </w:r>
      <w:r w:rsidR="004059C3" w:rsidRPr="000D5772">
        <w:t xml:space="preserve"> </w:t>
      </w:r>
      <w:r w:rsidRPr="000D5772">
        <w:t>выросшие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="00EB4137" w:rsidRPr="000D5772">
        <w:rPr>
          <w:b/>
          <w:noProof/>
          <w:szCs w:val="28"/>
        </w:rPr>
        <w:lastRenderedPageBreak/>
        <w:drawing>
          <wp:anchor distT="0" distB="0" distL="114300" distR="114300" simplePos="0" relativeHeight="251669504" behindDoc="1" locked="0" layoutInCell="1" allowOverlap="1" wp14:anchorId="2F8AA89F" wp14:editId="2787D919">
            <wp:simplePos x="0" y="0"/>
            <wp:positionH relativeFrom="column">
              <wp:posOffset>0</wp:posOffset>
            </wp:positionH>
            <wp:positionV relativeFrom="paragraph">
              <wp:posOffset>64459</wp:posOffset>
            </wp:positionV>
            <wp:extent cx="2438400" cy="2717800"/>
            <wp:effectExtent l="0" t="0" r="0" b="0"/>
            <wp:wrapTight wrapText="bothSides">
              <wp:wrapPolygon edited="0">
                <wp:start x="0" y="0"/>
                <wp:lineTo x="0" y="21499"/>
                <wp:lineTo x="21488" y="21499"/>
                <wp:lineTo x="21488" y="0"/>
                <wp:lineTo x="0" y="0"/>
              </wp:wrapPolygon>
            </wp:wrapTight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772">
        <w:t>их</w:t>
      </w:r>
      <w:r w:rsidR="004059C3" w:rsidRPr="000D5772">
        <w:t xml:space="preserve"> </w:t>
      </w:r>
      <w:r w:rsidRPr="000D5772">
        <w:t>книгах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фильмах,</w:t>
      </w:r>
      <w:r w:rsidR="004059C3" w:rsidRPr="000D5772">
        <w:t xml:space="preserve"> </w:t>
      </w:r>
      <w:r w:rsidRPr="000D5772">
        <w:t>стали</w:t>
      </w:r>
      <w:r w:rsidR="004059C3" w:rsidRPr="000D5772">
        <w:t xml:space="preserve"> </w:t>
      </w:r>
      <w:r w:rsidRPr="000D5772">
        <w:t>атеистами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«верующими</w:t>
      </w:r>
      <w:r w:rsidR="004059C3" w:rsidRPr="000D5772">
        <w:t xml:space="preserve"> </w:t>
      </w:r>
      <w:r w:rsidRPr="000D5772">
        <w:t>материалистами»</w:t>
      </w:r>
      <w:r w:rsidR="004059C3" w:rsidRPr="000D5772">
        <w:t xml:space="preserve"> </w:t>
      </w:r>
      <w:r w:rsidRPr="000D5772">
        <w:rPr>
          <w:b/>
          <w:bCs/>
          <w:i/>
          <w:iCs/>
        </w:rPr>
        <w:t>не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употребления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колбасы,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употребления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информации</w:t>
      </w:r>
      <w:r w:rsidRPr="000D5772">
        <w:t>.</w:t>
      </w:r>
      <w:r w:rsidR="004059C3" w:rsidRPr="000D5772">
        <w:t xml:space="preserve"> </w:t>
      </w:r>
      <w:r w:rsidRPr="000D5772">
        <w:t>Какого</w:t>
      </w:r>
      <w:r w:rsidR="004059C3" w:rsidRPr="000D5772">
        <w:t xml:space="preserve"> </w:t>
      </w:r>
      <w:r w:rsidRPr="000D5772">
        <w:t>качества</w:t>
      </w:r>
      <w:r w:rsidR="004059C3" w:rsidRPr="000D5772">
        <w:t xml:space="preserve"> </w:t>
      </w:r>
      <w:r w:rsidRPr="000D5772">
        <w:t>была</w:t>
      </w:r>
      <w:r w:rsidR="004059C3" w:rsidRPr="000D5772">
        <w:t xml:space="preserve"> </w:t>
      </w:r>
      <w:r w:rsidRPr="000D5772">
        <w:t>продукция,</w:t>
      </w:r>
      <w:r w:rsidR="004059C3" w:rsidRPr="000D5772">
        <w:t xml:space="preserve"> </w:t>
      </w:r>
      <w:r w:rsidRPr="000D5772">
        <w:t>такого</w:t>
      </w:r>
      <w:r w:rsidR="004059C3" w:rsidRPr="000D5772">
        <w:t xml:space="preserve"> </w:t>
      </w:r>
      <w:r w:rsidRPr="000D5772">
        <w:t>качества</w:t>
      </w:r>
      <w:r w:rsidR="004059C3" w:rsidRPr="000D5772">
        <w:t xml:space="preserve"> </w:t>
      </w:r>
      <w:r w:rsidRPr="000D5772">
        <w:t>становились</w:t>
      </w:r>
      <w:r w:rsidR="004059C3" w:rsidRPr="000D5772">
        <w:t xml:space="preserve"> </w:t>
      </w:r>
      <w:r w:rsidRPr="000D5772">
        <w:t>потребляющие</w:t>
      </w:r>
      <w:r w:rsidR="004059C3" w:rsidRPr="000D5772">
        <w:t xml:space="preserve"> </w:t>
      </w:r>
      <w:r w:rsidRPr="000D5772">
        <w:t>е</w:t>
      </w:r>
      <w:r w:rsidR="00A46358" w:rsidRPr="000D5772">
        <w:t>ё</w:t>
      </w:r>
      <w:r w:rsidR="004059C3" w:rsidRPr="000D5772">
        <w:t xml:space="preserve"> </w:t>
      </w:r>
      <w:r w:rsidRPr="000D5772">
        <w:t>люди.</w:t>
      </w:r>
      <w:bookmarkEnd w:id="5"/>
      <w:bookmarkEnd w:id="6"/>
      <w:r w:rsidR="004059C3" w:rsidRPr="000D5772">
        <w:t xml:space="preserve"> </w:t>
      </w:r>
      <w:r w:rsidRPr="000D5772">
        <w:t>Забавно</w:t>
      </w:r>
      <w:r w:rsidR="004059C3" w:rsidRPr="000D5772">
        <w:t xml:space="preserve"> </w:t>
      </w:r>
      <w:r w:rsidRPr="000D5772">
        <w:t>видеть,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состарившиеся</w:t>
      </w:r>
      <w:r w:rsidR="004059C3" w:rsidRPr="000D5772">
        <w:t xml:space="preserve"> </w:t>
      </w:r>
      <w:r w:rsidRPr="000D5772">
        <w:t>творцы</w:t>
      </w:r>
      <w:r w:rsidR="004059C3" w:rsidRPr="000D5772">
        <w:t xml:space="preserve"> </w:t>
      </w:r>
      <w:r w:rsidRPr="000D5772">
        <w:t>сетуют:</w:t>
      </w:r>
      <w:r w:rsidR="004059C3" w:rsidRPr="000D5772">
        <w:t xml:space="preserve"> </w:t>
      </w:r>
      <w:r w:rsidRPr="000D5772">
        <w:rPr>
          <w:b/>
          <w:bCs/>
          <w:i/>
          <w:iCs/>
        </w:rPr>
        <w:t>новое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поколение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нас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обижает</w:t>
      </w:r>
      <w:r w:rsidRPr="000D5772">
        <w:rPr>
          <w:i/>
          <w:iCs/>
        </w:rPr>
        <w:t>.</w:t>
      </w:r>
      <w:r w:rsidR="004059C3" w:rsidRPr="000D5772">
        <w:t xml:space="preserve"> </w:t>
      </w:r>
      <w:r w:rsidRPr="000D5772">
        <w:t>Комичность</w:t>
      </w:r>
      <w:r w:rsidR="004059C3" w:rsidRPr="000D5772">
        <w:t xml:space="preserve"> </w:t>
      </w:r>
      <w:r w:rsidRPr="000D5772">
        <w:t>ситуации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том,</w:t>
      </w:r>
      <w:r w:rsidR="004059C3" w:rsidRPr="000D5772">
        <w:t xml:space="preserve"> </w:t>
      </w:r>
      <w:r w:rsidRPr="000D5772">
        <w:t>что</w:t>
      </w:r>
      <w:r w:rsidR="00A46358" w:rsidRPr="000D5772">
        <w:t xml:space="preserve"> в своё время</w:t>
      </w:r>
      <w:r w:rsidR="004059C3" w:rsidRPr="000D5772">
        <w:t xml:space="preserve"> </w:t>
      </w:r>
      <w:r w:rsidRPr="000D5772">
        <w:rPr>
          <w:rStyle w:val="--0"/>
        </w:rPr>
        <w:t>они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сами</w:t>
      </w:r>
      <w:r w:rsidR="004059C3" w:rsidRPr="000D5772">
        <w:t xml:space="preserve"> </w:t>
      </w:r>
      <w:r w:rsidRPr="000D5772">
        <w:t>своим</w:t>
      </w:r>
      <w:r w:rsidR="004059C3" w:rsidRPr="000D5772">
        <w:t xml:space="preserve"> </w:t>
      </w:r>
      <w:r w:rsidRPr="000D5772">
        <w:t>творчеством</w:t>
      </w:r>
      <w:r w:rsidR="004059C3" w:rsidRPr="000D5772">
        <w:t xml:space="preserve"> </w:t>
      </w:r>
      <w:r w:rsidRPr="000D5772">
        <w:t>навязали</w:t>
      </w:r>
      <w:r w:rsidR="004059C3" w:rsidRPr="000D5772">
        <w:t xml:space="preserve"> </w:t>
      </w:r>
      <w:r w:rsidRPr="000D5772">
        <w:t>людям</w:t>
      </w:r>
      <w:r w:rsidR="004059C3" w:rsidRPr="000D5772">
        <w:t xml:space="preserve"> </w:t>
      </w:r>
      <w:r w:rsidRPr="000D5772">
        <w:t>ту</w:t>
      </w:r>
      <w:r w:rsidR="004059C3" w:rsidRPr="000D5772">
        <w:t xml:space="preserve"> </w:t>
      </w:r>
      <w:r w:rsidRPr="000D5772">
        <w:t>модель</w:t>
      </w:r>
      <w:r w:rsidR="004059C3" w:rsidRPr="000D5772">
        <w:t xml:space="preserve"> </w:t>
      </w:r>
      <w:r w:rsidRPr="000D5772">
        <w:t>поведения,</w:t>
      </w:r>
      <w:r w:rsidR="004059C3" w:rsidRPr="000D5772">
        <w:t xml:space="preserve"> </w:t>
      </w:r>
      <w:r w:rsidRPr="000D5772">
        <w:t>которой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недовольны.</w:t>
      </w:r>
      <w:r w:rsidR="004059C3" w:rsidRPr="000D5772">
        <w:t xml:space="preserve"> </w:t>
      </w:r>
      <w:r w:rsidRPr="000D5772">
        <w:t>Творческие</w:t>
      </w:r>
      <w:r w:rsidR="004059C3" w:rsidRPr="000D5772">
        <w:t xml:space="preserve"> </w:t>
      </w:r>
      <w:r w:rsidRPr="000D5772">
        <w:t>люди</w:t>
      </w:r>
      <w:r w:rsidR="004059C3" w:rsidRPr="000D5772">
        <w:t xml:space="preserve"> </w:t>
      </w:r>
      <w:r w:rsidRPr="000D5772">
        <w:t>искренне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понимают,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плевали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колодец.</w:t>
      </w:r>
      <w:r w:rsidR="004059C3" w:rsidRPr="000D5772">
        <w:t xml:space="preserve"> </w:t>
      </w:r>
      <w:r w:rsidRPr="000D5772">
        <w:t>Теперь</w:t>
      </w:r>
      <w:r w:rsidR="004059C3" w:rsidRPr="000D5772">
        <w:t xml:space="preserve"> </w:t>
      </w:r>
      <w:r w:rsidRPr="000D5772">
        <w:t>пришла</w:t>
      </w:r>
      <w:r w:rsidR="004059C3" w:rsidRPr="000D5772">
        <w:t xml:space="preserve"> </w:t>
      </w:r>
      <w:r w:rsidRPr="000D5772">
        <w:t>пора</w:t>
      </w:r>
      <w:r w:rsidR="004059C3" w:rsidRPr="000D5772">
        <w:t xml:space="preserve"> </w:t>
      </w:r>
      <w:r w:rsidRPr="000D5772">
        <w:t>пить</w:t>
      </w:r>
      <w:r w:rsidR="004059C3" w:rsidRPr="000D5772">
        <w:t xml:space="preserve"> </w:t>
      </w:r>
      <w:r w:rsidRPr="000D5772">
        <w:t>воду,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— </w:t>
      </w:r>
      <w:r w:rsidRPr="000D5772">
        <w:t>морщатся…</w:t>
      </w:r>
      <w:r w:rsidR="004059C3" w:rsidRPr="000D5772">
        <w:t xml:space="preserve"> </w:t>
      </w:r>
      <w:r w:rsidRPr="000D5772">
        <w:t>Творцам</w:t>
      </w:r>
      <w:r w:rsidR="004059C3" w:rsidRPr="000D5772">
        <w:t xml:space="preserve"> </w:t>
      </w:r>
      <w:r w:rsidRPr="000D5772">
        <w:t>казалось</w:t>
      </w:r>
      <w:r w:rsidR="0053224D" w:rsidRPr="000D5772">
        <w:t xml:space="preserve"> —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просто</w:t>
      </w:r>
      <w:r w:rsidR="004059C3" w:rsidRPr="000D5772">
        <w:t xml:space="preserve"> </w:t>
      </w:r>
      <w:r w:rsidRPr="000D5772">
        <w:t>творят,</w:t>
      </w:r>
      <w:r w:rsidR="004059C3" w:rsidRPr="000D5772">
        <w:t xml:space="preserve"> </w:t>
      </w:r>
      <w:r w:rsidRPr="000D5772">
        <w:t>пишут</w:t>
      </w:r>
      <w:r w:rsidR="004059C3" w:rsidRPr="000D5772">
        <w:t xml:space="preserve"> </w:t>
      </w:r>
      <w:r w:rsidRPr="000D5772">
        <w:t>книги,</w:t>
      </w:r>
      <w:r w:rsidR="004059C3" w:rsidRPr="000D5772">
        <w:t xml:space="preserve"> </w:t>
      </w:r>
      <w:r w:rsidRPr="000D5772">
        <w:t>снимают</w:t>
      </w:r>
      <w:r w:rsidR="004059C3" w:rsidRPr="000D5772">
        <w:t xml:space="preserve"> </w:t>
      </w:r>
      <w:r w:rsidRPr="000D5772">
        <w:t>фильмы,</w:t>
      </w:r>
      <w:r w:rsidR="004059C3" w:rsidRPr="000D5772">
        <w:t xml:space="preserve"> </w:t>
      </w:r>
      <w:r w:rsidRPr="000D5772">
        <w:t>сочиняют</w:t>
      </w:r>
      <w:r w:rsidR="004059C3" w:rsidRPr="000D5772">
        <w:t xml:space="preserve"> </w:t>
      </w:r>
      <w:r w:rsidRPr="000D5772">
        <w:t>песни,</w:t>
      </w:r>
      <w:r w:rsidR="004059C3" w:rsidRPr="000D5772">
        <w:t xml:space="preserve"> </w:t>
      </w:r>
      <w:r w:rsidRPr="000D5772">
        <w:t>через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выражают</w:t>
      </w:r>
      <w:r w:rsidR="004059C3" w:rsidRPr="000D5772">
        <w:t xml:space="preserve"> </w:t>
      </w:r>
      <w:r w:rsidRPr="000D5772">
        <w:t>себя.</w:t>
      </w:r>
      <w:r w:rsidR="004059C3" w:rsidRPr="000D5772">
        <w:t xml:space="preserve"> </w:t>
      </w:r>
      <w:r w:rsidRPr="000D5772">
        <w:t>Поднимались</w:t>
      </w:r>
      <w:r w:rsidR="004059C3" w:rsidRPr="000D5772">
        <w:t xml:space="preserve"> </w:t>
      </w:r>
      <w:r w:rsidRPr="000D5772">
        <w:t>человеческие</w:t>
      </w:r>
      <w:r w:rsidR="004059C3" w:rsidRPr="000D5772">
        <w:t xml:space="preserve"> </w:t>
      </w:r>
      <w:r w:rsidRPr="000D5772">
        <w:t>темы</w:t>
      </w:r>
      <w:r w:rsidR="004059C3" w:rsidRPr="000D5772">
        <w:t xml:space="preserve"> </w:t>
      </w:r>
      <w:r w:rsidRPr="000D5772">
        <w:t>про</w:t>
      </w:r>
      <w:r w:rsidR="004059C3" w:rsidRPr="000D5772">
        <w:t xml:space="preserve"> </w:t>
      </w:r>
      <w:r w:rsidRPr="000D5772">
        <w:t>любовь,</w:t>
      </w:r>
      <w:r w:rsidR="004059C3" w:rsidRPr="000D5772">
        <w:t xml:space="preserve"> </w:t>
      </w:r>
      <w:r w:rsidRPr="000D5772">
        <w:t>подлость,</w:t>
      </w:r>
      <w:r w:rsidR="004059C3" w:rsidRPr="000D5772">
        <w:t xml:space="preserve"> </w:t>
      </w:r>
      <w:r w:rsidRPr="000D5772">
        <w:t>честь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прочее.</w:t>
      </w:r>
      <w:r w:rsidR="004059C3" w:rsidRPr="000D5772">
        <w:t xml:space="preserve"> </w:t>
      </w:r>
      <w:r w:rsidRPr="000D5772">
        <w:t>Некоторые</w:t>
      </w:r>
      <w:r w:rsidR="004059C3" w:rsidRPr="000D5772">
        <w:t xml:space="preserve"> </w:t>
      </w:r>
      <w:r w:rsidRPr="000D5772">
        <w:t>мечтали</w:t>
      </w:r>
      <w:r w:rsidR="004059C3" w:rsidRPr="000D5772">
        <w:t xml:space="preserve"> </w:t>
      </w:r>
      <w:r w:rsidRPr="000D5772">
        <w:t>сделать</w:t>
      </w:r>
      <w:r w:rsidR="004059C3" w:rsidRPr="000D5772">
        <w:t xml:space="preserve"> </w:t>
      </w:r>
      <w:r w:rsidRPr="000D5772">
        <w:t>общество</w:t>
      </w:r>
      <w:r w:rsidR="004059C3" w:rsidRPr="000D5772">
        <w:t xml:space="preserve"> </w:t>
      </w:r>
      <w:r w:rsidRPr="000D5772">
        <w:t>лучше,</w:t>
      </w:r>
      <w:r w:rsidR="004059C3" w:rsidRPr="000D5772">
        <w:t xml:space="preserve"> </w:t>
      </w:r>
      <w:r w:rsidRPr="000D5772">
        <w:t>другие</w:t>
      </w:r>
      <w:r w:rsidR="004059C3" w:rsidRPr="000D5772">
        <w:t xml:space="preserve"> </w:t>
      </w:r>
      <w:r w:rsidRPr="000D5772">
        <w:t>просто</w:t>
      </w:r>
      <w:r w:rsidR="004059C3" w:rsidRPr="000D5772">
        <w:t xml:space="preserve"> </w:t>
      </w:r>
      <w:r w:rsidRPr="000D5772">
        <w:t>за</w:t>
      </w:r>
      <w:r w:rsidR="004059C3" w:rsidRPr="000D5772">
        <w:t xml:space="preserve"> </w:t>
      </w:r>
      <w:r w:rsidRPr="000D5772">
        <w:t>славой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деньгами</w:t>
      </w:r>
      <w:r w:rsidR="004059C3" w:rsidRPr="000D5772">
        <w:t xml:space="preserve"> </w:t>
      </w:r>
      <w:r w:rsidRPr="000D5772">
        <w:t>гнались.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они,</w:t>
      </w:r>
      <w:r w:rsidR="004059C3" w:rsidRPr="000D5772">
        <w:t xml:space="preserve"> </w:t>
      </w:r>
      <w:r w:rsidRPr="000D5772">
        <w:t>помимо</w:t>
      </w:r>
      <w:r w:rsidR="004059C3" w:rsidRPr="000D5772">
        <w:t xml:space="preserve"> </w:t>
      </w:r>
      <w:r w:rsidRPr="000D5772">
        <w:t>воли,</w:t>
      </w:r>
      <w:r w:rsidR="004059C3" w:rsidRPr="000D5772">
        <w:t xml:space="preserve"> </w:t>
      </w:r>
      <w:r w:rsidRPr="000D5772">
        <w:t>вшивали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ткань</w:t>
      </w:r>
      <w:r w:rsidR="004059C3" w:rsidRPr="000D5772">
        <w:t xml:space="preserve"> </w:t>
      </w:r>
      <w:r w:rsidRPr="000D5772">
        <w:t>своих</w:t>
      </w:r>
      <w:r w:rsidR="004059C3" w:rsidRPr="000D5772">
        <w:t xml:space="preserve"> </w:t>
      </w:r>
      <w:r w:rsidRPr="000D5772">
        <w:t>произведений</w:t>
      </w:r>
      <w:r w:rsidR="004059C3" w:rsidRPr="000D5772">
        <w:t xml:space="preserve"> </w:t>
      </w:r>
      <w:r w:rsidRPr="000D5772">
        <w:t>штрихи,</w:t>
      </w:r>
      <w:r w:rsidR="004059C3" w:rsidRPr="000D5772">
        <w:t xml:space="preserve"> </w:t>
      </w:r>
      <w:r w:rsidRPr="000D5772">
        <w:t>образующие</w:t>
      </w:r>
      <w:r w:rsidR="004059C3" w:rsidRPr="000D5772">
        <w:t xml:space="preserve"> </w:t>
      </w:r>
      <w:r w:rsidRPr="000D5772">
        <w:t>картину</w:t>
      </w:r>
      <w:r w:rsidR="004059C3" w:rsidRPr="000D5772">
        <w:t xml:space="preserve"> </w:t>
      </w:r>
      <w:r w:rsidRPr="000D5772">
        <w:t>второго</w:t>
      </w:r>
      <w:r w:rsidR="004059C3" w:rsidRPr="000D5772">
        <w:t xml:space="preserve"> </w:t>
      </w:r>
      <w:r w:rsidRPr="000D5772">
        <w:t>плана,</w:t>
      </w:r>
      <w:r w:rsidR="004059C3" w:rsidRPr="000D5772">
        <w:t xml:space="preserve"> </w:t>
      </w:r>
      <w:r w:rsidRPr="000D5772">
        <w:rPr>
          <w:rStyle w:val="--"/>
        </w:rPr>
        <w:t>формирующую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подсознание</w:t>
      </w:r>
      <w:r w:rsidRPr="000D5772">
        <w:t>.</w:t>
      </w:r>
      <w:r w:rsidR="004059C3" w:rsidRPr="000D5772">
        <w:t xml:space="preserve"> </w:t>
      </w:r>
      <w:r w:rsidRPr="000D5772">
        <w:t>Советская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либеральная</w:t>
      </w:r>
      <w:r w:rsidR="004059C3" w:rsidRPr="000D5772">
        <w:t xml:space="preserve"> </w:t>
      </w:r>
      <w:r w:rsidRPr="000D5772">
        <w:t>системы</w:t>
      </w:r>
      <w:r w:rsidR="004059C3" w:rsidRPr="000D5772">
        <w:t xml:space="preserve"> </w:t>
      </w:r>
      <w:r w:rsidRPr="000D5772">
        <w:t>создавали</w:t>
      </w:r>
      <w:r w:rsidR="004059C3" w:rsidRPr="000D5772">
        <w:t xml:space="preserve"> </w:t>
      </w:r>
      <w:r w:rsidRPr="000D5772">
        <w:t>творцов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тем,</w:t>
      </w:r>
      <w:r w:rsidR="004059C3" w:rsidRPr="000D5772">
        <w:t xml:space="preserve"> </w:t>
      </w:r>
      <w:r w:rsidRPr="000D5772">
        <w:t>чтобы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внушали</w:t>
      </w:r>
      <w:r w:rsidR="004059C3" w:rsidRPr="000D5772">
        <w:t xml:space="preserve"> </w:t>
      </w:r>
      <w:r w:rsidRPr="000D5772">
        <w:t>обществу</w:t>
      </w:r>
      <w:r w:rsidR="004059C3" w:rsidRPr="000D5772">
        <w:t xml:space="preserve"> </w:t>
      </w:r>
      <w:r w:rsidRPr="000D5772">
        <w:t>материалистическое</w:t>
      </w:r>
      <w:r w:rsidR="004059C3" w:rsidRPr="000D5772">
        <w:t xml:space="preserve"> </w:t>
      </w:r>
      <w:r w:rsidRPr="000D5772">
        <w:t>понимание</w:t>
      </w:r>
      <w:r w:rsidR="004059C3" w:rsidRPr="000D5772">
        <w:t xml:space="preserve"> </w:t>
      </w:r>
      <w:r w:rsidRPr="000D5772">
        <w:t>мира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разрушали</w:t>
      </w:r>
      <w:r w:rsidR="004059C3" w:rsidRPr="000D5772">
        <w:t xml:space="preserve"> </w:t>
      </w:r>
      <w:r w:rsidRPr="000D5772">
        <w:t>религиозное.</w:t>
      </w:r>
    </w:p>
    <w:p w14:paraId="5B59A8EC" w14:textId="3A704CD5" w:rsidR="00DA0708" w:rsidRPr="000D5772" w:rsidRDefault="00DA0708" w:rsidP="0053224D">
      <w:pPr>
        <w:rPr>
          <w:b/>
        </w:rPr>
      </w:pPr>
      <w:r w:rsidRPr="000D5772">
        <w:t>При</w:t>
      </w:r>
      <w:r w:rsidR="004059C3" w:rsidRPr="000D5772">
        <w:t xml:space="preserve"> </w:t>
      </w:r>
      <w:r w:rsidRPr="000D5772">
        <w:t>попытке</w:t>
      </w:r>
      <w:r w:rsidR="004059C3" w:rsidRPr="000D5772">
        <w:t xml:space="preserve"> </w:t>
      </w:r>
      <w:r w:rsidRPr="000D5772">
        <w:t>создать</w:t>
      </w:r>
      <w:r w:rsidR="004059C3" w:rsidRPr="000D5772">
        <w:t xml:space="preserve"> </w:t>
      </w:r>
      <w:r w:rsidRPr="000D5772">
        <w:t>армию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так</w:t>
      </w:r>
      <w:r w:rsidR="004059C3" w:rsidRPr="000D5772">
        <w:t xml:space="preserve"> </w:t>
      </w:r>
      <w:r w:rsidRPr="000D5772">
        <w:t>называемых</w:t>
      </w:r>
      <w:r w:rsidR="004059C3" w:rsidRPr="000D5772">
        <w:t xml:space="preserve"> </w:t>
      </w:r>
      <w:r w:rsidRPr="000D5772">
        <w:t>сегодняшних</w:t>
      </w:r>
      <w:r w:rsidR="004059C3" w:rsidRPr="000D5772">
        <w:t xml:space="preserve"> </w:t>
      </w:r>
      <w:r w:rsidRPr="000D5772">
        <w:t>«творцов»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опасность</w:t>
      </w:r>
      <w:r w:rsidR="004059C3" w:rsidRPr="000D5772">
        <w:t xml:space="preserve"> </w:t>
      </w:r>
      <w:r w:rsidRPr="000D5772">
        <w:t>получить</w:t>
      </w:r>
      <w:r w:rsidR="004059C3" w:rsidRPr="000D5772">
        <w:t xml:space="preserve"> </w:t>
      </w:r>
      <w:r w:rsidRPr="000D5772">
        <w:t>волка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овечьей</w:t>
      </w:r>
      <w:r w:rsidR="004059C3" w:rsidRPr="000D5772">
        <w:t xml:space="preserve"> </w:t>
      </w:r>
      <w:r w:rsidRPr="000D5772">
        <w:t>шкуре.</w:t>
      </w:r>
      <w:r w:rsidR="004059C3" w:rsidRPr="000D5772">
        <w:t xml:space="preserve"> </w:t>
      </w:r>
      <w:r w:rsidRPr="000D5772">
        <w:t>При</w:t>
      </w:r>
      <w:r w:rsidR="00A55E78" w:rsidRPr="000D5772">
        <w:t xml:space="preserve"> этом</w:t>
      </w:r>
      <w:r w:rsidR="004059C3" w:rsidRPr="000D5772">
        <w:t xml:space="preserve"> </w:t>
      </w:r>
      <w:r w:rsidRPr="000D5772">
        <w:t>сам</w:t>
      </w:r>
      <w:r w:rsidR="004059C3" w:rsidRPr="000D5772">
        <w:t xml:space="preserve"> </w:t>
      </w:r>
      <w:r w:rsidRPr="000D5772">
        <w:t>волк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понимать,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есть.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t>допустить,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добросовестно</w:t>
      </w:r>
      <w:r w:rsidR="004059C3" w:rsidRPr="000D5772">
        <w:t xml:space="preserve"> </w:t>
      </w:r>
      <w:r w:rsidR="00420D41" w:rsidRPr="000D5772">
        <w:t>возьмётся</w:t>
      </w:r>
      <w:r w:rsidR="004059C3" w:rsidRPr="000D5772">
        <w:t xml:space="preserve"> </w:t>
      </w:r>
      <w:r w:rsidRPr="000D5772">
        <w:t>за</w:t>
      </w:r>
      <w:r w:rsidR="004059C3" w:rsidRPr="000D5772">
        <w:t xml:space="preserve"> </w:t>
      </w:r>
      <w:r w:rsidRPr="000D5772">
        <w:t>создание</w:t>
      </w:r>
      <w:r w:rsidR="004059C3" w:rsidRPr="000D5772">
        <w:t xml:space="preserve"> </w:t>
      </w:r>
      <w:r w:rsidRPr="000D5772">
        <w:t>заказанного</w:t>
      </w:r>
      <w:r w:rsidR="004059C3" w:rsidRPr="000D5772">
        <w:t xml:space="preserve"> </w:t>
      </w:r>
      <w:r w:rsidRPr="000D5772">
        <w:t>продукта,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своего</w:t>
      </w:r>
      <w:r w:rsidR="004059C3" w:rsidRPr="000D5772">
        <w:t xml:space="preserve"> </w:t>
      </w:r>
      <w:r w:rsidRPr="000D5772">
        <w:t>подсознания</w:t>
      </w:r>
      <w:r w:rsidR="004059C3" w:rsidRPr="000D5772">
        <w:t xml:space="preserve"> </w:t>
      </w:r>
      <w:r w:rsidRPr="000D5772">
        <w:t>никуда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денется</w:t>
      </w:r>
      <w:r w:rsidRPr="000D5772">
        <w:t>.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будучи</w:t>
      </w:r>
      <w:r w:rsidR="004059C3" w:rsidRPr="000D5772">
        <w:t xml:space="preserve"> </w:t>
      </w:r>
      <w:r w:rsidRPr="000D5772">
        <w:t>христианином,</w:t>
      </w:r>
      <w:r w:rsidR="004059C3" w:rsidRPr="000D5772">
        <w:t xml:space="preserve"> </w:t>
      </w:r>
      <w:r w:rsidRPr="000D5772">
        <w:t>например,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разрисует</w:t>
      </w:r>
      <w:r w:rsidR="004059C3" w:rsidRPr="000D5772">
        <w:t xml:space="preserve"> </w:t>
      </w:r>
      <w:r w:rsidRPr="000D5772">
        <w:t>свой</w:t>
      </w:r>
      <w:r w:rsidR="004059C3" w:rsidRPr="000D5772">
        <w:t xml:space="preserve"> </w:t>
      </w:r>
      <w:r w:rsidRPr="000D5772">
        <w:t>продукт</w:t>
      </w:r>
      <w:r w:rsidR="004059C3" w:rsidRPr="000D5772">
        <w:t xml:space="preserve"> </w:t>
      </w:r>
      <w:r w:rsidRPr="000D5772">
        <w:t>красками,</w:t>
      </w:r>
      <w:r w:rsidR="004059C3" w:rsidRPr="000D5772">
        <w:t xml:space="preserve"> </w:t>
      </w:r>
      <w:r w:rsidRPr="000D5772">
        <w:t>которые,</w:t>
      </w:r>
      <w:r w:rsidR="004059C3" w:rsidRPr="000D5772">
        <w:t xml:space="preserve"> </w:t>
      </w:r>
      <w:r w:rsidRPr="000D5772">
        <w:t>по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мнению,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христианские.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</w:t>
      </w:r>
      <w:r w:rsidR="004059C3" w:rsidRPr="000D5772">
        <w:t xml:space="preserve"> </w:t>
      </w:r>
      <w:r w:rsidRPr="000D5772">
        <w:t>получится</w:t>
      </w:r>
      <w:r w:rsidR="004059C3" w:rsidRPr="000D5772">
        <w:t xml:space="preserve"> </w:t>
      </w:r>
      <w:r w:rsidRPr="000D5772">
        <w:t>лубочный</w:t>
      </w:r>
      <w:r w:rsidR="004059C3" w:rsidRPr="000D5772">
        <w:t xml:space="preserve"> </w:t>
      </w:r>
      <w:r w:rsidRPr="000D5772">
        <w:t>формат,</w:t>
      </w:r>
      <w:r w:rsidR="004059C3" w:rsidRPr="000D5772">
        <w:t xml:space="preserve"> </w:t>
      </w:r>
      <w:r w:rsidRPr="000D5772">
        <w:t>работающий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за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идею</w:t>
      </w:r>
      <w:r w:rsidRPr="000D5772">
        <w:t>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против.</w:t>
      </w:r>
      <w:r w:rsidR="004059C3" w:rsidRPr="000D5772">
        <w:t xml:space="preserve"> </w:t>
      </w:r>
      <w:r w:rsidRPr="000D5772">
        <w:t>Хотя</w:t>
      </w:r>
      <w:r w:rsidR="004059C3" w:rsidRPr="000D5772">
        <w:t xml:space="preserve"> </w:t>
      </w:r>
      <w:r w:rsidRPr="000D5772">
        <w:t>внешне</w:t>
      </w:r>
      <w:r w:rsidR="004059C3" w:rsidRPr="000D5772">
        <w:t xml:space="preserve"> </w:t>
      </w:r>
      <w:r w:rsidRPr="000D5772">
        <w:t>вс</w:t>
      </w:r>
      <w:r w:rsidR="00420D41" w:rsidRPr="000D5772">
        <w:t>ё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благолепно,</w:t>
      </w:r>
      <w:r w:rsidR="004059C3" w:rsidRPr="000D5772">
        <w:t xml:space="preserve"> </w:t>
      </w:r>
      <w:r w:rsidRPr="000D5772">
        <w:t>придраться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чему.</w:t>
      </w:r>
      <w:r w:rsidR="004059C3" w:rsidRPr="000D5772">
        <w:t xml:space="preserve"> </w:t>
      </w:r>
      <w:r w:rsidRPr="000D5772">
        <w:t>Плюс</w:t>
      </w:r>
      <w:r w:rsidR="004059C3" w:rsidRPr="000D5772">
        <w:t xml:space="preserve"> </w:t>
      </w:r>
      <w:r w:rsidRPr="000D5772">
        <w:t>нашпигует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материалистическими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потребительскими</w:t>
      </w:r>
      <w:r w:rsidR="004059C3" w:rsidRPr="000D5772">
        <w:t xml:space="preserve"> </w:t>
      </w:r>
      <w:r w:rsidRPr="000D5772">
        <w:t>установками,</w:t>
      </w:r>
      <w:r w:rsidR="004059C3" w:rsidRPr="000D5772">
        <w:t xml:space="preserve"> </w:t>
      </w:r>
      <w:r w:rsidRPr="000D5772">
        <w:t>которых</w:t>
      </w:r>
      <w:r w:rsidR="004059C3" w:rsidRPr="000D5772">
        <w:t xml:space="preserve"> </w:t>
      </w:r>
      <w:r w:rsidRPr="000D5772">
        <w:t>сам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увидит</w:t>
      </w:r>
      <w:r w:rsidRPr="000D5772">
        <w:t>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юркнут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подсознание</w:t>
      </w:r>
      <w:r w:rsidR="004059C3" w:rsidRPr="000D5772">
        <w:t xml:space="preserve"> </w:t>
      </w:r>
      <w:r w:rsidRPr="000D5772">
        <w:t>общества</w:t>
      </w:r>
      <w:r w:rsidR="004059C3" w:rsidRPr="000D5772">
        <w:t xml:space="preserve"> </w:t>
      </w:r>
      <w:r w:rsidR="00420D41" w:rsidRPr="000D5772">
        <w:t>ещё</w:t>
      </w:r>
      <w:r w:rsidR="004059C3" w:rsidRPr="000D5772">
        <w:t xml:space="preserve"> </w:t>
      </w:r>
      <w:r w:rsidRPr="000D5772">
        <w:t>одной</w:t>
      </w:r>
      <w:r w:rsidR="004059C3" w:rsidRPr="000D5772">
        <w:t xml:space="preserve"> </w:t>
      </w:r>
      <w:r w:rsidR="00420D41" w:rsidRPr="000D5772">
        <w:t>змеёй</w:t>
      </w:r>
      <w:r w:rsidRPr="000D5772">
        <w:t>.</w:t>
      </w:r>
      <w:r w:rsidR="004059C3" w:rsidRPr="000D5772">
        <w:t xml:space="preserve"> </w:t>
      </w:r>
      <w:r w:rsidRPr="000D5772">
        <w:t>Вся</w:t>
      </w:r>
      <w:r w:rsidR="004059C3" w:rsidRPr="000D5772">
        <w:t xml:space="preserve"> </w:t>
      </w:r>
      <w:r w:rsidRPr="000D5772">
        <w:t>надежда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тех</w:t>
      </w:r>
      <w:r w:rsidR="004059C3" w:rsidRPr="000D5772">
        <w:t xml:space="preserve"> </w:t>
      </w:r>
      <w:r w:rsidRPr="000D5772">
        <w:t>творцов,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способных</w:t>
      </w:r>
      <w:r w:rsidR="004059C3" w:rsidRPr="000D5772">
        <w:t xml:space="preserve"> </w:t>
      </w:r>
      <w:r w:rsidRPr="000D5772">
        <w:t>контролировать</w:t>
      </w:r>
      <w:r w:rsidR="004059C3" w:rsidRPr="000D5772">
        <w:t xml:space="preserve"> </w:t>
      </w:r>
      <w:r w:rsidR="00420D41" w:rsidRPr="000D5772">
        <w:t>своё</w:t>
      </w:r>
      <w:r w:rsidR="004059C3" w:rsidRPr="000D5772">
        <w:t xml:space="preserve"> </w:t>
      </w:r>
      <w:r w:rsidRPr="000D5772">
        <w:t>творчество.</w:t>
      </w:r>
      <w:r w:rsidR="004059C3" w:rsidRPr="000D5772">
        <w:t xml:space="preserve"> </w:t>
      </w:r>
      <w:r w:rsidRPr="000D5772">
        <w:t>За</w:t>
      </w:r>
      <w:r w:rsidR="004059C3" w:rsidRPr="000D5772">
        <w:t xml:space="preserve"> </w:t>
      </w:r>
      <w:r w:rsidR="00420D41" w:rsidRPr="000D5772">
        <w:t>счёт</w:t>
      </w:r>
      <w:r w:rsidR="004059C3" w:rsidRPr="000D5772">
        <w:t xml:space="preserve"> </w:t>
      </w:r>
      <w:r w:rsidRPr="000D5772">
        <w:t>своего</w:t>
      </w:r>
      <w:r w:rsidR="004059C3" w:rsidRPr="000D5772">
        <w:t xml:space="preserve"> </w:t>
      </w:r>
      <w:r w:rsidR="00420D41" w:rsidRPr="000D5772">
        <w:t>вменённого</w:t>
      </w:r>
      <w:r w:rsidR="004059C3" w:rsidRPr="000D5772">
        <w:t xml:space="preserve"> </w:t>
      </w:r>
      <w:r w:rsidRPr="000D5772">
        <w:t>интеллекта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развивающегося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усилиями</w:t>
      </w:r>
      <w:r w:rsidR="004059C3" w:rsidRPr="000D5772">
        <w:t xml:space="preserve"> </w:t>
      </w:r>
      <w:r w:rsidRPr="000D5772">
        <w:t>традиционного</w:t>
      </w:r>
      <w:r w:rsidR="004059C3" w:rsidRPr="000D5772">
        <w:t xml:space="preserve"> </w:t>
      </w:r>
      <w:r w:rsidRPr="000D5772">
        <w:t>подсознания,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уже</w:t>
      </w:r>
      <w:r w:rsidR="004059C3" w:rsidRPr="000D5772">
        <w:t xml:space="preserve"> </w:t>
      </w:r>
      <w:r w:rsidRPr="000D5772">
        <w:t>понимают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чувствуют:</w:t>
      </w:r>
      <w:r w:rsidR="004059C3" w:rsidRPr="000D5772">
        <w:t xml:space="preserve"> </w:t>
      </w:r>
      <w:r w:rsidRPr="000D5772">
        <w:rPr>
          <w:i/>
          <w:iCs/>
        </w:rPr>
        <w:t>нет</w:t>
      </w:r>
      <w:r w:rsidR="004059C3" w:rsidRPr="000D5772">
        <w:rPr>
          <w:i/>
          <w:iCs/>
        </w:rPr>
        <w:t xml:space="preserve"> </w:t>
      </w:r>
      <w:r w:rsidRPr="000D5772">
        <w:rPr>
          <w:i/>
          <w:iCs/>
        </w:rPr>
        <w:t>«просто</w:t>
      </w:r>
      <w:r w:rsidR="004059C3" w:rsidRPr="000D5772">
        <w:rPr>
          <w:i/>
          <w:iCs/>
        </w:rPr>
        <w:t xml:space="preserve"> </w:t>
      </w:r>
      <w:r w:rsidRPr="000D5772">
        <w:rPr>
          <w:i/>
          <w:iCs/>
        </w:rPr>
        <w:t>развлечения».</w:t>
      </w:r>
      <w:r w:rsidR="004059C3" w:rsidRPr="000D5772">
        <w:t xml:space="preserve"> </w:t>
      </w:r>
      <w:r w:rsidRPr="000D5772">
        <w:t>Любая</w:t>
      </w:r>
      <w:r w:rsidR="004059C3" w:rsidRPr="000D5772">
        <w:t xml:space="preserve"> </w:t>
      </w:r>
      <w:r w:rsidRPr="000D5772">
        <w:t>информация</w:t>
      </w:r>
      <w:r w:rsidR="004059C3" w:rsidRPr="000D5772">
        <w:t xml:space="preserve"> </w:t>
      </w:r>
      <w:r w:rsidR="00420D41" w:rsidRPr="000D5772">
        <w:t>несёт</w:t>
      </w:r>
      <w:r w:rsidR="004059C3" w:rsidRPr="000D5772">
        <w:t xml:space="preserve"> </w:t>
      </w:r>
      <w:r w:rsidRPr="000D5772">
        <w:t>закладки,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которых</w:t>
      </w:r>
      <w:r w:rsidR="004059C3" w:rsidRPr="000D5772">
        <w:t xml:space="preserve"> </w:t>
      </w:r>
      <w:r w:rsidRPr="000D5772">
        <w:t>рождается</w:t>
      </w:r>
      <w:r w:rsidR="004059C3" w:rsidRPr="000D5772">
        <w:t xml:space="preserve"> </w:t>
      </w:r>
      <w:r w:rsidRPr="000D5772">
        <w:t>понятие</w:t>
      </w:r>
      <w:r w:rsidR="004059C3" w:rsidRPr="000D5772">
        <w:t xml:space="preserve"> </w:t>
      </w:r>
      <w:r w:rsidRPr="000D5772">
        <w:t>нормы.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какими</w:t>
      </w:r>
      <w:r w:rsidR="004059C3" w:rsidRPr="000D5772">
        <w:t xml:space="preserve"> </w:t>
      </w:r>
      <w:r w:rsidRPr="000D5772">
        <w:t>будут</w:t>
      </w:r>
      <w:r w:rsidR="004059C3" w:rsidRPr="000D5772">
        <w:t xml:space="preserve"> </w:t>
      </w:r>
      <w:r w:rsidRPr="000D5772">
        <w:t>нормы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шкала</w:t>
      </w:r>
      <w:r w:rsidR="004059C3" w:rsidRPr="000D5772">
        <w:t xml:space="preserve"> </w:t>
      </w:r>
      <w:r w:rsidRPr="000D5772">
        <w:t>ценностей,</w:t>
      </w:r>
      <w:r w:rsidR="004059C3" w:rsidRPr="000D5772">
        <w:t xml:space="preserve"> </w:t>
      </w:r>
      <w:r w:rsidRPr="000D5772">
        <w:t>зависит</w:t>
      </w:r>
      <w:r w:rsidR="004059C3" w:rsidRPr="000D5772">
        <w:t xml:space="preserve"> </w:t>
      </w:r>
      <w:r w:rsidRPr="000D5772">
        <w:t>поведение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действие.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образует</w:t>
      </w:r>
      <w:r w:rsidR="004059C3" w:rsidRPr="000D5772">
        <w:t xml:space="preserve"> </w:t>
      </w:r>
      <w:r w:rsidRPr="000D5772">
        <w:t>мир.</w:t>
      </w:r>
      <w:r w:rsidR="004059C3" w:rsidRPr="000D5772">
        <w:t xml:space="preserve"> </w:t>
      </w:r>
      <w:r w:rsidRPr="000D5772">
        <w:t>Именно</w:t>
      </w:r>
      <w:r w:rsidR="004059C3" w:rsidRPr="000D5772">
        <w:t xml:space="preserve"> </w:t>
      </w:r>
      <w:r w:rsidRPr="000D5772">
        <w:t>такие</w:t>
      </w:r>
      <w:r w:rsidR="004059C3" w:rsidRPr="000D5772">
        <w:t xml:space="preserve"> </w:t>
      </w:r>
      <w:r w:rsidRPr="000D5772">
        <w:t>творцы</w:t>
      </w:r>
      <w:r w:rsidR="004059C3" w:rsidRPr="000D5772">
        <w:t xml:space="preserve"> </w:t>
      </w:r>
      <w:r w:rsidRPr="000D5772">
        <w:t>«взорвут»</w:t>
      </w:r>
      <w:r w:rsidR="004059C3" w:rsidRPr="000D5772">
        <w:t xml:space="preserve"> </w:t>
      </w:r>
      <w:r w:rsidRPr="000D5772">
        <w:t>своей</w:t>
      </w:r>
      <w:r w:rsidR="004059C3" w:rsidRPr="000D5772">
        <w:t xml:space="preserve"> </w:t>
      </w:r>
      <w:r w:rsidRPr="000D5772">
        <w:t>продукцией</w:t>
      </w:r>
      <w:r w:rsidR="004059C3" w:rsidRPr="000D5772">
        <w:t xml:space="preserve"> </w:t>
      </w:r>
      <w:r w:rsidRPr="000D5772">
        <w:t>потребительское</w:t>
      </w:r>
      <w:r w:rsidR="004059C3" w:rsidRPr="000D5772">
        <w:t xml:space="preserve"> </w:t>
      </w:r>
      <w:r w:rsidRPr="000D5772">
        <w:t>понимание</w:t>
      </w:r>
      <w:r w:rsidR="004059C3" w:rsidRPr="000D5772">
        <w:t xml:space="preserve"> </w:t>
      </w:r>
      <w:r w:rsidRPr="000D5772">
        <w:t>мира,</w:t>
      </w:r>
      <w:r w:rsidR="004059C3" w:rsidRPr="000D5772">
        <w:t xml:space="preserve"> </w:t>
      </w:r>
      <w:r w:rsidRPr="000D5772">
        <w:t>потому</w:t>
      </w:r>
      <w:r w:rsidR="004059C3" w:rsidRPr="000D5772">
        <w:t xml:space="preserve"> </w:t>
      </w:r>
      <w:r w:rsidRPr="000D5772">
        <w:lastRenderedPageBreak/>
        <w:t>что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мыслители,</w:t>
      </w:r>
      <w:r w:rsidR="004059C3" w:rsidRPr="000D5772">
        <w:t xml:space="preserve"> </w:t>
      </w:r>
      <w:r w:rsidRPr="000D5772">
        <w:rPr>
          <w:rStyle w:val="--"/>
        </w:rPr>
        <w:t>понимающие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объ</w:t>
      </w:r>
      <w:r w:rsidR="00420D41" w:rsidRPr="000D5772">
        <w:rPr>
          <w:rStyle w:val="--0"/>
        </w:rPr>
        <w:t>Ё</w:t>
      </w:r>
      <w:r w:rsidRPr="000D5772">
        <w:rPr>
          <w:rStyle w:val="--0"/>
        </w:rPr>
        <w:t>м</w:t>
      </w:r>
      <w:r w:rsidR="004059C3" w:rsidRPr="000D5772">
        <w:t xml:space="preserve"> </w:t>
      </w:r>
      <w:r w:rsidRPr="000D5772">
        <w:t>поднимаемой</w:t>
      </w:r>
      <w:r w:rsidR="004059C3" w:rsidRPr="000D5772">
        <w:t xml:space="preserve"> </w:t>
      </w:r>
      <w:r w:rsidRPr="000D5772">
        <w:t>темы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способные</w:t>
      </w:r>
      <w:r w:rsidR="004059C3" w:rsidRPr="000D5772">
        <w:t xml:space="preserve"> </w:t>
      </w:r>
      <w:r w:rsidRPr="000D5772">
        <w:t>этот</w:t>
      </w:r>
      <w:r w:rsidR="004059C3" w:rsidRPr="000D5772">
        <w:t xml:space="preserve"> </w:t>
      </w:r>
      <w:r w:rsidRPr="000D5772">
        <w:t>объ</w:t>
      </w:r>
      <w:r w:rsidR="00420D41" w:rsidRPr="000D5772">
        <w:t>ё</w:t>
      </w:r>
      <w:r w:rsidRPr="000D5772">
        <w:t>м</w:t>
      </w:r>
      <w:r w:rsidR="004059C3" w:rsidRPr="000D5772">
        <w:t xml:space="preserve"> </w:t>
      </w:r>
      <w:r w:rsidRPr="000D5772">
        <w:t>переложить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эмоциональный</w:t>
      </w:r>
      <w:r w:rsidR="004059C3" w:rsidRPr="000D5772">
        <w:t xml:space="preserve"> </w:t>
      </w:r>
      <w:r w:rsidRPr="000D5772">
        <w:t>формат.</w:t>
      </w:r>
    </w:p>
    <w:p w14:paraId="6959F840" w14:textId="71FDF019" w:rsidR="00DA0708" w:rsidRPr="000D5772" w:rsidRDefault="00FA1F64" w:rsidP="00FA1F64">
      <w:pPr>
        <w:rPr>
          <w:bCs/>
          <w:caps/>
          <w:color w:val="FF0000"/>
          <w:sz w:val="24"/>
        </w:rPr>
      </w:pPr>
      <w:r w:rsidRPr="000D5772">
        <w:rPr>
          <w:bCs/>
          <w:caps/>
          <w:noProof/>
          <w:color w:val="FF0000"/>
          <w:sz w:val="24"/>
        </w:rPr>
        <w:drawing>
          <wp:anchor distT="0" distB="0" distL="114300" distR="114300" simplePos="0" relativeHeight="251671552" behindDoc="1" locked="0" layoutInCell="1" allowOverlap="1" wp14:anchorId="36DA5967" wp14:editId="6E4D5CDD">
            <wp:simplePos x="0" y="0"/>
            <wp:positionH relativeFrom="column">
              <wp:posOffset>1231</wp:posOffset>
            </wp:positionH>
            <wp:positionV relativeFrom="paragraph">
              <wp:posOffset>4341625</wp:posOffset>
            </wp:positionV>
            <wp:extent cx="3276600" cy="2362200"/>
            <wp:effectExtent l="0" t="0" r="0" b="0"/>
            <wp:wrapTight wrapText="bothSides">
              <wp:wrapPolygon edited="0">
                <wp:start x="0" y="0"/>
                <wp:lineTo x="0" y="21484"/>
                <wp:lineTo x="21516" y="21484"/>
                <wp:lineTo x="21516" y="0"/>
                <wp:lineTo x="0" y="0"/>
              </wp:wrapPolygon>
            </wp:wrapTight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708" w:rsidRPr="000D5772">
        <w:t>Системе</w:t>
      </w:r>
      <w:r w:rsidR="004059C3" w:rsidRPr="000D5772">
        <w:t xml:space="preserve"> </w:t>
      </w:r>
      <w:r w:rsidR="00DA0708" w:rsidRPr="000D5772">
        <w:t>может</w:t>
      </w:r>
      <w:r w:rsidR="004059C3" w:rsidRPr="000D5772">
        <w:t xml:space="preserve"> </w:t>
      </w:r>
      <w:r w:rsidR="00DA0708" w:rsidRPr="000D5772">
        <w:t>противостоять</w:t>
      </w:r>
      <w:r w:rsidR="004059C3" w:rsidRPr="000D5772">
        <w:t xml:space="preserve"> </w:t>
      </w:r>
      <w:r w:rsidR="00DA0708" w:rsidRPr="000D5772">
        <w:t>только</w:t>
      </w:r>
      <w:r w:rsidR="004059C3" w:rsidRPr="000D5772">
        <w:t xml:space="preserve"> </w:t>
      </w:r>
      <w:r w:rsidR="00DA0708" w:rsidRPr="000D5772">
        <w:t>система.</w:t>
      </w:r>
      <w:r w:rsidR="004059C3" w:rsidRPr="000D5772">
        <w:t xml:space="preserve"> </w:t>
      </w:r>
      <w:r w:rsidR="00DA0708" w:rsidRPr="000D5772">
        <w:t>Информационной</w:t>
      </w:r>
      <w:r w:rsidR="004059C3" w:rsidRPr="000D5772">
        <w:t xml:space="preserve"> </w:t>
      </w:r>
      <w:r w:rsidR="00DA0708" w:rsidRPr="000D5772">
        <w:t>армии</w:t>
      </w:r>
      <w:r w:rsidR="004059C3" w:rsidRPr="000D5772">
        <w:t xml:space="preserve"> </w:t>
      </w:r>
      <w:r w:rsidR="00DA0708" w:rsidRPr="000D5772">
        <w:t>может</w:t>
      </w:r>
      <w:r w:rsidR="004059C3" w:rsidRPr="000D5772">
        <w:t xml:space="preserve"> </w:t>
      </w:r>
      <w:r w:rsidR="00DA0708" w:rsidRPr="000D5772">
        <w:t>противостоять</w:t>
      </w:r>
      <w:r w:rsidR="004059C3" w:rsidRPr="000D5772">
        <w:t xml:space="preserve"> </w:t>
      </w:r>
      <w:r w:rsidR="00DA0708" w:rsidRPr="000D5772">
        <w:t>другая</w:t>
      </w:r>
      <w:r w:rsidR="004059C3" w:rsidRPr="000D5772">
        <w:t xml:space="preserve"> </w:t>
      </w:r>
      <w:r w:rsidR="00DA0708" w:rsidRPr="000D5772">
        <w:t>информационная</w:t>
      </w:r>
      <w:r w:rsidR="004059C3" w:rsidRPr="000D5772">
        <w:t xml:space="preserve"> </w:t>
      </w:r>
      <w:r w:rsidR="00DA0708" w:rsidRPr="000D5772">
        <w:t>армия.</w:t>
      </w:r>
      <w:r w:rsidR="004059C3" w:rsidRPr="000D5772">
        <w:t xml:space="preserve"> </w:t>
      </w:r>
      <w:r w:rsidR="00DA0708" w:rsidRPr="000D5772">
        <w:t>Если</w:t>
      </w:r>
      <w:r w:rsidR="004059C3" w:rsidRPr="000D5772">
        <w:t xml:space="preserve"> </w:t>
      </w:r>
      <w:r w:rsidR="00DA0708" w:rsidRPr="000D5772">
        <w:t>у</w:t>
      </w:r>
      <w:r w:rsidR="004059C3" w:rsidRPr="000D5772">
        <w:t xml:space="preserve"> </w:t>
      </w:r>
      <w:r w:rsidR="00DA0708" w:rsidRPr="000D5772">
        <w:t>врага</w:t>
      </w:r>
      <w:r w:rsidR="004059C3" w:rsidRPr="000D5772">
        <w:t xml:space="preserve"> </w:t>
      </w:r>
      <w:r w:rsidR="00DA0708" w:rsidRPr="000D5772">
        <w:t>есть</w:t>
      </w:r>
      <w:r w:rsidR="004059C3" w:rsidRPr="000D5772">
        <w:t xml:space="preserve"> </w:t>
      </w:r>
      <w:r w:rsidR="00DA0708" w:rsidRPr="000D5772">
        <w:t>армия</w:t>
      </w:r>
      <w:r w:rsidR="004059C3" w:rsidRPr="000D5772">
        <w:t xml:space="preserve"> </w:t>
      </w:r>
      <w:r w:rsidR="00DA0708" w:rsidRPr="000D5772">
        <w:t>творцов,</w:t>
      </w:r>
      <w:r w:rsidR="004059C3" w:rsidRPr="000D5772">
        <w:t xml:space="preserve"> </w:t>
      </w:r>
      <w:r w:rsidR="00DA0708" w:rsidRPr="000D5772">
        <w:t>противостоять</w:t>
      </w:r>
      <w:r w:rsidR="004059C3" w:rsidRPr="000D5772">
        <w:t xml:space="preserve"> </w:t>
      </w:r>
      <w:r w:rsidR="00DA0708" w:rsidRPr="000D5772">
        <w:t>ей</w:t>
      </w:r>
      <w:r w:rsidR="004059C3" w:rsidRPr="000D5772">
        <w:t xml:space="preserve"> </w:t>
      </w:r>
      <w:r w:rsidR="00DA0708" w:rsidRPr="000D5772">
        <w:t>может</w:t>
      </w:r>
      <w:r w:rsidR="004059C3" w:rsidRPr="000D5772">
        <w:t xml:space="preserve"> </w:t>
      </w:r>
      <w:r w:rsidR="00DA0708" w:rsidRPr="000D5772">
        <w:t>только</w:t>
      </w:r>
      <w:r w:rsidR="004059C3" w:rsidRPr="000D5772">
        <w:t xml:space="preserve"> </w:t>
      </w:r>
      <w:r w:rsidR="00DA0708" w:rsidRPr="000D5772">
        <w:t>армия</w:t>
      </w:r>
      <w:r w:rsidR="004059C3" w:rsidRPr="000D5772">
        <w:t xml:space="preserve"> </w:t>
      </w:r>
      <w:r w:rsidR="00DA0708" w:rsidRPr="000D5772">
        <w:t>творцов.</w:t>
      </w:r>
      <w:r w:rsidR="004059C3" w:rsidRPr="000D5772">
        <w:t xml:space="preserve"> </w:t>
      </w:r>
      <w:r w:rsidR="00DA0708" w:rsidRPr="000D5772">
        <w:t>Отдельные</w:t>
      </w:r>
      <w:r w:rsidR="004059C3" w:rsidRPr="000D5772">
        <w:t xml:space="preserve"> </w:t>
      </w:r>
      <w:r w:rsidR="00DA0708" w:rsidRPr="000D5772">
        <w:t>гении</w:t>
      </w:r>
      <w:r w:rsidR="00420D41" w:rsidRPr="000D5772">
        <w:t xml:space="preserve"> сегодня</w:t>
      </w:r>
      <w:r w:rsidR="004059C3" w:rsidRPr="000D5772">
        <w:t xml:space="preserve"> </w:t>
      </w:r>
      <w:r w:rsidR="00DA0708"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0"/>
        </w:rPr>
        <w:t>котируются</w:t>
      </w:r>
      <w:r w:rsidR="004059C3" w:rsidRPr="000D5772">
        <w:t xml:space="preserve"> </w:t>
      </w:r>
      <w:r w:rsidR="00DA0708" w:rsidRPr="000D5772">
        <w:t>по</w:t>
      </w:r>
      <w:r w:rsidR="004059C3" w:rsidRPr="000D5772">
        <w:t xml:space="preserve"> </w:t>
      </w:r>
      <w:r w:rsidR="00DA0708" w:rsidRPr="000D5772">
        <w:t>многим</w:t>
      </w:r>
      <w:r w:rsidR="004059C3" w:rsidRPr="000D5772">
        <w:t xml:space="preserve"> </w:t>
      </w:r>
      <w:r w:rsidR="00DA0708" w:rsidRPr="000D5772">
        <w:t>причинам.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Во-первых</w:t>
      </w:r>
      <w:r w:rsidR="00DA0708" w:rsidRPr="000D5772">
        <w:t>,</w:t>
      </w:r>
      <w:r w:rsidR="004059C3" w:rsidRPr="000D5772">
        <w:t xml:space="preserve"> </w:t>
      </w:r>
      <w:r w:rsidR="00DA0708" w:rsidRPr="000D5772">
        <w:t>они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образуют</w:t>
      </w:r>
      <w:r w:rsidR="004059C3" w:rsidRPr="000D5772">
        <w:t xml:space="preserve"> </w:t>
      </w:r>
      <w:r w:rsidR="00DA0708" w:rsidRPr="000D5772">
        <w:t>вала</w:t>
      </w:r>
      <w:r w:rsidR="004059C3" w:rsidRPr="000D5772">
        <w:t xml:space="preserve"> </w:t>
      </w:r>
      <w:r w:rsidR="00DA0708" w:rsidRPr="000D5772">
        <w:t>продукции,</w:t>
      </w:r>
      <w:r w:rsidR="004059C3" w:rsidRPr="000D5772">
        <w:t xml:space="preserve"> </w:t>
      </w:r>
      <w:r w:rsidR="00DA0708" w:rsidRPr="000D5772">
        <w:t>сопоставимого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«армейским».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Во-вторых</w:t>
      </w:r>
      <w:r w:rsidR="00DA0708" w:rsidRPr="000D5772">
        <w:t>,</w:t>
      </w:r>
      <w:r w:rsidR="004059C3" w:rsidRPr="000D5772">
        <w:t xml:space="preserve"> </w:t>
      </w:r>
      <w:r w:rsidR="00DA0708" w:rsidRPr="000D5772">
        <w:t>действуют</w:t>
      </w:r>
      <w:r w:rsidR="004059C3" w:rsidRPr="000D5772">
        <w:t xml:space="preserve"> </w:t>
      </w:r>
      <w:r w:rsidR="00DA0708" w:rsidRPr="000D5772">
        <w:t>каждый</w:t>
      </w:r>
      <w:r w:rsidR="004059C3" w:rsidRPr="000D5772">
        <w:t xml:space="preserve"> </w:t>
      </w:r>
      <w:r w:rsidR="00DA0708" w:rsidRPr="000D5772">
        <w:rPr>
          <w:rStyle w:val="--0"/>
        </w:rPr>
        <w:t>в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меру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своего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понимания</w:t>
      </w:r>
      <w:r w:rsidR="00DA0708" w:rsidRPr="000D5772">
        <w:t>,</w:t>
      </w:r>
      <w:r w:rsidR="004059C3" w:rsidRPr="000D5772">
        <w:t xml:space="preserve"> </w:t>
      </w:r>
      <w:r w:rsidR="00DA0708" w:rsidRPr="000D5772">
        <w:t>тогда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армия</w:t>
      </w:r>
      <w:r w:rsidR="004059C3" w:rsidRPr="000D5772">
        <w:t xml:space="preserve"> </w:t>
      </w:r>
      <w:r w:rsidR="00DA0708" w:rsidRPr="000D5772">
        <w:t>«работает»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420D41" w:rsidRPr="000D5772">
        <w:t>жёстком</w:t>
      </w:r>
      <w:r w:rsidR="004059C3" w:rsidRPr="000D5772">
        <w:t xml:space="preserve"> </w:t>
      </w:r>
      <w:r w:rsidR="00DA0708" w:rsidRPr="000D5772">
        <w:t>коридоре.</w:t>
      </w:r>
      <w:r w:rsidR="004059C3" w:rsidRPr="000D5772">
        <w:t xml:space="preserve"> </w:t>
      </w:r>
      <w:r w:rsidR="00DA0708" w:rsidRPr="000D5772">
        <w:t>Можно</w:t>
      </w:r>
      <w:r w:rsidR="004059C3" w:rsidRPr="000D5772">
        <w:t xml:space="preserve"> </w:t>
      </w:r>
      <w:r w:rsidR="00DA0708" w:rsidRPr="000D5772">
        <w:t>ли</w:t>
      </w:r>
      <w:r w:rsidR="004059C3" w:rsidRPr="000D5772">
        <w:t xml:space="preserve"> </w:t>
      </w:r>
      <w:r w:rsidR="00DA0708" w:rsidRPr="000D5772">
        <w:t>создать</w:t>
      </w:r>
      <w:r w:rsidR="004059C3" w:rsidRPr="000D5772">
        <w:t xml:space="preserve"> </w:t>
      </w:r>
      <w:r w:rsidR="00DA0708" w:rsidRPr="000D5772">
        <w:t>сейчас</w:t>
      </w:r>
      <w:r w:rsidR="004059C3" w:rsidRPr="000D5772">
        <w:t xml:space="preserve"> </w:t>
      </w:r>
      <w:r w:rsidR="00DA0708" w:rsidRPr="000D5772">
        <w:t>такую</w:t>
      </w:r>
      <w:r w:rsidR="004059C3" w:rsidRPr="000D5772">
        <w:t xml:space="preserve"> </w:t>
      </w:r>
      <w:r w:rsidR="00DA0708" w:rsidRPr="000D5772">
        <w:t>«армию»?</w:t>
      </w:r>
      <w:r w:rsidR="004059C3" w:rsidRPr="000D5772">
        <w:t xml:space="preserve"> </w:t>
      </w:r>
      <w:r w:rsidR="00DA0708" w:rsidRPr="000D5772">
        <w:rPr>
          <w:rStyle w:val="--0"/>
        </w:rPr>
        <w:t>Ответ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однозначный</w:t>
      </w:r>
      <w:r w:rsidR="004059C3" w:rsidRPr="000D5772">
        <w:rPr>
          <w:rStyle w:val="--0"/>
        </w:rPr>
        <w:t xml:space="preserve"> — </w:t>
      </w:r>
      <w:r w:rsidR="00DA0708" w:rsidRPr="000D5772">
        <w:rPr>
          <w:rStyle w:val="--"/>
        </w:rPr>
        <w:t>ДА</w:t>
      </w:r>
      <w:r w:rsidR="00DA0708" w:rsidRPr="000D5772">
        <w:t>.</w:t>
      </w:r>
      <w:r w:rsidR="004059C3" w:rsidRPr="000D5772">
        <w:t xml:space="preserve"> </w:t>
      </w:r>
      <w:r w:rsidR="00DA0708" w:rsidRPr="000D5772">
        <w:t>Несмотря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то,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общество</w:t>
      </w:r>
      <w:r w:rsidR="004059C3" w:rsidRPr="000D5772">
        <w:t xml:space="preserve"> </w:t>
      </w:r>
      <w:r w:rsidR="00DA0708" w:rsidRPr="000D5772">
        <w:t>насквозь</w:t>
      </w:r>
      <w:r w:rsidR="004059C3" w:rsidRPr="000D5772">
        <w:t xml:space="preserve"> </w:t>
      </w:r>
      <w:r w:rsidR="00DA0708" w:rsidRPr="000D5772">
        <w:t>пропитано</w:t>
      </w:r>
      <w:r w:rsidR="004059C3" w:rsidRPr="000D5772">
        <w:t xml:space="preserve"> </w:t>
      </w:r>
      <w:r w:rsidR="00DA0708" w:rsidRPr="000D5772">
        <w:t>потребительством,</w:t>
      </w:r>
      <w:r w:rsidR="004059C3" w:rsidRPr="000D5772">
        <w:t xml:space="preserve"> </w:t>
      </w:r>
      <w:r w:rsidR="00DA0708" w:rsidRPr="000D5772">
        <w:t>остатки</w:t>
      </w:r>
      <w:r w:rsidR="004059C3" w:rsidRPr="000D5772">
        <w:t xml:space="preserve"> </w:t>
      </w:r>
      <w:r w:rsidR="00DA0708" w:rsidRPr="000D5772">
        <w:t>традиционного</w:t>
      </w:r>
      <w:r w:rsidR="004059C3" w:rsidRPr="000D5772">
        <w:t xml:space="preserve"> </w:t>
      </w:r>
      <w:r w:rsidR="00DA0708" w:rsidRPr="000D5772">
        <w:t>мировоззрения</w:t>
      </w:r>
      <w:r w:rsidR="004059C3" w:rsidRPr="000D5772">
        <w:t xml:space="preserve"> </w:t>
      </w:r>
      <w:r w:rsidR="00DA0708" w:rsidRPr="000D5772">
        <w:t>есть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каждом</w:t>
      </w:r>
      <w:r w:rsidR="004059C3" w:rsidRPr="000D5772">
        <w:t xml:space="preserve"> </w:t>
      </w:r>
      <w:r w:rsidR="00DA0708" w:rsidRPr="000D5772">
        <w:t>человеке,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том</w:t>
      </w:r>
      <w:r w:rsidR="004059C3" w:rsidRPr="000D5772">
        <w:t xml:space="preserve"> </w:t>
      </w:r>
      <w:r w:rsidR="00DA0708" w:rsidRPr="000D5772">
        <w:t>числе</w:t>
      </w:r>
      <w:r w:rsidR="004059C3" w:rsidRPr="000D5772">
        <w:t xml:space="preserve"> </w:t>
      </w:r>
      <w:r w:rsidR="00DA0708" w:rsidRPr="000D5772">
        <w:t>человеке-творце,</w:t>
      </w:r>
      <w:r w:rsidR="004059C3" w:rsidRPr="000D5772">
        <w:t xml:space="preserve"> </w:t>
      </w:r>
      <w:r w:rsidR="00DA0708" w:rsidRPr="000D5772">
        <w:t>который</w:t>
      </w:r>
      <w:r w:rsidR="004059C3" w:rsidRPr="000D5772">
        <w:t xml:space="preserve"> </w:t>
      </w:r>
      <w:r w:rsidR="00420D41" w:rsidRPr="000D5772">
        <w:t xml:space="preserve">сегодня </w:t>
      </w:r>
      <w:r w:rsidR="00DA0708" w:rsidRPr="000D5772">
        <w:t>бер</w:t>
      </w:r>
      <w:r w:rsidR="00420D41" w:rsidRPr="000D5772">
        <w:t>ё</w:t>
      </w:r>
      <w:r w:rsidR="00DA0708" w:rsidRPr="000D5772">
        <w:t>т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себя</w:t>
      </w:r>
      <w:r w:rsidR="004059C3" w:rsidRPr="000D5772">
        <w:t xml:space="preserve"> </w:t>
      </w:r>
      <w:r w:rsidR="00DA0708" w:rsidRPr="000D5772">
        <w:t>ответственность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этом</w:t>
      </w:r>
      <w:r w:rsidR="004059C3" w:rsidRPr="000D5772">
        <w:t xml:space="preserve"> </w:t>
      </w:r>
      <w:r w:rsidR="00DA0708" w:rsidRPr="000D5772">
        <w:t>сложнейшем</w:t>
      </w:r>
      <w:r w:rsidR="004059C3" w:rsidRPr="000D5772">
        <w:t xml:space="preserve"> </w:t>
      </w:r>
      <w:r w:rsidR="00DA0708" w:rsidRPr="000D5772">
        <w:t>деле</w:t>
      </w:r>
      <w:r w:rsidR="004059C3" w:rsidRPr="000D5772">
        <w:t xml:space="preserve"> — </w:t>
      </w:r>
      <w:r w:rsidR="00DA0708" w:rsidRPr="000D5772">
        <w:t>деле</w:t>
      </w:r>
      <w:r w:rsidR="004059C3" w:rsidRPr="000D5772">
        <w:t xml:space="preserve"> </w:t>
      </w:r>
      <w:r w:rsidR="00DA0708" w:rsidRPr="000D5772">
        <w:t>пробуждения</w:t>
      </w:r>
      <w:r w:rsidR="004059C3" w:rsidRPr="000D5772">
        <w:t xml:space="preserve"> </w:t>
      </w:r>
      <w:r w:rsidR="00DA0708" w:rsidRPr="000D5772">
        <w:t>людей!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даже</w:t>
      </w:r>
      <w:r w:rsidR="004059C3" w:rsidRPr="000D5772">
        <w:t xml:space="preserve"> </w:t>
      </w:r>
      <w:r w:rsidR="00DA0708" w:rsidRPr="000D5772">
        <w:t>продукция,</w:t>
      </w:r>
      <w:r w:rsidR="004059C3" w:rsidRPr="000D5772">
        <w:t xml:space="preserve"> </w:t>
      </w:r>
      <w:r w:rsidR="00DA0708" w:rsidRPr="000D5772">
        <w:t>основанная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традиционных</w:t>
      </w:r>
      <w:r w:rsidR="004059C3" w:rsidRPr="000D5772">
        <w:t xml:space="preserve"> </w:t>
      </w:r>
      <w:r w:rsidR="00DA0708" w:rsidRPr="000D5772">
        <w:t>ценностях,</w:t>
      </w:r>
      <w:r w:rsidR="004059C3" w:rsidRPr="000D5772">
        <w:t xml:space="preserve"> </w:t>
      </w:r>
      <w:r w:rsidR="00420D41" w:rsidRPr="000D5772">
        <w:t xml:space="preserve">— </w:t>
      </w:r>
      <w:r w:rsidR="00DA0708" w:rsidRPr="000D5772">
        <w:t>имеется.</w:t>
      </w:r>
      <w:r w:rsidR="004059C3" w:rsidRPr="000D5772">
        <w:t xml:space="preserve"> </w:t>
      </w:r>
      <w:r w:rsidR="00DA0708" w:rsidRPr="000D5772">
        <w:t>Другое</w:t>
      </w:r>
      <w:r w:rsidR="004059C3" w:rsidRPr="000D5772">
        <w:t xml:space="preserve"> </w:t>
      </w:r>
      <w:r w:rsidR="00DA0708" w:rsidRPr="000D5772">
        <w:t>дело,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AF3229" w:rsidRPr="000D5772">
        <w:t>она</w:t>
      </w:r>
      <w:r w:rsidR="004059C3" w:rsidRPr="000D5772">
        <w:t xml:space="preserve"> </w:t>
      </w:r>
      <w:r w:rsidR="00DA0708" w:rsidRPr="000D5772">
        <w:t>целенаправленно</w:t>
      </w:r>
      <w:r w:rsidR="004059C3" w:rsidRPr="000D5772">
        <w:t xml:space="preserve"> </w:t>
      </w:r>
      <w:r w:rsidR="00DA0708" w:rsidRPr="000D5772">
        <w:t>игнорир</w:t>
      </w:r>
      <w:r w:rsidR="00AF3229" w:rsidRPr="000D5772">
        <w:t>овалась</w:t>
      </w:r>
      <w:r w:rsidR="00DA0708" w:rsidRPr="000D5772">
        <w:t>,</w:t>
      </w:r>
      <w:r w:rsidR="004059C3" w:rsidRPr="000D5772">
        <w:t xml:space="preserve"> </w:t>
      </w:r>
      <w:r w:rsidR="00DA0708" w:rsidRPr="000D5772">
        <w:t>а</w:t>
      </w:r>
      <w:r w:rsidR="004059C3" w:rsidRPr="000D5772">
        <w:t xml:space="preserve"> </w:t>
      </w:r>
      <w:r w:rsidR="00DA0708" w:rsidRPr="000D5772">
        <w:t>бойкие</w:t>
      </w:r>
      <w:r w:rsidR="004059C3" w:rsidRPr="000D5772">
        <w:t xml:space="preserve"> </w:t>
      </w:r>
      <w:r w:rsidR="00DA0708" w:rsidRPr="000D5772">
        <w:t>«кукушата»-конъюнктурщики</w:t>
      </w:r>
      <w:r w:rsidR="004059C3" w:rsidRPr="000D5772">
        <w:t xml:space="preserve"> </w:t>
      </w:r>
      <w:r w:rsidR="00DA0708" w:rsidRPr="000D5772">
        <w:t>выталкивали</w:t>
      </w:r>
      <w:r w:rsidR="004059C3" w:rsidRPr="000D5772">
        <w:t xml:space="preserve"> </w:t>
      </w:r>
      <w:r w:rsidR="00DA0708" w:rsidRPr="000D5772">
        <w:t>традиционалистов</w:t>
      </w:r>
      <w:r w:rsidR="004059C3" w:rsidRPr="000D5772">
        <w:t xml:space="preserve"> </w:t>
      </w:r>
      <w:r w:rsidR="00DA0708" w:rsidRPr="000D5772">
        <w:t>из</w:t>
      </w:r>
      <w:r w:rsidR="004059C3" w:rsidRPr="000D5772">
        <w:t xml:space="preserve"> </w:t>
      </w:r>
      <w:r w:rsidR="00DA0708" w:rsidRPr="000D5772">
        <w:t>всех</w:t>
      </w:r>
      <w:r w:rsidR="004059C3" w:rsidRPr="000D5772">
        <w:t xml:space="preserve"> </w:t>
      </w:r>
      <w:r w:rsidR="00DA0708" w:rsidRPr="000D5772">
        <w:t>сфер</w:t>
      </w:r>
      <w:r w:rsidR="004059C3" w:rsidRPr="000D5772">
        <w:t xml:space="preserve"> </w:t>
      </w:r>
      <w:r w:rsidR="00DA0708" w:rsidRPr="000D5772">
        <w:t>деятельности.</w:t>
      </w:r>
      <w:r w:rsidR="004059C3" w:rsidRPr="000D5772">
        <w:t xml:space="preserve"> </w:t>
      </w:r>
      <w:r w:rsidR="00DA0708" w:rsidRPr="000D5772">
        <w:t>Пришло</w:t>
      </w:r>
      <w:r w:rsidR="004059C3" w:rsidRPr="000D5772">
        <w:t xml:space="preserve"> </w:t>
      </w:r>
      <w:r w:rsidR="00DA0708" w:rsidRPr="000D5772">
        <w:t>время</w:t>
      </w:r>
      <w:r w:rsidR="004059C3" w:rsidRPr="000D5772">
        <w:t xml:space="preserve"> </w:t>
      </w:r>
      <w:r w:rsidR="00DA0708" w:rsidRPr="000D5772">
        <w:t>основательно</w:t>
      </w:r>
      <w:r w:rsidR="004059C3" w:rsidRPr="000D5772">
        <w:t xml:space="preserve"> </w:t>
      </w:r>
      <w:r w:rsidR="00DA0708" w:rsidRPr="000D5772">
        <w:t>потеснить</w:t>
      </w:r>
      <w:r w:rsidR="004059C3" w:rsidRPr="000D5772">
        <w:t xml:space="preserve"> </w:t>
      </w:r>
      <w:r w:rsidR="00DA0708" w:rsidRPr="000D5772">
        <w:t>«кукушат»</w:t>
      </w:r>
      <w:r w:rsidR="004059C3" w:rsidRPr="000D5772">
        <w:t xml:space="preserve"> </w:t>
      </w:r>
      <w:r w:rsidR="00AF3229" w:rsidRPr="000D5772">
        <w:t>и</w:t>
      </w:r>
      <w:r w:rsidR="004059C3" w:rsidRPr="000D5772">
        <w:t xml:space="preserve"> </w:t>
      </w:r>
      <w:r w:rsidR="00DA0708" w:rsidRPr="000D5772">
        <w:t>вместо</w:t>
      </w:r>
      <w:r w:rsidR="004059C3" w:rsidRPr="000D5772">
        <w:t xml:space="preserve"> </w:t>
      </w:r>
      <w:r w:rsidR="00DA0708" w:rsidRPr="000D5772">
        <w:t>насаждаемых</w:t>
      </w:r>
      <w:r w:rsidR="004059C3" w:rsidRPr="000D5772">
        <w:t xml:space="preserve"> </w:t>
      </w:r>
      <w:r w:rsidR="00DA0708" w:rsidRPr="000D5772">
        <w:t>нам</w:t>
      </w:r>
      <w:r w:rsidR="004059C3" w:rsidRPr="000D5772">
        <w:t xml:space="preserve"> </w:t>
      </w:r>
      <w:r w:rsidR="00DA0708" w:rsidRPr="000D5772">
        <w:t>мыльно-порно-кровавых</w:t>
      </w:r>
      <w:r w:rsidR="004059C3" w:rsidRPr="000D5772">
        <w:t xml:space="preserve"> </w:t>
      </w:r>
      <w:r w:rsidR="00DA0708" w:rsidRPr="000D5772">
        <w:t>«</w:t>
      </w:r>
      <w:r w:rsidR="00AF3229" w:rsidRPr="000D5772">
        <w:t>дешёвок</w:t>
      </w:r>
      <w:r w:rsidR="00DA0708" w:rsidRPr="000D5772">
        <w:t>»</w:t>
      </w:r>
      <w:r w:rsidR="004059C3" w:rsidRPr="000D5772">
        <w:t xml:space="preserve"> </w:t>
      </w:r>
      <w:r w:rsidR="00DA0708" w:rsidRPr="000D5772">
        <w:rPr>
          <w:rStyle w:val="--"/>
        </w:rPr>
        <w:t>дать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людям</w:t>
      </w:r>
      <w:r w:rsidR="004059C3" w:rsidRPr="000D5772">
        <w:t xml:space="preserve"> </w:t>
      </w:r>
      <w:r w:rsidR="00DA0708" w:rsidRPr="000D5772">
        <w:t>качественный</w:t>
      </w:r>
      <w:r w:rsidR="004059C3" w:rsidRPr="000D5772">
        <w:t xml:space="preserve"> </w:t>
      </w:r>
      <w:r w:rsidR="00DA0708" w:rsidRPr="000D5772">
        <w:t>продукт,</w:t>
      </w:r>
      <w:r w:rsidR="004059C3" w:rsidRPr="000D5772">
        <w:t xml:space="preserve"> </w:t>
      </w:r>
      <w:r w:rsidR="00DA0708" w:rsidRPr="000D5772">
        <w:t>несущий</w:t>
      </w:r>
      <w:r w:rsidR="004059C3" w:rsidRPr="000D5772">
        <w:t xml:space="preserve"> </w:t>
      </w:r>
      <w:r w:rsidR="00DA0708" w:rsidRPr="000D5772">
        <w:t>любовь,</w:t>
      </w:r>
      <w:r w:rsidR="004059C3" w:rsidRPr="000D5772">
        <w:t xml:space="preserve"> </w:t>
      </w:r>
      <w:r w:rsidR="00DA0708" w:rsidRPr="000D5772">
        <w:t>доброту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чувство</w:t>
      </w:r>
      <w:r w:rsidR="004059C3" w:rsidRPr="000D5772">
        <w:t xml:space="preserve"> </w:t>
      </w:r>
      <w:r w:rsidR="00DA0708" w:rsidRPr="000D5772">
        <w:t>гордости</w:t>
      </w:r>
      <w:r w:rsidR="004059C3" w:rsidRPr="000D5772">
        <w:t xml:space="preserve"> </w:t>
      </w:r>
      <w:r w:rsidR="00DA0708" w:rsidRPr="000D5772">
        <w:t>за</w:t>
      </w:r>
      <w:r w:rsidR="004059C3" w:rsidRPr="000D5772">
        <w:t xml:space="preserve"> </w:t>
      </w:r>
      <w:r w:rsidR="00DA0708" w:rsidRPr="000D5772">
        <w:t>дело</w:t>
      </w:r>
      <w:r w:rsidR="004059C3" w:rsidRPr="000D5772">
        <w:t xml:space="preserve"> </w:t>
      </w:r>
      <w:r w:rsidR="00DA0708" w:rsidRPr="000D5772">
        <w:t>рук</w:t>
      </w:r>
      <w:r w:rsidR="004059C3" w:rsidRPr="000D5772">
        <w:t xml:space="preserve"> </w:t>
      </w:r>
      <w:r w:rsidR="00DA0708" w:rsidRPr="000D5772">
        <w:t>человеческих</w:t>
      </w:r>
      <w:r w:rsidR="00AF3229" w:rsidRPr="000D5772">
        <w:t>,</w:t>
      </w:r>
      <w:r w:rsidR="004059C3" w:rsidRPr="000D5772">
        <w:t xml:space="preserve"> </w:t>
      </w:r>
      <w:r w:rsidRPr="000D5772">
        <w:t>о</w:t>
      </w:r>
      <w:r w:rsidR="00DA0708" w:rsidRPr="000D5772">
        <w:t>бъяснить</w:t>
      </w:r>
      <w:r w:rsidR="004059C3" w:rsidRPr="000D5772">
        <w:t xml:space="preserve"> </w:t>
      </w:r>
      <w:r w:rsidR="00DA0708" w:rsidRPr="000D5772">
        <w:t>людям,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rPr>
          <w:rStyle w:val="--0"/>
        </w:rPr>
        <w:t>СИЛА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смысла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жизни</w:t>
      </w:r>
      <w:r w:rsidR="004059C3" w:rsidRPr="000D5772">
        <w:t xml:space="preserve"> </w:t>
      </w:r>
      <w:r w:rsidR="00DA0708" w:rsidRPr="000D5772">
        <w:t>заключается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его</w:t>
      </w:r>
      <w:r w:rsidR="004059C3" w:rsidRPr="000D5772">
        <w:t xml:space="preserve"> </w:t>
      </w:r>
      <w:r w:rsidR="00DA0708" w:rsidRPr="000D5772">
        <w:t>основе,</w:t>
      </w:r>
      <w:r w:rsidR="004059C3" w:rsidRPr="000D5772">
        <w:t xml:space="preserve"> </w:t>
      </w:r>
      <w:r w:rsidR="00DA0708" w:rsidRPr="000D5772">
        <w:t>которую</w:t>
      </w:r>
      <w:r w:rsidR="004059C3" w:rsidRPr="000D5772">
        <w:t xml:space="preserve"> </w:t>
      </w:r>
      <w:r w:rsidR="00DA0708" w:rsidRPr="000D5772">
        <w:t>составляет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самое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сильное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чувство,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дарованное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человеку</w:t>
      </w:r>
      <w:r w:rsidR="004059C3" w:rsidRPr="000D5772">
        <w:rPr>
          <w:b/>
          <w:bCs/>
          <w:i/>
          <w:iCs/>
        </w:rPr>
        <w:t xml:space="preserve"> — </w:t>
      </w:r>
      <w:r w:rsidR="00DA0708" w:rsidRPr="000D5772">
        <w:rPr>
          <w:b/>
          <w:bCs/>
          <w:i/>
          <w:iCs/>
        </w:rPr>
        <w:t>любовь</w:t>
      </w:r>
      <w:r w:rsidR="00DA0708" w:rsidRPr="000D5772">
        <w:t>.</w:t>
      </w:r>
      <w:r w:rsidR="004059C3" w:rsidRPr="000D5772">
        <w:t xml:space="preserve"> </w:t>
      </w:r>
      <w:r w:rsidR="00DA0708" w:rsidRPr="000D5772">
        <w:t>Любовь</w:t>
      </w:r>
      <w:r w:rsidR="004059C3" w:rsidRPr="000D5772">
        <w:t xml:space="preserve"> </w:t>
      </w:r>
      <w:r w:rsidR="00DA0708" w:rsidRPr="000D5772">
        <w:t>играет</w:t>
      </w:r>
      <w:r w:rsidR="004059C3" w:rsidRPr="000D5772">
        <w:t xml:space="preserve"> </w:t>
      </w:r>
      <w:r w:rsidR="00DA0708" w:rsidRPr="000D5772">
        <w:t>роль</w:t>
      </w:r>
      <w:r w:rsidR="004059C3" w:rsidRPr="000D5772">
        <w:t xml:space="preserve"> </w:t>
      </w:r>
      <w:r w:rsidR="00DA0708" w:rsidRPr="000D5772">
        <w:t>основы,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которой</w:t>
      </w:r>
      <w:r w:rsidR="004059C3" w:rsidRPr="000D5772">
        <w:t xml:space="preserve"> </w:t>
      </w:r>
      <w:r w:rsidR="00DA0708" w:rsidRPr="000D5772">
        <w:t>«вышивается»</w:t>
      </w:r>
      <w:r w:rsidR="004059C3" w:rsidRPr="000D5772">
        <w:t xml:space="preserve"> </w:t>
      </w:r>
      <w:r w:rsidR="00DA0708" w:rsidRPr="000D5772">
        <w:t>текст</w:t>
      </w:r>
      <w:r w:rsidR="004059C3" w:rsidRPr="000D5772">
        <w:t xml:space="preserve"> </w:t>
      </w:r>
      <w:r w:rsidR="00DA0708" w:rsidRPr="000D5772">
        <w:t>смысла</w:t>
      </w:r>
      <w:r w:rsidR="004059C3" w:rsidRPr="000D5772">
        <w:t xml:space="preserve"> </w:t>
      </w:r>
      <w:r w:rsidR="00DA0708" w:rsidRPr="000D5772">
        <w:t>жизни.</w:t>
      </w:r>
      <w:r w:rsidR="004059C3" w:rsidRPr="000D5772">
        <w:t xml:space="preserve"> </w:t>
      </w:r>
      <w:r w:rsidR="00DA0708" w:rsidRPr="000D5772">
        <w:t>Любовь</w:t>
      </w:r>
      <w:r w:rsidR="004059C3" w:rsidRPr="000D5772">
        <w:t xml:space="preserve"> </w:t>
      </w:r>
      <w:r w:rsidR="00DA0708" w:rsidRPr="000D5772">
        <w:t>здесь</w:t>
      </w:r>
      <w:r w:rsidR="004059C3" w:rsidRPr="000D5772">
        <w:t xml:space="preserve"> — </w:t>
      </w:r>
      <w:r w:rsidR="00DA0708" w:rsidRPr="000D5772">
        <w:t>это</w:t>
      </w:r>
      <w:r w:rsidR="004059C3" w:rsidRPr="000D5772">
        <w:t xml:space="preserve"> </w:t>
      </w:r>
      <w:r w:rsidR="00DA0708" w:rsidRPr="000D5772">
        <w:rPr>
          <w:rStyle w:val="--0"/>
        </w:rPr>
        <w:t>желание</w:t>
      </w:r>
      <w:r w:rsidRPr="000D5772">
        <w:rPr>
          <w:rStyle w:val="--"/>
        </w:rPr>
        <w:t xml:space="preserve"> </w:t>
      </w:r>
      <w:r w:rsidR="00DA0708" w:rsidRPr="000D5772">
        <w:rPr>
          <w:rStyle w:val="--"/>
        </w:rPr>
        <w:t>добра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другому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человеку,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как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самому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себе</w:t>
      </w:r>
      <w:r w:rsidR="00DA0708" w:rsidRPr="000D5772">
        <w:t>.</w:t>
      </w:r>
      <w:r w:rsidR="004059C3" w:rsidRPr="000D5772">
        <w:t xml:space="preserve"> </w:t>
      </w:r>
      <w:bookmarkStart w:id="7" w:name="OLE_LINK16"/>
      <w:bookmarkStart w:id="8" w:name="OLE_LINK17"/>
      <w:r w:rsidR="00DA0708" w:rsidRPr="000D5772">
        <w:t>В</w:t>
      </w:r>
      <w:r w:rsidR="004059C3" w:rsidRPr="000D5772">
        <w:t xml:space="preserve"> </w:t>
      </w:r>
      <w:r w:rsidRPr="000D5772">
        <w:t>первом</w:t>
      </w:r>
      <w:r w:rsidR="004059C3" w:rsidRPr="000D5772">
        <w:t xml:space="preserve"> </w:t>
      </w:r>
      <w:r w:rsidR="00DA0708" w:rsidRPr="000D5772">
        <w:t>Послании</w:t>
      </w:r>
      <w:r w:rsidR="004059C3" w:rsidRPr="000D5772">
        <w:t xml:space="preserve"> </w:t>
      </w:r>
      <w:r w:rsidR="00DA0708" w:rsidRPr="000D5772">
        <w:t>Павла</w:t>
      </w:r>
      <w:r w:rsidR="00DA0708" w:rsidRPr="000D5772">
        <w:rPr>
          <w:rStyle w:val="afb"/>
          <w:szCs w:val="28"/>
        </w:rPr>
        <w:footnoteReference w:id="1"/>
      </w:r>
      <w:r w:rsidR="004059C3" w:rsidRPr="000D5772">
        <w:t xml:space="preserve"> </w:t>
      </w:r>
      <w:r w:rsidR="00DA0708" w:rsidRPr="000D5772">
        <w:t>коринфянам</w:t>
      </w:r>
      <w:r w:rsidR="004059C3" w:rsidRPr="000D5772">
        <w:t xml:space="preserve"> </w:t>
      </w:r>
      <w:bookmarkEnd w:id="7"/>
      <w:bookmarkEnd w:id="8"/>
      <w:r w:rsidR="00DA0708" w:rsidRPr="000D5772">
        <w:t>сказаны</w:t>
      </w:r>
      <w:r w:rsidR="004059C3" w:rsidRPr="000D5772">
        <w:t xml:space="preserve"> </w:t>
      </w:r>
      <w:r w:rsidR="00DA0708" w:rsidRPr="000D5772">
        <w:t>чрезвычайно</w:t>
      </w:r>
      <w:r w:rsidR="004059C3" w:rsidRPr="000D5772">
        <w:t xml:space="preserve"> </w:t>
      </w:r>
      <w:r w:rsidR="00DA0708" w:rsidRPr="000D5772">
        <w:t>важные</w:t>
      </w:r>
      <w:r w:rsidR="004059C3" w:rsidRPr="000D5772">
        <w:t xml:space="preserve"> </w:t>
      </w:r>
      <w:r w:rsidR="00DA0708" w:rsidRPr="000D5772">
        <w:t>слова:</w:t>
      </w:r>
      <w:r w:rsidR="004059C3" w:rsidRPr="000D5772">
        <w:t xml:space="preserve"> </w:t>
      </w:r>
      <w:r w:rsidR="00DA0708" w:rsidRPr="000D5772">
        <w:t>«Если</w:t>
      </w:r>
      <w:r w:rsidR="004059C3" w:rsidRPr="000D5772">
        <w:t xml:space="preserve"> </w:t>
      </w:r>
      <w:r w:rsidR="00DA0708" w:rsidRPr="000D5772">
        <w:t>имею</w:t>
      </w:r>
      <w:r w:rsidR="004059C3" w:rsidRPr="000D5772">
        <w:t xml:space="preserve"> </w:t>
      </w:r>
      <w:r w:rsidR="00DA0708" w:rsidRPr="000D5772">
        <w:t>дар</w:t>
      </w:r>
      <w:r w:rsidR="004059C3" w:rsidRPr="000D5772">
        <w:t xml:space="preserve"> </w:t>
      </w:r>
      <w:r w:rsidR="00DA0708" w:rsidRPr="000D5772">
        <w:t>пророчества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знаю</w:t>
      </w:r>
      <w:r w:rsidR="004059C3" w:rsidRPr="000D5772">
        <w:t xml:space="preserve"> </w:t>
      </w:r>
      <w:r w:rsidR="00DA0708" w:rsidRPr="000D5772">
        <w:t>все</w:t>
      </w:r>
      <w:r w:rsidR="004059C3" w:rsidRPr="000D5772">
        <w:t xml:space="preserve"> </w:t>
      </w:r>
      <w:r w:rsidR="00DA0708" w:rsidRPr="000D5772">
        <w:t>тайны,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имею</w:t>
      </w:r>
      <w:r w:rsidR="004059C3" w:rsidRPr="000D5772">
        <w:t xml:space="preserve"> </w:t>
      </w:r>
      <w:r w:rsidR="00DA0708" w:rsidRPr="000D5772">
        <w:t>всякое</w:t>
      </w:r>
      <w:r w:rsidR="004059C3" w:rsidRPr="000D5772">
        <w:t xml:space="preserve"> </w:t>
      </w:r>
      <w:r w:rsidR="00DA0708" w:rsidRPr="000D5772">
        <w:t>познание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всю</w:t>
      </w:r>
      <w:r w:rsidR="004059C3" w:rsidRPr="000D5772">
        <w:t xml:space="preserve"> </w:t>
      </w:r>
      <w:r w:rsidR="00DA0708" w:rsidRPr="000D5772">
        <w:t>веру,</w:t>
      </w:r>
      <w:r w:rsidR="004059C3" w:rsidRPr="000D5772">
        <w:t xml:space="preserve"> </w:t>
      </w:r>
      <w:r w:rsidR="00DA0708" w:rsidRPr="000D5772">
        <w:t>так-то</w:t>
      </w:r>
      <w:r w:rsidR="004059C3" w:rsidRPr="000D5772">
        <w:t xml:space="preserve"> </w:t>
      </w:r>
      <w:r w:rsidR="00DA0708" w:rsidRPr="000D5772">
        <w:t>могу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горы</w:t>
      </w:r>
      <w:r w:rsidR="004059C3" w:rsidRPr="000D5772">
        <w:t xml:space="preserve"> </w:t>
      </w:r>
      <w:r w:rsidR="00DA0708" w:rsidRPr="000D5772">
        <w:t>переставлять,</w:t>
      </w:r>
      <w:r w:rsidR="004059C3" w:rsidRPr="000D5772">
        <w:t xml:space="preserve"> </w:t>
      </w:r>
      <w:r w:rsidR="00DA0708" w:rsidRPr="000D5772">
        <w:t>а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имею</w:t>
      </w:r>
      <w:r w:rsidR="004059C3" w:rsidRPr="000D5772">
        <w:t xml:space="preserve"> </w:t>
      </w:r>
      <w:r w:rsidR="00DA0708" w:rsidRPr="000D5772">
        <w:t>любви,</w:t>
      </w:r>
      <w:r w:rsidR="004059C3" w:rsidRPr="000D5772">
        <w:t xml:space="preserve"> </w:t>
      </w:r>
      <w:r w:rsidR="00DA0708" w:rsidRPr="000D5772">
        <w:t>то</w:t>
      </w:r>
      <w:r w:rsidR="004059C3" w:rsidRPr="000D5772">
        <w:t xml:space="preserve"> </w:t>
      </w:r>
      <w:r w:rsidR="00DA0708" w:rsidRPr="000D5772">
        <w:t>я</w:t>
      </w:r>
      <w:r w:rsidR="004059C3" w:rsidRPr="000D5772">
        <w:t xml:space="preserve"> — </w:t>
      </w:r>
      <w:r w:rsidR="00DA0708" w:rsidRPr="000D5772">
        <w:t>ничто».</w:t>
      </w:r>
      <w:r w:rsidR="004059C3" w:rsidRPr="000D5772">
        <w:t xml:space="preserve"> </w:t>
      </w:r>
      <w:r w:rsidR="00DA0708" w:rsidRPr="000D5772">
        <w:t>Казалось</w:t>
      </w:r>
      <w:r w:rsidR="004059C3" w:rsidRPr="000D5772">
        <w:t xml:space="preserve"> </w:t>
      </w:r>
      <w:r w:rsidR="00DA0708" w:rsidRPr="000D5772">
        <w:t>бы</w:t>
      </w:r>
      <w:r w:rsidR="004059C3" w:rsidRPr="000D5772">
        <w:t xml:space="preserve"> </w:t>
      </w:r>
      <w:r w:rsidR="00DA0708" w:rsidRPr="000D5772">
        <w:t>просто.</w:t>
      </w:r>
      <w:r w:rsidR="004059C3" w:rsidRPr="000D5772">
        <w:t xml:space="preserve"> </w:t>
      </w:r>
      <w:r w:rsidR="00DA0708" w:rsidRPr="000D5772">
        <w:t>Однако</w:t>
      </w:r>
      <w:r w:rsidR="004059C3" w:rsidRPr="000D5772">
        <w:t xml:space="preserve"> </w:t>
      </w:r>
      <w:r w:rsidR="00DA0708" w:rsidRPr="000D5772">
        <w:t>любовь</w:t>
      </w:r>
      <w:r w:rsidR="004059C3" w:rsidRPr="000D5772">
        <w:t xml:space="preserve"> </w:t>
      </w:r>
      <w:r w:rsidR="00DA0708" w:rsidRPr="000D5772">
        <w:t>для</w:t>
      </w:r>
      <w:r w:rsidR="004059C3" w:rsidRPr="000D5772">
        <w:t xml:space="preserve"> </w:t>
      </w:r>
      <w:r w:rsidR="00DA0708" w:rsidRPr="000D5772">
        <w:t>очень</w:t>
      </w:r>
      <w:r w:rsidR="004059C3" w:rsidRPr="000D5772">
        <w:t xml:space="preserve"> </w:t>
      </w:r>
      <w:r w:rsidR="00DA0708" w:rsidRPr="000D5772">
        <w:t>многих</w:t>
      </w:r>
      <w:r w:rsidR="004059C3" w:rsidRPr="000D5772">
        <w:t xml:space="preserve"> </w:t>
      </w:r>
      <w:r w:rsidR="00DA0708" w:rsidRPr="000D5772">
        <w:t>людей</w:t>
      </w:r>
      <w:r w:rsidRPr="000D5772">
        <w:t xml:space="preserve"> —</w:t>
      </w:r>
      <w:r w:rsidR="004059C3" w:rsidRPr="000D5772">
        <w:t xml:space="preserve"> </w:t>
      </w:r>
      <w:r w:rsidR="00DA0708" w:rsidRPr="000D5772">
        <w:t>недостижимая</w:t>
      </w:r>
      <w:r w:rsidR="004059C3" w:rsidRPr="000D5772">
        <w:t xml:space="preserve"> </w:t>
      </w:r>
      <w:r w:rsidR="00DA0708" w:rsidRPr="000D5772">
        <w:t>мечта.</w:t>
      </w:r>
      <w:r w:rsidR="004059C3" w:rsidRPr="000D5772">
        <w:t xml:space="preserve"> </w:t>
      </w:r>
      <w:r w:rsidR="00DA0708" w:rsidRPr="000D5772">
        <w:t>При</w:t>
      </w:r>
      <w:r w:rsidR="004059C3" w:rsidRPr="000D5772">
        <w:t xml:space="preserve"> </w:t>
      </w:r>
      <w:r w:rsidR="00DA0708" w:rsidRPr="000D5772">
        <w:t>всей</w:t>
      </w:r>
      <w:r w:rsidR="004059C3" w:rsidRPr="000D5772">
        <w:t xml:space="preserve"> </w:t>
      </w:r>
      <w:r w:rsidR="00DA0708" w:rsidRPr="000D5772">
        <w:t>кажущейся</w:t>
      </w:r>
      <w:r w:rsidR="004059C3" w:rsidRPr="000D5772">
        <w:t xml:space="preserve"> </w:t>
      </w:r>
      <w:r w:rsidR="00DA0708" w:rsidRPr="000D5772">
        <w:t>простоте</w:t>
      </w:r>
      <w:r w:rsidR="004059C3" w:rsidRPr="000D5772">
        <w:t xml:space="preserve"> </w:t>
      </w:r>
      <w:r w:rsidR="00DA0708" w:rsidRPr="000D5772">
        <w:t>вопроса</w:t>
      </w:r>
      <w:r w:rsidR="004059C3" w:rsidRPr="000D5772">
        <w:t xml:space="preserve"> </w:t>
      </w:r>
      <w:r w:rsidR="00DA0708" w:rsidRPr="000D5772">
        <w:t>Св.</w:t>
      </w:r>
      <w:r w:rsidR="004059C3" w:rsidRPr="000D5772">
        <w:t xml:space="preserve"> </w:t>
      </w:r>
      <w:r w:rsidR="00DA0708" w:rsidRPr="000D5772">
        <w:t>Павел</w:t>
      </w:r>
      <w:r w:rsidR="004059C3" w:rsidRPr="000D5772">
        <w:t xml:space="preserve"> </w:t>
      </w:r>
      <w:r w:rsidR="00DA0708" w:rsidRPr="000D5772">
        <w:t>перечисляет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16</w:t>
      </w:r>
      <w:r w:rsidR="004059C3" w:rsidRPr="000D5772">
        <w:rPr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трудно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выполнимых</w:t>
      </w:r>
      <w:r w:rsidR="004059C3" w:rsidRPr="000D5772">
        <w:t xml:space="preserve"> </w:t>
      </w:r>
      <w:r w:rsidR="00DA0708" w:rsidRPr="000D5772">
        <w:t>одновременно</w:t>
      </w:r>
      <w:r w:rsidR="004059C3" w:rsidRPr="000D5772">
        <w:t xml:space="preserve"> </w:t>
      </w:r>
      <w:r w:rsidR="00DA0708" w:rsidRPr="000D5772">
        <w:t>условий</w:t>
      </w:r>
      <w:r w:rsidR="004059C3" w:rsidRPr="000D5772">
        <w:t xml:space="preserve"> </w:t>
      </w:r>
      <w:r w:rsidR="00DA0708" w:rsidRPr="000D5772">
        <w:t>существования</w:t>
      </w:r>
      <w:r w:rsidR="004059C3" w:rsidRPr="000D5772">
        <w:t xml:space="preserve"> </w:t>
      </w:r>
      <w:r w:rsidR="00DA0708" w:rsidRPr="000D5772">
        <w:t>любви:</w:t>
      </w:r>
      <w:r w:rsidR="004059C3" w:rsidRPr="000D5772">
        <w:t xml:space="preserve"> </w:t>
      </w:r>
      <w:r w:rsidR="00DA0708" w:rsidRPr="000D5772">
        <w:t>«любовь</w:t>
      </w:r>
      <w:r w:rsidR="004059C3" w:rsidRPr="000D5772">
        <w:t xml:space="preserve"> </w:t>
      </w:r>
      <w:r w:rsidR="00DA0708" w:rsidRPr="000D5772">
        <w:t>долго</w:t>
      </w:r>
      <w:r w:rsidR="004059C3" w:rsidRPr="000D5772">
        <w:t xml:space="preserve"> </w:t>
      </w:r>
      <w:r w:rsidR="00DA0708" w:rsidRPr="000D5772">
        <w:t>терпит,</w:t>
      </w:r>
      <w:r w:rsidR="004059C3" w:rsidRPr="000D5772">
        <w:t xml:space="preserve"> </w:t>
      </w:r>
      <w:r w:rsidR="00DA0708" w:rsidRPr="000D5772">
        <w:t>милосердствует,</w:t>
      </w:r>
      <w:r w:rsidR="004059C3" w:rsidRPr="000D5772">
        <w:t xml:space="preserve"> </w:t>
      </w:r>
      <w:r w:rsidR="00DA0708" w:rsidRPr="000D5772">
        <w:t>любовь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завидует,</w:t>
      </w:r>
      <w:r w:rsidR="004059C3" w:rsidRPr="000D5772">
        <w:t xml:space="preserve"> </w:t>
      </w:r>
      <w:r w:rsidR="00DA0708" w:rsidRPr="000D5772">
        <w:t>любовь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lastRenderedPageBreak/>
        <w:t>превозносится,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гордится,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бесчинствует,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ищет</w:t>
      </w:r>
      <w:r w:rsidR="004059C3" w:rsidRPr="000D5772">
        <w:t xml:space="preserve"> </w:t>
      </w:r>
      <w:r w:rsidR="00DA0708" w:rsidRPr="000D5772">
        <w:t>своего,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раздражается,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мыслит</w:t>
      </w:r>
      <w:r w:rsidR="004059C3" w:rsidRPr="000D5772">
        <w:t xml:space="preserve"> </w:t>
      </w:r>
      <w:r w:rsidR="00DA0708" w:rsidRPr="000D5772">
        <w:t>зла,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радуется</w:t>
      </w:r>
      <w:r w:rsidR="004059C3" w:rsidRPr="000D5772">
        <w:t xml:space="preserve"> </w:t>
      </w:r>
      <w:r w:rsidR="00DA0708" w:rsidRPr="000D5772">
        <w:t>неправде,</w:t>
      </w:r>
      <w:r w:rsidR="004059C3" w:rsidRPr="000D5772">
        <w:t xml:space="preserve"> </w:t>
      </w:r>
      <w:r w:rsidR="00DA0708" w:rsidRPr="000D5772">
        <w:t>а</w:t>
      </w:r>
      <w:r w:rsidR="004059C3" w:rsidRPr="000D5772">
        <w:t xml:space="preserve"> </w:t>
      </w:r>
      <w:r w:rsidR="00DA0708" w:rsidRPr="000D5772">
        <w:t>сорадуется</w:t>
      </w:r>
      <w:r w:rsidR="004059C3" w:rsidRPr="000D5772">
        <w:t xml:space="preserve"> </w:t>
      </w:r>
      <w:r w:rsidR="00DA0708" w:rsidRPr="000D5772">
        <w:t>истине;</w:t>
      </w:r>
      <w:r w:rsidR="004059C3" w:rsidRPr="000D5772">
        <w:t xml:space="preserve"> </w:t>
      </w:r>
      <w:r w:rsidR="00DA0708" w:rsidRPr="000D5772">
        <w:t>вс</w:t>
      </w:r>
      <w:r w:rsidRPr="000D5772">
        <w:t>ё</w:t>
      </w:r>
      <w:r w:rsidR="004059C3" w:rsidRPr="000D5772">
        <w:t xml:space="preserve"> </w:t>
      </w:r>
      <w:r w:rsidR="00DA0708" w:rsidRPr="000D5772">
        <w:t>покрывает,</w:t>
      </w:r>
      <w:r w:rsidR="004059C3" w:rsidRPr="000D5772">
        <w:t xml:space="preserve"> </w:t>
      </w:r>
      <w:r w:rsidR="00DA0708" w:rsidRPr="000D5772">
        <w:t>всему</w:t>
      </w:r>
      <w:r w:rsidR="004059C3" w:rsidRPr="000D5772">
        <w:t xml:space="preserve"> </w:t>
      </w:r>
      <w:r w:rsidR="00DA0708" w:rsidRPr="000D5772">
        <w:t>верит,</w:t>
      </w:r>
      <w:r w:rsidR="004059C3" w:rsidRPr="000D5772">
        <w:t xml:space="preserve"> </w:t>
      </w:r>
      <w:r w:rsidR="00DA0708" w:rsidRPr="000D5772">
        <w:t>всего</w:t>
      </w:r>
      <w:r w:rsidR="004059C3" w:rsidRPr="000D5772">
        <w:t xml:space="preserve"> </w:t>
      </w:r>
      <w:r w:rsidR="00DA0708" w:rsidRPr="000D5772">
        <w:t>надеется,</w:t>
      </w:r>
      <w:r w:rsidR="004059C3" w:rsidRPr="000D5772">
        <w:t xml:space="preserve"> </w:t>
      </w:r>
      <w:r w:rsidR="00DA0708" w:rsidRPr="000D5772">
        <w:t>все</w:t>
      </w:r>
      <w:r w:rsidR="004059C3" w:rsidRPr="000D5772">
        <w:t xml:space="preserve"> </w:t>
      </w:r>
      <w:r w:rsidR="00DA0708" w:rsidRPr="000D5772">
        <w:t>переносит…».</w:t>
      </w:r>
    </w:p>
    <w:p w14:paraId="025763ED" w14:textId="6BF422C6" w:rsidR="00DA0708" w:rsidRPr="000D5772" w:rsidRDefault="00DA0708" w:rsidP="00213890">
      <w:pPr>
        <w:rPr>
          <w:b/>
          <w:bCs/>
        </w:rPr>
      </w:pPr>
      <w:r w:rsidRPr="000D5772">
        <w:t>Один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выводов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Послания</w:t>
      </w:r>
      <w:r w:rsidR="004059C3" w:rsidRPr="000D5772">
        <w:t xml:space="preserve"> — </w:t>
      </w:r>
      <w:r w:rsidRPr="000D5772">
        <w:t>стоит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замыслить</w:t>
      </w:r>
      <w:r w:rsidR="004059C3" w:rsidRPr="000D5772">
        <w:t xml:space="preserve"> </w:t>
      </w:r>
      <w:r w:rsidRPr="000D5772">
        <w:t>зло,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любовь</w:t>
      </w:r>
      <w:r w:rsidR="004059C3" w:rsidRPr="000D5772">
        <w:t xml:space="preserve"> </w:t>
      </w:r>
      <w:r w:rsidRPr="000D5772">
        <w:t>превращается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ненависть,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</w:t>
      </w:r>
      <w:r w:rsidRPr="000D5772">
        <w:t>жизни</w:t>
      </w:r>
      <w:r w:rsidR="004059C3" w:rsidRPr="000D5772">
        <w:t xml:space="preserve"> </w:t>
      </w:r>
      <w:r w:rsidRPr="000D5772">
        <w:t>разрушается</w:t>
      </w:r>
      <w:r w:rsidR="004059C3" w:rsidRPr="000D5772">
        <w:t xml:space="preserve"> </w:t>
      </w:r>
      <w:r w:rsidRPr="000D5772">
        <w:t>из-за</w:t>
      </w:r>
      <w:r w:rsidR="004059C3" w:rsidRPr="000D5772">
        <w:t xml:space="preserve"> </w:t>
      </w:r>
      <w:r w:rsidRPr="000D5772">
        <w:t>отсутствия</w:t>
      </w:r>
      <w:r w:rsidR="004059C3" w:rsidRPr="000D5772">
        <w:t xml:space="preserve"> </w:t>
      </w:r>
      <w:r w:rsidRPr="000D5772">
        <w:t>прочного</w:t>
      </w:r>
      <w:r w:rsidR="004059C3" w:rsidRPr="000D5772">
        <w:t xml:space="preserve"> </w:t>
      </w:r>
      <w:r w:rsidRPr="000D5772">
        <w:t>основания.</w:t>
      </w:r>
      <w:r w:rsidR="004059C3" w:rsidRPr="000D5772">
        <w:t xml:space="preserve"> </w:t>
      </w:r>
      <w:r w:rsidRPr="000D5772">
        <w:rPr>
          <w:b/>
          <w:bCs/>
          <w:i/>
          <w:iCs/>
        </w:rPr>
        <w:t>Смысл</w:t>
      </w:r>
      <w:r w:rsidR="004059C3" w:rsidRPr="000D5772">
        <w:rPr>
          <w:i/>
          <w:iCs/>
        </w:rPr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продукт</w:t>
      </w:r>
      <w:r w:rsidR="004059C3" w:rsidRPr="000D5772">
        <w:t xml:space="preserve"> </w:t>
      </w:r>
      <w:r w:rsidRPr="000D5772">
        <w:t>мышления,</w:t>
      </w:r>
      <w:r w:rsidR="004059C3" w:rsidRPr="000D5772">
        <w:t xml:space="preserve"> </w:t>
      </w:r>
      <w:r w:rsidRPr="000D5772">
        <w:t>предназначенный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приведения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упорядоченное</w:t>
      </w:r>
      <w:r w:rsidR="004059C3" w:rsidRPr="000D5772">
        <w:t xml:space="preserve"> </w:t>
      </w:r>
      <w:r w:rsidRPr="000D5772">
        <w:t>безошибочное</w:t>
      </w:r>
      <w:r w:rsidR="004059C3" w:rsidRPr="000D5772">
        <w:t xml:space="preserve"> </w:t>
      </w:r>
      <w:r w:rsidRPr="000D5772">
        <w:t>движение</w:t>
      </w:r>
      <w:r w:rsidR="004059C3" w:rsidRPr="000D5772">
        <w:t xml:space="preserve"> </w:t>
      </w:r>
      <w:r w:rsidRPr="000D5772">
        <w:t>всех</w:t>
      </w:r>
      <w:r w:rsidR="004059C3" w:rsidRPr="000D5772">
        <w:t xml:space="preserve"> </w:t>
      </w:r>
      <w:r w:rsidRPr="000D5772">
        <w:t>ресурсов</w:t>
      </w:r>
      <w:r w:rsidR="004059C3" w:rsidRPr="000D5772">
        <w:t xml:space="preserve"> </w:t>
      </w:r>
      <w:r w:rsidRPr="000D5772">
        <w:t>человека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минимизации</w:t>
      </w:r>
      <w:r w:rsidR="004059C3" w:rsidRPr="000D5772">
        <w:t xml:space="preserve"> </w:t>
      </w:r>
      <w:r w:rsidRPr="000D5772">
        <w:t>своих</w:t>
      </w:r>
      <w:r w:rsidR="004059C3" w:rsidRPr="000D5772">
        <w:t xml:space="preserve"> </w:t>
      </w:r>
      <w:r w:rsidRPr="000D5772">
        <w:t>потерь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максимизации</w:t>
      </w:r>
      <w:r w:rsidR="004059C3" w:rsidRPr="000D5772">
        <w:t xml:space="preserve"> </w:t>
      </w:r>
      <w:r w:rsidRPr="000D5772">
        <w:t>своего</w:t>
      </w:r>
      <w:r w:rsidR="004059C3" w:rsidRPr="000D5772">
        <w:t xml:space="preserve"> </w:t>
      </w:r>
      <w:r w:rsidRPr="000D5772">
        <w:t>успеха.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rPr>
          <w:rStyle w:val="--0"/>
        </w:rPr>
        <w:t>самый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дорогой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продукт</w:t>
      </w:r>
      <w:r w:rsidRPr="000D5772">
        <w:t>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известен</w:t>
      </w:r>
      <w:r w:rsidR="004059C3" w:rsidRPr="000D5772">
        <w:t xml:space="preserve"> </w:t>
      </w:r>
      <w:r w:rsidRPr="000D5772">
        <w:t>человечеству.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</w:t>
      </w:r>
      <w:r w:rsidR="00FA1F64" w:rsidRPr="000D5772">
        <w:t>создаёт</w:t>
      </w:r>
      <w:r w:rsidR="004059C3" w:rsidRPr="000D5772">
        <w:t xml:space="preserve"> </w:t>
      </w:r>
      <w:r w:rsidRPr="000D5772">
        <w:t>предельно</w:t>
      </w:r>
      <w:r w:rsidR="004059C3" w:rsidRPr="000D5772">
        <w:t xml:space="preserve"> </w:t>
      </w:r>
      <w:r w:rsidRPr="000D5772">
        <w:t>возможное</w:t>
      </w:r>
      <w:r w:rsidR="004059C3" w:rsidRPr="000D5772">
        <w:t xml:space="preserve"> </w:t>
      </w:r>
      <w:r w:rsidRPr="000D5772">
        <w:t>приближение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истине.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</w:t>
      </w:r>
      <w:r w:rsidRPr="000D5772">
        <w:t>аналогичен</w:t>
      </w:r>
      <w:r w:rsidR="004059C3" w:rsidRPr="000D5772">
        <w:t xml:space="preserve"> </w:t>
      </w:r>
      <w:r w:rsidRPr="000D5772">
        <w:t>напряжению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электрической</w:t>
      </w:r>
      <w:r w:rsidR="004059C3" w:rsidRPr="000D5772">
        <w:t xml:space="preserve"> </w:t>
      </w:r>
      <w:r w:rsidRPr="000D5772">
        <w:t>сети: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напряжение</w:t>
      </w:r>
      <w:r w:rsidR="004059C3" w:rsidRPr="000D5772">
        <w:t xml:space="preserve"> — </w:t>
      </w:r>
      <w:r w:rsidRPr="000D5772">
        <w:t>и</w:t>
      </w:r>
      <w:r w:rsidR="004059C3" w:rsidRPr="000D5772">
        <w:t xml:space="preserve"> </w:t>
      </w:r>
      <w:r w:rsidRPr="000D5772">
        <w:t>ценности</w:t>
      </w:r>
      <w:r w:rsidR="004059C3" w:rsidRPr="000D5772">
        <w:t xml:space="preserve"> </w:t>
      </w:r>
      <w:r w:rsidRPr="000D5772">
        <w:t>становятся</w:t>
      </w:r>
      <w:r w:rsidR="004059C3" w:rsidRPr="000D5772">
        <w:t xml:space="preserve"> </w:t>
      </w:r>
      <w:r w:rsidRPr="000D5772">
        <w:t>нужными,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электрическая</w:t>
      </w:r>
      <w:r w:rsidR="004059C3" w:rsidRPr="000D5772">
        <w:t xml:space="preserve"> </w:t>
      </w:r>
      <w:r w:rsidRPr="000D5772">
        <w:t>цепь,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цель,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электрический</w:t>
      </w:r>
      <w:r w:rsidR="004059C3" w:rsidRPr="000D5772">
        <w:t xml:space="preserve"> </w:t>
      </w:r>
      <w:r w:rsidRPr="000D5772">
        <w:t>ток</w:t>
      </w:r>
      <w:r w:rsidR="006D4529" w:rsidRPr="000D5772">
        <w:t>,</w:t>
      </w:r>
      <w:r w:rsidR="004059C3" w:rsidRPr="000D5772">
        <w:t xml:space="preserve"> </w:t>
      </w:r>
      <w:r w:rsidRPr="000D5772">
        <w:t>приводит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действие</w:t>
      </w:r>
      <w:r w:rsidR="004059C3" w:rsidRPr="000D5772">
        <w:t xml:space="preserve"> </w:t>
      </w:r>
      <w:r w:rsidRPr="000D5772">
        <w:t>моторы.</w:t>
      </w:r>
      <w:r w:rsidR="004059C3" w:rsidRPr="000D5772">
        <w:t xml:space="preserve"> </w:t>
      </w:r>
      <w:r w:rsidRPr="000D5772">
        <w:rPr>
          <w:b/>
          <w:bCs/>
          <w:i/>
          <w:iCs/>
        </w:rPr>
        <w:t>Смысл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приводит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движение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массы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людей</w:t>
      </w:r>
      <w:r w:rsidRPr="000D5772">
        <w:rPr>
          <w:i/>
          <w:iCs/>
        </w:rPr>
        <w:t>.</w:t>
      </w:r>
      <w:r w:rsidR="004059C3" w:rsidRPr="000D5772">
        <w:t xml:space="preserve"> </w:t>
      </w:r>
      <w:r w:rsidR="006D4529" w:rsidRPr="000D5772">
        <w:t>Воплощён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людях,</w:t>
      </w:r>
      <w:r w:rsidR="004059C3" w:rsidRPr="000D5772">
        <w:t xml:space="preserve"> </w:t>
      </w:r>
      <w:r w:rsidRPr="000D5772">
        <w:t>образованных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воспитанных</w:t>
      </w:r>
      <w:r w:rsidR="004059C3" w:rsidRPr="000D5772">
        <w:t xml:space="preserve"> </w:t>
      </w:r>
      <w:r w:rsidRPr="000D5772">
        <w:rPr>
          <w:rStyle w:val="--"/>
        </w:rPr>
        <w:t>особым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образом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предвосхищения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применения</w:t>
      </w:r>
      <w:r w:rsidR="004059C3" w:rsidRPr="000D5772">
        <w:t xml:space="preserve"> </w:t>
      </w:r>
      <w:r w:rsidRPr="000D5772">
        <w:t>любых</w:t>
      </w:r>
      <w:r w:rsidR="004059C3" w:rsidRPr="000D5772">
        <w:t xml:space="preserve"> </w:t>
      </w:r>
      <w:r w:rsidRPr="000D5772">
        <w:t>изменений,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могут</w:t>
      </w:r>
      <w:r w:rsidR="004059C3" w:rsidRPr="000D5772">
        <w:t xml:space="preserve"> </w:t>
      </w:r>
      <w:r w:rsidRPr="000D5772">
        <w:t>произойти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мире.</w:t>
      </w:r>
      <w:r w:rsidR="004059C3" w:rsidRPr="000D5772">
        <w:t xml:space="preserve"> </w:t>
      </w:r>
      <w:r w:rsidRPr="000D5772">
        <w:rPr>
          <w:b/>
          <w:bCs/>
          <w:i/>
          <w:iCs/>
        </w:rPr>
        <w:t>Именно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люди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является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авторами,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носителями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смысла</w:t>
      </w:r>
      <w:r w:rsidRPr="000D5772">
        <w:t>.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— </w:t>
      </w:r>
      <w:r w:rsidRPr="000D5772">
        <w:t>самое</w:t>
      </w:r>
      <w:r w:rsidR="004059C3" w:rsidRPr="000D5772">
        <w:t xml:space="preserve"> </w:t>
      </w:r>
      <w:r w:rsidRPr="000D5772">
        <w:t>сильное</w:t>
      </w:r>
      <w:r w:rsidR="004059C3" w:rsidRPr="000D5772">
        <w:t xml:space="preserve"> </w:t>
      </w:r>
      <w:r w:rsidRPr="000D5772">
        <w:t>переживание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которое</w:t>
      </w:r>
      <w:r w:rsidR="004059C3" w:rsidRPr="000D5772">
        <w:t xml:space="preserve"> </w:t>
      </w:r>
      <w:r w:rsidRPr="000D5772">
        <w:t>поднимает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Космос,</w:t>
      </w:r>
      <w:r w:rsidR="004059C3" w:rsidRPr="000D5772">
        <w:t xml:space="preserve"> </w:t>
      </w:r>
      <w:r w:rsidRPr="000D5772">
        <w:t>пускает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невидимый,</w:t>
      </w:r>
      <w:r w:rsidR="004059C3" w:rsidRPr="000D5772">
        <w:t xml:space="preserve"> </w:t>
      </w:r>
      <w:r w:rsidRPr="000D5772">
        <w:t>неслышимый,</w:t>
      </w:r>
      <w:r w:rsidR="004059C3" w:rsidRPr="000D5772">
        <w:t xml:space="preserve"> </w:t>
      </w:r>
      <w:r w:rsidRPr="000D5772">
        <w:t>неосязаемый</w:t>
      </w:r>
      <w:r w:rsidR="004059C3" w:rsidRPr="000D5772">
        <w:t xml:space="preserve"> </w:t>
      </w:r>
      <w:r w:rsidRPr="000D5772">
        <w:t>микромир.</w:t>
      </w:r>
      <w:r w:rsidR="004059C3" w:rsidRPr="000D5772">
        <w:t xml:space="preserve"> </w:t>
      </w:r>
      <w:r w:rsidRPr="000D5772">
        <w:t>Ради</w:t>
      </w:r>
      <w:r w:rsidR="004059C3" w:rsidRPr="000D5772">
        <w:t xml:space="preserve"> </w:t>
      </w:r>
      <w:r w:rsidRPr="000D5772">
        <w:t>смысла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народы</w:t>
      </w:r>
      <w:r w:rsidR="004059C3" w:rsidRPr="000D5772">
        <w:t xml:space="preserve"> </w:t>
      </w:r>
      <w:r w:rsidRPr="000D5772">
        <w:t>идут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эшафот.</w:t>
      </w:r>
      <w:r w:rsidR="004059C3" w:rsidRPr="000D5772">
        <w:rPr>
          <w:rStyle w:val="--"/>
        </w:rPr>
        <w:t xml:space="preserve"> </w:t>
      </w:r>
      <w:r w:rsidRPr="000D5772">
        <w:rPr>
          <w:rStyle w:val="--"/>
        </w:rPr>
        <w:t>Нет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смысла</w:t>
      </w:r>
      <w:r w:rsidR="004059C3" w:rsidRPr="000D5772">
        <w:rPr>
          <w:rStyle w:val="--0"/>
        </w:rPr>
        <w:t xml:space="preserve"> — </w:t>
      </w:r>
      <w:r w:rsidRPr="000D5772">
        <w:rPr>
          <w:rStyle w:val="--"/>
        </w:rPr>
        <w:t>вс</w:t>
      </w:r>
      <w:r w:rsidR="006D4529" w:rsidRPr="000D5772">
        <w:rPr>
          <w:rStyle w:val="--"/>
        </w:rPr>
        <w:t>Ё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останавливается</w:t>
      </w:r>
      <w:r w:rsidRPr="000D5772">
        <w:t>.</w:t>
      </w:r>
      <w:r w:rsidR="004059C3" w:rsidRPr="000D5772">
        <w:t xml:space="preserve"> </w:t>
      </w:r>
      <w:r w:rsidRPr="000D5772">
        <w:t>Предательство,</w:t>
      </w:r>
      <w:r w:rsidR="004059C3" w:rsidRPr="000D5772">
        <w:t xml:space="preserve"> </w:t>
      </w:r>
      <w:r w:rsidRPr="000D5772">
        <w:t>воровство,</w:t>
      </w:r>
      <w:r w:rsidR="004059C3" w:rsidRPr="000D5772">
        <w:t xml:space="preserve"> </w:t>
      </w:r>
      <w:r w:rsidRPr="000D5772">
        <w:t>бе</w:t>
      </w:r>
      <w:r w:rsidR="006D4529" w:rsidRPr="000D5772">
        <w:t>з(</w:t>
      </w:r>
      <w:r w:rsidRPr="000D5772">
        <w:t>с</w:t>
      </w:r>
      <w:r w:rsidR="006D4529" w:rsidRPr="000D5772">
        <w:t>)</w:t>
      </w:r>
      <w:r w:rsidRPr="000D5772">
        <w:t>совестность</w:t>
      </w:r>
      <w:r w:rsidR="004059C3" w:rsidRPr="000D5772">
        <w:t xml:space="preserve"> </w:t>
      </w:r>
      <w:r w:rsidRPr="000D5772">
        <w:t>всегда</w:t>
      </w:r>
      <w:r w:rsidR="004059C3" w:rsidRPr="000D5772">
        <w:t xml:space="preserve"> </w:t>
      </w:r>
      <w:r w:rsidRPr="000D5772">
        <w:t>пируют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том</w:t>
      </w:r>
      <w:r w:rsidR="004059C3" w:rsidRPr="000D5772">
        <w:t xml:space="preserve"> </w:t>
      </w:r>
      <w:r w:rsidRPr="000D5772">
        <w:t>доме,</w:t>
      </w:r>
      <w:r w:rsidR="004059C3" w:rsidRPr="000D5772">
        <w:t xml:space="preserve"> </w:t>
      </w:r>
      <w:r w:rsidRPr="000D5772">
        <w:t>откуда</w:t>
      </w:r>
      <w:r w:rsidR="004059C3" w:rsidRPr="000D5772">
        <w:t xml:space="preserve"> </w:t>
      </w:r>
      <w:r w:rsidR="006D4529" w:rsidRPr="000D5772">
        <w:t>ушёл</w:t>
      </w:r>
      <w:r w:rsidR="004059C3" w:rsidRPr="000D5772">
        <w:t xml:space="preserve"> </w:t>
      </w:r>
      <w:r w:rsidRPr="000D5772">
        <w:t>смысл.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— </w:t>
      </w:r>
      <w:r w:rsidRPr="000D5772">
        <w:t>непосредственно</w:t>
      </w:r>
      <w:r w:rsidR="004059C3" w:rsidRPr="000D5772">
        <w:t xml:space="preserve"> </w:t>
      </w:r>
      <w:r w:rsidRPr="000D5772">
        <w:t>«</w:t>
      </w:r>
      <w:r w:rsidR="006D4529" w:rsidRPr="000D5772">
        <w:t>вплетён</w:t>
      </w:r>
      <w:r w:rsidRPr="000D5772">
        <w:t>»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цель</w:t>
      </w:r>
      <w:r w:rsidR="004059C3" w:rsidRPr="000D5772">
        <w:t xml:space="preserve"> </w:t>
      </w:r>
      <w:r w:rsidRPr="000D5772">
        <w:t>жизни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отделим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="006D4529" w:rsidRPr="000D5772">
        <w:t>неё</w:t>
      </w:r>
      <w:r w:rsidRPr="000D5772">
        <w:t>.</w:t>
      </w:r>
      <w:r w:rsidR="004059C3" w:rsidRPr="000D5772">
        <w:t xml:space="preserve"> </w:t>
      </w:r>
      <w:r w:rsidRPr="000D5772">
        <w:t>Говоря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цели</w:t>
      </w:r>
      <w:r w:rsidR="004059C3" w:rsidRPr="000D5772">
        <w:t xml:space="preserve"> </w:t>
      </w:r>
      <w:r w:rsidRPr="000D5772">
        <w:t>жизни,</w:t>
      </w:r>
      <w:r w:rsidR="004059C3" w:rsidRPr="000D5772">
        <w:t xml:space="preserve"> </w:t>
      </w:r>
      <w:r w:rsidRPr="000D5772">
        <w:t>важно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упустить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виду,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речь</w:t>
      </w:r>
      <w:r w:rsidR="004059C3" w:rsidRPr="000D5772">
        <w:t xml:space="preserve"> </w:t>
      </w:r>
      <w:r w:rsidR="00D72075" w:rsidRPr="000D5772">
        <w:t>идёт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чрезвычайно</w:t>
      </w:r>
      <w:r w:rsidR="004059C3" w:rsidRPr="000D5772">
        <w:t xml:space="preserve"> </w:t>
      </w:r>
      <w:r w:rsidRPr="000D5772">
        <w:t>сложном</w:t>
      </w:r>
      <w:r w:rsidR="004059C3" w:rsidRPr="000D5772">
        <w:t xml:space="preserve"> </w:t>
      </w:r>
      <w:r w:rsidRPr="000D5772">
        <w:t>явлении,</w:t>
      </w:r>
      <w:r w:rsidR="004059C3" w:rsidRPr="000D5772">
        <w:t xml:space="preserve"> </w:t>
      </w:r>
      <w:r w:rsidRPr="000D5772">
        <w:t>именуемом</w:t>
      </w:r>
      <w:r w:rsidR="004059C3" w:rsidRPr="000D5772">
        <w:t xml:space="preserve"> </w:t>
      </w:r>
      <w:r w:rsidRPr="000D5772">
        <w:rPr>
          <w:i/>
          <w:iCs/>
        </w:rPr>
        <w:t>«целеобразование».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сегодняшних</w:t>
      </w:r>
      <w:r w:rsidR="004059C3" w:rsidRPr="000D5772">
        <w:t xml:space="preserve"> </w:t>
      </w:r>
      <w:r w:rsidRPr="000D5772">
        <w:t>реалиях</w:t>
      </w:r>
      <w:r w:rsidR="004059C3" w:rsidRPr="000D5772">
        <w:t xml:space="preserve"> </w:t>
      </w:r>
      <w:proofErr w:type="spellStart"/>
      <w:r w:rsidRPr="000D5772">
        <w:t>целеобразование</w:t>
      </w:r>
      <w:proofErr w:type="spellEnd"/>
      <w:r w:rsidR="004059C3" w:rsidRPr="000D5772">
        <w:t xml:space="preserve"> </w:t>
      </w:r>
      <w:r w:rsidRPr="000D5772">
        <w:t>понимается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процесс</w:t>
      </w:r>
      <w:r w:rsidR="004059C3" w:rsidRPr="000D5772">
        <w:t xml:space="preserve"> </w:t>
      </w:r>
      <w:r w:rsidRPr="000D5772">
        <w:rPr>
          <w:rStyle w:val="--0"/>
        </w:rPr>
        <w:t>порождения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новых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целей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деятельности</w:t>
      </w:r>
      <w:r w:rsidR="004059C3" w:rsidRPr="000D5772">
        <w:t xml:space="preserve"> </w:t>
      </w:r>
      <w:r w:rsidRPr="000D5772">
        <w:t>человека.</w:t>
      </w:r>
      <w:r w:rsidR="004059C3" w:rsidRPr="000D5772">
        <w:t xml:space="preserve"> </w:t>
      </w:r>
      <w:r w:rsidRPr="000D5772">
        <w:t>Чтобы</w:t>
      </w:r>
      <w:r w:rsidR="004059C3" w:rsidRPr="000D5772">
        <w:t xml:space="preserve"> </w:t>
      </w:r>
      <w:r w:rsidRPr="000D5772">
        <w:t>выбрать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цель</w:t>
      </w:r>
      <w:r w:rsidR="004059C3" w:rsidRPr="000D5772">
        <w:t xml:space="preserve"> </w:t>
      </w:r>
      <w:r w:rsidRPr="000D5772">
        <w:t>жизни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океане</w:t>
      </w:r>
      <w:r w:rsidR="004059C3" w:rsidRPr="000D5772">
        <w:t xml:space="preserve"> </w:t>
      </w:r>
      <w:r w:rsidRPr="000D5772">
        <w:t>соблазнов,</w:t>
      </w:r>
      <w:r w:rsidR="004059C3" w:rsidRPr="000D5772">
        <w:t xml:space="preserve"> </w:t>
      </w:r>
      <w:r w:rsidRPr="000D5772">
        <w:t>опасностей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возможностей,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должен</w:t>
      </w:r>
      <w:r w:rsidR="004059C3" w:rsidRPr="000D5772">
        <w:t xml:space="preserve"> </w:t>
      </w:r>
      <w:r w:rsidRPr="000D5772">
        <w:t>уметь</w:t>
      </w:r>
      <w:r w:rsidR="004059C3" w:rsidRPr="000D5772">
        <w:t xml:space="preserve"> </w:t>
      </w:r>
      <w:r w:rsidRPr="000D5772">
        <w:t>выполнить</w:t>
      </w:r>
      <w:r w:rsidR="004059C3" w:rsidRPr="000D5772">
        <w:t xml:space="preserve"> </w:t>
      </w:r>
      <w:r w:rsidRPr="000D5772">
        <w:rPr>
          <w:b/>
          <w:bCs/>
          <w:i/>
          <w:iCs/>
        </w:rPr>
        <w:t>четыре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операции</w:t>
      </w:r>
      <w:r w:rsidRPr="000D5772">
        <w:rPr>
          <w:i/>
          <w:iCs/>
        </w:rPr>
        <w:t>:</w:t>
      </w:r>
      <w:r w:rsidR="004059C3" w:rsidRPr="000D5772">
        <w:t xml:space="preserve"> </w:t>
      </w:r>
      <w:r w:rsidRPr="000D5772">
        <w:t>1</w:t>
      </w:r>
      <w:r w:rsidR="004059C3" w:rsidRPr="000D5772">
        <w:t xml:space="preserve"> — </w:t>
      </w:r>
      <w:r w:rsidRPr="000D5772">
        <w:rPr>
          <w:b/>
          <w:bCs/>
          <w:i/>
          <w:iCs/>
        </w:rPr>
        <w:t>осуществить</w:t>
      </w:r>
      <w:r w:rsidR="004059C3" w:rsidRPr="000D5772">
        <w:t xml:space="preserve"> </w:t>
      </w:r>
      <w:r w:rsidRPr="000D5772">
        <w:t>целеполагание</w:t>
      </w:r>
      <w:r w:rsidR="004059C3" w:rsidRPr="000D5772">
        <w:t xml:space="preserve"> </w:t>
      </w:r>
      <w:r w:rsidRPr="000D5772">
        <w:t>(возможно</w:t>
      </w:r>
      <w:r w:rsidR="004059C3" w:rsidRPr="000D5772">
        <w:t xml:space="preserve"> </w:t>
      </w:r>
      <w:r w:rsidRPr="000D5772">
        <w:t>точно</w:t>
      </w:r>
      <w:r w:rsidR="004059C3" w:rsidRPr="000D5772">
        <w:t xml:space="preserve"> </w:t>
      </w:r>
      <w:r w:rsidRPr="000D5772">
        <w:t>определить</w:t>
      </w:r>
      <w:r w:rsidR="004059C3" w:rsidRPr="000D5772">
        <w:t xml:space="preserve"> </w:t>
      </w:r>
      <w:r w:rsidR="00D72075" w:rsidRPr="000D5772">
        <w:t>своё</w:t>
      </w:r>
      <w:r w:rsidR="004059C3" w:rsidRPr="000D5772">
        <w:t xml:space="preserve"> </w:t>
      </w:r>
      <w:r w:rsidRPr="000D5772">
        <w:t>место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обществе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мест</w:t>
      </w:r>
      <w:r w:rsidR="00D72075" w:rsidRPr="000D5772">
        <w:t>о</w:t>
      </w:r>
      <w:r w:rsidRPr="000D5772">
        <w:t>,</w:t>
      </w:r>
      <w:r w:rsidR="004059C3" w:rsidRPr="000D5772">
        <w:t xml:space="preserve"> </w:t>
      </w:r>
      <w:r w:rsidRPr="000D5772">
        <w:t>которое</w:t>
      </w:r>
      <w:r w:rsidR="004059C3" w:rsidRPr="000D5772">
        <w:t xml:space="preserve"> </w:t>
      </w:r>
      <w:r w:rsidRPr="000D5772">
        <w:t>представля</w:t>
      </w:r>
      <w:r w:rsidR="00D72075" w:rsidRPr="000D5772">
        <w:t>е</w:t>
      </w:r>
      <w:r w:rsidRPr="000D5772">
        <w:t>тся</w:t>
      </w:r>
      <w:r w:rsidR="004059C3" w:rsidRPr="000D5772">
        <w:t xml:space="preserve"> </w:t>
      </w:r>
      <w:r w:rsidRPr="000D5772">
        <w:t>ему</w:t>
      </w:r>
      <w:r w:rsidR="004059C3" w:rsidRPr="000D5772">
        <w:t xml:space="preserve"> </w:t>
      </w:r>
      <w:r w:rsidRPr="000D5772">
        <w:t>желаемым),</w:t>
      </w:r>
      <w:r w:rsidR="004059C3" w:rsidRPr="000D5772">
        <w:t xml:space="preserve"> </w:t>
      </w:r>
      <w:r w:rsidRPr="000D5772">
        <w:t>2</w:t>
      </w:r>
      <w:r w:rsidR="004059C3" w:rsidRPr="000D5772">
        <w:t xml:space="preserve"> — </w:t>
      </w:r>
      <w:r w:rsidRPr="000D5772">
        <w:rPr>
          <w:b/>
          <w:bCs/>
          <w:i/>
          <w:iCs/>
        </w:rPr>
        <w:t>определить</w:t>
      </w:r>
      <w:r w:rsidR="004059C3" w:rsidRPr="000D5772">
        <w:t xml:space="preserve"> </w:t>
      </w:r>
      <w:r w:rsidRPr="000D5772">
        <w:t>свою</w:t>
      </w:r>
      <w:r w:rsidR="004059C3" w:rsidRPr="000D5772">
        <w:t xml:space="preserve"> </w:t>
      </w:r>
      <w:r w:rsidRPr="000D5772">
        <w:t>целенаправленность,</w:t>
      </w:r>
      <w:r w:rsidR="004059C3" w:rsidRPr="000D5772">
        <w:t xml:space="preserve"> </w:t>
      </w:r>
      <w:r w:rsidRPr="000D5772">
        <w:t>образ</w:t>
      </w:r>
      <w:r w:rsidR="004059C3" w:rsidRPr="000D5772">
        <w:t xml:space="preserve"> </w:t>
      </w:r>
      <w:r w:rsidRPr="000D5772">
        <w:t>будущего</w:t>
      </w:r>
      <w:r w:rsidR="004059C3" w:rsidRPr="000D5772">
        <w:t xml:space="preserve"> </w:t>
      </w:r>
      <w:r w:rsidRPr="000D5772">
        <w:t>(выбрать</w:t>
      </w:r>
      <w:r w:rsidR="004059C3" w:rsidRPr="000D5772">
        <w:t xml:space="preserve"> </w:t>
      </w:r>
      <w:r w:rsidRPr="000D5772">
        <w:t>направление</w:t>
      </w:r>
      <w:r w:rsidR="004059C3" w:rsidRPr="000D5772">
        <w:t xml:space="preserve"> </w:t>
      </w:r>
      <w:r w:rsidRPr="000D5772">
        <w:t>своего</w:t>
      </w:r>
      <w:r w:rsidR="004059C3" w:rsidRPr="000D5772">
        <w:t xml:space="preserve"> </w:t>
      </w:r>
      <w:r w:rsidRPr="000D5772">
        <w:t>развития,</w:t>
      </w:r>
      <w:r w:rsidR="004059C3" w:rsidRPr="000D5772">
        <w:t xml:space="preserve"> </w:t>
      </w:r>
      <w:r w:rsidRPr="000D5772">
        <w:t>перехода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неудовлетворительного</w:t>
      </w:r>
      <w:r w:rsidR="004059C3" w:rsidRPr="000D5772">
        <w:t xml:space="preserve"> </w:t>
      </w:r>
      <w:r w:rsidRPr="000D5772">
        <w:t>состояния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состояние</w:t>
      </w:r>
      <w:r w:rsidR="004059C3" w:rsidRPr="000D5772">
        <w:t xml:space="preserve"> </w:t>
      </w:r>
      <w:r w:rsidRPr="000D5772">
        <w:t>желаемое),</w:t>
      </w:r>
      <w:r w:rsidR="004059C3" w:rsidRPr="000D5772">
        <w:t xml:space="preserve"> </w:t>
      </w:r>
      <w:r w:rsidRPr="000D5772">
        <w:t>удовлетворительное,</w:t>
      </w:r>
      <w:r w:rsidR="004059C3" w:rsidRPr="000D5772">
        <w:t xml:space="preserve"> </w:t>
      </w:r>
      <w:r w:rsidRPr="000D5772">
        <w:rPr>
          <w:i/>
          <w:iCs/>
        </w:rPr>
        <w:t>3</w:t>
      </w:r>
      <w:r w:rsidR="004059C3" w:rsidRPr="000D5772">
        <w:rPr>
          <w:i/>
          <w:iCs/>
        </w:rPr>
        <w:t xml:space="preserve"> — </w:t>
      </w:r>
      <w:r w:rsidRPr="000D5772">
        <w:rPr>
          <w:b/>
          <w:bCs/>
          <w:i/>
          <w:iCs/>
        </w:rPr>
        <w:t>действовать</w:t>
      </w:r>
      <w:r w:rsidR="004059C3" w:rsidRPr="000D5772">
        <w:t xml:space="preserve"> </w:t>
      </w:r>
      <w:r w:rsidRPr="000D5772">
        <w:t>целеустремл</w:t>
      </w:r>
      <w:r w:rsidR="00D72075" w:rsidRPr="000D5772">
        <w:t>ё</w:t>
      </w:r>
      <w:r w:rsidRPr="000D5772">
        <w:t>нно</w:t>
      </w:r>
      <w:r w:rsidR="004059C3" w:rsidRPr="000D5772">
        <w:t xml:space="preserve"> </w:t>
      </w:r>
      <w:r w:rsidRPr="000D5772">
        <w:t>(продолжать</w:t>
      </w:r>
      <w:r w:rsidR="004059C3" w:rsidRPr="000D5772">
        <w:t xml:space="preserve"> </w:t>
      </w:r>
      <w:r w:rsidRPr="000D5772">
        <w:t>преследовать</w:t>
      </w:r>
      <w:r w:rsidR="004059C3" w:rsidRPr="000D5772">
        <w:t xml:space="preserve"> </w:t>
      </w:r>
      <w:r w:rsidRPr="000D5772">
        <w:t>одну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ту</w:t>
      </w:r>
      <w:r w:rsidR="004059C3" w:rsidRPr="000D5772">
        <w:t xml:space="preserve"> </w:t>
      </w:r>
      <w:r w:rsidRPr="000D5772">
        <w:t>же</w:t>
      </w:r>
      <w:r w:rsidR="004059C3" w:rsidRPr="000D5772">
        <w:t xml:space="preserve"> </w:t>
      </w:r>
      <w:r w:rsidRPr="000D5772">
        <w:t>цель,</w:t>
      </w:r>
      <w:r w:rsidR="004059C3" w:rsidRPr="000D5772">
        <w:t xml:space="preserve"> </w:t>
      </w:r>
      <w:r w:rsidRPr="000D5772">
        <w:t>изменяя</w:t>
      </w:r>
      <w:r w:rsidR="004059C3" w:rsidRPr="000D5772">
        <w:t xml:space="preserve"> </w:t>
      </w:r>
      <w:r w:rsidR="00D72075" w:rsidRPr="000D5772">
        <w:t>своё</w:t>
      </w:r>
      <w:r w:rsidR="004059C3" w:rsidRPr="000D5772">
        <w:t xml:space="preserve"> </w:t>
      </w:r>
      <w:r w:rsidRPr="000D5772">
        <w:t>поведение</w:t>
      </w:r>
      <w:r w:rsidR="004059C3" w:rsidRPr="000D5772">
        <w:t xml:space="preserve"> </w:t>
      </w:r>
      <w:r w:rsidRPr="000D5772">
        <w:t>при</w:t>
      </w:r>
      <w:r w:rsidR="004059C3" w:rsidRPr="000D5772">
        <w:t xml:space="preserve"> </w:t>
      </w:r>
      <w:r w:rsidRPr="000D5772">
        <w:t>изменении</w:t>
      </w:r>
      <w:r w:rsidR="004059C3" w:rsidRPr="000D5772">
        <w:t xml:space="preserve"> </w:t>
      </w:r>
      <w:r w:rsidRPr="000D5772">
        <w:t>внешних</w:t>
      </w:r>
      <w:r w:rsidR="004059C3" w:rsidRPr="000D5772">
        <w:t xml:space="preserve"> </w:t>
      </w:r>
      <w:r w:rsidRPr="000D5772">
        <w:t>условий),</w:t>
      </w:r>
      <w:r w:rsidR="004059C3" w:rsidRPr="000D5772">
        <w:t xml:space="preserve"> </w:t>
      </w:r>
      <w:r w:rsidRPr="000D5772">
        <w:rPr>
          <w:i/>
          <w:iCs/>
        </w:rPr>
        <w:t>4</w:t>
      </w:r>
      <w:r w:rsidR="004059C3" w:rsidRPr="000D5772">
        <w:rPr>
          <w:i/>
          <w:iCs/>
        </w:rPr>
        <w:t xml:space="preserve"> — </w:t>
      </w:r>
      <w:r w:rsidRPr="000D5772">
        <w:rPr>
          <w:b/>
          <w:bCs/>
          <w:i/>
          <w:iCs/>
        </w:rPr>
        <w:t>быть</w:t>
      </w:r>
      <w:r w:rsidR="004059C3" w:rsidRPr="000D5772">
        <w:t xml:space="preserve"> </w:t>
      </w:r>
      <w:r w:rsidRPr="000D5772">
        <w:t>целесообразным</w:t>
      </w:r>
      <w:r w:rsidR="004059C3" w:rsidRPr="000D5772">
        <w:t xml:space="preserve"> </w:t>
      </w:r>
      <w:r w:rsidRPr="000D5772">
        <w:t>(решить</w:t>
      </w:r>
      <w:r w:rsidR="004059C3" w:rsidRPr="000D5772">
        <w:t xml:space="preserve"> </w:t>
      </w:r>
      <w:r w:rsidRPr="000D5772">
        <w:t>проблему</w:t>
      </w:r>
      <w:r w:rsidR="004059C3" w:rsidRPr="000D5772">
        <w:t xml:space="preserve"> </w:t>
      </w:r>
      <w:r w:rsidRPr="000D5772">
        <w:t>времени</w:t>
      </w:r>
      <w:r w:rsidR="004059C3" w:rsidRPr="000D5772">
        <w:t xml:space="preserve"> </w:t>
      </w:r>
      <w:r w:rsidRPr="000D5772">
        <w:t>своей</w:t>
      </w:r>
      <w:r w:rsidR="004059C3" w:rsidRPr="000D5772">
        <w:t xml:space="preserve"> </w:t>
      </w:r>
      <w:r w:rsidRPr="000D5772">
        <w:t>жизни,</w:t>
      </w:r>
      <w:r w:rsidR="004059C3" w:rsidRPr="000D5772">
        <w:t xml:space="preserve"> </w:t>
      </w:r>
      <w:r w:rsidRPr="000D5772">
        <w:t>имея</w:t>
      </w:r>
      <w:r w:rsidR="004059C3" w:rsidRPr="000D5772">
        <w:t xml:space="preserve"> </w:t>
      </w:r>
      <w:r w:rsidRPr="000D5772">
        <w:t>в</w:t>
      </w:r>
      <w:r w:rsidR="00C602D5">
        <w:t xml:space="preserve"> </w:t>
      </w:r>
      <w:r w:rsidRPr="000D5772">
        <w:t>виду,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оно</w:t>
      </w:r>
      <w:r w:rsidR="004059C3" w:rsidRPr="000D5772">
        <w:t xml:space="preserve"> </w:t>
      </w:r>
      <w:r w:rsidRPr="000D5772">
        <w:t>состоит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тр</w:t>
      </w:r>
      <w:r w:rsidR="00D72075" w:rsidRPr="000D5772">
        <w:t>ё</w:t>
      </w:r>
      <w:r w:rsidRPr="000D5772">
        <w:t>х</w:t>
      </w:r>
      <w:r w:rsidR="004059C3" w:rsidRPr="000D5772">
        <w:t xml:space="preserve"> </w:t>
      </w:r>
      <w:r w:rsidRPr="000D5772">
        <w:t>разновидностей</w:t>
      </w:r>
      <w:r w:rsidR="004059C3" w:rsidRPr="000D5772">
        <w:t xml:space="preserve"> </w:t>
      </w:r>
      <w:r w:rsidRPr="000D5772">
        <w:t>форм</w:t>
      </w:r>
      <w:r w:rsidR="004059C3" w:rsidRPr="000D5772">
        <w:t xml:space="preserve"> </w:t>
      </w:r>
      <w:r w:rsidRPr="000D5772">
        <w:t>умозаключения</w:t>
      </w:r>
      <w:r w:rsidR="004059C3" w:rsidRPr="000D5772">
        <w:t xml:space="preserve"> </w:t>
      </w:r>
      <w:r w:rsidRPr="000D5772">
        <w:t>(модус)</w:t>
      </w:r>
      <w:r w:rsidR="004059C3" w:rsidRPr="000D5772">
        <w:t xml:space="preserve"> — </w:t>
      </w:r>
      <w:r w:rsidRPr="000D5772">
        <w:rPr>
          <w:b/>
          <w:bCs/>
          <w:i/>
          <w:iCs/>
        </w:rPr>
        <w:t>последовательности,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сосуществования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устойчивости</w:t>
      </w:r>
      <w:r w:rsidRPr="000D5772">
        <w:t>.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«Последовательность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времени»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линейный</w:t>
      </w:r>
      <w:r w:rsidR="004059C3" w:rsidRPr="000D5772">
        <w:t xml:space="preserve"> </w:t>
      </w:r>
      <w:r w:rsidRPr="000D5772">
        <w:t>порядок</w:t>
      </w:r>
      <w:r w:rsidR="004059C3" w:rsidRPr="000D5772">
        <w:t xml:space="preserve"> </w:t>
      </w:r>
      <w:r w:rsidRPr="000D5772">
        <w:t>течения</w:t>
      </w:r>
      <w:r w:rsidR="004059C3" w:rsidRPr="000D5772">
        <w:t xml:space="preserve"> </w:t>
      </w:r>
      <w:r w:rsidRPr="000D5772">
        <w:t>процессов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бе</w:t>
      </w:r>
      <w:r w:rsidR="00D72075" w:rsidRPr="000D5772">
        <w:t>з(</w:t>
      </w:r>
      <w:r w:rsidRPr="000D5772">
        <w:t>с</w:t>
      </w:r>
      <w:r w:rsidR="00D72075" w:rsidRPr="000D5772">
        <w:t>)</w:t>
      </w:r>
      <w:r w:rsidRPr="000D5772">
        <w:t>конечной</w:t>
      </w:r>
      <w:r w:rsidR="004059C3" w:rsidRPr="000D5772">
        <w:t xml:space="preserve"> </w:t>
      </w:r>
      <w:r w:rsidRPr="000D5772">
        <w:t>«стрелы</w:t>
      </w:r>
      <w:r w:rsidR="004059C3" w:rsidRPr="000D5772">
        <w:t xml:space="preserve"> </w:t>
      </w:r>
      <w:r w:rsidRPr="000D5772">
        <w:t>времени»,</w:t>
      </w:r>
      <w:r w:rsidR="004059C3" w:rsidRPr="000D5772">
        <w:t xml:space="preserve"> </w:t>
      </w:r>
      <w:r w:rsidR="00D72075" w:rsidRPr="000D5772">
        <w:t>устремлённой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прошлого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будущее.</w:t>
      </w:r>
      <w:r w:rsidR="004059C3" w:rsidRPr="000D5772">
        <w:t xml:space="preserve"> </w:t>
      </w:r>
      <w:r w:rsidRPr="00C602D5">
        <w:rPr>
          <w:b/>
          <w:bCs/>
          <w:i/>
          <w:iCs/>
        </w:rPr>
        <w:t>«Сосуществование</w:t>
      </w:r>
      <w:r w:rsidR="004059C3" w:rsidRPr="00C602D5">
        <w:rPr>
          <w:b/>
          <w:bCs/>
          <w:i/>
          <w:iCs/>
        </w:rPr>
        <w:t xml:space="preserve"> </w:t>
      </w:r>
      <w:r w:rsidRPr="00C602D5">
        <w:rPr>
          <w:b/>
          <w:bCs/>
          <w:i/>
          <w:iCs/>
        </w:rPr>
        <w:t>времени»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rPr>
          <w:rStyle w:val="--0"/>
        </w:rPr>
        <w:lastRenderedPageBreak/>
        <w:t>набор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событий</w:t>
      </w:r>
      <w:r w:rsidR="004059C3" w:rsidRPr="000D5772">
        <w:t xml:space="preserve"> </w:t>
      </w:r>
      <w:r w:rsidRPr="000D5772">
        <w:t>жизни</w:t>
      </w:r>
      <w:r w:rsidR="004059C3" w:rsidRPr="000D5772">
        <w:t xml:space="preserve"> </w:t>
      </w:r>
      <w:r w:rsidRPr="000D5772">
        <w:t>конкретного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происходящих</w:t>
      </w:r>
      <w:r w:rsidR="004059C3" w:rsidRPr="000D5772">
        <w:t xml:space="preserve"> </w:t>
      </w:r>
      <w:r w:rsidRPr="000D5772">
        <w:t>одновременно.</w:t>
      </w:r>
      <w:r w:rsidR="004059C3" w:rsidRPr="000D5772">
        <w:t xml:space="preserve"> </w:t>
      </w:r>
      <w:r w:rsidRPr="00C602D5">
        <w:rPr>
          <w:b/>
          <w:bCs/>
          <w:i/>
          <w:iCs/>
        </w:rPr>
        <w:t>«Устойчивость</w:t>
      </w:r>
      <w:r w:rsidR="004059C3" w:rsidRPr="00C602D5">
        <w:rPr>
          <w:b/>
          <w:bCs/>
          <w:i/>
          <w:iCs/>
        </w:rPr>
        <w:t xml:space="preserve"> </w:t>
      </w:r>
      <w:r w:rsidRPr="00C602D5">
        <w:rPr>
          <w:b/>
          <w:bCs/>
          <w:i/>
          <w:iCs/>
        </w:rPr>
        <w:t>времени»</w:t>
      </w:r>
      <w:r w:rsidR="004059C3" w:rsidRPr="000D5772">
        <w:t xml:space="preserve"> </w:t>
      </w:r>
      <w:r w:rsidRPr="000D5772">
        <w:t>представляют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продуктивность</w:t>
      </w:r>
      <w:r w:rsidR="004059C3" w:rsidRPr="000D5772">
        <w:t xml:space="preserve"> </w:t>
      </w:r>
      <w:r w:rsidRPr="000D5772">
        <w:t>каждого</w:t>
      </w:r>
      <w:r w:rsidR="004059C3" w:rsidRPr="000D5772">
        <w:t xml:space="preserve"> </w:t>
      </w:r>
      <w:r w:rsidRPr="000D5772">
        <w:t>мгновения,</w:t>
      </w:r>
      <w:r w:rsidR="004059C3" w:rsidRPr="000D5772">
        <w:t xml:space="preserve"> </w:t>
      </w:r>
      <w:r w:rsidRPr="000D5772">
        <w:t>его</w:t>
      </w:r>
      <w:r w:rsidR="004059C3" w:rsidRPr="000D5772">
        <w:t xml:space="preserve"> </w:t>
      </w:r>
      <w:r w:rsidRPr="000D5772">
        <w:t>значимость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общем</w:t>
      </w:r>
      <w:r w:rsidR="004059C3" w:rsidRPr="000D5772">
        <w:t xml:space="preserve"> </w:t>
      </w:r>
      <w:r w:rsidRPr="000D5772">
        <w:t>балансе</w:t>
      </w:r>
      <w:r w:rsidR="004059C3" w:rsidRPr="000D5772">
        <w:t xml:space="preserve"> </w:t>
      </w:r>
      <w:r w:rsidRPr="000D5772">
        <w:t>времени</w:t>
      </w:r>
      <w:r w:rsidR="004059C3" w:rsidRPr="000D5772">
        <w:t xml:space="preserve"> </w:t>
      </w:r>
      <w:r w:rsidRPr="000D5772">
        <w:t>жизни.</w:t>
      </w:r>
      <w:r w:rsidR="004059C3" w:rsidRPr="000D5772">
        <w:t xml:space="preserve"> </w:t>
      </w:r>
      <w:r w:rsidRPr="000D5772">
        <w:t>Если</w:t>
      </w:r>
      <w:r w:rsidR="004059C3" w:rsidRPr="000D5772">
        <w:t xml:space="preserve"> </w:t>
      </w:r>
      <w:r w:rsidRPr="000D5772">
        <w:t>считать,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последовательность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«длина»,</w:t>
      </w:r>
      <w:r w:rsidR="004059C3" w:rsidRPr="000D5772">
        <w:t xml:space="preserve"> </w:t>
      </w:r>
      <w:r w:rsidRPr="000D5772">
        <w:t>сосуществование</w:t>
      </w:r>
      <w:r w:rsidR="004059C3" w:rsidRPr="000D5772">
        <w:t xml:space="preserve"> — </w:t>
      </w:r>
      <w:r w:rsidRPr="000D5772">
        <w:t>«ширина»,</w:t>
      </w:r>
      <w:r w:rsidR="004059C3" w:rsidRPr="000D5772">
        <w:t xml:space="preserve"> </w:t>
      </w:r>
      <w:r w:rsidRPr="000D5772">
        <w:t>то</w:t>
      </w:r>
      <w:r w:rsidR="004059C3" w:rsidRPr="000D5772">
        <w:t xml:space="preserve"> </w:t>
      </w:r>
      <w:r w:rsidRPr="000D5772">
        <w:t>устойчивость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«высота»</w:t>
      </w:r>
      <w:r w:rsidR="004059C3" w:rsidRPr="000D5772">
        <w:t xml:space="preserve"> </w:t>
      </w:r>
      <w:r w:rsidRPr="000D5772">
        <w:t>времени.</w:t>
      </w:r>
      <w:r w:rsidR="004059C3" w:rsidRPr="000D5772">
        <w:t xml:space="preserve"> </w:t>
      </w:r>
      <w:bookmarkStart w:id="9" w:name="OLE_LINK20"/>
      <w:bookmarkStart w:id="10" w:name="OLE_LINK21"/>
      <w:bookmarkStart w:id="11" w:name="OLE_LINK22"/>
      <w:bookmarkStart w:id="12" w:name="OLE_LINK23"/>
      <w:r w:rsidRPr="000D5772">
        <w:t>Гюйо</w:t>
      </w:r>
      <w:bookmarkEnd w:id="9"/>
      <w:bookmarkEnd w:id="10"/>
      <w:r w:rsidRPr="000D5772">
        <w:rPr>
          <w:rStyle w:val="afb"/>
          <w:szCs w:val="28"/>
        </w:rPr>
        <w:footnoteReference w:id="2"/>
      </w:r>
      <w:r w:rsidRPr="000D5772">
        <w:t>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="00213890" w:rsidRPr="000D5772">
        <w:t>своё</w:t>
      </w:r>
      <w:r w:rsidR="004059C3" w:rsidRPr="000D5772">
        <w:t xml:space="preserve"> </w:t>
      </w:r>
      <w:r w:rsidRPr="000D5772">
        <w:t>время</w:t>
      </w:r>
      <w:r w:rsidR="004059C3" w:rsidRPr="000D5772">
        <w:t xml:space="preserve"> </w:t>
      </w:r>
      <w:r w:rsidRPr="000D5772">
        <w:t>писал,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«…время</w:t>
      </w:r>
      <w:r w:rsidR="004059C3" w:rsidRPr="000D5772">
        <w:t xml:space="preserve"> </w:t>
      </w:r>
      <w:r w:rsidRPr="000D5772">
        <w:t>закрыло</w:t>
      </w:r>
      <w:r w:rsidR="004059C3" w:rsidRPr="000D5772">
        <w:t xml:space="preserve"> </w:t>
      </w:r>
      <w:r w:rsidRPr="000D5772">
        <w:t>бы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доступ</w:t>
      </w:r>
      <w:r w:rsidR="004059C3" w:rsidRPr="000D5772">
        <w:t xml:space="preserve"> </w:t>
      </w:r>
      <w:r w:rsidRPr="000D5772">
        <w:t>существу,</w:t>
      </w:r>
      <w:r w:rsidR="004059C3" w:rsidRPr="000D5772">
        <w:t xml:space="preserve"> </w:t>
      </w:r>
      <w:r w:rsidRPr="000D5772">
        <w:t>которое</w:t>
      </w:r>
      <w:r w:rsidR="004059C3" w:rsidRPr="000D5772">
        <w:t xml:space="preserve"> </w:t>
      </w:r>
      <w:r w:rsidRPr="000D5772">
        <w:t>ничего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желало</w:t>
      </w:r>
      <w:r w:rsidR="004059C3" w:rsidRPr="000D5772">
        <w:t xml:space="preserve"> </w:t>
      </w:r>
      <w:r w:rsidRPr="000D5772">
        <w:t>бы,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чему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стремилось</w:t>
      </w:r>
      <w:r w:rsidR="004059C3" w:rsidRPr="000D5772">
        <w:t xml:space="preserve"> </w:t>
      </w:r>
      <w:r w:rsidRPr="000D5772">
        <w:t>бы.</w:t>
      </w:r>
      <w:r w:rsidR="004059C3" w:rsidRPr="000D5772">
        <w:t xml:space="preserve"> </w:t>
      </w:r>
      <w:r w:rsidRPr="000D5772">
        <w:rPr>
          <w:b/>
          <w:bCs/>
          <w:i/>
          <w:iCs/>
        </w:rPr>
        <w:t>Будущее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есть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то,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что</w:t>
      </w:r>
      <w:r w:rsidR="004059C3" w:rsidRPr="000D5772">
        <w:rPr>
          <w:b/>
          <w:bCs/>
          <w:i/>
          <w:iCs/>
        </w:rPr>
        <w:t xml:space="preserve"> </w:t>
      </w:r>
      <w:r w:rsidR="00213890" w:rsidRPr="000D5772">
        <w:rPr>
          <w:b/>
          <w:bCs/>
          <w:i/>
          <w:iCs/>
        </w:rPr>
        <w:t>идёт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к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нам,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но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то,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к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чему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мы</w:t>
      </w:r>
      <w:r w:rsidR="004059C3" w:rsidRPr="000D5772">
        <w:rPr>
          <w:b/>
          <w:bCs/>
          <w:i/>
          <w:iCs/>
        </w:rPr>
        <w:t xml:space="preserve"> </w:t>
      </w:r>
      <w:r w:rsidR="00213890" w:rsidRPr="000D5772">
        <w:rPr>
          <w:b/>
          <w:bCs/>
          <w:i/>
          <w:iCs/>
        </w:rPr>
        <w:t>идём</w:t>
      </w:r>
      <w:r w:rsidRPr="000D5772">
        <w:rPr>
          <w:i/>
          <w:iCs/>
        </w:rPr>
        <w:t>»</w:t>
      </w:r>
      <w:r w:rsidRPr="000D5772">
        <w:t>.</w:t>
      </w:r>
      <w:r w:rsidR="004059C3" w:rsidRPr="000D5772">
        <w:t xml:space="preserve"> </w:t>
      </w:r>
      <w:r w:rsidRPr="000D5772">
        <w:t>Скука,</w:t>
      </w:r>
      <w:r w:rsidR="004059C3" w:rsidRPr="000D5772">
        <w:t xml:space="preserve"> </w:t>
      </w:r>
      <w:r w:rsidRPr="000D5772">
        <w:t>возникающая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людей</w:t>
      </w:r>
      <w:r w:rsidR="004059C3" w:rsidRPr="000D5772">
        <w:t xml:space="preserve"> </w:t>
      </w:r>
      <w:r w:rsidRPr="000D5772">
        <w:t>повсеместно</w:t>
      </w:r>
      <w:r w:rsidR="00213890" w:rsidRPr="000D5772">
        <w:t>,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остановка</w:t>
      </w:r>
      <w:r w:rsidR="004059C3" w:rsidRPr="000D5772">
        <w:t xml:space="preserve"> </w:t>
      </w:r>
      <w:r w:rsidRPr="000D5772">
        <w:t>времени</w:t>
      </w:r>
      <w:r w:rsidR="004059C3" w:rsidRPr="000D5772">
        <w:t xml:space="preserve"> </w:t>
      </w:r>
      <w:r w:rsidRPr="000D5772">
        <w:t>жизни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более</w:t>
      </w:r>
      <w:r w:rsidR="004059C3" w:rsidRPr="000D5772">
        <w:t xml:space="preserve"> </w:t>
      </w:r>
      <w:r w:rsidRPr="000D5772">
        <w:t>того.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е</w:t>
      </w:r>
      <w:r w:rsidR="00213890" w:rsidRPr="000D5772">
        <w:t>ё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t>преодолеть,</w:t>
      </w:r>
      <w:r w:rsidR="004059C3" w:rsidRPr="000D5772">
        <w:t xml:space="preserve"> </w:t>
      </w:r>
      <w:r w:rsidRPr="000D5772">
        <w:rPr>
          <w:rStyle w:val="--0"/>
        </w:rPr>
        <w:t>если</w:t>
      </w:r>
      <w:r w:rsidR="004059C3" w:rsidRPr="000D5772">
        <w:rPr>
          <w:rStyle w:val="--0"/>
        </w:rPr>
        <w:t xml:space="preserve"> </w:t>
      </w:r>
      <w:r w:rsidR="00213890" w:rsidRPr="000D5772">
        <w:rPr>
          <w:b/>
          <w:bCs/>
          <w:noProof/>
          <w:szCs w:val="28"/>
        </w:rPr>
        <w:drawing>
          <wp:anchor distT="0" distB="0" distL="114300" distR="114300" simplePos="0" relativeHeight="251673600" behindDoc="1" locked="0" layoutInCell="1" allowOverlap="1" wp14:anchorId="71421595" wp14:editId="103FA4F3">
            <wp:simplePos x="0" y="0"/>
            <wp:positionH relativeFrom="column">
              <wp:posOffset>3874472</wp:posOffset>
            </wp:positionH>
            <wp:positionV relativeFrom="paragraph">
              <wp:posOffset>2176339</wp:posOffset>
            </wp:positionV>
            <wp:extent cx="2749550" cy="2882900"/>
            <wp:effectExtent l="0" t="0" r="6350" b="0"/>
            <wp:wrapTight wrapText="bothSides">
              <wp:wrapPolygon edited="0">
                <wp:start x="0" y="0"/>
                <wp:lineTo x="0" y="21505"/>
                <wp:lineTo x="21550" y="21505"/>
                <wp:lineTo x="2155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772">
        <w:rPr>
          <w:rStyle w:val="--"/>
        </w:rPr>
        <w:t>появляется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цель</w:t>
      </w:r>
      <w:r w:rsidRPr="000D5772">
        <w:t>,</w:t>
      </w:r>
      <w:r w:rsidR="004059C3" w:rsidRPr="000D5772">
        <w:t xml:space="preserve"> </w:t>
      </w:r>
      <w:r w:rsidRPr="000D5772">
        <w:t>которую</w:t>
      </w:r>
      <w:r w:rsidR="004059C3" w:rsidRPr="000D5772">
        <w:t xml:space="preserve"> </w:t>
      </w:r>
      <w:r w:rsidRPr="000D5772">
        <w:t>хочешь</w:t>
      </w:r>
      <w:r w:rsidR="004059C3" w:rsidRPr="000D5772">
        <w:t xml:space="preserve"> </w:t>
      </w:r>
      <w:r w:rsidRPr="000D5772">
        <w:t>достичь.</w:t>
      </w:r>
      <w:r w:rsidR="004059C3" w:rsidRPr="000D5772">
        <w:t xml:space="preserve"> </w:t>
      </w:r>
      <w:r w:rsidRPr="000D5772">
        <w:t>Цель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="00213890" w:rsidRPr="000D5772">
        <w:t>аппарат перевода</w:t>
      </w:r>
      <w:r w:rsidR="004059C3" w:rsidRPr="000D5772">
        <w:t xml:space="preserve"> </w:t>
      </w:r>
      <w:r w:rsidRPr="000D5772">
        <w:t>смысла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статического</w:t>
      </w:r>
      <w:r w:rsidR="004059C3" w:rsidRPr="000D5772">
        <w:t xml:space="preserve"> </w:t>
      </w:r>
      <w:r w:rsidRPr="000D5772">
        <w:t>состояния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динамическое</w:t>
      </w:r>
      <w:r w:rsidR="004059C3" w:rsidRPr="000D5772">
        <w:t xml:space="preserve"> </w:t>
      </w:r>
      <w:r w:rsidRPr="000D5772">
        <w:t>посредством</w:t>
      </w:r>
      <w:r w:rsidR="004059C3" w:rsidRPr="000D5772">
        <w:t xml:space="preserve"> </w:t>
      </w:r>
      <w:r w:rsidRPr="000D5772">
        <w:t>ценностей.</w:t>
      </w:r>
      <w:r w:rsidR="004059C3" w:rsidRPr="000D5772">
        <w:t xml:space="preserve"> </w:t>
      </w:r>
      <w:r w:rsidRPr="000D5772">
        <w:t>Отсутствие</w:t>
      </w:r>
      <w:r w:rsidR="004059C3" w:rsidRPr="000D5772">
        <w:t xml:space="preserve"> </w:t>
      </w:r>
      <w:r w:rsidRPr="000D5772">
        <w:t>цели</w:t>
      </w:r>
      <w:r w:rsidR="004059C3" w:rsidRPr="000D5772">
        <w:t xml:space="preserve"> </w:t>
      </w:r>
      <w:r w:rsidRPr="000D5772">
        <w:t>делает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город,</w:t>
      </w:r>
      <w:r w:rsidR="004059C3" w:rsidRPr="000D5772">
        <w:t xml:space="preserve"> </w:t>
      </w:r>
      <w:r w:rsidRPr="000D5772">
        <w:t>страну</w:t>
      </w:r>
      <w:r w:rsidR="004059C3" w:rsidRPr="000D5772">
        <w:t xml:space="preserve"> </w:t>
      </w:r>
      <w:r w:rsidRPr="000D5772">
        <w:t>жертвой</w:t>
      </w:r>
      <w:r w:rsidR="004059C3" w:rsidRPr="000D5772">
        <w:t xml:space="preserve"> </w:t>
      </w:r>
      <w:r w:rsidRPr="000D5772">
        <w:t>обстоятельств,</w:t>
      </w:r>
      <w:r w:rsidR="004059C3" w:rsidRPr="000D5772">
        <w:t xml:space="preserve"> </w:t>
      </w:r>
      <w:r w:rsidRPr="000D5772">
        <w:t>произвола,</w:t>
      </w:r>
      <w:r w:rsidR="004059C3" w:rsidRPr="000D5772">
        <w:t xml:space="preserve"> </w:t>
      </w:r>
      <w:r w:rsidRPr="000D5772">
        <w:t>случая.</w:t>
      </w:r>
      <w:r w:rsidR="004059C3" w:rsidRPr="000D5772">
        <w:t xml:space="preserve"> </w:t>
      </w:r>
      <w:r w:rsidRPr="000D5772">
        <w:t>Цель,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горящая</w:t>
      </w:r>
      <w:r w:rsidR="004059C3" w:rsidRPr="000D5772">
        <w:t xml:space="preserve"> </w:t>
      </w:r>
      <w:r w:rsidRPr="000D5772">
        <w:t>лампочка,</w:t>
      </w:r>
      <w:r w:rsidR="004059C3" w:rsidRPr="000D5772">
        <w:t xml:space="preserve"> </w:t>
      </w:r>
      <w:r w:rsidRPr="000D5772">
        <w:t>позволяет</w:t>
      </w:r>
      <w:r w:rsidR="004059C3" w:rsidRPr="000D5772">
        <w:t xml:space="preserve"> </w:t>
      </w:r>
      <w:r w:rsidRPr="000D5772">
        <w:t>судить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наличии</w:t>
      </w:r>
      <w:r w:rsidR="004059C3" w:rsidRPr="000D5772">
        <w:t xml:space="preserve"> </w:t>
      </w:r>
      <w:r w:rsidRPr="000D5772">
        <w:t>ценностей</w:t>
      </w:r>
      <w:r w:rsidR="004059C3" w:rsidRPr="000D5772">
        <w:t xml:space="preserve"> </w:t>
      </w:r>
      <w:r w:rsidRPr="000D5772">
        <w:t>(цепи)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смысла</w:t>
      </w:r>
      <w:r w:rsidR="004059C3" w:rsidRPr="000D5772">
        <w:t xml:space="preserve"> </w:t>
      </w:r>
      <w:r w:rsidRPr="000D5772">
        <w:t>(напряжения).</w:t>
      </w:r>
      <w:r w:rsidR="004059C3" w:rsidRPr="000D5772">
        <w:t xml:space="preserve"> </w:t>
      </w:r>
      <w:r w:rsidRPr="000D5772">
        <w:t>Эт</w:t>
      </w:r>
      <w:r w:rsidR="000D5BEA">
        <w:t>и</w:t>
      </w:r>
      <w:r w:rsidR="004059C3" w:rsidRPr="000D5772">
        <w:t xml:space="preserve"> </w:t>
      </w:r>
      <w:r w:rsidRPr="000D5772">
        <w:t>ценности</w:t>
      </w:r>
      <w:r w:rsidR="004059C3" w:rsidRPr="000D5772">
        <w:t xml:space="preserve"> </w:t>
      </w:r>
      <w:r w:rsidRPr="000D5772">
        <w:t>«светятся»,</w:t>
      </w:r>
      <w:r w:rsidR="004059C3" w:rsidRPr="000D5772">
        <w:t xml:space="preserve"> </w:t>
      </w:r>
      <w:r w:rsidRPr="000D5772">
        <w:t>«вращаются»,</w:t>
      </w:r>
      <w:r w:rsidR="004059C3" w:rsidRPr="000D5772">
        <w:t xml:space="preserve"> </w:t>
      </w:r>
      <w:r w:rsidRPr="000D5772">
        <w:t>«дают</w:t>
      </w:r>
      <w:r w:rsidR="004059C3" w:rsidRPr="000D5772">
        <w:t xml:space="preserve"> </w:t>
      </w:r>
      <w:r w:rsidRPr="000D5772">
        <w:t>тепло».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видят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слышат,</w:t>
      </w:r>
      <w:r w:rsidR="004059C3" w:rsidRPr="000D5772">
        <w:t xml:space="preserve"> </w:t>
      </w:r>
      <w:r w:rsidRPr="000D5772">
        <w:t>за</w:t>
      </w:r>
      <w:r w:rsidR="004059C3" w:rsidRPr="000D5772">
        <w:t xml:space="preserve"> </w:t>
      </w:r>
      <w:r w:rsidRPr="000D5772">
        <w:t>них</w:t>
      </w:r>
      <w:r w:rsidR="004059C3" w:rsidRPr="000D5772">
        <w:t xml:space="preserve"> </w:t>
      </w:r>
      <w:r w:rsidRPr="000D5772">
        <w:t>платят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благодарят.</w:t>
      </w:r>
      <w:r w:rsidR="004059C3" w:rsidRPr="000D5772">
        <w:t xml:space="preserve"> </w:t>
      </w:r>
      <w:r w:rsidRPr="000D5772">
        <w:t>Цель,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ток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лампочке</w:t>
      </w:r>
      <w:r w:rsidR="00213890" w:rsidRPr="000D5772">
        <w:t>, —</w:t>
      </w:r>
      <w:r w:rsidR="004059C3" w:rsidRPr="000D5772">
        <w:t xml:space="preserve"> </w:t>
      </w:r>
      <w:r w:rsidRPr="000D5772">
        <w:t>очевидна,</w:t>
      </w:r>
      <w:r w:rsidR="004059C3" w:rsidRPr="000D5772">
        <w:t xml:space="preserve"> </w:t>
      </w:r>
      <w:r w:rsidRPr="000D5772">
        <w:t>реальна,</w:t>
      </w:r>
      <w:r w:rsidR="004059C3" w:rsidRPr="000D5772">
        <w:t xml:space="preserve"> </w:t>
      </w:r>
      <w:r w:rsidRPr="000D5772">
        <w:t>эффективна.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вот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</w:t>
      </w:r>
      <w:r w:rsidRPr="000D5772">
        <w:t>цели</w:t>
      </w:r>
      <w:r w:rsidR="004059C3" w:rsidRPr="000D5772">
        <w:t xml:space="preserve"> </w:t>
      </w:r>
      <w:r w:rsidRPr="000D5772">
        <w:t>всегда</w:t>
      </w:r>
      <w:r w:rsidR="004059C3" w:rsidRPr="000D5772">
        <w:t xml:space="preserve"> </w:t>
      </w:r>
      <w:r w:rsidRPr="000D5772">
        <w:t>скрыт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глаз,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напряжение.</w:t>
      </w:r>
      <w:r w:rsidR="004059C3" w:rsidRPr="000D5772">
        <w:t xml:space="preserve"> </w:t>
      </w:r>
      <w:r w:rsidRPr="000D5772">
        <w:rPr>
          <w:b/>
          <w:bCs/>
          <w:i/>
          <w:iCs/>
        </w:rPr>
        <w:t>Цель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нельзя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придумать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отрыве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от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смысла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ценностей,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ценностей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жизни</w:t>
      </w:r>
      <w:r w:rsidRPr="000D5772">
        <w:rPr>
          <w:i/>
          <w:iCs/>
        </w:rPr>
        <w:t>.</w:t>
      </w:r>
      <w:bookmarkEnd w:id="11"/>
      <w:bookmarkEnd w:id="12"/>
      <w:r w:rsidR="004059C3" w:rsidRPr="000D5772">
        <w:rPr>
          <w:i/>
          <w:iCs/>
        </w:rPr>
        <w:t xml:space="preserve"> </w:t>
      </w:r>
      <w:r w:rsidR="00213890" w:rsidRPr="000D5772">
        <w:t>Учёным</w:t>
      </w:r>
      <w:r w:rsidR="004059C3" w:rsidRPr="000D5772">
        <w:t xml:space="preserve"> </w:t>
      </w:r>
      <w:r w:rsidRPr="000D5772">
        <w:t>давали</w:t>
      </w:r>
      <w:r w:rsidR="004059C3" w:rsidRPr="000D5772">
        <w:t xml:space="preserve"> </w:t>
      </w:r>
      <w:r w:rsidRPr="000D5772">
        <w:t>ограниченную</w:t>
      </w:r>
      <w:r w:rsidR="004059C3" w:rsidRPr="000D5772">
        <w:t xml:space="preserve"> </w:t>
      </w:r>
      <w:r w:rsidRPr="000D5772">
        <w:t>возможность</w:t>
      </w:r>
      <w:r w:rsidR="004059C3" w:rsidRPr="000D5772">
        <w:t xml:space="preserve"> </w:t>
      </w:r>
      <w:r w:rsidRPr="000D5772">
        <w:t>изучать</w:t>
      </w:r>
      <w:r w:rsidR="004059C3" w:rsidRPr="000D5772">
        <w:t xml:space="preserve"> </w:t>
      </w:r>
      <w:r w:rsidRPr="000D5772">
        <w:t>ценности,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сыграло</w:t>
      </w:r>
      <w:r w:rsidR="004059C3" w:rsidRPr="000D5772">
        <w:t xml:space="preserve"> </w:t>
      </w:r>
      <w:r w:rsidRPr="000D5772">
        <w:t>свою</w:t>
      </w:r>
      <w:r w:rsidR="004059C3" w:rsidRPr="000D5772">
        <w:t xml:space="preserve"> </w:t>
      </w:r>
      <w:r w:rsidRPr="000D5772">
        <w:t>роль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развитии</w:t>
      </w:r>
      <w:r w:rsidR="004059C3" w:rsidRPr="000D5772">
        <w:t xml:space="preserve"> </w:t>
      </w:r>
      <w:r w:rsidRPr="000D5772">
        <w:t>людей,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тем</w:t>
      </w:r>
      <w:r w:rsidR="004059C3" w:rsidRPr="000D5772">
        <w:t xml:space="preserve"> </w:t>
      </w:r>
      <w:r w:rsidRPr="000D5772">
        <w:t>н</w:t>
      </w:r>
      <w:r w:rsidR="00213890" w:rsidRPr="000D5772">
        <w:t>е</w:t>
      </w:r>
      <w:r w:rsidR="004059C3" w:rsidRPr="000D5772">
        <w:t xml:space="preserve"> </w:t>
      </w:r>
      <w:r w:rsidRPr="000D5772">
        <w:t>менее</w:t>
      </w:r>
      <w:r w:rsidR="004059C3" w:rsidRPr="000D5772">
        <w:t xml:space="preserve"> </w:t>
      </w:r>
      <w:r w:rsidRPr="000D5772">
        <w:t>некоторые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них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силу</w:t>
      </w:r>
      <w:r w:rsidR="004059C3" w:rsidRPr="000D5772">
        <w:t xml:space="preserve"> </w:t>
      </w:r>
      <w:r w:rsidRPr="000D5772">
        <w:t>своих</w:t>
      </w:r>
      <w:r w:rsidR="004059C3" w:rsidRPr="000D5772">
        <w:t xml:space="preserve"> </w:t>
      </w:r>
      <w:r w:rsidRPr="000D5772">
        <w:t>возможностей</w:t>
      </w:r>
      <w:r w:rsidR="004059C3" w:rsidRPr="000D5772">
        <w:t xml:space="preserve"> </w:t>
      </w:r>
      <w:r w:rsidR="00213890" w:rsidRPr="000D5772">
        <w:rPr>
          <w:rStyle w:val="--"/>
        </w:rPr>
        <w:t>не</w:t>
      </w:r>
      <w:r w:rsidR="00213890" w:rsidRPr="000D5772">
        <w:rPr>
          <w:rStyle w:val="--0"/>
        </w:rPr>
        <w:t xml:space="preserve"> позволяли</w:t>
      </w:r>
      <w:r w:rsidR="00213890" w:rsidRPr="000D5772">
        <w:t xml:space="preserve"> </w:t>
      </w:r>
      <w:r w:rsidRPr="000D5772">
        <w:t>обществу</w:t>
      </w:r>
      <w:r w:rsidR="004059C3" w:rsidRPr="000D5772">
        <w:t xml:space="preserve"> </w:t>
      </w:r>
      <w:r w:rsidRPr="000D5772">
        <w:t>забывать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приоритете</w:t>
      </w:r>
      <w:r w:rsidR="004059C3" w:rsidRPr="000D5772">
        <w:t xml:space="preserve"> </w:t>
      </w:r>
      <w:r w:rsidRPr="000D5772">
        <w:t>ценностей</w:t>
      </w:r>
      <w:r w:rsidR="004059C3" w:rsidRPr="000D5772">
        <w:t xml:space="preserve"> </w:t>
      </w:r>
      <w:r w:rsidRPr="000D5772">
        <w:t>над</w:t>
      </w:r>
      <w:r w:rsidR="004059C3" w:rsidRPr="000D5772">
        <w:t xml:space="preserve"> </w:t>
      </w:r>
      <w:r w:rsidRPr="000D5772">
        <w:t>всеми</w:t>
      </w:r>
      <w:r w:rsidR="004059C3" w:rsidRPr="000D5772">
        <w:t xml:space="preserve"> </w:t>
      </w:r>
      <w:r w:rsidRPr="000D5772">
        <w:t>иными</w:t>
      </w:r>
      <w:r w:rsidR="004059C3" w:rsidRPr="000D5772">
        <w:t xml:space="preserve"> </w:t>
      </w:r>
      <w:r w:rsidRPr="000D5772">
        <w:t>факторами</w:t>
      </w:r>
      <w:r w:rsidR="004059C3" w:rsidRPr="000D5772">
        <w:t xml:space="preserve"> </w:t>
      </w:r>
      <w:r w:rsidRPr="000D5772">
        <w:t>поведения</w:t>
      </w:r>
      <w:r w:rsidR="004059C3" w:rsidRPr="000D5772">
        <w:t xml:space="preserve"> </w:t>
      </w:r>
      <w:r w:rsidRPr="000D5772">
        <w:t>человека.</w:t>
      </w:r>
      <w:r w:rsidR="004059C3" w:rsidRPr="000D5772">
        <w:t xml:space="preserve"> </w:t>
      </w:r>
      <w:r w:rsidRPr="000D5772">
        <w:t>При</w:t>
      </w:r>
      <w:r w:rsidR="004059C3" w:rsidRPr="000D5772">
        <w:t xml:space="preserve"> </w:t>
      </w:r>
      <w:r w:rsidRPr="000D5772">
        <w:t>описании</w:t>
      </w:r>
      <w:r w:rsidR="004059C3" w:rsidRPr="000D5772">
        <w:t xml:space="preserve"> </w:t>
      </w:r>
      <w:r w:rsidRPr="000D5772">
        <w:t>ценностей,</w:t>
      </w:r>
      <w:r w:rsidR="004059C3" w:rsidRPr="000D5772">
        <w:t xml:space="preserve"> </w:t>
      </w:r>
      <w:r w:rsidRPr="000D5772">
        <w:t>например</w:t>
      </w:r>
      <w:r w:rsidR="004059C3" w:rsidRPr="000D5772">
        <w:t xml:space="preserve"> </w:t>
      </w:r>
      <w:r w:rsidRPr="000D5772">
        <w:t>петербуржцев,</w:t>
      </w:r>
      <w:r w:rsidR="004059C3" w:rsidRPr="000D5772">
        <w:t xml:space="preserve"> </w:t>
      </w:r>
      <w:r w:rsidRPr="000D5772">
        <w:t>полезнее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применить</w:t>
      </w:r>
      <w:r w:rsidR="004059C3" w:rsidRPr="000D5772">
        <w:t xml:space="preserve"> </w:t>
      </w:r>
      <w:r w:rsidRPr="000D5772">
        <w:t>мысли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сущности</w:t>
      </w:r>
      <w:r w:rsidR="004059C3" w:rsidRPr="000D5772">
        <w:t xml:space="preserve"> </w:t>
      </w:r>
      <w:r w:rsidRPr="000D5772">
        <w:t>ценностей</w:t>
      </w:r>
      <w:r w:rsidR="004059C3" w:rsidRPr="000D5772">
        <w:t xml:space="preserve"> </w:t>
      </w:r>
      <w:bookmarkStart w:id="13" w:name="OLE_LINK3"/>
      <w:r w:rsidRPr="000D5772">
        <w:t>С.</w:t>
      </w:r>
      <w:r w:rsidR="00213890" w:rsidRPr="000D5772">
        <w:t> </w:t>
      </w:r>
      <w:r w:rsidRPr="000D5772">
        <w:t>Л.</w:t>
      </w:r>
      <w:r w:rsidR="00213890" w:rsidRPr="000D5772">
        <w:t> </w:t>
      </w:r>
      <w:r w:rsidRPr="000D5772">
        <w:t>Рубинштейн</w:t>
      </w:r>
      <w:bookmarkEnd w:id="13"/>
      <w:r w:rsidRPr="000D5772">
        <w:t>а</w:t>
      </w:r>
      <w:r w:rsidRPr="000D5772">
        <w:rPr>
          <w:rStyle w:val="afb"/>
          <w:szCs w:val="28"/>
        </w:rPr>
        <w:footnoteReference w:id="3"/>
      </w:r>
      <w:r w:rsidRPr="000D5772">
        <w:t>.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писал,</w:t>
      </w:r>
      <w:r w:rsidR="004059C3" w:rsidRPr="000D5772">
        <w:t xml:space="preserve"> </w:t>
      </w:r>
      <w:r w:rsidRPr="000D5772">
        <w:t>что</w:t>
      </w:r>
      <w:r w:rsidR="004059C3" w:rsidRPr="000D5772">
        <w:rPr>
          <w:i/>
          <w:iCs/>
        </w:rPr>
        <w:t xml:space="preserve"> </w:t>
      </w:r>
      <w:r w:rsidRPr="000D5772">
        <w:t>«ценности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идеалы</w:t>
      </w:r>
      <w:r w:rsidR="004059C3" w:rsidRPr="000D5772">
        <w:t xml:space="preserve"> </w:t>
      </w:r>
      <w:r w:rsidRPr="000D5772">
        <w:t>непосредственно</w:t>
      </w:r>
      <w:r w:rsidR="004059C3" w:rsidRPr="000D5772">
        <w:t xml:space="preserve"> </w:t>
      </w:r>
      <w:r w:rsidRPr="000D5772">
        <w:t>связаны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культурой,</w:t>
      </w:r>
      <w:r w:rsidR="004059C3" w:rsidRPr="000D5772">
        <w:t xml:space="preserve"> </w:t>
      </w:r>
      <w:r w:rsidRPr="000D5772">
        <w:t>воплощаясь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е</w:t>
      </w:r>
      <w:r w:rsidR="00213890" w:rsidRPr="000D5772">
        <w:t>ё</w:t>
      </w:r>
      <w:r w:rsidR="004059C3" w:rsidRPr="000D5772">
        <w:t xml:space="preserve"> </w:t>
      </w:r>
      <w:r w:rsidRPr="000D5772">
        <w:t>продуктах.</w:t>
      </w:r>
      <w:r w:rsidR="004059C3" w:rsidRPr="000D5772">
        <w:t xml:space="preserve"> </w:t>
      </w:r>
      <w:r w:rsidRPr="000D5772">
        <w:t>Продукты</w:t>
      </w:r>
      <w:r w:rsidR="004059C3" w:rsidRPr="000D5772">
        <w:t xml:space="preserve"> </w:t>
      </w:r>
      <w:r w:rsidRPr="000D5772">
        <w:t>культуры</w:t>
      </w:r>
      <w:r w:rsidR="004059C3" w:rsidRPr="000D5772">
        <w:t xml:space="preserve"> </w:t>
      </w:r>
      <w:r w:rsidRPr="000D5772">
        <w:t>представляются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«резервуары»,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протяжении</w:t>
      </w:r>
      <w:r w:rsidR="004059C3" w:rsidRPr="000D5772">
        <w:t xml:space="preserve"> </w:t>
      </w:r>
      <w:r w:rsidRPr="000D5772">
        <w:t>истории</w:t>
      </w:r>
      <w:r w:rsidR="004059C3" w:rsidRPr="000D5772">
        <w:t xml:space="preserve"> </w:t>
      </w:r>
      <w:r w:rsidRPr="000D5772">
        <w:t>откладывает,</w:t>
      </w:r>
      <w:r w:rsidR="004059C3" w:rsidRPr="000D5772">
        <w:t xml:space="preserve"> </w:t>
      </w:r>
      <w:r w:rsidRPr="000D5772">
        <w:t>сохраняя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лучшее.</w:t>
      </w:r>
      <w:r w:rsidR="004059C3" w:rsidRPr="000D5772">
        <w:t xml:space="preserve"> </w:t>
      </w:r>
      <w:r w:rsidRPr="000D5772">
        <w:t>Человечество</w:t>
      </w:r>
      <w:r w:rsidR="004059C3" w:rsidRPr="000D5772">
        <w:rPr>
          <w:i/>
          <w:iCs/>
        </w:rPr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rPr>
          <w:rStyle w:val="--"/>
        </w:rPr>
        <w:t>совокупность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lastRenderedPageBreak/>
        <w:t>людей</w:t>
      </w:r>
      <w:r w:rsidRPr="000D5772">
        <w:t>,</w:t>
      </w:r>
      <w:r w:rsidR="004059C3" w:rsidRPr="000D5772">
        <w:t xml:space="preserve"> </w:t>
      </w:r>
      <w:r w:rsidRPr="000D5772">
        <w:t>связанная</w:t>
      </w:r>
      <w:r w:rsidR="004059C3" w:rsidRPr="000D5772">
        <w:t xml:space="preserve"> </w:t>
      </w:r>
      <w:r w:rsidRPr="000D5772">
        <w:t>продуктами</w:t>
      </w:r>
      <w:r w:rsidR="004059C3" w:rsidRPr="000D5772">
        <w:t xml:space="preserve"> </w:t>
      </w:r>
      <w:r w:rsidRPr="000D5772">
        <w:t>культуры,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деятельности,</w:t>
      </w:r>
      <w:r w:rsidR="004059C3" w:rsidRPr="000D5772">
        <w:t xml:space="preserve"> </w:t>
      </w:r>
      <w:r w:rsidRPr="000D5772">
        <w:t>каждый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которых</w:t>
      </w:r>
      <w:r w:rsidR="004059C3" w:rsidRPr="000D5772">
        <w:t xml:space="preserve"> </w:t>
      </w:r>
      <w:r w:rsidRPr="000D5772">
        <w:t>имеет</w:t>
      </w:r>
      <w:r w:rsidR="004059C3" w:rsidRPr="000D5772">
        <w:t xml:space="preserve"> </w:t>
      </w:r>
      <w:r w:rsidRPr="000D5772">
        <w:t>смысл</w:t>
      </w:r>
      <w:r w:rsidR="004059C3" w:rsidRPr="000D5772">
        <w:t xml:space="preserve"> </w:t>
      </w:r>
      <w:r w:rsidRPr="000D5772">
        <w:t>лишь</w:t>
      </w:r>
      <w:r w:rsidR="004059C3" w:rsidRPr="000D5772">
        <w:t xml:space="preserve"> </w:t>
      </w:r>
      <w:r w:rsidRPr="000D5772">
        <w:t>во</w:t>
      </w:r>
      <w:r w:rsidR="004059C3" w:rsidRPr="000D5772">
        <w:t xml:space="preserve"> </w:t>
      </w:r>
      <w:r w:rsidRPr="000D5772">
        <w:t>взаимодействии».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мой</w:t>
      </w:r>
      <w:r w:rsidR="004059C3" w:rsidRPr="000D5772">
        <w:t xml:space="preserve"> </w:t>
      </w:r>
      <w:r w:rsidRPr="000D5772">
        <w:t>взгляд,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согласиться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ним</w:t>
      </w:r>
      <w:r w:rsidR="004059C3" w:rsidRPr="000D5772">
        <w:t xml:space="preserve"> </w:t>
      </w:r>
      <w:r w:rsidRPr="000D5772">
        <w:t>нельзя,</w:t>
      </w:r>
      <w:r w:rsidR="004059C3" w:rsidRPr="000D5772">
        <w:t xml:space="preserve"> </w:t>
      </w:r>
      <w:r w:rsidRPr="000D5772">
        <w:t>хоть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сказано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было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начале</w:t>
      </w:r>
      <w:r w:rsidR="004059C3" w:rsidRPr="000D5772">
        <w:t xml:space="preserve"> </w:t>
      </w:r>
      <w:r w:rsidRPr="000D5772">
        <w:t>двадцатого</w:t>
      </w:r>
      <w:r w:rsidR="004059C3" w:rsidRPr="000D5772">
        <w:t xml:space="preserve"> </w:t>
      </w:r>
      <w:r w:rsidRPr="000D5772">
        <w:t>века.</w:t>
      </w:r>
      <w:r w:rsidR="004059C3" w:rsidRPr="000D5772">
        <w:t xml:space="preserve"> </w:t>
      </w:r>
      <w:r w:rsidRPr="000D5772">
        <w:t>Чтобы</w:t>
      </w:r>
      <w:r w:rsidR="004059C3" w:rsidRPr="000D5772">
        <w:t xml:space="preserve"> </w:t>
      </w:r>
      <w:r w:rsidRPr="000D5772">
        <w:t>преодолеть</w:t>
      </w:r>
      <w:r w:rsidR="004059C3" w:rsidRPr="000D5772">
        <w:t xml:space="preserve"> </w:t>
      </w:r>
      <w:r w:rsidR="00E37ECB" w:rsidRPr="000D5772">
        <w:t>упрощённое</w:t>
      </w:r>
      <w:r w:rsidR="004059C3" w:rsidRPr="000D5772">
        <w:t xml:space="preserve"> </w:t>
      </w:r>
      <w:r w:rsidRPr="000D5772">
        <w:t>представление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сущности</w:t>
      </w:r>
      <w:r w:rsidR="004059C3" w:rsidRPr="000D5772">
        <w:t xml:space="preserve"> </w:t>
      </w:r>
      <w:r w:rsidRPr="000D5772">
        <w:t>«инструментальных»</w:t>
      </w:r>
      <w:r w:rsidR="004059C3" w:rsidRPr="000D5772">
        <w:t xml:space="preserve"> </w:t>
      </w:r>
      <w:r w:rsidRPr="000D5772">
        <w:t>и</w:t>
      </w:r>
      <w:r w:rsidR="004059C3" w:rsidRPr="000D5772">
        <w:rPr>
          <w:i/>
          <w:iCs/>
        </w:rPr>
        <w:t xml:space="preserve"> </w:t>
      </w:r>
      <w:r w:rsidRPr="000D5772">
        <w:t>«терминальных»</w:t>
      </w:r>
      <w:r w:rsidR="004059C3" w:rsidRPr="000D5772">
        <w:t xml:space="preserve"> </w:t>
      </w:r>
      <w:r w:rsidRPr="000D5772">
        <w:t>ценностей,</w:t>
      </w:r>
      <w:r w:rsidR="004059C3" w:rsidRPr="000D5772">
        <w:t xml:space="preserve"> </w:t>
      </w:r>
      <w:r w:rsidRPr="000D5772">
        <w:t>надо</w:t>
      </w:r>
      <w:r w:rsidR="004059C3" w:rsidRPr="000D5772">
        <w:t xml:space="preserve"> </w:t>
      </w:r>
      <w:r w:rsidRPr="000D5772">
        <w:t>вспомнить</w:t>
      </w:r>
      <w:r w:rsidR="004059C3" w:rsidRPr="000D5772">
        <w:t xml:space="preserve"> </w:t>
      </w:r>
      <w:r w:rsidRPr="000D5772">
        <w:t>примеры</w:t>
      </w:r>
      <w:r w:rsidR="004059C3" w:rsidRPr="000D5772">
        <w:t xml:space="preserve"> </w:t>
      </w:r>
      <w:r w:rsidRPr="000D5772">
        <w:t>из(с)тории: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="00E37ECB" w:rsidRPr="000D5772">
        <w:t>протяжённости</w:t>
      </w:r>
      <w:r w:rsidR="004059C3" w:rsidRPr="000D5772">
        <w:t xml:space="preserve"> </w:t>
      </w:r>
      <w:r w:rsidRPr="000D5772">
        <w:t>времени</w:t>
      </w:r>
      <w:r w:rsidR="004059C3" w:rsidRPr="000D5772">
        <w:t xml:space="preserve"> </w:t>
      </w:r>
      <w:r w:rsidRPr="000D5772">
        <w:t>(из(с)торически)</w:t>
      </w:r>
      <w:r w:rsidR="004059C3" w:rsidRPr="000D5772">
        <w:t xml:space="preserve"> </w:t>
      </w:r>
      <w:r w:rsidRPr="000D5772">
        <w:t>происходит</w:t>
      </w:r>
      <w:r w:rsidR="004059C3" w:rsidRPr="000D5772">
        <w:t xml:space="preserve"> </w:t>
      </w:r>
      <w:r w:rsidRPr="000D5772">
        <w:t>изменение</w:t>
      </w:r>
      <w:r w:rsidR="004059C3" w:rsidRPr="000D5772">
        <w:t xml:space="preserve"> </w:t>
      </w:r>
      <w:r w:rsidRPr="000D5772">
        <w:t>идеалов:</w:t>
      </w:r>
      <w:r w:rsidR="004059C3" w:rsidRPr="000D5772">
        <w:t xml:space="preserve"> </w:t>
      </w:r>
      <w:r w:rsidRPr="000D5772">
        <w:t>этика</w:t>
      </w:r>
      <w:r w:rsidR="004059C3" w:rsidRPr="000D5772">
        <w:t xml:space="preserve"> </w:t>
      </w:r>
      <w:r w:rsidRPr="000D5772">
        <w:t>стоиков</w:t>
      </w:r>
      <w:r w:rsidR="004059C3" w:rsidRPr="000D5772">
        <w:t xml:space="preserve"> </w:t>
      </w:r>
      <w:r w:rsidRPr="000D5772">
        <w:t>предполагала</w:t>
      </w:r>
      <w:r w:rsidR="004059C3" w:rsidRPr="000D5772">
        <w:t xml:space="preserve"> </w:t>
      </w:r>
      <w:r w:rsidRPr="000D5772">
        <w:t>мудрость</w:t>
      </w:r>
      <w:r w:rsidR="004059C3" w:rsidRPr="000D5772">
        <w:t xml:space="preserve"> </w:t>
      </w:r>
      <w:r w:rsidRPr="000D5772">
        <w:t>самообладания,</w:t>
      </w:r>
      <w:r w:rsidR="004059C3" w:rsidRPr="000D5772">
        <w:t xml:space="preserve"> </w:t>
      </w:r>
      <w:r w:rsidRPr="000D5772">
        <w:t>стоики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Спиноза</w:t>
      </w:r>
      <w:r w:rsidR="004059C3" w:rsidRPr="000D5772">
        <w:t xml:space="preserve"> </w:t>
      </w:r>
      <w:r w:rsidRPr="000D5772">
        <w:t>прославляли</w:t>
      </w:r>
      <w:r w:rsidR="004059C3" w:rsidRPr="000D5772">
        <w:t xml:space="preserve"> </w:t>
      </w:r>
      <w:r w:rsidRPr="000D5772">
        <w:t>идеал</w:t>
      </w:r>
      <w:r w:rsidR="004059C3" w:rsidRPr="000D5772">
        <w:t xml:space="preserve"> </w:t>
      </w:r>
      <w:r w:rsidRPr="000D5772">
        <w:t>мудреца.</w:t>
      </w:r>
      <w:r w:rsidR="004059C3" w:rsidRPr="000D5772">
        <w:t xml:space="preserve"> </w:t>
      </w:r>
      <w:r w:rsidRPr="000D5772">
        <w:t>Греческая</w:t>
      </w:r>
      <w:r w:rsidR="004059C3" w:rsidRPr="000D5772">
        <w:t xml:space="preserve"> </w:t>
      </w:r>
      <w:r w:rsidRPr="000D5772">
        <w:t>концепция</w:t>
      </w:r>
      <w:r w:rsidR="004059C3" w:rsidRPr="000D5772">
        <w:t xml:space="preserve"> </w:t>
      </w:r>
      <w:r w:rsidRPr="000D5772">
        <w:t>любви</w:t>
      </w:r>
      <w:r w:rsidR="004059C3" w:rsidRPr="000D5772">
        <w:t xml:space="preserve"> </w:t>
      </w:r>
      <w:r w:rsidRPr="000D5772">
        <w:t>(эроса)</w:t>
      </w:r>
      <w:r w:rsidR="004059C3" w:rsidRPr="000D5772">
        <w:t xml:space="preserve"> </w:t>
      </w:r>
      <w:r w:rsidRPr="000D5772">
        <w:t>выступает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стремление</w:t>
      </w:r>
      <w:r w:rsidR="004059C3" w:rsidRPr="000D5772">
        <w:t xml:space="preserve"> </w:t>
      </w:r>
      <w:r w:rsidRPr="000D5772">
        <w:t>низшего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высшему,</w:t>
      </w:r>
      <w:r w:rsidR="004059C3" w:rsidRPr="000D5772">
        <w:t xml:space="preserve"> </w:t>
      </w:r>
      <w:r w:rsidRPr="000D5772">
        <w:t>более</w:t>
      </w:r>
      <w:r w:rsidR="004059C3" w:rsidRPr="000D5772">
        <w:t xml:space="preserve"> </w:t>
      </w:r>
      <w:r w:rsidRPr="000D5772">
        <w:t>совершенному.</w:t>
      </w:r>
      <w:r w:rsidR="004059C3" w:rsidRPr="000D5772">
        <w:t xml:space="preserve"> </w:t>
      </w:r>
      <w:r w:rsidRPr="000D5772">
        <w:t>Августинское</w:t>
      </w:r>
      <w:r w:rsidR="004059C3" w:rsidRPr="000D5772">
        <w:t xml:space="preserve"> </w:t>
      </w:r>
      <w:r w:rsidRPr="000D5772">
        <w:t>(и</w:t>
      </w:r>
      <w:r w:rsidR="004059C3" w:rsidRPr="000D5772">
        <w:t xml:space="preserve"> </w:t>
      </w:r>
      <w:r w:rsidRPr="000D5772">
        <w:t>спинозовское)</w:t>
      </w:r>
      <w:r w:rsidR="004059C3" w:rsidRPr="000D5772">
        <w:t xml:space="preserve"> </w:t>
      </w:r>
      <w:r w:rsidRPr="000D5772">
        <w:t>представление</w:t>
      </w:r>
      <w:r w:rsidR="004059C3" w:rsidRPr="000D5772">
        <w:t xml:space="preserve"> </w:t>
      </w:r>
      <w:r w:rsidRPr="000D5772">
        <w:t>предполагает</w:t>
      </w:r>
      <w:r w:rsidR="004059C3" w:rsidRPr="000D5772">
        <w:t xml:space="preserve"> </w:t>
      </w:r>
      <w:r w:rsidRPr="000D5772">
        <w:t>совпадение</w:t>
      </w:r>
      <w:r w:rsidR="004059C3" w:rsidRPr="000D5772">
        <w:t xml:space="preserve"> </w:t>
      </w:r>
      <w:r w:rsidRPr="000D5772">
        <w:t>движений</w:t>
      </w:r>
      <w:r w:rsidR="004059C3" w:rsidRPr="000D5772">
        <w:t xml:space="preserve"> </w:t>
      </w:r>
      <w:r w:rsidRPr="000D5772">
        <w:t>снизу</w:t>
      </w:r>
      <w:r w:rsidR="004059C3" w:rsidRPr="000D5772">
        <w:t xml:space="preserve"> </w:t>
      </w:r>
      <w:r w:rsidRPr="000D5772">
        <w:t>вверх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сверху</w:t>
      </w:r>
      <w:r w:rsidR="004059C3" w:rsidRPr="000D5772">
        <w:t xml:space="preserve"> </w:t>
      </w:r>
      <w:r w:rsidRPr="000D5772">
        <w:t>вниз.</w:t>
      </w:r>
      <w:r w:rsidR="004059C3" w:rsidRPr="000D5772">
        <w:t xml:space="preserve"> </w:t>
      </w:r>
      <w:r w:rsidRPr="000D5772">
        <w:t>Христианство</w:t>
      </w:r>
      <w:r w:rsidR="004059C3" w:rsidRPr="000D5772">
        <w:t xml:space="preserve"> </w:t>
      </w:r>
      <w:r w:rsidRPr="000D5772">
        <w:t>(Лев</w:t>
      </w:r>
      <w:r w:rsidR="004059C3" w:rsidRPr="000D5772">
        <w:t xml:space="preserve"> </w:t>
      </w:r>
      <w:r w:rsidRPr="000D5772">
        <w:t>Толстой)</w:t>
      </w:r>
      <w:r w:rsidR="004059C3" w:rsidRPr="000D5772">
        <w:t xml:space="preserve"> </w:t>
      </w:r>
      <w:r w:rsidRPr="000D5772">
        <w:t>предполагало</w:t>
      </w:r>
      <w:r w:rsidR="004059C3" w:rsidRPr="000D5772">
        <w:t xml:space="preserve"> </w:t>
      </w:r>
      <w:r w:rsidRPr="000D5772">
        <w:t>идеал</w:t>
      </w:r>
      <w:r w:rsidR="004059C3" w:rsidRPr="000D5772">
        <w:t xml:space="preserve"> </w:t>
      </w:r>
      <w:r w:rsidRPr="000D5772">
        <w:t>любви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святости</w:t>
      </w:r>
      <w:r w:rsidR="004059C3" w:rsidRPr="000D5772">
        <w:t xml:space="preserve"> </w:t>
      </w:r>
      <w:r w:rsidRPr="000D5772">
        <w:t>(святые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кающиеся</w:t>
      </w:r>
      <w:r w:rsidR="004059C3" w:rsidRPr="000D5772">
        <w:t xml:space="preserve"> </w:t>
      </w:r>
      <w:r w:rsidRPr="000D5772">
        <w:t>грешники).</w:t>
      </w:r>
      <w:r w:rsidR="004059C3" w:rsidRPr="000D5772">
        <w:t xml:space="preserve"> </w:t>
      </w:r>
      <w:r w:rsidRPr="000D5772">
        <w:t>Ницше</w:t>
      </w:r>
      <w:r w:rsidR="004059C3" w:rsidRPr="000D5772">
        <w:t xml:space="preserve"> </w:t>
      </w:r>
      <w:r w:rsidRPr="000D5772">
        <w:t>проповедовал</w:t>
      </w:r>
      <w:r w:rsidR="004059C3" w:rsidRPr="000D5772">
        <w:t xml:space="preserve"> </w:t>
      </w:r>
      <w:r w:rsidRPr="000D5772">
        <w:t>любовь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сверхчеловеку,</w:t>
      </w:r>
      <w:r w:rsidR="004059C3" w:rsidRPr="000D5772">
        <w:t xml:space="preserve"> </w:t>
      </w:r>
      <w:r w:rsidRPr="000D5772">
        <w:t>образцом</w:t>
      </w:r>
      <w:r w:rsidR="004059C3" w:rsidRPr="000D5772">
        <w:t xml:space="preserve"> </w:t>
      </w:r>
      <w:r w:rsidRPr="000D5772">
        <w:t>идеалов</w:t>
      </w:r>
      <w:r w:rsidR="004059C3" w:rsidRPr="000D5772">
        <w:t xml:space="preserve"> </w:t>
      </w:r>
      <w:r w:rsidRPr="000D5772">
        <w:t>Возрождения</w:t>
      </w:r>
      <w:r w:rsidR="004059C3" w:rsidRPr="000D5772">
        <w:t xml:space="preserve"> </w:t>
      </w:r>
      <w:r w:rsidRPr="000D5772">
        <w:t>оказался</w:t>
      </w:r>
      <w:r w:rsidR="004059C3" w:rsidRPr="000D5772">
        <w:t xml:space="preserve"> </w:t>
      </w:r>
      <w:r w:rsidRPr="000D5772">
        <w:t>героический</w:t>
      </w:r>
      <w:r w:rsidR="004059C3" w:rsidRPr="000D5772">
        <w:t xml:space="preserve"> </w:t>
      </w:r>
      <w:r w:rsidRPr="000D5772">
        <w:t>энтузиазм</w:t>
      </w:r>
      <w:r w:rsidR="004059C3" w:rsidRPr="000D5772">
        <w:t xml:space="preserve"> </w:t>
      </w:r>
      <w:r w:rsidRPr="000D5772">
        <w:t>Джордано</w:t>
      </w:r>
      <w:r w:rsidR="004059C3" w:rsidRPr="000D5772">
        <w:t xml:space="preserve"> </w:t>
      </w:r>
      <w:r w:rsidRPr="000D5772">
        <w:t>Бруно.</w:t>
      </w:r>
      <w:r w:rsidR="004059C3" w:rsidRPr="000D5772">
        <w:t xml:space="preserve"> </w:t>
      </w:r>
      <w:r w:rsidRPr="000D5772">
        <w:t>Пуританство</w:t>
      </w:r>
      <w:r w:rsidR="004059C3" w:rsidRPr="000D5772">
        <w:t xml:space="preserve"> </w:t>
      </w:r>
      <w:r w:rsidRPr="000D5772">
        <w:t>возводило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добродетель</w:t>
      </w:r>
      <w:r w:rsidR="004059C3" w:rsidRPr="000D5772">
        <w:t xml:space="preserve"> </w:t>
      </w:r>
      <w:r w:rsidRPr="000D5772">
        <w:t>«сухость»,</w:t>
      </w:r>
      <w:r w:rsidR="004059C3" w:rsidRPr="000D5772">
        <w:t xml:space="preserve"> </w:t>
      </w:r>
      <w:r w:rsidR="00CF30A0" w:rsidRPr="000D5772">
        <w:t>чёрствость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безжалостность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людям</w:t>
      </w:r>
      <w:r w:rsidR="004059C3" w:rsidRPr="000D5772">
        <w:t xml:space="preserve"> </w:t>
      </w:r>
      <w:r w:rsidRPr="000D5772">
        <w:t>(Кальвин),</w:t>
      </w:r>
      <w:r w:rsidR="004059C3" w:rsidRPr="000D5772">
        <w:t xml:space="preserve"> </w:t>
      </w:r>
      <w:r w:rsidRPr="000D5772">
        <w:t>считая</w:t>
      </w:r>
      <w:r w:rsidR="004059C3" w:rsidRPr="000D5772">
        <w:t xml:space="preserve"> </w:t>
      </w:r>
      <w:r w:rsidRPr="000D5772">
        <w:t>силу</w:t>
      </w:r>
      <w:r w:rsidR="004059C3" w:rsidRPr="000D5772">
        <w:t xml:space="preserve"> </w:t>
      </w:r>
      <w:r w:rsidRPr="000D5772">
        <w:t>страсти</w:t>
      </w:r>
      <w:r w:rsidR="004059C3" w:rsidRPr="000D5772">
        <w:t xml:space="preserve"> </w:t>
      </w:r>
      <w:r w:rsidRPr="000D5772">
        <w:t>источником</w:t>
      </w:r>
      <w:r w:rsidR="004059C3" w:rsidRPr="000D5772">
        <w:t xml:space="preserve"> </w:t>
      </w:r>
      <w:r w:rsidRPr="000D5772">
        <w:t>тяжких</w:t>
      </w:r>
      <w:r w:rsidR="004059C3" w:rsidRPr="000D5772">
        <w:t xml:space="preserve"> </w:t>
      </w:r>
      <w:r w:rsidRPr="000D5772">
        <w:t>прегрешений.</w:t>
      </w:r>
      <w:r w:rsidR="004059C3" w:rsidRPr="000D5772">
        <w:t xml:space="preserve"> </w:t>
      </w:r>
      <w:r w:rsidRPr="000D5772">
        <w:t>Нетрудно</w:t>
      </w:r>
      <w:r w:rsidR="004059C3" w:rsidRPr="000D5772">
        <w:t xml:space="preserve"> </w:t>
      </w:r>
      <w:r w:rsidRPr="000D5772">
        <w:t>заметить,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rPr>
          <w:rStyle w:val="--0"/>
        </w:rPr>
        <w:t>сущность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ценностей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жизни</w:t>
      </w:r>
      <w:r w:rsidR="004059C3" w:rsidRPr="000D5772">
        <w:t xml:space="preserve"> </w:t>
      </w:r>
      <w:r w:rsidRPr="000D5772">
        <w:t>составляет</w:t>
      </w:r>
      <w:r w:rsidR="004059C3" w:rsidRPr="000D5772">
        <w:t xml:space="preserve"> </w:t>
      </w:r>
      <w:r w:rsidRPr="000D5772">
        <w:t>нечто</w:t>
      </w:r>
      <w:r w:rsidR="004059C3" w:rsidRPr="000D5772">
        <w:t xml:space="preserve"> </w:t>
      </w:r>
      <w:r w:rsidRPr="000D5772">
        <w:t>иное,</w:t>
      </w:r>
      <w:r w:rsidR="004059C3" w:rsidRPr="000D5772">
        <w:t xml:space="preserve"> </w:t>
      </w:r>
      <w:r w:rsidRPr="000D5772">
        <w:t>значительно</w:t>
      </w:r>
      <w:r w:rsidR="004059C3" w:rsidRPr="000D5772">
        <w:t xml:space="preserve"> </w:t>
      </w:r>
      <w:r w:rsidRPr="000D5772">
        <w:t>более</w:t>
      </w:r>
      <w:r w:rsidR="004059C3" w:rsidRPr="000D5772">
        <w:t xml:space="preserve"> </w:t>
      </w:r>
      <w:r w:rsidRPr="000D5772">
        <w:t>возвышенное,</w:t>
      </w:r>
      <w:r w:rsidR="004059C3" w:rsidRPr="000D5772">
        <w:t xml:space="preserve"> </w:t>
      </w:r>
      <w:r w:rsidRPr="000D5772">
        <w:t>нежели</w:t>
      </w:r>
      <w:r w:rsidR="004059C3" w:rsidRPr="000D5772">
        <w:t xml:space="preserve"> </w:t>
      </w:r>
      <w:r w:rsidRPr="000D5772">
        <w:t>то,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известно</w:t>
      </w:r>
      <w:r w:rsidR="004059C3" w:rsidRPr="000D5772">
        <w:t xml:space="preserve"> </w:t>
      </w:r>
      <w:r w:rsidRPr="000D5772">
        <w:t>нам,</w:t>
      </w:r>
      <w:r w:rsidR="004059C3" w:rsidRPr="000D5772">
        <w:t xml:space="preserve"> </w:t>
      </w:r>
      <w:r w:rsidRPr="000D5772">
        <w:t>например,</w:t>
      </w:r>
      <w:r w:rsidR="004059C3" w:rsidRPr="000D5772">
        <w:t xml:space="preserve"> </w:t>
      </w:r>
      <w:r w:rsidRPr="000D5772">
        <w:t>по</w:t>
      </w:r>
      <w:r w:rsidR="004059C3" w:rsidRPr="000D5772">
        <w:t xml:space="preserve"> </w:t>
      </w:r>
      <w:r w:rsidRPr="000D5772">
        <w:t>данным</w:t>
      </w:r>
      <w:r w:rsidR="004059C3" w:rsidRPr="000D5772">
        <w:t xml:space="preserve"> </w:t>
      </w:r>
      <w:r w:rsidRPr="000D5772">
        <w:t>так</w:t>
      </w:r>
      <w:r w:rsidR="004059C3" w:rsidRPr="000D5772">
        <w:t xml:space="preserve"> </w:t>
      </w:r>
      <w:r w:rsidRPr="000D5772">
        <w:t>называемых</w:t>
      </w:r>
      <w:r w:rsidR="004059C3" w:rsidRPr="000D5772">
        <w:t xml:space="preserve"> </w:t>
      </w:r>
      <w:r w:rsidRPr="000D5772">
        <w:t>социологических</w:t>
      </w:r>
      <w:r w:rsidR="004059C3" w:rsidRPr="000D5772">
        <w:t xml:space="preserve"> </w:t>
      </w:r>
      <w:r w:rsidRPr="000D5772">
        <w:t>опросов.</w:t>
      </w:r>
      <w:r w:rsidR="004059C3" w:rsidRPr="000D5772">
        <w:t xml:space="preserve"> </w:t>
      </w:r>
      <w:r w:rsidRPr="000D5772">
        <w:t>Полезно,</w:t>
      </w:r>
      <w:r w:rsidR="004059C3" w:rsidRPr="000D5772">
        <w:t xml:space="preserve"> </w:t>
      </w:r>
      <w:r w:rsidRPr="000D5772">
        <w:t>обсуждая</w:t>
      </w:r>
      <w:r w:rsidR="004059C3" w:rsidRPr="000D5772">
        <w:t xml:space="preserve"> </w:t>
      </w:r>
      <w:r w:rsidRPr="000D5772">
        <w:t>ценности,</w:t>
      </w:r>
      <w:r w:rsidR="004059C3" w:rsidRPr="000D5772">
        <w:t xml:space="preserve"> </w:t>
      </w:r>
      <w:r w:rsidRPr="000D5772">
        <w:t>ориентироваться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некоторые</w:t>
      </w:r>
      <w:r w:rsidR="004059C3" w:rsidRPr="000D5772">
        <w:t xml:space="preserve"> </w:t>
      </w:r>
      <w:r w:rsidRPr="000D5772">
        <w:t>постулаты.</w:t>
      </w:r>
      <w:r w:rsidR="004059C3" w:rsidRPr="000D5772">
        <w:t xml:space="preserve"> </w:t>
      </w:r>
      <w:r w:rsidRPr="000D5772">
        <w:t>Иначе</w:t>
      </w:r>
      <w:r w:rsidR="004059C3" w:rsidRPr="000D5772">
        <w:t xml:space="preserve"> </w:t>
      </w:r>
      <w:r w:rsidRPr="000D5772">
        <w:t>говоря,</w:t>
      </w:r>
      <w:r w:rsidR="004059C3" w:rsidRPr="000D5772">
        <w:t xml:space="preserve"> </w:t>
      </w:r>
      <w:r w:rsidRPr="000D5772">
        <w:t>вне</w:t>
      </w:r>
      <w:r w:rsidR="004059C3" w:rsidRPr="000D5772">
        <w:t xml:space="preserve"> </w:t>
      </w:r>
      <w:r w:rsidRPr="000D5772">
        <w:t>отношения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другому</w:t>
      </w:r>
      <w:r w:rsidR="004059C3" w:rsidRPr="000D5772">
        <w:t xml:space="preserve"> </w:t>
      </w:r>
      <w:r w:rsidRPr="000D5772">
        <w:t>человеку</w:t>
      </w:r>
      <w:r w:rsidR="004059C3" w:rsidRPr="000D5772">
        <w:t xml:space="preserve"> </w:t>
      </w:r>
      <w:r w:rsidRPr="000D5772">
        <w:t>ценностей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существует</w:t>
      </w:r>
      <w:r w:rsidRPr="000D5772">
        <w:t>.</w:t>
      </w:r>
      <w:r w:rsidR="004059C3" w:rsidRPr="000D5772">
        <w:t xml:space="preserve"> </w:t>
      </w:r>
      <w:r w:rsidRPr="000D5772">
        <w:t>Кроме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ценность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="00CF30A0" w:rsidRPr="000D5772">
        <w:t>своём</w:t>
      </w:r>
      <w:r w:rsidR="004059C3" w:rsidRPr="000D5772">
        <w:t xml:space="preserve"> </w:t>
      </w:r>
      <w:r w:rsidRPr="000D5772">
        <w:t>чистом,</w:t>
      </w:r>
      <w:r w:rsidR="004059C3" w:rsidRPr="000D5772">
        <w:t xml:space="preserve"> </w:t>
      </w:r>
      <w:r w:rsidRPr="000D5772">
        <w:t>концентрированном</w:t>
      </w:r>
      <w:r w:rsidR="004059C3" w:rsidRPr="000D5772">
        <w:t xml:space="preserve"> </w:t>
      </w:r>
      <w:r w:rsidRPr="000D5772">
        <w:t>виде</w:t>
      </w:r>
      <w:r w:rsidR="004059C3" w:rsidRPr="000D5772">
        <w:t xml:space="preserve"> — </w:t>
      </w:r>
      <w:r w:rsidRPr="000D5772">
        <w:t>радость</w:t>
      </w:r>
      <w:r w:rsidR="004059C3" w:rsidRPr="000D5772">
        <w:t xml:space="preserve"> </w:t>
      </w:r>
      <w:r w:rsidRPr="000D5772">
        <w:t>бытия.</w:t>
      </w:r>
      <w:r w:rsidR="004059C3" w:rsidRPr="000D5772">
        <w:t xml:space="preserve"> </w:t>
      </w:r>
      <w:r w:rsidRPr="000D5772">
        <w:t>Радость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того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другого,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радость</w:t>
      </w:r>
      <w:r w:rsidR="004059C3" w:rsidRPr="000D5772">
        <w:t xml:space="preserve"> </w:t>
      </w:r>
      <w:r w:rsidRPr="000D5772">
        <w:t>вообще</w:t>
      </w:r>
      <w:r w:rsidR="004059C3" w:rsidRPr="000D5772">
        <w:t xml:space="preserve"> — </w:t>
      </w:r>
      <w:r w:rsidRPr="000D5772">
        <w:t>радость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rPr>
          <w:rStyle w:val="--0"/>
        </w:rPr>
        <w:t>самого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факта</w:t>
      </w:r>
      <w:r w:rsidR="004059C3" w:rsidRPr="000D5772">
        <w:t xml:space="preserve"> </w:t>
      </w:r>
      <w:r w:rsidRPr="000D5772">
        <w:t>своего</w:t>
      </w:r>
      <w:r w:rsidR="004059C3" w:rsidRPr="000D5772">
        <w:t xml:space="preserve"> </w:t>
      </w:r>
      <w:r w:rsidRPr="000D5772">
        <w:t>существования.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="00CF30A0" w:rsidRPr="000D5772">
        <w:t>ещё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хочу</w:t>
      </w:r>
      <w:r w:rsidR="004059C3" w:rsidRPr="000D5772">
        <w:t xml:space="preserve"> </w:t>
      </w:r>
      <w:r w:rsidRPr="000D5772">
        <w:t>напомнить,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ценности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первичны.</w:t>
      </w:r>
      <w:r w:rsidR="004059C3" w:rsidRPr="000D5772">
        <w:t xml:space="preserve"> </w:t>
      </w:r>
      <w:r w:rsidRPr="000D5772">
        <w:t>Ценность</w:t>
      </w:r>
      <w:r w:rsidR="004059C3" w:rsidRPr="000D5772">
        <w:t xml:space="preserve"> — </w:t>
      </w:r>
      <w:r w:rsidRPr="000D5772">
        <w:t>значимость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человека</w:t>
      </w:r>
      <w:r w:rsidR="004059C3" w:rsidRPr="000D5772">
        <w:t xml:space="preserve"> </w:t>
      </w:r>
      <w:r w:rsidRPr="000D5772">
        <w:t>чего-то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мире.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ценностям</w:t>
      </w:r>
      <w:r w:rsidR="004059C3" w:rsidRPr="000D5772">
        <w:t xml:space="preserve"> </w:t>
      </w:r>
      <w:r w:rsidRPr="000D5772">
        <w:t>прежде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относится</w:t>
      </w:r>
      <w:r w:rsidR="004059C3" w:rsidRPr="000D5772">
        <w:t xml:space="preserve"> </w:t>
      </w:r>
      <w:r w:rsidRPr="000D5772">
        <w:t>идеал</w:t>
      </w:r>
      <w:r w:rsidR="004059C3" w:rsidRPr="000D5772">
        <w:t xml:space="preserve"> — </w:t>
      </w:r>
      <w:r w:rsidRPr="000D5772">
        <w:t>идея,</w:t>
      </w:r>
      <w:r w:rsidR="004059C3" w:rsidRPr="000D5772">
        <w:t xml:space="preserve"> </w:t>
      </w:r>
      <w:r w:rsidRPr="000D5772">
        <w:t>содержание</w:t>
      </w:r>
      <w:r w:rsidR="004059C3" w:rsidRPr="000D5772">
        <w:t xml:space="preserve"> </w:t>
      </w:r>
      <w:r w:rsidRPr="000D5772">
        <w:t>которой</w:t>
      </w:r>
      <w:r w:rsidR="004059C3" w:rsidRPr="000D5772">
        <w:t xml:space="preserve"> </w:t>
      </w:r>
      <w:r w:rsidRPr="000D5772">
        <w:t>выражает</w:t>
      </w:r>
      <w:r w:rsidR="004059C3" w:rsidRPr="000D5772">
        <w:t xml:space="preserve"> </w:t>
      </w:r>
      <w:r w:rsidRPr="000D5772">
        <w:t>нечто</w:t>
      </w:r>
      <w:r w:rsidR="004059C3" w:rsidRPr="000D5772">
        <w:t xml:space="preserve"> </w:t>
      </w:r>
      <w:r w:rsidRPr="000D5772">
        <w:t>значимое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человека.</w:t>
      </w:r>
      <w:r w:rsidR="004059C3" w:rsidRPr="000D5772">
        <w:t xml:space="preserve"> </w:t>
      </w:r>
      <w:r w:rsidRPr="000D5772">
        <w:t>Здесь</w:t>
      </w:r>
      <w:r w:rsidR="004059C3" w:rsidRPr="000D5772">
        <w:t xml:space="preserve"> </w:t>
      </w:r>
      <w:r w:rsidRPr="000D5772">
        <w:t>уместно</w:t>
      </w:r>
      <w:r w:rsidR="004059C3" w:rsidRPr="000D5772">
        <w:t xml:space="preserve"> </w:t>
      </w:r>
      <w:r w:rsidRPr="000D5772">
        <w:t>напомнить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категориях</w:t>
      </w:r>
      <w:r w:rsidR="004059C3" w:rsidRPr="000D5772">
        <w:t xml:space="preserve"> </w:t>
      </w:r>
      <w:r w:rsidRPr="000D5772">
        <w:t>«размах»,</w:t>
      </w:r>
      <w:r w:rsidR="004059C3" w:rsidRPr="000D5772">
        <w:t xml:space="preserve"> </w:t>
      </w:r>
      <w:r w:rsidRPr="000D5772">
        <w:t>«диапазон</w:t>
      </w:r>
      <w:r w:rsidR="004059C3" w:rsidRPr="000D5772">
        <w:t xml:space="preserve"> </w:t>
      </w:r>
      <w:r w:rsidRPr="000D5772">
        <w:t>жизни»,</w:t>
      </w:r>
      <w:r w:rsidR="004059C3" w:rsidRPr="000D5772">
        <w:t xml:space="preserve"> </w:t>
      </w:r>
      <w:r w:rsidRPr="000D5772">
        <w:t>е</w:t>
      </w:r>
      <w:r w:rsidR="00CF30A0" w:rsidRPr="000D5772">
        <w:t xml:space="preserve">ё </w:t>
      </w:r>
      <w:r w:rsidRPr="000D5772">
        <w:t>«интенсивность»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«глубина»,</w:t>
      </w:r>
      <w:r w:rsidR="004059C3" w:rsidRPr="000D5772">
        <w:t xml:space="preserve"> </w:t>
      </w:r>
      <w:r w:rsidRPr="000D5772">
        <w:t>«душевная</w:t>
      </w:r>
      <w:r w:rsidR="004059C3" w:rsidRPr="000D5772">
        <w:t xml:space="preserve"> </w:t>
      </w:r>
      <w:r w:rsidRPr="000D5772">
        <w:t>щедрость»</w:t>
      </w:r>
      <w:r w:rsidR="004059C3" w:rsidRPr="000D5772">
        <w:t xml:space="preserve"> </w:t>
      </w:r>
      <w:r w:rsidRPr="000D5772">
        <w:t>самой</w:t>
      </w:r>
      <w:r w:rsidR="004059C3" w:rsidRPr="000D5772">
        <w:t xml:space="preserve"> </w:t>
      </w:r>
      <w:r w:rsidRPr="000D5772">
        <w:t>личности.</w:t>
      </w:r>
      <w:r w:rsidR="004059C3" w:rsidRPr="000D5772">
        <w:t xml:space="preserve"> </w:t>
      </w:r>
      <w:r w:rsidRPr="000D5772">
        <w:t>Иначе</w:t>
      </w:r>
      <w:r w:rsidR="004059C3" w:rsidRPr="000D5772">
        <w:t xml:space="preserve"> </w:t>
      </w:r>
      <w:r w:rsidRPr="000D5772">
        <w:t>говоря,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отсутстви</w:t>
      </w:r>
      <w:r w:rsidR="00CF30A0" w:rsidRPr="000D5772">
        <w:t>и</w:t>
      </w:r>
      <w:r w:rsidR="004059C3" w:rsidRPr="000D5772">
        <w:t xml:space="preserve"> </w:t>
      </w:r>
      <w:r w:rsidRPr="000D5772">
        <w:t>яркого</w:t>
      </w:r>
      <w:r w:rsidR="004059C3" w:rsidRPr="000D5772">
        <w:t xml:space="preserve"> </w:t>
      </w:r>
      <w:r w:rsidRPr="000D5772">
        <w:t>проявления</w:t>
      </w:r>
      <w:r w:rsidR="004059C3" w:rsidRPr="000D5772">
        <w:t xml:space="preserve"> </w:t>
      </w:r>
      <w:r w:rsidRPr="000D5772">
        <w:t>этих</w:t>
      </w:r>
      <w:r w:rsidR="004059C3" w:rsidRPr="000D5772">
        <w:t xml:space="preserve"> </w:t>
      </w:r>
      <w:r w:rsidRPr="000D5772">
        <w:t>параметров</w:t>
      </w:r>
      <w:r w:rsidR="004059C3" w:rsidRPr="000D5772">
        <w:t xml:space="preserve"> </w:t>
      </w:r>
      <w:r w:rsidRPr="000D5772">
        <w:t>говорить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наличии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человека</w:t>
      </w:r>
      <w:r w:rsidR="004059C3" w:rsidRPr="000D5772">
        <w:t xml:space="preserve"> </w:t>
      </w:r>
      <w:r w:rsidRPr="000D5772">
        <w:t>ценностей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совсем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верно</w:t>
      </w:r>
      <w:r w:rsidRPr="000D5772">
        <w:t>.</w:t>
      </w:r>
    </w:p>
    <w:p w14:paraId="6DA1292D" w14:textId="0419A478" w:rsidR="00DA0708" w:rsidRPr="000D5772" w:rsidRDefault="00DA0708" w:rsidP="00CF30A0">
      <w:pPr>
        <w:rPr>
          <w:b/>
          <w:bCs/>
        </w:rPr>
      </w:pPr>
      <w:r w:rsidRPr="000D5772">
        <w:t>Физиологически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всегда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состоянии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готов</w:t>
      </w:r>
      <w:r w:rsidR="004059C3" w:rsidRPr="000D5772">
        <w:t xml:space="preserve"> </w:t>
      </w:r>
      <w:r w:rsidRPr="000D5772">
        <w:t>совершать</w:t>
      </w:r>
      <w:r w:rsidR="004059C3" w:rsidRPr="000D5772">
        <w:t xml:space="preserve"> </w:t>
      </w:r>
      <w:r w:rsidRPr="000D5772">
        <w:t>поступки,</w:t>
      </w:r>
      <w:r w:rsidR="004059C3" w:rsidRPr="000D5772">
        <w:t xml:space="preserve"> </w:t>
      </w:r>
      <w:r w:rsidRPr="000D5772">
        <w:t>действия,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делает</w:t>
      </w:r>
      <w:r w:rsidR="004059C3" w:rsidRPr="000D5772">
        <w:t xml:space="preserve"> </w:t>
      </w:r>
      <w:r w:rsidRPr="000D5772">
        <w:t>этого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из-за</w:t>
      </w:r>
      <w:r w:rsidR="004059C3" w:rsidRPr="000D5772">
        <w:t xml:space="preserve"> </w:t>
      </w:r>
      <w:r w:rsidRPr="000D5772">
        <w:t>отсутствия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них</w:t>
      </w:r>
      <w:r w:rsidR="004059C3" w:rsidRPr="000D5772">
        <w:t xml:space="preserve"> </w:t>
      </w:r>
      <w:r w:rsidRPr="000D5772">
        <w:t>смысла,</w:t>
      </w:r>
      <w:r w:rsidR="004059C3" w:rsidRPr="000D5772">
        <w:t xml:space="preserve"> </w:t>
      </w:r>
      <w:r w:rsidRPr="000D5772">
        <w:t>ценности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цели.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="00CF30A0" w:rsidRPr="000D5772">
        <w:t>своё</w:t>
      </w:r>
      <w:r w:rsidR="004059C3" w:rsidRPr="000D5772">
        <w:t xml:space="preserve"> </w:t>
      </w:r>
      <w:r w:rsidRPr="000D5772">
        <w:t>время</w:t>
      </w:r>
      <w:r w:rsidR="004059C3" w:rsidRPr="000D5772">
        <w:t xml:space="preserve"> </w:t>
      </w:r>
      <w:r w:rsidRPr="000D5772">
        <w:t>Николай</w:t>
      </w:r>
      <w:r w:rsidR="004059C3" w:rsidRPr="000D5772">
        <w:t xml:space="preserve"> </w:t>
      </w:r>
      <w:r w:rsidRPr="000D5772">
        <w:t>Левашов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частных</w:t>
      </w:r>
      <w:r w:rsidR="004059C3" w:rsidRPr="000D5772">
        <w:t xml:space="preserve"> </w:t>
      </w:r>
      <w:r w:rsidRPr="000D5772">
        <w:t>наших</w:t>
      </w:r>
      <w:r w:rsidR="004059C3" w:rsidRPr="000D5772">
        <w:t xml:space="preserve"> </w:t>
      </w:r>
      <w:r w:rsidRPr="000D5772">
        <w:t>беседах</w:t>
      </w:r>
      <w:r w:rsidR="004059C3" w:rsidRPr="000D5772">
        <w:t xml:space="preserve"> </w:t>
      </w:r>
      <w:r w:rsidRPr="000D5772">
        <w:t>объяснял</w:t>
      </w:r>
      <w:r w:rsidR="004059C3" w:rsidRPr="000D5772">
        <w:t xml:space="preserve"> </w:t>
      </w:r>
      <w:r w:rsidRPr="000D5772">
        <w:t>мне,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менталитет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нечто</w:t>
      </w:r>
      <w:r w:rsidR="004059C3" w:rsidRPr="000D5772">
        <w:t xml:space="preserve"> </w:t>
      </w:r>
      <w:r w:rsidRPr="000D5772">
        <w:t>вроде</w:t>
      </w:r>
      <w:r w:rsidR="004059C3" w:rsidRPr="000D5772">
        <w:t xml:space="preserve"> </w:t>
      </w:r>
      <w:r w:rsidRPr="000D5772">
        <w:t>уровня</w:t>
      </w:r>
      <w:r w:rsidR="004059C3" w:rsidRPr="000D5772">
        <w:t xml:space="preserve"> </w:t>
      </w:r>
      <w:r w:rsidRPr="000D5772">
        <w:t>возбуждения,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регистрируют</w:t>
      </w:r>
      <w:r w:rsidR="004059C3" w:rsidRPr="000D5772">
        <w:t xml:space="preserve"> </w:t>
      </w:r>
      <w:r w:rsidRPr="000D5772">
        <w:t>исследователи</w:t>
      </w:r>
      <w:r w:rsidR="004059C3" w:rsidRPr="000D5772">
        <w:t xml:space="preserve"> </w:t>
      </w:r>
      <w:r w:rsidRPr="000D5772">
        <w:t>высшей</w:t>
      </w:r>
      <w:r w:rsidR="004059C3" w:rsidRPr="000D5772">
        <w:t xml:space="preserve"> </w:t>
      </w:r>
      <w:r w:rsidRPr="000D5772">
        <w:t>нервной</w:t>
      </w:r>
      <w:r w:rsidR="004059C3" w:rsidRPr="000D5772">
        <w:t xml:space="preserve"> </w:t>
      </w:r>
      <w:r w:rsidRPr="000D5772">
        <w:t>деятельности.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rPr>
          <w:rStyle w:val="--0"/>
        </w:rPr>
        <w:t>наблюдаемые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проявления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жизни</w:t>
      </w:r>
      <w:r w:rsidRPr="000D5772">
        <w:t>.</w:t>
      </w:r>
      <w:r w:rsidR="004059C3" w:rsidRPr="000D5772">
        <w:t xml:space="preserve"> </w:t>
      </w:r>
      <w:r w:rsidRPr="000D5772">
        <w:t>Точно</w:t>
      </w:r>
      <w:r w:rsidR="004059C3" w:rsidRPr="000D5772">
        <w:t xml:space="preserve"> </w:t>
      </w:r>
      <w:r w:rsidRPr="000D5772">
        <w:t>таким</w:t>
      </w:r>
      <w:r w:rsidR="004059C3" w:rsidRPr="000D5772">
        <w:t xml:space="preserve"> </w:t>
      </w:r>
      <w:r w:rsidRPr="000D5772">
        <w:t>же</w:t>
      </w:r>
      <w:r w:rsidR="004059C3" w:rsidRPr="000D5772">
        <w:t xml:space="preserve"> </w:t>
      </w:r>
      <w:r w:rsidRPr="000D5772">
        <w:t>образом</w:t>
      </w:r>
      <w:r w:rsidR="004059C3" w:rsidRPr="000D5772">
        <w:t xml:space="preserve"> </w:t>
      </w:r>
      <w:r w:rsidRPr="000D5772">
        <w:t>действуют</w:t>
      </w:r>
      <w:r w:rsidR="004059C3" w:rsidRPr="000D5772">
        <w:t xml:space="preserve"> </w:t>
      </w:r>
      <w:r w:rsidRPr="000D5772">
        <w:t>сегодняшние</w:t>
      </w:r>
      <w:r w:rsidR="004059C3" w:rsidRPr="000D5772">
        <w:t xml:space="preserve"> </w:t>
      </w:r>
      <w:r w:rsidRPr="000D5772">
        <w:t>социологи,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считают,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знают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менталитете</w:t>
      </w:r>
      <w:r w:rsidR="004059C3" w:rsidRPr="000D5772">
        <w:t xml:space="preserve"> </w:t>
      </w:r>
      <w:r w:rsidRPr="000D5772">
        <w:t>больше</w:t>
      </w:r>
      <w:r w:rsidR="004059C3" w:rsidRPr="000D5772">
        <w:t xml:space="preserve"> </w:t>
      </w:r>
      <w:r w:rsidRPr="000D5772">
        <w:t>всех.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физиологии</w:t>
      </w:r>
      <w:r w:rsidR="004059C3" w:rsidRPr="000D5772">
        <w:t xml:space="preserve"> </w:t>
      </w:r>
      <w:r w:rsidRPr="000D5772">
        <w:t>эти</w:t>
      </w:r>
      <w:r w:rsidR="004059C3" w:rsidRPr="000D5772">
        <w:t xml:space="preserve"> </w:t>
      </w:r>
      <w:r w:rsidRPr="000D5772">
        <w:rPr>
          <w:rStyle w:val="--0"/>
        </w:rPr>
        <w:t>жизненные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  <w:color w:val="FF0000"/>
        </w:rPr>
        <w:t>проявления</w:t>
      </w:r>
      <w:r w:rsidR="004059C3" w:rsidRPr="000D5772">
        <w:rPr>
          <w:color w:val="FF0000"/>
        </w:rPr>
        <w:t xml:space="preserve"> </w:t>
      </w:r>
      <w:r w:rsidRPr="000D5772">
        <w:t>продуцируют:</w:t>
      </w:r>
      <w:r w:rsidR="004059C3" w:rsidRPr="000D5772">
        <w:t xml:space="preserve"> </w:t>
      </w:r>
      <w:r w:rsidRPr="000D5772">
        <w:t>подвижность</w:t>
      </w:r>
      <w:r w:rsidR="004059C3" w:rsidRPr="000D5772">
        <w:t xml:space="preserve"> </w:t>
      </w:r>
      <w:r w:rsidRPr="000D5772">
        <w:t>нервной</w:t>
      </w:r>
      <w:r w:rsidR="004059C3" w:rsidRPr="000D5772">
        <w:t xml:space="preserve"> </w:t>
      </w:r>
      <w:r w:rsidRPr="000D5772">
        <w:t>системы</w:t>
      </w:r>
      <w:r w:rsidR="004059C3" w:rsidRPr="000D5772">
        <w:t xml:space="preserve"> </w:t>
      </w:r>
      <w:r w:rsidRPr="000D5772">
        <w:t>(аналог</w:t>
      </w:r>
      <w:r w:rsidR="004059C3" w:rsidRPr="000D5772">
        <w:t xml:space="preserve"> </w:t>
      </w:r>
      <w:r w:rsidRPr="000D5772">
        <w:t>смысла),</w:t>
      </w:r>
      <w:r w:rsidR="004059C3" w:rsidRPr="000D5772">
        <w:t xml:space="preserve"> </w:t>
      </w:r>
      <w:r w:rsidRPr="000D5772">
        <w:t>непрерывность</w:t>
      </w:r>
      <w:r w:rsidR="004059C3" w:rsidRPr="000D5772">
        <w:t xml:space="preserve"> </w:t>
      </w:r>
      <w:r w:rsidRPr="000D5772">
        <w:t>нервного</w:t>
      </w:r>
      <w:r w:rsidR="004059C3" w:rsidRPr="000D5772">
        <w:t xml:space="preserve"> </w:t>
      </w:r>
      <w:r w:rsidRPr="000D5772">
        <w:t>процесса</w:t>
      </w:r>
      <w:r w:rsidR="004059C3" w:rsidRPr="000D5772">
        <w:t xml:space="preserve"> </w:t>
      </w:r>
      <w:r w:rsidRPr="000D5772">
        <w:t>(аналог</w:t>
      </w:r>
      <w:r w:rsidR="004059C3" w:rsidRPr="000D5772">
        <w:t xml:space="preserve"> </w:t>
      </w:r>
      <w:r w:rsidRPr="000D5772">
        <w:lastRenderedPageBreak/>
        <w:t>цели),</w:t>
      </w:r>
      <w:r w:rsidR="004059C3" w:rsidRPr="000D5772">
        <w:t xml:space="preserve"> </w:t>
      </w:r>
      <w:r w:rsidRPr="000D5772">
        <w:t>уравновешенность</w:t>
      </w:r>
      <w:r w:rsidR="004059C3" w:rsidRPr="000D5772">
        <w:t xml:space="preserve"> </w:t>
      </w:r>
      <w:r w:rsidRPr="000D5772">
        <w:t>нервной</w:t>
      </w:r>
      <w:r w:rsidR="004059C3" w:rsidRPr="000D5772">
        <w:t xml:space="preserve"> </w:t>
      </w:r>
      <w:r w:rsidRPr="000D5772">
        <w:t>системы</w:t>
      </w:r>
      <w:r w:rsidR="004059C3" w:rsidRPr="000D5772">
        <w:t xml:space="preserve"> </w:t>
      </w:r>
      <w:r w:rsidRPr="000D5772">
        <w:t>(аналог</w:t>
      </w:r>
      <w:r w:rsidR="004059C3" w:rsidRPr="000D5772">
        <w:t xml:space="preserve"> </w:t>
      </w:r>
      <w:r w:rsidRPr="000D5772">
        <w:t>ценностей)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сил</w:t>
      </w:r>
      <w:r w:rsidR="00CF30A0" w:rsidRPr="000D5772">
        <w:t>у</w:t>
      </w:r>
      <w:r w:rsidR="004059C3" w:rsidRPr="000D5772">
        <w:t xml:space="preserve"> </w:t>
      </w:r>
      <w:r w:rsidRPr="000D5772">
        <w:t>нервной</w:t>
      </w:r>
      <w:r w:rsidR="004059C3" w:rsidRPr="000D5772">
        <w:t xml:space="preserve"> </w:t>
      </w:r>
      <w:r w:rsidRPr="000D5772">
        <w:t>системы</w:t>
      </w:r>
      <w:r w:rsidR="004059C3" w:rsidRPr="000D5772">
        <w:t xml:space="preserve"> </w:t>
      </w:r>
      <w:r w:rsidRPr="000D5772">
        <w:t>(аналог</w:t>
      </w:r>
      <w:r w:rsidR="004059C3" w:rsidRPr="000D5772">
        <w:t xml:space="preserve"> </w:t>
      </w:r>
      <w:r w:rsidRPr="000D5772">
        <w:t>жизненной</w:t>
      </w:r>
      <w:r w:rsidR="004059C3" w:rsidRPr="000D5772">
        <w:t xml:space="preserve"> </w:t>
      </w:r>
      <w:r w:rsidRPr="000D5772">
        <w:t>силы).</w:t>
      </w:r>
      <w:r w:rsidR="004059C3" w:rsidRPr="000D5772">
        <w:t xml:space="preserve"> </w:t>
      </w:r>
      <w:r w:rsidRPr="000D5772">
        <w:t>Такая</w:t>
      </w:r>
      <w:r w:rsidR="004059C3" w:rsidRPr="000D5772">
        <w:t xml:space="preserve"> </w:t>
      </w:r>
      <w:r w:rsidRPr="000D5772">
        <w:t>вольная</w:t>
      </w:r>
      <w:r w:rsidR="004059C3" w:rsidRPr="000D5772">
        <w:t xml:space="preserve"> </w:t>
      </w:r>
      <w:r w:rsidRPr="000D5772">
        <w:t>интерпретация</w:t>
      </w:r>
      <w:r w:rsidR="004059C3" w:rsidRPr="000D5772">
        <w:t xml:space="preserve"> </w:t>
      </w:r>
      <w:r w:rsidRPr="000D5772">
        <w:t>физиологии</w:t>
      </w:r>
      <w:r w:rsidR="004059C3" w:rsidRPr="000D5772">
        <w:t xml:space="preserve"> </w:t>
      </w:r>
      <w:r w:rsidRPr="000D5772">
        <w:t>высшей</w:t>
      </w:r>
      <w:r w:rsidR="004059C3" w:rsidRPr="000D5772">
        <w:t xml:space="preserve"> </w:t>
      </w:r>
      <w:r w:rsidRPr="000D5772">
        <w:t>нервной</w:t>
      </w:r>
      <w:r w:rsidR="004059C3" w:rsidRPr="000D5772">
        <w:t xml:space="preserve"> </w:t>
      </w:r>
      <w:r w:rsidRPr="000D5772">
        <w:t>деятельности</w:t>
      </w:r>
      <w:r w:rsidR="004059C3" w:rsidRPr="000D5772">
        <w:t xml:space="preserve"> </w:t>
      </w:r>
      <w:r w:rsidRPr="000D5772">
        <w:t>была</w:t>
      </w:r>
      <w:r w:rsidR="004059C3" w:rsidRPr="000D5772">
        <w:t xml:space="preserve"> </w:t>
      </w:r>
      <w:r w:rsidRPr="000D5772">
        <w:t>нужна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объяснения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всех</w:t>
      </w:r>
      <w:r w:rsidR="004059C3" w:rsidRPr="000D5772">
        <w:t xml:space="preserve"> </w:t>
      </w:r>
      <w:r w:rsidRPr="000D5772">
        <w:t>уровнях</w:t>
      </w:r>
      <w:r w:rsidR="004059C3" w:rsidRPr="000D5772">
        <w:t xml:space="preserve"> — </w:t>
      </w:r>
      <w:r w:rsidRPr="000D5772">
        <w:t>биологическом,</w:t>
      </w:r>
      <w:r w:rsidR="004059C3" w:rsidRPr="000D5772">
        <w:t xml:space="preserve"> </w:t>
      </w:r>
      <w:r w:rsidRPr="000D5772">
        <w:t>физиологическом,</w:t>
      </w:r>
      <w:r w:rsidR="004059C3" w:rsidRPr="000D5772">
        <w:t xml:space="preserve"> </w:t>
      </w:r>
      <w:r w:rsidRPr="000D5772">
        <w:t>психологическом,</w:t>
      </w:r>
      <w:r w:rsidR="004059C3" w:rsidRPr="000D5772">
        <w:t xml:space="preserve"> </w:t>
      </w:r>
      <w:r w:rsidRPr="000D5772">
        <w:t>социальном,</w:t>
      </w:r>
      <w:r w:rsidR="004059C3" w:rsidRPr="000D5772">
        <w:t xml:space="preserve"> </w:t>
      </w:r>
      <w:r w:rsidRPr="000D5772">
        <w:t>политическом</w:t>
      </w:r>
      <w:r w:rsidR="004059C3" w:rsidRPr="000D5772">
        <w:t xml:space="preserve"> </w:t>
      </w:r>
      <w:r w:rsidR="00CF30A0" w:rsidRPr="000D5772">
        <w:t xml:space="preserve">— </w:t>
      </w:r>
      <w:r w:rsidRPr="000D5772">
        <w:rPr>
          <w:rStyle w:val="--0"/>
        </w:rPr>
        <w:t>обладает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достаточной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силой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том</w:t>
      </w:r>
      <w:r w:rsidR="004059C3" w:rsidRPr="000D5772">
        <w:t xml:space="preserve"> </w:t>
      </w:r>
      <w:r w:rsidRPr="000D5772">
        <w:t>случае</w:t>
      </w:r>
      <w:r w:rsidR="00CF30A0" w:rsidRPr="000D5772">
        <w:t>,</w:t>
      </w:r>
      <w:r w:rsidR="004059C3" w:rsidRPr="000D5772">
        <w:t xml:space="preserve"> </w:t>
      </w:r>
      <w:r w:rsidRPr="000D5772">
        <w:t>если</w:t>
      </w:r>
      <w:r w:rsidR="004059C3" w:rsidRPr="000D5772">
        <w:t xml:space="preserve"> </w:t>
      </w:r>
      <w:r w:rsidRPr="000D5772">
        <w:t>эта</w:t>
      </w:r>
      <w:r w:rsidR="004059C3" w:rsidRPr="000D5772">
        <w:t xml:space="preserve"> </w:t>
      </w:r>
      <w:r w:rsidRPr="000D5772">
        <w:t>сила</w:t>
      </w:r>
      <w:r w:rsidR="004059C3" w:rsidRPr="000D5772">
        <w:t xml:space="preserve"> </w:t>
      </w:r>
      <w:r w:rsidRPr="000D5772">
        <w:t>базируется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содержательной</w:t>
      </w:r>
      <w:r w:rsidR="004059C3" w:rsidRPr="000D5772">
        <w:t xml:space="preserve"> </w:t>
      </w:r>
      <w:r w:rsidRPr="000D5772">
        <w:t>системе.</w:t>
      </w:r>
      <w:r w:rsidR="004059C3" w:rsidRPr="000D5772">
        <w:t xml:space="preserve"> </w:t>
      </w:r>
      <w:r w:rsidRPr="000D5772">
        <w:t>Известно</w:t>
      </w:r>
      <w:r w:rsidR="004059C3" w:rsidRPr="000D5772">
        <w:t xml:space="preserve"> </w:t>
      </w:r>
      <w:r w:rsidRPr="000D5772">
        <w:t>множество</w:t>
      </w:r>
      <w:r w:rsidR="004059C3" w:rsidRPr="000D5772">
        <w:t xml:space="preserve"> </w:t>
      </w:r>
      <w:r w:rsidRPr="000D5772">
        <w:t>примеров,</w:t>
      </w:r>
      <w:r w:rsidR="004059C3" w:rsidRPr="000D5772">
        <w:t xml:space="preserve"> </w:t>
      </w:r>
      <w:r w:rsidRPr="000D5772">
        <w:t>когда</w:t>
      </w:r>
      <w:r w:rsidR="004059C3" w:rsidRPr="000D5772">
        <w:t xml:space="preserve"> </w:t>
      </w:r>
      <w:r w:rsidRPr="000D5772">
        <w:t>люди,</w:t>
      </w:r>
      <w:r w:rsidR="004059C3" w:rsidRPr="000D5772">
        <w:t xml:space="preserve"> </w:t>
      </w:r>
      <w:r w:rsidR="00CF30A0" w:rsidRPr="000D5772">
        <w:t>лишённые</w:t>
      </w:r>
      <w:r w:rsidR="004059C3" w:rsidRPr="000D5772">
        <w:t xml:space="preserve"> </w:t>
      </w:r>
      <w:r w:rsidRPr="000D5772">
        <w:t>возможности</w:t>
      </w:r>
      <w:r w:rsidR="004059C3" w:rsidRPr="000D5772">
        <w:t xml:space="preserve"> </w:t>
      </w:r>
      <w:r w:rsidRPr="000D5772">
        <w:t>двигаться,</w:t>
      </w:r>
      <w:r w:rsidR="004059C3" w:rsidRPr="000D5772">
        <w:t xml:space="preserve"> </w:t>
      </w:r>
      <w:r w:rsidRPr="000D5772">
        <w:t>видеть,</w:t>
      </w:r>
      <w:r w:rsidR="004059C3" w:rsidRPr="000D5772">
        <w:t xml:space="preserve"> </w:t>
      </w:r>
      <w:r w:rsidRPr="000D5772">
        <w:t>слышать</w:t>
      </w:r>
      <w:r w:rsidR="00CF30A0" w:rsidRPr="000D5772">
        <w:t>,</w:t>
      </w:r>
      <w:r w:rsidR="004059C3" w:rsidRPr="000D5772">
        <w:t xml:space="preserve"> </w:t>
      </w:r>
      <w:r w:rsidRPr="000D5772">
        <w:t>достигли</w:t>
      </w:r>
      <w:r w:rsidR="004059C3" w:rsidRPr="000D5772">
        <w:t xml:space="preserve"> </w:t>
      </w:r>
      <w:r w:rsidRPr="000D5772">
        <w:t>вершин</w:t>
      </w:r>
      <w:r w:rsidR="004059C3" w:rsidRPr="000D5772">
        <w:t xml:space="preserve"> </w:t>
      </w:r>
      <w:r w:rsidRPr="000D5772">
        <w:t>мудрости,</w:t>
      </w:r>
      <w:r w:rsidR="004059C3" w:rsidRPr="000D5772">
        <w:t xml:space="preserve"> </w:t>
      </w:r>
      <w:r w:rsidRPr="000D5772">
        <w:t>влияния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признания.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="00CF30A0" w:rsidRPr="000D5772">
        <w:t>ещё</w:t>
      </w:r>
      <w:r w:rsidR="004059C3" w:rsidRPr="000D5772">
        <w:t xml:space="preserve"> </w:t>
      </w:r>
      <w:r w:rsidRPr="000D5772">
        <w:t>больше</w:t>
      </w:r>
      <w:r w:rsidR="004059C3" w:rsidRPr="000D5772">
        <w:t xml:space="preserve"> </w:t>
      </w:r>
      <w:r w:rsidRPr="000D5772">
        <w:t>примеров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при</w:t>
      </w:r>
      <w:r w:rsidR="004059C3" w:rsidRPr="000D5772">
        <w:t xml:space="preserve"> </w:t>
      </w:r>
      <w:r w:rsidRPr="000D5772">
        <w:t>абсолютном</w:t>
      </w:r>
      <w:r w:rsidR="004059C3" w:rsidRPr="000D5772">
        <w:t xml:space="preserve"> </w:t>
      </w:r>
      <w:r w:rsidRPr="000D5772">
        <w:t>физическом</w:t>
      </w:r>
      <w:r w:rsidR="004059C3" w:rsidRPr="000D5772">
        <w:t xml:space="preserve"> </w:t>
      </w:r>
      <w:r w:rsidRPr="000D5772">
        <w:t>совершенстве</w:t>
      </w:r>
      <w:r w:rsidR="004059C3" w:rsidRPr="000D5772">
        <w:t xml:space="preserve"> </w:t>
      </w:r>
      <w:r w:rsidRPr="000D5772">
        <w:t>люди</w:t>
      </w:r>
      <w:r w:rsidR="004059C3" w:rsidRPr="000D5772">
        <w:t xml:space="preserve"> </w:t>
      </w:r>
      <w:r w:rsidRPr="000D5772">
        <w:t>прошли</w:t>
      </w:r>
      <w:r w:rsidR="004059C3" w:rsidRPr="000D5772">
        <w:t xml:space="preserve"> </w:t>
      </w:r>
      <w:r w:rsidRPr="000D5772">
        <w:t>свой</w:t>
      </w:r>
      <w:r w:rsidR="004059C3" w:rsidRPr="000D5772">
        <w:t xml:space="preserve"> </w:t>
      </w:r>
      <w:r w:rsidRPr="000D5772">
        <w:t>жизненный</w:t>
      </w:r>
      <w:r w:rsidR="004059C3" w:rsidRPr="000D5772">
        <w:t xml:space="preserve"> </w:t>
      </w:r>
      <w:r w:rsidRPr="000D5772">
        <w:t>путь,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ничтожества,</w:t>
      </w:r>
      <w:r w:rsidR="004059C3" w:rsidRPr="000D5772">
        <w:t xml:space="preserve"> </w:t>
      </w:r>
      <w:r w:rsidRPr="000D5772">
        <w:t>предаваясь</w:t>
      </w:r>
      <w:r w:rsidR="004059C3" w:rsidRPr="000D5772">
        <w:t xml:space="preserve"> </w:t>
      </w:r>
      <w:r w:rsidRPr="000D5772">
        <w:t>пьянству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разврату,</w:t>
      </w:r>
      <w:r w:rsidR="004059C3" w:rsidRPr="000D5772">
        <w:t xml:space="preserve"> </w:t>
      </w:r>
      <w:r w:rsidRPr="000D5772">
        <w:t>прожив</w:t>
      </w:r>
      <w:r w:rsidR="004059C3" w:rsidRPr="000D5772">
        <w:t xml:space="preserve"> </w:t>
      </w:r>
      <w:r w:rsidRPr="000D5772">
        <w:t>жизнь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обузу</w:t>
      </w:r>
      <w:r w:rsidR="004059C3" w:rsidRPr="000D5772">
        <w:t xml:space="preserve"> </w:t>
      </w:r>
      <w:r w:rsidRPr="000D5772">
        <w:t>близким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обществу.</w:t>
      </w:r>
      <w:r w:rsidR="004059C3" w:rsidRPr="000D5772">
        <w:t xml:space="preserve"> </w:t>
      </w:r>
      <w:r w:rsidRPr="000D5772">
        <w:t>Значит</w:t>
      </w:r>
      <w:r w:rsidR="00CF30A0" w:rsidRPr="000D5772">
        <w:t>,</w:t>
      </w:r>
      <w:r w:rsidR="004059C3" w:rsidRPr="000D5772">
        <w:t xml:space="preserve"> </w:t>
      </w:r>
      <w:r w:rsidRPr="000D5772">
        <w:rPr>
          <w:rStyle w:val="--0"/>
        </w:rPr>
        <w:t>в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основе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жизненной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силы</w:t>
      </w:r>
      <w:r w:rsidR="004059C3" w:rsidRPr="000D5772">
        <w:t xml:space="preserve"> — </w:t>
      </w:r>
      <w:r w:rsidRPr="000D5772">
        <w:rPr>
          <w:b/>
          <w:bCs/>
          <w:i/>
          <w:iCs/>
        </w:rPr>
        <w:t>не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сила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мышц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зоркость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глаз,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менталитет,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</w:rPr>
        <w:t>представляющий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</w:rPr>
        <w:t>из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</w:rPr>
        <w:t>себя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</w:rPr>
        <w:t>содержательную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</w:rPr>
        <w:t>систему.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  <w:i/>
          <w:iCs/>
        </w:rPr>
        <w:t>Содержательный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менталитет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запускает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волевой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механизм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поведения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человека.</w:t>
      </w:r>
      <w:r w:rsidR="004059C3" w:rsidRPr="000D5772">
        <w:rPr>
          <w:b/>
          <w:bCs/>
        </w:rPr>
        <w:t xml:space="preserve"> </w:t>
      </w:r>
      <w:r w:rsidRPr="000D5772">
        <w:rPr>
          <w:b/>
          <w:bCs/>
          <w:i/>
          <w:iCs/>
        </w:rPr>
        <w:t>Бе</w:t>
      </w:r>
      <w:r w:rsidR="00CF30A0" w:rsidRPr="000D5772">
        <w:rPr>
          <w:b/>
          <w:bCs/>
          <w:i/>
          <w:iCs/>
        </w:rPr>
        <w:t>з(</w:t>
      </w:r>
      <w:r w:rsidRPr="000D5772">
        <w:rPr>
          <w:b/>
          <w:bCs/>
          <w:i/>
          <w:iCs/>
        </w:rPr>
        <w:t>с</w:t>
      </w:r>
      <w:r w:rsidR="00CF30A0" w:rsidRPr="000D5772">
        <w:rPr>
          <w:b/>
          <w:bCs/>
          <w:i/>
          <w:iCs/>
        </w:rPr>
        <w:t>)</w:t>
      </w:r>
      <w:r w:rsidRPr="000D5772">
        <w:rPr>
          <w:b/>
          <w:bCs/>
          <w:i/>
          <w:iCs/>
        </w:rPr>
        <w:t>содержательный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же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менталитет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подменяет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волю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упрямством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капризами</w:t>
      </w:r>
      <w:r w:rsidRPr="000D5772">
        <w:rPr>
          <w:i/>
          <w:iCs/>
        </w:rPr>
        <w:t>,</w:t>
      </w:r>
      <w:r w:rsidR="004059C3" w:rsidRPr="000D5772">
        <w:rPr>
          <w:i/>
          <w:iCs/>
        </w:rPr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</w:t>
      </w:r>
      <w:r w:rsidR="004059C3" w:rsidRPr="000D5772">
        <w:t xml:space="preserve"> </w:t>
      </w:r>
      <w:r w:rsidRPr="000D5772">
        <w:t>приводят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страху</w:t>
      </w:r>
      <w:r w:rsidR="004059C3" w:rsidRPr="000D5772">
        <w:t xml:space="preserve"> </w:t>
      </w:r>
      <w:r w:rsidRPr="000D5772">
        <w:t>перед</w:t>
      </w:r>
      <w:r w:rsidR="004059C3" w:rsidRPr="000D5772">
        <w:t xml:space="preserve"> </w:t>
      </w:r>
      <w:r w:rsidRPr="000D5772">
        <w:t>жизнью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внутренней</w:t>
      </w:r>
      <w:r w:rsidR="004059C3" w:rsidRPr="000D5772">
        <w:t xml:space="preserve"> </w:t>
      </w:r>
      <w:r w:rsidR="00CF30A0" w:rsidRPr="000D5772">
        <w:t>убеждённости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е</w:t>
      </w:r>
      <w:r w:rsidR="00CF30A0" w:rsidRPr="000D5772">
        <w:t>ё</w:t>
      </w:r>
      <w:r w:rsidR="004059C3" w:rsidRPr="000D5772">
        <w:t xml:space="preserve"> </w:t>
      </w:r>
      <w:r w:rsidR="00CF30A0" w:rsidRPr="000D5772">
        <w:t>никчёмности</w:t>
      </w:r>
      <w:r w:rsidRPr="000D5772">
        <w:t>.</w:t>
      </w:r>
      <w:r w:rsidR="004059C3" w:rsidRPr="000D5772">
        <w:t xml:space="preserve"> </w:t>
      </w:r>
      <w:r w:rsidRPr="000D5772">
        <w:t>Л.</w:t>
      </w:r>
      <w:r w:rsidR="00CF30A0" w:rsidRPr="000D5772">
        <w:t> </w:t>
      </w:r>
      <w:r w:rsidRPr="000D5772">
        <w:t>Н.</w:t>
      </w:r>
      <w:r w:rsidR="00CF30A0" w:rsidRPr="000D5772">
        <w:t> </w:t>
      </w:r>
      <w:r w:rsidRPr="000D5772">
        <w:t>Толстой</w:t>
      </w:r>
      <w:r w:rsidR="004059C3" w:rsidRPr="000D5772">
        <w:t xml:space="preserve"> </w:t>
      </w:r>
      <w:r w:rsidRPr="000D5772">
        <w:rPr>
          <w:rStyle w:val="--"/>
        </w:rPr>
        <w:t>много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лет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назад</w:t>
      </w:r>
      <w:r w:rsidR="004059C3" w:rsidRPr="000D5772">
        <w:t xml:space="preserve"> </w:t>
      </w:r>
      <w:r w:rsidRPr="000D5772">
        <w:t>предвосхитил</w:t>
      </w:r>
      <w:r w:rsidR="004059C3" w:rsidRPr="000D5772">
        <w:t xml:space="preserve"> </w:t>
      </w:r>
      <w:r w:rsidRPr="000D5772">
        <w:t>проблемы</w:t>
      </w:r>
      <w:r w:rsidR="004059C3" w:rsidRPr="000D5772">
        <w:t xml:space="preserve"> </w:t>
      </w:r>
      <w:r w:rsidRPr="000D5772">
        <w:t>глобализации,</w:t>
      </w:r>
      <w:r w:rsidR="004059C3" w:rsidRPr="000D5772">
        <w:t xml:space="preserve"> </w:t>
      </w:r>
      <w:r w:rsidRPr="000D5772">
        <w:rPr>
          <w:b/>
          <w:bCs/>
          <w:i/>
          <w:iCs/>
        </w:rPr>
        <w:t>описав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страх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перед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жизнью</w:t>
      </w:r>
      <w:r w:rsidRPr="000D5772">
        <w:t>.</w:t>
      </w:r>
      <w:r w:rsidR="004059C3" w:rsidRPr="000D5772">
        <w:t xml:space="preserve"> </w:t>
      </w:r>
      <w:r w:rsidRPr="000D5772">
        <w:t>Именно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этой</w:t>
      </w:r>
      <w:r w:rsidR="004059C3" w:rsidRPr="000D5772">
        <w:t xml:space="preserve"> </w:t>
      </w:r>
      <w:r w:rsidRPr="000D5772">
        <w:t>цели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вводит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«Войну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мир»</w:t>
      </w:r>
      <w:r w:rsidR="004059C3" w:rsidRPr="000D5772">
        <w:t xml:space="preserve"> </w:t>
      </w:r>
      <w:r w:rsidRPr="000D5772">
        <w:t>персонаж</w:t>
      </w:r>
      <w:r w:rsidR="004059C3" w:rsidRPr="000D5772">
        <w:t xml:space="preserve"> </w:t>
      </w:r>
      <w:r w:rsidRPr="000D5772">
        <w:t>Пьера</w:t>
      </w:r>
      <w:r w:rsidR="004059C3" w:rsidRPr="000D5772">
        <w:t xml:space="preserve"> </w:t>
      </w:r>
      <w:r w:rsidRPr="000D5772">
        <w:t>Безухова.</w:t>
      </w:r>
      <w:r w:rsidR="004059C3" w:rsidRPr="000D5772">
        <w:t xml:space="preserve"> </w:t>
      </w:r>
      <w:r w:rsidRPr="000D5772">
        <w:t>Среди</w:t>
      </w:r>
      <w:r w:rsidR="004059C3" w:rsidRPr="000D5772">
        <w:t xml:space="preserve"> </w:t>
      </w:r>
      <w:r w:rsidRPr="000D5772">
        <w:t>прочего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описывает</w:t>
      </w:r>
      <w:r w:rsidR="004059C3" w:rsidRPr="000D5772">
        <w:t xml:space="preserve"> </w:t>
      </w:r>
      <w:r w:rsidRPr="000D5772">
        <w:t>психическое</w:t>
      </w:r>
      <w:r w:rsidR="004059C3" w:rsidRPr="000D5772">
        <w:t xml:space="preserve"> </w:t>
      </w:r>
      <w:r w:rsidRPr="000D5772">
        <w:t>состояние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мысли</w:t>
      </w:r>
      <w:r w:rsidR="004059C3" w:rsidRPr="000D5772">
        <w:t xml:space="preserve"> </w:t>
      </w:r>
      <w:r w:rsidRPr="000D5772">
        <w:t>Пьера</w:t>
      </w:r>
      <w:r w:rsidR="004059C3" w:rsidRPr="000D5772">
        <w:t xml:space="preserve"> </w:t>
      </w:r>
      <w:r w:rsidRPr="000D5772">
        <w:t>Безухова,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после</w:t>
      </w:r>
      <w:r w:rsidR="004059C3" w:rsidRPr="000D5772">
        <w:t xml:space="preserve"> </w:t>
      </w:r>
      <w:r w:rsidRPr="000D5772">
        <w:t>сватовства</w:t>
      </w:r>
      <w:r w:rsidR="004059C3" w:rsidRPr="000D5772">
        <w:t xml:space="preserve"> </w:t>
      </w:r>
      <w:r w:rsidRPr="000D5772">
        <w:t>Андрея</w:t>
      </w:r>
      <w:r w:rsidR="004059C3" w:rsidRPr="000D5772">
        <w:t xml:space="preserve"> </w:t>
      </w:r>
      <w:r w:rsidRPr="000D5772">
        <w:t>Болконского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Наташе</w:t>
      </w:r>
      <w:r w:rsidR="004059C3" w:rsidRPr="000D5772">
        <w:t xml:space="preserve"> </w:t>
      </w:r>
      <w:r w:rsidRPr="000D5772">
        <w:t>Ростовой</w:t>
      </w:r>
      <w:r w:rsidR="004059C3" w:rsidRPr="000D5772">
        <w:t xml:space="preserve"> </w:t>
      </w:r>
      <w:r w:rsidRPr="000D5772">
        <w:t>впал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депрессию.</w:t>
      </w:r>
      <w:r w:rsidR="004059C3" w:rsidRPr="000D5772">
        <w:t xml:space="preserve"> </w:t>
      </w:r>
      <w:r w:rsidRPr="000D5772">
        <w:t>«…Иногда</w:t>
      </w:r>
      <w:r w:rsidR="004059C3" w:rsidRPr="000D5772">
        <w:t xml:space="preserve"> </w:t>
      </w:r>
      <w:r w:rsidRPr="000D5772">
        <w:t>Пьер</w:t>
      </w:r>
      <w:r w:rsidR="004059C3" w:rsidRPr="000D5772">
        <w:t xml:space="preserve"> </w:t>
      </w:r>
      <w:r w:rsidRPr="000D5772">
        <w:t>вспоминал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слышанном</w:t>
      </w:r>
      <w:r w:rsidR="004059C3" w:rsidRPr="000D5772">
        <w:t xml:space="preserve"> </w:t>
      </w:r>
      <w:r w:rsidRPr="000D5772">
        <w:t>им</w:t>
      </w:r>
      <w:r w:rsidR="004059C3" w:rsidRPr="000D5772">
        <w:t xml:space="preserve"> </w:t>
      </w:r>
      <w:r w:rsidRPr="000D5772">
        <w:t>рассказе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том,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войне</w:t>
      </w:r>
      <w:r w:rsidR="004059C3" w:rsidRPr="000D5772">
        <w:t xml:space="preserve"> </w:t>
      </w:r>
      <w:r w:rsidRPr="000D5772">
        <w:t>солдаты,</w:t>
      </w:r>
      <w:r w:rsidR="004059C3" w:rsidRPr="000D5772">
        <w:t xml:space="preserve"> </w:t>
      </w:r>
      <w:r w:rsidRPr="000D5772">
        <w:t>находясь</w:t>
      </w:r>
      <w:r w:rsidR="004059C3" w:rsidRPr="000D5772">
        <w:t xml:space="preserve"> </w:t>
      </w:r>
      <w:r w:rsidRPr="000D5772">
        <w:t>под</w:t>
      </w:r>
      <w:r w:rsidR="004059C3" w:rsidRPr="000D5772">
        <w:t xml:space="preserve"> </w:t>
      </w:r>
      <w:r w:rsidRPr="000D5772">
        <w:t>выстрелами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прикрытии,</w:t>
      </w:r>
      <w:r w:rsidR="004059C3" w:rsidRPr="000D5772">
        <w:t xml:space="preserve"> </w:t>
      </w:r>
      <w:r w:rsidRPr="000D5772">
        <w:t>когда</w:t>
      </w:r>
      <w:r w:rsidR="004059C3" w:rsidRPr="000D5772">
        <w:t xml:space="preserve"> </w:t>
      </w:r>
      <w:r w:rsidRPr="000D5772">
        <w:t>им</w:t>
      </w:r>
      <w:r w:rsidR="004059C3" w:rsidRPr="000D5772">
        <w:t xml:space="preserve"> </w:t>
      </w:r>
      <w:r w:rsidRPr="000D5772">
        <w:t>делать</w:t>
      </w:r>
      <w:r w:rsidR="004059C3" w:rsidRPr="000D5772">
        <w:t xml:space="preserve"> </w:t>
      </w:r>
      <w:r w:rsidRPr="000D5772">
        <w:t>нечего,</w:t>
      </w:r>
      <w:r w:rsidR="004059C3" w:rsidRPr="000D5772">
        <w:t xml:space="preserve"> </w:t>
      </w:r>
      <w:r w:rsidRPr="000D5772">
        <w:t>старательно</w:t>
      </w:r>
      <w:r w:rsidR="004059C3" w:rsidRPr="000D5772">
        <w:t xml:space="preserve"> </w:t>
      </w:r>
      <w:r w:rsidRPr="000D5772">
        <w:t>изыскивают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занятие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чтобы</w:t>
      </w:r>
      <w:r w:rsidR="004059C3" w:rsidRPr="000D5772">
        <w:t xml:space="preserve"> </w:t>
      </w:r>
      <w:r w:rsidRPr="000D5772">
        <w:t>переносить</w:t>
      </w:r>
      <w:r w:rsidR="004059C3" w:rsidRPr="000D5772">
        <w:t xml:space="preserve"> </w:t>
      </w:r>
      <w:r w:rsidRPr="000D5772">
        <w:t>опасность.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Пьеру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люди</w:t>
      </w:r>
      <w:r w:rsidR="004059C3" w:rsidRPr="000D5772">
        <w:t xml:space="preserve"> </w:t>
      </w:r>
      <w:r w:rsidRPr="000D5772">
        <w:t>представлялись</w:t>
      </w:r>
      <w:r w:rsidR="004059C3" w:rsidRPr="000D5772">
        <w:t xml:space="preserve"> </w:t>
      </w:r>
      <w:r w:rsidRPr="000D5772">
        <w:t>такими</w:t>
      </w:r>
      <w:r w:rsidR="004059C3" w:rsidRPr="000D5772">
        <w:t xml:space="preserve"> </w:t>
      </w:r>
      <w:r w:rsidRPr="000D5772">
        <w:t>солдатами,</w:t>
      </w:r>
      <w:r w:rsidR="004059C3" w:rsidRPr="000D5772">
        <w:t xml:space="preserve"> </w:t>
      </w:r>
      <w:r w:rsidRPr="000D5772">
        <w:rPr>
          <w:rStyle w:val="--"/>
        </w:rPr>
        <w:t>спасающимися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ОТ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ЖИЗНИ</w:t>
      </w:r>
      <w:r w:rsidRPr="000D5772">
        <w:t>: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честолюбием,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картами,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писанием</w:t>
      </w:r>
      <w:r w:rsidR="004059C3" w:rsidRPr="000D5772">
        <w:t xml:space="preserve"> </w:t>
      </w:r>
      <w:r w:rsidRPr="000D5772">
        <w:t>законов,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женщинами,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игрушками,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политикой,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охотой,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вином,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государственными</w:t>
      </w:r>
      <w:r w:rsidR="004059C3" w:rsidRPr="000D5772">
        <w:t xml:space="preserve"> </w:t>
      </w:r>
      <w:r w:rsidRPr="000D5772">
        <w:t>делами.</w:t>
      </w:r>
      <w:r w:rsidR="004059C3" w:rsidRPr="000D5772">
        <w:t xml:space="preserve"> </w:t>
      </w:r>
      <w:r w:rsidRPr="000D5772">
        <w:t>Нет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ничтожного,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важного,</w:t>
      </w:r>
      <w:r w:rsidR="004059C3" w:rsidRPr="000D5772">
        <w:t xml:space="preserve"> </w:t>
      </w:r>
      <w:r w:rsidRPr="000D5772">
        <w:t>вс</w:t>
      </w:r>
      <w:r w:rsidR="00CF30A0" w:rsidRPr="000D5772">
        <w:t>ё</w:t>
      </w:r>
      <w:r w:rsidR="004059C3" w:rsidRPr="000D5772">
        <w:t xml:space="preserve"> </w:t>
      </w:r>
      <w:r w:rsidRPr="000D5772">
        <w:t>равно;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бы</w:t>
      </w:r>
      <w:r w:rsidR="004059C3" w:rsidRPr="000D5772">
        <w:t xml:space="preserve"> </w:t>
      </w:r>
      <w:r w:rsidRPr="000D5772">
        <w:t>спастись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не</w:t>
      </w:r>
      <w:r w:rsidR="00CF30A0" w:rsidRPr="000D5772">
        <w:t>ё</w:t>
      </w:r>
      <w:r w:rsidRPr="000D5772">
        <w:t>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умею!</w:t>
      </w:r>
      <w:r w:rsidR="004059C3" w:rsidRPr="000D5772">
        <w:t xml:space="preserve"> — </w:t>
      </w:r>
      <w:r w:rsidRPr="000D5772">
        <w:t>думал</w:t>
      </w:r>
      <w:r w:rsidR="004059C3" w:rsidRPr="000D5772">
        <w:t xml:space="preserve"> </w:t>
      </w:r>
      <w:r w:rsidRPr="000D5772">
        <w:t>Пьер.</w:t>
      </w:r>
      <w:r w:rsidR="004059C3" w:rsidRPr="000D5772">
        <w:t xml:space="preserve"> — </w:t>
      </w:r>
      <w:r w:rsidRPr="000D5772">
        <w:t>Только</w:t>
      </w:r>
      <w:r w:rsidR="004059C3" w:rsidRPr="000D5772">
        <w:t xml:space="preserve"> </w:t>
      </w:r>
      <w:r w:rsidRPr="000D5772">
        <w:t>бы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видеть</w:t>
      </w:r>
      <w:r w:rsidR="004059C3" w:rsidRPr="000D5772">
        <w:t xml:space="preserve"> </w:t>
      </w:r>
      <w:r w:rsidRPr="000D5772">
        <w:t>е</w:t>
      </w:r>
      <w:r w:rsidR="00CF30A0" w:rsidRPr="000D5772">
        <w:t>ё</w:t>
      </w:r>
      <w:r w:rsidRPr="000D5772">
        <w:t>,</w:t>
      </w:r>
      <w:r w:rsidR="004059C3" w:rsidRPr="000D5772">
        <w:t xml:space="preserve"> </w:t>
      </w:r>
      <w:r w:rsidRPr="000D5772">
        <w:t>эту</w:t>
      </w:r>
      <w:r w:rsidR="004059C3" w:rsidRPr="000D5772">
        <w:t xml:space="preserve"> </w:t>
      </w:r>
      <w:r w:rsidRPr="000D5772">
        <w:t>страшную</w:t>
      </w:r>
      <w:r w:rsidR="004059C3" w:rsidRPr="000D5772">
        <w:t xml:space="preserve"> </w:t>
      </w:r>
      <w:r w:rsidRPr="000D5772">
        <w:t>е</w:t>
      </w:r>
      <w:r w:rsidR="00CF30A0" w:rsidRPr="000D5772">
        <w:t>ё</w:t>
      </w:r>
      <w:r w:rsidRPr="000D5772">
        <w:t>».</w:t>
      </w:r>
      <w:r w:rsidRPr="000D5772">
        <w:rPr>
          <w:rStyle w:val="afb"/>
          <w:szCs w:val="28"/>
        </w:rPr>
        <w:footnoteReference w:id="4"/>
      </w:r>
    </w:p>
    <w:p w14:paraId="5AB59863" w14:textId="2C9AC3E4" w:rsidR="00DA0708" w:rsidRPr="000D5772" w:rsidRDefault="00DA0708" w:rsidP="00CF30A0">
      <w:pPr>
        <w:rPr>
          <w:b/>
          <w:bCs/>
        </w:rPr>
      </w:pPr>
      <w:r w:rsidRPr="000D5772">
        <w:t>Задолго</w:t>
      </w:r>
      <w:r w:rsidR="004059C3" w:rsidRPr="000D5772">
        <w:t xml:space="preserve"> </w:t>
      </w:r>
      <w:r w:rsidRPr="000D5772">
        <w:t>до</w:t>
      </w:r>
      <w:r w:rsidR="004059C3" w:rsidRPr="000D5772">
        <w:t xml:space="preserve"> </w:t>
      </w:r>
      <w:r w:rsidRPr="000D5772">
        <w:t>Л.</w:t>
      </w:r>
      <w:r w:rsidR="00CF30A0" w:rsidRPr="000D5772">
        <w:t> </w:t>
      </w:r>
      <w:r w:rsidRPr="000D5772">
        <w:t>Н.</w:t>
      </w:r>
      <w:r w:rsidR="00CF30A0" w:rsidRPr="000D5772">
        <w:t> </w:t>
      </w:r>
      <w:r w:rsidRPr="000D5772">
        <w:t>Толстого</w:t>
      </w:r>
      <w:r w:rsidR="004059C3" w:rsidRPr="000D5772">
        <w:t xml:space="preserve"> </w:t>
      </w:r>
      <w:r w:rsidRPr="000D5772">
        <w:t>Б.</w:t>
      </w:r>
      <w:r w:rsidR="00CF30A0" w:rsidRPr="000D5772">
        <w:t> </w:t>
      </w:r>
      <w:r w:rsidRPr="000D5772">
        <w:t>Паскаль</w:t>
      </w:r>
      <w:r w:rsidR="004059C3" w:rsidRPr="000D5772">
        <w:t xml:space="preserve"> </w:t>
      </w:r>
      <w:r w:rsidRPr="000D5772">
        <w:t>писал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проблеме</w:t>
      </w:r>
      <w:r w:rsidR="004059C3" w:rsidRPr="000D5772">
        <w:t xml:space="preserve"> </w:t>
      </w:r>
      <w:r w:rsidRPr="000D5772">
        <w:t>страха</w:t>
      </w:r>
      <w:r w:rsidR="004059C3" w:rsidRPr="000D5772">
        <w:t xml:space="preserve"> </w:t>
      </w:r>
      <w:r w:rsidRPr="000D5772">
        <w:t>перед</w:t>
      </w:r>
      <w:r w:rsidR="004059C3" w:rsidRPr="000D5772">
        <w:t xml:space="preserve"> </w:t>
      </w:r>
      <w:r w:rsidRPr="000D5772">
        <w:t>жизнью:</w:t>
      </w:r>
      <w:r w:rsidR="004059C3" w:rsidRPr="000D5772">
        <w:t xml:space="preserve"> </w:t>
      </w:r>
      <w:r w:rsidRPr="000D5772">
        <w:t>«Я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знаю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кто</w:t>
      </w:r>
      <w:r w:rsidR="004059C3" w:rsidRPr="000D5772">
        <w:t xml:space="preserve"> </w:t>
      </w:r>
      <w:r w:rsidRPr="000D5772">
        <w:t>меня</w:t>
      </w:r>
      <w:r w:rsidR="004059C3" w:rsidRPr="000D5772">
        <w:t xml:space="preserve"> </w:t>
      </w:r>
      <w:r w:rsidRPr="000D5772">
        <w:t>создал,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этот</w:t>
      </w:r>
      <w:r w:rsidR="004059C3" w:rsidRPr="000D5772">
        <w:t xml:space="preserve"> </w:t>
      </w:r>
      <w:r w:rsidRPr="000D5772">
        <w:t>мир,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сам.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страшном</w:t>
      </w:r>
      <w:r w:rsidR="004059C3" w:rsidRPr="000D5772">
        <w:t xml:space="preserve"> </w:t>
      </w:r>
      <w:r w:rsidRPr="000D5772">
        <w:t>невежестве,</w:t>
      </w:r>
      <w:r w:rsidR="004059C3" w:rsidRPr="000D5772">
        <w:t xml:space="preserve"> </w:t>
      </w:r>
      <w:r w:rsidRPr="000D5772">
        <w:t>незнании</w:t>
      </w:r>
      <w:r w:rsidR="004059C3" w:rsidRPr="000D5772">
        <w:t xml:space="preserve"> </w:t>
      </w:r>
      <w:r w:rsidRPr="000D5772">
        <w:t>всех</w:t>
      </w:r>
      <w:r w:rsidR="004059C3" w:rsidRPr="000D5772">
        <w:t xml:space="preserve"> </w:t>
      </w:r>
      <w:r w:rsidRPr="000D5772">
        <w:t>вещей;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знаю,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моя</w:t>
      </w:r>
      <w:r w:rsidR="004059C3" w:rsidRPr="000D5772">
        <w:t xml:space="preserve"> </w:t>
      </w:r>
      <w:r w:rsidRPr="000D5772">
        <w:t>жизнь,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мои</w:t>
      </w:r>
      <w:r w:rsidR="004059C3" w:rsidRPr="000D5772">
        <w:t xml:space="preserve"> </w:t>
      </w:r>
      <w:r w:rsidRPr="000D5772">
        <w:t>чувства,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моя</w:t>
      </w:r>
      <w:r w:rsidR="004059C3" w:rsidRPr="000D5772">
        <w:t xml:space="preserve"> </w:t>
      </w:r>
      <w:r w:rsidRPr="000D5772">
        <w:t>душа</w:t>
      </w:r>
      <w:r w:rsidR="004059C3" w:rsidRPr="000D5772">
        <w:t xml:space="preserve"> — </w:t>
      </w:r>
      <w:r w:rsidRPr="000D5772">
        <w:t>сама</w:t>
      </w:r>
      <w:r w:rsidR="004059C3" w:rsidRPr="000D5772">
        <w:t xml:space="preserve"> </w:t>
      </w:r>
      <w:r w:rsidRPr="000D5772">
        <w:t>часть</w:t>
      </w:r>
      <w:r w:rsidR="004059C3" w:rsidRPr="000D5772">
        <w:t xml:space="preserve"> </w:t>
      </w:r>
      <w:r w:rsidRPr="000D5772">
        <w:t>меня,</w:t>
      </w:r>
      <w:r w:rsidR="004059C3" w:rsidRPr="000D5772">
        <w:t xml:space="preserve"> </w:t>
      </w:r>
      <w:r w:rsidRPr="000D5772">
        <w:t>которая</w:t>
      </w:r>
      <w:r w:rsidR="004059C3" w:rsidRPr="000D5772">
        <w:t xml:space="preserve"> </w:t>
      </w:r>
      <w:r w:rsidRPr="000D5772">
        <w:t>думает</w:t>
      </w:r>
      <w:r w:rsidR="004059C3" w:rsidRPr="000D5772">
        <w:t xml:space="preserve"> </w:t>
      </w:r>
      <w:r w:rsidRPr="000D5772">
        <w:t>то,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говорю,</w:t>
      </w:r>
      <w:r w:rsidR="004059C3" w:rsidRPr="000D5772">
        <w:t xml:space="preserve"> </w:t>
      </w:r>
      <w:r w:rsidRPr="000D5772">
        <w:t>которая</w:t>
      </w:r>
      <w:r w:rsidR="004059C3" w:rsidRPr="000D5772">
        <w:t xml:space="preserve"> </w:t>
      </w:r>
      <w:r w:rsidRPr="000D5772">
        <w:t>размышляет</w:t>
      </w:r>
      <w:r w:rsidR="004059C3" w:rsidRPr="000D5772">
        <w:t xml:space="preserve"> </w:t>
      </w:r>
      <w:r w:rsidRPr="000D5772">
        <w:t>обо</w:t>
      </w:r>
      <w:r w:rsidR="004059C3" w:rsidRPr="000D5772">
        <w:t xml:space="preserve"> </w:t>
      </w:r>
      <w:r w:rsidRPr="000D5772">
        <w:t>вс</w:t>
      </w:r>
      <w:r w:rsidR="00335884" w:rsidRPr="000D5772">
        <w:t>ё</w:t>
      </w:r>
      <w:r w:rsidRPr="000D5772">
        <w:t>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самой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позна</w:t>
      </w:r>
      <w:r w:rsidR="001444B1">
        <w:t>ё</w:t>
      </w:r>
      <w:r w:rsidRPr="000D5772">
        <w:t>т</w:t>
      </w:r>
      <w:r w:rsidR="004059C3" w:rsidRPr="000D5772">
        <w:t xml:space="preserve"> </w:t>
      </w:r>
      <w:r w:rsidRPr="000D5772">
        <w:t>себя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лучше,</w:t>
      </w:r>
      <w:r w:rsidR="004059C3" w:rsidRPr="000D5772">
        <w:t xml:space="preserve"> </w:t>
      </w:r>
      <w:r w:rsidRPr="000D5772">
        <w:t>чем</w:t>
      </w:r>
      <w:r w:rsidR="004059C3" w:rsidRPr="000D5772">
        <w:t xml:space="preserve"> </w:t>
      </w:r>
      <w:r w:rsidRPr="000D5772">
        <w:t>вс</w:t>
      </w:r>
      <w:r w:rsidR="001444B1">
        <w:t>ё</w:t>
      </w:r>
      <w:r w:rsidR="004059C3" w:rsidRPr="000D5772">
        <w:t xml:space="preserve"> </w:t>
      </w:r>
      <w:r w:rsidRPr="000D5772">
        <w:t>остальное.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вижу</w:t>
      </w:r>
      <w:r w:rsidR="004059C3" w:rsidRPr="000D5772">
        <w:t xml:space="preserve"> </w:t>
      </w:r>
      <w:r w:rsidRPr="000D5772">
        <w:t>эти</w:t>
      </w:r>
      <w:r w:rsidR="004059C3" w:rsidRPr="000D5772">
        <w:t xml:space="preserve"> </w:t>
      </w:r>
      <w:r w:rsidRPr="000D5772">
        <w:t>страшные</w:t>
      </w:r>
      <w:r w:rsidR="004059C3" w:rsidRPr="000D5772">
        <w:t xml:space="preserve"> </w:t>
      </w:r>
      <w:r w:rsidRPr="000D5772">
        <w:t>пространства</w:t>
      </w:r>
      <w:r w:rsidR="004059C3" w:rsidRPr="000D5772">
        <w:t xml:space="preserve"> </w:t>
      </w:r>
      <w:r w:rsidRPr="000D5772">
        <w:lastRenderedPageBreak/>
        <w:t>Вселенной,</w:t>
      </w:r>
      <w:r w:rsidR="004059C3" w:rsidRPr="000D5772">
        <w:t xml:space="preserve"> </w:t>
      </w:r>
      <w:r w:rsidRPr="000D5772">
        <w:t>охватывающие</w:t>
      </w:r>
      <w:r w:rsidR="004059C3" w:rsidRPr="000D5772">
        <w:t xml:space="preserve"> </w:t>
      </w:r>
      <w:r w:rsidRPr="000D5772">
        <w:t>меня,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вижу</w:t>
      </w:r>
      <w:r w:rsidR="004059C3" w:rsidRPr="000D5772">
        <w:t xml:space="preserve"> </w:t>
      </w:r>
      <w:r w:rsidRPr="000D5772">
        <w:t>себя</w:t>
      </w:r>
      <w:r w:rsidR="004059C3" w:rsidRPr="000D5772">
        <w:t xml:space="preserve"> </w:t>
      </w:r>
      <w:r w:rsidRPr="000D5772">
        <w:t>связанным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одном</w:t>
      </w:r>
      <w:r w:rsidR="004059C3" w:rsidRPr="000D5772">
        <w:t xml:space="preserve"> </w:t>
      </w:r>
      <w:r w:rsidRPr="000D5772">
        <w:t>углу</w:t>
      </w:r>
      <w:r w:rsidR="004059C3" w:rsidRPr="000D5772">
        <w:t xml:space="preserve"> </w:t>
      </w:r>
      <w:r w:rsidRPr="000D5772">
        <w:rPr>
          <w:rStyle w:val="--0"/>
        </w:rPr>
        <w:t>этой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неизмеримой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бесконечности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знаю,</w:t>
      </w:r>
      <w:r w:rsidR="004059C3" w:rsidRPr="000D5772">
        <w:t xml:space="preserve"> </w:t>
      </w:r>
      <w:r w:rsidRPr="000D5772">
        <w:t>почему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именно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этом</w:t>
      </w:r>
      <w:r w:rsidR="004059C3" w:rsidRPr="000D5772">
        <w:t xml:space="preserve"> </w:t>
      </w:r>
      <w:r w:rsidRPr="000D5772">
        <w:t>месте,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другом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почему</w:t>
      </w:r>
      <w:r w:rsidR="004059C3" w:rsidRPr="000D5772">
        <w:t xml:space="preserve"> </w:t>
      </w:r>
      <w:r w:rsidRPr="000D5772">
        <w:t>тот</w:t>
      </w:r>
      <w:r w:rsidR="004059C3" w:rsidRPr="000D5772">
        <w:t xml:space="preserve"> </w:t>
      </w:r>
      <w:r w:rsidRPr="000D5772">
        <w:t>отрезок</w:t>
      </w:r>
      <w:r w:rsidR="004059C3" w:rsidRPr="000D5772">
        <w:t xml:space="preserve"> </w:t>
      </w:r>
      <w:r w:rsidRPr="000D5772">
        <w:t>времени,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называется</w:t>
      </w:r>
      <w:r w:rsidR="004059C3" w:rsidRPr="000D5772">
        <w:t xml:space="preserve"> </w:t>
      </w:r>
      <w:r w:rsidRPr="000D5772">
        <w:t>жизнью,</w:t>
      </w:r>
      <w:r w:rsidR="004059C3" w:rsidRPr="000D5772">
        <w:t xml:space="preserve"> </w:t>
      </w:r>
      <w:r w:rsidRPr="000D5772">
        <w:t>привязан</w:t>
      </w:r>
      <w:r w:rsidR="004059C3" w:rsidRPr="000D5772">
        <w:t xml:space="preserve"> </w:t>
      </w:r>
      <w:r w:rsidRPr="000D5772">
        <w:t>именно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этой,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другой</w:t>
      </w:r>
      <w:r w:rsidR="004059C3" w:rsidRPr="000D5772">
        <w:t xml:space="preserve"> </w:t>
      </w:r>
      <w:r w:rsidRPr="000D5772">
        <w:t>точке</w:t>
      </w:r>
      <w:r w:rsidR="004059C3" w:rsidRPr="000D5772">
        <w:t xml:space="preserve"> </w:t>
      </w:r>
      <w:r w:rsidRPr="000D5772">
        <w:t>вечности,</w:t>
      </w:r>
      <w:r w:rsidR="004059C3" w:rsidRPr="000D5772">
        <w:t xml:space="preserve"> </w:t>
      </w:r>
      <w:r w:rsidRPr="000D5772">
        <w:t>которая</w:t>
      </w:r>
      <w:r w:rsidR="004059C3" w:rsidRPr="000D5772">
        <w:t xml:space="preserve"> </w:t>
      </w:r>
      <w:r w:rsidRPr="000D5772">
        <w:t>мне</w:t>
      </w:r>
      <w:r w:rsidR="004059C3" w:rsidRPr="000D5772">
        <w:t xml:space="preserve"> </w:t>
      </w:r>
      <w:r w:rsidRPr="000D5772">
        <w:t>предшествовала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которая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после</w:t>
      </w:r>
      <w:r w:rsidR="004059C3" w:rsidRPr="000D5772">
        <w:t xml:space="preserve"> </w:t>
      </w:r>
      <w:r w:rsidRPr="000D5772">
        <w:t>меня.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вижу</w:t>
      </w:r>
      <w:r w:rsidR="004059C3" w:rsidRPr="000D5772">
        <w:t xml:space="preserve"> </w:t>
      </w:r>
      <w:r w:rsidRPr="000D5772">
        <w:t>кругом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бесконечности,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меня</w:t>
      </w:r>
      <w:r w:rsidR="004059C3" w:rsidRPr="000D5772">
        <w:t xml:space="preserve"> </w:t>
      </w:r>
      <w:r w:rsidRPr="000D5772">
        <w:t>охватывают,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тень,</w:t>
      </w:r>
      <w:r w:rsidR="004059C3" w:rsidRPr="000D5772">
        <w:t xml:space="preserve"> </w:t>
      </w:r>
      <w:r w:rsidRPr="000D5772">
        <w:t>которая</w:t>
      </w:r>
      <w:r w:rsidR="004059C3" w:rsidRPr="000D5772">
        <w:t xml:space="preserve"> </w:t>
      </w:r>
      <w:r w:rsidRPr="000D5772">
        <w:t>длится</w:t>
      </w:r>
      <w:r w:rsidR="004059C3" w:rsidRPr="000D5772">
        <w:t xml:space="preserve"> </w:t>
      </w:r>
      <w:r w:rsidRPr="000D5772">
        <w:t>одно</w:t>
      </w:r>
      <w:r w:rsidR="004059C3" w:rsidRPr="000D5772">
        <w:t xml:space="preserve"> </w:t>
      </w:r>
      <w:r w:rsidRPr="000D5772">
        <w:t>мгновенье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возвращается».</w:t>
      </w:r>
      <w:r w:rsidRPr="000D5772">
        <w:rPr>
          <w:rStyle w:val="afb"/>
          <w:szCs w:val="28"/>
        </w:rPr>
        <w:footnoteReference w:id="5"/>
      </w:r>
      <w:r w:rsidR="004059C3" w:rsidRPr="000D5772">
        <w:t xml:space="preserve"> </w:t>
      </w:r>
    </w:p>
    <w:p w14:paraId="03A3F43F" w14:textId="683B8168" w:rsidR="00DA0708" w:rsidRPr="000D5772" w:rsidRDefault="00335884" w:rsidP="00335884">
      <w:pPr>
        <w:rPr>
          <w:color w:val="1B2024"/>
        </w:rPr>
      </w:pPr>
      <w:r w:rsidRPr="000D5772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72C10C2F" wp14:editId="2853D940">
            <wp:simplePos x="0" y="0"/>
            <wp:positionH relativeFrom="column">
              <wp:posOffset>4804553</wp:posOffset>
            </wp:positionH>
            <wp:positionV relativeFrom="paragraph">
              <wp:posOffset>139959</wp:posOffset>
            </wp:positionV>
            <wp:extent cx="1822450" cy="2428875"/>
            <wp:effectExtent l="0" t="0" r="6350" b="0"/>
            <wp:wrapTight wrapText="bothSides">
              <wp:wrapPolygon edited="0">
                <wp:start x="0" y="0"/>
                <wp:lineTo x="0" y="21459"/>
                <wp:lineTo x="21525" y="21459"/>
                <wp:lineTo x="21525" y="0"/>
                <wp:lineTo x="0" y="0"/>
              </wp:wrapPolygon>
            </wp:wrapTight>
            <wp:docPr id="2" name="Рисунок 2" descr="Изображение выглядит как мужчина, человек, костюм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мужчина, человек, костюм, в позе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708" w:rsidRPr="000D5772">
        <w:t>А</w:t>
      </w:r>
      <w:r w:rsidR="004059C3" w:rsidRPr="000D5772">
        <w:t xml:space="preserve"> </w:t>
      </w:r>
      <w:r w:rsidR="00DA0708" w:rsidRPr="000D5772">
        <w:t>совсем</w:t>
      </w:r>
      <w:r w:rsidR="004059C3" w:rsidRPr="000D5772">
        <w:t xml:space="preserve"> </w:t>
      </w:r>
      <w:r w:rsidR="00DA0708" w:rsidRPr="000D5772">
        <w:t>недавно,</w:t>
      </w:r>
      <w:r w:rsidR="004059C3" w:rsidRPr="000D5772">
        <w:t xml:space="preserve"> </w:t>
      </w:r>
      <w:r w:rsidR="00DA0708" w:rsidRPr="000D5772">
        <w:t>тридцать</w:t>
      </w:r>
      <w:r w:rsidR="004059C3" w:rsidRPr="000D5772">
        <w:t xml:space="preserve"> </w:t>
      </w:r>
      <w:r w:rsidR="00DA0708" w:rsidRPr="000D5772">
        <w:t>лет</w:t>
      </w:r>
      <w:r w:rsidR="004059C3" w:rsidRPr="000D5772">
        <w:t xml:space="preserve"> </w:t>
      </w:r>
      <w:r w:rsidR="00DA0708" w:rsidRPr="000D5772">
        <w:t>назад,</w:t>
      </w:r>
      <w:r w:rsidR="004059C3" w:rsidRPr="000D5772">
        <w:t xml:space="preserve"> </w:t>
      </w:r>
      <w:r w:rsidR="00DA0708" w:rsidRPr="000D5772">
        <w:t>выдающийся</w:t>
      </w:r>
      <w:r w:rsidR="004059C3" w:rsidRPr="000D5772">
        <w:t xml:space="preserve"> </w:t>
      </w:r>
      <w:r w:rsidR="00DA0708" w:rsidRPr="000D5772">
        <w:t>исследователь</w:t>
      </w:r>
      <w:r w:rsidR="004059C3" w:rsidRPr="000D5772">
        <w:t xml:space="preserve"> </w:t>
      </w:r>
      <w:r w:rsidR="00DA0708" w:rsidRPr="000D5772">
        <w:t>Глобализации</w:t>
      </w:r>
      <w:r w:rsidR="004059C3" w:rsidRPr="000D5772">
        <w:t xml:space="preserve"> </w:t>
      </w:r>
      <w:bookmarkStart w:id="14" w:name="OLE_LINK4"/>
      <w:r w:rsidR="00DA0708" w:rsidRPr="000D5772">
        <w:rPr>
          <w:b/>
          <w:bCs/>
          <w:i/>
          <w:iCs/>
        </w:rPr>
        <w:t>А.</w:t>
      </w:r>
      <w:r w:rsidRPr="000D5772">
        <w:rPr>
          <w:b/>
          <w:bCs/>
          <w:i/>
          <w:iCs/>
        </w:rPr>
        <w:t> </w:t>
      </w:r>
      <w:proofErr w:type="spellStart"/>
      <w:r w:rsidR="00DA0708" w:rsidRPr="000D5772">
        <w:rPr>
          <w:b/>
          <w:bCs/>
          <w:i/>
          <w:iCs/>
        </w:rPr>
        <w:t>Тоффлер</w:t>
      </w:r>
      <w:proofErr w:type="spellEnd"/>
      <w:r w:rsidR="00DA0708" w:rsidRPr="000D5772">
        <w:rPr>
          <w:rStyle w:val="afb"/>
          <w:b w:val="0"/>
          <w:bCs/>
          <w:i/>
          <w:iCs/>
          <w:szCs w:val="28"/>
        </w:rPr>
        <w:footnoteReference w:id="6"/>
      </w:r>
      <w:r w:rsidR="004059C3" w:rsidRPr="000D5772">
        <w:rPr>
          <w:b/>
          <w:bCs/>
          <w:i/>
          <w:iCs/>
        </w:rPr>
        <w:t xml:space="preserve"> </w:t>
      </w:r>
      <w:bookmarkEnd w:id="14"/>
      <w:r w:rsidR="00DA0708" w:rsidRPr="000D5772">
        <w:rPr>
          <w:b/>
          <w:bCs/>
          <w:i/>
          <w:iCs/>
        </w:rPr>
        <w:t>объяснил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появление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страха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перед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Будущим</w:t>
      </w:r>
      <w:r w:rsidR="00DA0708" w:rsidRPr="000D5772">
        <w:t>:</w:t>
      </w:r>
      <w:r w:rsidR="004059C3" w:rsidRPr="000D5772">
        <w:t xml:space="preserve"> </w:t>
      </w:r>
      <w:r w:rsidR="00DA0708" w:rsidRPr="000D5772">
        <w:t>«Под</w:t>
      </w:r>
      <w:r w:rsidR="004059C3" w:rsidRPr="000D5772">
        <w:t xml:space="preserve"> </w:t>
      </w:r>
      <w:r w:rsidR="00DA0708" w:rsidRPr="000D5772">
        <w:t>влиянием</w:t>
      </w:r>
      <w:r w:rsidR="004059C3" w:rsidRPr="000D5772">
        <w:t xml:space="preserve"> </w:t>
      </w:r>
      <w:r w:rsidR="00DA0708" w:rsidRPr="000D5772">
        <w:t>новых</w:t>
      </w:r>
      <w:r w:rsidR="004059C3" w:rsidRPr="000D5772">
        <w:t xml:space="preserve"> </w:t>
      </w:r>
      <w:r w:rsidR="00DA0708" w:rsidRPr="000D5772">
        <w:t>переживаний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ощущений</w:t>
      </w:r>
      <w:r w:rsidR="004059C3" w:rsidRPr="000D5772">
        <w:t xml:space="preserve"> </w:t>
      </w:r>
      <w:r w:rsidR="00DA0708" w:rsidRPr="000D5772">
        <w:t>психически</w:t>
      </w:r>
      <w:r w:rsidR="004059C3" w:rsidRPr="000D5772">
        <w:t xml:space="preserve"> </w:t>
      </w:r>
      <w:r w:rsidR="00DA0708" w:rsidRPr="000D5772">
        <w:t>здоровый</w:t>
      </w:r>
      <w:r w:rsidR="004059C3" w:rsidRPr="000D5772">
        <w:t xml:space="preserve"> </w:t>
      </w:r>
      <w:r w:rsidR="00DA0708" w:rsidRPr="000D5772">
        <w:t>человек</w:t>
      </w:r>
      <w:r w:rsidR="004059C3" w:rsidRPr="000D5772">
        <w:t xml:space="preserve"> </w:t>
      </w:r>
      <w:r w:rsidRPr="000D5772">
        <w:t>перестаёт</w:t>
      </w:r>
      <w:r w:rsidR="004059C3" w:rsidRPr="000D5772">
        <w:t xml:space="preserve"> </w:t>
      </w:r>
      <w:r w:rsidR="00DA0708" w:rsidRPr="000D5772">
        <w:t>отличать</w:t>
      </w:r>
      <w:r w:rsidR="004059C3" w:rsidRPr="000D5772">
        <w:t xml:space="preserve"> </w:t>
      </w:r>
      <w:r w:rsidR="00DA0708" w:rsidRPr="000D5772">
        <w:t>реально</w:t>
      </w:r>
      <w:r w:rsidRPr="000D5772">
        <w:t>е</w:t>
      </w:r>
      <w:r w:rsidR="004059C3" w:rsidRPr="000D5772">
        <w:t xml:space="preserve"> </w:t>
      </w:r>
      <w:r w:rsidR="00DA0708" w:rsidRPr="000D5772">
        <w:t>от</w:t>
      </w:r>
      <w:r w:rsidR="004059C3" w:rsidRPr="000D5772">
        <w:t xml:space="preserve"> </w:t>
      </w:r>
      <w:r w:rsidR="00DA0708" w:rsidRPr="000D5772">
        <w:t>искусственного.</w:t>
      </w:r>
      <w:r w:rsidR="004059C3" w:rsidRPr="000D5772">
        <w:t xml:space="preserve"> </w:t>
      </w:r>
      <w:r w:rsidR="00DA0708" w:rsidRPr="000D5772">
        <w:t>Почва</w:t>
      </w:r>
      <w:r w:rsidR="004059C3" w:rsidRPr="000D5772">
        <w:t xml:space="preserve"> </w:t>
      </w:r>
      <w:r w:rsidR="00DA0708" w:rsidRPr="000D5772">
        <w:t>уходит</w:t>
      </w:r>
      <w:r w:rsidR="004059C3" w:rsidRPr="000D5772">
        <w:t xml:space="preserve"> </w:t>
      </w:r>
      <w:r w:rsidR="00DA0708" w:rsidRPr="000D5772">
        <w:t>у</w:t>
      </w:r>
      <w:r w:rsidR="004059C3" w:rsidRPr="000D5772">
        <w:t xml:space="preserve"> </w:t>
      </w:r>
      <w:r w:rsidR="00DA0708" w:rsidRPr="000D5772">
        <w:t>него</w:t>
      </w:r>
      <w:r w:rsidR="004059C3" w:rsidRPr="000D5772">
        <w:t xml:space="preserve"> </w:t>
      </w:r>
      <w:r w:rsidR="00DA0708" w:rsidRPr="000D5772">
        <w:t>из-под</w:t>
      </w:r>
      <w:r w:rsidR="004059C3" w:rsidRPr="000D5772">
        <w:t xml:space="preserve"> </w:t>
      </w:r>
      <w:r w:rsidR="00DA0708" w:rsidRPr="000D5772">
        <w:t>ног,</w:t>
      </w:r>
      <w:r w:rsidR="004059C3" w:rsidRPr="000D5772">
        <w:t xml:space="preserve"> </w:t>
      </w:r>
      <w:r w:rsidR="00DA0708" w:rsidRPr="000D5772">
        <w:t>ибо</w:t>
      </w:r>
      <w:r w:rsidR="004059C3" w:rsidRPr="000D5772">
        <w:t xml:space="preserve"> </w:t>
      </w:r>
      <w:r w:rsidR="00DA0708" w:rsidRPr="000D5772">
        <w:t>само</w:t>
      </w:r>
      <w:r w:rsidR="004059C3" w:rsidRPr="000D5772">
        <w:t xml:space="preserve"> </w:t>
      </w:r>
      <w:r w:rsidR="00DA0708" w:rsidRPr="000D5772">
        <w:t>определение</w:t>
      </w:r>
      <w:r w:rsidR="004059C3" w:rsidRPr="000D5772">
        <w:t xml:space="preserve"> </w:t>
      </w:r>
      <w:r w:rsidR="00DA0708" w:rsidRPr="000D5772">
        <w:t>нормальной</w:t>
      </w:r>
      <w:r w:rsidR="004059C3" w:rsidRPr="000D5772">
        <w:t xml:space="preserve"> </w:t>
      </w:r>
      <w:r w:rsidR="00DA0708" w:rsidRPr="000D5772">
        <w:t>психики,</w:t>
      </w:r>
      <w:r w:rsidR="004059C3" w:rsidRPr="000D5772">
        <w:t xml:space="preserve"> </w:t>
      </w:r>
      <w:r w:rsidR="00DA0708" w:rsidRPr="000D5772">
        <w:t>нормальной</w:t>
      </w:r>
      <w:r w:rsidR="004059C3" w:rsidRPr="000D5772">
        <w:t xml:space="preserve"> </w:t>
      </w:r>
      <w:r w:rsidR="00DA0708" w:rsidRPr="000D5772">
        <w:t>жизни</w:t>
      </w:r>
      <w:r w:rsidR="004059C3" w:rsidRPr="000D5772">
        <w:t xml:space="preserve"> </w:t>
      </w:r>
      <w:r w:rsidRPr="000D5772">
        <w:t>перестаёт</w:t>
      </w:r>
      <w:r w:rsidR="004059C3" w:rsidRPr="000D5772">
        <w:t xml:space="preserve"> </w:t>
      </w:r>
      <w:r w:rsidR="00DA0708" w:rsidRPr="000D5772">
        <w:t>считаться</w:t>
      </w:r>
      <w:r w:rsidR="004059C3" w:rsidRPr="000D5772">
        <w:t xml:space="preserve"> </w:t>
      </w:r>
      <w:r w:rsidR="00DA0708" w:rsidRPr="000D5772">
        <w:t>нормальным.</w:t>
      </w:r>
      <w:r w:rsidR="004059C3" w:rsidRPr="000D5772">
        <w:t xml:space="preserve"> </w:t>
      </w:r>
      <w:r w:rsidR="00DA0708" w:rsidRPr="000D5772">
        <w:t>Поток</w:t>
      </w:r>
      <w:r w:rsidR="004059C3" w:rsidRPr="000D5772">
        <w:t xml:space="preserve"> </w:t>
      </w:r>
      <w:r w:rsidR="00DA0708" w:rsidRPr="000D5772">
        <w:t>изменений</w:t>
      </w:r>
      <w:r w:rsidR="004059C3" w:rsidRPr="000D5772">
        <w:t xml:space="preserve"> </w:t>
      </w:r>
      <w:r w:rsidR="00DA0708" w:rsidRPr="000D5772">
        <w:t>вносит</w:t>
      </w:r>
      <w:r w:rsidR="004059C3" w:rsidRPr="000D5772">
        <w:t xml:space="preserve"> </w:t>
      </w:r>
      <w:r w:rsidR="00DA0708" w:rsidRPr="000D5772">
        <w:t>невиданные</w:t>
      </w:r>
      <w:r w:rsidR="004059C3" w:rsidRPr="000D5772">
        <w:t xml:space="preserve"> </w:t>
      </w:r>
      <w:r w:rsidR="00DA0708" w:rsidRPr="000D5772">
        <w:t>осложнения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жизни</w:t>
      </w:r>
      <w:r w:rsidR="004059C3" w:rsidRPr="000D5772">
        <w:t xml:space="preserve"> </w:t>
      </w:r>
      <w:r w:rsidR="00DA0708" w:rsidRPr="000D5772">
        <w:t>людей,</w:t>
      </w:r>
      <w:r w:rsidR="004059C3" w:rsidRPr="000D5772">
        <w:t xml:space="preserve"> </w:t>
      </w:r>
      <w:r w:rsidR="00DA0708" w:rsidRPr="000D5772">
        <w:t>которые</w:t>
      </w:r>
      <w:r w:rsidR="004059C3" w:rsidRPr="000D5772">
        <w:t xml:space="preserve"> </w:t>
      </w:r>
      <w:r w:rsidR="00DA0708" w:rsidRPr="000D5772">
        <w:t>становятся</w:t>
      </w:r>
      <w:r w:rsidR="004059C3" w:rsidRPr="000D5772">
        <w:t xml:space="preserve"> </w:t>
      </w:r>
      <w:r w:rsidR="00DA0708" w:rsidRPr="000D5772">
        <w:t>жертвами</w:t>
      </w:r>
      <w:r w:rsidR="004059C3" w:rsidRPr="000D5772">
        <w:t xml:space="preserve"> </w:t>
      </w:r>
      <w:r w:rsidR="00DA0708" w:rsidRPr="000D5772">
        <w:t>футурошока.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будущем</w:t>
      </w:r>
      <w:r w:rsidR="004059C3" w:rsidRPr="000D5772">
        <w:t xml:space="preserve"> </w:t>
      </w:r>
      <w:r w:rsidR="00DA0708" w:rsidRPr="000D5772">
        <w:t>человека</w:t>
      </w:r>
      <w:r w:rsidR="004059C3" w:rsidRPr="000D5772">
        <w:t xml:space="preserve"> </w:t>
      </w:r>
      <w:r w:rsidRPr="000D5772">
        <w:t>ждёт</w:t>
      </w:r>
      <w:r w:rsidR="004059C3" w:rsidRPr="000D5772">
        <w:t xml:space="preserve"> </w:t>
      </w:r>
      <w:r w:rsidR="00DA0708" w:rsidRPr="000D5772">
        <w:t>мир,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котором</w:t>
      </w:r>
      <w:r w:rsidR="004059C3" w:rsidRPr="000D5772">
        <w:t xml:space="preserve"> </w:t>
      </w:r>
      <w:r w:rsidR="00DA0708" w:rsidRPr="000D5772">
        <w:rPr>
          <w:rStyle w:val="--0"/>
        </w:rPr>
        <w:t>нет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ничего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0"/>
        </w:rPr>
        <w:t>общего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тем</w:t>
      </w:r>
      <w:r w:rsidR="004059C3" w:rsidRPr="000D5772">
        <w:t xml:space="preserve"> </w:t>
      </w:r>
      <w:r w:rsidR="00DA0708" w:rsidRPr="000D5772">
        <w:t>миром,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которому</w:t>
      </w:r>
      <w:r w:rsidR="004059C3" w:rsidRPr="000D5772">
        <w:t xml:space="preserve"> </w:t>
      </w:r>
      <w:r w:rsidR="00DA0708" w:rsidRPr="000D5772">
        <w:t>он</w:t>
      </w:r>
      <w:r w:rsidR="004059C3" w:rsidRPr="000D5772">
        <w:t xml:space="preserve"> </w:t>
      </w:r>
      <w:r w:rsidR="00DA0708" w:rsidRPr="000D5772">
        <w:t>привык.</w:t>
      </w:r>
      <w:r w:rsidR="004059C3" w:rsidRPr="000D5772">
        <w:t xml:space="preserve"> </w:t>
      </w:r>
      <w:r w:rsidR="00DA0708" w:rsidRPr="000D5772">
        <w:t>Если</w:t>
      </w:r>
      <w:r w:rsidR="004059C3" w:rsidRPr="000D5772">
        <w:t xml:space="preserve"> </w:t>
      </w:r>
      <w:r w:rsidR="00DA0708" w:rsidRPr="000D5772">
        <w:t>бы</w:t>
      </w:r>
      <w:r w:rsidR="004059C3" w:rsidRPr="000D5772">
        <w:t xml:space="preserve"> </w:t>
      </w:r>
      <w:r w:rsidR="00DA0708" w:rsidRPr="000D5772">
        <w:t>только</w:t>
      </w:r>
      <w:r w:rsidR="004059C3" w:rsidRPr="000D5772">
        <w:t xml:space="preserve"> </w:t>
      </w:r>
      <w:r w:rsidR="00DA0708" w:rsidRPr="000D5772">
        <w:t>одна</w:t>
      </w:r>
      <w:r w:rsidR="004059C3" w:rsidRPr="000D5772">
        <w:t xml:space="preserve"> </w:t>
      </w:r>
      <w:r w:rsidR="00DA0708" w:rsidRPr="000D5772">
        <w:t>техника</w:t>
      </w:r>
      <w:r w:rsidR="004059C3" w:rsidRPr="000D5772">
        <w:t xml:space="preserve"> </w:t>
      </w:r>
      <w:r w:rsidR="00DA0708" w:rsidRPr="000D5772">
        <w:t>сорвалась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цепи,</w:t>
      </w:r>
      <w:r w:rsidR="004059C3" w:rsidRPr="000D5772">
        <w:t xml:space="preserve"> </w:t>
      </w:r>
      <w:r w:rsidR="00DA0708" w:rsidRPr="000D5772">
        <w:t>то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тогда</w:t>
      </w:r>
      <w:r w:rsidR="004059C3" w:rsidRPr="000D5772">
        <w:t xml:space="preserve"> </w:t>
      </w:r>
      <w:r w:rsidR="00DA0708" w:rsidRPr="000D5772">
        <w:t>наше</w:t>
      </w:r>
      <w:r w:rsidR="004059C3" w:rsidRPr="000D5772">
        <w:t xml:space="preserve"> </w:t>
      </w:r>
      <w:r w:rsidR="00DA0708" w:rsidRPr="000D5772">
        <w:t>положение</w:t>
      </w:r>
      <w:r w:rsidR="004059C3" w:rsidRPr="000D5772">
        <w:t xml:space="preserve"> </w:t>
      </w:r>
      <w:r w:rsidR="00DA0708" w:rsidRPr="000D5772">
        <w:t>было</w:t>
      </w:r>
      <w:r w:rsidR="004059C3" w:rsidRPr="000D5772">
        <w:t xml:space="preserve"> </w:t>
      </w:r>
      <w:r w:rsidR="00DA0708" w:rsidRPr="000D5772">
        <w:t>бы</w:t>
      </w:r>
      <w:r w:rsidR="004059C3" w:rsidRPr="000D5772">
        <w:t xml:space="preserve"> </w:t>
      </w:r>
      <w:r w:rsidR="00DA0708" w:rsidRPr="000D5772">
        <w:t>достаточно</w:t>
      </w:r>
      <w:r w:rsidR="004059C3" w:rsidRPr="000D5772">
        <w:t xml:space="preserve"> </w:t>
      </w:r>
      <w:r w:rsidR="00DA0708" w:rsidRPr="000D5772">
        <w:t>трудным.</w:t>
      </w:r>
      <w:r w:rsidR="004059C3" w:rsidRPr="000D5772">
        <w:t xml:space="preserve"> </w:t>
      </w:r>
      <w:r w:rsidR="00DA0708" w:rsidRPr="000D5772">
        <w:t>Смертельная</w:t>
      </w:r>
      <w:r w:rsidR="004059C3" w:rsidRPr="000D5772">
        <w:t xml:space="preserve"> </w:t>
      </w:r>
      <w:r w:rsidR="00DA0708" w:rsidRPr="000D5772">
        <w:t>опасность</w:t>
      </w:r>
      <w:r w:rsidR="004059C3" w:rsidRPr="000D5772">
        <w:t xml:space="preserve"> </w:t>
      </w:r>
      <w:r w:rsidR="00DA0708" w:rsidRPr="000D5772">
        <w:t>состоит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том,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другие</w:t>
      </w:r>
      <w:r w:rsidR="004059C3" w:rsidRPr="000D5772">
        <w:t xml:space="preserve"> </w:t>
      </w:r>
      <w:r w:rsidR="00DA0708" w:rsidRPr="000D5772">
        <w:t>социальные</w:t>
      </w:r>
      <w:r w:rsidR="004059C3" w:rsidRPr="000D5772">
        <w:t xml:space="preserve"> </w:t>
      </w:r>
      <w:r w:rsidR="00DA0708" w:rsidRPr="000D5772">
        <w:t>процессы</w:t>
      </w:r>
      <w:r w:rsidR="004059C3" w:rsidRPr="000D5772">
        <w:t xml:space="preserve"> </w:t>
      </w:r>
      <w:r w:rsidR="00DA0708" w:rsidRPr="000D5772">
        <w:t>бросили</w:t>
      </w:r>
      <w:r w:rsidR="004059C3" w:rsidRPr="000D5772">
        <w:t xml:space="preserve"> </w:t>
      </w:r>
      <w:r w:rsidR="00DA0708" w:rsidRPr="000D5772">
        <w:t>узду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бешено</w:t>
      </w:r>
      <w:r w:rsidR="004059C3" w:rsidRPr="000D5772">
        <w:t xml:space="preserve"> </w:t>
      </w:r>
      <w:r w:rsidR="00DA0708" w:rsidRPr="000D5772">
        <w:t>мчатся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неизвестном</w:t>
      </w:r>
      <w:r w:rsidR="004059C3" w:rsidRPr="000D5772">
        <w:t xml:space="preserve"> </w:t>
      </w:r>
      <w:r w:rsidR="00DA0708" w:rsidRPr="000D5772">
        <w:t>направлении,</w:t>
      </w:r>
      <w:r w:rsidR="004059C3" w:rsidRPr="000D5772">
        <w:t xml:space="preserve"> </w:t>
      </w:r>
      <w:r w:rsidR="00DA0708" w:rsidRPr="000D5772">
        <w:t>отказываясь</w:t>
      </w:r>
      <w:r w:rsidR="004059C3" w:rsidRPr="000D5772">
        <w:t xml:space="preserve"> </w:t>
      </w:r>
      <w:r w:rsidR="00DA0708" w:rsidRPr="000D5772">
        <w:t>подчиниться</w:t>
      </w:r>
      <w:r w:rsidR="004059C3" w:rsidRPr="000D5772">
        <w:t xml:space="preserve"> </w:t>
      </w:r>
      <w:r w:rsidR="00DA0708" w:rsidRPr="000D5772">
        <w:t>всем</w:t>
      </w:r>
      <w:r w:rsidR="004059C3" w:rsidRPr="000D5772">
        <w:t xml:space="preserve"> </w:t>
      </w:r>
      <w:r w:rsidR="00DA0708" w:rsidRPr="000D5772">
        <w:t>нашим</w:t>
      </w:r>
      <w:r w:rsidR="004059C3" w:rsidRPr="000D5772">
        <w:t xml:space="preserve"> </w:t>
      </w:r>
      <w:r w:rsidR="00DA0708" w:rsidRPr="000D5772">
        <w:t>попыткам</w:t>
      </w:r>
      <w:r w:rsidR="004059C3" w:rsidRPr="000D5772">
        <w:t xml:space="preserve"> </w:t>
      </w:r>
      <w:r w:rsidR="00DA0708" w:rsidRPr="000D5772">
        <w:t>управлять</w:t>
      </w:r>
      <w:r w:rsidR="004059C3" w:rsidRPr="000D5772">
        <w:t xml:space="preserve"> </w:t>
      </w:r>
      <w:r w:rsidR="00DA0708" w:rsidRPr="000D5772">
        <w:t>ими»</w:t>
      </w:r>
      <w:r w:rsidRPr="000D5772">
        <w:t>.</w:t>
      </w:r>
      <w:r w:rsidR="004059C3" w:rsidRPr="000D5772">
        <w:rPr>
          <w:b/>
          <w:bCs/>
        </w:rPr>
        <w:t xml:space="preserve"> </w:t>
      </w:r>
      <w:r w:rsidR="00DA0708" w:rsidRPr="000D5772">
        <w:t>Этой</w:t>
      </w:r>
      <w:r w:rsidR="004059C3" w:rsidRPr="000D5772">
        <w:t xml:space="preserve"> </w:t>
      </w:r>
      <w:r w:rsidR="00DA0708" w:rsidRPr="000D5772">
        <w:t>цитатой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полном</w:t>
      </w:r>
      <w:r w:rsidR="004059C3" w:rsidRPr="000D5772">
        <w:t xml:space="preserve"> </w:t>
      </w:r>
      <w:r w:rsidR="00DA0708" w:rsidRPr="000D5772">
        <w:t>объёме</w:t>
      </w:r>
      <w:r w:rsidR="004059C3" w:rsidRPr="000D5772">
        <w:t xml:space="preserve"> </w:t>
      </w:r>
      <w:r w:rsidR="00DA0708" w:rsidRPr="000D5772">
        <w:t>описывается</w:t>
      </w:r>
      <w:r w:rsidR="004059C3" w:rsidRPr="000D5772">
        <w:t xml:space="preserve"> </w:t>
      </w:r>
      <w:r w:rsidR="00DA0708" w:rsidRPr="000D5772">
        <w:t>сегодняшнее</w:t>
      </w:r>
      <w:r w:rsidR="004059C3" w:rsidRPr="000D5772">
        <w:t xml:space="preserve"> </w:t>
      </w:r>
      <w:r w:rsidR="00DA0708" w:rsidRPr="000D5772">
        <w:t>состояние</w:t>
      </w:r>
      <w:r w:rsidR="004059C3" w:rsidRPr="000D5772">
        <w:t xml:space="preserve"> </w:t>
      </w:r>
      <w:r w:rsidR="00DA0708" w:rsidRPr="000D5772">
        <w:t>многих</w:t>
      </w:r>
      <w:r w:rsidR="004059C3" w:rsidRPr="000D5772">
        <w:t xml:space="preserve"> </w:t>
      </w:r>
      <w:r w:rsidR="00DA0708" w:rsidRPr="000D5772">
        <w:t>(большинства)</w:t>
      </w:r>
      <w:r w:rsidR="004059C3" w:rsidRPr="000D5772">
        <w:t xml:space="preserve"> </w:t>
      </w:r>
      <w:r w:rsidR="00DA0708" w:rsidRPr="000D5772">
        <w:t>людей,</w:t>
      </w:r>
      <w:r w:rsidR="004059C3" w:rsidRPr="000D5772">
        <w:t xml:space="preserve"> </w:t>
      </w:r>
      <w:r w:rsidR="00DA0708" w:rsidRPr="000D5772">
        <w:t>состояние,</w:t>
      </w:r>
      <w:r w:rsidR="004059C3" w:rsidRPr="000D5772">
        <w:t xml:space="preserve"> </w:t>
      </w:r>
      <w:r w:rsidR="00DA0708" w:rsidRPr="000D5772">
        <w:t>вызванное</w:t>
      </w:r>
      <w:r w:rsidR="004059C3" w:rsidRPr="000D5772">
        <w:t xml:space="preserve"> </w:t>
      </w:r>
      <w:r w:rsidR="00DA0708" w:rsidRPr="000D5772">
        <w:t>процессами</w:t>
      </w:r>
      <w:r w:rsidRPr="000D5772">
        <w:t>, запущенными</w:t>
      </w:r>
      <w:r w:rsidR="004059C3" w:rsidRPr="000D5772">
        <w:t xml:space="preserve"> </w:t>
      </w:r>
      <w:r w:rsidR="00DA0708" w:rsidRPr="000D5772">
        <w:t>Новой</w:t>
      </w:r>
      <w:r w:rsidR="004059C3" w:rsidRPr="000D5772">
        <w:t xml:space="preserve"> </w:t>
      </w:r>
      <w:r w:rsidR="00DA0708" w:rsidRPr="000D5772">
        <w:t>Систем</w:t>
      </w:r>
      <w:r w:rsidRPr="000D5772">
        <w:t>ой</w:t>
      </w:r>
      <w:r w:rsidR="004059C3" w:rsidRPr="000D5772">
        <w:t xml:space="preserve"> </w:t>
      </w:r>
      <w:r w:rsidR="00DA0708" w:rsidRPr="000D5772">
        <w:t>управления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главное</w:t>
      </w:r>
      <w:r w:rsidR="004059C3" w:rsidRPr="000D5772">
        <w:t xml:space="preserve"> — </w:t>
      </w:r>
      <w:r w:rsidR="00DA0708" w:rsidRPr="000D5772">
        <w:rPr>
          <w:rStyle w:val="--"/>
        </w:rPr>
        <w:t>не</w:t>
      </w:r>
      <w:r w:rsidR="00DA0708" w:rsidRPr="000D5772">
        <w:rPr>
          <w:rStyle w:val="--0"/>
        </w:rPr>
        <w:t>пониманием</w:t>
      </w:r>
      <w:r w:rsidR="004059C3" w:rsidRPr="000D5772">
        <w:t xml:space="preserve"> </w:t>
      </w:r>
      <w:r w:rsidR="00DA0708" w:rsidRPr="000D5772">
        <w:t>этих</w:t>
      </w:r>
      <w:r w:rsidR="004059C3" w:rsidRPr="000D5772">
        <w:t xml:space="preserve"> </w:t>
      </w:r>
      <w:r w:rsidR="00DA0708" w:rsidRPr="000D5772">
        <w:t>процессов</w:t>
      </w:r>
      <w:r w:rsidR="004059C3" w:rsidRPr="000D5772">
        <w:t xml:space="preserve"> </w:t>
      </w:r>
      <w:r w:rsidR="00DA0708" w:rsidRPr="000D5772">
        <w:t>(непониманием</w:t>
      </w:r>
      <w:r w:rsidR="004059C3" w:rsidRPr="000D5772">
        <w:t xml:space="preserve"> </w:t>
      </w:r>
      <w:r w:rsidR="00DA0708" w:rsidRPr="000D5772">
        <w:t>происходящего),</w:t>
      </w:r>
      <w:r w:rsidR="004059C3" w:rsidRPr="000D5772">
        <w:t xml:space="preserve"> </w:t>
      </w:r>
      <w:r w:rsidR="00DA0708" w:rsidRPr="000D5772">
        <w:t>потому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люди</w:t>
      </w:r>
      <w:r w:rsidR="004059C3" w:rsidRPr="000D5772">
        <w:t xml:space="preserve"> </w:t>
      </w:r>
      <w:r w:rsidR="00DA0708" w:rsidRPr="000D5772">
        <w:rPr>
          <w:color w:val="1B2024"/>
        </w:rPr>
        <w:t>пытаются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осмыслить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"/>
        </w:rPr>
        <w:t>сегодняшнюю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0"/>
        </w:rPr>
        <w:t>действительность</w:t>
      </w:r>
      <w:r w:rsidR="004059C3" w:rsidRPr="000D5772">
        <w:t xml:space="preserve"> </w:t>
      </w:r>
      <w:r w:rsidR="00DA0708" w:rsidRPr="000D5772">
        <w:rPr>
          <w:color w:val="1B2024"/>
        </w:rPr>
        <w:t>с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помощью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устаревших,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но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привычных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для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них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понятий</w:t>
      </w:r>
      <w:r w:rsidRPr="000D5772">
        <w:rPr>
          <w:color w:val="1B2024"/>
        </w:rPr>
        <w:t>,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и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это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приводит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одних</w:t>
      </w:r>
      <w:r w:rsidR="004059C3" w:rsidRPr="000D5772">
        <w:rPr>
          <w:color w:val="1B2024"/>
        </w:rPr>
        <w:t xml:space="preserve"> — </w:t>
      </w:r>
      <w:r w:rsidR="00DA0708" w:rsidRPr="000D5772">
        <w:rPr>
          <w:color w:val="1B2024"/>
        </w:rPr>
        <w:t>к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постоянному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страху,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других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(большинство)</w:t>
      </w:r>
      <w:r w:rsidR="004059C3" w:rsidRPr="000D5772">
        <w:rPr>
          <w:color w:val="1B2024"/>
        </w:rPr>
        <w:t xml:space="preserve"> — </w:t>
      </w:r>
      <w:r w:rsidRPr="000D5772">
        <w:rPr>
          <w:color w:val="1B2024"/>
        </w:rPr>
        <w:t>к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безразлично</w:t>
      </w:r>
      <w:r w:rsidRPr="000D5772">
        <w:rPr>
          <w:color w:val="1B2024"/>
        </w:rPr>
        <w:t>му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отношени</w:t>
      </w:r>
      <w:r w:rsidRPr="000D5772">
        <w:rPr>
          <w:color w:val="1B2024"/>
        </w:rPr>
        <w:t>ю</w:t>
      </w:r>
      <w:r w:rsidR="004059C3" w:rsidRPr="000D5772">
        <w:rPr>
          <w:color w:val="1B2024"/>
        </w:rPr>
        <w:t xml:space="preserve"> </w:t>
      </w:r>
      <w:r w:rsidRPr="000D5772">
        <w:rPr>
          <w:color w:val="1B2024"/>
        </w:rPr>
        <w:t xml:space="preserve">в отношении </w:t>
      </w:r>
      <w:r w:rsidR="00DA0708" w:rsidRPr="000D5772">
        <w:rPr>
          <w:color w:val="1B2024"/>
        </w:rPr>
        <w:t>происходяще</w:t>
      </w:r>
      <w:r w:rsidRPr="000D5772">
        <w:rPr>
          <w:color w:val="1B2024"/>
        </w:rPr>
        <w:t>го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вокруг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них,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к</w:t>
      </w:r>
      <w:r w:rsidR="004059C3" w:rsidRPr="000D5772">
        <w:rPr>
          <w:color w:val="1B2024"/>
        </w:rPr>
        <w:t xml:space="preserve"> </w:t>
      </w:r>
      <w:r w:rsidR="00DA0708" w:rsidRPr="000D5772">
        <w:rPr>
          <w:color w:val="1B2024"/>
        </w:rPr>
        <w:t>апатии.</w:t>
      </w:r>
      <w:r w:rsidR="004059C3" w:rsidRPr="000D5772">
        <w:rPr>
          <w:color w:val="1B2024"/>
        </w:rPr>
        <w:t xml:space="preserve"> </w:t>
      </w:r>
      <w:r w:rsidR="00DA0708" w:rsidRPr="000D5772">
        <w:t>Апатия</w:t>
      </w:r>
      <w:r w:rsidR="004059C3" w:rsidRPr="000D5772">
        <w:t xml:space="preserve"> </w:t>
      </w:r>
      <w:r w:rsidR="00DA0708" w:rsidRPr="000D5772">
        <w:t>недооценивается</w:t>
      </w:r>
      <w:r w:rsidR="004059C3" w:rsidRPr="000D5772">
        <w:t xml:space="preserve"> </w:t>
      </w:r>
      <w:r w:rsidR="00DA0708" w:rsidRPr="000D5772">
        <w:t>окружающими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разновидность</w:t>
      </w:r>
      <w:r w:rsidR="004059C3" w:rsidRPr="000D5772">
        <w:t xml:space="preserve"> </w:t>
      </w:r>
      <w:r w:rsidR="00DA0708" w:rsidRPr="000D5772">
        <w:t>легко</w:t>
      </w:r>
      <w:r w:rsidR="004059C3" w:rsidRPr="000D5772">
        <w:t xml:space="preserve"> </w:t>
      </w:r>
      <w:r w:rsidR="00DA0708" w:rsidRPr="000D5772">
        <w:t>прогоняемой</w:t>
      </w:r>
      <w:r w:rsidR="004059C3" w:rsidRPr="000D5772">
        <w:t xml:space="preserve"> </w:t>
      </w:r>
      <w:r w:rsidR="00DA0708" w:rsidRPr="000D5772">
        <w:t>блажи</w:t>
      </w:r>
      <w:r w:rsidR="004059C3" w:rsidRPr="000D5772">
        <w:t xml:space="preserve"> </w:t>
      </w:r>
      <w:r w:rsidR="00DA0708" w:rsidRPr="000D5772">
        <w:t>бездельника</w:t>
      </w:r>
      <w:r w:rsidR="004059C3" w:rsidRPr="000D5772">
        <w:t xml:space="preserve"> </w:t>
      </w:r>
      <w:r w:rsidRPr="000D5772">
        <w:t>и</w:t>
      </w:r>
      <w:r w:rsidR="00DA0708" w:rsidRPr="000D5772">
        <w:t>ли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лень,</w:t>
      </w:r>
      <w:r w:rsidR="004059C3" w:rsidRPr="000D5772">
        <w:t xml:space="preserve"> </w:t>
      </w:r>
      <w:r w:rsidR="00DA0708"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0"/>
        </w:rPr>
        <w:t>представляющая</w:t>
      </w:r>
      <w:r w:rsidR="004059C3" w:rsidRPr="000D5772">
        <w:rPr>
          <w:rStyle w:val="--0"/>
        </w:rPr>
        <w:t xml:space="preserve"> </w:t>
      </w:r>
      <w:r w:rsidR="00DA0708" w:rsidRPr="000D5772">
        <w:t>опасности</w:t>
      </w:r>
      <w:r w:rsidR="004059C3" w:rsidRPr="000D5772">
        <w:t xml:space="preserve"> </w:t>
      </w:r>
      <w:r w:rsidR="00DA0708" w:rsidRPr="000D5772">
        <w:t>никому,</w:t>
      </w:r>
      <w:r w:rsidR="004059C3" w:rsidRPr="000D5772">
        <w:t xml:space="preserve"> </w:t>
      </w:r>
      <w:r w:rsidR="00DA0708" w:rsidRPr="000D5772">
        <w:t>кроме</w:t>
      </w:r>
      <w:r w:rsidR="004059C3" w:rsidRPr="000D5772">
        <w:t xml:space="preserve"> </w:t>
      </w:r>
      <w:r w:rsidR="00DA0708" w:rsidRPr="000D5772">
        <w:t>близких</w:t>
      </w:r>
      <w:r w:rsidR="004059C3" w:rsidRPr="000D5772">
        <w:t xml:space="preserve"> </w:t>
      </w:r>
      <w:r w:rsidR="00DA0708" w:rsidRPr="000D5772">
        <w:t>людей.</w:t>
      </w:r>
      <w:r w:rsidR="004059C3" w:rsidRPr="000D5772">
        <w:t xml:space="preserve"> </w:t>
      </w:r>
      <w:r w:rsidR="00DA0708" w:rsidRPr="000D5772">
        <w:t>Но</w:t>
      </w:r>
      <w:r w:rsidR="004059C3" w:rsidRPr="000D5772">
        <w:t xml:space="preserve"> </w:t>
      </w:r>
      <w:r w:rsidR="00DA0708" w:rsidRPr="000D5772">
        <w:t>это</w:t>
      </w:r>
      <w:r w:rsidR="004059C3" w:rsidRPr="000D5772">
        <w:t xml:space="preserve"> </w:t>
      </w:r>
      <w:r w:rsidR="00DA0708" w:rsidRPr="000D5772">
        <w:t>ошибочный</w:t>
      </w:r>
      <w:r w:rsidR="004059C3" w:rsidRPr="000D5772">
        <w:t xml:space="preserve"> </w:t>
      </w:r>
      <w:r w:rsidR="00DA0708" w:rsidRPr="000D5772">
        <w:t>вывод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именно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наше</w:t>
      </w:r>
      <w:r w:rsidR="004059C3" w:rsidRPr="000D5772">
        <w:t xml:space="preserve"> </w:t>
      </w:r>
      <w:r w:rsidR="00DA0708" w:rsidRPr="000D5772">
        <w:t>время</w:t>
      </w:r>
      <w:r w:rsidRPr="000D5772">
        <w:t>,</w:t>
      </w:r>
      <w:r w:rsidR="004059C3" w:rsidRPr="000D5772">
        <w:t xml:space="preserve"> </w:t>
      </w:r>
      <w:r w:rsidRPr="000D5772">
        <w:t>п</w:t>
      </w:r>
      <w:r w:rsidR="00DA0708" w:rsidRPr="000D5772">
        <w:t>отому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апатия</w:t>
      </w:r>
      <w:r w:rsidR="004059C3" w:rsidRPr="000D5772">
        <w:rPr>
          <w:b/>
          <w:bCs/>
          <w:i/>
          <w:iCs/>
        </w:rPr>
        <w:t xml:space="preserve"> — </w:t>
      </w:r>
      <w:r w:rsidR="00DA0708" w:rsidRPr="000D5772">
        <w:rPr>
          <w:b/>
          <w:bCs/>
          <w:i/>
          <w:iCs/>
        </w:rPr>
        <w:lastRenderedPageBreak/>
        <w:t>одновременно</w:t>
      </w:r>
      <w:r w:rsidR="00DA0708" w:rsidRPr="000D5772">
        <w:t>:</w:t>
      </w:r>
      <w:r w:rsidR="004059C3" w:rsidRPr="000D5772">
        <w:t xml:space="preserve"> </w:t>
      </w:r>
      <w:r w:rsidR="00DA0708" w:rsidRPr="000D5772">
        <w:rPr>
          <w:rStyle w:val="--0"/>
        </w:rPr>
        <w:t>государственная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проблема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rPr>
          <w:rStyle w:val="--0"/>
        </w:rPr>
        <w:t>признак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заболевания</w:t>
      </w:r>
      <w:r w:rsidR="004059C3" w:rsidRPr="000D5772">
        <w:t xml:space="preserve"> </w:t>
      </w:r>
      <w:r w:rsidR="00DA0708" w:rsidRPr="000D5772">
        <w:t>человека.</w:t>
      </w:r>
      <w:r w:rsidR="004059C3" w:rsidRPr="000D5772">
        <w:t xml:space="preserve"> </w:t>
      </w:r>
      <w:r w:rsidR="00DA0708" w:rsidRPr="000D5772">
        <w:t>Когда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апатию</w:t>
      </w:r>
      <w:r w:rsidR="004059C3" w:rsidRPr="000D5772">
        <w:t xml:space="preserve"> </w:t>
      </w:r>
      <w:r w:rsidR="00DA0708" w:rsidRPr="000D5772">
        <w:t>впадают</w:t>
      </w:r>
      <w:r w:rsidR="004059C3" w:rsidRPr="000D5772">
        <w:t xml:space="preserve"> </w:t>
      </w:r>
      <w:r w:rsidR="00DA0708" w:rsidRPr="000D5772">
        <w:t>массы</w:t>
      </w:r>
      <w:r w:rsidR="004059C3" w:rsidRPr="000D5772">
        <w:t xml:space="preserve"> </w:t>
      </w:r>
      <w:r w:rsidR="00DA0708" w:rsidRPr="000D5772">
        <w:t>людей,</w:t>
      </w:r>
      <w:r w:rsidR="004059C3" w:rsidRPr="000D5772">
        <w:t xml:space="preserve"> </w:t>
      </w:r>
      <w:r w:rsidR="00DA0708" w:rsidRPr="000D5772">
        <w:t>тогда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апатию</w:t>
      </w:r>
      <w:r w:rsidR="004059C3" w:rsidRPr="000D5772">
        <w:t xml:space="preserve"> </w:t>
      </w:r>
      <w:r w:rsidR="00DA0708" w:rsidRPr="000D5772">
        <w:t>впадает</w:t>
      </w:r>
      <w:r w:rsidR="004059C3" w:rsidRPr="000D5772">
        <w:t xml:space="preserve"> </w:t>
      </w:r>
      <w:r w:rsidR="00DA0708" w:rsidRPr="000D5772">
        <w:t>страна,</w:t>
      </w:r>
      <w:r w:rsidR="004059C3" w:rsidRPr="000D5772">
        <w:t xml:space="preserve"> </w:t>
      </w:r>
      <w:r w:rsidR="00DA0708" w:rsidRPr="000D5772">
        <w:t>тогда</w:t>
      </w:r>
      <w:r w:rsidR="004059C3" w:rsidRPr="000D5772">
        <w:t xml:space="preserve"> </w:t>
      </w:r>
      <w:r w:rsidR="00DA0708" w:rsidRPr="000D5772">
        <w:t>она</w:t>
      </w:r>
      <w:r w:rsidR="004059C3" w:rsidRPr="000D5772">
        <w:t xml:space="preserve"> </w:t>
      </w:r>
      <w:r w:rsidR="00DA0708" w:rsidRPr="000D5772">
        <w:t>выпадает</w:t>
      </w:r>
      <w:r w:rsidR="004059C3" w:rsidRPr="000D5772">
        <w:t xml:space="preserve"> </w:t>
      </w:r>
      <w:r w:rsidR="00DA0708" w:rsidRPr="000D5772">
        <w:t>из</w:t>
      </w:r>
      <w:r w:rsidR="004059C3" w:rsidRPr="000D5772">
        <w:t xml:space="preserve"> </w:t>
      </w:r>
      <w:r w:rsidR="00DA0708" w:rsidRPr="000D5772">
        <w:t>мирового</w:t>
      </w:r>
      <w:r w:rsidR="004059C3" w:rsidRPr="000D5772">
        <w:t xml:space="preserve"> </w:t>
      </w:r>
      <w:r w:rsidR="00DA0708" w:rsidRPr="000D5772">
        <w:t>процесса</w:t>
      </w:r>
      <w:r w:rsidR="004059C3" w:rsidRPr="000D5772">
        <w:t xml:space="preserve"> </w:t>
      </w:r>
      <w:r w:rsidR="00DA0708" w:rsidRPr="000D5772">
        <w:t>глобальных</w:t>
      </w:r>
      <w:r w:rsidR="004059C3" w:rsidRPr="000D5772">
        <w:t xml:space="preserve"> </w:t>
      </w:r>
      <w:r w:rsidR="00DA0708" w:rsidRPr="000D5772">
        <w:t>изменений,</w:t>
      </w:r>
      <w:r w:rsidR="004059C3" w:rsidRPr="000D5772">
        <w:t xml:space="preserve"> </w:t>
      </w:r>
      <w:r w:rsidR="00DA0708" w:rsidRPr="000D5772">
        <w:t>уходя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мировой</w:t>
      </w:r>
      <w:r w:rsidR="004059C3" w:rsidRPr="000D5772">
        <w:t xml:space="preserve"> </w:t>
      </w:r>
      <w:r w:rsidR="00DA0708" w:rsidRPr="000D5772">
        <w:t>из(с)торической</w:t>
      </w:r>
      <w:r w:rsidR="004059C3" w:rsidRPr="000D5772">
        <w:t xml:space="preserve"> </w:t>
      </w:r>
      <w:r w:rsidR="00DA0708" w:rsidRPr="000D5772">
        <w:t>арены.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Апатия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переводе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греческого</w:t>
      </w:r>
      <w:r w:rsidR="004059C3" w:rsidRPr="000D5772">
        <w:t xml:space="preserve"> — </w:t>
      </w:r>
      <w:r w:rsidR="00DA0708" w:rsidRPr="000D5772">
        <w:t>«бе</w:t>
      </w:r>
      <w:r w:rsidRPr="000D5772">
        <w:t>з(</w:t>
      </w:r>
      <w:r w:rsidR="00DA0708" w:rsidRPr="000D5772">
        <w:t>с</w:t>
      </w:r>
      <w:r w:rsidRPr="000D5772">
        <w:t>)</w:t>
      </w:r>
      <w:r w:rsidR="00DA0708" w:rsidRPr="000D5772">
        <w:t>страстность»,</w:t>
      </w:r>
      <w:r w:rsidR="004059C3" w:rsidRPr="000D5772">
        <w:t xml:space="preserve"> </w:t>
      </w:r>
      <w:r w:rsidR="00DA0708" w:rsidRPr="000D5772">
        <w:t>т.</w:t>
      </w:r>
      <w:r w:rsidRPr="000D5772">
        <w:t> </w:t>
      </w:r>
      <w:r w:rsidR="00DA0708" w:rsidRPr="000D5772">
        <w:t>е.</w:t>
      </w:r>
      <w:r w:rsidR="004059C3" w:rsidRPr="000D5772">
        <w:t xml:space="preserve"> </w:t>
      </w:r>
      <w:r w:rsidR="00DA0708" w:rsidRPr="000D5772">
        <w:t>состояние,</w:t>
      </w:r>
      <w:r w:rsidR="004059C3" w:rsidRPr="000D5772">
        <w:t xml:space="preserve"> </w:t>
      </w:r>
      <w:r w:rsidR="00DA0708" w:rsidRPr="000D5772">
        <w:t>характеризующееся</w:t>
      </w:r>
      <w:r w:rsidR="004059C3" w:rsidRPr="000D5772">
        <w:t xml:space="preserve"> </w:t>
      </w:r>
      <w:r w:rsidR="00DA0708" w:rsidRPr="000D5772">
        <w:t>эмоциональной</w:t>
      </w:r>
      <w:r w:rsidR="004059C3" w:rsidRPr="000D5772">
        <w:t xml:space="preserve"> </w:t>
      </w:r>
      <w:r w:rsidR="00DA0708" w:rsidRPr="000D5772">
        <w:t>пассивностью,</w:t>
      </w:r>
      <w:r w:rsidR="004059C3" w:rsidRPr="000D5772">
        <w:t xml:space="preserve"> </w:t>
      </w:r>
      <w:r w:rsidR="00DA0708" w:rsidRPr="000D5772">
        <w:t>безразличием,</w:t>
      </w:r>
      <w:r w:rsidR="004059C3" w:rsidRPr="000D5772">
        <w:t xml:space="preserve"> </w:t>
      </w:r>
      <w:r w:rsidR="00DA0708" w:rsidRPr="000D5772">
        <w:t>уплощением</w:t>
      </w:r>
      <w:r w:rsidR="004059C3" w:rsidRPr="000D5772">
        <w:t xml:space="preserve"> </w:t>
      </w:r>
      <w:r w:rsidR="00DA0708" w:rsidRPr="000D5772">
        <w:t>чувств,</w:t>
      </w:r>
      <w:r w:rsidR="004059C3" w:rsidRPr="000D5772">
        <w:t xml:space="preserve"> </w:t>
      </w:r>
      <w:r w:rsidR="00DA0708" w:rsidRPr="000D5772">
        <w:t>равнодушием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событиям</w:t>
      </w:r>
      <w:r w:rsidR="004059C3" w:rsidRPr="000D5772">
        <w:t xml:space="preserve"> </w:t>
      </w:r>
      <w:r w:rsidR="00DA0708" w:rsidRPr="000D5772">
        <w:t>окружающей</w:t>
      </w:r>
      <w:r w:rsidR="004059C3" w:rsidRPr="000D5772">
        <w:t xml:space="preserve"> </w:t>
      </w:r>
      <w:r w:rsidR="00DA0708" w:rsidRPr="000D5772">
        <w:t>действительности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ослаблением</w:t>
      </w:r>
      <w:r w:rsidR="004059C3" w:rsidRPr="000D5772">
        <w:t xml:space="preserve"> </w:t>
      </w:r>
      <w:r w:rsidR="00DA0708" w:rsidRPr="000D5772">
        <w:t>побуждений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интересов.</w:t>
      </w:r>
      <w:r w:rsidR="004059C3" w:rsidRPr="000D5772">
        <w:t xml:space="preserve"> </w:t>
      </w:r>
      <w:r w:rsidR="00DA0708" w:rsidRPr="000D5772">
        <w:t>Многие</w:t>
      </w:r>
      <w:r w:rsidR="004059C3" w:rsidRPr="000D5772">
        <w:t xml:space="preserve"> </w:t>
      </w:r>
      <w:r w:rsidR="00DA0708" w:rsidRPr="000D5772">
        <w:t>филологи</w:t>
      </w:r>
      <w:r w:rsidR="004059C3" w:rsidRPr="000D5772">
        <w:t xml:space="preserve"> </w:t>
      </w:r>
      <w:r w:rsidR="00DA0708" w:rsidRPr="000D5772">
        <w:t>определяют</w:t>
      </w:r>
      <w:r w:rsidR="004059C3" w:rsidRPr="000D5772">
        <w:t xml:space="preserve"> </w:t>
      </w:r>
      <w:r w:rsidR="00DA0708" w:rsidRPr="000D5772">
        <w:t>апатию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бе</w:t>
      </w:r>
      <w:r w:rsidRPr="000D5772">
        <w:t>з(</w:t>
      </w:r>
      <w:r w:rsidR="00DA0708" w:rsidRPr="000D5772">
        <w:t>с</w:t>
      </w:r>
      <w:r w:rsidRPr="000D5772">
        <w:t>)</w:t>
      </w:r>
      <w:r w:rsidR="00DA0708" w:rsidRPr="000D5772">
        <w:t>страстие,</w:t>
      </w:r>
      <w:r w:rsidR="004059C3" w:rsidRPr="000D5772">
        <w:t xml:space="preserve"> </w:t>
      </w:r>
      <w:r w:rsidR="00DA0708" w:rsidRPr="000D5772">
        <w:t>бе</w:t>
      </w:r>
      <w:r w:rsidRPr="000D5772">
        <w:rPr>
          <w:lang w:val="en-US"/>
        </w:rPr>
        <w:t>p</w:t>
      </w:r>
      <w:r w:rsidRPr="000D5772">
        <w:t>з(</w:t>
      </w:r>
      <w:r w:rsidR="00DA0708" w:rsidRPr="000D5772">
        <w:t>с</w:t>
      </w:r>
      <w:r w:rsidRPr="000D5772">
        <w:t>)</w:t>
      </w:r>
      <w:r w:rsidR="00DA0708" w:rsidRPr="000D5772">
        <w:t>чувствие,</w:t>
      </w:r>
      <w:r w:rsidR="004059C3" w:rsidRPr="000D5772">
        <w:t xml:space="preserve"> </w:t>
      </w:r>
      <w:r w:rsidR="00DA0708" w:rsidRPr="000D5772">
        <w:t>равнодушие,</w:t>
      </w:r>
      <w:r w:rsidR="004059C3" w:rsidRPr="000D5772">
        <w:t xml:space="preserve"> </w:t>
      </w:r>
      <w:r w:rsidR="00DA0708" w:rsidRPr="000D5772">
        <w:t>безучастие,</w:t>
      </w:r>
      <w:r w:rsidR="004059C3" w:rsidRPr="000D5772">
        <w:t xml:space="preserve"> </w:t>
      </w:r>
      <w:r w:rsidR="00DA0708" w:rsidRPr="000D5772">
        <w:t>безучастность,</w:t>
      </w:r>
      <w:r w:rsidR="004059C3" w:rsidRPr="000D5772">
        <w:t xml:space="preserve"> </w:t>
      </w:r>
      <w:r w:rsidR="00DA0708" w:rsidRPr="000D5772">
        <w:t>невозмутимость,</w:t>
      </w:r>
      <w:r w:rsidR="004059C3" w:rsidRPr="000D5772">
        <w:t xml:space="preserve"> </w:t>
      </w:r>
      <w:r w:rsidR="00DA0708" w:rsidRPr="000D5772">
        <w:t>холодность,</w:t>
      </w:r>
      <w:r w:rsidR="004059C3" w:rsidRPr="000D5772">
        <w:t xml:space="preserve"> </w:t>
      </w:r>
      <w:r w:rsidR="00DA0708" w:rsidRPr="000D5772">
        <w:t>постылость,</w:t>
      </w:r>
      <w:r w:rsidR="004059C3" w:rsidRPr="000D5772">
        <w:t xml:space="preserve"> </w:t>
      </w:r>
      <w:r w:rsidR="00DA0708" w:rsidRPr="000D5772">
        <w:t>косность,</w:t>
      </w:r>
      <w:r w:rsidR="004059C3" w:rsidRPr="000D5772">
        <w:t xml:space="preserve"> </w:t>
      </w:r>
      <w:r w:rsidR="00DA0708" w:rsidRPr="000D5772">
        <w:t>вялость,</w:t>
      </w:r>
      <w:r w:rsidR="004059C3" w:rsidRPr="000D5772">
        <w:t xml:space="preserve"> </w:t>
      </w:r>
      <w:r w:rsidR="00DA0708" w:rsidRPr="000D5772">
        <w:t>лень,</w:t>
      </w:r>
      <w:r w:rsidR="004059C3" w:rsidRPr="000D5772">
        <w:t xml:space="preserve"> </w:t>
      </w:r>
      <w:r w:rsidR="00DA0708" w:rsidRPr="000D5772">
        <w:t>«обломовщину».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опасность</w:t>
      </w:r>
      <w:r w:rsidR="004059C3" w:rsidRPr="000D5772">
        <w:t xml:space="preserve"> </w:t>
      </w:r>
      <w:r w:rsidR="00DA0708" w:rsidRPr="000D5772">
        <w:t>апатии</w:t>
      </w:r>
      <w:r w:rsidR="004059C3" w:rsidRPr="000D5772">
        <w:t xml:space="preserve"> </w:t>
      </w:r>
      <w:r w:rsidR="00DA0708" w:rsidRPr="000D5772">
        <w:t>для</w:t>
      </w:r>
      <w:r w:rsidR="004059C3" w:rsidRPr="000D5772">
        <w:t xml:space="preserve"> </w:t>
      </w:r>
      <w:r w:rsidR="00DA0708" w:rsidRPr="000D5772">
        <w:t>общества</w:t>
      </w:r>
      <w:r w:rsidR="004059C3" w:rsidRPr="000D5772">
        <w:t xml:space="preserve"> </w:t>
      </w:r>
      <w:r w:rsidR="00DA0708" w:rsidRPr="000D5772">
        <w:t>указал</w:t>
      </w:r>
      <w:r w:rsidR="004059C3" w:rsidRPr="000D5772">
        <w:t xml:space="preserve"> </w:t>
      </w:r>
      <w:r w:rsidR="00DA0708" w:rsidRPr="000D5772">
        <w:t>А.</w:t>
      </w:r>
      <w:r w:rsidRPr="000D5772">
        <w:t> </w:t>
      </w:r>
      <w:r w:rsidR="00DA0708" w:rsidRPr="000D5772">
        <w:t>И.</w:t>
      </w:r>
      <w:r w:rsidRPr="000D5772">
        <w:t> </w:t>
      </w:r>
      <w:r w:rsidR="00DA0708" w:rsidRPr="000D5772">
        <w:t>Юрьев</w:t>
      </w:r>
      <w:r w:rsidR="00DA0708" w:rsidRPr="000D5772">
        <w:rPr>
          <w:rStyle w:val="afb"/>
          <w:szCs w:val="28"/>
        </w:rPr>
        <w:footnoteReference w:id="7"/>
      </w:r>
      <w:r w:rsidR="00DA0708" w:rsidRPr="000D5772">
        <w:t>.</w:t>
      </w:r>
      <w:r w:rsidR="004059C3" w:rsidRPr="000D5772">
        <w:t xml:space="preserve"> </w:t>
      </w:r>
      <w:r w:rsidR="00DA0708" w:rsidRPr="000D5772">
        <w:t>Он</w:t>
      </w:r>
      <w:r w:rsidR="004059C3" w:rsidRPr="000D5772">
        <w:t xml:space="preserve"> </w:t>
      </w:r>
      <w:r w:rsidR="00DA0708" w:rsidRPr="000D5772">
        <w:t>связывал</w:t>
      </w:r>
      <w:r w:rsidR="004059C3" w:rsidRPr="000D5772">
        <w:t xml:space="preserve"> </w:t>
      </w:r>
      <w:r w:rsidR="00DA0708" w:rsidRPr="000D5772">
        <w:t>е</w:t>
      </w:r>
      <w:r w:rsidRPr="000D5772">
        <w:t>ё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аномией</w:t>
      </w:r>
      <w:r w:rsidR="004059C3" w:rsidRPr="000D5772">
        <w:t xml:space="preserve"> </w:t>
      </w:r>
      <w:r w:rsidR="00DA0708" w:rsidRPr="000D5772">
        <w:t>для</w:t>
      </w:r>
      <w:r w:rsidR="004059C3" w:rsidRPr="000D5772">
        <w:t xml:space="preserve"> </w:t>
      </w:r>
      <w:r w:rsidR="00DA0708" w:rsidRPr="000D5772">
        <w:t>объяснения</w:t>
      </w:r>
      <w:r w:rsidR="004059C3" w:rsidRPr="000D5772">
        <w:t xml:space="preserve"> </w:t>
      </w:r>
      <w:r w:rsidR="00DA0708" w:rsidRPr="000D5772">
        <w:rPr>
          <w:rStyle w:val="--"/>
        </w:rPr>
        <w:t>отклоняющегося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поведения</w:t>
      </w:r>
      <w:r w:rsidR="004059C3" w:rsidRPr="000D5772">
        <w:t xml:space="preserve"> </w:t>
      </w:r>
      <w:r w:rsidR="00DA0708" w:rsidRPr="000D5772">
        <w:t>(самоубийство,</w:t>
      </w:r>
      <w:r w:rsidR="004059C3" w:rsidRPr="000D5772">
        <w:t xml:space="preserve"> </w:t>
      </w:r>
      <w:r w:rsidR="00DA0708" w:rsidRPr="000D5772">
        <w:t>апатии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разочарования).</w:t>
      </w:r>
      <w:r w:rsidR="004059C3" w:rsidRPr="000D5772">
        <w:t xml:space="preserve"> </w:t>
      </w:r>
      <w:r w:rsidR="00DA0708" w:rsidRPr="000D5772">
        <w:t>При</w:t>
      </w:r>
      <w:r w:rsidR="004059C3" w:rsidRPr="000D5772">
        <w:t xml:space="preserve"> </w:t>
      </w:r>
      <w:r w:rsidR="00DA0708" w:rsidRPr="000D5772">
        <w:t>достаточно</w:t>
      </w:r>
      <w:r w:rsidR="004059C3" w:rsidRPr="000D5772">
        <w:t xml:space="preserve"> </w:t>
      </w:r>
      <w:r w:rsidR="00DA0708" w:rsidRPr="000D5772">
        <w:t>резкой</w:t>
      </w:r>
      <w:r w:rsidR="004059C3" w:rsidRPr="000D5772">
        <w:t xml:space="preserve"> </w:t>
      </w:r>
      <w:r w:rsidR="00DA0708" w:rsidRPr="000D5772">
        <w:t>смене</w:t>
      </w:r>
      <w:r w:rsidR="004059C3" w:rsidRPr="000D5772">
        <w:t xml:space="preserve"> </w:t>
      </w:r>
      <w:r w:rsidR="00DA0708" w:rsidRPr="000D5772">
        <w:t>общественных</w:t>
      </w:r>
      <w:r w:rsidR="004059C3" w:rsidRPr="000D5772">
        <w:t xml:space="preserve"> </w:t>
      </w:r>
      <w:r w:rsidR="00DA0708" w:rsidRPr="000D5772">
        <w:t>идеалов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морали</w:t>
      </w:r>
      <w:r w:rsidR="004059C3" w:rsidRPr="000D5772">
        <w:t xml:space="preserve"> </w:t>
      </w:r>
      <w:r w:rsidR="00DA0708" w:rsidRPr="000D5772">
        <w:t>определ</w:t>
      </w:r>
      <w:r w:rsidRPr="000D5772">
        <w:t>ё</w:t>
      </w:r>
      <w:r w:rsidR="00DA0708" w:rsidRPr="000D5772">
        <w:t>нные</w:t>
      </w:r>
      <w:r w:rsidR="004059C3" w:rsidRPr="000D5772">
        <w:t xml:space="preserve"> </w:t>
      </w:r>
      <w:r w:rsidR="00DA0708" w:rsidRPr="000D5772">
        <w:t>социальные</w:t>
      </w:r>
      <w:r w:rsidR="004059C3" w:rsidRPr="000D5772">
        <w:t xml:space="preserve"> </w:t>
      </w:r>
      <w:r w:rsidR="00DA0708" w:rsidRPr="000D5772">
        <w:t>группы</w:t>
      </w:r>
      <w:r w:rsidR="004059C3" w:rsidRPr="000D5772">
        <w:t xml:space="preserve"> </w:t>
      </w:r>
      <w:r w:rsidR="00DA0708" w:rsidRPr="000D5772">
        <w:t>перестают</w:t>
      </w:r>
      <w:r w:rsidR="004059C3" w:rsidRPr="000D5772">
        <w:t xml:space="preserve"> </w:t>
      </w:r>
      <w:r w:rsidR="00DA0708" w:rsidRPr="000D5772">
        <w:t>чувствовать</w:t>
      </w:r>
      <w:r w:rsidR="004059C3" w:rsidRPr="000D5772">
        <w:t xml:space="preserve"> </w:t>
      </w:r>
      <w:r w:rsidR="00DA0708" w:rsidRPr="000D5772">
        <w:t>свою</w:t>
      </w:r>
      <w:r w:rsidR="004059C3" w:rsidRPr="000D5772">
        <w:t xml:space="preserve"> </w:t>
      </w:r>
      <w:r w:rsidR="00DA0708" w:rsidRPr="000D5772">
        <w:t>причастность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данному</w:t>
      </w:r>
      <w:r w:rsidR="004059C3" w:rsidRPr="000D5772">
        <w:t xml:space="preserve"> </w:t>
      </w:r>
      <w:r w:rsidR="00DA0708" w:rsidRPr="000D5772">
        <w:t>обществу,</w:t>
      </w:r>
      <w:r w:rsidR="004059C3" w:rsidRPr="000D5772">
        <w:t xml:space="preserve"> </w:t>
      </w:r>
      <w:r w:rsidR="00DA0708" w:rsidRPr="000D5772">
        <w:t>происходит</w:t>
      </w:r>
      <w:r w:rsidR="004059C3" w:rsidRPr="000D5772">
        <w:t xml:space="preserve"> </w:t>
      </w:r>
      <w:r w:rsidR="00DA0708" w:rsidRPr="000D5772">
        <w:t>их</w:t>
      </w:r>
      <w:r w:rsidR="004059C3" w:rsidRPr="000D5772">
        <w:t xml:space="preserve"> </w:t>
      </w:r>
      <w:r w:rsidR="00DA0708" w:rsidRPr="000D5772">
        <w:t>отчуждение,</w:t>
      </w:r>
      <w:r w:rsidR="004059C3" w:rsidRPr="000D5772">
        <w:t xml:space="preserve"> </w:t>
      </w:r>
      <w:r w:rsidR="00DA0708" w:rsidRPr="000D5772">
        <w:t>новые</w:t>
      </w:r>
      <w:r w:rsidR="004059C3" w:rsidRPr="000D5772">
        <w:t xml:space="preserve"> </w:t>
      </w:r>
      <w:r w:rsidR="00DA0708" w:rsidRPr="000D5772">
        <w:t>социальные</w:t>
      </w:r>
      <w:r w:rsidR="004059C3" w:rsidRPr="000D5772">
        <w:t xml:space="preserve"> </w:t>
      </w:r>
      <w:r w:rsidR="00DA0708" w:rsidRPr="000D5772">
        <w:t>нормы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ценности</w:t>
      </w:r>
      <w:r w:rsidR="004059C3" w:rsidRPr="000D5772">
        <w:t xml:space="preserve"> </w:t>
      </w:r>
      <w:r w:rsidR="00DA0708" w:rsidRPr="000D5772">
        <w:t>отвергаются</w:t>
      </w:r>
      <w:r w:rsidR="004059C3" w:rsidRPr="000D5772">
        <w:t xml:space="preserve"> </w:t>
      </w:r>
      <w:r w:rsidR="00DA0708" w:rsidRPr="000D5772">
        <w:t>членами</w:t>
      </w:r>
      <w:r w:rsidR="004059C3" w:rsidRPr="000D5772">
        <w:t xml:space="preserve"> </w:t>
      </w:r>
      <w:r w:rsidR="00DA0708" w:rsidRPr="000D5772">
        <w:t>этих</w:t>
      </w:r>
      <w:r w:rsidR="004059C3" w:rsidRPr="000D5772">
        <w:t xml:space="preserve"> </w:t>
      </w:r>
      <w:r w:rsidR="00DA0708" w:rsidRPr="000D5772">
        <w:t>групп,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том</w:t>
      </w:r>
      <w:r w:rsidR="004059C3" w:rsidRPr="000D5772">
        <w:t xml:space="preserve"> </w:t>
      </w:r>
      <w:r w:rsidR="00DA0708" w:rsidRPr="000D5772">
        <w:t>числе</w:t>
      </w:r>
      <w:r w:rsidR="004059C3" w:rsidRPr="000D5772">
        <w:t xml:space="preserve"> </w:t>
      </w:r>
      <w:r w:rsidR="00DA0708" w:rsidRPr="000D5772">
        <w:t>социально</w:t>
      </w:r>
      <w:r w:rsidR="004059C3" w:rsidRPr="000D5772">
        <w:t xml:space="preserve"> </w:t>
      </w:r>
      <w:r w:rsidR="00DA0708" w:rsidRPr="000D5772">
        <w:t>декларируемые</w:t>
      </w:r>
      <w:r w:rsidR="004059C3" w:rsidRPr="000D5772">
        <w:t xml:space="preserve"> </w:t>
      </w:r>
      <w:r w:rsidR="00DA0708" w:rsidRPr="000D5772">
        <w:t>образцы</w:t>
      </w:r>
      <w:r w:rsidR="004059C3" w:rsidRPr="000D5772">
        <w:t xml:space="preserve"> </w:t>
      </w:r>
      <w:r w:rsidR="00DA0708" w:rsidRPr="000D5772">
        <w:t>поведения,</w:t>
      </w:r>
      <w:r w:rsidR="004059C3" w:rsidRPr="000D5772">
        <w:t xml:space="preserve"> </w:t>
      </w:r>
      <w:r w:rsidR="00DA0708" w:rsidRPr="000D5772">
        <w:t>а</w:t>
      </w:r>
      <w:r w:rsidR="004059C3" w:rsidRPr="000D5772">
        <w:t xml:space="preserve"> </w:t>
      </w:r>
      <w:r w:rsidR="00DA0708" w:rsidRPr="000D5772">
        <w:t>вместо</w:t>
      </w:r>
      <w:r w:rsidR="004059C3" w:rsidRPr="000D5772">
        <w:t xml:space="preserve"> </w:t>
      </w:r>
      <w:r w:rsidR="00DA0708" w:rsidRPr="000D5772">
        <w:t>конвенциональных</w:t>
      </w:r>
      <w:r w:rsidR="004059C3" w:rsidRPr="000D5772">
        <w:t xml:space="preserve"> </w:t>
      </w:r>
      <w:r w:rsidR="00DA0708" w:rsidRPr="000D5772">
        <w:t>средств</w:t>
      </w:r>
      <w:r w:rsidR="004059C3" w:rsidRPr="000D5772">
        <w:t xml:space="preserve"> </w:t>
      </w:r>
      <w:r w:rsidR="00DA0708" w:rsidRPr="000D5772">
        <w:t>достижения</w:t>
      </w:r>
      <w:r w:rsidR="004059C3" w:rsidRPr="000D5772">
        <w:t xml:space="preserve"> </w:t>
      </w:r>
      <w:r w:rsidR="00DA0708" w:rsidRPr="000D5772">
        <w:t>индивидуальных</w:t>
      </w:r>
      <w:r w:rsidR="004059C3" w:rsidRPr="000D5772">
        <w:t xml:space="preserve"> </w:t>
      </w:r>
      <w:r w:rsidR="00DA0708" w:rsidRPr="000D5772">
        <w:t>или</w:t>
      </w:r>
      <w:r w:rsidR="004059C3" w:rsidRPr="000D5772">
        <w:t xml:space="preserve"> </w:t>
      </w:r>
      <w:r w:rsidR="00DA0708" w:rsidRPr="000D5772">
        <w:t>общественных</w:t>
      </w:r>
      <w:r w:rsidR="004059C3" w:rsidRPr="000D5772">
        <w:t xml:space="preserve"> </w:t>
      </w:r>
      <w:r w:rsidR="00DA0708" w:rsidRPr="000D5772">
        <w:t>целей</w:t>
      </w:r>
      <w:r w:rsidR="004059C3" w:rsidRPr="000D5772">
        <w:t xml:space="preserve"> </w:t>
      </w:r>
      <w:r w:rsidR="00DA0708" w:rsidRPr="000D5772">
        <w:t>выдвигаются</w:t>
      </w:r>
      <w:r w:rsidR="004059C3" w:rsidRPr="000D5772">
        <w:t xml:space="preserve"> </w:t>
      </w:r>
      <w:r w:rsidR="00DA0708" w:rsidRPr="000D5772">
        <w:t>собственные</w:t>
      </w:r>
      <w:r w:rsidR="004059C3" w:rsidRPr="000D5772">
        <w:t xml:space="preserve"> </w:t>
      </w:r>
      <w:r w:rsidR="00DA0708" w:rsidRPr="000D5772">
        <w:t>(в</w:t>
      </w:r>
      <w:r w:rsidR="004059C3" w:rsidRPr="000D5772">
        <w:t xml:space="preserve"> </w:t>
      </w:r>
      <w:r w:rsidR="00DA0708" w:rsidRPr="000D5772">
        <w:t>частности,</w:t>
      </w:r>
      <w:r w:rsidR="004059C3" w:rsidRPr="000D5772">
        <w:t xml:space="preserve"> </w:t>
      </w:r>
      <w:r w:rsidR="00DA0708" w:rsidRPr="000D5772">
        <w:t>противоправные).</w:t>
      </w:r>
      <w:r w:rsidR="004059C3" w:rsidRPr="000D5772">
        <w:t xml:space="preserve"> </w:t>
      </w:r>
      <w:r w:rsidR="00DA0708" w:rsidRPr="000D5772">
        <w:rPr>
          <w:rStyle w:val="--0"/>
        </w:rPr>
        <w:t>Но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в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реалиях</w:t>
      </w:r>
      <w:r w:rsidR="004059C3" w:rsidRPr="000D5772">
        <w:t xml:space="preserve"> </w:t>
      </w:r>
      <w:r w:rsidR="00DA0708" w:rsidRPr="000D5772">
        <w:t>вс</w:t>
      </w:r>
      <w:r w:rsidR="00432354" w:rsidRPr="000D5772">
        <w:t>ё</w:t>
      </w:r>
      <w:r w:rsidR="004059C3" w:rsidRPr="000D5772">
        <w:t xml:space="preserve"> </w:t>
      </w:r>
      <w:r w:rsidR="00DA0708" w:rsidRPr="000D5772">
        <w:rPr>
          <w:rStyle w:val="--0"/>
        </w:rPr>
        <w:t>вышеперечисленное</w:t>
      </w:r>
      <w:r w:rsidR="004059C3" w:rsidRPr="000D5772">
        <w:t xml:space="preserve"> — </w:t>
      </w:r>
      <w:r w:rsidR="00DA0708" w:rsidRPr="000D5772">
        <w:t>это</w:t>
      </w:r>
      <w:r w:rsidR="004059C3" w:rsidRPr="000D5772">
        <w:t xml:space="preserve"> </w:t>
      </w:r>
      <w:r w:rsidR="00DA0708" w:rsidRPr="000D5772">
        <w:t>процесс</w:t>
      </w:r>
      <w:r w:rsidR="004059C3" w:rsidRPr="000D5772">
        <w:t xml:space="preserve"> </w:t>
      </w:r>
      <w:r w:rsidR="00DA0708" w:rsidRPr="000D5772">
        <w:t>«отработки»</w:t>
      </w:r>
      <w:r w:rsidR="004059C3" w:rsidRPr="000D5772">
        <w:t xml:space="preserve"> </w:t>
      </w:r>
      <w:r w:rsidR="00DA0708" w:rsidRPr="000D5772">
        <w:t>конкретного</w:t>
      </w:r>
      <w:r w:rsidR="004059C3" w:rsidRPr="000D5772">
        <w:t xml:space="preserve"> </w:t>
      </w:r>
      <w:r w:rsidR="00DA0708" w:rsidRPr="000D5772">
        <w:t>генотипа</w:t>
      </w:r>
      <w:r w:rsidR="004059C3" w:rsidRPr="000D5772">
        <w:t xml:space="preserve"> </w:t>
      </w:r>
      <w:r w:rsidR="00DA0708" w:rsidRPr="000D5772">
        <w:t>мозга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отбор</w:t>
      </w:r>
      <w:r w:rsidR="004059C3" w:rsidRPr="000D5772">
        <w:t xml:space="preserve"> </w:t>
      </w:r>
      <w:r w:rsidR="00DA0708" w:rsidRPr="000D5772">
        <w:t>«ненужного</w:t>
      </w:r>
      <w:r w:rsidR="004059C3" w:rsidRPr="000D5772">
        <w:t xml:space="preserve"> </w:t>
      </w:r>
      <w:r w:rsidR="00DA0708" w:rsidRPr="000D5772">
        <w:t>материала»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последующим</w:t>
      </w:r>
      <w:r w:rsidR="004059C3" w:rsidRPr="000D5772">
        <w:t xml:space="preserve"> </w:t>
      </w:r>
      <w:r w:rsidR="00DA0708" w:rsidRPr="000D5772">
        <w:t>его</w:t>
      </w:r>
      <w:r w:rsidR="004059C3" w:rsidRPr="000D5772">
        <w:t xml:space="preserve"> </w:t>
      </w:r>
      <w:r w:rsidR="00DA0708" w:rsidRPr="000D5772">
        <w:t>удалением</w:t>
      </w:r>
      <w:r w:rsidR="004059C3" w:rsidRPr="000D5772">
        <w:t xml:space="preserve"> </w:t>
      </w:r>
      <w:r w:rsidR="00DA0708" w:rsidRPr="000D5772">
        <w:t>(вплоть</w:t>
      </w:r>
      <w:r w:rsidR="004059C3" w:rsidRPr="000D5772">
        <w:t xml:space="preserve"> </w:t>
      </w:r>
      <w:r w:rsidR="00DA0708" w:rsidRPr="000D5772">
        <w:t>до</w:t>
      </w:r>
      <w:r w:rsidR="004059C3" w:rsidRPr="000D5772">
        <w:t xml:space="preserve"> </w:t>
      </w:r>
      <w:r w:rsidR="00DA0708" w:rsidRPr="000D5772">
        <w:t>физического)</w:t>
      </w:r>
      <w:r w:rsidR="004059C3" w:rsidRPr="000D5772">
        <w:t xml:space="preserve"> </w:t>
      </w:r>
      <w:r w:rsidR="00DA0708" w:rsidRPr="000D5772">
        <w:t>из</w:t>
      </w:r>
      <w:r w:rsidR="004059C3" w:rsidRPr="000D5772">
        <w:t xml:space="preserve"> </w:t>
      </w:r>
      <w:r w:rsidR="00DA0708" w:rsidRPr="000D5772">
        <w:t>программных</w:t>
      </w:r>
      <w:r w:rsidR="004059C3" w:rsidRPr="000D5772">
        <w:t xml:space="preserve"> </w:t>
      </w:r>
      <w:r w:rsidR="00DA0708" w:rsidRPr="000D5772">
        <w:t>процессов,</w:t>
      </w:r>
      <w:r w:rsidR="004059C3" w:rsidRPr="000D5772">
        <w:t xml:space="preserve"> </w:t>
      </w:r>
      <w:r w:rsidR="00DA0708" w:rsidRPr="000D5772">
        <w:t>связанных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этим.</w:t>
      </w:r>
      <w:r w:rsidR="004059C3" w:rsidRPr="000D5772">
        <w:t xml:space="preserve"> </w:t>
      </w:r>
    </w:p>
    <w:p w14:paraId="241AC7B4" w14:textId="1CFD6EF9" w:rsidR="006D5A4E" w:rsidRPr="000D5772" w:rsidRDefault="00432354" w:rsidP="00432354">
      <w:pPr>
        <w:rPr>
          <w:i/>
          <w:iCs/>
        </w:rPr>
      </w:pPr>
      <w:bookmarkStart w:id="15" w:name="OLE_LINK11"/>
      <w:r w:rsidRPr="000D5772">
        <w:rPr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0E6BCEC5" wp14:editId="7E47B269">
            <wp:simplePos x="0" y="0"/>
            <wp:positionH relativeFrom="column">
              <wp:posOffset>27940</wp:posOffset>
            </wp:positionH>
            <wp:positionV relativeFrom="paragraph">
              <wp:posOffset>826135</wp:posOffset>
            </wp:positionV>
            <wp:extent cx="3134995" cy="2198370"/>
            <wp:effectExtent l="0" t="0" r="1905" b="0"/>
            <wp:wrapTight wrapText="bothSides">
              <wp:wrapPolygon edited="0">
                <wp:start x="0" y="0"/>
                <wp:lineTo x="0" y="21463"/>
                <wp:lineTo x="21526" y="21463"/>
                <wp:lineTo x="21526" y="0"/>
                <wp:lineTo x="0" y="0"/>
              </wp:wrapPolygon>
            </wp:wrapTight>
            <wp:docPr id="7" name="Рисунок 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995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708" w:rsidRPr="000D5772">
        <w:t>В</w:t>
      </w:r>
      <w:r w:rsidR="004059C3" w:rsidRPr="000D5772">
        <w:t xml:space="preserve"> </w:t>
      </w:r>
      <w:r w:rsidR="00DA0708" w:rsidRPr="000D5772">
        <w:t>сегодняшней</w:t>
      </w:r>
      <w:r w:rsidR="004059C3" w:rsidRPr="000D5772">
        <w:t xml:space="preserve"> </w:t>
      </w:r>
      <w:r w:rsidR="00DA0708" w:rsidRPr="000D5772">
        <w:t>нашей</w:t>
      </w:r>
      <w:r w:rsidR="004059C3" w:rsidRPr="000D5772">
        <w:t xml:space="preserve"> </w:t>
      </w:r>
      <w:r w:rsidR="00DA0708" w:rsidRPr="000D5772">
        <w:t>жизни</w:t>
      </w:r>
      <w:r w:rsidR="004059C3" w:rsidRPr="000D5772">
        <w:t xml:space="preserve"> </w:t>
      </w:r>
      <w:r w:rsidR="00DA0708" w:rsidRPr="000D5772">
        <w:t>мы</w:t>
      </w:r>
      <w:r w:rsidR="004059C3" w:rsidRPr="000D5772">
        <w:t xml:space="preserve"> </w:t>
      </w:r>
      <w:r w:rsidR="00DA0708" w:rsidRPr="000D5772">
        <w:t>постоянно</w:t>
      </w:r>
      <w:r w:rsidR="004059C3" w:rsidRPr="000D5772">
        <w:t xml:space="preserve"> </w:t>
      </w:r>
      <w:r w:rsidR="00DA0708" w:rsidRPr="000D5772">
        <w:t>балансируем</w:t>
      </w:r>
      <w:r w:rsidR="004059C3" w:rsidRPr="000D5772">
        <w:t xml:space="preserve"> </w:t>
      </w:r>
      <w:r w:rsidR="00DA0708" w:rsidRPr="000D5772">
        <w:t>между</w:t>
      </w:r>
      <w:r w:rsidR="004059C3" w:rsidRPr="000D5772">
        <w:t xml:space="preserve"> </w:t>
      </w:r>
      <w:r w:rsidR="00DA0708" w:rsidRPr="000D5772">
        <w:t>горем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скукой.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Скука</w:t>
      </w:r>
      <w:r w:rsidR="004059C3" w:rsidRPr="000D5772">
        <w:t xml:space="preserve"> </w:t>
      </w:r>
      <w:r w:rsidR="00DA0708" w:rsidRPr="000D5772">
        <w:t>ошибочно</w:t>
      </w:r>
      <w:r w:rsidR="004059C3" w:rsidRPr="000D5772">
        <w:t xml:space="preserve"> </w:t>
      </w:r>
      <w:r w:rsidR="00DA0708" w:rsidRPr="000D5772">
        <w:t>относится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бытовой</w:t>
      </w:r>
      <w:r w:rsidR="004059C3" w:rsidRPr="000D5772">
        <w:t xml:space="preserve"> </w:t>
      </w:r>
      <w:r w:rsidR="00DA0708" w:rsidRPr="000D5772">
        <w:t>проблеме.</w:t>
      </w:r>
      <w:r w:rsidR="004059C3" w:rsidRPr="000D5772">
        <w:t xml:space="preserve"> </w:t>
      </w:r>
      <w:r w:rsidR="00DA0708" w:rsidRPr="000D5772">
        <w:t>Очень</w:t>
      </w:r>
      <w:r w:rsidRPr="000D5772">
        <w:t xml:space="preserve"> </w:t>
      </w:r>
      <w:r w:rsidR="00DA0708" w:rsidRPr="000D5772">
        <w:t>немногие</w:t>
      </w:r>
      <w:r w:rsidR="004059C3" w:rsidRPr="000D5772">
        <w:t xml:space="preserve"> </w:t>
      </w:r>
      <w:r w:rsidR="00DA0708" w:rsidRPr="000D5772">
        <w:t>люди</w:t>
      </w:r>
      <w:r w:rsidR="004059C3" w:rsidRPr="000D5772">
        <w:t xml:space="preserve"> </w:t>
      </w:r>
      <w:r w:rsidR="00DA0708" w:rsidRPr="000D5772">
        <w:t>сегодня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редких</w:t>
      </w:r>
      <w:r w:rsidR="004059C3" w:rsidRPr="000D5772">
        <w:t xml:space="preserve"> </w:t>
      </w:r>
      <w:r w:rsidR="00E56A98">
        <w:t>постах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Интернете</w:t>
      </w:r>
      <w:r w:rsidR="004059C3" w:rsidRPr="000D5772">
        <w:t xml:space="preserve"> </w:t>
      </w:r>
      <w:r w:rsidR="00DA0708" w:rsidRPr="000D5772">
        <w:t>сообщают</w:t>
      </w:r>
      <w:r w:rsidR="004059C3" w:rsidRPr="000D5772">
        <w:t xml:space="preserve"> </w:t>
      </w:r>
      <w:r w:rsidR="00DA0708" w:rsidRPr="000D5772">
        <w:t>о</w:t>
      </w:r>
      <w:r w:rsidR="004059C3" w:rsidRPr="000D5772">
        <w:t xml:space="preserve"> </w:t>
      </w:r>
      <w:r w:rsidRPr="000D5772">
        <w:t>своём</w:t>
      </w:r>
      <w:r w:rsidR="004059C3" w:rsidRPr="000D5772">
        <w:t xml:space="preserve"> </w:t>
      </w:r>
      <w:r w:rsidR="00DA0708" w:rsidRPr="000D5772">
        <w:t>внимании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этому</w:t>
      </w:r>
      <w:r w:rsidR="004059C3" w:rsidRPr="000D5772">
        <w:t xml:space="preserve"> </w:t>
      </w:r>
      <w:r w:rsidR="00DA0708" w:rsidRPr="000D5772">
        <w:t>феномену.</w:t>
      </w:r>
      <w:r w:rsidR="004059C3" w:rsidRPr="000D5772">
        <w:t xml:space="preserve"> </w:t>
      </w:r>
      <w:r w:rsidR="00DA0708" w:rsidRPr="000D5772">
        <w:t>Они</w:t>
      </w:r>
      <w:r w:rsidR="004059C3" w:rsidRPr="000D5772">
        <w:t xml:space="preserve"> </w:t>
      </w:r>
      <w:r w:rsidR="00DA0708" w:rsidRPr="000D5772">
        <w:t>пишут,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эту</w:t>
      </w:r>
      <w:r w:rsidR="004059C3" w:rsidRPr="000D5772">
        <w:t xml:space="preserve"> </w:t>
      </w:r>
      <w:r w:rsidR="00DA0708" w:rsidRPr="000D5772">
        <w:t>ошибку</w:t>
      </w:r>
      <w:r w:rsidR="004059C3" w:rsidRPr="000D5772">
        <w:t xml:space="preserve"> </w:t>
      </w:r>
      <w:r w:rsidR="00DA0708" w:rsidRPr="000D5772">
        <w:t>указывал</w:t>
      </w:r>
      <w:r w:rsidR="004059C3" w:rsidRPr="000D5772">
        <w:t xml:space="preserve"> </w:t>
      </w:r>
      <w:r w:rsidRPr="000D5772">
        <w:t>ещё</w:t>
      </w:r>
      <w:r w:rsidR="004059C3" w:rsidRPr="000D5772">
        <w:t xml:space="preserve"> </w:t>
      </w:r>
      <w:r w:rsidR="00DA0708" w:rsidRPr="000D5772">
        <w:t>Шопенгауэр,</w:t>
      </w:r>
      <w:r w:rsidR="004059C3" w:rsidRPr="000D5772">
        <w:t xml:space="preserve"> </w:t>
      </w:r>
      <w:r w:rsidR="00DA0708" w:rsidRPr="000D5772">
        <w:t>утверждавший,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специалисты</w:t>
      </w:r>
      <w:r w:rsidR="004059C3" w:rsidRPr="000D5772">
        <w:t xml:space="preserve"> </w:t>
      </w:r>
      <w:r w:rsidR="00DA0708" w:rsidRPr="000D5772">
        <w:t>считают,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счастье,</w:t>
      </w:r>
      <w:r w:rsidR="004059C3" w:rsidRPr="000D5772">
        <w:t xml:space="preserve"> </w:t>
      </w:r>
      <w:r w:rsidR="00DA0708" w:rsidRPr="000D5772">
        <w:t>видимо,</w:t>
      </w:r>
      <w:r w:rsidR="004059C3" w:rsidRPr="000D5772">
        <w:t xml:space="preserve"> </w:t>
      </w:r>
      <w:r w:rsidR="00DA0708" w:rsidRPr="000D5772">
        <w:t>располагается</w:t>
      </w:r>
      <w:r w:rsidR="004059C3" w:rsidRPr="000D5772">
        <w:t xml:space="preserve"> </w:t>
      </w:r>
      <w:r w:rsidR="00DA0708" w:rsidRPr="000D5772">
        <w:t>где-то</w:t>
      </w:r>
      <w:r w:rsidR="004059C3" w:rsidRPr="000D5772">
        <w:t xml:space="preserve"> </w:t>
      </w:r>
      <w:r w:rsidR="00DA0708" w:rsidRPr="000D5772">
        <w:t>посередине:</w:t>
      </w:r>
      <w:r w:rsidR="004059C3" w:rsidRPr="000D5772">
        <w:t xml:space="preserve"> </w:t>
      </w:r>
      <w:r w:rsidR="00DA0708" w:rsidRPr="000D5772">
        <w:t>чтобы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острота</w:t>
      </w:r>
      <w:r w:rsidR="004059C3" w:rsidRPr="000D5772">
        <w:t xml:space="preserve"> </w:t>
      </w:r>
      <w:r w:rsidR="00DA0708" w:rsidRPr="000D5772">
        <w:t>новых</w:t>
      </w:r>
      <w:r w:rsidR="004059C3" w:rsidRPr="000D5772">
        <w:t xml:space="preserve"> </w:t>
      </w:r>
      <w:r w:rsidR="00DA0708" w:rsidRPr="000D5772">
        <w:t>впечатлений</w:t>
      </w:r>
      <w:r w:rsidR="004059C3" w:rsidRPr="000D5772">
        <w:t xml:space="preserve"> </w:t>
      </w:r>
      <w:r w:rsidR="00DA0708"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начинала</w:t>
      </w:r>
      <w:r w:rsidR="004059C3" w:rsidRPr="000D5772">
        <w:t xml:space="preserve"> </w:t>
      </w:r>
      <w:r w:rsidR="00DA0708" w:rsidRPr="000D5772">
        <w:t>приносить</w:t>
      </w:r>
      <w:r w:rsidR="004059C3" w:rsidRPr="000D5772">
        <w:t xml:space="preserve"> </w:t>
      </w:r>
      <w:r w:rsidR="00DA0708" w:rsidRPr="000D5772">
        <w:t>невыносимую</w:t>
      </w:r>
      <w:r w:rsidR="004059C3" w:rsidRPr="000D5772">
        <w:t xml:space="preserve"> </w:t>
      </w:r>
      <w:r w:rsidR="00DA0708" w:rsidRPr="000D5772">
        <w:t>боль,</w:t>
      </w:r>
      <w:r w:rsidR="004059C3" w:rsidRPr="000D5772">
        <w:t xml:space="preserve"> </w:t>
      </w:r>
      <w:r w:rsidR="00DA0708" w:rsidRPr="000D5772">
        <w:t>а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то</w:t>
      </w:r>
      <w:r w:rsidR="004059C3" w:rsidRPr="000D5772">
        <w:t xml:space="preserve"> </w:t>
      </w:r>
      <w:r w:rsidR="00DA0708" w:rsidRPr="000D5772">
        <w:t>же</w:t>
      </w:r>
      <w:r w:rsidR="004059C3" w:rsidRPr="000D5772">
        <w:t xml:space="preserve"> </w:t>
      </w:r>
      <w:r w:rsidR="00DA0708" w:rsidRPr="000D5772">
        <w:t>время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чтобы</w:t>
      </w:r>
      <w:r w:rsidR="004059C3" w:rsidRPr="000D5772">
        <w:t xml:space="preserve"> </w:t>
      </w:r>
      <w:r w:rsidR="00DA0708" w:rsidRPr="000D5772">
        <w:t>скука</w:t>
      </w:r>
      <w:r w:rsidR="004059C3" w:rsidRPr="000D5772">
        <w:t xml:space="preserve"> </w:t>
      </w:r>
      <w:r w:rsidR="00DA0708"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заедала</w:t>
      </w:r>
      <w:r w:rsidR="004059C3" w:rsidRPr="000D5772">
        <w:t xml:space="preserve"> </w:t>
      </w:r>
      <w:r w:rsidR="00DA0708" w:rsidRPr="000D5772">
        <w:t>до</w:t>
      </w:r>
      <w:r w:rsidR="004059C3" w:rsidRPr="000D5772">
        <w:t xml:space="preserve"> </w:t>
      </w:r>
      <w:r w:rsidR="00DA0708" w:rsidRPr="000D5772">
        <w:t>смерти.</w:t>
      </w:r>
      <w:r w:rsidR="004059C3" w:rsidRPr="000D5772">
        <w:t xml:space="preserve"> </w:t>
      </w:r>
      <w:r w:rsidR="00DA0708" w:rsidRPr="000D5772">
        <w:t>Важно</w:t>
      </w:r>
      <w:r w:rsidR="004059C3" w:rsidRPr="000D5772">
        <w:t xml:space="preserve"> </w:t>
      </w:r>
      <w:r w:rsidR="00DA0708" w:rsidRPr="000D5772">
        <w:t>понимать,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чем</w:t>
      </w:r>
      <w:r w:rsidR="004059C3" w:rsidRPr="000D5772">
        <w:t xml:space="preserve"> </w:t>
      </w:r>
      <w:r w:rsidR="00DA0708" w:rsidRPr="000D5772">
        <w:t>глубже</w:t>
      </w:r>
      <w:r w:rsidR="004059C3" w:rsidRPr="000D5772">
        <w:t xml:space="preserve"> </w:t>
      </w:r>
      <w:r w:rsidR="00DA0708" w:rsidRPr="000D5772">
        <w:t>горе,</w:t>
      </w:r>
      <w:r w:rsidR="004059C3" w:rsidRPr="000D5772">
        <w:t xml:space="preserve"> </w:t>
      </w:r>
      <w:r w:rsidR="00DA0708" w:rsidRPr="000D5772">
        <w:t>тем</w:t>
      </w:r>
      <w:r w:rsidR="004059C3" w:rsidRPr="000D5772">
        <w:t xml:space="preserve"> </w:t>
      </w:r>
      <w:r w:rsidR="00DA0708" w:rsidRPr="000D5772">
        <w:t>дольше</w:t>
      </w:r>
      <w:r w:rsidR="004059C3" w:rsidRPr="000D5772">
        <w:t xml:space="preserve"> </w:t>
      </w:r>
      <w:r w:rsidR="00DA0708" w:rsidRPr="000D5772">
        <w:t>будет</w:t>
      </w:r>
      <w:r w:rsidR="004059C3" w:rsidRPr="000D5772">
        <w:t xml:space="preserve"> </w:t>
      </w:r>
      <w:r w:rsidR="00DA0708" w:rsidRPr="000D5772">
        <w:lastRenderedPageBreak/>
        <w:t>длиться</w:t>
      </w:r>
      <w:r w:rsidR="004059C3" w:rsidRPr="000D5772">
        <w:t xml:space="preserve"> </w:t>
      </w:r>
      <w:r w:rsidR="00DA0708" w:rsidRPr="000D5772">
        <w:t>скука.</w:t>
      </w:r>
      <w:r w:rsidR="004059C3" w:rsidRPr="000D5772">
        <w:t xml:space="preserve"> </w:t>
      </w:r>
      <w:r w:rsidR="00DA0708" w:rsidRPr="000D5772">
        <w:t>Именно</w:t>
      </w:r>
      <w:r w:rsidR="004059C3" w:rsidRPr="000D5772">
        <w:t xml:space="preserve"> </w:t>
      </w:r>
      <w:r w:rsidR="00DA0708" w:rsidRPr="000D5772">
        <w:t>скука</w:t>
      </w:r>
      <w:r w:rsidR="004059C3" w:rsidRPr="000D5772">
        <w:t xml:space="preserve"> </w:t>
      </w:r>
      <w:r w:rsidR="00DA0708" w:rsidRPr="000D5772">
        <w:t>останавливает</w:t>
      </w:r>
      <w:r w:rsidR="004059C3" w:rsidRPr="000D5772">
        <w:t xml:space="preserve"> </w:t>
      </w:r>
      <w:r w:rsidR="00DA0708" w:rsidRPr="000D5772">
        <w:t>общественные,</w:t>
      </w:r>
      <w:r w:rsidR="004059C3" w:rsidRPr="000D5772">
        <w:t xml:space="preserve"> </w:t>
      </w:r>
      <w:r w:rsidR="00DA0708" w:rsidRPr="000D5772">
        <w:t>исследовательские,</w:t>
      </w:r>
      <w:r w:rsidR="004059C3" w:rsidRPr="000D5772">
        <w:t xml:space="preserve"> </w:t>
      </w:r>
      <w:r w:rsidR="00DA0708" w:rsidRPr="000D5772">
        <w:t>личные</w:t>
      </w:r>
      <w:r w:rsidR="004059C3" w:rsidRPr="000D5772">
        <w:t xml:space="preserve"> </w:t>
      </w:r>
      <w:r w:rsidR="00DA0708" w:rsidRPr="000D5772">
        <w:t>процессы,</w:t>
      </w:r>
      <w:r w:rsidR="004059C3" w:rsidRPr="000D5772">
        <w:t xml:space="preserve"> </w:t>
      </w:r>
      <w:r w:rsidR="00DA0708" w:rsidRPr="000D5772">
        <w:t>приводя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стагнации</w:t>
      </w:r>
      <w:r w:rsidR="004059C3" w:rsidRPr="000D5772">
        <w:t xml:space="preserve"> </w:t>
      </w:r>
      <w:r w:rsidR="00DA0708" w:rsidRPr="000D5772">
        <w:t>во</w:t>
      </w:r>
      <w:r w:rsidR="004059C3" w:rsidRPr="000D5772">
        <w:t xml:space="preserve"> </w:t>
      </w:r>
      <w:r w:rsidR="00DA0708" w:rsidRPr="000D5772">
        <w:t>всех</w:t>
      </w:r>
      <w:r w:rsidR="004059C3" w:rsidRPr="000D5772">
        <w:t xml:space="preserve"> </w:t>
      </w:r>
      <w:r w:rsidR="00DA0708" w:rsidRPr="000D5772">
        <w:t>областях</w:t>
      </w:r>
      <w:r w:rsidR="004059C3" w:rsidRPr="000D5772">
        <w:t xml:space="preserve"> </w:t>
      </w:r>
      <w:r w:rsidR="00DA0708" w:rsidRPr="000D5772">
        <w:t>жизни</w:t>
      </w:r>
      <w:r w:rsidR="004059C3" w:rsidRPr="000D5772">
        <w:t xml:space="preserve"> </w:t>
      </w:r>
      <w:r w:rsidR="00DA0708" w:rsidRPr="000D5772">
        <w:t>общества.</w:t>
      </w:r>
      <w:r w:rsidR="004059C3" w:rsidRPr="000D5772">
        <w:t xml:space="preserve"> </w:t>
      </w:r>
      <w:r w:rsidR="00DA0708" w:rsidRPr="000D5772">
        <w:t>Человек</w:t>
      </w:r>
      <w:r w:rsidR="004059C3" w:rsidRPr="000D5772">
        <w:t xml:space="preserve"> </w:t>
      </w:r>
      <w:r w:rsidR="00DA0708" w:rsidRPr="000D5772">
        <w:t>интуитивно</w:t>
      </w:r>
      <w:r w:rsidR="004059C3" w:rsidRPr="000D5772">
        <w:t xml:space="preserve"> </w:t>
      </w:r>
      <w:r w:rsidR="00DA0708" w:rsidRPr="000D5772">
        <w:t>пытается</w:t>
      </w:r>
      <w:r w:rsidR="004059C3" w:rsidRPr="000D5772">
        <w:t xml:space="preserve"> </w:t>
      </w:r>
      <w:r w:rsidR="00DA0708" w:rsidRPr="000D5772">
        <w:t>бороться</w:t>
      </w:r>
      <w:r w:rsidR="004059C3" w:rsidRPr="000D5772">
        <w:t xml:space="preserve"> </w:t>
      </w:r>
      <w:r w:rsidR="00DA0708" w:rsidRPr="000D5772">
        <w:t>со</w:t>
      </w:r>
      <w:r w:rsidR="004059C3" w:rsidRPr="000D5772">
        <w:t xml:space="preserve"> </w:t>
      </w:r>
      <w:r w:rsidR="00DA0708" w:rsidRPr="000D5772">
        <w:t>скукой,</w:t>
      </w:r>
      <w:r w:rsidR="004059C3" w:rsidRPr="000D5772">
        <w:t xml:space="preserve"> </w:t>
      </w:r>
      <w:r w:rsidR="00DA0708" w:rsidRPr="000D5772">
        <w:t>которая</w:t>
      </w:r>
      <w:r w:rsidR="004059C3" w:rsidRPr="000D5772">
        <w:t xml:space="preserve"> </w:t>
      </w:r>
      <w:r w:rsidRPr="000D5772">
        <w:rPr>
          <w:rStyle w:val="--0"/>
        </w:rPr>
        <w:t>ВЕДЁТ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к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"/>
        </w:rPr>
        <w:t>деградации</w:t>
      </w:r>
      <w:r w:rsidR="004059C3" w:rsidRPr="000D5772">
        <w:t xml:space="preserve"> </w:t>
      </w:r>
      <w:r w:rsidR="00DA0708" w:rsidRPr="000D5772">
        <w:t>его</w:t>
      </w:r>
      <w:r w:rsidR="004059C3" w:rsidRPr="000D5772">
        <w:t xml:space="preserve"> </w:t>
      </w:r>
      <w:r w:rsidR="00DA0708" w:rsidRPr="000D5772">
        <w:t>личности,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сползанию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примитивным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преступным</w:t>
      </w:r>
      <w:r w:rsidR="004059C3" w:rsidRPr="000D5772">
        <w:t xml:space="preserve"> </w:t>
      </w:r>
      <w:r w:rsidR="00DA0708" w:rsidRPr="000D5772">
        <w:t>формам</w:t>
      </w:r>
      <w:r w:rsidR="004059C3" w:rsidRPr="000D5772">
        <w:t xml:space="preserve"> </w:t>
      </w:r>
      <w:r w:rsidR="00DA0708" w:rsidRPr="000D5772">
        <w:t>поведения.</w:t>
      </w:r>
      <w:bookmarkEnd w:id="15"/>
      <w:r w:rsidR="004059C3" w:rsidRPr="000D5772">
        <w:t xml:space="preserve"> </w:t>
      </w:r>
      <w:r w:rsidR="00DA0708" w:rsidRPr="000D5772">
        <w:t>Влияние</w:t>
      </w:r>
      <w:r w:rsidR="004059C3" w:rsidRPr="000D5772">
        <w:t xml:space="preserve"> </w:t>
      </w:r>
      <w:r w:rsidR="00DA0708" w:rsidRPr="000D5772">
        <w:t>скуки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человека,</w:t>
      </w:r>
      <w:r w:rsidR="004059C3" w:rsidRPr="000D5772">
        <w:t xml:space="preserve"> </w:t>
      </w:r>
      <w:r w:rsidR="00DA0708" w:rsidRPr="000D5772">
        <w:t>к</w:t>
      </w:r>
      <w:r w:rsidR="004059C3" w:rsidRPr="000D5772">
        <w:t xml:space="preserve"> </w:t>
      </w:r>
      <w:r w:rsidR="00DA0708" w:rsidRPr="000D5772">
        <w:t>сожалению,</w:t>
      </w:r>
      <w:r w:rsidR="004059C3" w:rsidRPr="000D5772">
        <w:t xml:space="preserve"> </w:t>
      </w:r>
      <w:r w:rsidR="00DA0708" w:rsidRPr="000D5772">
        <w:t>недооценивалось</w:t>
      </w:r>
      <w:r w:rsidR="004059C3" w:rsidRPr="000D5772">
        <w:t xml:space="preserve"> </w:t>
      </w:r>
      <w:r w:rsidR="00DA0708" w:rsidRPr="000D5772">
        <w:t>даже</w:t>
      </w:r>
      <w:r w:rsidR="004059C3" w:rsidRPr="000D5772">
        <w:t xml:space="preserve"> </w:t>
      </w:r>
      <w:r w:rsidR="00DA0708" w:rsidRPr="000D5772">
        <w:t>такими</w:t>
      </w:r>
      <w:r w:rsidR="004059C3" w:rsidRPr="000D5772">
        <w:t xml:space="preserve"> </w:t>
      </w:r>
      <w:r w:rsidR="00DA0708" w:rsidRPr="000D5772">
        <w:t>выдающимися</w:t>
      </w:r>
      <w:r w:rsidR="004059C3" w:rsidRPr="000D5772">
        <w:t xml:space="preserve"> </w:t>
      </w:r>
      <w:r w:rsidR="00DA0708" w:rsidRPr="000D5772">
        <w:t>отечественными</w:t>
      </w:r>
      <w:r w:rsidR="004059C3" w:rsidRPr="000D5772">
        <w:t xml:space="preserve"> </w:t>
      </w:r>
      <w:r w:rsidR="00DA0708" w:rsidRPr="000D5772">
        <w:t>психологами,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К.</w:t>
      </w:r>
      <w:r w:rsidRPr="000D5772">
        <w:t> </w:t>
      </w:r>
      <w:r w:rsidR="00DA0708" w:rsidRPr="000D5772">
        <w:t>К.</w:t>
      </w:r>
      <w:r w:rsidRPr="000D5772">
        <w:t> </w:t>
      </w:r>
      <w:r w:rsidR="00DA0708" w:rsidRPr="000D5772">
        <w:t>Платонов</w:t>
      </w:r>
      <w:r w:rsidR="00DA0708" w:rsidRPr="000D5772">
        <w:rPr>
          <w:rStyle w:val="afb"/>
          <w:szCs w:val="28"/>
        </w:rPr>
        <w:footnoteReference w:id="8"/>
      </w:r>
      <w:r w:rsidR="00DA0708" w:rsidRPr="000D5772">
        <w:t>.</w:t>
      </w:r>
      <w:r w:rsidR="004059C3" w:rsidRPr="000D5772">
        <w:t xml:space="preserve"> </w:t>
      </w:r>
      <w:r w:rsidR="00DA0708" w:rsidRPr="000D5772">
        <w:t>Он</w:t>
      </w:r>
      <w:r w:rsidR="004059C3" w:rsidRPr="000D5772">
        <w:t xml:space="preserve"> </w:t>
      </w:r>
      <w:r w:rsidR="00DA0708" w:rsidRPr="000D5772">
        <w:t>определял</w:t>
      </w:r>
      <w:r w:rsidR="004059C3" w:rsidRPr="000D5772">
        <w:t xml:space="preserve"> </w:t>
      </w:r>
      <w:r w:rsidR="00DA0708" w:rsidRPr="000D5772">
        <w:t>скуку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психическое</w:t>
      </w:r>
      <w:r w:rsidR="004059C3" w:rsidRPr="000D5772">
        <w:t xml:space="preserve"> </w:t>
      </w:r>
      <w:r w:rsidR="00DA0708" w:rsidRPr="000D5772">
        <w:t>состояние,</w:t>
      </w:r>
      <w:r w:rsidR="004059C3" w:rsidRPr="000D5772">
        <w:t xml:space="preserve"> </w:t>
      </w:r>
      <w:r w:rsidR="00DA0708" w:rsidRPr="000D5772">
        <w:t>вызванное</w:t>
      </w:r>
      <w:r w:rsidR="004059C3" w:rsidRPr="000D5772">
        <w:t xml:space="preserve"> </w:t>
      </w:r>
      <w:r w:rsidR="00DA0708" w:rsidRPr="000D5772">
        <w:rPr>
          <w:rStyle w:val="--0"/>
        </w:rPr>
        <w:t>отсутствием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интересных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стимулов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проявляющееся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снижении</w:t>
      </w:r>
      <w:r w:rsidR="004059C3" w:rsidRPr="000D5772">
        <w:t xml:space="preserve"> </w:t>
      </w:r>
      <w:r w:rsidR="00DA0708" w:rsidRPr="000D5772">
        <w:t>уровня</w:t>
      </w:r>
      <w:r w:rsidR="004059C3" w:rsidRPr="000D5772">
        <w:t xml:space="preserve"> </w:t>
      </w:r>
      <w:r w:rsidR="00DA0708" w:rsidRPr="000D5772">
        <w:t>ясности</w:t>
      </w:r>
      <w:r w:rsidR="004059C3" w:rsidRPr="000D5772">
        <w:t xml:space="preserve"> </w:t>
      </w:r>
      <w:r w:rsidR="00DA0708" w:rsidRPr="000D5772">
        <w:t>сознания.</w:t>
      </w:r>
      <w:r w:rsidR="004059C3" w:rsidRPr="000D5772">
        <w:t xml:space="preserve"> </w:t>
      </w:r>
      <w:r w:rsidR="00DA0708" w:rsidRPr="000D5772">
        <w:t>Будем</w:t>
      </w:r>
      <w:r w:rsidR="004059C3" w:rsidRPr="000D5772">
        <w:t xml:space="preserve"> </w:t>
      </w:r>
      <w:r w:rsidR="00DA0708" w:rsidRPr="000D5772">
        <w:t>благодарны</w:t>
      </w:r>
      <w:r w:rsidR="004059C3" w:rsidRPr="000D5772">
        <w:t xml:space="preserve"> </w:t>
      </w:r>
      <w:r w:rsidR="00DA0708" w:rsidRPr="000D5772">
        <w:t>ему</w:t>
      </w:r>
      <w:r w:rsidR="004059C3" w:rsidRPr="000D5772">
        <w:t xml:space="preserve"> </w:t>
      </w:r>
      <w:r w:rsidR="00DA0708" w:rsidRPr="000D5772">
        <w:t>за</w:t>
      </w:r>
      <w:r w:rsidR="004059C3" w:rsidRPr="000D5772">
        <w:t xml:space="preserve"> </w:t>
      </w:r>
      <w:r w:rsidR="00DA0708" w:rsidRPr="000D5772">
        <w:t>указание</w:t>
      </w:r>
      <w:r w:rsidR="004059C3" w:rsidRPr="000D5772">
        <w:t xml:space="preserve"> </w:t>
      </w:r>
      <w:r w:rsidR="00DA0708" w:rsidRPr="000D5772">
        <w:t>на</w:t>
      </w:r>
      <w:r w:rsidR="004059C3" w:rsidRPr="000D5772">
        <w:t xml:space="preserve"> </w:t>
      </w:r>
      <w:r w:rsidR="00DA0708" w:rsidRPr="000D5772">
        <w:t>«снижение</w:t>
      </w:r>
      <w:r w:rsidR="004059C3" w:rsidRPr="000D5772">
        <w:t xml:space="preserve"> </w:t>
      </w:r>
      <w:r w:rsidR="00DA0708" w:rsidRPr="000D5772">
        <w:t>уровня</w:t>
      </w:r>
      <w:r w:rsidR="004059C3" w:rsidRPr="000D5772">
        <w:t xml:space="preserve"> </w:t>
      </w:r>
      <w:r w:rsidR="00DA0708" w:rsidRPr="000D5772">
        <w:t>ясности</w:t>
      </w:r>
      <w:r w:rsidR="004059C3" w:rsidRPr="000D5772">
        <w:t xml:space="preserve"> </w:t>
      </w:r>
      <w:r w:rsidR="00DA0708" w:rsidRPr="000D5772">
        <w:t>сознания»</w:t>
      </w:r>
      <w:r w:rsidRPr="000D5772">
        <w:t>,</w:t>
      </w:r>
      <w:r w:rsidR="004059C3" w:rsidRPr="000D5772">
        <w:t xml:space="preserve"> </w:t>
      </w:r>
      <w:r w:rsidRPr="000D5772">
        <w:t>н</w:t>
      </w:r>
      <w:r w:rsidR="00DA0708" w:rsidRPr="000D5772">
        <w:t>о</w:t>
      </w:r>
      <w:r w:rsidR="004059C3" w:rsidRPr="000D5772">
        <w:t xml:space="preserve"> </w:t>
      </w:r>
      <w:r w:rsidR="00DA0708" w:rsidRPr="000D5772">
        <w:t>сейчас</w:t>
      </w:r>
      <w:r w:rsidR="004059C3" w:rsidRPr="000D5772">
        <w:t xml:space="preserve"> </w:t>
      </w:r>
      <w:r w:rsidR="00DA0708" w:rsidRPr="000D5772">
        <w:t>уже</w:t>
      </w:r>
      <w:r w:rsidR="004059C3" w:rsidRPr="000D5772">
        <w:t xml:space="preserve"> </w:t>
      </w:r>
      <w:r w:rsidR="00DA0708" w:rsidRPr="000D5772">
        <w:t>точно</w:t>
      </w:r>
      <w:r w:rsidR="004059C3" w:rsidRPr="000D5772">
        <w:t xml:space="preserve"> </w:t>
      </w:r>
      <w:r w:rsidR="00DA0708" w:rsidRPr="000D5772">
        <w:t>известно,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rPr>
          <w:rStyle w:val="--"/>
        </w:rPr>
        <w:t>неверно</w:t>
      </w:r>
      <w:r w:rsidR="004059C3" w:rsidRPr="000D5772">
        <w:rPr>
          <w:rStyle w:val="--"/>
        </w:rPr>
        <w:t xml:space="preserve"> </w:t>
      </w:r>
      <w:r w:rsidR="00DA0708" w:rsidRPr="000D5772">
        <w:rPr>
          <w:rStyle w:val="--0"/>
        </w:rPr>
        <w:t>рекомендовать</w:t>
      </w:r>
      <w:r w:rsidR="004059C3" w:rsidRPr="000D5772">
        <w:t xml:space="preserve"> </w:t>
      </w:r>
      <w:r w:rsidR="00DA0708" w:rsidRPr="000D5772">
        <w:t>преодоление</w:t>
      </w:r>
      <w:r w:rsidR="004059C3" w:rsidRPr="000D5772">
        <w:t xml:space="preserve"> </w:t>
      </w:r>
      <w:r w:rsidR="00DA0708" w:rsidRPr="000D5772">
        <w:t>скуки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«интересными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стимулами»</w:t>
      </w:r>
      <w:r w:rsidR="00DA0708" w:rsidRPr="000D5772">
        <w:t>.</w:t>
      </w:r>
      <w:r w:rsidR="004059C3" w:rsidRPr="000D5772">
        <w:t xml:space="preserve"> </w:t>
      </w:r>
      <w:r w:rsidR="00DA0708" w:rsidRPr="000D5772">
        <w:t>Именно</w:t>
      </w:r>
      <w:r w:rsidR="004059C3" w:rsidRPr="000D5772">
        <w:t xml:space="preserve"> </w:t>
      </w:r>
      <w:r w:rsidR="00DA0708" w:rsidRPr="000D5772">
        <w:t>эта</w:t>
      </w:r>
      <w:r w:rsidR="004059C3" w:rsidRPr="000D5772">
        <w:t xml:space="preserve"> </w:t>
      </w:r>
      <w:r w:rsidR="00DA0708" w:rsidRPr="000D5772">
        <w:t>ошибка</w:t>
      </w:r>
      <w:r w:rsidR="004059C3" w:rsidRPr="000D5772">
        <w:t xml:space="preserve"> </w:t>
      </w:r>
      <w:r w:rsidR="00DA0708" w:rsidRPr="000D5772">
        <w:t>отечественных</w:t>
      </w:r>
      <w:r w:rsidR="004059C3" w:rsidRPr="000D5772">
        <w:t xml:space="preserve"> </w:t>
      </w:r>
      <w:r w:rsidRPr="000D5772">
        <w:t>учёных-</w:t>
      </w:r>
      <w:r w:rsidR="00DA0708" w:rsidRPr="000D5772">
        <w:t>психологов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способе</w:t>
      </w:r>
      <w:r w:rsidR="004059C3" w:rsidRPr="000D5772">
        <w:t xml:space="preserve"> </w:t>
      </w:r>
      <w:r w:rsidR="00DA0708" w:rsidRPr="000D5772">
        <w:t>преодоления</w:t>
      </w:r>
      <w:r w:rsidR="004059C3" w:rsidRPr="000D5772">
        <w:t xml:space="preserve"> </w:t>
      </w:r>
      <w:r w:rsidR="00DA0708" w:rsidRPr="000D5772">
        <w:t>скуки</w:t>
      </w:r>
      <w:r w:rsidR="004059C3" w:rsidRPr="000D5772">
        <w:t xml:space="preserve"> </w:t>
      </w:r>
      <w:r w:rsidR="00DA0708" w:rsidRPr="000D5772">
        <w:t>определяла</w:t>
      </w:r>
      <w:r w:rsidR="004059C3" w:rsidRPr="000D5772">
        <w:t xml:space="preserve"> </w:t>
      </w:r>
      <w:r w:rsidR="00DA0708" w:rsidRPr="000D5772">
        <w:t>организацию</w:t>
      </w:r>
      <w:r w:rsidR="004059C3" w:rsidRPr="000D5772">
        <w:t xml:space="preserve"> </w:t>
      </w:r>
      <w:r w:rsidR="00DA0708" w:rsidRPr="000D5772">
        <w:t>жизни</w:t>
      </w:r>
      <w:r w:rsidR="004059C3" w:rsidRPr="000D5772">
        <w:t xml:space="preserve"> </w:t>
      </w:r>
      <w:r w:rsidR="00DA0708" w:rsidRPr="000D5772">
        <w:t>общества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СССР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была</w:t>
      </w:r>
      <w:r w:rsidR="004059C3" w:rsidRPr="000D5772">
        <w:t xml:space="preserve"> </w:t>
      </w:r>
      <w:r w:rsidR="00DA0708" w:rsidRPr="000D5772">
        <w:t>одной</w:t>
      </w:r>
      <w:r w:rsidR="004059C3" w:rsidRPr="000D5772">
        <w:t xml:space="preserve"> </w:t>
      </w:r>
      <w:r w:rsidR="00DA0708" w:rsidRPr="000D5772">
        <w:t>из</w:t>
      </w:r>
      <w:r w:rsidR="004059C3" w:rsidRPr="000D5772">
        <w:t xml:space="preserve"> </w:t>
      </w:r>
      <w:r w:rsidR="00DA0708" w:rsidRPr="000D5772">
        <w:t>причин</w:t>
      </w:r>
      <w:r w:rsidR="004059C3" w:rsidRPr="000D5772">
        <w:t xml:space="preserve"> </w:t>
      </w:r>
      <w:r w:rsidR="00DA0708" w:rsidRPr="000D5772">
        <w:t>его</w:t>
      </w:r>
      <w:r w:rsidR="004059C3" w:rsidRPr="000D5772">
        <w:t xml:space="preserve"> </w:t>
      </w:r>
      <w:r w:rsidR="00DA0708" w:rsidRPr="000D5772">
        <w:t>крушения.</w:t>
      </w:r>
      <w:r w:rsidR="004059C3" w:rsidRPr="000D5772">
        <w:t xml:space="preserve"> </w:t>
      </w:r>
      <w:r w:rsidR="00DA0708" w:rsidRPr="000D5772">
        <w:t>Тем</w:t>
      </w:r>
      <w:r w:rsidR="004059C3" w:rsidRPr="000D5772">
        <w:t xml:space="preserve"> </w:t>
      </w:r>
      <w:r w:rsidR="00DA0708" w:rsidRPr="000D5772">
        <w:t>не</w:t>
      </w:r>
      <w:r w:rsidR="004059C3" w:rsidRPr="000D5772">
        <w:t xml:space="preserve"> </w:t>
      </w:r>
      <w:r w:rsidR="00DA0708" w:rsidRPr="000D5772">
        <w:t>менее</w:t>
      </w:r>
      <w:r w:rsidR="004059C3" w:rsidRPr="000D5772">
        <w:t xml:space="preserve"> </w:t>
      </w:r>
      <w:r w:rsidR="00DA0708" w:rsidRPr="000D5772">
        <w:t>я</w:t>
      </w:r>
      <w:r w:rsidR="004059C3" w:rsidRPr="000D5772">
        <w:t xml:space="preserve"> </w:t>
      </w:r>
      <w:r w:rsidR="00DA0708" w:rsidRPr="000D5772">
        <w:t>могу</w:t>
      </w:r>
      <w:r w:rsidR="004059C3" w:rsidRPr="000D5772">
        <w:t xml:space="preserve"> </w:t>
      </w:r>
      <w:r w:rsidR="00DA0708" w:rsidRPr="000D5772">
        <w:t>утверждать,</w:t>
      </w:r>
      <w:r w:rsidR="004059C3" w:rsidRPr="000D5772">
        <w:t xml:space="preserve"> </w:t>
      </w:r>
      <w:r w:rsidR="00DA0708" w:rsidRPr="000D5772">
        <w:t>исходя</w:t>
      </w:r>
      <w:r w:rsidR="004059C3" w:rsidRPr="000D5772">
        <w:t xml:space="preserve"> </w:t>
      </w:r>
      <w:r w:rsidR="00DA0708" w:rsidRPr="000D5772">
        <w:t>из</w:t>
      </w:r>
      <w:r w:rsidR="004059C3" w:rsidRPr="000D5772">
        <w:t xml:space="preserve"> </w:t>
      </w:r>
      <w:r w:rsidR="00DA0708" w:rsidRPr="000D5772">
        <w:t>собственного</w:t>
      </w:r>
      <w:r w:rsidR="004059C3" w:rsidRPr="000D5772">
        <w:t xml:space="preserve"> </w:t>
      </w:r>
      <w:r w:rsidR="00DA0708" w:rsidRPr="000D5772">
        <w:t>опыта,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«личности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богатым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внутренним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миром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скука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несвойственна»</w:t>
      </w:r>
      <w:r w:rsidR="00DA0708" w:rsidRPr="000D5772">
        <w:rPr>
          <w:b/>
          <w:bCs/>
        </w:rPr>
        <w:t>.</w:t>
      </w:r>
      <w:r w:rsidR="004059C3" w:rsidRPr="000D5772">
        <w:t xml:space="preserve"> </w:t>
      </w:r>
      <w:r w:rsidR="00DA0708" w:rsidRPr="000D5772">
        <w:t>Человек</w:t>
      </w:r>
      <w:r w:rsidR="004059C3" w:rsidRPr="000D5772">
        <w:t xml:space="preserve"> </w:t>
      </w:r>
      <w:r w:rsidR="00DA0708" w:rsidRPr="000D5772">
        <w:t>сложен</w:t>
      </w:r>
      <w:r w:rsidR="004059C3" w:rsidRPr="000D5772">
        <w:t xml:space="preserve"> </w:t>
      </w:r>
      <w:r w:rsidR="00DA0708" w:rsidRPr="000D5772">
        <w:t>и</w:t>
      </w:r>
      <w:r w:rsidRPr="000D5772">
        <w:t>,</w:t>
      </w:r>
      <w:r w:rsidR="004059C3" w:rsidRPr="000D5772">
        <w:t xml:space="preserve"> </w:t>
      </w:r>
      <w:r w:rsidR="00DA0708" w:rsidRPr="000D5772">
        <w:t>помимо</w:t>
      </w:r>
      <w:r w:rsidR="004059C3" w:rsidRPr="000D5772">
        <w:t xml:space="preserve"> </w:t>
      </w:r>
      <w:r w:rsidR="00DA0708" w:rsidRPr="000D5772">
        <w:t>скуки,</w:t>
      </w:r>
      <w:r w:rsidR="004059C3" w:rsidRPr="000D5772">
        <w:t xml:space="preserve"> </w:t>
      </w:r>
      <w:r w:rsidR="00DA0708" w:rsidRPr="000D5772">
        <w:t>довлеет</w:t>
      </w:r>
      <w:r w:rsidR="004059C3" w:rsidRPr="000D5772">
        <w:t xml:space="preserve"> </w:t>
      </w:r>
      <w:r w:rsidRPr="000D5772">
        <w:t>ещё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проблема</w:t>
      </w:r>
      <w:r w:rsidR="004059C3" w:rsidRPr="000D5772">
        <w:t xml:space="preserve"> </w:t>
      </w:r>
      <w:r w:rsidR="00DA0708" w:rsidRPr="000D5772">
        <w:t>одиночества,</w:t>
      </w:r>
      <w:r w:rsidR="004059C3" w:rsidRPr="000D5772">
        <w:t xml:space="preserve"> </w:t>
      </w:r>
      <w:r w:rsidR="00DA0708" w:rsidRPr="000D5772">
        <w:t>которая</w:t>
      </w:r>
      <w:r w:rsidR="004059C3" w:rsidRPr="000D5772">
        <w:t xml:space="preserve"> </w:t>
      </w:r>
      <w:r w:rsidR="00DA0708" w:rsidRPr="000D5772">
        <w:t>столь</w:t>
      </w:r>
      <w:r w:rsidR="004059C3" w:rsidRPr="000D5772">
        <w:t xml:space="preserve"> </w:t>
      </w:r>
      <w:r w:rsidR="00DA0708" w:rsidRPr="000D5772">
        <w:t>фундаментальна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так</w:t>
      </w:r>
      <w:r w:rsidR="004059C3" w:rsidRPr="000D5772">
        <w:t xml:space="preserve"> </w:t>
      </w:r>
      <w:r w:rsidR="00DA0708" w:rsidRPr="000D5772">
        <w:t>мало</w:t>
      </w:r>
      <w:r w:rsidR="004059C3" w:rsidRPr="000D5772">
        <w:t xml:space="preserve"> </w:t>
      </w:r>
      <w:r w:rsidR="00DA0708" w:rsidRPr="000D5772">
        <w:t>известна,</w:t>
      </w:r>
      <w:r w:rsidR="004059C3" w:rsidRPr="000D5772">
        <w:t xml:space="preserve"> </w:t>
      </w:r>
      <w:r w:rsidR="00DA0708" w:rsidRPr="000D5772">
        <w:t>что,</w:t>
      </w:r>
      <w:r w:rsidR="004059C3" w:rsidRPr="000D5772">
        <w:t xml:space="preserve"> </w:t>
      </w:r>
      <w:r w:rsidR="00DA0708" w:rsidRPr="000D5772">
        <w:t>например</w:t>
      </w:r>
      <w:r w:rsidRPr="000D5772">
        <w:t>,</w:t>
      </w:r>
      <w:r w:rsidR="004059C3" w:rsidRPr="000D5772">
        <w:t xml:space="preserve"> </w:t>
      </w:r>
      <w:r w:rsidR="00DA0708" w:rsidRPr="000D5772">
        <w:t>политики</w:t>
      </w:r>
      <w:r w:rsidR="004059C3" w:rsidRPr="000D5772">
        <w:t xml:space="preserve"> </w:t>
      </w:r>
      <w:r w:rsidR="00DA0708" w:rsidRPr="000D5772">
        <w:rPr>
          <w:rStyle w:val="--0"/>
        </w:rPr>
        <w:t>никак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связывают</w:t>
      </w:r>
      <w:r w:rsidR="004059C3" w:rsidRPr="000D5772">
        <w:t xml:space="preserve"> </w:t>
      </w:r>
      <w:r w:rsidR="00DA0708" w:rsidRPr="000D5772">
        <w:t>е</w:t>
      </w:r>
      <w:r w:rsidRPr="000D5772">
        <w:t>ё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результатами</w:t>
      </w:r>
      <w:r w:rsidR="004059C3" w:rsidRPr="000D5772">
        <w:t xml:space="preserve"> </w:t>
      </w:r>
      <w:r w:rsidR="00DA0708" w:rsidRPr="000D5772">
        <w:t>своей</w:t>
      </w:r>
      <w:r w:rsidR="004059C3" w:rsidRPr="000D5772">
        <w:t xml:space="preserve"> </w:t>
      </w:r>
      <w:r w:rsidR="00DA0708" w:rsidRPr="000D5772">
        <w:t>«политической</w:t>
      </w:r>
      <w:r w:rsidR="004059C3" w:rsidRPr="000D5772">
        <w:t xml:space="preserve"> </w:t>
      </w:r>
      <w:r w:rsidR="00DA0708" w:rsidRPr="000D5772">
        <w:t>деятельности».</w:t>
      </w:r>
      <w:r w:rsidR="004059C3" w:rsidRPr="000D5772">
        <w:t xml:space="preserve"> </w:t>
      </w:r>
      <w:r w:rsidR="00DA0708" w:rsidRPr="000D5772">
        <w:t>Плодом</w:t>
      </w:r>
      <w:r w:rsidR="004059C3" w:rsidRPr="000D5772">
        <w:t xml:space="preserve"> </w:t>
      </w:r>
      <w:r w:rsidR="00DA0708" w:rsidRPr="000D5772">
        <w:t>деятельности</w:t>
      </w:r>
      <w:r w:rsidR="004059C3" w:rsidRPr="000D5772">
        <w:t xml:space="preserve"> </w:t>
      </w:r>
      <w:r w:rsidR="00DA0708" w:rsidRPr="000D5772">
        <w:t>политики</w:t>
      </w:r>
      <w:r w:rsidR="004059C3" w:rsidRPr="000D5772">
        <w:t xml:space="preserve"> </w:t>
      </w:r>
      <w:r w:rsidR="00DA0708" w:rsidRPr="000D5772">
        <w:t>является</w:t>
      </w:r>
      <w:r w:rsidR="004059C3" w:rsidRPr="000D5772">
        <w:t xml:space="preserve"> </w:t>
      </w:r>
      <w:r w:rsidR="00DA0708" w:rsidRPr="000D5772">
        <w:t>понятие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социальной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солидарности</w:t>
      </w:r>
      <w:r w:rsidR="00DA0708" w:rsidRPr="000D5772">
        <w:t>,</w:t>
      </w:r>
      <w:r w:rsidR="004059C3" w:rsidRPr="000D5772">
        <w:t xml:space="preserve"> </w:t>
      </w:r>
      <w:r w:rsidR="00DA0708" w:rsidRPr="000D5772">
        <w:t>под</w:t>
      </w:r>
      <w:r w:rsidR="004059C3" w:rsidRPr="000D5772">
        <w:t xml:space="preserve"> </w:t>
      </w:r>
      <w:r w:rsidR="00DA0708" w:rsidRPr="000D5772">
        <w:t>котор</w:t>
      </w:r>
      <w:r w:rsidRPr="000D5772">
        <w:t>ым</w:t>
      </w:r>
      <w:r w:rsidR="004059C3" w:rsidRPr="000D5772">
        <w:t xml:space="preserve"> </w:t>
      </w:r>
      <w:r w:rsidR="00DA0708" w:rsidRPr="000D5772">
        <w:t>понимается</w:t>
      </w:r>
      <w:r w:rsidR="004059C3" w:rsidRPr="000D5772">
        <w:t xml:space="preserve"> </w:t>
      </w:r>
      <w:r w:rsidR="00DA0708" w:rsidRPr="000D5772">
        <w:t>состояние</w:t>
      </w:r>
      <w:r w:rsidR="004059C3" w:rsidRPr="000D5772">
        <w:t xml:space="preserve"> </w:t>
      </w:r>
      <w:bookmarkStart w:id="16" w:name="OLE_LINK18"/>
      <w:r w:rsidR="00DA0708" w:rsidRPr="000D5772">
        <w:t>коллективной</w:t>
      </w:r>
      <w:r w:rsidR="004059C3" w:rsidRPr="000D5772">
        <w:t xml:space="preserve"> </w:t>
      </w:r>
      <w:r w:rsidR="00DA0708" w:rsidRPr="000D5772">
        <w:t>идеологической</w:t>
      </w:r>
      <w:r w:rsidR="004059C3" w:rsidRPr="000D5772">
        <w:t xml:space="preserve"> </w:t>
      </w:r>
      <w:r w:rsidR="00DA0708" w:rsidRPr="000D5772">
        <w:t>интеграции</w:t>
      </w:r>
      <w:bookmarkEnd w:id="16"/>
      <w:r w:rsidR="00DA0708" w:rsidRPr="000D5772">
        <w:t>.</w:t>
      </w:r>
      <w:r w:rsidR="004059C3" w:rsidRPr="000D5772">
        <w:t xml:space="preserve"> </w:t>
      </w:r>
      <w:r w:rsidR="00DA0708" w:rsidRPr="000D5772">
        <w:t>Ныне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Москве,</w:t>
      </w:r>
      <w:r w:rsidR="004059C3" w:rsidRPr="000D5772">
        <w:t xml:space="preserve"> </w:t>
      </w:r>
      <w:r w:rsidR="00DA0708" w:rsidRPr="000D5772">
        <w:t>Петербурге,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во</w:t>
      </w:r>
      <w:r w:rsidR="004059C3" w:rsidRPr="000D5772">
        <w:t xml:space="preserve"> </w:t>
      </w:r>
      <w:r w:rsidR="00DA0708" w:rsidRPr="000D5772">
        <w:t>всей</w:t>
      </w:r>
      <w:r w:rsidR="004059C3" w:rsidRPr="000D5772">
        <w:t xml:space="preserve"> </w:t>
      </w:r>
      <w:r w:rsidR="00DA0708" w:rsidRPr="000D5772">
        <w:t>России</w:t>
      </w:r>
      <w:r w:rsidR="004059C3" w:rsidRPr="000D5772">
        <w:t xml:space="preserve"> </w:t>
      </w:r>
      <w:r w:rsidR="00DA0708" w:rsidRPr="000D5772">
        <w:t>(ориентировочно</w:t>
      </w:r>
      <w:r w:rsidR="004059C3" w:rsidRPr="000D5772">
        <w:t xml:space="preserve"> </w:t>
      </w:r>
      <w:r w:rsidR="00DA0708" w:rsidRPr="000D5772">
        <w:t>с</w:t>
      </w:r>
      <w:r w:rsidR="004059C3" w:rsidRPr="000D5772">
        <w:t xml:space="preserve"> </w:t>
      </w:r>
      <w:r w:rsidR="00DA0708" w:rsidRPr="000D5772">
        <w:t>2002</w:t>
      </w:r>
      <w:r w:rsidR="004059C3" w:rsidRPr="000D5772">
        <w:t xml:space="preserve"> </w:t>
      </w:r>
      <w:r w:rsidR="00DA0708" w:rsidRPr="000D5772">
        <w:t>года),</w:t>
      </w:r>
      <w:r w:rsidR="004059C3" w:rsidRPr="000D5772">
        <w:t xml:space="preserve"> </w:t>
      </w:r>
      <w:r w:rsidR="00DA0708" w:rsidRPr="000D5772">
        <w:rPr>
          <w:b/>
          <w:bCs/>
          <w:i/>
          <w:iCs/>
        </w:rPr>
        <w:t>социальную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солидарность</w:t>
      </w:r>
      <w:r w:rsidR="004059C3" w:rsidRPr="000D5772">
        <w:t xml:space="preserve"> </w:t>
      </w:r>
      <w:r w:rsidR="00DA0708" w:rsidRPr="000D5772">
        <w:rPr>
          <w:rStyle w:val="--0"/>
        </w:rPr>
        <w:t>заменила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"/>
        </w:rPr>
        <w:t>аномия</w:t>
      </w:r>
      <w:r w:rsidR="004059C3" w:rsidRPr="000D5772">
        <w:t xml:space="preserve"> — </w:t>
      </w:r>
      <w:r w:rsidR="00DA0708" w:rsidRPr="000D5772">
        <w:rPr>
          <w:b/>
          <w:bCs/>
          <w:i/>
          <w:iCs/>
        </w:rPr>
        <w:t>состояние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бе</w:t>
      </w:r>
      <w:r w:rsidRPr="000D5772">
        <w:rPr>
          <w:b/>
          <w:bCs/>
          <w:i/>
          <w:iCs/>
        </w:rPr>
        <w:t>з(с)</w:t>
      </w:r>
      <w:r w:rsidR="00DA0708" w:rsidRPr="000D5772">
        <w:rPr>
          <w:b/>
          <w:bCs/>
          <w:i/>
          <w:iCs/>
        </w:rPr>
        <w:t>порядка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и</w:t>
      </w:r>
      <w:r w:rsidR="004059C3" w:rsidRPr="000D5772">
        <w:rPr>
          <w:b/>
          <w:bCs/>
          <w:i/>
          <w:iCs/>
        </w:rPr>
        <w:t xml:space="preserve"> </w:t>
      </w:r>
      <w:r w:rsidR="00DA0708" w:rsidRPr="000D5772">
        <w:rPr>
          <w:b/>
          <w:bCs/>
          <w:i/>
          <w:iCs/>
        </w:rPr>
        <w:t>незаконности</w:t>
      </w:r>
      <w:r w:rsidR="00DA0708" w:rsidRPr="000D5772">
        <w:t>.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это</w:t>
      </w:r>
      <w:r w:rsidR="004059C3" w:rsidRPr="000D5772">
        <w:t xml:space="preserve"> </w:t>
      </w:r>
      <w:r w:rsidR="00DA0708" w:rsidRPr="000D5772">
        <w:t>объективный</w:t>
      </w:r>
      <w:r w:rsidR="004059C3" w:rsidRPr="000D5772">
        <w:t xml:space="preserve"> </w:t>
      </w:r>
      <w:r w:rsidR="00DA0708" w:rsidRPr="000D5772">
        <w:t>процесс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рамках</w:t>
      </w:r>
      <w:r w:rsidR="004059C3" w:rsidRPr="000D5772">
        <w:t xml:space="preserve"> </w:t>
      </w:r>
      <w:r w:rsidR="00E56A98">
        <w:t xml:space="preserve">разворачивания </w:t>
      </w:r>
      <w:r w:rsidR="00DA0708" w:rsidRPr="000D5772">
        <w:t>новых</w:t>
      </w:r>
      <w:r w:rsidR="004059C3" w:rsidRPr="000D5772">
        <w:t xml:space="preserve"> </w:t>
      </w:r>
      <w:r w:rsidR="00DA0708" w:rsidRPr="000D5772">
        <w:t>программ</w:t>
      </w:r>
      <w:r w:rsidR="004059C3" w:rsidRPr="000D5772">
        <w:t xml:space="preserve"> </w:t>
      </w:r>
      <w:r w:rsidR="00DA0708" w:rsidRPr="000D5772">
        <w:t>Системы</w:t>
      </w:r>
      <w:r w:rsidR="004059C3" w:rsidRPr="000D5772">
        <w:t xml:space="preserve"> </w:t>
      </w:r>
      <w:r w:rsidR="00DA0708" w:rsidRPr="000D5772">
        <w:t>управления.</w:t>
      </w:r>
      <w:r w:rsidR="004059C3" w:rsidRPr="000D5772">
        <w:t xml:space="preserve"> </w:t>
      </w:r>
      <w:r w:rsidR="00DA0708" w:rsidRPr="000D5772">
        <w:t>Аномия</w:t>
      </w:r>
      <w:r w:rsidR="004059C3" w:rsidRPr="000D5772">
        <w:t xml:space="preserve"> </w:t>
      </w:r>
      <w:r w:rsidR="00DA0708" w:rsidRPr="000D5772">
        <w:t>проявилась</w:t>
      </w:r>
      <w:r w:rsidR="004059C3" w:rsidRPr="000D5772">
        <w:t xml:space="preserve"> </w:t>
      </w:r>
      <w:r w:rsidR="00DA0708" w:rsidRPr="000D5772">
        <w:t>при</w:t>
      </w:r>
      <w:r w:rsidR="004059C3" w:rsidRPr="000D5772">
        <w:t xml:space="preserve"> </w:t>
      </w:r>
      <w:r w:rsidR="00DA0708" w:rsidRPr="000D5772">
        <w:t>быстрых</w:t>
      </w:r>
      <w:r w:rsidR="004059C3" w:rsidRPr="000D5772">
        <w:t xml:space="preserve"> </w:t>
      </w:r>
      <w:r w:rsidR="00DA0708" w:rsidRPr="000D5772">
        <w:t>социальных,</w:t>
      </w:r>
      <w:r w:rsidR="004059C3" w:rsidRPr="000D5772">
        <w:t xml:space="preserve"> </w:t>
      </w:r>
      <w:r w:rsidR="00DA0708" w:rsidRPr="000D5772">
        <w:t>экономических</w:t>
      </w:r>
      <w:r w:rsidR="004059C3" w:rsidRPr="000D5772">
        <w:t xml:space="preserve"> </w:t>
      </w:r>
      <w:r w:rsidR="00DA0708" w:rsidRPr="000D5772">
        <w:t>изменениях,</w:t>
      </w:r>
      <w:r w:rsidR="004059C3" w:rsidRPr="000D5772">
        <w:t xml:space="preserve"> </w:t>
      </w:r>
      <w:r w:rsidR="00DA0708" w:rsidRPr="000D5772">
        <w:t>нарушающих</w:t>
      </w:r>
      <w:r w:rsidR="004059C3" w:rsidRPr="000D5772">
        <w:t xml:space="preserve"> </w:t>
      </w:r>
      <w:r w:rsidR="00DA0708" w:rsidRPr="000D5772">
        <w:t>порядок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общественном</w:t>
      </w:r>
      <w:r w:rsidR="004059C3" w:rsidRPr="000D5772">
        <w:t xml:space="preserve"> </w:t>
      </w:r>
      <w:r w:rsidR="00DA0708" w:rsidRPr="000D5772">
        <w:t>устройстве.</w:t>
      </w:r>
      <w:r w:rsidR="004059C3" w:rsidRPr="000D5772">
        <w:t xml:space="preserve"> </w:t>
      </w:r>
      <w:r w:rsidR="00DA0708" w:rsidRPr="000D5772">
        <w:t>Опрокидывание</w:t>
      </w:r>
      <w:r w:rsidR="004059C3" w:rsidRPr="000D5772">
        <w:t xml:space="preserve"> </w:t>
      </w:r>
      <w:r w:rsidR="00DA0708" w:rsidRPr="000D5772">
        <w:t>общественных</w:t>
      </w:r>
      <w:r w:rsidR="004059C3" w:rsidRPr="000D5772">
        <w:t xml:space="preserve"> </w:t>
      </w:r>
      <w:r w:rsidR="00DA0708" w:rsidRPr="000D5772">
        <w:t>норм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потеря</w:t>
      </w:r>
      <w:r w:rsidR="004059C3" w:rsidRPr="000D5772">
        <w:t xml:space="preserve"> </w:t>
      </w:r>
      <w:r w:rsidR="00DA0708" w:rsidRPr="000D5772">
        <w:t>ограничений</w:t>
      </w:r>
      <w:r w:rsidR="004059C3" w:rsidRPr="000D5772">
        <w:t xml:space="preserve"> </w:t>
      </w:r>
      <w:r w:rsidR="00DA0708" w:rsidRPr="000D5772">
        <w:t>вызывают</w:t>
      </w:r>
      <w:r w:rsidR="004059C3" w:rsidRPr="000D5772">
        <w:t xml:space="preserve"> </w:t>
      </w:r>
      <w:r w:rsidR="00DA0708" w:rsidRPr="000D5772">
        <w:t>у</w:t>
      </w:r>
      <w:r w:rsidR="004059C3" w:rsidRPr="000D5772">
        <w:t xml:space="preserve"> </w:t>
      </w:r>
      <w:r w:rsidR="00DA0708" w:rsidRPr="000D5772">
        <w:t>людей</w:t>
      </w:r>
      <w:r w:rsidR="004059C3" w:rsidRPr="000D5772">
        <w:t xml:space="preserve"> </w:t>
      </w:r>
      <w:r w:rsidR="00DA0708" w:rsidRPr="000D5772">
        <w:t>такое</w:t>
      </w:r>
      <w:r w:rsidR="004059C3" w:rsidRPr="000D5772">
        <w:t xml:space="preserve"> </w:t>
      </w:r>
      <w:r w:rsidR="00DA0708" w:rsidRPr="000D5772">
        <w:t>чувство,</w:t>
      </w:r>
      <w:r w:rsidR="004059C3" w:rsidRPr="000D5772">
        <w:t xml:space="preserve"> </w:t>
      </w:r>
      <w:r w:rsidR="00DA0708" w:rsidRPr="000D5772">
        <w:t>что</w:t>
      </w:r>
      <w:r w:rsidR="004059C3" w:rsidRPr="000D5772">
        <w:t xml:space="preserve"> </w:t>
      </w:r>
      <w:r w:rsidR="00DA0708" w:rsidRPr="000D5772">
        <w:t>они</w:t>
      </w:r>
      <w:r w:rsidR="004059C3" w:rsidRPr="000D5772">
        <w:t xml:space="preserve"> </w:t>
      </w:r>
      <w:r w:rsidR="00DA0708" w:rsidRPr="000D5772">
        <w:t>оказались</w:t>
      </w:r>
      <w:r w:rsidR="004059C3" w:rsidRPr="000D5772">
        <w:t xml:space="preserve"> </w:t>
      </w:r>
      <w:r w:rsidR="00DA0708" w:rsidRPr="000D5772">
        <w:t>в</w:t>
      </w:r>
      <w:r w:rsidR="004059C3" w:rsidRPr="000D5772">
        <w:t xml:space="preserve"> </w:t>
      </w:r>
      <w:r w:rsidR="00DA0708" w:rsidRPr="000D5772">
        <w:t>пространстве</w:t>
      </w:r>
      <w:r w:rsidR="004059C3" w:rsidRPr="000D5772">
        <w:t xml:space="preserve"> </w:t>
      </w:r>
      <w:r w:rsidR="00DA0708" w:rsidRPr="000D5772">
        <w:t>без</w:t>
      </w:r>
      <w:r w:rsidR="004059C3" w:rsidRPr="000D5772">
        <w:t xml:space="preserve"> </w:t>
      </w:r>
      <w:r w:rsidR="00DA0708" w:rsidRPr="000D5772">
        <w:t>ориентиров.</w:t>
      </w:r>
      <w:r w:rsidR="004059C3" w:rsidRPr="000D5772">
        <w:t xml:space="preserve"> </w:t>
      </w:r>
      <w:r w:rsidR="00DA0708"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имея</w:t>
      </w:r>
      <w:r w:rsidR="004059C3" w:rsidRPr="000D5772">
        <w:t xml:space="preserve"> </w:t>
      </w:r>
      <w:r w:rsidR="00DA0708" w:rsidRPr="000D5772">
        <w:t>ориентиров,</w:t>
      </w:r>
      <w:r w:rsidR="004059C3" w:rsidRPr="000D5772">
        <w:t xml:space="preserve"> </w:t>
      </w:r>
      <w:r w:rsidR="00DA0708" w:rsidRPr="000D5772">
        <w:t>люди</w:t>
      </w:r>
      <w:r w:rsidR="004059C3" w:rsidRPr="000D5772">
        <w:t xml:space="preserve"> </w:t>
      </w:r>
      <w:r w:rsidR="00DA0708" w:rsidRPr="000D5772">
        <w:t>начинают</w:t>
      </w:r>
      <w:r w:rsidR="004059C3" w:rsidRPr="000D5772">
        <w:t xml:space="preserve"> </w:t>
      </w:r>
      <w:r w:rsidR="00DA0708" w:rsidRPr="000D5772">
        <w:rPr>
          <w:rStyle w:val="--"/>
        </w:rPr>
        <w:t>уставать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от</w:t>
      </w:r>
      <w:r w:rsidR="004059C3" w:rsidRPr="000D5772">
        <w:rPr>
          <w:rStyle w:val="--0"/>
        </w:rPr>
        <w:t xml:space="preserve"> </w:t>
      </w:r>
      <w:r w:rsidR="00DA0708" w:rsidRPr="000D5772">
        <w:rPr>
          <w:rStyle w:val="--0"/>
        </w:rPr>
        <w:t>существования</w:t>
      </w:r>
      <w:r w:rsidR="00DA0708" w:rsidRPr="000D5772">
        <w:t>.</w:t>
      </w:r>
      <w:r w:rsidR="004059C3" w:rsidRPr="000D5772">
        <w:t xml:space="preserve"> </w:t>
      </w:r>
      <w:r w:rsidR="00DA0708" w:rsidRPr="000D5772">
        <w:t>Их</w:t>
      </w:r>
      <w:r w:rsidR="004059C3" w:rsidRPr="000D5772">
        <w:t xml:space="preserve"> </w:t>
      </w:r>
      <w:r w:rsidR="00DA0708" w:rsidRPr="000D5772">
        <w:t>усилия</w:t>
      </w:r>
      <w:r w:rsidR="004059C3" w:rsidRPr="000D5772">
        <w:t xml:space="preserve"> </w:t>
      </w:r>
      <w:r w:rsidR="00DA0708" w:rsidRPr="000D5772">
        <w:t>становятся</w:t>
      </w:r>
      <w:r w:rsidR="004059C3" w:rsidRPr="000D5772">
        <w:t xml:space="preserve"> </w:t>
      </w:r>
      <w:r w:rsidR="00DA0708" w:rsidRPr="000D5772">
        <w:t>бе</w:t>
      </w:r>
      <w:r w:rsidR="006D5A4E" w:rsidRPr="000D5772">
        <w:t>з(</w:t>
      </w:r>
      <w:r w:rsidR="00DA0708" w:rsidRPr="000D5772">
        <w:t>с</w:t>
      </w:r>
      <w:r w:rsidR="006D5A4E" w:rsidRPr="000D5772">
        <w:t>)</w:t>
      </w:r>
      <w:r w:rsidR="00DA0708" w:rsidRPr="000D5772">
        <w:t>полезными,</w:t>
      </w:r>
      <w:r w:rsidR="004059C3" w:rsidRPr="000D5772">
        <w:t xml:space="preserve"> </w:t>
      </w:r>
      <w:r w:rsidR="00DA0708" w:rsidRPr="000D5772">
        <w:t>жизнь</w:t>
      </w:r>
      <w:r w:rsidR="004059C3" w:rsidRPr="000D5772">
        <w:t xml:space="preserve"> </w:t>
      </w:r>
      <w:r w:rsidR="00DA0708" w:rsidRPr="000D5772">
        <w:t>теряет</w:t>
      </w:r>
      <w:r w:rsidR="004059C3" w:rsidRPr="000D5772">
        <w:t xml:space="preserve"> </w:t>
      </w:r>
      <w:r w:rsidR="00DA0708" w:rsidRPr="000D5772">
        <w:t>ценность,</w:t>
      </w:r>
      <w:r w:rsidR="004059C3" w:rsidRPr="000D5772">
        <w:t xml:space="preserve"> </w:t>
      </w:r>
      <w:r w:rsidR="00DA0708" w:rsidRPr="000D5772">
        <w:t>и</w:t>
      </w:r>
      <w:r w:rsidR="004059C3" w:rsidRPr="000D5772">
        <w:t xml:space="preserve"> </w:t>
      </w:r>
      <w:r w:rsidR="00DA0708" w:rsidRPr="000D5772">
        <w:t>наступает</w:t>
      </w:r>
      <w:r w:rsidR="004059C3" w:rsidRPr="000D5772">
        <w:t xml:space="preserve"> </w:t>
      </w:r>
      <w:bookmarkStart w:id="17" w:name="OLE_LINK19"/>
      <w:r w:rsidR="00DA0708" w:rsidRPr="000D5772">
        <w:t>аномичное</w:t>
      </w:r>
      <w:r w:rsidR="004059C3" w:rsidRPr="000D5772">
        <w:t xml:space="preserve"> </w:t>
      </w:r>
      <w:r w:rsidR="00DA0708" w:rsidRPr="000D5772">
        <w:t>саморазрушение</w:t>
      </w:r>
      <w:r w:rsidR="004059C3" w:rsidRPr="000D5772">
        <w:t xml:space="preserve"> </w:t>
      </w:r>
      <w:r w:rsidR="00DA0708" w:rsidRPr="000D5772">
        <w:t>и</w:t>
      </w:r>
      <w:r w:rsidR="006D5A4E" w:rsidRPr="000D5772">
        <w:t>,</w:t>
      </w:r>
      <w:r w:rsidR="004059C3" w:rsidRPr="000D5772">
        <w:t xml:space="preserve"> </w:t>
      </w:r>
      <w:r w:rsidR="00DA0708" w:rsidRPr="000D5772">
        <w:t>как</w:t>
      </w:r>
      <w:r w:rsidR="004059C3" w:rsidRPr="000D5772">
        <w:t xml:space="preserve"> </w:t>
      </w:r>
      <w:r w:rsidR="00DA0708" w:rsidRPr="000D5772">
        <w:t>одно</w:t>
      </w:r>
      <w:r w:rsidR="004059C3" w:rsidRPr="000D5772">
        <w:t xml:space="preserve"> </w:t>
      </w:r>
      <w:r w:rsidR="00DA0708" w:rsidRPr="000D5772">
        <w:t>из</w:t>
      </w:r>
      <w:r w:rsidR="004059C3" w:rsidRPr="000D5772">
        <w:t xml:space="preserve"> </w:t>
      </w:r>
      <w:r w:rsidR="00DA0708" w:rsidRPr="000D5772">
        <w:t>его</w:t>
      </w:r>
      <w:r w:rsidR="004059C3" w:rsidRPr="000D5772">
        <w:t xml:space="preserve"> </w:t>
      </w:r>
      <w:r w:rsidR="00DA0708" w:rsidRPr="000D5772">
        <w:t>составляющих</w:t>
      </w:r>
      <w:r w:rsidR="006D5A4E" w:rsidRPr="000D5772">
        <w:t>,</w:t>
      </w:r>
      <w:r w:rsidR="004059C3" w:rsidRPr="000D5772">
        <w:t xml:space="preserve"> — </w:t>
      </w:r>
      <w:r w:rsidR="00DA0708" w:rsidRPr="000D5772">
        <w:rPr>
          <w:b/>
          <w:bCs/>
          <w:i/>
          <w:iCs/>
        </w:rPr>
        <w:t>одиночество</w:t>
      </w:r>
      <w:bookmarkEnd w:id="17"/>
      <w:r w:rsidR="00DA0708" w:rsidRPr="000D5772">
        <w:rPr>
          <w:i/>
          <w:iCs/>
        </w:rPr>
        <w:t>.</w:t>
      </w:r>
      <w:r w:rsidR="004059C3" w:rsidRPr="000D5772">
        <w:rPr>
          <w:i/>
          <w:iCs/>
        </w:rPr>
        <w:t xml:space="preserve"> </w:t>
      </w:r>
    </w:p>
    <w:p w14:paraId="2E034D78" w14:textId="79BC7275" w:rsidR="00DA0708" w:rsidRPr="000D5772" w:rsidRDefault="00DA0708" w:rsidP="008B60A6">
      <w:pPr>
        <w:rPr>
          <w:b/>
          <w:bCs/>
        </w:rPr>
      </w:pPr>
      <w:r w:rsidRPr="000D5772">
        <w:t>Чтобы</w:t>
      </w:r>
      <w:r w:rsidR="004059C3" w:rsidRPr="000D5772">
        <w:t xml:space="preserve"> </w:t>
      </w:r>
      <w:r w:rsidRPr="000D5772">
        <w:t>понять</w:t>
      </w:r>
      <w:r w:rsidR="004059C3" w:rsidRPr="000D5772">
        <w:t xml:space="preserve"> </w:t>
      </w:r>
      <w:r w:rsidRPr="000D5772">
        <w:t>мощность</w:t>
      </w:r>
      <w:r w:rsidR="004059C3" w:rsidRPr="000D5772">
        <w:t xml:space="preserve"> </w:t>
      </w:r>
      <w:r w:rsidRPr="000D5772">
        <w:t>давления</w:t>
      </w:r>
      <w:r w:rsidR="004059C3" w:rsidRPr="000D5772">
        <w:t xml:space="preserve"> </w:t>
      </w:r>
      <w:r w:rsidRPr="000D5772">
        <w:t>одиночества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полезно</w:t>
      </w:r>
      <w:r w:rsidR="004059C3" w:rsidRPr="000D5772">
        <w:t xml:space="preserve"> </w:t>
      </w:r>
      <w:r w:rsidRPr="000D5772">
        <w:t>вспомнить</w:t>
      </w:r>
      <w:r w:rsidR="004059C3" w:rsidRPr="000D5772">
        <w:t xml:space="preserve"> </w:t>
      </w:r>
      <w:r w:rsidRPr="000D5772">
        <w:t>свои</w:t>
      </w:r>
      <w:r w:rsidR="004059C3" w:rsidRPr="000D5772">
        <w:t xml:space="preserve"> </w:t>
      </w:r>
      <w:r w:rsidRPr="000D5772">
        <w:t>собственные</w:t>
      </w:r>
      <w:r w:rsidR="004059C3" w:rsidRPr="000D5772">
        <w:t xml:space="preserve"> </w:t>
      </w:r>
      <w:r w:rsidRPr="000D5772">
        <w:t>чувства.</w:t>
      </w:r>
      <w:r w:rsidR="004059C3" w:rsidRPr="000D5772">
        <w:t xml:space="preserve"> </w:t>
      </w:r>
      <w:r w:rsidRPr="000D5772">
        <w:t>Чувства,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многие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нас</w:t>
      </w:r>
      <w:r w:rsidR="004059C3" w:rsidRPr="000D5772">
        <w:t xml:space="preserve"> </w:t>
      </w:r>
      <w:r w:rsidRPr="000D5772">
        <w:t>испытывали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детстве</w:t>
      </w:r>
      <w:r w:rsidR="004059C3" w:rsidRPr="000D5772">
        <w:t xml:space="preserve"> — </w:t>
      </w:r>
      <w:r w:rsidRPr="000D5772">
        <w:t>сильное</w:t>
      </w:r>
      <w:r w:rsidR="004059C3" w:rsidRPr="000D5772">
        <w:t xml:space="preserve"> </w:t>
      </w:r>
      <w:r w:rsidRPr="000D5772">
        <w:t>чувство</w:t>
      </w:r>
      <w:r w:rsidR="004059C3" w:rsidRPr="000D5772">
        <w:t xml:space="preserve"> </w:t>
      </w:r>
      <w:r w:rsidRPr="000D5772">
        <w:t>одиночества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тщетная</w:t>
      </w:r>
      <w:r w:rsidR="004059C3" w:rsidRPr="000D5772">
        <w:t xml:space="preserve"> </w:t>
      </w:r>
      <w:r w:rsidRPr="000D5772">
        <w:t>надежда</w:t>
      </w:r>
      <w:r w:rsidR="004059C3" w:rsidRPr="000D5772">
        <w:t xml:space="preserve"> </w:t>
      </w:r>
      <w:r w:rsidRPr="000D5772">
        <w:t>встретить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которым</w:t>
      </w:r>
      <w:r w:rsidR="004059C3" w:rsidRPr="000D5772">
        <w:t xml:space="preserve"> </w:t>
      </w:r>
      <w:r w:rsidRPr="000D5772">
        <w:t>мог</w:t>
      </w:r>
      <w:r w:rsidR="004059C3" w:rsidRPr="000D5772">
        <w:t xml:space="preserve"> </w:t>
      </w:r>
      <w:r w:rsidRPr="000D5772">
        <w:t>бы</w:t>
      </w:r>
      <w:r w:rsidR="004059C3" w:rsidRPr="000D5772">
        <w:t xml:space="preserve"> </w:t>
      </w:r>
      <w:r w:rsidRPr="000D5772">
        <w:t>поговорить.</w:t>
      </w:r>
      <w:r w:rsidR="004059C3" w:rsidRPr="000D5772">
        <w:t xml:space="preserve"> </w:t>
      </w:r>
      <w:r w:rsidRPr="000D5772">
        <w:t>Природа,</w:t>
      </w:r>
      <w:r w:rsidR="004059C3" w:rsidRPr="000D5772">
        <w:t xml:space="preserve"> </w:t>
      </w:r>
      <w:r w:rsidRPr="000D5772">
        <w:t>книги,</w:t>
      </w:r>
      <w:r w:rsidR="004059C3" w:rsidRPr="000D5772">
        <w:t xml:space="preserve"> </w:t>
      </w:r>
      <w:r w:rsidRPr="000D5772">
        <w:t>осмысленный</w:t>
      </w:r>
      <w:r w:rsidR="004059C3" w:rsidRPr="000D5772">
        <w:t xml:space="preserve"> </w:t>
      </w:r>
      <w:r w:rsidRPr="000D5772">
        <w:t>труд</w:t>
      </w:r>
      <w:r w:rsidR="004059C3" w:rsidRPr="000D5772">
        <w:t xml:space="preserve"> </w:t>
      </w:r>
      <w:r w:rsidRPr="000D5772">
        <w:t>спасали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rPr>
          <w:rStyle w:val="--"/>
        </w:rPr>
        <w:t>глубокой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подавленности</w:t>
      </w:r>
      <w:r w:rsidRPr="000D5772">
        <w:t>.</w:t>
      </w:r>
      <w:r w:rsidR="004059C3" w:rsidRPr="000D5772">
        <w:t xml:space="preserve"> </w:t>
      </w:r>
      <w:r w:rsidRPr="000D5772">
        <w:t>Можно</w:t>
      </w:r>
      <w:r w:rsidR="004059C3" w:rsidRPr="000D5772">
        <w:t xml:space="preserve"> </w:t>
      </w:r>
      <w:r w:rsidRPr="000D5772">
        <w:lastRenderedPageBreak/>
        <w:t>довериться</w:t>
      </w:r>
      <w:r w:rsidR="004059C3" w:rsidRPr="000D5772">
        <w:t xml:space="preserve"> </w:t>
      </w:r>
      <w:r w:rsidRPr="000D5772">
        <w:t>такому</w:t>
      </w:r>
      <w:r w:rsidR="004059C3" w:rsidRPr="000D5772">
        <w:t xml:space="preserve"> </w:t>
      </w:r>
      <w:r w:rsidRPr="000D5772">
        <w:t>тонкому</w:t>
      </w:r>
      <w:r w:rsidR="004059C3" w:rsidRPr="000D5772">
        <w:t xml:space="preserve"> </w:t>
      </w:r>
      <w:r w:rsidRPr="000D5772">
        <w:t>писателю,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О</w:t>
      </w:r>
      <w:r w:rsidR="006D5A4E" w:rsidRPr="000D5772">
        <w:t>норе</w:t>
      </w:r>
      <w:r w:rsidR="004059C3" w:rsidRPr="000D5772">
        <w:t xml:space="preserve"> </w:t>
      </w:r>
      <w:r w:rsidRPr="000D5772">
        <w:t>де</w:t>
      </w:r>
      <w:r w:rsidR="004059C3" w:rsidRPr="000D5772">
        <w:t xml:space="preserve"> </w:t>
      </w:r>
      <w:r w:rsidRPr="000D5772">
        <w:t>Бальзак,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писал:</w:t>
      </w:r>
      <w:r w:rsidR="004059C3" w:rsidRPr="000D5772">
        <w:t xml:space="preserve"> </w:t>
      </w:r>
      <w:r w:rsidRPr="000D5772">
        <w:t>«Человека</w:t>
      </w:r>
      <w:r w:rsidR="004059C3" w:rsidRPr="000D5772">
        <w:t xml:space="preserve"> </w:t>
      </w:r>
      <w:r w:rsidRPr="000D5772">
        <w:t>страшит</w:t>
      </w:r>
      <w:r w:rsidR="004059C3" w:rsidRPr="000D5772">
        <w:t xml:space="preserve"> </w:t>
      </w:r>
      <w:r w:rsidRPr="000D5772">
        <w:t>одиночество.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всех</w:t>
      </w:r>
      <w:r w:rsidR="004059C3" w:rsidRPr="000D5772">
        <w:t xml:space="preserve"> </w:t>
      </w:r>
      <w:r w:rsidRPr="000D5772">
        <w:t>видов</w:t>
      </w:r>
      <w:r w:rsidR="004059C3" w:rsidRPr="000D5772">
        <w:t xml:space="preserve"> </w:t>
      </w:r>
      <w:r w:rsidRPr="000D5772">
        <w:t>одиночества</w:t>
      </w:r>
      <w:r w:rsidR="004059C3" w:rsidRPr="000D5772">
        <w:t xml:space="preserve"> </w:t>
      </w:r>
      <w:r w:rsidRPr="000D5772">
        <w:t>страшнее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одиночество</w:t>
      </w:r>
      <w:r w:rsidR="004059C3" w:rsidRPr="000D5772">
        <w:t xml:space="preserve"> </w:t>
      </w:r>
      <w:r w:rsidRPr="000D5772">
        <w:t>душевное.</w:t>
      </w:r>
      <w:r w:rsidR="004059C3" w:rsidRPr="000D5772">
        <w:t xml:space="preserve"> </w:t>
      </w:r>
      <w:r w:rsidRPr="000D5772">
        <w:t>Отшельники</w:t>
      </w:r>
      <w:r w:rsidR="004059C3" w:rsidRPr="000D5772">
        <w:t xml:space="preserve"> </w:t>
      </w:r>
      <w:r w:rsidRPr="000D5772">
        <w:t>древности</w:t>
      </w:r>
      <w:r w:rsidR="004059C3" w:rsidRPr="000D5772">
        <w:t xml:space="preserve"> </w:t>
      </w:r>
      <w:r w:rsidRPr="000D5772">
        <w:t>жили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общении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богом,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пребывали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самом</w:t>
      </w:r>
      <w:r w:rsidR="004059C3" w:rsidRPr="000D5772">
        <w:t xml:space="preserve"> </w:t>
      </w:r>
      <w:r w:rsidR="006D5A4E" w:rsidRPr="000D5772">
        <w:t>населённом</w:t>
      </w:r>
      <w:r w:rsidR="004059C3" w:rsidRPr="000D5772">
        <w:t xml:space="preserve"> </w:t>
      </w:r>
      <w:r w:rsidRPr="000D5772">
        <w:t>мире,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мире</w:t>
      </w:r>
      <w:r w:rsidR="004059C3" w:rsidRPr="000D5772">
        <w:t xml:space="preserve"> </w:t>
      </w:r>
      <w:r w:rsidRPr="000D5772">
        <w:t>духовном...</w:t>
      </w:r>
      <w:r w:rsidR="004059C3" w:rsidRPr="000D5772">
        <w:t xml:space="preserve"> </w:t>
      </w:r>
      <w:r w:rsidRPr="000D5772">
        <w:t>Первая</w:t>
      </w:r>
      <w:r w:rsidR="004059C3" w:rsidRPr="000D5772">
        <w:t xml:space="preserve"> </w:t>
      </w:r>
      <w:r w:rsidRPr="000D5772">
        <w:t>потребность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будь</w:t>
      </w:r>
      <w:r w:rsidR="004059C3" w:rsidRPr="000D5772">
        <w:t xml:space="preserve"> </w:t>
      </w:r>
      <w:r w:rsidRPr="000D5772">
        <w:t>то</w:t>
      </w:r>
      <w:r w:rsidR="004059C3" w:rsidRPr="000D5772">
        <w:t xml:space="preserve"> </w:t>
      </w:r>
      <w:r w:rsidR="006D5A4E" w:rsidRPr="000D5772">
        <w:t>прокажённый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каторжник,</w:t>
      </w:r>
      <w:r w:rsidR="004059C3" w:rsidRPr="000D5772">
        <w:t xml:space="preserve"> </w:t>
      </w:r>
      <w:r w:rsidRPr="000D5772">
        <w:t>отверженный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недужный,</w:t>
      </w:r>
      <w:r w:rsidR="004059C3" w:rsidRPr="000D5772">
        <w:t xml:space="preserve"> — </w:t>
      </w:r>
      <w:r w:rsidRPr="000D5772">
        <w:rPr>
          <w:rStyle w:val="--0"/>
        </w:rPr>
        <w:t>обрести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товарища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по</w:t>
      </w:r>
      <w:r w:rsidR="004059C3" w:rsidRPr="000D5772">
        <w:rPr>
          <w:rStyle w:val="--"/>
        </w:rPr>
        <w:t xml:space="preserve"> </w:t>
      </w:r>
      <w:r w:rsidRPr="000D5772">
        <w:rPr>
          <w:rStyle w:val="--"/>
        </w:rPr>
        <w:t>судьбе</w:t>
      </w:r>
      <w:r w:rsidRPr="000D5772">
        <w:t>.</w:t>
      </w:r>
      <w:r w:rsidR="004059C3" w:rsidRPr="000D5772">
        <w:t xml:space="preserve"> </w:t>
      </w:r>
      <w:r w:rsidRPr="000D5772">
        <w:t>Жаждая</w:t>
      </w:r>
      <w:r w:rsidR="004059C3" w:rsidRPr="000D5772">
        <w:t xml:space="preserve"> </w:t>
      </w:r>
      <w:r w:rsidRPr="000D5772">
        <w:t>утолить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чувство,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расточает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свои</w:t>
      </w:r>
      <w:r w:rsidR="004059C3" w:rsidRPr="000D5772">
        <w:t xml:space="preserve"> </w:t>
      </w:r>
      <w:r w:rsidRPr="000D5772">
        <w:t>силы,</w:t>
      </w:r>
      <w:r w:rsidR="004059C3" w:rsidRPr="000D5772">
        <w:t xml:space="preserve"> </w:t>
      </w:r>
      <w:r w:rsidRPr="000D5772">
        <w:t>вс</w:t>
      </w:r>
      <w:r w:rsidR="008B60A6" w:rsidRPr="000D5772">
        <w:t>ё</w:t>
      </w:r>
      <w:r w:rsidR="004059C3" w:rsidRPr="000D5772">
        <w:t xml:space="preserve"> </w:t>
      </w:r>
      <w:r w:rsidRPr="000D5772">
        <w:t>сво</w:t>
      </w:r>
      <w:r w:rsidR="008B60A6" w:rsidRPr="000D5772">
        <w:t>ё</w:t>
      </w:r>
      <w:r w:rsidR="004059C3" w:rsidRPr="000D5772">
        <w:t xml:space="preserve"> </w:t>
      </w:r>
      <w:r w:rsidRPr="000D5772">
        <w:t>могущество,</w:t>
      </w:r>
      <w:r w:rsidR="004059C3" w:rsidRPr="000D5772">
        <w:t xml:space="preserve"> </w:t>
      </w:r>
      <w:r w:rsidRPr="000D5772">
        <w:t>весь</w:t>
      </w:r>
      <w:r w:rsidR="004059C3" w:rsidRPr="000D5772">
        <w:t xml:space="preserve"> </w:t>
      </w:r>
      <w:r w:rsidRPr="000D5772">
        <w:t>пыл</w:t>
      </w:r>
      <w:r w:rsidR="004059C3" w:rsidRPr="000D5772">
        <w:t xml:space="preserve"> </w:t>
      </w:r>
      <w:r w:rsidRPr="000D5772">
        <w:t>своей</w:t>
      </w:r>
      <w:r w:rsidR="004059C3" w:rsidRPr="000D5772">
        <w:t xml:space="preserve"> </w:t>
      </w:r>
      <w:r w:rsidRPr="000D5772">
        <w:t>души.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будь</w:t>
      </w:r>
      <w:r w:rsidR="004059C3" w:rsidRPr="000D5772">
        <w:t xml:space="preserve"> </w:t>
      </w:r>
      <w:r w:rsidRPr="000D5772">
        <w:t>этого</w:t>
      </w:r>
      <w:r w:rsidR="004059C3" w:rsidRPr="000D5772">
        <w:t xml:space="preserve"> </w:t>
      </w:r>
      <w:r w:rsidRPr="000D5772">
        <w:t>всепожирающего</w:t>
      </w:r>
      <w:r w:rsidR="004059C3" w:rsidRPr="000D5772">
        <w:t xml:space="preserve"> </w:t>
      </w:r>
      <w:r w:rsidRPr="000D5772">
        <w:t>желания,</w:t>
      </w:r>
      <w:r w:rsidR="004059C3" w:rsidRPr="000D5772">
        <w:t xml:space="preserve"> </w:t>
      </w:r>
      <w:r w:rsidRPr="000D5772">
        <w:t>неужто</w:t>
      </w:r>
      <w:r w:rsidR="004059C3" w:rsidRPr="000D5772">
        <w:t xml:space="preserve"> </w:t>
      </w:r>
      <w:r w:rsidRPr="000D5772">
        <w:t>сатана</w:t>
      </w:r>
      <w:r w:rsidR="004059C3" w:rsidRPr="000D5772">
        <w:t xml:space="preserve"> </w:t>
      </w:r>
      <w:r w:rsidR="008B60A6" w:rsidRPr="000D5772">
        <w:t>нашёл</w:t>
      </w:r>
      <w:r w:rsidR="004059C3" w:rsidRPr="000D5772">
        <w:t xml:space="preserve"> </w:t>
      </w:r>
      <w:r w:rsidRPr="000D5772">
        <w:t>бы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сообщников</w:t>
      </w:r>
      <w:r w:rsidR="008B60A6" w:rsidRPr="000D5772">
        <w:t>?</w:t>
      </w:r>
      <w:r w:rsidRPr="000D5772">
        <w:t>».</w:t>
      </w:r>
      <w:r w:rsidR="004059C3" w:rsidRPr="000D5772">
        <w:t xml:space="preserve"> </w:t>
      </w:r>
      <w:r w:rsidRPr="000D5772">
        <w:t>Я</w:t>
      </w:r>
      <w:r w:rsidR="004059C3" w:rsidRPr="000D5772">
        <w:t xml:space="preserve"> </w:t>
      </w:r>
      <w:r w:rsidRPr="000D5772">
        <w:t>постарался</w:t>
      </w:r>
      <w:r w:rsidR="004059C3" w:rsidRPr="000D5772">
        <w:t xml:space="preserve"> </w:t>
      </w:r>
      <w:r w:rsidRPr="000D5772">
        <w:t>обобщить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те</w:t>
      </w:r>
      <w:r w:rsidR="004059C3" w:rsidRPr="000D5772">
        <w:t xml:space="preserve"> </w:t>
      </w:r>
      <w:r w:rsidRPr="000D5772">
        <w:t>наши</w:t>
      </w:r>
      <w:r w:rsidR="004059C3" w:rsidRPr="000D5772">
        <w:t xml:space="preserve"> </w:t>
      </w:r>
      <w:r w:rsidRPr="000D5772">
        <w:t>без(с)покойства,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более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довлеют</w:t>
      </w:r>
      <w:r w:rsidR="004059C3" w:rsidRPr="000D5772">
        <w:t xml:space="preserve"> </w:t>
      </w:r>
      <w:r w:rsidRPr="000D5772">
        <w:t>над</w:t>
      </w:r>
      <w:r w:rsidR="004059C3" w:rsidRPr="000D5772">
        <w:t xml:space="preserve"> </w:t>
      </w:r>
      <w:r w:rsidRPr="000D5772">
        <w:t>нами.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бе(з)спокойство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="008B60A6" w:rsidRPr="000D5772">
        <w:t>неудовлетворённость</w:t>
      </w:r>
      <w:r w:rsidR="004059C3" w:rsidRPr="000D5772">
        <w:t xml:space="preserve"> — </w:t>
      </w:r>
      <w:r w:rsidRPr="000D5772">
        <w:t>непременные</w:t>
      </w:r>
      <w:r w:rsidR="004059C3" w:rsidRPr="000D5772">
        <w:t xml:space="preserve"> </w:t>
      </w:r>
      <w:r w:rsidRPr="000D5772">
        <w:t>условия</w:t>
      </w:r>
      <w:r w:rsidR="004059C3" w:rsidRPr="000D5772">
        <w:t xml:space="preserve"> </w:t>
      </w:r>
      <w:r w:rsidRPr="000D5772">
        <w:t>дальнейшего</w:t>
      </w:r>
      <w:r w:rsidR="004059C3" w:rsidRPr="000D5772">
        <w:t xml:space="preserve"> </w:t>
      </w:r>
      <w:r w:rsidRPr="000D5772">
        <w:t>прогресса.</w:t>
      </w:r>
      <w:r w:rsidR="004059C3" w:rsidRPr="000D5772">
        <w:t xml:space="preserve"> </w:t>
      </w:r>
      <w:r w:rsidRPr="000D5772">
        <w:t>Прогресса</w:t>
      </w:r>
      <w:r w:rsidR="004059C3" w:rsidRPr="000D5772">
        <w:t xml:space="preserve"> </w:t>
      </w:r>
      <w:r w:rsidRPr="000D5772">
        <w:t>прежде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развитии,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позволит</w:t>
      </w:r>
      <w:r w:rsidR="004059C3" w:rsidRPr="000D5772">
        <w:t xml:space="preserve"> </w:t>
      </w:r>
      <w:r w:rsidRPr="000D5772">
        <w:t>нам</w:t>
      </w:r>
      <w:r w:rsidR="004059C3" w:rsidRPr="000D5772">
        <w:t xml:space="preserve"> </w:t>
      </w:r>
      <w:r w:rsidRPr="000D5772">
        <w:t>самим</w:t>
      </w:r>
      <w:r w:rsidR="004059C3" w:rsidRPr="000D5772">
        <w:t xml:space="preserve"> </w:t>
      </w:r>
      <w:r w:rsidRPr="000D5772">
        <w:t>создать</w:t>
      </w:r>
      <w:r w:rsidR="004059C3" w:rsidRPr="000D5772">
        <w:t xml:space="preserve"> </w:t>
      </w:r>
      <w:r w:rsidRPr="000D5772">
        <w:t>Образ.</w:t>
      </w:r>
      <w:r w:rsidR="004059C3" w:rsidRPr="000D5772">
        <w:t xml:space="preserve"> </w:t>
      </w:r>
      <w:r w:rsidRPr="000D5772">
        <w:t>Образ</w:t>
      </w:r>
      <w:r w:rsidR="004059C3" w:rsidRPr="000D5772">
        <w:t xml:space="preserve"> </w:t>
      </w:r>
      <w:r w:rsidRPr="000D5772">
        <w:t>нашей</w:t>
      </w:r>
      <w:r w:rsidR="004059C3" w:rsidRPr="000D5772">
        <w:t xml:space="preserve"> </w:t>
      </w:r>
      <w:r w:rsidRPr="000D5772">
        <w:t>страны.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ближайшее</w:t>
      </w:r>
      <w:r w:rsidR="004059C3" w:rsidRPr="000D5772">
        <w:t xml:space="preserve"> </w:t>
      </w:r>
      <w:r w:rsidRPr="000D5772">
        <w:t>десятилетие</w:t>
      </w:r>
      <w:r w:rsidR="004059C3" w:rsidRPr="000D5772">
        <w:t xml:space="preserve"> </w:t>
      </w:r>
      <w:r w:rsidRPr="000D5772">
        <w:t>лицо</w:t>
      </w:r>
      <w:r w:rsidR="004059C3" w:rsidRPr="000D5772">
        <w:t xml:space="preserve"> </w:t>
      </w:r>
      <w:r w:rsidRPr="000D5772">
        <w:t>всей</w:t>
      </w:r>
      <w:r w:rsidR="004059C3" w:rsidRPr="000D5772">
        <w:t xml:space="preserve"> </w:t>
      </w:r>
      <w:r w:rsidRPr="000D5772">
        <w:t>Планеты</w:t>
      </w:r>
      <w:r w:rsidR="004059C3" w:rsidRPr="000D5772">
        <w:t xml:space="preserve"> </w:t>
      </w:r>
      <w:r w:rsidRPr="000D5772">
        <w:t>так</w:t>
      </w:r>
      <w:r w:rsidR="004059C3" w:rsidRPr="000D5772">
        <w:t xml:space="preserve"> </w:t>
      </w:r>
      <w:r w:rsidRPr="000D5772">
        <w:t>изменится,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нам</w:t>
      </w:r>
      <w:r w:rsidR="004059C3" w:rsidRPr="000D5772">
        <w:t xml:space="preserve"> </w:t>
      </w:r>
      <w:r w:rsidRPr="000D5772">
        <w:t>смешно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вспоминать</w:t>
      </w:r>
      <w:r w:rsidR="004059C3" w:rsidRPr="000D5772">
        <w:t xml:space="preserve"> </w:t>
      </w:r>
      <w:r w:rsidRPr="000D5772">
        <w:t>сегодняшние</w:t>
      </w:r>
      <w:r w:rsidR="004059C3" w:rsidRPr="000D5772">
        <w:t xml:space="preserve"> </w:t>
      </w:r>
      <w:r w:rsidRPr="000D5772">
        <w:t>наши</w:t>
      </w:r>
      <w:r w:rsidR="004059C3" w:rsidRPr="000D5772">
        <w:t xml:space="preserve"> </w:t>
      </w:r>
      <w:r w:rsidRPr="000D5772">
        <w:t>бе</w:t>
      </w:r>
      <w:r w:rsidR="008B60A6" w:rsidRPr="000D5772">
        <w:t>з(с)</w:t>
      </w:r>
      <w:r w:rsidRPr="000D5772">
        <w:t>покойства.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нужно</w:t>
      </w:r>
      <w:r w:rsidR="004059C3" w:rsidRPr="000D5772">
        <w:t xml:space="preserve"> </w:t>
      </w:r>
      <w:r w:rsidRPr="000D5772">
        <w:t>забывать,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Человека</w:t>
      </w:r>
      <w:r w:rsidR="004059C3" w:rsidRPr="000D5772">
        <w:t xml:space="preserve"> </w:t>
      </w:r>
      <w:r w:rsidR="00E56A98" w:rsidRPr="000D5772">
        <w:t xml:space="preserve">ещё </w:t>
      </w:r>
      <w:r w:rsidRPr="000D5772">
        <w:t>заблокировано</w:t>
      </w:r>
      <w:r w:rsidR="004059C3" w:rsidRPr="000D5772">
        <w:t xml:space="preserve"> </w:t>
      </w:r>
      <w:r w:rsidRPr="000D5772">
        <w:rPr>
          <w:b/>
          <w:bCs/>
        </w:rPr>
        <w:t>95</w:t>
      </w:r>
      <w:r w:rsidR="008B60A6" w:rsidRPr="000D5772">
        <w:rPr>
          <w:b/>
          <w:bCs/>
        </w:rPr>
        <w:t> </w:t>
      </w:r>
      <w:r w:rsidRPr="000D5772">
        <w:rPr>
          <w:b/>
          <w:bCs/>
        </w:rPr>
        <w:t>%</w:t>
      </w:r>
      <w:r w:rsidR="004059C3" w:rsidRPr="000D5772">
        <w:t xml:space="preserve"> </w:t>
      </w:r>
      <w:r w:rsidRPr="000D5772">
        <w:t>возможностей</w:t>
      </w:r>
      <w:r w:rsidR="004059C3" w:rsidRPr="000D5772">
        <w:t xml:space="preserve"> </w:t>
      </w:r>
      <w:r w:rsidRPr="000D5772">
        <w:t>Мозга,</w:t>
      </w:r>
      <w:r w:rsidR="004059C3" w:rsidRPr="000D5772">
        <w:t xml:space="preserve"> </w:t>
      </w:r>
      <w:r w:rsidRPr="000D5772">
        <w:t>произведено</w:t>
      </w:r>
      <w:r w:rsidR="004059C3" w:rsidRPr="000D5772">
        <w:t xml:space="preserve"> </w:t>
      </w:r>
      <w:r w:rsidRPr="000D5772">
        <w:t>разделение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сознательное</w:t>
      </w:r>
      <w:r w:rsidR="004059C3" w:rsidRPr="000D5772">
        <w:t xml:space="preserve"> </w:t>
      </w:r>
      <w:r w:rsidRPr="000D5772">
        <w:rPr>
          <w:b/>
          <w:bCs/>
        </w:rPr>
        <w:t>(5</w:t>
      </w:r>
      <w:r w:rsidR="008B60A6" w:rsidRPr="000D5772">
        <w:rPr>
          <w:b/>
          <w:bCs/>
        </w:rPr>
        <w:t> </w:t>
      </w:r>
      <w:r w:rsidRPr="000D5772">
        <w:rPr>
          <w:b/>
          <w:bCs/>
        </w:rPr>
        <w:t>%)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бе</w:t>
      </w:r>
      <w:r w:rsidRPr="000D5772">
        <w:rPr>
          <w:b/>
          <w:bCs/>
        </w:rPr>
        <w:t>з</w:t>
      </w:r>
      <w:r w:rsidRPr="000D5772">
        <w:t>(с)сознательное</w:t>
      </w:r>
      <w:r w:rsidR="004059C3" w:rsidRPr="000D5772">
        <w:t xml:space="preserve"> </w:t>
      </w:r>
      <w:r w:rsidRPr="000D5772">
        <w:rPr>
          <w:b/>
          <w:bCs/>
        </w:rPr>
        <w:t>(95</w:t>
      </w:r>
      <w:r w:rsidR="008B60A6" w:rsidRPr="000D5772">
        <w:rPr>
          <w:b/>
          <w:bCs/>
        </w:rPr>
        <w:t> </w:t>
      </w:r>
      <w:r w:rsidRPr="000D5772">
        <w:rPr>
          <w:b/>
          <w:bCs/>
        </w:rPr>
        <w:t>%)</w:t>
      </w:r>
      <w:r w:rsidRPr="000D5772">
        <w:t>.</w:t>
      </w:r>
      <w:r w:rsidR="004059C3" w:rsidRPr="000D5772">
        <w:t xml:space="preserve"> </w:t>
      </w:r>
      <w:r w:rsidRPr="000D5772">
        <w:t>Сделано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было</w:t>
      </w:r>
      <w:r w:rsidR="004059C3" w:rsidRPr="000D5772">
        <w:t xml:space="preserve"> </w:t>
      </w:r>
      <w:r w:rsidRPr="000D5772">
        <w:t>специально,</w:t>
      </w:r>
      <w:r w:rsidR="004059C3" w:rsidRPr="000D5772">
        <w:t xml:space="preserve"> </w:t>
      </w:r>
      <w:r w:rsidRPr="000D5772">
        <w:t>чтобы</w:t>
      </w:r>
      <w:r w:rsidR="004059C3" w:rsidRPr="000D5772">
        <w:t xml:space="preserve"> </w:t>
      </w:r>
      <w:r w:rsidRPr="000D5772">
        <w:t>сузить</w:t>
      </w:r>
      <w:r w:rsidR="004059C3" w:rsidRPr="000D5772">
        <w:t xml:space="preserve"> </w:t>
      </w:r>
      <w:r w:rsidRPr="000D5772">
        <w:t>поток</w:t>
      </w:r>
      <w:r w:rsidR="004059C3" w:rsidRPr="000D5772">
        <w:t xml:space="preserve"> </w:t>
      </w:r>
      <w:r w:rsidRPr="000D5772">
        <w:t>воспринимаемой</w:t>
      </w:r>
      <w:r w:rsidR="004059C3" w:rsidRPr="000D5772">
        <w:t xml:space="preserve"> </w:t>
      </w:r>
      <w:r w:rsidR="005A34C4" w:rsidRPr="000D5772">
        <w:rPr>
          <w:rStyle w:val="--0"/>
        </w:rPr>
        <w:t>СОЗНАТЕЛЬНОЙ</w:t>
      </w:r>
      <w:r w:rsidR="004059C3" w:rsidRPr="000D5772">
        <w:rPr>
          <w:b/>
          <w:bCs/>
          <w:color w:val="0230FF"/>
          <w:sz w:val="24"/>
        </w:rPr>
        <w:t xml:space="preserve"> </w:t>
      </w:r>
      <w:r w:rsidRPr="000D5772">
        <w:rPr>
          <w:rStyle w:val="--"/>
        </w:rPr>
        <w:t>ИНФОРМАЦИИ</w:t>
      </w:r>
      <w:r w:rsidRPr="000D5772">
        <w:t>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позволяло</w:t>
      </w:r>
      <w:r w:rsidR="004059C3" w:rsidRPr="000D5772">
        <w:t xml:space="preserve"> </w:t>
      </w:r>
      <w:r w:rsidRPr="000D5772">
        <w:t>вторженцам</w:t>
      </w:r>
      <w:r w:rsidR="004059C3" w:rsidRPr="000D5772">
        <w:t xml:space="preserve"> </w:t>
      </w:r>
      <w:r w:rsidRPr="000D5772">
        <w:t>медленно</w:t>
      </w:r>
      <w:r w:rsidR="004059C3" w:rsidRPr="000D5772">
        <w:t xml:space="preserve"> </w:t>
      </w:r>
      <w:r w:rsidRPr="000D5772">
        <w:t>переводить</w:t>
      </w:r>
      <w:r w:rsidR="004059C3" w:rsidRPr="000D5772">
        <w:t xml:space="preserve"> </w:t>
      </w:r>
      <w:r w:rsidRPr="000D5772">
        <w:t>Человека</w:t>
      </w:r>
      <w:r w:rsidR="004059C3" w:rsidRPr="000D5772">
        <w:t xml:space="preserve"> </w:t>
      </w:r>
      <w:r w:rsidRPr="000D5772">
        <w:t>(с</w:t>
      </w:r>
      <w:r w:rsidR="004059C3" w:rsidRPr="000D5772">
        <w:t xml:space="preserve"> </w:t>
      </w:r>
      <w:r w:rsidRPr="000D5772">
        <w:t>помощью</w:t>
      </w:r>
      <w:r w:rsidR="004059C3" w:rsidRPr="000D5772">
        <w:t xml:space="preserve"> </w:t>
      </w:r>
      <w:r w:rsidRPr="000D5772">
        <w:t>«научных»</w:t>
      </w:r>
      <w:r w:rsidR="004059C3" w:rsidRPr="000D5772">
        <w:t xml:space="preserve"> </w:t>
      </w:r>
      <w:r w:rsidRPr="000D5772">
        <w:t>технологий)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аналогового</w:t>
      </w:r>
      <w:r w:rsidR="004059C3" w:rsidRPr="000D5772">
        <w:t xml:space="preserve"> </w:t>
      </w:r>
      <w:r w:rsidRPr="000D5772">
        <w:t>восприятия</w:t>
      </w:r>
      <w:r w:rsidR="004059C3" w:rsidRPr="000D5772">
        <w:t xml:space="preserve"> </w:t>
      </w:r>
      <w:r w:rsidRPr="000D5772">
        <w:t>мира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дискретное,</w:t>
      </w:r>
      <w:r w:rsidR="004059C3" w:rsidRPr="000D5772">
        <w:t xml:space="preserve"> </w:t>
      </w:r>
      <w:r w:rsidRPr="000D5772">
        <w:t>всё</w:t>
      </w:r>
      <w:r w:rsidR="004059C3" w:rsidRPr="000D5772">
        <w:t xml:space="preserve"> </w:t>
      </w:r>
      <w:r w:rsidRPr="000D5772">
        <w:t>сводить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бинарным</w:t>
      </w:r>
      <w:r w:rsidR="004059C3" w:rsidRPr="000D5772">
        <w:t xml:space="preserve"> </w:t>
      </w:r>
      <w:r w:rsidRPr="000D5772">
        <w:t>проявлениям.</w:t>
      </w:r>
      <w:r w:rsidR="004059C3" w:rsidRPr="000D5772">
        <w:t xml:space="preserve"> </w:t>
      </w:r>
      <w:r w:rsidRPr="000D5772">
        <w:t>Сейчас</w:t>
      </w:r>
      <w:r w:rsidR="004059C3" w:rsidRPr="000D5772">
        <w:t xml:space="preserve"> </w:t>
      </w:r>
      <w:r w:rsidRPr="000D5772">
        <w:t>интенсивно</w:t>
      </w:r>
      <w:r w:rsidR="004059C3" w:rsidRPr="000D5772">
        <w:t xml:space="preserve"> </w:t>
      </w:r>
      <w:r w:rsidR="008B60A6" w:rsidRPr="000D5772">
        <w:t>идёт</w:t>
      </w:r>
      <w:r w:rsidR="004059C3" w:rsidRPr="000D5772">
        <w:t xml:space="preserve"> </w:t>
      </w:r>
      <w:r w:rsidRPr="000D5772">
        <w:t>процесс</w:t>
      </w:r>
      <w:r w:rsidR="004059C3" w:rsidRPr="000D5772">
        <w:t xml:space="preserve"> </w:t>
      </w:r>
      <w:r w:rsidRPr="000D5772">
        <w:t>переформатирования</w:t>
      </w:r>
      <w:r w:rsidR="004059C3" w:rsidRPr="000D5772">
        <w:t xml:space="preserve"> </w:t>
      </w:r>
      <w:r w:rsidR="008B60A6" w:rsidRPr="000D5772">
        <w:t>М</w:t>
      </w:r>
      <w:r w:rsidRPr="000D5772">
        <w:t>озга,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позволяет</w:t>
      </w:r>
      <w:r w:rsidR="004059C3" w:rsidRPr="000D5772">
        <w:t xml:space="preserve"> </w:t>
      </w:r>
      <w:r w:rsidRPr="000D5772">
        <w:t>воспринимать</w:t>
      </w:r>
      <w:r w:rsidR="004059C3" w:rsidRPr="000D5772">
        <w:t xml:space="preserve"> </w:t>
      </w:r>
      <w:r w:rsidRPr="000D5772">
        <w:t>происходящее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реалиях</w:t>
      </w:r>
      <w:r w:rsidR="004059C3" w:rsidRPr="000D5772">
        <w:t xml:space="preserve"> </w:t>
      </w:r>
      <w:r w:rsidRPr="000D5772">
        <w:t>действительности.</w:t>
      </w:r>
      <w:r w:rsidR="004059C3" w:rsidRPr="000D5772">
        <w:t xml:space="preserve"> </w:t>
      </w:r>
    </w:p>
    <w:p w14:paraId="4FBFB448" w14:textId="1FB82850" w:rsidR="00DA0708" w:rsidRPr="000D5772" w:rsidRDefault="00DA0708" w:rsidP="008B60A6">
      <w:r w:rsidRPr="000D5772">
        <w:t>Образ</w:t>
      </w:r>
      <w:r w:rsidR="004059C3" w:rsidRPr="000D5772">
        <w:t xml:space="preserve"> </w:t>
      </w:r>
      <w:r w:rsidRPr="000D5772">
        <w:t>новой</w:t>
      </w:r>
      <w:r w:rsidR="004059C3" w:rsidRPr="000D5772">
        <w:t xml:space="preserve"> </w:t>
      </w:r>
      <w:r w:rsidRPr="000D5772">
        <w:t>России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сегодняшнем</w:t>
      </w:r>
      <w:r w:rsidR="004059C3" w:rsidRPr="000D5772">
        <w:t xml:space="preserve"> </w:t>
      </w:r>
      <w:r w:rsidRPr="000D5772">
        <w:rPr>
          <w:rStyle w:val="--0"/>
        </w:rPr>
        <w:t>глобальном</w:t>
      </w:r>
      <w:r w:rsidR="004059C3" w:rsidRPr="000D5772">
        <w:t xml:space="preserve"> </w:t>
      </w:r>
      <w:r w:rsidRPr="000D5772">
        <w:rPr>
          <w:rStyle w:val="--"/>
        </w:rPr>
        <w:t>изменяющемся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мире</w:t>
      </w:r>
      <w:r w:rsidR="004059C3" w:rsidRPr="000D5772">
        <w:t xml:space="preserve"> </w:t>
      </w:r>
      <w:r w:rsidRPr="000D5772">
        <w:t>характеризуется</w:t>
      </w:r>
      <w:r w:rsidR="004059C3" w:rsidRPr="000D5772">
        <w:t xml:space="preserve"> </w:t>
      </w:r>
      <w:r w:rsidRPr="000D5772">
        <w:t>тем,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="007E322B" w:rsidRPr="000D5772">
        <w:rPr>
          <w:b/>
          <w:bCs/>
          <w:i/>
          <w:iCs/>
        </w:rPr>
        <w:t>она</w:t>
      </w:r>
      <w:r w:rsidR="007E322B" w:rsidRPr="000D5772">
        <w:t xml:space="preserve"> </w:t>
      </w:r>
      <w:r w:rsidRPr="000D5772">
        <w:rPr>
          <w:b/>
          <w:bCs/>
          <w:i/>
          <w:iCs/>
        </w:rPr>
        <w:t>более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всех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изменилась</w:t>
      </w:r>
      <w:r w:rsidRPr="000D5772">
        <w:t>.</w:t>
      </w:r>
      <w:r w:rsidR="004059C3" w:rsidRPr="000D5772">
        <w:t xml:space="preserve"> </w:t>
      </w:r>
      <w:r w:rsidRPr="000D5772">
        <w:t>Страна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очередной</w:t>
      </w:r>
      <w:r w:rsidR="004059C3" w:rsidRPr="000D5772">
        <w:t xml:space="preserve"> </w:t>
      </w:r>
      <w:r w:rsidRPr="000D5772">
        <w:t>раз</w:t>
      </w:r>
      <w:r w:rsidR="004059C3" w:rsidRPr="000D5772">
        <w:t xml:space="preserve"> </w:t>
      </w:r>
      <w:r w:rsidRPr="000D5772">
        <w:t>стала</w:t>
      </w:r>
      <w:r w:rsidR="004059C3" w:rsidRPr="000D5772">
        <w:t xml:space="preserve"> </w:t>
      </w:r>
      <w:r w:rsidRPr="000D5772">
        <w:t>общественно-политической</w:t>
      </w:r>
      <w:r w:rsidR="004059C3" w:rsidRPr="000D5772">
        <w:t xml:space="preserve"> </w:t>
      </w:r>
      <w:r w:rsidRPr="000D5772">
        <w:t>лабораторией</w:t>
      </w:r>
      <w:r w:rsidR="004059C3" w:rsidRPr="000D5772">
        <w:t xml:space="preserve"> </w:t>
      </w:r>
      <w:r w:rsidRPr="000D5772">
        <w:t>мира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="007E322B" w:rsidRPr="000D5772">
        <w:t xml:space="preserve">первой </w:t>
      </w:r>
      <w:r w:rsidRPr="000D5772">
        <w:t>приняла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себя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мыслимые</w:t>
      </w:r>
      <w:r w:rsidR="004059C3" w:rsidRPr="000D5772">
        <w:t xml:space="preserve"> </w:t>
      </w:r>
      <w:r w:rsidRPr="000D5772">
        <w:t>глобальные</w:t>
      </w:r>
      <w:r w:rsidR="004059C3" w:rsidRPr="000D5772">
        <w:t xml:space="preserve"> </w:t>
      </w:r>
      <w:r w:rsidRPr="000D5772">
        <w:t>испытания,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могут</w:t>
      </w:r>
      <w:r w:rsidR="004059C3" w:rsidRPr="000D5772">
        <w:t xml:space="preserve"> </w:t>
      </w:r>
      <w:r w:rsidRPr="000D5772">
        <w:t>выпасть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страну.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одна</w:t>
      </w:r>
      <w:r w:rsidR="004059C3" w:rsidRPr="000D5772">
        <w:t xml:space="preserve"> </w:t>
      </w:r>
      <w:r w:rsidRPr="000D5772">
        <w:t>другая</w:t>
      </w:r>
      <w:r w:rsidR="004059C3" w:rsidRPr="000D5772">
        <w:t xml:space="preserve"> </w:t>
      </w:r>
      <w:r w:rsidRPr="000D5772">
        <w:t>страна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проделала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собой</w:t>
      </w:r>
      <w:r w:rsidR="004059C3" w:rsidRPr="000D5772">
        <w:t xml:space="preserve"> </w:t>
      </w:r>
      <w:r w:rsidRPr="000D5772">
        <w:t>такое</w:t>
      </w:r>
      <w:r w:rsidR="004059C3" w:rsidRPr="000D5772">
        <w:t xml:space="preserve"> </w:t>
      </w:r>
      <w:r w:rsidRPr="000D5772">
        <w:t>количество</w:t>
      </w:r>
      <w:r w:rsidR="004059C3" w:rsidRPr="000D5772">
        <w:t xml:space="preserve"> </w:t>
      </w:r>
      <w:r w:rsidRPr="000D5772">
        <w:t>изменений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разрушила</w:t>
      </w:r>
      <w:r w:rsidR="007E322B" w:rsidRPr="000D5772">
        <w:t xml:space="preserve"> столько</w:t>
      </w:r>
      <w:r w:rsidR="004059C3" w:rsidRPr="000D5772">
        <w:t xml:space="preserve"> </w:t>
      </w:r>
      <w:r w:rsidRPr="000D5772">
        <w:t>традиционных</w:t>
      </w:r>
      <w:r w:rsidR="004059C3" w:rsidRPr="000D5772">
        <w:t xml:space="preserve"> </w:t>
      </w:r>
      <w:r w:rsidRPr="000D5772">
        <w:t>стереотипов</w:t>
      </w:r>
      <w:r w:rsidR="004059C3" w:rsidRPr="000D5772">
        <w:t xml:space="preserve"> </w:t>
      </w:r>
      <w:r w:rsidRPr="000D5772">
        <w:t>поведения,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Россия.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Россия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никакая</w:t>
      </w:r>
      <w:r w:rsidR="004059C3" w:rsidRPr="000D5772">
        <w:t xml:space="preserve"> </w:t>
      </w:r>
      <w:r w:rsidRPr="000D5772">
        <w:t>другая</w:t>
      </w:r>
      <w:r w:rsidR="004059C3" w:rsidRPr="000D5772">
        <w:t xml:space="preserve"> </w:t>
      </w:r>
      <w:r w:rsidRPr="000D5772">
        <w:t>страна</w:t>
      </w:r>
      <w:r w:rsidR="004059C3" w:rsidRPr="000D5772">
        <w:t xml:space="preserve"> </w:t>
      </w:r>
      <w:r w:rsidRPr="000D5772">
        <w:t>открыта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инноваций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никакая</w:t>
      </w:r>
      <w:r w:rsidR="004059C3" w:rsidRPr="000D5772">
        <w:t xml:space="preserve"> </w:t>
      </w:r>
      <w:r w:rsidRPr="000D5772">
        <w:t>другая</w:t>
      </w:r>
      <w:r w:rsidR="004059C3" w:rsidRPr="000D5772">
        <w:t xml:space="preserve"> </w:t>
      </w:r>
      <w:r w:rsidRPr="000D5772">
        <w:t>страна</w:t>
      </w:r>
      <w:r w:rsidR="004059C3" w:rsidRPr="000D5772">
        <w:t xml:space="preserve"> </w:t>
      </w:r>
      <w:r w:rsidRPr="000D5772">
        <w:t>имеет</w:t>
      </w:r>
      <w:r w:rsidR="004059C3" w:rsidRPr="000D5772">
        <w:t xml:space="preserve"> </w:t>
      </w:r>
      <w:r w:rsidRPr="000D5772">
        <w:t>силы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принятия.</w:t>
      </w:r>
      <w:r w:rsidR="004059C3" w:rsidRPr="000D5772">
        <w:t xml:space="preserve"> </w:t>
      </w:r>
      <w:r w:rsidRPr="000D5772">
        <w:t>Потому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наконец</w:t>
      </w:r>
      <w:r w:rsidR="004059C3" w:rsidRPr="000D5772">
        <w:t xml:space="preserve"> </w:t>
      </w:r>
      <w:r w:rsidRPr="000D5772">
        <w:t>открыт</w:t>
      </w:r>
      <w:r w:rsidR="004059C3" w:rsidRPr="000D5772">
        <w:t xml:space="preserve"> </w:t>
      </w:r>
      <w:r w:rsidRPr="000D5772">
        <w:t>главный</w:t>
      </w:r>
      <w:r w:rsidR="004059C3" w:rsidRPr="000D5772">
        <w:t xml:space="preserve"> </w:t>
      </w:r>
      <w:r w:rsidRPr="000D5772">
        <w:t>«пункт»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rPr>
          <w:rStyle w:val="--0"/>
        </w:rPr>
        <w:t>понимании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е</w:t>
      </w:r>
      <w:r w:rsidR="00391F93" w:rsidRPr="000D5772">
        <w:rPr>
          <w:rStyle w:val="--"/>
        </w:rPr>
        <w:t>Ё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образа</w:t>
      </w:r>
      <w:r w:rsidRPr="000D5772">
        <w:t>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был</w:t>
      </w:r>
      <w:r w:rsidR="004059C3" w:rsidRPr="000D5772">
        <w:t xml:space="preserve"> </w:t>
      </w:r>
      <w:r w:rsidRPr="000D5772">
        <w:t>насильственно</w:t>
      </w:r>
      <w:r w:rsidR="004059C3" w:rsidRPr="000D5772">
        <w:t xml:space="preserve"> </w:t>
      </w:r>
      <w:r w:rsidRPr="000D5772">
        <w:t>«закрыт»</w:t>
      </w:r>
      <w:r w:rsidR="004059C3" w:rsidRPr="000D5772">
        <w:t xml:space="preserve"> </w:t>
      </w:r>
      <w:r w:rsidRPr="000D5772">
        <w:t>многие</w:t>
      </w:r>
      <w:r w:rsidR="004059C3" w:rsidRPr="000D5772">
        <w:t xml:space="preserve"> </w:t>
      </w:r>
      <w:r w:rsidRPr="000D5772">
        <w:t>тысячелетия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позволял</w:t>
      </w:r>
      <w:r w:rsidR="004059C3" w:rsidRPr="000D5772">
        <w:t xml:space="preserve"> </w:t>
      </w:r>
      <w:r w:rsidRPr="000D5772">
        <w:t>людям</w:t>
      </w:r>
      <w:r w:rsidR="004059C3" w:rsidRPr="000D5772">
        <w:t xml:space="preserve"> </w:t>
      </w:r>
      <w:r w:rsidRPr="000D5772">
        <w:t>создать</w:t>
      </w:r>
      <w:r w:rsidR="004059C3" w:rsidRPr="000D5772">
        <w:t xml:space="preserve"> </w:t>
      </w:r>
      <w:r w:rsidRPr="000D5772">
        <w:rPr>
          <w:rStyle w:val="--"/>
        </w:rPr>
        <w:t>подлинный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образ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России</w:t>
      </w:r>
      <w:r w:rsidRPr="000D5772">
        <w:t>.</w:t>
      </w:r>
      <w:r w:rsidR="004059C3" w:rsidRPr="000D5772">
        <w:t xml:space="preserve"> </w:t>
      </w:r>
      <w:r w:rsidRPr="000D5772">
        <w:t>Россия</w:t>
      </w:r>
      <w:r w:rsidR="004059C3" w:rsidRPr="000D5772">
        <w:t xml:space="preserve"> </w:t>
      </w:r>
      <w:r w:rsidR="00391F93" w:rsidRPr="000D5772">
        <w:t xml:space="preserve">— </w:t>
      </w:r>
      <w:r w:rsidRPr="000D5772">
        <w:t>это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территория,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страна,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государство.</w:t>
      </w:r>
      <w:r w:rsidR="004059C3" w:rsidRPr="000D5772">
        <w:t xml:space="preserve"> </w:t>
      </w:r>
      <w:r w:rsidRPr="000D5772">
        <w:rPr>
          <w:rStyle w:val="--0"/>
        </w:rPr>
        <w:t>Россия</w:t>
      </w:r>
      <w:r w:rsidR="004059C3" w:rsidRPr="000D5772">
        <w:rPr>
          <w:rStyle w:val="--0"/>
        </w:rPr>
        <w:t xml:space="preserve"> — </w:t>
      </w:r>
      <w:r w:rsidRPr="000D5772">
        <w:rPr>
          <w:rStyle w:val="--0"/>
        </w:rPr>
        <w:t>это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цивилизация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полном</w:t>
      </w:r>
      <w:r w:rsidR="004059C3" w:rsidRPr="000D5772">
        <w:t xml:space="preserve"> </w:t>
      </w:r>
      <w:r w:rsidRPr="000D5772">
        <w:t>понимании</w:t>
      </w:r>
      <w:r w:rsidR="004059C3" w:rsidRPr="000D5772">
        <w:t xml:space="preserve"> </w:t>
      </w:r>
      <w:r w:rsidRPr="000D5772">
        <w:t>данного</w:t>
      </w:r>
      <w:r w:rsidR="004059C3" w:rsidRPr="000D5772">
        <w:t xml:space="preserve"> </w:t>
      </w:r>
      <w:r w:rsidRPr="000D5772">
        <w:t>значения.</w:t>
      </w:r>
      <w:r w:rsidR="004059C3" w:rsidRPr="000D5772">
        <w:t xml:space="preserve"> </w:t>
      </w:r>
      <w:r w:rsidRPr="000D5772">
        <w:t>Опыт</w:t>
      </w:r>
      <w:r w:rsidR="004059C3" w:rsidRPr="000D5772">
        <w:t xml:space="preserve"> </w:t>
      </w:r>
      <w:r w:rsidRPr="000D5772">
        <w:t>России,</w:t>
      </w:r>
      <w:r w:rsidR="004059C3" w:rsidRPr="000D5772">
        <w:t xml:space="preserve"> </w:t>
      </w:r>
      <w:r w:rsidRPr="000D5772">
        <w:t>уверен,</w:t>
      </w:r>
      <w:r w:rsidR="004059C3" w:rsidRPr="000D5772">
        <w:t xml:space="preserve"> </w:t>
      </w:r>
      <w:r w:rsidRPr="000D5772">
        <w:t>пригодится</w:t>
      </w:r>
      <w:r w:rsidR="004059C3" w:rsidRPr="000D5772">
        <w:t xml:space="preserve"> </w:t>
      </w:r>
      <w:r w:rsidRPr="000D5772">
        <w:t>многим</w:t>
      </w:r>
      <w:r w:rsidR="004059C3" w:rsidRPr="000D5772">
        <w:t xml:space="preserve"> </w:t>
      </w:r>
      <w:r w:rsidRPr="000D5772">
        <w:t>развитым</w:t>
      </w:r>
      <w:r w:rsidR="004059C3" w:rsidRPr="000D5772">
        <w:t xml:space="preserve"> </w:t>
      </w:r>
      <w:r w:rsidRPr="000D5772">
        <w:t>странам,</w:t>
      </w:r>
      <w:r w:rsidR="004059C3" w:rsidRPr="000D5772">
        <w:t xml:space="preserve"> </w:t>
      </w:r>
      <w:r w:rsidR="00391F93" w:rsidRPr="000D5772">
        <w:t>часть</w:t>
      </w:r>
      <w:r w:rsidR="004059C3" w:rsidRPr="000D5772">
        <w:t xml:space="preserve"> </w:t>
      </w:r>
      <w:r w:rsidRPr="000D5772">
        <w:t>из</w:t>
      </w:r>
      <w:r w:rsidR="004059C3" w:rsidRPr="000D5772">
        <w:t xml:space="preserve"> </w:t>
      </w:r>
      <w:r w:rsidRPr="000D5772">
        <w:t>которых</w:t>
      </w:r>
      <w:r w:rsidR="004059C3" w:rsidRPr="000D5772">
        <w:t xml:space="preserve"> </w:t>
      </w:r>
      <w:r w:rsidRPr="000D5772">
        <w:t>уже</w:t>
      </w:r>
      <w:r w:rsidR="004059C3" w:rsidRPr="000D5772">
        <w:t xml:space="preserve"> </w:t>
      </w:r>
      <w:r w:rsidRPr="000D5772">
        <w:t>вступили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путь</w:t>
      </w:r>
      <w:r w:rsidR="004059C3" w:rsidRPr="000D5772">
        <w:t xml:space="preserve"> </w:t>
      </w:r>
      <w:r w:rsidRPr="000D5772">
        <w:t>глобальных</w:t>
      </w:r>
      <w:r w:rsidR="004059C3" w:rsidRPr="000D5772">
        <w:t xml:space="preserve"> </w:t>
      </w:r>
      <w:r w:rsidRPr="000D5772">
        <w:t>испытаний.</w:t>
      </w:r>
      <w:r w:rsidR="004059C3" w:rsidRPr="000D5772">
        <w:t xml:space="preserve"> </w:t>
      </w:r>
    </w:p>
    <w:p w14:paraId="5EE0EB17" w14:textId="3763BDF2" w:rsidR="00C95F14" w:rsidRPr="000D5772" w:rsidRDefault="00DA0708" w:rsidP="00391F93">
      <w:pPr>
        <w:rPr>
          <w:b/>
          <w:bCs/>
          <w:i/>
          <w:iCs/>
        </w:rPr>
      </w:pPr>
      <w:r w:rsidRPr="000D5772">
        <w:lastRenderedPageBreak/>
        <w:t>Россия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напоминает</w:t>
      </w:r>
      <w:r w:rsidR="004059C3" w:rsidRPr="000D5772">
        <w:t xml:space="preserve"> </w:t>
      </w:r>
      <w:r w:rsidRPr="000D5772">
        <w:t>человека,</w:t>
      </w:r>
      <w:r w:rsidR="004059C3" w:rsidRPr="000D5772">
        <w:t xml:space="preserve"> </w:t>
      </w:r>
      <w:r w:rsidRPr="000D5772">
        <w:t>прошедшего</w:t>
      </w:r>
      <w:r w:rsidR="004059C3" w:rsidRPr="000D5772">
        <w:t xml:space="preserve"> </w:t>
      </w:r>
      <w:r w:rsidRPr="000D5772">
        <w:t>особые</w:t>
      </w:r>
      <w:r w:rsidR="004059C3" w:rsidRPr="000D5772">
        <w:t xml:space="preserve"> </w:t>
      </w:r>
      <w:r w:rsidRPr="000D5772">
        <w:t>испытания,</w:t>
      </w:r>
      <w:r w:rsidR="004059C3" w:rsidRPr="000D5772">
        <w:t xml:space="preserve"> </w:t>
      </w:r>
      <w:r w:rsidR="00E9182A" w:rsidRPr="000D5772">
        <w:t>—</w:t>
      </w:r>
      <w:r w:rsidR="004059C3" w:rsidRPr="000D5772">
        <w:t xml:space="preserve"> </w:t>
      </w:r>
      <w:r w:rsidRPr="000D5772">
        <w:t>возвращение</w:t>
      </w:r>
      <w:r w:rsidR="004059C3" w:rsidRPr="000D5772">
        <w:t xml:space="preserve"> </w:t>
      </w:r>
      <w:r w:rsidRPr="000D5772">
        <w:t>которого</w:t>
      </w:r>
      <w:r w:rsidR="004059C3" w:rsidRPr="000D5772">
        <w:t xml:space="preserve"> </w:t>
      </w:r>
      <w:r w:rsidRPr="000D5772">
        <w:t>прошло</w:t>
      </w:r>
      <w:r w:rsidR="004059C3" w:rsidRPr="000D5772">
        <w:t xml:space="preserve"> </w:t>
      </w:r>
      <w:r w:rsidRPr="000D5772">
        <w:t>незамеченным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окружающих.</w:t>
      </w:r>
      <w:r w:rsidR="004059C3" w:rsidRPr="000D5772">
        <w:t xml:space="preserve"> </w:t>
      </w:r>
      <w:r w:rsidRPr="000D5772">
        <w:t>Происходит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потому,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решается</w:t>
      </w:r>
      <w:r w:rsidR="004059C3" w:rsidRPr="000D5772">
        <w:t xml:space="preserve"> </w:t>
      </w:r>
      <w:r w:rsidRPr="000D5772">
        <w:t>задача</w:t>
      </w:r>
      <w:r w:rsidR="004059C3" w:rsidRPr="000D5772">
        <w:t xml:space="preserve"> </w:t>
      </w:r>
      <w:r w:rsidRPr="000D5772">
        <w:t>формирования</w:t>
      </w:r>
      <w:r w:rsidR="004059C3" w:rsidRPr="000D5772">
        <w:t xml:space="preserve"> </w:t>
      </w:r>
      <w:r w:rsidRPr="000D5772">
        <w:t>образа</w:t>
      </w:r>
      <w:r w:rsidR="004059C3" w:rsidRPr="000D5772">
        <w:t xml:space="preserve"> </w:t>
      </w:r>
      <w:r w:rsidRPr="000D5772">
        <w:t>страны,</w:t>
      </w:r>
      <w:r w:rsidR="004059C3" w:rsidRPr="000D5772">
        <w:t xml:space="preserve"> </w:t>
      </w:r>
      <w:r w:rsidRPr="000D5772">
        <w:t>имеющ</w:t>
      </w:r>
      <w:r w:rsidR="00E9182A" w:rsidRPr="000D5772">
        <w:t>е</w:t>
      </w:r>
      <w:r w:rsidRPr="000D5772">
        <w:t>й</w:t>
      </w:r>
      <w:r w:rsidR="004059C3" w:rsidRPr="000D5772">
        <w:t xml:space="preserve"> </w:t>
      </w:r>
      <w:r w:rsidRPr="000D5772">
        <w:t>полезный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всего</w:t>
      </w:r>
      <w:r w:rsidR="004059C3" w:rsidRPr="000D5772">
        <w:t xml:space="preserve"> </w:t>
      </w:r>
      <w:r w:rsidRPr="000D5772">
        <w:t>мира</w:t>
      </w:r>
      <w:r w:rsidR="004059C3" w:rsidRPr="000D5772">
        <w:t xml:space="preserve"> </w:t>
      </w:r>
      <w:r w:rsidRPr="000D5772">
        <w:t>опыт.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задача</w:t>
      </w:r>
      <w:r w:rsidR="004059C3" w:rsidRPr="000D5772">
        <w:t xml:space="preserve"> </w:t>
      </w:r>
      <w:r w:rsidRPr="000D5772">
        <w:t>формирования</w:t>
      </w:r>
      <w:r w:rsidR="004059C3" w:rsidRPr="000D5772">
        <w:t xml:space="preserve"> </w:t>
      </w:r>
      <w:r w:rsidRPr="000D5772">
        <w:t>образа</w:t>
      </w:r>
      <w:r w:rsidR="004059C3" w:rsidRPr="000D5772">
        <w:t xml:space="preserve"> </w:t>
      </w:r>
      <w:r w:rsidRPr="000D5772">
        <w:t>России,</w:t>
      </w:r>
      <w:r w:rsidR="004059C3" w:rsidRPr="000D5772">
        <w:t xml:space="preserve"> </w:t>
      </w:r>
      <w:r w:rsidRPr="000D5772">
        <w:t>понятного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полезного</w:t>
      </w:r>
      <w:r w:rsidR="004059C3" w:rsidRPr="000D5772">
        <w:t xml:space="preserve"> </w:t>
      </w:r>
      <w:r w:rsidRPr="000D5772">
        <w:t>миру,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решается</w:t>
      </w:r>
      <w:r w:rsidR="004059C3" w:rsidRPr="000D5772">
        <w:t xml:space="preserve"> </w:t>
      </w:r>
      <w:r w:rsidRPr="000D5772">
        <w:t>потому,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нет</w:t>
      </w:r>
      <w:r w:rsidR="004059C3" w:rsidRPr="000D5772">
        <w:t xml:space="preserve"> </w:t>
      </w:r>
      <w:r w:rsidRPr="000D5772">
        <w:t>технологии</w:t>
      </w:r>
      <w:r w:rsidR="004059C3" w:rsidRPr="000D5772">
        <w:t xml:space="preserve"> </w:t>
      </w:r>
      <w:r w:rsidRPr="000D5772">
        <w:t>этого</w:t>
      </w:r>
      <w:r w:rsidR="004059C3" w:rsidRPr="000D5772">
        <w:t xml:space="preserve"> </w:t>
      </w:r>
      <w:r w:rsidRPr="000D5772">
        <w:t>труда.</w:t>
      </w:r>
      <w:r w:rsidR="004059C3" w:rsidRPr="000D5772">
        <w:t xml:space="preserve"> </w:t>
      </w:r>
      <w:r w:rsidRPr="000D5772">
        <w:t>Это,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первый</w:t>
      </w:r>
      <w:r w:rsidR="004059C3" w:rsidRPr="000D5772">
        <w:t xml:space="preserve"> </w:t>
      </w:r>
      <w:r w:rsidRPr="000D5772">
        <w:t>взгляд,</w:t>
      </w:r>
      <w:r w:rsidR="004059C3" w:rsidRPr="000D5772">
        <w:t xml:space="preserve"> </w:t>
      </w:r>
      <w:r w:rsidRPr="000D5772">
        <w:t>может</w:t>
      </w:r>
      <w:r w:rsidR="004059C3" w:rsidRPr="000D5772">
        <w:t xml:space="preserve"> </w:t>
      </w:r>
      <w:r w:rsidRPr="000D5772">
        <w:t>показаться</w:t>
      </w:r>
      <w:r w:rsidR="004059C3" w:rsidRPr="000D5772">
        <w:t xml:space="preserve"> </w:t>
      </w:r>
      <w:r w:rsidRPr="000D5772">
        <w:t>сложным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трудным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технологического</w:t>
      </w:r>
      <w:r w:rsidR="004059C3" w:rsidRPr="000D5772">
        <w:t xml:space="preserve"> </w:t>
      </w:r>
      <w:r w:rsidRPr="000D5772">
        <w:t>исполнения</w:t>
      </w:r>
      <w:r w:rsidR="004059C3" w:rsidRPr="000D5772">
        <w:t xml:space="preserve"> </w:t>
      </w:r>
      <w:r w:rsidRPr="000D5772">
        <w:t>создания</w:t>
      </w:r>
      <w:r w:rsidR="004059C3" w:rsidRPr="000D5772">
        <w:t xml:space="preserve"> </w:t>
      </w:r>
      <w:r w:rsidRPr="000D5772">
        <w:t>образа</w:t>
      </w:r>
      <w:r w:rsidR="004059C3" w:rsidRPr="000D5772">
        <w:t xml:space="preserve"> </w:t>
      </w:r>
      <w:r w:rsidRPr="000D5772">
        <w:t>России,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многократно</w:t>
      </w:r>
      <w:r w:rsidR="004059C3" w:rsidRPr="000D5772">
        <w:t xml:space="preserve"> </w:t>
      </w:r>
      <w:r w:rsidRPr="000D5772">
        <w:t>проще,</w:t>
      </w:r>
      <w:r w:rsidR="004059C3" w:rsidRPr="000D5772">
        <w:t xml:space="preserve"> </w:t>
      </w:r>
      <w:r w:rsidRPr="000D5772">
        <w:t>нежели</w:t>
      </w:r>
      <w:r w:rsidR="004059C3" w:rsidRPr="000D5772">
        <w:t xml:space="preserve"> </w:t>
      </w:r>
      <w:r w:rsidRPr="000D5772">
        <w:rPr>
          <w:rStyle w:val="--0"/>
        </w:rPr>
        <w:t>формирование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образа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страны</w:t>
      </w:r>
      <w:r w:rsidR="004059C3" w:rsidRPr="000D5772">
        <w:t xml:space="preserve"> </w:t>
      </w:r>
      <w:r w:rsidRPr="000D5772">
        <w:t>творческими</w:t>
      </w:r>
      <w:r w:rsidR="004059C3" w:rsidRPr="000D5772">
        <w:t xml:space="preserve"> </w:t>
      </w:r>
      <w:r w:rsidRPr="000D5772">
        <w:t>гениями</w:t>
      </w:r>
      <w:r w:rsidR="004059C3" w:rsidRPr="000D5772">
        <w:t xml:space="preserve"> </w:t>
      </w:r>
      <w:r w:rsidRPr="000D5772">
        <w:t>класса</w:t>
      </w:r>
      <w:r w:rsidR="004059C3" w:rsidRPr="000D5772">
        <w:t xml:space="preserve"> </w:t>
      </w:r>
      <w:r w:rsidRPr="000D5772">
        <w:t>Льва</w:t>
      </w:r>
      <w:r w:rsidR="004059C3" w:rsidRPr="000D5772">
        <w:t xml:space="preserve"> </w:t>
      </w:r>
      <w:r w:rsidRPr="000D5772">
        <w:t>Толстого,</w:t>
      </w:r>
      <w:r w:rsidR="004059C3" w:rsidRPr="000D5772">
        <w:t xml:space="preserve"> </w:t>
      </w:r>
      <w:r w:rsidRPr="000D5772">
        <w:t>которых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стране</w:t>
      </w:r>
      <w:r w:rsidR="004059C3" w:rsidRPr="000D5772">
        <w:t xml:space="preserve"> </w:t>
      </w:r>
      <w:r w:rsidRPr="000D5772">
        <w:t>нет.</w:t>
      </w:r>
      <w:r w:rsidR="004059C3" w:rsidRPr="000D5772">
        <w:t xml:space="preserve"> </w:t>
      </w:r>
      <w:r w:rsidRPr="000D5772">
        <w:t>Главное</w:t>
      </w:r>
      <w:r w:rsidR="004059C3" w:rsidRPr="000D5772">
        <w:t xml:space="preserve"> </w:t>
      </w:r>
      <w:r w:rsidRPr="000D5772">
        <w:t>препятствие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создании</w:t>
      </w:r>
      <w:r w:rsidR="004059C3" w:rsidRPr="000D5772">
        <w:t xml:space="preserve"> </w:t>
      </w:r>
      <w:r w:rsidRPr="000D5772">
        <w:t>образа</w:t>
      </w:r>
      <w:r w:rsidR="004059C3" w:rsidRPr="000D5772">
        <w:t xml:space="preserve"> </w:t>
      </w:r>
      <w:r w:rsidRPr="000D5772">
        <w:t>России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собственных</w:t>
      </w:r>
      <w:r w:rsidR="004059C3" w:rsidRPr="000D5772">
        <w:t xml:space="preserve"> </w:t>
      </w:r>
      <w:r w:rsidRPr="000D5772">
        <w:t>граждан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внешнего</w:t>
      </w:r>
      <w:r w:rsidR="004059C3" w:rsidRPr="000D5772">
        <w:t xml:space="preserve"> </w:t>
      </w:r>
      <w:r w:rsidRPr="000D5772">
        <w:t>мира</w:t>
      </w:r>
      <w:r w:rsidR="004059C3" w:rsidRPr="000D5772">
        <w:t xml:space="preserve"> — </w:t>
      </w:r>
      <w:r w:rsidRPr="000D5772">
        <w:t>упрощение</w:t>
      </w:r>
      <w:r w:rsidR="004059C3" w:rsidRPr="000D5772">
        <w:t xml:space="preserve"> </w:t>
      </w:r>
      <w:r w:rsidRPr="000D5772">
        <w:t>задачи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метода</w:t>
      </w:r>
      <w:r w:rsidR="004059C3" w:rsidRPr="000D5772">
        <w:t xml:space="preserve"> </w:t>
      </w:r>
      <w:r w:rsidRPr="000D5772">
        <w:t>до</w:t>
      </w:r>
      <w:r w:rsidR="004059C3" w:rsidRPr="000D5772">
        <w:t xml:space="preserve"> </w:t>
      </w:r>
      <w:r w:rsidRPr="000D5772">
        <w:t>пределов,</w:t>
      </w:r>
      <w:r w:rsidR="004059C3" w:rsidRPr="000D5772">
        <w:t xml:space="preserve"> </w:t>
      </w:r>
      <w:r w:rsidRPr="000D5772">
        <w:t>когда</w:t>
      </w:r>
      <w:r w:rsidR="004059C3" w:rsidRPr="000D5772">
        <w:t xml:space="preserve"> </w:t>
      </w:r>
      <w:r w:rsidRPr="000D5772">
        <w:t>образ</w:t>
      </w:r>
      <w:r w:rsidR="004059C3" w:rsidRPr="000D5772">
        <w:t xml:space="preserve"> </w:t>
      </w:r>
      <w:r w:rsidRPr="000D5772">
        <w:t>исчезает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искажается.</w:t>
      </w:r>
      <w:r w:rsidR="004059C3" w:rsidRPr="000D5772">
        <w:t xml:space="preserve"> </w:t>
      </w:r>
      <w:r w:rsidRPr="000D5772">
        <w:t>Формирование</w:t>
      </w:r>
      <w:r w:rsidR="004059C3" w:rsidRPr="000D5772">
        <w:t xml:space="preserve"> </w:t>
      </w:r>
      <w:r w:rsidRPr="000D5772">
        <w:t>образа</w:t>
      </w:r>
      <w:r w:rsidR="004059C3" w:rsidRPr="000D5772">
        <w:t xml:space="preserve"> </w:t>
      </w:r>
      <w:r w:rsidRPr="000D5772">
        <w:t>страны</w:t>
      </w:r>
      <w:r w:rsidR="004059C3" w:rsidRPr="000D5772">
        <w:t xml:space="preserve"> — </w:t>
      </w:r>
      <w:r w:rsidRPr="000D5772">
        <w:t>задача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гениев</w:t>
      </w:r>
      <w:r w:rsidR="004059C3" w:rsidRPr="000D5772">
        <w:t xml:space="preserve"> </w:t>
      </w:r>
      <w:r w:rsidRPr="000D5772">
        <w:t>класса</w:t>
      </w:r>
      <w:r w:rsidR="004059C3" w:rsidRPr="000D5772">
        <w:t xml:space="preserve"> </w:t>
      </w:r>
      <w:r w:rsidRPr="000D5772">
        <w:t>Достоевского,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профессионалов</w:t>
      </w:r>
      <w:r w:rsidR="004059C3" w:rsidRPr="000D5772">
        <w:t xml:space="preserve"> </w:t>
      </w:r>
      <w:r w:rsidRPr="000D5772">
        <w:t>современной</w:t>
      </w:r>
      <w:r w:rsidR="004059C3" w:rsidRPr="000D5772">
        <w:t xml:space="preserve"> </w:t>
      </w:r>
      <w:r w:rsidRPr="000D5772">
        <w:t>российской</w:t>
      </w:r>
      <w:r w:rsidR="004059C3" w:rsidRPr="000D5772">
        <w:t xml:space="preserve"> </w:t>
      </w:r>
      <w:r w:rsidRPr="000D5772">
        <w:t>науки,</w:t>
      </w:r>
      <w:r w:rsidR="004059C3" w:rsidRPr="000D5772">
        <w:t xml:space="preserve"> </w:t>
      </w:r>
      <w:r w:rsidRPr="000D5772">
        <w:t>понявших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сегодняшний</w:t>
      </w:r>
      <w:r w:rsidR="004059C3" w:rsidRPr="000D5772">
        <w:t xml:space="preserve"> </w:t>
      </w:r>
      <w:r w:rsidRPr="000D5772">
        <w:t>день</w:t>
      </w:r>
      <w:r w:rsidR="004059C3" w:rsidRPr="000D5772">
        <w:t xml:space="preserve"> — </w:t>
      </w:r>
      <w:r w:rsidRPr="000D5772">
        <w:t>что</w:t>
      </w:r>
      <w:r w:rsidR="004059C3" w:rsidRPr="000D5772">
        <w:t xml:space="preserve"> </w:t>
      </w:r>
      <w:r w:rsidRPr="000D5772">
        <w:t>же</w:t>
      </w:r>
      <w:r w:rsidR="004059C3" w:rsidRPr="000D5772">
        <w:t xml:space="preserve"> </w:t>
      </w:r>
      <w:r w:rsidRPr="000D5772">
        <w:t>такое</w:t>
      </w:r>
      <w:r w:rsidR="004059C3" w:rsidRPr="000D5772">
        <w:t xml:space="preserve"> </w:t>
      </w:r>
      <w:r w:rsidRPr="000D5772">
        <w:t>современная</w:t>
      </w:r>
      <w:r w:rsidR="004059C3" w:rsidRPr="000D5772">
        <w:t xml:space="preserve"> </w:t>
      </w:r>
      <w:r w:rsidRPr="000D5772">
        <w:t>наука.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клерков-чиновников</w:t>
      </w:r>
      <w:r w:rsidR="004059C3" w:rsidRPr="000D5772">
        <w:t xml:space="preserve"> </w:t>
      </w:r>
      <w:r w:rsidRPr="000D5772">
        <w:t>организаций,</w:t>
      </w:r>
      <w:r w:rsidR="004059C3" w:rsidRPr="000D5772">
        <w:t xml:space="preserve"> </w:t>
      </w:r>
      <w:r w:rsidRPr="000D5772">
        <w:t>продающих</w:t>
      </w:r>
      <w:r w:rsidR="004059C3" w:rsidRPr="000D5772">
        <w:t xml:space="preserve"> </w:t>
      </w:r>
      <w:r w:rsidRPr="000D5772">
        <w:t>информацию,</w:t>
      </w:r>
      <w:r w:rsidR="004059C3" w:rsidRPr="000D5772">
        <w:t xml:space="preserve"> </w:t>
      </w:r>
      <w:r w:rsidRPr="000D5772">
        <w:t>которые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могут</w:t>
      </w:r>
      <w:r w:rsidR="004059C3" w:rsidRPr="000D5772">
        <w:t xml:space="preserve"> </w:t>
      </w:r>
      <w:r w:rsidRPr="000D5772">
        <w:t>понять,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Россия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февраля</w:t>
      </w:r>
      <w:r w:rsidR="004059C3" w:rsidRPr="000D5772">
        <w:t xml:space="preserve"> </w:t>
      </w:r>
      <w:r w:rsidRPr="000D5772">
        <w:t>2022</w:t>
      </w:r>
      <w:r w:rsidR="004059C3" w:rsidRPr="000D5772">
        <w:t xml:space="preserve"> </w:t>
      </w:r>
      <w:r w:rsidRPr="000D5772">
        <w:t>года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сегодняшняя</w:t>
      </w:r>
      <w:r w:rsidR="004059C3" w:rsidRPr="000D5772">
        <w:t xml:space="preserve"> </w:t>
      </w:r>
      <w:r w:rsidRPr="000D5772">
        <w:t>Россия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уже</w:t>
      </w:r>
      <w:r w:rsidR="004059C3" w:rsidRPr="000D5772">
        <w:t xml:space="preserve"> </w:t>
      </w:r>
      <w:r w:rsidRPr="000D5772">
        <w:t>вообще</w:t>
      </w:r>
      <w:r w:rsidR="004059C3" w:rsidRPr="000D5772">
        <w:t xml:space="preserve"> </w:t>
      </w:r>
      <w:r w:rsidRPr="000D5772">
        <w:t>разные</w:t>
      </w:r>
      <w:r w:rsidR="004059C3" w:rsidRPr="000D5772">
        <w:t xml:space="preserve"> </w:t>
      </w:r>
      <w:r w:rsidRPr="000D5772">
        <w:t>государства.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многих</w:t>
      </w:r>
      <w:r w:rsidR="004059C3" w:rsidRPr="000D5772">
        <w:t xml:space="preserve"> —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совсем</w:t>
      </w:r>
      <w:r w:rsidR="004059C3" w:rsidRPr="000D5772">
        <w:t xml:space="preserve"> </w:t>
      </w:r>
      <w:r w:rsidRPr="000D5772">
        <w:t>заметно,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через</w:t>
      </w:r>
      <w:r w:rsidR="004059C3" w:rsidRPr="000D5772">
        <w:t xml:space="preserve"> </w:t>
      </w:r>
      <w:r w:rsidRPr="000D5772">
        <w:t>несколько</w:t>
      </w:r>
      <w:r w:rsidR="004059C3" w:rsidRPr="000D5772">
        <w:t xml:space="preserve"> </w:t>
      </w:r>
      <w:r w:rsidRPr="000D5772">
        <w:t>месяцев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станет</w:t>
      </w:r>
      <w:r w:rsidR="004059C3" w:rsidRPr="000D5772">
        <w:t xml:space="preserve"> </w:t>
      </w:r>
      <w:r w:rsidRPr="000D5772">
        <w:t>реальной</w:t>
      </w:r>
      <w:r w:rsidR="004059C3" w:rsidRPr="000D5772">
        <w:t xml:space="preserve"> </w:t>
      </w:r>
      <w:r w:rsidRPr="000D5772">
        <w:t>очевидностью.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ближайшем</w:t>
      </w:r>
      <w:r w:rsidR="004059C3" w:rsidRPr="000D5772">
        <w:t xml:space="preserve"> </w:t>
      </w:r>
      <w:r w:rsidRPr="000D5772">
        <w:t>будущем</w:t>
      </w:r>
      <w:r w:rsidR="004059C3" w:rsidRPr="000D5772">
        <w:t xml:space="preserve"> </w:t>
      </w:r>
      <w:r w:rsidRPr="000D5772">
        <w:rPr>
          <w:rStyle w:val="--"/>
        </w:rPr>
        <w:t>ВСЕМ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СТАНЕТ</w:t>
      </w:r>
      <w:r w:rsidR="004059C3" w:rsidRPr="000D5772">
        <w:t xml:space="preserve"> </w:t>
      </w:r>
      <w:r w:rsidRPr="000D5772">
        <w:t>совершенно</w:t>
      </w:r>
      <w:r w:rsidR="004059C3" w:rsidRPr="000D5772">
        <w:t xml:space="preserve"> </w:t>
      </w:r>
      <w:r w:rsidRPr="000D5772">
        <w:t>очевидно,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объяснять</w:t>
      </w:r>
      <w:r w:rsidR="004059C3" w:rsidRPr="000D5772">
        <w:t xml:space="preserve"> </w:t>
      </w:r>
      <w:r w:rsidRPr="000D5772">
        <w:t>целесообразность</w:t>
      </w:r>
      <w:r w:rsidR="004059C3" w:rsidRPr="000D5772">
        <w:t xml:space="preserve"> </w:t>
      </w:r>
      <w:r w:rsidRPr="000D5772">
        <w:t>существования</w:t>
      </w:r>
      <w:r w:rsidR="004059C3" w:rsidRPr="000D5772">
        <w:t xml:space="preserve"> </w:t>
      </w:r>
      <w:r w:rsidRPr="000D5772">
        <w:t>власти,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давн</w:t>
      </w:r>
      <w:r w:rsidR="004D23DA" w:rsidRPr="000D5772">
        <w:t>ей</w:t>
      </w:r>
      <w:r w:rsidR="004059C3" w:rsidRPr="000D5772">
        <w:t xml:space="preserve"> </w:t>
      </w:r>
      <w:r w:rsidRPr="000D5772">
        <w:t>«историческ</w:t>
      </w:r>
      <w:r w:rsidR="004D23DA" w:rsidRPr="000D5772">
        <w:t>ой</w:t>
      </w:r>
      <w:r w:rsidR="004059C3" w:rsidRPr="000D5772">
        <w:t xml:space="preserve"> </w:t>
      </w:r>
      <w:r w:rsidRPr="000D5772">
        <w:t>традици</w:t>
      </w:r>
      <w:r w:rsidR="004D23DA" w:rsidRPr="000D5772">
        <w:t>и</w:t>
      </w:r>
      <w:r w:rsidRPr="000D5772">
        <w:t>»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России,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самобытность</w:t>
      </w:r>
      <w:r w:rsidR="004059C3" w:rsidRPr="000D5772">
        <w:t xml:space="preserve"> </w:t>
      </w:r>
      <w:r w:rsidRPr="000D5772">
        <w:t>«русской</w:t>
      </w:r>
      <w:r w:rsidR="004059C3" w:rsidRPr="000D5772">
        <w:t xml:space="preserve"> </w:t>
      </w:r>
      <w:r w:rsidRPr="000D5772">
        <w:t>души»,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поиск</w:t>
      </w:r>
      <w:r w:rsidR="004059C3" w:rsidRPr="000D5772">
        <w:t xml:space="preserve"> </w:t>
      </w:r>
      <w:r w:rsidRPr="000D5772">
        <w:t>«нового</w:t>
      </w:r>
      <w:r w:rsidR="004059C3" w:rsidRPr="000D5772">
        <w:t xml:space="preserve"> </w:t>
      </w:r>
      <w:r w:rsidRPr="000D5772">
        <w:t>русского</w:t>
      </w:r>
      <w:r w:rsidR="004059C3" w:rsidRPr="000D5772">
        <w:t xml:space="preserve"> </w:t>
      </w:r>
      <w:r w:rsidRPr="000D5772">
        <w:t>пути»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тем</w:t>
      </w:r>
      <w:r w:rsidR="004059C3" w:rsidRPr="000D5772">
        <w:t xml:space="preserve"> </w:t>
      </w:r>
      <w:r w:rsidRPr="000D5772">
        <w:t>более</w:t>
      </w:r>
      <w:r w:rsidR="004059C3" w:rsidRPr="000D5772">
        <w:t xml:space="preserve"> </w:t>
      </w:r>
      <w:r w:rsidRPr="000D5772">
        <w:t>искусственно</w:t>
      </w:r>
      <w:r w:rsidR="004059C3" w:rsidRPr="000D5772">
        <w:t xml:space="preserve"> </w:t>
      </w:r>
      <w:r w:rsidR="004D23DA" w:rsidRPr="000D5772">
        <w:t>насаждённое</w:t>
      </w:r>
      <w:r w:rsidR="004059C3" w:rsidRPr="000D5772">
        <w:t xml:space="preserve"> </w:t>
      </w:r>
      <w:r w:rsidRPr="000D5772">
        <w:t>обращение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отрицательному</w:t>
      </w:r>
      <w:r w:rsidR="004059C3" w:rsidRPr="000D5772">
        <w:t xml:space="preserve"> </w:t>
      </w:r>
      <w:r w:rsidRPr="000D5772">
        <w:t>опыту</w:t>
      </w:r>
      <w:r w:rsidR="004059C3" w:rsidRPr="000D5772">
        <w:t xml:space="preserve"> </w:t>
      </w:r>
      <w:r w:rsidRPr="000D5772">
        <w:t>западных</w:t>
      </w:r>
      <w:r w:rsidR="004059C3" w:rsidRPr="000D5772">
        <w:t xml:space="preserve"> </w:t>
      </w:r>
      <w:r w:rsidRPr="000D5772">
        <w:t>государств,</w:t>
      </w:r>
      <w:r w:rsidR="004059C3" w:rsidRPr="000D5772">
        <w:t xml:space="preserve"> — </w:t>
      </w:r>
      <w:r w:rsidRPr="000D5772">
        <w:t>оказалось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эффективным,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категорически</w:t>
      </w:r>
      <w:r w:rsidR="004059C3" w:rsidRPr="000D5772">
        <w:t xml:space="preserve"> </w:t>
      </w:r>
      <w:r w:rsidRPr="000D5772">
        <w:t>ошибочным.</w:t>
      </w:r>
      <w:r w:rsidR="004059C3" w:rsidRPr="000D5772">
        <w:t xml:space="preserve"> </w:t>
      </w:r>
      <w:r w:rsidRPr="000D5772">
        <w:t>Россия,</w:t>
      </w:r>
      <w:r w:rsidR="004059C3" w:rsidRPr="000D5772">
        <w:t xml:space="preserve"> </w:t>
      </w:r>
      <w:r w:rsidRPr="000D5772">
        <w:t>заслуженно</w:t>
      </w:r>
      <w:r w:rsidR="004059C3" w:rsidRPr="000D5772">
        <w:t xml:space="preserve"> </w:t>
      </w:r>
      <w:r w:rsidR="004D23DA" w:rsidRPr="000D5772">
        <w:t>или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заслуженно</w:t>
      </w:r>
      <w:r w:rsidR="004059C3" w:rsidRPr="000D5772">
        <w:t xml:space="preserve"> </w:t>
      </w:r>
      <w:r w:rsidRPr="000D5772">
        <w:t>(этот</w:t>
      </w:r>
      <w:r w:rsidR="004059C3" w:rsidRPr="000D5772">
        <w:t xml:space="preserve"> </w:t>
      </w:r>
      <w:r w:rsidRPr="000D5772">
        <w:t>вопрос</w:t>
      </w:r>
      <w:r w:rsidR="004059C3" w:rsidRPr="000D5772">
        <w:t xml:space="preserve"> </w:t>
      </w:r>
      <w:r w:rsidRPr="000D5772">
        <w:t>вообще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обсуждается)</w:t>
      </w:r>
      <w:r w:rsidR="004D23DA" w:rsidRPr="000D5772">
        <w:t>,</w:t>
      </w:r>
      <w:r w:rsidR="004059C3" w:rsidRPr="000D5772">
        <w:t xml:space="preserve"> </w:t>
      </w:r>
      <w:r w:rsidRPr="000D5772">
        <w:t>уже</w:t>
      </w:r>
      <w:r w:rsidR="004059C3" w:rsidRPr="000D5772">
        <w:t xml:space="preserve"> </w:t>
      </w:r>
      <w:r w:rsidRPr="000D5772">
        <w:t>обрела</w:t>
      </w:r>
      <w:r w:rsidR="004059C3" w:rsidRPr="000D5772">
        <w:t xml:space="preserve"> </w:t>
      </w:r>
      <w:r w:rsidRPr="000D5772">
        <w:t>функцию</w:t>
      </w:r>
      <w:r w:rsidR="004059C3" w:rsidRPr="000D5772">
        <w:t xml:space="preserve"> </w:t>
      </w:r>
      <w:r w:rsidRPr="000D5772">
        <w:t>лидера,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имперского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прежней</w:t>
      </w:r>
      <w:r w:rsidR="004059C3" w:rsidRPr="000D5772">
        <w:t xml:space="preserve"> </w:t>
      </w:r>
      <w:r w:rsidRPr="000D5772">
        <w:t>из(с)торической</w:t>
      </w:r>
      <w:r w:rsidR="004059C3" w:rsidRPr="000D5772">
        <w:t xml:space="preserve"> </w:t>
      </w:r>
      <w:r w:rsidRPr="000D5772">
        <w:t>конструкции,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лидера,</w:t>
      </w:r>
      <w:r w:rsidR="004059C3" w:rsidRPr="000D5772">
        <w:t xml:space="preserve"> </w:t>
      </w:r>
      <w:r w:rsidRPr="000D5772">
        <w:t>который</w:t>
      </w:r>
      <w:r w:rsidR="004059C3" w:rsidRPr="000D5772">
        <w:t xml:space="preserve"> </w:t>
      </w:r>
      <w:r w:rsidRPr="000D5772">
        <w:t>может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должен</w:t>
      </w:r>
      <w:r w:rsidR="004059C3" w:rsidRPr="000D5772">
        <w:t xml:space="preserve"> </w:t>
      </w:r>
      <w:r w:rsidRPr="000D5772">
        <w:t>повести</w:t>
      </w:r>
      <w:r w:rsidR="004059C3" w:rsidRPr="000D5772">
        <w:t xml:space="preserve"> </w:t>
      </w:r>
      <w:r w:rsidRPr="000D5772">
        <w:t>другие</w:t>
      </w:r>
      <w:r w:rsidR="004059C3" w:rsidRPr="000D5772">
        <w:t xml:space="preserve"> </w:t>
      </w:r>
      <w:r w:rsidRPr="000D5772">
        <w:t>народы</w:t>
      </w:r>
      <w:r w:rsidR="004059C3" w:rsidRPr="000D5772">
        <w:t xml:space="preserve"> </w:t>
      </w:r>
      <w:r w:rsidRPr="000D5772">
        <w:rPr>
          <w:rStyle w:val="--"/>
        </w:rPr>
        <w:t>иным</w:t>
      </w:r>
      <w:r w:rsidR="004059C3" w:rsidRPr="000D5772">
        <w:rPr>
          <w:rStyle w:val="--"/>
        </w:rPr>
        <w:t xml:space="preserve"> </w:t>
      </w:r>
      <w:r w:rsidR="004D23DA" w:rsidRPr="000D5772">
        <w:rPr>
          <w:rStyle w:val="--0"/>
        </w:rPr>
        <w:t>ПУТЁМ</w:t>
      </w:r>
      <w:r w:rsidR="004059C3" w:rsidRPr="000D5772">
        <w:t xml:space="preserve"> </w:t>
      </w:r>
      <w:r w:rsidRPr="000D5772">
        <w:t>цивилизационного</w:t>
      </w:r>
      <w:r w:rsidR="004059C3" w:rsidRPr="000D5772">
        <w:t xml:space="preserve"> </w:t>
      </w:r>
      <w:r w:rsidRPr="000D5772">
        <w:t>развития,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котором</w:t>
      </w:r>
      <w:r w:rsidR="004059C3" w:rsidRPr="000D5772">
        <w:t xml:space="preserve"> </w:t>
      </w:r>
      <w:r w:rsidRPr="000D5772">
        <w:t>насилие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паразитизм</w:t>
      </w:r>
      <w:r w:rsidR="004059C3" w:rsidRPr="000D5772">
        <w:t xml:space="preserve"> </w:t>
      </w:r>
      <w:r w:rsidRPr="000D5772">
        <w:t>исключа</w:t>
      </w:r>
      <w:r w:rsidR="004D23DA" w:rsidRPr="000D5772">
        <w:t>ю</w:t>
      </w:r>
      <w:r w:rsidRPr="000D5772">
        <w:t>тся.</w:t>
      </w:r>
      <w:r w:rsidR="004059C3" w:rsidRPr="000D5772">
        <w:t xml:space="preserve"> </w:t>
      </w:r>
      <w:r w:rsidRPr="000D5772">
        <w:t>Глобальные</w:t>
      </w:r>
      <w:r w:rsidR="004059C3" w:rsidRPr="000D5772">
        <w:t xml:space="preserve"> </w:t>
      </w:r>
      <w:r w:rsidRPr="000D5772">
        <w:t>изменения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будущем</w:t>
      </w:r>
      <w:r w:rsidR="004059C3" w:rsidRPr="000D5772">
        <w:t xml:space="preserve"> </w:t>
      </w:r>
      <w:r w:rsidRPr="000D5772">
        <w:t>столь</w:t>
      </w:r>
      <w:r w:rsidR="004059C3" w:rsidRPr="000D5772">
        <w:t xml:space="preserve"> </w:t>
      </w:r>
      <w:r w:rsidRPr="000D5772">
        <w:t>масштабны,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одна</w:t>
      </w:r>
      <w:r w:rsidR="004059C3" w:rsidRPr="000D5772">
        <w:t xml:space="preserve"> </w:t>
      </w:r>
      <w:r w:rsidRPr="000D5772">
        <w:t>страна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ни</w:t>
      </w:r>
      <w:r w:rsidR="004059C3" w:rsidRPr="000D5772">
        <w:t xml:space="preserve"> </w:t>
      </w:r>
      <w:r w:rsidRPr="000D5772">
        <w:t>один</w:t>
      </w:r>
      <w:r w:rsidR="004059C3" w:rsidRPr="000D5772">
        <w:t xml:space="preserve"> </w:t>
      </w:r>
      <w:r w:rsidRPr="000D5772">
        <w:t>город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мире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готов</w:t>
      </w:r>
      <w:r w:rsidR="004D23DA" w:rsidRPr="000D5772">
        <w:t>ы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восприятию.</w:t>
      </w:r>
      <w:r w:rsidR="004059C3" w:rsidRPr="000D5772">
        <w:t xml:space="preserve"> </w:t>
      </w:r>
      <w:r w:rsidRPr="000D5772">
        <w:t>Исчезнут</w:t>
      </w:r>
      <w:r w:rsidR="004059C3" w:rsidRPr="000D5772">
        <w:t xml:space="preserve"> </w:t>
      </w:r>
      <w:r w:rsidRPr="000D5772">
        <w:t>одни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появятся</w:t>
      </w:r>
      <w:r w:rsidR="004059C3" w:rsidRPr="000D5772">
        <w:t xml:space="preserve"> </w:t>
      </w:r>
      <w:r w:rsidRPr="000D5772">
        <w:t>другие</w:t>
      </w:r>
      <w:r w:rsidR="004059C3" w:rsidRPr="000D5772">
        <w:t xml:space="preserve"> </w:t>
      </w:r>
      <w:r w:rsidRPr="000D5772">
        <w:t>отрасли</w:t>
      </w:r>
      <w:r w:rsidR="004059C3" w:rsidRPr="000D5772">
        <w:t xml:space="preserve"> </w:t>
      </w:r>
      <w:r w:rsidRPr="000D5772">
        <w:t>производства.</w:t>
      </w:r>
      <w:r w:rsidR="004059C3" w:rsidRPr="000D5772">
        <w:t xml:space="preserve"> </w:t>
      </w:r>
      <w:r w:rsidRPr="000D5772">
        <w:t>Станут</w:t>
      </w:r>
      <w:r w:rsidR="004059C3" w:rsidRPr="000D5772">
        <w:t xml:space="preserve"> </w:t>
      </w:r>
      <w:r w:rsidRPr="000D5772">
        <w:t>бе</w:t>
      </w:r>
      <w:r w:rsidR="004D23DA" w:rsidRPr="000D5772">
        <w:t>з(</w:t>
      </w:r>
      <w:r w:rsidRPr="000D5772">
        <w:t>с</w:t>
      </w:r>
      <w:r w:rsidR="004D23DA" w:rsidRPr="000D5772">
        <w:t>)</w:t>
      </w:r>
      <w:r w:rsidRPr="000D5772">
        <w:t>смысленными</w:t>
      </w:r>
      <w:r w:rsidR="004059C3" w:rsidRPr="000D5772">
        <w:t xml:space="preserve"> </w:t>
      </w:r>
      <w:r w:rsidRPr="000D5772">
        <w:t>самые</w:t>
      </w:r>
      <w:r w:rsidR="004059C3" w:rsidRPr="000D5772">
        <w:t xml:space="preserve"> </w:t>
      </w:r>
      <w:r w:rsidRPr="000D5772">
        <w:t>современные</w:t>
      </w:r>
      <w:r w:rsidR="004059C3" w:rsidRPr="000D5772">
        <w:t xml:space="preserve"> </w:t>
      </w:r>
      <w:r w:rsidRPr="000D5772">
        <w:t>технологии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их</w:t>
      </w:r>
      <w:r w:rsidR="004059C3" w:rsidRPr="000D5772">
        <w:t xml:space="preserve"> </w:t>
      </w:r>
      <w:r w:rsidRPr="000D5772">
        <w:t>заменят</w:t>
      </w:r>
      <w:r w:rsidR="004059C3" w:rsidRPr="000D5772">
        <w:t xml:space="preserve"> </w:t>
      </w:r>
      <w:r w:rsidRPr="000D5772">
        <w:rPr>
          <w:rStyle w:val="--0"/>
        </w:rPr>
        <w:t>новые,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неизвестные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сегодня</w:t>
      </w:r>
      <w:r w:rsidRPr="000D5772">
        <w:rPr>
          <w:sz w:val="24"/>
        </w:rPr>
        <w:t>.</w:t>
      </w:r>
      <w:r w:rsidR="004059C3" w:rsidRPr="000D5772">
        <w:t xml:space="preserve"> </w:t>
      </w:r>
      <w:r w:rsidRPr="000D5772">
        <w:t>Одни,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процветающие</w:t>
      </w:r>
      <w:r w:rsidR="004059C3" w:rsidRPr="000D5772">
        <w:t xml:space="preserve"> </w:t>
      </w:r>
      <w:r w:rsidRPr="000D5772">
        <w:t>территории</w:t>
      </w:r>
      <w:r w:rsidR="004D23DA" w:rsidRPr="000D5772">
        <w:t>,</w:t>
      </w:r>
      <w:r w:rsidR="004059C3" w:rsidRPr="000D5772">
        <w:t xml:space="preserve"> </w:t>
      </w:r>
      <w:r w:rsidRPr="000D5772">
        <w:t>опустеют,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другие</w:t>
      </w:r>
      <w:r w:rsidR="004059C3" w:rsidRPr="000D5772">
        <w:t xml:space="preserve"> </w:t>
      </w:r>
      <w:r w:rsidRPr="000D5772">
        <w:t>будут</w:t>
      </w:r>
      <w:r w:rsidR="004059C3" w:rsidRPr="000D5772">
        <w:t xml:space="preserve"> </w:t>
      </w:r>
      <w:r w:rsidRPr="000D5772">
        <w:t>страдать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перенасел</w:t>
      </w:r>
      <w:r w:rsidR="004D23DA" w:rsidRPr="000D5772">
        <w:t>ё</w:t>
      </w:r>
      <w:r w:rsidRPr="000D5772">
        <w:t>нности.</w:t>
      </w:r>
      <w:r w:rsidR="004059C3" w:rsidRPr="000D5772">
        <w:t xml:space="preserve"> </w:t>
      </w:r>
      <w:r w:rsidRPr="000D5772">
        <w:t>Сегодняшние</w:t>
      </w:r>
      <w:r w:rsidR="004059C3" w:rsidRPr="000D5772">
        <w:t xml:space="preserve"> </w:t>
      </w:r>
      <w:r w:rsidRPr="000D5772">
        <w:t>добродетели</w:t>
      </w:r>
      <w:r w:rsidR="004059C3" w:rsidRPr="000D5772">
        <w:t xml:space="preserve"> </w:t>
      </w:r>
      <w:r w:rsidRPr="000D5772">
        <w:t>станут</w:t>
      </w:r>
      <w:r w:rsidR="004059C3" w:rsidRPr="000D5772">
        <w:t xml:space="preserve"> </w:t>
      </w:r>
      <w:r w:rsidRPr="000D5772">
        <w:t>предметом</w:t>
      </w:r>
      <w:r w:rsidR="004059C3" w:rsidRPr="000D5772">
        <w:t xml:space="preserve"> </w:t>
      </w:r>
      <w:r w:rsidRPr="000D5772">
        <w:t>насмешек,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вчерашние</w:t>
      </w:r>
      <w:r w:rsidR="004059C3" w:rsidRPr="000D5772">
        <w:t xml:space="preserve"> </w:t>
      </w:r>
      <w:r w:rsidRPr="000D5772">
        <w:t>«пороки»</w:t>
      </w:r>
      <w:r w:rsidR="004059C3" w:rsidRPr="000D5772">
        <w:t xml:space="preserve"> </w:t>
      </w:r>
      <w:r w:rsidRPr="000D5772">
        <w:t>станут</w:t>
      </w:r>
      <w:r w:rsidR="004059C3" w:rsidRPr="000D5772">
        <w:t xml:space="preserve"> </w:t>
      </w:r>
      <w:r w:rsidRPr="000D5772">
        <w:t>условием</w:t>
      </w:r>
      <w:r w:rsidR="004059C3" w:rsidRPr="000D5772">
        <w:t xml:space="preserve"> </w:t>
      </w:r>
      <w:r w:rsidRPr="000D5772">
        <w:t>успеха.</w:t>
      </w:r>
      <w:r w:rsidR="004059C3" w:rsidRPr="000D5772">
        <w:t xml:space="preserve"> </w:t>
      </w:r>
      <w:r w:rsidRPr="000D5772">
        <w:t>Нужны</w:t>
      </w:r>
      <w:r w:rsidR="004059C3" w:rsidRPr="000D5772">
        <w:t xml:space="preserve"> </w:t>
      </w:r>
      <w:r w:rsidR="004D23DA" w:rsidRPr="000D5772">
        <w:t>ещё</w:t>
      </w:r>
      <w:r w:rsidR="004059C3" w:rsidRPr="000D5772">
        <w:t xml:space="preserve"> </w:t>
      </w:r>
      <w:r w:rsidRPr="000D5772">
        <w:t>будут</w:t>
      </w:r>
      <w:r w:rsidR="004059C3" w:rsidRPr="000D5772">
        <w:t xml:space="preserve"> </w:t>
      </w:r>
      <w:r w:rsidRPr="000D5772">
        <w:t>все</w:t>
      </w:r>
      <w:r w:rsidR="004059C3" w:rsidRPr="000D5772">
        <w:t xml:space="preserve"> </w:t>
      </w:r>
      <w:r w:rsidRPr="000D5772">
        <w:t>вероисповедания,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они</w:t>
      </w:r>
      <w:r w:rsidR="004059C3" w:rsidRPr="000D5772">
        <w:t xml:space="preserve"> </w:t>
      </w:r>
      <w:r w:rsidRPr="000D5772">
        <w:t>нивелируется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итоге.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никакого</w:t>
      </w:r>
      <w:r w:rsidR="004059C3" w:rsidRPr="000D5772">
        <w:t xml:space="preserve"> </w:t>
      </w:r>
      <w:r w:rsidRPr="000D5772">
        <w:t>национального</w:t>
      </w:r>
      <w:r w:rsidR="004059C3" w:rsidRPr="000D5772">
        <w:t xml:space="preserve"> </w:t>
      </w:r>
      <w:r w:rsidRPr="000D5772">
        <w:t>различения.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всё</w:t>
      </w:r>
      <w:r w:rsidR="004059C3" w:rsidRPr="000D5772">
        <w:t xml:space="preserve"> </w:t>
      </w:r>
      <w:r w:rsidRPr="000D5772">
        <w:t>больше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больше</w:t>
      </w:r>
      <w:r w:rsidR="004059C3" w:rsidRPr="000D5772">
        <w:t xml:space="preserve"> </w:t>
      </w:r>
      <w:r w:rsidRPr="000D5772">
        <w:t>проявляется</w:t>
      </w:r>
      <w:r w:rsidR="004059C3" w:rsidRPr="000D5772">
        <w:t xml:space="preserve"> </w:t>
      </w:r>
      <w:r w:rsidRPr="000D5772">
        <w:t>уже</w:t>
      </w:r>
      <w:r w:rsidR="004059C3" w:rsidRPr="000D5772">
        <w:t xml:space="preserve"> </w:t>
      </w:r>
      <w:r w:rsidRPr="000D5772">
        <w:t>сегодня,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граница</w:t>
      </w:r>
      <w:r w:rsidR="004059C3" w:rsidRPr="000D5772">
        <w:t xml:space="preserve"> </w:t>
      </w:r>
      <w:r w:rsidRPr="000D5772">
        <w:t>далее</w:t>
      </w:r>
      <w:r w:rsidR="004059C3" w:rsidRPr="000D5772">
        <w:t xml:space="preserve"> </w:t>
      </w:r>
      <w:r w:rsidRPr="000D5772">
        <w:t>станет</w:t>
      </w:r>
      <w:r w:rsidR="004059C3" w:rsidRPr="000D5772">
        <w:t xml:space="preserve"> </w:t>
      </w:r>
      <w:r w:rsidRPr="000D5772">
        <w:t>только</w:t>
      </w:r>
      <w:r w:rsidR="004059C3" w:rsidRPr="000D5772">
        <w:t xml:space="preserve"> </w:t>
      </w:r>
      <w:r w:rsidRPr="000D5772">
        <w:t>размываться.</w:t>
      </w:r>
      <w:r w:rsidR="004059C3" w:rsidRPr="000D5772">
        <w:t xml:space="preserve"> </w:t>
      </w:r>
      <w:r w:rsidRPr="000D5772">
        <w:t>Вс</w:t>
      </w:r>
      <w:r w:rsidR="004D23DA" w:rsidRPr="000D5772">
        <w:t>ё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«подводиться»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rPr>
          <w:b/>
          <w:bCs/>
          <w:i/>
          <w:iCs/>
        </w:rPr>
        <w:t>единому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385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генотипу</w:t>
      </w:r>
      <w:r w:rsidR="004059C3" w:rsidRPr="000D5772">
        <w:rPr>
          <w:b/>
          <w:bCs/>
          <w:i/>
          <w:iCs/>
        </w:rPr>
        <w:t xml:space="preserve"> </w:t>
      </w:r>
      <w:r w:rsidR="005A34C4" w:rsidRPr="000D5772">
        <w:rPr>
          <w:b/>
          <w:bCs/>
          <w:i/>
          <w:iCs/>
        </w:rPr>
        <w:t>Мозга</w:t>
      </w:r>
      <w:r w:rsidR="005A34C4" w:rsidRPr="000D5772">
        <w:t xml:space="preserve"> и</w:t>
      </w:r>
      <w:r w:rsidR="004059C3" w:rsidRPr="000D5772">
        <w:t xml:space="preserve"> </w:t>
      </w:r>
      <w:r w:rsidRPr="000D5772">
        <w:t>выровняется</w:t>
      </w:r>
      <w:r w:rsidR="004059C3" w:rsidRPr="000D5772">
        <w:t xml:space="preserve"> </w:t>
      </w:r>
      <w:r w:rsidRPr="000D5772">
        <w:t>через</w:t>
      </w:r>
      <w:r w:rsidR="004059C3" w:rsidRPr="000D5772">
        <w:t xml:space="preserve"> </w:t>
      </w:r>
      <w:r w:rsidRPr="000D5772">
        <w:t>несколько</w:t>
      </w:r>
      <w:r w:rsidR="004059C3" w:rsidRPr="000D5772">
        <w:t xml:space="preserve"> </w:t>
      </w:r>
      <w:r w:rsidRPr="000D5772">
        <w:t>поколений.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важно</w:t>
      </w:r>
      <w:r w:rsidRPr="000D5772">
        <w:t>,</w:t>
      </w:r>
      <w:r w:rsidR="004059C3" w:rsidRPr="000D5772">
        <w:t xml:space="preserve"> </w:t>
      </w:r>
      <w:r w:rsidRPr="000D5772">
        <w:t>где</w:t>
      </w:r>
      <w:r w:rsidR="004059C3" w:rsidRPr="000D5772">
        <w:t xml:space="preserve"> </w:t>
      </w:r>
      <w:r w:rsidRPr="000D5772">
        <w:t>человек</w:t>
      </w:r>
      <w:r w:rsidR="004059C3" w:rsidRPr="000D5772">
        <w:t xml:space="preserve"> </w:t>
      </w:r>
      <w:r w:rsidRPr="000D5772">
        <w:t>проживает,</w:t>
      </w:r>
      <w:r w:rsidR="004059C3" w:rsidRPr="000D5772">
        <w:t xml:space="preserve"> </w:t>
      </w:r>
      <w:r w:rsidRPr="000D5772">
        <w:t>самое</w:t>
      </w:r>
      <w:r w:rsidR="004059C3" w:rsidRPr="000D5772">
        <w:t xml:space="preserve"> </w:t>
      </w:r>
      <w:r w:rsidRPr="000D5772">
        <w:t>главное,</w:t>
      </w:r>
      <w:r w:rsidR="004059C3" w:rsidRPr="000D5772">
        <w:t xml:space="preserve"> </w:t>
      </w:r>
      <w:r w:rsidRPr="000D5772">
        <w:lastRenderedPageBreak/>
        <w:t>чтобы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был</w:t>
      </w:r>
      <w:r w:rsidR="004059C3" w:rsidRPr="000D5772">
        <w:t xml:space="preserve"> </w:t>
      </w:r>
      <w:r w:rsidRPr="000D5772">
        <w:rPr>
          <w:rStyle w:val="--0"/>
        </w:rPr>
        <w:t>в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зоне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гарантированного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жизнесопровождения</w:t>
      </w:r>
      <w:r w:rsidRPr="000D5772">
        <w:t>.</w:t>
      </w:r>
      <w:r w:rsidR="004059C3" w:rsidRPr="000D5772">
        <w:t xml:space="preserve"> </w:t>
      </w:r>
      <w:r w:rsidRPr="000D5772">
        <w:t>Тогда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жить</w:t>
      </w:r>
      <w:r w:rsidR="004059C3" w:rsidRPr="000D5772">
        <w:t xml:space="preserve"> </w:t>
      </w:r>
      <w:r w:rsidRPr="000D5772">
        <w:t>нормально.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какой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национальности</w:t>
      </w:r>
      <w:r w:rsidR="004059C3" w:rsidRPr="000D5772">
        <w:t xml:space="preserve"> — </w:t>
      </w:r>
      <w:r w:rsidRPr="000D5772">
        <w:t>все</w:t>
      </w:r>
      <w:r w:rsidR="004059C3" w:rsidRPr="000D5772">
        <w:t xml:space="preserve"> </w:t>
      </w:r>
      <w:r w:rsidRPr="000D5772">
        <w:t>начнут</w:t>
      </w:r>
      <w:r w:rsidR="004059C3" w:rsidRPr="000D5772">
        <w:t xml:space="preserve"> </w:t>
      </w:r>
      <w:r w:rsidRPr="000D5772">
        <w:t>забывать</w:t>
      </w:r>
      <w:r w:rsidR="004059C3" w:rsidRPr="000D5772">
        <w:t xml:space="preserve"> </w:t>
      </w:r>
      <w:r w:rsidRPr="000D5772">
        <w:t>очень</w:t>
      </w:r>
      <w:r w:rsidR="004059C3" w:rsidRPr="000D5772">
        <w:t xml:space="preserve"> </w:t>
      </w:r>
      <w:r w:rsidRPr="000D5772">
        <w:t>скоро.</w:t>
      </w:r>
      <w:r w:rsidR="004059C3" w:rsidRPr="000D5772">
        <w:t xml:space="preserve"> </w:t>
      </w:r>
      <w:r w:rsidRPr="000D5772">
        <w:t>Важно</w:t>
      </w:r>
      <w:r w:rsidR="004059C3" w:rsidRPr="000D5772">
        <w:t xml:space="preserve"> </w:t>
      </w:r>
      <w:r w:rsidRPr="000D5772">
        <w:t>понять,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Родина</w:t>
      </w:r>
      <w:r w:rsidR="004059C3" w:rsidRPr="000D5772">
        <w:t xml:space="preserve"> — </w:t>
      </w:r>
      <w:r w:rsidRPr="000D5772">
        <w:t>это</w:t>
      </w:r>
      <w:r w:rsidR="004059C3" w:rsidRPr="000D5772">
        <w:t xml:space="preserve"> </w:t>
      </w:r>
      <w:r w:rsidRPr="000D5772">
        <w:t>то</w:t>
      </w:r>
      <w:r w:rsidR="004059C3" w:rsidRPr="000D5772">
        <w:t xml:space="preserve"> </w:t>
      </w:r>
      <w:r w:rsidRPr="000D5772">
        <w:t>функционально</w:t>
      </w:r>
      <w:r w:rsidR="00F67E8C">
        <w:t>-</w:t>
      </w:r>
      <w:r w:rsidRPr="000D5772">
        <w:t>территориальное</w:t>
      </w:r>
      <w:r w:rsidR="004059C3" w:rsidRPr="000D5772">
        <w:t xml:space="preserve"> </w:t>
      </w:r>
      <w:r w:rsidRPr="000D5772">
        <w:t>наделение,</w:t>
      </w:r>
      <w:r w:rsidR="004059C3" w:rsidRPr="000D5772">
        <w:t xml:space="preserve"> </w:t>
      </w:r>
      <w:r w:rsidRPr="000D5772">
        <w:t>которое</w:t>
      </w:r>
      <w:r w:rsidR="004059C3" w:rsidRPr="000D5772">
        <w:t xml:space="preserve"> </w:t>
      </w:r>
      <w:r w:rsidRPr="000D5772">
        <w:t>вас</w:t>
      </w:r>
      <w:r w:rsidR="004059C3" w:rsidRPr="000D5772">
        <w:t xml:space="preserve"> </w:t>
      </w:r>
      <w:r w:rsidRPr="000D5772">
        <w:t>полностью</w:t>
      </w:r>
      <w:r w:rsidR="004059C3" w:rsidRPr="000D5772">
        <w:t xml:space="preserve"> </w:t>
      </w:r>
      <w:r w:rsidRPr="000D5772">
        <w:t>сопровождает.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ограниченных</w:t>
      </w:r>
      <w:r w:rsidR="004059C3" w:rsidRPr="000D5772">
        <w:t xml:space="preserve"> </w:t>
      </w:r>
      <w:r w:rsidRPr="000D5772">
        <w:t>рамках</w:t>
      </w:r>
      <w:r w:rsidR="004059C3" w:rsidRPr="000D5772">
        <w:t xml:space="preserve"> </w:t>
      </w:r>
      <w:r w:rsidRPr="000D5772">
        <w:t>каког</w:t>
      </w:r>
      <w:r w:rsidR="004D23DA" w:rsidRPr="000D5772">
        <w:t>о</w:t>
      </w:r>
      <w:r w:rsidRPr="000D5772">
        <w:t>-то</w:t>
      </w:r>
      <w:r w:rsidR="004059C3" w:rsidRPr="000D5772">
        <w:t xml:space="preserve"> </w:t>
      </w:r>
      <w:r w:rsidRPr="000D5772">
        <w:t>финансового</w:t>
      </w:r>
      <w:r w:rsidR="004059C3" w:rsidRPr="000D5772">
        <w:t xml:space="preserve"> </w:t>
      </w:r>
      <w:r w:rsidRPr="000D5772">
        <w:t>сопровождения,</w:t>
      </w:r>
      <w:r w:rsidR="004059C3" w:rsidRPr="000D5772">
        <w:t xml:space="preserve"> </w:t>
      </w:r>
      <w:r w:rsidRPr="000D5772">
        <w:t>политического,</w:t>
      </w:r>
      <w:r w:rsidR="004059C3" w:rsidRPr="000D5772">
        <w:t xml:space="preserve"> </w:t>
      </w:r>
      <w:r w:rsidRPr="000D5772">
        <w:t>идеологического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иного</w:t>
      </w:r>
      <w:r w:rsidR="004059C3" w:rsidRPr="000D5772">
        <w:t xml:space="preserve"> — </w:t>
      </w:r>
      <w:r w:rsidRPr="000D5772">
        <w:t>всё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чушь,</w:t>
      </w:r>
      <w:r w:rsidR="004059C3" w:rsidRPr="000D5772">
        <w:t xml:space="preserve"> </w:t>
      </w:r>
      <w:r w:rsidRPr="000D5772">
        <w:t>придуманная</w:t>
      </w:r>
      <w:r w:rsidR="004059C3" w:rsidRPr="000D5772">
        <w:t xml:space="preserve"> </w:t>
      </w:r>
      <w:r w:rsidRPr="000D5772">
        <w:t>людьми.</w:t>
      </w:r>
      <w:r w:rsidR="004059C3" w:rsidRPr="000D5772">
        <w:t xml:space="preserve"> </w:t>
      </w:r>
      <w:r w:rsidRPr="000D5772">
        <w:rPr>
          <w:b/>
          <w:bCs/>
          <w:i/>
          <w:iCs/>
        </w:rPr>
        <w:t>Жизнесопровождение</w:t>
      </w:r>
      <w:r w:rsidR="004059C3" w:rsidRPr="000D5772">
        <w:rPr>
          <w:i/>
          <w:iCs/>
        </w:rPr>
        <w:t xml:space="preserve"> — </w:t>
      </w:r>
      <w:r w:rsidRPr="00A93E61">
        <w:rPr>
          <w:b/>
          <w:bCs/>
          <w:i/>
          <w:iCs/>
        </w:rPr>
        <w:t>есть</w:t>
      </w:r>
      <w:r w:rsidR="004059C3" w:rsidRPr="00A93E61">
        <w:rPr>
          <w:b/>
          <w:bCs/>
          <w:i/>
          <w:iCs/>
        </w:rPr>
        <w:t xml:space="preserve"> </w:t>
      </w:r>
      <w:r w:rsidRPr="00A93E61">
        <w:rPr>
          <w:b/>
          <w:bCs/>
          <w:i/>
          <w:iCs/>
        </w:rPr>
        <w:t>совершенно</w:t>
      </w:r>
      <w:r w:rsidR="004059C3" w:rsidRPr="00A93E61">
        <w:rPr>
          <w:b/>
          <w:bCs/>
          <w:i/>
          <w:iCs/>
        </w:rPr>
        <w:t xml:space="preserve"> </w:t>
      </w:r>
      <w:r w:rsidRPr="00A93E61">
        <w:rPr>
          <w:b/>
          <w:bCs/>
          <w:i/>
          <w:iCs/>
        </w:rPr>
        <w:t>иное</w:t>
      </w:r>
      <w:r w:rsidRPr="000D5772">
        <w:t>.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процессы</w:t>
      </w:r>
      <w:r w:rsidR="004059C3" w:rsidRPr="000D5772">
        <w:t xml:space="preserve"> </w:t>
      </w:r>
      <w:r w:rsidRPr="000D5772">
        <w:t>управления</w:t>
      </w:r>
      <w:r w:rsidR="004059C3" w:rsidRPr="000D5772">
        <w:t xml:space="preserve"> </w:t>
      </w:r>
      <w:r w:rsidRPr="000D5772">
        <w:t>жизнью</w:t>
      </w:r>
      <w:r w:rsidR="004059C3" w:rsidRPr="000D5772">
        <w:t xml:space="preserve"> </w:t>
      </w:r>
      <w:r w:rsidRPr="000D5772">
        <w:t>вашего</w:t>
      </w:r>
      <w:r w:rsidR="004059C3" w:rsidRPr="000D5772">
        <w:t xml:space="preserve"> </w:t>
      </w:r>
      <w:r w:rsidRPr="000D5772">
        <w:t>тела</w:t>
      </w:r>
      <w:r w:rsidR="004059C3" w:rsidRPr="000D5772">
        <w:t xml:space="preserve"> — </w:t>
      </w:r>
      <w:r w:rsidRPr="000D5772">
        <w:t>плоти,</w:t>
      </w:r>
      <w:r w:rsidR="004059C3" w:rsidRPr="000D5772">
        <w:t xml:space="preserve"> </w:t>
      </w:r>
      <w:r w:rsidRPr="000D5772">
        <w:t>вашего</w:t>
      </w:r>
      <w:r w:rsidR="004059C3" w:rsidRPr="000D5772">
        <w:t xml:space="preserve"> </w:t>
      </w:r>
      <w:r w:rsidRPr="000D5772">
        <w:t>Мозга</w:t>
      </w:r>
      <w:r w:rsidR="004059C3" w:rsidRPr="000D5772">
        <w:t xml:space="preserve"> </w:t>
      </w:r>
      <w:r w:rsidRPr="000D5772">
        <w:t>(Души,</w:t>
      </w:r>
      <w:r w:rsidR="004059C3" w:rsidRPr="000D5772">
        <w:t xml:space="preserve"> </w:t>
      </w:r>
      <w:r w:rsidRPr="000D5772">
        <w:t>Сущности),</w:t>
      </w:r>
      <w:r w:rsidR="004059C3" w:rsidRPr="000D5772">
        <w:t xml:space="preserve"> </w:t>
      </w:r>
      <w:r w:rsidRPr="000D5772">
        <w:t>вашего</w:t>
      </w:r>
      <w:r w:rsidR="004059C3" w:rsidRPr="000D5772">
        <w:t xml:space="preserve"> </w:t>
      </w:r>
      <w:r w:rsidRPr="000D5772">
        <w:t>Разума.</w:t>
      </w:r>
      <w:r w:rsidR="004059C3" w:rsidRPr="000D5772">
        <w:t xml:space="preserve"> </w:t>
      </w:r>
      <w:r w:rsidRPr="000D5772">
        <w:t>Вот</w:t>
      </w:r>
      <w:r w:rsidR="004059C3" w:rsidRPr="000D5772">
        <w:t xml:space="preserve"> </w:t>
      </w:r>
      <w:r w:rsidRPr="000D5772">
        <w:t>это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есть</w:t>
      </w:r>
      <w:r w:rsidR="004059C3" w:rsidRPr="000D5772">
        <w:t xml:space="preserve"> </w:t>
      </w:r>
      <w:r w:rsidRPr="000D5772">
        <w:t>истинные</w:t>
      </w:r>
      <w:r w:rsidR="004059C3" w:rsidRPr="000D5772">
        <w:t xml:space="preserve"> </w:t>
      </w:r>
      <w:r w:rsidRPr="000D5772">
        <w:t>элементы</w:t>
      </w:r>
      <w:r w:rsidR="004059C3" w:rsidRPr="000D5772">
        <w:t xml:space="preserve"> </w:t>
      </w:r>
      <w:proofErr w:type="spellStart"/>
      <w:r w:rsidRPr="000D5772">
        <w:t>жизнесопровождения</w:t>
      </w:r>
      <w:proofErr w:type="spellEnd"/>
      <w:r w:rsidR="00F67E8C">
        <w:t>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зависимости</w:t>
      </w:r>
      <w:r w:rsidR="004059C3" w:rsidRPr="000D5772">
        <w:t xml:space="preserve"> </w:t>
      </w:r>
      <w:r w:rsidRPr="000D5772">
        <w:t>от</w:t>
      </w:r>
      <w:r w:rsidR="004059C3" w:rsidRPr="000D5772">
        <w:t xml:space="preserve"> </w:t>
      </w:r>
      <w:r w:rsidRPr="000D5772">
        <w:t>того,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какого</w:t>
      </w:r>
      <w:r w:rsidR="004059C3" w:rsidRPr="000D5772">
        <w:t xml:space="preserve"> </w:t>
      </w:r>
      <w:r w:rsidRPr="000D5772">
        <w:t>Комплекса</w:t>
      </w:r>
      <w:r w:rsidR="004059C3" w:rsidRPr="000D5772">
        <w:t xml:space="preserve"> </w:t>
      </w:r>
      <w:r w:rsidRPr="000D5772">
        <w:t>идёт</w:t>
      </w:r>
      <w:r w:rsidR="004059C3" w:rsidRPr="000D5772">
        <w:t xml:space="preserve"> </w:t>
      </w:r>
      <w:r w:rsidRPr="000D5772">
        <w:t>ваше</w:t>
      </w:r>
      <w:r w:rsidR="004059C3" w:rsidRPr="000D5772">
        <w:t xml:space="preserve"> </w:t>
      </w:r>
      <w:r w:rsidRPr="000D5772">
        <w:t>Жизнесопровождение</w:t>
      </w:r>
      <w:r w:rsidR="004059C3" w:rsidRPr="000D5772">
        <w:t xml:space="preserve"> — </w:t>
      </w:r>
      <w:r w:rsidRPr="000D5772">
        <w:t>там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ваша</w:t>
      </w:r>
      <w:r w:rsidR="004059C3" w:rsidRPr="000D5772">
        <w:t xml:space="preserve"> </w:t>
      </w:r>
      <w:r w:rsidRPr="000D5772">
        <w:t>Родина.</w:t>
      </w:r>
      <w:r w:rsidR="004059C3" w:rsidRPr="000D5772">
        <w:t xml:space="preserve"> </w:t>
      </w:r>
      <w:r w:rsidRPr="000D5772">
        <w:t>Вы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удовлетворяетесь,</w:t>
      </w:r>
      <w:r w:rsidR="004059C3" w:rsidRPr="000D5772">
        <w:t xml:space="preserve"> </w:t>
      </w:r>
      <w:r w:rsidRPr="000D5772">
        <w:t>находясь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той</w:t>
      </w:r>
      <w:r w:rsidR="004059C3" w:rsidRPr="000D5772">
        <w:t xml:space="preserve"> </w:t>
      </w:r>
      <w:r w:rsidRPr="000D5772">
        <w:t>территории,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которой</w:t>
      </w:r>
      <w:r w:rsidR="004059C3" w:rsidRPr="000D5772">
        <w:t xml:space="preserve"> </w:t>
      </w:r>
      <w:r w:rsidRPr="000D5772">
        <w:t>родились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проживаете.</w:t>
      </w:r>
      <w:r w:rsidR="004059C3" w:rsidRPr="000D5772">
        <w:t xml:space="preserve"> </w:t>
      </w:r>
      <w:r w:rsidRPr="000D5772">
        <w:t>Вас</w:t>
      </w:r>
      <w:r w:rsidR="004059C3" w:rsidRPr="000D5772">
        <w:t xml:space="preserve"> </w:t>
      </w:r>
      <w:r w:rsidRPr="000D5772">
        <w:t>всё</w:t>
      </w:r>
      <w:r w:rsidR="004059C3" w:rsidRPr="000D5772">
        <w:t xml:space="preserve"> </w:t>
      </w:r>
      <w:r w:rsidRPr="000D5772">
        <w:t>устраивает</w:t>
      </w:r>
      <w:r w:rsidR="004059C3" w:rsidRPr="000D5772">
        <w:t xml:space="preserve"> </w:t>
      </w:r>
      <w:r w:rsidR="004D23DA" w:rsidRPr="000D5772">
        <w:t xml:space="preserve">— </w:t>
      </w:r>
      <w:r w:rsidRPr="000D5772">
        <w:t>и</w:t>
      </w:r>
      <w:r w:rsidR="004059C3" w:rsidRPr="000D5772">
        <w:t xml:space="preserve"> </w:t>
      </w:r>
      <w:r w:rsidRPr="000D5772">
        <w:t>условия</w:t>
      </w:r>
      <w:r w:rsidR="004059C3" w:rsidRPr="000D5772">
        <w:t xml:space="preserve"> </w:t>
      </w:r>
      <w:r w:rsidRPr="000D5772">
        <w:t>жизни,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элементы</w:t>
      </w:r>
      <w:r w:rsidR="004059C3" w:rsidRPr="000D5772">
        <w:t xml:space="preserve"> </w:t>
      </w:r>
      <w:r w:rsidRPr="000D5772">
        <w:t>сожития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Pr="000D5772">
        <w:t>соседями,</w:t>
      </w:r>
      <w:r w:rsidR="004059C3" w:rsidRPr="000D5772">
        <w:t xml:space="preserve"> </w:t>
      </w:r>
      <w:r w:rsidRPr="000D5772">
        <w:t>друзьями,</w:t>
      </w:r>
      <w:r w:rsidR="004059C3" w:rsidRPr="000D5772">
        <w:t xml:space="preserve"> </w:t>
      </w:r>
      <w:r w:rsidRPr="000D5772">
        <w:t>всё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вас</w:t>
      </w:r>
      <w:r w:rsidR="004059C3" w:rsidRPr="000D5772">
        <w:t xml:space="preserve"> </w:t>
      </w:r>
      <w:r w:rsidRPr="000D5772">
        <w:t>есть,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потом</w:t>
      </w:r>
      <w:r w:rsidR="004059C3" w:rsidRPr="000D5772">
        <w:t xml:space="preserve"> </w:t>
      </w:r>
      <w:r w:rsidRPr="000D5772">
        <w:t>начнут</w:t>
      </w:r>
      <w:r w:rsidR="004059C3" w:rsidRPr="000D5772">
        <w:t xml:space="preserve"> </w:t>
      </w:r>
      <w:r w:rsidRPr="000D5772">
        <w:t>(или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начнут)</w:t>
      </w:r>
      <w:r w:rsidR="004059C3" w:rsidRPr="000D5772">
        <w:t xml:space="preserve"> </w:t>
      </w:r>
      <w:r w:rsidRPr="000D5772">
        <w:t>появляться</w:t>
      </w:r>
      <w:r w:rsidR="004059C3" w:rsidRPr="000D5772">
        <w:t xml:space="preserve"> </w:t>
      </w:r>
      <w:r w:rsidRPr="000D5772">
        <w:t>элементы</w:t>
      </w:r>
      <w:r w:rsidR="004059C3" w:rsidRPr="000D5772">
        <w:t xml:space="preserve"> </w:t>
      </w:r>
      <w:r w:rsidRPr="000D5772">
        <w:t>некого</w:t>
      </w:r>
      <w:r w:rsidR="004059C3" w:rsidRPr="000D5772">
        <w:t xml:space="preserve"> </w:t>
      </w:r>
      <w:r w:rsidRPr="000D5772">
        <w:t>«дежавю»</w:t>
      </w:r>
      <w:r w:rsidR="004059C3" w:rsidRPr="000D5772">
        <w:t xml:space="preserve"> </w:t>
      </w:r>
      <w:r w:rsidRPr="000D5772">
        <w:t>(ностальгии)</w:t>
      </w:r>
      <w:r w:rsidR="004D23DA" w:rsidRPr="000D5772">
        <w:t>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вас</w:t>
      </w:r>
      <w:r w:rsidR="004059C3" w:rsidRPr="000D5772">
        <w:t xml:space="preserve"> </w:t>
      </w:r>
      <w:r w:rsidRPr="000D5772">
        <w:t>потянет</w:t>
      </w:r>
      <w:r w:rsidR="004059C3" w:rsidRPr="000D5772">
        <w:t xml:space="preserve"> </w:t>
      </w:r>
      <w:r w:rsidRPr="000D5772">
        <w:t>туда,</w:t>
      </w:r>
      <w:r w:rsidR="004059C3" w:rsidRPr="000D5772">
        <w:t xml:space="preserve"> </w:t>
      </w:r>
      <w:r w:rsidRPr="000D5772">
        <w:t>где</w:t>
      </w:r>
      <w:r w:rsidR="004059C3" w:rsidRPr="000D5772">
        <w:t xml:space="preserve"> </w:t>
      </w:r>
      <w:r w:rsidRPr="000D5772">
        <w:rPr>
          <w:b/>
          <w:bCs/>
          <w:i/>
          <w:iCs/>
        </w:rPr>
        <w:t>идёт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гарантированное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сопровождение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385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генотипа</w:t>
      </w:r>
      <w:r w:rsidRPr="000D5772">
        <w:t>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потянет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основном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Россию!</w:t>
      </w:r>
      <w:r w:rsidR="004059C3" w:rsidRPr="000D5772">
        <w:t xml:space="preserve"> </w:t>
      </w:r>
      <w:r w:rsidRPr="000D5772">
        <w:t>А</w:t>
      </w:r>
      <w:r w:rsidR="004059C3" w:rsidRPr="000D5772">
        <w:t xml:space="preserve"> </w:t>
      </w:r>
      <w:r w:rsidRPr="000D5772">
        <w:t>для</w:t>
      </w:r>
      <w:r w:rsidR="004059C3" w:rsidRPr="000D5772">
        <w:t xml:space="preserve"> </w:t>
      </w:r>
      <w:r w:rsidRPr="000D5772">
        <w:t>России,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частности,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rPr>
          <w:rStyle w:val="--0"/>
        </w:rPr>
        <w:t>совершенно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всё</w:t>
      </w:r>
      <w:r w:rsidR="004059C3" w:rsidRPr="000D5772">
        <w:rPr>
          <w:rStyle w:val="--"/>
        </w:rPr>
        <w:t xml:space="preserve"> </w:t>
      </w:r>
      <w:r w:rsidRPr="000D5772">
        <w:rPr>
          <w:rStyle w:val="--"/>
        </w:rPr>
        <w:t>равно</w:t>
      </w:r>
      <w:r w:rsidR="004059C3" w:rsidRPr="000D5772">
        <w:t xml:space="preserve"> </w:t>
      </w:r>
      <w:r w:rsidRPr="000D5772">
        <w:t>какой</w:t>
      </w:r>
      <w:r w:rsidR="004059C3" w:rsidRPr="000D5772">
        <w:t xml:space="preserve"> </w:t>
      </w:r>
      <w:r w:rsidRPr="000D5772">
        <w:t>национальности</w:t>
      </w:r>
      <w:r w:rsidR="004059C3" w:rsidRPr="000D5772">
        <w:t xml:space="preserve"> </w:t>
      </w:r>
      <w:r w:rsidRPr="000D5772">
        <w:t>человек,</w:t>
      </w:r>
      <w:r w:rsidR="004059C3" w:rsidRPr="000D5772">
        <w:t xml:space="preserve"> </w:t>
      </w:r>
      <w:r w:rsidRPr="000D5772">
        <w:t>откуда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приехал,</w:t>
      </w:r>
      <w:r w:rsidR="004059C3" w:rsidRPr="000D5772">
        <w:t xml:space="preserve"> </w:t>
      </w:r>
      <w:r w:rsidRPr="000D5772">
        <w:t>был</w:t>
      </w:r>
      <w:r w:rsidR="004059C3" w:rsidRPr="000D5772">
        <w:t xml:space="preserve"> </w:t>
      </w:r>
      <w:r w:rsidRPr="000D5772">
        <w:t>ли</w:t>
      </w:r>
      <w:r w:rsidR="004059C3" w:rsidRPr="000D5772">
        <w:t xml:space="preserve"> </w:t>
      </w:r>
      <w:r w:rsidRPr="000D5772">
        <w:t>он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каких-то</w:t>
      </w:r>
      <w:r w:rsidR="004059C3" w:rsidRPr="000D5772">
        <w:t xml:space="preserve"> </w:t>
      </w:r>
      <w:r w:rsidRPr="000D5772">
        <w:t>особых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особых</w:t>
      </w:r>
      <w:r w:rsidR="004059C3" w:rsidRPr="000D5772">
        <w:t xml:space="preserve"> </w:t>
      </w:r>
      <w:r w:rsidRPr="000D5772">
        <w:t>условиях</w:t>
      </w:r>
      <w:r w:rsidR="004059C3" w:rsidRPr="000D5772">
        <w:t xml:space="preserve"> </w:t>
      </w:r>
      <w:r w:rsidRPr="000D5772">
        <w:t>проживания,</w:t>
      </w:r>
      <w:r w:rsidR="004059C3" w:rsidRPr="000D5772">
        <w:t xml:space="preserve"> </w:t>
      </w:r>
      <w:r w:rsidRPr="000D5772">
        <w:t>таковое</w:t>
      </w:r>
      <w:r w:rsidR="004059C3" w:rsidRPr="000D5772">
        <w:t xml:space="preserve"> </w:t>
      </w:r>
      <w:r w:rsidRPr="000D5772">
        <w:t>вообще</w:t>
      </w:r>
      <w:r w:rsidR="004059C3" w:rsidRPr="000D5772">
        <w:t xml:space="preserve"> — </w:t>
      </w:r>
      <w:r w:rsidRPr="000D5772">
        <w:t>роли</w:t>
      </w:r>
      <w:r w:rsidR="004059C3" w:rsidRPr="000D5772">
        <w:t xml:space="preserve"> </w:t>
      </w:r>
      <w:r w:rsidRPr="000D5772">
        <w:rPr>
          <w:rStyle w:val="--"/>
        </w:rPr>
        <w:t>не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играет</w:t>
      </w:r>
      <w:r w:rsidRPr="000D5772">
        <w:t>.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t>собираться</w:t>
      </w:r>
      <w:r w:rsidR="004059C3" w:rsidRPr="000D5772">
        <w:t xml:space="preserve"> </w:t>
      </w:r>
      <w:r w:rsidRPr="000D5772">
        <w:t>то</w:t>
      </w:r>
      <w:r w:rsidR="004059C3" w:rsidRPr="000D5772">
        <w:t xml:space="preserve"> </w:t>
      </w:r>
      <w:r w:rsidRPr="000D5772">
        <w:t>народонаселение,</w:t>
      </w:r>
      <w:r w:rsidR="004059C3" w:rsidRPr="000D5772">
        <w:t xml:space="preserve"> </w:t>
      </w:r>
      <w:r w:rsidRPr="000D5772">
        <w:t>которое</w:t>
      </w:r>
      <w:r w:rsidR="004059C3" w:rsidRPr="000D5772">
        <w:t xml:space="preserve"> </w:t>
      </w:r>
      <w:r w:rsidRPr="000D5772">
        <w:t>интегрируется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будущее.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каком</w:t>
      </w:r>
      <w:r w:rsidR="004059C3" w:rsidRPr="000D5772">
        <w:t xml:space="preserve"> </w:t>
      </w:r>
      <w:r w:rsidRPr="000D5772">
        <w:t>языке</w:t>
      </w:r>
      <w:r w:rsidR="004059C3" w:rsidRPr="000D5772">
        <w:t xml:space="preserve"> </w:t>
      </w:r>
      <w:r w:rsidRPr="000D5772">
        <w:t>он,</w:t>
      </w:r>
      <w:r w:rsidR="004059C3" w:rsidRPr="000D5772">
        <w:t xml:space="preserve"> </w:t>
      </w:r>
      <w:r w:rsidRPr="000D5772">
        <w:t>народ</w:t>
      </w:r>
      <w:r w:rsidR="004D23DA" w:rsidRPr="000D5772">
        <w:t>,</w:t>
      </w:r>
      <w:r w:rsidR="004059C3" w:rsidRPr="000D5772">
        <w:t xml:space="preserve"> </w:t>
      </w:r>
      <w:r w:rsidRPr="000D5772">
        <w:t>говорит,</w:t>
      </w:r>
      <w:r w:rsidR="004059C3" w:rsidRPr="000D5772">
        <w:t xml:space="preserve"> </w:t>
      </w:r>
      <w:r w:rsidRPr="000D5772">
        <w:t>к</w:t>
      </w:r>
      <w:r w:rsidR="004059C3" w:rsidRPr="000D5772">
        <w:t xml:space="preserve"> </w:t>
      </w:r>
      <w:r w:rsidRPr="000D5772">
        <w:t>какой</w:t>
      </w:r>
      <w:r w:rsidR="004059C3" w:rsidRPr="000D5772">
        <w:t xml:space="preserve"> </w:t>
      </w:r>
      <w:r w:rsidRPr="000D5772">
        <w:t>национальности</w:t>
      </w:r>
      <w:r w:rsidR="004059C3" w:rsidRPr="000D5772">
        <w:t xml:space="preserve"> </w:t>
      </w:r>
      <w:r w:rsidRPr="000D5772">
        <w:t>себя</w:t>
      </w:r>
      <w:r w:rsidR="004059C3" w:rsidRPr="000D5772">
        <w:t xml:space="preserve"> </w:t>
      </w:r>
      <w:r w:rsidRPr="000D5772">
        <w:t>ранее</w:t>
      </w:r>
      <w:r w:rsidR="004059C3" w:rsidRPr="000D5772">
        <w:t xml:space="preserve"> </w:t>
      </w:r>
      <w:r w:rsidRPr="000D5772">
        <w:t>причислял,</w:t>
      </w:r>
      <w:r w:rsidR="004059C3" w:rsidRPr="000D5772">
        <w:t xml:space="preserve"> </w:t>
      </w:r>
      <w:r w:rsidRPr="000D5772">
        <w:t>какой</w:t>
      </w:r>
      <w:r w:rsidR="004059C3" w:rsidRPr="000D5772">
        <w:t xml:space="preserve"> </w:t>
      </w:r>
      <w:r w:rsidRPr="000D5772">
        <w:t>у</w:t>
      </w:r>
      <w:r w:rsidR="004059C3" w:rsidRPr="000D5772">
        <w:t xml:space="preserve"> </w:t>
      </w:r>
      <w:r w:rsidRPr="000D5772">
        <w:t>него</w:t>
      </w:r>
      <w:r w:rsidR="004059C3" w:rsidRPr="000D5772">
        <w:t xml:space="preserve"> </w:t>
      </w:r>
      <w:r w:rsidRPr="000D5772">
        <w:t>цвет</w:t>
      </w:r>
      <w:r w:rsidR="004059C3" w:rsidRPr="000D5772">
        <w:t xml:space="preserve"> </w:t>
      </w:r>
      <w:r w:rsidRPr="000D5772">
        <w:t>кожи,</w:t>
      </w:r>
      <w:r w:rsidR="004059C3" w:rsidRPr="000D5772">
        <w:t xml:space="preserve"> </w:t>
      </w:r>
      <w:r w:rsidRPr="000D5772">
        <w:t>всё</w:t>
      </w:r>
      <w:r w:rsidR="004059C3" w:rsidRPr="000D5772">
        <w:t xml:space="preserve"> </w:t>
      </w:r>
      <w:r w:rsidRPr="000D5772">
        <w:t>сие</w:t>
      </w:r>
      <w:r w:rsidR="004059C3" w:rsidRPr="000D5772">
        <w:t xml:space="preserve"> </w:t>
      </w:r>
      <w:r w:rsidRPr="000D5772">
        <w:t>неважно</w:t>
      </w:r>
      <w:r w:rsidR="004059C3" w:rsidRPr="000D5772">
        <w:t xml:space="preserve"> — </w:t>
      </w:r>
      <w:r w:rsidRPr="000D5772">
        <w:t>все,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итоге,</w:t>
      </w:r>
      <w:r w:rsidR="004059C3" w:rsidRPr="000D5772">
        <w:t xml:space="preserve"> </w:t>
      </w:r>
      <w:r w:rsidRPr="000D5772">
        <w:t>будут</w:t>
      </w:r>
      <w:r w:rsidR="004059C3" w:rsidRPr="000D5772">
        <w:t xml:space="preserve"> </w:t>
      </w:r>
      <w:r w:rsidRPr="000D5772">
        <w:t>«уравнены»,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rPr>
          <w:rStyle w:val="--0"/>
        </w:rPr>
        <w:t>все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себе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равные</w:t>
      </w:r>
      <w:r w:rsidRPr="000D5772">
        <w:t>.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этом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будет</w:t>
      </w:r>
      <w:r w:rsidR="004059C3" w:rsidRPr="000D5772">
        <w:t xml:space="preserve"> </w:t>
      </w:r>
      <w:r w:rsidRPr="000D5772">
        <w:rPr>
          <w:rStyle w:val="--"/>
        </w:rPr>
        <w:t>Смысл</w:t>
      </w:r>
      <w:r w:rsidR="004059C3" w:rsidRPr="000D5772">
        <w:rPr>
          <w:rStyle w:val="--"/>
        </w:rPr>
        <w:t xml:space="preserve"> </w:t>
      </w:r>
      <w:r w:rsidRPr="000D5772">
        <w:rPr>
          <w:rStyle w:val="--0"/>
        </w:rPr>
        <w:t>СОЗДАНИЯ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НАСТОЯЩЕГО</w:t>
      </w:r>
      <w:r w:rsidR="004059C3" w:rsidRPr="000D5772">
        <w:rPr>
          <w:rStyle w:val="--0"/>
        </w:rPr>
        <w:t xml:space="preserve"> </w:t>
      </w:r>
      <w:r w:rsidRPr="000D5772">
        <w:rPr>
          <w:rStyle w:val="--"/>
        </w:rPr>
        <w:t>Образа</w:t>
      </w:r>
      <w:r w:rsidR="004059C3" w:rsidRPr="000D5772">
        <w:rPr>
          <w:rStyle w:val="--0"/>
        </w:rPr>
        <w:t xml:space="preserve"> </w:t>
      </w:r>
      <w:r w:rsidRPr="000D5772">
        <w:rPr>
          <w:rStyle w:val="--0"/>
        </w:rPr>
        <w:t>России</w:t>
      </w:r>
      <w:r w:rsidRPr="000D5772">
        <w:t>.</w:t>
      </w:r>
      <w:r w:rsidR="004059C3" w:rsidRPr="000D5772">
        <w:t xml:space="preserve"> </w:t>
      </w:r>
      <w:r w:rsidRPr="000D5772">
        <w:t>Сейчас</w:t>
      </w:r>
      <w:r w:rsidR="004059C3" w:rsidRPr="000D5772">
        <w:t xml:space="preserve"> </w:t>
      </w:r>
      <w:r w:rsidRPr="000D5772">
        <w:t>невозможно</w:t>
      </w:r>
      <w:r w:rsidR="004059C3" w:rsidRPr="000D5772">
        <w:t xml:space="preserve"> </w:t>
      </w:r>
      <w:r w:rsidRPr="000D5772">
        <w:t>себе</w:t>
      </w:r>
      <w:r w:rsidR="004059C3" w:rsidRPr="000D5772">
        <w:t xml:space="preserve"> </w:t>
      </w:r>
      <w:r w:rsidRPr="000D5772">
        <w:t>подобное</w:t>
      </w:r>
      <w:r w:rsidR="004059C3" w:rsidRPr="000D5772">
        <w:t xml:space="preserve"> </w:t>
      </w:r>
      <w:r w:rsidRPr="000D5772">
        <w:t>представить,</w:t>
      </w:r>
      <w:r w:rsidR="004059C3" w:rsidRPr="000D5772">
        <w:t xml:space="preserve"> </w:t>
      </w:r>
      <w:r w:rsidRPr="000D5772">
        <w:t>но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ближайше</w:t>
      </w:r>
      <w:r w:rsidR="004125F9" w:rsidRPr="000D5772">
        <w:t>м</w:t>
      </w:r>
      <w:r w:rsidR="004059C3" w:rsidRPr="000D5772">
        <w:t xml:space="preserve"> </w:t>
      </w:r>
      <w:r w:rsidRPr="000D5772">
        <w:t>будуще</w:t>
      </w:r>
      <w:r w:rsidR="004125F9" w:rsidRPr="000D5772">
        <w:t>м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сознании</w:t>
      </w:r>
      <w:r w:rsidR="004059C3" w:rsidRPr="000D5772">
        <w:t xml:space="preserve"> </w:t>
      </w:r>
      <w:r w:rsidRPr="000D5772">
        <w:t>людей</w:t>
      </w:r>
      <w:r w:rsidR="004059C3" w:rsidRPr="000D5772">
        <w:t xml:space="preserve"> </w:t>
      </w:r>
      <w:r w:rsidRPr="000D5772">
        <w:t>сказанное</w:t>
      </w:r>
      <w:r w:rsidR="004059C3" w:rsidRPr="000D5772">
        <w:t xml:space="preserve"> </w:t>
      </w:r>
      <w:r w:rsidRPr="000D5772">
        <w:t>проявится.</w:t>
      </w:r>
      <w:r w:rsidR="004059C3" w:rsidRPr="000D5772">
        <w:t xml:space="preserve"> </w:t>
      </w:r>
      <w:r w:rsidRPr="000D5772">
        <w:t>Вы</w:t>
      </w:r>
      <w:r w:rsidR="004059C3" w:rsidRPr="000D5772">
        <w:t xml:space="preserve"> </w:t>
      </w:r>
      <w:r w:rsidRPr="000D5772">
        <w:t>даже</w:t>
      </w:r>
      <w:r w:rsidR="004059C3" w:rsidRPr="000D5772">
        <w:t xml:space="preserve"> </w:t>
      </w:r>
      <w:r w:rsidRPr="000D5772">
        <w:t>не</w:t>
      </w:r>
      <w:r w:rsidR="004059C3" w:rsidRPr="000D5772">
        <w:t xml:space="preserve"> </w:t>
      </w:r>
      <w:r w:rsidRPr="000D5772">
        <w:t>заметите,</w:t>
      </w:r>
      <w:r w:rsidR="004059C3" w:rsidRPr="000D5772">
        <w:t xml:space="preserve"> </w:t>
      </w:r>
      <w:r w:rsidRPr="000D5772">
        <w:t>как</w:t>
      </w:r>
      <w:r w:rsidR="004059C3" w:rsidRPr="000D5772">
        <w:t xml:space="preserve"> </w:t>
      </w:r>
      <w:r w:rsidRPr="000D5772">
        <w:t>вс</w:t>
      </w:r>
      <w:r w:rsidR="004125F9" w:rsidRPr="000D5772">
        <w:t>ё</w:t>
      </w:r>
      <w:r w:rsidR="004059C3" w:rsidRPr="000D5772">
        <w:t xml:space="preserve"> </w:t>
      </w:r>
      <w:r w:rsidRPr="000D5772">
        <w:t>превратится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реальность.</w:t>
      </w:r>
      <w:r w:rsidR="004059C3" w:rsidRPr="000D5772">
        <w:t xml:space="preserve"> </w:t>
      </w:r>
      <w:r w:rsidRPr="000D5772">
        <w:t>Вот</w:t>
      </w:r>
      <w:r w:rsidR="004059C3" w:rsidRPr="000D5772">
        <w:t xml:space="preserve"> </w:t>
      </w:r>
      <w:r w:rsidRPr="000D5772">
        <w:t>такой</w:t>
      </w:r>
      <w:r w:rsidR="004059C3" w:rsidRPr="000D5772">
        <w:t xml:space="preserve"> </w:t>
      </w:r>
      <w:r w:rsidRPr="000D5772">
        <w:t>удивительный</w:t>
      </w:r>
      <w:r w:rsidR="004059C3" w:rsidRPr="000D5772">
        <w:t xml:space="preserve"> </w:t>
      </w:r>
      <w:r w:rsidRPr="000D5772">
        <w:t>мир</w:t>
      </w:r>
      <w:r w:rsidR="004059C3" w:rsidRPr="000D5772">
        <w:t xml:space="preserve"> </w:t>
      </w:r>
      <w:r w:rsidRPr="000D5772">
        <w:t>воплощается</w:t>
      </w:r>
      <w:r w:rsidR="004059C3" w:rsidRPr="000D5772">
        <w:t xml:space="preserve"> </w:t>
      </w:r>
      <w:r w:rsidRPr="000D5772">
        <w:t>на</w:t>
      </w:r>
      <w:r w:rsidR="004059C3" w:rsidRPr="000D5772">
        <w:t xml:space="preserve"> </w:t>
      </w:r>
      <w:r w:rsidRPr="000D5772">
        <w:t>наших</w:t>
      </w:r>
      <w:r w:rsidR="004059C3" w:rsidRPr="000D5772">
        <w:t xml:space="preserve"> </w:t>
      </w:r>
      <w:r w:rsidRPr="000D5772">
        <w:t>глазах</w:t>
      </w:r>
      <w:r w:rsidR="00F67E8C">
        <w:t>,</w:t>
      </w:r>
      <w:r w:rsidR="004059C3" w:rsidRPr="000D5772">
        <w:t xml:space="preserve"> </w:t>
      </w:r>
      <w:r w:rsidRPr="000D5772">
        <w:t>и</w:t>
      </w:r>
      <w:r w:rsidR="004059C3" w:rsidRPr="000D5772">
        <w:t xml:space="preserve"> </w:t>
      </w:r>
      <w:r w:rsidRPr="000D5772">
        <w:t>нам</w:t>
      </w:r>
      <w:r w:rsidR="004059C3" w:rsidRPr="000D5772">
        <w:t xml:space="preserve"> </w:t>
      </w:r>
      <w:r w:rsidRPr="000D5772">
        <w:t>всем</w:t>
      </w:r>
      <w:r w:rsidR="004059C3" w:rsidRPr="000D5772">
        <w:t xml:space="preserve"> </w:t>
      </w:r>
      <w:r w:rsidRPr="000D5772">
        <w:t>повезло,</w:t>
      </w:r>
      <w:r w:rsidR="004059C3" w:rsidRPr="000D5772">
        <w:t xml:space="preserve"> </w:t>
      </w:r>
      <w:r w:rsidRPr="000D5772">
        <w:t>что</w:t>
      </w:r>
      <w:r w:rsidR="004059C3" w:rsidRPr="000D5772">
        <w:t xml:space="preserve"> </w:t>
      </w:r>
      <w:r w:rsidRPr="000D5772">
        <w:t>мы</w:t>
      </w:r>
      <w:r w:rsidR="004059C3" w:rsidRPr="000D5772">
        <w:t xml:space="preserve"> </w:t>
      </w:r>
      <w:r w:rsidRPr="000D5772">
        <w:t>в</w:t>
      </w:r>
      <w:r w:rsidR="004059C3" w:rsidRPr="000D5772">
        <w:t xml:space="preserve"> </w:t>
      </w:r>
      <w:r w:rsidRPr="000D5772">
        <w:t>такой</w:t>
      </w:r>
      <w:r w:rsidR="004059C3" w:rsidRPr="000D5772">
        <w:t xml:space="preserve"> </w:t>
      </w:r>
      <w:r w:rsidRPr="000D5772">
        <w:t>исторический</w:t>
      </w:r>
      <w:r w:rsidR="004059C3" w:rsidRPr="000D5772">
        <w:t xml:space="preserve"> </w:t>
      </w:r>
      <w:r w:rsidRPr="000D5772">
        <w:t>момент</w:t>
      </w:r>
      <w:r w:rsidR="004059C3" w:rsidRPr="000D5772">
        <w:t xml:space="preserve"> </w:t>
      </w:r>
      <w:r w:rsidRPr="000D5772">
        <w:t>живём.</w:t>
      </w:r>
      <w:r w:rsidR="004059C3" w:rsidRPr="000D5772">
        <w:t xml:space="preserve"> </w:t>
      </w:r>
      <w:r w:rsidRPr="000D5772">
        <w:t>Поэтому</w:t>
      </w:r>
      <w:r w:rsidR="004059C3" w:rsidRPr="000D5772">
        <w:t xml:space="preserve"> </w:t>
      </w:r>
      <w:r w:rsidRPr="000D5772">
        <w:t>сегодня</w:t>
      </w:r>
      <w:r w:rsidR="004059C3" w:rsidRPr="000D5772">
        <w:t xml:space="preserve"> </w:t>
      </w:r>
      <w:r w:rsidRPr="000D5772">
        <w:t>во</w:t>
      </w:r>
      <w:r w:rsidR="004059C3" w:rsidRPr="000D5772">
        <w:t xml:space="preserve"> </w:t>
      </w:r>
      <w:r w:rsidRPr="000D5772">
        <w:t>вс</w:t>
      </w:r>
      <w:r w:rsidR="004125F9" w:rsidRPr="000D5772">
        <w:t>ё</w:t>
      </w:r>
      <w:r w:rsidRPr="000D5772">
        <w:t>м</w:t>
      </w:r>
      <w:r w:rsidR="004059C3" w:rsidRPr="000D5772">
        <w:t xml:space="preserve"> </w:t>
      </w:r>
      <w:r w:rsidRPr="000D5772">
        <w:t>мире</w:t>
      </w:r>
      <w:r w:rsidR="004059C3" w:rsidRPr="000D5772">
        <w:t xml:space="preserve"> </w:t>
      </w:r>
      <w:r w:rsidRPr="000D5772">
        <w:t>говорят</w:t>
      </w:r>
      <w:r w:rsidR="004059C3" w:rsidRPr="000D5772">
        <w:t xml:space="preserve"> </w:t>
      </w:r>
      <w:r w:rsidRPr="000D5772">
        <w:t>о</w:t>
      </w:r>
      <w:r w:rsidR="004059C3" w:rsidRPr="000D5772">
        <w:t xml:space="preserve"> </w:t>
      </w:r>
      <w:r w:rsidRPr="000D5772">
        <w:t>необходимости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«открыть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себя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заново»</w:t>
      </w:r>
      <w:r w:rsidRPr="000D5772">
        <w:t>,</w:t>
      </w:r>
      <w:r w:rsidR="004059C3" w:rsidRPr="000D5772">
        <w:t xml:space="preserve"> </w:t>
      </w:r>
      <w:r w:rsidRPr="000D5772">
        <w:t>или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«изобрести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себя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заново»</w:t>
      </w:r>
      <w:r w:rsidRPr="000D5772">
        <w:t>,</w:t>
      </w:r>
      <w:r w:rsidR="004059C3" w:rsidRPr="000D5772">
        <w:t xml:space="preserve"> </w:t>
      </w:r>
      <w:r w:rsidRPr="000D5772">
        <w:t>хотя</w:t>
      </w:r>
      <w:r w:rsidR="004059C3" w:rsidRPr="000D5772">
        <w:t xml:space="preserve"> </w:t>
      </w:r>
      <w:r w:rsidRPr="000D5772">
        <w:t>бы</w:t>
      </w:r>
      <w:r w:rsidR="004059C3" w:rsidRPr="000D5772">
        <w:t xml:space="preserve"> </w:t>
      </w:r>
      <w:r w:rsidRPr="000D5772">
        <w:rPr>
          <w:b/>
          <w:bCs/>
          <w:i/>
          <w:iCs/>
        </w:rPr>
        <w:t>«осознать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себя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в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новом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мире»</w:t>
      </w:r>
      <w:r w:rsidRPr="000D5772">
        <w:rPr>
          <w:i/>
          <w:iCs/>
        </w:rPr>
        <w:t>.</w:t>
      </w:r>
      <w:r w:rsidR="004059C3" w:rsidRPr="000D5772">
        <w:t xml:space="preserve"> </w:t>
      </w:r>
      <w:r w:rsidRPr="000D5772">
        <w:t>Одна</w:t>
      </w:r>
      <w:r w:rsidR="004059C3" w:rsidRPr="000D5772">
        <w:t xml:space="preserve"> </w:t>
      </w:r>
      <w:r w:rsidRPr="000D5772">
        <w:t>тактика</w:t>
      </w:r>
      <w:r w:rsidR="004059C3" w:rsidRPr="000D5772">
        <w:t xml:space="preserve"> — </w:t>
      </w:r>
      <w:r w:rsidRPr="000D5772">
        <w:t>лениво</w:t>
      </w:r>
      <w:r w:rsidR="004059C3" w:rsidRPr="000D5772">
        <w:t xml:space="preserve"> </w:t>
      </w:r>
      <w:r w:rsidRPr="000D5772">
        <w:t>ждать</w:t>
      </w:r>
      <w:r w:rsidR="004059C3" w:rsidRPr="000D5772">
        <w:t xml:space="preserve"> </w:t>
      </w:r>
      <w:r w:rsidRPr="000D5772">
        <w:t>развития</w:t>
      </w:r>
      <w:r w:rsidR="004059C3" w:rsidRPr="000D5772">
        <w:t xml:space="preserve"> </w:t>
      </w:r>
      <w:r w:rsidRPr="000D5772">
        <w:t>событий,</w:t>
      </w:r>
      <w:r w:rsidR="004059C3" w:rsidRPr="000D5772">
        <w:t xml:space="preserve"> </w:t>
      </w:r>
      <w:r w:rsidRPr="000D5772">
        <w:t>другая</w:t>
      </w:r>
      <w:r w:rsidR="004059C3" w:rsidRPr="000D5772">
        <w:t xml:space="preserve"> — </w:t>
      </w:r>
      <w:r w:rsidRPr="000D5772">
        <w:t>инициативно</w:t>
      </w:r>
      <w:r w:rsidR="004059C3" w:rsidRPr="000D5772">
        <w:t xml:space="preserve"> </w:t>
      </w:r>
      <w:r w:rsidRPr="000D5772">
        <w:t>формировать</w:t>
      </w:r>
      <w:r w:rsidR="004059C3" w:rsidRPr="000D5772">
        <w:t xml:space="preserve"> </w:t>
      </w:r>
      <w:r w:rsidRPr="000D5772">
        <w:t>изменения</w:t>
      </w:r>
      <w:r w:rsidR="004059C3" w:rsidRPr="000D5772">
        <w:t xml:space="preserve"> </w:t>
      </w:r>
      <w:r w:rsidRPr="000D5772">
        <w:t>с</w:t>
      </w:r>
      <w:r w:rsidR="004059C3" w:rsidRPr="000D5772">
        <w:t xml:space="preserve"> </w:t>
      </w:r>
      <w:r w:rsidR="004125F9" w:rsidRPr="000D5772">
        <w:t>учётом</w:t>
      </w:r>
      <w:r w:rsidR="004059C3" w:rsidRPr="000D5772">
        <w:t xml:space="preserve"> </w:t>
      </w:r>
      <w:r w:rsidRPr="000D5772">
        <w:t>своих</w:t>
      </w:r>
      <w:r w:rsidR="004059C3" w:rsidRPr="000D5772">
        <w:t xml:space="preserve"> </w:t>
      </w:r>
      <w:r w:rsidRPr="000D5772">
        <w:t>интересов.</w:t>
      </w:r>
      <w:r w:rsidR="004059C3" w:rsidRPr="000D5772">
        <w:t xml:space="preserve"> </w:t>
      </w:r>
      <w:r w:rsidRPr="000D5772">
        <w:t>Давно</w:t>
      </w:r>
      <w:r w:rsidR="004059C3" w:rsidRPr="000D5772">
        <w:t xml:space="preserve"> </w:t>
      </w:r>
      <w:r w:rsidRPr="000D5772">
        <w:t>сказано</w:t>
      </w:r>
      <w:r w:rsidRPr="000D5772">
        <w:rPr>
          <w:i/>
          <w:iCs/>
        </w:rPr>
        <w:t>:</w:t>
      </w:r>
      <w:r w:rsidR="004059C3" w:rsidRPr="000D5772">
        <w:rPr>
          <w:i/>
          <w:iCs/>
        </w:rPr>
        <w:t xml:space="preserve"> </w:t>
      </w:r>
      <w:r w:rsidRPr="000D5772">
        <w:rPr>
          <w:b/>
          <w:bCs/>
          <w:i/>
          <w:iCs/>
        </w:rPr>
        <w:t>Будущее</w:t>
      </w:r>
      <w:r w:rsidR="004059C3" w:rsidRPr="000D5772">
        <w:rPr>
          <w:b/>
          <w:bCs/>
          <w:i/>
          <w:iCs/>
        </w:rPr>
        <w:t xml:space="preserve"> — </w:t>
      </w:r>
      <w:r w:rsidRPr="000D5772">
        <w:rPr>
          <w:b/>
          <w:bCs/>
          <w:i/>
          <w:iCs/>
        </w:rPr>
        <w:t>не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то,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что</w:t>
      </w:r>
      <w:r w:rsidR="004059C3" w:rsidRPr="000D5772">
        <w:rPr>
          <w:b/>
          <w:bCs/>
          <w:i/>
          <w:iCs/>
        </w:rPr>
        <w:t xml:space="preserve"> </w:t>
      </w:r>
      <w:r w:rsidR="004125F9" w:rsidRPr="000D5772">
        <w:rPr>
          <w:b/>
          <w:bCs/>
          <w:i/>
          <w:iCs/>
        </w:rPr>
        <w:t>идёт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к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нам,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а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то,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к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чему</w:t>
      </w:r>
      <w:r w:rsidR="004059C3" w:rsidRPr="000D5772">
        <w:rPr>
          <w:b/>
          <w:bCs/>
          <w:i/>
          <w:iCs/>
        </w:rPr>
        <w:t xml:space="preserve"> </w:t>
      </w:r>
      <w:r w:rsidR="004125F9" w:rsidRPr="000D5772">
        <w:rPr>
          <w:b/>
          <w:bCs/>
          <w:i/>
          <w:iCs/>
        </w:rPr>
        <w:t>идём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мы</w:t>
      </w:r>
      <w:r w:rsidRPr="000D5772">
        <w:rPr>
          <w:i/>
          <w:iCs/>
        </w:rPr>
        <w:t>.</w:t>
      </w:r>
    </w:p>
    <w:p w14:paraId="3778D4FD" w14:textId="334A3DDB" w:rsidR="00DE2A87" w:rsidRPr="000D5772" w:rsidRDefault="001504B5" w:rsidP="006E2BFD">
      <w:pPr>
        <w:rPr>
          <w:b/>
          <w:bCs/>
          <w:i/>
          <w:iCs/>
        </w:rPr>
      </w:pPr>
      <w:r w:rsidRPr="000D5772">
        <w:rPr>
          <w:b/>
          <w:bCs/>
          <w:i/>
          <w:iCs/>
        </w:rPr>
        <w:t>Ф.</w:t>
      </w:r>
      <w:r w:rsidR="004059C3" w:rsidRPr="000D5772">
        <w:rPr>
          <w:b/>
          <w:bCs/>
          <w:i/>
          <w:iCs/>
        </w:rPr>
        <w:t xml:space="preserve"> </w:t>
      </w:r>
      <w:r w:rsidRPr="000D5772">
        <w:rPr>
          <w:b/>
          <w:bCs/>
          <w:i/>
          <w:iCs/>
        </w:rPr>
        <w:t>Шкруднев</w:t>
      </w:r>
    </w:p>
    <w:p w14:paraId="5D5D83FC" w14:textId="4D48A831" w:rsidR="007F09D2" w:rsidRPr="00D72075" w:rsidRDefault="006E2BFD" w:rsidP="0038015F">
      <w:pPr>
        <w:rPr>
          <w:b/>
          <w:bCs/>
          <w:i/>
          <w:iCs/>
        </w:rPr>
      </w:pPr>
      <w:r w:rsidRPr="000D5772">
        <w:rPr>
          <w:b/>
          <w:bCs/>
          <w:i/>
          <w:iCs/>
        </w:rPr>
        <w:t>Июнь</w:t>
      </w:r>
      <w:r w:rsidR="004059C3" w:rsidRPr="000D5772">
        <w:rPr>
          <w:b/>
          <w:bCs/>
          <w:i/>
          <w:iCs/>
        </w:rPr>
        <w:t xml:space="preserve"> </w:t>
      </w:r>
      <w:r w:rsidR="00DE2A87" w:rsidRPr="000D5772">
        <w:rPr>
          <w:b/>
          <w:bCs/>
          <w:i/>
          <w:iCs/>
        </w:rPr>
        <w:t>202</w:t>
      </w:r>
      <w:r w:rsidR="001504B5" w:rsidRPr="000D5772">
        <w:rPr>
          <w:b/>
          <w:bCs/>
          <w:i/>
          <w:iCs/>
        </w:rPr>
        <w:t>2</w:t>
      </w:r>
      <w:r w:rsidR="004059C3" w:rsidRPr="000D5772">
        <w:rPr>
          <w:b/>
          <w:bCs/>
          <w:i/>
          <w:iCs/>
        </w:rPr>
        <w:t xml:space="preserve"> </w:t>
      </w:r>
      <w:r w:rsidR="008C3F22" w:rsidRPr="000D5772">
        <w:rPr>
          <w:b/>
          <w:bCs/>
          <w:i/>
          <w:iCs/>
        </w:rPr>
        <w:t>г.</w:t>
      </w:r>
    </w:p>
    <w:sectPr w:rsidR="007F09D2" w:rsidRPr="00D72075" w:rsidSect="008E2E61">
      <w:headerReference w:type="even" r:id="rId15"/>
      <w:headerReference w:type="default" r:id="rId16"/>
      <w:footerReference w:type="even" r:id="rId17"/>
      <w:footerReference w:type="default" r:id="rId18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156C" w14:textId="77777777" w:rsidR="00A61A4D" w:rsidRDefault="00A61A4D" w:rsidP="007E5B4D">
      <w:r>
        <w:separator/>
      </w:r>
    </w:p>
  </w:endnote>
  <w:endnote w:type="continuationSeparator" w:id="0">
    <w:p w14:paraId="4E2BBC4B" w14:textId="77777777" w:rsidR="00A61A4D" w:rsidRDefault="00A61A4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613B" w14:textId="77777777" w:rsidR="00A61A4D" w:rsidRDefault="00A61A4D" w:rsidP="007E5B4D">
      <w:r>
        <w:separator/>
      </w:r>
    </w:p>
  </w:footnote>
  <w:footnote w:type="continuationSeparator" w:id="0">
    <w:p w14:paraId="46B15955" w14:textId="77777777" w:rsidR="00A61A4D" w:rsidRDefault="00A61A4D" w:rsidP="007E5B4D">
      <w:r>
        <w:continuationSeparator/>
      </w:r>
    </w:p>
  </w:footnote>
  <w:footnote w:id="1">
    <w:p w14:paraId="43088020" w14:textId="4972034C" w:rsidR="00DA0708" w:rsidRPr="006405A9" w:rsidRDefault="00DA0708" w:rsidP="00FA1F64">
      <w:pPr>
        <w:pStyle w:val="afffff6"/>
        <w:rPr>
          <w:sz w:val="24"/>
        </w:rPr>
      </w:pPr>
      <w:r>
        <w:rPr>
          <w:rStyle w:val="afb"/>
        </w:rPr>
        <w:footnoteRef/>
      </w:r>
      <w:r w:rsidR="004059C3">
        <w:t xml:space="preserve"> </w:t>
      </w:r>
      <w:r w:rsidRPr="006405A9">
        <w:rPr>
          <w:b/>
          <w:bCs/>
        </w:rPr>
        <w:t>Павел</w:t>
      </w:r>
      <w:r w:rsidRPr="006405A9">
        <w:t>,</w:t>
      </w:r>
      <w:r w:rsidR="004059C3">
        <w:t xml:space="preserve"> </w:t>
      </w:r>
      <w:r w:rsidRPr="006405A9">
        <w:t>широко</w:t>
      </w:r>
      <w:r w:rsidR="004059C3">
        <w:t xml:space="preserve"> </w:t>
      </w:r>
      <w:r w:rsidRPr="006405A9">
        <w:t>известный</w:t>
      </w:r>
      <w:r w:rsidR="004059C3">
        <w:t xml:space="preserve"> </w:t>
      </w:r>
      <w:r w:rsidRPr="006405A9">
        <w:t>как</w:t>
      </w:r>
      <w:r w:rsidR="004059C3">
        <w:t xml:space="preserve"> </w:t>
      </w:r>
      <w:r w:rsidRPr="006405A9">
        <w:rPr>
          <w:b/>
          <w:bCs/>
          <w:i/>
          <w:iCs/>
        </w:rPr>
        <w:t>Апостол</w:t>
      </w:r>
      <w:r w:rsidR="004059C3">
        <w:rPr>
          <w:b/>
          <w:bCs/>
          <w:i/>
          <w:iCs/>
        </w:rPr>
        <w:t xml:space="preserve"> </w:t>
      </w:r>
      <w:r w:rsidRPr="006405A9">
        <w:rPr>
          <w:b/>
          <w:bCs/>
          <w:i/>
          <w:iCs/>
        </w:rPr>
        <w:t>Павел</w:t>
      </w:r>
      <w:r w:rsidR="004059C3">
        <w:rPr>
          <w:b/>
          <w:bCs/>
          <w:i/>
          <w:iCs/>
        </w:rPr>
        <w:t xml:space="preserve"> </w:t>
      </w:r>
      <w:r w:rsidRPr="006405A9">
        <w:rPr>
          <w:b/>
          <w:bCs/>
          <w:i/>
          <w:iCs/>
        </w:rPr>
        <w:t>и</w:t>
      </w:r>
      <w:r w:rsidR="004059C3">
        <w:rPr>
          <w:b/>
          <w:bCs/>
          <w:i/>
          <w:iCs/>
        </w:rPr>
        <w:t xml:space="preserve"> </w:t>
      </w:r>
      <w:r w:rsidRPr="006405A9">
        <w:rPr>
          <w:b/>
          <w:bCs/>
          <w:i/>
          <w:iCs/>
        </w:rPr>
        <w:t>Святой</w:t>
      </w:r>
      <w:r w:rsidR="004059C3">
        <w:rPr>
          <w:b/>
          <w:bCs/>
          <w:i/>
          <w:iCs/>
        </w:rPr>
        <w:t xml:space="preserve"> </w:t>
      </w:r>
      <w:r w:rsidRPr="006405A9">
        <w:rPr>
          <w:b/>
          <w:bCs/>
          <w:i/>
          <w:iCs/>
        </w:rPr>
        <w:t>Павел</w:t>
      </w:r>
      <w:r w:rsidRPr="006405A9">
        <w:t>,</w:t>
      </w:r>
      <w:r w:rsidR="004059C3">
        <w:t xml:space="preserve"> </w:t>
      </w:r>
      <w:r w:rsidRPr="006405A9">
        <w:t>был</w:t>
      </w:r>
      <w:r w:rsidR="004059C3">
        <w:t xml:space="preserve"> </w:t>
      </w:r>
      <w:r w:rsidRPr="006405A9">
        <w:t>христианским</w:t>
      </w:r>
      <w:r w:rsidR="004059C3">
        <w:t xml:space="preserve"> </w:t>
      </w:r>
      <w:r w:rsidRPr="006405A9">
        <w:t>апостолом,</w:t>
      </w:r>
      <w:r w:rsidR="004059C3">
        <w:t xml:space="preserve"> </w:t>
      </w:r>
      <w:r w:rsidRPr="006405A9">
        <w:t>который</w:t>
      </w:r>
      <w:r w:rsidR="004059C3">
        <w:t xml:space="preserve"> </w:t>
      </w:r>
      <w:r w:rsidRPr="006405A9">
        <w:t>распространял</w:t>
      </w:r>
      <w:r w:rsidR="004059C3">
        <w:t xml:space="preserve"> </w:t>
      </w:r>
      <w:r w:rsidRPr="006405A9">
        <w:t>учения</w:t>
      </w:r>
      <w:r w:rsidR="004059C3">
        <w:t xml:space="preserve"> </w:t>
      </w:r>
      <w:r w:rsidRPr="006405A9">
        <w:t>Иисуса</w:t>
      </w:r>
      <w:r w:rsidR="004059C3">
        <w:t xml:space="preserve"> </w:t>
      </w:r>
      <w:r w:rsidRPr="006405A9">
        <w:t>в</w:t>
      </w:r>
      <w:r w:rsidR="004059C3">
        <w:t xml:space="preserve"> </w:t>
      </w:r>
      <w:r w:rsidRPr="006405A9">
        <w:t>мире</w:t>
      </w:r>
      <w:r w:rsidR="004059C3">
        <w:t xml:space="preserve"> </w:t>
      </w:r>
      <w:r w:rsidRPr="006405A9">
        <w:t>первого</w:t>
      </w:r>
      <w:r w:rsidR="004059C3">
        <w:t xml:space="preserve"> </w:t>
      </w:r>
      <w:r w:rsidRPr="006405A9">
        <w:t>века.</w:t>
      </w:r>
    </w:p>
    <w:p w14:paraId="38283713" w14:textId="77777777" w:rsidR="00DA0708" w:rsidRPr="006405A9" w:rsidRDefault="00DA0708" w:rsidP="00DA0708">
      <w:pPr>
        <w:pStyle w:val="af9"/>
      </w:pPr>
    </w:p>
  </w:footnote>
  <w:footnote w:id="2">
    <w:p w14:paraId="79D59982" w14:textId="2D5844BC" w:rsidR="00DA0708" w:rsidRPr="00244445" w:rsidRDefault="00DA0708" w:rsidP="00213890">
      <w:pPr>
        <w:pStyle w:val="afffff6"/>
      </w:pPr>
      <w:r>
        <w:rPr>
          <w:rStyle w:val="afb"/>
        </w:rPr>
        <w:footnoteRef/>
      </w:r>
      <w:r w:rsidR="004059C3">
        <w:t xml:space="preserve"> </w:t>
      </w:r>
      <w:r w:rsidRPr="00035F86">
        <w:rPr>
          <w:b/>
          <w:bCs/>
        </w:rPr>
        <w:t>Жан-Мари</w:t>
      </w:r>
      <w:r w:rsidR="004059C3">
        <w:rPr>
          <w:b/>
          <w:bCs/>
        </w:rPr>
        <w:t xml:space="preserve"> </w:t>
      </w:r>
      <w:r w:rsidRPr="00035F86">
        <w:rPr>
          <w:b/>
          <w:bCs/>
        </w:rPr>
        <w:t>Гюйо</w:t>
      </w:r>
      <w:r w:rsidR="004059C3">
        <w:t xml:space="preserve"> </w:t>
      </w:r>
      <w:r w:rsidRPr="00AA175B">
        <w:t>(1854–1888),</w:t>
      </w:r>
      <w:r w:rsidR="004059C3">
        <w:t xml:space="preserve"> </w:t>
      </w:r>
      <w:r w:rsidRPr="00AA175B">
        <w:t>французский</w:t>
      </w:r>
      <w:r w:rsidR="004059C3">
        <w:t xml:space="preserve"> </w:t>
      </w:r>
      <w:r w:rsidRPr="00AA175B">
        <w:t>философ</w:t>
      </w:r>
      <w:r w:rsidR="004059C3">
        <w:t xml:space="preserve"> </w:t>
      </w:r>
      <w:r w:rsidRPr="00AA175B">
        <w:t>и</w:t>
      </w:r>
      <w:r w:rsidR="004059C3">
        <w:t xml:space="preserve"> </w:t>
      </w:r>
      <w:r w:rsidRPr="00AA175B">
        <w:t>поэт.</w:t>
      </w:r>
      <w:r w:rsidR="004059C3">
        <w:t xml:space="preserve"> </w:t>
      </w:r>
      <w:r w:rsidRPr="00AA175B">
        <w:t>Главные</w:t>
      </w:r>
      <w:r w:rsidR="004059C3">
        <w:t xml:space="preserve"> </w:t>
      </w:r>
      <w:r w:rsidRPr="00AA175B">
        <w:t>сочинения:</w:t>
      </w:r>
      <w:r w:rsidR="004059C3">
        <w:t xml:space="preserve"> </w:t>
      </w:r>
      <w:r w:rsidR="00213890">
        <w:t>«</w:t>
      </w:r>
      <w:r w:rsidRPr="00AA175B">
        <w:t>Мораль</w:t>
      </w:r>
      <w:r w:rsidR="004059C3">
        <w:t xml:space="preserve"> </w:t>
      </w:r>
      <w:r w:rsidRPr="00AA175B">
        <w:t>без</w:t>
      </w:r>
      <w:r w:rsidR="004059C3">
        <w:t xml:space="preserve"> </w:t>
      </w:r>
      <w:r w:rsidRPr="00AA175B">
        <w:t>долга</w:t>
      </w:r>
      <w:r w:rsidR="004059C3">
        <w:t xml:space="preserve"> </w:t>
      </w:r>
      <w:r w:rsidRPr="00AA175B">
        <w:t>и</w:t>
      </w:r>
      <w:r w:rsidR="004059C3">
        <w:t xml:space="preserve"> </w:t>
      </w:r>
      <w:r w:rsidRPr="00AA175B">
        <w:t>санкции</w:t>
      </w:r>
      <w:r w:rsidR="00213890">
        <w:t>»</w:t>
      </w:r>
      <w:r w:rsidRPr="00AA175B">
        <w:t>,</w:t>
      </w:r>
      <w:r w:rsidR="004059C3">
        <w:t xml:space="preserve"> </w:t>
      </w:r>
      <w:r w:rsidR="00213890">
        <w:t>«</w:t>
      </w:r>
      <w:r w:rsidRPr="00AA175B">
        <w:t>Проблемы</w:t>
      </w:r>
      <w:r w:rsidR="004059C3">
        <w:t xml:space="preserve"> </w:t>
      </w:r>
      <w:r w:rsidRPr="00AA175B">
        <w:t>современной</w:t>
      </w:r>
      <w:r w:rsidR="004059C3">
        <w:t xml:space="preserve"> </w:t>
      </w:r>
      <w:r w:rsidRPr="00AA175B">
        <w:t>эстетики</w:t>
      </w:r>
      <w:r w:rsidR="00213890">
        <w:t>»</w:t>
      </w:r>
      <w:r w:rsidR="004059C3">
        <w:t xml:space="preserve"> </w:t>
      </w:r>
      <w:r w:rsidRPr="00AA175B">
        <w:t>и</w:t>
      </w:r>
      <w:r w:rsidR="004059C3">
        <w:t xml:space="preserve"> </w:t>
      </w:r>
      <w:r w:rsidR="00213890">
        <w:t>«</w:t>
      </w:r>
      <w:r w:rsidRPr="00AA175B">
        <w:t>Безверие</w:t>
      </w:r>
      <w:r w:rsidR="004059C3">
        <w:t xml:space="preserve"> </w:t>
      </w:r>
      <w:r w:rsidRPr="00AA175B">
        <w:t>будущего</w:t>
      </w:r>
      <w:r w:rsidR="00213890">
        <w:t>»</w:t>
      </w:r>
      <w:r w:rsidRPr="00AA175B">
        <w:t>.</w:t>
      </w:r>
      <w:r w:rsidR="004059C3">
        <w:t xml:space="preserve"> </w:t>
      </w:r>
      <w:r w:rsidRPr="00AA175B">
        <w:t>Основой</w:t>
      </w:r>
      <w:r w:rsidR="004059C3">
        <w:t xml:space="preserve"> </w:t>
      </w:r>
      <w:r w:rsidRPr="00AA175B">
        <w:t>морали</w:t>
      </w:r>
      <w:r w:rsidR="004059C3">
        <w:t xml:space="preserve"> </w:t>
      </w:r>
      <w:r w:rsidRPr="00AA175B">
        <w:t>с</w:t>
      </w:r>
      <w:r w:rsidR="004059C3">
        <w:t xml:space="preserve"> </w:t>
      </w:r>
      <w:r w:rsidRPr="00AA175B">
        <w:t>точки</w:t>
      </w:r>
      <w:r w:rsidR="004059C3">
        <w:t xml:space="preserve"> </w:t>
      </w:r>
      <w:r w:rsidRPr="00AA175B">
        <w:t>зрения</w:t>
      </w:r>
      <w:r w:rsidR="004059C3">
        <w:t xml:space="preserve"> </w:t>
      </w:r>
      <w:r w:rsidRPr="00AA175B">
        <w:t>Гюйо</w:t>
      </w:r>
      <w:r w:rsidR="004059C3">
        <w:t xml:space="preserve"> </w:t>
      </w:r>
      <w:r w:rsidRPr="00AA175B">
        <w:t>является</w:t>
      </w:r>
      <w:r w:rsidR="004059C3">
        <w:t xml:space="preserve"> </w:t>
      </w:r>
      <w:r w:rsidRPr="00AA175B">
        <w:t>не</w:t>
      </w:r>
      <w:r w:rsidR="004059C3">
        <w:t xml:space="preserve"> </w:t>
      </w:r>
      <w:r w:rsidRPr="00AA175B">
        <w:t>эгоистический</w:t>
      </w:r>
      <w:r w:rsidR="004059C3">
        <w:t xml:space="preserve"> </w:t>
      </w:r>
      <w:r w:rsidRPr="00AA175B">
        <w:t>расчет</w:t>
      </w:r>
      <w:r w:rsidR="004059C3">
        <w:t xml:space="preserve"> </w:t>
      </w:r>
      <w:r w:rsidRPr="00AA175B">
        <w:t>и</w:t>
      </w:r>
      <w:r w:rsidR="004059C3">
        <w:t xml:space="preserve"> </w:t>
      </w:r>
      <w:r w:rsidRPr="00AA175B">
        <w:t>не</w:t>
      </w:r>
      <w:r w:rsidR="004059C3">
        <w:t xml:space="preserve"> </w:t>
      </w:r>
      <w:r w:rsidRPr="00AA175B">
        <w:t>абстрактное</w:t>
      </w:r>
      <w:r w:rsidR="004059C3">
        <w:t xml:space="preserve"> </w:t>
      </w:r>
      <w:r w:rsidRPr="00AA175B">
        <w:t>сознание</w:t>
      </w:r>
      <w:r w:rsidR="004059C3">
        <w:t xml:space="preserve"> </w:t>
      </w:r>
      <w:r w:rsidRPr="00AA175B">
        <w:t>долга,</w:t>
      </w:r>
      <w:r w:rsidR="004059C3">
        <w:t xml:space="preserve"> </w:t>
      </w:r>
      <w:r w:rsidRPr="00AA175B">
        <w:t>а</w:t>
      </w:r>
      <w:r w:rsidR="004059C3">
        <w:t xml:space="preserve"> </w:t>
      </w:r>
      <w:r w:rsidRPr="00AA175B">
        <w:t>стремление</w:t>
      </w:r>
      <w:r w:rsidR="004059C3">
        <w:t xml:space="preserve"> </w:t>
      </w:r>
      <w:r w:rsidRPr="00AA175B">
        <w:t>к</w:t>
      </w:r>
      <w:r w:rsidR="004059C3">
        <w:t xml:space="preserve"> </w:t>
      </w:r>
      <w:r w:rsidRPr="00AA175B">
        <w:t>возможно</w:t>
      </w:r>
      <w:r w:rsidR="004059C3">
        <w:t xml:space="preserve"> </w:t>
      </w:r>
      <w:r w:rsidRPr="00AA175B">
        <w:t>более</w:t>
      </w:r>
      <w:r w:rsidR="004059C3">
        <w:t xml:space="preserve"> </w:t>
      </w:r>
      <w:r w:rsidRPr="00AA175B">
        <w:t>полному</w:t>
      </w:r>
      <w:r w:rsidR="004059C3">
        <w:t xml:space="preserve"> </w:t>
      </w:r>
      <w:r w:rsidRPr="00AA175B">
        <w:t>и</w:t>
      </w:r>
      <w:r w:rsidR="004059C3">
        <w:t xml:space="preserve"> </w:t>
      </w:r>
      <w:r w:rsidRPr="00AA175B">
        <w:t>широкому</w:t>
      </w:r>
      <w:r w:rsidR="004059C3">
        <w:t xml:space="preserve"> </w:t>
      </w:r>
      <w:r w:rsidRPr="00AA175B">
        <w:t>развитию</w:t>
      </w:r>
      <w:r w:rsidR="004059C3">
        <w:t xml:space="preserve"> </w:t>
      </w:r>
      <w:r w:rsidRPr="00AA175B">
        <w:t>жизнедеятельности.</w:t>
      </w:r>
    </w:p>
  </w:footnote>
  <w:footnote w:id="3">
    <w:p w14:paraId="485D8E93" w14:textId="0CA3CE1A" w:rsidR="00DA0708" w:rsidRPr="00213890" w:rsidRDefault="00DA0708" w:rsidP="00213890">
      <w:pPr>
        <w:pStyle w:val="afffff6"/>
        <w:rPr>
          <w:sz w:val="24"/>
        </w:rPr>
      </w:pPr>
      <w:r>
        <w:rPr>
          <w:rStyle w:val="afb"/>
        </w:rPr>
        <w:footnoteRef/>
      </w:r>
      <w:r w:rsidR="004059C3">
        <w:t xml:space="preserve"> </w:t>
      </w:r>
      <w:r w:rsidRPr="00244445">
        <w:rPr>
          <w:b/>
          <w:bCs/>
        </w:rPr>
        <w:t>Сергей</w:t>
      </w:r>
      <w:r w:rsidR="004059C3">
        <w:rPr>
          <w:b/>
          <w:bCs/>
        </w:rPr>
        <w:t xml:space="preserve"> </w:t>
      </w:r>
      <w:r w:rsidRPr="00244445">
        <w:rPr>
          <w:b/>
          <w:bCs/>
        </w:rPr>
        <w:t>Леонидович</w:t>
      </w:r>
      <w:r w:rsidR="004059C3">
        <w:rPr>
          <w:b/>
          <w:bCs/>
        </w:rPr>
        <w:t xml:space="preserve"> </w:t>
      </w:r>
      <w:r w:rsidRPr="00244445">
        <w:rPr>
          <w:b/>
          <w:bCs/>
        </w:rPr>
        <w:t>Рубинштейн</w:t>
      </w:r>
      <w:r w:rsidR="004059C3">
        <w:t xml:space="preserve"> — </w:t>
      </w:r>
      <w:r w:rsidRPr="00244445">
        <w:t>советский</w:t>
      </w:r>
      <w:r w:rsidR="004059C3">
        <w:t xml:space="preserve"> </w:t>
      </w:r>
      <w:r w:rsidRPr="00244445">
        <w:t>психолог</w:t>
      </w:r>
      <w:r w:rsidR="004059C3">
        <w:t xml:space="preserve"> </w:t>
      </w:r>
      <w:r w:rsidRPr="00244445">
        <w:t>и</w:t>
      </w:r>
      <w:r w:rsidR="004059C3">
        <w:t xml:space="preserve"> </w:t>
      </w:r>
      <w:r w:rsidRPr="00244445">
        <w:t>философ,</w:t>
      </w:r>
      <w:r w:rsidR="004059C3">
        <w:t xml:space="preserve"> </w:t>
      </w:r>
      <w:r w:rsidRPr="00244445">
        <w:t>основоположник</w:t>
      </w:r>
      <w:r w:rsidR="004059C3">
        <w:t xml:space="preserve"> </w:t>
      </w:r>
      <w:r w:rsidRPr="00244445">
        <w:t>марксистской</w:t>
      </w:r>
      <w:r w:rsidR="004059C3">
        <w:t xml:space="preserve"> </w:t>
      </w:r>
      <w:r w:rsidRPr="00244445">
        <w:t>традиции</w:t>
      </w:r>
      <w:r w:rsidR="004059C3">
        <w:t xml:space="preserve"> </w:t>
      </w:r>
      <w:r w:rsidRPr="00244445">
        <w:t>в</w:t>
      </w:r>
      <w:r w:rsidR="004059C3">
        <w:t xml:space="preserve"> </w:t>
      </w:r>
      <w:r w:rsidRPr="00244445">
        <w:t>советской</w:t>
      </w:r>
      <w:r w:rsidR="004059C3">
        <w:t xml:space="preserve"> </w:t>
      </w:r>
      <w:r w:rsidRPr="00244445">
        <w:t>психологии.</w:t>
      </w:r>
      <w:r w:rsidR="004059C3">
        <w:t xml:space="preserve"> </w:t>
      </w:r>
      <w:r w:rsidRPr="00244445">
        <w:t>Зачинатель</w:t>
      </w:r>
      <w:r w:rsidR="004059C3">
        <w:t xml:space="preserve"> </w:t>
      </w:r>
      <w:r w:rsidRPr="00244445">
        <w:t>отч</w:t>
      </w:r>
      <w:r w:rsidR="00E37ECB">
        <w:t>ё</w:t>
      </w:r>
      <w:r w:rsidRPr="00244445">
        <w:t>тливой</w:t>
      </w:r>
      <w:r w:rsidR="004059C3">
        <w:t xml:space="preserve"> </w:t>
      </w:r>
      <w:r w:rsidRPr="00244445">
        <w:t>традиции</w:t>
      </w:r>
      <w:r w:rsidR="004059C3">
        <w:t xml:space="preserve"> </w:t>
      </w:r>
      <w:r w:rsidRPr="00244445">
        <w:t>«деятельностного</w:t>
      </w:r>
      <w:r w:rsidR="004059C3">
        <w:t xml:space="preserve"> </w:t>
      </w:r>
      <w:r w:rsidRPr="00244445">
        <w:t>подхода»</w:t>
      </w:r>
      <w:r w:rsidR="004059C3">
        <w:t xml:space="preserve"> </w:t>
      </w:r>
      <w:r w:rsidRPr="00244445">
        <w:t>в</w:t>
      </w:r>
      <w:r w:rsidR="004059C3">
        <w:t xml:space="preserve"> </w:t>
      </w:r>
      <w:r w:rsidRPr="00244445">
        <w:t>советской,</w:t>
      </w:r>
      <w:r w:rsidR="004059C3">
        <w:t xml:space="preserve"> </w:t>
      </w:r>
      <w:r w:rsidRPr="00244445">
        <w:t>а</w:t>
      </w:r>
      <w:r w:rsidR="004059C3">
        <w:t xml:space="preserve"> </w:t>
      </w:r>
      <w:r w:rsidRPr="00244445">
        <w:t>затем</w:t>
      </w:r>
      <w:r w:rsidR="004059C3">
        <w:t xml:space="preserve"> </w:t>
      </w:r>
      <w:r w:rsidRPr="00244445">
        <w:t>и</w:t>
      </w:r>
      <w:r w:rsidR="004059C3">
        <w:t xml:space="preserve"> </w:t>
      </w:r>
      <w:r w:rsidRPr="00244445">
        <w:t>мировой</w:t>
      </w:r>
      <w:r w:rsidR="004059C3">
        <w:t xml:space="preserve"> </w:t>
      </w:r>
      <w:r w:rsidRPr="00244445">
        <w:t>психологии</w:t>
      </w:r>
      <w:r w:rsidR="00E37ECB">
        <w:t>.</w:t>
      </w:r>
    </w:p>
  </w:footnote>
  <w:footnote w:id="4">
    <w:p w14:paraId="48337990" w14:textId="50791C4E" w:rsidR="00DA0708" w:rsidRPr="00FF25C4" w:rsidRDefault="00DA0708" w:rsidP="00CF30A0">
      <w:pPr>
        <w:pStyle w:val="afffff6"/>
        <w:rPr>
          <w:b/>
          <w:bCs/>
        </w:rPr>
      </w:pPr>
      <w:r w:rsidRPr="00FF25C4">
        <w:rPr>
          <w:rStyle w:val="afb"/>
        </w:rPr>
        <w:footnoteRef/>
      </w:r>
      <w:r w:rsidR="004059C3">
        <w:t xml:space="preserve"> </w:t>
      </w:r>
      <w:r w:rsidRPr="00CF30A0">
        <w:rPr>
          <w:b/>
          <w:bCs/>
        </w:rPr>
        <w:t>Война</w:t>
      </w:r>
      <w:r w:rsidR="004059C3" w:rsidRPr="00CF30A0">
        <w:rPr>
          <w:b/>
          <w:bCs/>
          <w:spacing w:val="-2"/>
        </w:rPr>
        <w:t xml:space="preserve"> </w:t>
      </w:r>
      <w:r w:rsidRPr="00CF30A0">
        <w:rPr>
          <w:b/>
          <w:bCs/>
        </w:rPr>
        <w:t>и</w:t>
      </w:r>
      <w:r w:rsidR="004059C3" w:rsidRPr="00CF30A0">
        <w:rPr>
          <w:b/>
          <w:bCs/>
          <w:spacing w:val="-1"/>
        </w:rPr>
        <w:t xml:space="preserve"> </w:t>
      </w:r>
      <w:r w:rsidRPr="00CF30A0">
        <w:rPr>
          <w:b/>
          <w:bCs/>
        </w:rPr>
        <w:t>мир</w:t>
      </w:r>
      <w:r w:rsidRPr="00FF25C4">
        <w:t>.</w:t>
      </w:r>
      <w:r w:rsidR="004059C3">
        <w:t xml:space="preserve"> </w:t>
      </w:r>
      <w:r w:rsidRPr="00FF25C4">
        <w:t>Собр.</w:t>
      </w:r>
      <w:r w:rsidR="004059C3">
        <w:rPr>
          <w:spacing w:val="1"/>
        </w:rPr>
        <w:t xml:space="preserve"> </w:t>
      </w:r>
      <w:r w:rsidRPr="00FF25C4">
        <w:t>Соч.</w:t>
      </w:r>
      <w:r w:rsidR="004059C3">
        <w:t xml:space="preserve"> </w:t>
      </w:r>
      <w:r w:rsidRPr="00FF25C4">
        <w:t>в</w:t>
      </w:r>
      <w:r w:rsidR="004059C3">
        <w:rPr>
          <w:spacing w:val="-2"/>
        </w:rPr>
        <w:t xml:space="preserve"> </w:t>
      </w:r>
      <w:r w:rsidRPr="00FF25C4">
        <w:t>12</w:t>
      </w:r>
      <w:r w:rsidR="004059C3">
        <w:rPr>
          <w:spacing w:val="-1"/>
        </w:rPr>
        <w:t xml:space="preserve"> </w:t>
      </w:r>
      <w:r w:rsidRPr="00FF25C4">
        <w:t>т.,</w:t>
      </w:r>
      <w:r w:rsidR="004059C3">
        <w:rPr>
          <w:spacing w:val="1"/>
        </w:rPr>
        <w:t xml:space="preserve"> </w:t>
      </w:r>
      <w:r w:rsidRPr="00FF25C4">
        <w:t>т.4.</w:t>
      </w:r>
    </w:p>
    <w:p w14:paraId="79CB732F" w14:textId="77777777" w:rsidR="00DA0708" w:rsidRPr="00FF25C4" w:rsidRDefault="00DA0708" w:rsidP="00DA0708">
      <w:pPr>
        <w:pStyle w:val="af9"/>
      </w:pPr>
    </w:p>
  </w:footnote>
  <w:footnote w:id="5">
    <w:p w14:paraId="0D0EC52B" w14:textId="6468577D" w:rsidR="00DA0708" w:rsidRPr="00611DB4" w:rsidRDefault="00DA0708" w:rsidP="00335884">
      <w:pPr>
        <w:pStyle w:val="afffff6"/>
        <w:rPr>
          <w:b/>
          <w:bCs/>
          <w:lang w:val="en-US"/>
        </w:rPr>
      </w:pPr>
      <w:r w:rsidRPr="00EF7BFD">
        <w:rPr>
          <w:rStyle w:val="afb"/>
        </w:rPr>
        <w:footnoteRef/>
      </w:r>
      <w:r w:rsidR="004059C3">
        <w:rPr>
          <w:lang w:val="en-US"/>
        </w:rPr>
        <w:t xml:space="preserve"> </w:t>
      </w:r>
      <w:r w:rsidRPr="00335884">
        <w:rPr>
          <w:b/>
          <w:bCs/>
          <w:lang w:val="en-US"/>
        </w:rPr>
        <w:t>Paskal</w:t>
      </w:r>
      <w:r w:rsidR="004059C3" w:rsidRPr="00335884">
        <w:rPr>
          <w:b/>
          <w:bCs/>
          <w:lang w:val="en-US"/>
        </w:rPr>
        <w:t xml:space="preserve"> </w:t>
      </w:r>
      <w:r w:rsidRPr="00335884">
        <w:rPr>
          <w:b/>
          <w:bCs/>
          <w:lang w:val="en-US"/>
        </w:rPr>
        <w:t>B.</w:t>
      </w:r>
      <w:r w:rsidR="004059C3" w:rsidRPr="00335884">
        <w:rPr>
          <w:b/>
          <w:bCs/>
          <w:lang w:val="en-US"/>
        </w:rPr>
        <w:t xml:space="preserve"> </w:t>
      </w:r>
      <w:r w:rsidRPr="00335884">
        <w:rPr>
          <w:b/>
          <w:bCs/>
          <w:lang w:val="en-US"/>
        </w:rPr>
        <w:t>Oeuvres.</w:t>
      </w:r>
      <w:r w:rsidR="004059C3">
        <w:rPr>
          <w:lang w:val="en-US"/>
        </w:rPr>
        <w:t xml:space="preserve"> </w:t>
      </w:r>
      <w:r w:rsidRPr="00EF7BFD">
        <w:rPr>
          <w:lang w:val="en-US"/>
        </w:rPr>
        <w:t>V.</w:t>
      </w:r>
      <w:r w:rsidR="004059C3">
        <w:rPr>
          <w:lang w:val="en-US"/>
        </w:rPr>
        <w:t xml:space="preserve"> </w:t>
      </w:r>
      <w:r w:rsidRPr="00EF7BFD">
        <w:rPr>
          <w:lang w:val="en-US"/>
        </w:rPr>
        <w:t>1-14.-</w:t>
      </w:r>
      <w:r w:rsidR="004059C3">
        <w:rPr>
          <w:spacing w:val="1"/>
          <w:lang w:val="en-US"/>
        </w:rPr>
        <w:t xml:space="preserve"> </w:t>
      </w:r>
      <w:r w:rsidRPr="00EF7BFD">
        <w:rPr>
          <w:lang w:val="en-US"/>
        </w:rPr>
        <w:t>Paris,</w:t>
      </w:r>
      <w:r w:rsidR="004059C3">
        <w:rPr>
          <w:spacing w:val="-1"/>
          <w:lang w:val="en-US"/>
        </w:rPr>
        <w:t xml:space="preserve"> </w:t>
      </w:r>
      <w:r w:rsidRPr="00EF7BFD">
        <w:rPr>
          <w:lang w:val="en-US"/>
        </w:rPr>
        <w:t>1904-1914;</w:t>
      </w:r>
      <w:r w:rsidR="004059C3">
        <w:rPr>
          <w:lang w:val="en-US"/>
        </w:rPr>
        <w:t xml:space="preserve"> </w:t>
      </w:r>
      <w:r w:rsidRPr="00EF7BFD">
        <w:rPr>
          <w:lang w:val="en-US"/>
        </w:rPr>
        <w:t>V.</w:t>
      </w:r>
      <w:r w:rsidR="004059C3">
        <w:rPr>
          <w:spacing w:val="-1"/>
          <w:lang w:val="en-US"/>
        </w:rPr>
        <w:t xml:space="preserve"> </w:t>
      </w:r>
      <w:r w:rsidRPr="00EF7BFD">
        <w:rPr>
          <w:lang w:val="en-US"/>
        </w:rPr>
        <w:t>8,9.</w:t>
      </w:r>
      <w:r w:rsidR="004059C3">
        <w:rPr>
          <w:lang w:val="en-US"/>
        </w:rPr>
        <w:t xml:space="preserve"> — </w:t>
      </w:r>
      <w:r w:rsidRPr="00EF7BFD">
        <w:rPr>
          <w:lang w:val="en-US"/>
        </w:rPr>
        <w:t>Paris,</w:t>
      </w:r>
      <w:r w:rsidR="004059C3">
        <w:rPr>
          <w:spacing w:val="-1"/>
          <w:lang w:val="en-US"/>
        </w:rPr>
        <w:t xml:space="preserve"> </w:t>
      </w:r>
      <w:r w:rsidRPr="00EF7BFD">
        <w:rPr>
          <w:lang w:val="en-US"/>
        </w:rPr>
        <w:t>1908.</w:t>
      </w:r>
    </w:p>
  </w:footnote>
  <w:footnote w:id="6">
    <w:p w14:paraId="6B8CAEC0" w14:textId="6E71027F" w:rsidR="00DA0708" w:rsidRPr="00335884" w:rsidRDefault="00DA0708" w:rsidP="00335884">
      <w:pPr>
        <w:pStyle w:val="afffff6"/>
        <w:rPr>
          <w:sz w:val="24"/>
        </w:rPr>
      </w:pPr>
      <w:r>
        <w:rPr>
          <w:rStyle w:val="afb"/>
        </w:rPr>
        <w:footnoteRef/>
      </w:r>
      <w:r w:rsidR="004059C3">
        <w:t xml:space="preserve"> </w:t>
      </w:r>
      <w:r w:rsidRPr="00611DB4">
        <w:rPr>
          <w:b/>
          <w:bCs/>
        </w:rPr>
        <w:t>Элвин</w:t>
      </w:r>
      <w:r w:rsidR="004059C3">
        <w:rPr>
          <w:b/>
          <w:bCs/>
        </w:rPr>
        <w:t xml:space="preserve"> </w:t>
      </w:r>
      <w:r w:rsidRPr="00611DB4">
        <w:rPr>
          <w:b/>
          <w:bCs/>
        </w:rPr>
        <w:t>Тоффлер</w:t>
      </w:r>
      <w:r w:rsidR="004059C3">
        <w:t xml:space="preserve"> </w:t>
      </w:r>
      <w:r w:rsidRPr="00611DB4">
        <w:t>был</w:t>
      </w:r>
      <w:r w:rsidR="004059C3">
        <w:t xml:space="preserve"> </w:t>
      </w:r>
      <w:r w:rsidRPr="00611DB4">
        <w:t>американским</w:t>
      </w:r>
      <w:r w:rsidR="004059C3">
        <w:t xml:space="preserve"> </w:t>
      </w:r>
      <w:r w:rsidRPr="00611DB4">
        <w:t>писателем,</w:t>
      </w:r>
      <w:r w:rsidR="004059C3">
        <w:t xml:space="preserve"> </w:t>
      </w:r>
      <w:r w:rsidRPr="00611DB4">
        <w:t>футуристом</w:t>
      </w:r>
      <w:r w:rsidR="004059C3">
        <w:t xml:space="preserve"> </w:t>
      </w:r>
      <w:r w:rsidRPr="00611DB4">
        <w:t>и</w:t>
      </w:r>
      <w:r w:rsidR="004059C3">
        <w:t xml:space="preserve"> </w:t>
      </w:r>
      <w:r w:rsidRPr="00611DB4">
        <w:t>бизнесменом,</w:t>
      </w:r>
      <w:r w:rsidR="004059C3">
        <w:t xml:space="preserve"> </w:t>
      </w:r>
      <w:r w:rsidRPr="00611DB4">
        <w:t>известным</w:t>
      </w:r>
      <w:r w:rsidR="004059C3">
        <w:t xml:space="preserve"> </w:t>
      </w:r>
      <w:r w:rsidRPr="00611DB4">
        <w:t>своими</w:t>
      </w:r>
      <w:r w:rsidR="004059C3">
        <w:t xml:space="preserve"> </w:t>
      </w:r>
      <w:r w:rsidRPr="00611DB4">
        <w:t>работами,</w:t>
      </w:r>
      <w:r w:rsidR="004059C3">
        <w:t xml:space="preserve"> </w:t>
      </w:r>
      <w:r w:rsidRPr="00611DB4">
        <w:t>посвященными</w:t>
      </w:r>
      <w:r w:rsidR="004059C3">
        <w:t xml:space="preserve"> </w:t>
      </w:r>
      <w:r w:rsidRPr="00611DB4">
        <w:t>современным</w:t>
      </w:r>
      <w:r w:rsidR="004059C3">
        <w:t xml:space="preserve"> </w:t>
      </w:r>
      <w:r w:rsidRPr="00611DB4">
        <w:t>технологиям,</w:t>
      </w:r>
      <w:r w:rsidR="004059C3">
        <w:t xml:space="preserve"> </w:t>
      </w:r>
      <w:r w:rsidRPr="00611DB4">
        <w:t>включая</w:t>
      </w:r>
      <w:r w:rsidR="004059C3">
        <w:t xml:space="preserve"> </w:t>
      </w:r>
      <w:r w:rsidRPr="00611DB4">
        <w:t>цифровую</w:t>
      </w:r>
      <w:r w:rsidR="004059C3">
        <w:t xml:space="preserve"> </w:t>
      </w:r>
      <w:r w:rsidRPr="00611DB4">
        <w:t>революцию</w:t>
      </w:r>
      <w:r w:rsidR="004059C3">
        <w:t xml:space="preserve"> </w:t>
      </w:r>
      <w:r w:rsidRPr="00611DB4">
        <w:t>и</w:t>
      </w:r>
      <w:r w:rsidR="004059C3">
        <w:t xml:space="preserve"> </w:t>
      </w:r>
      <w:r w:rsidRPr="00611DB4">
        <w:t>коммуникационную</w:t>
      </w:r>
      <w:r w:rsidR="004059C3">
        <w:t xml:space="preserve"> </w:t>
      </w:r>
      <w:r w:rsidRPr="00611DB4">
        <w:t>революцию,</w:t>
      </w:r>
      <w:r w:rsidR="004059C3">
        <w:t xml:space="preserve"> </w:t>
      </w:r>
      <w:r w:rsidRPr="00611DB4">
        <w:t>с</w:t>
      </w:r>
      <w:r w:rsidR="004059C3">
        <w:t xml:space="preserve"> </w:t>
      </w:r>
      <w:r w:rsidRPr="00611DB4">
        <w:t>акцентом</w:t>
      </w:r>
      <w:r w:rsidR="004059C3">
        <w:t xml:space="preserve"> </w:t>
      </w:r>
      <w:r w:rsidRPr="00611DB4">
        <w:t>на</w:t>
      </w:r>
      <w:r w:rsidR="004059C3">
        <w:t xml:space="preserve"> </w:t>
      </w:r>
      <w:r w:rsidRPr="00611DB4">
        <w:t>их</w:t>
      </w:r>
      <w:r w:rsidR="004059C3">
        <w:t xml:space="preserve"> </w:t>
      </w:r>
      <w:r w:rsidRPr="00611DB4">
        <w:t>влияние</w:t>
      </w:r>
      <w:r w:rsidR="004059C3">
        <w:t xml:space="preserve"> </w:t>
      </w:r>
      <w:r w:rsidRPr="00611DB4">
        <w:t>на</w:t>
      </w:r>
      <w:r w:rsidR="004059C3">
        <w:t xml:space="preserve"> </w:t>
      </w:r>
      <w:r w:rsidRPr="00611DB4">
        <w:t>культуры</w:t>
      </w:r>
      <w:r w:rsidR="004059C3">
        <w:t xml:space="preserve"> </w:t>
      </w:r>
      <w:r w:rsidRPr="00611DB4">
        <w:t>во</w:t>
      </w:r>
      <w:r w:rsidR="004059C3">
        <w:t xml:space="preserve"> </w:t>
      </w:r>
      <w:r w:rsidRPr="00611DB4">
        <w:t>всем</w:t>
      </w:r>
      <w:r w:rsidR="004059C3">
        <w:t xml:space="preserve"> </w:t>
      </w:r>
      <w:r w:rsidRPr="00611DB4">
        <w:t>мире.</w:t>
      </w:r>
      <w:r w:rsidR="004059C3">
        <w:t xml:space="preserve"> </w:t>
      </w:r>
      <w:r w:rsidRPr="00611DB4">
        <w:t>Он</w:t>
      </w:r>
      <w:r w:rsidR="004059C3">
        <w:t xml:space="preserve"> </w:t>
      </w:r>
      <w:r w:rsidRPr="00611DB4">
        <w:t>считается</w:t>
      </w:r>
      <w:r w:rsidR="004059C3">
        <w:t xml:space="preserve"> </w:t>
      </w:r>
      <w:r w:rsidRPr="00611DB4">
        <w:t>одним</w:t>
      </w:r>
      <w:r w:rsidR="004059C3">
        <w:t xml:space="preserve"> </w:t>
      </w:r>
      <w:r w:rsidRPr="00611DB4">
        <w:t>из</w:t>
      </w:r>
      <w:r w:rsidR="004059C3">
        <w:t xml:space="preserve"> </w:t>
      </w:r>
      <w:r w:rsidRPr="00611DB4">
        <w:t>выдающихся</w:t>
      </w:r>
      <w:r w:rsidR="004059C3">
        <w:t xml:space="preserve"> </w:t>
      </w:r>
      <w:r w:rsidRPr="00611DB4">
        <w:t>футуристов</w:t>
      </w:r>
      <w:r w:rsidR="004059C3">
        <w:t xml:space="preserve"> </w:t>
      </w:r>
      <w:r w:rsidRPr="00611DB4">
        <w:t>мира.</w:t>
      </w:r>
    </w:p>
  </w:footnote>
  <w:footnote w:id="7">
    <w:p w14:paraId="0F18FB82" w14:textId="004BA31B" w:rsidR="00DA0708" w:rsidRPr="003F50E7" w:rsidRDefault="00DA0708" w:rsidP="00432354">
      <w:pPr>
        <w:pStyle w:val="afffff6"/>
      </w:pPr>
      <w:r w:rsidRPr="00F82354">
        <w:rPr>
          <w:rStyle w:val="afb"/>
        </w:rPr>
        <w:footnoteRef/>
      </w:r>
      <w:r w:rsidR="004059C3">
        <w:t xml:space="preserve"> </w:t>
      </w:r>
      <w:r w:rsidRPr="004628BB">
        <w:rPr>
          <w:b/>
          <w:bCs/>
        </w:rPr>
        <w:t>Александр</w:t>
      </w:r>
      <w:r w:rsidR="004059C3">
        <w:rPr>
          <w:b/>
          <w:bCs/>
        </w:rPr>
        <w:t xml:space="preserve"> </w:t>
      </w:r>
      <w:r w:rsidRPr="004628BB">
        <w:rPr>
          <w:b/>
          <w:bCs/>
        </w:rPr>
        <w:t>Иванович</w:t>
      </w:r>
      <w:r w:rsidR="004059C3">
        <w:rPr>
          <w:b/>
          <w:bCs/>
        </w:rPr>
        <w:t xml:space="preserve"> </w:t>
      </w:r>
      <w:r w:rsidRPr="004628BB">
        <w:rPr>
          <w:b/>
          <w:bCs/>
        </w:rPr>
        <w:t>Юрьев</w:t>
      </w:r>
      <w:r w:rsidR="004059C3">
        <w:t xml:space="preserve"> </w:t>
      </w:r>
      <w:r w:rsidRPr="004628BB">
        <w:t>(6</w:t>
      </w:r>
      <w:r w:rsidR="004059C3">
        <w:t xml:space="preserve"> </w:t>
      </w:r>
      <w:r w:rsidRPr="004628BB">
        <w:t>октября</w:t>
      </w:r>
      <w:r w:rsidR="004059C3">
        <w:t xml:space="preserve"> </w:t>
      </w:r>
      <w:r w:rsidRPr="004628BB">
        <w:t>1942г</w:t>
      </w:r>
      <w:r w:rsidR="004059C3">
        <w:t xml:space="preserve"> </w:t>
      </w:r>
      <w:r w:rsidR="00432354">
        <w:t xml:space="preserve">– </w:t>
      </w:r>
      <w:r w:rsidRPr="004628BB">
        <w:t>26</w:t>
      </w:r>
      <w:r w:rsidR="004059C3">
        <w:t xml:space="preserve"> </w:t>
      </w:r>
      <w:r w:rsidRPr="004628BB">
        <w:t>ноября</w:t>
      </w:r>
      <w:r w:rsidR="004059C3">
        <w:t xml:space="preserve"> </w:t>
      </w:r>
      <w:r w:rsidRPr="004628BB">
        <w:t>202</w:t>
      </w:r>
      <w:r w:rsidR="00407D44">
        <w:t>0</w:t>
      </w:r>
      <w:r w:rsidRPr="004628BB">
        <w:t>г)</w:t>
      </w:r>
      <w:r w:rsidR="004059C3">
        <w:t xml:space="preserve"> </w:t>
      </w:r>
      <w:r w:rsidRPr="004628BB">
        <w:t>советский</w:t>
      </w:r>
      <w:r w:rsidR="004059C3">
        <w:t xml:space="preserve"> </w:t>
      </w:r>
      <w:r w:rsidRPr="004628BB">
        <w:t>и</w:t>
      </w:r>
      <w:r w:rsidR="004059C3">
        <w:t xml:space="preserve"> </w:t>
      </w:r>
      <w:r w:rsidRPr="004628BB">
        <w:t>российский</w:t>
      </w:r>
      <w:r w:rsidR="004059C3">
        <w:t xml:space="preserve"> </w:t>
      </w:r>
      <w:r w:rsidRPr="004628BB">
        <w:t>психолог.</w:t>
      </w:r>
      <w:r w:rsidR="004059C3">
        <w:t xml:space="preserve"> </w:t>
      </w:r>
      <w:r w:rsidRPr="004628BB">
        <w:t>Создатель</w:t>
      </w:r>
      <w:r w:rsidR="004059C3">
        <w:t xml:space="preserve"> </w:t>
      </w:r>
      <w:r w:rsidRPr="004628BB">
        <w:t>научного</w:t>
      </w:r>
      <w:r w:rsidR="004059C3">
        <w:t xml:space="preserve"> </w:t>
      </w:r>
      <w:r w:rsidRPr="004628BB">
        <w:t>направления</w:t>
      </w:r>
      <w:r w:rsidR="004059C3">
        <w:t xml:space="preserve"> </w:t>
      </w:r>
      <w:r w:rsidRPr="004628BB">
        <w:t>политической</w:t>
      </w:r>
      <w:r w:rsidR="004059C3">
        <w:t xml:space="preserve"> </w:t>
      </w:r>
      <w:r w:rsidRPr="004628BB">
        <w:t>психологии</w:t>
      </w:r>
      <w:r w:rsidR="004059C3">
        <w:t xml:space="preserve"> </w:t>
      </w:r>
      <w:r w:rsidRPr="004628BB">
        <w:t>в</w:t>
      </w:r>
      <w:r w:rsidR="004059C3">
        <w:t xml:space="preserve"> </w:t>
      </w:r>
      <w:r w:rsidRPr="004628BB">
        <w:t>СССР</w:t>
      </w:r>
      <w:r w:rsidR="004059C3">
        <w:t xml:space="preserve"> </w:t>
      </w:r>
      <w:r w:rsidRPr="004628BB">
        <w:t>и</w:t>
      </w:r>
      <w:r w:rsidR="004059C3">
        <w:t xml:space="preserve"> </w:t>
      </w:r>
      <w:r w:rsidRPr="004628BB">
        <w:t>современной</w:t>
      </w:r>
      <w:r w:rsidR="004059C3">
        <w:t xml:space="preserve"> </w:t>
      </w:r>
      <w:r w:rsidRPr="004628BB">
        <w:t>России.</w:t>
      </w:r>
      <w:r w:rsidR="004059C3">
        <w:t xml:space="preserve"> </w:t>
      </w:r>
      <w:r w:rsidRPr="004628BB">
        <w:t>Доктор</w:t>
      </w:r>
      <w:r w:rsidR="004059C3">
        <w:t xml:space="preserve"> </w:t>
      </w:r>
      <w:r w:rsidRPr="004628BB">
        <w:t>психологических</w:t>
      </w:r>
      <w:r w:rsidR="004059C3">
        <w:t xml:space="preserve"> </w:t>
      </w:r>
      <w:r w:rsidRPr="004628BB">
        <w:t>наук,</w:t>
      </w:r>
      <w:r w:rsidR="004059C3">
        <w:t xml:space="preserve"> </w:t>
      </w:r>
      <w:r w:rsidRPr="004628BB">
        <w:t>профессор.</w:t>
      </w:r>
      <w:r w:rsidR="004059C3">
        <w:t xml:space="preserve"> </w:t>
      </w:r>
    </w:p>
  </w:footnote>
  <w:footnote w:id="8">
    <w:p w14:paraId="4C75522A" w14:textId="680AAEA4" w:rsidR="00DA0708" w:rsidRPr="00F82354" w:rsidRDefault="00DA0708" w:rsidP="006D5A4E">
      <w:pPr>
        <w:pStyle w:val="afffff6"/>
      </w:pPr>
      <w:r w:rsidRPr="00F82354">
        <w:rPr>
          <w:rStyle w:val="afb"/>
          <w:sz w:val="21"/>
        </w:rPr>
        <w:footnoteRef/>
      </w:r>
      <w:r w:rsidR="004059C3">
        <w:t xml:space="preserve"> </w:t>
      </w:r>
      <w:r w:rsidRPr="00F82354">
        <w:rPr>
          <w:b/>
          <w:bCs/>
        </w:rPr>
        <w:t>Константин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Константинович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Платонов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(7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июня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1906</w:t>
      </w:r>
      <w:r w:rsidR="004059C3">
        <w:rPr>
          <w:b/>
          <w:bCs/>
        </w:rPr>
        <w:t xml:space="preserve"> — </w:t>
      </w:r>
      <w:r w:rsidRPr="00F82354">
        <w:rPr>
          <w:b/>
          <w:bCs/>
        </w:rPr>
        <w:t>5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октября</w:t>
      </w:r>
      <w:r w:rsidR="004059C3">
        <w:rPr>
          <w:b/>
          <w:bCs/>
        </w:rPr>
        <w:t xml:space="preserve"> </w:t>
      </w:r>
      <w:r w:rsidRPr="00F82354">
        <w:rPr>
          <w:b/>
          <w:bCs/>
        </w:rPr>
        <w:t>1984)</w:t>
      </w:r>
      <w:r w:rsidR="004059C3">
        <w:t xml:space="preserve"> — </w:t>
      </w:r>
      <w:r w:rsidRPr="00F82354">
        <w:t>советский</w:t>
      </w:r>
      <w:r w:rsidR="004059C3">
        <w:t xml:space="preserve"> </w:t>
      </w:r>
      <w:r w:rsidRPr="00F82354">
        <w:t>психоло</w:t>
      </w:r>
      <w:r>
        <w:t>г</w:t>
      </w:r>
      <w:r w:rsidRPr="00F82354">
        <w:t>,</w:t>
      </w:r>
      <w:r w:rsidR="004059C3">
        <w:t xml:space="preserve"> </w:t>
      </w:r>
      <w:r w:rsidRPr="00F82354">
        <w:t>доктор</w:t>
      </w:r>
      <w:r w:rsidR="004059C3">
        <w:t xml:space="preserve"> </w:t>
      </w:r>
      <w:r w:rsidRPr="00F82354">
        <w:t>психологических</w:t>
      </w:r>
      <w:r w:rsidR="004059C3">
        <w:t xml:space="preserve"> </w:t>
      </w:r>
      <w:r w:rsidRPr="00F82354">
        <w:t>наук</w:t>
      </w:r>
      <w:r w:rsidR="004059C3">
        <w:t xml:space="preserve"> </w:t>
      </w:r>
      <w:r w:rsidRPr="00F82354">
        <w:t>и</w:t>
      </w:r>
      <w:r w:rsidR="004059C3">
        <w:t xml:space="preserve"> </w:t>
      </w:r>
      <w:r w:rsidRPr="00F82354">
        <w:t>доктор</w:t>
      </w:r>
      <w:r w:rsidR="004059C3">
        <w:t xml:space="preserve"> </w:t>
      </w:r>
      <w:r w:rsidRPr="00F82354">
        <w:t>медицинских</w:t>
      </w:r>
      <w:r w:rsidR="004059C3">
        <w:t xml:space="preserve"> </w:t>
      </w:r>
      <w:r w:rsidRPr="00F82354">
        <w:t>наук,</w:t>
      </w:r>
      <w:r w:rsidR="004059C3">
        <w:t xml:space="preserve"> </w:t>
      </w:r>
      <w:r w:rsidRPr="00F82354">
        <w:t>профессор</w:t>
      </w:r>
    </w:p>
    <w:p w14:paraId="4BDDE7FA" w14:textId="77777777" w:rsidR="00DA0708" w:rsidRPr="003F50E7" w:rsidRDefault="00DA0708" w:rsidP="00DA0708">
      <w:pPr>
        <w:pStyle w:val="af9"/>
        <w:ind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300E4722" w:rsidR="00DE2A87" w:rsidRPr="005A34C4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4059C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4059C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4059C3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4059C3">
      <w:rPr>
        <w:b/>
        <w:bCs w:val="0"/>
        <w:u w:val="none"/>
      </w:rPr>
      <w:t xml:space="preserve"> </w:t>
    </w:r>
    <w:r w:rsidR="005A34C4">
      <w:rPr>
        <w:u w:val="none"/>
      </w:rPr>
      <w:t>Смысл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753E6CB2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3890"/>
    <w:rsid w:val="0021458C"/>
    <w:rsid w:val="0021459D"/>
    <w:rsid w:val="0021507F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BA6"/>
    <w:rsid w:val="004125F9"/>
    <w:rsid w:val="0041287C"/>
    <w:rsid w:val="004134C6"/>
    <w:rsid w:val="00413AB2"/>
    <w:rsid w:val="00413ED3"/>
    <w:rsid w:val="004145E9"/>
    <w:rsid w:val="00415F7F"/>
    <w:rsid w:val="00416C97"/>
    <w:rsid w:val="00417AD3"/>
    <w:rsid w:val="0042005F"/>
    <w:rsid w:val="00420D41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2693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3C8"/>
    <w:rsid w:val="00626644"/>
    <w:rsid w:val="00627EE7"/>
    <w:rsid w:val="006301C9"/>
    <w:rsid w:val="006315DC"/>
    <w:rsid w:val="006317A7"/>
    <w:rsid w:val="00631833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2001"/>
    <w:rsid w:val="006E215B"/>
    <w:rsid w:val="006E2BFD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76C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27CA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913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0CF3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3923"/>
    <w:rsid w:val="00AA44E2"/>
    <w:rsid w:val="00AA47FF"/>
    <w:rsid w:val="00AA4B7D"/>
    <w:rsid w:val="00AA4DFC"/>
    <w:rsid w:val="00AA5364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46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02D5"/>
    <w:rsid w:val="00C617CC"/>
    <w:rsid w:val="00C622A8"/>
    <w:rsid w:val="00C6295D"/>
    <w:rsid w:val="00C635FC"/>
    <w:rsid w:val="00C63D6E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3C50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37ECB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70AC8"/>
    <w:rsid w:val="00E71F08"/>
    <w:rsid w:val="00E72839"/>
    <w:rsid w:val="00E7387A"/>
    <w:rsid w:val="00E7466D"/>
    <w:rsid w:val="00E74787"/>
    <w:rsid w:val="00E75610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80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0D7D70"/>
    <w:pPr>
      <w:autoSpaceDE w:val="0"/>
      <w:autoSpaceDN w:val="0"/>
      <w:adjustRightInd w:val="0"/>
      <w:ind w:left="4536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D03483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3451AA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7577A3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  <w:style w:type="paragraph" w:customStyle="1" w:styleId="comment-comments">
    <w:name w:val="comment-comments"/>
    <w:basedOn w:val="aa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4883</TotalTime>
  <Pages>16</Pages>
  <Words>5460</Words>
  <Characters>31123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694</cp:revision>
  <cp:lastPrinted>2021-09-14T01:53:00Z</cp:lastPrinted>
  <dcterms:created xsi:type="dcterms:W3CDTF">2021-07-21T07:59:00Z</dcterms:created>
  <dcterms:modified xsi:type="dcterms:W3CDTF">2022-07-04T23:06:00Z</dcterms:modified>
</cp:coreProperties>
</file>