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004453F5" w:rsidR="00270BE9" w:rsidRPr="00A30CF3" w:rsidRDefault="0091770D" w:rsidP="00270BE9">
      <w:pPr>
        <w:pStyle w:val="11"/>
      </w:pPr>
      <w:r>
        <w:t>Об</w:t>
      </w:r>
      <w:r w:rsidR="0085207A" w:rsidRPr="00A30CF3">
        <w:t>раз</w:t>
      </w:r>
    </w:p>
    <w:p w14:paraId="5F10336E" w14:textId="52A7CB25" w:rsidR="006E2BFD" w:rsidRPr="00A30CF3" w:rsidRDefault="0085207A" w:rsidP="0085207A">
      <w:pPr>
        <w:pStyle w:val="affff0"/>
        <w:ind w:left="4962"/>
      </w:pPr>
      <w:r w:rsidRPr="00A30CF3">
        <w:t>Как</w:t>
      </w:r>
      <w:r w:rsidR="00A30CF3" w:rsidRPr="00A30CF3">
        <w:t xml:space="preserve"> </w:t>
      </w:r>
      <w:r w:rsidRPr="00A30CF3">
        <w:t>легко</w:t>
      </w:r>
      <w:r w:rsidR="00A30CF3" w:rsidRPr="00A30CF3">
        <w:t xml:space="preserve"> </w:t>
      </w:r>
      <w:r w:rsidRPr="00A30CF3">
        <w:t>люди</w:t>
      </w:r>
      <w:r w:rsidR="00A30CF3" w:rsidRPr="00A30CF3">
        <w:t xml:space="preserve"> </w:t>
      </w:r>
      <w:r w:rsidRPr="00A30CF3">
        <w:t>ведутся</w:t>
      </w:r>
      <w:r w:rsidR="00A30CF3" w:rsidRPr="00A30CF3">
        <w:t xml:space="preserve"> </w:t>
      </w:r>
      <w:r w:rsidRPr="00A30CF3">
        <w:t>на</w:t>
      </w:r>
      <w:r w:rsidR="00A30CF3" w:rsidRPr="00A30CF3">
        <w:t xml:space="preserve"> </w:t>
      </w:r>
      <w:r w:rsidRPr="00A30CF3">
        <w:t>образ,</w:t>
      </w:r>
      <w:r w:rsidR="00A30CF3" w:rsidRPr="00A30CF3">
        <w:t xml:space="preserve"> </w:t>
      </w:r>
      <w:r w:rsidRPr="00A30CF3">
        <w:t>внешнюю</w:t>
      </w:r>
      <w:r w:rsidR="00A30CF3" w:rsidRPr="00A30CF3">
        <w:t xml:space="preserve"> </w:t>
      </w:r>
      <w:r w:rsidRPr="00A30CF3">
        <w:t>оболочку</w:t>
      </w:r>
      <w:r w:rsidR="00A1219E">
        <w:t>,</w:t>
      </w:r>
      <w:r w:rsidR="00A30CF3" w:rsidRPr="00A30CF3">
        <w:t xml:space="preserve"> </w:t>
      </w:r>
      <w:r w:rsidR="00A1219E">
        <w:t>к</w:t>
      </w:r>
      <w:r w:rsidRPr="00A30CF3">
        <w:t>оторую</w:t>
      </w:r>
      <w:r w:rsidR="00A30CF3" w:rsidRPr="00A30CF3">
        <w:t xml:space="preserve"> </w:t>
      </w:r>
      <w:r w:rsidRPr="00A30CF3">
        <w:t>так</w:t>
      </w:r>
      <w:r w:rsidR="00A30CF3" w:rsidRPr="00A30CF3">
        <w:t xml:space="preserve"> </w:t>
      </w:r>
      <w:r w:rsidRPr="00A30CF3">
        <w:t>просто</w:t>
      </w:r>
      <w:r w:rsidR="00A30CF3" w:rsidRPr="00A30CF3">
        <w:t xml:space="preserve"> </w:t>
      </w:r>
      <w:r w:rsidRPr="00A30CF3">
        <w:t>создать</w:t>
      </w:r>
      <w:r w:rsidR="00374230">
        <w:t>…</w:t>
      </w:r>
      <w:r w:rsidR="00A30CF3" w:rsidRPr="00A30CF3">
        <w:t xml:space="preserve"> </w:t>
      </w:r>
      <w:r w:rsidRPr="00A30CF3">
        <w:t>А</w:t>
      </w:r>
      <w:r w:rsidR="00A30CF3" w:rsidRPr="00A30CF3">
        <w:t xml:space="preserve"> </w:t>
      </w:r>
      <w:r w:rsidRPr="00A30CF3">
        <w:t>знаете,</w:t>
      </w:r>
      <w:r w:rsidR="00A30CF3" w:rsidRPr="00A30CF3">
        <w:t xml:space="preserve"> </w:t>
      </w:r>
      <w:r w:rsidRPr="00A30CF3">
        <w:t>кто</w:t>
      </w:r>
      <w:r w:rsidR="00A30CF3" w:rsidRPr="00A30CF3">
        <w:t xml:space="preserve"> </w:t>
      </w:r>
      <w:r w:rsidRPr="00A30CF3">
        <w:t>обычно</w:t>
      </w:r>
      <w:r w:rsidR="00A30CF3" w:rsidRPr="00A30CF3">
        <w:t xml:space="preserve"> </w:t>
      </w:r>
      <w:r w:rsidRPr="00A30CF3">
        <w:t>строит</w:t>
      </w:r>
      <w:r w:rsidR="00A30CF3" w:rsidRPr="00A30CF3">
        <w:t xml:space="preserve"> </w:t>
      </w:r>
      <w:r w:rsidRPr="00A30CF3">
        <w:t>самые</w:t>
      </w:r>
      <w:r w:rsidR="00A30CF3" w:rsidRPr="00A30CF3">
        <w:t xml:space="preserve"> </w:t>
      </w:r>
      <w:r w:rsidRPr="00A30CF3">
        <w:t>красивые</w:t>
      </w:r>
      <w:r w:rsidR="00A30CF3" w:rsidRPr="00A30CF3">
        <w:t xml:space="preserve"> </w:t>
      </w:r>
      <w:r w:rsidRPr="00A30CF3">
        <w:t>фасады?</w:t>
      </w:r>
      <w:r w:rsidR="00A30CF3" w:rsidRPr="00A30CF3">
        <w:t xml:space="preserve"> </w:t>
      </w:r>
      <w:r w:rsidRPr="00A30CF3">
        <w:t>Те,</w:t>
      </w:r>
      <w:r w:rsidR="00A30CF3" w:rsidRPr="00A30CF3">
        <w:t xml:space="preserve"> </w:t>
      </w:r>
      <w:r w:rsidRPr="00A30CF3">
        <w:t>у</w:t>
      </w:r>
      <w:r w:rsidR="00A30CF3" w:rsidRPr="00A30CF3">
        <w:t xml:space="preserve"> </w:t>
      </w:r>
      <w:r w:rsidRPr="00A30CF3">
        <w:t>кого</w:t>
      </w:r>
      <w:r w:rsidR="00A30CF3" w:rsidRPr="00A30CF3">
        <w:t xml:space="preserve"> </w:t>
      </w:r>
      <w:r w:rsidRPr="00A30CF3">
        <w:t>за</w:t>
      </w:r>
      <w:r w:rsidR="00A30CF3" w:rsidRPr="00A30CF3">
        <w:t xml:space="preserve"> </w:t>
      </w:r>
      <w:r w:rsidRPr="00A30CF3">
        <w:t>этим</w:t>
      </w:r>
      <w:r w:rsidR="00A30CF3" w:rsidRPr="00A30CF3">
        <w:t xml:space="preserve"> </w:t>
      </w:r>
      <w:r w:rsidRPr="00A30CF3">
        <w:t>фасадом</w:t>
      </w:r>
      <w:r w:rsidR="00A30CF3" w:rsidRPr="00A30CF3">
        <w:t xml:space="preserve"> </w:t>
      </w:r>
      <w:r w:rsidRPr="00A30CF3">
        <w:t>прячутся</w:t>
      </w:r>
      <w:r w:rsidR="00A30CF3" w:rsidRPr="00A30CF3">
        <w:t xml:space="preserve"> </w:t>
      </w:r>
      <w:r w:rsidRPr="00A30CF3">
        <w:t>очень</w:t>
      </w:r>
      <w:r w:rsidR="00A30CF3" w:rsidRPr="00A30CF3">
        <w:t xml:space="preserve"> </w:t>
      </w:r>
      <w:r w:rsidRPr="00A30CF3">
        <w:t>тёмные</w:t>
      </w:r>
      <w:r w:rsidR="00A30CF3" w:rsidRPr="00A30CF3">
        <w:t xml:space="preserve"> </w:t>
      </w:r>
      <w:r w:rsidRPr="00A30CF3">
        <w:t>тайны...</w:t>
      </w:r>
      <w:r w:rsidR="00A30CF3" w:rsidRPr="00A30CF3">
        <w:t xml:space="preserve"> </w:t>
      </w:r>
      <w:r w:rsidRPr="00A30CF3">
        <w:t>А</w:t>
      </w:r>
      <w:r w:rsidR="00A30CF3" w:rsidRPr="00A30CF3">
        <w:t xml:space="preserve"> </w:t>
      </w:r>
      <w:r w:rsidRPr="00A30CF3">
        <w:t>самое</w:t>
      </w:r>
      <w:r w:rsidR="00A30CF3" w:rsidRPr="00A30CF3">
        <w:t xml:space="preserve"> </w:t>
      </w:r>
      <w:r w:rsidRPr="00A30CF3">
        <w:t>забавное</w:t>
      </w:r>
      <w:r w:rsidR="00A1219E">
        <w:t xml:space="preserve"> —</w:t>
      </w:r>
      <w:r w:rsidR="00A30CF3" w:rsidRPr="00A30CF3">
        <w:t xml:space="preserve"> </w:t>
      </w:r>
      <w:r w:rsidRPr="00A30CF3">
        <w:t>когда</w:t>
      </w:r>
      <w:r w:rsidR="00A30CF3" w:rsidRPr="00A30CF3">
        <w:t xml:space="preserve"> </w:t>
      </w:r>
      <w:r w:rsidRPr="00A30CF3">
        <w:t>эти</w:t>
      </w:r>
      <w:r w:rsidR="00A30CF3" w:rsidRPr="00A30CF3">
        <w:t xml:space="preserve"> </w:t>
      </w:r>
      <w:r w:rsidRPr="00A30CF3">
        <w:t>люди</w:t>
      </w:r>
      <w:r w:rsidR="00A30CF3" w:rsidRPr="00A30CF3">
        <w:t xml:space="preserve"> </w:t>
      </w:r>
      <w:r w:rsidRPr="00A30CF3">
        <w:t>с</w:t>
      </w:r>
      <w:r w:rsidR="00A30CF3" w:rsidRPr="00A30CF3">
        <w:t xml:space="preserve"> </w:t>
      </w:r>
      <w:r w:rsidRPr="00A30CF3">
        <w:t>фасадом</w:t>
      </w:r>
      <w:r w:rsidR="00A30CF3" w:rsidRPr="00A30CF3">
        <w:t xml:space="preserve"> </w:t>
      </w:r>
      <w:r w:rsidRPr="00A30CF3">
        <w:t>сами</w:t>
      </w:r>
      <w:r w:rsidR="00A30CF3" w:rsidRPr="00A30CF3">
        <w:t xml:space="preserve"> </w:t>
      </w:r>
      <w:r w:rsidRPr="00A30CF3">
        <w:t>начина</w:t>
      </w:r>
      <w:r w:rsidR="00A1219E">
        <w:t>ю</w:t>
      </w:r>
      <w:r w:rsidRPr="00A30CF3">
        <w:t>т</w:t>
      </w:r>
      <w:r w:rsidR="00A30CF3" w:rsidRPr="00A30CF3">
        <w:t xml:space="preserve"> </w:t>
      </w:r>
      <w:r w:rsidRPr="00A30CF3">
        <w:t>верить,</w:t>
      </w:r>
      <w:r w:rsidR="00A30CF3" w:rsidRPr="00A30CF3">
        <w:t xml:space="preserve"> </w:t>
      </w:r>
      <w:r w:rsidRPr="00A30CF3">
        <w:t>что</w:t>
      </w:r>
      <w:r w:rsidR="00A30CF3" w:rsidRPr="00A30CF3">
        <w:t xml:space="preserve"> </w:t>
      </w:r>
      <w:r w:rsidRPr="00A30CF3">
        <w:t>любят</w:t>
      </w:r>
      <w:r w:rsidR="00A30CF3" w:rsidRPr="00A30CF3">
        <w:t xml:space="preserve"> </w:t>
      </w:r>
      <w:r w:rsidRPr="00A30CF3">
        <w:t>его,</w:t>
      </w:r>
      <w:r w:rsidR="00A30CF3" w:rsidRPr="00A30CF3">
        <w:t xml:space="preserve"> </w:t>
      </w:r>
      <w:r w:rsidRPr="00A30CF3">
        <w:t>а</w:t>
      </w:r>
      <w:r w:rsidR="00A30CF3" w:rsidRPr="00A30CF3">
        <w:t xml:space="preserve"> </w:t>
      </w:r>
      <w:r w:rsidRPr="00A30CF3">
        <w:t>не</w:t>
      </w:r>
      <w:r w:rsidR="00A30CF3" w:rsidRPr="00A30CF3">
        <w:t xml:space="preserve"> </w:t>
      </w:r>
      <w:r w:rsidRPr="00A30CF3">
        <w:t>созданный</w:t>
      </w:r>
      <w:r w:rsidR="00A30CF3" w:rsidRPr="00A30CF3">
        <w:t xml:space="preserve"> </w:t>
      </w:r>
      <w:r w:rsidRPr="00A30CF3">
        <w:t>образ</w:t>
      </w:r>
      <w:r w:rsidR="006E2BFD" w:rsidRPr="00A30CF3">
        <w:t>.</w:t>
      </w:r>
    </w:p>
    <w:p w14:paraId="68224729" w14:textId="77777777" w:rsidR="00374230" w:rsidRDefault="0085207A" w:rsidP="0085207A">
      <w:r w:rsidRPr="0091770D">
        <w:t>Мы</w:t>
      </w:r>
      <w:r w:rsidR="00A30CF3" w:rsidRPr="0091770D">
        <w:t xml:space="preserve"> </w:t>
      </w:r>
      <w:r w:rsidRPr="0091770D">
        <w:t>привыкли</w:t>
      </w:r>
      <w:r w:rsidR="00A30CF3" w:rsidRPr="0091770D">
        <w:t xml:space="preserve"> </w:t>
      </w:r>
      <w:r w:rsidRPr="0091770D">
        <w:t>считать,</w:t>
      </w:r>
      <w:r w:rsidR="00A30CF3" w:rsidRPr="0091770D">
        <w:t xml:space="preserve"> </w:t>
      </w:r>
      <w:r w:rsidRPr="0091770D">
        <w:t>что</w:t>
      </w:r>
      <w:r w:rsidR="00A30CF3" w:rsidRPr="0091770D">
        <w:t xml:space="preserve"> </w:t>
      </w:r>
      <w:r w:rsidRPr="0091770D">
        <w:t>основной</w:t>
      </w:r>
      <w:r w:rsidR="00A30CF3" w:rsidRPr="0091770D">
        <w:t xml:space="preserve"> </w:t>
      </w:r>
      <w:r w:rsidRPr="0091770D">
        <w:t>функцией</w:t>
      </w:r>
      <w:r w:rsidR="00A30CF3" w:rsidRPr="0091770D">
        <w:t xml:space="preserve"> </w:t>
      </w:r>
      <w:r w:rsidR="004B3863" w:rsidRPr="0091770D">
        <w:t>м</w:t>
      </w:r>
      <w:r w:rsidRPr="0091770D">
        <w:t>озга</w:t>
      </w:r>
      <w:r w:rsidR="00A30CF3" w:rsidRPr="0091770D">
        <w:t xml:space="preserve"> </w:t>
      </w:r>
      <w:r w:rsidRPr="0091770D">
        <w:t>является</w:t>
      </w:r>
      <w:r w:rsidR="00A30CF3" w:rsidRPr="0091770D">
        <w:t xml:space="preserve"> </w:t>
      </w:r>
      <w:r w:rsidRPr="0091770D">
        <w:t>мышление.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часто</w:t>
      </w:r>
      <w:r w:rsidR="00A30CF3" w:rsidRPr="0091770D">
        <w:t xml:space="preserve"> </w:t>
      </w:r>
      <w:r w:rsidRPr="0091770D">
        <w:t>слышим,</w:t>
      </w:r>
      <w:r w:rsidR="00A30CF3" w:rsidRPr="0091770D">
        <w:t xml:space="preserve"> </w:t>
      </w:r>
      <w:r w:rsidRPr="0091770D">
        <w:t>что</w:t>
      </w:r>
      <w:r w:rsidR="00A30CF3" w:rsidRPr="0091770D">
        <w:t xml:space="preserve"> </w:t>
      </w:r>
      <w:r w:rsidRPr="0091770D">
        <w:t>«мозги</w:t>
      </w:r>
      <w:r w:rsidR="00A30CF3" w:rsidRPr="0091770D">
        <w:t xml:space="preserve"> </w:t>
      </w:r>
      <w:r w:rsidRPr="0091770D">
        <w:t>нужны</w:t>
      </w:r>
      <w:r w:rsidR="00A30CF3" w:rsidRPr="0091770D">
        <w:t xml:space="preserve"> </w:t>
      </w:r>
      <w:r w:rsidRPr="0091770D">
        <w:t>для</w:t>
      </w:r>
      <w:r w:rsidR="00A30CF3" w:rsidRPr="0091770D">
        <w:t xml:space="preserve"> </w:t>
      </w:r>
      <w:r w:rsidRPr="0091770D">
        <w:t>того,</w:t>
      </w:r>
      <w:r w:rsidR="00A30CF3" w:rsidRPr="0091770D">
        <w:t xml:space="preserve"> </w:t>
      </w:r>
      <w:r w:rsidRPr="0091770D">
        <w:t>чтобы</w:t>
      </w:r>
      <w:r w:rsidR="00A30CF3" w:rsidRPr="0091770D">
        <w:t xml:space="preserve"> </w:t>
      </w:r>
      <w:r w:rsidRPr="0091770D">
        <w:t>думать…»</w:t>
      </w:r>
      <w:r w:rsidR="004B3863" w:rsidRPr="0091770D">
        <w:t>.</w:t>
      </w:r>
      <w:r w:rsidR="00A30CF3" w:rsidRPr="0091770D">
        <w:t xml:space="preserve"> </w:t>
      </w:r>
      <w:r w:rsidRPr="0091770D">
        <w:t>Кроме</w:t>
      </w:r>
      <w:r w:rsidR="00A30CF3" w:rsidRPr="0091770D">
        <w:t xml:space="preserve"> </w:t>
      </w:r>
      <w:r w:rsidRPr="0091770D">
        <w:t>того,</w:t>
      </w:r>
      <w:r w:rsidR="00A30CF3" w:rsidRPr="0091770D">
        <w:t xml:space="preserve"> </w:t>
      </w:r>
      <w:r w:rsidRPr="0091770D">
        <w:t>в</w:t>
      </w:r>
      <w:r w:rsidR="00A30CF3" w:rsidRPr="0091770D">
        <w:t xml:space="preserve"> </w:t>
      </w:r>
      <w:r w:rsidRPr="0091770D">
        <w:t>последнее</w:t>
      </w:r>
      <w:r w:rsidR="00A30CF3" w:rsidRPr="0091770D">
        <w:t xml:space="preserve"> </w:t>
      </w:r>
      <w:r w:rsidRPr="0091770D">
        <w:t>время</w:t>
      </w:r>
      <w:r w:rsidR="00A30CF3" w:rsidRPr="0091770D">
        <w:t xml:space="preserve"> </w:t>
      </w:r>
      <w:r w:rsidRPr="0091770D">
        <w:t>очень</w:t>
      </w:r>
      <w:r w:rsidR="00A30CF3" w:rsidRPr="0091770D">
        <w:t xml:space="preserve"> </w:t>
      </w:r>
      <w:r w:rsidRPr="0091770D">
        <w:t>популярны</w:t>
      </w:r>
      <w:r w:rsidR="00A30CF3" w:rsidRPr="0091770D">
        <w:t xml:space="preserve"> </w:t>
      </w:r>
      <w:r w:rsidRPr="0091770D">
        <w:t>идеи</w:t>
      </w:r>
      <w:r w:rsidR="00A30CF3" w:rsidRPr="0091770D">
        <w:t xml:space="preserve"> </w:t>
      </w:r>
      <w:r w:rsidRPr="0091770D">
        <w:t>о</w:t>
      </w:r>
      <w:r w:rsidR="00A30CF3" w:rsidRPr="0091770D">
        <w:t xml:space="preserve"> </w:t>
      </w:r>
      <w:r w:rsidRPr="0091770D">
        <w:t>том,</w:t>
      </w:r>
      <w:r w:rsidR="00A30CF3" w:rsidRPr="0091770D">
        <w:t xml:space="preserve"> </w:t>
      </w:r>
      <w:r w:rsidRPr="0091770D">
        <w:t>что</w:t>
      </w:r>
      <w:r w:rsidR="00A30CF3" w:rsidRPr="0091770D">
        <w:t xml:space="preserve"> </w:t>
      </w:r>
      <w:r w:rsidRPr="0091770D">
        <w:t>«реальность,</w:t>
      </w:r>
      <w:r w:rsidR="00A30CF3" w:rsidRPr="0091770D">
        <w:t xml:space="preserve"> </w:t>
      </w:r>
      <w:r w:rsidRPr="0091770D">
        <w:t>которую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наблюдаем,</w:t>
      </w:r>
      <w:r w:rsidR="00A30CF3" w:rsidRPr="0091770D">
        <w:t xml:space="preserve"> </w:t>
      </w:r>
      <w:r w:rsidRPr="0091770D">
        <w:t>является</w:t>
      </w:r>
      <w:r w:rsidR="00A30CF3" w:rsidRPr="0091770D">
        <w:t xml:space="preserve"> </w:t>
      </w:r>
      <w:r w:rsidRPr="0091770D">
        <w:t>продуктом</w:t>
      </w:r>
      <w:r w:rsidR="00A30CF3" w:rsidRPr="0091770D">
        <w:t xml:space="preserve"> </w:t>
      </w:r>
      <w:r w:rsidRPr="0091770D">
        <w:t>нашего</w:t>
      </w:r>
      <w:r w:rsidR="00A30CF3" w:rsidRPr="0091770D">
        <w:t xml:space="preserve"> </w:t>
      </w:r>
      <w:r w:rsidR="004B3863" w:rsidRPr="0091770D">
        <w:t>м</w:t>
      </w:r>
      <w:r w:rsidRPr="0091770D">
        <w:t>озга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зависит</w:t>
      </w:r>
      <w:r w:rsidR="00A30CF3" w:rsidRPr="0091770D">
        <w:t xml:space="preserve"> </w:t>
      </w:r>
      <w:r w:rsidRPr="0091770D">
        <w:t>от</w:t>
      </w:r>
      <w:r w:rsidR="00A30CF3" w:rsidRPr="0091770D">
        <w:t xml:space="preserve"> </w:t>
      </w:r>
      <w:r w:rsidRPr="0091770D">
        <w:t>нашего</w:t>
      </w:r>
      <w:r w:rsidR="00A30CF3" w:rsidRPr="0091770D">
        <w:t xml:space="preserve"> </w:t>
      </w:r>
      <w:r w:rsidRPr="0091770D">
        <w:t>мышления».</w:t>
      </w:r>
      <w:r w:rsidR="00A30CF3" w:rsidRPr="0091770D">
        <w:t xml:space="preserve"> </w:t>
      </w:r>
      <w:r w:rsidRPr="0091770D">
        <w:t>Так</w:t>
      </w:r>
      <w:r w:rsidR="00A30CF3" w:rsidRPr="0091770D">
        <w:t xml:space="preserve"> </w:t>
      </w:r>
      <w:r w:rsidRPr="0091770D">
        <w:t>ли</w:t>
      </w:r>
      <w:r w:rsidR="00A30CF3" w:rsidRPr="0091770D">
        <w:t xml:space="preserve"> </w:t>
      </w:r>
      <w:r w:rsidRPr="0091770D">
        <w:t>это</w:t>
      </w:r>
      <w:r w:rsidR="00A30CF3" w:rsidRPr="0091770D">
        <w:t xml:space="preserve"> </w:t>
      </w:r>
      <w:r w:rsidRPr="0091770D">
        <w:t>на</w:t>
      </w:r>
      <w:r w:rsidR="00A30CF3" w:rsidRPr="0091770D">
        <w:t xml:space="preserve"> </w:t>
      </w:r>
      <w:r w:rsidRPr="0091770D">
        <w:t>самом</w:t>
      </w:r>
      <w:r w:rsidR="00A30CF3" w:rsidRPr="0091770D">
        <w:t xml:space="preserve"> </w:t>
      </w:r>
      <w:r w:rsidRPr="0091770D">
        <w:t>деле?</w:t>
      </w:r>
      <w:r w:rsidR="00A30CF3" w:rsidRPr="0091770D">
        <w:t xml:space="preserve"> </w:t>
      </w:r>
      <w:r w:rsidRPr="0091770D">
        <w:t>Человек</w:t>
      </w:r>
      <w:r w:rsidR="00A30CF3" w:rsidRPr="0091770D">
        <w:t xml:space="preserve"> </w:t>
      </w:r>
      <w:r w:rsidR="004F2693" w:rsidRPr="0091770D">
        <w:t>—</w:t>
      </w:r>
      <w:r w:rsidR="00A30CF3" w:rsidRPr="0091770D">
        <w:t xml:space="preserve"> </w:t>
      </w:r>
      <w:r w:rsidRPr="0091770D">
        <w:t>единственное</w:t>
      </w:r>
      <w:r w:rsidR="00A30CF3" w:rsidRPr="0091770D">
        <w:t xml:space="preserve"> </w:t>
      </w:r>
      <w:r w:rsidRPr="0091770D">
        <w:t>существо,</w:t>
      </w:r>
      <w:r w:rsidR="00A30CF3" w:rsidRPr="0091770D">
        <w:t xml:space="preserve"> </w:t>
      </w:r>
      <w:r w:rsidRPr="0091770D">
        <w:t>обладающее</w:t>
      </w:r>
      <w:r w:rsidR="00A30CF3" w:rsidRPr="0091770D">
        <w:t xml:space="preserve"> </w:t>
      </w:r>
      <w:r w:rsidRPr="0091770D">
        <w:t>развитым</w:t>
      </w:r>
      <w:r w:rsidR="00A30CF3" w:rsidRPr="0091770D">
        <w:t xml:space="preserve"> </w:t>
      </w:r>
      <w:r w:rsidRPr="0091770D">
        <w:t>мозгом</w:t>
      </w:r>
      <w:r w:rsidR="004B3863" w:rsidRPr="0091770D">
        <w:t>,</w:t>
      </w:r>
      <w:r w:rsidR="00A30CF3" w:rsidRPr="0091770D">
        <w:t xml:space="preserve"> </w:t>
      </w:r>
      <w:r w:rsidR="004B3863" w:rsidRPr="0091770D">
        <w:t>и</w:t>
      </w:r>
      <w:r w:rsidR="00A30CF3" w:rsidRPr="0091770D">
        <w:t xml:space="preserve"> </w:t>
      </w:r>
      <w:r w:rsidRPr="0091770D">
        <w:t>основной</w:t>
      </w:r>
      <w:r w:rsidR="00A30CF3" w:rsidRPr="0091770D">
        <w:t xml:space="preserve"> </w:t>
      </w:r>
      <w:r w:rsidR="004B3863" w:rsidRPr="0091770D">
        <w:t>его</w:t>
      </w:r>
      <w:r w:rsidR="00A30CF3" w:rsidRPr="0091770D">
        <w:t xml:space="preserve"> </w:t>
      </w:r>
      <w:r w:rsidRPr="0091770D">
        <w:t>функцией</w:t>
      </w:r>
      <w:r w:rsidR="00A30CF3" w:rsidRPr="0091770D">
        <w:t xml:space="preserve"> </w:t>
      </w:r>
      <w:r w:rsidRPr="0091770D">
        <w:t>является</w:t>
      </w:r>
      <w:r w:rsidR="00A30CF3" w:rsidRPr="0091770D">
        <w:t xml:space="preserve"> </w:t>
      </w:r>
      <w:r w:rsidRPr="0091770D">
        <w:t>создание</w:t>
      </w:r>
      <w:r w:rsidR="00A30CF3" w:rsidRPr="0091770D">
        <w:t xml:space="preserve"> </w:t>
      </w:r>
      <w:r w:rsidRPr="0091770D">
        <w:t>объективной</w:t>
      </w:r>
      <w:r w:rsidR="00A30CF3" w:rsidRPr="0091770D">
        <w:t xml:space="preserve"> </w:t>
      </w:r>
      <w:r w:rsidRPr="0091770D">
        <w:t>картины</w:t>
      </w:r>
      <w:r w:rsidR="00A30CF3" w:rsidRPr="0091770D">
        <w:t xml:space="preserve"> </w:t>
      </w:r>
      <w:r w:rsidRPr="0091770D">
        <w:t>реальности</w:t>
      </w:r>
      <w:r w:rsidR="00A30CF3" w:rsidRPr="0091770D">
        <w:t xml:space="preserve"> </w:t>
      </w:r>
      <w:r w:rsidRPr="0091770D">
        <w:t>(создание</w:t>
      </w:r>
      <w:r w:rsidR="00A30CF3" w:rsidRPr="0091770D">
        <w:t xml:space="preserve"> </w:t>
      </w:r>
      <w:r w:rsidRPr="0091770D">
        <w:t>образа</w:t>
      </w:r>
      <w:r w:rsidR="00A30CF3" w:rsidRPr="0091770D">
        <w:t xml:space="preserve"> </w:t>
      </w:r>
      <w:r w:rsidRPr="0091770D">
        <w:t>чего-либо)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физических</w:t>
      </w:r>
      <w:r w:rsidR="00A30CF3" w:rsidRPr="0091770D">
        <w:t xml:space="preserve"> </w:t>
      </w:r>
      <w:r w:rsidRPr="0091770D">
        <w:t>ощущений</w:t>
      </w:r>
      <w:r w:rsidR="00A30CF3" w:rsidRPr="0091770D">
        <w:t xml:space="preserve"> </w:t>
      </w:r>
      <w:r w:rsidRPr="0091770D">
        <w:t>на</w:t>
      </w:r>
      <w:r w:rsidR="00A30CF3" w:rsidRPr="0091770D">
        <w:t xml:space="preserve"> </w:t>
      </w:r>
      <w:r w:rsidRPr="0091770D">
        <w:t>основе</w:t>
      </w:r>
      <w:r w:rsidR="00A30CF3" w:rsidRPr="0091770D">
        <w:t xml:space="preserve"> </w:t>
      </w:r>
      <w:r w:rsidRPr="0091770D">
        <w:t>«сигналов»</w:t>
      </w:r>
      <w:r w:rsidR="00A30CF3" w:rsidRPr="0091770D">
        <w:t xml:space="preserve"> </w:t>
      </w:r>
      <w:r w:rsidRPr="0091770D">
        <w:t>от</w:t>
      </w:r>
      <w:r w:rsidR="00A30CF3" w:rsidRPr="0091770D">
        <w:t xml:space="preserve"> </w:t>
      </w:r>
      <w:r w:rsidRPr="0091770D">
        <w:t>различных</w:t>
      </w:r>
      <w:r w:rsidR="00A30CF3" w:rsidRPr="0091770D">
        <w:t xml:space="preserve"> </w:t>
      </w:r>
      <w:r w:rsidRPr="0091770D">
        <w:t>органов</w:t>
      </w:r>
      <w:r w:rsidR="00A30CF3" w:rsidRPr="0091770D">
        <w:t xml:space="preserve"> </w:t>
      </w:r>
      <w:r w:rsidRPr="0091770D">
        <w:t>тела.</w:t>
      </w:r>
      <w:r w:rsidR="00A30CF3" w:rsidRPr="0091770D">
        <w:t xml:space="preserve"> </w:t>
      </w:r>
      <w:r w:rsidRPr="0091770D">
        <w:t>Та</w:t>
      </w:r>
      <w:r w:rsidR="00A30CF3" w:rsidRPr="0091770D">
        <w:t xml:space="preserve"> </w:t>
      </w:r>
      <w:r w:rsidRPr="0091770D">
        <w:t>модель</w:t>
      </w:r>
      <w:r w:rsidR="00A30CF3" w:rsidRPr="0091770D">
        <w:t xml:space="preserve"> </w:t>
      </w:r>
      <w:r w:rsidRPr="0091770D">
        <w:t>мира,</w:t>
      </w:r>
      <w:r w:rsidR="00A30CF3" w:rsidRPr="0091770D">
        <w:t xml:space="preserve"> </w:t>
      </w:r>
      <w:r w:rsidRPr="0091770D">
        <w:t>которую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знаем</w:t>
      </w:r>
      <w:r w:rsidR="004B3863" w:rsidRPr="0091770D">
        <w:t>,</w:t>
      </w:r>
      <w:r w:rsidR="00A30CF3" w:rsidRPr="0091770D">
        <w:t xml:space="preserve"> </w:t>
      </w:r>
      <w:r w:rsidR="004F2693" w:rsidRPr="0091770D">
        <w:t>—</w:t>
      </w:r>
      <w:r w:rsidR="00A30CF3" w:rsidRPr="0091770D">
        <w:t xml:space="preserve"> </w:t>
      </w:r>
      <w:r w:rsidRPr="0091770D">
        <w:t>это</w:t>
      </w:r>
      <w:r w:rsidR="00A30CF3" w:rsidRPr="0091770D">
        <w:t xml:space="preserve"> </w:t>
      </w:r>
      <w:r w:rsidRPr="0091770D">
        <w:t>результат</w:t>
      </w:r>
      <w:r w:rsidR="00A30CF3" w:rsidRPr="0091770D">
        <w:t xml:space="preserve"> </w:t>
      </w:r>
      <w:r w:rsidRPr="0091770D">
        <w:t>работы</w:t>
      </w:r>
      <w:r w:rsidR="00A30CF3" w:rsidRPr="0091770D">
        <w:t xml:space="preserve"> </w:t>
      </w:r>
      <w:r w:rsidRPr="0091770D">
        <w:t>нашего</w:t>
      </w:r>
      <w:r w:rsidR="00A30CF3" w:rsidRPr="0091770D">
        <w:t xml:space="preserve"> </w:t>
      </w:r>
      <w:r w:rsidRPr="0091770D">
        <w:t>мозга,</w:t>
      </w:r>
      <w:r w:rsidR="00A30CF3" w:rsidRPr="0091770D">
        <w:t xml:space="preserve"> </w:t>
      </w:r>
      <w:r w:rsidRPr="0091770D">
        <w:t>который</w:t>
      </w:r>
      <w:r w:rsidR="00A30CF3" w:rsidRPr="0091770D">
        <w:t xml:space="preserve"> </w:t>
      </w:r>
      <w:r w:rsidRPr="0091770D">
        <w:t>«старается»</w:t>
      </w:r>
      <w:r w:rsidR="00A30CF3" w:rsidRPr="0091770D">
        <w:t xml:space="preserve"> </w:t>
      </w:r>
      <w:r w:rsidRPr="0091770D">
        <w:t>сделать</w:t>
      </w:r>
      <w:r w:rsidR="00A30CF3" w:rsidRPr="0091770D">
        <w:t xml:space="preserve"> </w:t>
      </w:r>
      <w:r w:rsidRPr="0091770D">
        <w:t>эту</w:t>
      </w:r>
      <w:r w:rsidR="00A30CF3" w:rsidRPr="0091770D">
        <w:t xml:space="preserve"> </w:t>
      </w:r>
      <w:r w:rsidRPr="0091770D">
        <w:t>модель</w:t>
      </w:r>
      <w:r w:rsidR="00A30CF3" w:rsidRPr="00A30CF3">
        <w:t xml:space="preserve"> </w:t>
      </w:r>
      <w:r w:rsidRPr="00A30CF3">
        <w:rPr>
          <w:rStyle w:val="--0"/>
        </w:rPr>
        <w:t>максимально</w:t>
      </w:r>
      <w:r w:rsidR="00A30CF3" w:rsidRPr="00A30CF3">
        <w:rPr>
          <w:rStyle w:val="--0"/>
        </w:rPr>
        <w:t xml:space="preserve"> </w:t>
      </w:r>
      <w:r w:rsidRPr="00A30CF3">
        <w:rPr>
          <w:rStyle w:val="--"/>
        </w:rPr>
        <w:t>объективной</w:t>
      </w:r>
      <w:r w:rsidRPr="0091770D">
        <w:t>.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всё,</w:t>
      </w:r>
      <w:r w:rsidR="00A30CF3" w:rsidRPr="0091770D">
        <w:t xml:space="preserve"> </w:t>
      </w:r>
      <w:r w:rsidRPr="0091770D">
        <w:t>что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видим,</w:t>
      </w:r>
      <w:r w:rsidR="00A30CF3" w:rsidRPr="0091770D">
        <w:t xml:space="preserve"> </w:t>
      </w:r>
      <w:r w:rsidRPr="0091770D">
        <w:t>слышим,</w:t>
      </w:r>
      <w:r w:rsidR="00A30CF3" w:rsidRPr="0091770D">
        <w:t xml:space="preserve"> </w:t>
      </w:r>
      <w:r w:rsidRPr="0091770D">
        <w:t>осязаем,</w:t>
      </w:r>
      <w:r w:rsidR="00A30CF3" w:rsidRPr="0091770D">
        <w:t xml:space="preserve"> </w:t>
      </w:r>
      <w:r w:rsidRPr="0091770D">
        <w:t>чувствуем</w:t>
      </w:r>
      <w:r w:rsidR="004B3863" w:rsidRPr="0091770D">
        <w:t>,</w:t>
      </w:r>
      <w:r w:rsidR="00A30CF3" w:rsidRPr="0091770D">
        <w:t xml:space="preserve"> </w:t>
      </w:r>
      <w:r w:rsidR="004F2693" w:rsidRPr="0091770D">
        <w:t>—</w:t>
      </w:r>
      <w:r w:rsidR="00A30CF3" w:rsidRPr="0091770D">
        <w:t xml:space="preserve"> </w:t>
      </w:r>
      <w:r w:rsidRPr="0091770D">
        <w:t>это</w:t>
      </w:r>
      <w:r w:rsidR="00A30CF3" w:rsidRPr="0091770D">
        <w:t xml:space="preserve"> </w:t>
      </w:r>
      <w:r w:rsidRPr="0091770D">
        <w:t>самая</w:t>
      </w:r>
      <w:r w:rsidR="00A30CF3" w:rsidRPr="0091770D">
        <w:t xml:space="preserve"> </w:t>
      </w:r>
      <w:r w:rsidRPr="0091770D">
        <w:t>полная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объективная</w:t>
      </w:r>
      <w:r w:rsidR="00A30CF3" w:rsidRPr="0091770D">
        <w:t xml:space="preserve"> </w:t>
      </w:r>
      <w:r w:rsidRPr="0091770D">
        <w:t>информация,</w:t>
      </w:r>
      <w:r w:rsidR="00A30CF3" w:rsidRPr="0091770D">
        <w:t xml:space="preserve"> </w:t>
      </w:r>
      <w:r w:rsidRPr="0091770D">
        <w:t>которую</w:t>
      </w:r>
      <w:r w:rsidR="00A30CF3" w:rsidRPr="0091770D">
        <w:t xml:space="preserve"> </w:t>
      </w:r>
      <w:r w:rsidRPr="0091770D">
        <w:t>только</w:t>
      </w:r>
      <w:r w:rsidR="00A30CF3" w:rsidRPr="0091770D">
        <w:t xml:space="preserve"> </w:t>
      </w:r>
      <w:r w:rsidRPr="0091770D">
        <w:t>способен</w:t>
      </w:r>
      <w:r w:rsidR="00A30CF3" w:rsidRPr="0091770D">
        <w:t xml:space="preserve"> </w:t>
      </w:r>
      <w:r w:rsidRPr="0091770D">
        <w:t>получить</w:t>
      </w:r>
      <w:r w:rsidR="00A30CF3" w:rsidRPr="0091770D">
        <w:t xml:space="preserve"> </w:t>
      </w:r>
      <w:r w:rsidRPr="0091770D">
        <w:t>наш</w:t>
      </w:r>
      <w:r w:rsidR="00A30CF3" w:rsidRPr="0091770D">
        <w:t xml:space="preserve"> </w:t>
      </w:r>
      <w:r w:rsidRPr="0091770D">
        <w:t>мозг.</w:t>
      </w:r>
      <w:r w:rsidR="00A30CF3" w:rsidRPr="0091770D">
        <w:t xml:space="preserve"> </w:t>
      </w:r>
      <w:r w:rsidRPr="0091770D">
        <w:t>Эта</w:t>
      </w:r>
      <w:r w:rsidR="00A30CF3" w:rsidRPr="0091770D">
        <w:t xml:space="preserve"> </w:t>
      </w:r>
      <w:r w:rsidRPr="0091770D">
        <w:t>модель</w:t>
      </w:r>
      <w:r w:rsidR="00A30CF3" w:rsidRPr="0091770D">
        <w:t xml:space="preserve"> </w:t>
      </w:r>
      <w:r w:rsidRPr="0091770D">
        <w:t>действительности</w:t>
      </w:r>
      <w:r w:rsidR="00A30CF3" w:rsidRPr="0091770D">
        <w:t xml:space="preserve"> </w:t>
      </w:r>
      <w:r w:rsidRPr="0091770D">
        <w:t>формируется</w:t>
      </w:r>
      <w:r w:rsidR="00A30CF3" w:rsidRPr="0091770D">
        <w:t xml:space="preserve"> </w:t>
      </w:r>
      <w:r w:rsidRPr="0091770D">
        <w:t>автоматически,</w:t>
      </w:r>
      <w:r w:rsidR="00A30CF3" w:rsidRPr="0091770D">
        <w:t xml:space="preserve"> </w:t>
      </w:r>
      <w:r w:rsidR="004B3863" w:rsidRPr="0091770D">
        <w:t>ещё</w:t>
      </w:r>
      <w:r w:rsidR="00A30CF3" w:rsidRPr="0091770D">
        <w:t xml:space="preserve"> </w:t>
      </w:r>
      <w:r w:rsidRPr="0091770D">
        <w:t>на</w:t>
      </w:r>
      <w:r w:rsidR="00A30CF3" w:rsidRPr="0091770D">
        <w:t xml:space="preserve"> </w:t>
      </w:r>
      <w:r w:rsidRPr="0091770D">
        <w:t>уровне</w:t>
      </w:r>
      <w:r w:rsidR="00A30CF3" w:rsidRPr="0091770D">
        <w:t xml:space="preserve"> </w:t>
      </w:r>
      <w:r w:rsidRPr="0091770D">
        <w:t>ощущений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чувств,</w:t>
      </w:r>
      <w:r w:rsidR="00A30CF3" w:rsidRPr="0091770D">
        <w:t xml:space="preserve"> </w:t>
      </w:r>
      <w:r w:rsidRPr="0091770D">
        <w:t>т.</w:t>
      </w:r>
      <w:r w:rsidR="00A30CF3" w:rsidRPr="0091770D">
        <w:t xml:space="preserve"> </w:t>
      </w:r>
      <w:r w:rsidRPr="0091770D">
        <w:t>е.</w:t>
      </w:r>
      <w:r w:rsidR="00A30CF3" w:rsidRPr="0091770D">
        <w:t xml:space="preserve"> </w:t>
      </w:r>
      <w:r w:rsidRPr="0091770D">
        <w:t>до</w:t>
      </w:r>
      <w:r w:rsidR="00A30CF3" w:rsidRPr="0091770D">
        <w:t xml:space="preserve"> </w:t>
      </w:r>
      <w:r w:rsidRPr="0091770D">
        <w:t>того,</w:t>
      </w:r>
      <w:r w:rsidR="00A30CF3" w:rsidRPr="0091770D">
        <w:t xml:space="preserve"> </w:t>
      </w:r>
      <w:r w:rsidRPr="0091770D">
        <w:t>как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что-то</w:t>
      </w:r>
      <w:r w:rsidR="00A30CF3" w:rsidRPr="0091770D">
        <w:t xml:space="preserve"> </w:t>
      </w:r>
      <w:r w:rsidRPr="0091770D">
        <w:t>подумали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включили</w:t>
      </w:r>
      <w:r w:rsidR="00A30CF3" w:rsidRPr="0091770D">
        <w:t xml:space="preserve"> </w:t>
      </w:r>
      <w:r w:rsidRPr="0091770D">
        <w:t>логику,</w:t>
      </w:r>
      <w:r w:rsidR="00A30CF3" w:rsidRPr="0091770D">
        <w:t xml:space="preserve"> </w:t>
      </w:r>
      <w:r w:rsidRPr="0091770D">
        <w:t>до</w:t>
      </w:r>
      <w:r w:rsidR="00A30CF3" w:rsidRPr="0091770D">
        <w:t xml:space="preserve"> </w:t>
      </w:r>
      <w:r w:rsidRPr="0091770D">
        <w:t>того,</w:t>
      </w:r>
      <w:r w:rsidR="00A30CF3" w:rsidRPr="0091770D">
        <w:t xml:space="preserve"> </w:t>
      </w:r>
      <w:r w:rsidRPr="0091770D">
        <w:t>как</w:t>
      </w:r>
      <w:r w:rsidR="00A30CF3" w:rsidRPr="0091770D">
        <w:t xml:space="preserve"> </w:t>
      </w:r>
      <w:r w:rsidRPr="0091770D">
        <w:t>мы</w:t>
      </w:r>
      <w:r w:rsidR="00A30CF3" w:rsidRPr="0091770D">
        <w:t xml:space="preserve"> </w:t>
      </w:r>
      <w:r w:rsidRPr="0091770D">
        <w:t>вообще</w:t>
      </w:r>
      <w:r w:rsidR="00A30CF3" w:rsidRPr="0091770D">
        <w:t xml:space="preserve"> </w:t>
      </w:r>
      <w:r w:rsidRPr="0091770D">
        <w:t>научились</w:t>
      </w:r>
      <w:r w:rsidR="00A30CF3" w:rsidRPr="0091770D">
        <w:t xml:space="preserve"> </w:t>
      </w:r>
      <w:r w:rsidRPr="0091770D">
        <w:t>говорить.</w:t>
      </w:r>
      <w:r w:rsidR="00A30CF3" w:rsidRPr="0091770D">
        <w:t xml:space="preserve"> </w:t>
      </w:r>
      <w:r w:rsidRPr="0091770D">
        <w:t>На</w:t>
      </w:r>
      <w:r w:rsidR="00A30CF3" w:rsidRPr="0091770D">
        <w:t xml:space="preserve"> </w:t>
      </w:r>
      <w:r w:rsidRPr="0091770D">
        <w:t>этой</w:t>
      </w:r>
      <w:r w:rsidR="00A30CF3" w:rsidRPr="0091770D">
        <w:t xml:space="preserve"> </w:t>
      </w:r>
      <w:r w:rsidRPr="0091770D">
        <w:t>базе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="004B3863" w:rsidRPr="0091770D">
        <w:t>создаётся</w:t>
      </w:r>
      <w:r w:rsidR="00A30CF3" w:rsidRPr="0091770D">
        <w:t xml:space="preserve"> </w:t>
      </w:r>
      <w:r w:rsidRPr="0091770D">
        <w:t>образ</w:t>
      </w:r>
      <w:r w:rsidR="00A30CF3" w:rsidRPr="0091770D">
        <w:t xml:space="preserve"> </w:t>
      </w:r>
      <w:r w:rsidRPr="0091770D">
        <w:t>чего-то</w:t>
      </w:r>
      <w:r w:rsidR="00A30CF3" w:rsidRPr="0091770D">
        <w:t xml:space="preserve"> </w:t>
      </w:r>
      <w:r w:rsidRPr="0091770D">
        <w:t>того,</w:t>
      </w:r>
      <w:r w:rsidR="00A30CF3" w:rsidRPr="0091770D">
        <w:t xml:space="preserve"> </w:t>
      </w:r>
      <w:r w:rsidRPr="0091770D">
        <w:t>что</w:t>
      </w:r>
      <w:r w:rsidR="00A30CF3" w:rsidRPr="0091770D">
        <w:t xml:space="preserve"> </w:t>
      </w:r>
      <w:r w:rsidR="004B3863" w:rsidRPr="0091770D">
        <w:t>м</w:t>
      </w:r>
      <w:r w:rsidRPr="0091770D">
        <w:t>ы</w:t>
      </w:r>
      <w:r w:rsidR="00A30CF3" w:rsidRPr="0091770D">
        <w:t xml:space="preserve"> </w:t>
      </w:r>
      <w:r w:rsidRPr="0091770D">
        <w:t>хотим</w:t>
      </w:r>
      <w:r w:rsidR="00A30CF3" w:rsidRPr="0091770D">
        <w:t xml:space="preserve"> </w:t>
      </w:r>
      <w:r w:rsidRPr="0091770D">
        <w:t>познать</w:t>
      </w:r>
      <w:r w:rsidR="00A30CF3" w:rsidRPr="0091770D">
        <w:t xml:space="preserve"> </w:t>
      </w:r>
      <w:r w:rsidRPr="0091770D">
        <w:t>или</w:t>
      </w:r>
      <w:r w:rsidR="00A30CF3" w:rsidRPr="0091770D">
        <w:t xml:space="preserve"> </w:t>
      </w:r>
      <w:r w:rsidR="004B3863" w:rsidRPr="0091770D">
        <w:t>для</w:t>
      </w:r>
      <w:r w:rsidR="00A30CF3" w:rsidRPr="0091770D">
        <w:t xml:space="preserve"> </w:t>
      </w:r>
      <w:r w:rsidR="004B3863" w:rsidRPr="0091770D">
        <w:t>чего</w:t>
      </w:r>
      <w:r w:rsidR="00A30CF3" w:rsidRPr="0091770D">
        <w:t xml:space="preserve"> </w:t>
      </w:r>
      <w:r w:rsidR="004B3863" w:rsidRPr="0091770D">
        <w:t>хотим</w:t>
      </w:r>
      <w:r w:rsidR="00A30CF3" w:rsidRPr="0091770D">
        <w:t xml:space="preserve"> </w:t>
      </w:r>
      <w:r w:rsidRPr="0091770D">
        <w:t>найти</w:t>
      </w:r>
      <w:r w:rsidR="00A30CF3" w:rsidRPr="0091770D">
        <w:t xml:space="preserve"> </w:t>
      </w:r>
      <w:r w:rsidRPr="0091770D">
        <w:t>правильное</w:t>
      </w:r>
      <w:r w:rsidR="00A30CF3" w:rsidRPr="0091770D">
        <w:t xml:space="preserve"> </w:t>
      </w:r>
      <w:r w:rsidRPr="0091770D">
        <w:t>решение.</w:t>
      </w:r>
      <w:r w:rsidR="00A30CF3" w:rsidRPr="0091770D">
        <w:t xml:space="preserve"> </w:t>
      </w:r>
    </w:p>
    <w:p w14:paraId="4F19D00D" w14:textId="6B79359B" w:rsidR="0085207A" w:rsidRPr="00A30CF3" w:rsidRDefault="0085207A" w:rsidP="0085207A">
      <w:r w:rsidRPr="0091770D">
        <w:t>Логическое</w:t>
      </w:r>
      <w:r w:rsidR="00A30CF3" w:rsidRPr="0091770D">
        <w:t xml:space="preserve"> </w:t>
      </w:r>
      <w:r w:rsidRPr="0091770D">
        <w:t>мышление</w:t>
      </w:r>
      <w:r w:rsidR="00A30CF3" w:rsidRPr="0091770D">
        <w:t xml:space="preserve"> </w:t>
      </w:r>
      <w:r w:rsidR="004F2693" w:rsidRPr="0091770D">
        <w:t>—</w:t>
      </w:r>
      <w:r w:rsidR="00A30CF3" w:rsidRPr="0091770D">
        <w:t xml:space="preserve"> </w:t>
      </w:r>
      <w:r w:rsidRPr="0091770D">
        <w:t>это</w:t>
      </w:r>
      <w:r w:rsidR="00A30CF3" w:rsidRPr="0091770D">
        <w:t xml:space="preserve"> </w:t>
      </w:r>
      <w:r w:rsidRPr="0091770D">
        <w:t>более</w:t>
      </w:r>
      <w:r w:rsidR="00A30CF3" w:rsidRPr="0091770D">
        <w:t xml:space="preserve"> </w:t>
      </w:r>
      <w:r w:rsidRPr="0091770D">
        <w:t>поздняя</w:t>
      </w:r>
      <w:r w:rsidR="00A30CF3" w:rsidRPr="0091770D">
        <w:t xml:space="preserve"> </w:t>
      </w:r>
      <w:r w:rsidRPr="0091770D">
        <w:t>надстройка,</w:t>
      </w:r>
      <w:r w:rsidR="00A30CF3" w:rsidRPr="0091770D">
        <w:t xml:space="preserve"> </w:t>
      </w:r>
      <w:r w:rsidRPr="0091770D">
        <w:t>которая</w:t>
      </w:r>
      <w:r w:rsidR="00A30CF3" w:rsidRPr="0091770D">
        <w:t xml:space="preserve"> </w:t>
      </w:r>
      <w:r w:rsidRPr="0091770D">
        <w:t>появилась</w:t>
      </w:r>
      <w:r w:rsidR="00A30CF3" w:rsidRPr="0091770D">
        <w:t xml:space="preserve"> </w:t>
      </w:r>
      <w:r w:rsidRPr="0091770D">
        <w:t>у</w:t>
      </w:r>
      <w:r w:rsidR="00A30CF3" w:rsidRPr="0091770D">
        <w:t xml:space="preserve"> </w:t>
      </w:r>
      <w:r w:rsidRPr="0091770D">
        <w:t>человека</w:t>
      </w:r>
      <w:r w:rsidR="00A30CF3" w:rsidRPr="0091770D">
        <w:t xml:space="preserve"> </w:t>
      </w:r>
      <w:r w:rsidRPr="0091770D">
        <w:t>для</w:t>
      </w:r>
      <w:r w:rsidR="00A30CF3" w:rsidRPr="0091770D">
        <w:t xml:space="preserve"> </w:t>
      </w:r>
      <w:r w:rsidRPr="0091770D">
        <w:t>принятия</w:t>
      </w:r>
      <w:r w:rsidR="00A30CF3" w:rsidRPr="0091770D">
        <w:t xml:space="preserve"> </w:t>
      </w:r>
      <w:r w:rsidRPr="0091770D">
        <w:t>решений</w:t>
      </w:r>
      <w:r w:rsidR="00A30CF3" w:rsidRPr="0091770D">
        <w:t xml:space="preserve"> </w:t>
      </w:r>
      <w:r w:rsidRPr="0091770D">
        <w:t>и</w:t>
      </w:r>
      <w:r w:rsidR="00A30CF3" w:rsidRPr="0091770D">
        <w:t xml:space="preserve"> </w:t>
      </w:r>
      <w:r w:rsidRPr="0091770D">
        <w:t>планирования</w:t>
      </w:r>
      <w:r w:rsidR="00A30CF3" w:rsidRPr="0091770D">
        <w:t xml:space="preserve"> </w:t>
      </w:r>
      <w:r w:rsidRPr="0091770D">
        <w:t>деятельности.</w:t>
      </w:r>
      <w:r w:rsidR="00A30CF3" w:rsidRPr="0091770D">
        <w:t xml:space="preserve"> </w:t>
      </w:r>
      <w:r w:rsidRPr="0091770D">
        <w:t>Оно</w:t>
      </w:r>
      <w:r w:rsidR="00A30CF3" w:rsidRPr="00A30CF3">
        <w:t xml:space="preserve"> </w:t>
      </w:r>
      <w:r w:rsidRPr="00A30CF3">
        <w:rPr>
          <w:rStyle w:val="--0"/>
        </w:rPr>
        <w:t>НЕ</w:t>
      </w:r>
      <w:r w:rsidR="00A30CF3" w:rsidRPr="00A30CF3">
        <w:t xml:space="preserve"> </w:t>
      </w:r>
      <w:r w:rsidRPr="00A30CF3">
        <w:rPr>
          <w:rStyle w:val="--"/>
        </w:rPr>
        <w:t>участвует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создании</w:t>
      </w:r>
      <w:r w:rsidR="00A30CF3" w:rsidRPr="00A30CF3">
        <w:t xml:space="preserve"> </w:t>
      </w:r>
      <w:r w:rsidRPr="00A30CF3">
        <w:t>картины</w:t>
      </w:r>
      <w:r w:rsidR="00A30CF3" w:rsidRPr="00A30CF3">
        <w:t xml:space="preserve"> </w:t>
      </w:r>
      <w:r w:rsidRPr="00A30CF3">
        <w:t>мира!</w:t>
      </w:r>
      <w:r w:rsidR="00A30CF3" w:rsidRPr="00A30CF3">
        <w:t xml:space="preserve"> </w:t>
      </w:r>
      <w:r w:rsidRPr="00A30CF3">
        <w:t>Более</w:t>
      </w:r>
      <w:r w:rsidR="00A30CF3" w:rsidRPr="00A30CF3">
        <w:t xml:space="preserve"> </w:t>
      </w:r>
      <w:r w:rsidRPr="00A30CF3">
        <w:t>того,</w:t>
      </w:r>
      <w:r w:rsidR="00A30CF3" w:rsidRPr="00A30CF3">
        <w:t xml:space="preserve"> </w:t>
      </w:r>
      <w:r w:rsidRPr="00A30CF3">
        <w:t>оно</w:t>
      </w:r>
      <w:r w:rsidR="00A30CF3" w:rsidRPr="00A30CF3">
        <w:t xml:space="preserve"> </w:t>
      </w:r>
      <w:r w:rsidRPr="00A30CF3">
        <w:t>ограничено</w:t>
      </w:r>
      <w:r w:rsidR="00A30CF3" w:rsidRPr="00A30CF3">
        <w:t xml:space="preserve"> </w:t>
      </w:r>
      <w:r w:rsidRPr="00A30CF3">
        <w:t>той</w:t>
      </w:r>
      <w:r w:rsidR="00A30CF3" w:rsidRPr="00A30CF3">
        <w:t xml:space="preserve"> </w:t>
      </w:r>
      <w:r w:rsidRPr="00A30CF3">
        <w:t>картиной,</w:t>
      </w:r>
      <w:r w:rsidR="00A30CF3" w:rsidRPr="00A30CF3">
        <w:t xml:space="preserve"> </w:t>
      </w:r>
      <w:r w:rsidRPr="00A30CF3">
        <w:t>которую</w:t>
      </w:r>
      <w:r w:rsidR="00A30CF3" w:rsidRPr="00A30CF3">
        <w:t xml:space="preserve"> </w:t>
      </w:r>
      <w:r w:rsidRPr="00A30CF3">
        <w:t>создал</w:t>
      </w:r>
      <w:r w:rsidR="00A30CF3" w:rsidRPr="00A30CF3">
        <w:t xml:space="preserve"> </w:t>
      </w:r>
      <w:r w:rsidRPr="00A30CF3">
        <w:t>мозг,</w:t>
      </w:r>
      <w:r w:rsidR="00A30CF3" w:rsidRPr="00A30CF3">
        <w:t xml:space="preserve"> </w:t>
      </w:r>
      <w:r w:rsidRPr="00A30CF3">
        <w:t>теми</w:t>
      </w:r>
      <w:r w:rsidR="00A30CF3" w:rsidRPr="00A30CF3">
        <w:t xml:space="preserve"> </w:t>
      </w:r>
      <w:r w:rsidRPr="00A30CF3">
        <w:t>ощущениями,</w:t>
      </w:r>
      <w:r w:rsidR="00A30CF3" w:rsidRPr="00A30CF3">
        <w:t xml:space="preserve"> </w:t>
      </w:r>
      <w:r w:rsidRPr="00A30CF3">
        <w:t>которые</w:t>
      </w:r>
      <w:r w:rsidR="00A30CF3" w:rsidRPr="00A30CF3">
        <w:t xml:space="preserve"> </w:t>
      </w:r>
      <w:r w:rsidRPr="00A30CF3">
        <w:t>нам</w:t>
      </w:r>
      <w:r w:rsidR="00A30CF3" w:rsidRPr="00A30CF3">
        <w:t xml:space="preserve"> </w:t>
      </w:r>
      <w:r w:rsidRPr="00A30CF3">
        <w:t>доступны.</w:t>
      </w:r>
      <w:r w:rsidR="00A30CF3" w:rsidRPr="00A30CF3">
        <w:t xml:space="preserve"> </w:t>
      </w:r>
      <w:r w:rsidRPr="00A30CF3">
        <w:t>Но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создании</w:t>
      </w:r>
      <w:r w:rsidR="00A30CF3" w:rsidRPr="00A30CF3">
        <w:t xml:space="preserve"> </w:t>
      </w:r>
      <w:r w:rsidRPr="00A30CF3">
        <w:t>образа</w:t>
      </w:r>
      <w:r w:rsidR="00A30CF3" w:rsidRPr="00A30CF3">
        <w:t xml:space="preserve"> </w:t>
      </w:r>
      <w:r w:rsidRPr="00A30CF3">
        <w:t>чего-либо</w:t>
      </w:r>
      <w:r w:rsidR="00A30CF3" w:rsidRPr="00A30CF3">
        <w:t xml:space="preserve"> </w:t>
      </w:r>
      <w:r w:rsidR="004F2693" w:rsidRPr="00A30CF3">
        <w:t>—</w:t>
      </w:r>
      <w:r w:rsidR="00A30CF3" w:rsidRPr="00A30CF3">
        <w:t xml:space="preserve"> </w:t>
      </w:r>
      <w:r w:rsidRPr="00A30CF3">
        <w:t>логическое</w:t>
      </w:r>
      <w:r w:rsidR="00A30CF3" w:rsidRPr="00A30CF3">
        <w:t xml:space="preserve"> </w:t>
      </w:r>
      <w:r w:rsidRPr="00A30CF3">
        <w:t>мышление</w:t>
      </w:r>
      <w:r w:rsidR="00A30CF3" w:rsidRPr="00A30CF3">
        <w:t xml:space="preserve"> </w:t>
      </w:r>
      <w:r w:rsidRPr="00A30CF3">
        <w:t>играет</w:t>
      </w:r>
      <w:r w:rsidR="00A30CF3" w:rsidRPr="00A30CF3">
        <w:t xml:space="preserve"> </w:t>
      </w:r>
      <w:r w:rsidRPr="00A30CF3">
        <w:t>ключевую</w:t>
      </w:r>
      <w:r w:rsidR="00A30CF3" w:rsidRPr="00A30CF3">
        <w:t xml:space="preserve"> </w:t>
      </w:r>
      <w:r w:rsidRPr="00A30CF3">
        <w:t>роль,</w:t>
      </w:r>
      <w:r w:rsidR="00A30CF3" w:rsidRPr="00A30CF3">
        <w:t xml:space="preserve"> </w:t>
      </w:r>
      <w:r w:rsidRPr="00A30CF3">
        <w:t>потому</w:t>
      </w:r>
      <w:r w:rsidR="00A30CF3" w:rsidRPr="00A30CF3">
        <w:t xml:space="preserve"> </w:t>
      </w:r>
      <w:r w:rsidRPr="00A30CF3">
        <w:t>что</w:t>
      </w:r>
      <w:r w:rsidR="00A30CF3" w:rsidRPr="00A30CF3">
        <w:t xml:space="preserve"> </w:t>
      </w:r>
      <w:r w:rsidRPr="00A30CF3">
        <w:t>логика</w:t>
      </w:r>
      <w:r w:rsidR="00A30CF3" w:rsidRPr="00A30CF3">
        <w:t xml:space="preserve"> </w:t>
      </w:r>
      <w:r w:rsidRPr="00A30CF3">
        <w:t>нужна</w:t>
      </w:r>
      <w:r w:rsidR="00A30CF3" w:rsidRPr="00A30CF3">
        <w:t xml:space="preserve"> </w:t>
      </w:r>
      <w:r w:rsidRPr="00A30CF3">
        <w:t>исключительно</w:t>
      </w:r>
      <w:r w:rsidR="00A30CF3" w:rsidRPr="00A30CF3">
        <w:t xml:space="preserve"> </w:t>
      </w:r>
      <w:r w:rsidRPr="00A30CF3">
        <w:t>для</w:t>
      </w:r>
      <w:r w:rsidR="00A30CF3" w:rsidRPr="00A30CF3">
        <w:t xml:space="preserve"> </w:t>
      </w:r>
      <w:r w:rsidRPr="00A30CF3">
        <w:t>того,</w:t>
      </w:r>
      <w:r w:rsidR="00A30CF3" w:rsidRPr="00A30CF3">
        <w:t xml:space="preserve"> </w:t>
      </w:r>
      <w:r w:rsidRPr="00A30CF3">
        <w:t>чтобы</w:t>
      </w:r>
      <w:r w:rsidR="00A30CF3" w:rsidRPr="00A30CF3">
        <w:t xml:space="preserve"> </w:t>
      </w:r>
      <w:r w:rsidRPr="00A30CF3">
        <w:t>решать</w:t>
      </w:r>
      <w:r w:rsidR="00A30CF3" w:rsidRPr="00A30CF3">
        <w:t xml:space="preserve"> </w:t>
      </w:r>
      <w:r w:rsidRPr="00A30CF3">
        <w:t>практические</w:t>
      </w:r>
      <w:r w:rsidR="00A30CF3" w:rsidRPr="00A30CF3">
        <w:t xml:space="preserve"> </w:t>
      </w:r>
      <w:r w:rsidRPr="00A30CF3">
        <w:t>задачи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принимать</w:t>
      </w:r>
      <w:r w:rsidR="00A30CF3" w:rsidRPr="00A30CF3">
        <w:t xml:space="preserve"> </w:t>
      </w:r>
      <w:r w:rsidRPr="00A30CF3">
        <w:t>правильные</w:t>
      </w:r>
      <w:r w:rsidR="00A30CF3" w:rsidRPr="00A30CF3">
        <w:t xml:space="preserve"> </w:t>
      </w:r>
      <w:r w:rsidRPr="00A30CF3">
        <w:t>решения!</w:t>
      </w:r>
      <w:r w:rsidR="00A30CF3" w:rsidRPr="00A30CF3">
        <w:t xml:space="preserve"> </w:t>
      </w:r>
      <w:r w:rsidRPr="00A30CF3">
        <w:t>Она</w:t>
      </w:r>
      <w:r w:rsidR="00A30CF3" w:rsidRPr="00A30CF3"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0"/>
        </w:rPr>
        <w:t xml:space="preserve"> </w:t>
      </w:r>
      <w:r w:rsidRPr="00A30CF3">
        <w:rPr>
          <w:rStyle w:val="--0"/>
        </w:rPr>
        <w:t>создана</w:t>
      </w:r>
      <w:r w:rsidR="00A30CF3" w:rsidRPr="00A30CF3">
        <w:t xml:space="preserve"> </w:t>
      </w:r>
      <w:r w:rsidRPr="00A30CF3">
        <w:t>для</w:t>
      </w:r>
      <w:r w:rsidR="00A30CF3" w:rsidRPr="00A30CF3">
        <w:t xml:space="preserve"> </w:t>
      </w:r>
      <w:r w:rsidRPr="00A30CF3">
        <w:t>«познания</w:t>
      </w:r>
      <w:r w:rsidR="00A30CF3" w:rsidRPr="00A30CF3">
        <w:t xml:space="preserve"> </w:t>
      </w:r>
      <w:r w:rsidRPr="00A30CF3">
        <w:t>объективной</w:t>
      </w:r>
      <w:r w:rsidR="00A30CF3" w:rsidRPr="00A30CF3">
        <w:t xml:space="preserve"> </w:t>
      </w:r>
      <w:r w:rsidRPr="00A30CF3">
        <w:t>реальности».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когда</w:t>
      </w:r>
      <w:r w:rsidR="00A30CF3" w:rsidRPr="00A30CF3">
        <w:t xml:space="preserve"> </w:t>
      </w:r>
      <w:r w:rsidRPr="00A30CF3">
        <w:t>человек</w:t>
      </w:r>
      <w:r w:rsidR="00A30CF3" w:rsidRPr="00A30CF3">
        <w:t xml:space="preserve"> </w:t>
      </w:r>
      <w:r w:rsidRPr="00A30CF3">
        <w:t>пытается</w:t>
      </w:r>
      <w:r w:rsidR="00A30CF3" w:rsidRPr="00A30CF3">
        <w:t xml:space="preserve"> </w:t>
      </w:r>
      <w:r w:rsidRPr="00A30CF3">
        <w:t>применить</w:t>
      </w:r>
      <w:r w:rsidR="00A30CF3" w:rsidRPr="00A30CF3">
        <w:t xml:space="preserve"> </w:t>
      </w:r>
      <w:r w:rsidRPr="00A30CF3">
        <w:t>логику</w:t>
      </w:r>
      <w:r w:rsidR="00A30CF3" w:rsidRPr="00A30CF3">
        <w:t xml:space="preserve"> </w:t>
      </w:r>
      <w:r w:rsidRPr="00A30CF3">
        <w:t>не</w:t>
      </w:r>
      <w:r w:rsidR="00A30CF3" w:rsidRPr="00A30CF3">
        <w:t xml:space="preserve"> </w:t>
      </w:r>
      <w:r w:rsidRPr="00A30CF3">
        <w:t>по</w:t>
      </w:r>
      <w:r w:rsidR="00A30CF3" w:rsidRPr="00A30CF3">
        <w:t xml:space="preserve"> </w:t>
      </w:r>
      <w:r w:rsidRPr="00A30CF3">
        <w:t>назначению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построить</w:t>
      </w:r>
      <w:r w:rsidR="00A30CF3" w:rsidRPr="00A30CF3">
        <w:t xml:space="preserve"> </w:t>
      </w:r>
      <w:r w:rsidRPr="00A30CF3">
        <w:t>с</w:t>
      </w:r>
      <w:r w:rsidR="00A30CF3" w:rsidRPr="00A30CF3">
        <w:t xml:space="preserve"> </w:t>
      </w:r>
      <w:r w:rsidRPr="00A30CF3">
        <w:t>её</w:t>
      </w:r>
      <w:r w:rsidR="00A30CF3" w:rsidRPr="00A30CF3">
        <w:t xml:space="preserve"> </w:t>
      </w:r>
      <w:r w:rsidRPr="00A30CF3">
        <w:t>помощью</w:t>
      </w:r>
      <w:r w:rsidR="00A30CF3" w:rsidRPr="00A30CF3">
        <w:t xml:space="preserve"> </w:t>
      </w:r>
      <w:r w:rsidRPr="00A30CF3">
        <w:t>«объективную</w:t>
      </w:r>
      <w:r w:rsidR="00A30CF3" w:rsidRPr="00A30CF3">
        <w:t xml:space="preserve"> </w:t>
      </w:r>
      <w:r w:rsidRPr="00A30CF3">
        <w:t>картину</w:t>
      </w:r>
      <w:r w:rsidR="00A30CF3" w:rsidRPr="00A30CF3">
        <w:t xml:space="preserve"> </w:t>
      </w:r>
      <w:r w:rsidRPr="00A30CF3">
        <w:t>мира»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обход</w:t>
      </w:r>
      <w:r w:rsidR="00A30CF3" w:rsidRPr="00A30CF3">
        <w:t xml:space="preserve"> </w:t>
      </w:r>
      <w:r w:rsidRPr="00A30CF3">
        <w:t>тех</w:t>
      </w:r>
      <w:r w:rsidR="00A30CF3" w:rsidRPr="00A30CF3">
        <w:t xml:space="preserve"> </w:t>
      </w:r>
      <w:r w:rsidRPr="00A30CF3">
        <w:t>данных,</w:t>
      </w:r>
      <w:r w:rsidR="00A30CF3" w:rsidRPr="00A30CF3">
        <w:t xml:space="preserve"> </w:t>
      </w:r>
      <w:r w:rsidRPr="00A30CF3">
        <w:t>которые</w:t>
      </w:r>
      <w:r w:rsidR="00A30CF3" w:rsidRPr="00A30CF3">
        <w:t xml:space="preserve"> </w:t>
      </w:r>
      <w:r w:rsidRPr="00A30CF3">
        <w:t>доступны</w:t>
      </w:r>
      <w:r w:rsidR="00A30CF3" w:rsidRPr="00A30CF3">
        <w:t xml:space="preserve"> </w:t>
      </w:r>
      <w:r w:rsidRPr="00A30CF3">
        <w:t>его</w:t>
      </w:r>
      <w:r w:rsidR="00A30CF3" w:rsidRPr="00A30CF3">
        <w:t xml:space="preserve"> </w:t>
      </w:r>
      <w:r w:rsidRPr="00A30CF3">
        <w:t>чувствам,</w:t>
      </w:r>
      <w:r w:rsidR="00A30CF3" w:rsidRPr="00A30CF3">
        <w:t xml:space="preserve"> </w:t>
      </w:r>
      <w:r w:rsidRPr="00A30CF3">
        <w:t>то</w:t>
      </w:r>
      <w:r w:rsidR="00A30CF3" w:rsidRPr="00A30CF3">
        <w:t xml:space="preserve"> </w:t>
      </w:r>
      <w:r w:rsidRPr="00A30CF3">
        <w:t>он</w:t>
      </w:r>
      <w:r w:rsidR="00A30CF3" w:rsidRPr="00A30CF3">
        <w:t xml:space="preserve"> </w:t>
      </w:r>
      <w:r w:rsidRPr="00A30CF3">
        <w:t>начинает</w:t>
      </w:r>
      <w:r w:rsidR="00A30CF3" w:rsidRPr="00A30CF3">
        <w:t xml:space="preserve"> </w:t>
      </w:r>
      <w:r w:rsidRPr="00A30CF3">
        <w:t>придумывать</w:t>
      </w:r>
      <w:r w:rsidR="00A30CF3" w:rsidRPr="00A30CF3">
        <w:t xml:space="preserve"> </w:t>
      </w:r>
      <w:r w:rsidR="004D300E">
        <w:t>разнообразные</w:t>
      </w:r>
      <w:r w:rsidR="00A30CF3" w:rsidRPr="00A30CF3">
        <w:t xml:space="preserve"> </w:t>
      </w:r>
      <w:r w:rsidRPr="00A30CF3">
        <w:t>странные</w:t>
      </w:r>
      <w:r w:rsidR="00A30CF3" w:rsidRPr="00A30CF3">
        <w:t xml:space="preserve"> </w:t>
      </w:r>
      <w:r w:rsidRPr="00A30CF3">
        <w:t>теории</w:t>
      </w:r>
      <w:r w:rsidR="00A30CF3" w:rsidRPr="00A30CF3">
        <w:t xml:space="preserve"> </w:t>
      </w:r>
      <w:r w:rsidRPr="00A30CF3">
        <w:t>типа</w:t>
      </w:r>
      <w:r w:rsidR="00A30CF3" w:rsidRPr="00A30CF3">
        <w:t xml:space="preserve"> </w:t>
      </w:r>
      <w:r w:rsidRPr="00A30CF3">
        <w:t>ч</w:t>
      </w:r>
      <w:r w:rsidR="009238F1" w:rsidRPr="00A30CF3">
        <w:t>ё</w:t>
      </w:r>
      <w:r w:rsidRPr="00A30CF3">
        <w:t>рных</w:t>
      </w:r>
      <w:r w:rsidR="00A30CF3" w:rsidRPr="00A30CF3">
        <w:t xml:space="preserve"> </w:t>
      </w:r>
      <w:r w:rsidRPr="00A30CF3">
        <w:t>дыр,</w:t>
      </w:r>
      <w:r w:rsidR="00A30CF3" w:rsidRPr="00A30CF3">
        <w:t xml:space="preserve"> </w:t>
      </w:r>
      <w:r w:rsidRPr="00A30CF3">
        <w:t>загробного</w:t>
      </w:r>
      <w:r w:rsidR="00A30CF3" w:rsidRPr="00A30CF3">
        <w:t xml:space="preserve"> </w:t>
      </w:r>
      <w:r w:rsidRPr="00A30CF3">
        <w:t>мира</w:t>
      </w:r>
      <w:r w:rsidR="00A30CF3" w:rsidRPr="00A30CF3">
        <w:t xml:space="preserve"> </w:t>
      </w:r>
      <w:r w:rsidRPr="00A30CF3">
        <w:t>или</w:t>
      </w:r>
      <w:r w:rsidR="00A30CF3" w:rsidRPr="00A30CF3">
        <w:t xml:space="preserve"> </w:t>
      </w:r>
      <w:r w:rsidRPr="00A30CF3">
        <w:t>жизни</w:t>
      </w:r>
      <w:r w:rsidR="00A30CF3" w:rsidRPr="00A30CF3">
        <w:t xml:space="preserve"> </w:t>
      </w:r>
      <w:r w:rsidRPr="00A30CF3">
        <w:t>на</w:t>
      </w:r>
      <w:r w:rsidR="00A30CF3" w:rsidRPr="00A30CF3">
        <w:t xml:space="preserve"> </w:t>
      </w:r>
      <w:r w:rsidRPr="00A30CF3">
        <w:t>Марсе.</w:t>
      </w:r>
      <w:r w:rsidR="00A30CF3" w:rsidRPr="00A30CF3">
        <w:t xml:space="preserve"> </w:t>
      </w:r>
      <w:r w:rsidRPr="00A30CF3">
        <w:t>Всё</w:t>
      </w:r>
      <w:r w:rsidR="00A30CF3" w:rsidRPr="00A30CF3">
        <w:t xml:space="preserve"> </w:t>
      </w:r>
      <w:r w:rsidRPr="00A30CF3">
        <w:t>это</w:t>
      </w:r>
      <w:r w:rsidR="00A30CF3" w:rsidRPr="00A30CF3">
        <w:t xml:space="preserve"> </w:t>
      </w:r>
      <w:r w:rsidRPr="00A30CF3">
        <w:t>приводит</w:t>
      </w:r>
      <w:r w:rsidR="00A30CF3" w:rsidRPr="00A30CF3">
        <w:t xml:space="preserve"> </w:t>
      </w:r>
      <w:r w:rsidRPr="00A30CF3">
        <w:t>к</w:t>
      </w:r>
      <w:r w:rsidR="00A30CF3" w:rsidRPr="00A30CF3">
        <w:t xml:space="preserve"> </w:t>
      </w:r>
      <w:r w:rsidRPr="00A30CF3">
        <w:t>подмене</w:t>
      </w:r>
      <w:r w:rsidR="00A30CF3" w:rsidRPr="00A30CF3">
        <w:t xml:space="preserve"> </w:t>
      </w:r>
      <w:r w:rsidRPr="00A30CF3">
        <w:t>реальности</w:t>
      </w:r>
      <w:r w:rsidR="00A30CF3" w:rsidRPr="00A30CF3">
        <w:t xml:space="preserve"> </w:t>
      </w:r>
      <w:r w:rsidRPr="00A30CF3">
        <w:t>её</w:t>
      </w:r>
      <w:r w:rsidR="00A30CF3" w:rsidRPr="00A30CF3">
        <w:t xml:space="preserve"> </w:t>
      </w:r>
      <w:r w:rsidRPr="00A30CF3">
        <w:lastRenderedPageBreak/>
        <w:t>теоретическими</w:t>
      </w:r>
      <w:r w:rsidR="00A30CF3" w:rsidRPr="00A30CF3">
        <w:t xml:space="preserve"> </w:t>
      </w:r>
      <w:r w:rsidRPr="00A30CF3">
        <w:t>моделями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делает</w:t>
      </w:r>
      <w:r w:rsidR="00A30CF3" w:rsidRPr="00A30CF3">
        <w:t xml:space="preserve"> </w:t>
      </w:r>
      <w:r w:rsidRPr="00A30CF3">
        <w:t>поведение</w:t>
      </w:r>
      <w:r w:rsidR="00A30CF3" w:rsidRPr="00A30CF3">
        <w:t xml:space="preserve"> </w:t>
      </w:r>
      <w:r w:rsidRPr="00A30CF3">
        <w:t>неадекватным,</w:t>
      </w:r>
      <w:r w:rsidR="00A30CF3" w:rsidRPr="00A30CF3">
        <w:t xml:space="preserve"> </w:t>
      </w:r>
      <w:r w:rsidRPr="00A30CF3">
        <w:t>чрезмерно</w:t>
      </w:r>
      <w:r w:rsidR="00A30CF3" w:rsidRPr="00A30CF3">
        <w:t xml:space="preserve"> </w:t>
      </w:r>
      <w:r w:rsidRPr="00A30CF3">
        <w:t>сложным,</w:t>
      </w:r>
      <w:r w:rsidR="00A30CF3" w:rsidRPr="00A30CF3">
        <w:t xml:space="preserve"> </w:t>
      </w:r>
      <w:r w:rsidRPr="00A30CF3">
        <w:t>непредсказуемым.</w:t>
      </w:r>
      <w:r w:rsidR="00A30CF3" w:rsidRPr="00A30CF3">
        <w:t xml:space="preserve"> </w:t>
      </w:r>
      <w:r w:rsidRPr="00A30CF3">
        <w:t>Это</w:t>
      </w:r>
      <w:r w:rsidR="00A30CF3" w:rsidRPr="00A30CF3">
        <w:t xml:space="preserve"> </w:t>
      </w:r>
      <w:r w:rsidRPr="00A30CF3">
        <w:t>признак</w:t>
      </w:r>
      <w:r w:rsidR="00A30CF3" w:rsidRPr="00A30CF3">
        <w:t xml:space="preserve"> </w:t>
      </w:r>
      <w:r w:rsidRPr="00A30CF3">
        <w:t>нездорового</w:t>
      </w:r>
      <w:r w:rsidR="00A30CF3" w:rsidRPr="00A30CF3">
        <w:t xml:space="preserve"> </w:t>
      </w:r>
      <w:r w:rsidRPr="00A30CF3">
        <w:t>мышления,</w:t>
      </w:r>
      <w:r w:rsidR="00A30CF3" w:rsidRPr="00A30CF3">
        <w:t xml:space="preserve"> </w:t>
      </w:r>
      <w:r w:rsidRPr="00A30CF3">
        <w:t>возникшего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результате</w:t>
      </w:r>
      <w:r w:rsidR="00A30CF3" w:rsidRPr="00A30CF3">
        <w:t xml:space="preserve"> </w:t>
      </w:r>
      <w:r w:rsidRPr="00A30CF3">
        <w:t>утраты</w:t>
      </w:r>
      <w:r w:rsidR="00A30CF3" w:rsidRPr="00A30CF3">
        <w:t xml:space="preserve"> </w:t>
      </w:r>
      <w:r w:rsidRPr="00A30CF3">
        <w:t>связи</w:t>
      </w:r>
      <w:r w:rsidR="00A30CF3" w:rsidRPr="00A30CF3">
        <w:t xml:space="preserve"> </w:t>
      </w:r>
      <w:r w:rsidRPr="00A30CF3">
        <w:t>человека</w:t>
      </w:r>
      <w:r w:rsidR="00A30CF3" w:rsidRPr="00A30CF3">
        <w:t xml:space="preserve"> </w:t>
      </w:r>
      <w:r w:rsidRPr="00A30CF3">
        <w:t>с</w:t>
      </w:r>
      <w:r w:rsidR="00A30CF3" w:rsidRPr="00A30CF3">
        <w:t xml:space="preserve"> </w:t>
      </w:r>
      <w:r w:rsidRPr="00A30CF3">
        <w:t>реальностью.</w:t>
      </w:r>
      <w:r w:rsidR="00A30CF3" w:rsidRPr="00A30CF3">
        <w:t xml:space="preserve"> </w:t>
      </w:r>
      <w:r w:rsidRPr="00A30CF3">
        <w:t>Это</w:t>
      </w:r>
      <w:r w:rsidR="00A30CF3" w:rsidRPr="00A30CF3">
        <w:t xml:space="preserve"> </w:t>
      </w:r>
      <w:r w:rsidRPr="00A30CF3">
        <w:t>опасно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чревато</w:t>
      </w:r>
      <w:r w:rsidR="00A30CF3" w:rsidRPr="00A30CF3">
        <w:t xml:space="preserve"> </w:t>
      </w:r>
      <w:r w:rsidRPr="00A30CF3">
        <w:t>психическими</w:t>
      </w:r>
      <w:r w:rsidR="00A30CF3" w:rsidRPr="00A30CF3">
        <w:t xml:space="preserve"> </w:t>
      </w:r>
      <w:r w:rsidRPr="00A30CF3">
        <w:t>расстройствами,</w:t>
      </w:r>
      <w:r w:rsidR="00A30CF3" w:rsidRPr="00A30CF3">
        <w:t xml:space="preserve"> </w:t>
      </w:r>
      <w:r w:rsidRPr="00A30CF3">
        <w:t>различными</w:t>
      </w:r>
      <w:r w:rsidR="00A30CF3" w:rsidRPr="00A30CF3">
        <w:t xml:space="preserve"> </w:t>
      </w:r>
      <w:r w:rsidRPr="00A30CF3">
        <w:t>галлюцинациями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прочими</w:t>
      </w:r>
      <w:r w:rsidR="00A30CF3" w:rsidRPr="00A30CF3">
        <w:t xml:space="preserve"> </w:t>
      </w:r>
      <w:r w:rsidRPr="00A30CF3">
        <w:t>неадекватными</w:t>
      </w:r>
      <w:r w:rsidR="00A30CF3" w:rsidRPr="00A30CF3">
        <w:t xml:space="preserve"> </w:t>
      </w:r>
      <w:r w:rsidRPr="00A30CF3">
        <w:t>действиями,</w:t>
      </w:r>
      <w:r w:rsidR="00A30CF3" w:rsidRPr="00A30CF3">
        <w:t xml:space="preserve"> </w:t>
      </w:r>
      <w:r w:rsidRPr="00A30CF3">
        <w:t>особенно</w:t>
      </w:r>
      <w:r w:rsidR="00A30CF3" w:rsidRPr="00A30CF3">
        <w:t xml:space="preserve"> </w:t>
      </w:r>
      <w:r w:rsidRPr="00A30CF3">
        <w:t>людей,</w:t>
      </w:r>
      <w:r w:rsidR="00A30CF3" w:rsidRPr="00A30CF3">
        <w:t xml:space="preserve"> </w:t>
      </w:r>
      <w:r w:rsidRPr="00A30CF3">
        <w:t>которые</w:t>
      </w:r>
      <w:r w:rsidR="00A30CF3" w:rsidRPr="00A30CF3">
        <w:t xml:space="preserve"> </w:t>
      </w:r>
      <w:r w:rsidRPr="00A30CF3">
        <w:t>сегодня</w:t>
      </w:r>
      <w:r w:rsidR="00A30CF3" w:rsidRPr="00A30CF3">
        <w:t xml:space="preserve"> </w:t>
      </w:r>
      <w:r w:rsidRPr="00A30CF3">
        <w:t>мнят</w:t>
      </w:r>
      <w:r w:rsidR="00A30CF3" w:rsidRPr="00A30CF3">
        <w:t xml:space="preserve"> </w:t>
      </w:r>
      <w:r w:rsidRPr="00A30CF3">
        <w:t>себя</w:t>
      </w:r>
      <w:r w:rsidR="00A30CF3" w:rsidRPr="00A30CF3">
        <w:t xml:space="preserve"> </w:t>
      </w:r>
      <w:r w:rsidRPr="00A30CF3">
        <w:t>«вершителями</w:t>
      </w:r>
      <w:r w:rsidR="00A30CF3" w:rsidRPr="00A30CF3">
        <w:t xml:space="preserve"> </w:t>
      </w:r>
      <w:r w:rsidRPr="00A30CF3">
        <w:t>наших</w:t>
      </w:r>
      <w:r w:rsidR="00A30CF3" w:rsidRPr="00A30CF3">
        <w:t xml:space="preserve"> </w:t>
      </w:r>
      <w:r w:rsidRPr="00A30CF3">
        <w:t>судеб»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0"/>
        </w:rPr>
        <w:t xml:space="preserve"> </w:t>
      </w:r>
      <w:r w:rsidRPr="00A30CF3">
        <w:rPr>
          <w:rStyle w:val="--0"/>
        </w:rPr>
        <w:t>понимают</w:t>
      </w:r>
      <w:r w:rsidR="00A30CF3" w:rsidRPr="00A30CF3">
        <w:t xml:space="preserve"> </w:t>
      </w:r>
      <w:r w:rsidRPr="00A30CF3">
        <w:t>последствий</w:t>
      </w:r>
      <w:r w:rsidR="00A30CF3" w:rsidRPr="00A30CF3">
        <w:t xml:space="preserve"> </w:t>
      </w:r>
      <w:r w:rsidRPr="00A30CF3">
        <w:t>своих</w:t>
      </w:r>
      <w:r w:rsidR="00A30CF3" w:rsidRPr="00A30CF3">
        <w:t xml:space="preserve"> </w:t>
      </w:r>
      <w:r w:rsidRPr="00A30CF3">
        <w:t>действий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решений</w:t>
      </w:r>
      <w:r w:rsidR="00A30CF3" w:rsidRPr="00A30CF3">
        <w:t xml:space="preserve"> </w:t>
      </w:r>
      <w:r w:rsidR="004F2693" w:rsidRPr="00A30CF3">
        <w:t>—</w:t>
      </w:r>
      <w:r w:rsidR="00A30CF3" w:rsidRPr="00A30CF3">
        <w:t xml:space="preserve"> </w:t>
      </w:r>
      <w:r w:rsidR="009238F1" w:rsidRPr="00A30CF3">
        <w:t>н</w:t>
      </w:r>
      <w:r w:rsidRPr="00A30CF3">
        <w:t>е</w:t>
      </w:r>
      <w:r w:rsidR="00A30CF3" w:rsidRPr="00A30CF3">
        <w:t xml:space="preserve"> </w:t>
      </w:r>
      <w:r w:rsidRPr="00A30CF3">
        <w:t>понимают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силу</w:t>
      </w:r>
      <w:r w:rsidR="00A30CF3" w:rsidRPr="00A30CF3">
        <w:t xml:space="preserve"> </w:t>
      </w:r>
      <w:r w:rsidRPr="00A30CF3">
        <w:t>тех</w:t>
      </w:r>
      <w:r w:rsidR="00A30CF3" w:rsidRPr="00A30CF3">
        <w:t xml:space="preserve"> </w:t>
      </w:r>
      <w:r w:rsidRPr="00A30CF3">
        <w:t>процессов,</w:t>
      </w:r>
      <w:r w:rsidR="00A30CF3" w:rsidRPr="00A30CF3">
        <w:t xml:space="preserve"> </w:t>
      </w:r>
      <w:r w:rsidRPr="00A30CF3">
        <w:t>которые</w:t>
      </w:r>
      <w:r w:rsidR="00A30CF3" w:rsidRPr="00A30CF3">
        <w:t xml:space="preserve"> </w:t>
      </w:r>
      <w:r w:rsidRPr="00A30CF3">
        <w:t>идут</w:t>
      </w:r>
      <w:r w:rsidR="00A30CF3" w:rsidRPr="00A30CF3">
        <w:t xml:space="preserve"> </w:t>
      </w:r>
      <w:r w:rsidRPr="00A30CF3">
        <w:t>вне</w:t>
      </w:r>
      <w:r w:rsidR="00A30CF3" w:rsidRPr="00A30CF3">
        <w:t xml:space="preserve"> </w:t>
      </w:r>
      <w:r w:rsidRPr="00A30CF3">
        <w:t>зависимости</w:t>
      </w:r>
      <w:r w:rsidR="00A30CF3" w:rsidRPr="00A30CF3">
        <w:t xml:space="preserve"> </w:t>
      </w:r>
      <w:r w:rsidR="009238F1" w:rsidRPr="00A30CF3">
        <w:t>от</w:t>
      </w:r>
      <w:r w:rsidR="00A30CF3" w:rsidRPr="00A30CF3">
        <w:t xml:space="preserve"> </w:t>
      </w:r>
      <w:r w:rsidRPr="00A30CF3">
        <w:t>желаний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воли</w:t>
      </w:r>
      <w:r w:rsidR="00A30CF3" w:rsidRPr="00A30CF3">
        <w:t xml:space="preserve"> </w:t>
      </w:r>
      <w:r w:rsidRPr="00A30CF3">
        <w:t>людей</w:t>
      </w:r>
      <w:r w:rsidR="009238F1" w:rsidRPr="00A30CF3">
        <w:t>,</w:t>
      </w:r>
      <w:r w:rsidR="00A30CF3" w:rsidRPr="00A30CF3">
        <w:t xml:space="preserve"> </w:t>
      </w:r>
      <w:r w:rsidRPr="00A30CF3">
        <w:t>процесс</w:t>
      </w:r>
      <w:r w:rsidR="009238F1" w:rsidRPr="00A30CF3">
        <w:t>ов</w:t>
      </w:r>
      <w:r w:rsidR="00A30CF3" w:rsidRPr="00A30CF3">
        <w:t xml:space="preserve"> </w:t>
      </w:r>
      <w:r w:rsidRPr="00A30CF3">
        <w:t>преобразования</w:t>
      </w:r>
      <w:r w:rsidR="00A30CF3" w:rsidRPr="00A30CF3">
        <w:t xml:space="preserve"> </w:t>
      </w:r>
      <w:r w:rsidRPr="00A30CF3">
        <w:t>всего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вся,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том</w:t>
      </w:r>
      <w:r w:rsidR="00A30CF3" w:rsidRPr="00A30CF3">
        <w:t xml:space="preserve"> </w:t>
      </w:r>
      <w:r w:rsidRPr="00A30CF3">
        <w:t>числе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мозга</w:t>
      </w:r>
      <w:r w:rsidR="00A30CF3" w:rsidRPr="00A30CF3">
        <w:t xml:space="preserve"> </w:t>
      </w:r>
      <w:r w:rsidRPr="00A30CF3">
        <w:t>людей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зависимости</w:t>
      </w:r>
      <w:r w:rsidR="00A30CF3" w:rsidRPr="00A30CF3">
        <w:t xml:space="preserve"> </w:t>
      </w:r>
      <w:r w:rsidRPr="00A30CF3">
        <w:t>от</w:t>
      </w:r>
      <w:r w:rsidR="00A30CF3" w:rsidRPr="00A30CF3">
        <w:t xml:space="preserve"> </w:t>
      </w:r>
      <w:r w:rsidR="009238F1" w:rsidRPr="00A30CF3">
        <w:t>возможности</w:t>
      </w:r>
      <w:r w:rsidR="00A30CF3" w:rsidRPr="00A30CF3">
        <w:t xml:space="preserve"> </w:t>
      </w:r>
      <w:r w:rsidR="009238F1" w:rsidRPr="00A30CF3">
        <w:t>его</w:t>
      </w:r>
      <w:r w:rsidR="00A30CF3" w:rsidRPr="00A30CF3">
        <w:t xml:space="preserve"> </w:t>
      </w:r>
      <w:r w:rsidRPr="00A30CF3">
        <w:t>реальной</w:t>
      </w:r>
      <w:r w:rsidR="00A30CF3" w:rsidRPr="00A30CF3">
        <w:t xml:space="preserve"> </w:t>
      </w:r>
      <w:r w:rsidRPr="00A30CF3">
        <w:t>перестройки</w:t>
      </w:r>
      <w:r w:rsidR="00A30CF3" w:rsidRPr="00A30CF3">
        <w:t xml:space="preserve"> </w:t>
      </w:r>
      <w:r w:rsidRPr="00A30CF3">
        <w:t>даже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рамках</w:t>
      </w:r>
      <w:r w:rsidR="00A30CF3" w:rsidRPr="00A30CF3">
        <w:t xml:space="preserve"> </w:t>
      </w:r>
      <w:r w:rsidR="009238F1" w:rsidRPr="00A30CF3">
        <w:t>созданных</w:t>
      </w:r>
      <w:r w:rsidR="00A30CF3" w:rsidRPr="00A30CF3">
        <w:t xml:space="preserve"> </w:t>
      </w:r>
      <w:r w:rsidRPr="00A30CF3">
        <w:t>генотипов</w:t>
      </w:r>
      <w:r w:rsidR="00A30CF3" w:rsidRPr="00A30CF3">
        <w:t xml:space="preserve"> </w:t>
      </w:r>
      <w:r w:rsidRPr="00A30CF3">
        <w:t>мозга</w:t>
      </w:r>
      <w:r w:rsidR="00A30CF3" w:rsidRPr="00A30CF3">
        <w:t xml:space="preserve"> </w:t>
      </w:r>
      <w:r w:rsidRPr="00A30CF3">
        <w:t>как</w:t>
      </w:r>
      <w:r w:rsidR="00A30CF3" w:rsidRPr="00A30CF3">
        <w:t xml:space="preserve"> </w:t>
      </w:r>
      <w:r w:rsidRPr="00A30CF3">
        <w:t>критерия</w:t>
      </w:r>
      <w:r w:rsidR="009238F1" w:rsidRPr="00A30CF3">
        <w:t>,</w:t>
      </w:r>
      <w:r w:rsidR="00A30CF3" w:rsidRPr="00A30CF3">
        <w:t xml:space="preserve"> </w:t>
      </w:r>
      <w:r w:rsidR="009238F1" w:rsidRPr="00A30CF3">
        <w:t>определявшего</w:t>
      </w:r>
      <w:r w:rsidR="00A30CF3" w:rsidRPr="00A30CF3">
        <w:t xml:space="preserve"> </w:t>
      </w:r>
      <w:r w:rsidRPr="00A30CF3">
        <w:t>вс</w:t>
      </w:r>
      <w:r w:rsidR="009238F1" w:rsidRPr="00A30CF3">
        <w:t>ё</w:t>
      </w:r>
      <w:r w:rsidR="00A30CF3" w:rsidRPr="00A30CF3">
        <w:t xml:space="preserve"> </w:t>
      </w:r>
      <w:r w:rsidRPr="00A30CF3">
        <w:t>происход</w:t>
      </w:r>
      <w:r w:rsidR="009238F1" w:rsidRPr="00A30CF3">
        <w:t>ившее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недал</w:t>
      </w:r>
      <w:r w:rsidR="009238F1" w:rsidRPr="00A30CF3">
        <w:t>ё</w:t>
      </w:r>
      <w:r w:rsidRPr="00A30CF3">
        <w:t>ком</w:t>
      </w:r>
      <w:r w:rsidR="00A30CF3" w:rsidRPr="00A30CF3">
        <w:t xml:space="preserve"> </w:t>
      </w:r>
      <w:r w:rsidRPr="00A30CF3">
        <w:t>прошлом,</w:t>
      </w:r>
      <w:r w:rsidR="00A30CF3" w:rsidRPr="00A30CF3">
        <w:t xml:space="preserve"> </w:t>
      </w:r>
      <w:r w:rsidRPr="00A30CF3">
        <w:t>о</w:t>
      </w:r>
      <w:r w:rsidR="00A30CF3" w:rsidRPr="00A30CF3">
        <w:t xml:space="preserve"> </w:t>
      </w:r>
      <w:r w:rsidRPr="00A30CF3">
        <w:t>ч</w:t>
      </w:r>
      <w:r w:rsidR="009238F1" w:rsidRPr="00A30CF3">
        <w:t>ё</w:t>
      </w:r>
      <w:r w:rsidRPr="00A30CF3">
        <w:t>м</w:t>
      </w:r>
      <w:r w:rsidR="00A30CF3" w:rsidRPr="00A30CF3">
        <w:t xml:space="preserve"> </w:t>
      </w:r>
      <w:r w:rsidRPr="00A30CF3">
        <w:t>написано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предыдущих</w:t>
      </w:r>
      <w:r w:rsidR="00A30CF3" w:rsidRPr="00A30CF3">
        <w:t xml:space="preserve"> </w:t>
      </w:r>
      <w:r w:rsidRPr="00A30CF3">
        <w:t>статьях.</w:t>
      </w:r>
      <w:r w:rsidR="00A30CF3" w:rsidRPr="00A30CF3">
        <w:t xml:space="preserve"> </w:t>
      </w:r>
      <w:r w:rsidRPr="00A30CF3">
        <w:t>Если</w:t>
      </w:r>
      <w:r w:rsidR="00A30CF3" w:rsidRPr="00A30CF3">
        <w:t xml:space="preserve"> </w:t>
      </w:r>
      <w:r w:rsidRPr="00A30CF3">
        <w:t>же</w:t>
      </w:r>
      <w:r w:rsidR="00A30CF3" w:rsidRPr="00A30CF3">
        <w:t xml:space="preserve"> </w:t>
      </w:r>
      <w:r w:rsidRPr="00A30CF3">
        <w:t>применять</w:t>
      </w:r>
      <w:r w:rsidR="00A30CF3" w:rsidRPr="00A30CF3">
        <w:t xml:space="preserve"> </w:t>
      </w:r>
      <w:r w:rsidRPr="00A30CF3">
        <w:t>логику</w:t>
      </w:r>
      <w:r w:rsidR="00A30CF3" w:rsidRPr="00A30CF3">
        <w:t xml:space="preserve"> </w:t>
      </w:r>
      <w:r w:rsidRPr="00A30CF3">
        <w:t>по</w:t>
      </w:r>
      <w:r w:rsidR="00A30CF3" w:rsidRPr="00A30CF3">
        <w:t xml:space="preserve"> </w:t>
      </w:r>
      <w:r w:rsidRPr="00A30CF3">
        <w:t>назначению</w:t>
      </w:r>
      <w:r w:rsidR="00A30CF3" w:rsidRPr="00A30CF3">
        <w:t xml:space="preserve"> </w:t>
      </w:r>
      <w:r w:rsidR="004F2693" w:rsidRPr="00A30CF3">
        <w:t>—</w:t>
      </w:r>
      <w:r w:rsidR="00A30CF3" w:rsidRPr="00A30CF3">
        <w:t xml:space="preserve"> </w:t>
      </w:r>
      <w:r w:rsidRPr="00A30CF3">
        <w:t>для</w:t>
      </w:r>
      <w:r w:rsidR="00A30CF3" w:rsidRPr="00A30CF3">
        <w:t xml:space="preserve"> </w:t>
      </w:r>
      <w:r w:rsidRPr="00A30CF3">
        <w:t>решения</w:t>
      </w:r>
      <w:r w:rsidR="00A30CF3" w:rsidRPr="00A30CF3">
        <w:t xml:space="preserve"> </w:t>
      </w:r>
      <w:r w:rsidRPr="00A30CF3">
        <w:t>жизненных</w:t>
      </w:r>
      <w:r w:rsidR="00A30CF3" w:rsidRPr="00A30CF3">
        <w:t xml:space="preserve"> </w:t>
      </w:r>
      <w:r w:rsidRPr="00A30CF3">
        <w:t>задач,</w:t>
      </w:r>
      <w:r w:rsidR="00A30CF3" w:rsidRPr="00A30CF3">
        <w:t xml:space="preserve"> </w:t>
      </w:r>
      <w:r w:rsidRPr="00A30CF3">
        <w:t>для</w:t>
      </w:r>
      <w:r w:rsidR="00A30CF3" w:rsidRPr="00A30CF3">
        <w:t xml:space="preserve"> </w:t>
      </w:r>
      <w:r w:rsidRPr="00A30CF3">
        <w:t>планирования</w:t>
      </w:r>
      <w:r w:rsidR="00A30CF3" w:rsidRPr="00A30CF3">
        <w:t xml:space="preserve"> </w:t>
      </w:r>
      <w:r w:rsidRPr="00A30CF3">
        <w:t>деятельности,</w:t>
      </w:r>
      <w:r w:rsidR="00A30CF3" w:rsidRPr="00A30CF3">
        <w:t xml:space="preserve"> </w:t>
      </w:r>
      <w:r w:rsidRPr="00A30CF3">
        <w:t>для</w:t>
      </w:r>
      <w:r w:rsidR="00A30CF3" w:rsidRPr="00A30CF3">
        <w:t xml:space="preserve"> </w:t>
      </w:r>
      <w:r w:rsidRPr="00A30CF3">
        <w:t>улучшения</w:t>
      </w:r>
      <w:r w:rsidR="00A30CF3" w:rsidRPr="00A30CF3">
        <w:t xml:space="preserve"> </w:t>
      </w:r>
      <w:r w:rsidRPr="00A30CF3">
        <w:t>условий</w:t>
      </w:r>
      <w:r w:rsidR="00A30CF3" w:rsidRPr="00A30CF3">
        <w:t xml:space="preserve"> </w:t>
      </w:r>
      <w:r w:rsidRPr="00A30CF3">
        <w:t>жизни,</w:t>
      </w:r>
      <w:r w:rsidR="00A30CF3" w:rsidRPr="00A30CF3">
        <w:t xml:space="preserve"> </w:t>
      </w:r>
      <w:r w:rsidRPr="00A30CF3">
        <w:t>выстраивания</w:t>
      </w:r>
      <w:r w:rsidR="00A30CF3" w:rsidRPr="00A30CF3">
        <w:t xml:space="preserve"> </w:t>
      </w:r>
      <w:r w:rsidRPr="00A30CF3">
        <w:t>взаимовыгодных</w:t>
      </w:r>
      <w:r w:rsidR="00A30CF3" w:rsidRPr="00A30CF3">
        <w:t xml:space="preserve"> </w:t>
      </w:r>
      <w:r w:rsidRPr="00A30CF3">
        <w:t>отношений,</w:t>
      </w:r>
      <w:r w:rsidR="00A30CF3" w:rsidRPr="00A30CF3">
        <w:t xml:space="preserve"> </w:t>
      </w:r>
      <w:r w:rsidR="00030A5C">
        <w:t xml:space="preserve">— </w:t>
      </w:r>
      <w:r w:rsidRPr="00A30CF3">
        <w:t>то</w:t>
      </w:r>
      <w:r w:rsidR="00A30CF3" w:rsidRPr="00A30CF3">
        <w:t xml:space="preserve"> </w:t>
      </w:r>
      <w:r w:rsidRPr="00A30CF3">
        <w:t>она</w:t>
      </w:r>
      <w:r w:rsidR="00A30CF3" w:rsidRPr="00A30CF3">
        <w:t xml:space="preserve"> </w:t>
      </w:r>
      <w:r w:rsidR="009238F1" w:rsidRPr="00A30CF3">
        <w:t>действительно</w:t>
      </w:r>
      <w:r w:rsidR="00A30CF3" w:rsidRPr="00A30CF3">
        <w:t xml:space="preserve"> </w:t>
      </w:r>
      <w:r w:rsidRPr="00A30CF3">
        <w:t>помогает</w:t>
      </w:r>
      <w:r w:rsidR="00A30CF3" w:rsidRPr="00A30CF3">
        <w:t xml:space="preserve"> </w:t>
      </w:r>
      <w:r w:rsidRPr="00A30CF3">
        <w:t>нам</w:t>
      </w:r>
      <w:r w:rsidR="00A30CF3" w:rsidRPr="00A30CF3">
        <w:t xml:space="preserve"> </w:t>
      </w:r>
      <w:r w:rsidRPr="00A30CF3">
        <w:rPr>
          <w:b/>
          <w:bCs/>
          <w:i/>
          <w:iCs/>
        </w:rPr>
        <w:t>объективно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менять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мир,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создавая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его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образ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таким,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каким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мы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хотим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его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видеть</w:t>
      </w:r>
      <w:r w:rsidR="00A30CF3" w:rsidRPr="00A30CF3">
        <w:rPr>
          <w:b/>
          <w:bCs/>
        </w:rPr>
        <w:t xml:space="preserve"> </w:t>
      </w:r>
      <w:r w:rsidRPr="00A30CF3">
        <w:rPr>
          <w:b/>
          <w:bCs/>
        </w:rPr>
        <w:t>и</w:t>
      </w:r>
      <w:r w:rsidR="00A30CF3" w:rsidRPr="00A30CF3">
        <w:rPr>
          <w:b/>
          <w:bCs/>
        </w:rPr>
        <w:t xml:space="preserve"> </w:t>
      </w:r>
      <w:r w:rsidRPr="00A30CF3">
        <w:rPr>
          <w:b/>
          <w:bCs/>
        </w:rPr>
        <w:t>через</w:t>
      </w:r>
      <w:r w:rsidR="00A30CF3" w:rsidRPr="00A30CF3">
        <w:rPr>
          <w:b/>
          <w:bCs/>
        </w:rPr>
        <w:t xml:space="preserve"> </w:t>
      </w:r>
      <w:r w:rsidRPr="00A30CF3">
        <w:rPr>
          <w:b/>
          <w:bCs/>
        </w:rPr>
        <w:t>это</w:t>
      </w:r>
      <w:r w:rsidR="00A30CF3" w:rsidRPr="00A30CF3">
        <w:rPr>
          <w:b/>
          <w:bCs/>
        </w:rPr>
        <w:t xml:space="preserve"> </w:t>
      </w:r>
      <w:r w:rsidR="004F2693" w:rsidRPr="00A30CF3">
        <w:rPr>
          <w:b/>
          <w:bCs/>
        </w:rPr>
        <w:t>—</w:t>
      </w:r>
      <w:r w:rsidR="00A30CF3" w:rsidRPr="00A30CF3">
        <w:rPr>
          <w:b/>
          <w:bCs/>
        </w:rPr>
        <w:t xml:space="preserve"> </w:t>
      </w:r>
      <w:r w:rsidRPr="00A30CF3">
        <w:rPr>
          <w:rStyle w:val="--0"/>
        </w:rPr>
        <w:t>делать</w:t>
      </w:r>
      <w:r w:rsidR="00A30CF3" w:rsidRPr="00A30CF3">
        <w:rPr>
          <w:rStyle w:val="--0"/>
        </w:rPr>
        <w:t xml:space="preserve"> </w:t>
      </w:r>
      <w:r w:rsidRPr="00A30CF3">
        <w:rPr>
          <w:rStyle w:val="--"/>
        </w:rPr>
        <w:t>его</w:t>
      </w:r>
      <w:r w:rsidR="00A30CF3" w:rsidRPr="00A30CF3">
        <w:rPr>
          <w:rStyle w:val="--0"/>
        </w:rPr>
        <w:t xml:space="preserve"> </w:t>
      </w:r>
      <w:r w:rsidRPr="00A30CF3">
        <w:rPr>
          <w:rStyle w:val="--0"/>
        </w:rPr>
        <w:t>лучше</w:t>
      </w:r>
      <w:r w:rsidRPr="00A30CF3">
        <w:t>,</w:t>
      </w:r>
      <w:r w:rsidR="00A30CF3" w:rsidRPr="00A30CF3">
        <w:t xml:space="preserve"> </w:t>
      </w:r>
      <w:r w:rsidRPr="00A30CF3">
        <w:t>комфортнее,</w:t>
      </w:r>
      <w:r w:rsidR="00A30CF3" w:rsidRPr="00A30CF3">
        <w:t xml:space="preserve"> </w:t>
      </w:r>
      <w:r w:rsidRPr="00A30CF3">
        <w:t>разумнее,</w:t>
      </w:r>
      <w:r w:rsidR="00A30CF3" w:rsidRPr="00A30CF3">
        <w:t xml:space="preserve"> </w:t>
      </w:r>
      <w:r w:rsidRPr="00A30CF3">
        <w:t>что,</w:t>
      </w:r>
      <w:r w:rsidR="00A30CF3" w:rsidRPr="00A30CF3">
        <w:t xml:space="preserve"> </w:t>
      </w:r>
      <w:r w:rsidRPr="00A30CF3">
        <w:t>в</w:t>
      </w:r>
      <w:r w:rsidR="00A30CF3" w:rsidRPr="00A30CF3">
        <w:t xml:space="preserve"> </w:t>
      </w:r>
      <w:r w:rsidRPr="00A30CF3">
        <w:t>свою</w:t>
      </w:r>
      <w:r w:rsidR="00A30CF3" w:rsidRPr="00A30CF3">
        <w:t xml:space="preserve"> </w:t>
      </w:r>
      <w:r w:rsidRPr="00A30CF3">
        <w:t>очередь,</w:t>
      </w:r>
      <w:r w:rsidR="00A30CF3" w:rsidRPr="00A30CF3">
        <w:t xml:space="preserve"> </w:t>
      </w:r>
      <w:r w:rsidRPr="00A30CF3">
        <w:t>расширяет</w:t>
      </w:r>
      <w:r w:rsidR="00A30CF3" w:rsidRPr="00A30CF3">
        <w:t xml:space="preserve"> </w:t>
      </w:r>
      <w:r w:rsidRPr="00A30CF3">
        <w:t>наши</w:t>
      </w:r>
      <w:r w:rsidR="00A30CF3" w:rsidRPr="00A30CF3">
        <w:t xml:space="preserve"> </w:t>
      </w:r>
      <w:r w:rsidRPr="00A30CF3">
        <w:t>возможности</w:t>
      </w:r>
      <w:r w:rsidR="00A30CF3" w:rsidRPr="00A30CF3">
        <w:t xml:space="preserve"> </w:t>
      </w:r>
      <w:r w:rsidRPr="00A30CF3">
        <w:t>и</w:t>
      </w:r>
      <w:r w:rsidR="00A30CF3" w:rsidRPr="00A30CF3">
        <w:t xml:space="preserve"> </w:t>
      </w:r>
      <w:r w:rsidRPr="00A30CF3">
        <w:t>способствует</w:t>
      </w:r>
      <w:r w:rsidR="00A30CF3" w:rsidRPr="00A30CF3">
        <w:t xml:space="preserve"> </w:t>
      </w:r>
      <w:r w:rsidRPr="00A30CF3">
        <w:t>развитию</w:t>
      </w:r>
      <w:r w:rsidR="00A30CF3" w:rsidRPr="00A30CF3">
        <w:t xml:space="preserve"> </w:t>
      </w:r>
      <w:r w:rsidRPr="00A30CF3">
        <w:t>нашего</w:t>
      </w:r>
      <w:r w:rsidR="00A30CF3" w:rsidRPr="00A30CF3">
        <w:t xml:space="preserve"> </w:t>
      </w:r>
      <w:r w:rsidRPr="00A30CF3">
        <w:t>мозга.</w:t>
      </w:r>
      <w:r w:rsidR="00A30CF3" w:rsidRPr="00A30CF3">
        <w:t xml:space="preserve"> </w:t>
      </w:r>
    </w:p>
    <w:p w14:paraId="7E5B034D" w14:textId="038AEB2B" w:rsidR="00CC6980" w:rsidRPr="00A30CF3" w:rsidRDefault="0085207A" w:rsidP="0085207A">
      <w:pPr>
        <w:rPr>
          <w:szCs w:val="28"/>
        </w:rPr>
      </w:pPr>
      <w:r w:rsidRPr="00A30CF3">
        <w:rPr>
          <w:szCs w:val="28"/>
        </w:rPr>
        <w:t>Мы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являемся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свидетелями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участниками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грандиозного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исторического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события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библейского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масштаба,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подобных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которому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было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последних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два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тысячелетия.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пафос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реалии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сегодняшнего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дня,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которых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каждый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из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нас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тем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или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иным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способом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(даже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сидя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диване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ничего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делая,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кроме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«смотрения»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телевизора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или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лазания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помойкам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интернета)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принимает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участие.</w:t>
      </w:r>
      <w:r w:rsidR="00A30CF3" w:rsidRPr="00A30CF3">
        <w:rPr>
          <w:szCs w:val="28"/>
        </w:rPr>
        <w:t xml:space="preserve"> </w:t>
      </w:r>
    </w:p>
    <w:p w14:paraId="2C4F742A" w14:textId="74198177" w:rsidR="0085207A" w:rsidRPr="00A30CF3" w:rsidRDefault="0085207A" w:rsidP="0085207A">
      <w:pPr>
        <w:rPr>
          <w:szCs w:val="28"/>
        </w:rPr>
      </w:pPr>
      <w:r w:rsidRPr="00A30CF3">
        <w:rPr>
          <w:szCs w:val="28"/>
        </w:rPr>
        <w:t>Если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посмотреть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из(с)торию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</w:t>
      </w:r>
      <w:r w:rsidR="00CC6980" w:rsidRPr="00A30CF3">
        <w:rPr>
          <w:szCs w:val="28"/>
        </w:rPr>
        <w:t>а</w:t>
      </w:r>
      <w:r w:rsidRPr="00A30CF3">
        <w:rPr>
          <w:szCs w:val="28"/>
        </w:rPr>
        <w:t>же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этих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позиций,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каждые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100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лет,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она,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из(с)тория</w:t>
      </w:r>
      <w:r w:rsidR="00CC6980"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="00030A5C">
        <w:rPr>
          <w:szCs w:val="28"/>
        </w:rPr>
        <w:t>удивительно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повторяется.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20-х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годах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20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века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Запад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пытался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задушить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молодую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Россию.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результате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произошло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то,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что</w:t>
      </w:r>
      <w:r w:rsidR="00A30CF3" w:rsidRPr="00A30CF3">
        <w:rPr>
          <w:szCs w:val="28"/>
        </w:rPr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0"/>
        </w:rPr>
        <w:t xml:space="preserve"> </w:t>
      </w:r>
      <w:r w:rsidRPr="00A30CF3">
        <w:rPr>
          <w:rStyle w:val="--0"/>
        </w:rPr>
        <w:t>могло</w:t>
      </w:r>
      <w:r w:rsidR="00A30CF3" w:rsidRPr="00A30CF3">
        <w:rPr>
          <w:rStyle w:val="--0"/>
        </w:rPr>
        <w:t xml:space="preserve"> </w:t>
      </w:r>
      <w:r w:rsidRPr="00A30CF3">
        <w:rPr>
          <w:szCs w:val="28"/>
        </w:rPr>
        <w:t>присниться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европейским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политикам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самом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страшном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сне: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в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1924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году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произошло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рождение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супердержавы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="004F2693" w:rsidRPr="00A30CF3">
        <w:rPr>
          <w:b/>
          <w:bCs/>
          <w:i/>
          <w:iCs/>
          <w:szCs w:val="28"/>
        </w:rPr>
        <w:t>—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СССР</w:t>
      </w:r>
      <w:r w:rsidRPr="00A30CF3">
        <w:t>.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20-х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годах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21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века</w:t>
      </w:r>
      <w:r w:rsidR="00CC6980"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вопреки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сегодняшним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усилиям</w:t>
      </w:r>
      <w:r w:rsidR="00A30CF3" w:rsidRPr="00A30CF3">
        <w:rPr>
          <w:szCs w:val="28"/>
        </w:rPr>
        <w:t xml:space="preserve"> </w:t>
      </w:r>
      <w:r w:rsidRPr="00A30CF3">
        <w:rPr>
          <w:rStyle w:val="--"/>
        </w:rPr>
        <w:t>разрушить</w:t>
      </w:r>
      <w:r w:rsidR="00A30CF3" w:rsidRPr="00A30CF3">
        <w:rPr>
          <w:rStyle w:val="--"/>
        </w:rPr>
        <w:t xml:space="preserve"> </w:t>
      </w:r>
      <w:r w:rsidRPr="00A30CF3">
        <w:rPr>
          <w:rStyle w:val="--0"/>
        </w:rPr>
        <w:t>Россию</w:t>
      </w:r>
      <w:r w:rsidR="00CC6980" w:rsidRPr="00A30CF3">
        <w:t>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произойдёт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обратное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казалось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бы,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совершенно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невозможное.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Россия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только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выстоит,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выйдет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из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конфликта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Западом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обновлённой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сильной.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Попытки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врагов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сломать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русский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дух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никогда</w:t>
      </w:r>
      <w:r w:rsidR="00A30CF3" w:rsidRPr="00A30CF3">
        <w:rPr>
          <w:szCs w:val="28"/>
        </w:rPr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"/>
        </w:rPr>
        <w:t xml:space="preserve"> </w:t>
      </w:r>
      <w:r w:rsidRPr="00A30CF3">
        <w:rPr>
          <w:rStyle w:val="--0"/>
        </w:rPr>
        <w:t>приносили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"/>
        </w:rPr>
        <w:t xml:space="preserve"> </w:t>
      </w:r>
      <w:r w:rsidRPr="00A30CF3">
        <w:rPr>
          <w:rStyle w:val="--0"/>
        </w:rPr>
        <w:t>принесут</w:t>
      </w:r>
      <w:r w:rsidR="00A30CF3" w:rsidRPr="00A30CF3">
        <w:rPr>
          <w:rStyle w:val="--"/>
        </w:rPr>
        <w:t xml:space="preserve"> </w:t>
      </w:r>
      <w:r w:rsidRPr="00A30CF3">
        <w:rPr>
          <w:szCs w:val="28"/>
        </w:rPr>
        <w:t>успеха.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Уже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сомнений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даже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вс</w:t>
      </w:r>
      <w:r w:rsidR="00CC6980" w:rsidRPr="00A30CF3">
        <w:rPr>
          <w:szCs w:val="28"/>
        </w:rPr>
        <w:t>ё</w:t>
      </w:r>
      <w:r w:rsidRPr="00A30CF3">
        <w:rPr>
          <w:szCs w:val="28"/>
        </w:rPr>
        <w:t>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негативном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отношении</w:t>
      </w:r>
      <w:r w:rsidR="00CC6980"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проявившемся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во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всех</w:t>
      </w:r>
      <w:r w:rsidR="00A30CF3" w:rsidRPr="00A30CF3">
        <w:rPr>
          <w:szCs w:val="28"/>
        </w:rPr>
        <w:t xml:space="preserve"> </w:t>
      </w:r>
      <w:r w:rsidR="00A04501">
        <w:rPr>
          <w:szCs w:val="28"/>
        </w:rPr>
        <w:t>вариантах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именно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текущих</w:t>
      </w:r>
      <w:r w:rsidR="00A30CF3" w:rsidRPr="00A30CF3">
        <w:rPr>
          <w:szCs w:val="28"/>
        </w:rPr>
        <w:t xml:space="preserve"> </w:t>
      </w:r>
      <w:r w:rsidR="00CC6980" w:rsidRPr="00A30CF3">
        <w:rPr>
          <w:szCs w:val="28"/>
        </w:rPr>
        <w:t>условиях</w:t>
      </w:r>
      <w:r w:rsidR="00A30CF3" w:rsidRPr="00A30CF3">
        <w:rPr>
          <w:szCs w:val="28"/>
        </w:rPr>
        <w:t xml:space="preserve"> </w:t>
      </w:r>
      <w:r w:rsidR="002E5191">
        <w:rPr>
          <w:szCs w:val="28"/>
        </w:rPr>
        <w:t xml:space="preserve">— </w:t>
      </w:r>
      <w:r w:rsidRPr="00A30CF3">
        <w:rPr>
          <w:szCs w:val="28"/>
        </w:rPr>
        <w:t>к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е</w:t>
      </w:r>
      <w:r w:rsidR="00CC6980" w:rsidRPr="00A30CF3">
        <w:rPr>
          <w:szCs w:val="28"/>
        </w:rPr>
        <w:t>ё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государственному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управлению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конкретным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людям,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реализующим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управление</w:t>
      </w:r>
      <w:r w:rsidR="00CC6980" w:rsidRPr="00A30CF3">
        <w:rPr>
          <w:szCs w:val="28"/>
        </w:rPr>
        <w:t>.</w:t>
      </w:r>
      <w:r w:rsidR="00A30CF3" w:rsidRPr="00A30CF3">
        <w:rPr>
          <w:szCs w:val="28"/>
        </w:rPr>
        <w:t xml:space="preserve"> </w:t>
      </w:r>
    </w:p>
    <w:p w14:paraId="7F28493E" w14:textId="323F2CC9" w:rsidR="0085207A" w:rsidRPr="00A30CF3" w:rsidRDefault="00A30CF3" w:rsidP="0085207A">
      <w:pPr>
        <w:rPr>
          <w:szCs w:val="28"/>
        </w:rPr>
      </w:pPr>
      <w:r w:rsidRPr="00A30CF3">
        <w:rPr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Один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из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важнейших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вопросов,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который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сегодня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поставлен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перед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нами</w:t>
      </w:r>
      <w:r w:rsidRPr="00A30CF3">
        <w:rPr>
          <w:rFonts w:cs="Arial"/>
          <w:color w:val="000000"/>
          <w:szCs w:val="28"/>
        </w:rPr>
        <w:t xml:space="preserve"> </w:t>
      </w:r>
      <w:r w:rsidR="004F2693" w:rsidRPr="00A30CF3">
        <w:rPr>
          <w:rFonts w:cs="Arial"/>
          <w:color w:val="000000"/>
          <w:szCs w:val="28"/>
        </w:rPr>
        <w:t>—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куда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мы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ид</w:t>
      </w:r>
      <w:r w:rsidR="00CC6980" w:rsidRPr="00A30CF3">
        <w:rPr>
          <w:rFonts w:cs="Arial"/>
          <w:color w:val="000000"/>
          <w:szCs w:val="28"/>
        </w:rPr>
        <w:t>ё</w:t>
      </w:r>
      <w:r w:rsidR="0085207A" w:rsidRPr="00A30CF3">
        <w:rPr>
          <w:rFonts w:cs="Arial"/>
          <w:color w:val="000000"/>
          <w:szCs w:val="28"/>
        </w:rPr>
        <w:t>м,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какой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стране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мы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хотим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жить,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Style w:val="--0"/>
        </w:rPr>
        <w:t>как</w:t>
      </w:r>
      <w:r w:rsidRPr="00A30CF3">
        <w:rPr>
          <w:rStyle w:val="--"/>
        </w:rPr>
        <w:t xml:space="preserve"> </w:t>
      </w:r>
      <w:r w:rsidR="0085207A" w:rsidRPr="00A30CF3">
        <w:rPr>
          <w:rStyle w:val="--"/>
        </w:rPr>
        <w:t>СОЗДАТЬ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этот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образ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и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Style w:val="--0"/>
        </w:rPr>
        <w:t>как</w:t>
      </w:r>
      <w:r w:rsidRPr="00A30CF3">
        <w:rPr>
          <w:rStyle w:val="--0"/>
        </w:rPr>
        <w:t xml:space="preserve"> </w:t>
      </w:r>
      <w:r w:rsidR="0085207A" w:rsidRPr="00A30CF3">
        <w:rPr>
          <w:rStyle w:val="--"/>
        </w:rPr>
        <w:lastRenderedPageBreak/>
        <w:t>познать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этот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образ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страны,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чтобы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реально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воплотить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его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нашу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жизнь?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Это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очень</w:t>
      </w:r>
      <w:r w:rsidRPr="00A30CF3">
        <w:rPr>
          <w:rFonts w:cs="Arial"/>
          <w:color w:val="000000"/>
          <w:szCs w:val="28"/>
        </w:rPr>
        <w:t xml:space="preserve"> </w:t>
      </w:r>
      <w:r w:rsidR="00CC6980" w:rsidRPr="00A30CF3">
        <w:rPr>
          <w:rFonts w:cs="Arial"/>
          <w:color w:val="000000"/>
          <w:szCs w:val="28"/>
        </w:rPr>
        <w:t>серьёзная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для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каждого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задача,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которая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включает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себя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базовые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личные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знания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каждого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и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логику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мышления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на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основе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этих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знаний</w:t>
      </w:r>
      <w:r w:rsidR="00CC6980" w:rsidRPr="00A30CF3">
        <w:rPr>
          <w:rFonts w:cs="Arial"/>
          <w:color w:val="000000"/>
          <w:szCs w:val="28"/>
        </w:rPr>
        <w:t>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способность</w:t>
      </w:r>
      <w:r w:rsidRPr="00A30CF3">
        <w:rPr>
          <w:rFonts w:cs="Arial"/>
          <w:color w:val="000000"/>
          <w:szCs w:val="28"/>
        </w:rPr>
        <w:t xml:space="preserve"> </w:t>
      </w:r>
      <w:r w:rsidR="002E5191">
        <w:rPr>
          <w:rFonts w:cs="Arial"/>
          <w:color w:val="000000"/>
          <w:szCs w:val="28"/>
        </w:rPr>
        <w:t>понимания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происходящего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сего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дня</w:t>
      </w:r>
      <w:r w:rsidR="00CC6980" w:rsidRPr="00A30CF3">
        <w:rPr>
          <w:rFonts w:cs="Arial"/>
          <w:color w:val="000000"/>
          <w:szCs w:val="28"/>
        </w:rPr>
        <w:t>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осмыслив</w:t>
      </w:r>
      <w:r w:rsidR="00CC6980" w:rsidRPr="00A30CF3">
        <w:rPr>
          <w:rFonts w:cs="Arial"/>
          <w:color w:val="000000"/>
          <w:szCs w:val="28"/>
        </w:rPr>
        <w:t>ая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образ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страны,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в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которой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мы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rFonts w:cs="Arial"/>
          <w:color w:val="000000"/>
          <w:szCs w:val="28"/>
        </w:rPr>
        <w:t>жив</w:t>
      </w:r>
      <w:r w:rsidR="00CC6980" w:rsidRPr="00A30CF3">
        <w:rPr>
          <w:rFonts w:cs="Arial"/>
          <w:color w:val="000000"/>
          <w:szCs w:val="28"/>
        </w:rPr>
        <w:t>ё</w:t>
      </w:r>
      <w:r w:rsidR="0085207A" w:rsidRPr="00A30CF3">
        <w:rPr>
          <w:rFonts w:cs="Arial"/>
          <w:color w:val="000000"/>
          <w:szCs w:val="28"/>
        </w:rPr>
        <w:t>м.</w:t>
      </w:r>
      <w:r w:rsidRPr="00A30CF3">
        <w:rPr>
          <w:rFonts w:cs="Arial"/>
          <w:color w:val="000000"/>
          <w:szCs w:val="28"/>
        </w:rPr>
        <w:t xml:space="preserve"> </w:t>
      </w:r>
      <w:r w:rsidR="0085207A" w:rsidRPr="00A30CF3">
        <w:rPr>
          <w:szCs w:val="28"/>
        </w:rPr>
        <w:t>В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духовном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мире</w:t>
      </w:r>
      <w:r w:rsidRPr="00A30CF3">
        <w:rPr>
          <w:szCs w:val="28"/>
        </w:rPr>
        <w:t xml:space="preserve"> </w:t>
      </w:r>
      <w:r w:rsidR="0085207A" w:rsidRPr="00A30CF3">
        <w:rPr>
          <w:rStyle w:val="--0"/>
        </w:rPr>
        <w:t>есть</w:t>
      </w:r>
      <w:r w:rsidRPr="00A30CF3">
        <w:rPr>
          <w:rStyle w:val="--0"/>
        </w:rPr>
        <w:t xml:space="preserve"> </w:t>
      </w:r>
      <w:r w:rsidR="0085207A" w:rsidRPr="00A30CF3">
        <w:rPr>
          <w:rStyle w:val="--"/>
        </w:rPr>
        <w:t>убеждённость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в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том,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что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Россия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находится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под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покровительством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небес.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И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это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очевидно</w:t>
      </w:r>
      <w:r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даже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природа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уже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противостоит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и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будет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противостоять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западному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миру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фальшивых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ценностей.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И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не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только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я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в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этом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более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чем</w:t>
      </w:r>
      <w:r w:rsidRPr="00A30CF3">
        <w:rPr>
          <w:szCs w:val="28"/>
        </w:rPr>
        <w:t xml:space="preserve"> </w:t>
      </w:r>
      <w:r w:rsidR="0085207A" w:rsidRPr="00A30CF3">
        <w:rPr>
          <w:szCs w:val="28"/>
        </w:rPr>
        <w:t>уверен.</w:t>
      </w:r>
      <w:r w:rsidRPr="00A30CF3">
        <w:rPr>
          <w:szCs w:val="28"/>
        </w:rPr>
        <w:t xml:space="preserve"> </w:t>
      </w:r>
    </w:p>
    <w:p w14:paraId="478ED57F" w14:textId="2C8691D1" w:rsidR="0085207A" w:rsidRPr="00A30CF3" w:rsidRDefault="0085207A" w:rsidP="0085207A">
      <w:pPr>
        <w:rPr>
          <w:b/>
          <w:bCs/>
          <w:i/>
          <w:iCs/>
          <w:szCs w:val="28"/>
        </w:rPr>
      </w:pPr>
      <w:r w:rsidRPr="00A30CF3">
        <w:rPr>
          <w:szCs w:val="28"/>
        </w:rPr>
        <w:t>Образ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России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старом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контексте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порождён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легендами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«русском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менталитете»</w:t>
      </w:r>
      <w:r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который,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мнению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исследователей,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проявляется</w:t>
      </w:r>
      <w:r w:rsidR="004F2693" w:rsidRPr="00A30CF3">
        <w:rPr>
          <w:szCs w:val="28"/>
        </w:rPr>
        <w:t>: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szCs w:val="28"/>
        </w:rPr>
        <w:t>1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b/>
          <w:bCs/>
          <w:szCs w:val="28"/>
        </w:rPr>
        <w:t>—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двойственности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переходе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одной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крайности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другой,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szCs w:val="28"/>
        </w:rPr>
        <w:t>2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b/>
          <w:bCs/>
          <w:szCs w:val="28"/>
        </w:rPr>
        <w:t>—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порывистости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готовности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пиковым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нагрузкам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пренебрежение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размеренным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ритмом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деятельности,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szCs w:val="28"/>
        </w:rPr>
        <w:t>3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b/>
          <w:bCs/>
          <w:szCs w:val="28"/>
        </w:rPr>
        <w:t>—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szCs w:val="28"/>
        </w:rPr>
        <w:t>в</w:t>
      </w:r>
      <w:r w:rsidR="00A30CF3" w:rsidRPr="00A30CF3">
        <w:rPr>
          <w:b/>
          <w:b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непоследовательности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отсутствии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тщательной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разработки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сложных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планов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готовност</w:t>
      </w:r>
      <w:r w:rsidR="00FD0551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действовать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авось,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szCs w:val="28"/>
        </w:rPr>
        <w:t>4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b/>
          <w:bCs/>
          <w:szCs w:val="28"/>
        </w:rPr>
        <w:t>—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долготерпении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выносливости,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постепенном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накоплении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эмоций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4F2693"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конце,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бурно</w:t>
      </w:r>
      <w:r w:rsidR="004F2693" w:rsidRPr="00A30CF3">
        <w:rPr>
          <w:szCs w:val="28"/>
        </w:rPr>
        <w:t>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их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разряжени</w:t>
      </w:r>
      <w:r w:rsidR="004F2693" w:rsidRPr="00A30CF3">
        <w:rPr>
          <w:szCs w:val="28"/>
        </w:rPr>
        <w:t>и</w:t>
      </w:r>
      <w:r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szCs w:val="28"/>
        </w:rPr>
        <w:t>5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b/>
          <w:bCs/>
          <w:szCs w:val="28"/>
        </w:rPr>
        <w:t>—</w:t>
      </w:r>
      <w:r w:rsidR="00A30CF3" w:rsidRPr="00A30CF3">
        <w:rPr>
          <w:b/>
          <w:bCs/>
          <w:szCs w:val="28"/>
        </w:rPr>
        <w:t xml:space="preserve"> </w:t>
      </w:r>
      <w:r w:rsidR="004F2693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доверчивости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—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внушаемости,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простодушии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т.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д.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Этот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менталитет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«высаживается»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бе</w:t>
      </w:r>
      <w:r w:rsidR="004F2693" w:rsidRPr="00A30CF3">
        <w:rPr>
          <w:szCs w:val="28"/>
        </w:rPr>
        <w:t>з(</w:t>
      </w:r>
      <w:r w:rsidRPr="00A30CF3">
        <w:rPr>
          <w:szCs w:val="28"/>
        </w:rPr>
        <w:t>с</w:t>
      </w:r>
      <w:r w:rsidR="004F2693" w:rsidRPr="00A30CF3">
        <w:rPr>
          <w:szCs w:val="28"/>
        </w:rPr>
        <w:t>)</w:t>
      </w:r>
      <w:r w:rsidRPr="00A30CF3">
        <w:rPr>
          <w:szCs w:val="28"/>
        </w:rPr>
        <w:t>крайние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просторы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страны,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занимающей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одну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седьмую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часть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планеты,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смешивается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суровым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климатом,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евроазиатской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неопредел</w:t>
      </w:r>
      <w:r w:rsidR="004F2693" w:rsidRPr="00A30CF3">
        <w:rPr>
          <w:szCs w:val="28"/>
        </w:rPr>
        <w:t>ё</w:t>
      </w:r>
      <w:r w:rsidRPr="00A30CF3">
        <w:rPr>
          <w:szCs w:val="28"/>
        </w:rPr>
        <w:t>нностью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культуры,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наблюдениями</w:t>
      </w:r>
      <w:r w:rsidR="00A30CF3" w:rsidRPr="00A30CF3">
        <w:rPr>
          <w:szCs w:val="28"/>
        </w:rPr>
        <w:t xml:space="preserve"> </w:t>
      </w:r>
      <w:r w:rsidR="004F2693" w:rsidRPr="00A30CF3">
        <w:rPr>
          <w:szCs w:val="28"/>
        </w:rPr>
        <w:t>времён</w:t>
      </w:r>
      <w:r w:rsidR="00A30CF3" w:rsidRPr="00A30CF3">
        <w:rPr>
          <w:szCs w:val="28"/>
        </w:rPr>
        <w:t xml:space="preserve"> </w:t>
      </w:r>
      <w:bookmarkStart w:id="0" w:name="OLE_LINK1"/>
      <w:bookmarkStart w:id="1" w:name="OLE_LINK2"/>
      <w:r w:rsidRPr="00A30CF3">
        <w:rPr>
          <w:szCs w:val="28"/>
        </w:rPr>
        <w:t>Мэриэл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Бьюкенен</w:t>
      </w:r>
      <w:bookmarkEnd w:id="0"/>
      <w:bookmarkEnd w:id="1"/>
      <w:r w:rsidRPr="00A30CF3">
        <w:rPr>
          <w:rStyle w:val="afb"/>
          <w:szCs w:val="28"/>
        </w:rPr>
        <w:footnoteReference w:id="1"/>
      </w:r>
      <w:r w:rsidRPr="00A30CF3">
        <w:rPr>
          <w:szCs w:val="28"/>
        </w:rPr>
        <w:t>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беглыми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репортажами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журналистов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служебной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информацией.</w:t>
      </w:r>
      <w:r w:rsidR="00A30CF3" w:rsidRPr="00A30CF3">
        <w:rPr>
          <w:szCs w:val="28"/>
        </w:rPr>
        <w:t xml:space="preserve"> </w:t>
      </w:r>
      <w:r w:rsidRPr="00A30CF3">
        <w:rPr>
          <w:rStyle w:val="--0"/>
        </w:rPr>
        <w:t>Из</w:t>
      </w:r>
      <w:r w:rsidR="00A30CF3" w:rsidRPr="00A30CF3">
        <w:rPr>
          <w:rStyle w:val="--0"/>
        </w:rPr>
        <w:t xml:space="preserve"> </w:t>
      </w:r>
      <w:r w:rsidRPr="00A30CF3">
        <w:rPr>
          <w:rStyle w:val="--"/>
        </w:rPr>
        <w:t>этой</w:t>
      </w:r>
      <w:r w:rsidR="00A30CF3" w:rsidRPr="00A30CF3">
        <w:rPr>
          <w:rStyle w:val="--"/>
        </w:rPr>
        <w:t xml:space="preserve"> </w:t>
      </w:r>
      <w:r w:rsidRPr="00A30CF3">
        <w:rPr>
          <w:rStyle w:val="--0"/>
        </w:rPr>
        <w:t>совокупности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получается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образ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России,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на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основании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которого</w:t>
      </w:r>
      <w:r w:rsidR="00A30CF3" w:rsidRPr="00A30CF3">
        <w:rPr>
          <w:szCs w:val="28"/>
        </w:rPr>
        <w:t xml:space="preserve"> </w:t>
      </w:r>
      <w:r w:rsidR="00942ADA" w:rsidRPr="00A30CF3">
        <w:rPr>
          <w:szCs w:val="28"/>
        </w:rPr>
        <w:t>в</w:t>
      </w:r>
      <w:r w:rsidR="00A30CF3" w:rsidRPr="00A30CF3">
        <w:rPr>
          <w:szCs w:val="28"/>
        </w:rPr>
        <w:t xml:space="preserve"> </w:t>
      </w:r>
      <w:r w:rsidR="00942ADA" w:rsidRPr="00A30CF3">
        <w:rPr>
          <w:szCs w:val="28"/>
        </w:rPr>
        <w:t>отношении</w:t>
      </w:r>
      <w:r w:rsidR="00A30CF3" w:rsidRPr="00A30CF3">
        <w:rPr>
          <w:szCs w:val="28"/>
        </w:rPr>
        <w:t xml:space="preserve"> </w:t>
      </w:r>
      <w:r w:rsidR="00942ADA" w:rsidRPr="00A30CF3">
        <w:rPr>
          <w:szCs w:val="28"/>
        </w:rPr>
        <w:t>неё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принимаются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экономические,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политические,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военные</w:t>
      </w:r>
      <w:r w:rsidR="00A30CF3" w:rsidRPr="00A30CF3">
        <w:rPr>
          <w:szCs w:val="28"/>
        </w:rPr>
        <w:t xml:space="preserve"> </w:t>
      </w:r>
      <w:r w:rsidRPr="00A30CF3">
        <w:rPr>
          <w:szCs w:val="28"/>
        </w:rPr>
        <w:t>решения.</w:t>
      </w:r>
      <w:r w:rsidR="00A30CF3" w:rsidRPr="00A30CF3">
        <w:rPr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Чаще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всего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="00942ADA" w:rsidRPr="00A30CF3">
        <w:rPr>
          <w:b/>
          <w:bCs/>
          <w:i/>
          <w:iCs/>
          <w:szCs w:val="28"/>
        </w:rPr>
        <w:t>—</w:t>
      </w:r>
      <w:r w:rsidR="00A30CF3" w:rsidRPr="00A30CF3">
        <w:rPr>
          <w:b/>
          <w:bCs/>
          <w:i/>
          <w:iCs/>
          <w:szCs w:val="28"/>
        </w:rPr>
        <w:t xml:space="preserve"> </w:t>
      </w:r>
      <w:r w:rsidRPr="00A30CF3">
        <w:rPr>
          <w:b/>
          <w:bCs/>
          <w:i/>
          <w:iCs/>
          <w:szCs w:val="28"/>
        </w:rPr>
        <w:t>ошибочные.</w:t>
      </w:r>
    </w:p>
    <w:p w14:paraId="4DA13A49" w14:textId="565AC6FF" w:rsidR="0085207A" w:rsidRPr="00A30CF3" w:rsidRDefault="0085207A" w:rsidP="00FC7CB6">
      <w:pPr>
        <w:rPr>
          <w:b/>
          <w:bCs/>
        </w:rPr>
      </w:pPr>
      <w:r w:rsidRPr="00A30CF3">
        <w:t>Внутренняя</w:t>
      </w:r>
      <w:r w:rsidR="00A30CF3" w:rsidRPr="00A30CF3">
        <w:rPr>
          <w:b/>
        </w:rPr>
        <w:t xml:space="preserve"> </w:t>
      </w:r>
      <w:r w:rsidRPr="00A30CF3">
        <w:t>политика</w:t>
      </w:r>
      <w:r w:rsidR="00A30CF3" w:rsidRPr="00A30CF3">
        <w:rPr>
          <w:b/>
        </w:rPr>
        <w:t xml:space="preserve"> </w:t>
      </w:r>
      <w:r w:rsidRPr="00A30CF3">
        <w:t>России</w:t>
      </w:r>
      <w:r w:rsidR="00A30CF3" w:rsidRPr="00A30CF3">
        <w:rPr>
          <w:b/>
        </w:rPr>
        <w:t xml:space="preserve"> </w:t>
      </w:r>
      <w:r w:rsidRPr="00A30CF3">
        <w:t>тоже</w:t>
      </w:r>
      <w:r w:rsidR="00A30CF3" w:rsidRPr="00A30CF3">
        <w:rPr>
          <w:b/>
        </w:rPr>
        <w:t xml:space="preserve"> </w:t>
      </w:r>
      <w:r w:rsidRPr="00A30CF3">
        <w:t>строится</w:t>
      </w:r>
      <w:r w:rsidR="00A30CF3" w:rsidRPr="00A30CF3">
        <w:rPr>
          <w:b/>
        </w:rPr>
        <w:t xml:space="preserve"> </w:t>
      </w:r>
      <w:r w:rsidRPr="00A30CF3">
        <w:t>на</w:t>
      </w:r>
      <w:r w:rsidR="00A30CF3" w:rsidRPr="00A30CF3">
        <w:rPr>
          <w:b/>
        </w:rPr>
        <w:t xml:space="preserve"> </w:t>
      </w:r>
      <w:r w:rsidRPr="00A30CF3">
        <w:t>основе</w:t>
      </w:r>
      <w:r w:rsidR="00A30CF3" w:rsidRPr="00A30CF3">
        <w:rPr>
          <w:b/>
        </w:rPr>
        <w:t xml:space="preserve"> </w:t>
      </w:r>
      <w:r w:rsidRPr="00A30CF3">
        <w:t>образа</w:t>
      </w:r>
      <w:r w:rsidR="00A30CF3" w:rsidRPr="00A30CF3">
        <w:rPr>
          <w:b/>
        </w:rPr>
        <w:t xml:space="preserve"> </w:t>
      </w:r>
      <w:r w:rsidRPr="00A30CF3">
        <w:t>страны,</w:t>
      </w:r>
      <w:r w:rsidR="00A30CF3" w:rsidRPr="00A30CF3">
        <w:rPr>
          <w:b/>
        </w:rPr>
        <w:t xml:space="preserve"> </w:t>
      </w:r>
      <w:r w:rsidRPr="00A30CF3">
        <w:t>который</w:t>
      </w:r>
      <w:r w:rsidR="00A30CF3" w:rsidRPr="00A30CF3">
        <w:rPr>
          <w:b/>
        </w:rPr>
        <w:t xml:space="preserve"> </w:t>
      </w:r>
      <w:r w:rsidRPr="00A30CF3">
        <w:t>создают</w:t>
      </w:r>
      <w:r w:rsidR="00A30CF3" w:rsidRPr="00A30CF3">
        <w:rPr>
          <w:b/>
        </w:rPr>
        <w:t xml:space="preserve"> </w:t>
      </w:r>
      <w:r w:rsidRPr="00A30CF3">
        <w:t>отечественные</w:t>
      </w:r>
      <w:r w:rsidR="00A30CF3" w:rsidRPr="00A30CF3">
        <w:rPr>
          <w:b/>
        </w:rPr>
        <w:t xml:space="preserve"> </w:t>
      </w:r>
      <w:r w:rsidRPr="00A30CF3">
        <w:t>исследователи.</w:t>
      </w:r>
      <w:r w:rsidR="00A30CF3" w:rsidRPr="00A30CF3">
        <w:rPr>
          <w:b/>
        </w:rPr>
        <w:t xml:space="preserve"> </w:t>
      </w:r>
      <w:r w:rsidRPr="00A30CF3">
        <w:t>Большинство</w:t>
      </w:r>
      <w:r w:rsidR="00A30CF3" w:rsidRPr="00A30CF3">
        <w:rPr>
          <w:b/>
        </w:rPr>
        <w:t xml:space="preserve"> </w:t>
      </w:r>
      <w:r w:rsidRPr="00A30CF3">
        <w:t>уч</w:t>
      </w:r>
      <w:r w:rsidR="00FC5417" w:rsidRPr="00A30CF3">
        <w:rPr>
          <w:b/>
        </w:rPr>
        <w:t>ё</w:t>
      </w:r>
      <w:r w:rsidRPr="00A30CF3">
        <w:t>ных</w:t>
      </w:r>
      <w:r w:rsidR="00A30CF3" w:rsidRPr="00A30CF3">
        <w:rPr>
          <w:b/>
        </w:rPr>
        <w:t xml:space="preserve"> </w:t>
      </w:r>
      <w:r w:rsidRPr="00A30CF3">
        <w:t>фундаментально</w:t>
      </w:r>
      <w:r w:rsidR="00A30CF3" w:rsidRPr="00A30CF3">
        <w:rPr>
          <w:b/>
        </w:rPr>
        <w:t xml:space="preserve"> </w:t>
      </w:r>
      <w:r w:rsidRPr="00A30CF3">
        <w:t>изучают</w:t>
      </w:r>
      <w:r w:rsidR="00A30CF3" w:rsidRPr="00A30CF3">
        <w:rPr>
          <w:b/>
        </w:rPr>
        <w:t xml:space="preserve"> </w:t>
      </w:r>
      <w:r w:rsidRPr="00A30CF3">
        <w:t>отдельные</w:t>
      </w:r>
      <w:r w:rsidR="00A30CF3" w:rsidRPr="00A30CF3">
        <w:rPr>
          <w:b/>
        </w:rPr>
        <w:t xml:space="preserve"> </w:t>
      </w:r>
      <w:r w:rsidRPr="00A30CF3">
        <w:t>стороны</w:t>
      </w:r>
      <w:r w:rsidR="00A30CF3" w:rsidRPr="00A30CF3">
        <w:rPr>
          <w:b/>
        </w:rPr>
        <w:t xml:space="preserve"> </w:t>
      </w:r>
      <w:r w:rsidRPr="00A30CF3">
        <w:t>образа</w:t>
      </w:r>
      <w:r w:rsidR="00A30CF3" w:rsidRPr="00A30CF3">
        <w:rPr>
          <w:b/>
        </w:rPr>
        <w:t xml:space="preserve"> </w:t>
      </w:r>
      <w:r w:rsidRPr="00A30CF3">
        <w:t>России,</w:t>
      </w:r>
      <w:r w:rsidR="00A30CF3" w:rsidRPr="00A30CF3">
        <w:rPr>
          <w:b/>
        </w:rPr>
        <w:t xml:space="preserve"> </w:t>
      </w:r>
      <w:r w:rsidRPr="00A30CF3">
        <w:t>но</w:t>
      </w:r>
      <w:r w:rsidR="00A30CF3" w:rsidRPr="00A30CF3">
        <w:rPr>
          <w:b/>
        </w:rPr>
        <w:t xml:space="preserve"> </w:t>
      </w:r>
      <w:r w:rsidRPr="00A30CF3">
        <w:t>из</w:t>
      </w:r>
      <w:r w:rsidR="00A30CF3" w:rsidRPr="00A30CF3">
        <w:rPr>
          <w:b/>
        </w:rPr>
        <w:t xml:space="preserve"> </w:t>
      </w:r>
      <w:r w:rsidRPr="00A30CF3">
        <w:t>научно</w:t>
      </w:r>
      <w:r w:rsidR="00A30CF3" w:rsidRPr="00A30CF3">
        <w:rPr>
          <w:b/>
        </w:rPr>
        <w:t xml:space="preserve"> </w:t>
      </w:r>
      <w:r w:rsidRPr="00A30CF3">
        <w:t>установленных</w:t>
      </w:r>
      <w:r w:rsidR="00A30CF3" w:rsidRPr="00A30CF3">
        <w:rPr>
          <w:b/>
        </w:rPr>
        <w:t xml:space="preserve"> </w:t>
      </w:r>
      <w:r w:rsidRPr="00A30CF3">
        <w:t>частностей</w:t>
      </w:r>
      <w:r w:rsidR="00A30CF3" w:rsidRPr="00A30CF3">
        <w:rPr>
          <w:b/>
        </w:rPr>
        <w:t xml:space="preserve"> </w:t>
      </w:r>
      <w:r w:rsidRPr="00A30CF3">
        <w:rPr>
          <w:rStyle w:val="--0"/>
        </w:rPr>
        <w:t>необходимо</w:t>
      </w:r>
      <w:r w:rsidR="00A30CF3" w:rsidRPr="00A30CF3">
        <w:rPr>
          <w:rStyle w:val="--0"/>
          <w:b w:val="0"/>
          <w:bCs/>
        </w:rPr>
        <w:t xml:space="preserve"> </w:t>
      </w:r>
      <w:r w:rsidRPr="00A30CF3">
        <w:rPr>
          <w:rStyle w:val="--"/>
        </w:rPr>
        <w:t>воссоздать</w:t>
      </w:r>
      <w:r w:rsidR="00A30CF3" w:rsidRPr="00A30CF3">
        <w:rPr>
          <w:b/>
        </w:rPr>
        <w:t xml:space="preserve"> </w:t>
      </w:r>
      <w:r w:rsidRPr="00A30CF3">
        <w:t>целостный</w:t>
      </w:r>
      <w:r w:rsidR="00A30CF3" w:rsidRPr="00A30CF3">
        <w:rPr>
          <w:b/>
        </w:rPr>
        <w:t xml:space="preserve"> </w:t>
      </w:r>
      <w:r w:rsidRPr="00A30CF3">
        <w:t>образ</w:t>
      </w:r>
      <w:r w:rsidR="00A30CF3" w:rsidRPr="00A30CF3">
        <w:rPr>
          <w:b/>
        </w:rPr>
        <w:t xml:space="preserve"> </w:t>
      </w:r>
      <w:r w:rsidRPr="00A30CF3">
        <w:t>страны,</w:t>
      </w:r>
      <w:r w:rsidR="00A30CF3" w:rsidRPr="00A30CF3">
        <w:rPr>
          <w:b/>
        </w:rPr>
        <w:t xml:space="preserve"> </w:t>
      </w:r>
      <w:r w:rsidRPr="00A30CF3">
        <w:t>а</w:t>
      </w:r>
      <w:r w:rsidR="00A30CF3" w:rsidRPr="00A30CF3">
        <w:rPr>
          <w:b/>
        </w:rPr>
        <w:t xml:space="preserve"> </w:t>
      </w:r>
      <w:r w:rsidRPr="00A30CF3">
        <w:t>этого</w:t>
      </w:r>
      <w:r w:rsidR="00A30CF3" w:rsidRPr="00A30CF3">
        <w:rPr>
          <w:b/>
        </w:rPr>
        <w:t xml:space="preserve"> </w:t>
      </w:r>
      <w:r w:rsidRPr="00A30CF3">
        <w:t>почему-то</w:t>
      </w:r>
      <w:r w:rsidR="00A30CF3" w:rsidRPr="00A30CF3">
        <w:rPr>
          <w:b/>
        </w:rPr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0"/>
          <w:b w:val="0"/>
          <w:bCs/>
        </w:rPr>
        <w:t xml:space="preserve"> </w:t>
      </w:r>
      <w:r w:rsidRPr="00A30CF3">
        <w:rPr>
          <w:rStyle w:val="--0"/>
        </w:rPr>
        <w:t>получается</w:t>
      </w:r>
      <w:r w:rsidRPr="00A30CF3">
        <w:t>.</w:t>
      </w:r>
      <w:r w:rsidR="00A30CF3" w:rsidRPr="00A30CF3">
        <w:rPr>
          <w:b/>
        </w:rPr>
        <w:t xml:space="preserve"> </w:t>
      </w:r>
      <w:r w:rsidRPr="00A30CF3">
        <w:t>Выполнение</w:t>
      </w:r>
      <w:r w:rsidR="00A30CF3" w:rsidRPr="00A30CF3">
        <w:rPr>
          <w:b/>
        </w:rPr>
        <w:t xml:space="preserve"> </w:t>
      </w:r>
      <w:r w:rsidRPr="00A30CF3">
        <w:t>этой</w:t>
      </w:r>
      <w:r w:rsidR="00A30CF3" w:rsidRPr="00A30CF3">
        <w:rPr>
          <w:b/>
        </w:rPr>
        <w:t xml:space="preserve"> </w:t>
      </w:r>
      <w:r w:rsidRPr="00A30CF3">
        <w:t>задачи</w:t>
      </w:r>
      <w:r w:rsidR="00A30CF3" w:rsidRPr="00A30CF3">
        <w:rPr>
          <w:b/>
        </w:rPr>
        <w:t xml:space="preserve"> </w:t>
      </w:r>
      <w:r w:rsidRPr="00A30CF3">
        <w:t>требует</w:t>
      </w:r>
      <w:r w:rsidR="00A30CF3" w:rsidRPr="00A30CF3">
        <w:rPr>
          <w:b/>
        </w:rPr>
        <w:t xml:space="preserve"> </w:t>
      </w:r>
      <w:r w:rsidRPr="00A30CF3">
        <w:t>гениальности</w:t>
      </w:r>
      <w:r w:rsidR="00A30CF3" w:rsidRPr="00A30CF3">
        <w:rPr>
          <w:b/>
        </w:rPr>
        <w:t xml:space="preserve"> </w:t>
      </w:r>
      <w:r w:rsidRPr="00A30CF3">
        <w:t>Пушкина,</w:t>
      </w:r>
      <w:r w:rsidR="00A30CF3" w:rsidRPr="00A30CF3">
        <w:rPr>
          <w:b/>
        </w:rPr>
        <w:t xml:space="preserve"> </w:t>
      </w:r>
      <w:r w:rsidRPr="00A30CF3">
        <w:t>Толстого,</w:t>
      </w:r>
      <w:r w:rsidR="00A30CF3" w:rsidRPr="00A30CF3">
        <w:rPr>
          <w:b/>
        </w:rPr>
        <w:t xml:space="preserve"> </w:t>
      </w:r>
      <w:r w:rsidRPr="00A30CF3">
        <w:t>Достоевского,</w:t>
      </w:r>
      <w:r w:rsidR="00A30CF3" w:rsidRPr="00A30CF3">
        <w:rPr>
          <w:b/>
        </w:rPr>
        <w:t xml:space="preserve"> </w:t>
      </w:r>
      <w:r w:rsidRPr="00A30CF3">
        <w:t>которые</w:t>
      </w:r>
      <w:r w:rsidR="00A30CF3" w:rsidRPr="00A30CF3">
        <w:rPr>
          <w:b/>
        </w:rPr>
        <w:t xml:space="preserve"> </w:t>
      </w:r>
      <w:r w:rsidRPr="00A30CF3">
        <w:t>оставили</w:t>
      </w:r>
      <w:r w:rsidR="00A30CF3" w:rsidRPr="00A30CF3">
        <w:rPr>
          <w:b/>
        </w:rPr>
        <w:t xml:space="preserve"> </w:t>
      </w:r>
      <w:r w:rsidRPr="00A30CF3">
        <w:t>своей</w:t>
      </w:r>
      <w:r w:rsidR="00A30CF3" w:rsidRPr="00A30CF3">
        <w:rPr>
          <w:b/>
        </w:rPr>
        <w:t xml:space="preserve"> </w:t>
      </w:r>
      <w:r w:rsidRPr="00A30CF3">
        <w:t>стране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миру</w:t>
      </w:r>
      <w:r w:rsidR="00A30CF3" w:rsidRPr="00A30CF3">
        <w:rPr>
          <w:b/>
        </w:rPr>
        <w:t xml:space="preserve"> </w:t>
      </w:r>
      <w:r w:rsidRPr="00A30CF3">
        <w:t>тот</w:t>
      </w:r>
      <w:r w:rsidR="00A30CF3" w:rsidRPr="00A30CF3">
        <w:rPr>
          <w:b/>
        </w:rPr>
        <w:t xml:space="preserve"> </w:t>
      </w:r>
      <w:r w:rsidRPr="00A30CF3">
        <w:t>образ,</w:t>
      </w:r>
      <w:r w:rsidR="00A30CF3" w:rsidRPr="00A30CF3">
        <w:rPr>
          <w:b/>
        </w:rPr>
        <w:t xml:space="preserve"> </w:t>
      </w:r>
      <w:r w:rsidR="002C1BC9" w:rsidRPr="00A30CF3">
        <w:t>который</w:t>
      </w:r>
      <w:r w:rsidR="002C1BC9" w:rsidRPr="00A30CF3">
        <w:rPr>
          <w:b/>
        </w:rPr>
        <w:t xml:space="preserve"> до</w:t>
      </w:r>
      <w:r w:rsidR="00A30CF3" w:rsidRPr="00A30CF3">
        <w:rPr>
          <w:b/>
        </w:rPr>
        <w:t xml:space="preserve"> </w:t>
      </w:r>
      <w:r w:rsidRPr="00A30CF3">
        <w:t>сих</w:t>
      </w:r>
      <w:r w:rsidR="00A30CF3" w:rsidRPr="00A30CF3">
        <w:rPr>
          <w:b/>
        </w:rPr>
        <w:t xml:space="preserve"> </w:t>
      </w:r>
      <w:r w:rsidRPr="00A30CF3">
        <w:t>пор</w:t>
      </w:r>
      <w:r w:rsidR="00A30CF3" w:rsidRPr="00A30CF3">
        <w:rPr>
          <w:b/>
        </w:rPr>
        <w:t xml:space="preserve"> </w:t>
      </w:r>
      <w:r w:rsidRPr="00A30CF3">
        <w:t>характеризует</w:t>
      </w:r>
      <w:r w:rsidR="00A30CF3" w:rsidRPr="00A30CF3">
        <w:rPr>
          <w:b/>
        </w:rPr>
        <w:t xml:space="preserve"> </w:t>
      </w:r>
      <w:r w:rsidRPr="00A30CF3">
        <w:t>Россию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е</w:t>
      </w:r>
      <w:r w:rsidR="00FC5417" w:rsidRPr="00A30CF3">
        <w:rPr>
          <w:b/>
        </w:rPr>
        <w:t>ё</w:t>
      </w:r>
      <w:r w:rsidR="00A30CF3" w:rsidRPr="00A30CF3">
        <w:rPr>
          <w:b/>
        </w:rPr>
        <w:t xml:space="preserve"> </w:t>
      </w:r>
      <w:r w:rsidRPr="00A30CF3">
        <w:t>народ.</w:t>
      </w:r>
      <w:r w:rsidR="00A30CF3" w:rsidRPr="00A30CF3">
        <w:rPr>
          <w:b/>
        </w:rPr>
        <w:t xml:space="preserve"> </w:t>
      </w:r>
      <w:r w:rsidRPr="00A30CF3">
        <w:t>Но</w:t>
      </w:r>
      <w:r w:rsidR="00A30CF3" w:rsidRPr="00A30CF3">
        <w:rPr>
          <w:b/>
        </w:rPr>
        <w:t xml:space="preserve"> </w:t>
      </w:r>
      <w:r w:rsidRPr="00A30CF3">
        <w:t>время</w:t>
      </w:r>
      <w:r w:rsidR="00A30CF3" w:rsidRPr="00A30CF3">
        <w:rPr>
          <w:b/>
        </w:rPr>
        <w:t xml:space="preserve"> </w:t>
      </w:r>
      <w:r w:rsidRPr="00A30CF3">
        <w:t>неумолимо,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уже</w:t>
      </w:r>
      <w:r w:rsidR="00A30CF3" w:rsidRPr="00A30CF3">
        <w:rPr>
          <w:b/>
        </w:rPr>
        <w:t xml:space="preserve"> </w:t>
      </w:r>
      <w:r w:rsidRPr="00A30CF3">
        <w:t>нет</w:t>
      </w:r>
      <w:r w:rsidR="00A30CF3" w:rsidRPr="00A30CF3">
        <w:rPr>
          <w:b/>
        </w:rPr>
        <w:t xml:space="preserve"> </w:t>
      </w:r>
      <w:r w:rsidRPr="00A30CF3">
        <w:t>того,</w:t>
      </w:r>
      <w:r w:rsidR="00A30CF3" w:rsidRPr="00A30CF3">
        <w:rPr>
          <w:b/>
        </w:rPr>
        <w:t xml:space="preserve"> </w:t>
      </w:r>
      <w:r w:rsidRPr="00A30CF3">
        <w:t>что</w:t>
      </w:r>
      <w:r w:rsidR="00A30CF3" w:rsidRPr="00A30CF3">
        <w:rPr>
          <w:b/>
        </w:rPr>
        <w:t xml:space="preserve"> </w:t>
      </w:r>
      <w:r w:rsidRPr="00A30CF3">
        <w:t>было,</w:t>
      </w:r>
      <w:r w:rsidR="00A30CF3" w:rsidRPr="00A30CF3">
        <w:rPr>
          <w:b/>
        </w:rPr>
        <w:t xml:space="preserve"> </w:t>
      </w:r>
      <w:r w:rsidRPr="00A30CF3">
        <w:t>а</w:t>
      </w:r>
      <w:r w:rsidR="00A30CF3" w:rsidRPr="00A30CF3">
        <w:rPr>
          <w:b/>
        </w:rPr>
        <w:t xml:space="preserve"> </w:t>
      </w:r>
      <w:r w:rsidRPr="00A30CF3">
        <w:t>есть</w:t>
      </w:r>
      <w:r w:rsidR="00A30CF3" w:rsidRPr="00A30CF3">
        <w:rPr>
          <w:b/>
        </w:rPr>
        <w:t xml:space="preserve"> </w:t>
      </w:r>
      <w:r w:rsidRPr="00A30CF3">
        <w:rPr>
          <w:rStyle w:val="--0"/>
        </w:rPr>
        <w:t>совершенно</w:t>
      </w:r>
      <w:r w:rsidR="00A30CF3" w:rsidRPr="00A30CF3">
        <w:rPr>
          <w:rStyle w:val="--0"/>
          <w:b w:val="0"/>
          <w:bCs/>
        </w:rPr>
        <w:t xml:space="preserve"> </w:t>
      </w:r>
      <w:r w:rsidRPr="00A30CF3">
        <w:rPr>
          <w:rStyle w:val="--"/>
        </w:rPr>
        <w:t>новая</w:t>
      </w:r>
      <w:r w:rsidR="00A30CF3" w:rsidRPr="00A30CF3">
        <w:rPr>
          <w:rStyle w:val="--0"/>
          <w:b w:val="0"/>
          <w:bCs/>
        </w:rPr>
        <w:t xml:space="preserve"> </w:t>
      </w:r>
      <w:r w:rsidRPr="00A30CF3">
        <w:rPr>
          <w:rStyle w:val="--0"/>
        </w:rPr>
        <w:t>страна</w:t>
      </w:r>
      <w:r w:rsidRPr="00A30CF3">
        <w:t>,</w:t>
      </w:r>
      <w:r w:rsidR="00A30CF3" w:rsidRPr="00A30CF3">
        <w:rPr>
          <w:b/>
        </w:rPr>
        <w:t xml:space="preserve"> </w:t>
      </w:r>
      <w:r w:rsidRPr="00A30CF3">
        <w:t>которой</w:t>
      </w:r>
      <w:r w:rsidR="00A30CF3" w:rsidRPr="00A30CF3">
        <w:rPr>
          <w:b/>
        </w:rPr>
        <w:t xml:space="preserve"> </w:t>
      </w:r>
      <w:r w:rsidRPr="00A30CF3">
        <w:t>изумились</w:t>
      </w:r>
      <w:r w:rsidR="00A30CF3" w:rsidRPr="00A30CF3">
        <w:rPr>
          <w:b/>
        </w:rPr>
        <w:t xml:space="preserve"> </w:t>
      </w:r>
      <w:r w:rsidRPr="00A30CF3">
        <w:t>бы</w:t>
      </w:r>
      <w:r w:rsidR="00A30CF3" w:rsidRPr="00A30CF3">
        <w:rPr>
          <w:b/>
        </w:rPr>
        <w:t xml:space="preserve"> </w:t>
      </w:r>
      <w:r w:rsidRPr="00A30CF3">
        <w:t>отечественные</w:t>
      </w:r>
      <w:r w:rsidR="00A30CF3" w:rsidRPr="00A30CF3">
        <w:rPr>
          <w:b/>
        </w:rPr>
        <w:t xml:space="preserve"> </w:t>
      </w:r>
      <w:r w:rsidRPr="00A30CF3">
        <w:t>классики.</w:t>
      </w:r>
      <w:r w:rsidR="00A30CF3" w:rsidRPr="00A30CF3">
        <w:rPr>
          <w:b/>
        </w:rPr>
        <w:t xml:space="preserve"> </w:t>
      </w:r>
      <w:r w:rsidRPr="00A30CF3">
        <w:t>Сегодня</w:t>
      </w:r>
      <w:r w:rsidR="00A30CF3" w:rsidRPr="00A30CF3">
        <w:rPr>
          <w:b/>
        </w:rPr>
        <w:t xml:space="preserve"> </w:t>
      </w:r>
      <w:r w:rsidRPr="00A30CF3">
        <w:t>едва</w:t>
      </w:r>
      <w:r w:rsidR="00A30CF3" w:rsidRPr="00A30CF3">
        <w:rPr>
          <w:b/>
        </w:rPr>
        <w:t xml:space="preserve"> </w:t>
      </w:r>
      <w:r w:rsidRPr="00A30CF3">
        <w:t>ли</w:t>
      </w:r>
      <w:r w:rsidR="00A30CF3" w:rsidRPr="00A30CF3">
        <w:rPr>
          <w:b/>
        </w:rPr>
        <w:t xml:space="preserve"> </w:t>
      </w:r>
      <w:r w:rsidRPr="00A30CF3">
        <w:t>кто-то</w:t>
      </w:r>
      <w:r w:rsidR="00A30CF3" w:rsidRPr="00A30CF3">
        <w:rPr>
          <w:b/>
        </w:rPr>
        <w:t xml:space="preserve"> </w:t>
      </w:r>
      <w:r w:rsidR="00FC5417" w:rsidRPr="00A30CF3">
        <w:rPr>
          <w:bCs/>
        </w:rPr>
        <w:t>в</w:t>
      </w:r>
      <w:r w:rsidR="00A30CF3" w:rsidRPr="00A30CF3">
        <w:rPr>
          <w:bCs/>
        </w:rPr>
        <w:t xml:space="preserve"> </w:t>
      </w:r>
      <w:r w:rsidR="00FC5417" w:rsidRPr="00A30CF3">
        <w:rPr>
          <w:bCs/>
        </w:rPr>
        <w:t>точности</w:t>
      </w:r>
      <w:r w:rsidR="00A30CF3" w:rsidRPr="00A30CF3">
        <w:rPr>
          <w:b/>
        </w:rPr>
        <w:t xml:space="preserve"> </w:t>
      </w:r>
      <w:r w:rsidRPr="00A30CF3">
        <w:t>знает</w:t>
      </w:r>
      <w:r w:rsidR="00A30CF3" w:rsidRPr="00A30CF3">
        <w:rPr>
          <w:b/>
        </w:rPr>
        <w:t xml:space="preserve"> </w:t>
      </w:r>
      <w:r w:rsidRPr="00A30CF3">
        <w:t>признаки</w:t>
      </w:r>
      <w:r w:rsidR="00A30CF3" w:rsidRPr="00A30CF3">
        <w:rPr>
          <w:b/>
        </w:rPr>
        <w:t xml:space="preserve"> </w:t>
      </w:r>
      <w:r w:rsidRPr="00A30CF3">
        <w:t>того,</w:t>
      </w:r>
      <w:r w:rsidR="00A30CF3" w:rsidRPr="00A30CF3">
        <w:rPr>
          <w:b/>
        </w:rPr>
        <w:t xml:space="preserve"> </w:t>
      </w:r>
      <w:r w:rsidRPr="00A30CF3">
        <w:t>что</w:t>
      </w:r>
      <w:r w:rsidR="00A30CF3" w:rsidRPr="00A30CF3">
        <w:rPr>
          <w:b/>
        </w:rPr>
        <w:t xml:space="preserve"> </w:t>
      </w:r>
      <w:r w:rsidRPr="00A30CF3">
        <w:t>именуется</w:t>
      </w:r>
      <w:r w:rsidR="008141F3">
        <w:rPr>
          <w:b/>
        </w:rPr>
        <w:t xml:space="preserve"> </w:t>
      </w:r>
      <w:r w:rsidRPr="00A30CF3">
        <w:t>современной</w:t>
      </w:r>
      <w:r w:rsidR="00A30CF3" w:rsidRPr="00A30CF3">
        <w:rPr>
          <w:b/>
        </w:rPr>
        <w:t xml:space="preserve"> </w:t>
      </w:r>
      <w:r w:rsidRPr="00A30CF3">
        <w:t>Россией.</w:t>
      </w:r>
      <w:r w:rsidR="00A30CF3" w:rsidRPr="00A30CF3">
        <w:rPr>
          <w:b/>
        </w:rPr>
        <w:t xml:space="preserve"> </w:t>
      </w:r>
      <w:r w:rsidRPr="00A30CF3">
        <w:t>Целостного</w:t>
      </w:r>
      <w:r w:rsidR="00A30CF3" w:rsidRPr="00A30CF3">
        <w:rPr>
          <w:b/>
        </w:rPr>
        <w:t xml:space="preserve"> </w:t>
      </w:r>
      <w:r w:rsidRPr="00A30CF3">
        <w:t>образа</w:t>
      </w:r>
      <w:r w:rsidR="00A30CF3" w:rsidRPr="00A30CF3">
        <w:rPr>
          <w:b/>
        </w:rPr>
        <w:t xml:space="preserve"> </w:t>
      </w:r>
      <w:r w:rsidRPr="00A30CF3">
        <w:t>России</w:t>
      </w:r>
      <w:r w:rsidR="00A30CF3" w:rsidRPr="00A30CF3">
        <w:rPr>
          <w:b/>
        </w:rPr>
        <w:t xml:space="preserve"> </w:t>
      </w:r>
      <w:r w:rsidRPr="00A30CF3">
        <w:t>нет,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без</w:t>
      </w:r>
      <w:r w:rsidR="00A30CF3" w:rsidRPr="00A30CF3">
        <w:rPr>
          <w:b/>
        </w:rPr>
        <w:t xml:space="preserve"> </w:t>
      </w:r>
      <w:r w:rsidRPr="00A30CF3">
        <w:t>него</w:t>
      </w:r>
      <w:r w:rsidR="00A30CF3" w:rsidRPr="00A30CF3">
        <w:rPr>
          <w:b/>
        </w:rPr>
        <w:t xml:space="preserve"> </w:t>
      </w:r>
      <w:r w:rsidRPr="00A30CF3">
        <w:t>не</w:t>
      </w:r>
      <w:r w:rsidR="00A30CF3" w:rsidRPr="00A30CF3">
        <w:rPr>
          <w:b/>
        </w:rPr>
        <w:t xml:space="preserve"> </w:t>
      </w:r>
      <w:r w:rsidRPr="00A30CF3">
        <w:t>может</w:t>
      </w:r>
      <w:r w:rsidR="00A30CF3" w:rsidRPr="00A30CF3">
        <w:rPr>
          <w:b/>
        </w:rPr>
        <w:t xml:space="preserve"> </w:t>
      </w:r>
      <w:r w:rsidRPr="00A30CF3">
        <w:t>быть</w:t>
      </w:r>
      <w:r w:rsidR="00A30CF3" w:rsidRPr="00A30CF3">
        <w:t xml:space="preserve"> </w:t>
      </w:r>
      <w:r w:rsidRPr="00A30CF3">
        <w:t>воссоздани</w:t>
      </w:r>
      <w:r w:rsidR="008141F3">
        <w:t>я</w:t>
      </w:r>
      <w:r w:rsidR="00A30CF3" w:rsidRPr="00A30CF3">
        <w:rPr>
          <w:b/>
        </w:rPr>
        <w:t xml:space="preserve"> </w:t>
      </w:r>
      <w:r w:rsidRPr="00A30CF3">
        <w:lastRenderedPageBreak/>
        <w:t>новой</w:t>
      </w:r>
      <w:r w:rsidR="00A30CF3" w:rsidRPr="00A30CF3">
        <w:rPr>
          <w:b/>
        </w:rPr>
        <w:t xml:space="preserve"> </w:t>
      </w:r>
      <w:r w:rsidRPr="00A30CF3">
        <w:t>страны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приняти</w:t>
      </w:r>
      <w:r w:rsidR="008141F3">
        <w:t>я</w:t>
      </w:r>
      <w:r w:rsidR="00A30CF3" w:rsidRPr="00A30CF3">
        <w:rPr>
          <w:b/>
        </w:rPr>
        <w:t xml:space="preserve"> </w:t>
      </w:r>
      <w:r w:rsidR="00FC7CB6" w:rsidRPr="00A30CF3">
        <w:t>её</w:t>
      </w:r>
      <w:r w:rsidR="00A30CF3" w:rsidRPr="00A30CF3">
        <w:rPr>
          <w:b/>
        </w:rPr>
        <w:t xml:space="preserve"> </w:t>
      </w:r>
      <w:r w:rsidRPr="00A30CF3">
        <w:t>мировым</w:t>
      </w:r>
      <w:r w:rsidR="00A30CF3" w:rsidRPr="00A30CF3">
        <w:rPr>
          <w:b/>
        </w:rPr>
        <w:t xml:space="preserve"> </w:t>
      </w:r>
      <w:r w:rsidRPr="00A30CF3">
        <w:t>сообществом</w:t>
      </w:r>
      <w:r w:rsidR="00A30CF3" w:rsidRPr="00A30CF3">
        <w:rPr>
          <w:b/>
        </w:rPr>
        <w:t xml:space="preserve"> </w:t>
      </w:r>
      <w:r w:rsidR="00FC7CB6" w:rsidRPr="00A30CF3">
        <w:t>в</w:t>
      </w:r>
      <w:r w:rsidR="00A30CF3" w:rsidRPr="00A30CF3">
        <w:t xml:space="preserve"> </w:t>
      </w:r>
      <w:r w:rsidR="00FC7CB6" w:rsidRPr="00A30CF3">
        <w:t>качестве</w:t>
      </w:r>
      <w:r w:rsidR="00A30CF3" w:rsidRPr="00A30CF3">
        <w:rPr>
          <w:b/>
        </w:rPr>
        <w:t xml:space="preserve"> </w:t>
      </w:r>
      <w:r w:rsidRPr="00A30CF3">
        <w:t>своего</w:t>
      </w:r>
      <w:r w:rsidR="00A30CF3" w:rsidRPr="00A30CF3">
        <w:rPr>
          <w:b/>
        </w:rPr>
        <w:t xml:space="preserve"> </w:t>
      </w:r>
      <w:r w:rsidR="002C1BC9" w:rsidRPr="00A30CF3">
        <w:t>партнёра</w:t>
      </w:r>
      <w:r w:rsidRPr="00A30CF3">
        <w:t>.</w:t>
      </w:r>
      <w:r w:rsidR="00A30CF3" w:rsidRPr="00A30CF3">
        <w:rPr>
          <w:b/>
        </w:rPr>
        <w:t xml:space="preserve"> </w:t>
      </w:r>
      <w:r w:rsidRPr="00A30CF3">
        <w:t>На</w:t>
      </w:r>
      <w:r w:rsidR="00A30CF3" w:rsidRPr="00A30CF3">
        <w:rPr>
          <w:b/>
        </w:rPr>
        <w:t xml:space="preserve"> </w:t>
      </w:r>
      <w:r w:rsidRPr="00A30CF3">
        <w:t>мой</w:t>
      </w:r>
      <w:r w:rsidR="00A30CF3" w:rsidRPr="00A30CF3">
        <w:rPr>
          <w:b/>
        </w:rPr>
        <w:t xml:space="preserve"> </w:t>
      </w:r>
      <w:r w:rsidRPr="00A30CF3">
        <w:t>взгляд,</w:t>
      </w:r>
      <w:r w:rsidR="00A30CF3" w:rsidRPr="00A30CF3">
        <w:rPr>
          <w:b/>
        </w:rPr>
        <w:t xml:space="preserve"> </w:t>
      </w:r>
      <w:r w:rsidRPr="00A30CF3">
        <w:t>чтобы</w:t>
      </w:r>
      <w:r w:rsidR="00A30CF3" w:rsidRPr="00A30CF3">
        <w:rPr>
          <w:b/>
        </w:rPr>
        <w:t xml:space="preserve"> </w:t>
      </w:r>
      <w:r w:rsidRPr="00A30CF3">
        <w:t>выполнить</w:t>
      </w:r>
      <w:r w:rsidR="00A30CF3" w:rsidRPr="00A30CF3">
        <w:rPr>
          <w:b/>
        </w:rPr>
        <w:t xml:space="preserve"> </w:t>
      </w:r>
      <w:r w:rsidRPr="00A30CF3">
        <w:t>эту</w:t>
      </w:r>
      <w:r w:rsidR="00A30CF3" w:rsidRPr="00A30CF3">
        <w:rPr>
          <w:b/>
        </w:rPr>
        <w:t xml:space="preserve"> </w:t>
      </w:r>
      <w:r w:rsidRPr="00A30CF3">
        <w:t>задачу</w:t>
      </w:r>
      <w:r w:rsidR="00A30CF3" w:rsidRPr="00A30CF3">
        <w:rPr>
          <w:b/>
        </w:rPr>
        <w:t xml:space="preserve"> </w:t>
      </w:r>
      <w:r w:rsidRPr="00A30CF3">
        <w:t>имеющимися</w:t>
      </w:r>
      <w:r w:rsidR="00A30CF3" w:rsidRPr="00A30CF3">
        <w:rPr>
          <w:b/>
        </w:rPr>
        <w:t xml:space="preserve"> </w:t>
      </w:r>
      <w:r w:rsidRPr="00A30CF3">
        <w:t>ресурсами,</w:t>
      </w:r>
      <w:r w:rsidR="00A30CF3" w:rsidRPr="00A30CF3">
        <w:rPr>
          <w:b/>
        </w:rPr>
        <w:t xml:space="preserve"> </w:t>
      </w:r>
      <w:r w:rsidRPr="00A30CF3">
        <w:t>необходимо</w:t>
      </w:r>
      <w:r w:rsidR="00A30CF3" w:rsidRPr="00A30CF3">
        <w:rPr>
          <w:b/>
        </w:rPr>
        <w:t xml:space="preserve"> </w:t>
      </w:r>
      <w:r w:rsidRPr="00A30CF3">
        <w:t>согласиться,</w:t>
      </w:r>
      <w:r w:rsidR="00A30CF3" w:rsidRPr="00A30CF3">
        <w:rPr>
          <w:b/>
        </w:rPr>
        <w:t xml:space="preserve"> </w:t>
      </w:r>
      <w:r w:rsidRPr="00A30CF3">
        <w:t>что</w:t>
      </w:r>
      <w:r w:rsidR="00A30CF3" w:rsidRPr="00A30CF3">
        <w:rPr>
          <w:b/>
        </w:rPr>
        <w:t xml:space="preserve"> </w:t>
      </w:r>
      <w:r w:rsidRPr="00A30CF3">
        <w:t>тех</w:t>
      </w:r>
      <w:r w:rsidR="00A30CF3" w:rsidRPr="00A30CF3">
        <w:rPr>
          <w:b/>
        </w:rPr>
        <w:t xml:space="preserve"> </w:t>
      </w:r>
      <w:r w:rsidRPr="00A30CF3">
        <w:t>исторических</w:t>
      </w:r>
      <w:r w:rsidR="00A30CF3" w:rsidRPr="00A30CF3">
        <w:rPr>
          <w:b/>
        </w:rPr>
        <w:t xml:space="preserve"> </w:t>
      </w:r>
      <w:r w:rsidRPr="00A30CF3">
        <w:t>особенностей</w:t>
      </w:r>
      <w:r w:rsidR="00A30CF3" w:rsidRPr="00A30CF3">
        <w:rPr>
          <w:b/>
        </w:rPr>
        <w:t xml:space="preserve"> </w:t>
      </w:r>
      <w:r w:rsidRPr="00A30CF3">
        <w:t>страны,</w:t>
      </w:r>
      <w:r w:rsidR="00A30CF3" w:rsidRPr="00A30CF3">
        <w:rPr>
          <w:b/>
        </w:rPr>
        <w:t xml:space="preserve"> </w:t>
      </w:r>
      <w:r w:rsidRPr="00A30CF3">
        <w:t>к</w:t>
      </w:r>
      <w:r w:rsidR="00A30CF3" w:rsidRPr="00A30CF3">
        <w:rPr>
          <w:b/>
        </w:rPr>
        <w:t xml:space="preserve"> </w:t>
      </w:r>
      <w:r w:rsidRPr="00A30CF3">
        <w:t>которым</w:t>
      </w:r>
      <w:r w:rsidR="00A30CF3" w:rsidRPr="00A30CF3">
        <w:rPr>
          <w:b/>
        </w:rPr>
        <w:t xml:space="preserve"> </w:t>
      </w:r>
      <w:r w:rsidRPr="00A30CF3">
        <w:t>апеллирует</w:t>
      </w:r>
      <w:r w:rsidR="00A30CF3" w:rsidRPr="00A30CF3">
        <w:rPr>
          <w:b/>
        </w:rPr>
        <w:t xml:space="preserve"> </w:t>
      </w:r>
      <w:r w:rsidRPr="00A30CF3">
        <w:t>внешняя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внутренняя</w:t>
      </w:r>
      <w:r w:rsidR="00A30CF3" w:rsidRPr="00A30CF3">
        <w:rPr>
          <w:b/>
        </w:rPr>
        <w:t xml:space="preserve"> </w:t>
      </w:r>
      <w:r w:rsidRPr="00A30CF3">
        <w:t>политика</w:t>
      </w:r>
      <w:r w:rsidR="004B765C" w:rsidRPr="00A30CF3">
        <w:t>,</w:t>
      </w:r>
      <w:r w:rsidR="00A30CF3" w:rsidRPr="00A30CF3">
        <w:rPr>
          <w:b/>
        </w:rPr>
        <w:t xml:space="preserve"> </w:t>
      </w:r>
      <w:r w:rsidR="004F2693" w:rsidRPr="00A30CF3">
        <w:rPr>
          <w:b/>
        </w:rPr>
        <w:t>—</w:t>
      </w:r>
      <w:r w:rsidR="00A30CF3" w:rsidRPr="00A30CF3">
        <w:rPr>
          <w:b/>
        </w:rPr>
        <w:t xml:space="preserve"> </w:t>
      </w:r>
      <w:r w:rsidRPr="00A30CF3">
        <w:t>нет.</w:t>
      </w:r>
      <w:r w:rsidR="00A30CF3" w:rsidRPr="00A30CF3">
        <w:rPr>
          <w:b/>
        </w:rPr>
        <w:t xml:space="preserve"> </w:t>
      </w:r>
      <w:r w:rsidRPr="00A30CF3">
        <w:t>Доказательство</w:t>
      </w:r>
      <w:r w:rsidR="00A30CF3" w:rsidRPr="00A30CF3">
        <w:rPr>
          <w:b/>
        </w:rPr>
        <w:t xml:space="preserve"> </w:t>
      </w:r>
      <w:r w:rsidR="004F2693" w:rsidRPr="00A30CF3">
        <w:rPr>
          <w:b/>
        </w:rPr>
        <w:t>—</w:t>
      </w:r>
      <w:r w:rsidR="00A30CF3" w:rsidRPr="00A30CF3">
        <w:rPr>
          <w:b/>
        </w:rPr>
        <w:t xml:space="preserve"> </w:t>
      </w:r>
      <w:r w:rsidRPr="00A30CF3">
        <w:t>апатия</w:t>
      </w:r>
      <w:r w:rsidR="00A30CF3" w:rsidRPr="00A30CF3">
        <w:rPr>
          <w:b/>
        </w:rPr>
        <w:t xml:space="preserve"> </w:t>
      </w:r>
      <w:r w:rsidRPr="00A30CF3">
        <w:t>людей,</w:t>
      </w:r>
      <w:r w:rsidR="00A30CF3" w:rsidRPr="00A30CF3">
        <w:rPr>
          <w:b/>
        </w:rPr>
        <w:t xml:space="preserve"> </w:t>
      </w:r>
      <w:r w:rsidRPr="00A30CF3">
        <w:t>не</w:t>
      </w:r>
      <w:r w:rsidR="00A30CF3" w:rsidRPr="00A30CF3">
        <w:rPr>
          <w:b/>
        </w:rPr>
        <w:t xml:space="preserve"> </w:t>
      </w:r>
      <w:r w:rsidRPr="00A30CF3">
        <w:t>понимающих</w:t>
      </w:r>
      <w:r w:rsidR="00A30CF3" w:rsidRPr="00A30CF3">
        <w:rPr>
          <w:b/>
        </w:rPr>
        <w:t xml:space="preserve"> </w:t>
      </w:r>
      <w:r w:rsidRPr="00A30CF3">
        <w:t>языка</w:t>
      </w:r>
      <w:r w:rsidR="00A30CF3" w:rsidRPr="00A30CF3">
        <w:rPr>
          <w:b/>
        </w:rPr>
        <w:t xml:space="preserve"> </w:t>
      </w:r>
      <w:r w:rsidRPr="00A30CF3">
        <w:t>политиков,</w:t>
      </w:r>
      <w:r w:rsidR="00A30CF3" w:rsidRPr="00A30CF3">
        <w:rPr>
          <w:b/>
        </w:rPr>
        <w:t xml:space="preserve"> </w:t>
      </w:r>
      <w:r w:rsidRPr="00A30CF3">
        <w:t>игнорирование</w:t>
      </w:r>
      <w:r w:rsidR="00A30CF3" w:rsidRPr="00A30CF3">
        <w:rPr>
          <w:b/>
        </w:rPr>
        <w:t xml:space="preserve"> </w:t>
      </w:r>
      <w:r w:rsidRPr="00A30CF3">
        <w:t>призывов</w:t>
      </w:r>
      <w:r w:rsidR="00A30CF3" w:rsidRPr="00A30CF3">
        <w:rPr>
          <w:b/>
        </w:rPr>
        <w:t xml:space="preserve"> </w:t>
      </w:r>
      <w:r w:rsidRPr="00A30CF3">
        <w:t>к</w:t>
      </w:r>
      <w:r w:rsidR="00A30CF3" w:rsidRPr="00A30CF3">
        <w:rPr>
          <w:b/>
        </w:rPr>
        <w:t xml:space="preserve"> </w:t>
      </w:r>
      <w:r w:rsidRPr="00A30CF3">
        <w:t>формированию</w:t>
      </w:r>
      <w:r w:rsidR="00A30CF3" w:rsidRPr="00A30CF3">
        <w:rPr>
          <w:b/>
        </w:rPr>
        <w:t xml:space="preserve"> </w:t>
      </w:r>
      <w:r w:rsidRPr="00A30CF3">
        <w:t>гражданского</w:t>
      </w:r>
      <w:r w:rsidR="00A30CF3" w:rsidRPr="00A30CF3">
        <w:rPr>
          <w:b/>
        </w:rPr>
        <w:t xml:space="preserve"> </w:t>
      </w:r>
      <w:r w:rsidRPr="00A30CF3">
        <w:t>общества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т.</w:t>
      </w:r>
      <w:r w:rsidR="00A30CF3" w:rsidRPr="00A30CF3">
        <w:t xml:space="preserve"> </w:t>
      </w:r>
      <w:r w:rsidRPr="00A30CF3">
        <w:t>д.</w:t>
      </w:r>
      <w:r w:rsidR="00A30CF3" w:rsidRPr="00A30CF3">
        <w:rPr>
          <w:b/>
        </w:rPr>
        <w:t xml:space="preserve"> </w:t>
      </w:r>
      <w:r w:rsidRPr="00A30CF3">
        <w:t>Нужно</w:t>
      </w:r>
      <w:r w:rsidR="00A30CF3" w:rsidRPr="00A30CF3">
        <w:rPr>
          <w:b/>
        </w:rPr>
        <w:t xml:space="preserve"> </w:t>
      </w:r>
      <w:r w:rsidRPr="00A30CF3">
        <w:t>сегодня</w:t>
      </w:r>
      <w:r w:rsidR="00A30CF3" w:rsidRPr="00A30CF3">
        <w:rPr>
          <w:b/>
        </w:rPr>
        <w:t xml:space="preserve"> </w:t>
      </w:r>
      <w:r w:rsidRPr="00A30CF3">
        <w:t>понимать</w:t>
      </w:r>
      <w:r w:rsidR="00A30CF3" w:rsidRPr="00A30CF3">
        <w:rPr>
          <w:b/>
        </w:rPr>
        <w:t xml:space="preserve"> </w:t>
      </w:r>
      <w:r w:rsidR="004F2693" w:rsidRPr="00A30CF3">
        <w:rPr>
          <w:b/>
        </w:rPr>
        <w:t>—</w:t>
      </w:r>
      <w:r w:rsidR="00A30CF3" w:rsidRPr="00A30CF3">
        <w:rPr>
          <w:b/>
        </w:rPr>
        <w:t xml:space="preserve"> </w:t>
      </w:r>
      <w:r w:rsidRPr="00A30CF3">
        <w:t>Россия</w:t>
      </w:r>
      <w:r w:rsidR="00A30CF3" w:rsidRPr="00A30CF3">
        <w:rPr>
          <w:b/>
        </w:rPr>
        <w:t xml:space="preserve"> </w:t>
      </w:r>
      <w:r w:rsidRPr="00A30CF3">
        <w:t>изменяется</w:t>
      </w:r>
      <w:r w:rsidR="00A30CF3" w:rsidRPr="00A30CF3">
        <w:rPr>
          <w:b/>
        </w:rPr>
        <w:t xml:space="preserve"> </w:t>
      </w:r>
      <w:r w:rsidRPr="00A30CF3">
        <w:t>так</w:t>
      </w:r>
      <w:r w:rsidR="00A30CF3" w:rsidRPr="00A30CF3">
        <w:rPr>
          <w:b/>
        </w:rPr>
        <w:t xml:space="preserve"> </w:t>
      </w:r>
      <w:r w:rsidRPr="00A30CF3">
        <w:t>стремительно,</w:t>
      </w:r>
      <w:r w:rsidR="00A30CF3" w:rsidRPr="00A30CF3">
        <w:rPr>
          <w:b/>
        </w:rPr>
        <w:t xml:space="preserve"> </w:t>
      </w:r>
      <w:r w:rsidRPr="00A30CF3">
        <w:t>что</w:t>
      </w:r>
      <w:r w:rsidR="00A30CF3" w:rsidRPr="00A30CF3">
        <w:rPr>
          <w:b/>
        </w:rPr>
        <w:t xml:space="preserve"> </w:t>
      </w:r>
      <w:r w:rsidRPr="00A30CF3">
        <w:t>е</w:t>
      </w:r>
      <w:r w:rsidR="004B765C" w:rsidRPr="00A30CF3">
        <w:t>ё</w:t>
      </w:r>
      <w:r w:rsidR="00A30CF3" w:rsidRPr="00A30CF3">
        <w:rPr>
          <w:b/>
        </w:rPr>
        <w:t xml:space="preserve"> </w:t>
      </w:r>
      <w:r w:rsidRPr="00A30CF3">
        <w:t>образ</w:t>
      </w:r>
      <w:r w:rsidR="00A30CF3" w:rsidRPr="00A30CF3">
        <w:rPr>
          <w:b/>
        </w:rPr>
        <w:t xml:space="preserve"> </w:t>
      </w:r>
      <w:r w:rsidRPr="00A30CF3">
        <w:t>можно</w:t>
      </w:r>
      <w:r w:rsidR="00A30CF3" w:rsidRPr="00A30CF3">
        <w:rPr>
          <w:b/>
        </w:rPr>
        <w:t xml:space="preserve"> </w:t>
      </w:r>
      <w:r w:rsidRPr="00A30CF3">
        <w:t>рассматривать</w:t>
      </w:r>
      <w:r w:rsidR="00A30CF3" w:rsidRPr="00A30CF3">
        <w:rPr>
          <w:b/>
        </w:rPr>
        <w:t xml:space="preserve"> </w:t>
      </w:r>
      <w:r w:rsidRPr="00A30CF3">
        <w:t>только</w:t>
      </w:r>
      <w:r w:rsidR="00A30CF3" w:rsidRPr="00A30CF3">
        <w:rPr>
          <w:b/>
        </w:rPr>
        <w:t xml:space="preserve"> </w:t>
      </w:r>
      <w:r w:rsidRPr="00A30CF3">
        <w:t>в</w:t>
      </w:r>
      <w:r w:rsidR="00A30CF3" w:rsidRPr="00A30CF3">
        <w:rPr>
          <w:b/>
        </w:rPr>
        <w:t xml:space="preserve"> </w:t>
      </w:r>
      <w:r w:rsidRPr="00A30CF3">
        <w:t>контексте</w:t>
      </w:r>
      <w:r w:rsidR="00A30CF3" w:rsidRPr="00A30CF3">
        <w:rPr>
          <w:b/>
        </w:rPr>
        <w:t xml:space="preserve"> </w:t>
      </w:r>
      <w:r w:rsidRPr="00A30CF3">
        <w:t>глобальных</w:t>
      </w:r>
      <w:r w:rsidR="00A30CF3" w:rsidRPr="00A30CF3">
        <w:rPr>
          <w:b/>
        </w:rPr>
        <w:t xml:space="preserve"> </w:t>
      </w:r>
      <w:r w:rsidRPr="00A30CF3">
        <w:t>изменений</w:t>
      </w:r>
      <w:r w:rsidR="00A30CF3" w:rsidRPr="00A30CF3">
        <w:rPr>
          <w:b/>
        </w:rPr>
        <w:t xml:space="preserve"> </w:t>
      </w:r>
      <w:r w:rsidRPr="00A30CF3">
        <w:t>в</w:t>
      </w:r>
      <w:r w:rsidR="00A30CF3" w:rsidRPr="00A30CF3">
        <w:rPr>
          <w:b/>
        </w:rPr>
        <w:t xml:space="preserve"> </w:t>
      </w:r>
      <w:r w:rsidRPr="00A30CF3">
        <w:t>мире,</w:t>
      </w:r>
      <w:r w:rsidR="00A30CF3" w:rsidRPr="00A30CF3">
        <w:rPr>
          <w:b/>
        </w:rPr>
        <w:t xml:space="preserve"> </w:t>
      </w:r>
      <w:r w:rsidRPr="00A30CF3">
        <w:t>от</w:t>
      </w:r>
      <w:r w:rsidR="00A30CF3" w:rsidRPr="00A30CF3">
        <w:rPr>
          <w:b/>
        </w:rPr>
        <w:t xml:space="preserve"> </w:t>
      </w:r>
      <w:r w:rsidRPr="00A30CF3">
        <w:t>которых</w:t>
      </w:r>
      <w:r w:rsidR="00A30CF3" w:rsidRPr="00A30CF3">
        <w:rPr>
          <w:b/>
        </w:rPr>
        <w:t xml:space="preserve"> </w:t>
      </w:r>
      <w:r w:rsidRPr="00A30CF3">
        <w:t>она</w:t>
      </w:r>
      <w:r w:rsidR="00A30CF3" w:rsidRPr="00A30CF3">
        <w:rPr>
          <w:b/>
        </w:rPr>
        <w:t xml:space="preserve"> </w:t>
      </w:r>
      <w:r w:rsidRPr="00A30CF3">
        <w:t>совсем</w:t>
      </w:r>
      <w:r w:rsidR="00A30CF3" w:rsidRPr="00A30CF3">
        <w:rPr>
          <w:b/>
        </w:rPr>
        <w:t xml:space="preserve"> </w:t>
      </w:r>
      <w:r w:rsidRPr="00A30CF3">
        <w:rPr>
          <w:rStyle w:val="--0"/>
          <w:color w:val="FF0000"/>
        </w:rPr>
        <w:t>не</w:t>
      </w:r>
      <w:r w:rsidR="00A30CF3" w:rsidRPr="00A30CF3">
        <w:rPr>
          <w:rStyle w:val="--0"/>
          <w:b w:val="0"/>
          <w:bCs/>
          <w:color w:val="FF0000"/>
        </w:rPr>
        <w:t xml:space="preserve"> </w:t>
      </w:r>
      <w:r w:rsidR="004B765C" w:rsidRPr="00A30CF3">
        <w:rPr>
          <w:rStyle w:val="--0"/>
        </w:rPr>
        <w:t>ОТСТАЁТ</w:t>
      </w:r>
      <w:r w:rsidRPr="00A30CF3">
        <w:t>.</w:t>
      </w:r>
      <w:r w:rsidR="00A30CF3" w:rsidRPr="00A30CF3">
        <w:rPr>
          <w:b/>
        </w:rPr>
        <w:t xml:space="preserve"> </w:t>
      </w:r>
      <w:r w:rsidRPr="00A30CF3">
        <w:t>Ни</w:t>
      </w:r>
      <w:r w:rsidR="00A30CF3" w:rsidRPr="00A30CF3">
        <w:rPr>
          <w:b/>
        </w:rPr>
        <w:t xml:space="preserve"> </w:t>
      </w:r>
      <w:r w:rsidRPr="00A30CF3">
        <w:t>одна</w:t>
      </w:r>
      <w:r w:rsidR="00A30CF3" w:rsidRPr="00A30CF3">
        <w:rPr>
          <w:b/>
        </w:rPr>
        <w:t xml:space="preserve"> </w:t>
      </w:r>
      <w:r w:rsidRPr="00A30CF3">
        <w:t>другая</w:t>
      </w:r>
      <w:r w:rsidR="00A30CF3" w:rsidRPr="00A30CF3">
        <w:rPr>
          <w:b/>
        </w:rPr>
        <w:t xml:space="preserve"> </w:t>
      </w:r>
      <w:r w:rsidRPr="00A30CF3">
        <w:t>страна</w:t>
      </w:r>
      <w:r w:rsidR="00A30CF3" w:rsidRPr="00A30CF3">
        <w:rPr>
          <w:b/>
        </w:rPr>
        <w:t xml:space="preserve"> </w:t>
      </w:r>
      <w:r w:rsidRPr="00A30CF3">
        <w:t>не</w:t>
      </w:r>
      <w:r w:rsidR="00A30CF3" w:rsidRPr="00A30CF3">
        <w:rPr>
          <w:b/>
        </w:rPr>
        <w:t xml:space="preserve"> </w:t>
      </w:r>
      <w:r w:rsidRPr="00A30CF3">
        <w:t>оказалась</w:t>
      </w:r>
      <w:r w:rsidR="00A30CF3" w:rsidRPr="00A30CF3">
        <w:rPr>
          <w:b/>
        </w:rPr>
        <w:t xml:space="preserve"> </w:t>
      </w:r>
      <w:r w:rsidRPr="00A30CF3">
        <w:t>столь</w:t>
      </w:r>
      <w:r w:rsidR="00A30CF3" w:rsidRPr="00A30CF3">
        <w:rPr>
          <w:b/>
        </w:rPr>
        <w:t xml:space="preserve"> </w:t>
      </w:r>
      <w:r w:rsidRPr="00A30CF3">
        <w:t>восприимчивой</w:t>
      </w:r>
      <w:r w:rsidR="00A30CF3" w:rsidRPr="00A30CF3">
        <w:rPr>
          <w:b/>
        </w:rPr>
        <w:t xml:space="preserve"> </w:t>
      </w:r>
      <w:r w:rsidRPr="00A30CF3">
        <w:t>к</w:t>
      </w:r>
      <w:r w:rsidR="00A30CF3" w:rsidRPr="00A30CF3">
        <w:rPr>
          <w:b/>
        </w:rPr>
        <w:t xml:space="preserve"> </w:t>
      </w:r>
      <w:r w:rsidRPr="00A30CF3">
        <w:t>радикальной</w:t>
      </w:r>
      <w:r w:rsidR="00A30CF3" w:rsidRPr="00A30CF3">
        <w:rPr>
          <w:b/>
        </w:rPr>
        <w:t xml:space="preserve"> </w:t>
      </w:r>
      <w:r w:rsidRPr="00A30CF3">
        <w:t>модернизации,</w:t>
      </w:r>
      <w:r w:rsidR="00A30CF3" w:rsidRPr="00A30CF3">
        <w:rPr>
          <w:b/>
        </w:rPr>
        <w:t xml:space="preserve"> </w:t>
      </w:r>
      <w:r w:rsidRPr="00A30CF3">
        <w:t>как</w:t>
      </w:r>
      <w:r w:rsidR="00A30CF3" w:rsidRPr="00A30CF3">
        <w:rPr>
          <w:b/>
        </w:rPr>
        <w:t xml:space="preserve"> </w:t>
      </w:r>
      <w:r w:rsidRPr="00A30CF3">
        <w:t>Россия.</w:t>
      </w:r>
      <w:r w:rsidR="00A30CF3" w:rsidRPr="00A30CF3">
        <w:rPr>
          <w:b/>
        </w:rPr>
        <w:t xml:space="preserve"> </w:t>
      </w:r>
      <w:r w:rsidRPr="00A30CF3">
        <w:t>В</w:t>
      </w:r>
      <w:r w:rsidR="00A30CF3" w:rsidRPr="00A30CF3">
        <w:rPr>
          <w:b/>
        </w:rPr>
        <w:t xml:space="preserve"> </w:t>
      </w:r>
      <w:r w:rsidRPr="00A30CF3">
        <w:t>сегодняшних</w:t>
      </w:r>
      <w:r w:rsidR="00A30CF3" w:rsidRPr="00A30CF3">
        <w:rPr>
          <w:b/>
        </w:rPr>
        <w:t xml:space="preserve"> </w:t>
      </w:r>
      <w:r w:rsidRPr="00A30CF3">
        <w:t>реалиях</w:t>
      </w:r>
      <w:r w:rsidR="00A30CF3" w:rsidRPr="00A30CF3">
        <w:rPr>
          <w:b/>
        </w:rPr>
        <w:t xml:space="preserve"> </w:t>
      </w:r>
      <w:r w:rsidRPr="00A30CF3">
        <w:t>нужно</w:t>
      </w:r>
      <w:r w:rsidR="00A30CF3" w:rsidRPr="00A30CF3">
        <w:rPr>
          <w:b/>
        </w:rPr>
        <w:t xml:space="preserve"> </w:t>
      </w:r>
      <w:r w:rsidRPr="00A30CF3">
        <w:rPr>
          <w:rStyle w:val="--"/>
        </w:rPr>
        <w:t>не</w:t>
      </w:r>
      <w:r w:rsidR="00A30CF3" w:rsidRPr="00A30CF3">
        <w:rPr>
          <w:rStyle w:val="--"/>
          <w:b w:val="0"/>
          <w:bCs/>
        </w:rPr>
        <w:t xml:space="preserve"> </w:t>
      </w:r>
      <w:r w:rsidRPr="00A30CF3">
        <w:rPr>
          <w:rStyle w:val="--0"/>
        </w:rPr>
        <w:t>ждать</w:t>
      </w:r>
      <w:r w:rsidR="00A30CF3" w:rsidRPr="00A30CF3">
        <w:rPr>
          <w:b/>
        </w:rPr>
        <w:t xml:space="preserve"> </w:t>
      </w:r>
      <w:r w:rsidRPr="00A30CF3">
        <w:t>появления</w:t>
      </w:r>
      <w:r w:rsidR="00A30CF3" w:rsidRPr="00A30CF3">
        <w:rPr>
          <w:b/>
        </w:rPr>
        <w:t xml:space="preserve"> </w:t>
      </w:r>
      <w:r w:rsidRPr="00A30CF3">
        <w:t>гениев</w:t>
      </w:r>
      <w:r w:rsidR="00A30CF3" w:rsidRPr="00A30CF3">
        <w:rPr>
          <w:b/>
        </w:rPr>
        <w:t xml:space="preserve"> </w:t>
      </w:r>
      <w:r w:rsidRPr="00A30CF3">
        <w:t>«образа</w:t>
      </w:r>
      <w:r w:rsidR="00A30CF3" w:rsidRPr="00A30CF3">
        <w:rPr>
          <w:b/>
        </w:rPr>
        <w:t xml:space="preserve"> </w:t>
      </w:r>
      <w:r w:rsidRPr="00A30CF3">
        <w:t>России»</w:t>
      </w:r>
      <w:r w:rsidR="00A30CF3" w:rsidRPr="00A30CF3">
        <w:rPr>
          <w:b/>
        </w:rPr>
        <w:t xml:space="preserve"> </w:t>
      </w:r>
      <w:r w:rsidRPr="00A30CF3">
        <w:t>класса</w:t>
      </w:r>
      <w:r w:rsidR="00A30CF3" w:rsidRPr="00A30CF3">
        <w:rPr>
          <w:b/>
        </w:rPr>
        <w:t xml:space="preserve"> </w:t>
      </w:r>
      <w:r w:rsidR="002C1BC9" w:rsidRPr="00A30CF3">
        <w:t>Достоевского,</w:t>
      </w:r>
      <w:r w:rsidR="002C1BC9" w:rsidRPr="00A30CF3">
        <w:rPr>
          <w:b/>
        </w:rPr>
        <w:t xml:space="preserve"> </w:t>
      </w:r>
      <w:r w:rsidR="002C1BC9" w:rsidRPr="002C1BC9">
        <w:rPr>
          <w:bCs/>
        </w:rPr>
        <w:t>а</w:t>
      </w:r>
      <w:r w:rsidR="00A30CF3" w:rsidRPr="00A30CF3">
        <w:rPr>
          <w:b/>
        </w:rPr>
        <w:t xml:space="preserve"> </w:t>
      </w:r>
      <w:r w:rsidRPr="00A30CF3">
        <w:t>применить</w:t>
      </w:r>
      <w:r w:rsidR="00A30CF3" w:rsidRPr="00A30CF3">
        <w:rPr>
          <w:b/>
        </w:rPr>
        <w:t xml:space="preserve"> </w:t>
      </w:r>
      <w:r w:rsidRPr="00A30CF3">
        <w:t>научную</w:t>
      </w:r>
      <w:r w:rsidR="00A30CF3" w:rsidRPr="00A30CF3">
        <w:rPr>
          <w:b/>
        </w:rPr>
        <w:t xml:space="preserve"> </w:t>
      </w:r>
      <w:r w:rsidRPr="00A30CF3">
        <w:t>технологию</w:t>
      </w:r>
      <w:r w:rsidR="00A30CF3" w:rsidRPr="00A30CF3">
        <w:rPr>
          <w:b/>
        </w:rPr>
        <w:t xml:space="preserve"> </w:t>
      </w:r>
      <w:r w:rsidRPr="00A30CF3">
        <w:t>его</w:t>
      </w:r>
      <w:r w:rsidR="00A30CF3" w:rsidRPr="00A30CF3">
        <w:rPr>
          <w:b/>
        </w:rPr>
        <w:t xml:space="preserve"> </w:t>
      </w:r>
      <w:r w:rsidRPr="00A30CF3">
        <w:t>формирования,</w:t>
      </w:r>
      <w:r w:rsidR="00A30CF3" w:rsidRPr="00A30CF3">
        <w:rPr>
          <w:b/>
        </w:rPr>
        <w:t xml:space="preserve"> </w:t>
      </w:r>
      <w:r w:rsidRPr="00A30CF3">
        <w:t>доступную</w:t>
      </w:r>
      <w:r w:rsidR="00A30CF3" w:rsidRPr="00A30CF3">
        <w:rPr>
          <w:b/>
        </w:rPr>
        <w:t xml:space="preserve"> </w:t>
      </w:r>
      <w:r w:rsidRPr="00A30CF3">
        <w:t>современным</w:t>
      </w:r>
      <w:r w:rsidR="00A30CF3" w:rsidRPr="00A30CF3">
        <w:rPr>
          <w:b/>
        </w:rPr>
        <w:t xml:space="preserve"> </w:t>
      </w:r>
      <w:r w:rsidRPr="00A30CF3">
        <w:t>специалистам</w:t>
      </w:r>
      <w:r w:rsidR="00A30CF3" w:rsidRPr="00A30CF3">
        <w:rPr>
          <w:b/>
        </w:rPr>
        <w:t xml:space="preserve"> </w:t>
      </w:r>
      <w:r w:rsidRPr="00A30CF3">
        <w:t>в</w:t>
      </w:r>
      <w:r w:rsidR="00A30CF3" w:rsidRPr="00A30CF3">
        <w:rPr>
          <w:b/>
        </w:rPr>
        <w:t xml:space="preserve"> </w:t>
      </w:r>
      <w:r w:rsidRPr="00A30CF3">
        <w:t>самых</w:t>
      </w:r>
      <w:r w:rsidR="00A30CF3" w:rsidRPr="00A30CF3">
        <w:rPr>
          <w:b/>
        </w:rPr>
        <w:t xml:space="preserve"> </w:t>
      </w:r>
      <w:r w:rsidRPr="00A30CF3">
        <w:t>разных</w:t>
      </w:r>
      <w:r w:rsidR="00A30CF3" w:rsidRPr="00A30CF3">
        <w:rPr>
          <w:b/>
        </w:rPr>
        <w:t xml:space="preserve"> </w:t>
      </w:r>
      <w:r w:rsidRPr="00A30CF3">
        <w:t>областях</w:t>
      </w:r>
      <w:r w:rsidR="00A30CF3" w:rsidRPr="00A30CF3">
        <w:rPr>
          <w:b/>
        </w:rPr>
        <w:t xml:space="preserve"> </w:t>
      </w:r>
      <w:r w:rsidRPr="00A30CF3">
        <w:t>знания</w:t>
      </w:r>
      <w:r w:rsidR="00A30CF3" w:rsidRPr="00A30CF3">
        <w:rPr>
          <w:b/>
        </w:rPr>
        <w:t xml:space="preserve"> </w:t>
      </w:r>
      <w:r w:rsidRPr="00A30CF3">
        <w:t>и</w:t>
      </w:r>
      <w:r w:rsidR="00A30CF3" w:rsidRPr="00A30CF3">
        <w:rPr>
          <w:b/>
        </w:rPr>
        <w:t xml:space="preserve"> </w:t>
      </w:r>
      <w:r w:rsidRPr="00A30CF3">
        <w:t>творчества,</w:t>
      </w:r>
      <w:r w:rsidR="00A30CF3" w:rsidRPr="00A30CF3">
        <w:rPr>
          <w:b/>
        </w:rPr>
        <w:t xml:space="preserve"> </w:t>
      </w:r>
      <w:r w:rsidRPr="00A30CF3">
        <w:t>но</w:t>
      </w:r>
      <w:r w:rsidR="00A30CF3" w:rsidRPr="00A30CF3">
        <w:rPr>
          <w:b/>
        </w:rPr>
        <w:t xml:space="preserve"> </w:t>
      </w:r>
      <w:r w:rsidRPr="00A30CF3">
        <w:t>с</w:t>
      </w:r>
      <w:r w:rsidR="00A30CF3" w:rsidRPr="00A30CF3">
        <w:rPr>
          <w:b/>
        </w:rPr>
        <w:t xml:space="preserve"> </w:t>
      </w:r>
      <w:r w:rsidR="00655E0D" w:rsidRPr="00A30CF3">
        <w:t>учётом</w:t>
      </w:r>
      <w:r w:rsidR="00A30CF3" w:rsidRPr="00A30CF3">
        <w:rPr>
          <w:b/>
        </w:rPr>
        <w:t xml:space="preserve"> </w:t>
      </w:r>
      <w:r w:rsidRPr="00A30CF3">
        <w:t>происходящего</w:t>
      </w:r>
      <w:r w:rsidR="00A30CF3" w:rsidRPr="00A30CF3">
        <w:rPr>
          <w:b/>
        </w:rPr>
        <w:t xml:space="preserve"> </w:t>
      </w:r>
      <w:r w:rsidRPr="00A30CF3">
        <w:t>в</w:t>
      </w:r>
      <w:r w:rsidR="00A30CF3" w:rsidRPr="00A30CF3">
        <w:rPr>
          <w:b/>
        </w:rPr>
        <w:t xml:space="preserve"> </w:t>
      </w:r>
      <w:r w:rsidRPr="00A30CF3">
        <w:t>рамках</w:t>
      </w:r>
      <w:r w:rsidR="00A30CF3" w:rsidRPr="00A30CF3">
        <w:rPr>
          <w:b/>
        </w:rPr>
        <w:t xml:space="preserve"> </w:t>
      </w:r>
      <w:r w:rsidRPr="00A30CF3">
        <w:t>трансформации</w:t>
      </w:r>
      <w:r w:rsidR="00A30CF3" w:rsidRPr="00A30CF3">
        <w:rPr>
          <w:b/>
        </w:rPr>
        <w:t xml:space="preserve"> </w:t>
      </w:r>
      <w:r w:rsidRPr="00A30CF3">
        <w:t>всего</w:t>
      </w:r>
      <w:r w:rsidR="00A30CF3" w:rsidRPr="00A30CF3">
        <w:rPr>
          <w:b/>
        </w:rPr>
        <w:t xml:space="preserve"> </w:t>
      </w:r>
      <w:r w:rsidRPr="00A30CF3">
        <w:t>мироустройства</w:t>
      </w:r>
      <w:r w:rsidR="00A30CF3" w:rsidRPr="00A30CF3">
        <w:rPr>
          <w:b/>
        </w:rPr>
        <w:t xml:space="preserve"> </w:t>
      </w:r>
      <w:r w:rsidRPr="00A30CF3">
        <w:t>по</w:t>
      </w:r>
      <w:r w:rsidR="00A30CF3" w:rsidRPr="00A30CF3">
        <w:rPr>
          <w:b/>
        </w:rPr>
        <w:t xml:space="preserve"> </w:t>
      </w:r>
      <w:r w:rsidRPr="00A30CF3">
        <w:t>известным</w:t>
      </w:r>
      <w:r w:rsidR="00A30CF3" w:rsidRPr="00A30CF3">
        <w:rPr>
          <w:b/>
        </w:rPr>
        <w:t xml:space="preserve"> </w:t>
      </w:r>
      <w:r w:rsidRPr="00A30CF3">
        <w:t>читателям</w:t>
      </w:r>
      <w:r w:rsidR="00A30CF3" w:rsidRPr="00A30CF3">
        <w:rPr>
          <w:b/>
        </w:rPr>
        <w:t xml:space="preserve"> </w:t>
      </w:r>
      <w:r w:rsidRPr="00A30CF3">
        <w:t>моих</w:t>
      </w:r>
      <w:r w:rsidR="00A30CF3" w:rsidRPr="00A30CF3">
        <w:rPr>
          <w:b/>
        </w:rPr>
        <w:t xml:space="preserve"> </w:t>
      </w:r>
      <w:r w:rsidRPr="00A30CF3">
        <w:t>трудов</w:t>
      </w:r>
      <w:r w:rsidR="00A30CF3" w:rsidRPr="00A30CF3">
        <w:rPr>
          <w:b/>
        </w:rPr>
        <w:t xml:space="preserve"> </w:t>
      </w:r>
      <w:r w:rsidR="004F2693" w:rsidRPr="00A30CF3">
        <w:rPr>
          <w:b/>
        </w:rPr>
        <w:t>—</w:t>
      </w:r>
      <w:r w:rsidR="00A30CF3" w:rsidRPr="00A30CF3">
        <w:rPr>
          <w:b/>
        </w:rPr>
        <w:t xml:space="preserve"> </w:t>
      </w:r>
      <w:r w:rsidRPr="00A30CF3">
        <w:t>причинам.</w:t>
      </w:r>
      <w:r w:rsidR="00A30CF3" w:rsidRPr="00A30CF3">
        <w:rPr>
          <w:b/>
        </w:rPr>
        <w:t xml:space="preserve"> </w:t>
      </w:r>
      <w:r w:rsidR="00655E0D" w:rsidRPr="00A30CF3">
        <w:t>Э</w:t>
      </w:r>
      <w:r w:rsidRPr="00A30CF3">
        <w:t>то</w:t>
      </w:r>
      <w:r w:rsidR="00A30CF3" w:rsidRPr="00A30CF3">
        <w:rPr>
          <w:b/>
          <w:bCs/>
        </w:rPr>
        <w:t xml:space="preserve"> </w:t>
      </w:r>
      <w:r w:rsidRPr="00A30CF3">
        <w:t>и</w:t>
      </w:r>
      <w:r w:rsidR="00A30CF3" w:rsidRPr="00A30CF3">
        <w:rPr>
          <w:b/>
          <w:bCs/>
        </w:rPr>
        <w:t xml:space="preserve"> </w:t>
      </w:r>
      <w:r w:rsidRPr="00A30CF3">
        <w:t>позволит</w:t>
      </w:r>
      <w:r w:rsidR="00A30CF3" w:rsidRPr="00A30CF3">
        <w:rPr>
          <w:i/>
          <w:iCs/>
        </w:rPr>
        <w:t xml:space="preserve"> </w:t>
      </w:r>
      <w:r w:rsidRPr="00A30CF3">
        <w:t>формировать</w:t>
      </w:r>
      <w:r w:rsidR="00A30CF3" w:rsidRPr="00A30CF3">
        <w:rPr>
          <w:b/>
          <w:bCs/>
        </w:rPr>
        <w:t xml:space="preserve"> </w:t>
      </w:r>
      <w:r w:rsidRPr="00A30CF3">
        <w:t>образ</w:t>
      </w:r>
      <w:r w:rsidR="00A30CF3" w:rsidRPr="00A30CF3">
        <w:rPr>
          <w:b/>
          <w:bCs/>
        </w:rPr>
        <w:t xml:space="preserve"> </w:t>
      </w:r>
      <w:r w:rsidRPr="00A30CF3">
        <w:t>России</w:t>
      </w:r>
      <w:r w:rsidR="00A30CF3" w:rsidRPr="00A30CF3">
        <w:rPr>
          <w:b/>
          <w:bCs/>
        </w:rPr>
        <w:t xml:space="preserve"> </w:t>
      </w:r>
      <w:r w:rsidRPr="00A30CF3">
        <w:t>на</w:t>
      </w:r>
      <w:r w:rsidR="00A30CF3" w:rsidRPr="00A30CF3">
        <w:rPr>
          <w:b/>
          <w:bCs/>
        </w:rPr>
        <w:t xml:space="preserve"> </w:t>
      </w:r>
      <w:r w:rsidRPr="00A30CF3">
        <w:t>основе</w:t>
      </w:r>
      <w:r w:rsidR="00A30CF3" w:rsidRPr="00A30CF3">
        <w:rPr>
          <w:b/>
          <w:bCs/>
        </w:rPr>
        <w:t xml:space="preserve"> </w:t>
      </w:r>
      <w:r w:rsidRPr="00A30CF3">
        <w:t>системы</w:t>
      </w:r>
      <w:r w:rsidR="00A30CF3" w:rsidRPr="00A30CF3">
        <w:rPr>
          <w:b/>
          <w:bCs/>
        </w:rPr>
        <w:t xml:space="preserve"> </w:t>
      </w:r>
      <w:r w:rsidRPr="00A30CF3">
        <w:t>признаков,</w:t>
      </w:r>
      <w:r w:rsidR="00A30CF3" w:rsidRPr="00A30CF3">
        <w:rPr>
          <w:b/>
          <w:bCs/>
        </w:rPr>
        <w:t xml:space="preserve"> </w:t>
      </w:r>
      <w:r w:rsidRPr="00A30CF3">
        <w:t>позволяющ</w:t>
      </w:r>
      <w:r w:rsidR="00655E0D" w:rsidRPr="00A30CF3">
        <w:t>их</w:t>
      </w:r>
      <w:r w:rsidR="00A30CF3" w:rsidRPr="00A30CF3">
        <w:rPr>
          <w:b/>
          <w:bCs/>
        </w:rPr>
        <w:t xml:space="preserve"> </w:t>
      </w:r>
      <w:r w:rsidRPr="00A30CF3">
        <w:t>характеризовать</w:t>
      </w:r>
      <w:r w:rsidR="00A30CF3" w:rsidRPr="00A30CF3">
        <w:rPr>
          <w:b/>
          <w:bCs/>
        </w:rPr>
        <w:t xml:space="preserve"> </w:t>
      </w:r>
      <w:r w:rsidRPr="00A30CF3">
        <w:t>конечный</w:t>
      </w:r>
      <w:r w:rsidR="00A30CF3" w:rsidRPr="00A30CF3">
        <w:rPr>
          <w:b/>
          <w:bCs/>
        </w:rPr>
        <w:t xml:space="preserve"> </w:t>
      </w:r>
      <w:r w:rsidRPr="00A30CF3">
        <w:t>список</w:t>
      </w:r>
      <w:r w:rsidR="00A30CF3" w:rsidRPr="00A30CF3">
        <w:rPr>
          <w:b/>
          <w:bCs/>
        </w:rPr>
        <w:t xml:space="preserve"> </w:t>
      </w:r>
      <w:r w:rsidRPr="00A30CF3">
        <w:t>ключевых</w:t>
      </w:r>
      <w:r w:rsidR="00A30CF3" w:rsidRPr="00A30CF3">
        <w:rPr>
          <w:b/>
          <w:bCs/>
        </w:rPr>
        <w:t xml:space="preserve"> </w:t>
      </w:r>
      <w:r w:rsidRPr="00A30CF3">
        <w:t>свойств</w:t>
      </w:r>
      <w:r w:rsidR="00A30CF3" w:rsidRPr="00A30CF3">
        <w:rPr>
          <w:b/>
          <w:bCs/>
        </w:rPr>
        <w:t xml:space="preserve"> </w:t>
      </w:r>
      <w:r w:rsidRPr="00A30CF3">
        <w:t>образа</w:t>
      </w:r>
      <w:r w:rsidR="00A30CF3" w:rsidRPr="00A30CF3">
        <w:rPr>
          <w:b/>
          <w:bCs/>
        </w:rPr>
        <w:t xml:space="preserve"> </w:t>
      </w:r>
      <w:r w:rsidRPr="00A30CF3">
        <w:t>любой</w:t>
      </w:r>
      <w:r w:rsidR="00A30CF3" w:rsidRPr="00A30CF3">
        <w:rPr>
          <w:b/>
          <w:bCs/>
        </w:rPr>
        <w:t xml:space="preserve"> </w:t>
      </w:r>
      <w:r w:rsidRPr="00A30CF3">
        <w:t>страны</w:t>
      </w:r>
      <w:r w:rsidR="00A30CF3" w:rsidRPr="00A30CF3">
        <w:rPr>
          <w:b/>
          <w:bCs/>
        </w:rPr>
        <w:t xml:space="preserve"> </w:t>
      </w:r>
      <w:r w:rsidRPr="00A30CF3">
        <w:t>мира.</w:t>
      </w:r>
    </w:p>
    <w:p w14:paraId="3D45D17F" w14:textId="1E5C8A87" w:rsidR="0085207A" w:rsidRPr="00A30CF3" w:rsidRDefault="0085207A" w:rsidP="0085207A">
      <w:pPr>
        <w:pStyle w:val="afffff2"/>
        <w:spacing w:line="276" w:lineRule="auto"/>
        <w:ind w:left="-142" w:right="101"/>
        <w:rPr>
          <w:rFonts w:ascii="Georgia" w:hAnsi="Georgia"/>
          <w:b w:val="0"/>
          <w:szCs w:val="28"/>
        </w:rPr>
      </w:pPr>
      <w:r w:rsidRPr="00A30CF3">
        <w:rPr>
          <w:rStyle w:val="--0"/>
          <w:b/>
          <w:bCs w:val="0"/>
        </w:rPr>
        <w:t>Россия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изменяется</w:t>
      </w:r>
      <w:r w:rsidRPr="00A30CF3">
        <w:rPr>
          <w:rFonts w:ascii="Georgia" w:hAnsi="Georgia"/>
          <w:b w:val="0"/>
          <w:szCs w:val="28"/>
        </w:rPr>
        <w:t>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Изменяется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так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стремительно,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создатели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успевают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за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е</w:t>
      </w:r>
      <w:r w:rsidR="00655E0D" w:rsidRPr="00A30CF3">
        <w:rPr>
          <w:rFonts w:ascii="Georgia" w:hAnsi="Georgia"/>
          <w:b w:val="0"/>
          <w:szCs w:val="28"/>
        </w:rPr>
        <w:t>ё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изменениями</w:t>
      </w:r>
      <w:r w:rsidR="00E47DA8"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Fonts w:ascii="Georgia" w:hAnsi="Georgia"/>
          <w:b w:val="0"/>
          <w:szCs w:val="28"/>
        </w:rPr>
        <w:t>п</w:t>
      </w:r>
      <w:r w:rsidRPr="00A30CF3">
        <w:rPr>
          <w:rFonts w:ascii="Georgia" w:hAnsi="Georgia"/>
          <w:b w:val="0"/>
          <w:szCs w:val="28"/>
        </w:rPr>
        <w:t>оэтому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они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века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век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предлагают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было,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чего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уже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нет.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истории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один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день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полностью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изменял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черты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страны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характер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народа.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Все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внешние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внутренние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проблемы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определяются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тем,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страны,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как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правило,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совпадает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е</w:t>
      </w:r>
      <w:r w:rsidR="00E47DA8" w:rsidRPr="00A30CF3">
        <w:rPr>
          <w:rFonts w:ascii="Georgia" w:hAnsi="Georgia"/>
          <w:b w:val="0"/>
          <w:szCs w:val="28"/>
        </w:rPr>
        <w:t>ё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действительными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свойствами,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особенностями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состоянием.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Именно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ошибки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обусловили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события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1913,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1917,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1941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годов.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ошибки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создают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впечатление,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идут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параллельными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путями,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иногда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разных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стороны,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Fonts w:ascii="Georgia" w:hAnsi="Georgia"/>
          <w:b w:val="0"/>
          <w:szCs w:val="28"/>
        </w:rPr>
        <w:t>э</w:t>
      </w:r>
      <w:r w:rsidRPr="00A30CF3">
        <w:rPr>
          <w:rFonts w:ascii="Georgia" w:hAnsi="Georgia"/>
          <w:b w:val="0"/>
          <w:szCs w:val="28"/>
        </w:rPr>
        <w:t>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Fonts w:ascii="Georgia" w:hAnsi="Georgia"/>
          <w:b w:val="0"/>
          <w:szCs w:val="28"/>
        </w:rPr>
        <w:t>даёт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основания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утверждать,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находится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противоречии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миром,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иногда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8141F3">
        <w:rPr>
          <w:rFonts w:ascii="Georgia" w:hAnsi="Georgia"/>
          <w:b w:val="0"/>
          <w:szCs w:val="28"/>
        </w:rPr>
        <w:t xml:space="preserve">—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противоречии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сама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собой.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неверно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изменяется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вместе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всем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миром</w:t>
      </w:r>
      <w:r w:rsidR="00E47DA8"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по-другому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быть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может.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Выдающиеся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создатели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России: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Пушкин,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Достоевский,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Толстой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зафиксировали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страны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Style w:val="--"/>
          <w:b/>
          <w:bCs w:val="0"/>
        </w:rPr>
        <w:t>СВОЁ</w:t>
      </w:r>
      <w:r w:rsidR="00A30CF3" w:rsidRPr="00A30CF3">
        <w:rPr>
          <w:rStyle w:val="--0"/>
        </w:rPr>
        <w:t xml:space="preserve"> </w:t>
      </w:r>
      <w:r w:rsidRPr="00A30CF3">
        <w:rPr>
          <w:rStyle w:val="--0"/>
          <w:b/>
          <w:bCs w:val="0"/>
        </w:rPr>
        <w:t>время</w:t>
      </w:r>
      <w:r w:rsidRPr="00A30CF3">
        <w:rPr>
          <w:rStyle w:val="--0"/>
        </w:rPr>
        <w:t>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был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точным,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он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предсказал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вс</w:t>
      </w:r>
      <w:r w:rsidR="00E47DA8" w:rsidRPr="00A30CF3">
        <w:rPr>
          <w:rFonts w:ascii="Georgia" w:hAnsi="Georgia"/>
          <w:b w:val="0"/>
          <w:szCs w:val="28"/>
        </w:rPr>
        <w:t>ё</w:t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произошло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страной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начале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ХХ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века,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он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уже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стал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достоянием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истории: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снова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другая,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но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до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сих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пор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не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имеет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своего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нового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образа</w:t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который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требует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столь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же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гениальных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создателей.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Внешняя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внутренняя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политика,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ориентированная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грандиозные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описания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того,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Style w:val="--0"/>
          <w:b/>
          <w:bCs w:val="0"/>
        </w:rPr>
        <w:t>чего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давно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нет</w:t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привела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многим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историческим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ошибкам.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Fonts w:ascii="Georgia" w:hAnsi="Georgia"/>
          <w:b w:val="0"/>
          <w:szCs w:val="28"/>
        </w:rPr>
        <w:t>Ещё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советские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исследователи,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изучая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1974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году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будущее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международных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отношений,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сделали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вывод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пользу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целостности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того,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обречена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интеграцию.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</w:p>
    <w:p w14:paraId="3A82B9D9" w14:textId="00987BAD" w:rsidR="0085207A" w:rsidRPr="00A30CF3" w:rsidRDefault="0085207A" w:rsidP="0085207A">
      <w:pPr>
        <w:pStyle w:val="afffff2"/>
        <w:spacing w:line="276" w:lineRule="auto"/>
        <w:ind w:left="-142" w:right="102"/>
        <w:rPr>
          <w:rFonts w:ascii="Georgia" w:hAnsi="Georgia"/>
          <w:b w:val="0"/>
          <w:szCs w:val="28"/>
        </w:rPr>
      </w:pPr>
      <w:r w:rsidRPr="00A30CF3">
        <w:rPr>
          <w:rFonts w:ascii="Georgia" w:hAnsi="Georgia"/>
          <w:b w:val="0"/>
          <w:szCs w:val="28"/>
        </w:rPr>
        <w:lastRenderedPageBreak/>
        <w:t>Образ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должен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быть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адекват</w:t>
      </w:r>
      <w:r w:rsidR="008141F3">
        <w:rPr>
          <w:rFonts w:ascii="Georgia" w:hAnsi="Georgia"/>
          <w:b w:val="0"/>
          <w:szCs w:val="28"/>
        </w:rPr>
        <w:t>ным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глобальным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изменениям,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идущим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сегодня.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Глобальные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значительно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шире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радикальнее,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чем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предполагают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сегодня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те,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уверовал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(в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рамках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B765C" w:rsidRPr="00A30CF3">
        <w:rPr>
          <w:rFonts w:ascii="Georgia" w:hAnsi="Georgia"/>
          <w:b w:val="0"/>
          <w:szCs w:val="28"/>
        </w:rPr>
        <w:t>выполнения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Старой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программы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управления),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государства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народы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сольются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Style w:val="--0"/>
          <w:b/>
          <w:bCs w:val="0"/>
        </w:rPr>
        <w:t>единое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планетарное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образование</w:t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котором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будут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ликвидированы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этнические,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национальные,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религиозные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культурные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границы.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Известные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авторы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теории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глобальных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bookmarkStart w:id="2" w:name="OLE_LINK56"/>
      <w:r w:rsidRPr="00A30CF3">
        <w:rPr>
          <w:rFonts w:ascii="Georgia" w:hAnsi="Georgia"/>
          <w:b w:val="0"/>
          <w:szCs w:val="28"/>
        </w:rPr>
        <w:t>Ж.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Аттали,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Фукуяма</w:t>
      </w:r>
      <w:bookmarkEnd w:id="2"/>
      <w:r w:rsidRPr="00A30CF3">
        <w:rPr>
          <w:rStyle w:val="afb"/>
          <w:rFonts w:ascii="Georgia" w:hAnsi="Georgia"/>
          <w:b/>
          <w:szCs w:val="28"/>
        </w:rPr>
        <w:footnoteReference w:id="2"/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E47DA8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абстрагировались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истории,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культуры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этносов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планировали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новое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планетарное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состояние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под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эгидой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рынка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демократии,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которые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объединяют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рационально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функционирующую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машину.</w:t>
      </w:r>
    </w:p>
    <w:p w14:paraId="442082F6" w14:textId="30D064AF" w:rsidR="0085207A" w:rsidRPr="00A30CF3" w:rsidRDefault="0085207A" w:rsidP="0085207A">
      <w:pPr>
        <w:pStyle w:val="afffff2"/>
        <w:spacing w:line="276" w:lineRule="auto"/>
        <w:ind w:left="-142" w:right="100"/>
        <w:rPr>
          <w:rFonts w:ascii="Georgia" w:hAnsi="Georgia" w:cs="Calibri"/>
          <w:b w:val="0"/>
          <w:bCs w:val="0"/>
          <w:szCs w:val="28"/>
        </w:rPr>
      </w:pPr>
      <w:r w:rsidRPr="00A30CF3">
        <w:rPr>
          <w:rFonts w:ascii="Georgia" w:hAnsi="Georgia"/>
          <w:b w:val="0"/>
          <w:szCs w:val="28"/>
        </w:rPr>
        <w:t>Другие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авторы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определяют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глобализацию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как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серию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эмпирически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фиксируемых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изменений,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разнородных,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объединяемых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логикой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превращения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единое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целое.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одной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стороны,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модернизация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индивидуального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поведения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воздействием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макроструктур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мирового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порядка,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минующим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Style w:val="--"/>
          <w:b/>
          <w:bCs w:val="0"/>
        </w:rPr>
        <w:t>национально-государственный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уровень</w:t>
      </w:r>
      <w:r w:rsidRPr="00A30CF3">
        <w:rPr>
          <w:rFonts w:ascii="Georgia" w:hAnsi="Georgia"/>
          <w:b w:val="0"/>
          <w:szCs w:val="28"/>
        </w:rPr>
        <w:t>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другой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стороны,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осуществление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международных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отношений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представителей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разных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культур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рутинную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практику,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часть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повседневной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жизни.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Формула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глобализации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szCs w:val="28"/>
        </w:rPr>
        <w:t>—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глобальная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взаимозависимость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плюс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глобальное</w:t>
      </w:r>
      <w:r w:rsidR="00A30CF3" w:rsidRPr="00A30CF3">
        <w:rPr>
          <w:rFonts w:ascii="Georgia" w:hAnsi="Georgia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Cs w:val="0"/>
          <w:i/>
          <w:iCs/>
          <w:szCs w:val="28"/>
        </w:rPr>
        <w:t>сознание</w:t>
      </w:r>
      <w:r w:rsidRPr="00A30CF3">
        <w:rPr>
          <w:rFonts w:ascii="Georgia" w:hAnsi="Georgia"/>
          <w:b w:val="0"/>
          <w:szCs w:val="28"/>
        </w:rPr>
        <w:t>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Это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транснациональный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капитализм,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образуемый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транснациональными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корпорациями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(ТНК),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система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международных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организаций,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призванных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отстаивать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универсальные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«общечеловеческие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ценности».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Несомненно,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Style w:val="--"/>
          <w:b/>
          <w:bCs w:val="0"/>
        </w:rPr>
        <w:t>сознание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человека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должно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быть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положено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основу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образа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России.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Именно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сознание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определяет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восприятие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глобальных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изменений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информационного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общества,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bookmarkStart w:id="3" w:name="OLE_LINK57"/>
      <w:r w:rsidRPr="00A30CF3">
        <w:rPr>
          <w:rFonts w:ascii="Georgia" w:hAnsi="Georgia"/>
          <w:b w:val="0"/>
          <w:szCs w:val="28"/>
        </w:rPr>
        <w:t>антропокосмизм</w:t>
      </w:r>
      <w:bookmarkEnd w:id="3"/>
      <w:r w:rsidRPr="00A30CF3">
        <w:rPr>
          <w:rFonts w:ascii="Georgia" w:hAnsi="Georgia"/>
          <w:b w:val="0"/>
          <w:szCs w:val="28"/>
        </w:rPr>
        <w:t>а</w:t>
      </w:r>
      <w:r w:rsidRPr="00A30CF3">
        <w:rPr>
          <w:rStyle w:val="afb"/>
          <w:rFonts w:ascii="Georgia" w:hAnsi="Georgia"/>
          <w:b/>
          <w:szCs w:val="28"/>
        </w:rPr>
        <w:footnoteReference w:id="3"/>
      </w:r>
      <w:r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опытов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биотической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регуляции,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созданию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искусственных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микробиосфер,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материализации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электронно-кибернетической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цивилизации,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влиянию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биополитики,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опытов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автотрофикации,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киборгизации,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экогеизма,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коэволюции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и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др.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Сознание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формирует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нас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ту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картину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мира,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которая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приемлема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для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нашего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понимания</w:t>
      </w:r>
      <w:r w:rsidR="00544A56" w:rsidRPr="00A30CF3">
        <w:rPr>
          <w:rFonts w:ascii="Georgia" w:hAnsi="Georgia"/>
          <w:b w:val="0"/>
          <w:szCs w:val="28"/>
        </w:rPr>
        <w:t>,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которая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в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основном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не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соответствует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реалиям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сегодняшнего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szCs w:val="28"/>
        </w:rPr>
        <w:t>дня.</w:t>
      </w:r>
      <w:r w:rsidR="00A30CF3" w:rsidRPr="00A30CF3">
        <w:rPr>
          <w:rFonts w:ascii="Georgia" w:hAnsi="Georgia"/>
          <w:b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Контекст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России,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взгляд</w:t>
      </w:r>
      <w:r w:rsidR="00544A56"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уверен,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многие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согласятся</w:t>
      </w:r>
      <w:r w:rsidR="00544A56"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это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восприятие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невозможного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возможным,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невероятного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вероятным,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lastRenderedPageBreak/>
        <w:t>недопустимого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допустимым,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нереального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реальным</w:t>
      </w:r>
      <w:r w:rsidRPr="00A30CF3">
        <w:rPr>
          <w:rFonts w:ascii="Georgia" w:hAnsi="Georgia"/>
          <w:b w:val="0"/>
          <w:bCs w:val="0"/>
          <w:szCs w:val="28"/>
        </w:rPr>
        <w:t>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Суть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контекста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политическая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борьба,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великих,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отставших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глобальных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изменений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делает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пигмеями,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ничтожных,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готовых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изменениям</w:t>
      </w:r>
      <w:r w:rsidR="00723F7F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поднимает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божественных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высот.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Будущее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смысл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контекста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глобальных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изменений,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включена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Россия,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имеет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изменениях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Бе</w:t>
      </w:r>
      <w:r w:rsidR="00544A56" w:rsidRPr="00A30CF3">
        <w:rPr>
          <w:rFonts w:ascii="Georgia" w:hAnsi="Georgia" w:cs="Calibri"/>
          <w:b w:val="0"/>
          <w:bCs w:val="0"/>
          <w:szCs w:val="28"/>
        </w:rPr>
        <w:t>з(</w:t>
      </w:r>
      <w:r w:rsidRPr="00A30CF3">
        <w:rPr>
          <w:rFonts w:ascii="Georgia" w:hAnsi="Georgia" w:cs="Calibri"/>
          <w:b w:val="0"/>
          <w:bCs w:val="0"/>
          <w:szCs w:val="28"/>
        </w:rPr>
        <w:t>с</w:t>
      </w:r>
      <w:r w:rsidR="00544A56" w:rsidRPr="00A30CF3">
        <w:rPr>
          <w:rFonts w:ascii="Georgia" w:hAnsi="Georgia" w:cs="Calibri"/>
          <w:b w:val="0"/>
          <w:bCs w:val="0"/>
          <w:szCs w:val="28"/>
        </w:rPr>
        <w:t>)</w:t>
      </w:r>
      <w:r w:rsidRPr="00A30CF3">
        <w:rPr>
          <w:rFonts w:ascii="Georgia" w:hAnsi="Georgia" w:cs="Calibri"/>
          <w:b w:val="0"/>
          <w:bCs w:val="0"/>
          <w:szCs w:val="28"/>
        </w:rPr>
        <w:t>смысленно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рассуждать,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хорошо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это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или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плохо.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Так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устроен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мир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и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человек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сегодня</w:t>
      </w:r>
      <w:r w:rsidRPr="00A30CF3">
        <w:t>.</w:t>
      </w:r>
      <w:r w:rsidR="00A30CF3" w:rsidRPr="00A30CF3">
        <w:t xml:space="preserve"> </w:t>
      </w:r>
      <w:r w:rsidRPr="00A30CF3">
        <w:rPr>
          <w:rStyle w:val="--0"/>
          <w:b/>
          <w:bCs w:val="0"/>
        </w:rPr>
        <w:t>Так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есть</w:t>
      </w:r>
      <w:r w:rsidRPr="00A30CF3">
        <w:t>.</w:t>
      </w:r>
      <w:r w:rsidR="00A30CF3" w:rsidRPr="00A30CF3">
        <w:rPr>
          <w:rFonts w:ascii="Georgia" w:hAnsi="Georgia" w:cs="Calibri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Этот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факт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нужно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принимать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как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качество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материала</w:t>
      </w:r>
      <w:r w:rsidR="00544A56" w:rsidRPr="00A30CF3">
        <w:rPr>
          <w:rFonts w:ascii="Georgia" w:hAnsi="Georgia" w:cs="Calibri"/>
          <w:b w:val="0"/>
          <w:bCs w:val="0"/>
          <w:szCs w:val="28"/>
        </w:rPr>
        <w:t>,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работать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с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реальностью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и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не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сетовать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на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то,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что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она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не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соответствует</w:t>
      </w:r>
      <w:r w:rsidR="00A30CF3" w:rsidRPr="00A30CF3">
        <w:rPr>
          <w:rFonts w:ascii="Georgia" w:hAnsi="Georgia" w:cs="Calibri"/>
          <w:b w:val="0"/>
          <w:bCs w:val="0"/>
          <w:szCs w:val="28"/>
        </w:rPr>
        <w:t xml:space="preserve"> </w:t>
      </w:r>
      <w:r w:rsidRPr="00A30CF3">
        <w:rPr>
          <w:rFonts w:ascii="Georgia" w:hAnsi="Georgia" w:cs="Calibri"/>
          <w:b w:val="0"/>
          <w:bCs w:val="0"/>
          <w:szCs w:val="28"/>
        </w:rPr>
        <w:t>ожиданиям.</w:t>
      </w:r>
    </w:p>
    <w:p w14:paraId="2E4CFBFF" w14:textId="76042EB3" w:rsidR="0085207A" w:rsidRPr="00A30CF3" w:rsidRDefault="0085207A" w:rsidP="0085207A">
      <w:pPr>
        <w:pStyle w:val="afffff2"/>
        <w:spacing w:line="276" w:lineRule="auto"/>
        <w:ind w:left="-142" w:right="100"/>
        <w:rPr>
          <w:rFonts w:ascii="Georgia" w:hAnsi="Georgia"/>
          <w:b w:val="0"/>
          <w:bCs w:val="0"/>
          <w:i/>
          <w:iCs/>
          <w:szCs w:val="28"/>
        </w:rPr>
      </w:pPr>
      <w:r w:rsidRPr="00A30CF3">
        <w:rPr>
          <w:rFonts w:ascii="Georgia" w:hAnsi="Georgia"/>
          <w:b w:val="0"/>
          <w:bCs w:val="0"/>
          <w:szCs w:val="28"/>
        </w:rPr>
        <w:t>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долго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искал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значение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Картины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системы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сознания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544A56" w:rsidRPr="00A30CF3">
        <w:rPr>
          <w:rFonts w:ascii="Georgia" w:hAnsi="Georgia"/>
          <w:b w:val="0"/>
          <w:bCs w:val="0"/>
          <w:szCs w:val="28"/>
        </w:rPr>
        <w:t>нашёл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bookmarkStart w:id="4" w:name="OLE_LINK9"/>
      <w:bookmarkStart w:id="5" w:name="OLE_LINK10"/>
      <w:r w:rsidRPr="00A30CF3">
        <w:rPr>
          <w:rFonts w:ascii="Georgia" w:hAnsi="Georgia"/>
          <w:b w:val="0"/>
          <w:bCs w:val="0"/>
          <w:szCs w:val="28"/>
        </w:rPr>
        <w:t>Блез</w:t>
      </w:r>
      <w:r w:rsidR="00544A56" w:rsidRPr="00A30CF3">
        <w:rPr>
          <w:rFonts w:ascii="Georgia" w:hAnsi="Georgia"/>
          <w:b w:val="0"/>
          <w:bCs w:val="0"/>
          <w:szCs w:val="28"/>
        </w:rPr>
        <w:t>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Паскаля</w:t>
      </w:r>
      <w:r w:rsidRPr="00A30CF3">
        <w:rPr>
          <w:rStyle w:val="afb"/>
          <w:rFonts w:ascii="Georgia" w:hAnsi="Georgia"/>
          <w:b/>
          <w:bCs w:val="0"/>
          <w:i/>
          <w:iCs/>
          <w:szCs w:val="28"/>
        </w:rPr>
        <w:footnoteReference w:id="4"/>
      </w:r>
      <w:r w:rsidRPr="00A30CF3">
        <w:rPr>
          <w:rFonts w:ascii="Georgia" w:hAnsi="Georgia"/>
          <w:b w:val="0"/>
          <w:bCs w:val="0"/>
          <w:i/>
          <w:iCs/>
          <w:szCs w:val="28"/>
        </w:rPr>
        <w:t>:</w:t>
      </w:r>
      <w:r w:rsidR="00A30CF3" w:rsidRPr="00A30CF3">
        <w:rPr>
          <w:rFonts w:ascii="Georgia" w:hAnsi="Georgia"/>
          <w:b w:val="0"/>
          <w:bCs w:val="0"/>
          <w:i/>
          <w:iCs/>
          <w:szCs w:val="28"/>
        </w:rPr>
        <w:t xml:space="preserve"> </w:t>
      </w:r>
      <w:bookmarkEnd w:id="4"/>
      <w:bookmarkEnd w:id="5"/>
      <w:r w:rsidRPr="00A30CF3">
        <w:rPr>
          <w:rFonts w:ascii="Georgia" w:hAnsi="Georgia"/>
          <w:i/>
          <w:iCs/>
          <w:szCs w:val="28"/>
        </w:rPr>
        <w:t>«Только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мысль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делает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человека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великим.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Человек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познает,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что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нищ;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нищ,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ибо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есть,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велик,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ибо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познает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это.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пространстве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могу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найти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="00544A56" w:rsidRPr="00A30CF3">
        <w:rPr>
          <w:rFonts w:ascii="Georgia" w:hAnsi="Georgia"/>
          <w:i/>
          <w:iCs/>
          <w:szCs w:val="28"/>
        </w:rPr>
        <w:t>своё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могущество,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а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порядке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моего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мышления.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стал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бы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могущественнее,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если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бы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обладал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странами.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пространстве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Вселенная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охватывает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проглатывает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меня,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как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маленькую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точку,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="004F2693" w:rsidRPr="00A30CF3">
        <w:rPr>
          <w:rFonts w:ascii="Georgia" w:hAnsi="Georgia"/>
          <w:i/>
          <w:iCs/>
          <w:szCs w:val="28"/>
        </w:rPr>
        <w:t>—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мышлении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охватываю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</w:t>
      </w:r>
      <w:r w:rsidR="00544A56" w:rsidRPr="00A30CF3">
        <w:rPr>
          <w:rFonts w:ascii="Georgia" w:hAnsi="Georgia"/>
          <w:i/>
          <w:iCs/>
          <w:szCs w:val="28"/>
        </w:rPr>
        <w:t>ё</w:t>
      </w:r>
      <w:r w:rsidRPr="00A30CF3">
        <w:rPr>
          <w:rFonts w:ascii="Georgia" w:hAnsi="Georgia"/>
          <w:i/>
          <w:iCs/>
          <w:szCs w:val="28"/>
        </w:rPr>
        <w:t>»</w:t>
      </w:r>
      <w:r w:rsidR="00544A56" w:rsidRPr="00A30CF3">
        <w:t>.</w:t>
      </w:r>
      <w:r w:rsidR="00A30CF3" w:rsidRPr="00A30CF3">
        <w:rPr>
          <w:rFonts w:ascii="Georgia" w:hAnsi="Georgia"/>
          <w:b w:val="0"/>
          <w:bCs w:val="0"/>
          <w:i/>
          <w:iCs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результат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формирования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Индивидуальности,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самостоятельно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формулирующего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говоря,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формирование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представлений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устройстве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общества,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овладение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языком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описания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контакта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накопление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памяти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информации,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достаточной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точной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самоидентификации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физическом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социальном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пространстве,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восприятие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как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явления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неопасного,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понятного,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доступного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реконструкции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целях.</w:t>
      </w:r>
    </w:p>
    <w:p w14:paraId="5A6C3D4D" w14:textId="3607385F" w:rsidR="0085207A" w:rsidRPr="00A30CF3" w:rsidRDefault="00A30CF3" w:rsidP="00544A56">
      <w:pPr>
        <w:rPr>
          <w:b/>
          <w:bCs/>
        </w:rPr>
      </w:pPr>
      <w:r w:rsidRPr="00A30CF3">
        <w:t xml:space="preserve"> </w:t>
      </w:r>
      <w:r w:rsidR="0085207A" w:rsidRPr="00A30CF3">
        <w:t>Многие</w:t>
      </w:r>
      <w:r w:rsidRPr="00A30CF3">
        <w:t xml:space="preserve"> </w:t>
      </w:r>
      <w:r w:rsidR="0085207A" w:rsidRPr="00A30CF3">
        <w:t>люди,</w:t>
      </w:r>
      <w:r w:rsidRPr="00A30CF3">
        <w:t xml:space="preserve"> </w:t>
      </w:r>
      <w:r w:rsidR="0085207A" w:rsidRPr="00A30CF3">
        <w:t>с</w:t>
      </w:r>
      <w:r w:rsidRPr="00A30CF3">
        <w:t xml:space="preserve"> </w:t>
      </w:r>
      <w:r w:rsidR="0085207A" w:rsidRPr="00A30CF3">
        <w:t>кем</w:t>
      </w:r>
      <w:r w:rsidRPr="00A30CF3">
        <w:t xml:space="preserve"> </w:t>
      </w:r>
      <w:r w:rsidR="0085207A" w:rsidRPr="00A30CF3">
        <w:t>приходилось</w:t>
      </w:r>
      <w:r w:rsidRPr="00A30CF3">
        <w:t xml:space="preserve"> </w:t>
      </w:r>
      <w:r w:rsidR="0085207A" w:rsidRPr="00A30CF3">
        <w:t>беседовать</w:t>
      </w:r>
      <w:r w:rsidRPr="00A30CF3">
        <w:t xml:space="preserve"> </w:t>
      </w:r>
      <w:r w:rsidR="0085207A" w:rsidRPr="00A30CF3">
        <w:t>последнее</w:t>
      </w:r>
      <w:r w:rsidRPr="00A30CF3">
        <w:t xml:space="preserve"> </w:t>
      </w:r>
      <w:r w:rsidR="0085207A" w:rsidRPr="00A30CF3">
        <w:t>время,</w:t>
      </w:r>
      <w:r w:rsidRPr="00A30CF3">
        <w:t xml:space="preserve"> </w:t>
      </w:r>
      <w:r w:rsidR="0085207A" w:rsidRPr="00A30CF3">
        <w:t>сходятся</w:t>
      </w:r>
      <w:r w:rsidRPr="00A30CF3">
        <w:t xml:space="preserve"> </w:t>
      </w:r>
      <w:r w:rsidR="0085207A" w:rsidRPr="00A30CF3">
        <w:t>во</w:t>
      </w:r>
      <w:r w:rsidRPr="00A30CF3">
        <w:t xml:space="preserve"> </w:t>
      </w:r>
      <w:r w:rsidR="0085207A" w:rsidRPr="00A30CF3">
        <w:t>мнении,</w:t>
      </w:r>
      <w:r w:rsidRPr="00A30CF3">
        <w:t xml:space="preserve"> </w:t>
      </w:r>
      <w:r w:rsidR="0085207A" w:rsidRPr="00A30CF3">
        <w:t>что</w:t>
      </w:r>
      <w:r w:rsidRPr="00A30CF3">
        <w:t xml:space="preserve"> </w:t>
      </w:r>
      <w:r w:rsidR="0085207A" w:rsidRPr="00A30CF3">
        <w:rPr>
          <w:rStyle w:val="--"/>
        </w:rPr>
        <w:t>каждый</w:t>
      </w:r>
      <w:r w:rsidRPr="00A30CF3">
        <w:rPr>
          <w:rStyle w:val="--0"/>
        </w:rPr>
        <w:t xml:space="preserve"> </w:t>
      </w:r>
      <w:r w:rsidR="0085207A" w:rsidRPr="00A30CF3">
        <w:rPr>
          <w:rStyle w:val="--0"/>
        </w:rPr>
        <w:t>человек</w:t>
      </w:r>
      <w:r w:rsidRPr="00A30CF3">
        <w:t xml:space="preserve"> </w:t>
      </w:r>
      <w:r w:rsidR="0085207A" w:rsidRPr="00A30CF3">
        <w:t>чувствует</w:t>
      </w:r>
      <w:r w:rsidRPr="00A30CF3">
        <w:t xml:space="preserve"> </w:t>
      </w:r>
      <w:r w:rsidR="0085207A" w:rsidRPr="00A30CF3">
        <w:t>опасность,</w:t>
      </w:r>
      <w:r w:rsidRPr="00A30CF3">
        <w:t xml:space="preserve"> </w:t>
      </w:r>
      <w:r w:rsidR="0085207A" w:rsidRPr="00A30CF3">
        <w:t>исходящую</w:t>
      </w:r>
      <w:r w:rsidRPr="00A30CF3">
        <w:t xml:space="preserve"> </w:t>
      </w:r>
      <w:r w:rsidR="0085207A" w:rsidRPr="00A30CF3">
        <w:t>извне.</w:t>
      </w:r>
      <w:r w:rsidRPr="00A30CF3">
        <w:t xml:space="preserve"> </w:t>
      </w:r>
      <w:r w:rsidR="0085207A" w:rsidRPr="00A30CF3">
        <w:t>Мир,</w:t>
      </w:r>
      <w:r w:rsidRPr="00A30CF3">
        <w:t xml:space="preserve"> </w:t>
      </w:r>
      <w:r w:rsidR="0085207A" w:rsidRPr="00A30CF3">
        <w:t>который</w:t>
      </w:r>
      <w:r w:rsidRPr="00A30CF3">
        <w:t xml:space="preserve"> </w:t>
      </w:r>
      <w:r w:rsidR="0085207A" w:rsidRPr="00A30CF3">
        <w:t>«во</w:t>
      </w:r>
      <w:r w:rsidRPr="00A30CF3">
        <w:t xml:space="preserve"> </w:t>
      </w:r>
      <w:r w:rsidR="0085207A" w:rsidRPr="00A30CF3">
        <w:t>зле</w:t>
      </w:r>
      <w:r w:rsidRPr="00A30CF3">
        <w:t xml:space="preserve"> </w:t>
      </w:r>
      <w:r w:rsidR="0085207A" w:rsidRPr="00A30CF3">
        <w:t>лежит»</w:t>
      </w:r>
      <w:r w:rsidR="00607F1A" w:rsidRPr="00A30CF3">
        <w:t>,</w:t>
      </w:r>
      <w:r w:rsidRPr="00A30CF3">
        <w:t xml:space="preserve"> </w:t>
      </w:r>
      <w:r w:rsidR="0085207A" w:rsidRPr="00A30CF3">
        <w:t>пробуждает</w:t>
      </w:r>
      <w:r w:rsidRPr="00A30CF3">
        <w:t xml:space="preserve"> </w:t>
      </w:r>
      <w:r w:rsidR="0085207A" w:rsidRPr="00A30CF3">
        <w:t>состояние</w:t>
      </w:r>
      <w:r w:rsidRPr="00A30CF3">
        <w:t xml:space="preserve"> </w:t>
      </w:r>
      <w:r w:rsidR="0085207A" w:rsidRPr="00A30CF3">
        <w:t>тревоги.</w:t>
      </w:r>
      <w:r w:rsidRPr="00A30CF3">
        <w:t xml:space="preserve"> </w:t>
      </w:r>
      <w:r w:rsidR="0085207A" w:rsidRPr="00A30CF3">
        <w:t>Чтобы</w:t>
      </w:r>
      <w:r w:rsidRPr="00A30CF3">
        <w:t xml:space="preserve"> </w:t>
      </w:r>
      <w:r w:rsidR="0085207A" w:rsidRPr="00A30CF3">
        <w:t>действовать</w:t>
      </w:r>
      <w:r w:rsidRPr="00A30CF3">
        <w:t xml:space="preserve"> </w:t>
      </w:r>
      <w:r w:rsidR="0085207A" w:rsidRPr="00A30CF3">
        <w:t>в</w:t>
      </w:r>
      <w:r w:rsidRPr="00A30CF3">
        <w:t xml:space="preserve"> </w:t>
      </w:r>
      <w:r w:rsidR="0085207A" w:rsidRPr="00A30CF3">
        <w:t>н</w:t>
      </w:r>
      <w:r w:rsidR="00607F1A" w:rsidRPr="00A30CF3">
        <w:t>ё</w:t>
      </w:r>
      <w:r w:rsidR="0085207A" w:rsidRPr="00A30CF3">
        <w:t>м,</w:t>
      </w:r>
      <w:r w:rsidRPr="00A30CF3">
        <w:t xml:space="preserve"> </w:t>
      </w:r>
      <w:r w:rsidR="0085207A" w:rsidRPr="00A30CF3">
        <w:t>человек</w:t>
      </w:r>
      <w:r w:rsidRPr="00A30CF3">
        <w:t xml:space="preserve"> </w:t>
      </w:r>
      <w:r w:rsidR="0085207A" w:rsidRPr="00A30CF3">
        <w:t>должен</w:t>
      </w:r>
      <w:r w:rsidR="00607F1A" w:rsidRPr="00A30CF3">
        <w:t>,</w:t>
      </w:r>
      <w:r w:rsidRPr="00A30CF3">
        <w:t xml:space="preserve"> </w:t>
      </w:r>
      <w:r w:rsidR="0085207A" w:rsidRPr="00A30CF3">
        <w:t>прежде</w:t>
      </w:r>
      <w:r w:rsidRPr="00A30CF3">
        <w:t xml:space="preserve"> </w:t>
      </w:r>
      <w:r w:rsidR="0085207A" w:rsidRPr="00A30CF3">
        <w:t>всего</w:t>
      </w:r>
      <w:r w:rsidR="00607F1A" w:rsidRPr="00A30CF3">
        <w:t>,</w:t>
      </w:r>
      <w:r w:rsidRPr="00A30CF3">
        <w:t xml:space="preserve"> </w:t>
      </w:r>
      <w:r w:rsidR="0085207A" w:rsidRPr="00A30CF3">
        <w:t>определить</w:t>
      </w:r>
      <w:r w:rsidRPr="00A30CF3">
        <w:t xml:space="preserve"> </w:t>
      </w:r>
      <w:r w:rsidR="0085207A" w:rsidRPr="00A30CF3">
        <w:t>конкретные</w:t>
      </w:r>
      <w:r w:rsidRPr="00A30CF3">
        <w:t xml:space="preserve"> </w:t>
      </w:r>
      <w:r w:rsidR="0085207A" w:rsidRPr="00A30CF3">
        <w:t>источники</w:t>
      </w:r>
      <w:r w:rsidRPr="00A30CF3">
        <w:t xml:space="preserve"> </w:t>
      </w:r>
      <w:r w:rsidR="0085207A" w:rsidRPr="00A30CF3">
        <w:t>внешней</w:t>
      </w:r>
      <w:r w:rsidRPr="00A30CF3">
        <w:t xml:space="preserve"> </w:t>
      </w:r>
      <w:r w:rsidR="0085207A" w:rsidRPr="00A30CF3">
        <w:t>опасности.</w:t>
      </w:r>
      <w:r w:rsidRPr="00A30CF3">
        <w:t xml:space="preserve"> </w:t>
      </w:r>
      <w:r w:rsidR="0085207A" w:rsidRPr="00A30CF3">
        <w:t>Для</w:t>
      </w:r>
      <w:r w:rsidRPr="00A30CF3">
        <w:t xml:space="preserve"> </w:t>
      </w:r>
      <w:r w:rsidR="0085207A" w:rsidRPr="00A30CF3">
        <w:t>этого</w:t>
      </w:r>
      <w:r w:rsidRPr="00A30CF3">
        <w:t xml:space="preserve"> </w:t>
      </w:r>
      <w:r w:rsidR="003451AA" w:rsidRPr="00A30CF3">
        <w:t>нужно</w:t>
      </w:r>
      <w:r w:rsidRPr="00A30CF3">
        <w:t xml:space="preserve"> </w:t>
      </w:r>
      <w:r w:rsidR="0085207A" w:rsidRPr="00A30CF3">
        <w:t>знать:</w:t>
      </w:r>
      <w:r w:rsidRPr="00A30CF3">
        <w:t xml:space="preserve"> </w:t>
      </w:r>
      <w:r w:rsidR="0085207A" w:rsidRPr="00A30CF3">
        <w:t>что</w:t>
      </w:r>
      <w:r w:rsidRPr="00A30CF3">
        <w:t xml:space="preserve"> </w:t>
      </w:r>
      <w:r w:rsidR="0085207A" w:rsidRPr="00A30CF3">
        <w:t>является</w:t>
      </w:r>
      <w:r w:rsidRPr="00A30CF3">
        <w:t xml:space="preserve"> </w:t>
      </w:r>
      <w:r w:rsidR="0085207A" w:rsidRPr="00A30CF3">
        <w:t>источником</w:t>
      </w:r>
      <w:r w:rsidRPr="00A30CF3">
        <w:t xml:space="preserve"> </w:t>
      </w:r>
      <w:r w:rsidR="0085207A" w:rsidRPr="00A30CF3">
        <w:t>опасности,</w:t>
      </w:r>
      <w:r w:rsidRPr="00A30CF3">
        <w:t xml:space="preserve"> </w:t>
      </w:r>
      <w:r w:rsidR="0085207A" w:rsidRPr="00A30CF3">
        <w:t>чего</w:t>
      </w:r>
      <w:r w:rsidRPr="00A30CF3">
        <w:t xml:space="preserve"> </w:t>
      </w:r>
      <w:r w:rsidR="0085207A" w:rsidRPr="00A30CF3">
        <w:t>нельзя</w:t>
      </w:r>
      <w:r w:rsidRPr="00A30CF3">
        <w:t xml:space="preserve"> </w:t>
      </w:r>
      <w:r w:rsidR="0085207A" w:rsidRPr="00A30CF3">
        <w:t>делать,</w:t>
      </w:r>
      <w:r w:rsidRPr="00A30CF3">
        <w:t xml:space="preserve"> </w:t>
      </w:r>
      <w:r w:rsidR="0085207A" w:rsidRPr="00A30CF3">
        <w:t>чтобы</w:t>
      </w:r>
      <w:r w:rsidRPr="00A30CF3">
        <w:t xml:space="preserve"> </w:t>
      </w:r>
      <w:r w:rsidR="0085207A" w:rsidRPr="00A30CF3">
        <w:t>не</w:t>
      </w:r>
      <w:r w:rsidRPr="00A30CF3">
        <w:t xml:space="preserve"> </w:t>
      </w:r>
      <w:r w:rsidR="0085207A" w:rsidRPr="00A30CF3">
        <w:t>вызвать</w:t>
      </w:r>
      <w:r w:rsidRPr="00A30CF3">
        <w:t xml:space="preserve"> </w:t>
      </w:r>
      <w:r w:rsidR="0085207A" w:rsidRPr="00A30CF3">
        <w:t>эту</w:t>
      </w:r>
      <w:r w:rsidRPr="00A30CF3">
        <w:t xml:space="preserve"> </w:t>
      </w:r>
      <w:r w:rsidR="0085207A" w:rsidRPr="00A30CF3">
        <w:t>опасность</w:t>
      </w:r>
      <w:r w:rsidRPr="00A30CF3">
        <w:t xml:space="preserve"> </w:t>
      </w:r>
      <w:r w:rsidR="0085207A" w:rsidRPr="00A30CF3">
        <w:t>на</w:t>
      </w:r>
      <w:r w:rsidRPr="00A30CF3">
        <w:t xml:space="preserve"> </w:t>
      </w:r>
      <w:r w:rsidR="0085207A" w:rsidRPr="00A30CF3">
        <w:t>себя,</w:t>
      </w:r>
      <w:r w:rsidRPr="00A30CF3">
        <w:t xml:space="preserve"> </w:t>
      </w:r>
      <w:r w:rsidR="0085207A" w:rsidRPr="00A30CF3">
        <w:t>что</w:t>
      </w:r>
      <w:r w:rsidRPr="00A30CF3">
        <w:t xml:space="preserve"> </w:t>
      </w:r>
      <w:r w:rsidR="0085207A" w:rsidRPr="00A30CF3">
        <w:t>надо</w:t>
      </w:r>
      <w:r w:rsidRPr="00A30CF3">
        <w:t xml:space="preserve"> </w:t>
      </w:r>
      <w:r w:rsidR="0085207A" w:rsidRPr="00A30CF3">
        <w:t>делать,</w:t>
      </w:r>
      <w:r w:rsidRPr="00A30CF3">
        <w:t xml:space="preserve"> </w:t>
      </w:r>
      <w:r w:rsidR="0085207A" w:rsidRPr="00A30CF3">
        <w:t>чтобы</w:t>
      </w:r>
      <w:r w:rsidRPr="00A30CF3">
        <w:t xml:space="preserve"> </w:t>
      </w:r>
      <w:r w:rsidR="0085207A" w:rsidRPr="00A30CF3">
        <w:t>е</w:t>
      </w:r>
      <w:r w:rsidR="003451AA" w:rsidRPr="00A30CF3">
        <w:t>ё</w:t>
      </w:r>
      <w:r w:rsidRPr="00A30CF3">
        <w:t xml:space="preserve"> </w:t>
      </w:r>
      <w:r w:rsidR="0085207A" w:rsidRPr="00A30CF3">
        <w:t>преодолеть?</w:t>
      </w:r>
      <w:r w:rsidRPr="00A30CF3">
        <w:t xml:space="preserve"> </w:t>
      </w:r>
      <w:r w:rsidR="0085207A" w:rsidRPr="00A30CF3">
        <w:t>Благодаря</w:t>
      </w:r>
      <w:r w:rsidRPr="00A30CF3">
        <w:t xml:space="preserve"> </w:t>
      </w:r>
      <w:r w:rsidR="0085207A" w:rsidRPr="00A30CF3">
        <w:rPr>
          <w:i/>
          <w:iCs/>
        </w:rPr>
        <w:t>Картине</w:t>
      </w:r>
      <w:r w:rsidRPr="00A30CF3">
        <w:rPr>
          <w:i/>
          <w:iCs/>
        </w:rPr>
        <w:t xml:space="preserve"> </w:t>
      </w:r>
      <w:r w:rsidR="0085207A" w:rsidRPr="00A30CF3">
        <w:rPr>
          <w:i/>
          <w:iCs/>
        </w:rPr>
        <w:t>мира</w:t>
      </w:r>
      <w:r w:rsidRPr="00A30CF3">
        <w:t xml:space="preserve"> </w:t>
      </w:r>
      <w:r w:rsidR="0085207A" w:rsidRPr="00A30CF3">
        <w:t>человек</w:t>
      </w:r>
      <w:r w:rsidRPr="00A30CF3">
        <w:t xml:space="preserve"> </w:t>
      </w:r>
      <w:r w:rsidR="0085207A" w:rsidRPr="00A30CF3">
        <w:t>получает</w:t>
      </w:r>
      <w:r w:rsidRPr="00A30CF3">
        <w:t xml:space="preserve"> </w:t>
      </w:r>
      <w:r w:rsidR="0085207A" w:rsidRPr="00A30CF3">
        <w:t>образ</w:t>
      </w:r>
      <w:r w:rsidRPr="00A30CF3">
        <w:t xml:space="preserve"> </w:t>
      </w:r>
      <w:r w:rsidR="0085207A" w:rsidRPr="00A30CF3">
        <w:t>окружающего,</w:t>
      </w:r>
      <w:r w:rsidRPr="00A30CF3">
        <w:t xml:space="preserve"> </w:t>
      </w:r>
      <w:r w:rsidR="0085207A" w:rsidRPr="00A30CF3">
        <w:t>в</w:t>
      </w:r>
      <w:r w:rsidRPr="00A30CF3">
        <w:t xml:space="preserve"> </w:t>
      </w:r>
      <w:r w:rsidR="0085207A" w:rsidRPr="00A30CF3">
        <w:t>котором</w:t>
      </w:r>
      <w:r w:rsidRPr="00A30CF3">
        <w:t xml:space="preserve"> </w:t>
      </w:r>
      <w:r w:rsidR="0085207A" w:rsidRPr="00A30CF3">
        <w:t>все</w:t>
      </w:r>
      <w:r w:rsidRPr="00A30CF3">
        <w:t xml:space="preserve"> </w:t>
      </w:r>
      <w:r w:rsidR="0085207A" w:rsidRPr="00A30CF3">
        <w:t>элементы</w:t>
      </w:r>
      <w:r w:rsidRPr="00A30CF3">
        <w:t xml:space="preserve"> </w:t>
      </w:r>
      <w:r w:rsidR="0085207A" w:rsidRPr="00A30CF3">
        <w:t>мироздания</w:t>
      </w:r>
      <w:r w:rsidRPr="00A30CF3">
        <w:t xml:space="preserve"> </w:t>
      </w:r>
      <w:r w:rsidR="0085207A" w:rsidRPr="00A30CF3">
        <w:t>структурированы</w:t>
      </w:r>
      <w:r w:rsidRPr="00A30CF3">
        <w:t xml:space="preserve"> </w:t>
      </w:r>
      <w:r w:rsidR="0085207A" w:rsidRPr="00A30CF3">
        <w:t>и</w:t>
      </w:r>
      <w:r w:rsidRPr="00A30CF3">
        <w:t xml:space="preserve"> </w:t>
      </w:r>
      <w:r w:rsidR="0085207A" w:rsidRPr="00A30CF3">
        <w:t>соотнесены</w:t>
      </w:r>
      <w:r w:rsidRPr="00A30CF3">
        <w:t xml:space="preserve"> </w:t>
      </w:r>
      <w:r w:rsidR="0085207A" w:rsidRPr="00A30CF3">
        <w:t>с</w:t>
      </w:r>
      <w:r w:rsidRPr="00A30CF3">
        <w:t xml:space="preserve"> </w:t>
      </w:r>
      <w:r w:rsidR="0085207A" w:rsidRPr="00A30CF3">
        <w:t>самим</w:t>
      </w:r>
      <w:r w:rsidRPr="00A30CF3">
        <w:t xml:space="preserve"> </w:t>
      </w:r>
      <w:r w:rsidR="0085207A" w:rsidRPr="00A30CF3">
        <w:t>человеком</w:t>
      </w:r>
      <w:r w:rsidRPr="00A30CF3">
        <w:t xml:space="preserve"> </w:t>
      </w:r>
      <w:r w:rsidR="0085207A" w:rsidRPr="00A30CF3">
        <w:t>так,</w:t>
      </w:r>
      <w:r w:rsidRPr="00A30CF3">
        <w:t xml:space="preserve"> </w:t>
      </w:r>
      <w:r w:rsidR="0085207A" w:rsidRPr="00A30CF3">
        <w:t>что</w:t>
      </w:r>
      <w:r w:rsidRPr="00A30CF3">
        <w:t xml:space="preserve"> </w:t>
      </w:r>
      <w:r w:rsidR="0085207A" w:rsidRPr="00A30CF3">
        <w:t>каждое</w:t>
      </w:r>
      <w:r w:rsidRPr="00A30CF3">
        <w:t xml:space="preserve"> </w:t>
      </w:r>
      <w:r w:rsidR="0085207A" w:rsidRPr="00A30CF3">
        <w:t>его</w:t>
      </w:r>
      <w:r w:rsidRPr="00A30CF3">
        <w:t xml:space="preserve"> </w:t>
      </w:r>
      <w:r w:rsidR="0085207A" w:rsidRPr="00A30CF3">
        <w:t>действие</w:t>
      </w:r>
      <w:r w:rsidRPr="00A30CF3">
        <w:t xml:space="preserve"> </w:t>
      </w:r>
      <w:r w:rsidR="0085207A" w:rsidRPr="00A30CF3">
        <w:lastRenderedPageBreak/>
        <w:t>является</w:t>
      </w:r>
      <w:r w:rsidRPr="00A30CF3">
        <w:t xml:space="preserve"> </w:t>
      </w:r>
      <w:r w:rsidR="0085207A" w:rsidRPr="00A30CF3">
        <w:rPr>
          <w:rStyle w:val="--0"/>
        </w:rPr>
        <w:t>компонентом</w:t>
      </w:r>
      <w:r w:rsidRPr="00A30CF3">
        <w:rPr>
          <w:rStyle w:val="--0"/>
        </w:rPr>
        <w:t xml:space="preserve"> </w:t>
      </w:r>
      <w:r w:rsidR="0085207A" w:rsidRPr="00A30CF3">
        <w:rPr>
          <w:rStyle w:val="--"/>
        </w:rPr>
        <w:t>общей</w:t>
      </w:r>
      <w:r w:rsidRPr="00A30CF3">
        <w:rPr>
          <w:rStyle w:val="--0"/>
        </w:rPr>
        <w:t xml:space="preserve"> </w:t>
      </w:r>
      <w:r w:rsidR="0085207A" w:rsidRPr="00A30CF3">
        <w:rPr>
          <w:rStyle w:val="--0"/>
        </w:rPr>
        <w:t>структуры</w:t>
      </w:r>
      <w:r w:rsidR="0085207A" w:rsidRPr="00A30CF3">
        <w:t>.</w:t>
      </w:r>
      <w:r w:rsidRPr="00A30CF3">
        <w:t xml:space="preserve"> </w:t>
      </w:r>
      <w:r w:rsidR="0085207A" w:rsidRPr="00A30CF3">
        <w:t>Но</w:t>
      </w:r>
      <w:r w:rsidRPr="00A30CF3">
        <w:t xml:space="preserve"> </w:t>
      </w:r>
      <w:r w:rsidR="0085207A" w:rsidRPr="00A30CF3">
        <w:t>появляется</w:t>
      </w:r>
      <w:r w:rsidRPr="00A30CF3">
        <w:t xml:space="preserve"> </w:t>
      </w:r>
      <w:r w:rsidR="0085207A" w:rsidRPr="00A30CF3">
        <w:t>Будущее,</w:t>
      </w:r>
      <w:r w:rsidRPr="00A30CF3">
        <w:t xml:space="preserve"> </w:t>
      </w:r>
      <w:r w:rsidR="0085207A" w:rsidRPr="00A30CF3">
        <w:t>и</w:t>
      </w:r>
      <w:r w:rsidRPr="00A30CF3">
        <w:t xml:space="preserve"> </w:t>
      </w:r>
      <w:r w:rsidR="0085207A" w:rsidRPr="00A30CF3">
        <w:t>с</w:t>
      </w:r>
      <w:r w:rsidRPr="00A30CF3">
        <w:t xml:space="preserve"> </w:t>
      </w:r>
      <w:r w:rsidR="0085207A" w:rsidRPr="00A30CF3">
        <w:t>таким</w:t>
      </w:r>
      <w:r w:rsidRPr="00A30CF3">
        <w:t xml:space="preserve"> </w:t>
      </w:r>
      <w:r w:rsidR="0085207A" w:rsidRPr="00A30CF3">
        <w:t>трудом</w:t>
      </w:r>
      <w:r w:rsidRPr="00A30CF3">
        <w:t xml:space="preserve"> </w:t>
      </w:r>
      <w:r w:rsidR="0085207A" w:rsidRPr="00A30CF3">
        <w:t>созданный</w:t>
      </w:r>
      <w:r w:rsidRPr="00A30CF3">
        <w:t xml:space="preserve"> </w:t>
      </w:r>
      <w:r w:rsidR="0085207A" w:rsidRPr="00A30CF3">
        <w:t>образ</w:t>
      </w:r>
      <w:r w:rsidRPr="00A30CF3">
        <w:t xml:space="preserve"> </w:t>
      </w:r>
      <w:r w:rsidR="0085207A" w:rsidRPr="00A30CF3">
        <w:t>окружающего</w:t>
      </w:r>
      <w:r w:rsidRPr="00A30CF3">
        <w:t xml:space="preserve"> </w:t>
      </w:r>
      <w:r w:rsidR="004F2693" w:rsidRPr="00A30CF3">
        <w:t>—</w:t>
      </w:r>
      <w:r w:rsidRPr="00A30CF3">
        <w:t xml:space="preserve"> </w:t>
      </w:r>
      <w:r w:rsidR="0085207A" w:rsidRPr="00A30CF3">
        <w:t>уничтожается.</w:t>
      </w:r>
    </w:p>
    <w:p w14:paraId="0578A0BF" w14:textId="0509108D" w:rsidR="0085207A" w:rsidRPr="00A30CF3" w:rsidRDefault="0085207A" w:rsidP="0085207A">
      <w:pPr>
        <w:pStyle w:val="afffff2"/>
        <w:spacing w:line="276" w:lineRule="auto"/>
        <w:ind w:left="-142" w:right="96"/>
        <w:rPr>
          <w:rFonts w:ascii="Georgia" w:hAnsi="Georgia"/>
          <w:b w:val="0"/>
          <w:bCs w:val="0"/>
          <w:szCs w:val="28"/>
        </w:rPr>
      </w:pPr>
      <w:r w:rsidRPr="00A30CF3">
        <w:rPr>
          <w:rFonts w:ascii="Georgia" w:hAnsi="Georgia"/>
          <w:b w:val="0"/>
          <w:bCs w:val="0"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75EDC1EB" wp14:editId="494A3896">
            <wp:simplePos x="0" y="0"/>
            <wp:positionH relativeFrom="column">
              <wp:posOffset>-54610</wp:posOffset>
            </wp:positionH>
            <wp:positionV relativeFrom="paragraph">
              <wp:posOffset>756497</wp:posOffset>
            </wp:positionV>
            <wp:extent cx="2736850" cy="3333750"/>
            <wp:effectExtent l="0" t="0" r="6350" b="6350"/>
            <wp:wrapTight wrapText="bothSides">
              <wp:wrapPolygon edited="0">
                <wp:start x="0" y="0"/>
                <wp:lineTo x="0" y="21559"/>
                <wp:lineTo x="21550" y="21559"/>
                <wp:lineTo x="21550" y="0"/>
                <wp:lineTo x="0" y="0"/>
              </wp:wrapPolygon>
            </wp:wrapTight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0CF3">
        <w:rPr>
          <w:rFonts w:ascii="Georgia" w:hAnsi="Georgia"/>
          <w:b w:val="0"/>
          <w:bCs w:val="0"/>
          <w:szCs w:val="28"/>
        </w:rPr>
        <w:t>Конечно,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Картина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осозна</w:t>
      </w:r>
      <w:r w:rsidR="006F79E5" w:rsidRPr="00A30CF3">
        <w:rPr>
          <w:rFonts w:ascii="Georgia" w:hAnsi="Georgia"/>
          <w:b w:val="0"/>
          <w:bCs w:val="0"/>
          <w:szCs w:val="28"/>
        </w:rPr>
        <w:t>ё</w:t>
      </w:r>
      <w:r w:rsidRPr="00A30CF3">
        <w:rPr>
          <w:rFonts w:ascii="Georgia" w:hAnsi="Georgia"/>
          <w:b w:val="0"/>
          <w:bCs w:val="0"/>
          <w:szCs w:val="28"/>
        </w:rPr>
        <w:t>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только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частично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фрагментарно.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Фактом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сознания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является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</w:t>
      </w:r>
      <w:r w:rsidR="006F79E5" w:rsidRPr="00A30CF3">
        <w:rPr>
          <w:rFonts w:ascii="Georgia" w:hAnsi="Georgia"/>
          <w:b w:val="0"/>
          <w:bCs w:val="0"/>
          <w:szCs w:val="28"/>
        </w:rPr>
        <w:t>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содержание,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</w:t>
      </w:r>
      <w:r w:rsidR="006F79E5" w:rsidRPr="00A30CF3">
        <w:rPr>
          <w:rFonts w:ascii="Georgia" w:hAnsi="Georgia"/>
          <w:b w:val="0"/>
          <w:bCs w:val="0"/>
          <w:szCs w:val="28"/>
        </w:rPr>
        <w:t>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наличие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целостность.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скорее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кажется,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некоторую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упорядоченную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систему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представлений,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</w:t>
      </w:r>
      <w:r w:rsidR="006F79E5" w:rsidRPr="00A30CF3">
        <w:rPr>
          <w:rFonts w:ascii="Georgia" w:hAnsi="Georgia"/>
          <w:b w:val="0"/>
          <w:bCs w:val="0"/>
          <w:szCs w:val="28"/>
        </w:rPr>
        <w:t>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действительности.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менее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Картина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стоит,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защитный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барьер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между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внешней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реальностью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сознанием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продукт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мышления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Считается,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каждому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историческому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отрезку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времени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соответствует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непрерывно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изменяется,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никогда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бывает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абсолютно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истинной.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Неявно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глобализаци</w:t>
      </w:r>
      <w:r w:rsidR="006F3295">
        <w:rPr>
          <w:rFonts w:ascii="Georgia" w:hAnsi="Georgia"/>
          <w:b w:val="0"/>
          <w:bCs w:val="0"/>
          <w:szCs w:val="28"/>
        </w:rPr>
        <w:t>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вменялась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людям,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вызывая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разрушени</w:t>
      </w:r>
      <w:r w:rsidR="006F3295">
        <w:rPr>
          <w:rFonts w:ascii="Georgia" w:hAnsi="Georgia"/>
          <w:b w:val="0"/>
          <w:bCs w:val="0"/>
          <w:szCs w:val="28"/>
        </w:rPr>
        <w:t>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без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хрупкой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традиционной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Воссоздать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Инновационную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без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внешней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поддержки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невозможно.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Другое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дело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чья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поддержка,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кроме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реальных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процессов,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подвластны</w:t>
      </w:r>
      <w:r w:rsidR="006F3295">
        <w:rPr>
          <w:rFonts w:ascii="Georgia" w:hAnsi="Georgia"/>
          <w:b w:val="0"/>
          <w:bCs w:val="0"/>
          <w:szCs w:val="28"/>
        </w:rPr>
        <w:t>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людям,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сегодня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идут.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происходящего</w:t>
      </w:r>
      <w:r w:rsidR="0058608E"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нужно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объективно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понимать</w:t>
      </w:r>
      <w:r w:rsidR="0058608E"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сегодня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появились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тысячи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организаций,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предлагают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гражданам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Интернете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услуги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Изменению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Картины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мира</w:t>
      </w:r>
      <w:r w:rsidRPr="00A30CF3">
        <w:rPr>
          <w:rFonts w:ascii="Georgia" w:hAnsi="Georgia"/>
          <w:b w:val="0"/>
          <w:bCs w:val="0"/>
          <w:szCs w:val="28"/>
        </w:rPr>
        <w:t>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Вполне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официально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ниве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трудятся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СМИ,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реклама,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PR,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литература,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кино,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избирательные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кампании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58608E" w:rsidRPr="00A30CF3">
        <w:rPr>
          <w:rFonts w:ascii="Georgia" w:hAnsi="Georgia"/>
          <w:b w:val="0"/>
          <w:bCs w:val="0"/>
          <w:szCs w:val="28"/>
        </w:rPr>
        <w:t>ещё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деньги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«способы»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изъятия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разными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«благовидными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предлогами»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превалируют.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подобными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действиями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ничего</w:t>
      </w:r>
      <w:r w:rsidR="007F27CA" w:rsidRPr="00A30CF3">
        <w:rPr>
          <w:rStyle w:val="--0"/>
          <w:b/>
          <w:bCs w:val="0"/>
        </w:rPr>
        <w:t>,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кроме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страха</w:t>
      </w:r>
      <w:r w:rsidR="00A30CF3" w:rsidRPr="00A30CF3">
        <w:rPr>
          <w:rStyle w:val="--0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перед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будущим</w:t>
      </w:r>
      <w:r w:rsidR="007F27CA"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вызывается</w:t>
      </w:r>
      <w:r w:rsidRPr="00A30CF3">
        <w:rPr>
          <w:rFonts w:ascii="Georgia" w:hAnsi="Georgia"/>
          <w:b w:val="0"/>
          <w:bCs w:val="0"/>
          <w:szCs w:val="28"/>
        </w:rPr>
        <w:t>.</w:t>
      </w:r>
    </w:p>
    <w:p w14:paraId="7FBB76D5" w14:textId="2DC4D4C8" w:rsidR="0085207A" w:rsidRPr="00A30CF3" w:rsidRDefault="0085207A" w:rsidP="0085207A">
      <w:pPr>
        <w:pStyle w:val="afffff2"/>
        <w:spacing w:line="276" w:lineRule="auto"/>
        <w:ind w:left="-142" w:right="96"/>
        <w:rPr>
          <w:rFonts w:ascii="Georgia" w:hAnsi="Georgia"/>
          <w:b w:val="0"/>
          <w:bCs w:val="0"/>
          <w:szCs w:val="28"/>
        </w:rPr>
      </w:pPr>
      <w:r w:rsidRPr="00A30CF3">
        <w:rPr>
          <w:rFonts w:ascii="Georgia" w:hAnsi="Georgia"/>
          <w:b w:val="0"/>
          <w:bCs w:val="0"/>
          <w:szCs w:val="28"/>
        </w:rPr>
        <w:t>Наиболее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простой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страха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перед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Будущим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является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Именно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виду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Паскаль,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писал: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задерживаемся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настоящем.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предвосхищаем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будущее,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ведь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так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медленно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наступает,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="004F2693" w:rsidRPr="00A30CF3">
        <w:rPr>
          <w:rFonts w:ascii="Georgia" w:hAnsi="Georgia"/>
          <w:i/>
          <w:iCs/>
          <w:szCs w:val="28"/>
        </w:rPr>
        <w:t>—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чтобы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ускорить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приход;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кличем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прошедшее,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чтобы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задержать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уход,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="004F2693" w:rsidRPr="00A30CF3">
        <w:rPr>
          <w:rFonts w:ascii="Georgia" w:hAnsi="Georgia"/>
          <w:i/>
          <w:iCs/>
          <w:szCs w:val="28"/>
        </w:rPr>
        <w:t>—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ведь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так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стремительно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исчезает.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настоящем,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которое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тяготит.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скрываем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нашего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взора,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если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мучает;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а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если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желанно,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омрачены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видом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исчезновения.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Мы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пытаемся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сделать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настоящее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сносным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помощью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будущего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и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думаем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том,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как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подчинить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то,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что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нашей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власти…».</w:t>
      </w:r>
    </w:p>
    <w:p w14:paraId="55CAB31A" w14:textId="16F1B85B" w:rsidR="0085207A" w:rsidRPr="00A30CF3" w:rsidRDefault="00A30CF3" w:rsidP="0085207A">
      <w:pPr>
        <w:pStyle w:val="afffff2"/>
        <w:spacing w:line="276" w:lineRule="auto"/>
        <w:ind w:left="-142" w:right="96"/>
        <w:rPr>
          <w:rFonts w:ascii="Georgia" w:hAnsi="Georgia"/>
          <w:b w:val="0"/>
          <w:bCs w:val="0"/>
          <w:szCs w:val="28"/>
        </w:rPr>
      </w:pPr>
      <w:r w:rsidRPr="00A30CF3">
        <w:rPr>
          <w:rFonts w:ascii="Georgia" w:hAnsi="Georgia"/>
          <w:i/>
          <w:iCs/>
          <w:szCs w:val="28"/>
        </w:rPr>
        <w:lastRenderedPageBreak/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результат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формирования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как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индивида,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е.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самостоятельно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переживающего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213D9" w:rsidRPr="00A30CF3">
        <w:rPr>
          <w:rFonts w:ascii="Georgia" w:hAnsi="Georgia"/>
          <w:b w:val="0"/>
          <w:bCs w:val="0"/>
          <w:szCs w:val="28"/>
        </w:rPr>
        <w:t>своё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состояние.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существовании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большинство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людей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знает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примере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«здорового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образа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жизни»</w:t>
      </w:r>
      <w:r w:rsidR="0085207A" w:rsidRPr="00A30CF3">
        <w:rPr>
          <w:rFonts w:ascii="Georgia" w:hAnsi="Georgia"/>
          <w:b w:val="0"/>
          <w:bCs w:val="0"/>
          <w:szCs w:val="28"/>
        </w:rPr>
        <w:t>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связанного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занятиями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спортом,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правильным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питанием,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режимом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труда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отдыха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действительности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означает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прежде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всего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масштабнейшую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борьбу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между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телом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духом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(как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одной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составляющих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«деятельности»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Мозга),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между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телесным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искушением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духовным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аскетизмом.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Именно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эта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борьба,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частности,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устанавливает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границы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допустимого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питании,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употреблении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алкоголя,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сексуальной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предельных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нагрузках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организм,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способах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лечения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е.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исполнени</w:t>
      </w:r>
      <w:r w:rsidR="000066B7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функций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организма.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Глобализация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навязана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рамках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Старой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программы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управления,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сегодня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происходящее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разрушае</w:t>
      </w:r>
      <w:r w:rsidR="000066B7" w:rsidRPr="00A30CF3">
        <w:rPr>
          <w:rFonts w:ascii="Georgia" w:hAnsi="Georgia"/>
          <w:b w:val="0"/>
          <w:bCs w:val="0"/>
          <w:szCs w:val="28"/>
        </w:rPr>
        <w:t>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наших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глазах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всю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её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архитектуру</w:t>
      </w:r>
      <w:r w:rsidR="000066B7" w:rsidRPr="00A30CF3">
        <w:rPr>
          <w:rFonts w:ascii="Georgia" w:hAnsi="Georgia"/>
          <w:b w:val="0"/>
          <w:bCs w:val="0"/>
          <w:szCs w:val="28"/>
        </w:rPr>
        <w:t>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изменяя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первую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очередь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так,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ка</w:t>
      </w:r>
      <w:r w:rsidR="00FA0741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это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никогда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"/>
          <w:b/>
          <w:bCs w:val="0"/>
        </w:rPr>
        <w:t>не</w:t>
      </w:r>
      <w:r w:rsidRPr="00A30CF3">
        <w:rPr>
          <w:rStyle w:val="--0"/>
        </w:rPr>
        <w:t xml:space="preserve"> </w:t>
      </w:r>
      <w:r w:rsidR="000066B7" w:rsidRPr="00A30CF3">
        <w:rPr>
          <w:rStyle w:val="--0"/>
          <w:b/>
          <w:bCs w:val="0"/>
        </w:rPr>
        <w:t>происходило</w:t>
      </w:r>
      <w:r w:rsidRPr="00A30CF3">
        <w:rPr>
          <w:rStyle w:val="--0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истории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человечества.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Люди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поставлены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0"/>
          <w:b/>
          <w:bCs w:val="0"/>
        </w:rPr>
        <w:t>глобальными</w:t>
      </w:r>
      <w:r w:rsidRPr="00A30CF3">
        <w:rPr>
          <w:rStyle w:val="--"/>
        </w:rPr>
        <w:t xml:space="preserve"> </w:t>
      </w:r>
      <w:r w:rsidR="0085207A" w:rsidRPr="00A30CF3">
        <w:rPr>
          <w:rStyle w:val="--"/>
          <w:b/>
          <w:bCs w:val="0"/>
        </w:rPr>
        <w:t>изменениями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положение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«первопроходцев»,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которым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разрешено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недопустимое,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нереальное,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невозможное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0066B7" w:rsidRPr="00A30CF3">
        <w:rPr>
          <w:rFonts w:ascii="Georgia" w:hAnsi="Georgia"/>
          <w:b w:val="0"/>
          <w:bCs w:val="0"/>
          <w:szCs w:val="28"/>
        </w:rPr>
        <w:t>затруднён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тот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который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составлял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силу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людей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доставлял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радость.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Изменение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образа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проявляется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том,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что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массы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людей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стали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перемещаться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пространстве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EF2BD9" w:rsidRPr="00A30CF3">
        <w:rPr>
          <w:rFonts w:ascii="Georgia" w:hAnsi="Georgia"/>
          <w:b w:val="0"/>
          <w:bCs w:val="0"/>
          <w:szCs w:val="28"/>
        </w:rPr>
        <w:t>такие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расстояния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EF2BD9" w:rsidRPr="00A30CF3">
        <w:rPr>
          <w:rFonts w:ascii="Georgia" w:hAnsi="Georgia"/>
          <w:b w:val="0"/>
          <w:bCs w:val="0"/>
          <w:szCs w:val="28"/>
        </w:rPr>
        <w:t>такими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скоростями,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которые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"/>
          <w:b/>
          <w:bCs w:val="0"/>
        </w:rPr>
        <w:t>не</w:t>
      </w:r>
      <w:r w:rsidRPr="00A30CF3">
        <w:rPr>
          <w:rStyle w:val="--"/>
        </w:rPr>
        <w:t xml:space="preserve"> </w:t>
      </w:r>
      <w:r w:rsidR="0085207A" w:rsidRPr="00A30CF3">
        <w:rPr>
          <w:rStyle w:val="--0"/>
          <w:b/>
          <w:bCs w:val="0"/>
        </w:rPr>
        <w:t>позволяют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правильно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понять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собственные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ощущения: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пространство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спрессовалось.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Глобальные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изменения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образа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проявились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том,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что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время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потеряло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свой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смысл: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круглосуточно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«</w:t>
      </w:r>
      <w:r w:rsidR="00EF2BD9" w:rsidRPr="00A30CF3">
        <w:rPr>
          <w:rFonts w:ascii="Georgia" w:hAnsi="Georgia"/>
          <w:b w:val="0"/>
          <w:bCs w:val="0"/>
          <w:szCs w:val="28"/>
        </w:rPr>
        <w:t>подключён</w:t>
      </w:r>
      <w:r w:rsidR="0085207A" w:rsidRPr="00A30CF3">
        <w:rPr>
          <w:rFonts w:ascii="Georgia" w:hAnsi="Georgia"/>
          <w:b w:val="0"/>
          <w:bCs w:val="0"/>
          <w:szCs w:val="28"/>
        </w:rPr>
        <w:t>»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средствами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связи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действует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мере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внешней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необходимости,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внутренней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потребности.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изменила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энергетическая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роскошь,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которая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отняла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необходимость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достигать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результата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за</w:t>
      </w:r>
      <w:r w:rsidRPr="00A30CF3">
        <w:rPr>
          <w:rFonts w:ascii="Georgia" w:hAnsi="Georgia"/>
          <w:b w:val="0"/>
          <w:bCs w:val="0"/>
          <w:szCs w:val="28"/>
        </w:rPr>
        <w:t xml:space="preserve"> счёт </w:t>
      </w:r>
      <w:r w:rsidR="0085207A" w:rsidRPr="00A30CF3">
        <w:rPr>
          <w:rFonts w:ascii="Georgia" w:hAnsi="Georgia"/>
          <w:b w:val="0"/>
          <w:bCs w:val="0"/>
          <w:szCs w:val="28"/>
        </w:rPr>
        <w:t>собственной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телесной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энергии.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изменил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глобальный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информационный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поток.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Поток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ищет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ищет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его: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ему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доступны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все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сведения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мире,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он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0"/>
          <w:b/>
          <w:bCs w:val="0"/>
        </w:rPr>
        <w:t>не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"/>
          <w:b/>
          <w:bCs w:val="0"/>
        </w:rPr>
        <w:t>понимает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0"/>
          <w:b/>
          <w:bCs w:val="0"/>
        </w:rPr>
        <w:t>ничего</w:t>
      </w:r>
      <w:r w:rsidR="0085207A" w:rsidRPr="00A30CF3">
        <w:rPr>
          <w:rFonts w:ascii="Georgia" w:hAnsi="Georgia"/>
          <w:b w:val="0"/>
          <w:bCs w:val="0"/>
          <w:szCs w:val="28"/>
        </w:rPr>
        <w:t>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Почти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ничего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>
        <w:rPr>
          <w:rFonts w:ascii="Georgia" w:hAnsi="Georgia"/>
          <w:b w:val="0"/>
          <w:bCs w:val="0"/>
          <w:szCs w:val="28"/>
        </w:rPr>
        <w:t>нужно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достигать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за</w:t>
      </w:r>
      <w:r w:rsidRPr="00A30CF3">
        <w:rPr>
          <w:rFonts w:ascii="Georgia" w:hAnsi="Georgia"/>
          <w:b w:val="0"/>
          <w:bCs w:val="0"/>
          <w:szCs w:val="28"/>
        </w:rPr>
        <w:t xml:space="preserve"> счёт </w:t>
      </w:r>
      <w:r w:rsidR="0085207A" w:rsidRPr="00A30CF3">
        <w:rPr>
          <w:rFonts w:ascii="Georgia" w:hAnsi="Georgia"/>
          <w:b w:val="0"/>
          <w:bCs w:val="0"/>
          <w:szCs w:val="28"/>
        </w:rPr>
        <w:t>собственного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духовного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могущества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спартанского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телесного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аскетизма.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Влечение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телесному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комфорту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взяло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верх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над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стремлением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высотам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духа</w:t>
      </w:r>
      <w:r>
        <w:rPr>
          <w:rFonts w:ascii="Georgia" w:hAnsi="Georgia"/>
          <w:b w:val="0"/>
          <w:bCs w:val="0"/>
          <w:szCs w:val="28"/>
        </w:rPr>
        <w:t>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высотам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понимания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осмысления.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моему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мнению,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образ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стремление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тому,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чтобы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каждое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действие,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каждая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ситуация,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любой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жизненный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выбор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были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направлены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безупречное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следование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тем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ценностям,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которые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открываются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ищущему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процессе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его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практики.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Какие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ценности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соответствуют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глобальным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изменениям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сегодня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4F2693" w:rsidRPr="00A30CF3">
        <w:rPr>
          <w:rFonts w:ascii="Georgia" w:hAnsi="Georgia"/>
          <w:i/>
          <w:iCs/>
          <w:szCs w:val="28"/>
        </w:rPr>
        <w:t>—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не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знает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практически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никто</w:t>
      </w:r>
      <w:r w:rsidR="0085207A" w:rsidRPr="00A30CF3">
        <w:rPr>
          <w:rFonts w:ascii="Georgia" w:hAnsi="Georgia"/>
          <w:b w:val="0"/>
          <w:bCs w:val="0"/>
          <w:szCs w:val="28"/>
        </w:rPr>
        <w:t>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Образ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становится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непреодолимой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тайной</w:t>
      </w:r>
      <w:r>
        <w:rPr>
          <w:rFonts w:ascii="Georgia" w:hAnsi="Georgia"/>
          <w:b w:val="0"/>
          <w:bCs w:val="0"/>
          <w:szCs w:val="28"/>
        </w:rPr>
        <w:t xml:space="preserve"> —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никому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"/>
          <w:b/>
          <w:bCs w:val="0"/>
        </w:rPr>
        <w:t>не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0"/>
          <w:b/>
          <w:bCs w:val="0"/>
        </w:rPr>
        <w:t>известны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нормативы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использования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мобильной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связи,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получения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информации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радио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ТВ,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электронной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почте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Интернету.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Совершенно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ясен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порядок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размеры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употребления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пищи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lastRenderedPageBreak/>
        <w:t>алкоголя,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наркотиков,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лекарств,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сняты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все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ограничения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интерес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сексу,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исчезает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значение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семьи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неясно,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как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воспитывать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детей: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что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можно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что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нельзя?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Появился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Style w:val="--0"/>
          <w:b/>
          <w:bCs w:val="0"/>
        </w:rPr>
        <w:t>новый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"/>
          <w:b/>
          <w:bCs w:val="0"/>
        </w:rPr>
        <w:t>образ</w:t>
      </w:r>
      <w:r w:rsidRPr="00A30CF3">
        <w:rPr>
          <w:rStyle w:val="--"/>
          <w:b/>
          <w:bCs w:val="0"/>
        </w:rPr>
        <w:t xml:space="preserve"> </w:t>
      </w:r>
      <w:r w:rsidR="0085207A" w:rsidRPr="00A30CF3">
        <w:rPr>
          <w:rStyle w:val="--0"/>
          <w:b/>
          <w:bCs w:val="0"/>
        </w:rPr>
        <w:t>жизни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сетевой</w:t>
      </w:r>
      <w:r w:rsidRPr="00A30CF3">
        <w:rPr>
          <w:rFonts w:ascii="Georgia" w:hAnsi="Georgia"/>
          <w:i/>
          <w:iCs/>
          <w:szCs w:val="28"/>
        </w:rPr>
        <w:t xml:space="preserve"> </w:t>
      </w:r>
      <w:r w:rsidR="0085207A" w:rsidRPr="00A30CF3">
        <w:rPr>
          <w:rFonts w:ascii="Georgia" w:hAnsi="Georgia"/>
          <w:i/>
          <w:iCs/>
          <w:szCs w:val="28"/>
        </w:rPr>
        <w:t>стиль</w:t>
      </w:r>
      <w:r w:rsidR="0085207A" w:rsidRPr="00A30CF3">
        <w:rPr>
          <w:rFonts w:ascii="Georgia" w:hAnsi="Georgia"/>
          <w:b w:val="0"/>
          <w:bCs w:val="0"/>
          <w:szCs w:val="28"/>
        </w:rPr>
        <w:t>,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который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E76B77" w:rsidRPr="00A30CF3">
        <w:rPr>
          <w:rFonts w:ascii="Georgia" w:hAnsi="Georgia"/>
          <w:b w:val="0"/>
          <w:bCs w:val="0"/>
          <w:szCs w:val="28"/>
        </w:rPr>
        <w:t>кладёт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начало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полному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подсоединению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человека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компьютерным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szCs w:val="28"/>
        </w:rPr>
        <w:t>сетям.</w:t>
      </w:r>
      <w:r w:rsidRPr="00A30CF3">
        <w:rPr>
          <w:rFonts w:ascii="Georgia" w:hAnsi="Georgia"/>
          <w:b w:val="0"/>
          <w:bCs w:val="0"/>
          <w:szCs w:val="28"/>
        </w:rPr>
        <w:t xml:space="preserve"> </w:t>
      </w:r>
      <w:r w:rsidR="00E76B77" w:rsidRPr="00A30CF3">
        <w:rPr>
          <w:rFonts w:ascii="Georgia" w:hAnsi="Georgia"/>
          <w:b w:val="0"/>
          <w:color w:val="000000" w:themeColor="text1"/>
          <w:szCs w:val="28"/>
        </w:rPr>
        <w:t>Ещё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одним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способом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адаптации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жизни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является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Мировоззрение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как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нравственная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форма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защиты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человека.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Е</w:t>
      </w:r>
      <w:r w:rsidR="00FB1FD3">
        <w:rPr>
          <w:rFonts w:ascii="Georgia" w:hAnsi="Georgia"/>
          <w:b w:val="0"/>
          <w:color w:val="000000" w:themeColor="text1"/>
          <w:szCs w:val="28"/>
        </w:rPr>
        <w:t>ё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происхождение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лучше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всех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описал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тот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же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C80C28" w:rsidRPr="00A30CF3">
        <w:rPr>
          <w:rFonts w:ascii="Georgia" w:hAnsi="Georgia"/>
          <w:bCs w:val="0"/>
          <w:i/>
          <w:iCs/>
          <w:noProof/>
          <w:color w:val="000000" w:themeColor="text1"/>
          <w:szCs w:val="28"/>
        </w:rPr>
        <w:drawing>
          <wp:anchor distT="0" distB="0" distL="114300" distR="114300" simplePos="0" relativeHeight="251659264" behindDoc="1" locked="0" layoutInCell="1" allowOverlap="1" wp14:anchorId="412E4642" wp14:editId="60BEFD3D">
            <wp:simplePos x="0" y="0"/>
            <wp:positionH relativeFrom="column">
              <wp:posOffset>4393565</wp:posOffset>
            </wp:positionH>
            <wp:positionV relativeFrom="paragraph">
              <wp:posOffset>984885</wp:posOffset>
            </wp:positionV>
            <wp:extent cx="2186305" cy="2618105"/>
            <wp:effectExtent l="0" t="0" r="0" b="0"/>
            <wp:wrapTight wrapText="bothSides">
              <wp:wrapPolygon edited="0">
                <wp:start x="0" y="0"/>
                <wp:lineTo x="0" y="21480"/>
                <wp:lineTo x="21456" y="21480"/>
                <wp:lineTo x="21456" y="0"/>
                <wp:lineTo x="0" y="0"/>
              </wp:wrapPolygon>
            </wp:wrapTight>
            <wp:docPr id="2" name="Рисунок 2" descr="Изображение выглядит как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человек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5207A" w:rsidRPr="00A30CF3">
        <w:rPr>
          <w:rFonts w:ascii="Georgia" w:hAnsi="Georgia"/>
          <w:b w:val="0"/>
          <w:color w:val="000000" w:themeColor="text1"/>
          <w:szCs w:val="28"/>
        </w:rPr>
        <w:t>Б</w:t>
      </w:r>
      <w:r w:rsidR="00AD3D52">
        <w:rPr>
          <w:rFonts w:ascii="Georgia" w:hAnsi="Georgia"/>
          <w:b w:val="0"/>
          <w:color w:val="000000" w:themeColor="text1"/>
          <w:szCs w:val="28"/>
        </w:rPr>
        <w:t> 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.Паскаль</w:t>
      </w:r>
      <w:proofErr w:type="gramEnd"/>
      <w:r w:rsidR="0085207A" w:rsidRPr="00A30CF3">
        <w:rPr>
          <w:rFonts w:ascii="Georgia" w:hAnsi="Georgia"/>
          <w:b w:val="0"/>
          <w:color w:val="000000" w:themeColor="text1"/>
          <w:szCs w:val="28"/>
        </w:rPr>
        <w:t>: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«Перед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всемогущим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величием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природы,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гор,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морей,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бесконечности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F55F1C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звёздной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ночи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к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человеку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приходит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ощущение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подавленности.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Вечное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молчание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бесконечных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миров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ужасает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меня.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Я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вижу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эти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страшные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пространства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Вселенной,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которые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меня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охватывают.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Человек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находится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между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двух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бесконечностей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4F2693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—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бесконечно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большим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и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бесконечно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малым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4F2693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—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и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в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него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проникают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они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обе;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видимый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мир,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в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котором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мы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F55F1C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живём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,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есть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только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маленькая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тюремная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камера,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>подвешенная</w:t>
      </w:r>
      <w:r w:rsidRPr="00A30CF3">
        <w:rPr>
          <w:rFonts w:ascii="Georgia" w:hAnsi="Georgia"/>
          <w:bCs w:val="0"/>
          <w:i/>
          <w:iCs/>
          <w:color w:val="000000" w:themeColor="text1"/>
          <w:w w:val="95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между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двумя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пропастями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4F2693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—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бесконечностью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и</w:t>
      </w:r>
      <w:r w:rsidRPr="00A30CF3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Cs w:val="0"/>
          <w:i/>
          <w:iCs/>
          <w:color w:val="000000" w:themeColor="text1"/>
          <w:szCs w:val="28"/>
        </w:rPr>
        <w:t>ничто»</w:t>
      </w:r>
      <w:r w:rsidR="00F55F1C">
        <w:rPr>
          <w:rFonts w:ascii="Georgia" w:hAnsi="Georgia"/>
          <w:bCs w:val="0"/>
          <w:i/>
          <w:iCs/>
          <w:color w:val="000000" w:themeColor="text1"/>
          <w:szCs w:val="28"/>
        </w:rPr>
        <w:t>.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Строго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говоря,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Мировоззрение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4F2693" w:rsidRPr="00A30CF3">
        <w:rPr>
          <w:rFonts w:ascii="Georgia" w:hAnsi="Georgia"/>
          <w:b w:val="0"/>
          <w:color w:val="000000" w:themeColor="text1"/>
          <w:szCs w:val="28"/>
        </w:rPr>
        <w:t>—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это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система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bCs w:val="0"/>
          <w:color w:val="000000" w:themeColor="text1"/>
          <w:szCs w:val="28"/>
        </w:rPr>
        <w:t>взглядов,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принципов,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ценностей,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идеалов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убеждений,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определяемых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как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Style w:val="--0"/>
          <w:b/>
          <w:bCs w:val="0"/>
        </w:rPr>
        <w:t>отношение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0"/>
          <w:b/>
          <w:bCs w:val="0"/>
        </w:rPr>
        <w:t>к</w:t>
      </w:r>
      <w:r w:rsidRPr="00A30CF3">
        <w:rPr>
          <w:rStyle w:val="--"/>
          <w:b/>
          <w:bCs w:val="0"/>
        </w:rPr>
        <w:t xml:space="preserve"> </w:t>
      </w:r>
      <w:r w:rsidR="0085207A" w:rsidRPr="00A30CF3">
        <w:rPr>
          <w:rStyle w:val="--"/>
          <w:b/>
          <w:bCs w:val="0"/>
        </w:rPr>
        <w:t>действительности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общее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понимание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мира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позиции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программы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деятельности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людей.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Субъектом,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носителем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мировоззрения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является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как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отдельный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человек,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так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социальные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(профессиональные)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группы,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этнонациональные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(религиозные)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общности,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классы,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и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общество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в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целом.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Мировоззрение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4F2693" w:rsidRPr="00A30CF3">
        <w:rPr>
          <w:rFonts w:ascii="Georgia" w:hAnsi="Georgia"/>
          <w:b w:val="0"/>
          <w:color w:val="000000" w:themeColor="text1"/>
          <w:szCs w:val="28"/>
        </w:rPr>
        <w:t>—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результат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формирования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человека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как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Личности,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т.</w:t>
      </w:r>
      <w:r w:rsidR="003C3954">
        <w:rPr>
          <w:rFonts w:ascii="Georgia" w:hAnsi="Georgia"/>
          <w:b w:val="0"/>
          <w:color w:val="000000" w:themeColor="text1"/>
          <w:szCs w:val="28"/>
        </w:rPr>
        <w:t> 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е.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человека,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Style w:val="--"/>
          <w:b/>
          <w:bCs w:val="0"/>
        </w:rPr>
        <w:t>самостоятельно</w:t>
      </w:r>
      <w:r w:rsidRPr="00A30CF3">
        <w:rPr>
          <w:rStyle w:val="--0"/>
          <w:b/>
          <w:bCs w:val="0"/>
        </w:rPr>
        <w:t xml:space="preserve"> </w:t>
      </w:r>
      <w:r w:rsidR="0085207A" w:rsidRPr="00A30CF3">
        <w:rPr>
          <w:rStyle w:val="--0"/>
          <w:b/>
          <w:bCs w:val="0"/>
        </w:rPr>
        <w:t>отличающего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добро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от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зла,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возможное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от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невозможного,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допустимое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от</w:t>
      </w:r>
      <w:r w:rsidRPr="00A30CF3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85207A" w:rsidRPr="00A30CF3">
        <w:rPr>
          <w:rFonts w:ascii="Georgia" w:hAnsi="Georgia"/>
          <w:b w:val="0"/>
          <w:color w:val="000000" w:themeColor="text1"/>
          <w:szCs w:val="28"/>
        </w:rPr>
        <w:t>недопустимого.</w:t>
      </w:r>
    </w:p>
    <w:p w14:paraId="7D43A0A6" w14:textId="32C02D72" w:rsidR="003C3954" w:rsidRDefault="0085207A" w:rsidP="003C3954">
      <w:pPr>
        <w:pStyle w:val="afffff2"/>
        <w:spacing w:line="276" w:lineRule="auto"/>
        <w:ind w:left="-142" w:right="102"/>
        <w:rPr>
          <w:rFonts w:ascii="Georgia" w:hAnsi="Georgia"/>
          <w:b w:val="0"/>
          <w:bCs w:val="0"/>
          <w:szCs w:val="28"/>
        </w:rPr>
      </w:pP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относится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числу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самых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болезненных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явлений,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сокруша</w:t>
      </w:r>
      <w:r w:rsidR="003C3954">
        <w:rPr>
          <w:rFonts w:ascii="Georgia" w:hAnsi="Georgia"/>
          <w:b w:val="0"/>
          <w:bCs w:val="0"/>
          <w:szCs w:val="28"/>
        </w:rPr>
        <w:t>ющих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Будущее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лице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Глобализации.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Дело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функционирует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содержательная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система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сознания,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вопросы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относительно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внешнего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внутреннего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бытия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субъекта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уже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получили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ответы,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где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проблемы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определ</w:t>
      </w:r>
      <w:r w:rsidR="003C3954">
        <w:rPr>
          <w:rFonts w:ascii="Georgia" w:hAnsi="Georgia"/>
          <w:b w:val="0"/>
          <w:bCs w:val="0"/>
          <w:szCs w:val="28"/>
        </w:rPr>
        <w:t>ё</w:t>
      </w:r>
      <w:r w:rsidRPr="00A30CF3">
        <w:rPr>
          <w:rFonts w:ascii="Georgia" w:hAnsi="Georgia"/>
          <w:b w:val="0"/>
          <w:bCs w:val="0"/>
          <w:szCs w:val="28"/>
        </w:rPr>
        <w:t>нным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уже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решены.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Кроме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включает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умение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пользоваться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этими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знаниями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познания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преобразования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убежд</w:t>
      </w:r>
      <w:r w:rsidR="003C3954">
        <w:rPr>
          <w:rFonts w:ascii="Georgia" w:hAnsi="Georgia"/>
          <w:b w:val="0"/>
          <w:bCs w:val="0"/>
          <w:szCs w:val="28"/>
        </w:rPr>
        <w:t>ё</w:t>
      </w:r>
      <w:r w:rsidRPr="00A30CF3">
        <w:rPr>
          <w:rFonts w:ascii="Georgia" w:hAnsi="Georgia"/>
          <w:b w:val="0"/>
          <w:bCs w:val="0"/>
          <w:szCs w:val="28"/>
        </w:rPr>
        <w:t>нность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истинности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инструмента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деятельности,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основные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идеалы,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принципы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готовность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реализации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убеждений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идеалов.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интеллектуальная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конструкция</w:t>
      </w:r>
      <w:r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единообразно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решает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проблемы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бытия,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исходя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некоего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высшего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предположения,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соответствии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этим,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lastRenderedPageBreak/>
        <w:t>один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вопрос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оста</w:t>
      </w:r>
      <w:r w:rsidR="003C3954">
        <w:rPr>
          <w:rStyle w:val="--0"/>
          <w:b/>
          <w:bCs w:val="0"/>
        </w:rPr>
        <w:t>Ё</w:t>
      </w:r>
      <w:r w:rsidRPr="00A30CF3">
        <w:rPr>
          <w:rStyle w:val="--0"/>
          <w:b/>
          <w:bCs w:val="0"/>
        </w:rPr>
        <w:t>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открытым,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</w:t>
      </w:r>
      <w:r w:rsidR="003C3954">
        <w:rPr>
          <w:rFonts w:ascii="Georgia" w:hAnsi="Georgia"/>
          <w:b w:val="0"/>
          <w:bCs w:val="0"/>
          <w:szCs w:val="28"/>
        </w:rPr>
        <w:t>ё</w:t>
      </w:r>
      <w:r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вызывает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интерес,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занимает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3C3954" w:rsidRPr="00A30CF3">
        <w:rPr>
          <w:rFonts w:ascii="Georgia" w:hAnsi="Georgia"/>
          <w:b w:val="0"/>
          <w:bCs w:val="0"/>
          <w:szCs w:val="28"/>
        </w:rPr>
        <w:t>своё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определенное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место.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Легко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понять,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обладание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таким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принадлежит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идеальным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желаниям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Полагаясь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3C3954" w:rsidRPr="00A30CF3">
        <w:rPr>
          <w:rFonts w:ascii="Georgia" w:hAnsi="Georgia"/>
          <w:b w:val="0"/>
          <w:bCs w:val="0"/>
          <w:szCs w:val="28"/>
        </w:rPr>
        <w:t>надёжно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чувствовать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себя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знать,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следует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стремиться,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наиболее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целесообразно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распорядиться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аффектами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интересами.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менее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каждого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складывается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результате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длительной,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сложной,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часто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мучительной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интеллектуальной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работы</w:t>
      </w:r>
      <w:r w:rsidR="003C3954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особенно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сегодняшнее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время.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Такие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C80C28" w:rsidRPr="00A30CF3">
        <w:rPr>
          <w:rFonts w:ascii="Georgia" w:hAnsi="Georgia"/>
          <w:b w:val="0"/>
          <w:bCs w:val="0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61497C13" wp14:editId="73028D76">
            <wp:simplePos x="0" y="0"/>
            <wp:positionH relativeFrom="column">
              <wp:posOffset>-93345</wp:posOffset>
            </wp:positionH>
            <wp:positionV relativeFrom="paragraph">
              <wp:posOffset>1628775</wp:posOffset>
            </wp:positionV>
            <wp:extent cx="3665855" cy="2734310"/>
            <wp:effectExtent l="0" t="0" r="4445" b="0"/>
            <wp:wrapTight wrapText="bothSides">
              <wp:wrapPolygon edited="0">
                <wp:start x="0" y="0"/>
                <wp:lineTo x="0" y="21470"/>
                <wp:lineTo x="21551" y="21470"/>
                <wp:lineTo x="21551" y="0"/>
                <wp:lineTo x="0" y="0"/>
              </wp:wrapPolygon>
            </wp:wrapTight>
            <wp:docPr id="3" name="Рисунок 3" descr="Изображение выглядит как мужчина, человек, внутренний, смотр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мужчина, человек, внутренний, смотри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855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0CF3">
        <w:rPr>
          <w:rFonts w:ascii="Georgia" w:hAnsi="Georgia"/>
          <w:b w:val="0"/>
          <w:bCs w:val="0"/>
          <w:szCs w:val="28"/>
        </w:rPr>
        <w:t>взгляды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становятся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фундаментом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духовной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культуры,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сущностью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szCs w:val="28"/>
        </w:rPr>
        <w:t>«Я»</w:t>
      </w:r>
      <w:r w:rsidRPr="00A30CF3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даёт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видени</w:t>
      </w:r>
      <w:r w:rsidR="003C3954">
        <w:rPr>
          <w:rFonts w:ascii="Georgia" w:hAnsi="Georgia"/>
          <w:b w:val="0"/>
          <w:bCs w:val="0"/>
          <w:szCs w:val="28"/>
        </w:rPr>
        <w:t>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загадками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разгадками.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Существенно,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входят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только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убеждают,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прочувствованы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истинные;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только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руководствуется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своём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поведении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личные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знания.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Поэтому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синтез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высший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уровень</w:t>
      </w:r>
      <w:r w:rsidR="00A30CF3" w:rsidRPr="00A30CF3">
        <w:rPr>
          <w:rStyle w:val="--0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духовной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уровне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духовного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величия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достоверно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судить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только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уровню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потому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выше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мировоззренческих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проблем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бывают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только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мировоззренческие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проблемы</w:t>
      </w:r>
      <w:r w:rsidRPr="003C3954">
        <w:rPr>
          <w:rFonts w:ascii="Georgia" w:hAnsi="Georgia"/>
          <w:b w:val="0"/>
          <w:bCs w:val="0"/>
          <w:szCs w:val="28"/>
        </w:rPr>
        <w:t>.</w:t>
      </w:r>
      <w:r w:rsidR="00A30CF3" w:rsidRPr="003C3954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духовно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растёт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меру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роста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мировоззрения.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взаимосвязанный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процесс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развития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мозга.</w:t>
      </w:r>
    </w:p>
    <w:p w14:paraId="23470093" w14:textId="141DFD10" w:rsidR="0085207A" w:rsidRPr="003C3954" w:rsidRDefault="0085207A" w:rsidP="003C3954">
      <w:pPr>
        <w:pStyle w:val="afffff2"/>
        <w:spacing w:line="276" w:lineRule="auto"/>
        <w:ind w:left="-142" w:right="102"/>
        <w:rPr>
          <w:rFonts w:ascii="Georgia" w:hAnsi="Georgia"/>
          <w:b w:val="0"/>
          <w:bCs w:val="0"/>
          <w:szCs w:val="28"/>
        </w:rPr>
      </w:pPr>
      <w:r w:rsidRPr="00A30CF3">
        <w:rPr>
          <w:rFonts w:ascii="Georgia" w:hAnsi="Georgia"/>
          <w:b w:val="0"/>
          <w:bCs w:val="0"/>
          <w:szCs w:val="28"/>
        </w:rPr>
        <w:t>Даже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научное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3C3954">
        <w:rPr>
          <w:rStyle w:val="--"/>
          <w:b/>
        </w:rPr>
        <w:t>не</w:t>
      </w:r>
      <w:r w:rsidR="00A30CF3" w:rsidRPr="00A30CF3">
        <w:rPr>
          <w:rStyle w:val="--1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есть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что-нибудь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законченное,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ясное,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готовое;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достигается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постепенно,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долгим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трудным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9B03A2" w:rsidRPr="00A30CF3">
        <w:rPr>
          <w:rFonts w:ascii="Georgia" w:hAnsi="Georgia"/>
          <w:b w:val="0"/>
          <w:bCs w:val="0"/>
          <w:szCs w:val="28"/>
        </w:rPr>
        <w:t>путём</w:t>
      </w:r>
      <w:r w:rsidRPr="00A30CF3">
        <w:rPr>
          <w:rFonts w:ascii="Georgia" w:hAnsi="Georgia"/>
          <w:b w:val="0"/>
          <w:bCs w:val="0"/>
          <w:szCs w:val="28"/>
        </w:rPr>
        <w:t>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исторические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эпохи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было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различно.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Изучая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прошлое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человечества,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всюду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видим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начала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отдельные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части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чуждой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нам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обстановке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чуждой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нашему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  <w:color w:val="FF0000"/>
        </w:rPr>
        <w:t>сознанию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связи,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концепциях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построениях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давно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прошедших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9B03A2" w:rsidRPr="00A30CF3">
        <w:rPr>
          <w:rFonts w:ascii="Georgia" w:hAnsi="Georgia"/>
          <w:b w:val="0"/>
          <w:bCs w:val="0"/>
          <w:szCs w:val="28"/>
        </w:rPr>
        <w:t>времён</w:t>
      </w:r>
      <w:r w:rsidRPr="00A30CF3">
        <w:rPr>
          <w:rFonts w:ascii="Georgia" w:hAnsi="Georgia"/>
          <w:b w:val="0"/>
          <w:bCs w:val="0"/>
          <w:szCs w:val="28"/>
        </w:rPr>
        <w:t>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течение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хода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веков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проследить,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чуждое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прошлых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поколений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постепенно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менялось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приобретало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современный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вид.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потоке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вековой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долгой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эволюции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оставалось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научным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только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9B03A2">
        <w:rPr>
          <w:rFonts w:ascii="Georgia" w:hAnsi="Georgia"/>
          <w:b w:val="0"/>
          <w:bCs w:val="0"/>
          <w:szCs w:val="28"/>
        </w:rPr>
        <w:t>границах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науки,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существовала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рамках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развития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конкретных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генотипов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D725AF">
        <w:rPr>
          <w:rFonts w:ascii="Georgia" w:hAnsi="Georgia"/>
          <w:b w:val="0"/>
          <w:bCs w:val="0"/>
          <w:szCs w:val="28"/>
        </w:rPr>
        <w:t>М</w:t>
      </w:r>
      <w:r w:rsidRPr="00A30CF3">
        <w:rPr>
          <w:rFonts w:ascii="Georgia" w:hAnsi="Georgia"/>
          <w:b w:val="0"/>
          <w:bCs w:val="0"/>
          <w:szCs w:val="28"/>
        </w:rPr>
        <w:t>озга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более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того.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Подтверждение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высказывание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Зигмунда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Фрейда</w:t>
      </w:r>
      <w:r w:rsidR="00D725AF">
        <w:rPr>
          <w:rFonts w:ascii="Georgia" w:hAnsi="Georgia"/>
          <w:b w:val="0"/>
          <w:bCs w:val="0"/>
          <w:szCs w:val="28"/>
        </w:rPr>
        <w:t>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«Мировоззрение,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основанное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науке,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кроме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утверждения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lastRenderedPageBreak/>
        <w:t>реального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внешнего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существенные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черты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отрицания,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D725AF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ограничение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истиной,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отказ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иллюзий.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современников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недоволен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положением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вещей,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требует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успокоения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данный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момент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большего,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пусть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приобретает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где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D725AF" w:rsidRPr="00A30CF3">
        <w:rPr>
          <w:rFonts w:ascii="Georgia" w:hAnsi="Georgia"/>
          <w:b w:val="0"/>
          <w:bCs w:val="0"/>
          <w:szCs w:val="28"/>
        </w:rPr>
        <w:t>найдёт</w:t>
      </w:r>
      <w:r w:rsidRPr="00A30CF3">
        <w:rPr>
          <w:rFonts w:ascii="Georgia" w:hAnsi="Georgia"/>
          <w:b w:val="0"/>
          <w:bCs w:val="0"/>
          <w:szCs w:val="28"/>
        </w:rPr>
        <w:t>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обидимся,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сможем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помочь,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станем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из-за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менять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мыслей».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Разрушение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глобализации</w:t>
      </w:r>
      <w:r w:rsidR="00D725AF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происходящее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глазах</w:t>
      </w:r>
      <w:r w:rsidR="00D725AF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D725AF" w:rsidRPr="00A30CF3">
        <w:rPr>
          <w:rFonts w:ascii="Georgia" w:hAnsi="Georgia"/>
          <w:b w:val="0"/>
          <w:bCs w:val="0"/>
          <w:szCs w:val="28"/>
        </w:rPr>
        <w:t>ещё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явно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связан</w:t>
      </w:r>
      <w:r w:rsidR="00D725AF">
        <w:rPr>
          <w:rStyle w:val="--0"/>
          <w:b/>
          <w:bCs w:val="0"/>
        </w:rPr>
        <w:t>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проблемой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изменения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Мировоззрения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традиционного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инновационное.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Но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это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уже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становится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жизненной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позицией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граждан</w:t>
      </w:r>
      <w:r w:rsidR="00A30CF3" w:rsidRPr="00A30CF3">
        <w:rPr>
          <w:rFonts w:ascii="Georgia" w:hAnsi="Georgia"/>
          <w:i/>
          <w:iCs/>
          <w:szCs w:val="28"/>
        </w:rPr>
        <w:t xml:space="preserve"> </w:t>
      </w:r>
      <w:r w:rsidRPr="00A30CF3">
        <w:rPr>
          <w:rFonts w:ascii="Georgia" w:hAnsi="Georgia"/>
          <w:i/>
          <w:iCs/>
          <w:szCs w:val="28"/>
        </w:rPr>
        <w:t>России.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Кроме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познания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картины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мира,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строит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жизненную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позицию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волевую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психологической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защиты.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словам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Б.</w:t>
      </w:r>
      <w:r w:rsidR="00D725AF">
        <w:rPr>
          <w:rFonts w:ascii="Georgia" w:hAnsi="Georgia"/>
          <w:b w:val="0"/>
          <w:bCs w:val="0"/>
          <w:szCs w:val="28"/>
        </w:rPr>
        <w:t> </w:t>
      </w:r>
      <w:r w:rsidRPr="00A30CF3">
        <w:rPr>
          <w:rFonts w:ascii="Georgia" w:hAnsi="Georgia"/>
          <w:b w:val="0"/>
          <w:bCs w:val="0"/>
          <w:szCs w:val="28"/>
        </w:rPr>
        <w:t>Паскаля: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«Внутренняя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борьба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разума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против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страсти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делит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два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класса: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одни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отказались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страстей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хотят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стать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богами;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другие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отказались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разума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w w:val="95"/>
          <w:szCs w:val="28"/>
        </w:rPr>
        <w:t>хотят</w:t>
      </w:r>
      <w:r w:rsidR="00A30CF3" w:rsidRPr="00A30CF3">
        <w:rPr>
          <w:rFonts w:ascii="Georgia" w:hAnsi="Georgia"/>
          <w:b w:val="0"/>
          <w:bCs w:val="0"/>
          <w:w w:val="95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животными.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другие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могут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достичь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этого;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разум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присутствует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обвиняет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ничтожество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несправедливость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страстей,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страсти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живы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тех,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хотели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них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отказаться».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Жизненная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позиция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результат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овладения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поведением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становится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субъектом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поведения,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т.</w:t>
      </w:r>
      <w:r w:rsidR="00D725AF">
        <w:rPr>
          <w:rFonts w:ascii="Georgia" w:hAnsi="Georgia"/>
          <w:b w:val="0"/>
          <w:bCs w:val="0"/>
          <w:szCs w:val="28"/>
        </w:rPr>
        <w:t> </w:t>
      </w:r>
      <w:r w:rsidRPr="00A30CF3">
        <w:rPr>
          <w:rFonts w:ascii="Georgia" w:hAnsi="Georgia"/>
          <w:b w:val="0"/>
          <w:bCs w:val="0"/>
          <w:szCs w:val="28"/>
        </w:rPr>
        <w:t>е.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человеком,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самостоятельно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достигающ</w:t>
      </w:r>
      <w:r w:rsidR="00D725AF">
        <w:rPr>
          <w:rFonts w:ascii="Georgia" w:hAnsi="Georgia"/>
          <w:b w:val="0"/>
          <w:bCs w:val="0"/>
          <w:szCs w:val="28"/>
        </w:rPr>
        <w:t>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поставленных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целей.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говоря,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формирование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мышления,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позволяющего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отличать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существенное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несущественного;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развитие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уровня,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делающего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поведение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произвольным;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придание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своим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аффектам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социально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одобряемой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конструктивной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формы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творчества;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усвоение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полной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совокупности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стереотипов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стандартов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поведения,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достаточн</w:t>
      </w:r>
      <w:r w:rsidR="00C95F14">
        <w:rPr>
          <w:rFonts w:ascii="Georgia" w:hAnsi="Georgia"/>
          <w:b w:val="0"/>
          <w:bCs w:val="0"/>
          <w:szCs w:val="28"/>
        </w:rPr>
        <w:t>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защиты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внешнего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произвола.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Города,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дороги,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др.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детище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Жизненной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позиции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масс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Жизненная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позиция,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C95F14" w:rsidRPr="00A30CF3">
        <w:rPr>
          <w:rFonts w:ascii="Georgia" w:hAnsi="Georgia"/>
          <w:b w:val="0"/>
          <w:bCs w:val="0"/>
          <w:szCs w:val="28"/>
        </w:rPr>
        <w:t>вменённая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выстроенная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рамках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развития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генотипа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C95F14">
        <w:rPr>
          <w:rFonts w:ascii="Georgia" w:hAnsi="Georgia"/>
          <w:b w:val="0"/>
          <w:bCs w:val="0"/>
          <w:szCs w:val="28"/>
        </w:rPr>
        <w:t>М</w:t>
      </w:r>
      <w:r w:rsidRPr="00A30CF3">
        <w:rPr>
          <w:rFonts w:ascii="Georgia" w:hAnsi="Georgia"/>
          <w:b w:val="0"/>
          <w:bCs w:val="0"/>
          <w:szCs w:val="28"/>
        </w:rPr>
        <w:t>озга</w:t>
      </w:r>
      <w:r w:rsidR="00C95F14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отношение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людей,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C95F14" w:rsidRPr="00A30CF3">
        <w:rPr>
          <w:rFonts w:ascii="Georgia" w:hAnsi="Georgia"/>
          <w:b w:val="0"/>
          <w:bCs w:val="0"/>
          <w:szCs w:val="28"/>
        </w:rPr>
        <w:t>ещё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Человеками,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способу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получения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средств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существованию,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точнее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работе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(не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путать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трудом).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является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целью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государства,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мечтает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семья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каждого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начинающего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самостоятельную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Именно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Жизненная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позиция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недавнего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времени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C95F14" w:rsidRPr="00A30CF3">
        <w:rPr>
          <w:rFonts w:ascii="Georgia" w:hAnsi="Georgia"/>
          <w:b w:val="0"/>
          <w:bCs w:val="0"/>
          <w:szCs w:val="28"/>
        </w:rPr>
        <w:t xml:space="preserve">делила </w:t>
      </w:r>
      <w:r w:rsidRPr="00A30CF3">
        <w:rPr>
          <w:rFonts w:ascii="Georgia" w:hAnsi="Georgia"/>
          <w:b w:val="0"/>
          <w:bCs w:val="0"/>
          <w:szCs w:val="28"/>
        </w:rPr>
        <w:t>общество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две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неравные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половины: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первая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считала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работу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наградой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обязательным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условием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жизни,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вторая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явно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(например</w:t>
      </w:r>
      <w:r w:rsidR="00C95F14">
        <w:rPr>
          <w:rFonts w:ascii="Georgia" w:hAnsi="Georgia"/>
          <w:b w:val="0"/>
          <w:bCs w:val="0"/>
          <w:szCs w:val="28"/>
        </w:rPr>
        <w:t>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воры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«законе»)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скрыто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(завсегдатаи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курилок,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кухонных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разговоров)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считали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работу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наказанием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доступными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методами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избегали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его.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Сегодня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Жизненная</w:t>
      </w:r>
      <w:r w:rsidR="00A30CF3" w:rsidRPr="00A30CF3">
        <w:rPr>
          <w:rStyle w:val="--"/>
          <w:b/>
          <w:bCs w:val="0"/>
        </w:rPr>
        <w:t xml:space="preserve"> </w:t>
      </w:r>
      <w:r w:rsidRPr="00A30CF3">
        <w:rPr>
          <w:rStyle w:val="--0"/>
          <w:b/>
          <w:bCs w:val="0"/>
        </w:rPr>
        <w:t>позиция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медленно,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верно,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"/>
          <w:b/>
          <w:bCs w:val="0"/>
        </w:rPr>
        <w:t>НЕСМОТРЯ</w:t>
      </w:r>
      <w:r w:rsidR="00A30CF3" w:rsidRPr="00A30CF3">
        <w:rPr>
          <w:rStyle w:val="--0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чинимые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препоны,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Style w:val="--0"/>
          <w:b/>
          <w:bCs w:val="0"/>
        </w:rPr>
        <w:t>становится</w:t>
      </w:r>
      <w:r w:rsidR="00A30CF3" w:rsidRPr="00A30CF3">
        <w:rPr>
          <w:rStyle w:val="--0"/>
          <w:b/>
          <w:bCs w:val="0"/>
        </w:rPr>
        <w:t xml:space="preserve"> </w:t>
      </w:r>
      <w:r w:rsidRPr="00A30CF3">
        <w:rPr>
          <w:rStyle w:val="--"/>
          <w:b/>
          <w:bCs w:val="0"/>
        </w:rPr>
        <w:t>гарантией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правильной,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честной,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уважаемой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должно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уверен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так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станет,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люди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сами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поймут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различие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сегодня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называем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словом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«работа»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и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том,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что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должно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быть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названо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«Трудом»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Человека.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Жизненная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позиция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всегда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влияет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образ,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который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мы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все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хотим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создать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lastRenderedPageBreak/>
        <w:t>образ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Страны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="004F2693" w:rsidRPr="00A30CF3">
        <w:rPr>
          <w:rFonts w:ascii="Georgia" w:hAnsi="Georgia"/>
          <w:b w:val="0"/>
          <w:bCs w:val="0"/>
          <w:szCs w:val="28"/>
        </w:rPr>
        <w:t>—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нашей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России.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Основа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szCs w:val="28"/>
        </w:rPr>
        <w:t>этой</w:t>
      </w:r>
      <w:r w:rsidR="00A30CF3" w:rsidRPr="00A30CF3">
        <w:rPr>
          <w:rFonts w:ascii="Georgia" w:hAnsi="Georgia"/>
          <w:b w:val="0"/>
          <w:bCs w:val="0"/>
          <w:szCs w:val="28"/>
        </w:rPr>
        <w:t xml:space="preserve"> </w:t>
      </w:r>
      <w:r w:rsidRPr="00A30CF3">
        <w:rPr>
          <w:rFonts w:ascii="Georgia" w:hAnsi="Georgia"/>
          <w:b w:val="0"/>
          <w:bCs w:val="0"/>
          <w:color w:val="1B2024"/>
          <w:sz w:val="27"/>
          <w:szCs w:val="27"/>
        </w:rPr>
        <w:t>жизненной</w:t>
      </w:r>
      <w:r w:rsidR="00A30CF3" w:rsidRPr="00A30CF3">
        <w:rPr>
          <w:rFonts w:ascii="Georgia" w:hAnsi="Georgia"/>
          <w:b w:val="0"/>
          <w:bCs w:val="0"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b w:val="0"/>
          <w:bCs w:val="0"/>
          <w:color w:val="1B2024"/>
          <w:sz w:val="27"/>
          <w:szCs w:val="27"/>
        </w:rPr>
        <w:t>позиции</w:t>
      </w:r>
      <w:r w:rsidR="00A30CF3" w:rsidRPr="00A30CF3">
        <w:rPr>
          <w:rFonts w:ascii="Georgia" w:hAnsi="Georgia"/>
          <w:b w:val="0"/>
          <w:bCs w:val="0"/>
          <w:color w:val="1B2024"/>
          <w:sz w:val="27"/>
          <w:szCs w:val="27"/>
        </w:rPr>
        <w:t xml:space="preserve"> </w:t>
      </w:r>
      <w:r w:rsidR="004F2693" w:rsidRPr="00A30CF3">
        <w:rPr>
          <w:rFonts w:ascii="Georgia" w:hAnsi="Georgia"/>
          <w:b w:val="0"/>
          <w:bCs w:val="0"/>
          <w:color w:val="1B2024"/>
          <w:sz w:val="27"/>
          <w:szCs w:val="27"/>
        </w:rPr>
        <w:t>—</w:t>
      </w:r>
      <w:r w:rsidR="00A30CF3" w:rsidRPr="00A30CF3">
        <w:rPr>
          <w:rFonts w:ascii="Georgia" w:hAnsi="Georgia"/>
          <w:b w:val="0"/>
          <w:bCs w:val="0"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бороться,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не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сдаваться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и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всеми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силами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добиваться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своего.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Но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только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своего,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а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не</w:t>
      </w:r>
      <w:r w:rsidR="00A30CF3" w:rsidRPr="00A30CF3">
        <w:rPr>
          <w:rFonts w:ascii="Georgia" w:hAnsi="Georgia"/>
          <w:i/>
          <w:iCs/>
          <w:color w:val="1B2024"/>
          <w:sz w:val="27"/>
          <w:szCs w:val="27"/>
        </w:rPr>
        <w:t xml:space="preserve"> </w:t>
      </w:r>
      <w:r w:rsidRPr="00A30CF3">
        <w:rPr>
          <w:rFonts w:ascii="Georgia" w:hAnsi="Georgia"/>
          <w:i/>
          <w:iCs/>
          <w:color w:val="1B2024"/>
          <w:sz w:val="27"/>
          <w:szCs w:val="27"/>
        </w:rPr>
        <w:t>чужого...</w:t>
      </w:r>
    </w:p>
    <w:p w14:paraId="5EE0EB17" w14:textId="77777777" w:rsidR="00C95F14" w:rsidRDefault="00C95F14" w:rsidP="006E2BFD">
      <w:pPr>
        <w:rPr>
          <w:b/>
          <w:bCs/>
          <w:i/>
          <w:iCs/>
        </w:rPr>
      </w:pPr>
    </w:p>
    <w:p w14:paraId="3778D4FD" w14:textId="5D81FD57" w:rsidR="00DE2A87" w:rsidRPr="00A30CF3" w:rsidRDefault="001504B5" w:rsidP="006E2BFD">
      <w:pPr>
        <w:rPr>
          <w:b/>
          <w:bCs/>
          <w:i/>
          <w:iCs/>
        </w:rPr>
      </w:pPr>
      <w:r w:rsidRPr="00A30CF3">
        <w:rPr>
          <w:b/>
          <w:bCs/>
          <w:i/>
          <w:iCs/>
        </w:rPr>
        <w:t>Ф.</w:t>
      </w:r>
      <w:r w:rsidR="00A30CF3" w:rsidRPr="00A30CF3">
        <w:rPr>
          <w:b/>
          <w:bCs/>
          <w:i/>
          <w:iCs/>
        </w:rPr>
        <w:t xml:space="preserve"> </w:t>
      </w:r>
      <w:r w:rsidRPr="00A30CF3">
        <w:rPr>
          <w:b/>
          <w:bCs/>
          <w:i/>
          <w:iCs/>
        </w:rPr>
        <w:t>Шкруднев</w:t>
      </w:r>
    </w:p>
    <w:p w14:paraId="5D5D83FC" w14:textId="758D9326" w:rsidR="007F09D2" w:rsidRPr="00A30CF3" w:rsidRDefault="006E2BFD" w:rsidP="0038015F">
      <w:pPr>
        <w:rPr>
          <w:b/>
          <w:bCs/>
          <w:i/>
          <w:iCs/>
        </w:rPr>
      </w:pPr>
      <w:r w:rsidRPr="00A30CF3">
        <w:rPr>
          <w:b/>
          <w:bCs/>
          <w:i/>
          <w:iCs/>
        </w:rPr>
        <w:t>Июнь</w:t>
      </w:r>
      <w:r w:rsidR="00A30CF3" w:rsidRPr="00A30CF3">
        <w:rPr>
          <w:b/>
          <w:bCs/>
          <w:i/>
          <w:iCs/>
        </w:rPr>
        <w:t xml:space="preserve"> </w:t>
      </w:r>
      <w:r w:rsidR="00DE2A87" w:rsidRPr="00A30CF3">
        <w:rPr>
          <w:b/>
          <w:bCs/>
          <w:i/>
          <w:iCs/>
        </w:rPr>
        <w:t>202</w:t>
      </w:r>
      <w:r w:rsidR="001504B5" w:rsidRPr="00A30CF3">
        <w:rPr>
          <w:b/>
          <w:bCs/>
          <w:i/>
          <w:iCs/>
        </w:rPr>
        <w:t>2</w:t>
      </w:r>
      <w:r w:rsidR="00A30CF3" w:rsidRPr="00A30CF3">
        <w:rPr>
          <w:b/>
          <w:bCs/>
          <w:i/>
          <w:iCs/>
        </w:rPr>
        <w:t xml:space="preserve"> </w:t>
      </w:r>
      <w:r w:rsidR="008C3F22" w:rsidRPr="00A30CF3">
        <w:rPr>
          <w:b/>
          <w:bCs/>
          <w:i/>
          <w:iCs/>
        </w:rPr>
        <w:t>г.</w:t>
      </w:r>
    </w:p>
    <w:sectPr w:rsidR="007F09D2" w:rsidRPr="00A30CF3" w:rsidSect="008E2E61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FD59E" w14:textId="77777777" w:rsidR="000B6701" w:rsidRDefault="000B6701" w:rsidP="007E5B4D">
      <w:r>
        <w:separator/>
      </w:r>
    </w:p>
  </w:endnote>
  <w:endnote w:type="continuationSeparator" w:id="0">
    <w:p w14:paraId="692020A3" w14:textId="77777777" w:rsidR="000B6701" w:rsidRDefault="000B670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FEA58" w14:textId="77777777" w:rsidR="000B6701" w:rsidRDefault="000B6701" w:rsidP="007E5B4D">
      <w:r>
        <w:separator/>
      </w:r>
    </w:p>
  </w:footnote>
  <w:footnote w:type="continuationSeparator" w:id="0">
    <w:p w14:paraId="4165E89B" w14:textId="77777777" w:rsidR="000B6701" w:rsidRDefault="000B6701" w:rsidP="007E5B4D">
      <w:r>
        <w:continuationSeparator/>
      </w:r>
    </w:p>
  </w:footnote>
  <w:footnote w:id="1">
    <w:p w14:paraId="6C64A6BC" w14:textId="333A71CE" w:rsidR="0085207A" w:rsidRPr="00D342D3" w:rsidRDefault="0085207A" w:rsidP="00FC5417">
      <w:pPr>
        <w:pStyle w:val="afffff6"/>
      </w:pPr>
      <w:r>
        <w:rPr>
          <w:rStyle w:val="afb"/>
        </w:rPr>
        <w:footnoteRef/>
      </w:r>
      <w:r w:rsidR="00A30CF3">
        <w:t xml:space="preserve"> </w:t>
      </w:r>
      <w:r w:rsidRPr="00D342D3">
        <w:rPr>
          <w:b/>
          <w:bCs/>
        </w:rPr>
        <w:t>Мэриэл</w:t>
      </w:r>
      <w:r w:rsidR="00A30CF3">
        <w:rPr>
          <w:b/>
          <w:bCs/>
        </w:rPr>
        <w:t xml:space="preserve"> </w:t>
      </w:r>
      <w:r w:rsidRPr="00D342D3">
        <w:rPr>
          <w:b/>
          <w:bCs/>
        </w:rPr>
        <w:t>Бьюкенен</w:t>
      </w:r>
      <w:r w:rsidR="00A30CF3">
        <w:t xml:space="preserve"> </w:t>
      </w:r>
      <w:r w:rsidRPr="00D342D3">
        <w:t>(англ.</w:t>
      </w:r>
      <w:r w:rsidR="00A30CF3">
        <w:t xml:space="preserve"> </w:t>
      </w:r>
      <w:r w:rsidRPr="00D342D3">
        <w:t>Meriel</w:t>
      </w:r>
      <w:r w:rsidR="00A30CF3">
        <w:t xml:space="preserve"> </w:t>
      </w:r>
      <w:r w:rsidRPr="00D342D3">
        <w:t>Buchanan;</w:t>
      </w:r>
      <w:r w:rsidR="00A30CF3">
        <w:t xml:space="preserve"> </w:t>
      </w:r>
      <w:r w:rsidRPr="00D342D3">
        <w:t>5</w:t>
      </w:r>
      <w:r w:rsidR="00A30CF3">
        <w:t xml:space="preserve"> </w:t>
      </w:r>
      <w:r w:rsidRPr="00D342D3">
        <w:t>сентября</w:t>
      </w:r>
      <w:r w:rsidR="00A30CF3">
        <w:t xml:space="preserve"> </w:t>
      </w:r>
      <w:r w:rsidRPr="00D342D3">
        <w:t>1886</w:t>
      </w:r>
      <w:r w:rsidR="00A30CF3">
        <w:t xml:space="preserve"> </w:t>
      </w:r>
      <w:r w:rsidR="00FC5417">
        <w:t>–</w:t>
      </w:r>
      <w:r w:rsidR="00A30CF3">
        <w:t xml:space="preserve"> </w:t>
      </w:r>
      <w:r w:rsidRPr="00D342D3">
        <w:t>6</w:t>
      </w:r>
      <w:r w:rsidR="00A30CF3">
        <w:t xml:space="preserve"> </w:t>
      </w:r>
      <w:r w:rsidRPr="00D342D3">
        <w:t>февраля</w:t>
      </w:r>
      <w:r w:rsidR="00A30CF3">
        <w:t xml:space="preserve"> </w:t>
      </w:r>
      <w:r w:rsidRPr="00D342D3">
        <w:t>1959)</w:t>
      </w:r>
      <w:r w:rsidR="00A30CF3">
        <w:t xml:space="preserve"> </w:t>
      </w:r>
      <w:r w:rsidR="004F2693">
        <w:t>—</w:t>
      </w:r>
      <w:r w:rsidR="00A30CF3">
        <w:t xml:space="preserve"> </w:t>
      </w:r>
      <w:r w:rsidRPr="00D342D3">
        <w:t>британская</w:t>
      </w:r>
      <w:r w:rsidR="00A30CF3">
        <w:t xml:space="preserve"> </w:t>
      </w:r>
      <w:r w:rsidRPr="00D342D3">
        <w:t>мемуаристка,</w:t>
      </w:r>
      <w:r w:rsidR="00A30CF3">
        <w:t xml:space="preserve"> </w:t>
      </w:r>
      <w:r w:rsidRPr="00D342D3">
        <w:t>дочь</w:t>
      </w:r>
      <w:r w:rsidR="00A30CF3">
        <w:t xml:space="preserve"> </w:t>
      </w:r>
      <w:r w:rsidRPr="00D342D3">
        <w:t>последнего</w:t>
      </w:r>
      <w:r w:rsidR="00A30CF3">
        <w:t xml:space="preserve"> </w:t>
      </w:r>
      <w:r w:rsidRPr="00D342D3">
        <w:t>посла</w:t>
      </w:r>
      <w:r w:rsidR="00A30CF3">
        <w:t xml:space="preserve"> </w:t>
      </w:r>
      <w:r w:rsidRPr="00D342D3">
        <w:t>Великобритании</w:t>
      </w:r>
      <w:r w:rsidR="00A30CF3">
        <w:t xml:space="preserve"> </w:t>
      </w:r>
      <w:r w:rsidRPr="00D342D3">
        <w:t>в</w:t>
      </w:r>
      <w:r w:rsidR="00A30CF3">
        <w:t xml:space="preserve"> </w:t>
      </w:r>
      <w:r w:rsidRPr="00D342D3">
        <w:t>Российской</w:t>
      </w:r>
      <w:r w:rsidR="00A30CF3">
        <w:t xml:space="preserve"> </w:t>
      </w:r>
      <w:r w:rsidRPr="00D342D3">
        <w:t>империи;</w:t>
      </w:r>
      <w:r w:rsidR="00A30CF3">
        <w:t xml:space="preserve"> </w:t>
      </w:r>
      <w:r w:rsidRPr="00D342D3">
        <w:t>автор</w:t>
      </w:r>
      <w:r w:rsidR="00A30CF3">
        <w:t xml:space="preserve"> </w:t>
      </w:r>
      <w:r w:rsidRPr="00D342D3">
        <w:t>общественных</w:t>
      </w:r>
      <w:r w:rsidR="00A30CF3">
        <w:t xml:space="preserve"> </w:t>
      </w:r>
      <w:r w:rsidRPr="00D342D3">
        <w:t>статей</w:t>
      </w:r>
      <w:r w:rsidR="00A30CF3">
        <w:t xml:space="preserve"> </w:t>
      </w:r>
      <w:r w:rsidRPr="00D342D3">
        <w:t>и</w:t>
      </w:r>
      <w:r w:rsidR="00A30CF3">
        <w:t xml:space="preserve"> </w:t>
      </w:r>
      <w:r w:rsidRPr="00D342D3">
        <w:t>книг</w:t>
      </w:r>
      <w:r w:rsidR="00A30CF3">
        <w:t xml:space="preserve"> </w:t>
      </w:r>
      <w:r w:rsidRPr="00D342D3">
        <w:t>о</w:t>
      </w:r>
      <w:r w:rsidR="00A30CF3">
        <w:t xml:space="preserve"> </w:t>
      </w:r>
      <w:r w:rsidRPr="00D342D3">
        <w:t>царской</w:t>
      </w:r>
      <w:r w:rsidR="00A30CF3">
        <w:t xml:space="preserve"> </w:t>
      </w:r>
      <w:r w:rsidRPr="00D342D3">
        <w:t>семье</w:t>
      </w:r>
      <w:r w:rsidR="00A30CF3">
        <w:t xml:space="preserve"> </w:t>
      </w:r>
      <w:r w:rsidRPr="00D342D3">
        <w:t>и</w:t>
      </w:r>
      <w:r w:rsidR="00A30CF3">
        <w:t xml:space="preserve"> </w:t>
      </w:r>
      <w:r w:rsidRPr="00D342D3">
        <w:t>России.</w:t>
      </w:r>
    </w:p>
    <w:p w14:paraId="6C5D6FA2" w14:textId="77777777" w:rsidR="0085207A" w:rsidRPr="00D342D3" w:rsidRDefault="0085207A" w:rsidP="0085207A">
      <w:pPr>
        <w:pStyle w:val="af9"/>
        <w:rPr>
          <w:sz w:val="21"/>
          <w:szCs w:val="21"/>
        </w:rPr>
      </w:pPr>
    </w:p>
  </w:footnote>
  <w:footnote w:id="2">
    <w:p w14:paraId="57908513" w14:textId="2C7C07C9" w:rsidR="0085207A" w:rsidRPr="00DD0BFB" w:rsidRDefault="0085207A" w:rsidP="00544A56">
      <w:pPr>
        <w:pStyle w:val="af9"/>
        <w:rPr>
          <w:rFonts w:eastAsia="Times New Roman"/>
        </w:rPr>
      </w:pPr>
      <w:r>
        <w:rPr>
          <w:rStyle w:val="afb"/>
        </w:rPr>
        <w:footnoteRef/>
      </w:r>
      <w:r w:rsidR="00A30CF3">
        <w:t xml:space="preserve"> </w:t>
      </w:r>
      <w:r w:rsidR="00544A56" w:rsidRPr="00DD0BFB">
        <w:rPr>
          <w:rFonts w:eastAsia="Times New Roman"/>
        </w:rPr>
        <w:t>«Устойчивое</w:t>
      </w:r>
      <w:r w:rsidR="00A30CF3">
        <w:rPr>
          <w:rFonts w:eastAsia="Times New Roman"/>
        </w:rPr>
        <w:t xml:space="preserve"> </w:t>
      </w:r>
      <w:r w:rsidR="00544A56" w:rsidRPr="00DD0BFB">
        <w:rPr>
          <w:rFonts w:eastAsia="Times New Roman"/>
        </w:rPr>
        <w:t>развитие»</w:t>
      </w:r>
      <w:r w:rsidR="00A30CF3">
        <w:rPr>
          <w:rFonts w:eastAsia="Times New Roman"/>
        </w:rPr>
        <w:t xml:space="preserve"> </w:t>
      </w:r>
      <w:r w:rsidR="00544A56" w:rsidRPr="00DD0BFB">
        <w:rPr>
          <w:rFonts w:eastAsia="Times New Roman"/>
        </w:rPr>
        <w:t>—</w:t>
      </w:r>
      <w:r w:rsidR="00A30CF3">
        <w:rPr>
          <w:rFonts w:eastAsia="Times New Roman"/>
        </w:rPr>
        <w:t xml:space="preserve"> </w:t>
      </w:r>
      <w:r w:rsidR="00544A56" w:rsidRPr="00DD0BFB">
        <w:rPr>
          <w:rFonts w:eastAsia="Times New Roman"/>
        </w:rPr>
        <w:t>это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метафора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нового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мирового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порядка,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который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есть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не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что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иное,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как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контроль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над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ресурсами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(включая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информационные)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поведением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(психосферой)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человека.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Главное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в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этом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порядке</w:t>
      </w:r>
      <w:r w:rsidR="00A30CF3">
        <w:rPr>
          <w:rFonts w:eastAsia="Times New Roman"/>
        </w:rPr>
        <w:t xml:space="preserve"> </w:t>
      </w:r>
      <w:r w:rsidR="00544A56">
        <w:rPr>
          <w:rFonts w:eastAsia="Times New Roman"/>
        </w:rPr>
        <w:t>—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сохранение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власти,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собственности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привилегий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мировой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верхушки,</w:t>
      </w:r>
      <w:r w:rsidR="00A30CF3">
        <w:rPr>
          <w:rFonts w:eastAsia="Times New Roman"/>
        </w:rPr>
        <w:t xml:space="preserve"> </w:t>
      </w:r>
      <w:r w:rsidRPr="00544A56">
        <w:t>идеологическими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представител</w:t>
      </w:r>
      <w:r>
        <w:rPr>
          <w:rFonts w:eastAsia="Times New Roman"/>
        </w:rPr>
        <w:t>ями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которой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являет</w:t>
      </w:r>
      <w:r>
        <w:rPr>
          <w:rFonts w:eastAsia="Times New Roman"/>
        </w:rPr>
        <w:t>с</w:t>
      </w:r>
      <w:r w:rsidRPr="00DD0BFB">
        <w:rPr>
          <w:rFonts w:eastAsia="Times New Roman"/>
        </w:rPr>
        <w:t>я</w:t>
      </w:r>
      <w:r w:rsidR="00A30CF3">
        <w:rPr>
          <w:rFonts w:eastAsia="Times New Roman"/>
        </w:rPr>
        <w:t xml:space="preserve"> </w:t>
      </w:r>
      <w:r w:rsidRPr="00DD0BFB">
        <w:rPr>
          <w:rFonts w:eastAsia="Times New Roman"/>
        </w:rPr>
        <w:t>Аттали</w:t>
      </w:r>
      <w:r w:rsidR="00A30CF3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>
        <w:rPr>
          <w:rFonts w:eastAsia="Times New Roman"/>
        </w:rPr>
        <w:t>Фукуяма</w:t>
      </w:r>
      <w:r w:rsidR="00544A56">
        <w:rPr>
          <w:rFonts w:eastAsia="Times New Roman"/>
        </w:rPr>
        <w:t>.</w:t>
      </w:r>
    </w:p>
    <w:p w14:paraId="5E4E010B" w14:textId="77777777" w:rsidR="0085207A" w:rsidRPr="00D32E5A" w:rsidRDefault="0085207A" w:rsidP="0085207A">
      <w:pPr>
        <w:pStyle w:val="af9"/>
      </w:pPr>
    </w:p>
  </w:footnote>
  <w:footnote w:id="3">
    <w:p w14:paraId="718AE659" w14:textId="534A6200" w:rsidR="0085207A" w:rsidRPr="00997FBE" w:rsidRDefault="0085207A" w:rsidP="00544A56">
      <w:pPr>
        <w:pStyle w:val="af9"/>
        <w:rPr>
          <w:rFonts w:eastAsia="Times New Roman"/>
        </w:rPr>
      </w:pPr>
      <w:r>
        <w:rPr>
          <w:rStyle w:val="afb"/>
        </w:rPr>
        <w:footnoteRef/>
      </w:r>
      <w:r w:rsidR="00A30CF3">
        <w:t xml:space="preserve"> </w:t>
      </w:r>
      <w:r w:rsidRPr="009F3FB0">
        <w:rPr>
          <w:rFonts w:eastAsia="Times New Roman"/>
          <w:b/>
          <w:bCs/>
        </w:rPr>
        <w:t>Антропокосмизм</w:t>
      </w:r>
      <w:r w:rsidR="00A30CF3">
        <w:rPr>
          <w:rFonts w:eastAsia="Times New Roman"/>
        </w:rPr>
        <w:t xml:space="preserve"> </w:t>
      </w:r>
      <w:r w:rsidR="004F2693">
        <w:rPr>
          <w:rFonts w:eastAsia="Times New Roman"/>
        </w:rPr>
        <w:t>—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синтез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философских,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естественнонаучных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социологических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представлений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о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человеке,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его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месте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в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мироздании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космических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перспективах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бытия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человечества;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система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воззрений,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идеалов,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согласно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которым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человек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является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органической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частью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космоса,</w:t>
      </w:r>
      <w:r w:rsidR="00A30CF3">
        <w:rPr>
          <w:rFonts w:eastAsia="Times New Roman"/>
        </w:rPr>
        <w:t xml:space="preserve"> </w:t>
      </w:r>
      <w:r w:rsidR="00544A56" w:rsidRPr="009F3FB0">
        <w:rPr>
          <w:rFonts w:eastAsia="Times New Roman"/>
        </w:rPr>
        <w:t>подчинённой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его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закономерностям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и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в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определ</w:t>
      </w:r>
      <w:r w:rsidR="00544A56">
        <w:rPr>
          <w:rFonts w:eastAsia="Times New Roman"/>
        </w:rPr>
        <w:t>ё</w:t>
      </w:r>
      <w:r w:rsidRPr="009F3FB0">
        <w:rPr>
          <w:rFonts w:eastAsia="Times New Roman"/>
        </w:rPr>
        <w:t>нной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мере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влияющей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на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его</w:t>
      </w:r>
      <w:r w:rsidR="00A30CF3">
        <w:rPr>
          <w:rFonts w:eastAsia="Times New Roman"/>
        </w:rPr>
        <w:t xml:space="preserve"> </w:t>
      </w:r>
      <w:r w:rsidRPr="009F3FB0">
        <w:rPr>
          <w:rFonts w:eastAsia="Times New Roman"/>
        </w:rPr>
        <w:t>эволюцию.</w:t>
      </w:r>
      <w:r w:rsidR="00A30CF3">
        <w:rPr>
          <w:rFonts w:eastAsia="Times New Roman"/>
        </w:rPr>
        <w:t xml:space="preserve"> </w:t>
      </w:r>
    </w:p>
  </w:footnote>
  <w:footnote w:id="4">
    <w:p w14:paraId="78B3DEFD" w14:textId="5CB75CC8" w:rsidR="0085207A" w:rsidRPr="00E97B6E" w:rsidRDefault="0085207A" w:rsidP="003451AA">
      <w:pPr>
        <w:pStyle w:val="afffff6"/>
      </w:pPr>
      <w:r>
        <w:rPr>
          <w:rStyle w:val="afb"/>
        </w:rPr>
        <w:footnoteRef/>
      </w:r>
      <w:r w:rsidR="00A30CF3">
        <w:t xml:space="preserve"> </w:t>
      </w:r>
      <w:r w:rsidRPr="00997FBE">
        <w:rPr>
          <w:b/>
          <w:bCs/>
        </w:rPr>
        <w:t>Блез</w:t>
      </w:r>
      <w:r w:rsidR="00A30CF3">
        <w:rPr>
          <w:b/>
          <w:bCs/>
        </w:rPr>
        <w:t xml:space="preserve"> </w:t>
      </w:r>
      <w:r w:rsidRPr="00997FBE">
        <w:rPr>
          <w:b/>
          <w:bCs/>
        </w:rPr>
        <w:t>Паскаль</w:t>
      </w:r>
      <w:r w:rsidRPr="00E97B6E">
        <w:t>,</w:t>
      </w:r>
      <w:r w:rsidR="00A30CF3">
        <w:t xml:space="preserve"> </w:t>
      </w:r>
      <w:r w:rsidRPr="00997FBE">
        <w:rPr>
          <w:lang w:val="en-US"/>
        </w:rPr>
        <w:t>Blaise</w:t>
      </w:r>
      <w:r w:rsidR="00A30CF3">
        <w:t xml:space="preserve"> </w:t>
      </w:r>
      <w:r w:rsidRPr="00997FBE">
        <w:rPr>
          <w:lang w:val="en-US"/>
        </w:rPr>
        <w:t>Pascal</w:t>
      </w:r>
      <w:r w:rsidR="00A30CF3">
        <w:t xml:space="preserve"> </w:t>
      </w:r>
      <w:r w:rsidRPr="00997FBE">
        <w:t>(родился</w:t>
      </w:r>
      <w:r w:rsidR="00A30CF3">
        <w:t xml:space="preserve"> </w:t>
      </w:r>
      <w:r>
        <w:t>19</w:t>
      </w:r>
      <w:r w:rsidR="00A30CF3">
        <w:t xml:space="preserve"> </w:t>
      </w:r>
      <w:r>
        <w:t>июня</w:t>
      </w:r>
      <w:r w:rsidR="00A30CF3">
        <w:t xml:space="preserve"> </w:t>
      </w:r>
      <w:r w:rsidRPr="00997FBE">
        <w:t>1623</w:t>
      </w:r>
      <w:r w:rsidR="00A30CF3">
        <w:t xml:space="preserve"> </w:t>
      </w:r>
      <w:r w:rsidRPr="00997FBE">
        <w:t>в</w:t>
      </w:r>
      <w:r w:rsidR="00A30CF3">
        <w:t xml:space="preserve"> </w:t>
      </w:r>
      <w:r w:rsidRPr="00997FBE">
        <w:t>Клермон-Ферране,</w:t>
      </w:r>
      <w:r w:rsidR="00A30CF3">
        <w:t xml:space="preserve"> </w:t>
      </w:r>
      <w:r w:rsidRPr="00997FBE">
        <w:t>умер</w:t>
      </w:r>
      <w:r w:rsidR="00A30CF3">
        <w:t xml:space="preserve"> </w:t>
      </w:r>
      <w:r>
        <w:t>19</w:t>
      </w:r>
      <w:r w:rsidR="00A30CF3">
        <w:t xml:space="preserve"> </w:t>
      </w:r>
      <w:r>
        <w:t>июля</w:t>
      </w:r>
      <w:r w:rsidR="00A30CF3">
        <w:t xml:space="preserve"> </w:t>
      </w:r>
      <w:r w:rsidRPr="00997FBE">
        <w:t>1662)</w:t>
      </w:r>
      <w:r w:rsidR="00A30CF3">
        <w:t xml:space="preserve"> </w:t>
      </w:r>
      <w:r w:rsidR="004F2693">
        <w:t>—</w:t>
      </w:r>
      <w:r w:rsidR="00A30CF3">
        <w:t xml:space="preserve"> </w:t>
      </w:r>
      <w:r w:rsidRPr="00997FBE">
        <w:t>физик,</w:t>
      </w:r>
      <w:r w:rsidR="00A30CF3">
        <w:t xml:space="preserve"> </w:t>
      </w:r>
      <w:r w:rsidRPr="00997FBE">
        <w:t>математик,</w:t>
      </w:r>
      <w:r w:rsidR="00A30CF3">
        <w:t xml:space="preserve"> </w:t>
      </w:r>
      <w:r w:rsidRPr="00997FBE">
        <w:t>философ,</w:t>
      </w:r>
      <w:r w:rsidR="00A30CF3">
        <w:t xml:space="preserve"> </w:t>
      </w:r>
      <w:r w:rsidRPr="00997FBE">
        <w:t>писатель.</w:t>
      </w:r>
      <w:r w:rsidR="00A30CF3">
        <w:t xml:space="preserve"> </w:t>
      </w:r>
      <w:r w:rsidRPr="00997FBE">
        <w:t>Человек</w:t>
      </w:r>
      <w:r w:rsidR="00A30CF3">
        <w:t xml:space="preserve"> </w:t>
      </w:r>
      <w:r w:rsidRPr="003451AA">
        <w:t>поразительных</w:t>
      </w:r>
      <w:r w:rsidR="00A30CF3">
        <w:t xml:space="preserve"> </w:t>
      </w:r>
      <w:r w:rsidRPr="00997FBE">
        <w:t>интеллектуальных</w:t>
      </w:r>
      <w:r w:rsidR="00A30CF3">
        <w:t xml:space="preserve"> </w:t>
      </w:r>
      <w:r w:rsidRPr="00997FBE">
        <w:t>способностей,</w:t>
      </w:r>
      <w:r w:rsidR="00A30CF3">
        <w:t xml:space="preserve"> </w:t>
      </w:r>
      <w:r w:rsidRPr="00997FBE">
        <w:t>проявившихся</w:t>
      </w:r>
      <w:r w:rsidR="00A30CF3">
        <w:t xml:space="preserve"> </w:t>
      </w:r>
      <w:r w:rsidRPr="00997FBE">
        <w:t>уже</w:t>
      </w:r>
      <w:r w:rsidR="00A30CF3">
        <w:t xml:space="preserve"> </w:t>
      </w:r>
      <w:r w:rsidRPr="00997FBE">
        <w:t>в</w:t>
      </w:r>
      <w:r w:rsidR="00A30CF3">
        <w:t xml:space="preserve"> </w:t>
      </w:r>
      <w:r w:rsidRPr="00997FBE">
        <w:t>раннем</w:t>
      </w:r>
      <w:r w:rsidR="00A30CF3">
        <w:t xml:space="preserve"> </w:t>
      </w:r>
      <w:r w:rsidRPr="00997FBE">
        <w:t>детстве.</w:t>
      </w:r>
      <w:r w:rsidR="00A30CF3">
        <w:t xml:space="preserve"> </w:t>
      </w:r>
      <w:r w:rsidRPr="00997FBE">
        <w:t>Его</w:t>
      </w:r>
      <w:r w:rsidR="00A30CF3">
        <w:t xml:space="preserve"> </w:t>
      </w:r>
      <w:r w:rsidRPr="00997FBE">
        <w:t>открытия</w:t>
      </w:r>
      <w:r w:rsidR="00A30CF3">
        <w:t xml:space="preserve"> </w:t>
      </w:r>
      <w:r w:rsidRPr="00997FBE">
        <w:t>в</w:t>
      </w:r>
      <w:r w:rsidR="00A30CF3">
        <w:t xml:space="preserve"> </w:t>
      </w:r>
      <w:r w:rsidRPr="00997FBE">
        <w:t>математике</w:t>
      </w:r>
      <w:r w:rsidR="00A30CF3">
        <w:t xml:space="preserve"> </w:t>
      </w:r>
      <w:r w:rsidRPr="00997FBE">
        <w:t>и</w:t>
      </w:r>
      <w:r w:rsidR="00A30CF3">
        <w:t xml:space="preserve"> </w:t>
      </w:r>
      <w:r w:rsidRPr="00997FBE">
        <w:t>физике</w:t>
      </w:r>
      <w:r w:rsidR="00A30CF3">
        <w:t xml:space="preserve"> </w:t>
      </w:r>
      <w:r w:rsidRPr="00997FBE">
        <w:t>заложили</w:t>
      </w:r>
      <w:r w:rsidR="00A30CF3">
        <w:t xml:space="preserve"> </w:t>
      </w:r>
      <w:r w:rsidRPr="00997FBE">
        <w:t>основы</w:t>
      </w:r>
      <w:r w:rsidR="00A30CF3">
        <w:t xml:space="preserve"> </w:t>
      </w:r>
      <w:r w:rsidRPr="00997FBE">
        <w:t>современной</w:t>
      </w:r>
      <w:r w:rsidR="00A30CF3">
        <w:t xml:space="preserve"> </w:t>
      </w:r>
      <w:r w:rsidRPr="00997FBE">
        <w:t>гидравлики</w:t>
      </w:r>
      <w:r w:rsidR="00A30CF3">
        <w:t xml:space="preserve"> </w:t>
      </w:r>
      <w:r w:rsidRPr="00997FBE">
        <w:t>и</w:t>
      </w:r>
      <w:r w:rsidR="00A30CF3">
        <w:t xml:space="preserve"> </w:t>
      </w:r>
      <w:r w:rsidRPr="00997FBE">
        <w:t>вычислительной</w:t>
      </w:r>
      <w:r w:rsidR="00A30CF3">
        <w:t xml:space="preserve"> </w:t>
      </w:r>
      <w:r w:rsidRPr="00997FBE">
        <w:t>техники,</w:t>
      </w:r>
      <w:r w:rsidR="00A30CF3">
        <w:t xml:space="preserve"> </w:t>
      </w:r>
      <w:r w:rsidRPr="00997FBE">
        <w:t>а</w:t>
      </w:r>
      <w:r w:rsidR="00A30CF3">
        <w:t xml:space="preserve"> </w:t>
      </w:r>
      <w:r w:rsidRPr="00997FBE">
        <w:t>сочинения</w:t>
      </w:r>
      <w:r w:rsidR="00A30CF3">
        <w:t xml:space="preserve"> </w:t>
      </w:r>
      <w:r w:rsidRPr="00997FBE">
        <w:t>повлияли</w:t>
      </w:r>
      <w:r w:rsidR="00A30CF3">
        <w:t xml:space="preserve"> </w:t>
      </w:r>
      <w:r w:rsidRPr="00997FBE">
        <w:t>на</w:t>
      </w:r>
      <w:r w:rsidR="00A30CF3">
        <w:t xml:space="preserve"> </w:t>
      </w:r>
      <w:r w:rsidRPr="00997FBE">
        <w:t>формирование</w:t>
      </w:r>
      <w:r w:rsidR="00A30CF3">
        <w:t xml:space="preserve"> </w:t>
      </w:r>
      <w:r w:rsidRPr="00997FBE">
        <w:t>литературного</w:t>
      </w:r>
      <w:r w:rsidR="00A30CF3">
        <w:rPr>
          <w:rFonts w:ascii="Arial" w:hAnsi="Arial"/>
          <w:sz w:val="22"/>
          <w:szCs w:val="22"/>
        </w:rPr>
        <w:t xml:space="preserve"> </w:t>
      </w:r>
      <w:r w:rsidRPr="00E97B6E">
        <w:t>французского</w:t>
      </w:r>
      <w:r w:rsidR="00A30CF3">
        <w:t xml:space="preserve"> </w:t>
      </w:r>
      <w:r w:rsidRPr="00E97B6E">
        <w:t>языка.</w:t>
      </w:r>
      <w:r w:rsidR="00A30CF3">
        <w:t xml:space="preserve"> </w:t>
      </w:r>
      <w:r w:rsidRPr="00E97B6E">
        <w:t>Имя</w:t>
      </w:r>
      <w:r w:rsidR="00A30CF3">
        <w:t xml:space="preserve"> </w:t>
      </w:r>
      <w:r w:rsidRPr="00E97B6E">
        <w:t>Паскаля</w:t>
      </w:r>
      <w:r w:rsidR="00A30CF3">
        <w:t xml:space="preserve"> </w:t>
      </w:r>
      <w:r w:rsidRPr="00E97B6E">
        <w:t>носят</w:t>
      </w:r>
      <w:r w:rsidR="00A30CF3">
        <w:t xml:space="preserve"> </w:t>
      </w:r>
      <w:r w:rsidRPr="00E97B6E">
        <w:t>единица</w:t>
      </w:r>
      <w:r w:rsidR="00A30CF3">
        <w:t xml:space="preserve"> </w:t>
      </w:r>
      <w:r w:rsidRPr="00E97B6E">
        <w:t>измерения</w:t>
      </w:r>
      <w:r w:rsidR="00A30CF3">
        <w:t xml:space="preserve"> </w:t>
      </w:r>
      <w:r w:rsidRPr="00E97B6E">
        <w:t>давления</w:t>
      </w:r>
      <w:r w:rsidR="00A30CF3">
        <w:t xml:space="preserve"> </w:t>
      </w:r>
      <w:r w:rsidRPr="00E97B6E">
        <w:t>(1</w:t>
      </w:r>
      <w:r w:rsidR="00A30CF3">
        <w:t xml:space="preserve"> </w:t>
      </w:r>
      <w:r w:rsidRPr="00E97B6E">
        <w:t>Па),</w:t>
      </w:r>
      <w:r w:rsidR="00A30CF3">
        <w:t xml:space="preserve"> </w:t>
      </w:r>
      <w:r w:rsidRPr="00E97B6E">
        <w:t>язык</w:t>
      </w:r>
      <w:r w:rsidR="00A30CF3">
        <w:t xml:space="preserve"> </w:t>
      </w:r>
      <w:r w:rsidRPr="00E97B6E">
        <w:t>программирования</w:t>
      </w:r>
      <w:r w:rsidR="00A30CF3">
        <w:t xml:space="preserve"> </w:t>
      </w:r>
      <w:r>
        <w:t>«Паскаль»</w:t>
      </w:r>
      <w:r w:rsidR="00A30CF3">
        <w:t xml:space="preserve"> </w:t>
      </w:r>
      <w:r w:rsidRPr="00E97B6E">
        <w:t>и</w:t>
      </w:r>
      <w:r w:rsidR="00A30CF3">
        <w:t xml:space="preserve"> </w:t>
      </w:r>
      <w:r w:rsidRPr="00E97B6E">
        <w:t>университет</w:t>
      </w:r>
      <w:r w:rsidR="00A30CF3">
        <w:t xml:space="preserve"> </w:t>
      </w:r>
      <w:r w:rsidRPr="00E97B6E">
        <w:t>в</w:t>
      </w:r>
      <w:r w:rsidR="00A30CF3">
        <w:t xml:space="preserve"> </w:t>
      </w:r>
      <w:r w:rsidRPr="00E97B6E">
        <w:t>его</w:t>
      </w:r>
      <w:r w:rsidR="00A30CF3">
        <w:t xml:space="preserve"> </w:t>
      </w:r>
      <w:r w:rsidRPr="00E97B6E">
        <w:t>родном</w:t>
      </w:r>
      <w:r w:rsidR="00A30CF3">
        <w:t xml:space="preserve"> </w:t>
      </w:r>
      <w:r w:rsidRPr="00E97B6E">
        <w:t>городе.</w:t>
      </w:r>
    </w:p>
    <w:p w14:paraId="277E7717" w14:textId="77777777" w:rsidR="0085207A" w:rsidRPr="00997FBE" w:rsidRDefault="0085207A" w:rsidP="0085207A">
      <w:pPr>
        <w:pStyle w:val="af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795196C" w:rsidR="00DE2A87" w:rsidRPr="00270BE9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A30CF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A30CF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A30CF3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A30CF3">
      <w:rPr>
        <w:b/>
        <w:bCs w:val="0"/>
        <w:u w:val="none"/>
      </w:rPr>
      <w:t xml:space="preserve"> </w:t>
    </w:r>
    <w:r w:rsidR="0085207A">
      <w:rPr>
        <w:u w:val="none"/>
      </w:rPr>
      <w:t>Образ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3085D812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1C3C"/>
    <w:rsid w:val="003022B7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8A4"/>
    <w:rsid w:val="00407FA2"/>
    <w:rsid w:val="00410E10"/>
    <w:rsid w:val="00411BA6"/>
    <w:rsid w:val="0041287C"/>
    <w:rsid w:val="004134C6"/>
    <w:rsid w:val="00413AB2"/>
    <w:rsid w:val="00413ED3"/>
    <w:rsid w:val="004145E9"/>
    <w:rsid w:val="00415F7F"/>
    <w:rsid w:val="00416C97"/>
    <w:rsid w:val="00417AD3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687"/>
    <w:rsid w:val="004D300E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2693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3C8"/>
    <w:rsid w:val="00626644"/>
    <w:rsid w:val="00627EE7"/>
    <w:rsid w:val="006301C9"/>
    <w:rsid w:val="006315DC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B9C"/>
    <w:rsid w:val="006D6229"/>
    <w:rsid w:val="006D630E"/>
    <w:rsid w:val="006D724A"/>
    <w:rsid w:val="006D7E58"/>
    <w:rsid w:val="006E1571"/>
    <w:rsid w:val="006E2001"/>
    <w:rsid w:val="006E215B"/>
    <w:rsid w:val="006E2BFD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59F6"/>
    <w:rsid w:val="007860A2"/>
    <w:rsid w:val="00786989"/>
    <w:rsid w:val="00786FF7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913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654B"/>
    <w:rsid w:val="00A56BF3"/>
    <w:rsid w:val="00A57B18"/>
    <w:rsid w:val="00A57F54"/>
    <w:rsid w:val="00A60200"/>
    <w:rsid w:val="00A611F3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4D3A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3C50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70AC8"/>
    <w:rsid w:val="00E71F08"/>
    <w:rsid w:val="00E72839"/>
    <w:rsid w:val="00E7387A"/>
    <w:rsid w:val="00E7466D"/>
    <w:rsid w:val="00E74787"/>
    <w:rsid w:val="00E75610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2A0A"/>
    <w:rsid w:val="00FA32B7"/>
    <w:rsid w:val="00FA3731"/>
    <w:rsid w:val="00FA3C8E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D03483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3451AA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4487</TotalTime>
  <Pages>12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664</cp:revision>
  <cp:lastPrinted>2021-09-14T01:53:00Z</cp:lastPrinted>
  <dcterms:created xsi:type="dcterms:W3CDTF">2021-07-21T07:59:00Z</dcterms:created>
  <dcterms:modified xsi:type="dcterms:W3CDTF">2022-06-23T12:53:00Z</dcterms:modified>
</cp:coreProperties>
</file>