
<file path=[Content_Types].xml><?xml version="1.0" encoding="utf-8"?>
<Types xmlns="http://schemas.openxmlformats.org/package/2006/content-types">
  <Default Extension="jpeg" ContentType="image/jpeg"/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11.jpg" ContentType="image/jpeg"/>
  <Override PartName="/word/media/image12.jpg" ContentType="image/jpeg"/>
  <Override PartName="/word/media/image13.jpg" ContentType="image/jpeg"/>
  <Override PartName="/word/media/image14.jpg" ContentType="image/jpeg"/>
  <Override PartName="/word/media/image15.jpg" ContentType="image/jpeg"/>
  <Override PartName="/word/media/image16.jpg" ContentType="image/jpeg"/>
  <Override PartName="/word/media/image17.jpg" ContentType="image/jpeg"/>
  <Override PartName="/word/media/image18.jpg" ContentType="image/jpeg"/>
  <Override PartName="/word/media/image19.jpg" ContentType="image/jpeg"/>
  <Override PartName="/word/media/image20.jpg" ContentType="image/jpeg"/>
  <Override PartName="/word/media/image21.jpg" ContentType="image/jpeg"/>
  <Override PartName="/word/media/image22.jpg" ContentType="image/jpeg"/>
  <Override PartName="/word/media/image23.jp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B5BA2" w14:textId="396DDED7" w:rsidR="00270BE9" w:rsidRPr="006E2BFD" w:rsidRDefault="00827353" w:rsidP="00270BE9">
      <w:pPr>
        <w:pStyle w:val="11"/>
      </w:pPr>
      <w:r w:rsidRPr="00FB576E">
        <w:t>Трансформация</w:t>
      </w:r>
      <w:r w:rsidR="002A1A06">
        <w:rPr>
          <w:lang w:val="en-US"/>
        </w:rPr>
        <w:t xml:space="preserve"> </w:t>
      </w:r>
      <w:r w:rsidRPr="006E2BFD">
        <w:t>—</w:t>
      </w:r>
      <w:r w:rsidR="002A1A06">
        <w:t xml:space="preserve"> </w:t>
      </w:r>
      <w:r w:rsidR="006E2BFD" w:rsidRPr="006E2BFD">
        <w:t>третья</w:t>
      </w:r>
      <w:r w:rsidR="002A1A06">
        <w:t xml:space="preserve"> </w:t>
      </w:r>
      <w:r w:rsidR="00F16F69" w:rsidRPr="006E2BFD">
        <w:t>закономерность</w:t>
      </w:r>
    </w:p>
    <w:p w14:paraId="5F10336E" w14:textId="4FCE3037" w:rsidR="006E2BFD" w:rsidRPr="006E2BFD" w:rsidRDefault="006E2BFD" w:rsidP="006E2BFD">
      <w:pPr>
        <w:pStyle w:val="afffffc"/>
      </w:pPr>
      <w:r w:rsidRPr="006E2BFD">
        <w:t>Иногда</w:t>
      </w:r>
      <w:r w:rsidR="002A1A06">
        <w:t xml:space="preserve"> </w:t>
      </w:r>
      <w:r w:rsidRPr="006E2BFD">
        <w:t>полезно</w:t>
      </w:r>
      <w:r w:rsidR="002A1A06">
        <w:t xml:space="preserve"> </w:t>
      </w:r>
      <w:r w:rsidRPr="006E2BFD">
        <w:t>отвергнуть</w:t>
      </w:r>
      <w:r w:rsidR="002A1A06">
        <w:t xml:space="preserve"> </w:t>
      </w:r>
      <w:r w:rsidRPr="006E2BFD">
        <w:t>все</w:t>
      </w:r>
      <w:r w:rsidR="002A1A06">
        <w:t xml:space="preserve"> </w:t>
      </w:r>
      <w:r w:rsidRPr="006E2BFD">
        <w:t>истины.</w:t>
      </w:r>
      <w:r w:rsidR="002A1A06">
        <w:t xml:space="preserve"> </w:t>
      </w:r>
      <w:r w:rsidRPr="006E2BFD">
        <w:t>Усомниться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том,</w:t>
      </w:r>
      <w:r w:rsidR="002A1A06">
        <w:t xml:space="preserve"> </w:t>
      </w:r>
      <w:r w:rsidRPr="006E2BFD">
        <w:t>что</w:t>
      </w:r>
      <w:r w:rsidR="002A1A06">
        <w:t xml:space="preserve"> </w:t>
      </w:r>
      <w:r w:rsidRPr="006E2BFD">
        <w:t>не</w:t>
      </w:r>
      <w:r w:rsidR="002A1A06">
        <w:t xml:space="preserve"> </w:t>
      </w:r>
      <w:r w:rsidRPr="006E2BFD">
        <w:t>допускает</w:t>
      </w:r>
      <w:r w:rsidR="002A1A06">
        <w:t xml:space="preserve"> </w:t>
      </w:r>
      <w:r w:rsidRPr="006E2BFD">
        <w:t>сомнений.</w:t>
      </w:r>
      <w:r w:rsidR="002A1A06">
        <w:t xml:space="preserve"> </w:t>
      </w:r>
      <w:r w:rsidRPr="006E2BFD">
        <w:t>Вырваться</w:t>
      </w:r>
      <w:r w:rsidR="002A1A06">
        <w:t xml:space="preserve"> </w:t>
      </w:r>
      <w:r w:rsidRPr="006E2BFD">
        <w:t>за</w:t>
      </w:r>
      <w:r w:rsidR="002A1A06">
        <w:t xml:space="preserve"> </w:t>
      </w:r>
      <w:r w:rsidRPr="006E2BFD">
        <w:t>рамки</w:t>
      </w:r>
      <w:r w:rsidR="002A1A06">
        <w:t xml:space="preserve"> </w:t>
      </w:r>
      <w:r w:rsidRPr="006E2BFD">
        <w:t>коридора</w:t>
      </w:r>
      <w:r w:rsidR="002A1A06">
        <w:t xml:space="preserve"> </w:t>
      </w:r>
      <w:r w:rsidRPr="006E2BFD">
        <w:t>так</w:t>
      </w:r>
      <w:r w:rsidR="002A1A06">
        <w:t xml:space="preserve"> </w:t>
      </w:r>
      <w:r w:rsidRPr="006E2BFD">
        <w:t>называемых</w:t>
      </w:r>
      <w:r w:rsidR="002A1A06">
        <w:t xml:space="preserve"> </w:t>
      </w:r>
      <w:r w:rsidRPr="006E2BFD">
        <w:t>прописных</w:t>
      </w:r>
      <w:r w:rsidR="002A1A06">
        <w:t xml:space="preserve"> </w:t>
      </w:r>
      <w:r w:rsidRPr="006E2BFD">
        <w:t>истин,</w:t>
      </w:r>
      <w:r w:rsidR="002A1A06">
        <w:t xml:space="preserve"> </w:t>
      </w:r>
      <w:r w:rsidRPr="006E2BFD">
        <w:t>которые</w:t>
      </w:r>
      <w:r w:rsidR="002A1A06">
        <w:t xml:space="preserve"> </w:t>
      </w:r>
      <w:r w:rsidRPr="006E2BFD">
        <w:t>только</w:t>
      </w:r>
      <w:r w:rsidR="002A1A06">
        <w:t xml:space="preserve"> </w:t>
      </w:r>
      <w:r w:rsidRPr="006E2BFD">
        <w:t>потому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кажутся</w:t>
      </w:r>
      <w:r w:rsidR="002A1A06">
        <w:t xml:space="preserve"> </w:t>
      </w:r>
      <w:r w:rsidRPr="006E2BFD">
        <w:t>очевидными,</w:t>
      </w:r>
      <w:r w:rsidR="002A1A06">
        <w:t xml:space="preserve"> </w:t>
      </w:r>
      <w:r w:rsidRPr="006E2BFD">
        <w:t>что</w:t>
      </w:r>
      <w:r w:rsidR="002A1A06">
        <w:t xml:space="preserve"> </w:t>
      </w:r>
      <w:r w:rsidRPr="006E2BFD">
        <w:t>над</w:t>
      </w:r>
      <w:r w:rsidR="002A1A06">
        <w:t xml:space="preserve"> </w:t>
      </w:r>
      <w:r w:rsidRPr="006E2BFD">
        <w:t>ними</w:t>
      </w:r>
      <w:r w:rsidR="002A1A06">
        <w:t xml:space="preserve"> </w:t>
      </w:r>
      <w:r w:rsidRPr="006E2BFD">
        <w:t>никто</w:t>
      </w:r>
      <w:r w:rsidR="002A1A06">
        <w:t xml:space="preserve"> </w:t>
      </w:r>
      <w:r w:rsidRPr="006E2BFD">
        <w:t>как</w:t>
      </w:r>
      <w:r w:rsidR="002A1A06">
        <w:t xml:space="preserve"> </w:t>
      </w:r>
      <w:r w:rsidRPr="006E2BFD">
        <w:t>следует</w:t>
      </w:r>
      <w:r w:rsidR="002A1A06">
        <w:t xml:space="preserve"> </w:t>
      </w:r>
      <w:r w:rsidRPr="006E2BFD">
        <w:t>не</w:t>
      </w:r>
      <w:r w:rsidR="002A1A06">
        <w:t xml:space="preserve"> </w:t>
      </w:r>
      <w:r w:rsidRPr="006E2BFD">
        <w:t>задумывался.</w:t>
      </w:r>
    </w:p>
    <w:p w14:paraId="15933521" w14:textId="6226E68B" w:rsidR="006E2BFD" w:rsidRDefault="00DF628F" w:rsidP="001B3BB6">
      <w:pPr>
        <w:rPr>
          <w:szCs w:val="28"/>
        </w:rPr>
      </w:pPr>
      <w:r w:rsidRPr="006E2BFD">
        <w:rPr>
          <w:b/>
          <w:bCs/>
          <w:noProof/>
          <w:szCs w:val="28"/>
        </w:rPr>
        <w:drawing>
          <wp:anchor distT="0" distB="0" distL="114300" distR="114300" simplePos="0" relativeHeight="251664384" behindDoc="1" locked="0" layoutInCell="1" allowOverlap="1" wp14:anchorId="42CCE678" wp14:editId="4153B494">
            <wp:simplePos x="0" y="0"/>
            <wp:positionH relativeFrom="column">
              <wp:posOffset>4445</wp:posOffset>
            </wp:positionH>
            <wp:positionV relativeFrom="paragraph">
              <wp:posOffset>3348582</wp:posOffset>
            </wp:positionV>
            <wp:extent cx="2670175" cy="3086735"/>
            <wp:effectExtent l="0" t="0" r="0" b="0"/>
            <wp:wrapTight wrapText="bothSides">
              <wp:wrapPolygon edited="0">
                <wp:start x="0" y="0"/>
                <wp:lineTo x="0" y="21507"/>
                <wp:lineTo x="21472" y="21507"/>
                <wp:lineTo x="21472" y="0"/>
                <wp:lineTo x="0" y="0"/>
              </wp:wrapPolygon>
            </wp:wrapTight>
            <wp:docPr id="6" name="Рисунок 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0175" cy="3086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BFD" w:rsidRPr="006E2BFD">
        <w:t>Во</w:t>
      </w:r>
      <w:r w:rsidR="002A1A06">
        <w:t xml:space="preserve"> </w:t>
      </w:r>
      <w:r w:rsidR="006E2BFD" w:rsidRPr="006E2BFD">
        <w:t>все</w:t>
      </w:r>
      <w:r w:rsidR="002A1A06">
        <w:t xml:space="preserve"> </w:t>
      </w:r>
      <w:r w:rsidR="006E2BFD" w:rsidRPr="006E2BFD">
        <w:t>века</w:t>
      </w:r>
      <w:r w:rsidR="002A1A06">
        <w:t xml:space="preserve"> </w:t>
      </w:r>
      <w:r w:rsidR="006E2BFD" w:rsidRPr="006E2BFD">
        <w:t>люди</w:t>
      </w:r>
      <w:r w:rsidR="002A1A06">
        <w:t xml:space="preserve"> </w:t>
      </w:r>
      <w:r w:rsidR="006E2BFD" w:rsidRPr="006E2BFD">
        <w:t>пытались</w:t>
      </w:r>
      <w:r w:rsidR="002A1A06">
        <w:t xml:space="preserve"> </w:t>
      </w:r>
      <w:r w:rsidR="006E2BFD" w:rsidRPr="006E2BFD">
        <w:t>охватить</w:t>
      </w:r>
      <w:r w:rsidR="002A1A06">
        <w:t xml:space="preserve"> </w:t>
      </w:r>
      <w:r w:rsidR="006E2BFD" w:rsidRPr="006E2BFD">
        <w:t>реальность,</w:t>
      </w:r>
      <w:r w:rsidR="002A1A06">
        <w:t xml:space="preserve"> </w:t>
      </w:r>
      <w:r w:rsidR="006E2BFD" w:rsidRPr="006E2BFD">
        <w:t>систематизировать</w:t>
      </w:r>
      <w:r w:rsidR="002A1A06">
        <w:t xml:space="preserve"> </w:t>
      </w:r>
      <w:r w:rsidR="006E2BFD" w:rsidRPr="006E2BFD">
        <w:t>её,</w:t>
      </w:r>
      <w:r w:rsidR="002A1A06">
        <w:t xml:space="preserve"> </w:t>
      </w:r>
      <w:r w:rsidR="006E2BFD" w:rsidRPr="006E2BFD">
        <w:t>разложив</w:t>
      </w:r>
      <w:r w:rsidR="002A1A06">
        <w:t xml:space="preserve"> </w:t>
      </w:r>
      <w:r w:rsidR="006E2BFD" w:rsidRPr="006E2BFD">
        <w:t>по</w:t>
      </w:r>
      <w:r w:rsidR="002A1A06">
        <w:t xml:space="preserve"> </w:t>
      </w:r>
      <w:r w:rsidR="006E2BFD" w:rsidRPr="006E2BFD">
        <w:t>полочкам,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понять,</w:t>
      </w:r>
      <w:r w:rsidR="002A1A06">
        <w:t xml:space="preserve"> </w:t>
      </w:r>
      <w:r w:rsidR="006E2BFD" w:rsidRPr="006E2BFD">
        <w:t>задавая</w:t>
      </w:r>
      <w:r w:rsidR="002A1A06">
        <w:t xml:space="preserve"> </w:t>
      </w:r>
      <w:r w:rsidR="006E2BFD" w:rsidRPr="006E2BFD">
        <w:t>себе</w:t>
      </w:r>
      <w:r w:rsidR="002A1A06">
        <w:t xml:space="preserve"> </w:t>
      </w:r>
      <w:r w:rsidR="006E2BFD" w:rsidRPr="006E2BFD">
        <w:t>вопросы</w:t>
      </w:r>
      <w:r w:rsidR="002A1A06">
        <w:t xml:space="preserve"> </w:t>
      </w:r>
      <w:r w:rsidR="006E2BFD">
        <w:t>—</w:t>
      </w:r>
      <w:r w:rsidR="002A1A06">
        <w:t xml:space="preserve"> </w:t>
      </w:r>
      <w:r w:rsidR="006E2BFD">
        <w:t>в</w:t>
      </w:r>
      <w:r w:rsidR="006E2BFD" w:rsidRPr="006E2BFD">
        <w:t>едь</w:t>
      </w:r>
      <w:r w:rsidR="002A1A06">
        <w:t xml:space="preserve"> </w:t>
      </w:r>
      <w:r w:rsidR="006E2BFD" w:rsidRPr="006E2BFD">
        <w:t>когда</w:t>
      </w:r>
      <w:r w:rsidR="002A1A06">
        <w:t xml:space="preserve"> </w:t>
      </w:r>
      <w:r w:rsidR="006E2BFD" w:rsidRPr="006E2BFD">
        <w:t>есть</w:t>
      </w:r>
      <w:r w:rsidR="002A1A06">
        <w:t xml:space="preserve"> </w:t>
      </w:r>
      <w:r w:rsidR="006E2BFD" w:rsidRPr="006E2BFD">
        <w:t>вопрос,</w:t>
      </w:r>
      <w:r w:rsidR="002A1A06">
        <w:t xml:space="preserve"> </w:t>
      </w:r>
      <w:r w:rsidR="006E2BFD" w:rsidRPr="006E2BFD">
        <w:t>есть</w:t>
      </w:r>
      <w:r w:rsidR="002A1A06">
        <w:t xml:space="preserve"> </w:t>
      </w:r>
      <w:r w:rsidR="006E2BFD" w:rsidRPr="006E2BFD">
        <w:t>шанс</w:t>
      </w:r>
      <w:r w:rsidR="002A1A06">
        <w:t xml:space="preserve"> </w:t>
      </w:r>
      <w:r w:rsidR="006E2BFD" w:rsidRPr="006E2BFD">
        <w:t>найти</w:t>
      </w:r>
      <w:r w:rsidR="002A1A06">
        <w:t xml:space="preserve"> </w:t>
      </w:r>
      <w:r w:rsidR="006E2BFD" w:rsidRPr="006E2BFD">
        <w:t>ответ</w:t>
      </w:r>
      <w:r>
        <w:t>;</w:t>
      </w:r>
      <w:r w:rsidR="002A1A06">
        <w:t xml:space="preserve"> </w:t>
      </w:r>
      <w:r>
        <w:t>к</w:t>
      </w:r>
      <w:r w:rsidR="006E2BFD" w:rsidRPr="006E2BFD">
        <w:t>огда</w:t>
      </w:r>
      <w:r w:rsidR="002A1A06">
        <w:t xml:space="preserve"> </w:t>
      </w:r>
      <w:r w:rsidR="006E2BFD" w:rsidRPr="006E2BFD">
        <w:t>вопроса</w:t>
      </w:r>
      <w:r w:rsidR="002A1A06">
        <w:t xml:space="preserve"> </w:t>
      </w:r>
      <w:r w:rsidR="006E2BFD" w:rsidRPr="006E2BFD">
        <w:t>нет,</w:t>
      </w:r>
      <w:r w:rsidR="002A1A06">
        <w:t xml:space="preserve"> </w:t>
      </w:r>
      <w:r w:rsidR="006E2BFD" w:rsidRPr="006E2BFD">
        <w:t>шанса</w:t>
      </w:r>
      <w:r w:rsidR="002A1A06">
        <w:t xml:space="preserve"> </w:t>
      </w:r>
      <w:r w:rsidR="006E2BFD" w:rsidRPr="006E2BFD">
        <w:t>найти</w:t>
      </w:r>
      <w:r w:rsidR="002A1A06">
        <w:t xml:space="preserve"> </w:t>
      </w:r>
      <w:r w:rsidR="006E2BFD" w:rsidRPr="006E2BFD">
        <w:t>ответ</w:t>
      </w:r>
      <w:r w:rsidR="002A1A06">
        <w:t xml:space="preserve"> </w:t>
      </w:r>
      <w:r w:rsidR="006E2BFD" w:rsidRPr="006E2BFD">
        <w:t>тоже</w:t>
      </w:r>
      <w:r w:rsidR="002A1A06">
        <w:t xml:space="preserve"> </w:t>
      </w:r>
      <w:r w:rsidR="006E2BFD" w:rsidRPr="006E2BFD">
        <w:t>нет.</w:t>
      </w:r>
      <w:r w:rsidR="002A1A06">
        <w:t xml:space="preserve"> </w:t>
      </w:r>
      <w:r w:rsidR="006E2BFD" w:rsidRPr="006E2BFD">
        <w:t>Наша</w:t>
      </w:r>
      <w:r w:rsidR="002A1A06">
        <w:t xml:space="preserve"> </w:t>
      </w:r>
      <w:r w:rsidR="006E2BFD" w:rsidRPr="006E2BFD">
        <w:t>логика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разум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сегодня</w:t>
      </w:r>
      <w:r w:rsidR="002A1A06">
        <w:t xml:space="preserve"> </w:t>
      </w:r>
      <w:r w:rsidR="006E2BFD" w:rsidRPr="006E2BFD">
        <w:rPr>
          <w:rStyle w:val="--0"/>
        </w:rPr>
        <w:t>строят</w:t>
      </w:r>
      <w:r w:rsidR="002A1A06">
        <w:rPr>
          <w:rStyle w:val="--0"/>
        </w:rPr>
        <w:t xml:space="preserve"> </w:t>
      </w:r>
      <w:r w:rsidR="006E2BFD" w:rsidRPr="006E2BFD">
        <w:rPr>
          <w:rStyle w:val="--"/>
        </w:rPr>
        <w:t>свои</w:t>
      </w:r>
      <w:r w:rsidR="002A1A06">
        <w:rPr>
          <w:rStyle w:val="--0"/>
        </w:rPr>
        <w:t xml:space="preserve"> </w:t>
      </w:r>
      <w:r w:rsidR="006E2BFD" w:rsidRPr="006E2BFD">
        <w:rPr>
          <w:rStyle w:val="--0"/>
        </w:rPr>
        <w:t>утверждения</w:t>
      </w:r>
      <w:r w:rsidR="006E2BFD" w:rsidRPr="006E2BFD">
        <w:t>,</w:t>
      </w:r>
      <w:r w:rsidR="002A1A06">
        <w:t xml:space="preserve"> </w:t>
      </w:r>
      <w:r w:rsidR="006E2BFD" w:rsidRPr="006E2BFD">
        <w:t>отталкиваясь</w:t>
      </w:r>
      <w:r w:rsidR="002A1A06">
        <w:t xml:space="preserve"> </w:t>
      </w:r>
      <w:r w:rsidR="006E2BFD" w:rsidRPr="006E2BFD">
        <w:t>от</w:t>
      </w:r>
      <w:r w:rsidR="002A1A06">
        <w:t xml:space="preserve"> </w:t>
      </w:r>
      <w:r w:rsidR="006E2BFD" w:rsidRPr="006E2BFD">
        <w:t>аксиом</w:t>
      </w:r>
      <w:r w:rsidR="002A1A06">
        <w:rPr>
          <w:b/>
          <w:bCs/>
        </w:rPr>
        <w:t xml:space="preserve"> </w:t>
      </w:r>
      <w:r w:rsidR="006E2BFD" w:rsidRPr="006E2BFD">
        <w:rPr>
          <w:b/>
          <w:bCs/>
        </w:rPr>
        <w:t>—</w:t>
      </w:r>
      <w:r w:rsidR="002A1A06">
        <w:rPr>
          <w:b/>
          <w:bCs/>
        </w:rPr>
        <w:t xml:space="preserve"> </w:t>
      </w:r>
      <w:r w:rsidR="002B564C" w:rsidRPr="006E2BFD">
        <w:t>истин,</w:t>
      </w:r>
      <w:r w:rsidR="002B564C">
        <w:t xml:space="preserve"> </w:t>
      </w:r>
      <w:r w:rsidR="006E2BFD" w:rsidRPr="006E2BFD">
        <w:t>принятых</w:t>
      </w:r>
      <w:r w:rsidR="002A1A06">
        <w:t xml:space="preserve"> </w:t>
      </w:r>
      <w:r w:rsidR="006E2BFD" w:rsidRPr="006E2BFD">
        <w:t>на</w:t>
      </w:r>
      <w:r w:rsidR="002A1A06">
        <w:t xml:space="preserve"> </w:t>
      </w:r>
      <w:r w:rsidR="006E2BFD" w:rsidRPr="006E2BFD">
        <w:t>веру</w:t>
      </w:r>
      <w:r w:rsidR="002A1A06">
        <w:t xml:space="preserve"> </w:t>
      </w:r>
      <w:r w:rsidR="006E2BFD" w:rsidRPr="006E2BFD">
        <w:t>ввиду</w:t>
      </w:r>
      <w:r w:rsidR="002A1A06">
        <w:t xml:space="preserve"> </w:t>
      </w:r>
      <w:r w:rsidR="006E2BFD" w:rsidRPr="006E2BFD">
        <w:t>их</w:t>
      </w:r>
      <w:r w:rsidR="002A1A06">
        <w:t xml:space="preserve"> </w:t>
      </w:r>
      <w:r w:rsidR="006E2BFD" w:rsidRPr="006E2BFD">
        <w:t>«очевидности».</w:t>
      </w:r>
      <w:r w:rsidR="002A1A06">
        <w:t xml:space="preserve"> </w:t>
      </w:r>
      <w:r w:rsidR="006E2BFD" w:rsidRPr="006E2BFD">
        <w:t>Но</w:t>
      </w:r>
      <w:r w:rsidR="002A1A06">
        <w:t xml:space="preserve"> </w:t>
      </w:r>
      <w:r w:rsidR="006E2BFD" w:rsidRPr="006E2BFD">
        <w:t>непротиворечивое</w:t>
      </w:r>
      <w:r w:rsidR="002A1A06">
        <w:t xml:space="preserve"> </w:t>
      </w:r>
      <w:r w:rsidR="006E2BFD" w:rsidRPr="006E2BFD">
        <w:t>мышление</w:t>
      </w:r>
      <w:r w:rsidR="002A1A06">
        <w:t xml:space="preserve"> </w:t>
      </w:r>
      <w:r w:rsidR="006E2BFD" w:rsidRPr="006E2BFD">
        <w:t>в</w:t>
      </w:r>
      <w:r w:rsidR="002A1A06">
        <w:t xml:space="preserve"> </w:t>
      </w:r>
      <w:r w:rsidR="006E2BFD" w:rsidRPr="006E2BFD">
        <w:t>достаточно</w:t>
      </w:r>
      <w:r w:rsidR="002A1A06">
        <w:t xml:space="preserve"> </w:t>
      </w:r>
      <w:r w:rsidR="006E2BFD" w:rsidRPr="006E2BFD">
        <w:t>полных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объёмных</w:t>
      </w:r>
      <w:r w:rsidR="002A1A06">
        <w:t xml:space="preserve"> </w:t>
      </w:r>
      <w:r w:rsidR="006E2BFD" w:rsidRPr="006E2BFD">
        <w:t>вопросах</w:t>
      </w:r>
      <w:r w:rsidR="002A1A06">
        <w:t xml:space="preserve"> </w:t>
      </w:r>
      <w:r w:rsidR="006E2BFD" w:rsidRPr="006E2BFD">
        <w:t>(системах</w:t>
      </w:r>
      <w:r w:rsidR="002A1A06">
        <w:t xml:space="preserve"> </w:t>
      </w:r>
      <w:r w:rsidR="006E2BFD" w:rsidRPr="006E2BFD">
        <w:t>происходившего</w:t>
      </w:r>
      <w:r w:rsidR="002A1A06">
        <w:t xml:space="preserve"> </w:t>
      </w:r>
      <w:r w:rsidR="006E2BFD" w:rsidRPr="006E2BFD">
        <w:t>или</w:t>
      </w:r>
      <w:r w:rsidR="002A1A06">
        <w:t xml:space="preserve"> </w:t>
      </w:r>
      <w:r w:rsidR="006E2BFD" w:rsidRPr="006E2BFD">
        <w:t>происходящего)</w:t>
      </w:r>
      <w:r w:rsidR="002A1A06">
        <w:rPr>
          <w:b/>
          <w:bCs/>
        </w:rPr>
        <w:t xml:space="preserve"> </w:t>
      </w:r>
      <w:r w:rsidR="006E2BFD" w:rsidRPr="006E2BFD">
        <w:rPr>
          <w:b/>
          <w:bCs/>
        </w:rPr>
        <w:t>—</w:t>
      </w:r>
      <w:r w:rsidR="002A1A06">
        <w:rPr>
          <w:b/>
          <w:bCs/>
        </w:rPr>
        <w:t xml:space="preserve"> </w:t>
      </w:r>
      <w:r w:rsidR="006E2BFD" w:rsidRPr="006E2BFD">
        <w:t>невозможно.</w:t>
      </w:r>
      <w:r w:rsidR="002A1A06">
        <w:t xml:space="preserve"> </w:t>
      </w:r>
      <w:r w:rsidR="006E2BFD" w:rsidRPr="006E2BFD">
        <w:t>Следовательно</w:t>
      </w:r>
      <w:r w:rsidR="002A1A06">
        <w:t xml:space="preserve"> </w:t>
      </w:r>
      <w:r w:rsidR="006E2BFD" w:rsidRPr="006E2BFD">
        <w:t>логика</w:t>
      </w:r>
      <w:r w:rsidR="002A1A06">
        <w:rPr>
          <w:b/>
          <w:bCs/>
        </w:rPr>
        <w:t xml:space="preserve"> </w:t>
      </w:r>
      <w:r w:rsidR="006E2BFD" w:rsidRPr="006E2BFD">
        <w:rPr>
          <w:b/>
          <w:bCs/>
        </w:rPr>
        <w:t>—</w:t>
      </w:r>
      <w:r w:rsidR="002A1A06">
        <w:rPr>
          <w:b/>
          <w:bCs/>
        </w:rPr>
        <w:t xml:space="preserve"> </w:t>
      </w:r>
      <w:r w:rsidR="006E2BFD" w:rsidRPr="006E2BFD">
        <w:rPr>
          <w:rStyle w:val="--0"/>
        </w:rPr>
        <w:t>принципиально</w:t>
      </w:r>
      <w:r w:rsidR="002A1A06">
        <w:rPr>
          <w:rStyle w:val="--0"/>
        </w:rPr>
        <w:t xml:space="preserve"> </w:t>
      </w:r>
      <w:r w:rsidR="006E2BFD" w:rsidRPr="006E2BFD">
        <w:rPr>
          <w:rStyle w:val="--"/>
        </w:rPr>
        <w:t>несостоятельное</w:t>
      </w:r>
      <w:r w:rsidR="002A1A06">
        <w:rPr>
          <w:rStyle w:val="--0"/>
        </w:rPr>
        <w:t xml:space="preserve"> </w:t>
      </w:r>
      <w:r w:rsidR="006E2BFD" w:rsidRPr="006E2BFD">
        <w:rPr>
          <w:rStyle w:val="--0"/>
        </w:rPr>
        <w:t>и</w:t>
      </w:r>
      <w:r w:rsidR="002A1A06">
        <w:rPr>
          <w:rStyle w:val="--0"/>
        </w:rPr>
        <w:t xml:space="preserve"> </w:t>
      </w:r>
      <w:r w:rsidR="006E2BFD" w:rsidRPr="006E2BFD">
        <w:rPr>
          <w:rStyle w:val="--"/>
        </w:rPr>
        <w:t>негодное</w:t>
      </w:r>
      <w:r w:rsidR="002A1A06">
        <w:t xml:space="preserve"> </w:t>
      </w:r>
      <w:r w:rsidR="006E2BFD" w:rsidRPr="006E2BFD">
        <w:t>средство</w:t>
      </w:r>
      <w:r w:rsidR="002A1A06">
        <w:t xml:space="preserve"> </w:t>
      </w:r>
      <w:r w:rsidR="006E2BFD" w:rsidRPr="006E2BFD">
        <w:t>для</w:t>
      </w:r>
      <w:r w:rsidR="002A1A06">
        <w:t xml:space="preserve"> </w:t>
      </w:r>
      <w:r w:rsidR="006E2BFD" w:rsidRPr="006E2BFD">
        <w:t>такой</w:t>
      </w:r>
      <w:r w:rsidR="002A1A06">
        <w:t xml:space="preserve"> </w:t>
      </w:r>
      <w:r w:rsidR="006E2BFD" w:rsidRPr="006E2BFD">
        <w:t>задачи.</w:t>
      </w:r>
      <w:r w:rsidR="002A1A06">
        <w:t xml:space="preserve"> </w:t>
      </w:r>
      <w:bookmarkStart w:id="0" w:name="OLE_LINK22"/>
      <w:r w:rsidR="006E2BFD" w:rsidRPr="006E2BFD">
        <w:t>Нам</w:t>
      </w:r>
      <w:r w:rsidR="002A1A06">
        <w:t xml:space="preserve"> </w:t>
      </w:r>
      <w:r w:rsidR="006E2BFD" w:rsidRPr="006E2BFD">
        <w:t>хочется</w:t>
      </w:r>
      <w:r w:rsidR="002A1A06">
        <w:t xml:space="preserve"> </w:t>
      </w:r>
      <w:r w:rsidR="006E2BFD" w:rsidRPr="006E2BFD">
        <w:t>думать,</w:t>
      </w:r>
      <w:r w:rsidR="002A1A06">
        <w:t xml:space="preserve"> </w:t>
      </w:r>
      <w:r w:rsidR="006E2BFD" w:rsidRPr="006E2BFD">
        <w:rPr>
          <w:i/>
          <w:iCs/>
        </w:rPr>
        <w:t>что</w:t>
      </w:r>
      <w:r w:rsidR="002A1A06">
        <w:rPr>
          <w:i/>
          <w:iCs/>
        </w:rPr>
        <w:t xml:space="preserve"> </w:t>
      </w:r>
      <w:r w:rsidR="006E2BFD" w:rsidRPr="006E2BFD">
        <w:rPr>
          <w:i/>
          <w:iCs/>
        </w:rPr>
        <w:t>белое</w:t>
      </w:r>
      <w:r w:rsidR="002A1A06">
        <w:rPr>
          <w:i/>
          <w:iCs/>
        </w:rPr>
        <w:t xml:space="preserve"> </w:t>
      </w:r>
      <w:r w:rsidR="006E2BFD" w:rsidRPr="006E2BFD">
        <w:rPr>
          <w:i/>
          <w:iCs/>
        </w:rPr>
        <w:t>—</w:t>
      </w:r>
      <w:r w:rsidR="002A1A06">
        <w:rPr>
          <w:i/>
          <w:iCs/>
        </w:rPr>
        <w:t xml:space="preserve"> </w:t>
      </w:r>
      <w:r w:rsidR="006E2BFD" w:rsidRPr="006E2BFD">
        <w:rPr>
          <w:i/>
          <w:iCs/>
        </w:rPr>
        <w:t>это</w:t>
      </w:r>
      <w:r w:rsidR="002A1A06">
        <w:rPr>
          <w:i/>
          <w:iCs/>
        </w:rPr>
        <w:t xml:space="preserve"> </w:t>
      </w:r>
      <w:r w:rsidR="006E2BFD" w:rsidRPr="006E2BFD">
        <w:rPr>
          <w:i/>
          <w:iCs/>
        </w:rPr>
        <w:t>всегда</w:t>
      </w:r>
      <w:r w:rsidR="002A1A06">
        <w:rPr>
          <w:i/>
          <w:iCs/>
        </w:rPr>
        <w:t xml:space="preserve"> </w:t>
      </w:r>
      <w:r w:rsidR="006E2BFD" w:rsidRPr="006E2BFD">
        <w:rPr>
          <w:i/>
          <w:iCs/>
        </w:rPr>
        <w:t>белое,</w:t>
      </w:r>
      <w:r w:rsidR="002A1A06">
        <w:rPr>
          <w:i/>
          <w:iCs/>
        </w:rPr>
        <w:t xml:space="preserve"> </w:t>
      </w:r>
      <w:r w:rsidR="006E2BFD" w:rsidRPr="006E2BFD">
        <w:rPr>
          <w:i/>
          <w:iCs/>
        </w:rPr>
        <w:t>а</w:t>
      </w:r>
      <w:r w:rsidR="002A1A06">
        <w:rPr>
          <w:i/>
          <w:iCs/>
        </w:rPr>
        <w:t xml:space="preserve"> </w:t>
      </w:r>
      <w:r w:rsidR="006E2BFD" w:rsidRPr="006E2BFD">
        <w:rPr>
          <w:i/>
          <w:iCs/>
          <w:szCs w:val="28"/>
        </w:rPr>
        <w:t>ч</w:t>
      </w:r>
      <w:r>
        <w:rPr>
          <w:i/>
          <w:iCs/>
          <w:szCs w:val="28"/>
        </w:rPr>
        <w:t>ё</w:t>
      </w:r>
      <w:r w:rsidR="006E2BFD" w:rsidRPr="006E2BFD">
        <w:rPr>
          <w:i/>
          <w:iCs/>
          <w:szCs w:val="28"/>
        </w:rPr>
        <w:t>рное</w:t>
      </w:r>
      <w:r w:rsidR="002A1A06">
        <w:rPr>
          <w:i/>
          <w:iCs/>
          <w:szCs w:val="28"/>
        </w:rPr>
        <w:t xml:space="preserve"> </w:t>
      </w:r>
      <w:r w:rsidR="006E2BFD" w:rsidRPr="006E2BFD">
        <w:rPr>
          <w:i/>
          <w:iCs/>
          <w:szCs w:val="28"/>
        </w:rPr>
        <w:t>—</w:t>
      </w:r>
      <w:r w:rsidR="002A1A06">
        <w:rPr>
          <w:i/>
          <w:iCs/>
          <w:szCs w:val="28"/>
        </w:rPr>
        <w:t xml:space="preserve"> </w:t>
      </w:r>
      <w:r w:rsidR="006E2BFD" w:rsidRPr="006E2BFD">
        <w:rPr>
          <w:i/>
          <w:iCs/>
          <w:szCs w:val="28"/>
        </w:rPr>
        <w:t>всегда</w:t>
      </w:r>
      <w:r w:rsidR="002A1A06">
        <w:rPr>
          <w:i/>
          <w:iCs/>
          <w:szCs w:val="28"/>
        </w:rPr>
        <w:t xml:space="preserve"> </w:t>
      </w:r>
      <w:r w:rsidR="006E2BFD" w:rsidRPr="006E2BFD">
        <w:rPr>
          <w:i/>
          <w:iCs/>
          <w:szCs w:val="28"/>
        </w:rPr>
        <w:t>ч</w:t>
      </w:r>
      <w:r>
        <w:rPr>
          <w:i/>
          <w:iCs/>
          <w:szCs w:val="28"/>
        </w:rPr>
        <w:t>ё</w:t>
      </w:r>
      <w:r w:rsidR="006E2BFD" w:rsidRPr="006E2BFD">
        <w:rPr>
          <w:i/>
          <w:iCs/>
          <w:szCs w:val="28"/>
        </w:rPr>
        <w:t>рное</w:t>
      </w:r>
      <w:r w:rsidR="006E2BFD" w:rsidRPr="006E2BFD">
        <w:rPr>
          <w:szCs w:val="28"/>
        </w:rPr>
        <w:t>.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Нам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подсознательно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хочется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считать,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что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информация,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ставящая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под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сомнение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некие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истины,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есть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пустое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словоблудие,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умничанье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софистика.</w:t>
      </w:r>
      <w:r w:rsidR="002A1A06">
        <w:rPr>
          <w:szCs w:val="28"/>
        </w:rPr>
        <w:t xml:space="preserve"> </w:t>
      </w:r>
      <w:r>
        <w:rPr>
          <w:szCs w:val="28"/>
        </w:rPr>
        <w:t>К</w:t>
      </w:r>
      <w:r w:rsidR="006E2BFD" w:rsidRPr="006E2BFD">
        <w:rPr>
          <w:szCs w:val="28"/>
        </w:rPr>
        <w:t>ак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писал</w:t>
      </w:r>
      <w:r w:rsidR="002A1A06">
        <w:rPr>
          <w:szCs w:val="28"/>
        </w:rPr>
        <w:t xml:space="preserve"> </w:t>
      </w:r>
      <w:r w:rsidR="00FB576E" w:rsidRPr="006E2BFD">
        <w:rPr>
          <w:szCs w:val="28"/>
        </w:rPr>
        <w:t>Ницше</w:t>
      </w:r>
      <w:r>
        <w:rPr>
          <w:szCs w:val="28"/>
        </w:rPr>
        <w:t>,</w:t>
      </w:r>
      <w:r w:rsidR="002A1A06">
        <w:rPr>
          <w:b/>
          <w:bCs/>
          <w:szCs w:val="28"/>
        </w:rPr>
        <w:t xml:space="preserve"> </w:t>
      </w:r>
      <w:r w:rsidR="006E2BFD" w:rsidRPr="006E2BFD">
        <w:rPr>
          <w:b/>
          <w:bCs/>
          <w:szCs w:val="28"/>
        </w:rPr>
        <w:t>—</w:t>
      </w:r>
      <w:r w:rsidR="002A1A06">
        <w:rPr>
          <w:b/>
          <w:bCs/>
          <w:szCs w:val="28"/>
        </w:rPr>
        <w:t xml:space="preserve"> </w:t>
      </w:r>
      <w:r w:rsidR="006E2BFD" w:rsidRPr="006E2BFD">
        <w:rPr>
          <w:i/>
          <w:iCs/>
          <w:szCs w:val="28"/>
        </w:rPr>
        <w:t>«отречение</w:t>
      </w:r>
      <w:r w:rsidR="002A1A06">
        <w:rPr>
          <w:i/>
          <w:iCs/>
          <w:szCs w:val="28"/>
        </w:rPr>
        <w:t xml:space="preserve"> </w:t>
      </w:r>
      <w:r w:rsidR="006E2BFD" w:rsidRPr="006E2BFD">
        <w:rPr>
          <w:i/>
          <w:iCs/>
          <w:szCs w:val="28"/>
        </w:rPr>
        <w:t>от</w:t>
      </w:r>
      <w:r w:rsidR="002A1A06">
        <w:rPr>
          <w:i/>
          <w:iCs/>
          <w:szCs w:val="28"/>
        </w:rPr>
        <w:t xml:space="preserve"> </w:t>
      </w:r>
      <w:r w:rsidR="006E2BFD" w:rsidRPr="006E2BFD">
        <w:rPr>
          <w:i/>
          <w:iCs/>
          <w:szCs w:val="28"/>
        </w:rPr>
        <w:t>ложных</w:t>
      </w:r>
      <w:r w:rsidR="002A1A06">
        <w:rPr>
          <w:i/>
          <w:iCs/>
          <w:szCs w:val="28"/>
        </w:rPr>
        <w:t xml:space="preserve"> </w:t>
      </w:r>
      <w:r w:rsidR="006E2BFD" w:rsidRPr="006E2BFD">
        <w:rPr>
          <w:i/>
          <w:iCs/>
          <w:szCs w:val="28"/>
        </w:rPr>
        <w:t>суждений</w:t>
      </w:r>
      <w:r w:rsidR="002A1A06">
        <w:rPr>
          <w:i/>
          <w:iCs/>
          <w:szCs w:val="28"/>
        </w:rPr>
        <w:t xml:space="preserve"> </w:t>
      </w:r>
      <w:r w:rsidR="006E2BFD" w:rsidRPr="006E2BFD">
        <w:rPr>
          <w:i/>
          <w:iCs/>
          <w:szCs w:val="28"/>
        </w:rPr>
        <w:t>было</w:t>
      </w:r>
      <w:r w:rsidR="002A1A06">
        <w:rPr>
          <w:i/>
          <w:iCs/>
          <w:szCs w:val="28"/>
        </w:rPr>
        <w:t xml:space="preserve"> </w:t>
      </w:r>
      <w:r w:rsidR="006E2BFD" w:rsidRPr="006E2BFD">
        <w:rPr>
          <w:i/>
          <w:iCs/>
          <w:szCs w:val="28"/>
        </w:rPr>
        <w:t>бы</w:t>
      </w:r>
      <w:r w:rsidR="002A1A06">
        <w:rPr>
          <w:i/>
          <w:iCs/>
          <w:szCs w:val="28"/>
        </w:rPr>
        <w:t xml:space="preserve"> </w:t>
      </w:r>
      <w:r w:rsidR="006E2BFD" w:rsidRPr="006E2BFD">
        <w:rPr>
          <w:i/>
          <w:iCs/>
          <w:szCs w:val="28"/>
        </w:rPr>
        <w:t>отречением</w:t>
      </w:r>
      <w:r w:rsidR="002A1A06">
        <w:rPr>
          <w:i/>
          <w:iCs/>
          <w:szCs w:val="28"/>
        </w:rPr>
        <w:t xml:space="preserve"> </w:t>
      </w:r>
      <w:r w:rsidR="006E2BFD" w:rsidRPr="006E2BFD">
        <w:rPr>
          <w:i/>
          <w:iCs/>
          <w:szCs w:val="28"/>
        </w:rPr>
        <w:t>от</w:t>
      </w:r>
      <w:r w:rsidR="002A1A06">
        <w:rPr>
          <w:i/>
          <w:iCs/>
          <w:szCs w:val="28"/>
        </w:rPr>
        <w:t xml:space="preserve"> </w:t>
      </w:r>
      <w:r w:rsidR="006E2BFD" w:rsidRPr="006E2BFD">
        <w:rPr>
          <w:i/>
          <w:iCs/>
          <w:szCs w:val="28"/>
        </w:rPr>
        <w:t>жизни»</w:t>
      </w:r>
      <w:r w:rsidRPr="006E2BFD">
        <w:rPr>
          <w:rStyle w:val="afb"/>
          <w:szCs w:val="28"/>
        </w:rPr>
        <w:footnoteReference w:id="1"/>
      </w:r>
      <w:r w:rsidR="006E2BFD" w:rsidRPr="006E2BFD">
        <w:rPr>
          <w:szCs w:val="28"/>
        </w:rPr>
        <w:t>.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На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мой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взгляд</w:t>
      </w:r>
      <w:r>
        <w:rPr>
          <w:szCs w:val="28"/>
        </w:rPr>
        <w:t>,</w:t>
      </w:r>
      <w:r w:rsidR="002A1A06">
        <w:rPr>
          <w:b/>
          <w:bCs/>
          <w:szCs w:val="28"/>
        </w:rPr>
        <w:t xml:space="preserve"> </w:t>
      </w:r>
      <w:r w:rsidR="001B3BB6" w:rsidRPr="001B3BB6">
        <w:rPr>
          <w:szCs w:val="28"/>
        </w:rPr>
        <w:t>в</w:t>
      </w:r>
      <w:r w:rsidR="002A1A06">
        <w:rPr>
          <w:szCs w:val="28"/>
        </w:rPr>
        <w:t xml:space="preserve"> </w:t>
      </w:r>
      <w:r w:rsidR="001B3BB6" w:rsidRPr="001B3BB6">
        <w:rPr>
          <w:szCs w:val="28"/>
        </w:rPr>
        <w:t>рамках</w:t>
      </w:r>
      <w:r w:rsidR="002A1A06">
        <w:rPr>
          <w:szCs w:val="28"/>
        </w:rPr>
        <w:t xml:space="preserve"> </w:t>
      </w:r>
      <w:r w:rsidR="001B3BB6" w:rsidRPr="001B3BB6">
        <w:rPr>
          <w:szCs w:val="28"/>
        </w:rPr>
        <w:t>понимания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поняти</w:t>
      </w:r>
      <w:r w:rsidR="002B564C">
        <w:rPr>
          <w:szCs w:val="28"/>
        </w:rPr>
        <w:t>й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реальности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иллюзии,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наш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разум,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логика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здравый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смысл</w:t>
      </w:r>
      <w:r w:rsidR="002A1A06">
        <w:rPr>
          <w:b/>
          <w:bCs/>
          <w:szCs w:val="28"/>
        </w:rPr>
        <w:t xml:space="preserve"> </w:t>
      </w:r>
      <w:r w:rsidR="006E2BFD" w:rsidRPr="006E2BFD">
        <w:rPr>
          <w:b/>
          <w:bCs/>
          <w:szCs w:val="28"/>
        </w:rPr>
        <w:t>—</w:t>
      </w:r>
      <w:r w:rsidR="002A1A06">
        <w:rPr>
          <w:b/>
          <w:bCs/>
          <w:szCs w:val="28"/>
        </w:rPr>
        <w:t xml:space="preserve"> </w:t>
      </w:r>
      <w:r w:rsidR="006E2BFD" w:rsidRPr="006E2BFD">
        <w:rPr>
          <w:rStyle w:val="--"/>
        </w:rPr>
        <w:t>не</w:t>
      </w:r>
      <w:r w:rsidR="002A1A06">
        <w:rPr>
          <w:rStyle w:val="--0"/>
        </w:rPr>
        <w:t xml:space="preserve"> </w:t>
      </w:r>
      <w:r w:rsidR="006E2BFD" w:rsidRPr="006E2BFD">
        <w:rPr>
          <w:rStyle w:val="--0"/>
        </w:rPr>
        <w:t>абсолютные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самостоятельные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истины,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а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следствие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устройства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мира,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его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природы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законов.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Если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бы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в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нашей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Вселенной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действовали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другие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физические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законы,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у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нас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было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бы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другое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мышление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логика.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Но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опять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же</w:t>
      </w:r>
      <w:r w:rsidR="002A1A06">
        <w:rPr>
          <w:b/>
          <w:bCs/>
          <w:szCs w:val="28"/>
        </w:rPr>
        <w:t xml:space="preserve"> </w:t>
      </w:r>
      <w:r w:rsidR="006E2BFD" w:rsidRPr="006E2BFD">
        <w:rPr>
          <w:b/>
          <w:bCs/>
          <w:szCs w:val="28"/>
        </w:rPr>
        <w:t>—</w:t>
      </w:r>
      <w:r w:rsidR="002A1A06">
        <w:rPr>
          <w:b/>
          <w:bCs/>
          <w:szCs w:val="28"/>
        </w:rPr>
        <w:t xml:space="preserve"> </w:t>
      </w:r>
      <w:r w:rsidR="006E2BFD" w:rsidRPr="006E2BFD">
        <w:rPr>
          <w:szCs w:val="28"/>
        </w:rPr>
        <w:t>логики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сегодня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нет.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Е</w:t>
      </w:r>
      <w:r w:rsidR="001B3BB6">
        <w:rPr>
          <w:szCs w:val="28"/>
        </w:rPr>
        <w:t>ё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практически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невозможно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отстроить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(построить)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в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процессах,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сегодня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происходящих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на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наших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глазах.</w:t>
      </w:r>
      <w:r w:rsidR="002A1A06">
        <w:rPr>
          <w:b/>
          <w:bCs/>
          <w:szCs w:val="28"/>
        </w:rPr>
        <w:t xml:space="preserve"> </w:t>
      </w:r>
      <w:r w:rsidR="006E2BFD" w:rsidRPr="006E2BFD">
        <w:rPr>
          <w:szCs w:val="28"/>
        </w:rPr>
        <w:t>Многие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пытаются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е</w:t>
      </w:r>
      <w:r w:rsidR="001B3BB6">
        <w:rPr>
          <w:szCs w:val="28"/>
        </w:rPr>
        <w:t>ё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(логику)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найти,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а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она</w:t>
      </w:r>
      <w:r w:rsidR="002A1A06">
        <w:rPr>
          <w:b/>
          <w:bCs/>
          <w:szCs w:val="28"/>
        </w:rPr>
        <w:t xml:space="preserve"> </w:t>
      </w:r>
      <w:r w:rsidR="006E2BFD" w:rsidRPr="006E2BFD">
        <w:rPr>
          <w:b/>
          <w:bCs/>
          <w:szCs w:val="28"/>
        </w:rPr>
        <w:t>—</w:t>
      </w:r>
      <w:r w:rsidR="002A1A06">
        <w:rPr>
          <w:b/>
          <w:bCs/>
          <w:szCs w:val="28"/>
        </w:rPr>
        <w:t xml:space="preserve"> </w:t>
      </w:r>
      <w:r w:rsidR="006E2BFD" w:rsidRPr="006E2BFD">
        <w:rPr>
          <w:szCs w:val="28"/>
        </w:rPr>
        <w:t>не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«находится».</w:t>
      </w:r>
      <w:r w:rsidR="002A1A06">
        <w:rPr>
          <w:b/>
          <w:bCs/>
          <w:szCs w:val="28"/>
        </w:rPr>
        <w:t xml:space="preserve"> </w:t>
      </w:r>
      <w:r w:rsidR="006E2BFD" w:rsidRPr="006E2BFD">
        <w:rPr>
          <w:szCs w:val="28"/>
        </w:rPr>
        <w:t>Есть</w:t>
      </w:r>
      <w:r w:rsidR="002A1A06">
        <w:rPr>
          <w:szCs w:val="28"/>
        </w:rPr>
        <w:t xml:space="preserve"> </w:t>
      </w:r>
      <w:r w:rsidR="006E2BFD" w:rsidRPr="006E2BFD">
        <w:rPr>
          <w:rStyle w:val="--0"/>
        </w:rPr>
        <w:t>точка</w:t>
      </w:r>
      <w:r w:rsidR="002A1A06">
        <w:rPr>
          <w:rStyle w:val="--0"/>
        </w:rPr>
        <w:t xml:space="preserve"> </w:t>
      </w:r>
      <w:r w:rsidR="006E2BFD" w:rsidRPr="006E2BFD">
        <w:rPr>
          <w:rStyle w:val="--"/>
        </w:rPr>
        <w:t>отсч</w:t>
      </w:r>
      <w:r w:rsidR="001B3BB6">
        <w:rPr>
          <w:rStyle w:val="--"/>
        </w:rPr>
        <w:t>Ё</w:t>
      </w:r>
      <w:r w:rsidR="006E2BFD" w:rsidRPr="006E2BFD">
        <w:rPr>
          <w:rStyle w:val="--"/>
        </w:rPr>
        <w:t>та</w:t>
      </w:r>
      <w:r w:rsidR="006E2BFD" w:rsidRPr="006E2BFD">
        <w:rPr>
          <w:rStyle w:val="--0"/>
          <w:szCs w:val="28"/>
        </w:rPr>
        <w:t>.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Есть</w:t>
      </w:r>
      <w:r w:rsidR="002A1A06">
        <w:rPr>
          <w:szCs w:val="28"/>
        </w:rPr>
        <w:t xml:space="preserve"> </w:t>
      </w:r>
      <w:r w:rsidR="006E2BFD" w:rsidRPr="006E2BFD">
        <w:rPr>
          <w:rStyle w:val="--"/>
        </w:rPr>
        <w:t>ЗДРАВЫЙ</w:t>
      </w:r>
      <w:r w:rsidR="002A1A06">
        <w:rPr>
          <w:rStyle w:val="--0"/>
        </w:rPr>
        <w:t xml:space="preserve"> </w:t>
      </w:r>
      <w:r w:rsidR="006E2BFD" w:rsidRPr="006E2BFD">
        <w:rPr>
          <w:rStyle w:val="--0"/>
        </w:rPr>
        <w:t>смысл</w:t>
      </w:r>
      <w:r w:rsidR="002A1A06">
        <w:rPr>
          <w:b/>
          <w:bCs/>
          <w:szCs w:val="28"/>
        </w:rPr>
        <w:t xml:space="preserve"> </w:t>
      </w:r>
      <w:r w:rsidR="006E2BFD" w:rsidRPr="006E2BFD">
        <w:rPr>
          <w:b/>
          <w:bCs/>
          <w:szCs w:val="28"/>
        </w:rPr>
        <w:t>—</w:t>
      </w:r>
      <w:r w:rsidR="002A1A06">
        <w:rPr>
          <w:b/>
          <w:bCs/>
          <w:szCs w:val="28"/>
        </w:rPr>
        <w:t xml:space="preserve"> </w:t>
      </w:r>
      <w:r w:rsidR="006E2BFD" w:rsidRPr="006E2BFD">
        <w:rPr>
          <w:szCs w:val="28"/>
        </w:rPr>
        <w:t>это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продолжение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законов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мира,</w:t>
      </w:r>
      <w:r w:rsidR="002A1A06">
        <w:rPr>
          <w:szCs w:val="28"/>
        </w:rPr>
        <w:t xml:space="preserve"> </w:t>
      </w:r>
      <w:r w:rsidR="001B3BB6">
        <w:rPr>
          <w:szCs w:val="28"/>
        </w:rPr>
        <w:t>в</w:t>
      </w:r>
      <w:r w:rsidR="002A1A06">
        <w:rPr>
          <w:szCs w:val="28"/>
        </w:rPr>
        <w:t xml:space="preserve"> </w:t>
      </w:r>
      <w:r w:rsidR="001B3BB6">
        <w:rPr>
          <w:szCs w:val="28"/>
        </w:rPr>
        <w:t>котором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он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родился.</w:t>
      </w:r>
      <w:r w:rsidR="002A1A06">
        <w:rPr>
          <w:b/>
          <w:bCs/>
          <w:szCs w:val="28"/>
        </w:rPr>
        <w:t xml:space="preserve"> </w:t>
      </w:r>
      <w:r w:rsidR="006E2BFD" w:rsidRPr="006E2BFD">
        <w:rPr>
          <w:szCs w:val="28"/>
        </w:rPr>
        <w:t>На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этом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фоне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мышление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несамостоятельно,</w:t>
      </w:r>
      <w:r w:rsidR="002A1A06">
        <w:rPr>
          <w:szCs w:val="28"/>
        </w:rPr>
        <w:t xml:space="preserve"> </w:t>
      </w:r>
      <w:r w:rsidR="001B3BB6">
        <w:rPr>
          <w:szCs w:val="28"/>
        </w:rPr>
        <w:t>оно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лишь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продолжение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аксиом.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А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аксиомы</w:t>
      </w:r>
      <w:r w:rsidR="002A1A06">
        <w:rPr>
          <w:b/>
          <w:bCs/>
          <w:szCs w:val="28"/>
        </w:rPr>
        <w:t xml:space="preserve"> </w:t>
      </w:r>
      <w:r w:rsidR="006E2BFD" w:rsidRPr="006E2BFD">
        <w:rPr>
          <w:szCs w:val="28"/>
        </w:rPr>
        <w:t>опираются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на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законы.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Никакая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истина</w:t>
      </w:r>
      <w:r w:rsidR="002A1A06">
        <w:rPr>
          <w:szCs w:val="28"/>
        </w:rPr>
        <w:t xml:space="preserve"> </w:t>
      </w:r>
      <w:r w:rsidR="006E2BFD" w:rsidRPr="006E2BFD">
        <w:rPr>
          <w:rStyle w:val="--"/>
        </w:rPr>
        <w:t>не</w:t>
      </w:r>
      <w:r w:rsidR="002A1A06">
        <w:rPr>
          <w:rStyle w:val="--"/>
        </w:rPr>
        <w:t xml:space="preserve"> </w:t>
      </w:r>
      <w:r w:rsidR="006E2BFD" w:rsidRPr="006E2BFD">
        <w:rPr>
          <w:rStyle w:val="--0"/>
        </w:rPr>
        <w:lastRenderedPageBreak/>
        <w:t>выживает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вне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обстоятельств,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в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которых</w:t>
      </w:r>
      <w:r w:rsidR="002A1A06">
        <w:rPr>
          <w:szCs w:val="28"/>
        </w:rPr>
        <w:t xml:space="preserve"> </w:t>
      </w:r>
      <w:r w:rsidR="00FB51E6" w:rsidRPr="006E2BFD">
        <w:rPr>
          <w:bCs/>
          <w:caps/>
          <w:noProof/>
          <w:color w:val="0432FF"/>
          <w:sz w:val="24"/>
        </w:rPr>
        <w:drawing>
          <wp:anchor distT="0" distB="0" distL="114300" distR="114300" simplePos="0" relativeHeight="251665408" behindDoc="1" locked="0" layoutInCell="1" allowOverlap="1" wp14:anchorId="59C60034" wp14:editId="4FBA3A69">
            <wp:simplePos x="0" y="0"/>
            <wp:positionH relativeFrom="column">
              <wp:posOffset>3979545</wp:posOffset>
            </wp:positionH>
            <wp:positionV relativeFrom="paragraph">
              <wp:posOffset>537367</wp:posOffset>
            </wp:positionV>
            <wp:extent cx="2672080" cy="2543810"/>
            <wp:effectExtent l="0" t="0" r="0" b="0"/>
            <wp:wrapTight wrapText="bothSides">
              <wp:wrapPolygon edited="0">
                <wp:start x="0" y="0"/>
                <wp:lineTo x="0" y="21460"/>
                <wp:lineTo x="21456" y="21460"/>
                <wp:lineTo x="21456" y="0"/>
                <wp:lineTo x="0" y="0"/>
              </wp:wrapPolygon>
            </wp:wrapTight>
            <wp:docPr id="7" name="Рисунок 7" descr="Изображение выглядит как текст, вычерчивание л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, вычерчивание линий&#10;&#10;Автоматически созданное описание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3BB6" w:rsidRPr="006E2BFD">
        <w:rPr>
          <w:szCs w:val="28"/>
        </w:rPr>
        <w:t>создаётся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в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которых</w:t>
      </w:r>
      <w:r w:rsidR="002A1A06">
        <w:rPr>
          <w:szCs w:val="28"/>
        </w:rPr>
        <w:t xml:space="preserve"> </w:t>
      </w:r>
      <w:r w:rsidR="006E2BFD" w:rsidRPr="006E2BFD">
        <w:rPr>
          <w:szCs w:val="28"/>
        </w:rPr>
        <w:t>функционирует.</w:t>
      </w:r>
      <w:r w:rsidR="002A1A06">
        <w:rPr>
          <w:szCs w:val="28"/>
        </w:rPr>
        <w:t xml:space="preserve"> </w:t>
      </w:r>
    </w:p>
    <w:p w14:paraId="4B69FF6A" w14:textId="6176575C" w:rsidR="006E2BFD" w:rsidRPr="006E2BFD" w:rsidRDefault="006E2BFD" w:rsidP="001B3BB6">
      <w:pPr>
        <w:rPr>
          <w:bCs/>
          <w:caps/>
          <w:color w:val="0432FF"/>
          <w:sz w:val="24"/>
        </w:rPr>
      </w:pPr>
      <w:r w:rsidRPr="006E2BFD">
        <w:t>Итог</w:t>
      </w:r>
      <w:r w:rsidR="002A1A06">
        <w:t xml:space="preserve"> </w:t>
      </w:r>
      <w:r w:rsidRPr="006E2BFD">
        <w:t>сегодняшних</w:t>
      </w:r>
      <w:r w:rsidR="002A1A06">
        <w:t xml:space="preserve"> </w:t>
      </w:r>
      <w:r w:rsidRPr="006E2BFD">
        <w:t>логических</w:t>
      </w:r>
      <w:r w:rsidR="002A1A06">
        <w:t xml:space="preserve"> </w:t>
      </w:r>
      <w:r w:rsidRPr="006E2BFD">
        <w:t>изысканий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сто</w:t>
      </w:r>
      <w:r w:rsidR="002A1A06">
        <w:t xml:space="preserve"> </w:t>
      </w:r>
      <w:r w:rsidRPr="006E2BFD">
        <w:t>процентов</w:t>
      </w:r>
      <w:r w:rsidR="002A1A06">
        <w:t xml:space="preserve"> </w:t>
      </w:r>
      <w:r w:rsidR="001B3BB6" w:rsidRPr="006E2BFD">
        <w:rPr>
          <w:rStyle w:val="--"/>
        </w:rPr>
        <w:t>ПРЕДОПРЕД</w:t>
      </w:r>
      <w:r w:rsidR="001B3BB6">
        <w:rPr>
          <w:rStyle w:val="--"/>
        </w:rPr>
        <w:t>Е</w:t>
      </w:r>
      <w:r w:rsidR="001B3BB6" w:rsidRPr="006E2BFD">
        <w:rPr>
          <w:rStyle w:val="--"/>
        </w:rPr>
        <w:t>ЛЁН</w:t>
      </w:r>
      <w:r w:rsidR="002A1A06">
        <w:rPr>
          <w:rStyle w:val="--"/>
        </w:rPr>
        <w:t xml:space="preserve"> </w:t>
      </w:r>
      <w:r w:rsidRPr="006E2BFD">
        <w:rPr>
          <w:rStyle w:val="--0"/>
        </w:rPr>
        <w:t>точкой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отсч</w:t>
      </w:r>
      <w:r w:rsidR="001B3BB6">
        <w:rPr>
          <w:rStyle w:val="--0"/>
        </w:rPr>
        <w:t>Ё</w:t>
      </w:r>
      <w:r w:rsidRPr="006E2BFD">
        <w:rPr>
          <w:rStyle w:val="--0"/>
        </w:rPr>
        <w:t>та</w:t>
      </w:r>
      <w:r w:rsidRPr="006E2BFD">
        <w:t>.</w:t>
      </w:r>
      <w:r w:rsidR="002A1A06">
        <w:t xml:space="preserve"> </w:t>
      </w:r>
      <w:r w:rsidR="00FB51E6">
        <w:t>Ч</w:t>
      </w:r>
      <w:r w:rsidR="00FB51E6" w:rsidRPr="006E2BFD">
        <w:t>итая</w:t>
      </w:r>
      <w:r w:rsidR="002A1A06">
        <w:t xml:space="preserve"> </w:t>
      </w:r>
      <w:r w:rsidR="00FB51E6" w:rsidRPr="006E2BFD">
        <w:t>мои</w:t>
      </w:r>
      <w:r w:rsidR="002A1A06">
        <w:t xml:space="preserve"> </w:t>
      </w:r>
      <w:r w:rsidR="00FB51E6" w:rsidRPr="006E2BFD">
        <w:t>труды</w:t>
      </w:r>
      <w:r w:rsidR="00FB51E6">
        <w:t>,</w:t>
      </w:r>
      <w:r w:rsidR="002A1A06">
        <w:t xml:space="preserve"> </w:t>
      </w:r>
      <w:r w:rsidR="00FB51E6" w:rsidRPr="006E2BFD">
        <w:t>вы</w:t>
      </w:r>
      <w:r w:rsidR="002A1A06">
        <w:t xml:space="preserve"> </w:t>
      </w:r>
      <w:r w:rsidR="00FB51E6" w:rsidRPr="006E2BFD">
        <w:t>будете</w:t>
      </w:r>
      <w:r w:rsidR="002A1A06">
        <w:t xml:space="preserve"> </w:t>
      </w:r>
      <w:r w:rsidR="00FB51E6" w:rsidRPr="006E2BFD">
        <w:t>получать</w:t>
      </w:r>
      <w:r w:rsidR="002A1A06">
        <w:t xml:space="preserve"> </w:t>
      </w:r>
      <w:r w:rsidR="00FB51E6" w:rsidRPr="006E2BFD">
        <w:t>разные</w:t>
      </w:r>
      <w:r w:rsidR="002A1A06">
        <w:t xml:space="preserve"> </w:t>
      </w:r>
      <w:r w:rsidR="00FB51E6" w:rsidRPr="006E2BFD">
        <w:t>истины</w:t>
      </w:r>
      <w:r w:rsidR="00FB51E6">
        <w:t>,</w:t>
      </w:r>
      <w:r w:rsidR="002A1A06">
        <w:t xml:space="preserve"> </w:t>
      </w:r>
      <w:r w:rsidR="00FB51E6">
        <w:t>о</w:t>
      </w:r>
      <w:r w:rsidRPr="006E2BFD">
        <w:t>тталкиваясь</w:t>
      </w:r>
      <w:r w:rsidR="002A1A06">
        <w:t xml:space="preserve"> </w:t>
      </w:r>
      <w:r w:rsidRPr="006E2BFD">
        <w:t>от</w:t>
      </w:r>
      <w:r w:rsidR="002A1A06">
        <w:rPr>
          <w:b/>
          <w:bCs/>
        </w:rPr>
        <w:t xml:space="preserve"> </w:t>
      </w:r>
      <w:r w:rsidRPr="006E2BFD">
        <w:t>разных</w:t>
      </w:r>
      <w:r w:rsidR="002A1A06">
        <w:t xml:space="preserve"> </w:t>
      </w:r>
      <w:r w:rsidRPr="006E2BFD">
        <w:t>аксиом,</w:t>
      </w:r>
      <w:r w:rsidR="002A1A06">
        <w:t xml:space="preserve"> </w:t>
      </w:r>
      <w:r w:rsidRPr="006E2BFD">
        <w:t>Читайте,</w:t>
      </w:r>
      <w:r w:rsidR="002A1A06">
        <w:t xml:space="preserve"> </w:t>
      </w:r>
      <w:r w:rsidRPr="006E2BFD">
        <w:t>размышляйте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главное</w:t>
      </w:r>
      <w:r w:rsidR="002A1A06">
        <w:rPr>
          <w:b/>
          <w:bCs/>
        </w:rPr>
        <w:t xml:space="preserve"> </w:t>
      </w:r>
      <w:r w:rsidRPr="006E2BFD">
        <w:rPr>
          <w:b/>
          <w:bCs/>
        </w:rPr>
        <w:t>—</w:t>
      </w:r>
      <w:r w:rsidR="002A1A06">
        <w:rPr>
          <w:b/>
          <w:bCs/>
        </w:rPr>
        <w:t xml:space="preserve"> </w:t>
      </w:r>
      <w:r w:rsidRPr="006E2BFD">
        <w:t>делайте</w:t>
      </w:r>
      <w:r w:rsidR="002A1A06">
        <w:t xml:space="preserve"> </w:t>
      </w:r>
      <w:r w:rsidRPr="006E2BFD">
        <w:t>выводы</w:t>
      </w:r>
      <w:r w:rsidR="002A1A06">
        <w:rPr>
          <w:b/>
          <w:bCs/>
        </w:rPr>
        <w:t xml:space="preserve"> </w:t>
      </w:r>
      <w:r w:rsidRPr="006E2BFD">
        <w:rPr>
          <w:b/>
          <w:bCs/>
        </w:rPr>
        <w:t>—</w:t>
      </w:r>
      <w:r w:rsidR="002A1A06">
        <w:rPr>
          <w:b/>
          <w:bCs/>
        </w:rPr>
        <w:t xml:space="preserve"> </w:t>
      </w:r>
      <w:r w:rsidRPr="006E2BFD">
        <w:rPr>
          <w:rStyle w:val="--"/>
        </w:rPr>
        <w:t>свои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выводы</w:t>
      </w:r>
      <w:r w:rsidRPr="00FB51E6">
        <w:t>.</w:t>
      </w:r>
    </w:p>
    <w:bookmarkEnd w:id="0"/>
    <w:p w14:paraId="3C7869D6" w14:textId="607AEB4E" w:rsidR="006E2BFD" w:rsidRPr="006E2BFD" w:rsidRDefault="006E2BFD" w:rsidP="00FB51E6">
      <w:pPr>
        <w:rPr>
          <w:rFonts w:eastAsia="Calibri" w:cs="Calibri"/>
          <w:u w:color="000000"/>
          <w:shd w:val="clear" w:color="auto" w:fill="FFFFFF"/>
        </w:rPr>
      </w:pPr>
      <w:r w:rsidRPr="006E2BFD">
        <w:rPr>
          <w:u w:color="000000"/>
          <w:shd w:val="clear" w:color="auto" w:fill="FFFFFF"/>
        </w:rPr>
        <w:t>Почему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островная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Англия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всегда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выступала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главным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союзником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России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мировых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войнах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</w:t>
      </w:r>
      <w:r w:rsidR="002A1A06">
        <w:rPr>
          <w:u w:color="000000"/>
          <w:shd w:val="clear" w:color="auto" w:fill="FFFFFF"/>
        </w:rPr>
        <w:t xml:space="preserve"> </w:t>
      </w:r>
      <w:r w:rsidR="00FB51E6" w:rsidRPr="006E2BFD">
        <w:rPr>
          <w:u w:color="000000"/>
          <w:shd w:val="clear" w:color="auto" w:fill="FFFFFF"/>
        </w:rPr>
        <w:t>объединённой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континентальной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Европой</w:t>
      </w:r>
      <w:r w:rsidRPr="006E2BFD">
        <w:rPr>
          <w:u w:color="000000"/>
          <w:shd w:val="clear" w:color="auto" w:fill="FFFFFF"/>
          <w:lang w:val="zh-TW" w:eastAsia="zh-TW"/>
        </w:rPr>
        <w:t>?</w:t>
      </w:r>
      <w:r w:rsidR="002A1A06">
        <w:rPr>
          <w:u w:color="000000"/>
          <w:shd w:val="clear" w:color="auto" w:fill="FFFFFF"/>
          <w:lang w:eastAsia="zh-TW"/>
        </w:rPr>
        <w:t xml:space="preserve"> </w:t>
      </w:r>
      <w:r w:rsidRPr="006E2BFD">
        <w:rPr>
          <w:u w:color="000000"/>
          <w:shd w:val="clear" w:color="auto" w:fill="FFFFFF"/>
        </w:rPr>
        <w:t>У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из(с)ториков,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политиков,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политологов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прочих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«знающих»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rStyle w:val="--0"/>
        </w:rPr>
        <w:t>Ответа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нет</w:t>
      </w:r>
      <w:r w:rsidRPr="00FB51E6">
        <w:t>.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Вс</w:t>
      </w:r>
      <w:r w:rsidR="00FB51E6">
        <w:rPr>
          <w:u w:color="000000"/>
          <w:shd w:val="clear" w:color="auto" w:fill="FFFFFF"/>
        </w:rPr>
        <w:t>ё</w:t>
      </w:r>
      <w:r w:rsidRPr="006E2BFD">
        <w:rPr>
          <w:u w:color="000000"/>
          <w:shd w:val="clear" w:color="auto" w:fill="FFFFFF"/>
        </w:rPr>
        <w:t>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что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касается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отношений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Англии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России,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первый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взгляд</w:t>
      </w:r>
      <w:r w:rsidR="00FB51E6">
        <w:rPr>
          <w:u w:color="000000"/>
          <w:shd w:val="clear" w:color="auto" w:fill="FFFFFF"/>
        </w:rPr>
        <w:t>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бе</w:t>
      </w:r>
      <w:r w:rsidR="00FB51E6">
        <w:rPr>
          <w:u w:color="000000"/>
          <w:shd w:val="clear" w:color="auto" w:fill="FFFFFF"/>
        </w:rPr>
        <w:t>з(</w:t>
      </w:r>
      <w:r w:rsidRPr="006E2BFD">
        <w:rPr>
          <w:u w:color="000000"/>
          <w:shd w:val="clear" w:color="auto" w:fill="FFFFFF"/>
        </w:rPr>
        <w:t>с</w:t>
      </w:r>
      <w:r w:rsidR="00FB51E6">
        <w:rPr>
          <w:u w:color="000000"/>
          <w:shd w:val="clear" w:color="auto" w:fill="FFFFFF"/>
        </w:rPr>
        <w:t>)</w:t>
      </w:r>
      <w:r w:rsidRPr="006E2BFD">
        <w:rPr>
          <w:u w:color="000000"/>
          <w:shd w:val="clear" w:color="auto" w:fill="FFFFFF"/>
        </w:rPr>
        <w:t>системно,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кроме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одного: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когда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Европа,</w:t>
      </w:r>
      <w:r w:rsidR="002A1A06">
        <w:rPr>
          <w:u w:color="000000"/>
          <w:shd w:val="clear" w:color="auto" w:fill="FFFFFF"/>
        </w:rPr>
        <w:t xml:space="preserve"> </w:t>
      </w:r>
      <w:r w:rsidR="00FE0280">
        <w:rPr>
          <w:u w:color="000000"/>
          <w:shd w:val="clear" w:color="auto" w:fill="FFFFFF"/>
        </w:rPr>
        <w:t>о</w:t>
      </w:r>
      <w:r w:rsidR="00FB51E6" w:rsidRPr="006E2BFD">
        <w:rPr>
          <w:u w:color="000000"/>
          <w:shd w:val="clear" w:color="auto" w:fill="FFFFFF"/>
        </w:rPr>
        <w:t>бъединённая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то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ли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Папой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Римским,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то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ли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Наполеоном,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то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ли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Гитлером</w:t>
      </w:r>
      <w:r w:rsidR="00FB51E6">
        <w:rPr>
          <w:u w:color="000000"/>
          <w:shd w:val="clear" w:color="auto" w:fill="FFFFFF"/>
        </w:rPr>
        <w:t>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начинает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военные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действия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против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России,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Англия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всегда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выступает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против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континентальной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Европы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вместе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Россией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—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побеждает.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Хотя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четыре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раза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Англия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Россия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воевали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вместе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три</w:t>
      </w:r>
      <w:r w:rsidR="00FB51E6">
        <w:rPr>
          <w:u w:color="000000"/>
          <w:shd w:val="clear" w:color="auto" w:fill="FFFFFF"/>
        </w:rPr>
        <w:t>жды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воевали</w:t>
      </w:r>
      <w:r w:rsidR="002A1A06">
        <w:rPr>
          <w:u w:color="000000"/>
          <w:shd w:val="clear" w:color="auto" w:fill="FFFFFF"/>
        </w:rPr>
        <w:t xml:space="preserve"> </w:t>
      </w:r>
      <w:r w:rsidR="00FB51E6" w:rsidRPr="006E2BFD">
        <w:rPr>
          <w:u w:color="000000"/>
          <w:shd w:val="clear" w:color="auto" w:fill="FFFFFF"/>
        </w:rPr>
        <w:t>друг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против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друга.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наши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дни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Англия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вышла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из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Евросоюза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плохо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обоснованной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мотивацией</w:t>
      </w:r>
      <w:r w:rsidR="002A1A06">
        <w:rPr>
          <w:u w:color="000000"/>
          <w:shd w:val="clear" w:color="auto" w:fill="FFFFFF"/>
        </w:rPr>
        <w:t xml:space="preserve"> </w:t>
      </w:r>
      <w:r w:rsidR="00FE0280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встала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сторону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Европы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противостоянии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действиями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России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Украине.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Однако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уже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сегодня,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когда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пишу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это</w:t>
      </w:r>
      <w:r w:rsidR="00FE0280">
        <w:rPr>
          <w:u w:color="000000"/>
          <w:shd w:val="clear" w:color="auto" w:fill="FFFFFF"/>
        </w:rPr>
        <w:t>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—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Англия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начала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процесс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изменения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принятых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решений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поддержку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действий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Евросоюза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НАТО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против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России.</w:t>
      </w:r>
      <w:r w:rsidR="002A1A06">
        <w:rPr>
          <w:u w:color="000000"/>
          <w:shd w:val="clear" w:color="auto" w:fill="FFFFFF"/>
        </w:rPr>
        <w:t xml:space="preserve"> </w:t>
      </w:r>
    </w:p>
    <w:p w14:paraId="728118E5" w14:textId="1AAD9F4F" w:rsidR="006E2BFD" w:rsidRPr="006E2BFD" w:rsidRDefault="00FB51E6" w:rsidP="00FB51E6">
      <w:pPr>
        <w:rPr>
          <w:rFonts w:eastAsia="Calibri" w:cs="Calibri"/>
          <w:u w:color="000000"/>
          <w:shd w:val="clear" w:color="auto" w:fill="FFFFFF"/>
        </w:rPr>
      </w:pPr>
      <w:r w:rsidRPr="006E2BFD">
        <w:rPr>
          <w:noProof/>
          <w:u w:color="000000"/>
          <w:shd w:val="clear" w:color="auto" w:fill="FFFFFF"/>
        </w:rPr>
        <w:drawing>
          <wp:anchor distT="0" distB="0" distL="114300" distR="114300" simplePos="0" relativeHeight="251667456" behindDoc="1" locked="0" layoutInCell="1" allowOverlap="1" wp14:anchorId="3B4821CB" wp14:editId="4C984278">
            <wp:simplePos x="0" y="0"/>
            <wp:positionH relativeFrom="column">
              <wp:posOffset>4177665</wp:posOffset>
            </wp:positionH>
            <wp:positionV relativeFrom="paragraph">
              <wp:posOffset>132080</wp:posOffset>
            </wp:positionV>
            <wp:extent cx="2465070" cy="3121660"/>
            <wp:effectExtent l="0" t="0" r="0" b="2540"/>
            <wp:wrapTight wrapText="bothSides">
              <wp:wrapPolygon edited="0">
                <wp:start x="0" y="0"/>
                <wp:lineTo x="0" y="21530"/>
                <wp:lineTo x="21478" y="21530"/>
                <wp:lineTo x="2147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5070" cy="312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BFD" w:rsidRPr="006E2BFD">
        <w:rPr>
          <w:u w:color="000000"/>
          <w:shd w:val="clear" w:color="auto" w:fill="FFFFFF"/>
        </w:rPr>
        <w:t>Вс</w:t>
      </w:r>
      <w:r>
        <w:rPr>
          <w:u w:color="000000"/>
          <w:shd w:val="clear" w:color="auto" w:fill="FFFFFF"/>
        </w:rPr>
        <w:t>ё</w:t>
      </w:r>
      <w:r w:rsidR="006E2BFD" w:rsidRPr="006E2BFD">
        <w:rPr>
          <w:u w:color="000000"/>
          <w:shd w:val="clear" w:color="auto" w:fill="FFFFFF"/>
        </w:rPr>
        <w:t>,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что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касается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отношений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России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Англии,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является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тайной,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вокруг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которой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существует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множество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фантастических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теорий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со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ссылками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на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документы,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которых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никто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не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видел.</w:t>
      </w:r>
      <w:r w:rsidR="002A1A06">
        <w:rPr>
          <w:rFonts w:eastAsia="Calibri" w:cs="Calibri"/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Даются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ссылки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на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родственные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связи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русских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руководителей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королей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Англии.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Например,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есть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легенда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о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том,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что</w:t>
      </w:r>
      <w:r w:rsidR="002A1A06">
        <w:rPr>
          <w:u w:color="000000"/>
          <w:shd w:val="clear" w:color="auto" w:fill="FFFFFF"/>
        </w:rPr>
        <w:t xml:space="preserve"> </w:t>
      </w:r>
      <w:bookmarkStart w:id="1" w:name="OLE_LINK11"/>
      <w:r w:rsidR="006E2BFD" w:rsidRPr="006E2BFD">
        <w:rPr>
          <w:u w:color="000000"/>
          <w:shd w:val="clear" w:color="auto" w:fill="FFFFFF"/>
        </w:rPr>
        <w:t>Юрий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Владимирович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Долгорукий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(сын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Владимира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Мономаха</w:t>
      </w:r>
      <w:bookmarkEnd w:id="1"/>
      <w:r w:rsidR="006E2BFD" w:rsidRPr="006E2BFD">
        <w:rPr>
          <w:u w:color="000000"/>
          <w:shd w:val="clear" w:color="auto" w:fill="FFFFFF"/>
        </w:rPr>
        <w:t>,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Великого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князя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Киевского)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был…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англичанином,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потому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что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его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мать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Гита,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была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дочерью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последнего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англосаксонского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короля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Гарольда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II.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Точно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подтвердить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это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никому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не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удалось.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Даются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ссылки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на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то,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что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Александра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Фёдоровна,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жена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Николая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II,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известная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как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rStyle w:val="--"/>
        </w:rPr>
        <w:t>немецкая</w:t>
      </w:r>
      <w:r w:rsidR="002A1A06">
        <w:rPr>
          <w:rStyle w:val="--0"/>
        </w:rPr>
        <w:t xml:space="preserve"> </w:t>
      </w:r>
      <w:r w:rsidR="006E2BFD" w:rsidRPr="006E2BFD">
        <w:rPr>
          <w:rStyle w:val="--0"/>
        </w:rPr>
        <w:t>принцесса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Алиса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Гессенская,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по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своему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образованию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lastRenderedPageBreak/>
        <w:t>воспитанию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была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представителем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британской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монаршей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семьи.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В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девичестве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«немку»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звали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Алиса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Виктория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Елена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Луиза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Беатрис,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е</w:t>
      </w:r>
      <w:r>
        <w:rPr>
          <w:u w:color="000000"/>
          <w:shd w:val="clear" w:color="auto" w:fill="FFFFFF"/>
        </w:rPr>
        <w:t>ё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мать,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принцесса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Алиса,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была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старшей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дочерью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королевы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Виктории.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В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возрасте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шести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лет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она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покинула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Германию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большую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часть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времени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проводила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в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Британии,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при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дворе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своей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бабушки,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королевы</w:t>
      </w:r>
      <w:r w:rsidR="002A1A06">
        <w:rPr>
          <w:u w:color="000000"/>
          <w:shd w:val="clear" w:color="auto" w:fill="FFFFFF"/>
        </w:rPr>
        <w:t xml:space="preserve"> </w:t>
      </w:r>
      <w:r w:rsidR="006E2BFD" w:rsidRPr="006E2BFD">
        <w:rPr>
          <w:u w:color="000000"/>
          <w:shd w:val="clear" w:color="auto" w:fill="FFFFFF"/>
        </w:rPr>
        <w:t>Виктории.</w:t>
      </w:r>
      <w:r w:rsidR="002A1A06">
        <w:rPr>
          <w:u w:color="000000"/>
          <w:shd w:val="clear" w:color="auto" w:fill="FFFFFF"/>
        </w:rPr>
        <w:t xml:space="preserve"> </w:t>
      </w:r>
    </w:p>
    <w:p w14:paraId="2D275F7F" w14:textId="124024BF" w:rsidR="00FB51E6" w:rsidRDefault="006E2BFD" w:rsidP="00FB51E6">
      <w:pPr>
        <w:rPr>
          <w:rFonts w:cs="Arial"/>
          <w:color w:val="000000"/>
          <w:shd w:val="clear" w:color="auto" w:fill="FFFFFF"/>
        </w:rPr>
      </w:pPr>
      <w:r w:rsidRPr="006E2BFD">
        <w:rPr>
          <w:u w:color="000000"/>
          <w:shd w:val="clear" w:color="auto" w:fill="FFFFFF"/>
        </w:rPr>
        <w:t>Известно,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что</w:t>
      </w:r>
      <w:r w:rsidR="002A1A06">
        <w:rPr>
          <w:u w:color="000000"/>
          <w:shd w:val="clear" w:color="auto" w:fill="FFFFFF"/>
        </w:rPr>
        <w:t xml:space="preserve"> </w:t>
      </w:r>
      <w:bookmarkStart w:id="2" w:name="OLE_LINK15"/>
      <w:r w:rsidRPr="006E2BFD">
        <w:rPr>
          <w:u w:color="000000"/>
          <w:shd w:val="clear" w:color="auto" w:fill="FFFFFF"/>
        </w:rPr>
        <w:t>Король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Англии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Георг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V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Николай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  <w:lang w:val="en-US"/>
        </w:rPr>
        <w:t>II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похожи</w:t>
      </w:r>
      <w:bookmarkEnd w:id="2"/>
      <w:r w:rsidRPr="006E2BFD">
        <w:rPr>
          <w:u w:color="000000"/>
          <w:shd w:val="clear" w:color="auto" w:fill="FFFFFF"/>
        </w:rPr>
        <w:t>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как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близнецы-братья,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потому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что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их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матери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—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родные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</w:t>
      </w:r>
      <w:r w:rsidR="00D4550D">
        <w:rPr>
          <w:u w:color="000000"/>
          <w:shd w:val="clear" w:color="auto" w:fill="FFFFFF"/>
        </w:rPr>
        <w:t>ё</w:t>
      </w:r>
      <w:r w:rsidRPr="006E2BFD">
        <w:rPr>
          <w:u w:color="000000"/>
          <w:shd w:val="clear" w:color="auto" w:fill="FFFFFF"/>
        </w:rPr>
        <w:t>стры,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дочери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датского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короля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Кристиана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IX.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Поэтому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молодой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Принц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Уильям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Уэльский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(1982)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является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прямым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потомком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русского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царя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Николая</w:t>
      </w:r>
      <w:r w:rsidR="002A1A06">
        <w:rPr>
          <w:u w:color="000000"/>
          <w:shd w:val="clear" w:color="auto" w:fill="FFFFFF"/>
        </w:rPr>
        <w:t xml:space="preserve"> </w:t>
      </w:r>
      <w:r w:rsidR="00D4550D" w:rsidRPr="006E2BFD">
        <w:rPr>
          <w:u w:color="000000"/>
          <w:shd w:val="clear" w:color="auto" w:fill="FFFFFF"/>
          <w:lang w:val="en-US"/>
        </w:rPr>
        <w:t>I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Павловича,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который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может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претендовать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российский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престол.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Этот</w:t>
      </w:r>
      <w:r w:rsidR="002A1A06">
        <w:rPr>
          <w:u w:color="000000"/>
          <w:shd w:val="clear" w:color="auto" w:fill="FFFFFF"/>
        </w:rPr>
        <w:t xml:space="preserve"> </w:t>
      </w:r>
      <w:r w:rsidR="00D4550D">
        <w:rPr>
          <w:rFonts w:cs="Arial"/>
          <w:color w:val="000000"/>
          <w:shd w:val="clear" w:color="auto" w:fill="FFFFFF"/>
        </w:rPr>
        <w:t>к</w:t>
      </w:r>
      <w:r w:rsidRPr="006E2BFD">
        <w:rPr>
          <w:rFonts w:cs="Arial"/>
          <w:color w:val="000000"/>
          <w:shd w:val="clear" w:color="auto" w:fill="FFFFFF"/>
        </w:rPr>
        <w:t>адр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был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сделан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24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мая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1913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года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в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Берлине,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куда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королевских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особ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со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всей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Европы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пригласили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на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свадьбу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Виктории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Луизы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Прусской,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дочери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германского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императора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Вильгельма</w:t>
      </w:r>
      <w:r w:rsidR="002A1A06">
        <w:rPr>
          <w:rFonts w:cs="Arial"/>
          <w:color w:val="000000"/>
          <w:shd w:val="clear" w:color="auto" w:fill="FFFFFF"/>
        </w:rPr>
        <w:t xml:space="preserve"> </w:t>
      </w:r>
      <w:r w:rsidRPr="006E2BFD">
        <w:rPr>
          <w:rFonts w:cs="Arial"/>
          <w:color w:val="000000"/>
          <w:shd w:val="clear" w:color="auto" w:fill="FFFFFF"/>
        </w:rPr>
        <w:t>II.</w:t>
      </w:r>
      <w:r w:rsidR="002A1A06">
        <w:rPr>
          <w:rFonts w:cs="Arial"/>
          <w:color w:val="000000"/>
          <w:shd w:val="clear" w:color="auto" w:fill="FFFFFF"/>
        </w:rPr>
        <w:t xml:space="preserve"> </w:t>
      </w:r>
    </w:p>
    <w:p w14:paraId="1F1B7CCE" w14:textId="164D439B" w:rsidR="006E2BFD" w:rsidRPr="006E2BFD" w:rsidRDefault="00FB51E6" w:rsidP="00FB51E6">
      <w:pPr>
        <w:pStyle w:val="afffff"/>
      </w:pPr>
      <w:r w:rsidRPr="006E2BFD">
        <w:rPr>
          <w:u w:color="000000"/>
        </w:rPr>
        <w:drawing>
          <wp:inline distT="0" distB="0" distL="0" distR="0" wp14:anchorId="3E7AA1CA" wp14:editId="019DA943">
            <wp:extent cx="3675600" cy="4255200"/>
            <wp:effectExtent l="0" t="0" r="0" b="0"/>
            <wp:docPr id="3" name="Рисунок 3" descr="Изображение выглядит как человек, стоит, групп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человек, стоит, группа&#10;&#10;Автоматически созданное описание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5600" cy="425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F9CE2" w14:textId="13BEC820" w:rsidR="006E2BFD" w:rsidRPr="006E2BFD" w:rsidRDefault="006E2BFD" w:rsidP="00D4550D">
      <w:r w:rsidRPr="006E2BFD">
        <w:rPr>
          <w:u w:color="000000"/>
          <w:shd w:val="clear" w:color="auto" w:fill="FFFFFF"/>
        </w:rPr>
        <w:t>Необъяснимо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то,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что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марте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1917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года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посол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Бьюкенен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конфиденциально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выяснял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просьбе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Милюкова</w:t>
      </w:r>
      <w:r w:rsidR="002A1A06">
        <w:rPr>
          <w:u w:color="000000"/>
          <w:shd w:val="clear" w:color="auto" w:fill="FFFFFF"/>
        </w:rPr>
        <w:t xml:space="preserve"> </w:t>
      </w:r>
      <w:r w:rsidR="00D4550D">
        <w:rPr>
          <w:u w:color="000000"/>
          <w:shd w:val="clear" w:color="auto" w:fill="FFFFFF"/>
        </w:rPr>
        <w:t>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rStyle w:val="--0"/>
        </w:rPr>
        <w:t>возможност</w:t>
      </w:r>
      <w:r w:rsidR="00D4550D">
        <w:rPr>
          <w:rStyle w:val="--0"/>
        </w:rPr>
        <w:t>И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эмиграции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Николая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  <w:lang w:val="en-US"/>
        </w:rPr>
        <w:t>II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Соединённое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Королевство.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Поначалу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ответ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был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положительный,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мере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возникновения</w:t>
      </w:r>
      <w:r w:rsidR="002A1A06">
        <w:rPr>
          <w:u w:color="000000"/>
          <w:shd w:val="clear" w:color="auto" w:fill="FFFFFF"/>
        </w:rPr>
        <w:t xml:space="preserve"> </w:t>
      </w:r>
      <w:r w:rsidR="00D4550D" w:rsidRPr="006E2BFD">
        <w:rPr>
          <w:u w:color="000000"/>
          <w:shd w:val="clear" w:color="auto" w:fill="FFFFFF"/>
        </w:rPr>
        <w:t>в</w:t>
      </w:r>
      <w:r w:rsidR="002A1A06">
        <w:rPr>
          <w:u w:color="000000"/>
          <w:shd w:val="clear" w:color="auto" w:fill="FFFFFF"/>
        </w:rPr>
        <w:t xml:space="preserve"> </w:t>
      </w:r>
      <w:r w:rsidR="00D4550D" w:rsidRPr="006E2BFD">
        <w:rPr>
          <w:u w:color="000000"/>
          <w:shd w:val="clear" w:color="auto" w:fill="FFFFFF"/>
        </w:rPr>
        <w:t>общественных</w:t>
      </w:r>
      <w:r w:rsidR="002A1A06">
        <w:rPr>
          <w:u w:color="000000"/>
          <w:shd w:val="clear" w:color="auto" w:fill="FFFFFF"/>
        </w:rPr>
        <w:t xml:space="preserve"> </w:t>
      </w:r>
      <w:r w:rsidR="00D4550D" w:rsidRPr="006E2BFD">
        <w:rPr>
          <w:u w:color="000000"/>
          <w:shd w:val="clear" w:color="auto" w:fill="FFFFFF"/>
        </w:rPr>
        <w:t>кругах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протестов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против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выезда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бывшего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императора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получения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соответствующих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инструкций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из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Лондона,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посол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вынужденно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пересмотрел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своё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мнение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передал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новому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главе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правительства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А.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Ф.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Керенскому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категорический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отказ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въезде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Николаю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его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семье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пределы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Британской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империи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до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окончания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войны</w:t>
      </w:r>
      <w:r w:rsidRPr="006E2BFD">
        <w:rPr>
          <w:u w:color="000000"/>
          <w:shd w:val="clear" w:color="auto" w:fill="FFFFFF"/>
          <w:lang w:val="pt-PT"/>
        </w:rPr>
        <w:t>.</w:t>
      </w:r>
      <w:r w:rsidR="002A1A06">
        <w:rPr>
          <w:rFonts w:eastAsia="Calibri" w:cs="Calibri"/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Даются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lastRenderedPageBreak/>
        <w:t>ссылки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конспирологического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характера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то,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что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Великая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русская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революция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—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это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«спецоперация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«бриттов»</w:t>
      </w:r>
      <w:r w:rsidR="00D4550D">
        <w:rPr>
          <w:u w:color="000000"/>
          <w:shd w:val="clear" w:color="auto" w:fill="FFFFFF"/>
        </w:rPr>
        <w:t>»</w:t>
      </w:r>
      <w:r w:rsidRPr="006E2BFD">
        <w:rPr>
          <w:u w:color="000000"/>
          <w:shd w:val="clear" w:color="auto" w:fill="FFFFFF"/>
        </w:rPr>
        <w:t>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shd w:val="clear" w:color="auto" w:fill="FFFFFF"/>
        </w:rPr>
        <w:t>приведшая</w:t>
      </w:r>
      <w:r w:rsidR="002A1A06">
        <w:rPr>
          <w:shd w:val="clear" w:color="auto" w:fill="FFFFFF"/>
        </w:rPr>
        <w:t xml:space="preserve"> </w:t>
      </w:r>
      <w:r w:rsidRPr="006E2BFD">
        <w:rPr>
          <w:shd w:val="clear" w:color="auto" w:fill="FFFFFF"/>
        </w:rPr>
        <w:t>к</w:t>
      </w:r>
      <w:r w:rsidR="002A1A06">
        <w:rPr>
          <w:shd w:val="clear" w:color="auto" w:fill="FFFFFF"/>
        </w:rPr>
        <w:t xml:space="preserve"> </w:t>
      </w:r>
      <w:r w:rsidRPr="006E2BFD">
        <w:rPr>
          <w:rStyle w:val="--"/>
        </w:rPr>
        <w:t>потере</w:t>
      </w:r>
      <w:r w:rsidR="002A1A06">
        <w:rPr>
          <w:rStyle w:val="--"/>
        </w:rPr>
        <w:t xml:space="preserve"> </w:t>
      </w:r>
      <w:r w:rsidRPr="006E2BFD">
        <w:rPr>
          <w:rStyle w:val="--0"/>
        </w:rPr>
        <w:t>государственного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суверенитета</w:t>
      </w:r>
      <w:r w:rsidR="002A1A06">
        <w:rPr>
          <w:shd w:val="clear" w:color="auto" w:fill="FFFFFF"/>
        </w:rPr>
        <w:t xml:space="preserve"> </w:t>
      </w:r>
      <w:r w:rsidRPr="006E2BFD">
        <w:rPr>
          <w:shd w:val="clear" w:color="auto" w:fill="FFFFFF"/>
        </w:rPr>
        <w:t>Российской</w:t>
      </w:r>
      <w:r w:rsidR="002A1A06">
        <w:rPr>
          <w:shd w:val="clear" w:color="auto" w:fill="FFFFFF"/>
        </w:rPr>
        <w:t xml:space="preserve"> </w:t>
      </w:r>
      <w:r w:rsidRPr="006E2BFD">
        <w:rPr>
          <w:shd w:val="clear" w:color="auto" w:fill="FFFFFF"/>
        </w:rPr>
        <w:t>Империи</w:t>
      </w:r>
      <w:r w:rsidR="002A1A06">
        <w:rPr>
          <w:shd w:val="clear" w:color="auto" w:fill="FFFFFF"/>
        </w:rPr>
        <w:t xml:space="preserve"> </w:t>
      </w:r>
      <w:r w:rsidR="00D4550D">
        <w:rPr>
          <w:shd w:val="clear" w:color="auto" w:fill="FFFFFF"/>
        </w:rPr>
        <w:t>и</w:t>
      </w:r>
      <w:r w:rsidR="002A1A06">
        <w:rPr>
          <w:shd w:val="clear" w:color="auto" w:fill="FFFFFF"/>
        </w:rPr>
        <w:t xml:space="preserve"> </w:t>
      </w:r>
      <w:r w:rsidRPr="006E2BFD">
        <w:rPr>
          <w:shd w:val="clear" w:color="auto" w:fill="FFFFFF"/>
        </w:rPr>
        <w:t>закончившаяся</w:t>
      </w:r>
      <w:r w:rsidR="002A1A06">
        <w:rPr>
          <w:shd w:val="clear" w:color="auto" w:fill="FFFFFF"/>
        </w:rPr>
        <w:t xml:space="preserve"> </w:t>
      </w:r>
      <w:r w:rsidRPr="006E2BFD">
        <w:rPr>
          <w:shd w:val="clear" w:color="auto" w:fill="FFFFFF"/>
        </w:rPr>
        <w:t>переходом</w:t>
      </w:r>
      <w:r w:rsidR="002A1A06">
        <w:rPr>
          <w:shd w:val="clear" w:color="auto" w:fill="FFFFFF"/>
        </w:rPr>
        <w:t xml:space="preserve"> </w:t>
      </w:r>
      <w:r w:rsidRPr="006E2BFD">
        <w:rPr>
          <w:shd w:val="clear" w:color="auto" w:fill="FFFFFF"/>
        </w:rPr>
        <w:t>Прав</w:t>
      </w:r>
      <w:r w:rsidR="002A1A06">
        <w:rPr>
          <w:shd w:val="clear" w:color="auto" w:fill="FFFFFF"/>
        </w:rPr>
        <w:t xml:space="preserve"> </w:t>
      </w:r>
      <w:r w:rsidRPr="006E2BFD">
        <w:rPr>
          <w:shd w:val="clear" w:color="auto" w:fill="FFFFFF"/>
        </w:rPr>
        <w:t>Суверена</w:t>
      </w:r>
      <w:r w:rsidR="002A1A06">
        <w:rPr>
          <w:shd w:val="clear" w:color="auto" w:fill="FFFFFF"/>
        </w:rPr>
        <w:t xml:space="preserve"> </w:t>
      </w:r>
      <w:r w:rsidRPr="006E2BFD">
        <w:rPr>
          <w:shd w:val="clear" w:color="auto" w:fill="FFFFFF"/>
        </w:rPr>
        <w:t>над</w:t>
      </w:r>
      <w:r w:rsidR="002A1A06">
        <w:rPr>
          <w:shd w:val="clear" w:color="auto" w:fill="FFFFFF"/>
        </w:rPr>
        <w:t xml:space="preserve"> </w:t>
      </w:r>
      <w:r w:rsidRPr="006E2BFD">
        <w:rPr>
          <w:shd w:val="clear" w:color="auto" w:fill="FFFFFF"/>
        </w:rPr>
        <w:t>Российской</w:t>
      </w:r>
      <w:r w:rsidR="002A1A06">
        <w:rPr>
          <w:shd w:val="clear" w:color="auto" w:fill="FFFFFF"/>
        </w:rPr>
        <w:t xml:space="preserve"> </w:t>
      </w:r>
      <w:r w:rsidRPr="006E2BFD">
        <w:t>Империей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пользу</w:t>
      </w:r>
      <w:r w:rsidR="002A1A06">
        <w:t xml:space="preserve"> </w:t>
      </w:r>
      <w:r w:rsidRPr="006E2BFD">
        <w:t>—</w:t>
      </w:r>
      <w:r w:rsidR="002A1A06">
        <w:t xml:space="preserve"> </w:t>
      </w:r>
      <w:r w:rsidRPr="006E2BFD">
        <w:t>Георга</w:t>
      </w:r>
      <w:r w:rsidR="002A1A06">
        <w:t xml:space="preserve"> </w:t>
      </w:r>
      <w:r w:rsidRPr="006E2BFD">
        <w:t>V,</w:t>
      </w:r>
      <w:r w:rsidR="002A1A06">
        <w:t xml:space="preserve"> </w:t>
      </w:r>
      <w:r w:rsidRPr="006E2BFD">
        <w:t>Короля</w:t>
      </w:r>
      <w:r w:rsidR="002A1A06">
        <w:t xml:space="preserve"> </w:t>
      </w:r>
      <w:r w:rsidRPr="006E2BFD">
        <w:t>Великобритании.</w:t>
      </w:r>
      <w:r w:rsidR="002A1A06">
        <w:t xml:space="preserve"> </w:t>
      </w:r>
      <w:bookmarkStart w:id="3" w:name="OLE_LINK12"/>
    </w:p>
    <w:p w14:paraId="2C829731" w14:textId="7A1DD7E5" w:rsidR="006E2BFD" w:rsidRPr="006E2BFD" w:rsidRDefault="006E2BFD" w:rsidP="002A1A06">
      <w:r w:rsidRPr="006E2BFD">
        <w:t>Очень</w:t>
      </w:r>
      <w:r w:rsidR="002A1A06">
        <w:t xml:space="preserve"> </w:t>
      </w:r>
      <w:r w:rsidRPr="006E2BFD">
        <w:t>важно</w:t>
      </w:r>
      <w:r w:rsidR="002A1A06">
        <w:t xml:space="preserve"> </w:t>
      </w:r>
      <w:r w:rsidRPr="006E2BFD">
        <w:t>понять,</w:t>
      </w:r>
      <w:r w:rsidR="002A1A06">
        <w:t xml:space="preserve"> </w:t>
      </w:r>
      <w:r w:rsidRPr="006E2BFD">
        <w:t>что</w:t>
      </w:r>
      <w:r w:rsidR="002A1A06">
        <w:t xml:space="preserve"> </w:t>
      </w:r>
      <w:r w:rsidRPr="006E2BFD">
        <w:t>потеря</w:t>
      </w:r>
      <w:r w:rsidR="002A1A06">
        <w:t xml:space="preserve"> </w:t>
      </w:r>
      <w:r w:rsidRPr="006E2BFD">
        <w:t>государственного</w:t>
      </w:r>
      <w:r w:rsidR="002A1A06">
        <w:t xml:space="preserve"> </w:t>
      </w:r>
      <w:r w:rsidRPr="006E2BFD">
        <w:t>суверенитета</w:t>
      </w:r>
      <w:r w:rsidR="002A1A06">
        <w:t xml:space="preserve"> </w:t>
      </w:r>
      <w:r w:rsidRPr="006E2BFD">
        <w:t>Российской</w:t>
      </w:r>
      <w:r w:rsidR="002A1A06">
        <w:t xml:space="preserve"> </w:t>
      </w:r>
      <w:r w:rsidRPr="006E2BFD">
        <w:t>Империей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прав</w:t>
      </w:r>
      <w:r w:rsidR="002A1A06">
        <w:t xml:space="preserve"> </w:t>
      </w:r>
      <w:r w:rsidRPr="006E2BFD">
        <w:t>Дома</w:t>
      </w:r>
      <w:r w:rsidR="002A1A06">
        <w:t xml:space="preserve"> </w:t>
      </w:r>
      <w:r w:rsidRPr="006E2BFD">
        <w:t>Романовых</w:t>
      </w:r>
      <w:r w:rsidR="002A1A06">
        <w:t xml:space="preserve"> </w:t>
      </w:r>
      <w:r w:rsidRPr="006E2BFD">
        <w:t>наступила</w:t>
      </w:r>
      <w:r w:rsidR="002A1A06">
        <w:t xml:space="preserve"> </w:t>
      </w:r>
      <w:r w:rsidRPr="006E2BFD">
        <w:t>не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1917</w:t>
      </w:r>
      <w:r w:rsidR="002A1A06">
        <w:t xml:space="preserve"> </w:t>
      </w:r>
      <w:r w:rsidRPr="006E2BFD">
        <w:t>г</w:t>
      </w:r>
      <w:r w:rsidR="00DB5C1C">
        <w:t>оду</w:t>
      </w:r>
      <w:r w:rsidRPr="006E2BFD">
        <w:t>,</w:t>
      </w:r>
      <w:r w:rsidR="002A1A06">
        <w:t xml:space="preserve"> </w:t>
      </w:r>
      <w:r w:rsidRPr="006E2BFD">
        <w:t>она</w:t>
      </w:r>
      <w:r w:rsidR="002A1A06">
        <w:t xml:space="preserve"> </w:t>
      </w:r>
      <w:r w:rsidRPr="006E2BFD">
        <w:rPr>
          <w:rStyle w:val="--0"/>
        </w:rPr>
        <w:t>стала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безусловной</w:t>
      </w:r>
      <w:r w:rsidR="002A1A06">
        <w:t xml:space="preserve"> </w:t>
      </w:r>
      <w:r w:rsidR="00D4550D" w:rsidRPr="006E2BFD">
        <w:t>ещё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1913</w:t>
      </w:r>
      <w:r w:rsidR="002A1A06">
        <w:t xml:space="preserve"> </w:t>
      </w:r>
      <w:r w:rsidRPr="006E2BFD">
        <w:t>году,</w:t>
      </w:r>
      <w:r w:rsidR="002A1A06">
        <w:t xml:space="preserve"> </w:t>
      </w:r>
      <w:r w:rsidRPr="006E2BFD">
        <w:t>что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помпой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ритуальными</w:t>
      </w:r>
      <w:r w:rsidR="002A1A06">
        <w:t xml:space="preserve"> </w:t>
      </w:r>
      <w:r w:rsidRPr="006E2BFD">
        <w:t>человеческими</w:t>
      </w:r>
      <w:r w:rsidR="002A1A06">
        <w:t xml:space="preserve"> </w:t>
      </w:r>
      <w:r w:rsidRPr="006E2BFD">
        <w:t>жертвами</w:t>
      </w:r>
      <w:r w:rsidR="002A1A06">
        <w:t xml:space="preserve"> </w:t>
      </w:r>
      <w:r w:rsidRPr="006E2BFD">
        <w:t>во</w:t>
      </w:r>
      <w:r w:rsidR="002A1A06">
        <w:t xml:space="preserve"> </w:t>
      </w:r>
      <w:r w:rsidRPr="006E2BFD">
        <w:t>время</w:t>
      </w:r>
      <w:r w:rsidR="002A1A06">
        <w:t xml:space="preserve"> </w:t>
      </w:r>
      <w:r w:rsidRPr="006E2BFD">
        <w:t>«празднования»</w:t>
      </w:r>
      <w:r w:rsidR="002A1A06">
        <w:t xml:space="preserve"> </w:t>
      </w:r>
      <w:r w:rsidRPr="006E2BFD">
        <w:t>было</w:t>
      </w:r>
      <w:r w:rsidR="002A1A06">
        <w:t xml:space="preserve"> </w:t>
      </w:r>
      <w:r w:rsidRPr="006E2BFD">
        <w:t>отмечено</w:t>
      </w:r>
      <w:r w:rsidR="002A1A06">
        <w:t xml:space="preserve"> </w:t>
      </w:r>
      <w:r w:rsidRPr="006E2BFD">
        <w:t>Романовыми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Ватиканом.</w:t>
      </w:r>
      <w:r w:rsidR="002A1A06">
        <w:t xml:space="preserve"> </w:t>
      </w:r>
      <w:r w:rsidRPr="006E2BFD">
        <w:t>300</w:t>
      </w:r>
      <w:r w:rsidR="002A1A06">
        <w:t xml:space="preserve"> </w:t>
      </w:r>
      <w:r w:rsidRPr="006E2BFD">
        <w:t>лет</w:t>
      </w:r>
      <w:r w:rsidR="002A1A06">
        <w:t xml:space="preserve"> </w:t>
      </w:r>
      <w:r w:rsidRPr="006E2BFD">
        <w:t>пользования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управления</w:t>
      </w:r>
      <w:r w:rsidR="002A1A06">
        <w:t xml:space="preserve"> </w:t>
      </w:r>
      <w:r w:rsidRPr="006E2BFD">
        <w:t>активами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правами</w:t>
      </w:r>
      <w:r w:rsidR="002A1A06">
        <w:t xml:space="preserve"> </w:t>
      </w:r>
      <w:r w:rsidRPr="006E2BFD">
        <w:t>Российского</w:t>
      </w:r>
      <w:r w:rsidR="002A1A06">
        <w:t xml:space="preserve"> </w:t>
      </w:r>
      <w:r w:rsidRPr="006E2BFD">
        <w:t>Царства</w:t>
      </w:r>
      <w:r w:rsidR="002A1A06">
        <w:t xml:space="preserve"> </w:t>
      </w:r>
      <w:r w:rsidRPr="006E2BFD">
        <w:t>закончились</w:t>
      </w:r>
      <w:r w:rsidR="002A1A06">
        <w:t xml:space="preserve"> </w:t>
      </w:r>
      <w:r w:rsidRPr="006E2BFD">
        <w:t>полным</w:t>
      </w:r>
      <w:r w:rsidR="002A1A06">
        <w:t xml:space="preserve"> </w:t>
      </w:r>
      <w:r w:rsidRPr="006E2BFD">
        <w:t>крахом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банкротством</w:t>
      </w:r>
      <w:r w:rsidR="002A1A06">
        <w:t xml:space="preserve"> </w:t>
      </w:r>
      <w:r w:rsidRPr="006E2BFD">
        <w:t>«эффективных</w:t>
      </w:r>
      <w:r w:rsidR="002A1A06">
        <w:t xml:space="preserve"> </w:t>
      </w:r>
      <w:r w:rsidRPr="006E2BFD">
        <w:t>менеджеров»</w:t>
      </w:r>
      <w:r w:rsidR="002A1A06">
        <w:t xml:space="preserve"> </w:t>
      </w:r>
      <w:r w:rsidRPr="006E2BFD">
        <w:t>—</w:t>
      </w:r>
      <w:r w:rsidR="002A1A06">
        <w:t xml:space="preserve"> </w:t>
      </w:r>
      <w:r w:rsidRPr="006E2BFD">
        <w:t>Ватикана,</w:t>
      </w:r>
      <w:r w:rsidR="002A1A06">
        <w:t xml:space="preserve"> </w:t>
      </w:r>
      <w:r w:rsidRPr="006E2BFD">
        <w:t>иезуитов,</w:t>
      </w:r>
      <w:r w:rsidR="002A1A06">
        <w:t xml:space="preserve"> </w:t>
      </w:r>
      <w:r w:rsidRPr="006E2BFD">
        <w:t>немцев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рамках</w:t>
      </w:r>
      <w:r w:rsidR="002A1A06">
        <w:t xml:space="preserve"> </w:t>
      </w:r>
      <w:r w:rsidRPr="006E2BFD">
        <w:t>Дома</w:t>
      </w:r>
      <w:r w:rsidR="002A1A06">
        <w:t xml:space="preserve"> </w:t>
      </w:r>
      <w:r w:rsidRPr="006E2BFD">
        <w:t>Романовых,</w:t>
      </w:r>
      <w:r w:rsidR="002A1A06">
        <w:t xml:space="preserve"> </w:t>
      </w:r>
      <w:r w:rsidRPr="006E2BFD">
        <w:t>которые</w:t>
      </w:r>
      <w:r w:rsidR="002A1A06">
        <w:t xml:space="preserve"> </w:t>
      </w:r>
      <w:r w:rsidRPr="006E2BFD">
        <w:t>разом</w:t>
      </w:r>
      <w:r w:rsidR="002A1A06">
        <w:t xml:space="preserve"> </w:t>
      </w:r>
      <w:r w:rsidRPr="006E2BFD">
        <w:t>стали</w:t>
      </w:r>
      <w:r w:rsidR="002A1A06">
        <w:t xml:space="preserve"> </w:t>
      </w:r>
      <w:r w:rsidRPr="006E2BFD">
        <w:t>обычными</w:t>
      </w:r>
      <w:r w:rsidR="002A1A06">
        <w:t xml:space="preserve"> </w:t>
      </w:r>
      <w:r w:rsidRPr="006E2BFD">
        <w:t>гражданами,</w:t>
      </w:r>
      <w:r w:rsidR="002A1A06">
        <w:t xml:space="preserve"> </w:t>
      </w:r>
      <w:r w:rsidRPr="006E2BFD">
        <w:rPr>
          <w:rStyle w:val="--"/>
        </w:rPr>
        <w:t>не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имеющими</w:t>
      </w:r>
      <w:r w:rsidR="002A1A06">
        <w:t xml:space="preserve"> </w:t>
      </w:r>
      <w:r w:rsidRPr="006E2BFD">
        <w:t>никаких</w:t>
      </w:r>
      <w:r w:rsidR="002A1A06">
        <w:t xml:space="preserve"> </w:t>
      </w:r>
      <w:r w:rsidRPr="006E2BFD">
        <w:t>прав,</w:t>
      </w:r>
      <w:r w:rsidR="002A1A06">
        <w:t xml:space="preserve"> </w:t>
      </w:r>
      <w:r w:rsidRPr="006E2BFD">
        <w:t>а</w:t>
      </w:r>
      <w:r w:rsidR="002A1A06">
        <w:t xml:space="preserve"> </w:t>
      </w:r>
      <w:r w:rsidRPr="006E2BFD">
        <w:t>только</w:t>
      </w:r>
      <w:r w:rsidR="002A1A06">
        <w:t xml:space="preserve"> </w:t>
      </w:r>
      <w:r w:rsidRPr="006E2BFD">
        <w:t>обязательства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долги</w:t>
      </w:r>
      <w:r w:rsidR="002A1A06">
        <w:t xml:space="preserve"> </w:t>
      </w:r>
      <w:r w:rsidRPr="006E2BFD">
        <w:t>за</w:t>
      </w:r>
      <w:r w:rsidR="002A1A06">
        <w:t xml:space="preserve"> </w:t>
      </w:r>
      <w:r w:rsidRPr="006E2BFD">
        <w:t>300</w:t>
      </w:r>
      <w:r w:rsidR="002A1A06">
        <w:t xml:space="preserve"> </w:t>
      </w:r>
      <w:r w:rsidRPr="006E2BFD">
        <w:t>лет</w:t>
      </w:r>
      <w:r w:rsidR="002A1A06">
        <w:t xml:space="preserve"> </w:t>
      </w:r>
      <w:r w:rsidRPr="006E2BFD">
        <w:t>грабежа</w:t>
      </w:r>
      <w:r w:rsidR="002A1A06">
        <w:t xml:space="preserve"> </w:t>
      </w:r>
      <w:r w:rsidRPr="006E2BFD">
        <w:t>России!</w:t>
      </w:r>
      <w:r w:rsidR="002A1A06">
        <w:t xml:space="preserve"> </w:t>
      </w:r>
      <w:r w:rsidRPr="006E2BFD">
        <w:t>Следует</w:t>
      </w:r>
      <w:r w:rsidR="002A1A06">
        <w:t xml:space="preserve"> </w:t>
      </w:r>
      <w:r w:rsidRPr="006E2BFD">
        <w:t>понимать,</w:t>
      </w:r>
      <w:r w:rsidR="002A1A06">
        <w:t xml:space="preserve"> </w:t>
      </w:r>
      <w:r w:rsidRPr="006E2BFD">
        <w:t>что</w:t>
      </w:r>
      <w:r w:rsidR="002A1A06">
        <w:t xml:space="preserve"> </w:t>
      </w:r>
      <w:r w:rsidRPr="006E2BFD">
        <w:t>300</w:t>
      </w:r>
      <w:r w:rsidR="002A1A06">
        <w:t xml:space="preserve"> </w:t>
      </w:r>
      <w:r w:rsidRPr="006E2BFD">
        <w:t>лет</w:t>
      </w:r>
      <w:r w:rsidR="002A1A06">
        <w:t xml:space="preserve"> </w:t>
      </w:r>
      <w:r w:rsidRPr="006E2BFD">
        <w:t>владычества</w:t>
      </w:r>
      <w:r w:rsidR="002A1A06">
        <w:t xml:space="preserve"> </w:t>
      </w:r>
      <w:r w:rsidRPr="006E2BFD">
        <w:t>п</w:t>
      </w:r>
      <w:r w:rsidR="00D4550D">
        <w:t>ё</w:t>
      </w:r>
      <w:r w:rsidRPr="006E2BFD">
        <w:t>строй</w:t>
      </w:r>
      <w:r w:rsidR="002A1A06">
        <w:t xml:space="preserve"> </w:t>
      </w:r>
      <w:r w:rsidRPr="006E2BFD">
        <w:t>толпы</w:t>
      </w:r>
      <w:r w:rsidR="002A1A06">
        <w:t xml:space="preserve"> </w:t>
      </w:r>
      <w:r w:rsidRPr="006E2BFD">
        <w:t>временщиков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лице</w:t>
      </w:r>
      <w:r w:rsidR="002A1A06">
        <w:t xml:space="preserve"> </w:t>
      </w:r>
      <w:r w:rsidRPr="006E2BFD">
        <w:t>тайных</w:t>
      </w:r>
      <w:r w:rsidR="002A1A06">
        <w:t xml:space="preserve"> </w:t>
      </w:r>
      <w:r w:rsidRPr="006E2BFD">
        <w:t>лютеран/католиков/протестантов</w:t>
      </w:r>
      <w:r w:rsidR="002A1A06">
        <w:t xml:space="preserve"> </w:t>
      </w:r>
      <w:r w:rsidRPr="006E2BFD">
        <w:t>под</w:t>
      </w:r>
      <w:r w:rsidR="002A1A06">
        <w:t xml:space="preserve"> </w:t>
      </w:r>
      <w:r w:rsidRPr="006E2BFD">
        <w:t>общим</w:t>
      </w:r>
      <w:r w:rsidR="002A1A06">
        <w:t xml:space="preserve"> </w:t>
      </w:r>
      <w:r w:rsidRPr="006E2BFD">
        <w:t>брендом</w:t>
      </w:r>
      <w:r w:rsidR="002A1A06">
        <w:t xml:space="preserve"> </w:t>
      </w:r>
      <w:r w:rsidRPr="006E2BFD">
        <w:t>«Романовы»</w:t>
      </w:r>
      <w:r w:rsidR="002A1A06">
        <w:t xml:space="preserve"> </w:t>
      </w:r>
      <w:r w:rsidRPr="006E2BFD">
        <w:t>явно</w:t>
      </w:r>
      <w:r w:rsidR="002A1A06">
        <w:t xml:space="preserve"> </w:t>
      </w:r>
      <w:r w:rsidRPr="006E2BFD">
        <w:t>не</w:t>
      </w:r>
      <w:r w:rsidR="002A1A06">
        <w:t xml:space="preserve"> </w:t>
      </w:r>
      <w:r w:rsidRPr="006E2BFD">
        <w:t>способствовали</w:t>
      </w:r>
      <w:r w:rsidR="002A1A06">
        <w:t xml:space="preserve"> </w:t>
      </w:r>
      <w:r w:rsidRPr="006E2BFD">
        <w:t>процветанию</w:t>
      </w:r>
      <w:r w:rsidR="002A1A06">
        <w:t xml:space="preserve"> </w:t>
      </w:r>
      <w:r w:rsidRPr="006E2BFD">
        <w:t>наследников</w:t>
      </w:r>
      <w:r w:rsidR="002A1A06">
        <w:t xml:space="preserve"> </w:t>
      </w:r>
      <w:r w:rsidRPr="006E2BFD">
        <w:t>по</w:t>
      </w:r>
      <w:r w:rsidR="002A1A06">
        <w:t xml:space="preserve"> </w:t>
      </w:r>
      <w:r w:rsidRPr="006E2BFD">
        <w:t>линии</w:t>
      </w:r>
      <w:r w:rsidR="002A1A06">
        <w:t xml:space="preserve"> </w:t>
      </w:r>
      <w:r w:rsidRPr="006E2BFD">
        <w:t>Рюриковичей/Бикбулатовичей,</w:t>
      </w:r>
      <w:r w:rsidR="002A1A06">
        <w:t xml:space="preserve"> </w:t>
      </w:r>
      <w:r w:rsidRPr="006E2BFD">
        <w:t>что</w:t>
      </w:r>
      <w:r w:rsidR="00D4550D">
        <w:t>,</w:t>
      </w:r>
      <w:r w:rsidR="002A1A06">
        <w:t xml:space="preserve"> </w:t>
      </w:r>
      <w:r w:rsidRPr="006E2BFD">
        <w:t>естественно</w:t>
      </w:r>
      <w:r w:rsidR="00D4550D">
        <w:t>,</w:t>
      </w:r>
      <w:r w:rsidR="002A1A06">
        <w:t xml:space="preserve"> </w:t>
      </w:r>
      <w:r w:rsidRPr="006E2BFD">
        <w:t>привело</w:t>
      </w:r>
      <w:r w:rsidR="002A1A06">
        <w:t xml:space="preserve"> </w:t>
      </w:r>
      <w:r w:rsidRPr="006E2BFD">
        <w:t>к</w:t>
      </w:r>
      <w:r w:rsidR="002A1A06">
        <w:t xml:space="preserve"> </w:t>
      </w:r>
      <w:r w:rsidRPr="006E2BFD">
        <w:t>полной</w:t>
      </w:r>
      <w:r w:rsidR="002A1A06">
        <w:t xml:space="preserve"> </w:t>
      </w:r>
      <w:r w:rsidRPr="006E2BFD">
        <w:t>чехарде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возможным</w:t>
      </w:r>
      <w:r w:rsidR="002A1A06">
        <w:t xml:space="preserve"> </w:t>
      </w:r>
      <w:r w:rsidRPr="006E2BFD">
        <w:t>наследованием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восстановлением</w:t>
      </w:r>
      <w:r w:rsidR="002A1A06">
        <w:t xml:space="preserve"> </w:t>
      </w:r>
      <w:r w:rsidRPr="006E2BFD">
        <w:t>Престола</w:t>
      </w:r>
      <w:r w:rsidR="002A1A06">
        <w:t xml:space="preserve"> </w:t>
      </w:r>
      <w:r w:rsidRPr="006E2BFD">
        <w:t>Суверенного</w:t>
      </w:r>
      <w:r w:rsidR="002A1A06">
        <w:t xml:space="preserve"> </w:t>
      </w:r>
      <w:r w:rsidRPr="006E2BFD">
        <w:t>Российского</w:t>
      </w:r>
      <w:r w:rsidR="002A1A06">
        <w:t xml:space="preserve"> </w:t>
      </w:r>
      <w:r w:rsidRPr="006E2BFD">
        <w:t>Царства.</w:t>
      </w:r>
      <w:r w:rsidR="002A1A06">
        <w:t xml:space="preserve"> </w:t>
      </w:r>
      <w:r w:rsidRPr="006E2BFD">
        <w:t>Естественно,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Ватикан,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Британия,</w:t>
      </w:r>
      <w:r w:rsidR="002A1A06">
        <w:t xml:space="preserve"> </w:t>
      </w:r>
      <w:r w:rsidRPr="006E2BFD">
        <w:t>получившие</w:t>
      </w:r>
      <w:r w:rsidR="002A1A06">
        <w:t xml:space="preserve"> </w:t>
      </w:r>
      <w:r w:rsidRPr="006E2BFD">
        <w:t>300-летние</w:t>
      </w:r>
      <w:r w:rsidR="002A1A06">
        <w:t xml:space="preserve"> </w:t>
      </w:r>
      <w:r w:rsidRPr="006E2BFD">
        <w:t>отсрочки</w:t>
      </w:r>
      <w:r w:rsidR="002A1A06">
        <w:t xml:space="preserve"> </w:t>
      </w:r>
      <w:r w:rsidRPr="006E2BFD">
        <w:t>по</w:t>
      </w:r>
      <w:r w:rsidR="002A1A06">
        <w:t xml:space="preserve"> </w:t>
      </w:r>
      <w:r w:rsidRPr="006E2BFD">
        <w:t>долгам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новые</w:t>
      </w:r>
      <w:r w:rsidR="002A1A06">
        <w:t xml:space="preserve"> </w:t>
      </w:r>
      <w:r w:rsidRPr="006E2BFD">
        <w:t>долги</w:t>
      </w:r>
      <w:r w:rsidR="002A1A06">
        <w:t xml:space="preserve"> </w:t>
      </w:r>
      <w:r w:rsidRPr="006E2BFD">
        <w:t>перед</w:t>
      </w:r>
      <w:r w:rsidR="002A1A06">
        <w:t xml:space="preserve"> </w:t>
      </w:r>
      <w:r w:rsidRPr="006E2BFD">
        <w:t>Российским</w:t>
      </w:r>
      <w:r w:rsidR="002A1A06">
        <w:t xml:space="preserve"> </w:t>
      </w:r>
      <w:r w:rsidRPr="006E2BFD">
        <w:t>Царством,</w:t>
      </w:r>
      <w:r w:rsidR="002A1A06">
        <w:t xml:space="preserve"> </w:t>
      </w:r>
      <w:r w:rsidRPr="006E2BFD">
        <w:t>постарались</w:t>
      </w:r>
      <w:r w:rsidR="002A1A06">
        <w:t xml:space="preserve"> </w:t>
      </w:r>
      <w:r w:rsidRPr="006E2BFD">
        <w:t>сделать</w:t>
      </w:r>
      <w:r w:rsidR="002A1A06">
        <w:t xml:space="preserve"> </w:t>
      </w:r>
      <w:r w:rsidRPr="006E2BFD">
        <w:t>вс</w:t>
      </w:r>
      <w:r w:rsidR="00D4550D">
        <w:t>ё</w:t>
      </w:r>
      <w:r w:rsidR="002A1A06">
        <w:t xml:space="preserve"> </w:t>
      </w:r>
      <w:r w:rsidRPr="006E2BFD">
        <w:t>возможное,</w:t>
      </w:r>
      <w:r w:rsidR="002A1A06">
        <w:t xml:space="preserve"> </w:t>
      </w:r>
      <w:r w:rsidRPr="006E2BFD">
        <w:t>чтобы</w:t>
      </w:r>
      <w:r w:rsidR="002A1A06">
        <w:t xml:space="preserve"> </w:t>
      </w:r>
      <w:r w:rsidRPr="006E2BFD">
        <w:rPr>
          <w:rStyle w:val="--"/>
        </w:rPr>
        <w:t>не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допустить</w:t>
      </w:r>
      <w:r w:rsidR="002A1A06">
        <w:t xml:space="preserve"> </w:t>
      </w:r>
      <w:r w:rsidRPr="006E2BFD">
        <w:t>воссоздания</w:t>
      </w:r>
      <w:r w:rsidR="002A1A06">
        <w:t xml:space="preserve"> </w:t>
      </w:r>
      <w:r w:rsidRPr="006E2BFD">
        <w:t>Суверенно</w:t>
      </w:r>
      <w:r w:rsidR="00D4550D">
        <w:t>го</w:t>
      </w:r>
      <w:r w:rsidR="002A1A06">
        <w:t xml:space="preserve"> </w:t>
      </w:r>
      <w:r w:rsidRPr="006E2BFD">
        <w:t>Российско</w:t>
      </w:r>
      <w:r w:rsidR="00D4550D">
        <w:t>го</w:t>
      </w:r>
      <w:r w:rsidR="002A1A06">
        <w:t xml:space="preserve"> </w:t>
      </w:r>
      <w:r w:rsidRPr="006E2BFD">
        <w:t>Царств</w:t>
      </w:r>
      <w:r w:rsidR="00D4550D">
        <w:t>а</w:t>
      </w:r>
      <w:r w:rsidR="002A1A06">
        <w:t xml:space="preserve"> </w:t>
      </w:r>
      <w:r w:rsidRPr="006E2BFD">
        <w:t>или</w:t>
      </w:r>
      <w:r w:rsidR="002A1A06">
        <w:t xml:space="preserve"> </w:t>
      </w:r>
      <w:r w:rsidR="00D4550D">
        <w:t>чтобы</w:t>
      </w:r>
      <w:r w:rsidR="002A1A06">
        <w:t xml:space="preserve"> </w:t>
      </w:r>
      <w:r w:rsidRPr="006E2BFD">
        <w:t>не</w:t>
      </w:r>
      <w:r w:rsidR="002A1A06">
        <w:t xml:space="preserve"> </w:t>
      </w:r>
      <w:r w:rsidRPr="006E2BFD">
        <w:t>возникла</w:t>
      </w:r>
      <w:r w:rsidR="002A1A06">
        <w:t xml:space="preserve"> </w:t>
      </w:r>
      <w:r w:rsidRPr="006E2BFD">
        <w:t>новая</w:t>
      </w:r>
      <w:r w:rsidR="002A1A06">
        <w:t xml:space="preserve"> </w:t>
      </w:r>
      <w:r w:rsidRPr="006E2BFD">
        <w:t>полноценная</w:t>
      </w:r>
      <w:r w:rsidR="002A1A06">
        <w:t xml:space="preserve"> </w:t>
      </w:r>
      <w:r w:rsidRPr="006E2BFD">
        <w:t>суверенная</w:t>
      </w:r>
      <w:r w:rsidR="002A1A06">
        <w:t xml:space="preserve"> </w:t>
      </w:r>
      <w:r w:rsidRPr="006E2BFD">
        <w:t>Российская</w:t>
      </w:r>
      <w:r w:rsidR="002A1A06">
        <w:t xml:space="preserve"> </w:t>
      </w:r>
      <w:r w:rsidRPr="006E2BFD">
        <w:t>государственность!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здесь</w:t>
      </w:r>
      <w:r w:rsidR="002A1A06">
        <w:t xml:space="preserve"> </w:t>
      </w:r>
      <w:r w:rsidRPr="006E2BFD">
        <w:t>надо</w:t>
      </w:r>
      <w:r w:rsidR="002A1A06">
        <w:t xml:space="preserve"> </w:t>
      </w:r>
      <w:r w:rsidRPr="006E2BFD">
        <w:t>«отдать</w:t>
      </w:r>
      <w:r w:rsidR="002A1A06">
        <w:t xml:space="preserve"> </w:t>
      </w:r>
      <w:r w:rsidRPr="006E2BFD">
        <w:t>должное»</w:t>
      </w:r>
      <w:r w:rsidR="002A1A06">
        <w:t xml:space="preserve"> </w:t>
      </w:r>
      <w:r w:rsidRPr="006E2BFD">
        <w:t>«сынам</w:t>
      </w:r>
      <w:r w:rsidR="002A1A06">
        <w:t xml:space="preserve"> </w:t>
      </w:r>
      <w:r w:rsidRPr="006E2BFD">
        <w:t>завета»</w:t>
      </w:r>
      <w:r w:rsidR="002A1A06">
        <w:t xml:space="preserve"> </w:t>
      </w:r>
      <w:r w:rsidRPr="006E2BFD">
        <w:t>—</w:t>
      </w:r>
      <w:r w:rsidR="002A1A06">
        <w:t xml:space="preserve"> </w:t>
      </w:r>
      <w:r w:rsidRPr="006E2BFD">
        <w:t>умелым</w:t>
      </w:r>
      <w:r w:rsidR="002A1A06">
        <w:t xml:space="preserve"> </w:t>
      </w:r>
      <w:r w:rsidRPr="006E2BFD">
        <w:t>ростовщикам,</w:t>
      </w:r>
      <w:r w:rsidR="002A1A06">
        <w:t xml:space="preserve"> </w:t>
      </w:r>
      <w:r w:rsidRPr="006E2BFD">
        <w:t>которые</w:t>
      </w:r>
      <w:r w:rsidR="002A1A06">
        <w:t xml:space="preserve"> </w:t>
      </w:r>
      <w:r w:rsidRPr="006E2BFD">
        <w:t>за</w:t>
      </w:r>
      <w:r w:rsidR="002A1A06">
        <w:t xml:space="preserve"> </w:t>
      </w:r>
      <w:r w:rsidRPr="006E2BFD">
        <w:t>300</w:t>
      </w:r>
      <w:r w:rsidR="002A1A06">
        <w:t xml:space="preserve"> </w:t>
      </w:r>
      <w:r w:rsidRPr="006E2BFD">
        <w:t>лет</w:t>
      </w:r>
      <w:r w:rsidR="002A1A06">
        <w:t xml:space="preserve"> </w:t>
      </w:r>
      <w:r w:rsidRPr="006E2BFD">
        <w:rPr>
          <w:b/>
          <w:bCs/>
          <w:i/>
          <w:iCs/>
        </w:rPr>
        <w:t>приобрели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невиданное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ранее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могущество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влияние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в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России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мире</w:t>
      </w:r>
      <w:r w:rsidRPr="006E2BFD">
        <w:t>,</w:t>
      </w:r>
      <w:r w:rsidR="002A1A06">
        <w:t xml:space="preserve"> </w:t>
      </w:r>
      <w:r w:rsidRPr="006E2BFD">
        <w:t>их</w:t>
      </w:r>
      <w:r w:rsidR="002A1A06">
        <w:t xml:space="preserve"> </w:t>
      </w:r>
      <w:r w:rsidRPr="006E2BFD">
        <w:t>активисты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агенты,</w:t>
      </w:r>
      <w:r w:rsidR="002A1A06">
        <w:t xml:space="preserve"> </w:t>
      </w:r>
      <w:r w:rsidRPr="006E2BFD">
        <w:t>как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иезуиты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средние</w:t>
      </w:r>
      <w:r w:rsidR="002A1A06">
        <w:t xml:space="preserve"> </w:t>
      </w:r>
      <w:r w:rsidRPr="006E2BFD">
        <w:t>века,</w:t>
      </w:r>
      <w:r w:rsidR="002A1A06">
        <w:t xml:space="preserve"> </w:t>
      </w:r>
      <w:r w:rsidRPr="006E2BFD">
        <w:t>проникли</w:t>
      </w:r>
      <w:r w:rsidR="002A1A06">
        <w:t xml:space="preserve"> </w:t>
      </w:r>
      <w:r w:rsidRPr="006E2BFD">
        <w:t>во</w:t>
      </w:r>
      <w:r w:rsidR="002A1A06">
        <w:t xml:space="preserve"> </w:t>
      </w:r>
      <w:r w:rsidRPr="006E2BFD">
        <w:t>все</w:t>
      </w:r>
      <w:r w:rsidR="002A1A06">
        <w:t xml:space="preserve"> </w:t>
      </w:r>
      <w:r w:rsidRPr="006E2BFD">
        <w:t>сферы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слои</w:t>
      </w:r>
      <w:r w:rsidR="002A1A06">
        <w:t xml:space="preserve"> </w:t>
      </w:r>
      <w:r w:rsidRPr="006E2BFD">
        <w:t>общества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получили</w:t>
      </w:r>
      <w:r w:rsidR="002A1A06">
        <w:t xml:space="preserve"> </w:t>
      </w:r>
      <w:r w:rsidRPr="006E2BFD">
        <w:t>возможность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инструменты</w:t>
      </w:r>
      <w:r w:rsidR="002A1A06">
        <w:t xml:space="preserve"> </w:t>
      </w:r>
      <w:r w:rsidRPr="006E2BFD">
        <w:t>для</w:t>
      </w:r>
      <w:r w:rsidR="002A1A06">
        <w:t xml:space="preserve"> </w:t>
      </w:r>
      <w:r w:rsidRPr="006E2BFD">
        <w:t>саботажа</w:t>
      </w:r>
      <w:r w:rsidR="002A1A06">
        <w:t xml:space="preserve"> </w:t>
      </w:r>
      <w:r w:rsidRPr="006E2BFD">
        <w:t>любой</w:t>
      </w:r>
      <w:r w:rsidR="002A1A06">
        <w:t xml:space="preserve"> </w:t>
      </w:r>
      <w:r w:rsidRPr="006E2BFD">
        <w:t>возможной</w:t>
      </w:r>
      <w:r w:rsidR="002A1A06">
        <w:t xml:space="preserve"> </w:t>
      </w:r>
      <w:r w:rsidRPr="006E2BFD">
        <w:t>конструктивной</w:t>
      </w:r>
      <w:r w:rsidR="002A1A06">
        <w:t xml:space="preserve"> </w:t>
      </w:r>
      <w:r w:rsidRPr="006E2BFD">
        <w:t>идеи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деятельности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России.</w:t>
      </w:r>
      <w:r w:rsidR="002A1A06">
        <w:t xml:space="preserve"> </w:t>
      </w:r>
      <w:r w:rsidRPr="006E2BFD">
        <w:t>Объединившись,</w:t>
      </w:r>
      <w:r w:rsidR="002A1A06">
        <w:t xml:space="preserve"> </w:t>
      </w:r>
      <w:r w:rsidRPr="006E2BFD">
        <w:t>они</w:t>
      </w:r>
      <w:r w:rsidR="00DB5C1C">
        <w:t>,</w:t>
      </w:r>
      <w:r w:rsidR="002A1A06">
        <w:t xml:space="preserve"> </w:t>
      </w:r>
      <w:r w:rsidR="00DB5C1C" w:rsidRPr="006E2BFD">
        <w:t>совместно</w:t>
      </w:r>
      <w:r w:rsidR="00DB5C1C">
        <w:t xml:space="preserve"> </w:t>
      </w:r>
      <w:r w:rsidRPr="006E2BFD">
        <w:t>с</w:t>
      </w:r>
      <w:r w:rsidR="002A1A06">
        <w:t xml:space="preserve"> </w:t>
      </w:r>
      <w:r w:rsidRPr="006E2BFD">
        <w:t>Ватиканом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«бриттами»</w:t>
      </w:r>
      <w:r w:rsidR="00DB5C1C">
        <w:t>,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результате,</w:t>
      </w:r>
      <w:r w:rsidR="002A1A06">
        <w:t xml:space="preserve"> </w:t>
      </w:r>
      <w:r w:rsidRPr="006E2BFD">
        <w:t>надо</w:t>
      </w:r>
      <w:r w:rsidR="002A1A06">
        <w:t xml:space="preserve"> </w:t>
      </w:r>
      <w:r w:rsidRPr="006E2BFD">
        <w:t>сказать,</w:t>
      </w:r>
      <w:r w:rsidR="002A1A06">
        <w:t xml:space="preserve"> </w:t>
      </w:r>
      <w:r w:rsidRPr="006E2BFD">
        <w:t>выдающейся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успешной</w:t>
      </w:r>
      <w:r w:rsidR="002A1A06">
        <w:t xml:space="preserve"> </w:t>
      </w:r>
      <w:r w:rsidRPr="006E2BFD">
        <w:t>спецоперации,</w:t>
      </w:r>
      <w:r w:rsidR="002A1A06">
        <w:t xml:space="preserve"> </w:t>
      </w:r>
      <w:r w:rsidRPr="006E2BFD">
        <w:t>состоявшей</w:t>
      </w:r>
      <w:r w:rsidR="002A1A06">
        <w:t xml:space="preserve"> </w:t>
      </w:r>
      <w:r w:rsidRPr="006E2BFD">
        <w:t>из</w:t>
      </w:r>
      <w:r w:rsidR="002A1A06">
        <w:t xml:space="preserve"> </w:t>
      </w:r>
      <w:r w:rsidRPr="006E2BFD">
        <w:t>целой</w:t>
      </w:r>
      <w:r w:rsidR="002A1A06">
        <w:t xml:space="preserve"> </w:t>
      </w:r>
      <w:r w:rsidRPr="006E2BFD">
        <w:t>цепи</w:t>
      </w:r>
      <w:r w:rsidR="002A1A06">
        <w:t xml:space="preserve"> </w:t>
      </w:r>
      <w:r w:rsidRPr="006E2BFD">
        <w:t>событий,</w:t>
      </w:r>
      <w:r w:rsidR="002A1A06">
        <w:t xml:space="preserve"> организовали утрату </w:t>
      </w:r>
      <w:r w:rsidRPr="006E2BFD">
        <w:t>государственного</w:t>
      </w:r>
      <w:r w:rsidR="002A1A06">
        <w:t xml:space="preserve"> </w:t>
      </w:r>
      <w:r w:rsidRPr="006E2BFD">
        <w:t>суверенитета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прав</w:t>
      </w:r>
      <w:r w:rsidR="002A1A06">
        <w:t xml:space="preserve"> </w:t>
      </w:r>
      <w:r w:rsidRPr="006E2BFD">
        <w:t>Российского</w:t>
      </w:r>
      <w:r w:rsidR="002A1A06">
        <w:t xml:space="preserve"> </w:t>
      </w:r>
      <w:r w:rsidRPr="006E2BFD">
        <w:t>Царства.</w:t>
      </w:r>
      <w:r w:rsidR="002A1A06">
        <w:t xml:space="preserve"> </w:t>
      </w:r>
      <w:r w:rsidRPr="006E2BFD">
        <w:t>По</w:t>
      </w:r>
      <w:r w:rsidR="002A1A06">
        <w:t xml:space="preserve"> </w:t>
      </w:r>
      <w:r w:rsidRPr="006E2BFD">
        <w:t>истечени</w:t>
      </w:r>
      <w:r w:rsidR="00DB5C1C">
        <w:t>и</w:t>
      </w:r>
      <w:r w:rsidR="002A1A06">
        <w:t xml:space="preserve"> </w:t>
      </w:r>
      <w:r w:rsidRPr="006E2BFD">
        <w:t>300</w:t>
      </w:r>
      <w:r w:rsidR="002A1A06">
        <w:t xml:space="preserve"> </w:t>
      </w:r>
      <w:r w:rsidRPr="006E2BFD">
        <w:t>лет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5</w:t>
      </w:r>
      <w:r w:rsidR="002A1A06">
        <w:t xml:space="preserve"> </w:t>
      </w:r>
      <w:r w:rsidRPr="006E2BFD">
        <w:t>лет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передачу</w:t>
      </w:r>
      <w:r w:rsidR="002A1A06">
        <w:t xml:space="preserve"> </w:t>
      </w:r>
      <w:r w:rsidRPr="006E2BFD">
        <w:t>власти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прав</w:t>
      </w:r>
      <w:r w:rsidR="002A1A06">
        <w:t xml:space="preserve"> </w:t>
      </w:r>
      <w:r w:rsidRPr="006E2BFD">
        <w:t>(на</w:t>
      </w:r>
      <w:r w:rsidR="002A1A06">
        <w:t xml:space="preserve"> </w:t>
      </w:r>
      <w:r w:rsidRPr="006E2BFD">
        <w:t>Россию)</w:t>
      </w:r>
      <w:r w:rsidR="002A1A06">
        <w:t xml:space="preserve"> </w:t>
      </w:r>
      <w:r w:rsidRPr="006E2BFD">
        <w:t>от</w:t>
      </w:r>
      <w:r w:rsidR="002A1A06">
        <w:t xml:space="preserve"> </w:t>
      </w:r>
      <w:r w:rsidRPr="006E2BFD">
        <w:t>Российской</w:t>
      </w:r>
      <w:r w:rsidR="002A1A06">
        <w:t xml:space="preserve"> </w:t>
      </w:r>
      <w:r w:rsidRPr="006E2BFD">
        <w:t>Империи</w:t>
      </w:r>
      <w:r w:rsidR="002A1A06">
        <w:t xml:space="preserve"> </w:t>
      </w:r>
      <w:r w:rsidRPr="006E2BFD">
        <w:t>«спецоперация»</w:t>
      </w:r>
      <w:r w:rsidR="002A1A06">
        <w:t xml:space="preserve"> </w:t>
      </w:r>
      <w:r w:rsidRPr="006E2BFD">
        <w:t>закончилась</w:t>
      </w:r>
      <w:r w:rsidR="002A1A06">
        <w:t xml:space="preserve"> </w:t>
      </w:r>
      <w:r w:rsidRPr="006E2BFD">
        <w:rPr>
          <w:rStyle w:val="--"/>
        </w:rPr>
        <w:t>тайным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переходом</w:t>
      </w:r>
      <w:r w:rsidR="002A1A06">
        <w:t xml:space="preserve"> </w:t>
      </w:r>
      <w:r w:rsidRPr="006E2BFD">
        <w:t>Прав</w:t>
      </w:r>
      <w:r w:rsidR="002A1A06">
        <w:t xml:space="preserve"> </w:t>
      </w:r>
      <w:r w:rsidRPr="006E2BFD">
        <w:t>Суверена</w:t>
      </w:r>
      <w:r w:rsidR="002A1A06">
        <w:t xml:space="preserve"> </w:t>
      </w:r>
      <w:r w:rsidRPr="006E2BFD">
        <w:t>над</w:t>
      </w:r>
      <w:r w:rsidR="002A1A06">
        <w:t xml:space="preserve"> </w:t>
      </w:r>
      <w:r w:rsidRPr="006E2BFD">
        <w:t>Российским</w:t>
      </w:r>
      <w:r w:rsidR="002A1A06">
        <w:t xml:space="preserve"> </w:t>
      </w:r>
      <w:r w:rsidRPr="006E2BFD">
        <w:t>Царством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пользу</w:t>
      </w:r>
      <w:r w:rsidR="002A1A06">
        <w:t xml:space="preserve"> </w:t>
      </w:r>
      <w:r w:rsidRPr="006E2BFD">
        <w:t>Георга</w:t>
      </w:r>
      <w:r w:rsidR="002A1A06">
        <w:t xml:space="preserve"> </w:t>
      </w:r>
      <w:r w:rsidRPr="006E2BFD">
        <w:t>V,</w:t>
      </w:r>
      <w:r w:rsidR="002A1A06">
        <w:t xml:space="preserve"> </w:t>
      </w:r>
      <w:r w:rsidRPr="006E2BFD">
        <w:t>Короля</w:t>
      </w:r>
      <w:r w:rsidR="002A1A06">
        <w:t xml:space="preserve"> </w:t>
      </w:r>
      <w:r w:rsidRPr="006E2BFD">
        <w:t>Великобритании</w:t>
      </w:r>
      <w:r w:rsidR="002A1A06">
        <w:t xml:space="preserve"> </w:t>
      </w:r>
      <w:r w:rsidRPr="006E2BFD">
        <w:t>(переводится</w:t>
      </w:r>
      <w:r w:rsidR="002A1A06">
        <w:t xml:space="preserve"> </w:t>
      </w:r>
      <w:r w:rsidRPr="006E2BFD">
        <w:t>как</w:t>
      </w:r>
      <w:r w:rsidR="002A1A06">
        <w:t xml:space="preserve"> </w:t>
      </w:r>
      <w:r w:rsidRPr="006E2BFD">
        <w:t>«земля</w:t>
      </w:r>
      <w:r w:rsidR="002A1A06">
        <w:t xml:space="preserve"> </w:t>
      </w:r>
      <w:r w:rsidRPr="006E2BFD">
        <w:t>завета»)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результате</w:t>
      </w:r>
      <w:r w:rsidR="002A1A06">
        <w:t xml:space="preserve"> </w:t>
      </w:r>
      <w:r w:rsidRPr="006E2BFD">
        <w:rPr>
          <w:rStyle w:val="--0"/>
        </w:rPr>
        <w:t>спланированной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британцами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конце</w:t>
      </w:r>
      <w:r w:rsidR="002A1A06">
        <w:t xml:space="preserve"> </w:t>
      </w:r>
      <w:r w:rsidRPr="006E2BFD">
        <w:t>февраля</w:t>
      </w:r>
      <w:r w:rsidR="002A1A06">
        <w:t xml:space="preserve"> – </w:t>
      </w:r>
      <w:r w:rsidRPr="006E2BFD">
        <w:t>начале</w:t>
      </w:r>
      <w:r w:rsidR="002A1A06">
        <w:t xml:space="preserve"> </w:t>
      </w:r>
      <w:r w:rsidRPr="006E2BFD">
        <w:t>марта</w:t>
      </w:r>
      <w:r w:rsidR="002A1A06">
        <w:t xml:space="preserve"> </w:t>
      </w:r>
      <w:r w:rsidRPr="006E2BFD">
        <w:t>1917</w:t>
      </w:r>
      <w:r w:rsidR="002A1A06">
        <w:t xml:space="preserve"> </w:t>
      </w:r>
      <w:r w:rsidRPr="006E2BFD">
        <w:t>года</w:t>
      </w:r>
      <w:r w:rsidR="002A1A06">
        <w:t xml:space="preserve"> </w:t>
      </w:r>
      <w:r w:rsidRPr="006E2BFD">
        <w:t>так</w:t>
      </w:r>
      <w:r w:rsidR="002A1A06">
        <w:t xml:space="preserve"> </w:t>
      </w:r>
      <w:r w:rsidRPr="006E2BFD">
        <w:t>называемой</w:t>
      </w:r>
      <w:r w:rsidR="002A1A06">
        <w:t xml:space="preserve"> </w:t>
      </w:r>
      <w:r w:rsidRPr="006E2BFD">
        <w:rPr>
          <w:b/>
          <w:bCs/>
          <w:i/>
          <w:iCs/>
        </w:rPr>
        <w:t>«Февральской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буржуазно-демократической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революции»</w:t>
      </w:r>
      <w:r w:rsidRPr="002A1A06">
        <w:t>.</w:t>
      </w:r>
      <w:r w:rsidR="002A1A06">
        <w:t xml:space="preserve"> </w:t>
      </w:r>
      <w:r w:rsidRPr="006E2BFD">
        <w:t>Этот</w:t>
      </w:r>
      <w:r w:rsidR="002A1A06">
        <w:t xml:space="preserve"> </w:t>
      </w:r>
      <w:r w:rsidRPr="006E2BFD">
        <w:t>процесс</w:t>
      </w:r>
      <w:r w:rsidR="002A1A06">
        <w:t xml:space="preserve"> </w:t>
      </w:r>
      <w:r w:rsidRPr="006E2BFD">
        <w:t>был</w:t>
      </w:r>
      <w:r w:rsidR="002A1A06">
        <w:t xml:space="preserve"> </w:t>
      </w:r>
      <w:r w:rsidRPr="006E2BFD">
        <w:t>объективен,</w:t>
      </w:r>
      <w:r w:rsidR="002A1A06">
        <w:t xml:space="preserve"> </w:t>
      </w:r>
      <w:r w:rsidRPr="006E2BFD">
        <w:t>потому</w:t>
      </w:r>
      <w:r w:rsidR="002A1A06">
        <w:t xml:space="preserve"> </w:t>
      </w:r>
      <w:r w:rsidRPr="006E2BFD">
        <w:t>что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смену</w:t>
      </w:r>
      <w:r w:rsidR="002A1A06">
        <w:t xml:space="preserve"> </w:t>
      </w:r>
      <w:r w:rsidRPr="006E2BFD">
        <w:lastRenderedPageBreak/>
        <w:t>господствующему</w:t>
      </w:r>
      <w:r w:rsidR="002A1A06">
        <w:t xml:space="preserve"> </w:t>
      </w:r>
      <w:r w:rsidRPr="006E2BFD">
        <w:t>генотипу</w:t>
      </w:r>
      <w:r w:rsidR="002A1A06">
        <w:t xml:space="preserve"> М</w:t>
      </w:r>
      <w:r w:rsidRPr="006E2BFD">
        <w:t>озга</w:t>
      </w:r>
      <w:r w:rsidR="002A1A06">
        <w:t xml:space="preserve"> </w:t>
      </w:r>
      <w:r w:rsidRPr="006E2BFD">
        <w:rPr>
          <w:b/>
          <w:bCs/>
        </w:rPr>
        <w:t>441</w:t>
      </w:r>
      <w:r w:rsidRPr="002A1A06">
        <w:t>,</w:t>
      </w:r>
      <w:r w:rsidR="002A1A06">
        <w:t xml:space="preserve"> </w:t>
      </w:r>
      <w:r w:rsidRPr="006E2BFD">
        <w:t>выраженному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основном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рамках</w:t>
      </w:r>
      <w:r w:rsidR="002A1A06">
        <w:t xml:space="preserve"> </w:t>
      </w:r>
      <w:r w:rsidRPr="006E2BFD">
        <w:t>так</w:t>
      </w:r>
      <w:r w:rsidR="002A1A06">
        <w:t xml:space="preserve"> </w:t>
      </w:r>
      <w:r w:rsidRPr="006E2BFD">
        <w:t>называемой</w:t>
      </w:r>
      <w:r w:rsidR="002A1A06">
        <w:t xml:space="preserve"> </w:t>
      </w:r>
      <w:r w:rsidRPr="006E2BFD">
        <w:t>«немецкой</w:t>
      </w:r>
      <w:r w:rsidR="002A1A06">
        <w:t xml:space="preserve"> </w:t>
      </w:r>
      <w:r w:rsidRPr="006E2BFD">
        <w:t>национальности»</w:t>
      </w:r>
      <w:r w:rsidR="00CD2065">
        <w:t>,</w:t>
      </w:r>
      <w:r w:rsidR="002A1A06">
        <w:t xml:space="preserve"> </w:t>
      </w:r>
      <w:r w:rsidRPr="006E2BFD">
        <w:t>«приш</w:t>
      </w:r>
      <w:r w:rsidR="002A1A06">
        <w:t>ё</w:t>
      </w:r>
      <w:r w:rsidRPr="006E2BFD">
        <w:t>л»</w:t>
      </w:r>
      <w:r w:rsidR="002A1A06">
        <w:t xml:space="preserve"> </w:t>
      </w:r>
      <w:r w:rsidRPr="006E2BFD">
        <w:t>генотип</w:t>
      </w:r>
      <w:r w:rsidR="002A1A06">
        <w:t xml:space="preserve"> </w:t>
      </w:r>
      <w:r w:rsidRPr="006E2BFD">
        <w:rPr>
          <w:b/>
          <w:bCs/>
        </w:rPr>
        <w:t>442</w:t>
      </w:r>
      <w:r w:rsidR="002A1A06">
        <w:t xml:space="preserve"> </w:t>
      </w:r>
      <w:r w:rsidRPr="006E2BFD">
        <w:t>(выраженный</w:t>
      </w:r>
      <w:r w:rsidR="002A1A06">
        <w:t xml:space="preserve"> </w:t>
      </w:r>
      <w:r w:rsidRPr="006E2BFD">
        <w:t>«другой</w:t>
      </w:r>
      <w:r w:rsidR="002A1A06">
        <w:t xml:space="preserve"> </w:t>
      </w:r>
      <w:r w:rsidRPr="006E2BFD">
        <w:t>национальностью»,</w:t>
      </w:r>
      <w:r w:rsidR="002A1A06">
        <w:t xml:space="preserve"> </w:t>
      </w:r>
      <w:r w:rsidRPr="006E2BFD">
        <w:t>о</w:t>
      </w:r>
      <w:r w:rsidR="002A1A06">
        <w:t xml:space="preserve"> </w:t>
      </w:r>
      <w:r w:rsidRPr="006E2BFD">
        <w:t>ч</w:t>
      </w:r>
      <w:r w:rsidR="002A1A06">
        <w:t>ё</w:t>
      </w:r>
      <w:r w:rsidRPr="006E2BFD">
        <w:t>м</w:t>
      </w:r>
      <w:r w:rsidR="002A1A06">
        <w:t xml:space="preserve"> </w:t>
      </w:r>
      <w:r w:rsidRPr="006E2BFD">
        <w:t>я</w:t>
      </w:r>
      <w:r w:rsidR="002A1A06">
        <w:t xml:space="preserve"> </w:t>
      </w:r>
      <w:r w:rsidRPr="006E2BFD">
        <w:t>писал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статье</w:t>
      </w:r>
      <w:r w:rsidR="002A1A06">
        <w:t xml:space="preserve"> </w:t>
      </w:r>
      <w:r w:rsidRPr="006E2BFD">
        <w:t>30_369)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рамках</w:t>
      </w:r>
      <w:r w:rsidR="002A1A06">
        <w:t xml:space="preserve"> ступенчатого </w:t>
      </w:r>
      <w:r w:rsidRPr="006E2BFD">
        <w:t>воплощения</w:t>
      </w:r>
      <w:r w:rsidR="002A1A06">
        <w:t xml:space="preserve"> </w:t>
      </w:r>
      <w:r w:rsidRPr="006E2BFD">
        <w:t>программы</w:t>
      </w:r>
      <w:r w:rsidR="002A1A06">
        <w:t xml:space="preserve"> </w:t>
      </w:r>
      <w:r w:rsidRPr="006E2BFD">
        <w:t>развития</w:t>
      </w:r>
      <w:r w:rsidR="002A1A06">
        <w:t xml:space="preserve"> </w:t>
      </w:r>
      <w:r w:rsidRPr="006E2BFD">
        <w:t>всего</w:t>
      </w:r>
      <w:r w:rsidR="002A1A06">
        <w:t xml:space="preserve"> </w:t>
      </w:r>
      <w:r w:rsidRPr="006E2BFD">
        <w:rPr>
          <w:b/>
          <w:bCs/>
        </w:rPr>
        <w:t>44</w:t>
      </w:r>
      <w:r w:rsidR="002A1A06">
        <w:t xml:space="preserve"> </w:t>
      </w:r>
      <w:r w:rsidRPr="006E2BFD">
        <w:t>генотипа</w:t>
      </w:r>
      <w:r w:rsidR="002A1A06">
        <w:t xml:space="preserve"> М</w:t>
      </w:r>
      <w:r w:rsidRPr="006E2BFD">
        <w:t>озга.</w:t>
      </w:r>
    </w:p>
    <w:p w14:paraId="75F2BF2E" w14:textId="27F2F7E4" w:rsidR="006E2BFD" w:rsidRPr="00B377A6" w:rsidRDefault="006E2BFD" w:rsidP="00B377A6">
      <w:r w:rsidRPr="006E2BFD">
        <w:t>Сроки</w:t>
      </w:r>
      <w:r w:rsidR="002A1A06">
        <w:t xml:space="preserve"> </w:t>
      </w:r>
      <w:r w:rsidRPr="006E2BFD">
        <w:t>«революции»</w:t>
      </w:r>
      <w:r w:rsidR="002A1A06">
        <w:t xml:space="preserve"> </w:t>
      </w:r>
      <w:r w:rsidR="00694748">
        <w:t xml:space="preserve">были </w:t>
      </w:r>
      <w:r w:rsidRPr="006E2BFD">
        <w:t>подобраны</w:t>
      </w:r>
      <w:r w:rsidR="002A1A06">
        <w:t xml:space="preserve"> </w:t>
      </w:r>
      <w:r w:rsidRPr="006E2BFD">
        <w:t>умышленно,</w:t>
      </w:r>
      <w:r w:rsidR="002A1A06">
        <w:t xml:space="preserve"> </w:t>
      </w:r>
      <w:r w:rsidR="00814136">
        <w:t>предваряя</w:t>
      </w:r>
      <w:r w:rsidR="002A1A06">
        <w:t xml:space="preserve"> </w:t>
      </w:r>
      <w:r w:rsidRPr="006E2BFD">
        <w:t>момент</w:t>
      </w:r>
      <w:r w:rsidR="002A1A06">
        <w:t xml:space="preserve"> </w:t>
      </w:r>
      <w:r w:rsidRPr="006E2BFD">
        <w:t>истечения</w:t>
      </w:r>
      <w:r w:rsidR="002A1A06">
        <w:t xml:space="preserve"> </w:t>
      </w:r>
      <w:r w:rsidRPr="006E2BFD">
        <w:t>срока</w:t>
      </w:r>
      <w:r w:rsidR="002A1A06">
        <w:t xml:space="preserve"> </w:t>
      </w:r>
      <w:r w:rsidRPr="006E2BFD">
        <w:t>сдачи</w:t>
      </w:r>
      <w:r w:rsidR="002A1A06">
        <w:t xml:space="preserve"> </w:t>
      </w:r>
      <w:r w:rsidRPr="006E2BFD">
        <w:t>передаточного</w:t>
      </w:r>
      <w:r w:rsidR="002A1A06">
        <w:t xml:space="preserve"> </w:t>
      </w:r>
      <w:r w:rsidRPr="006E2BFD">
        <w:t>баланса</w:t>
      </w:r>
      <w:r w:rsidR="002A1A06">
        <w:t xml:space="preserve"> </w:t>
      </w:r>
      <w:r w:rsidRPr="006E2BFD">
        <w:t>Российской</w:t>
      </w:r>
      <w:r w:rsidR="002A1A06">
        <w:t xml:space="preserve"> </w:t>
      </w:r>
      <w:r w:rsidRPr="006E2BFD">
        <w:t>Империи,</w:t>
      </w:r>
      <w:r w:rsidR="002A1A06">
        <w:t xml:space="preserve"> </w:t>
      </w:r>
      <w:r w:rsidRPr="006E2BFD">
        <w:t>чтоб</w:t>
      </w:r>
      <w:r w:rsidR="002A1A06">
        <w:t xml:space="preserve"> </w:t>
      </w:r>
      <w:r w:rsidRPr="006E2BFD">
        <w:rPr>
          <w:rStyle w:val="--"/>
        </w:rPr>
        <w:t>не</w:t>
      </w:r>
      <w:r w:rsidR="002A1A06">
        <w:rPr>
          <w:rStyle w:val="--"/>
        </w:rPr>
        <w:t xml:space="preserve"> </w:t>
      </w:r>
      <w:r w:rsidRPr="006E2BFD">
        <w:rPr>
          <w:rStyle w:val="--0"/>
        </w:rPr>
        <w:t>дать</w:t>
      </w:r>
      <w:r w:rsidR="002A1A06">
        <w:rPr>
          <w:rStyle w:val="--0"/>
        </w:rPr>
        <w:t xml:space="preserve"> </w:t>
      </w:r>
      <w:r w:rsidRPr="006E2BFD">
        <w:t>законным</w:t>
      </w:r>
      <w:r w:rsidR="002A1A06">
        <w:t xml:space="preserve"> </w:t>
      </w:r>
      <w:r w:rsidRPr="006E2BFD">
        <w:t>образом</w:t>
      </w:r>
      <w:r w:rsidR="002A1A06">
        <w:t xml:space="preserve"> </w:t>
      </w:r>
      <w:r w:rsidRPr="006E2BFD">
        <w:t>учредить</w:t>
      </w:r>
      <w:r w:rsidR="002A1A06">
        <w:t xml:space="preserve"> </w:t>
      </w:r>
      <w:r w:rsidRPr="006E2BFD">
        <w:t>полноценную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суверенную</w:t>
      </w:r>
      <w:r w:rsidR="002A1A06">
        <w:t xml:space="preserve"> </w:t>
      </w:r>
      <w:r w:rsidRPr="006E2BFD">
        <w:t>государственность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России.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общепринятом</w:t>
      </w:r>
      <w:r w:rsidR="002A1A06">
        <w:t xml:space="preserve"> </w:t>
      </w:r>
      <w:r w:rsidRPr="006E2BFD">
        <w:t>историческом</w:t>
      </w:r>
      <w:r w:rsidR="002A1A06">
        <w:t xml:space="preserve"> </w:t>
      </w:r>
      <w:r w:rsidRPr="006E2BFD">
        <w:t>толковании</w:t>
      </w:r>
      <w:r w:rsidR="002A1A06">
        <w:t xml:space="preserve"> </w:t>
      </w:r>
      <w:r w:rsidRPr="006E2BFD">
        <w:t>этих</w:t>
      </w:r>
      <w:r w:rsidR="002A1A06">
        <w:t xml:space="preserve"> </w:t>
      </w:r>
      <w:r w:rsidRPr="006E2BFD">
        <w:t>событий</w:t>
      </w:r>
      <w:r w:rsidR="002A1A06">
        <w:t xml:space="preserve"> </w:t>
      </w:r>
      <w:r w:rsidRPr="006E2BFD">
        <w:t>да</w:t>
      </w:r>
      <w:r w:rsidR="002A1A06">
        <w:t>ё</w:t>
      </w:r>
      <w:r w:rsidRPr="006E2BFD">
        <w:t>тся</w:t>
      </w:r>
      <w:r w:rsidR="002A1A06">
        <w:t xml:space="preserve"> </w:t>
      </w:r>
      <w:r w:rsidRPr="006E2BFD">
        <w:t>«научно-историческое»</w:t>
      </w:r>
      <w:r w:rsidR="002A1A06">
        <w:t xml:space="preserve"> </w:t>
      </w:r>
      <w:r w:rsidRPr="006E2BFD">
        <w:t>обоснование</w:t>
      </w:r>
      <w:r w:rsidR="002A1A06">
        <w:t xml:space="preserve"> </w:t>
      </w:r>
      <w:r w:rsidRPr="006E2BFD">
        <w:t>того,</w:t>
      </w:r>
      <w:r w:rsidR="002A1A06">
        <w:t xml:space="preserve"> </w:t>
      </w:r>
      <w:r w:rsidRPr="006E2BFD">
        <w:t>что</w:t>
      </w:r>
      <w:r w:rsidR="002A1A06">
        <w:t xml:space="preserve"> </w:t>
      </w:r>
      <w:r w:rsidRPr="006E2BFD">
        <w:t>буржуазно-демократические</w:t>
      </w:r>
      <w:r w:rsidR="002A1A06">
        <w:t xml:space="preserve"> </w:t>
      </w:r>
      <w:r w:rsidRPr="006E2BFD">
        <w:t>революции</w:t>
      </w:r>
      <w:r w:rsidR="002A1A06">
        <w:t xml:space="preserve"> </w:t>
      </w:r>
      <w:r w:rsidRPr="006E2BFD">
        <w:t>якобы</w:t>
      </w:r>
      <w:r w:rsidR="002A1A06">
        <w:t xml:space="preserve"> </w:t>
      </w:r>
      <w:r w:rsidRPr="006E2BFD">
        <w:t>есть</w:t>
      </w:r>
      <w:r w:rsidR="002A1A06">
        <w:t xml:space="preserve"> </w:t>
      </w:r>
      <w:r w:rsidRPr="006E2BFD">
        <w:t>исторически</w:t>
      </w:r>
      <w:r w:rsidR="002A1A06">
        <w:t xml:space="preserve"> </w:t>
      </w:r>
      <w:r w:rsidRPr="006E2BFD">
        <w:t>обусловленная</w:t>
      </w:r>
      <w:r w:rsidR="002A1A06">
        <w:t xml:space="preserve"> </w:t>
      </w:r>
      <w:r w:rsidRPr="006E2BFD">
        <w:t>закономерность,</w:t>
      </w:r>
      <w:r w:rsidR="002A1A06">
        <w:t xml:space="preserve"> </w:t>
      </w:r>
      <w:r w:rsidRPr="006E2BFD">
        <w:t>связанная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неизбежной</w:t>
      </w:r>
      <w:r w:rsidR="002A1A06">
        <w:t xml:space="preserve"> </w:t>
      </w:r>
      <w:r w:rsidRPr="006E2BFD">
        <w:t>сменой</w:t>
      </w:r>
      <w:r w:rsidR="002A1A06">
        <w:t xml:space="preserve"> </w:t>
      </w:r>
      <w:r w:rsidRPr="006E2BFD">
        <w:t>общественно-экономических</w:t>
      </w:r>
      <w:r w:rsidR="002A1A06">
        <w:t xml:space="preserve"> </w:t>
      </w:r>
      <w:r w:rsidRPr="006E2BFD">
        <w:t>формаций,</w:t>
      </w:r>
      <w:r w:rsidR="002A1A06">
        <w:t xml:space="preserve"> </w:t>
      </w:r>
      <w:r w:rsidRPr="006E2BFD">
        <w:t>обусловленных</w:t>
      </w:r>
      <w:r w:rsidR="002A1A06">
        <w:t xml:space="preserve"> </w:t>
      </w:r>
      <w:r w:rsidRPr="006E2BFD">
        <w:t>высоким</w:t>
      </w:r>
      <w:r w:rsidR="002A1A06">
        <w:t xml:space="preserve"> </w:t>
      </w:r>
      <w:r w:rsidRPr="006E2BFD">
        <w:t>развитием</w:t>
      </w:r>
      <w:r w:rsidR="002A1A06">
        <w:t xml:space="preserve"> </w:t>
      </w:r>
      <w:r w:rsidRPr="006E2BFD">
        <w:t>общественных</w:t>
      </w:r>
      <w:r w:rsidR="002A1A06">
        <w:t xml:space="preserve"> </w:t>
      </w:r>
      <w:r w:rsidRPr="006E2BFD">
        <w:t>производительных</w:t>
      </w:r>
      <w:r w:rsidR="002A1A06">
        <w:t xml:space="preserve"> </w:t>
      </w:r>
      <w:r w:rsidRPr="006E2BFD">
        <w:t>сил.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действительности</w:t>
      </w:r>
      <w:r w:rsidR="002A1A06">
        <w:t xml:space="preserve"> </w:t>
      </w:r>
      <w:r w:rsidRPr="006E2BFD">
        <w:t>такие</w:t>
      </w:r>
      <w:r w:rsidR="002A1A06">
        <w:t xml:space="preserve"> </w:t>
      </w:r>
      <w:r w:rsidRPr="006E2BFD">
        <w:t>«паразитические»</w:t>
      </w:r>
      <w:r w:rsidR="002A1A06">
        <w:t xml:space="preserve"> </w:t>
      </w:r>
      <w:r w:rsidRPr="006E2BFD">
        <w:t>теории</w:t>
      </w:r>
      <w:r w:rsidR="002A1A06">
        <w:t xml:space="preserve"> </w:t>
      </w:r>
      <w:r w:rsidRPr="006E2BFD">
        <w:t>материализма</w:t>
      </w:r>
      <w:r w:rsidR="002A1A06">
        <w:t xml:space="preserve"> </w:t>
      </w:r>
      <w:r w:rsidRPr="006E2BFD">
        <w:t>направлены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оправдание</w:t>
      </w:r>
      <w:r w:rsidR="002A1A06">
        <w:t xml:space="preserve"> </w:t>
      </w:r>
      <w:r w:rsidRPr="006E2BFD">
        <w:rPr>
          <w:rStyle w:val="--"/>
        </w:rPr>
        <w:t>осуждаемых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человечеством</w:t>
      </w:r>
      <w:r w:rsidR="002A1A06">
        <w:t xml:space="preserve"> </w:t>
      </w:r>
      <w:r w:rsidRPr="006E2BFD">
        <w:t>исторических,</w:t>
      </w:r>
      <w:r w:rsidR="002A1A06">
        <w:t xml:space="preserve"> </w:t>
      </w:r>
      <w:r w:rsidRPr="006E2BFD">
        <w:t>а</w:t>
      </w:r>
      <w:r w:rsidR="002A1A06">
        <w:t xml:space="preserve"> </w:t>
      </w:r>
      <w:r w:rsidRPr="006E2BFD">
        <w:t>иногда</w:t>
      </w:r>
      <w:r w:rsidR="002A1A06">
        <w:t xml:space="preserve"> </w:t>
      </w:r>
      <w:r w:rsidRPr="006E2BFD">
        <w:t>античеловеческих</w:t>
      </w:r>
      <w:r w:rsidR="002A1A06">
        <w:t xml:space="preserve"> </w:t>
      </w:r>
      <w:r w:rsidRPr="006E2BFD">
        <w:t>«рукотворных»</w:t>
      </w:r>
      <w:r w:rsidR="002A1A06">
        <w:t xml:space="preserve"> </w:t>
      </w:r>
      <w:r w:rsidRPr="006E2BFD">
        <w:t>действий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целью</w:t>
      </w:r>
      <w:r w:rsidR="002A1A06">
        <w:t xml:space="preserve"> </w:t>
      </w:r>
      <w:r w:rsidRPr="006E2BFD">
        <w:t>камуфлирования</w:t>
      </w:r>
      <w:r w:rsidR="002A1A06">
        <w:t xml:space="preserve"> </w:t>
      </w:r>
      <w:r w:rsidRPr="006E2BFD">
        <w:t>существующей</w:t>
      </w:r>
      <w:r w:rsidR="002A1A06">
        <w:t xml:space="preserve"> </w:t>
      </w:r>
      <w:r w:rsidRPr="006E2BFD">
        <w:t>причинно-следственной</w:t>
      </w:r>
      <w:r w:rsidR="002A1A06">
        <w:t xml:space="preserve"> </w:t>
      </w:r>
      <w:r w:rsidRPr="006E2BFD">
        <w:t>связи</w:t>
      </w:r>
      <w:r w:rsidR="002A1A06">
        <w:t xml:space="preserve"> </w:t>
      </w:r>
      <w:r w:rsidRPr="006E2BFD">
        <w:t>между</w:t>
      </w:r>
      <w:r w:rsidR="002A1A06">
        <w:t xml:space="preserve"> </w:t>
      </w:r>
      <w:r w:rsidRPr="006E2BFD">
        <w:t>противоправными</w:t>
      </w:r>
      <w:r w:rsidR="002A1A06">
        <w:t xml:space="preserve"> </w:t>
      </w:r>
      <w:r w:rsidRPr="006E2BFD">
        <w:t>действиями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наступившими</w:t>
      </w:r>
      <w:r w:rsidR="002A1A06">
        <w:t xml:space="preserve"> </w:t>
      </w:r>
      <w:r w:rsidRPr="006E2BFD">
        <w:t>неблагоприятными</w:t>
      </w:r>
      <w:r w:rsidR="002A1A06">
        <w:t xml:space="preserve"> </w:t>
      </w:r>
      <w:r w:rsidRPr="006E2BFD">
        <w:t>последствиями</w:t>
      </w:r>
      <w:r w:rsidR="002A1A06">
        <w:t xml:space="preserve"> </w:t>
      </w:r>
      <w:r w:rsidRPr="006E2BFD">
        <w:t>для</w:t>
      </w:r>
      <w:r w:rsidR="002A1A06">
        <w:t xml:space="preserve"> </w:t>
      </w:r>
      <w:r w:rsidRPr="006E2BFD">
        <w:t>целых</w:t>
      </w:r>
      <w:r w:rsidR="002A1A06">
        <w:t xml:space="preserve"> </w:t>
      </w:r>
      <w:r w:rsidRPr="006E2BFD">
        <w:t>стран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народов</w:t>
      </w:r>
      <w:r w:rsidR="002F4B18">
        <w:t>.</w:t>
      </w:r>
      <w:r w:rsidR="002A1A06">
        <w:t xml:space="preserve"> </w:t>
      </w:r>
      <w:r w:rsidR="002F4B18">
        <w:t>Н</w:t>
      </w:r>
      <w:r w:rsidRPr="006E2BFD">
        <w:t>икаких</w:t>
      </w:r>
      <w:r w:rsidR="002A1A06">
        <w:t xml:space="preserve"> </w:t>
      </w:r>
      <w:r w:rsidRPr="006E2BFD">
        <w:t>исторических</w:t>
      </w:r>
      <w:r w:rsidR="002A1A06">
        <w:t xml:space="preserve"> </w:t>
      </w:r>
      <w:r w:rsidRPr="006E2BFD">
        <w:t>закономерностей</w:t>
      </w:r>
      <w:r w:rsidR="002A1A06">
        <w:t xml:space="preserve"> </w:t>
      </w:r>
      <w:r w:rsidRPr="006E2BFD">
        <w:t>не</w:t>
      </w:r>
      <w:r w:rsidR="002A1A06">
        <w:t xml:space="preserve"> </w:t>
      </w:r>
      <w:r w:rsidRPr="006E2BFD">
        <w:t>существует,</w:t>
      </w:r>
      <w:r w:rsidR="002A1A06">
        <w:t xml:space="preserve"> </w:t>
      </w:r>
      <w:r w:rsidRPr="006E2BFD">
        <w:t>поскольку</w:t>
      </w:r>
      <w:r w:rsidR="002A1A06">
        <w:t xml:space="preserve"> </w:t>
      </w:r>
      <w:r w:rsidRPr="006E2BFD">
        <w:t>исторические</w:t>
      </w:r>
      <w:r w:rsidR="002A1A06">
        <w:t xml:space="preserve"> </w:t>
      </w:r>
      <w:r w:rsidRPr="006E2BFD">
        <w:t>события</w:t>
      </w:r>
      <w:r w:rsidR="002A1A06">
        <w:t xml:space="preserve"> </w:t>
      </w:r>
      <w:r w:rsidRPr="006E2BFD">
        <w:t>обусловлены</w:t>
      </w:r>
      <w:r w:rsidR="002A1A06">
        <w:t xml:space="preserve"> </w:t>
      </w:r>
      <w:r w:rsidR="002F4B18" w:rsidRPr="006E2BFD">
        <w:rPr>
          <w:rStyle w:val="--0"/>
        </w:rPr>
        <w:t>результатом</w:t>
      </w:r>
      <w:r w:rsidR="002F4B18">
        <w:rPr>
          <w:rStyle w:val="--0"/>
        </w:rPr>
        <w:t xml:space="preserve"> </w:t>
      </w:r>
      <w:r w:rsidR="002F4B18" w:rsidRPr="006E2BFD">
        <w:rPr>
          <w:rStyle w:val="--"/>
        </w:rPr>
        <w:t>действия</w:t>
      </w:r>
      <w:r w:rsidR="002F4B18">
        <w:t xml:space="preserve"> </w:t>
      </w:r>
      <w:r w:rsidRPr="006E2BFD">
        <w:t>не</w:t>
      </w:r>
      <w:r w:rsidR="002A1A06">
        <w:t xml:space="preserve"> </w:t>
      </w:r>
      <w:r w:rsidRPr="006E2BFD">
        <w:t>«исторических</w:t>
      </w:r>
      <w:r w:rsidR="002A1A06">
        <w:t xml:space="preserve"> </w:t>
      </w:r>
      <w:r w:rsidRPr="006E2BFD">
        <w:t>законов»,</w:t>
      </w:r>
      <w:r w:rsidR="002A1A06">
        <w:t xml:space="preserve"> </w:t>
      </w:r>
      <w:r w:rsidRPr="006E2BFD">
        <w:t>а</w:t>
      </w:r>
      <w:r w:rsidR="002A1A06">
        <w:t xml:space="preserve"> </w:t>
      </w:r>
      <w:r w:rsidRPr="006E2BFD">
        <w:t>живых</w:t>
      </w:r>
      <w:r w:rsidR="002A1A06">
        <w:t xml:space="preserve"> </w:t>
      </w:r>
      <w:r w:rsidRPr="006E2BFD">
        <w:t>людей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рамках</w:t>
      </w:r>
      <w:r w:rsidR="002A1A06">
        <w:t xml:space="preserve"> </w:t>
      </w:r>
      <w:r w:rsidRPr="006E2BFD">
        <w:t>управленческого</w:t>
      </w:r>
      <w:r w:rsidR="002A1A06">
        <w:t xml:space="preserve"> </w:t>
      </w:r>
      <w:r w:rsidRPr="006E2BFD">
        <w:t>развивающего</w:t>
      </w:r>
      <w:r w:rsidR="002A1A06">
        <w:t xml:space="preserve"> </w:t>
      </w:r>
      <w:r w:rsidRPr="006E2BFD">
        <w:t>процесса</w:t>
      </w:r>
      <w:r w:rsidR="002A1A06">
        <w:t xml:space="preserve"> </w:t>
      </w:r>
      <w:r w:rsidRPr="006E2BFD">
        <w:t>всей</w:t>
      </w:r>
      <w:r w:rsidR="002A1A06">
        <w:t xml:space="preserve"> </w:t>
      </w:r>
      <w:r w:rsidRPr="006E2BFD">
        <w:t>Системы,</w:t>
      </w:r>
      <w:r w:rsidR="002A1A06">
        <w:t xml:space="preserve"> </w:t>
      </w:r>
      <w:r w:rsidRPr="006E2BFD">
        <w:t>один</w:t>
      </w:r>
      <w:r w:rsidR="002A1A06">
        <w:t xml:space="preserve"> </w:t>
      </w:r>
      <w:r w:rsidRPr="006E2BFD">
        <w:t>из</w:t>
      </w:r>
      <w:r w:rsidR="002A1A06">
        <w:t xml:space="preserve"> </w:t>
      </w:r>
      <w:r w:rsidRPr="006E2BFD">
        <w:t>которых</w:t>
      </w:r>
      <w:r w:rsidR="002A1A06">
        <w:t xml:space="preserve"> </w:t>
      </w:r>
      <w:r w:rsidRPr="006E2BFD">
        <w:t>—</w:t>
      </w:r>
      <w:r w:rsidR="002A1A06">
        <w:t xml:space="preserve"> </w:t>
      </w:r>
      <w:r w:rsidRPr="006E2BFD">
        <w:t>воплощение</w:t>
      </w:r>
      <w:r w:rsidR="002A1A06">
        <w:t xml:space="preserve"> </w:t>
      </w:r>
      <w:r w:rsidRPr="006E2BFD">
        <w:t>программы</w:t>
      </w:r>
      <w:r w:rsidR="002A1A06">
        <w:t xml:space="preserve"> </w:t>
      </w:r>
      <w:r w:rsidRPr="006E2BFD">
        <w:t>развития</w:t>
      </w:r>
      <w:r w:rsidR="002A1A06">
        <w:t xml:space="preserve"> </w:t>
      </w:r>
      <w:r w:rsidRPr="006E2BFD">
        <w:t>всего</w:t>
      </w:r>
      <w:r w:rsidR="002A1A06">
        <w:t xml:space="preserve"> </w:t>
      </w:r>
      <w:r w:rsidRPr="006E2BFD">
        <w:t>44</w:t>
      </w:r>
      <w:r w:rsidR="002A1A06">
        <w:t xml:space="preserve"> </w:t>
      </w:r>
      <w:r w:rsidRPr="006E2BFD">
        <w:t>генотипа</w:t>
      </w:r>
      <w:r w:rsidR="002A1A06">
        <w:t xml:space="preserve"> </w:t>
      </w:r>
      <w:r w:rsidR="002F4B18">
        <w:t>М</w:t>
      </w:r>
      <w:r w:rsidRPr="006E2BFD">
        <w:t>озга,</w:t>
      </w:r>
      <w:r w:rsidR="002A1A06">
        <w:t xml:space="preserve"> </w:t>
      </w:r>
      <w:r w:rsidRPr="006E2BFD">
        <w:t>а</w:t>
      </w:r>
      <w:r w:rsidR="002A1A06">
        <w:t xml:space="preserve"> </w:t>
      </w:r>
      <w:r w:rsidRPr="006E2BFD">
        <w:t>именно</w:t>
      </w:r>
      <w:r w:rsidR="002A1A06">
        <w:t xml:space="preserve"> </w:t>
      </w:r>
      <w:r w:rsidRPr="006E2BFD">
        <w:t>начала</w:t>
      </w:r>
      <w:r w:rsidR="002A1A06">
        <w:t xml:space="preserve"> </w:t>
      </w:r>
      <w:r w:rsidRPr="006E2BFD">
        <w:t>формирования</w:t>
      </w:r>
      <w:r w:rsidR="002A1A06">
        <w:t xml:space="preserve"> </w:t>
      </w:r>
      <w:r w:rsidRPr="006E2BFD">
        <w:t>особой</w:t>
      </w:r>
      <w:r w:rsidR="002A1A06">
        <w:t xml:space="preserve"> </w:t>
      </w:r>
      <w:r w:rsidRPr="006E2BFD">
        <w:t>группы</w:t>
      </w:r>
      <w:r w:rsidR="002A1A06">
        <w:t xml:space="preserve"> </w:t>
      </w:r>
      <w:r w:rsidRPr="006E2BFD">
        <w:t>исполнителей,</w:t>
      </w:r>
      <w:r w:rsidR="002A1A06">
        <w:t xml:space="preserve"> </w:t>
      </w:r>
      <w:r w:rsidR="002F4B18" w:rsidRPr="006E2BFD">
        <w:t>обременённых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создающуюся</w:t>
      </w:r>
      <w:r w:rsidR="002A1A06">
        <w:t xml:space="preserve"> </w:t>
      </w:r>
      <w:r w:rsidRPr="006E2BFD">
        <w:t>структуру</w:t>
      </w:r>
      <w:r w:rsidR="002A1A06">
        <w:t xml:space="preserve"> </w:t>
      </w:r>
      <w:r w:rsidRPr="006E2BFD">
        <w:t>«золотого</w:t>
      </w:r>
      <w:r w:rsidR="002A1A06">
        <w:t xml:space="preserve"> </w:t>
      </w:r>
      <w:r w:rsidRPr="006E2BFD">
        <w:t>миллиарда».</w:t>
      </w:r>
      <w:r w:rsidR="002A1A06">
        <w:t xml:space="preserve"> </w:t>
      </w:r>
      <w:r w:rsidR="002F4B18">
        <w:t>В связи с этим</w:t>
      </w:r>
      <w:r w:rsidRPr="006E2BFD">
        <w:t>,</w:t>
      </w:r>
      <w:r w:rsidR="002A1A06">
        <w:t xml:space="preserve"> </w:t>
      </w:r>
      <w:r w:rsidRPr="006E2BFD">
        <w:t>давая</w:t>
      </w:r>
      <w:r w:rsidR="002A1A06">
        <w:t xml:space="preserve"> </w:t>
      </w:r>
      <w:r w:rsidRPr="006E2BFD">
        <w:t>оценку</w:t>
      </w:r>
      <w:r w:rsidR="002A1A06">
        <w:t xml:space="preserve"> </w:t>
      </w:r>
      <w:r w:rsidRPr="006E2BFD">
        <w:t>так</w:t>
      </w:r>
      <w:r w:rsidR="002A1A06">
        <w:t xml:space="preserve"> </w:t>
      </w:r>
      <w:r w:rsidRPr="006E2BFD">
        <w:t>называемой</w:t>
      </w:r>
      <w:r w:rsidR="002A1A06">
        <w:t xml:space="preserve"> </w:t>
      </w:r>
      <w:r w:rsidRPr="006E2BFD">
        <w:t>февральской</w:t>
      </w:r>
      <w:r w:rsidR="002A1A06">
        <w:t xml:space="preserve"> </w:t>
      </w:r>
      <w:r w:rsidRPr="006E2BFD">
        <w:t>буржуазно</w:t>
      </w:r>
      <w:r w:rsidR="00814136">
        <w:t>-</w:t>
      </w:r>
      <w:r w:rsidRPr="006E2BFD">
        <w:t>демократической</w:t>
      </w:r>
      <w:r w:rsidR="002A1A06">
        <w:t xml:space="preserve"> </w:t>
      </w:r>
      <w:r w:rsidRPr="006E2BFD">
        <w:t>революции</w:t>
      </w:r>
      <w:r w:rsidR="002A1A06">
        <w:t xml:space="preserve"> </w:t>
      </w:r>
      <w:r w:rsidRPr="006E2BFD">
        <w:t>1917</w:t>
      </w:r>
      <w:r w:rsidR="002A1A06">
        <w:t xml:space="preserve"> </w:t>
      </w:r>
      <w:r w:rsidRPr="006E2BFD">
        <w:t>года,</w:t>
      </w:r>
      <w:r w:rsidR="002A1A06">
        <w:t xml:space="preserve"> </w:t>
      </w:r>
      <w:r w:rsidRPr="006E2BFD">
        <w:t>а</w:t>
      </w:r>
      <w:r w:rsidR="002A1A06">
        <w:t xml:space="preserve"> </w:t>
      </w:r>
      <w:r w:rsidRPr="006E2BFD">
        <w:t>фактически</w:t>
      </w:r>
      <w:r w:rsidR="002A1A06">
        <w:t xml:space="preserve"> </w:t>
      </w:r>
      <w:r w:rsidRPr="006E2BFD">
        <w:t>срежиссированному</w:t>
      </w:r>
      <w:r w:rsidR="002A1A06">
        <w:t xml:space="preserve"> </w:t>
      </w:r>
      <w:r w:rsidRPr="006E2BFD">
        <w:t>антигосударственному</w:t>
      </w:r>
      <w:r w:rsidR="002A1A06">
        <w:t xml:space="preserve"> </w:t>
      </w:r>
      <w:r w:rsidRPr="006E2BFD">
        <w:t>перевороту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целью</w:t>
      </w:r>
      <w:r w:rsidR="002A1A06">
        <w:t xml:space="preserve"> </w:t>
      </w:r>
      <w:r w:rsidRPr="006E2BFD">
        <w:t>захвата</w:t>
      </w:r>
      <w:r w:rsidR="002A1A06">
        <w:t xml:space="preserve"> </w:t>
      </w:r>
      <w:r w:rsidRPr="006E2BFD">
        <w:t>прав</w:t>
      </w:r>
      <w:r w:rsidR="002A1A06">
        <w:t xml:space="preserve"> </w:t>
      </w:r>
      <w:r w:rsidRPr="006E2BFD">
        <w:t>Суверенного</w:t>
      </w:r>
      <w:r w:rsidR="002A1A06">
        <w:t xml:space="preserve"> </w:t>
      </w:r>
      <w:r w:rsidRPr="006E2BFD">
        <w:t>Российского</w:t>
      </w:r>
      <w:r w:rsidR="002A1A06">
        <w:t xml:space="preserve"> </w:t>
      </w:r>
      <w:r w:rsidRPr="006E2BFD">
        <w:t>Царства,</w:t>
      </w:r>
      <w:r w:rsidR="002A1A06">
        <w:t xml:space="preserve"> </w:t>
      </w:r>
      <w:r w:rsidRPr="006E2BFD">
        <w:t>указывается,</w:t>
      </w:r>
      <w:r w:rsidR="002A1A06">
        <w:t xml:space="preserve"> </w:t>
      </w:r>
      <w:r w:rsidRPr="006E2BFD">
        <w:t>что</w:t>
      </w:r>
      <w:r w:rsidR="002A1A06">
        <w:t xml:space="preserve"> </w:t>
      </w:r>
      <w:r w:rsidRPr="006E2BFD">
        <w:t>массовые</w:t>
      </w:r>
      <w:r w:rsidR="002A1A06">
        <w:t xml:space="preserve"> </w:t>
      </w:r>
      <w:r w:rsidRPr="006E2BFD">
        <w:t>антиправительственные</w:t>
      </w:r>
      <w:r w:rsidR="002A1A06">
        <w:t xml:space="preserve"> </w:t>
      </w:r>
      <w:r w:rsidRPr="006E2BFD">
        <w:t>выступления</w:t>
      </w:r>
      <w:r w:rsidR="002A1A06">
        <w:t xml:space="preserve"> </w:t>
      </w:r>
      <w:r w:rsidRPr="006E2BFD">
        <w:t>петроградских</w:t>
      </w:r>
      <w:r w:rsidR="002A1A06">
        <w:t xml:space="preserve"> </w:t>
      </w:r>
      <w:r w:rsidRPr="006E2BFD">
        <w:t>рабочих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солдат</w:t>
      </w:r>
      <w:r w:rsidR="002A1A06">
        <w:t xml:space="preserve"> </w:t>
      </w:r>
      <w:r w:rsidRPr="006E2BFD">
        <w:t>Петроградского</w:t>
      </w:r>
      <w:r w:rsidR="002A1A06">
        <w:t xml:space="preserve"> </w:t>
      </w:r>
      <w:r w:rsidRPr="006E2BFD">
        <w:t>гарнизона</w:t>
      </w:r>
      <w:r w:rsidR="002A1A06">
        <w:t xml:space="preserve"> </w:t>
      </w:r>
      <w:r w:rsidRPr="006E2BFD">
        <w:t>привели</w:t>
      </w:r>
      <w:r w:rsidR="002A1A06">
        <w:t xml:space="preserve"> </w:t>
      </w:r>
      <w:r w:rsidRPr="006E2BFD">
        <w:t>к</w:t>
      </w:r>
      <w:r w:rsidR="002A1A06">
        <w:t xml:space="preserve"> </w:t>
      </w:r>
      <w:r w:rsidRPr="006E2BFD">
        <w:t>свержению</w:t>
      </w:r>
      <w:r w:rsidR="002A1A06">
        <w:t xml:space="preserve"> </w:t>
      </w:r>
      <w:r w:rsidRPr="006E2BFD">
        <w:t>российского</w:t>
      </w:r>
      <w:r w:rsidR="002A1A06">
        <w:t xml:space="preserve"> </w:t>
      </w:r>
      <w:r w:rsidRPr="006E2BFD">
        <w:t>самодержавия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созданию</w:t>
      </w:r>
      <w:r w:rsidR="002A1A06">
        <w:t xml:space="preserve"> </w:t>
      </w:r>
      <w:r w:rsidRPr="006E2BFD">
        <w:t>Временного</w:t>
      </w:r>
      <w:r w:rsidR="002A1A06">
        <w:t xml:space="preserve"> </w:t>
      </w:r>
      <w:r w:rsidRPr="006E2BFD">
        <w:t>правительства,</w:t>
      </w:r>
      <w:r w:rsidR="002A1A06">
        <w:t xml:space="preserve"> </w:t>
      </w:r>
      <w:r w:rsidRPr="006E2BFD">
        <w:t>сосредоточившего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своих</w:t>
      </w:r>
      <w:r w:rsidR="002A1A06">
        <w:t xml:space="preserve"> </w:t>
      </w:r>
      <w:r w:rsidRPr="006E2BFD">
        <w:t>руках</w:t>
      </w:r>
      <w:r w:rsidR="002A1A06">
        <w:t xml:space="preserve"> </w:t>
      </w:r>
      <w:r w:rsidRPr="006E2BFD">
        <w:t>всю</w:t>
      </w:r>
      <w:r w:rsidR="002A1A06">
        <w:t xml:space="preserve"> </w:t>
      </w:r>
      <w:r w:rsidRPr="006E2BFD">
        <w:t>законодательную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исполнительную</w:t>
      </w:r>
      <w:r w:rsidR="002A1A06">
        <w:t xml:space="preserve"> </w:t>
      </w:r>
      <w:r w:rsidRPr="006E2BFD">
        <w:t>власт</w:t>
      </w:r>
      <w:r w:rsidR="002F4B18">
        <w:t>и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России.</w:t>
      </w:r>
      <w:r w:rsidR="002A1A06">
        <w:t xml:space="preserve"> </w:t>
      </w:r>
      <w:r w:rsidRPr="006E2BFD">
        <w:t>Но</w:t>
      </w:r>
      <w:r w:rsidR="002A1A06">
        <w:t xml:space="preserve"> </w:t>
      </w:r>
      <w:r w:rsidRPr="006E2BFD">
        <w:t>это</w:t>
      </w:r>
      <w:r w:rsidR="002A1A06">
        <w:t xml:space="preserve"> </w:t>
      </w:r>
      <w:r w:rsidRPr="006E2BFD">
        <w:t>лишь</w:t>
      </w:r>
      <w:r w:rsidR="002A1A06">
        <w:t xml:space="preserve"> </w:t>
      </w:r>
      <w:r w:rsidRPr="006E2BFD">
        <w:t>верхняя</w:t>
      </w:r>
      <w:r w:rsidR="002A1A06">
        <w:t xml:space="preserve"> </w:t>
      </w:r>
      <w:r w:rsidRPr="006E2BFD">
        <w:t>видимая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очевидная</w:t>
      </w:r>
      <w:r w:rsidR="002A1A06">
        <w:t xml:space="preserve"> </w:t>
      </w:r>
      <w:r w:rsidRPr="006E2BFD">
        <w:t>часть</w:t>
      </w:r>
      <w:r w:rsidR="002A1A06">
        <w:t xml:space="preserve"> </w:t>
      </w:r>
      <w:r w:rsidRPr="006E2BFD">
        <w:t>«айсберга».</w:t>
      </w:r>
      <w:r w:rsidR="002A1A06">
        <w:t xml:space="preserve"> </w:t>
      </w:r>
      <w:r w:rsidRPr="006E2BFD">
        <w:t>Одним</w:t>
      </w:r>
      <w:r w:rsidR="002A1A06">
        <w:t xml:space="preserve"> </w:t>
      </w:r>
      <w:r w:rsidRPr="006E2BFD">
        <w:t>из</w:t>
      </w:r>
      <w:r w:rsidR="002A1A06">
        <w:t xml:space="preserve"> </w:t>
      </w:r>
      <w:r w:rsidRPr="006E2BFD">
        <w:t>первых</w:t>
      </w:r>
      <w:r w:rsidR="002A1A06">
        <w:t xml:space="preserve"> </w:t>
      </w:r>
      <w:r w:rsidRPr="006E2BFD">
        <w:t>шагов</w:t>
      </w:r>
      <w:r w:rsidR="002A1A06">
        <w:t xml:space="preserve"> </w:t>
      </w:r>
      <w:r w:rsidRPr="006E2BFD">
        <w:t>подготовки</w:t>
      </w:r>
      <w:r w:rsidR="002A1A06">
        <w:t xml:space="preserve"> </w:t>
      </w:r>
      <w:r w:rsidRPr="006E2BFD">
        <w:t>к</w:t>
      </w:r>
      <w:r w:rsidR="002A1A06">
        <w:t xml:space="preserve"> </w:t>
      </w:r>
      <w:r w:rsidRPr="006E2BFD">
        <w:t>этому</w:t>
      </w:r>
      <w:r w:rsidR="002A1A06">
        <w:t xml:space="preserve"> </w:t>
      </w:r>
      <w:r w:rsidRPr="006E2BFD">
        <w:t>стал</w:t>
      </w:r>
      <w:r w:rsidR="002A1A06">
        <w:t xml:space="preserve"> </w:t>
      </w:r>
      <w:r w:rsidRPr="006E2BFD">
        <w:t>принятый</w:t>
      </w:r>
      <w:r w:rsidR="002A1A06">
        <w:t xml:space="preserve"> </w:t>
      </w:r>
      <w:r w:rsidRPr="006E2BFD">
        <w:t>ещё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1884</w:t>
      </w:r>
      <w:r w:rsidR="002A1A06">
        <w:t xml:space="preserve"> </w:t>
      </w:r>
      <w:r w:rsidRPr="006E2BFD">
        <w:t>году</w:t>
      </w:r>
      <w:r w:rsidR="002A1A06">
        <w:t xml:space="preserve"> </w:t>
      </w:r>
      <w:r w:rsidRPr="006E2BFD">
        <w:t>специальный</w:t>
      </w:r>
      <w:r w:rsidR="002A1A06">
        <w:t xml:space="preserve"> </w:t>
      </w:r>
      <w:r w:rsidRPr="006E2BFD">
        <w:rPr>
          <w:b/>
          <w:bCs/>
          <w:i/>
          <w:iCs/>
        </w:rPr>
        <w:t>«Акт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Берлинской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конференции»</w:t>
      </w:r>
      <w:r w:rsidR="002A1A06">
        <w:t xml:space="preserve"> </w:t>
      </w:r>
      <w:r w:rsidRPr="006E2BFD">
        <w:t>(как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решения</w:t>
      </w:r>
      <w:r w:rsidR="002A1A06">
        <w:t xml:space="preserve"> </w:t>
      </w:r>
      <w:r w:rsidRPr="006E2BFD">
        <w:t>Первого</w:t>
      </w:r>
      <w:r w:rsidR="002A1A06">
        <w:t xml:space="preserve"> </w:t>
      </w:r>
      <w:r w:rsidRPr="006E2BFD">
        <w:t>Всемирного</w:t>
      </w:r>
      <w:r w:rsidR="002A1A06">
        <w:t xml:space="preserve"> </w:t>
      </w:r>
      <w:r w:rsidRPr="006E2BFD">
        <w:t>Сионистского</w:t>
      </w:r>
      <w:r w:rsidR="002A1A06">
        <w:t xml:space="preserve"> </w:t>
      </w:r>
      <w:r w:rsidRPr="006E2BFD">
        <w:t>Конгресса,</w:t>
      </w:r>
      <w:r w:rsidR="002A1A06">
        <w:t xml:space="preserve"> </w:t>
      </w:r>
      <w:r w:rsidRPr="006E2BFD">
        <w:t>проходившего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29</w:t>
      </w:r>
      <w:r w:rsidR="002A1A06">
        <w:t xml:space="preserve"> </w:t>
      </w:r>
      <w:r w:rsidRPr="006E2BFD">
        <w:t>по</w:t>
      </w:r>
      <w:r w:rsidR="002A1A06">
        <w:t xml:space="preserve"> </w:t>
      </w:r>
      <w:r w:rsidRPr="006E2BFD">
        <w:t>31</w:t>
      </w:r>
      <w:r w:rsidR="002A1A06">
        <w:t xml:space="preserve"> </w:t>
      </w:r>
      <w:r w:rsidRPr="006E2BFD">
        <w:t>августа</w:t>
      </w:r>
      <w:r w:rsidR="002A1A06">
        <w:t xml:space="preserve"> </w:t>
      </w:r>
      <w:r w:rsidRPr="006E2BFD">
        <w:t>1897</w:t>
      </w:r>
      <w:r w:rsidR="002A1A06">
        <w:t xml:space="preserve"> </w:t>
      </w:r>
      <w:r w:rsidRPr="006E2BFD">
        <w:t>года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Брюсселе</w:t>
      </w:r>
      <w:r w:rsidR="00814136">
        <w:t>,</w:t>
      </w:r>
      <w:r w:rsidR="002A1A06">
        <w:t xml:space="preserve"> </w:t>
      </w:r>
      <w:r w:rsidRPr="006E2BFD">
        <w:t>вылившиеся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знаменитые</w:t>
      </w:r>
      <w:r w:rsidR="002A1A06">
        <w:t xml:space="preserve"> </w:t>
      </w:r>
      <w:r w:rsidRPr="006E2BFD">
        <w:rPr>
          <w:b/>
          <w:bCs/>
          <w:i/>
          <w:iCs/>
        </w:rPr>
        <w:t>«Протоколы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Сионских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мудрецов»</w:t>
      </w:r>
      <w:r w:rsidR="002A1A06" w:rsidRPr="002F4B18">
        <w:t xml:space="preserve"> </w:t>
      </w:r>
      <w:r w:rsidRPr="002F4B18">
        <w:t>(как</w:t>
      </w:r>
      <w:r w:rsidR="002A1A06" w:rsidRPr="002F4B18">
        <w:t xml:space="preserve"> </w:t>
      </w:r>
      <w:r w:rsidRPr="006E2BFD">
        <w:t>плановый</w:t>
      </w:r>
      <w:r w:rsidR="002A1A06">
        <w:t xml:space="preserve"> </w:t>
      </w:r>
      <w:r w:rsidRPr="006E2BFD">
        <w:t>вектор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развитии</w:t>
      </w:r>
      <w:r w:rsidR="002A1A06">
        <w:t xml:space="preserve"> </w:t>
      </w:r>
      <w:r w:rsidRPr="006E2BFD">
        <w:t>442</w:t>
      </w:r>
      <w:r w:rsidR="002A1A06">
        <w:t xml:space="preserve"> </w:t>
      </w:r>
      <w:r w:rsidRPr="006E2BFD">
        <w:t>генотипа</w:t>
      </w:r>
      <w:r w:rsidR="002A1A06">
        <w:t xml:space="preserve"> </w:t>
      </w:r>
      <w:r w:rsidR="002F4B18">
        <w:t>М</w:t>
      </w:r>
      <w:r w:rsidRPr="006E2BFD">
        <w:t>озга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обозначении</w:t>
      </w:r>
      <w:r w:rsidR="002A1A06">
        <w:t xml:space="preserve"> </w:t>
      </w:r>
      <w:r w:rsidRPr="006E2BFD">
        <w:t>его</w:t>
      </w:r>
      <w:r w:rsidR="002A1A06">
        <w:t xml:space="preserve"> </w:t>
      </w:r>
      <w:r w:rsidRPr="006E2BFD">
        <w:t>принадлежности</w:t>
      </w:r>
      <w:r w:rsidR="002A1A06">
        <w:t xml:space="preserve"> </w:t>
      </w:r>
      <w:r w:rsidRPr="006E2BFD">
        <w:t>именно</w:t>
      </w:r>
      <w:r w:rsidR="002A1A06">
        <w:t xml:space="preserve"> </w:t>
      </w:r>
      <w:r w:rsidRPr="006E2BFD">
        <w:t>к</w:t>
      </w:r>
      <w:r w:rsidR="002A1A06">
        <w:t xml:space="preserve"> </w:t>
      </w:r>
      <w:r w:rsidRPr="006E2BFD">
        <w:t>этой</w:t>
      </w:r>
      <w:r w:rsidR="002A1A06">
        <w:t xml:space="preserve"> </w:t>
      </w:r>
      <w:r w:rsidRPr="006E2BFD">
        <w:t>«национальности»)</w:t>
      </w:r>
      <w:r w:rsidR="00814136">
        <w:t>)</w:t>
      </w:r>
      <w:r w:rsidRPr="006E2BFD">
        <w:t>,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котором</w:t>
      </w:r>
      <w:r w:rsidR="002A1A06">
        <w:t xml:space="preserve"> </w:t>
      </w:r>
      <w:r w:rsidRPr="006E2BFD">
        <w:t>закреплялся</w:t>
      </w:r>
      <w:r w:rsidR="002A1A06">
        <w:t xml:space="preserve"> </w:t>
      </w:r>
      <w:r w:rsidRPr="006E2BFD">
        <w:lastRenderedPageBreak/>
        <w:t>принцип</w:t>
      </w:r>
      <w:r w:rsidR="002A1A06">
        <w:t xml:space="preserve"> </w:t>
      </w:r>
      <w:r w:rsidRPr="006E2BFD">
        <w:t>так</w:t>
      </w:r>
      <w:r w:rsidR="002A1A06">
        <w:t xml:space="preserve"> </w:t>
      </w:r>
      <w:r w:rsidRPr="006E2BFD">
        <w:t>называемой</w:t>
      </w:r>
      <w:r w:rsidR="002A1A06">
        <w:t xml:space="preserve"> </w:t>
      </w:r>
      <w:r w:rsidRPr="006E2BFD">
        <w:rPr>
          <w:b/>
          <w:bCs/>
          <w:i/>
          <w:iCs/>
        </w:rPr>
        <w:t>«эффективной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оправданной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оккупации»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—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«</w:t>
      </w:r>
      <w:r w:rsidR="00FB576E">
        <w:rPr>
          <w:b/>
          <w:bCs/>
          <w:i/>
          <w:iCs/>
        </w:rPr>
        <w:t>к</w:t>
      </w:r>
      <w:r w:rsidR="00FB576E" w:rsidRPr="006E2BFD">
        <w:rPr>
          <w:b/>
          <w:bCs/>
          <w:i/>
          <w:iCs/>
        </w:rPr>
        <w:t>аждая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страна,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которая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имеет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сырьевые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ресурсы,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но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не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может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их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эффективно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обрабатывать,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должна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допускать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к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эксплуатации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своих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природных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богатств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международные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концерны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синдикаты»</w:t>
      </w:r>
      <w:r w:rsidRPr="002F4B18">
        <w:t>.</w:t>
      </w:r>
      <w:r w:rsidR="002A1A06" w:rsidRPr="002F4B18">
        <w:t xml:space="preserve"> </w:t>
      </w:r>
      <w:r w:rsidR="002F4B18">
        <w:rPr>
          <w:color w:val="000000" w:themeColor="text1"/>
        </w:rPr>
        <w:t>Реализация этого и началась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известного</w:t>
      </w:r>
      <w:r w:rsidR="002A1A06">
        <w:t xml:space="preserve"> </w:t>
      </w:r>
      <w:r w:rsidRPr="006E2BFD">
        <w:t>1991</w:t>
      </w:r>
      <w:r w:rsidR="002A1A06">
        <w:t xml:space="preserve"> </w:t>
      </w:r>
      <w:r w:rsidRPr="006E2BFD">
        <w:t>года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России.</w:t>
      </w:r>
      <w:r w:rsidR="002A1A06">
        <w:t xml:space="preserve"> </w:t>
      </w:r>
      <w:r w:rsidRPr="006E2BFD">
        <w:t>Понятно,</w:t>
      </w:r>
      <w:r w:rsidR="002A1A06">
        <w:t xml:space="preserve"> </w:t>
      </w:r>
      <w:r w:rsidRPr="006E2BFD">
        <w:t>что,</w:t>
      </w:r>
      <w:r w:rsidR="002A1A06">
        <w:t xml:space="preserve"> </w:t>
      </w:r>
      <w:r w:rsidRPr="006E2BFD">
        <w:t>прежде</w:t>
      </w:r>
      <w:r w:rsidR="002A1A06">
        <w:t xml:space="preserve"> </w:t>
      </w:r>
      <w:r w:rsidRPr="006E2BFD">
        <w:t>всего,</w:t>
      </w:r>
      <w:r w:rsidR="002A1A06">
        <w:t xml:space="preserve"> </w:t>
      </w:r>
      <w:r w:rsidRPr="006E2BFD">
        <w:t>подразумевались</w:t>
      </w:r>
      <w:r w:rsidR="002A1A06">
        <w:t xml:space="preserve"> </w:t>
      </w:r>
      <w:r w:rsidRPr="006E2BFD">
        <w:t>концерны,</w:t>
      </w:r>
      <w:r w:rsidR="002A1A06">
        <w:t xml:space="preserve"> </w:t>
      </w:r>
      <w:r w:rsidRPr="006E2BFD">
        <w:t>которые</w:t>
      </w:r>
      <w:r w:rsidR="002A1A06">
        <w:t xml:space="preserve"> </w:t>
      </w:r>
      <w:r w:rsidRPr="006E2BFD">
        <w:t>принадлежали</w:t>
      </w:r>
      <w:r w:rsidR="002A1A06">
        <w:t xml:space="preserve"> </w:t>
      </w:r>
      <w:r w:rsidRPr="006E2BFD">
        <w:t>либо</w:t>
      </w:r>
      <w:r w:rsidR="002A1A06">
        <w:t xml:space="preserve"> </w:t>
      </w:r>
      <w:r w:rsidRPr="006E2BFD">
        <w:t>дельцам</w:t>
      </w:r>
      <w:r w:rsidR="002F4B18">
        <w:t>,</w:t>
      </w:r>
      <w:r w:rsidR="002A1A06">
        <w:t xml:space="preserve"> </w:t>
      </w:r>
      <w:r w:rsidRPr="006E2BFD">
        <w:t>близким</w:t>
      </w:r>
      <w:r w:rsidR="002A1A06">
        <w:t xml:space="preserve"> </w:t>
      </w:r>
      <w:r w:rsidRPr="006E2BFD">
        <w:t>к</w:t>
      </w:r>
      <w:r w:rsidR="002A1A06">
        <w:t xml:space="preserve"> </w:t>
      </w:r>
      <w:r w:rsidRPr="006E2BFD">
        <w:t>Ватикану,</w:t>
      </w:r>
      <w:r w:rsidR="002A1A06">
        <w:t xml:space="preserve"> </w:t>
      </w:r>
      <w:r w:rsidRPr="006E2BFD">
        <w:t>из</w:t>
      </w:r>
      <w:r w:rsidR="002A1A06">
        <w:t xml:space="preserve"> </w:t>
      </w:r>
      <w:r w:rsidRPr="006E2BFD">
        <w:t>лондонского</w:t>
      </w:r>
      <w:r w:rsidR="002A1A06">
        <w:t xml:space="preserve"> </w:t>
      </w:r>
      <w:r w:rsidRPr="006E2BFD">
        <w:t>Сити,</w:t>
      </w:r>
      <w:r w:rsidR="002A1A06">
        <w:t xml:space="preserve"> </w:t>
      </w:r>
      <w:r w:rsidRPr="006E2BFD">
        <w:t>либо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нью-йоркской</w:t>
      </w:r>
      <w:r w:rsidR="002A1A06">
        <w:t xml:space="preserve"> </w:t>
      </w:r>
      <w:r w:rsidRPr="006E2BFD">
        <w:t>Уолл-стрит.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этих</w:t>
      </w:r>
      <w:r w:rsidR="002A1A06">
        <w:t xml:space="preserve"> </w:t>
      </w:r>
      <w:r w:rsidRPr="006E2BFD">
        <w:t>планах</w:t>
      </w:r>
      <w:r w:rsidR="002A1A06">
        <w:t xml:space="preserve"> </w:t>
      </w:r>
      <w:r w:rsidRPr="006E2BFD">
        <w:t>большая</w:t>
      </w:r>
      <w:r w:rsidR="002A1A06">
        <w:t xml:space="preserve"> </w:t>
      </w:r>
      <w:r w:rsidRPr="006E2BFD">
        <w:t>роль</w:t>
      </w:r>
      <w:r w:rsidR="002A1A06">
        <w:t xml:space="preserve"> </w:t>
      </w:r>
      <w:r w:rsidRPr="006E2BFD">
        <w:t>отводилась</w:t>
      </w:r>
      <w:r w:rsidR="002A1A06">
        <w:t xml:space="preserve"> </w:t>
      </w:r>
      <w:r w:rsidRPr="006E2BFD">
        <w:t>захвату</w:t>
      </w:r>
      <w:r w:rsidR="002A1A06">
        <w:t xml:space="preserve"> </w:t>
      </w:r>
      <w:r w:rsidRPr="006E2BFD">
        <w:t>сырьевой</w:t>
      </w:r>
      <w:r w:rsidR="002A1A06">
        <w:t xml:space="preserve"> </w:t>
      </w:r>
      <w:r w:rsidRPr="006E2BFD">
        <w:t>базы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инфраструктуры</w:t>
      </w:r>
      <w:r w:rsidR="002A1A06">
        <w:t xml:space="preserve"> </w:t>
      </w:r>
      <w:r w:rsidRPr="006E2BFD">
        <w:t>России.</w:t>
      </w:r>
      <w:r w:rsidR="002A1A06">
        <w:t xml:space="preserve"> </w:t>
      </w:r>
      <w:r w:rsidRPr="006E2BFD">
        <w:t>Однако</w:t>
      </w:r>
      <w:r w:rsidR="002A1A06">
        <w:t xml:space="preserve"> </w:t>
      </w:r>
      <w:r w:rsidRPr="006E2BFD">
        <w:t>некоторые</w:t>
      </w:r>
      <w:r w:rsidR="002A1A06">
        <w:t xml:space="preserve"> </w:t>
      </w:r>
      <w:r w:rsidRPr="006E2BFD">
        <w:t>русские</w:t>
      </w:r>
      <w:r w:rsidR="002A1A06">
        <w:t xml:space="preserve"> </w:t>
      </w:r>
      <w:r w:rsidRPr="006E2BFD">
        <w:t>государи,</w:t>
      </w:r>
      <w:r w:rsidR="002A1A06">
        <w:t xml:space="preserve"> </w:t>
      </w:r>
      <w:r w:rsidRPr="006E2BFD">
        <w:t>видимо,</w:t>
      </w:r>
      <w:r w:rsidR="002A1A06">
        <w:t xml:space="preserve"> </w:t>
      </w:r>
      <w:r w:rsidRPr="006E2BFD">
        <w:rPr>
          <w:rStyle w:val="--"/>
        </w:rPr>
        <w:t>не</w:t>
      </w:r>
      <w:r w:rsidR="002A1A06">
        <w:rPr>
          <w:rStyle w:val="--"/>
        </w:rPr>
        <w:t xml:space="preserve"> </w:t>
      </w:r>
      <w:r w:rsidRPr="006E2BFD">
        <w:rPr>
          <w:rStyle w:val="--0"/>
        </w:rPr>
        <w:t>пожелали</w:t>
      </w:r>
      <w:r w:rsidR="002A1A06">
        <w:rPr>
          <w:rStyle w:val="--"/>
        </w:rPr>
        <w:t xml:space="preserve"> </w:t>
      </w:r>
      <w:r w:rsidRPr="006E2BFD">
        <w:rPr>
          <w:rStyle w:val="--"/>
        </w:rPr>
        <w:t>внимать</w:t>
      </w:r>
      <w:r w:rsidR="002A1A06">
        <w:t xml:space="preserve"> </w:t>
      </w:r>
      <w:r w:rsidRPr="006E2BFD">
        <w:t>пожеланиям</w:t>
      </w:r>
      <w:r w:rsidR="002A1A06">
        <w:t xml:space="preserve"> </w:t>
      </w:r>
      <w:r w:rsidRPr="006E2BFD">
        <w:t>международных</w:t>
      </w:r>
      <w:r w:rsidR="002A1A06">
        <w:t xml:space="preserve"> </w:t>
      </w:r>
      <w:r w:rsidRPr="006E2BFD">
        <w:t>финансовых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политических</w:t>
      </w:r>
      <w:r w:rsidR="002A1A06">
        <w:t xml:space="preserve"> </w:t>
      </w:r>
      <w:r w:rsidRPr="006E2BFD">
        <w:t>воротил.</w:t>
      </w:r>
      <w:r w:rsidR="002A1A06">
        <w:t xml:space="preserve"> </w:t>
      </w:r>
      <w:r w:rsidRPr="006E2BFD">
        <w:t>Последних</w:t>
      </w:r>
      <w:r w:rsidR="002A1A06">
        <w:t xml:space="preserve"> </w:t>
      </w:r>
      <w:r w:rsidRPr="006E2BFD">
        <w:t>Царей</w:t>
      </w:r>
      <w:r w:rsidR="002F4B18">
        <w:t>-</w:t>
      </w:r>
      <w:r w:rsidRPr="006E2BFD">
        <w:t>Императоров</w:t>
      </w:r>
      <w:r w:rsidR="002A1A06">
        <w:t xml:space="preserve"> </w:t>
      </w:r>
      <w:r w:rsidRPr="006E2BFD">
        <w:t>больше</w:t>
      </w:r>
      <w:r w:rsidR="002A1A06">
        <w:t xml:space="preserve"> </w:t>
      </w:r>
      <w:r w:rsidRPr="006E2BFD">
        <w:t>интересовало</w:t>
      </w:r>
      <w:r w:rsidR="002A1A06">
        <w:t xml:space="preserve"> </w:t>
      </w:r>
      <w:r w:rsidRPr="006E2BFD">
        <w:t>строительство</w:t>
      </w:r>
      <w:r w:rsidR="002A1A06">
        <w:t xml:space="preserve"> </w:t>
      </w:r>
      <w:r w:rsidRPr="006E2BFD">
        <w:t>национальной</w:t>
      </w:r>
      <w:r w:rsidR="002A1A06">
        <w:t xml:space="preserve"> </w:t>
      </w:r>
      <w:r w:rsidRPr="006E2BFD">
        <w:t>экономики.</w:t>
      </w:r>
      <w:r w:rsidR="002A1A06">
        <w:t xml:space="preserve"> </w:t>
      </w:r>
      <w:r w:rsidRPr="006E2BFD">
        <w:t>Так,</w:t>
      </w:r>
      <w:r w:rsidR="002A1A06">
        <w:t xml:space="preserve"> </w:t>
      </w:r>
      <w:r w:rsidRPr="006E2BFD">
        <w:t>Император</w:t>
      </w:r>
      <w:r w:rsidR="002A1A06">
        <w:t xml:space="preserve"> </w:t>
      </w:r>
      <w:r w:rsidRPr="006E2BFD">
        <w:t>Николай</w:t>
      </w:r>
      <w:r w:rsidR="002A1A06">
        <w:t xml:space="preserve"> </w:t>
      </w:r>
      <w:r w:rsidRPr="006E2BFD">
        <w:t>II</w:t>
      </w:r>
      <w:r w:rsidR="002A1A06">
        <w:t xml:space="preserve"> </w:t>
      </w:r>
      <w:r w:rsidRPr="006E2BFD">
        <w:t>издал</w:t>
      </w:r>
      <w:r w:rsidR="002A1A06">
        <w:t xml:space="preserve"> </w:t>
      </w:r>
      <w:r w:rsidRPr="006E2BFD">
        <w:t>указ,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соответствии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которым</w:t>
      </w:r>
      <w:r w:rsidR="002A1A06">
        <w:t xml:space="preserve"> </w:t>
      </w:r>
      <w:r w:rsidRPr="006E2BFD">
        <w:t>иностранному</w:t>
      </w:r>
      <w:r w:rsidR="002A1A06">
        <w:t xml:space="preserve"> </w:t>
      </w:r>
      <w:r w:rsidRPr="006E2BFD">
        <w:t>капиталу</w:t>
      </w:r>
      <w:r w:rsidR="002A1A06">
        <w:t xml:space="preserve"> </w:t>
      </w:r>
      <w:r w:rsidRPr="006E2BFD">
        <w:t>позволялось</w:t>
      </w:r>
      <w:r w:rsidR="002A1A06">
        <w:t xml:space="preserve"> </w:t>
      </w:r>
      <w:r w:rsidRPr="006E2BFD">
        <w:t>свободно</w:t>
      </w:r>
      <w:r w:rsidR="002A1A06">
        <w:t xml:space="preserve"> </w:t>
      </w:r>
      <w:r w:rsidRPr="006E2BFD">
        <w:t>размещаться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России,</w:t>
      </w:r>
      <w:r w:rsidR="002A1A06">
        <w:t xml:space="preserve"> </w:t>
      </w:r>
      <w:r w:rsidRPr="006E2BFD">
        <w:t>но</w:t>
      </w:r>
      <w:r w:rsidR="002A1A06">
        <w:t xml:space="preserve"> </w:t>
      </w:r>
      <w:r w:rsidRPr="006E2BFD">
        <w:t>вывоз</w:t>
      </w:r>
      <w:r w:rsidR="002A1A06">
        <w:t xml:space="preserve"> </w:t>
      </w:r>
      <w:r w:rsidRPr="006E2BFD">
        <w:t>сырья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получаемой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России</w:t>
      </w:r>
      <w:r w:rsidR="002A1A06">
        <w:t xml:space="preserve"> </w:t>
      </w:r>
      <w:r w:rsidRPr="006E2BFD">
        <w:t>прибыли</w:t>
      </w:r>
      <w:r w:rsidR="002A1A06">
        <w:t xml:space="preserve"> </w:t>
      </w:r>
      <w:r w:rsidRPr="006E2BFD">
        <w:t>ограничивался</w:t>
      </w:r>
      <w:r w:rsidR="002A1A06">
        <w:t xml:space="preserve"> </w:t>
      </w:r>
      <w:r w:rsidRPr="006E2BFD">
        <w:t>размером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12,8</w:t>
      </w:r>
      <w:r w:rsidR="002F4B18">
        <w:t> %</w:t>
      </w:r>
      <w:r w:rsidRPr="006E2BFD">
        <w:t>.</w:t>
      </w:r>
      <w:r w:rsidR="002A1A06">
        <w:t xml:space="preserve"> </w:t>
      </w:r>
      <w:r w:rsidRPr="006E2BFD">
        <w:t>То</w:t>
      </w:r>
      <w:r w:rsidR="002A1A06">
        <w:t xml:space="preserve"> </w:t>
      </w:r>
      <w:r w:rsidRPr="006E2BFD">
        <w:t>есть</w:t>
      </w:r>
      <w:r w:rsidR="002A1A06">
        <w:t xml:space="preserve"> </w:t>
      </w:r>
      <w:r w:rsidRPr="006E2BFD">
        <w:t>—</w:t>
      </w:r>
      <w:r w:rsidR="002A1A06">
        <w:t xml:space="preserve"> </w:t>
      </w:r>
      <w:r w:rsidRPr="006E2BFD">
        <w:t>хочешь</w:t>
      </w:r>
      <w:r w:rsidR="002A1A06">
        <w:t xml:space="preserve"> </w:t>
      </w:r>
      <w:r w:rsidRPr="006E2BFD">
        <w:t>разрабатывать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продавать</w:t>
      </w:r>
      <w:r w:rsidR="002A1A06">
        <w:t xml:space="preserve"> </w:t>
      </w:r>
      <w:r w:rsidRPr="006E2BFD">
        <w:t>наши</w:t>
      </w:r>
      <w:r w:rsidR="002A1A06">
        <w:t xml:space="preserve"> </w:t>
      </w:r>
      <w:r w:rsidRPr="006E2BFD">
        <w:t>полезные</w:t>
      </w:r>
      <w:r w:rsidR="002A1A06">
        <w:t xml:space="preserve"> </w:t>
      </w:r>
      <w:r w:rsidRPr="006E2BFD">
        <w:t>ископаемые,</w:t>
      </w:r>
      <w:r w:rsidR="002A1A06">
        <w:t xml:space="preserve"> </w:t>
      </w:r>
      <w:r w:rsidRPr="006E2BFD">
        <w:t>прими</w:t>
      </w:r>
      <w:r w:rsidR="002A1A06">
        <w:t xml:space="preserve"> </w:t>
      </w:r>
      <w:r w:rsidRPr="006E2BFD">
        <w:t>российское</w:t>
      </w:r>
      <w:r w:rsidR="002A1A06">
        <w:t xml:space="preserve"> </w:t>
      </w:r>
      <w:r w:rsidRPr="006E2BFD">
        <w:t>гражданство\подданство,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выручку</w:t>
      </w:r>
      <w:r w:rsidR="002A1A06">
        <w:t xml:space="preserve"> </w:t>
      </w:r>
      <w:r w:rsidRPr="006E2BFD">
        <w:t>оставь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России.</w:t>
      </w:r>
      <w:r w:rsidR="002A1A06">
        <w:t xml:space="preserve"> </w:t>
      </w:r>
      <w:r w:rsidRPr="006E2BFD">
        <w:t>Не</w:t>
      </w:r>
      <w:r w:rsidR="002A1A06">
        <w:t xml:space="preserve"> </w:t>
      </w:r>
      <w:r w:rsidRPr="006E2BFD">
        <w:t>напоминает</w:t>
      </w:r>
      <w:r w:rsidR="002A1A06">
        <w:t xml:space="preserve"> </w:t>
      </w:r>
      <w:r w:rsidRPr="006E2BFD">
        <w:t>ли</w:t>
      </w:r>
      <w:r w:rsidR="002A1A06">
        <w:t xml:space="preserve"> </w:t>
      </w:r>
      <w:r w:rsidRPr="006E2BFD">
        <w:t>это</w:t>
      </w:r>
      <w:r w:rsidR="002A1A06">
        <w:t xml:space="preserve"> </w:t>
      </w:r>
      <w:r w:rsidRPr="006E2BFD">
        <w:t>читателям</w:t>
      </w:r>
      <w:r w:rsidR="002A1A06">
        <w:t xml:space="preserve"> </w:t>
      </w:r>
      <w:r w:rsidRPr="006E2BFD">
        <w:t>день</w:t>
      </w:r>
      <w:r w:rsidR="002A1A06">
        <w:t xml:space="preserve"> </w:t>
      </w:r>
      <w:r w:rsidRPr="006E2BFD">
        <w:t>сегодняшний</w:t>
      </w:r>
      <w:r w:rsidR="00B377A6">
        <w:t xml:space="preserve"> относительно</w:t>
      </w:r>
      <w:r w:rsidR="002A1A06">
        <w:t xml:space="preserve"> </w:t>
      </w:r>
      <w:r w:rsidRPr="006E2BFD">
        <w:t>принимаемых</w:t>
      </w:r>
      <w:r w:rsidR="002A1A06">
        <w:t xml:space="preserve"> </w:t>
      </w:r>
      <w:r w:rsidR="00B377A6" w:rsidRPr="006E2BFD">
        <w:t>в</w:t>
      </w:r>
      <w:r w:rsidR="00B377A6">
        <w:t xml:space="preserve"> </w:t>
      </w:r>
      <w:r w:rsidR="00B377A6" w:rsidRPr="006E2BFD">
        <w:t>России</w:t>
      </w:r>
      <w:r w:rsidR="00B377A6" w:rsidRPr="006E2BFD">
        <w:t xml:space="preserve"> </w:t>
      </w:r>
      <w:r w:rsidRPr="006E2BFD">
        <w:t>решений?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итоге</w:t>
      </w:r>
      <w:r w:rsidR="002A1A06">
        <w:t xml:space="preserve"> </w:t>
      </w:r>
      <w:r w:rsidRPr="006E2BFD">
        <w:t>у</w:t>
      </w:r>
      <w:r w:rsidR="002A1A06">
        <w:t xml:space="preserve"> </w:t>
      </w:r>
      <w:r w:rsidRPr="006E2BFD">
        <w:t>страны</w:t>
      </w:r>
      <w:r w:rsidR="002A1A06">
        <w:t xml:space="preserve"> </w:t>
      </w:r>
      <w:r w:rsidRPr="006E2BFD">
        <w:t>появились</w:t>
      </w:r>
      <w:r w:rsidR="002A1A06">
        <w:t xml:space="preserve"> </w:t>
      </w:r>
      <w:r w:rsidRPr="006E2BFD">
        <w:t>огромные</w:t>
      </w:r>
      <w:r w:rsidR="002A1A06">
        <w:t xml:space="preserve"> </w:t>
      </w:r>
      <w:r w:rsidRPr="006E2BFD">
        <w:t>деньги,</w:t>
      </w:r>
      <w:r w:rsidR="002A1A06">
        <w:t xml:space="preserve"> </w:t>
      </w:r>
      <w:r w:rsidRPr="006E2BFD">
        <w:t>а</w:t>
      </w:r>
      <w:r w:rsidR="002A1A06">
        <w:t xml:space="preserve"> </w:t>
      </w:r>
      <w:r w:rsidRPr="006E2BFD">
        <w:t>следом,</w:t>
      </w:r>
      <w:r w:rsidR="002A1A06">
        <w:t xml:space="preserve"> </w:t>
      </w:r>
      <w:r w:rsidRPr="006E2BFD">
        <w:rPr>
          <w:rStyle w:val="--0"/>
        </w:rPr>
        <w:t>несмотря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на</w:t>
      </w:r>
      <w:r w:rsidR="002A1A06">
        <w:t xml:space="preserve"> </w:t>
      </w:r>
      <w:r w:rsidRPr="006E2BFD">
        <w:rPr>
          <w:rStyle w:val="--0"/>
        </w:rPr>
        <w:t>все</w:t>
      </w:r>
      <w:r w:rsidR="002A1A06">
        <w:t xml:space="preserve"> </w:t>
      </w:r>
      <w:r w:rsidRPr="006E2BFD">
        <w:t>козни</w:t>
      </w:r>
      <w:r w:rsidR="002A1A06">
        <w:t xml:space="preserve"> </w:t>
      </w:r>
      <w:r w:rsidRPr="006E2BFD">
        <w:rPr>
          <w:b/>
          <w:bCs/>
          <w:i/>
          <w:iCs/>
        </w:rPr>
        <w:t>С.</w:t>
      </w:r>
      <w:r w:rsidR="00B377A6">
        <w:rPr>
          <w:b/>
          <w:bCs/>
          <w:i/>
          <w:iCs/>
        </w:rPr>
        <w:t> </w:t>
      </w:r>
      <w:r w:rsidRPr="006E2BFD">
        <w:rPr>
          <w:b/>
          <w:bCs/>
          <w:i/>
          <w:iCs/>
        </w:rPr>
        <w:t>Витте</w:t>
      </w:r>
      <w:r w:rsidRPr="006E2BFD">
        <w:rPr>
          <w:rStyle w:val="afb"/>
          <w:b w:val="0"/>
          <w:bCs/>
          <w:i/>
          <w:iCs/>
          <w:szCs w:val="28"/>
        </w:rPr>
        <w:footnoteReference w:id="2"/>
      </w:r>
      <w:r w:rsidR="002A1A06">
        <w:rPr>
          <w:b/>
          <w:bCs/>
          <w:i/>
          <w:iCs/>
        </w:rPr>
        <w:t xml:space="preserve"> </w:t>
      </w:r>
      <w:r w:rsidRPr="006E2BFD">
        <w:t>и</w:t>
      </w:r>
      <w:r w:rsidR="002A1A06">
        <w:t xml:space="preserve"> </w:t>
      </w:r>
      <w:r w:rsidRPr="006E2BFD">
        <w:rPr>
          <w:szCs w:val="28"/>
        </w:rPr>
        <w:t>прочих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высокопоставленных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британских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агентов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влияния,</w:t>
      </w:r>
      <w:r w:rsidR="002A1A06">
        <w:rPr>
          <w:szCs w:val="28"/>
        </w:rPr>
        <w:t xml:space="preserve"> </w:t>
      </w:r>
      <w:r w:rsidR="00B377A6" w:rsidRPr="006E2BFD">
        <w:rPr>
          <w:noProof/>
          <w:szCs w:val="28"/>
        </w:rPr>
        <w:drawing>
          <wp:anchor distT="0" distB="0" distL="114300" distR="114300" simplePos="0" relativeHeight="251669504" behindDoc="1" locked="0" layoutInCell="1" allowOverlap="1" wp14:anchorId="2E23D08C" wp14:editId="5A42DC50">
            <wp:simplePos x="0" y="0"/>
            <wp:positionH relativeFrom="column">
              <wp:posOffset>3870325</wp:posOffset>
            </wp:positionH>
            <wp:positionV relativeFrom="paragraph">
              <wp:posOffset>4661956</wp:posOffset>
            </wp:positionV>
            <wp:extent cx="2744470" cy="3630930"/>
            <wp:effectExtent l="0" t="0" r="0" b="1270"/>
            <wp:wrapTight wrapText="bothSides">
              <wp:wrapPolygon edited="0">
                <wp:start x="0" y="0"/>
                <wp:lineTo x="0" y="21532"/>
                <wp:lineTo x="21490" y="21532"/>
                <wp:lineTo x="21490" y="0"/>
                <wp:lineTo x="0" y="0"/>
              </wp:wrapPolygon>
            </wp:wrapTight>
            <wp:docPr id="4" name="Рисунок 4" descr="Изображение выглядит как человек, мужчина, стена, внутрен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человек, мужчина, стена, внутренний&#10;&#10;Автоматически созданное описание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4470" cy="3630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2BFD">
        <w:rPr>
          <w:b/>
          <w:bCs/>
          <w:i/>
          <w:iCs/>
          <w:szCs w:val="28"/>
        </w:rPr>
        <w:t>начался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бурный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экономический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рост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России</w:t>
      </w:r>
      <w:r w:rsidRPr="006E2BFD">
        <w:rPr>
          <w:szCs w:val="28"/>
        </w:rPr>
        <w:t>.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Так</w:t>
      </w:r>
      <w:r w:rsidR="00B377A6">
        <w:rPr>
          <w:szCs w:val="28"/>
        </w:rPr>
        <w:t>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британский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эксперт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Эдвард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Торн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писал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1913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году:</w:t>
      </w:r>
      <w:r w:rsidR="002A1A06">
        <w:rPr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«Если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западные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страны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не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сумеют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удержать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Россию,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то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к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1930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году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ей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не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будет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соперников.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Европа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и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США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окажутся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на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коленях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у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сырьевого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гиганта»</w:t>
      </w:r>
      <w:r w:rsidRPr="006E2BFD">
        <w:rPr>
          <w:szCs w:val="28"/>
        </w:rPr>
        <w:t>.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Неудивительно,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что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дельцы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Уолл-стрит,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являясь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сути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британской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крипто-аристократией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территории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США,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очень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быстро</w:t>
      </w:r>
      <w:r w:rsidR="002A1A06">
        <w:rPr>
          <w:szCs w:val="28"/>
        </w:rPr>
        <w:t xml:space="preserve"> </w:t>
      </w:r>
      <w:r w:rsidRPr="006E2BFD">
        <w:rPr>
          <w:rStyle w:val="--0"/>
        </w:rPr>
        <w:t>нашли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общий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язык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</w:t>
      </w:r>
      <w:r w:rsidR="002A1A06">
        <w:rPr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«Короной»</w:t>
      </w:r>
      <w:r w:rsidRPr="00B377A6">
        <w:t>,</w:t>
      </w:r>
      <w:r w:rsidR="002A1A06" w:rsidRPr="00B377A6">
        <w:t xml:space="preserve"> </w:t>
      </w:r>
      <w:r w:rsidRPr="006E2BFD">
        <w:rPr>
          <w:szCs w:val="28"/>
        </w:rPr>
        <w:t>договорившись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будущем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разделе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«российского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пирога»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через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своих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ставленников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правительстве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США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объявили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России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хоть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негласную,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очень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жёсткую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войну.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декабре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1911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года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посол</w:t>
      </w:r>
      <w:r w:rsidR="002A1A06">
        <w:rPr>
          <w:szCs w:val="28"/>
        </w:rPr>
        <w:t xml:space="preserve"> </w:t>
      </w:r>
      <w:r w:rsidRPr="006E2BFD">
        <w:rPr>
          <w:szCs w:val="28"/>
        </w:rPr>
        <w:lastRenderedPageBreak/>
        <w:t>США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Петербурге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вручил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русскому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министру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иностранных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дел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ноту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разрыве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договора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торговле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мореплавании,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существовавшем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между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нашими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странами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1832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года.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американской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прессе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началась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травля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всего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русского.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Россию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называли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варварской,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дикой,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антисемитской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т.</w:t>
      </w:r>
      <w:r w:rsidR="00B377A6">
        <w:rPr>
          <w:szCs w:val="28"/>
        </w:rPr>
        <w:t> </w:t>
      </w:r>
      <w:r w:rsidRPr="006E2BFD">
        <w:rPr>
          <w:szCs w:val="28"/>
        </w:rPr>
        <w:t>д.</w:t>
      </w:r>
      <w:r w:rsidR="002A1A06">
        <w:rPr>
          <w:szCs w:val="28"/>
        </w:rPr>
        <w:t xml:space="preserve"> </w:t>
      </w:r>
      <w:r w:rsidRPr="006E2BFD">
        <w:rPr>
          <w:color w:val="000000" w:themeColor="text1"/>
          <w:szCs w:val="28"/>
        </w:rPr>
        <w:t>Ничего</w:t>
      </w:r>
      <w:r w:rsidR="002A1A06">
        <w:rPr>
          <w:color w:val="000000" w:themeColor="text1"/>
          <w:szCs w:val="28"/>
        </w:rPr>
        <w:t xml:space="preserve"> </w:t>
      </w:r>
      <w:r w:rsidRPr="006E2BFD">
        <w:rPr>
          <w:rStyle w:val="--"/>
        </w:rPr>
        <w:t>не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напоминает</w:t>
      </w:r>
      <w:r w:rsidR="002A1A06">
        <w:rPr>
          <w:color w:val="000000" w:themeColor="text1"/>
          <w:szCs w:val="28"/>
        </w:rPr>
        <w:t xml:space="preserve"> </w:t>
      </w:r>
      <w:r w:rsidRPr="006E2BFD">
        <w:rPr>
          <w:color w:val="000000" w:themeColor="text1"/>
          <w:szCs w:val="28"/>
        </w:rPr>
        <w:t>это</w:t>
      </w:r>
      <w:r w:rsidR="002A1A06">
        <w:rPr>
          <w:color w:val="000000" w:themeColor="text1"/>
          <w:szCs w:val="28"/>
        </w:rPr>
        <w:t xml:space="preserve"> </w:t>
      </w:r>
      <w:r w:rsidRPr="006E2BFD">
        <w:rPr>
          <w:color w:val="000000" w:themeColor="text1"/>
          <w:szCs w:val="28"/>
        </w:rPr>
        <w:t>читателям</w:t>
      </w:r>
      <w:r w:rsidR="002A1A06">
        <w:rPr>
          <w:color w:val="000000" w:themeColor="text1"/>
          <w:szCs w:val="28"/>
        </w:rPr>
        <w:t xml:space="preserve"> </w:t>
      </w:r>
      <w:r w:rsidRPr="006E2BFD">
        <w:rPr>
          <w:color w:val="000000" w:themeColor="text1"/>
          <w:szCs w:val="28"/>
        </w:rPr>
        <w:t>относительно</w:t>
      </w:r>
      <w:r w:rsidR="002A1A06">
        <w:rPr>
          <w:color w:val="000000" w:themeColor="text1"/>
          <w:szCs w:val="28"/>
        </w:rPr>
        <w:t xml:space="preserve"> </w:t>
      </w:r>
      <w:r w:rsidRPr="006E2BFD">
        <w:rPr>
          <w:color w:val="000000" w:themeColor="text1"/>
          <w:szCs w:val="28"/>
        </w:rPr>
        <w:t>сегодня</w:t>
      </w:r>
      <w:r w:rsidR="002A1A06">
        <w:rPr>
          <w:color w:val="000000" w:themeColor="text1"/>
          <w:szCs w:val="28"/>
        </w:rPr>
        <w:t xml:space="preserve"> </w:t>
      </w:r>
      <w:r w:rsidRPr="006E2BFD">
        <w:rPr>
          <w:color w:val="000000" w:themeColor="text1"/>
          <w:szCs w:val="28"/>
        </w:rPr>
        <w:t>происходящего?</w:t>
      </w:r>
      <w:r w:rsidR="002A1A06">
        <w:rPr>
          <w:color w:val="000000" w:themeColor="text1"/>
          <w:szCs w:val="28"/>
        </w:rPr>
        <w:t xml:space="preserve"> </w:t>
      </w:r>
    </w:p>
    <w:p w14:paraId="7C9D2BE3" w14:textId="28ABE32F" w:rsidR="006E2BFD" w:rsidRPr="00B377A6" w:rsidRDefault="00B377A6" w:rsidP="00B377A6">
      <w:pPr>
        <w:rPr>
          <w:rFonts w:ascii="Times New Roman" w:eastAsia="Times New Roman" w:hAnsi="Times New Roman" w:cs="Times New Roman"/>
          <w:sz w:val="24"/>
        </w:rPr>
      </w:pPr>
      <w:r>
        <w:t>И</w:t>
      </w:r>
      <w:r w:rsidR="006E2BFD" w:rsidRPr="006E2BFD">
        <w:t>звестный</w:t>
      </w:r>
      <w:r w:rsidR="002A1A06">
        <w:t xml:space="preserve"> </w:t>
      </w:r>
      <w:r w:rsidR="006E2BFD" w:rsidRPr="006E2BFD">
        <w:t>банкир,</w:t>
      </w:r>
      <w:r w:rsidR="002A1A06">
        <w:t xml:space="preserve"> </w:t>
      </w:r>
      <w:r w:rsidR="006E2BFD" w:rsidRPr="006E2BFD">
        <w:t>владелец</w:t>
      </w:r>
      <w:r w:rsidR="002A1A06">
        <w:t xml:space="preserve"> </w:t>
      </w:r>
      <w:r w:rsidR="006E2BFD" w:rsidRPr="006E2BFD">
        <w:t>банковского</w:t>
      </w:r>
      <w:r w:rsidR="002A1A06">
        <w:t xml:space="preserve"> </w:t>
      </w:r>
      <w:r w:rsidR="006E2BFD" w:rsidRPr="006E2BFD">
        <w:t>дома</w:t>
      </w:r>
      <w:r w:rsidR="002A1A06">
        <w:t xml:space="preserve"> </w:t>
      </w:r>
      <w:r w:rsidR="006E2BFD" w:rsidRPr="006E2BFD">
        <w:t>«</w:t>
      </w:r>
      <w:r w:rsidRPr="00B377A6">
        <w:t>Kuhn, Loeb &amp; Co</w:t>
      </w:r>
      <w:r w:rsidR="006E2BFD" w:rsidRPr="00B377A6">
        <w:t>»</w:t>
      </w:r>
      <w:r>
        <w:t>,</w:t>
      </w:r>
      <w:r w:rsidR="002A1A06">
        <w:t xml:space="preserve"> </w:t>
      </w:r>
      <w:r w:rsidR="006E2BFD" w:rsidRPr="006E2BFD">
        <w:t>Джейкоб</w:t>
      </w:r>
      <w:r w:rsidR="002A1A06">
        <w:t xml:space="preserve"> </w:t>
      </w:r>
      <w:r w:rsidR="006E2BFD" w:rsidRPr="006E2BFD">
        <w:t>Шиф</w:t>
      </w:r>
      <w:r>
        <w:t>,</w:t>
      </w:r>
      <w:r w:rsidR="002A1A06">
        <w:t xml:space="preserve"> </w:t>
      </w:r>
      <w:r w:rsidR="006E2BFD" w:rsidRPr="006E2BFD">
        <w:t>прямо</w:t>
      </w:r>
      <w:r w:rsidR="002A1A06">
        <w:t xml:space="preserve"> </w:t>
      </w:r>
      <w:r w:rsidR="006E2BFD" w:rsidRPr="006E2BFD">
        <w:t>призывал</w:t>
      </w:r>
      <w:r w:rsidR="002A1A06">
        <w:t xml:space="preserve"> </w:t>
      </w:r>
      <w:r w:rsidR="006E2BFD" w:rsidRPr="006E2BFD">
        <w:t>«поставить</w:t>
      </w:r>
      <w:r w:rsidR="002A1A06">
        <w:t xml:space="preserve"> </w:t>
      </w:r>
      <w:r w:rsidR="006E2BFD" w:rsidRPr="006E2BFD">
        <w:t>подлую</w:t>
      </w:r>
      <w:r w:rsidR="002A1A06">
        <w:t xml:space="preserve"> </w:t>
      </w:r>
      <w:r w:rsidR="006E2BFD" w:rsidRPr="006E2BFD">
        <w:t>Россию</w:t>
      </w:r>
      <w:r w:rsidR="002A1A06">
        <w:t xml:space="preserve"> </w:t>
      </w:r>
      <w:r w:rsidR="006E2BFD" w:rsidRPr="006E2BFD">
        <w:t>на</w:t>
      </w:r>
      <w:r w:rsidR="002A1A06">
        <w:t xml:space="preserve"> </w:t>
      </w:r>
      <w:r w:rsidR="006E2BFD" w:rsidRPr="006E2BFD">
        <w:t>колени».</w:t>
      </w:r>
      <w:r w:rsidR="002A1A06">
        <w:t xml:space="preserve"> </w:t>
      </w:r>
      <w:r w:rsidR="006E2BFD" w:rsidRPr="006E2BFD">
        <w:t>Шиф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его</w:t>
      </w:r>
      <w:r w:rsidR="002A1A06">
        <w:t xml:space="preserve"> </w:t>
      </w:r>
      <w:r w:rsidR="006E2BFD" w:rsidRPr="006E2BFD">
        <w:t>соратники</w:t>
      </w:r>
      <w:r w:rsidR="002A1A06">
        <w:t xml:space="preserve"> </w:t>
      </w:r>
      <w:r w:rsidR="006E2BFD" w:rsidRPr="006E2BFD">
        <w:t>по</w:t>
      </w:r>
      <w:r w:rsidR="002A1A06">
        <w:t xml:space="preserve"> </w:t>
      </w:r>
      <w:r w:rsidR="006E2BFD" w:rsidRPr="006E2BFD">
        <w:t>Уолл-стрит</w:t>
      </w:r>
      <w:r w:rsidR="002A1A06">
        <w:t xml:space="preserve"> </w:t>
      </w:r>
      <w:r w:rsidR="006E2BFD" w:rsidRPr="006E2BFD">
        <w:t>сделали</w:t>
      </w:r>
      <w:r w:rsidR="002A1A06">
        <w:t xml:space="preserve"> </w:t>
      </w:r>
      <w:r w:rsidR="006E2BFD" w:rsidRPr="006E2BFD">
        <w:t>ставку</w:t>
      </w:r>
      <w:r w:rsidR="002A1A06">
        <w:t xml:space="preserve"> </w:t>
      </w:r>
      <w:r w:rsidR="006E2BFD" w:rsidRPr="006E2BFD">
        <w:t>на</w:t>
      </w:r>
      <w:r w:rsidR="002A1A06">
        <w:t xml:space="preserve"> </w:t>
      </w:r>
      <w:r w:rsidR="006E2BFD" w:rsidRPr="006E2BFD">
        <w:rPr>
          <w:rStyle w:val="--0"/>
        </w:rPr>
        <w:t>разжигание</w:t>
      </w:r>
      <w:r w:rsidR="002A1A06">
        <w:rPr>
          <w:rStyle w:val="--0"/>
        </w:rPr>
        <w:t xml:space="preserve"> </w:t>
      </w:r>
      <w:r w:rsidR="006E2BFD" w:rsidRPr="006E2BFD">
        <w:rPr>
          <w:rStyle w:val="--"/>
        </w:rPr>
        <w:t>внутренних</w:t>
      </w:r>
      <w:r w:rsidR="002A1A06">
        <w:rPr>
          <w:rStyle w:val="--0"/>
        </w:rPr>
        <w:t xml:space="preserve"> </w:t>
      </w:r>
      <w:r w:rsidR="006E2BFD" w:rsidRPr="006E2BFD">
        <w:rPr>
          <w:rStyle w:val="--0"/>
        </w:rPr>
        <w:t>бе</w:t>
      </w:r>
      <w:r>
        <w:rPr>
          <w:rStyle w:val="--0"/>
        </w:rPr>
        <w:t>З(</w:t>
      </w:r>
      <w:r w:rsidR="006E2BFD" w:rsidRPr="006E2BFD">
        <w:rPr>
          <w:rStyle w:val="--0"/>
        </w:rPr>
        <w:t>с</w:t>
      </w:r>
      <w:r>
        <w:rPr>
          <w:rStyle w:val="--0"/>
        </w:rPr>
        <w:t>)</w:t>
      </w:r>
      <w:r w:rsidR="006E2BFD" w:rsidRPr="006E2BFD">
        <w:rPr>
          <w:rStyle w:val="--0"/>
        </w:rPr>
        <w:t>порядков</w:t>
      </w:r>
      <w:r w:rsidR="002A1A06">
        <w:t xml:space="preserve"> </w:t>
      </w:r>
      <w:r w:rsidR="006E2BFD" w:rsidRPr="006E2BFD">
        <w:t>в</w:t>
      </w:r>
      <w:r w:rsidR="002A1A06">
        <w:t xml:space="preserve"> </w:t>
      </w:r>
      <w:r w:rsidR="006E2BFD" w:rsidRPr="006E2BFD">
        <w:t>Российской</w:t>
      </w:r>
      <w:r w:rsidR="002A1A06">
        <w:t xml:space="preserve"> </w:t>
      </w:r>
      <w:r w:rsidR="006E2BFD" w:rsidRPr="006E2BFD">
        <w:t>империи</w:t>
      </w:r>
      <w:r w:rsidR="002A1A06">
        <w:t xml:space="preserve"> </w:t>
      </w:r>
      <w:r w:rsidR="006E2BFD" w:rsidRPr="006E2BFD">
        <w:t>с</w:t>
      </w:r>
      <w:r w:rsidR="002A1A06">
        <w:t xml:space="preserve"> </w:t>
      </w:r>
      <w:r w:rsidR="006E2BFD" w:rsidRPr="006E2BFD">
        <w:t>использованием</w:t>
      </w:r>
      <w:r w:rsidR="002A1A06">
        <w:t xml:space="preserve"> </w:t>
      </w:r>
      <w:r w:rsidR="006E2BFD" w:rsidRPr="006E2BFD">
        <w:rPr>
          <w:b/>
          <w:bCs/>
        </w:rPr>
        <w:t>«революцион</w:t>
      </w:r>
      <w:r w:rsidR="006E2BFD" w:rsidRPr="00B377A6">
        <w:rPr>
          <w:b/>
          <w:bCs/>
          <w:i/>
          <w:iCs/>
        </w:rPr>
        <w:t>э</w:t>
      </w:r>
      <w:r w:rsidR="006E2BFD" w:rsidRPr="006E2BFD">
        <w:rPr>
          <w:b/>
          <w:bCs/>
        </w:rPr>
        <w:t>ров»</w:t>
      </w:r>
      <w:r w:rsidR="002A1A06">
        <w:t xml:space="preserve"> </w:t>
      </w:r>
      <w:r w:rsidR="006E2BFD" w:rsidRPr="006E2BFD">
        <w:t>из</w:t>
      </w:r>
      <w:r w:rsidR="002A1A06">
        <w:t xml:space="preserve"> </w:t>
      </w:r>
      <w:r w:rsidR="006E2BFD" w:rsidRPr="006E2BFD">
        <w:t>числа</w:t>
      </w:r>
      <w:r w:rsidR="002A1A06">
        <w:t xml:space="preserve"> </w:t>
      </w:r>
      <w:r w:rsidR="006E2BFD" w:rsidRPr="006E2BFD">
        <w:rPr>
          <w:b/>
          <w:bCs/>
          <w:i/>
          <w:iCs/>
        </w:rPr>
        <w:t>«народа</w:t>
      </w:r>
      <w:r w:rsidR="002A1A06"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завета»</w:t>
      </w:r>
      <w:r w:rsidR="006E2BFD" w:rsidRPr="006E2BFD">
        <w:t>.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огромные</w:t>
      </w:r>
      <w:r w:rsidR="002A1A06">
        <w:t xml:space="preserve"> </w:t>
      </w:r>
      <w:r w:rsidR="006E2BFD" w:rsidRPr="006E2BFD">
        <w:t>финансовые</w:t>
      </w:r>
      <w:r w:rsidR="002A1A06">
        <w:t xml:space="preserve"> </w:t>
      </w:r>
      <w:r w:rsidR="006E2BFD" w:rsidRPr="006E2BFD">
        <w:t>потоки</w:t>
      </w:r>
      <w:r w:rsidR="002A1A06">
        <w:t xml:space="preserve"> </w:t>
      </w:r>
      <w:r w:rsidR="006E2BFD" w:rsidRPr="006E2BFD">
        <w:t>полились</w:t>
      </w:r>
      <w:r w:rsidR="002A1A06">
        <w:t xml:space="preserve"> </w:t>
      </w:r>
      <w:r w:rsidR="006E2BFD" w:rsidRPr="006E2BFD">
        <w:t>в</w:t>
      </w:r>
      <w:r w:rsidR="002A1A06">
        <w:t xml:space="preserve"> </w:t>
      </w:r>
      <w:r w:rsidR="006E2BFD" w:rsidRPr="006E2BFD">
        <w:t>кассы</w:t>
      </w:r>
      <w:r w:rsidR="002A1A06">
        <w:t xml:space="preserve"> </w:t>
      </w:r>
      <w:r w:rsidR="006E2BFD" w:rsidRPr="006E2BFD">
        <w:t>революционеров</w:t>
      </w:r>
      <w:r w:rsidR="002A1A06">
        <w:t xml:space="preserve"> </w:t>
      </w:r>
      <w:r w:rsidR="006E2BFD" w:rsidRPr="006E2BFD">
        <w:t>всех</w:t>
      </w:r>
      <w:r w:rsidR="002A1A06">
        <w:t xml:space="preserve"> </w:t>
      </w:r>
      <w:r w:rsidR="006E2BFD" w:rsidRPr="006E2BFD">
        <w:t>мастей</w:t>
      </w:r>
      <w:r w:rsidR="002A1A06">
        <w:t xml:space="preserve"> </w:t>
      </w:r>
      <w:r w:rsidR="006E2BFD" w:rsidRPr="006E2BFD">
        <w:t>—</w:t>
      </w:r>
      <w:r w:rsidR="002A1A06">
        <w:t xml:space="preserve"> </w:t>
      </w:r>
      <w:r w:rsidR="006E2BFD" w:rsidRPr="006E2BFD">
        <w:t>от</w:t>
      </w:r>
      <w:r w:rsidR="002A1A06">
        <w:t xml:space="preserve"> </w:t>
      </w:r>
      <w:r w:rsidR="006E2BFD" w:rsidRPr="006E2BFD">
        <w:t>эсеров</w:t>
      </w:r>
      <w:r w:rsidR="002A1A06">
        <w:t xml:space="preserve"> </w:t>
      </w:r>
      <w:r w:rsidR="006E2BFD" w:rsidRPr="006E2BFD">
        <w:t>до</w:t>
      </w:r>
      <w:r w:rsidR="002A1A06">
        <w:t xml:space="preserve"> </w:t>
      </w:r>
      <w:r w:rsidR="006E2BFD" w:rsidRPr="006E2BFD">
        <w:t>большевиков.</w:t>
      </w:r>
      <w:r w:rsidR="002A1A06">
        <w:t xml:space="preserve"> </w:t>
      </w:r>
      <w:r w:rsidR="006E2BFD" w:rsidRPr="006E2BFD">
        <w:t>Только</w:t>
      </w:r>
      <w:r w:rsidR="002A1A06">
        <w:t xml:space="preserve"> </w:t>
      </w:r>
      <w:r w:rsidR="006E2BFD" w:rsidRPr="006E2BFD">
        <w:t>один</w:t>
      </w:r>
      <w:r w:rsidR="002A1A06">
        <w:t xml:space="preserve"> </w:t>
      </w:r>
      <w:r w:rsidR="006E2BFD" w:rsidRPr="006E2BFD">
        <w:t>Шиф</w:t>
      </w:r>
      <w:r w:rsidR="002A1A06">
        <w:t xml:space="preserve"> </w:t>
      </w:r>
      <w:r w:rsidR="006E2BFD" w:rsidRPr="006E2BFD">
        <w:t>потратил</w:t>
      </w:r>
      <w:r w:rsidR="002A1A06">
        <w:t xml:space="preserve"> </w:t>
      </w:r>
      <w:r w:rsidR="006E2BFD" w:rsidRPr="006E2BFD">
        <w:t>на</w:t>
      </w:r>
      <w:r w:rsidR="002A1A06">
        <w:t xml:space="preserve"> </w:t>
      </w:r>
      <w:r w:rsidR="006E2BFD" w:rsidRPr="006E2BFD">
        <w:t>это</w:t>
      </w:r>
      <w:r w:rsidR="002A1A06">
        <w:t xml:space="preserve"> </w:t>
      </w:r>
      <w:r w:rsidR="006E2BFD" w:rsidRPr="006E2BFD">
        <w:t>«святое</w:t>
      </w:r>
      <w:r w:rsidR="002A1A06">
        <w:t xml:space="preserve"> </w:t>
      </w:r>
      <w:r w:rsidR="006E2BFD" w:rsidRPr="006E2BFD">
        <w:t>дело»</w:t>
      </w:r>
      <w:r w:rsidR="002A1A06">
        <w:t xml:space="preserve"> </w:t>
      </w:r>
      <w:r w:rsidR="006E2BFD" w:rsidRPr="006E2BFD">
        <w:t>около</w:t>
      </w:r>
      <w:r w:rsidR="002A1A06">
        <w:t xml:space="preserve"> </w:t>
      </w:r>
      <w:r w:rsidR="006E2BFD" w:rsidRPr="006E2BFD">
        <w:t>20</w:t>
      </w:r>
      <w:r w:rsidR="002A1A06">
        <w:t xml:space="preserve"> </w:t>
      </w:r>
      <w:r w:rsidR="006E2BFD" w:rsidRPr="006E2BFD">
        <w:t>миллионов</w:t>
      </w:r>
      <w:r w:rsidR="002A1A06">
        <w:t xml:space="preserve"> </w:t>
      </w:r>
      <w:r w:rsidR="006E2BFD" w:rsidRPr="006E2BFD">
        <w:t>долларов</w:t>
      </w:r>
      <w:r w:rsidR="002A1A06">
        <w:t xml:space="preserve"> </w:t>
      </w:r>
      <w:r w:rsidR="006E2BFD" w:rsidRPr="006E2BFD">
        <w:t>личных</w:t>
      </w:r>
      <w:r w:rsidR="002A1A06">
        <w:t xml:space="preserve"> </w:t>
      </w:r>
      <w:r w:rsidR="006E2BFD" w:rsidRPr="006E2BFD">
        <w:t>средств.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значит,</w:t>
      </w:r>
      <w:r w:rsidR="002A1A06">
        <w:t xml:space="preserve"> </w:t>
      </w:r>
      <w:r w:rsidR="006E2BFD" w:rsidRPr="006E2BFD">
        <w:t>исследуемые</w:t>
      </w:r>
      <w:r w:rsidR="002A1A06">
        <w:t xml:space="preserve"> </w:t>
      </w:r>
      <w:r w:rsidR="006E2BFD" w:rsidRPr="006E2BFD">
        <w:t>нами</w:t>
      </w:r>
      <w:r w:rsidR="002A1A06">
        <w:t xml:space="preserve"> </w:t>
      </w:r>
      <w:r w:rsidR="006E2BFD" w:rsidRPr="006E2BFD">
        <w:t>события</w:t>
      </w:r>
      <w:r w:rsidR="002A1A06">
        <w:t xml:space="preserve"> </w:t>
      </w:r>
      <w:r w:rsidR="006E2BFD" w:rsidRPr="006E2BFD">
        <w:t>обусловлены</w:t>
      </w:r>
      <w:r w:rsidR="002A1A06">
        <w:t xml:space="preserve"> </w:t>
      </w:r>
      <w:r w:rsidR="006E2BFD" w:rsidRPr="006E2BFD">
        <w:rPr>
          <w:rStyle w:val="--"/>
        </w:rPr>
        <w:t>не</w:t>
      </w:r>
      <w:r w:rsidR="002A1A06">
        <w:rPr>
          <w:rStyle w:val="--0"/>
        </w:rPr>
        <w:t xml:space="preserve"> </w:t>
      </w:r>
      <w:r w:rsidR="006E2BFD" w:rsidRPr="006E2BFD">
        <w:rPr>
          <w:rStyle w:val="--0"/>
        </w:rPr>
        <w:t>развитием</w:t>
      </w:r>
      <w:r w:rsidR="002A1A06">
        <w:t xml:space="preserve"> </w:t>
      </w:r>
      <w:r w:rsidR="006E2BFD" w:rsidRPr="006E2BFD">
        <w:t>общественных</w:t>
      </w:r>
      <w:r w:rsidR="002A1A06">
        <w:t xml:space="preserve"> </w:t>
      </w:r>
      <w:r w:rsidR="006E2BFD" w:rsidRPr="006E2BFD">
        <w:t>производительных</w:t>
      </w:r>
      <w:r w:rsidR="002A1A06">
        <w:t xml:space="preserve"> </w:t>
      </w:r>
      <w:r w:rsidR="006E2BFD" w:rsidRPr="006E2BFD">
        <w:t>сил</w:t>
      </w:r>
      <w:r w:rsidR="002A1A06">
        <w:t xml:space="preserve"> </w:t>
      </w:r>
      <w:r w:rsidR="006E2BFD" w:rsidRPr="006E2BFD">
        <w:t>в</w:t>
      </w:r>
      <w:r w:rsidR="002A1A06">
        <w:t xml:space="preserve"> </w:t>
      </w:r>
      <w:r w:rsidR="006E2BFD" w:rsidRPr="006E2BFD">
        <w:t>России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Мире,</w:t>
      </w:r>
      <w:r w:rsidR="002A1A06">
        <w:t xml:space="preserve"> </w:t>
      </w:r>
      <w:r w:rsidR="006E2BFD" w:rsidRPr="006E2BFD">
        <w:t>как</w:t>
      </w:r>
      <w:r w:rsidR="002A1A06">
        <w:t xml:space="preserve"> </w:t>
      </w:r>
      <w:r w:rsidR="006E2BFD" w:rsidRPr="006E2BFD">
        <w:t>утверждают</w:t>
      </w:r>
      <w:r w:rsidR="002A1A06">
        <w:t xml:space="preserve"> </w:t>
      </w:r>
      <w:r w:rsidR="006E2BFD" w:rsidRPr="006E2BFD">
        <w:t>«</w:t>
      </w:r>
      <w:r w:rsidRPr="006E2BFD">
        <w:t>учёные</w:t>
      </w:r>
      <w:r w:rsidR="006E2BFD" w:rsidRPr="006E2BFD">
        <w:t>»</w:t>
      </w:r>
      <w:r w:rsidR="002A1A06">
        <w:t xml:space="preserve"> </w:t>
      </w:r>
      <w:r w:rsidR="006E2BFD" w:rsidRPr="006E2BFD">
        <w:t>историки,</w:t>
      </w:r>
      <w:r w:rsidR="002A1A06">
        <w:t xml:space="preserve"> </w:t>
      </w:r>
      <w:r w:rsidR="006E2BFD" w:rsidRPr="006E2BFD">
        <w:t>а</w:t>
      </w:r>
      <w:r w:rsidR="002A1A06">
        <w:t xml:space="preserve"> </w:t>
      </w:r>
      <w:r w:rsidR="006E2BFD" w:rsidRPr="006E2BFD">
        <w:t>конкретным</w:t>
      </w:r>
      <w:r w:rsidR="002A1A06">
        <w:t xml:space="preserve"> </w:t>
      </w:r>
      <w:r w:rsidR="006E2BFD" w:rsidRPr="006E2BFD">
        <w:t>корыстным</w:t>
      </w:r>
      <w:r w:rsidR="002A1A06">
        <w:t xml:space="preserve"> </w:t>
      </w:r>
      <w:r w:rsidR="006E2BFD" w:rsidRPr="006E2BFD">
        <w:t>мотивом,</w:t>
      </w:r>
      <w:r w:rsidR="002A1A06">
        <w:t xml:space="preserve"> </w:t>
      </w:r>
      <w:r w:rsidR="006E2BFD" w:rsidRPr="006E2BFD">
        <w:t>связанным</w:t>
      </w:r>
      <w:r w:rsidR="002A1A06">
        <w:t xml:space="preserve"> </w:t>
      </w:r>
      <w:r w:rsidR="006E2BFD" w:rsidRPr="006E2BFD">
        <w:t>с</w:t>
      </w:r>
      <w:r w:rsidR="002A1A06">
        <w:t xml:space="preserve"> </w:t>
      </w:r>
      <w:r w:rsidR="006E2BFD" w:rsidRPr="006E2BFD">
        <w:t>ликвидацией</w:t>
      </w:r>
      <w:r w:rsidR="002A1A06">
        <w:t xml:space="preserve"> </w:t>
      </w:r>
      <w:r w:rsidR="006E2BFD" w:rsidRPr="006E2BFD">
        <w:t>России</w:t>
      </w:r>
      <w:r w:rsidR="002A1A06">
        <w:t xml:space="preserve"> </w:t>
      </w:r>
      <w:r w:rsidR="006E2BFD" w:rsidRPr="006E2BFD">
        <w:t>как</w:t>
      </w:r>
      <w:r w:rsidR="002A1A06">
        <w:t xml:space="preserve"> </w:t>
      </w:r>
      <w:r w:rsidR="006E2BFD" w:rsidRPr="006E2BFD">
        <w:t>глобального</w:t>
      </w:r>
      <w:r w:rsidR="002A1A06">
        <w:t xml:space="preserve"> </w:t>
      </w:r>
      <w:r w:rsidR="006E2BFD" w:rsidRPr="006E2BFD">
        <w:t>экономического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политического</w:t>
      </w:r>
      <w:r w:rsidR="002A1A06">
        <w:t xml:space="preserve"> </w:t>
      </w:r>
      <w:r w:rsidR="006E2BFD" w:rsidRPr="006E2BFD">
        <w:t>конкурента</w:t>
      </w:r>
      <w:r w:rsidR="002A1A06">
        <w:t xml:space="preserve"> </w:t>
      </w:r>
      <w:r w:rsidR="006E2BFD" w:rsidRPr="006E2BFD">
        <w:t>Британии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США,</w:t>
      </w:r>
      <w:r w:rsidR="002A1A06">
        <w:t xml:space="preserve"> </w:t>
      </w:r>
      <w:r w:rsidR="006E2BFD" w:rsidRPr="006E2BFD">
        <w:t>с</w:t>
      </w:r>
      <w:r w:rsidR="002A1A06">
        <w:t xml:space="preserve"> </w:t>
      </w:r>
      <w:r w:rsidR="006E2BFD" w:rsidRPr="006E2BFD">
        <w:t>отстранением</w:t>
      </w:r>
      <w:r w:rsidR="002A1A06">
        <w:t xml:space="preserve"> </w:t>
      </w:r>
      <w:r w:rsidR="006E2BFD" w:rsidRPr="006E2BFD">
        <w:t>от</w:t>
      </w:r>
      <w:r w:rsidR="002A1A06">
        <w:t xml:space="preserve"> </w:t>
      </w:r>
      <w:r w:rsidR="006E2BFD" w:rsidRPr="006E2BFD">
        <w:t>престола</w:t>
      </w:r>
      <w:r w:rsidR="002A1A06">
        <w:t xml:space="preserve"> </w:t>
      </w:r>
      <w:r w:rsidR="006E2BFD" w:rsidRPr="006E2BFD">
        <w:t>Николая</w:t>
      </w:r>
      <w:r w:rsidR="002A1A06">
        <w:t xml:space="preserve"> </w:t>
      </w:r>
      <w:r w:rsidR="006E2BFD" w:rsidRPr="006E2BFD">
        <w:t>II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захватом</w:t>
      </w:r>
      <w:r w:rsidR="002A1A06">
        <w:t xml:space="preserve"> </w:t>
      </w:r>
      <w:r w:rsidR="006E2BFD" w:rsidRPr="006E2BFD">
        <w:t>прав</w:t>
      </w:r>
      <w:r w:rsidR="002A1A06">
        <w:t xml:space="preserve"> </w:t>
      </w:r>
      <w:r w:rsidR="006E2BFD" w:rsidRPr="006E2BFD">
        <w:t>Суверена</w:t>
      </w:r>
      <w:r w:rsidR="002A1A06">
        <w:t xml:space="preserve"> </w:t>
      </w:r>
      <w:r w:rsidR="006E2BFD" w:rsidRPr="006E2BFD">
        <w:t>в</w:t>
      </w:r>
      <w:r w:rsidR="002A1A06">
        <w:t xml:space="preserve"> </w:t>
      </w:r>
      <w:r w:rsidR="006E2BFD" w:rsidRPr="006E2BFD">
        <w:t>Российском</w:t>
      </w:r>
      <w:r w:rsidR="002A1A06">
        <w:t xml:space="preserve"> </w:t>
      </w:r>
      <w:r w:rsidR="006E2BFD" w:rsidRPr="006E2BFD">
        <w:t>Царстве</w:t>
      </w:r>
      <w:r w:rsidR="002A1A06">
        <w:t xml:space="preserve"> </w:t>
      </w:r>
      <w:r w:rsidR="006E2BFD" w:rsidRPr="006E2BFD">
        <w:t>—</w:t>
      </w:r>
      <w:r w:rsidR="002A1A06">
        <w:t xml:space="preserve"> </w:t>
      </w:r>
      <w:r w:rsidRPr="006E2BFD">
        <w:t>Королём</w:t>
      </w:r>
      <w:r w:rsidR="002A1A06">
        <w:t xml:space="preserve"> </w:t>
      </w:r>
      <w:r w:rsidR="006E2BFD" w:rsidRPr="006E2BFD">
        <w:t>Великобритании</w:t>
      </w:r>
      <w:r w:rsidR="00093E41">
        <w:t>;</w:t>
      </w:r>
      <w:r w:rsidR="002A1A06">
        <w:t xml:space="preserve"> </w:t>
      </w:r>
      <w:r w:rsidR="00093E41">
        <w:rPr>
          <w:color w:val="000000" w:themeColor="text1"/>
        </w:rPr>
        <w:t>а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если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точнее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—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то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приходом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на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все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ключевые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посты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государственности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и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управления</w:t>
      </w:r>
      <w:r w:rsidR="002A1A06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представителей </w:t>
      </w:r>
      <w:r w:rsidR="006E2BFD" w:rsidRPr="006E2BFD">
        <w:rPr>
          <w:color w:val="000000" w:themeColor="text1"/>
        </w:rPr>
        <w:t>генотипа</w:t>
      </w:r>
      <w:r w:rsidR="002A1A06">
        <w:rPr>
          <w:color w:val="000000" w:themeColor="text1"/>
        </w:rPr>
        <w:t xml:space="preserve"> </w:t>
      </w:r>
      <w:r>
        <w:rPr>
          <w:color w:val="000000" w:themeColor="text1"/>
        </w:rPr>
        <w:t>М</w:t>
      </w:r>
      <w:r w:rsidR="006E2BFD" w:rsidRPr="006E2BFD">
        <w:rPr>
          <w:color w:val="000000" w:themeColor="text1"/>
        </w:rPr>
        <w:t>озга</w:t>
      </w:r>
      <w:r w:rsidR="002A1A06">
        <w:rPr>
          <w:color w:val="000000" w:themeColor="text1"/>
        </w:rPr>
        <w:t xml:space="preserve"> </w:t>
      </w:r>
      <w:r w:rsidR="006E2BFD" w:rsidRPr="006E2BFD">
        <w:rPr>
          <w:b/>
          <w:bCs/>
          <w:i/>
          <w:iCs/>
          <w:color w:val="000000" w:themeColor="text1"/>
        </w:rPr>
        <w:t>442</w:t>
      </w:r>
      <w:r w:rsidR="006E2BFD" w:rsidRPr="006E2BFD">
        <w:rPr>
          <w:color w:val="000000" w:themeColor="text1"/>
        </w:rPr>
        <w:t>,</w:t>
      </w:r>
      <w:r w:rsidR="002A1A06">
        <w:rPr>
          <w:color w:val="000000" w:themeColor="text1"/>
        </w:rPr>
        <w:t xml:space="preserve"> </w:t>
      </w:r>
      <w:r w:rsidR="00093E41">
        <w:rPr>
          <w:color w:val="000000" w:themeColor="text1"/>
        </w:rPr>
        <w:t>и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последующей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реализаци</w:t>
      </w:r>
      <w:r w:rsidR="001C58AC">
        <w:rPr>
          <w:color w:val="000000" w:themeColor="text1"/>
        </w:rPr>
        <w:t>ей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через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него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вектора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цели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Системы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Управления</w:t>
      </w:r>
      <w:r w:rsidR="002A1A06">
        <w:rPr>
          <w:color w:val="000000" w:themeColor="text1"/>
        </w:rPr>
        <w:t xml:space="preserve"> </w:t>
      </w:r>
      <w:r w:rsidR="006E2BFD" w:rsidRPr="006E2BFD">
        <w:rPr>
          <w:color w:val="000000" w:themeColor="text1"/>
        </w:rPr>
        <w:t>интервентов.</w:t>
      </w:r>
      <w:r w:rsidR="002A1A06">
        <w:rPr>
          <w:color w:val="000000" w:themeColor="text1"/>
        </w:rPr>
        <w:t xml:space="preserve"> </w:t>
      </w:r>
      <w:r w:rsidR="006E2BFD" w:rsidRPr="006E2BFD">
        <w:t>Фактически</w:t>
      </w:r>
      <w:r w:rsidR="002A1A06">
        <w:t xml:space="preserve"> </w:t>
      </w:r>
      <w:r w:rsidR="006E2BFD" w:rsidRPr="006E2BFD">
        <w:t>заключительная</w:t>
      </w:r>
      <w:r w:rsidR="002A1A06">
        <w:t xml:space="preserve"> </w:t>
      </w:r>
      <w:r w:rsidR="006E2BFD" w:rsidRPr="006E2BFD">
        <w:t>фаза</w:t>
      </w:r>
      <w:r w:rsidR="002A1A06">
        <w:t xml:space="preserve"> </w:t>
      </w:r>
      <w:r w:rsidR="006E2BFD" w:rsidRPr="006E2BFD">
        <w:t>упомянутой</w:t>
      </w:r>
      <w:r w:rsidR="002A1A06">
        <w:t xml:space="preserve"> </w:t>
      </w:r>
      <w:r w:rsidR="006E2BFD" w:rsidRPr="006E2BFD">
        <w:t>выше</w:t>
      </w:r>
      <w:r w:rsidR="002A1A06">
        <w:t xml:space="preserve"> </w:t>
      </w:r>
      <w:r w:rsidR="006E2BFD" w:rsidRPr="006E2BFD">
        <w:t>«спецоперации»</w:t>
      </w:r>
      <w:r w:rsidR="002A1A06">
        <w:t xml:space="preserve"> </w:t>
      </w:r>
      <w:r w:rsidR="006E2BFD" w:rsidRPr="006E2BFD">
        <w:t>началось</w:t>
      </w:r>
      <w:r w:rsidR="002A1A06">
        <w:t xml:space="preserve"> </w:t>
      </w:r>
      <w:r w:rsidR="006E2BFD" w:rsidRPr="006E2BFD">
        <w:t>2(15)</w:t>
      </w:r>
      <w:r w:rsidR="002A1A06">
        <w:t xml:space="preserve"> </w:t>
      </w:r>
      <w:r w:rsidR="006E2BFD" w:rsidRPr="006E2BFD">
        <w:t>марта</w:t>
      </w:r>
      <w:r w:rsidR="002A1A06">
        <w:t xml:space="preserve"> </w:t>
      </w:r>
      <w:r w:rsidR="006E2BFD" w:rsidRPr="006E2BFD">
        <w:t>1917</w:t>
      </w:r>
      <w:r w:rsidR="002A1A06">
        <w:t xml:space="preserve"> </w:t>
      </w:r>
      <w:r w:rsidR="006E2BFD" w:rsidRPr="006E2BFD">
        <w:t>года</w:t>
      </w:r>
      <w:r w:rsidR="002A1A06">
        <w:t xml:space="preserve"> </w:t>
      </w:r>
      <w:r w:rsidR="006E2BFD" w:rsidRPr="006E2BFD">
        <w:rPr>
          <w:rStyle w:val="--0"/>
        </w:rPr>
        <w:t>с</w:t>
      </w:r>
      <w:r w:rsidR="002A1A06">
        <w:rPr>
          <w:rStyle w:val="--0"/>
        </w:rPr>
        <w:t xml:space="preserve"> </w:t>
      </w:r>
      <w:r w:rsidR="006E2BFD" w:rsidRPr="006E2BFD">
        <w:rPr>
          <w:rStyle w:val="--"/>
        </w:rPr>
        <w:t>яко</w:t>
      </w:r>
      <w:r w:rsidR="006E2BFD" w:rsidRPr="006E2BFD">
        <w:rPr>
          <w:rStyle w:val="--0"/>
        </w:rPr>
        <w:t>бы</w:t>
      </w:r>
      <w:r w:rsidR="002A1A06">
        <w:t xml:space="preserve"> </w:t>
      </w:r>
      <w:r w:rsidR="006E2BFD" w:rsidRPr="006E2BFD">
        <w:rPr>
          <w:rStyle w:val="--"/>
        </w:rPr>
        <w:t>отречения</w:t>
      </w:r>
      <w:r w:rsidR="002A1A06">
        <w:t xml:space="preserve"> </w:t>
      </w:r>
      <w:r w:rsidR="006E2BFD" w:rsidRPr="006E2BFD">
        <w:t>царя</w:t>
      </w:r>
      <w:r w:rsidR="002A1A06">
        <w:t xml:space="preserve"> </w:t>
      </w:r>
      <w:r w:rsidR="006E2BFD" w:rsidRPr="006E2BFD">
        <w:t>Николая</w:t>
      </w:r>
      <w:r w:rsidR="002A1A06">
        <w:t xml:space="preserve"> </w:t>
      </w:r>
      <w:r w:rsidR="006E2BFD" w:rsidRPr="006E2BFD">
        <w:t>II</w:t>
      </w:r>
      <w:r w:rsidR="002A1A06">
        <w:t xml:space="preserve"> </w:t>
      </w:r>
      <w:r w:rsidR="006E2BFD" w:rsidRPr="006E2BFD">
        <w:t>от</w:t>
      </w:r>
      <w:r w:rsidR="002A1A06">
        <w:t xml:space="preserve"> </w:t>
      </w:r>
      <w:r w:rsidR="006E2BFD" w:rsidRPr="006E2BFD">
        <w:t>Российского</w:t>
      </w:r>
      <w:r w:rsidR="002A1A06">
        <w:t xml:space="preserve"> </w:t>
      </w:r>
      <w:r w:rsidR="006E2BFD" w:rsidRPr="006E2BFD">
        <w:t>престола</w:t>
      </w:r>
      <w:r w:rsidR="002A1A06">
        <w:t xml:space="preserve"> </w:t>
      </w:r>
      <w:r w:rsidR="006E2BFD" w:rsidRPr="006E2BFD">
        <w:t>в</w:t>
      </w:r>
      <w:r w:rsidR="002A1A06">
        <w:t xml:space="preserve"> </w:t>
      </w:r>
      <w:r w:rsidR="006E2BFD" w:rsidRPr="006E2BFD">
        <w:t>пользу</w:t>
      </w:r>
      <w:r w:rsidR="002A1A06">
        <w:t xml:space="preserve"> </w:t>
      </w:r>
      <w:r w:rsidR="006E2BFD" w:rsidRPr="006E2BFD">
        <w:t>своего</w:t>
      </w:r>
      <w:r w:rsidR="002A1A06">
        <w:t xml:space="preserve"> </w:t>
      </w:r>
      <w:r w:rsidR="006E2BFD" w:rsidRPr="006E2BFD">
        <w:t>младшего</w:t>
      </w:r>
      <w:r w:rsidR="002A1A06">
        <w:t xml:space="preserve"> </w:t>
      </w:r>
      <w:r w:rsidR="006E2BFD" w:rsidRPr="006E2BFD">
        <w:t>брата</w:t>
      </w:r>
      <w:r w:rsidR="002A1A06">
        <w:t xml:space="preserve"> </w:t>
      </w:r>
      <w:r w:rsidR="006E2BFD" w:rsidRPr="006E2BFD">
        <w:t>Михаила</w:t>
      </w:r>
      <w:r w:rsidR="002A1A06">
        <w:t xml:space="preserve"> </w:t>
      </w:r>
      <w:r w:rsidR="006E2BFD" w:rsidRPr="006E2BFD">
        <w:t>(великого</w:t>
      </w:r>
      <w:r w:rsidR="002A1A06">
        <w:t xml:space="preserve"> </w:t>
      </w:r>
      <w:r w:rsidR="006E2BFD" w:rsidRPr="006E2BFD">
        <w:t>князя</w:t>
      </w:r>
      <w:r w:rsidR="002A1A06">
        <w:t xml:space="preserve"> </w:t>
      </w:r>
      <w:r w:rsidR="006E2BFD" w:rsidRPr="006E2BFD">
        <w:t>Михаила</w:t>
      </w:r>
      <w:r w:rsidR="002A1A06">
        <w:t xml:space="preserve"> </w:t>
      </w:r>
      <w:r w:rsidR="006E2BFD" w:rsidRPr="006E2BFD">
        <w:t>Александровича),</w:t>
      </w:r>
      <w:r w:rsidR="002A1A06">
        <w:t xml:space="preserve"> </w:t>
      </w:r>
      <w:r w:rsidR="006E2BFD" w:rsidRPr="006E2BFD">
        <w:t>который</w:t>
      </w:r>
      <w:r w:rsidR="002A1A06">
        <w:t xml:space="preserve"> </w:t>
      </w:r>
      <w:r w:rsidR="006E2BFD" w:rsidRPr="006E2BFD">
        <w:t>3(16)</w:t>
      </w:r>
      <w:r w:rsidR="002A1A06">
        <w:t xml:space="preserve"> </w:t>
      </w:r>
      <w:r w:rsidR="006E2BFD" w:rsidRPr="006E2BFD">
        <w:t>марта</w:t>
      </w:r>
      <w:r w:rsidR="002A1A06">
        <w:t xml:space="preserve"> </w:t>
      </w:r>
      <w:r w:rsidR="006E2BFD" w:rsidRPr="006E2BFD">
        <w:t>1917</w:t>
      </w:r>
      <w:r w:rsidR="002A1A06">
        <w:t xml:space="preserve"> </w:t>
      </w:r>
      <w:r w:rsidR="006E2BFD" w:rsidRPr="006E2BFD">
        <w:t>года</w:t>
      </w:r>
      <w:r w:rsidR="002A1A06">
        <w:t xml:space="preserve"> </w:t>
      </w:r>
      <w:r w:rsidR="006E2BFD" w:rsidRPr="006E2BFD">
        <w:t>подписал</w:t>
      </w:r>
      <w:r w:rsidR="002A1A06">
        <w:t xml:space="preserve"> </w:t>
      </w:r>
      <w:r w:rsidR="006E2BFD" w:rsidRPr="006E2BFD">
        <w:t>ничего</w:t>
      </w:r>
      <w:r w:rsidR="002A1A06">
        <w:t xml:space="preserve"> </w:t>
      </w:r>
      <w:r w:rsidR="006E2BFD" w:rsidRPr="006E2BFD">
        <w:t>не</w:t>
      </w:r>
      <w:r w:rsidR="002A1A06">
        <w:t xml:space="preserve"> </w:t>
      </w:r>
      <w:r w:rsidR="006E2BFD" w:rsidRPr="006E2BFD">
        <w:t>значащий</w:t>
      </w:r>
      <w:r w:rsidR="002A1A06">
        <w:t xml:space="preserve"> </w:t>
      </w:r>
      <w:r w:rsidR="006E2BFD" w:rsidRPr="006E2BFD">
        <w:rPr>
          <w:b/>
          <w:bCs/>
          <w:i/>
          <w:iCs/>
        </w:rPr>
        <w:t>«Акт</w:t>
      </w:r>
      <w:r w:rsidR="002A1A06"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о</w:t>
      </w:r>
      <w:r w:rsidR="002A1A06"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непринятии</w:t>
      </w:r>
      <w:r w:rsidR="002A1A06"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престола</w:t>
      </w:r>
      <w:r w:rsidR="002A1A06"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(и</w:t>
      </w:r>
      <w:r w:rsidR="002A1A06"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Суверена)</w:t>
      </w:r>
      <w:r w:rsidR="002A1A06"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Российской</w:t>
      </w:r>
      <w:r w:rsidR="002A1A06"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Империи»</w:t>
      </w:r>
      <w:r w:rsidR="006E2BFD" w:rsidRPr="006E2BFD">
        <w:t>,</w:t>
      </w:r>
      <w:r w:rsidR="002A1A06">
        <w:t xml:space="preserve"> </w:t>
      </w:r>
      <w:r w:rsidR="006E2BFD" w:rsidRPr="006E2BFD">
        <w:t>уже</w:t>
      </w:r>
      <w:r w:rsidR="002A1A06">
        <w:t xml:space="preserve"> </w:t>
      </w:r>
      <w:r w:rsidR="006E2BFD" w:rsidRPr="006E2BFD">
        <w:t>окончательно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бе</w:t>
      </w:r>
      <w:r w:rsidR="00093E41">
        <w:t>з(</w:t>
      </w:r>
      <w:r w:rsidR="006E2BFD" w:rsidRPr="006E2BFD">
        <w:t>с</w:t>
      </w:r>
      <w:r w:rsidR="00093E41">
        <w:t>)</w:t>
      </w:r>
      <w:r w:rsidR="006E2BFD" w:rsidRPr="006E2BFD">
        <w:t>поворотно</w:t>
      </w:r>
      <w:r w:rsidR="002A1A06">
        <w:t xml:space="preserve"> </w:t>
      </w:r>
      <w:r w:rsidR="006E2BFD" w:rsidRPr="006E2BFD">
        <w:t>ликвидирован</w:t>
      </w:r>
      <w:r w:rsidR="00093E41">
        <w:t>ной</w:t>
      </w:r>
      <w:r w:rsidR="002A1A06">
        <w:t xml:space="preserve"> </w:t>
      </w:r>
      <w:r w:rsidR="006E2BFD" w:rsidRPr="006E2BFD">
        <w:t>как</w:t>
      </w:r>
      <w:r w:rsidR="002A1A06">
        <w:t xml:space="preserve"> </w:t>
      </w:r>
      <w:r w:rsidR="006E2BFD" w:rsidRPr="006E2BFD">
        <w:t>полный</w:t>
      </w:r>
      <w:r w:rsidR="002A1A06">
        <w:t xml:space="preserve"> </w:t>
      </w:r>
      <w:r w:rsidR="006E2BFD" w:rsidRPr="006E2BFD">
        <w:t>банкрот</w:t>
      </w:r>
      <w:r w:rsidR="00093E41">
        <w:t>,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как</w:t>
      </w:r>
      <w:r w:rsidR="002A1A06">
        <w:t xml:space="preserve"> </w:t>
      </w:r>
      <w:r w:rsidR="006E2BFD" w:rsidRPr="006E2BFD">
        <w:t>бы</w:t>
      </w:r>
      <w:r w:rsidR="002A1A06">
        <w:t xml:space="preserve"> </w:t>
      </w:r>
      <w:r w:rsidR="006E2BFD" w:rsidRPr="006E2BFD">
        <w:t>«предоставил»</w:t>
      </w:r>
      <w:r w:rsidR="002A1A06">
        <w:t xml:space="preserve"> </w:t>
      </w:r>
      <w:r w:rsidR="006E2BFD" w:rsidRPr="006E2BFD">
        <w:t>законное</w:t>
      </w:r>
      <w:r w:rsidR="002A1A06">
        <w:t xml:space="preserve"> </w:t>
      </w:r>
      <w:r w:rsidR="006E2BFD" w:rsidRPr="006E2BFD">
        <w:t>решение</w:t>
      </w:r>
      <w:r w:rsidR="002A1A06">
        <w:t xml:space="preserve"> </w:t>
      </w:r>
      <w:r w:rsidR="006E2BFD" w:rsidRPr="006E2BFD">
        <w:t>судьбы</w:t>
      </w:r>
      <w:r w:rsidR="002A1A06">
        <w:t xml:space="preserve"> </w:t>
      </w:r>
      <w:r w:rsidR="006E2BFD" w:rsidRPr="006E2BFD">
        <w:t>будущего</w:t>
      </w:r>
      <w:r w:rsidR="002A1A06">
        <w:t xml:space="preserve"> </w:t>
      </w:r>
      <w:r w:rsidR="006E2BFD" w:rsidRPr="006E2BFD">
        <w:t>государственного</w:t>
      </w:r>
      <w:r w:rsidR="002A1A06">
        <w:t xml:space="preserve"> </w:t>
      </w:r>
      <w:r w:rsidR="006E2BFD" w:rsidRPr="006E2BFD">
        <w:t>устройства</w:t>
      </w:r>
      <w:r w:rsidR="002A1A06">
        <w:t xml:space="preserve"> </w:t>
      </w:r>
      <w:r w:rsidR="006E2BFD" w:rsidRPr="006E2BFD">
        <w:t>России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е</w:t>
      </w:r>
      <w:r w:rsidR="00093E41">
        <w:t>ё</w:t>
      </w:r>
      <w:r w:rsidR="002A1A06">
        <w:t xml:space="preserve"> </w:t>
      </w:r>
      <w:r w:rsidR="006E2BFD" w:rsidRPr="006E2BFD">
        <w:t>статуса</w:t>
      </w:r>
      <w:r w:rsidR="002A1A06">
        <w:t xml:space="preserve"> </w:t>
      </w:r>
      <w:r w:rsidR="006E2BFD" w:rsidRPr="006E2BFD">
        <w:t>в</w:t>
      </w:r>
      <w:r w:rsidR="002A1A06">
        <w:t xml:space="preserve"> </w:t>
      </w:r>
      <w:r w:rsidR="006E2BFD" w:rsidRPr="006E2BFD">
        <w:t>зависимость</w:t>
      </w:r>
      <w:r w:rsidR="002A1A06">
        <w:t xml:space="preserve"> </w:t>
      </w:r>
      <w:r w:rsidR="006E2BFD" w:rsidRPr="006E2BFD">
        <w:t>от</w:t>
      </w:r>
      <w:r w:rsidR="002A1A06">
        <w:t xml:space="preserve"> </w:t>
      </w:r>
      <w:r w:rsidR="006E2BFD" w:rsidRPr="006E2BFD">
        <w:t>решения</w:t>
      </w:r>
      <w:r w:rsidR="002A1A06">
        <w:t xml:space="preserve"> </w:t>
      </w:r>
      <w:r w:rsidR="006E2BFD" w:rsidRPr="006E2BFD">
        <w:t>Учредительного</w:t>
      </w:r>
      <w:r w:rsidR="002A1A06">
        <w:t xml:space="preserve"> </w:t>
      </w:r>
      <w:r w:rsidR="006E2BFD" w:rsidRPr="006E2BFD">
        <w:t>собрания,</w:t>
      </w:r>
      <w:r w:rsidR="002A1A06">
        <w:t xml:space="preserve"> </w:t>
      </w:r>
      <w:r w:rsidR="006E2BFD" w:rsidRPr="00093E41">
        <w:rPr>
          <w:b/>
          <w:bCs/>
          <w:i/>
          <w:iCs/>
        </w:rPr>
        <w:t>ко</w:t>
      </w:r>
      <w:r w:rsidR="00093E41" w:rsidRPr="00093E41">
        <w:rPr>
          <w:b/>
          <w:bCs/>
          <w:i/>
          <w:iCs/>
        </w:rPr>
        <w:t>нтролируемо</w:t>
      </w:r>
      <w:r w:rsidR="00093E41">
        <w:rPr>
          <w:b/>
          <w:bCs/>
          <w:i/>
          <w:iCs/>
        </w:rPr>
        <w:t>го</w:t>
      </w:r>
      <w:r w:rsidR="002A1A06">
        <w:t xml:space="preserve"> </w:t>
      </w:r>
      <w:r w:rsidR="006E2BFD" w:rsidRPr="006E2BFD">
        <w:rPr>
          <w:b/>
          <w:bCs/>
          <w:i/>
          <w:iCs/>
        </w:rPr>
        <w:t>через</w:t>
      </w:r>
      <w:r w:rsidR="002A1A06"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агентов</w:t>
      </w:r>
      <w:r w:rsidR="002A1A06"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влияния</w:t>
      </w:r>
      <w:r w:rsidR="002A1A06"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британц</w:t>
      </w:r>
      <w:r w:rsidR="00093E41">
        <w:rPr>
          <w:b/>
          <w:bCs/>
          <w:i/>
          <w:iCs/>
        </w:rPr>
        <w:t>ами</w:t>
      </w:r>
      <w:r w:rsidR="006E2BFD" w:rsidRPr="006E2BFD">
        <w:t>.</w:t>
      </w:r>
      <w:r w:rsidR="002A1A06">
        <w:t xml:space="preserve"> </w:t>
      </w:r>
      <w:r w:rsidR="006E2BFD" w:rsidRPr="006E2BFD">
        <w:t>Сложившейся</w:t>
      </w:r>
      <w:r w:rsidR="002A1A06">
        <w:t xml:space="preserve"> </w:t>
      </w:r>
      <w:r w:rsidR="006E2BFD" w:rsidRPr="006E2BFD">
        <w:t>ситуацией,</w:t>
      </w:r>
      <w:r w:rsidR="002A1A06">
        <w:t xml:space="preserve"> </w:t>
      </w:r>
      <w:bookmarkStart w:id="4" w:name="OLE_LINK32"/>
      <w:r w:rsidR="006E2BFD" w:rsidRPr="006E2BFD">
        <w:t>связанной</w:t>
      </w:r>
      <w:r w:rsidR="002A1A06">
        <w:t xml:space="preserve"> </w:t>
      </w:r>
      <w:r w:rsidR="006E2BFD" w:rsidRPr="006E2BFD">
        <w:t>с</w:t>
      </w:r>
      <w:r w:rsidR="002A1A06">
        <w:t xml:space="preserve"> </w:t>
      </w:r>
      <w:r w:rsidR="006E2BFD" w:rsidRPr="006E2BFD">
        <w:t>отсутствием</w:t>
      </w:r>
      <w:r w:rsidR="002A1A06">
        <w:t xml:space="preserve"> </w:t>
      </w:r>
      <w:r w:rsidR="006E2BFD" w:rsidRPr="006E2BFD">
        <w:t>одного</w:t>
      </w:r>
      <w:r w:rsidR="002A1A06">
        <w:t xml:space="preserve"> </w:t>
      </w:r>
      <w:r w:rsidR="006E2BFD" w:rsidRPr="006E2BFD">
        <w:t>прямого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безусловного</w:t>
      </w:r>
      <w:r w:rsidR="002A1A06">
        <w:t xml:space="preserve"> </w:t>
      </w:r>
      <w:r w:rsidR="006E2BFD" w:rsidRPr="006E2BFD">
        <w:t>престолонаследника</w:t>
      </w:r>
      <w:r w:rsidR="002A1A06">
        <w:t xml:space="preserve"> </w:t>
      </w:r>
      <w:r w:rsidR="006E2BFD" w:rsidRPr="006E2BFD">
        <w:t>Суверенного</w:t>
      </w:r>
      <w:r w:rsidR="002A1A06">
        <w:t xml:space="preserve"> </w:t>
      </w:r>
      <w:r w:rsidR="006E2BFD" w:rsidRPr="006E2BFD">
        <w:t>Российского</w:t>
      </w:r>
      <w:r w:rsidR="002A1A06">
        <w:t xml:space="preserve"> </w:t>
      </w:r>
      <w:r w:rsidR="006E2BFD" w:rsidRPr="006E2BFD">
        <w:t>Царства</w:t>
      </w:r>
      <w:r w:rsidR="00093E41">
        <w:t>,</w:t>
      </w:r>
      <w:r w:rsidR="002A1A06">
        <w:t xml:space="preserve"> </w:t>
      </w:r>
      <w:r w:rsidR="006E2BFD" w:rsidRPr="006E2BFD">
        <w:t>при</w:t>
      </w:r>
      <w:r w:rsidR="002A1A06">
        <w:t xml:space="preserve"> </w:t>
      </w:r>
      <w:r w:rsidR="006E2BFD" w:rsidRPr="006E2BFD">
        <w:t>полном</w:t>
      </w:r>
      <w:r w:rsidR="002A1A06">
        <w:t xml:space="preserve"> </w:t>
      </w:r>
      <w:r w:rsidR="006E2BFD" w:rsidRPr="006E2BFD">
        <w:t>раздрае</w:t>
      </w:r>
      <w:r w:rsidR="002A1A06">
        <w:t xml:space="preserve"> </w:t>
      </w:r>
      <w:r w:rsidR="006E2BFD" w:rsidRPr="006E2BFD">
        <w:t>между</w:t>
      </w:r>
      <w:r w:rsidR="002A1A06">
        <w:t xml:space="preserve"> </w:t>
      </w:r>
      <w:r w:rsidR="006E2BFD" w:rsidRPr="006E2BFD">
        <w:t>таковыми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093E41">
        <w:t xml:space="preserve">при </w:t>
      </w:r>
      <w:r w:rsidR="006E2BFD" w:rsidRPr="006E2BFD">
        <w:t>т</w:t>
      </w:r>
      <w:r w:rsidR="00093E41">
        <w:t>о</w:t>
      </w:r>
      <w:r w:rsidR="006E2BFD" w:rsidRPr="006E2BFD">
        <w:t>м,</w:t>
      </w:r>
      <w:r w:rsidR="002A1A06">
        <w:t xml:space="preserve"> </w:t>
      </w:r>
      <w:r w:rsidR="006E2BFD" w:rsidRPr="006E2BFD">
        <w:t>что</w:t>
      </w:r>
      <w:r w:rsidR="002A1A06">
        <w:t xml:space="preserve"> </w:t>
      </w:r>
      <w:r w:rsidR="006E2BFD" w:rsidRPr="006E2BFD">
        <w:t>Новое</w:t>
      </w:r>
      <w:r w:rsidR="002A1A06">
        <w:t xml:space="preserve"> </w:t>
      </w:r>
      <w:r w:rsidR="006E2BFD" w:rsidRPr="006E2BFD">
        <w:t>Суверенное</w:t>
      </w:r>
      <w:r w:rsidR="002A1A06">
        <w:t xml:space="preserve"> </w:t>
      </w:r>
      <w:r w:rsidR="006E2BFD" w:rsidRPr="006E2BFD">
        <w:t>Государство</w:t>
      </w:r>
      <w:r w:rsidR="002A1A06">
        <w:t xml:space="preserve"> </w:t>
      </w:r>
      <w:r w:rsidR="006E2BFD" w:rsidRPr="006E2BFD">
        <w:t>также</w:t>
      </w:r>
      <w:r w:rsidR="002A1A06">
        <w:t xml:space="preserve"> </w:t>
      </w:r>
      <w:r w:rsidR="006E2BFD" w:rsidRPr="006E2BFD">
        <w:t>не</w:t>
      </w:r>
      <w:r w:rsidR="002A1A06">
        <w:t xml:space="preserve"> </w:t>
      </w:r>
      <w:r w:rsidR="006E2BFD" w:rsidRPr="006E2BFD">
        <w:t>провозглашено,</w:t>
      </w:r>
      <w:r w:rsidR="002A1A06">
        <w:t xml:space="preserve"> </w:t>
      </w:r>
      <w:r w:rsidR="006E2BFD" w:rsidRPr="006E2BFD">
        <w:t>а</w:t>
      </w:r>
      <w:r w:rsidR="002A1A06">
        <w:t xml:space="preserve"> </w:t>
      </w:r>
      <w:r w:rsidR="006E2BFD" w:rsidRPr="006E2BFD">
        <w:t>право</w:t>
      </w:r>
      <w:r w:rsidR="002A1A06">
        <w:t xml:space="preserve"> </w:t>
      </w:r>
      <w:r w:rsidR="006E2BFD" w:rsidRPr="006E2BFD">
        <w:t>Суверена</w:t>
      </w:r>
      <w:r w:rsidR="002A1A06">
        <w:t xml:space="preserve"> </w:t>
      </w:r>
      <w:r w:rsidR="006E2BFD" w:rsidRPr="006E2BFD">
        <w:t>обладает</w:t>
      </w:r>
      <w:r w:rsidR="002A1A06">
        <w:t xml:space="preserve"> </w:t>
      </w:r>
      <w:r w:rsidR="006E2BFD" w:rsidRPr="006E2BFD">
        <w:t>свойством</w:t>
      </w:r>
      <w:r w:rsidR="002A1A06">
        <w:t xml:space="preserve"> </w:t>
      </w:r>
      <w:r w:rsidR="006E2BFD" w:rsidRPr="006E2BFD">
        <w:t>непрерывности,</w:t>
      </w:r>
      <w:r w:rsidR="002A1A06">
        <w:t xml:space="preserve"> </w:t>
      </w:r>
      <w:r w:rsidR="006E2BFD" w:rsidRPr="006E2BFD">
        <w:t>—</w:t>
      </w:r>
      <w:r w:rsidR="002A1A06">
        <w:t xml:space="preserve"> </w:t>
      </w:r>
      <w:r w:rsidR="006E2BFD" w:rsidRPr="006E2BFD">
        <w:t>воспользовался</w:t>
      </w:r>
      <w:r w:rsidR="002A1A06">
        <w:t xml:space="preserve"> </w:t>
      </w:r>
      <w:r w:rsidR="006E2BFD" w:rsidRPr="006E2BFD">
        <w:t>Король</w:t>
      </w:r>
      <w:r w:rsidR="002A1A06">
        <w:t xml:space="preserve"> </w:t>
      </w:r>
      <w:r w:rsidR="006E2BFD" w:rsidRPr="006E2BFD">
        <w:t>Англии</w:t>
      </w:r>
      <w:r w:rsidR="002A1A06">
        <w:t xml:space="preserve"> </w:t>
      </w:r>
      <w:r w:rsidR="006E2BFD" w:rsidRPr="006E2BFD">
        <w:t>Георг</w:t>
      </w:r>
      <w:r w:rsidR="002A1A06">
        <w:t xml:space="preserve"> </w:t>
      </w:r>
      <w:r w:rsidR="006E2BFD" w:rsidRPr="006E2BFD">
        <w:t>V</w:t>
      </w:r>
      <w:r w:rsidR="002A1A06">
        <w:t xml:space="preserve"> </w:t>
      </w:r>
      <w:r w:rsidR="006E2BFD" w:rsidRPr="006E2BFD">
        <w:t>(двоюродный</w:t>
      </w:r>
      <w:r w:rsidR="002A1A06">
        <w:t xml:space="preserve"> </w:t>
      </w:r>
      <w:r w:rsidR="006E2BFD" w:rsidRPr="006E2BFD">
        <w:t>брат</w:t>
      </w:r>
      <w:r w:rsidR="002A1A06">
        <w:t xml:space="preserve"> </w:t>
      </w:r>
      <w:r w:rsidR="006E2BFD" w:rsidRPr="006E2BFD">
        <w:t>Николая</w:t>
      </w:r>
      <w:r w:rsidR="002A1A06">
        <w:t xml:space="preserve"> </w:t>
      </w:r>
      <w:r w:rsidR="006E2BFD" w:rsidRPr="006E2BFD">
        <w:t>II).</w:t>
      </w:r>
      <w:r w:rsidR="002A1A06">
        <w:t xml:space="preserve"> </w:t>
      </w:r>
      <w:r w:rsidR="006E2BFD" w:rsidRPr="006E2BFD">
        <w:t>Он</w:t>
      </w:r>
      <w:r w:rsidR="002A1A06">
        <w:t xml:space="preserve"> </w:t>
      </w:r>
      <w:r w:rsidR="006E2BFD" w:rsidRPr="006E2BFD">
        <w:t>с</w:t>
      </w:r>
      <w:r w:rsidR="002A1A06">
        <w:t xml:space="preserve"> </w:t>
      </w:r>
      <w:r w:rsidR="006E2BFD" w:rsidRPr="006E2BFD">
        <w:t>помощью</w:t>
      </w:r>
      <w:r w:rsidR="002A1A06">
        <w:t xml:space="preserve"> </w:t>
      </w:r>
      <w:r w:rsidR="006E2BFD" w:rsidRPr="006E2BFD">
        <w:t>предателей</w:t>
      </w:r>
      <w:r w:rsidR="002A1A06">
        <w:t xml:space="preserve"> </w:t>
      </w:r>
      <w:r w:rsidR="006E2BFD" w:rsidRPr="006E2BFD">
        <w:t>России</w:t>
      </w:r>
      <w:r w:rsidR="002A1A06">
        <w:t xml:space="preserve"> </w:t>
      </w:r>
      <w:r w:rsidR="006E2BFD" w:rsidRPr="006E2BFD">
        <w:t>—</w:t>
      </w:r>
      <w:r w:rsidR="002A1A06">
        <w:t xml:space="preserve"> </w:t>
      </w:r>
      <w:r w:rsidR="006E2BFD" w:rsidRPr="006E2BFD">
        <w:t>британских</w:t>
      </w:r>
      <w:r w:rsidR="002A1A06">
        <w:t xml:space="preserve"> </w:t>
      </w:r>
      <w:r w:rsidR="006E2BFD" w:rsidRPr="006E2BFD">
        <w:t>агентов</w:t>
      </w:r>
      <w:r w:rsidR="002A1A06">
        <w:t xml:space="preserve"> </w:t>
      </w:r>
      <w:r w:rsidR="006E2BFD" w:rsidRPr="006E2BFD">
        <w:t>влияния</w:t>
      </w:r>
      <w:r w:rsidR="002A1A06">
        <w:t xml:space="preserve"> </w:t>
      </w:r>
      <w:r w:rsidR="006E2BFD" w:rsidRPr="006E2BFD">
        <w:t>во</w:t>
      </w:r>
      <w:r w:rsidR="002A1A06">
        <w:t xml:space="preserve"> </w:t>
      </w:r>
      <w:r w:rsidR="006E2BFD" w:rsidRPr="006E2BFD">
        <w:t>главе</w:t>
      </w:r>
      <w:r w:rsidR="002A1A06">
        <w:t xml:space="preserve"> </w:t>
      </w:r>
      <w:r w:rsidR="006E2BFD" w:rsidRPr="006E2BFD">
        <w:t>с</w:t>
      </w:r>
      <w:r w:rsidR="002A1A06">
        <w:t xml:space="preserve"> </w:t>
      </w:r>
      <w:r w:rsidR="006E2BFD" w:rsidRPr="006E2BFD">
        <w:t>Львовым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Милюковым</w:t>
      </w:r>
      <w:r w:rsidR="002A1A06">
        <w:t xml:space="preserve"> </w:t>
      </w:r>
      <w:r w:rsidR="006E2BFD" w:rsidRPr="006E2BFD">
        <w:t>4(17)</w:t>
      </w:r>
      <w:r w:rsidR="002A1A06">
        <w:t xml:space="preserve"> </w:t>
      </w:r>
      <w:r w:rsidR="006E2BFD" w:rsidRPr="006E2BFD">
        <w:t>марта</w:t>
      </w:r>
      <w:r w:rsidR="002A1A06">
        <w:t xml:space="preserve"> </w:t>
      </w:r>
      <w:r w:rsidR="006E2BFD" w:rsidRPr="006E2BFD">
        <w:t>1917</w:t>
      </w:r>
      <w:r w:rsidR="002A1A06">
        <w:t xml:space="preserve"> </w:t>
      </w:r>
      <w:r w:rsidR="006E2BFD" w:rsidRPr="006E2BFD">
        <w:t>года</w:t>
      </w:r>
      <w:r w:rsidR="002A1A06">
        <w:t xml:space="preserve"> </w:t>
      </w:r>
      <w:r w:rsidR="006E2BFD" w:rsidRPr="006E2BFD">
        <w:rPr>
          <w:rStyle w:val="--"/>
        </w:rPr>
        <w:t>тайно</w:t>
      </w:r>
      <w:r w:rsidR="002A1A06">
        <w:rPr>
          <w:rStyle w:val="--0"/>
        </w:rPr>
        <w:t xml:space="preserve"> </w:t>
      </w:r>
      <w:r w:rsidR="006E2BFD" w:rsidRPr="006E2BFD">
        <w:rPr>
          <w:rStyle w:val="--0"/>
        </w:rPr>
        <w:t>получил</w:t>
      </w:r>
      <w:r w:rsidR="002A1A06">
        <w:rPr>
          <w:rStyle w:val="--0"/>
        </w:rPr>
        <w:t xml:space="preserve"> </w:t>
      </w:r>
      <w:r w:rsidR="006E2BFD" w:rsidRPr="006E2BFD">
        <w:rPr>
          <w:rStyle w:val="--0"/>
        </w:rPr>
        <w:t>и</w:t>
      </w:r>
      <w:r w:rsidR="002A1A06">
        <w:rPr>
          <w:rStyle w:val="--0"/>
        </w:rPr>
        <w:t xml:space="preserve"> </w:t>
      </w:r>
      <w:r w:rsidR="006E2BFD" w:rsidRPr="006E2BFD">
        <w:rPr>
          <w:rStyle w:val="--0"/>
        </w:rPr>
        <w:t>оформил</w:t>
      </w:r>
      <w:r w:rsidR="002A1A06">
        <w:t xml:space="preserve"> </w:t>
      </w:r>
      <w:r w:rsidR="006E2BFD" w:rsidRPr="006E2BFD">
        <w:t>соответствующие</w:t>
      </w:r>
      <w:r w:rsidR="002A1A06">
        <w:t xml:space="preserve"> </w:t>
      </w:r>
      <w:r w:rsidR="006E2BFD" w:rsidRPr="006E2BFD">
        <w:t>права</w:t>
      </w:r>
      <w:r w:rsidR="002A1A06">
        <w:t xml:space="preserve"> </w:t>
      </w:r>
      <w:r w:rsidR="006E2BFD" w:rsidRPr="006E2BFD">
        <w:rPr>
          <w:b/>
          <w:bCs/>
          <w:i/>
          <w:iCs/>
        </w:rPr>
        <w:t>единоличного</w:t>
      </w:r>
      <w:r w:rsidR="002A1A06"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Суверена</w:t>
      </w:r>
      <w:r w:rsidR="002A1A06"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на</w:t>
      </w:r>
      <w:r w:rsidR="002A1A06"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Российское</w:t>
      </w:r>
      <w:r w:rsidR="002A1A06"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Царство</w:t>
      </w:r>
      <w:r w:rsidR="002A1A06"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как</w:t>
      </w:r>
      <w:r w:rsidR="002A1A06"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законный</w:t>
      </w:r>
      <w:r w:rsidR="002A1A06"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lastRenderedPageBreak/>
        <w:t>правитель</w:t>
      </w:r>
      <w:r w:rsidR="002A1A06">
        <w:t xml:space="preserve"> </w:t>
      </w:r>
      <w:r w:rsidR="006E2BFD" w:rsidRPr="006E2BFD">
        <w:t>(младший</w:t>
      </w:r>
      <w:r w:rsidR="002A1A06">
        <w:t xml:space="preserve"> </w:t>
      </w:r>
      <w:r w:rsidR="006E2BFD" w:rsidRPr="006E2BFD">
        <w:t>Суверен)</w:t>
      </w:r>
      <w:r w:rsidR="002A1A06">
        <w:t xml:space="preserve"> </w:t>
      </w:r>
      <w:r w:rsidR="006E2BFD" w:rsidRPr="006E2BFD">
        <w:t>его</w:t>
      </w:r>
      <w:r w:rsidR="002A1A06">
        <w:t xml:space="preserve"> </w:t>
      </w:r>
      <w:r w:rsidR="006E2BFD" w:rsidRPr="006E2BFD">
        <w:t>части.</w:t>
      </w:r>
      <w:bookmarkEnd w:id="4"/>
      <w:r w:rsidR="002A1A06">
        <w:t xml:space="preserve"> </w:t>
      </w:r>
      <w:r w:rsidR="006E2BFD" w:rsidRPr="006E2BFD">
        <w:t>Фактически</w:t>
      </w:r>
      <w:r w:rsidR="002A1A06">
        <w:t xml:space="preserve"> </w:t>
      </w:r>
      <w:r w:rsidR="006E2BFD" w:rsidRPr="006E2BFD">
        <w:t>под</w:t>
      </w:r>
      <w:r w:rsidR="002A1A06">
        <w:t xml:space="preserve"> </w:t>
      </w:r>
      <w:r w:rsidR="006E2BFD" w:rsidRPr="006E2BFD">
        <w:t>юрисдикцией</w:t>
      </w:r>
      <w:r w:rsidR="002A1A06">
        <w:t xml:space="preserve"> </w:t>
      </w:r>
      <w:r w:rsidR="006E2BFD" w:rsidRPr="006E2BFD">
        <w:t>Англии/Британии</w:t>
      </w:r>
      <w:r w:rsidR="002A1A06">
        <w:t xml:space="preserve"> </w:t>
      </w:r>
      <w:r w:rsidR="006E2BFD" w:rsidRPr="006E2BFD">
        <w:t>на</w:t>
      </w:r>
      <w:r w:rsidR="002A1A06">
        <w:t xml:space="preserve"> </w:t>
      </w:r>
      <w:r w:rsidR="006E2BFD" w:rsidRPr="006E2BFD">
        <w:t>территории</w:t>
      </w:r>
      <w:r w:rsidR="002A1A06">
        <w:t xml:space="preserve"> </w:t>
      </w:r>
      <w:r w:rsidR="006E2BFD" w:rsidRPr="006E2BFD">
        <w:t>бывшей</w:t>
      </w:r>
      <w:r w:rsidR="002A1A06">
        <w:t xml:space="preserve"> </w:t>
      </w:r>
      <w:r w:rsidR="006E2BFD" w:rsidRPr="006E2BFD">
        <w:t>Российской</w:t>
      </w:r>
      <w:r w:rsidR="002A1A06">
        <w:t xml:space="preserve"> </w:t>
      </w:r>
      <w:r w:rsidR="006E2BFD" w:rsidRPr="006E2BFD">
        <w:t>Империи</w:t>
      </w:r>
      <w:r w:rsidR="002A1A06">
        <w:t xml:space="preserve"> </w:t>
      </w:r>
      <w:r w:rsidR="006E2BFD" w:rsidRPr="006E2BFD">
        <w:t>вместо</w:t>
      </w:r>
      <w:r w:rsidR="002A1A06">
        <w:t xml:space="preserve"> </w:t>
      </w:r>
      <w:r w:rsidR="006E2BFD" w:rsidRPr="006E2BFD">
        <w:t>полноценного</w:t>
      </w:r>
      <w:r w:rsidR="002A1A06">
        <w:t xml:space="preserve"> </w:t>
      </w:r>
      <w:r w:rsidR="006E2BFD" w:rsidRPr="006E2BFD">
        <w:t>суверенного</w:t>
      </w:r>
      <w:r w:rsidR="002A1A06">
        <w:t xml:space="preserve"> </w:t>
      </w:r>
      <w:r w:rsidR="006E2BFD" w:rsidRPr="006E2BFD">
        <w:t>государства</w:t>
      </w:r>
      <w:r w:rsidR="002A1A06">
        <w:t xml:space="preserve"> </w:t>
      </w:r>
      <w:r w:rsidR="006E2BFD" w:rsidRPr="006E2BFD">
        <w:t>была</w:t>
      </w:r>
      <w:r w:rsidR="002A1A06">
        <w:t xml:space="preserve"> </w:t>
      </w:r>
      <w:r w:rsidR="006E2BFD" w:rsidRPr="006E2BFD">
        <w:t>создана</w:t>
      </w:r>
      <w:r w:rsidR="002A1A06">
        <w:t xml:space="preserve"> </w:t>
      </w:r>
      <w:r w:rsidR="006E2BFD" w:rsidRPr="006E2BFD">
        <w:t>колония</w:t>
      </w:r>
      <w:r w:rsidR="002A1A06">
        <w:t xml:space="preserve"> </w:t>
      </w:r>
      <w:r w:rsidR="006E2BFD" w:rsidRPr="006E2BFD">
        <w:t>—</w:t>
      </w:r>
      <w:r w:rsidR="002A1A06">
        <w:t xml:space="preserve"> </w:t>
      </w:r>
      <w:r w:rsidR="006E2BFD" w:rsidRPr="006E2BFD">
        <w:rPr>
          <w:b/>
          <w:bCs/>
          <w:i/>
          <w:iCs/>
        </w:rPr>
        <w:t>«британская</w:t>
      </w:r>
      <w:r w:rsidR="002A1A06"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фактория»!</w:t>
      </w:r>
      <w:r w:rsidR="002A1A06">
        <w:t xml:space="preserve"> </w:t>
      </w:r>
      <w:r w:rsidR="006E2BFD" w:rsidRPr="006E2BFD">
        <w:t>Важнейшим</w:t>
      </w:r>
      <w:r w:rsidR="002A1A06">
        <w:t xml:space="preserve"> </w:t>
      </w:r>
      <w:r w:rsidR="006E2BFD" w:rsidRPr="006E2BFD">
        <w:t>фактором,</w:t>
      </w:r>
      <w:r w:rsidR="002A1A06">
        <w:t xml:space="preserve"> </w:t>
      </w:r>
      <w:r w:rsidR="006E2BFD" w:rsidRPr="006E2BFD">
        <w:t>влиявшим</w:t>
      </w:r>
      <w:r w:rsidR="002A1A06">
        <w:t xml:space="preserve"> </w:t>
      </w:r>
      <w:r w:rsidR="006E2BFD" w:rsidRPr="006E2BFD">
        <w:t>на</w:t>
      </w:r>
      <w:r w:rsidR="002A1A06">
        <w:t xml:space="preserve"> </w:t>
      </w:r>
      <w:r w:rsidR="006E2BFD" w:rsidRPr="006E2BFD">
        <w:t>развитие</w:t>
      </w:r>
      <w:r w:rsidR="002A1A06">
        <w:t xml:space="preserve"> </w:t>
      </w:r>
      <w:r w:rsidR="006E2BFD" w:rsidRPr="006E2BFD">
        <w:t>событий</w:t>
      </w:r>
      <w:r w:rsidR="002A1A06">
        <w:t xml:space="preserve"> </w:t>
      </w:r>
      <w:r w:rsidR="006E2BFD" w:rsidRPr="006E2BFD">
        <w:t>в</w:t>
      </w:r>
      <w:r w:rsidR="002A1A06">
        <w:t xml:space="preserve"> </w:t>
      </w:r>
      <w:r w:rsidR="006E2BFD" w:rsidRPr="006E2BFD">
        <w:t>России</w:t>
      </w:r>
      <w:r w:rsidR="002A1A06">
        <w:t xml:space="preserve"> </w:t>
      </w:r>
      <w:r w:rsidR="006E2BFD" w:rsidRPr="006E2BFD">
        <w:t>с</w:t>
      </w:r>
      <w:r w:rsidR="002A1A06">
        <w:t xml:space="preserve"> </w:t>
      </w:r>
      <w:r w:rsidR="006E2BFD" w:rsidRPr="006E2BFD">
        <w:t>февраля</w:t>
      </w:r>
      <w:r w:rsidR="002A1A06">
        <w:t xml:space="preserve"> </w:t>
      </w:r>
      <w:r w:rsidR="006E2BFD" w:rsidRPr="006E2BFD">
        <w:t>1917</w:t>
      </w:r>
      <w:r w:rsidR="002A1A06">
        <w:t xml:space="preserve"> </w:t>
      </w:r>
      <w:r w:rsidR="006E2BFD" w:rsidRPr="006E2BFD">
        <w:t>г.,</w:t>
      </w:r>
      <w:r w:rsidR="002A1A06">
        <w:t xml:space="preserve"> </w:t>
      </w:r>
      <w:r w:rsidR="006E2BFD" w:rsidRPr="006E2BFD">
        <w:t>являлась</w:t>
      </w:r>
      <w:r w:rsidR="002A1A06">
        <w:t xml:space="preserve"> </w:t>
      </w:r>
      <w:r w:rsidR="006E2BFD" w:rsidRPr="006E2BFD">
        <w:t>деятельность</w:t>
      </w:r>
      <w:r w:rsidR="002A1A06">
        <w:t xml:space="preserve"> </w:t>
      </w:r>
      <w:r w:rsidR="006E2BFD" w:rsidRPr="006E2BFD">
        <w:t>первого</w:t>
      </w:r>
      <w:r w:rsidR="002A1A06">
        <w:t xml:space="preserve"> </w:t>
      </w:r>
      <w:r w:rsidR="006E2BFD" w:rsidRPr="006E2BFD">
        <w:t>состава</w:t>
      </w:r>
      <w:r w:rsidR="002A1A06">
        <w:t xml:space="preserve"> </w:t>
      </w:r>
      <w:r w:rsidR="006E2BFD" w:rsidRPr="006E2BFD">
        <w:t>Временного</w:t>
      </w:r>
      <w:r w:rsidR="002A1A06">
        <w:t xml:space="preserve"> </w:t>
      </w:r>
      <w:r w:rsidR="006E2BFD" w:rsidRPr="006E2BFD">
        <w:t>правительства</w:t>
      </w:r>
      <w:r w:rsidR="002A1A06">
        <w:t xml:space="preserve"> </w:t>
      </w:r>
      <w:r w:rsidR="006E2BFD" w:rsidRPr="006E2BFD">
        <w:t>во</w:t>
      </w:r>
      <w:r w:rsidR="002A1A06">
        <w:t xml:space="preserve"> </w:t>
      </w:r>
      <w:r w:rsidR="006E2BFD" w:rsidRPr="006E2BFD">
        <w:t>главе</w:t>
      </w:r>
      <w:r w:rsidR="002A1A06">
        <w:t xml:space="preserve"> </w:t>
      </w:r>
      <w:r w:rsidR="006E2BFD" w:rsidRPr="006E2BFD">
        <w:t>с</w:t>
      </w:r>
      <w:r w:rsidR="002A1A06">
        <w:t xml:space="preserve"> </w:t>
      </w:r>
      <w:bookmarkStart w:id="5" w:name="OLE_LINK1"/>
      <w:bookmarkStart w:id="6" w:name="OLE_LINK2"/>
      <w:r w:rsidR="006E2BFD" w:rsidRPr="006E2BFD">
        <w:t>князем</w:t>
      </w:r>
      <w:r w:rsidR="002A1A06">
        <w:t xml:space="preserve"> </w:t>
      </w:r>
      <w:r w:rsidR="006E2BFD" w:rsidRPr="006E2BFD">
        <w:t>Г.</w:t>
      </w:r>
      <w:r w:rsidR="00093E41">
        <w:t> </w:t>
      </w:r>
      <w:r w:rsidR="006E2BFD" w:rsidRPr="006E2BFD">
        <w:t>Е.</w:t>
      </w:r>
      <w:r w:rsidR="00093E41">
        <w:t> </w:t>
      </w:r>
      <w:r w:rsidR="006E2BFD" w:rsidRPr="006E2BFD">
        <w:t>Львовым</w:t>
      </w:r>
      <w:bookmarkEnd w:id="5"/>
      <w:bookmarkEnd w:id="6"/>
      <w:r w:rsidR="006E2BFD" w:rsidRPr="006E2BFD">
        <w:rPr>
          <w:rStyle w:val="afb"/>
          <w:szCs w:val="28"/>
        </w:rPr>
        <w:footnoteReference w:id="3"/>
      </w:r>
      <w:r w:rsidR="006E2BFD" w:rsidRPr="006E2BFD">
        <w:t>.</w:t>
      </w:r>
      <w:r w:rsidR="002A1A06">
        <w:t xml:space="preserve"> </w:t>
      </w:r>
      <w:r w:rsidR="006E2BFD" w:rsidRPr="006E2BFD">
        <w:t>В</w:t>
      </w:r>
      <w:r w:rsidR="002A1A06">
        <w:t xml:space="preserve"> </w:t>
      </w:r>
      <w:r w:rsidR="006E2BFD" w:rsidRPr="006E2BFD">
        <w:t>соответствии</w:t>
      </w:r>
      <w:r w:rsidR="002A1A06">
        <w:t xml:space="preserve"> </w:t>
      </w:r>
      <w:r w:rsidR="006E2BFD" w:rsidRPr="006E2BFD">
        <w:t>со</w:t>
      </w:r>
      <w:r w:rsidR="002A1A06">
        <w:t xml:space="preserve"> </w:t>
      </w:r>
      <w:r w:rsidR="006E2BFD" w:rsidRPr="006E2BFD">
        <w:t>своей</w:t>
      </w:r>
      <w:r w:rsidR="002A1A06">
        <w:t xml:space="preserve"> </w:t>
      </w:r>
      <w:r w:rsidR="006E2BFD" w:rsidRPr="006E2BFD">
        <w:t>Декларацией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опираясь</w:t>
      </w:r>
      <w:r w:rsidR="002A1A06">
        <w:t xml:space="preserve"> </w:t>
      </w:r>
      <w:r w:rsidR="006E2BFD" w:rsidRPr="006E2BFD">
        <w:t>на</w:t>
      </w:r>
      <w:r w:rsidR="002A1A06">
        <w:t xml:space="preserve"> </w:t>
      </w:r>
      <w:r w:rsidR="006E2BFD" w:rsidRPr="006E2BFD">
        <w:t>«завоевания</w:t>
      </w:r>
      <w:r w:rsidR="002A1A06">
        <w:t xml:space="preserve"> </w:t>
      </w:r>
      <w:r w:rsidR="006E2BFD" w:rsidRPr="006E2BFD">
        <w:t>февраля»,</w:t>
      </w:r>
      <w:r w:rsidR="002A1A06">
        <w:t xml:space="preserve"> </w:t>
      </w:r>
      <w:r w:rsidR="006E2BFD" w:rsidRPr="006E2BFD">
        <w:t>оно</w:t>
      </w:r>
      <w:r w:rsidR="002A1A06">
        <w:t xml:space="preserve"> </w:t>
      </w:r>
      <w:r w:rsidR="006E2BFD" w:rsidRPr="006E2BFD">
        <w:t>осуществило</w:t>
      </w:r>
      <w:r w:rsidR="002A1A06">
        <w:t xml:space="preserve"> </w:t>
      </w:r>
      <w:r w:rsidR="006E2BFD" w:rsidRPr="006E2BFD">
        <w:t>ряд</w:t>
      </w:r>
      <w:r w:rsidR="002A1A06">
        <w:t xml:space="preserve"> </w:t>
      </w:r>
      <w:r w:rsidR="006E2BFD" w:rsidRPr="006E2BFD">
        <w:t>вполне</w:t>
      </w:r>
      <w:r w:rsidR="002A1A06">
        <w:t xml:space="preserve"> </w:t>
      </w:r>
      <w:r w:rsidR="006E2BFD" w:rsidRPr="006E2BFD">
        <w:t>демократических</w:t>
      </w:r>
      <w:r w:rsidR="002A1A06">
        <w:t xml:space="preserve"> </w:t>
      </w:r>
      <w:r w:rsidR="006E2BFD" w:rsidRPr="006E2BFD">
        <w:t>преобразований.</w:t>
      </w:r>
      <w:r w:rsidR="002A1A06">
        <w:t xml:space="preserve"> </w:t>
      </w:r>
      <w:r w:rsidR="006E2BFD" w:rsidRPr="006E2BFD">
        <w:t>Был</w:t>
      </w:r>
      <w:r w:rsidR="002A1A06">
        <w:t xml:space="preserve"> </w:t>
      </w:r>
      <w:r w:rsidR="006E2BFD" w:rsidRPr="006E2BFD">
        <w:t>принят</w:t>
      </w:r>
      <w:r w:rsidR="002A1A06">
        <w:t xml:space="preserve"> </w:t>
      </w:r>
      <w:r w:rsidR="006E2BFD" w:rsidRPr="006E2BFD">
        <w:t>закон</w:t>
      </w:r>
      <w:r w:rsidR="002A1A06">
        <w:t xml:space="preserve"> </w:t>
      </w:r>
      <w:r w:rsidR="006E2BFD" w:rsidRPr="006E2BFD">
        <w:t>о</w:t>
      </w:r>
      <w:r w:rsidR="002A1A06">
        <w:t xml:space="preserve"> </w:t>
      </w:r>
      <w:r w:rsidR="006E2BFD" w:rsidRPr="006E2BFD">
        <w:t>свободе</w:t>
      </w:r>
      <w:r w:rsidR="002A1A06">
        <w:t xml:space="preserve"> </w:t>
      </w:r>
      <w:r w:rsidR="006E2BFD" w:rsidRPr="006E2BFD">
        <w:t>собраний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союзов,</w:t>
      </w:r>
      <w:r w:rsidR="002A1A06">
        <w:t xml:space="preserve"> </w:t>
      </w:r>
      <w:r w:rsidR="006E2BFD" w:rsidRPr="006E2BFD">
        <w:t>упразднены</w:t>
      </w:r>
      <w:r w:rsidR="002A1A06">
        <w:t xml:space="preserve"> </w:t>
      </w:r>
      <w:r w:rsidR="006E2BFD" w:rsidRPr="006E2BFD">
        <w:t>цензура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другие</w:t>
      </w:r>
      <w:r w:rsidR="002A1A06">
        <w:t xml:space="preserve"> </w:t>
      </w:r>
      <w:r w:rsidR="006E2BFD" w:rsidRPr="006E2BFD">
        <w:t>репрессивные</w:t>
      </w:r>
      <w:r w:rsidR="002A1A06">
        <w:t xml:space="preserve"> </w:t>
      </w:r>
      <w:r w:rsidR="006E2BFD" w:rsidRPr="006E2BFD">
        <w:t>органы</w:t>
      </w:r>
      <w:r w:rsidR="002A1A06">
        <w:t xml:space="preserve"> </w:t>
      </w:r>
      <w:r w:rsidR="006E2BFD" w:rsidRPr="006E2BFD">
        <w:t>Российской</w:t>
      </w:r>
      <w:r w:rsidR="002A1A06">
        <w:t xml:space="preserve"> </w:t>
      </w:r>
      <w:r w:rsidR="006E2BFD" w:rsidRPr="006E2BFD">
        <w:t>Империи</w:t>
      </w:r>
      <w:r w:rsidR="002A1A06">
        <w:t xml:space="preserve"> </w:t>
      </w:r>
      <w:r w:rsidR="006E2BFD" w:rsidRPr="006E2BFD">
        <w:t>(полиция,</w:t>
      </w:r>
      <w:r w:rsidR="002A1A06">
        <w:t xml:space="preserve"> </w:t>
      </w:r>
      <w:r w:rsidR="006E2BFD" w:rsidRPr="006E2BFD">
        <w:t>жандармерия,</w:t>
      </w:r>
      <w:r w:rsidR="002A1A06">
        <w:t xml:space="preserve"> </w:t>
      </w:r>
      <w:r w:rsidR="006E2BFD" w:rsidRPr="006E2BFD">
        <w:t>каторга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т.</w:t>
      </w:r>
      <w:r w:rsidR="00093E41">
        <w:t> </w:t>
      </w:r>
      <w:r w:rsidR="006E2BFD" w:rsidRPr="006E2BFD">
        <w:t>д.).</w:t>
      </w:r>
      <w:r w:rsidR="002A1A06">
        <w:t xml:space="preserve"> </w:t>
      </w:r>
      <w:r w:rsidR="006E2BFD" w:rsidRPr="006E2BFD">
        <w:t>Вместо</w:t>
      </w:r>
      <w:r w:rsidR="002A1A06">
        <w:t xml:space="preserve"> </w:t>
      </w:r>
      <w:r w:rsidR="006E2BFD" w:rsidRPr="006E2BFD">
        <w:t>департамента</w:t>
      </w:r>
      <w:r w:rsidR="002A1A06">
        <w:t xml:space="preserve"> </w:t>
      </w:r>
      <w:r w:rsidR="006E2BFD" w:rsidRPr="006E2BFD">
        <w:t>полиции</w:t>
      </w:r>
      <w:r w:rsidR="002A1A06">
        <w:t xml:space="preserve"> </w:t>
      </w:r>
      <w:r w:rsidR="006E2BFD" w:rsidRPr="006E2BFD">
        <w:t>создано</w:t>
      </w:r>
      <w:r w:rsidR="002A1A06">
        <w:t xml:space="preserve"> </w:t>
      </w:r>
      <w:r w:rsidR="006E2BFD" w:rsidRPr="006E2BFD">
        <w:t>Главное</w:t>
      </w:r>
      <w:r w:rsidR="002A1A06">
        <w:t xml:space="preserve"> </w:t>
      </w:r>
      <w:r w:rsidR="006E2BFD" w:rsidRPr="006E2BFD">
        <w:t>управление</w:t>
      </w:r>
      <w:r w:rsidR="002A1A06">
        <w:t xml:space="preserve"> </w:t>
      </w:r>
      <w:r w:rsidR="006E2BFD" w:rsidRPr="006E2BFD">
        <w:t>по</w:t>
      </w:r>
      <w:r w:rsidR="002A1A06">
        <w:t xml:space="preserve"> </w:t>
      </w:r>
      <w:r w:rsidR="006E2BFD" w:rsidRPr="006E2BFD">
        <w:t>делам</w:t>
      </w:r>
      <w:r w:rsidR="002A1A06">
        <w:t xml:space="preserve"> </w:t>
      </w:r>
      <w:r w:rsidR="006E2BFD" w:rsidRPr="006E2BFD">
        <w:t>милиции.</w:t>
      </w:r>
      <w:r w:rsidR="002A1A06">
        <w:t xml:space="preserve"> </w:t>
      </w:r>
      <w:r w:rsidR="006E2BFD" w:rsidRPr="006E2BFD">
        <w:t>Реорганизованы</w:t>
      </w:r>
      <w:r w:rsidR="002A1A06">
        <w:t xml:space="preserve"> </w:t>
      </w:r>
      <w:r w:rsidR="006E2BFD" w:rsidRPr="006E2BFD">
        <w:t>структуры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руководящий</w:t>
      </w:r>
      <w:r w:rsidR="002A1A06">
        <w:t xml:space="preserve"> </w:t>
      </w:r>
      <w:r w:rsidR="006E2BFD" w:rsidRPr="006E2BFD">
        <w:t>состав</w:t>
      </w:r>
      <w:r w:rsidR="002A1A06">
        <w:t xml:space="preserve"> </w:t>
      </w:r>
      <w:r w:rsidR="006E2BFD" w:rsidRPr="006E2BFD">
        <w:t>других</w:t>
      </w:r>
      <w:r w:rsidR="002A1A06">
        <w:t xml:space="preserve"> </w:t>
      </w:r>
      <w:r w:rsidR="006E2BFD" w:rsidRPr="006E2BFD">
        <w:t>государственных</w:t>
      </w:r>
      <w:r w:rsidR="002A1A06">
        <w:t xml:space="preserve"> </w:t>
      </w:r>
      <w:r w:rsidR="006E2BFD" w:rsidRPr="006E2BFD">
        <w:t>органов.</w:t>
      </w:r>
      <w:r w:rsidR="002A1A06">
        <w:t xml:space="preserve"> </w:t>
      </w:r>
      <w:r w:rsidR="006E2BFD" w:rsidRPr="006E2BFD">
        <w:t>Объявлена</w:t>
      </w:r>
      <w:r w:rsidR="002A1A06">
        <w:t xml:space="preserve"> </w:t>
      </w:r>
      <w:r w:rsidR="006E2BFD" w:rsidRPr="006E2BFD">
        <w:t>политическая</w:t>
      </w:r>
      <w:r w:rsidR="002A1A06">
        <w:t xml:space="preserve"> </w:t>
      </w:r>
      <w:r w:rsidR="006E2BFD" w:rsidRPr="006E2BFD">
        <w:t>амнистия.</w:t>
      </w:r>
      <w:r w:rsidR="002A1A06">
        <w:t xml:space="preserve"> </w:t>
      </w:r>
      <w:r w:rsidR="006E2BFD" w:rsidRPr="006E2BFD">
        <w:t>В</w:t>
      </w:r>
      <w:r w:rsidR="002A1A06">
        <w:t xml:space="preserve"> </w:t>
      </w:r>
      <w:r w:rsidR="006E2BFD" w:rsidRPr="006E2BFD">
        <w:t>то</w:t>
      </w:r>
      <w:r w:rsidR="002A1A06">
        <w:t xml:space="preserve"> </w:t>
      </w:r>
      <w:r w:rsidR="006E2BFD" w:rsidRPr="006E2BFD">
        <w:t>же</w:t>
      </w:r>
      <w:r w:rsidR="002A1A06">
        <w:t xml:space="preserve"> </w:t>
      </w:r>
      <w:r w:rsidR="006E2BFD" w:rsidRPr="006E2BFD">
        <w:t>время</w:t>
      </w:r>
      <w:r w:rsidR="002A1A06">
        <w:t xml:space="preserve"> </w:t>
      </w:r>
      <w:r w:rsidR="006E2BFD" w:rsidRPr="006E2BFD">
        <w:rPr>
          <w:rStyle w:val="--0"/>
        </w:rPr>
        <w:t>был</w:t>
      </w:r>
      <w:r w:rsidR="002A1A06">
        <w:rPr>
          <w:rStyle w:val="--0"/>
        </w:rPr>
        <w:t xml:space="preserve"> </w:t>
      </w:r>
      <w:r w:rsidR="006E2BFD" w:rsidRPr="006E2BFD">
        <w:rPr>
          <w:rStyle w:val="--"/>
        </w:rPr>
        <w:t>санкционирован</w:t>
      </w:r>
      <w:r w:rsidR="002A1A06">
        <w:t xml:space="preserve"> </w:t>
      </w:r>
      <w:r w:rsidR="006E2BFD" w:rsidRPr="006E2BFD">
        <w:t>арест</w:t>
      </w:r>
      <w:r w:rsidR="002A1A06">
        <w:t xml:space="preserve"> </w:t>
      </w:r>
      <w:r w:rsidR="006E2BFD" w:rsidRPr="006E2BFD">
        <w:t>Николая</w:t>
      </w:r>
      <w:r w:rsidR="002A1A06">
        <w:t xml:space="preserve"> </w:t>
      </w:r>
      <w:r w:rsidR="006E2BFD" w:rsidRPr="006E2BFD">
        <w:t>II,</w:t>
      </w:r>
      <w:r w:rsidR="002A1A06">
        <w:t xml:space="preserve"> </w:t>
      </w:r>
      <w:r w:rsidR="006E2BFD" w:rsidRPr="006E2BFD">
        <w:t>а</w:t>
      </w:r>
      <w:r w:rsidR="002A1A06">
        <w:t xml:space="preserve"> </w:t>
      </w:r>
      <w:r w:rsidR="006E2BFD" w:rsidRPr="006E2BFD">
        <w:t>также</w:t>
      </w:r>
      <w:r w:rsidR="002A1A06">
        <w:t xml:space="preserve"> </w:t>
      </w:r>
      <w:r w:rsidR="006E2BFD" w:rsidRPr="006E2BFD">
        <w:t>его</w:t>
      </w:r>
      <w:r w:rsidR="002A1A06">
        <w:t xml:space="preserve"> </w:t>
      </w:r>
      <w:r w:rsidR="006E2BFD" w:rsidRPr="006E2BFD">
        <w:t>министров</w:t>
      </w:r>
      <w:r w:rsidR="002A1A06">
        <w:t xml:space="preserve"> </w:t>
      </w:r>
      <w:r w:rsidR="006E2BFD" w:rsidRPr="006E2BFD">
        <w:t>и</w:t>
      </w:r>
      <w:r w:rsidR="002A1A06">
        <w:t xml:space="preserve"> </w:t>
      </w:r>
      <w:r w:rsidR="006E2BFD" w:rsidRPr="006E2BFD">
        <w:t>других</w:t>
      </w:r>
      <w:r w:rsidR="002A1A06">
        <w:t xml:space="preserve"> </w:t>
      </w:r>
      <w:r w:rsidR="006E2BFD" w:rsidRPr="006E2BFD">
        <w:t>представителей</w:t>
      </w:r>
      <w:r w:rsidR="002A1A06">
        <w:t xml:space="preserve"> </w:t>
      </w:r>
      <w:r w:rsidR="006E2BFD" w:rsidRPr="006E2BFD">
        <w:t>прежней</w:t>
      </w:r>
      <w:r w:rsidR="002A1A06">
        <w:t xml:space="preserve"> </w:t>
      </w:r>
      <w:r w:rsidR="006E2BFD" w:rsidRPr="006E2BFD">
        <w:t>администрации.</w:t>
      </w:r>
    </w:p>
    <w:p w14:paraId="4277B652" w14:textId="77777777" w:rsidR="004B7257" w:rsidRDefault="006E2BFD" w:rsidP="00093E41">
      <w:r w:rsidRPr="006E2BFD">
        <w:t>По</w:t>
      </w:r>
      <w:r w:rsidR="002A1A06">
        <w:t xml:space="preserve"> </w:t>
      </w:r>
      <w:r w:rsidRPr="006E2BFD">
        <w:t>закону</w:t>
      </w:r>
      <w:r w:rsidR="002A1A06">
        <w:t xml:space="preserve"> </w:t>
      </w:r>
      <w:r w:rsidRPr="006E2BFD">
        <w:t>от</w:t>
      </w:r>
      <w:r w:rsidR="002A1A06">
        <w:t xml:space="preserve"> </w:t>
      </w:r>
      <w:r w:rsidRPr="006E2BFD">
        <w:t>8</w:t>
      </w:r>
      <w:r w:rsidR="002A1A06">
        <w:t xml:space="preserve"> </w:t>
      </w:r>
      <w:r w:rsidRPr="006E2BFD">
        <w:t>марта</w:t>
      </w:r>
      <w:r w:rsidR="002A1A06">
        <w:t xml:space="preserve"> </w:t>
      </w:r>
      <w:r w:rsidRPr="006E2BFD">
        <w:t>1917</w:t>
      </w:r>
      <w:r w:rsidR="002A1A06">
        <w:t xml:space="preserve"> </w:t>
      </w:r>
      <w:r w:rsidRPr="006E2BFD">
        <w:t>г.</w:t>
      </w:r>
      <w:r w:rsidR="002A1A06">
        <w:t xml:space="preserve"> </w:t>
      </w:r>
      <w:r w:rsidRPr="006E2BFD">
        <w:t>Совет</w:t>
      </w:r>
      <w:r w:rsidR="002A1A06">
        <w:t xml:space="preserve"> </w:t>
      </w:r>
      <w:r w:rsidRPr="006E2BFD">
        <w:t>министров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его</w:t>
      </w:r>
      <w:r w:rsidR="002A1A06">
        <w:t xml:space="preserve"> </w:t>
      </w:r>
      <w:r w:rsidRPr="006E2BFD">
        <w:t>канцелярия</w:t>
      </w:r>
      <w:r w:rsidR="002A1A06">
        <w:t xml:space="preserve"> </w:t>
      </w:r>
      <w:r w:rsidRPr="006E2BFD">
        <w:t>переименовывались</w:t>
      </w:r>
      <w:r w:rsidR="002A1A06">
        <w:t xml:space="preserve"> </w:t>
      </w:r>
      <w:r w:rsidRPr="006E2BFD">
        <w:t>во</w:t>
      </w:r>
      <w:r w:rsidR="002A1A06">
        <w:t xml:space="preserve"> </w:t>
      </w:r>
      <w:r w:rsidRPr="006E2BFD">
        <w:t>Временное</w:t>
      </w:r>
      <w:r w:rsidR="002A1A06">
        <w:t xml:space="preserve"> </w:t>
      </w:r>
      <w:r w:rsidRPr="006E2BFD">
        <w:t>правительство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его</w:t>
      </w:r>
      <w:r w:rsidR="002A1A06">
        <w:t xml:space="preserve"> </w:t>
      </w:r>
      <w:r w:rsidRPr="006E2BFD">
        <w:t>канцелярию.</w:t>
      </w:r>
      <w:r w:rsidR="002A1A06">
        <w:t xml:space="preserve"> </w:t>
      </w:r>
      <w:r w:rsidRPr="006E2BFD">
        <w:t>Министерство</w:t>
      </w:r>
      <w:r w:rsidR="002A1A06">
        <w:t xml:space="preserve"> </w:t>
      </w:r>
      <w:r w:rsidRPr="006E2BFD">
        <w:t>императорского</w:t>
      </w:r>
      <w:r w:rsidR="002A1A06">
        <w:t xml:space="preserve"> </w:t>
      </w:r>
      <w:r w:rsidRPr="006E2BFD">
        <w:t>двора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уделов</w:t>
      </w:r>
      <w:r w:rsidR="002A1A06">
        <w:t xml:space="preserve"> </w:t>
      </w:r>
      <w:r w:rsidRPr="006E2BFD">
        <w:t>было</w:t>
      </w:r>
      <w:r w:rsidR="002A1A06">
        <w:t xml:space="preserve"> </w:t>
      </w:r>
      <w:r w:rsidRPr="006E2BFD">
        <w:t>упразднено.</w:t>
      </w:r>
      <w:r w:rsidR="002A1A06">
        <w:t xml:space="preserve"> </w:t>
      </w:r>
      <w:r w:rsidRPr="006E2BFD">
        <w:t>При</w:t>
      </w:r>
      <w:r w:rsidR="002A1A06">
        <w:t xml:space="preserve"> </w:t>
      </w:r>
      <w:r w:rsidRPr="006E2BFD">
        <w:t>Министерстве</w:t>
      </w:r>
      <w:r w:rsidR="002A1A06">
        <w:t xml:space="preserve"> </w:t>
      </w:r>
      <w:r w:rsidRPr="006E2BFD">
        <w:t>внутренних</w:t>
      </w:r>
      <w:r w:rsidR="002A1A06">
        <w:t xml:space="preserve"> </w:t>
      </w:r>
      <w:r w:rsidRPr="006E2BFD">
        <w:t>дел</w:t>
      </w:r>
      <w:r w:rsidR="002A1A06">
        <w:t xml:space="preserve"> </w:t>
      </w:r>
      <w:r w:rsidRPr="006E2BFD">
        <w:t>во</w:t>
      </w:r>
      <w:r w:rsidR="002A1A06">
        <w:t xml:space="preserve"> </w:t>
      </w:r>
      <w:r w:rsidRPr="006E2BFD">
        <w:t>второй</w:t>
      </w:r>
      <w:r w:rsidR="002A1A06">
        <w:t xml:space="preserve"> </w:t>
      </w:r>
      <w:r w:rsidRPr="006E2BFD">
        <w:t>половине</w:t>
      </w:r>
      <w:r w:rsidR="002A1A06">
        <w:t xml:space="preserve"> </w:t>
      </w:r>
      <w:r w:rsidRPr="006E2BFD">
        <w:t>марта</w:t>
      </w:r>
      <w:r w:rsidR="002A1A06">
        <w:t xml:space="preserve"> </w:t>
      </w:r>
      <w:r w:rsidRPr="006E2BFD">
        <w:t>для</w:t>
      </w:r>
      <w:r w:rsidR="002A1A06">
        <w:t xml:space="preserve"> </w:t>
      </w:r>
      <w:r w:rsidRPr="006E2BFD">
        <w:t>руководства</w:t>
      </w:r>
      <w:r w:rsidR="002A1A06">
        <w:t xml:space="preserve"> </w:t>
      </w:r>
      <w:r w:rsidRPr="006E2BFD">
        <w:t>деятельностью</w:t>
      </w:r>
      <w:r w:rsidR="002A1A06">
        <w:t xml:space="preserve"> </w:t>
      </w:r>
      <w:r w:rsidRPr="006E2BFD">
        <w:t>комиссаров</w:t>
      </w:r>
      <w:r w:rsidR="002A1A06">
        <w:t xml:space="preserve"> </w:t>
      </w:r>
      <w:r w:rsidRPr="006E2BFD">
        <w:t>Временного</w:t>
      </w:r>
      <w:r w:rsidR="002A1A06">
        <w:t xml:space="preserve"> </w:t>
      </w:r>
      <w:r w:rsidRPr="006E2BFD">
        <w:t>правительства</w:t>
      </w:r>
      <w:r w:rsidR="002A1A06">
        <w:t xml:space="preserve"> </w:t>
      </w:r>
      <w:r w:rsidRPr="006E2BFD">
        <w:t>образуется</w:t>
      </w:r>
      <w:r w:rsidR="002A1A06">
        <w:t xml:space="preserve"> </w:t>
      </w:r>
      <w:r w:rsidRPr="006E2BFD">
        <w:t>Отдел</w:t>
      </w:r>
      <w:r w:rsidR="002A1A06">
        <w:t xml:space="preserve"> </w:t>
      </w:r>
      <w:r w:rsidRPr="006E2BFD">
        <w:t>по</w:t>
      </w:r>
      <w:r w:rsidR="002A1A06">
        <w:t xml:space="preserve"> </w:t>
      </w:r>
      <w:r w:rsidRPr="006E2BFD">
        <w:t>делам</w:t>
      </w:r>
      <w:r w:rsidR="002A1A06">
        <w:t xml:space="preserve"> </w:t>
      </w:r>
      <w:r w:rsidRPr="006E2BFD">
        <w:t>местного</w:t>
      </w:r>
      <w:r w:rsidR="002A1A06">
        <w:t xml:space="preserve"> </w:t>
      </w:r>
      <w:r w:rsidRPr="006E2BFD">
        <w:t>управления.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апреле</w:t>
      </w:r>
      <w:r w:rsidR="002A1A06">
        <w:t xml:space="preserve"> </w:t>
      </w:r>
      <w:r w:rsidRPr="006E2BFD">
        <w:t>1917</w:t>
      </w:r>
      <w:r w:rsidR="002A1A06">
        <w:t xml:space="preserve"> </w:t>
      </w:r>
      <w:r w:rsidRPr="006E2BFD">
        <w:t>г.</w:t>
      </w:r>
      <w:r w:rsidR="002A1A06">
        <w:t xml:space="preserve"> </w:t>
      </w:r>
      <w:r w:rsidRPr="006E2BFD">
        <w:t>возник</w:t>
      </w:r>
      <w:r w:rsidR="002A1A06">
        <w:t xml:space="preserve"> </w:t>
      </w:r>
      <w:r w:rsidRPr="006E2BFD">
        <w:t>правительственный</w:t>
      </w:r>
      <w:r w:rsidR="002A1A06">
        <w:t xml:space="preserve"> </w:t>
      </w:r>
      <w:r w:rsidRPr="006E2BFD">
        <w:t>кризис,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мае</w:t>
      </w:r>
      <w:r w:rsidR="002A1A06">
        <w:t xml:space="preserve"> </w:t>
      </w:r>
      <w:r w:rsidRPr="006E2BFD">
        <w:t>было</w:t>
      </w:r>
      <w:r w:rsidR="002A1A06">
        <w:t xml:space="preserve"> </w:t>
      </w:r>
      <w:r w:rsidRPr="006E2BFD">
        <w:t>сформировано</w:t>
      </w:r>
      <w:r w:rsidR="002A1A06">
        <w:t xml:space="preserve"> </w:t>
      </w:r>
      <w:r w:rsidRPr="006E2BFD">
        <w:t>первое</w:t>
      </w:r>
      <w:r w:rsidR="002A1A06">
        <w:t xml:space="preserve"> </w:t>
      </w:r>
      <w:r w:rsidRPr="006E2BFD">
        <w:t>коалиционное</w:t>
      </w:r>
      <w:r w:rsidR="002A1A06">
        <w:t xml:space="preserve"> </w:t>
      </w:r>
      <w:r w:rsidRPr="006E2BFD">
        <w:t>правительство,</w:t>
      </w:r>
      <w:r w:rsidR="002A1A06">
        <w:t xml:space="preserve"> </w:t>
      </w:r>
      <w:r w:rsidRPr="006E2BFD">
        <w:t>которое</w:t>
      </w:r>
      <w:r w:rsidR="002A1A06">
        <w:t xml:space="preserve"> </w:t>
      </w:r>
      <w:r w:rsidRPr="006E2BFD">
        <w:t>по-прежнему</w:t>
      </w:r>
      <w:r w:rsidR="002A1A06">
        <w:t xml:space="preserve"> </w:t>
      </w:r>
      <w:r w:rsidRPr="006E2BFD">
        <w:t>возглавлял</w:t>
      </w:r>
      <w:r w:rsidR="002A1A06">
        <w:t xml:space="preserve"> </w:t>
      </w:r>
      <w:r w:rsidRPr="006E2BFD">
        <w:t>князь</w:t>
      </w:r>
      <w:r w:rsidR="002A1A06">
        <w:t xml:space="preserve"> </w:t>
      </w:r>
      <w:r w:rsidRPr="006E2BFD">
        <w:t>Г.</w:t>
      </w:r>
      <w:r w:rsidR="004B7257">
        <w:t> </w:t>
      </w:r>
      <w:r w:rsidRPr="006E2BFD">
        <w:t>Е.</w:t>
      </w:r>
      <w:r w:rsidR="004B7257">
        <w:t> </w:t>
      </w:r>
      <w:r w:rsidRPr="006E2BFD">
        <w:t>Львов.</w:t>
      </w:r>
      <w:r w:rsidR="002A1A06">
        <w:t xml:space="preserve"> </w:t>
      </w:r>
      <w:r w:rsidRPr="006E2BFD">
        <w:t>Новое</w:t>
      </w:r>
      <w:r w:rsidR="002A1A06">
        <w:t xml:space="preserve"> </w:t>
      </w:r>
      <w:r w:rsidRPr="006E2BFD">
        <w:t>правительство</w:t>
      </w:r>
      <w:r w:rsidR="002A1A06">
        <w:t xml:space="preserve"> </w:t>
      </w:r>
      <w:r w:rsidRPr="006E2BFD">
        <w:t>провело</w:t>
      </w:r>
      <w:r w:rsidR="002A1A06">
        <w:t xml:space="preserve"> </w:t>
      </w:r>
      <w:r w:rsidRPr="006E2BFD">
        <w:t>реорганизацию</w:t>
      </w:r>
      <w:r w:rsidR="002A1A06">
        <w:t xml:space="preserve"> </w:t>
      </w:r>
      <w:r w:rsidRPr="006E2BFD">
        <w:t>государственных</w:t>
      </w:r>
      <w:r w:rsidR="002A1A06">
        <w:t xml:space="preserve"> </w:t>
      </w:r>
      <w:r w:rsidRPr="006E2BFD">
        <w:t>органов</w:t>
      </w:r>
      <w:r w:rsidR="002A1A06">
        <w:t xml:space="preserve"> </w:t>
      </w:r>
      <w:r w:rsidRPr="006E2BFD">
        <w:t>власти.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базе</w:t>
      </w:r>
      <w:r w:rsidR="002A1A06">
        <w:t xml:space="preserve"> </w:t>
      </w:r>
      <w:r w:rsidRPr="006E2BFD">
        <w:t>отдела</w:t>
      </w:r>
      <w:r w:rsidR="002A1A06">
        <w:t xml:space="preserve"> </w:t>
      </w:r>
      <w:r w:rsidRPr="006E2BFD">
        <w:t>труда</w:t>
      </w:r>
      <w:r w:rsidR="002A1A06">
        <w:t xml:space="preserve"> </w:t>
      </w:r>
      <w:r w:rsidRPr="006E2BFD">
        <w:t>Министерства</w:t>
      </w:r>
      <w:r w:rsidR="002A1A06">
        <w:t xml:space="preserve"> </w:t>
      </w:r>
      <w:r w:rsidRPr="006E2BFD">
        <w:t>торговли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промышленности</w:t>
      </w:r>
      <w:r w:rsidR="002A1A06">
        <w:t xml:space="preserve"> </w:t>
      </w:r>
      <w:r w:rsidRPr="006E2BFD">
        <w:t>создаются</w:t>
      </w:r>
      <w:r w:rsidR="002A1A06">
        <w:t xml:space="preserve"> </w:t>
      </w:r>
      <w:r w:rsidRPr="006E2BFD">
        <w:t>Министерство</w:t>
      </w:r>
      <w:r w:rsidR="002A1A06">
        <w:t xml:space="preserve"> </w:t>
      </w:r>
      <w:r w:rsidRPr="006E2BFD">
        <w:t>труда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Министерство</w:t>
      </w:r>
      <w:r w:rsidR="002A1A06">
        <w:t xml:space="preserve"> </w:t>
      </w:r>
      <w:r w:rsidRPr="006E2BFD">
        <w:t>почт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телеграфов.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целью</w:t>
      </w:r>
      <w:r w:rsidR="002A1A06">
        <w:t xml:space="preserve"> </w:t>
      </w:r>
      <w:r w:rsidRPr="006E2BFD">
        <w:t>оказания</w:t>
      </w:r>
      <w:r w:rsidR="002A1A06">
        <w:t xml:space="preserve"> </w:t>
      </w:r>
      <w:r w:rsidRPr="006E2BFD">
        <w:t>помощи</w:t>
      </w:r>
      <w:r w:rsidR="002A1A06">
        <w:t xml:space="preserve"> </w:t>
      </w:r>
      <w:r w:rsidRPr="006E2BFD">
        <w:t>семьям</w:t>
      </w:r>
      <w:r w:rsidR="002A1A06">
        <w:t xml:space="preserve"> </w:t>
      </w:r>
      <w:r w:rsidRPr="006E2BFD">
        <w:t>убитых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искалеченных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войне</w:t>
      </w:r>
      <w:r w:rsidR="002A1A06">
        <w:t xml:space="preserve"> </w:t>
      </w:r>
      <w:r w:rsidRPr="006E2BFD">
        <w:t>было</w:t>
      </w:r>
      <w:r w:rsidR="002A1A06">
        <w:t xml:space="preserve"> </w:t>
      </w:r>
      <w:r w:rsidRPr="006E2BFD">
        <w:t>образовано</w:t>
      </w:r>
      <w:r w:rsidR="002A1A06">
        <w:t xml:space="preserve"> </w:t>
      </w:r>
      <w:r w:rsidRPr="006E2BFD">
        <w:rPr>
          <w:b/>
          <w:bCs/>
          <w:i/>
          <w:iCs/>
        </w:rPr>
        <w:t>Министерство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государственного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призрения</w:t>
      </w:r>
      <w:r w:rsidRPr="006E2BFD">
        <w:t>.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конце</w:t>
      </w:r>
      <w:r w:rsidR="002A1A06">
        <w:t xml:space="preserve"> </w:t>
      </w:r>
      <w:r w:rsidRPr="006E2BFD">
        <w:t>июня</w:t>
      </w:r>
      <w:r w:rsidR="002A1A06">
        <w:t xml:space="preserve"> </w:t>
      </w:r>
      <w:r w:rsidRPr="006E2BFD">
        <w:t>при</w:t>
      </w:r>
      <w:r w:rsidR="002A1A06">
        <w:t xml:space="preserve"> </w:t>
      </w:r>
      <w:r w:rsidRPr="006E2BFD">
        <w:t>Временном</w:t>
      </w:r>
      <w:r w:rsidR="002A1A06">
        <w:t xml:space="preserve"> </w:t>
      </w:r>
      <w:r w:rsidRPr="006E2BFD">
        <w:t>правительстве</w:t>
      </w:r>
      <w:r w:rsidR="002A1A06">
        <w:t xml:space="preserve"> </w:t>
      </w:r>
      <w:r w:rsidRPr="006E2BFD">
        <w:t>учреждаются</w:t>
      </w:r>
      <w:r w:rsidR="002A1A06">
        <w:t xml:space="preserve"> </w:t>
      </w:r>
      <w:r w:rsidRPr="006E2BFD">
        <w:t>Экономический</w:t>
      </w:r>
      <w:r w:rsidR="002A1A06">
        <w:t xml:space="preserve"> </w:t>
      </w:r>
      <w:r w:rsidRPr="006E2BFD">
        <w:t>совет</w:t>
      </w:r>
      <w:r w:rsidR="002A1A06">
        <w:t xml:space="preserve"> </w:t>
      </w:r>
      <w:r w:rsidRPr="006E2BFD">
        <w:t>для</w:t>
      </w:r>
      <w:r w:rsidR="002A1A06">
        <w:t xml:space="preserve"> </w:t>
      </w:r>
      <w:r w:rsidRPr="006E2BFD">
        <w:t>выработки</w:t>
      </w:r>
      <w:r w:rsidR="002A1A06">
        <w:t xml:space="preserve"> </w:t>
      </w:r>
      <w:r w:rsidRPr="006E2BFD">
        <w:t>«общего</w:t>
      </w:r>
      <w:r w:rsidR="002A1A06">
        <w:t xml:space="preserve"> </w:t>
      </w:r>
      <w:r w:rsidRPr="006E2BFD">
        <w:t>плана</w:t>
      </w:r>
      <w:r w:rsidR="002A1A06">
        <w:t xml:space="preserve"> </w:t>
      </w:r>
      <w:r w:rsidRPr="006E2BFD">
        <w:t>организации</w:t>
      </w:r>
      <w:r w:rsidR="002A1A06">
        <w:t xml:space="preserve"> </w:t>
      </w:r>
      <w:r w:rsidRPr="006E2BFD">
        <w:t>народного</w:t>
      </w:r>
      <w:r w:rsidR="002A1A06">
        <w:t xml:space="preserve"> </w:t>
      </w:r>
      <w:r w:rsidRPr="006E2BFD">
        <w:t>хозяйства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труда»,</w:t>
      </w:r>
      <w:r w:rsidR="002A1A06">
        <w:t xml:space="preserve"> </w:t>
      </w:r>
      <w:r w:rsidRPr="006E2BFD">
        <w:t>а</w:t>
      </w:r>
      <w:r w:rsidR="002A1A06">
        <w:t xml:space="preserve"> </w:t>
      </w:r>
      <w:r w:rsidRPr="006E2BFD">
        <w:t>также</w:t>
      </w:r>
      <w:r w:rsidR="002A1A06">
        <w:t xml:space="preserve"> </w:t>
      </w:r>
      <w:r w:rsidRPr="006E2BFD">
        <w:t>Главный</w:t>
      </w:r>
      <w:r w:rsidR="002A1A06">
        <w:t xml:space="preserve"> </w:t>
      </w:r>
      <w:r w:rsidRPr="006E2BFD">
        <w:t>экономический</w:t>
      </w:r>
      <w:r w:rsidR="002A1A06">
        <w:t xml:space="preserve"> </w:t>
      </w:r>
      <w:r w:rsidRPr="006E2BFD">
        <w:t>совет</w:t>
      </w:r>
      <w:r w:rsidR="002A1A06">
        <w:t xml:space="preserve"> </w:t>
      </w:r>
      <w:r w:rsidRPr="006E2BFD">
        <w:t>«для</w:t>
      </w:r>
      <w:r w:rsidR="002A1A06">
        <w:t xml:space="preserve"> </w:t>
      </w:r>
      <w:r w:rsidRPr="006E2BFD">
        <w:t>проведения</w:t>
      </w:r>
      <w:r w:rsidR="002A1A06">
        <w:t xml:space="preserve"> </w:t>
      </w:r>
      <w:r w:rsidRPr="006E2BFD">
        <w:t>отдельными</w:t>
      </w:r>
      <w:r w:rsidR="002A1A06">
        <w:t xml:space="preserve"> </w:t>
      </w:r>
      <w:r w:rsidRPr="006E2BFD">
        <w:t>ведомствами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учреждениями</w:t>
      </w:r>
      <w:r w:rsidR="002A1A06">
        <w:t xml:space="preserve"> </w:t>
      </w:r>
      <w:r w:rsidRPr="006E2BFD">
        <w:t>всех</w:t>
      </w:r>
      <w:r w:rsidR="002A1A06">
        <w:t xml:space="preserve"> </w:t>
      </w:r>
      <w:r w:rsidRPr="006E2BFD">
        <w:t>мероприятий</w:t>
      </w:r>
      <w:r w:rsidR="002A1A06">
        <w:t xml:space="preserve"> </w:t>
      </w:r>
      <w:r w:rsidRPr="006E2BFD">
        <w:t>по</w:t>
      </w:r>
      <w:r w:rsidR="002A1A06">
        <w:t xml:space="preserve"> </w:t>
      </w:r>
      <w:r w:rsidRPr="006E2BFD">
        <w:t>регулированию</w:t>
      </w:r>
      <w:r w:rsidR="002A1A06">
        <w:t xml:space="preserve"> </w:t>
      </w:r>
      <w:r w:rsidRPr="006E2BFD">
        <w:t>хозяйственной</w:t>
      </w:r>
      <w:r w:rsidR="002A1A06">
        <w:t xml:space="preserve"> </w:t>
      </w:r>
      <w:r w:rsidRPr="006E2BFD">
        <w:t>жизни</w:t>
      </w:r>
      <w:r w:rsidR="002A1A06">
        <w:t xml:space="preserve"> </w:t>
      </w:r>
      <w:r w:rsidRPr="006E2BFD">
        <w:t>страны».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конце</w:t>
      </w:r>
      <w:r w:rsidR="002A1A06">
        <w:t xml:space="preserve"> </w:t>
      </w:r>
      <w:r w:rsidRPr="006E2BFD">
        <w:t>марта</w:t>
      </w:r>
      <w:r w:rsidR="002A1A06">
        <w:t xml:space="preserve"> </w:t>
      </w:r>
      <w:r w:rsidRPr="006E2BFD">
        <w:t>было</w:t>
      </w:r>
      <w:r w:rsidR="002A1A06">
        <w:t xml:space="preserve"> </w:t>
      </w:r>
      <w:r w:rsidRPr="006E2BFD">
        <w:t>образовано</w:t>
      </w:r>
      <w:r w:rsidR="002A1A06">
        <w:t xml:space="preserve"> </w:t>
      </w:r>
      <w:r w:rsidRPr="006E2BFD">
        <w:t>Особое</w:t>
      </w:r>
      <w:r w:rsidR="002A1A06">
        <w:t xml:space="preserve"> </w:t>
      </w:r>
      <w:r w:rsidRPr="006E2BFD">
        <w:t>совещание</w:t>
      </w:r>
      <w:r w:rsidR="002A1A06">
        <w:t xml:space="preserve"> </w:t>
      </w:r>
      <w:r w:rsidRPr="006E2BFD">
        <w:t>по</w:t>
      </w:r>
      <w:r w:rsidR="002A1A06">
        <w:t xml:space="preserve"> </w:t>
      </w:r>
      <w:r w:rsidRPr="006E2BFD">
        <w:t>подготовке</w:t>
      </w:r>
      <w:r w:rsidR="002A1A06">
        <w:t xml:space="preserve"> </w:t>
      </w:r>
      <w:r w:rsidRPr="006E2BFD">
        <w:t>закона</w:t>
      </w:r>
      <w:r w:rsidR="002A1A06">
        <w:t xml:space="preserve"> </w:t>
      </w:r>
      <w:r w:rsidRPr="006E2BFD">
        <w:t>о</w:t>
      </w:r>
      <w:r w:rsidR="002A1A06">
        <w:t xml:space="preserve"> </w:t>
      </w:r>
      <w:r w:rsidRPr="006E2BFD">
        <w:t>выборах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Учредительное</w:t>
      </w:r>
      <w:r w:rsidR="002A1A06">
        <w:t xml:space="preserve"> </w:t>
      </w:r>
      <w:r w:rsidRPr="006E2BFD">
        <w:t>собрание.</w:t>
      </w:r>
      <w:r w:rsidR="002A1A06">
        <w:t xml:space="preserve"> </w:t>
      </w:r>
    </w:p>
    <w:p w14:paraId="22E56F99" w14:textId="77777777" w:rsidR="004B7257" w:rsidRDefault="004B7257" w:rsidP="004B7257">
      <w:pPr>
        <w:pStyle w:val="afffff"/>
      </w:pPr>
      <w:r w:rsidRPr="004B7257">
        <w:lastRenderedPageBreak/>
        <w:drawing>
          <wp:inline distT="0" distB="0" distL="0" distR="0" wp14:anchorId="4F63E85E" wp14:editId="323C1618">
            <wp:extent cx="4596369" cy="3069125"/>
            <wp:effectExtent l="0" t="0" r="1270" b="4445"/>
            <wp:docPr id="5" name="Рисунок 5" descr="Изображение выглядит как текст, внешний, челове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текст, внешний, человек&#10;&#10;Автоматически созданное описание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203" cy="3091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F935D" w14:textId="18AD3FD5" w:rsidR="004B7257" w:rsidRPr="004B7257" w:rsidRDefault="006E2BFD" w:rsidP="004B7257">
      <w:pPr>
        <w:rPr>
          <w:b/>
          <w:bCs/>
          <w:i/>
          <w:iCs/>
        </w:rPr>
      </w:pPr>
      <w:r w:rsidRPr="006E2BFD">
        <w:t>В</w:t>
      </w:r>
      <w:r w:rsidR="002A1A06">
        <w:t xml:space="preserve"> </w:t>
      </w:r>
      <w:r w:rsidRPr="006E2BFD">
        <w:t>июле</w:t>
      </w:r>
      <w:r w:rsidR="002A1A06">
        <w:t xml:space="preserve"> </w:t>
      </w:r>
      <w:r w:rsidRPr="006E2BFD">
        <w:t>1917</w:t>
      </w:r>
      <w:r w:rsidR="002A1A06">
        <w:t xml:space="preserve"> </w:t>
      </w:r>
      <w:r w:rsidRPr="006E2BFD">
        <w:t>г.</w:t>
      </w:r>
      <w:r w:rsidR="002A1A06">
        <w:t xml:space="preserve"> </w:t>
      </w:r>
      <w:r w:rsidRPr="006E2BFD">
        <w:t>формируется</w:t>
      </w:r>
      <w:r w:rsidR="002A1A06">
        <w:t xml:space="preserve"> </w:t>
      </w:r>
      <w:r w:rsidRPr="006E2BFD">
        <w:t>второе</w:t>
      </w:r>
      <w:r w:rsidR="002A1A06">
        <w:t xml:space="preserve"> </w:t>
      </w:r>
      <w:r w:rsidRPr="006E2BFD">
        <w:t>коалиционное</w:t>
      </w:r>
      <w:r w:rsidR="002A1A06">
        <w:t xml:space="preserve"> </w:t>
      </w:r>
      <w:r w:rsidRPr="006E2BFD">
        <w:t>правительство</w:t>
      </w:r>
      <w:r w:rsidR="002A1A06">
        <w:t xml:space="preserve"> </w:t>
      </w:r>
      <w:r w:rsidRPr="006E2BFD">
        <w:t>во</w:t>
      </w:r>
      <w:r w:rsidR="002A1A06">
        <w:t xml:space="preserve"> </w:t>
      </w:r>
      <w:r w:rsidRPr="006E2BFD">
        <w:t>главе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А.</w:t>
      </w:r>
      <w:r w:rsidR="002A1A06">
        <w:t xml:space="preserve"> </w:t>
      </w:r>
      <w:r w:rsidRPr="006E2BFD">
        <w:t>Ф.</w:t>
      </w:r>
      <w:r w:rsidR="002A1A06">
        <w:t xml:space="preserve"> </w:t>
      </w:r>
      <w:r w:rsidRPr="006E2BFD">
        <w:t>Керенским</w:t>
      </w:r>
      <w:r w:rsidRPr="006E2BFD">
        <w:rPr>
          <w:rStyle w:val="afb"/>
          <w:szCs w:val="28"/>
        </w:rPr>
        <w:footnoteReference w:id="4"/>
      </w:r>
      <w:r w:rsidRPr="006E2BFD">
        <w:t>.</w:t>
      </w:r>
      <w:r w:rsidR="002A1A06">
        <w:t xml:space="preserve"> </w:t>
      </w:r>
      <w:r w:rsidRPr="006E2BFD">
        <w:t>Он,</w:t>
      </w:r>
      <w:r w:rsidR="002A1A06">
        <w:t xml:space="preserve"> </w:t>
      </w:r>
      <w:r w:rsidRPr="006E2BFD">
        <w:t>а</w:t>
      </w:r>
      <w:r w:rsidR="002A1A06">
        <w:t xml:space="preserve"> </w:t>
      </w:r>
      <w:r w:rsidRPr="006E2BFD">
        <w:t>также</w:t>
      </w:r>
      <w:r w:rsidR="002A1A06">
        <w:t xml:space="preserve"> </w:t>
      </w:r>
      <w:r w:rsidRPr="006E2BFD">
        <w:t>заместитель</w:t>
      </w:r>
      <w:r w:rsidR="002A1A06">
        <w:t xml:space="preserve"> </w:t>
      </w:r>
      <w:r w:rsidRPr="006E2BFD">
        <w:t>министра-председателя,</w:t>
      </w:r>
      <w:r w:rsidR="002A1A06">
        <w:t xml:space="preserve"> </w:t>
      </w:r>
      <w:r w:rsidRPr="006E2BFD">
        <w:t>министр</w:t>
      </w:r>
      <w:r w:rsidR="002A1A06">
        <w:t xml:space="preserve"> </w:t>
      </w:r>
      <w:r w:rsidRPr="006E2BFD">
        <w:t>финансов</w:t>
      </w:r>
      <w:r w:rsidR="002A1A06">
        <w:t xml:space="preserve"> </w:t>
      </w:r>
      <w:r w:rsidRPr="006E2BFD">
        <w:t>кадет</w:t>
      </w:r>
      <w:r w:rsidR="002A1A06">
        <w:t xml:space="preserve"> </w:t>
      </w:r>
      <w:r w:rsidRPr="006E2BFD">
        <w:t>Н.</w:t>
      </w:r>
      <w:r w:rsidR="004B7257">
        <w:t> </w:t>
      </w:r>
      <w:r w:rsidRPr="006E2BFD">
        <w:t>В.</w:t>
      </w:r>
      <w:r w:rsidR="004B7257">
        <w:t> </w:t>
      </w:r>
      <w:r w:rsidRPr="006E2BFD">
        <w:t>Некрасов,</w:t>
      </w:r>
      <w:r w:rsidR="002A1A06">
        <w:t xml:space="preserve"> </w:t>
      </w:r>
      <w:r w:rsidRPr="006E2BFD">
        <w:t>министр</w:t>
      </w:r>
      <w:r w:rsidR="002A1A06">
        <w:t xml:space="preserve"> </w:t>
      </w:r>
      <w:r w:rsidRPr="006E2BFD">
        <w:t>внутренних</w:t>
      </w:r>
      <w:r w:rsidR="002A1A06">
        <w:t xml:space="preserve"> </w:t>
      </w:r>
      <w:r w:rsidRPr="006E2BFD">
        <w:t>дел</w:t>
      </w:r>
      <w:r w:rsidR="002A1A06">
        <w:t xml:space="preserve"> </w:t>
      </w:r>
      <w:r w:rsidRPr="006E2BFD">
        <w:t>эсер</w:t>
      </w:r>
      <w:r w:rsidR="002A1A06">
        <w:t xml:space="preserve"> </w:t>
      </w:r>
      <w:r w:rsidRPr="006E2BFD">
        <w:t>Н.</w:t>
      </w:r>
      <w:r w:rsidR="004B7257">
        <w:t> </w:t>
      </w:r>
      <w:r w:rsidRPr="006E2BFD">
        <w:t>Д.</w:t>
      </w:r>
      <w:r w:rsidR="004B7257">
        <w:t> </w:t>
      </w:r>
      <w:r w:rsidRPr="006E2BFD">
        <w:t>Авксентьев,</w:t>
      </w:r>
      <w:r w:rsidR="002A1A06">
        <w:t xml:space="preserve"> </w:t>
      </w:r>
      <w:r w:rsidRPr="006E2BFD">
        <w:t>министр</w:t>
      </w:r>
      <w:r w:rsidR="002A1A06">
        <w:t xml:space="preserve"> </w:t>
      </w:r>
      <w:r w:rsidRPr="006E2BFD">
        <w:t>иностранных</w:t>
      </w:r>
      <w:r w:rsidR="002A1A06">
        <w:t xml:space="preserve"> </w:t>
      </w:r>
      <w:r w:rsidRPr="006E2BFD">
        <w:t>дел</w:t>
      </w:r>
      <w:r w:rsidR="002A1A06">
        <w:t xml:space="preserve"> </w:t>
      </w:r>
      <w:r w:rsidRPr="006E2BFD">
        <w:t>М.</w:t>
      </w:r>
      <w:r w:rsidR="004B7257">
        <w:t> </w:t>
      </w:r>
      <w:r w:rsidRPr="006E2BFD">
        <w:t>И.</w:t>
      </w:r>
      <w:r w:rsidR="004B7257">
        <w:t> </w:t>
      </w:r>
      <w:r w:rsidRPr="006E2BFD">
        <w:t>Терещенко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министр</w:t>
      </w:r>
      <w:r w:rsidR="002A1A06">
        <w:t xml:space="preserve"> </w:t>
      </w:r>
      <w:r w:rsidRPr="006E2BFD">
        <w:t>продовольствия</w:t>
      </w:r>
      <w:r w:rsidR="002A1A06">
        <w:t xml:space="preserve"> </w:t>
      </w:r>
      <w:r w:rsidRPr="006E2BFD">
        <w:t>народный</w:t>
      </w:r>
      <w:r w:rsidR="002A1A06">
        <w:t xml:space="preserve"> </w:t>
      </w:r>
      <w:r w:rsidRPr="006E2BFD">
        <w:t>социалист</w:t>
      </w:r>
      <w:r w:rsidR="002A1A06">
        <w:t xml:space="preserve"> </w:t>
      </w:r>
      <w:r w:rsidRPr="006E2BFD">
        <w:t>А.</w:t>
      </w:r>
      <w:r w:rsidR="004B7257">
        <w:t> </w:t>
      </w:r>
      <w:r w:rsidRPr="006E2BFD">
        <w:t>В.</w:t>
      </w:r>
      <w:r w:rsidR="004B7257">
        <w:t> </w:t>
      </w:r>
      <w:r w:rsidRPr="006E2BFD">
        <w:t>Пешехонов</w:t>
      </w:r>
      <w:r w:rsidR="002A1A06">
        <w:t xml:space="preserve"> </w:t>
      </w:r>
      <w:r w:rsidRPr="006E2BFD">
        <w:t>вошли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состав</w:t>
      </w:r>
      <w:r w:rsidR="002A1A06">
        <w:t xml:space="preserve"> </w:t>
      </w:r>
      <w:r w:rsidRPr="006E2BFD">
        <w:t>Комитета</w:t>
      </w:r>
      <w:r w:rsidR="002A1A06">
        <w:t xml:space="preserve"> </w:t>
      </w:r>
      <w:r w:rsidRPr="006E2BFD">
        <w:t>обороны.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начале</w:t>
      </w:r>
      <w:r w:rsidR="002A1A06">
        <w:t xml:space="preserve"> </w:t>
      </w:r>
      <w:r w:rsidRPr="006E2BFD">
        <w:t>августа</w:t>
      </w:r>
      <w:r w:rsidR="002A1A06">
        <w:t xml:space="preserve"> </w:t>
      </w:r>
      <w:r w:rsidRPr="006E2BFD">
        <w:t>упраздняется</w:t>
      </w:r>
      <w:r w:rsidR="002A1A06">
        <w:t xml:space="preserve"> </w:t>
      </w:r>
      <w:r w:rsidRPr="006E2BFD">
        <w:t>должность</w:t>
      </w:r>
      <w:r w:rsidR="002A1A06">
        <w:t xml:space="preserve"> </w:t>
      </w:r>
      <w:r w:rsidRPr="006E2BFD">
        <w:rPr>
          <w:b/>
          <w:bCs/>
          <w:i/>
          <w:iCs/>
        </w:rPr>
        <w:t>обер-прокурора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Синода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образуется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Министерство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исповеданий.</w:t>
      </w:r>
    </w:p>
    <w:p w14:paraId="6B1AAC83" w14:textId="2BD7ED9A" w:rsidR="00E71F08" w:rsidRDefault="002A1A06" w:rsidP="00093E41">
      <w:r>
        <w:t xml:space="preserve"> </w:t>
      </w:r>
      <w:r w:rsidR="006E2BFD" w:rsidRPr="006E2BFD">
        <w:t>С</w:t>
      </w:r>
      <w:r>
        <w:t xml:space="preserve"> </w:t>
      </w:r>
      <w:r w:rsidR="006E2BFD" w:rsidRPr="006E2BFD">
        <w:t>7</w:t>
      </w:r>
      <w:r>
        <w:t xml:space="preserve"> </w:t>
      </w:r>
      <w:r w:rsidR="006E2BFD" w:rsidRPr="006E2BFD">
        <w:t>августа</w:t>
      </w:r>
      <w:r>
        <w:t xml:space="preserve"> </w:t>
      </w:r>
      <w:r w:rsidR="006E2BFD" w:rsidRPr="006E2BFD">
        <w:t>начала</w:t>
      </w:r>
      <w:r>
        <w:t xml:space="preserve"> </w:t>
      </w:r>
      <w:r w:rsidR="004B7257" w:rsidRPr="006E2BFD">
        <w:t>своё</w:t>
      </w:r>
      <w:r>
        <w:t xml:space="preserve"> </w:t>
      </w:r>
      <w:r w:rsidR="006E2BFD" w:rsidRPr="006E2BFD">
        <w:t>действие</w:t>
      </w:r>
      <w:r>
        <w:t xml:space="preserve"> </w:t>
      </w:r>
      <w:r w:rsidR="006E2BFD" w:rsidRPr="006E2BFD">
        <w:t>Всероссийская</w:t>
      </w:r>
      <w:r>
        <w:t xml:space="preserve"> </w:t>
      </w:r>
      <w:r w:rsidR="006E2BFD" w:rsidRPr="006E2BFD">
        <w:t>по</w:t>
      </w:r>
      <w:r>
        <w:t xml:space="preserve"> </w:t>
      </w:r>
      <w:r w:rsidR="006E2BFD" w:rsidRPr="006E2BFD">
        <w:t>делам</w:t>
      </w:r>
      <w:r>
        <w:t xml:space="preserve"> </w:t>
      </w:r>
      <w:r w:rsidR="006E2BFD" w:rsidRPr="006E2BFD">
        <w:t>о</w:t>
      </w:r>
      <w:r>
        <w:t xml:space="preserve"> </w:t>
      </w:r>
      <w:r w:rsidR="006E2BFD" w:rsidRPr="006E2BFD">
        <w:t>выборах</w:t>
      </w:r>
      <w:r>
        <w:t xml:space="preserve"> </w:t>
      </w:r>
      <w:r w:rsidR="006E2BFD" w:rsidRPr="006E2BFD">
        <w:t>в</w:t>
      </w:r>
      <w:r>
        <w:t xml:space="preserve"> </w:t>
      </w:r>
      <w:r w:rsidR="006E2BFD" w:rsidRPr="006E2BFD">
        <w:t>Учредительное</w:t>
      </w:r>
      <w:r>
        <w:t xml:space="preserve"> </w:t>
      </w:r>
      <w:r w:rsidR="006E2BFD" w:rsidRPr="006E2BFD">
        <w:t>собрание</w:t>
      </w:r>
      <w:r>
        <w:t xml:space="preserve"> </w:t>
      </w:r>
      <w:r w:rsidR="006E2BFD" w:rsidRPr="006E2BFD">
        <w:t>комиссия</w:t>
      </w:r>
      <w:r>
        <w:t xml:space="preserve"> </w:t>
      </w:r>
      <w:r w:rsidR="006E2BFD" w:rsidRPr="006E2BFD">
        <w:t>(Всевыборы).</w:t>
      </w:r>
      <w:r>
        <w:t xml:space="preserve"> </w:t>
      </w:r>
      <w:r w:rsidR="006E2BFD" w:rsidRPr="006E2BFD">
        <w:t>В</w:t>
      </w:r>
      <w:r>
        <w:t xml:space="preserve"> </w:t>
      </w:r>
      <w:r w:rsidR="006E2BFD" w:rsidRPr="006E2BFD">
        <w:t>конце</w:t>
      </w:r>
      <w:r>
        <w:t xml:space="preserve"> </w:t>
      </w:r>
      <w:r w:rsidR="006E2BFD" w:rsidRPr="006E2BFD">
        <w:t>августа</w:t>
      </w:r>
      <w:r>
        <w:t xml:space="preserve"> </w:t>
      </w:r>
      <w:r w:rsidR="006E2BFD" w:rsidRPr="006E2BFD">
        <w:t>Кабинет</w:t>
      </w:r>
      <w:r>
        <w:t xml:space="preserve"> </w:t>
      </w:r>
      <w:r w:rsidR="006E2BFD" w:rsidRPr="006E2BFD">
        <w:t>военного</w:t>
      </w:r>
      <w:r>
        <w:t xml:space="preserve"> </w:t>
      </w:r>
      <w:r w:rsidR="006E2BFD" w:rsidRPr="006E2BFD">
        <w:t>министра</w:t>
      </w:r>
      <w:r>
        <w:t xml:space="preserve"> </w:t>
      </w:r>
      <w:r w:rsidR="006E2BFD" w:rsidRPr="006E2BFD">
        <w:t>был</w:t>
      </w:r>
      <w:r>
        <w:t xml:space="preserve"> </w:t>
      </w:r>
      <w:r w:rsidR="006E2BFD" w:rsidRPr="006E2BFD">
        <w:t>преобразован</w:t>
      </w:r>
      <w:r>
        <w:t xml:space="preserve"> </w:t>
      </w:r>
      <w:r w:rsidR="006E2BFD" w:rsidRPr="006E2BFD">
        <w:t>в</w:t>
      </w:r>
      <w:r>
        <w:t xml:space="preserve"> </w:t>
      </w:r>
      <w:r w:rsidR="006E2BFD" w:rsidRPr="006E2BFD">
        <w:t>Военный</w:t>
      </w:r>
      <w:r>
        <w:t xml:space="preserve"> </w:t>
      </w:r>
      <w:r w:rsidR="006E2BFD" w:rsidRPr="006E2BFD">
        <w:t>кабинет</w:t>
      </w:r>
      <w:r>
        <w:t xml:space="preserve"> </w:t>
      </w:r>
      <w:r w:rsidR="006E2BFD" w:rsidRPr="006E2BFD">
        <w:t>министра-председателя</w:t>
      </w:r>
      <w:r>
        <w:t xml:space="preserve"> </w:t>
      </w:r>
      <w:r w:rsidR="006E2BFD" w:rsidRPr="006E2BFD">
        <w:t>—</w:t>
      </w:r>
      <w:r>
        <w:t xml:space="preserve"> </w:t>
      </w:r>
      <w:r w:rsidR="006E2BFD" w:rsidRPr="006E2BFD">
        <w:t>Верховного</w:t>
      </w:r>
      <w:r>
        <w:t xml:space="preserve"> </w:t>
      </w:r>
      <w:r w:rsidR="006E2BFD" w:rsidRPr="006E2BFD">
        <w:t>Главнокомандующего.</w:t>
      </w:r>
      <w:r>
        <w:t xml:space="preserve"> </w:t>
      </w:r>
      <w:r w:rsidR="006E2BFD" w:rsidRPr="006E2BFD">
        <w:t>После</w:t>
      </w:r>
      <w:r>
        <w:t xml:space="preserve"> </w:t>
      </w:r>
      <w:r w:rsidR="006E2BFD" w:rsidRPr="006E2BFD">
        <w:t>ликвидации</w:t>
      </w:r>
      <w:r>
        <w:t xml:space="preserve"> </w:t>
      </w:r>
      <w:r w:rsidR="006E2BFD" w:rsidRPr="006E2BFD">
        <w:t>выступления</w:t>
      </w:r>
      <w:r>
        <w:t xml:space="preserve"> </w:t>
      </w:r>
      <w:r w:rsidR="006E2BFD" w:rsidRPr="006E2BFD">
        <w:t>генерала</w:t>
      </w:r>
      <w:r>
        <w:t xml:space="preserve"> </w:t>
      </w:r>
      <w:r w:rsidR="006E2BFD" w:rsidRPr="006E2BFD">
        <w:t>Л.</w:t>
      </w:r>
      <w:r w:rsidR="004B7257">
        <w:t> </w:t>
      </w:r>
      <w:r w:rsidR="006E2BFD" w:rsidRPr="006E2BFD">
        <w:t>Г.</w:t>
      </w:r>
      <w:r w:rsidR="004B7257">
        <w:t> </w:t>
      </w:r>
      <w:r w:rsidR="006E2BFD" w:rsidRPr="006E2BFD">
        <w:t>Корнилова</w:t>
      </w:r>
      <w:r>
        <w:t xml:space="preserve"> </w:t>
      </w:r>
      <w:r w:rsidR="006E2BFD" w:rsidRPr="006E2BFD">
        <w:t>вместо</w:t>
      </w:r>
      <w:r>
        <w:t xml:space="preserve"> </w:t>
      </w:r>
      <w:r w:rsidR="006E2BFD" w:rsidRPr="006E2BFD">
        <w:t>правительства</w:t>
      </w:r>
      <w:r>
        <w:t xml:space="preserve"> </w:t>
      </w:r>
      <w:r w:rsidR="006E2BFD" w:rsidRPr="006E2BFD">
        <w:t>«до</w:t>
      </w:r>
      <w:r>
        <w:t xml:space="preserve"> </w:t>
      </w:r>
      <w:r w:rsidR="006E2BFD" w:rsidRPr="006E2BFD">
        <w:t>окончательного</w:t>
      </w:r>
      <w:r>
        <w:t xml:space="preserve"> </w:t>
      </w:r>
      <w:r w:rsidR="006E2BFD" w:rsidRPr="006E2BFD">
        <w:t>формирования</w:t>
      </w:r>
      <w:r>
        <w:t xml:space="preserve"> </w:t>
      </w:r>
      <w:r w:rsidR="006E2BFD" w:rsidRPr="006E2BFD">
        <w:t>кабинета»</w:t>
      </w:r>
      <w:r>
        <w:t xml:space="preserve"> </w:t>
      </w:r>
      <w:r w:rsidR="006E2BFD" w:rsidRPr="006E2BFD">
        <w:t>1</w:t>
      </w:r>
      <w:r>
        <w:t xml:space="preserve"> </w:t>
      </w:r>
      <w:r w:rsidR="006E2BFD" w:rsidRPr="006E2BFD">
        <w:t>сентября</w:t>
      </w:r>
      <w:r>
        <w:t xml:space="preserve"> </w:t>
      </w:r>
      <w:r w:rsidR="004B7257" w:rsidRPr="006E2BFD">
        <w:t>создаётся</w:t>
      </w:r>
      <w:r>
        <w:t xml:space="preserve"> </w:t>
      </w:r>
      <w:bookmarkStart w:id="9" w:name="OLE_LINK7"/>
      <w:bookmarkStart w:id="10" w:name="OLE_LINK8"/>
      <w:r w:rsidR="006E2BFD" w:rsidRPr="006E2BFD">
        <w:t>Директория</w:t>
      </w:r>
      <w:r>
        <w:t xml:space="preserve"> </w:t>
      </w:r>
      <w:r w:rsidR="006E2BFD" w:rsidRPr="006E2BFD">
        <w:t>из</w:t>
      </w:r>
      <w:r>
        <w:t xml:space="preserve"> </w:t>
      </w:r>
      <w:r w:rsidR="006E2BFD" w:rsidRPr="006E2BFD">
        <w:t>пяти</w:t>
      </w:r>
      <w:r>
        <w:t xml:space="preserve"> </w:t>
      </w:r>
      <w:r w:rsidR="006E2BFD" w:rsidRPr="006E2BFD">
        <w:t>членов</w:t>
      </w:r>
      <w:r>
        <w:t xml:space="preserve"> </w:t>
      </w:r>
      <w:r w:rsidR="006E2BFD" w:rsidRPr="006E2BFD">
        <w:t>—</w:t>
      </w:r>
      <w:r>
        <w:t xml:space="preserve"> </w:t>
      </w:r>
      <w:r w:rsidR="006E2BFD" w:rsidRPr="006E2BFD">
        <w:t>А.</w:t>
      </w:r>
      <w:r w:rsidR="004B7257">
        <w:t> </w:t>
      </w:r>
      <w:r w:rsidR="006E2BFD" w:rsidRPr="006E2BFD">
        <w:t>Ф.</w:t>
      </w:r>
      <w:r w:rsidR="004B7257">
        <w:t> </w:t>
      </w:r>
      <w:r w:rsidR="006E2BFD" w:rsidRPr="006E2BFD">
        <w:t>Керенский,</w:t>
      </w:r>
      <w:r>
        <w:t xml:space="preserve"> </w:t>
      </w:r>
      <w:r w:rsidR="006E2BFD" w:rsidRPr="006E2BFD">
        <w:t>М.</w:t>
      </w:r>
      <w:r w:rsidR="004B7257">
        <w:t> </w:t>
      </w:r>
      <w:r w:rsidR="006E2BFD" w:rsidRPr="006E2BFD">
        <w:t>И.</w:t>
      </w:r>
      <w:r w:rsidR="004B7257">
        <w:t> </w:t>
      </w:r>
      <w:r w:rsidR="006E2BFD" w:rsidRPr="006E2BFD">
        <w:t>Терещенко,</w:t>
      </w:r>
      <w:r>
        <w:t xml:space="preserve"> </w:t>
      </w:r>
      <w:r w:rsidR="006E2BFD" w:rsidRPr="006E2BFD">
        <w:t>A.</w:t>
      </w:r>
      <w:r w:rsidR="004B7257">
        <w:t> </w:t>
      </w:r>
      <w:r w:rsidR="006E2BFD" w:rsidRPr="006E2BFD">
        <w:t>M.</w:t>
      </w:r>
      <w:r w:rsidR="004B7257">
        <w:t> </w:t>
      </w:r>
      <w:r w:rsidR="006E2BFD" w:rsidRPr="006E2BFD">
        <w:t>Никитин,</w:t>
      </w:r>
      <w:r>
        <w:t xml:space="preserve"> </w:t>
      </w:r>
      <w:r w:rsidR="006E2BFD" w:rsidRPr="006E2BFD">
        <w:t>генерал</w:t>
      </w:r>
      <w:r>
        <w:t xml:space="preserve"> </w:t>
      </w:r>
      <w:r w:rsidR="006E2BFD" w:rsidRPr="006E2BFD">
        <w:t>А.</w:t>
      </w:r>
      <w:r w:rsidR="004B7257">
        <w:t> </w:t>
      </w:r>
      <w:r w:rsidR="006E2BFD" w:rsidRPr="006E2BFD">
        <w:t>И.</w:t>
      </w:r>
      <w:r w:rsidR="004B7257">
        <w:t> </w:t>
      </w:r>
      <w:r w:rsidR="006E2BFD" w:rsidRPr="006E2BFD">
        <w:t>Верховский</w:t>
      </w:r>
      <w:r>
        <w:t xml:space="preserve"> </w:t>
      </w:r>
      <w:r w:rsidR="006E2BFD" w:rsidRPr="006E2BFD">
        <w:t>и</w:t>
      </w:r>
      <w:r>
        <w:t xml:space="preserve"> </w:t>
      </w:r>
      <w:r w:rsidR="006E2BFD" w:rsidRPr="006E2BFD">
        <w:t>адмирал</w:t>
      </w:r>
      <w:r>
        <w:t xml:space="preserve"> </w:t>
      </w:r>
      <w:r w:rsidR="006E2BFD" w:rsidRPr="006E2BFD">
        <w:t>Д.</w:t>
      </w:r>
      <w:r w:rsidR="004B7257">
        <w:t> </w:t>
      </w:r>
      <w:r w:rsidR="006E2BFD" w:rsidRPr="006E2BFD">
        <w:t>Н.</w:t>
      </w:r>
      <w:r w:rsidR="004B7257">
        <w:t> </w:t>
      </w:r>
      <w:r w:rsidR="006E2BFD" w:rsidRPr="006E2BFD">
        <w:t>Вердеревский</w:t>
      </w:r>
      <w:bookmarkEnd w:id="9"/>
      <w:bookmarkEnd w:id="10"/>
      <w:r w:rsidR="006E2BFD" w:rsidRPr="006E2BFD">
        <w:t>.</w:t>
      </w:r>
      <w:r>
        <w:t xml:space="preserve"> </w:t>
      </w:r>
      <w:r w:rsidR="006E2BFD" w:rsidRPr="006E2BFD">
        <w:t>Для</w:t>
      </w:r>
      <w:r>
        <w:t xml:space="preserve"> </w:t>
      </w:r>
      <w:r w:rsidR="006E2BFD" w:rsidRPr="006E2BFD">
        <w:t>решения</w:t>
      </w:r>
      <w:r>
        <w:t xml:space="preserve"> </w:t>
      </w:r>
      <w:r w:rsidR="006E2BFD" w:rsidRPr="006E2BFD">
        <w:t>вопроса</w:t>
      </w:r>
      <w:r>
        <w:t xml:space="preserve"> </w:t>
      </w:r>
      <w:r w:rsidR="006E2BFD" w:rsidRPr="006E2BFD">
        <w:t>о</w:t>
      </w:r>
      <w:r>
        <w:t xml:space="preserve"> </w:t>
      </w:r>
      <w:r w:rsidR="006E2BFD" w:rsidRPr="006E2BFD">
        <w:t>составе</w:t>
      </w:r>
      <w:r>
        <w:t xml:space="preserve"> </w:t>
      </w:r>
      <w:r w:rsidR="006E2BFD" w:rsidRPr="006E2BFD">
        <w:t>правительства</w:t>
      </w:r>
      <w:r>
        <w:t xml:space="preserve"> </w:t>
      </w:r>
      <w:r w:rsidR="006E2BFD" w:rsidRPr="006E2BFD">
        <w:t>в</w:t>
      </w:r>
      <w:r>
        <w:t xml:space="preserve"> </w:t>
      </w:r>
      <w:r w:rsidR="006E2BFD" w:rsidRPr="006E2BFD">
        <w:t>Петрограде</w:t>
      </w:r>
      <w:r>
        <w:t xml:space="preserve"> </w:t>
      </w:r>
      <w:r w:rsidR="006E2BFD" w:rsidRPr="006E2BFD">
        <w:t>14</w:t>
      </w:r>
      <w:r>
        <w:t xml:space="preserve"> </w:t>
      </w:r>
      <w:r w:rsidR="006E2BFD" w:rsidRPr="006E2BFD">
        <w:t>сентября</w:t>
      </w:r>
      <w:r>
        <w:t xml:space="preserve"> </w:t>
      </w:r>
      <w:r w:rsidR="006E2BFD" w:rsidRPr="006E2BFD">
        <w:t>начало</w:t>
      </w:r>
      <w:r>
        <w:t xml:space="preserve"> </w:t>
      </w:r>
      <w:r w:rsidR="006E2BFD" w:rsidRPr="006E2BFD">
        <w:t>работать</w:t>
      </w:r>
      <w:r>
        <w:t xml:space="preserve"> </w:t>
      </w:r>
      <w:r w:rsidR="006E2BFD" w:rsidRPr="006E2BFD">
        <w:t>Демократическое</w:t>
      </w:r>
      <w:r>
        <w:t xml:space="preserve"> </w:t>
      </w:r>
      <w:r w:rsidR="006E2BFD" w:rsidRPr="006E2BFD">
        <w:t>совещание,</w:t>
      </w:r>
      <w:r>
        <w:t xml:space="preserve"> </w:t>
      </w:r>
      <w:r w:rsidR="006E2BFD" w:rsidRPr="006E2BFD">
        <w:t>избравшее</w:t>
      </w:r>
      <w:r>
        <w:t xml:space="preserve"> </w:t>
      </w:r>
      <w:r w:rsidR="006E2BFD" w:rsidRPr="006E2BFD">
        <w:t>21</w:t>
      </w:r>
      <w:r>
        <w:t xml:space="preserve"> </w:t>
      </w:r>
      <w:r w:rsidR="006E2BFD" w:rsidRPr="006E2BFD">
        <w:t>сентября</w:t>
      </w:r>
      <w:r>
        <w:t xml:space="preserve"> </w:t>
      </w:r>
      <w:r w:rsidR="006E2BFD" w:rsidRPr="006E2BFD">
        <w:t>постоянно</w:t>
      </w:r>
      <w:r>
        <w:t xml:space="preserve"> </w:t>
      </w:r>
      <w:r w:rsidR="006E2BFD" w:rsidRPr="006E2BFD">
        <w:t>действующий</w:t>
      </w:r>
      <w:r>
        <w:t xml:space="preserve"> </w:t>
      </w:r>
      <w:r w:rsidR="006E2BFD" w:rsidRPr="006E2BFD">
        <w:rPr>
          <w:b/>
          <w:bCs/>
          <w:i/>
          <w:iCs/>
        </w:rPr>
        <w:t>Временный</w:t>
      </w:r>
      <w:r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совет</w:t>
      </w:r>
      <w:r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республики</w:t>
      </w:r>
      <w:r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—</w:t>
      </w:r>
      <w:r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Предпарламент</w:t>
      </w:r>
      <w:r w:rsidR="006E2BFD" w:rsidRPr="006E2BFD">
        <w:t>.</w:t>
      </w:r>
      <w:r>
        <w:t xml:space="preserve"> </w:t>
      </w:r>
      <w:r w:rsidR="006E2BFD" w:rsidRPr="006E2BFD">
        <w:t>Через</w:t>
      </w:r>
      <w:r>
        <w:t xml:space="preserve"> </w:t>
      </w:r>
      <w:r w:rsidR="006E2BFD" w:rsidRPr="006E2BFD">
        <w:t>три</w:t>
      </w:r>
      <w:r>
        <w:t xml:space="preserve"> </w:t>
      </w:r>
      <w:r w:rsidR="006E2BFD" w:rsidRPr="006E2BFD">
        <w:t>дня</w:t>
      </w:r>
      <w:r>
        <w:t xml:space="preserve"> </w:t>
      </w:r>
      <w:r w:rsidR="006E2BFD" w:rsidRPr="006E2BFD">
        <w:t>Керенский</w:t>
      </w:r>
      <w:r>
        <w:t xml:space="preserve"> </w:t>
      </w:r>
      <w:r w:rsidR="006E2BFD" w:rsidRPr="006E2BFD">
        <w:t>сформировал</w:t>
      </w:r>
      <w:r>
        <w:t xml:space="preserve"> </w:t>
      </w:r>
      <w:r w:rsidR="006E2BFD" w:rsidRPr="006E2BFD">
        <w:t>третье</w:t>
      </w:r>
      <w:r>
        <w:t xml:space="preserve"> </w:t>
      </w:r>
      <w:r w:rsidR="006E2BFD" w:rsidRPr="006E2BFD">
        <w:t>коалиционное</w:t>
      </w:r>
      <w:r>
        <w:t xml:space="preserve"> </w:t>
      </w:r>
      <w:r w:rsidR="006E2BFD" w:rsidRPr="006E2BFD">
        <w:t>правительство.</w:t>
      </w:r>
      <w:r>
        <w:t xml:space="preserve"> </w:t>
      </w:r>
      <w:r w:rsidR="006E2BFD" w:rsidRPr="006E2BFD">
        <w:t>В</w:t>
      </w:r>
      <w:r>
        <w:t xml:space="preserve"> </w:t>
      </w:r>
      <w:r w:rsidR="006E2BFD" w:rsidRPr="006E2BFD">
        <w:t>первые</w:t>
      </w:r>
      <w:r>
        <w:t xml:space="preserve"> </w:t>
      </w:r>
      <w:r w:rsidR="006E2BFD" w:rsidRPr="006E2BFD">
        <w:t>недели</w:t>
      </w:r>
      <w:r>
        <w:t xml:space="preserve"> </w:t>
      </w:r>
      <w:r w:rsidR="006E2BFD" w:rsidRPr="006E2BFD">
        <w:t>Февральской</w:t>
      </w:r>
      <w:r>
        <w:t xml:space="preserve"> </w:t>
      </w:r>
      <w:r w:rsidR="006E2BFD" w:rsidRPr="006E2BFD">
        <w:t>революции</w:t>
      </w:r>
      <w:r>
        <w:t xml:space="preserve"> </w:t>
      </w:r>
      <w:r w:rsidR="006E2BFD" w:rsidRPr="006E2BFD">
        <w:t>местные</w:t>
      </w:r>
      <w:r>
        <w:t xml:space="preserve"> </w:t>
      </w:r>
      <w:r w:rsidR="006E2BFD" w:rsidRPr="006E2BFD">
        <w:t>государственные</w:t>
      </w:r>
      <w:r>
        <w:t xml:space="preserve"> </w:t>
      </w:r>
      <w:r w:rsidR="006E2BFD" w:rsidRPr="006E2BFD">
        <w:t>учреждения</w:t>
      </w:r>
      <w:r>
        <w:t xml:space="preserve"> </w:t>
      </w:r>
      <w:r w:rsidR="006E2BFD" w:rsidRPr="006E2BFD">
        <w:t>царизма</w:t>
      </w:r>
      <w:r>
        <w:t xml:space="preserve"> </w:t>
      </w:r>
      <w:r w:rsidR="006E2BFD" w:rsidRPr="006E2BFD">
        <w:t>заменили</w:t>
      </w:r>
      <w:r>
        <w:t xml:space="preserve"> </w:t>
      </w:r>
      <w:r w:rsidR="006E2BFD" w:rsidRPr="006E2BFD">
        <w:t>губернские,</w:t>
      </w:r>
      <w:r>
        <w:t xml:space="preserve"> </w:t>
      </w:r>
      <w:r w:rsidR="006E2BFD" w:rsidRPr="006E2BFD">
        <w:t>городские</w:t>
      </w:r>
      <w:r>
        <w:t xml:space="preserve"> </w:t>
      </w:r>
      <w:r w:rsidR="006E2BFD" w:rsidRPr="006E2BFD">
        <w:t>и</w:t>
      </w:r>
      <w:r>
        <w:t xml:space="preserve"> </w:t>
      </w:r>
      <w:r w:rsidR="006E2BFD" w:rsidRPr="006E2BFD">
        <w:t>уездные</w:t>
      </w:r>
      <w:r>
        <w:t xml:space="preserve"> </w:t>
      </w:r>
      <w:r w:rsidR="006E2BFD" w:rsidRPr="006E2BFD">
        <w:t>комиссары</w:t>
      </w:r>
      <w:r>
        <w:t xml:space="preserve"> </w:t>
      </w:r>
      <w:r w:rsidR="006E2BFD" w:rsidRPr="006E2BFD">
        <w:t>Временного</w:t>
      </w:r>
      <w:r>
        <w:t xml:space="preserve"> </w:t>
      </w:r>
      <w:r w:rsidR="006E2BFD" w:rsidRPr="006E2BFD">
        <w:t>правительства.</w:t>
      </w:r>
      <w:r>
        <w:t xml:space="preserve"> </w:t>
      </w:r>
      <w:r w:rsidR="006E2BFD" w:rsidRPr="006E2BFD">
        <w:t>Их</w:t>
      </w:r>
      <w:r>
        <w:t xml:space="preserve"> </w:t>
      </w:r>
      <w:r w:rsidR="006E2BFD" w:rsidRPr="006E2BFD">
        <w:t>права</w:t>
      </w:r>
      <w:r>
        <w:t xml:space="preserve"> </w:t>
      </w:r>
      <w:r w:rsidR="006E2BFD" w:rsidRPr="006E2BFD">
        <w:t>первоначально</w:t>
      </w:r>
      <w:r>
        <w:t xml:space="preserve"> </w:t>
      </w:r>
      <w:r w:rsidR="006E2BFD" w:rsidRPr="006E2BFD">
        <w:rPr>
          <w:rStyle w:val="--"/>
        </w:rPr>
        <w:t>не</w:t>
      </w:r>
      <w:r>
        <w:rPr>
          <w:rStyle w:val="--"/>
        </w:rPr>
        <w:t xml:space="preserve"> </w:t>
      </w:r>
      <w:r w:rsidR="006E2BFD" w:rsidRPr="006E2BFD">
        <w:rPr>
          <w:rStyle w:val="--0"/>
        </w:rPr>
        <w:t>были</w:t>
      </w:r>
      <w:r>
        <w:t xml:space="preserve"> </w:t>
      </w:r>
      <w:r w:rsidR="006E2BFD" w:rsidRPr="006E2BFD">
        <w:t>регламентированы,</w:t>
      </w:r>
      <w:r>
        <w:t xml:space="preserve"> </w:t>
      </w:r>
      <w:r w:rsidR="006E2BFD" w:rsidRPr="006E2BFD">
        <w:t>и</w:t>
      </w:r>
      <w:r>
        <w:t xml:space="preserve"> </w:t>
      </w:r>
      <w:r w:rsidR="006E2BFD" w:rsidRPr="006E2BFD">
        <w:lastRenderedPageBreak/>
        <w:t>только</w:t>
      </w:r>
      <w:r>
        <w:t xml:space="preserve"> </w:t>
      </w:r>
      <w:r w:rsidR="006E2BFD" w:rsidRPr="006E2BFD">
        <w:t>25</w:t>
      </w:r>
      <w:r>
        <w:t xml:space="preserve"> </w:t>
      </w:r>
      <w:r w:rsidR="006E2BFD" w:rsidRPr="006E2BFD">
        <w:t>сентября</w:t>
      </w:r>
      <w:r>
        <w:t xml:space="preserve"> </w:t>
      </w:r>
      <w:r w:rsidR="006E2BFD" w:rsidRPr="006E2BFD">
        <w:t>1917</w:t>
      </w:r>
      <w:r>
        <w:t xml:space="preserve"> </w:t>
      </w:r>
      <w:r w:rsidR="006E2BFD" w:rsidRPr="006E2BFD">
        <w:t>г.</w:t>
      </w:r>
      <w:r>
        <w:t xml:space="preserve"> </w:t>
      </w:r>
      <w:r w:rsidR="006E2BFD" w:rsidRPr="006E2BFD">
        <w:t>было</w:t>
      </w:r>
      <w:r>
        <w:t xml:space="preserve"> </w:t>
      </w:r>
      <w:r w:rsidR="006E2BFD" w:rsidRPr="006E2BFD">
        <w:t>обнародовано</w:t>
      </w:r>
      <w:r>
        <w:t xml:space="preserve"> </w:t>
      </w:r>
      <w:r w:rsidR="006E2BFD" w:rsidRPr="006E2BFD">
        <w:t>«Временное</w:t>
      </w:r>
      <w:r>
        <w:t xml:space="preserve"> </w:t>
      </w:r>
      <w:r w:rsidR="006E2BFD" w:rsidRPr="006E2BFD">
        <w:t>положение</w:t>
      </w:r>
      <w:r>
        <w:t xml:space="preserve"> </w:t>
      </w:r>
      <w:r w:rsidR="006E2BFD" w:rsidRPr="006E2BFD">
        <w:t>о</w:t>
      </w:r>
      <w:r>
        <w:t xml:space="preserve"> </w:t>
      </w:r>
      <w:r w:rsidR="006E2BFD" w:rsidRPr="006E2BFD">
        <w:t>губернских</w:t>
      </w:r>
      <w:r>
        <w:t xml:space="preserve"> </w:t>
      </w:r>
      <w:r w:rsidR="006E2BFD" w:rsidRPr="006E2BFD">
        <w:t>(областных)</w:t>
      </w:r>
      <w:r>
        <w:t xml:space="preserve"> </w:t>
      </w:r>
      <w:r w:rsidR="006E2BFD" w:rsidRPr="006E2BFD">
        <w:t>и</w:t>
      </w:r>
      <w:r>
        <w:t xml:space="preserve"> </w:t>
      </w:r>
      <w:r w:rsidR="006E2BFD" w:rsidRPr="006E2BFD">
        <w:t>уездных</w:t>
      </w:r>
      <w:r>
        <w:t xml:space="preserve"> </w:t>
      </w:r>
      <w:r w:rsidR="006E2BFD" w:rsidRPr="006E2BFD">
        <w:t>комиссарах».</w:t>
      </w:r>
      <w:r>
        <w:t xml:space="preserve"> </w:t>
      </w:r>
      <w:r w:rsidR="006E2BFD" w:rsidRPr="006E2BFD">
        <w:t>Наряду</w:t>
      </w:r>
      <w:r>
        <w:t xml:space="preserve"> </w:t>
      </w:r>
      <w:r w:rsidR="006E2BFD" w:rsidRPr="006E2BFD">
        <w:t>с</w:t>
      </w:r>
      <w:r>
        <w:t xml:space="preserve"> </w:t>
      </w:r>
      <w:r w:rsidR="006E2BFD" w:rsidRPr="006E2BFD">
        <w:t>Советами</w:t>
      </w:r>
      <w:r>
        <w:t xml:space="preserve"> </w:t>
      </w:r>
      <w:r w:rsidR="006E2BFD" w:rsidRPr="006E2BFD">
        <w:t>создавались</w:t>
      </w:r>
      <w:r>
        <w:t xml:space="preserve"> </w:t>
      </w:r>
      <w:r w:rsidR="006E2BFD" w:rsidRPr="006E2BFD">
        <w:t>выборные</w:t>
      </w:r>
      <w:r>
        <w:t xml:space="preserve"> </w:t>
      </w:r>
      <w:r w:rsidR="006E2BFD" w:rsidRPr="006E2BFD">
        <w:t>временные</w:t>
      </w:r>
      <w:r>
        <w:t xml:space="preserve"> </w:t>
      </w:r>
      <w:r w:rsidR="006E2BFD" w:rsidRPr="006E2BFD">
        <w:t>комитеты</w:t>
      </w:r>
      <w:r>
        <w:t xml:space="preserve"> </w:t>
      </w:r>
      <w:r w:rsidR="006E2BFD" w:rsidRPr="006E2BFD">
        <w:t>общественных</w:t>
      </w:r>
      <w:r>
        <w:t xml:space="preserve"> </w:t>
      </w:r>
      <w:r w:rsidR="006E2BFD" w:rsidRPr="006E2BFD">
        <w:t>организаций,</w:t>
      </w:r>
      <w:r>
        <w:t xml:space="preserve"> </w:t>
      </w:r>
      <w:r w:rsidR="006E2BFD" w:rsidRPr="006E2BFD">
        <w:t>в</w:t>
      </w:r>
      <w:r>
        <w:t xml:space="preserve"> </w:t>
      </w:r>
      <w:r w:rsidR="006E2BFD" w:rsidRPr="006E2BFD">
        <w:t>которые</w:t>
      </w:r>
      <w:r>
        <w:t xml:space="preserve"> </w:t>
      </w:r>
      <w:r w:rsidR="006E2BFD" w:rsidRPr="006E2BFD">
        <w:t>входили</w:t>
      </w:r>
      <w:r>
        <w:t xml:space="preserve"> </w:t>
      </w:r>
      <w:r w:rsidR="006E2BFD" w:rsidRPr="006E2BFD">
        <w:t>гласные</w:t>
      </w:r>
      <w:r>
        <w:t xml:space="preserve"> </w:t>
      </w:r>
      <w:r w:rsidR="006E2BFD" w:rsidRPr="006E2BFD">
        <w:t>земских</w:t>
      </w:r>
      <w:r>
        <w:t xml:space="preserve"> </w:t>
      </w:r>
      <w:r w:rsidR="006E2BFD" w:rsidRPr="006E2BFD">
        <w:t>и</w:t>
      </w:r>
      <w:r>
        <w:t xml:space="preserve"> </w:t>
      </w:r>
      <w:r w:rsidR="006E2BFD" w:rsidRPr="006E2BFD">
        <w:t>городских</w:t>
      </w:r>
      <w:r>
        <w:t xml:space="preserve"> </w:t>
      </w:r>
      <w:r w:rsidR="006E2BFD" w:rsidRPr="006E2BFD">
        <w:t>органов</w:t>
      </w:r>
      <w:r>
        <w:t xml:space="preserve"> </w:t>
      </w:r>
      <w:r w:rsidR="006E2BFD" w:rsidRPr="006E2BFD">
        <w:t>самоуправления.</w:t>
      </w:r>
      <w:r>
        <w:t xml:space="preserve"> </w:t>
      </w:r>
      <w:r w:rsidR="006E2BFD" w:rsidRPr="006E2BFD">
        <w:t>Земства</w:t>
      </w:r>
      <w:r>
        <w:t xml:space="preserve"> </w:t>
      </w:r>
      <w:r w:rsidR="006E2BFD" w:rsidRPr="006E2BFD">
        <w:t>были</w:t>
      </w:r>
      <w:r>
        <w:t xml:space="preserve"> </w:t>
      </w:r>
      <w:r w:rsidR="006E2BFD" w:rsidRPr="006E2BFD">
        <w:t>созданы</w:t>
      </w:r>
      <w:r>
        <w:t xml:space="preserve"> </w:t>
      </w:r>
      <w:r w:rsidR="006E2BFD" w:rsidRPr="006E2BFD">
        <w:t>также</w:t>
      </w:r>
      <w:r>
        <w:t xml:space="preserve"> </w:t>
      </w:r>
      <w:r w:rsidR="006E2BFD" w:rsidRPr="006E2BFD">
        <w:t>в</w:t>
      </w:r>
      <w:r>
        <w:t xml:space="preserve"> </w:t>
      </w:r>
      <w:r w:rsidR="006E2BFD" w:rsidRPr="006E2BFD">
        <w:t>ряде</w:t>
      </w:r>
      <w:r>
        <w:t xml:space="preserve"> </w:t>
      </w:r>
      <w:r w:rsidR="006E2BFD" w:rsidRPr="006E2BFD">
        <w:t>окраинных</w:t>
      </w:r>
      <w:r>
        <w:t xml:space="preserve"> </w:t>
      </w:r>
      <w:r w:rsidR="006E2BFD" w:rsidRPr="006E2BFD">
        <w:t>регионов</w:t>
      </w:r>
      <w:r>
        <w:t xml:space="preserve"> </w:t>
      </w:r>
      <w:r w:rsidR="006E2BFD" w:rsidRPr="006E2BFD">
        <w:t>России.</w:t>
      </w:r>
      <w:r>
        <w:t xml:space="preserve"> </w:t>
      </w:r>
      <w:r w:rsidR="006E2BFD" w:rsidRPr="006E2BFD">
        <w:t>Общее</w:t>
      </w:r>
      <w:r>
        <w:t xml:space="preserve"> </w:t>
      </w:r>
      <w:r w:rsidR="006E2BFD" w:rsidRPr="006E2BFD">
        <w:t>руководство</w:t>
      </w:r>
      <w:r>
        <w:t xml:space="preserve"> </w:t>
      </w:r>
      <w:r w:rsidR="006E2BFD" w:rsidRPr="006E2BFD">
        <w:t>всей</w:t>
      </w:r>
      <w:r>
        <w:t xml:space="preserve"> </w:t>
      </w:r>
      <w:r w:rsidR="006E2BFD" w:rsidRPr="006E2BFD">
        <w:t>системой</w:t>
      </w:r>
      <w:r>
        <w:t xml:space="preserve"> </w:t>
      </w:r>
      <w:r w:rsidR="006E2BFD" w:rsidRPr="006E2BFD">
        <w:t>земских</w:t>
      </w:r>
      <w:r>
        <w:t xml:space="preserve"> </w:t>
      </w:r>
      <w:r w:rsidR="006E2BFD" w:rsidRPr="006E2BFD">
        <w:t>учреждений</w:t>
      </w:r>
      <w:r>
        <w:t xml:space="preserve"> </w:t>
      </w:r>
      <w:r w:rsidR="006E2BFD" w:rsidRPr="006E2BFD">
        <w:t>возлагалось</w:t>
      </w:r>
      <w:r>
        <w:t xml:space="preserve"> </w:t>
      </w:r>
      <w:r w:rsidR="006E2BFD" w:rsidRPr="006E2BFD">
        <w:t>на</w:t>
      </w:r>
      <w:r>
        <w:t xml:space="preserve"> </w:t>
      </w:r>
      <w:r w:rsidR="006E2BFD" w:rsidRPr="006E2BFD">
        <w:rPr>
          <w:b/>
          <w:bCs/>
          <w:i/>
          <w:iCs/>
        </w:rPr>
        <w:t>Всероссийский</w:t>
      </w:r>
      <w:r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земский</w:t>
      </w:r>
      <w:r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союз</w:t>
      </w:r>
      <w:r w:rsidR="006E2BFD" w:rsidRPr="004B7257">
        <w:t>.</w:t>
      </w:r>
      <w:r w:rsidRPr="004B7257">
        <w:t xml:space="preserve"> </w:t>
      </w:r>
      <w:r w:rsidR="006E2BFD" w:rsidRPr="006E2BFD">
        <w:t>Законом</w:t>
      </w:r>
      <w:r>
        <w:t xml:space="preserve"> </w:t>
      </w:r>
      <w:r w:rsidR="006E2BFD" w:rsidRPr="006E2BFD">
        <w:t>от</w:t>
      </w:r>
      <w:r>
        <w:t xml:space="preserve"> </w:t>
      </w:r>
      <w:r w:rsidR="006E2BFD" w:rsidRPr="006E2BFD">
        <w:t>15</w:t>
      </w:r>
      <w:r>
        <w:t xml:space="preserve"> </w:t>
      </w:r>
      <w:r w:rsidR="006E2BFD" w:rsidRPr="006E2BFD">
        <w:t>апреля</w:t>
      </w:r>
      <w:r>
        <w:t xml:space="preserve"> </w:t>
      </w:r>
      <w:r w:rsidR="006E2BFD" w:rsidRPr="006E2BFD">
        <w:t>в</w:t>
      </w:r>
      <w:r>
        <w:t xml:space="preserve"> </w:t>
      </w:r>
      <w:r w:rsidR="006E2BFD" w:rsidRPr="006E2BFD">
        <w:t>городах</w:t>
      </w:r>
      <w:r>
        <w:t xml:space="preserve"> </w:t>
      </w:r>
      <w:r w:rsidR="006E2BFD" w:rsidRPr="006E2BFD">
        <w:t>с</w:t>
      </w:r>
      <w:r>
        <w:t xml:space="preserve"> </w:t>
      </w:r>
      <w:r w:rsidR="006E2BFD" w:rsidRPr="006E2BFD">
        <w:t>населением</w:t>
      </w:r>
      <w:r>
        <w:t xml:space="preserve"> </w:t>
      </w:r>
      <w:r w:rsidR="006E2BFD" w:rsidRPr="006E2BFD">
        <w:t>более</w:t>
      </w:r>
      <w:r>
        <w:t xml:space="preserve"> </w:t>
      </w:r>
      <w:r w:rsidR="006E2BFD" w:rsidRPr="006E2BFD">
        <w:t>150</w:t>
      </w:r>
      <w:r>
        <w:t xml:space="preserve"> </w:t>
      </w:r>
      <w:r w:rsidR="006E2BFD" w:rsidRPr="006E2BFD">
        <w:t>тыс.</w:t>
      </w:r>
      <w:r>
        <w:t xml:space="preserve"> </w:t>
      </w:r>
      <w:r w:rsidR="006E2BFD" w:rsidRPr="006E2BFD">
        <w:t>человек</w:t>
      </w:r>
      <w:r>
        <w:t xml:space="preserve"> </w:t>
      </w:r>
      <w:r w:rsidR="006E2BFD" w:rsidRPr="006E2BFD">
        <w:t>были</w:t>
      </w:r>
      <w:r>
        <w:t xml:space="preserve"> </w:t>
      </w:r>
      <w:r w:rsidR="006E2BFD" w:rsidRPr="006E2BFD">
        <w:t>учреждены</w:t>
      </w:r>
      <w:r>
        <w:t xml:space="preserve"> </w:t>
      </w:r>
      <w:r w:rsidR="006E2BFD" w:rsidRPr="006E2BFD">
        <w:t>районные</w:t>
      </w:r>
      <w:r>
        <w:t xml:space="preserve"> </w:t>
      </w:r>
      <w:r w:rsidR="006E2BFD" w:rsidRPr="006E2BFD">
        <w:t>органы</w:t>
      </w:r>
      <w:r>
        <w:t xml:space="preserve"> </w:t>
      </w:r>
      <w:r w:rsidR="006E2BFD" w:rsidRPr="006E2BFD">
        <w:t>самоуправления</w:t>
      </w:r>
      <w:r>
        <w:t xml:space="preserve"> </w:t>
      </w:r>
      <w:r w:rsidR="006E2BFD" w:rsidRPr="006E2BFD">
        <w:t>(думы</w:t>
      </w:r>
      <w:r>
        <w:t xml:space="preserve"> </w:t>
      </w:r>
      <w:r w:rsidR="006E2BFD" w:rsidRPr="006E2BFD">
        <w:t>и</w:t>
      </w:r>
      <w:r>
        <w:t xml:space="preserve"> </w:t>
      </w:r>
      <w:r w:rsidR="006E2BFD" w:rsidRPr="006E2BFD">
        <w:t>управы),</w:t>
      </w:r>
      <w:r>
        <w:t xml:space="preserve"> </w:t>
      </w:r>
      <w:r w:rsidR="006E2BFD" w:rsidRPr="006E2BFD">
        <w:t>деятельность</w:t>
      </w:r>
      <w:r>
        <w:t xml:space="preserve"> </w:t>
      </w:r>
      <w:r w:rsidR="006E2BFD" w:rsidRPr="006E2BFD">
        <w:t>которых</w:t>
      </w:r>
      <w:r>
        <w:t xml:space="preserve"> </w:t>
      </w:r>
      <w:r w:rsidR="006E2BFD" w:rsidRPr="006E2BFD">
        <w:t>объединялась</w:t>
      </w:r>
      <w:r>
        <w:t xml:space="preserve"> </w:t>
      </w:r>
      <w:r w:rsidR="006E2BFD" w:rsidRPr="006E2BFD">
        <w:t>советом</w:t>
      </w:r>
      <w:r>
        <w:t xml:space="preserve"> </w:t>
      </w:r>
      <w:r w:rsidR="006E2BFD" w:rsidRPr="006E2BFD">
        <w:t>дум.</w:t>
      </w:r>
      <w:r>
        <w:t xml:space="preserve"> </w:t>
      </w:r>
      <w:r w:rsidR="006E2BFD" w:rsidRPr="006E2BFD">
        <w:t>Таким</w:t>
      </w:r>
      <w:r>
        <w:t xml:space="preserve"> </w:t>
      </w:r>
      <w:r w:rsidR="006E2BFD" w:rsidRPr="006E2BFD">
        <w:t>образом,</w:t>
      </w:r>
      <w:r>
        <w:t xml:space="preserve"> </w:t>
      </w:r>
      <w:r w:rsidR="004B7257">
        <w:t>с</w:t>
      </w:r>
      <w:r w:rsidR="006E2BFD" w:rsidRPr="006E2BFD">
        <w:t>оздав</w:t>
      </w:r>
      <w:r>
        <w:t xml:space="preserve"> </w:t>
      </w:r>
      <w:r w:rsidR="006E2BFD" w:rsidRPr="006E2BFD">
        <w:t>Временное</w:t>
      </w:r>
      <w:r>
        <w:t xml:space="preserve"> </w:t>
      </w:r>
      <w:r w:rsidR="006E2BFD" w:rsidRPr="006E2BFD">
        <w:t>Правительство</w:t>
      </w:r>
      <w:r>
        <w:t xml:space="preserve"> </w:t>
      </w:r>
      <w:r w:rsidR="006E2BFD" w:rsidRPr="006E2BFD">
        <w:t>России,</w:t>
      </w:r>
      <w:r>
        <w:t xml:space="preserve"> </w:t>
      </w:r>
      <w:r w:rsidR="006E2BFD" w:rsidRPr="006E2BFD">
        <w:t>потом</w:t>
      </w:r>
      <w:r>
        <w:t xml:space="preserve"> </w:t>
      </w:r>
      <w:r w:rsidR="006E2BFD" w:rsidRPr="006E2BFD">
        <w:t>«Директорию»,</w:t>
      </w:r>
      <w:r>
        <w:t xml:space="preserve"> </w:t>
      </w:r>
      <w:r w:rsidR="006E2BFD" w:rsidRPr="006E2BFD">
        <w:t>прикрытую</w:t>
      </w:r>
      <w:r>
        <w:t xml:space="preserve"> </w:t>
      </w:r>
      <w:r w:rsidR="006E2BFD" w:rsidRPr="006E2BFD">
        <w:t>ширмой</w:t>
      </w:r>
      <w:r>
        <w:t xml:space="preserve"> </w:t>
      </w:r>
      <w:r w:rsidR="004B7257" w:rsidRPr="006E2BFD">
        <w:t>провозглашённой</w:t>
      </w:r>
      <w:r>
        <w:t xml:space="preserve"> </w:t>
      </w:r>
      <w:r w:rsidR="006E2BFD" w:rsidRPr="006E2BFD">
        <w:t>1(14)</w:t>
      </w:r>
      <w:r>
        <w:t xml:space="preserve"> </w:t>
      </w:r>
      <w:r w:rsidR="006E2BFD" w:rsidRPr="006E2BFD">
        <w:t>сентября</w:t>
      </w:r>
      <w:r>
        <w:t xml:space="preserve"> </w:t>
      </w:r>
      <w:r w:rsidR="006E2BFD" w:rsidRPr="006E2BFD">
        <w:t>1917</w:t>
      </w:r>
      <w:r>
        <w:t xml:space="preserve"> </w:t>
      </w:r>
      <w:r w:rsidR="006E2BFD" w:rsidRPr="006E2BFD">
        <w:t>г.</w:t>
      </w:r>
      <w:r>
        <w:t xml:space="preserve"> </w:t>
      </w:r>
      <w:r w:rsidR="006E2BFD" w:rsidRPr="006E2BFD">
        <w:t>Российской</w:t>
      </w:r>
      <w:r>
        <w:t xml:space="preserve"> </w:t>
      </w:r>
      <w:r w:rsidR="006E2BFD" w:rsidRPr="006E2BFD">
        <w:t>Республики,</w:t>
      </w:r>
      <w:r>
        <w:t xml:space="preserve"> </w:t>
      </w:r>
      <w:r w:rsidR="00C01C27">
        <w:t>б</w:t>
      </w:r>
      <w:r w:rsidR="006E2BFD" w:rsidRPr="006E2BFD">
        <w:t>анда</w:t>
      </w:r>
      <w:r>
        <w:t xml:space="preserve"> </w:t>
      </w:r>
      <w:r w:rsidR="006E2BFD" w:rsidRPr="006E2BFD">
        <w:t>предателей</w:t>
      </w:r>
      <w:r>
        <w:t xml:space="preserve"> </w:t>
      </w:r>
      <w:r w:rsidR="006E2BFD" w:rsidRPr="006E2BFD">
        <w:t>(по</w:t>
      </w:r>
      <w:r w:rsidR="004B7257">
        <w:t>-</w:t>
      </w:r>
      <w:r w:rsidR="006E2BFD" w:rsidRPr="006E2BFD">
        <w:t>другому</w:t>
      </w:r>
      <w:r>
        <w:t xml:space="preserve"> </w:t>
      </w:r>
      <w:r w:rsidR="006E2BFD" w:rsidRPr="006E2BFD">
        <w:t>и</w:t>
      </w:r>
      <w:r>
        <w:t xml:space="preserve"> </w:t>
      </w:r>
      <w:r w:rsidR="006E2BFD" w:rsidRPr="006E2BFD">
        <w:t>не</w:t>
      </w:r>
      <w:r>
        <w:t xml:space="preserve"> </w:t>
      </w:r>
      <w:r w:rsidR="006E2BFD" w:rsidRPr="006E2BFD">
        <w:t>скажешь)</w:t>
      </w:r>
      <w:r>
        <w:t xml:space="preserve"> </w:t>
      </w:r>
      <w:r w:rsidR="006E2BFD" w:rsidRPr="006E2BFD">
        <w:t>под</w:t>
      </w:r>
      <w:r>
        <w:t xml:space="preserve"> </w:t>
      </w:r>
      <w:r w:rsidR="006E2BFD" w:rsidRPr="006E2BFD">
        <w:t>руководством</w:t>
      </w:r>
      <w:r>
        <w:t xml:space="preserve"> </w:t>
      </w:r>
      <w:r w:rsidR="006E2BFD" w:rsidRPr="006E2BFD">
        <w:t>уже</w:t>
      </w:r>
      <w:r>
        <w:t xml:space="preserve"> </w:t>
      </w:r>
      <w:r w:rsidR="006E2BFD" w:rsidRPr="006E2BFD">
        <w:t>упомянутых</w:t>
      </w:r>
      <w:r>
        <w:t xml:space="preserve"> </w:t>
      </w:r>
      <w:r w:rsidR="006E2BFD" w:rsidRPr="006E2BFD">
        <w:t>агентов</w:t>
      </w:r>
      <w:r>
        <w:t xml:space="preserve"> </w:t>
      </w:r>
      <w:r w:rsidR="006E2BFD" w:rsidRPr="006E2BFD">
        <w:t>влияния:</w:t>
      </w:r>
      <w:r>
        <w:t xml:space="preserve"> </w:t>
      </w:r>
      <w:r w:rsidR="006E2BFD" w:rsidRPr="006E2BFD">
        <w:rPr>
          <w:b/>
          <w:bCs/>
          <w:i/>
          <w:iCs/>
        </w:rPr>
        <w:t>Керенского,</w:t>
      </w:r>
      <w:r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Милюкова,</w:t>
      </w:r>
      <w:r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Родзянко,</w:t>
      </w:r>
      <w:r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Гучкова,</w:t>
      </w:r>
      <w:r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Львова,</w:t>
      </w:r>
      <w:r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Шульгина</w:t>
      </w:r>
      <w:r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«К</w:t>
      </w:r>
      <w:r w:rsidR="004B7257">
        <w:rPr>
          <w:b/>
          <w:bCs/>
          <w:i/>
          <w:iCs/>
          <w:vertAlign w:val="superscript"/>
        </w:rPr>
        <w:t>о</w:t>
      </w:r>
      <w:r w:rsidR="006E2BFD" w:rsidRPr="006E2BFD">
        <w:rPr>
          <w:b/>
          <w:bCs/>
          <w:i/>
          <w:iCs/>
        </w:rPr>
        <w:t>»,</w:t>
      </w:r>
      <w:r>
        <w:t xml:space="preserve"> </w:t>
      </w:r>
      <w:r w:rsidR="006E2BFD" w:rsidRPr="006E2BFD">
        <w:t>приступила</w:t>
      </w:r>
      <w:r>
        <w:t xml:space="preserve"> </w:t>
      </w:r>
      <w:r w:rsidR="006E2BFD" w:rsidRPr="006E2BFD">
        <w:t>к</w:t>
      </w:r>
      <w:r>
        <w:t xml:space="preserve"> </w:t>
      </w:r>
      <w:r w:rsidR="006E2BFD" w:rsidRPr="006E2BFD">
        <w:rPr>
          <w:rStyle w:val="--"/>
        </w:rPr>
        <w:t>тайному</w:t>
      </w:r>
      <w:r>
        <w:rPr>
          <w:rStyle w:val="--0"/>
        </w:rPr>
        <w:t xml:space="preserve"> </w:t>
      </w:r>
      <w:r w:rsidR="006E2BFD" w:rsidRPr="006E2BFD">
        <w:rPr>
          <w:rStyle w:val="--0"/>
        </w:rPr>
        <w:t>осуществлению</w:t>
      </w:r>
      <w:r>
        <w:rPr>
          <w:rStyle w:val="--0"/>
        </w:rPr>
        <w:t xml:space="preserve"> </w:t>
      </w:r>
      <w:r w:rsidR="006E2BFD" w:rsidRPr="006E2BFD">
        <w:rPr>
          <w:rStyle w:val="--0"/>
        </w:rPr>
        <w:t>функций</w:t>
      </w:r>
      <w:r>
        <w:t xml:space="preserve"> </w:t>
      </w:r>
      <w:r w:rsidR="006E2BFD" w:rsidRPr="006E2BFD">
        <w:t>руководящего</w:t>
      </w:r>
      <w:r>
        <w:t xml:space="preserve"> </w:t>
      </w:r>
      <w:r w:rsidR="006E2BFD" w:rsidRPr="006E2BFD">
        <w:t>органа</w:t>
      </w:r>
      <w:r>
        <w:t xml:space="preserve"> </w:t>
      </w:r>
      <w:r w:rsidR="006E2BFD" w:rsidRPr="006E2BFD">
        <w:t>колониальной</w:t>
      </w:r>
      <w:r>
        <w:t xml:space="preserve"> </w:t>
      </w:r>
      <w:r w:rsidR="006E2BFD" w:rsidRPr="006E2BFD">
        <w:t>администрации</w:t>
      </w:r>
      <w:r>
        <w:t xml:space="preserve"> </w:t>
      </w:r>
      <w:r w:rsidR="006E2BFD" w:rsidRPr="006E2BFD">
        <w:t>в</w:t>
      </w:r>
      <w:r>
        <w:t xml:space="preserve"> </w:t>
      </w:r>
      <w:r w:rsidR="006E2BFD" w:rsidRPr="006E2BFD">
        <w:t>бывшей</w:t>
      </w:r>
      <w:r>
        <w:t xml:space="preserve"> </w:t>
      </w:r>
      <w:r w:rsidR="006E2BFD" w:rsidRPr="006E2BFD">
        <w:t>Российской</w:t>
      </w:r>
      <w:r>
        <w:t xml:space="preserve"> </w:t>
      </w:r>
      <w:r w:rsidR="006E2BFD" w:rsidRPr="006E2BFD">
        <w:t>Империи</w:t>
      </w:r>
      <w:r>
        <w:t xml:space="preserve"> </w:t>
      </w:r>
      <w:r w:rsidR="006E2BFD" w:rsidRPr="006E2BFD">
        <w:t>с</w:t>
      </w:r>
      <w:r>
        <w:t xml:space="preserve"> </w:t>
      </w:r>
      <w:r w:rsidR="006E2BFD" w:rsidRPr="006E2BFD">
        <w:t>целью</w:t>
      </w:r>
      <w:r>
        <w:t xml:space="preserve"> </w:t>
      </w:r>
      <w:r w:rsidR="006E2BFD" w:rsidRPr="006E2BFD">
        <w:rPr>
          <w:rStyle w:val="--"/>
        </w:rPr>
        <w:t>не</w:t>
      </w:r>
      <w:r>
        <w:rPr>
          <w:rStyle w:val="--"/>
        </w:rPr>
        <w:t xml:space="preserve"> </w:t>
      </w:r>
      <w:r w:rsidR="006E2BFD" w:rsidRPr="006E2BFD">
        <w:rPr>
          <w:rStyle w:val="--0"/>
        </w:rPr>
        <w:t>допустить</w:t>
      </w:r>
      <w:r>
        <w:t xml:space="preserve"> </w:t>
      </w:r>
      <w:r w:rsidR="006E2BFD" w:rsidRPr="006E2BFD">
        <w:t>воссоздания</w:t>
      </w:r>
      <w:r>
        <w:t xml:space="preserve"> </w:t>
      </w:r>
      <w:r w:rsidR="006E2BFD" w:rsidRPr="006E2BFD">
        <w:t>и</w:t>
      </w:r>
      <w:r>
        <w:t xml:space="preserve"> </w:t>
      </w:r>
      <w:r w:rsidR="006E2BFD" w:rsidRPr="006E2BFD">
        <w:t>восстановления</w:t>
      </w:r>
      <w:r>
        <w:t xml:space="preserve"> </w:t>
      </w:r>
      <w:r w:rsidR="006E2BFD" w:rsidRPr="006E2BFD">
        <w:t>правомочности</w:t>
      </w:r>
      <w:r>
        <w:t xml:space="preserve"> </w:t>
      </w:r>
      <w:r w:rsidR="006E2BFD" w:rsidRPr="006E2BFD">
        <w:t>Суверенного</w:t>
      </w:r>
      <w:r>
        <w:t xml:space="preserve"> </w:t>
      </w:r>
      <w:r w:rsidR="006E2BFD" w:rsidRPr="006E2BFD">
        <w:t>Русского</w:t>
      </w:r>
      <w:r>
        <w:t xml:space="preserve"> </w:t>
      </w:r>
      <w:r w:rsidR="006E2BFD" w:rsidRPr="006E2BFD">
        <w:t>Царства</w:t>
      </w:r>
      <w:r>
        <w:t xml:space="preserve"> </w:t>
      </w:r>
      <w:r w:rsidR="006E2BFD" w:rsidRPr="006E2BFD">
        <w:t>или</w:t>
      </w:r>
      <w:r>
        <w:t xml:space="preserve"> </w:t>
      </w:r>
      <w:r w:rsidR="006E2BFD" w:rsidRPr="006E2BFD">
        <w:t>Нового</w:t>
      </w:r>
      <w:r>
        <w:t xml:space="preserve"> </w:t>
      </w:r>
      <w:r w:rsidR="006E2BFD" w:rsidRPr="006E2BFD">
        <w:t>Суверенного</w:t>
      </w:r>
      <w:r>
        <w:t xml:space="preserve"> </w:t>
      </w:r>
      <w:r w:rsidR="006E2BFD" w:rsidRPr="006E2BFD">
        <w:t>Государства,</w:t>
      </w:r>
      <w:r>
        <w:t xml:space="preserve"> </w:t>
      </w:r>
      <w:r w:rsidR="006E2BFD" w:rsidRPr="006E2BFD">
        <w:t>наследователя</w:t>
      </w:r>
      <w:r>
        <w:t xml:space="preserve"> </w:t>
      </w:r>
      <w:r w:rsidR="006E2BFD" w:rsidRPr="006E2BFD">
        <w:t>прав</w:t>
      </w:r>
      <w:r>
        <w:t xml:space="preserve"> </w:t>
      </w:r>
      <w:r w:rsidR="006E2BFD" w:rsidRPr="006E2BFD">
        <w:t>и</w:t>
      </w:r>
      <w:r>
        <w:t xml:space="preserve"> </w:t>
      </w:r>
      <w:r w:rsidR="006E2BFD" w:rsidRPr="006E2BFD">
        <w:t>активов</w:t>
      </w:r>
      <w:r>
        <w:t xml:space="preserve"> </w:t>
      </w:r>
      <w:r w:rsidR="006E2BFD" w:rsidRPr="006E2BFD">
        <w:t>Российского</w:t>
      </w:r>
      <w:r>
        <w:t xml:space="preserve"> </w:t>
      </w:r>
      <w:r w:rsidR="006E2BFD" w:rsidRPr="006E2BFD">
        <w:t>Царства</w:t>
      </w:r>
      <w:r>
        <w:t xml:space="preserve"> </w:t>
      </w:r>
      <w:r w:rsidR="006E2BFD" w:rsidRPr="006E2BFD">
        <w:t>и</w:t>
      </w:r>
      <w:r>
        <w:t xml:space="preserve"> </w:t>
      </w:r>
      <w:r w:rsidR="006E2BFD" w:rsidRPr="006E2BFD">
        <w:t>прочих</w:t>
      </w:r>
      <w:r>
        <w:t xml:space="preserve"> </w:t>
      </w:r>
      <w:r w:rsidR="006E2BFD" w:rsidRPr="006E2BFD">
        <w:rPr>
          <w:b/>
          <w:bCs/>
          <w:i/>
          <w:iCs/>
        </w:rPr>
        <w:t>наших</w:t>
      </w:r>
      <w:r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государственностей</w:t>
      </w:r>
      <w:r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за</w:t>
      </w:r>
      <w:r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7426</w:t>
      </w:r>
      <w:r>
        <w:rPr>
          <w:b/>
          <w:bCs/>
          <w:i/>
          <w:iCs/>
        </w:rPr>
        <w:t xml:space="preserve"> </w:t>
      </w:r>
      <w:r w:rsidR="006E2BFD" w:rsidRPr="006E2BFD">
        <w:rPr>
          <w:b/>
          <w:bCs/>
          <w:i/>
          <w:iCs/>
        </w:rPr>
        <w:t>лет</w:t>
      </w:r>
      <w:r w:rsidR="006E2BFD" w:rsidRPr="004B7257">
        <w:t>.</w:t>
      </w:r>
      <w:r w:rsidRPr="004B7257">
        <w:t xml:space="preserve"> </w:t>
      </w:r>
    </w:p>
    <w:p w14:paraId="1B4E0BD7" w14:textId="74200880" w:rsidR="00E71F08" w:rsidRDefault="006E2BFD" w:rsidP="00093E41">
      <w:r w:rsidRPr="006E2BFD">
        <w:t>Когда</w:t>
      </w:r>
      <w:r w:rsidR="002A1A06">
        <w:t xml:space="preserve"> </w:t>
      </w:r>
      <w:r w:rsidRPr="006E2BFD">
        <w:t>общая</w:t>
      </w:r>
      <w:r w:rsidR="002A1A06">
        <w:t xml:space="preserve"> </w:t>
      </w:r>
      <w:r w:rsidRPr="006E2BFD">
        <w:t>задача</w:t>
      </w:r>
      <w:r w:rsidR="002A1A06">
        <w:t xml:space="preserve"> </w:t>
      </w:r>
      <w:r w:rsidRPr="006E2BFD">
        <w:t>скрытой</w:t>
      </w:r>
      <w:r w:rsidR="002A1A06">
        <w:t xml:space="preserve"> </w:t>
      </w:r>
      <w:r w:rsidRPr="006E2BFD">
        <w:t>легитимации</w:t>
      </w:r>
      <w:r w:rsidR="002A1A06">
        <w:t xml:space="preserve"> </w:t>
      </w:r>
      <w:r w:rsidRPr="006E2BFD">
        <w:t>по</w:t>
      </w:r>
      <w:r w:rsidR="002A1A06">
        <w:t xml:space="preserve"> </w:t>
      </w:r>
      <w:r w:rsidRPr="006E2BFD">
        <w:t>передач</w:t>
      </w:r>
      <w:r w:rsidR="004B7257">
        <w:t>е</w:t>
      </w:r>
      <w:r w:rsidR="002A1A06">
        <w:t xml:space="preserve"> </w:t>
      </w:r>
      <w:r w:rsidRPr="006E2BFD">
        <w:t>прав</w:t>
      </w:r>
      <w:r w:rsidR="002A1A06">
        <w:t xml:space="preserve"> </w:t>
      </w:r>
      <w:r w:rsidRPr="006E2BFD">
        <w:t>Суверена</w:t>
      </w:r>
      <w:r w:rsidR="002A1A06">
        <w:t xml:space="preserve"> </w:t>
      </w:r>
      <w:r w:rsidRPr="006E2BFD">
        <w:t>Российской</w:t>
      </w:r>
      <w:r w:rsidR="002A1A06">
        <w:t xml:space="preserve"> </w:t>
      </w:r>
      <w:r w:rsidRPr="006E2BFD">
        <w:t>Империи/Российского</w:t>
      </w:r>
      <w:r w:rsidR="002A1A06">
        <w:t xml:space="preserve"> </w:t>
      </w:r>
      <w:r w:rsidRPr="006E2BFD">
        <w:t>Царства</w:t>
      </w:r>
      <w:r w:rsidR="002A1A06">
        <w:t xml:space="preserve"> </w:t>
      </w:r>
      <w:r w:rsidRPr="006E2BFD">
        <w:t>от</w:t>
      </w:r>
      <w:r w:rsidR="002A1A06">
        <w:t xml:space="preserve"> </w:t>
      </w:r>
      <w:r w:rsidRPr="006E2BFD">
        <w:t>одного</w:t>
      </w:r>
      <w:r w:rsidR="002A1A06">
        <w:t xml:space="preserve"> </w:t>
      </w:r>
      <w:r w:rsidRPr="006E2BFD">
        <w:t>Суверена</w:t>
      </w:r>
      <w:r w:rsidR="002A1A06">
        <w:t xml:space="preserve"> </w:t>
      </w:r>
      <w:r w:rsidRPr="006E2BFD">
        <w:t>другому</w:t>
      </w:r>
      <w:r w:rsidR="002A1A06">
        <w:t xml:space="preserve"> </w:t>
      </w:r>
      <w:r w:rsidRPr="006E2BFD">
        <w:t>(по</w:t>
      </w:r>
      <w:r w:rsidR="002A1A06">
        <w:t xml:space="preserve"> </w:t>
      </w:r>
      <w:r w:rsidRPr="006E2BFD">
        <w:t>факту</w:t>
      </w:r>
      <w:r w:rsidR="002A1A06">
        <w:t xml:space="preserve"> </w:t>
      </w:r>
      <w:r w:rsidRPr="006E2BFD">
        <w:t>заявленного</w:t>
      </w:r>
      <w:r w:rsidR="002A1A06">
        <w:t xml:space="preserve"> </w:t>
      </w:r>
      <w:r w:rsidRPr="006E2BFD">
        <w:t>Георгом</w:t>
      </w:r>
      <w:r w:rsidR="002A1A06">
        <w:t xml:space="preserve"> </w:t>
      </w:r>
      <w:r w:rsidRPr="006E2BFD">
        <w:t>V</w:t>
      </w:r>
      <w:r w:rsidR="002A1A06">
        <w:t xml:space="preserve"> </w:t>
      </w:r>
      <w:r w:rsidRPr="006E2BFD">
        <w:t>Права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обеспечение</w:t>
      </w:r>
      <w:r w:rsidR="002A1A06">
        <w:t xml:space="preserve"> </w:t>
      </w:r>
      <w:r w:rsidRPr="006E2BFD">
        <w:t>непрерывности</w:t>
      </w:r>
      <w:r w:rsidR="002A1A06">
        <w:t xml:space="preserve"> </w:t>
      </w:r>
      <w:r w:rsidRPr="006E2BFD">
        <w:t>престолонаследия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преемственности</w:t>
      </w:r>
      <w:r w:rsidR="002A1A06">
        <w:t xml:space="preserve"> </w:t>
      </w:r>
      <w:r w:rsidRPr="006E2BFD">
        <w:t>власти</w:t>
      </w:r>
      <w:r w:rsidR="002A1A06">
        <w:t xml:space="preserve"> </w:t>
      </w:r>
      <w:r w:rsidRPr="006E2BFD">
        <w:t>как</w:t>
      </w:r>
      <w:r w:rsidR="002A1A06">
        <w:t xml:space="preserve"> </w:t>
      </w:r>
      <w:r w:rsidRPr="006E2BFD">
        <w:t>младшего</w:t>
      </w:r>
      <w:r w:rsidR="002A1A06">
        <w:t xml:space="preserve"> </w:t>
      </w:r>
      <w:r w:rsidRPr="006E2BFD">
        <w:t>правителя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Российском</w:t>
      </w:r>
      <w:r w:rsidR="002A1A06">
        <w:t xml:space="preserve"> </w:t>
      </w:r>
      <w:r w:rsidRPr="006E2BFD">
        <w:t>Царстве)</w:t>
      </w:r>
      <w:r w:rsidR="002A1A06">
        <w:t xml:space="preserve"> </w:t>
      </w:r>
      <w:r w:rsidRPr="006E2BFD">
        <w:rPr>
          <w:rStyle w:val="--0"/>
        </w:rPr>
        <w:t>была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оформлена</w:t>
      </w:r>
      <w:r w:rsidRPr="006E2BFD">
        <w:t>,</w:t>
      </w:r>
      <w:r w:rsidR="002A1A06">
        <w:t xml:space="preserve"> </w:t>
      </w:r>
      <w:r w:rsidRPr="006E2BFD">
        <w:rPr>
          <w:b/>
          <w:bCs/>
          <w:i/>
          <w:iCs/>
        </w:rPr>
        <w:t>нужные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Ватикану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Бриттам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архивы,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документы,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печати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были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вывезены</w:t>
      </w:r>
      <w:r w:rsidRPr="00E71F08">
        <w:t>.</w:t>
      </w:r>
      <w:r w:rsidR="002A1A06" w:rsidRPr="00E71F08">
        <w:t xml:space="preserve"> </w:t>
      </w:r>
      <w:r w:rsidRPr="006E2BFD">
        <w:t>Временное</w:t>
      </w:r>
      <w:r w:rsidR="002A1A06">
        <w:t xml:space="preserve"> </w:t>
      </w:r>
      <w:r w:rsidRPr="006E2BFD">
        <w:t>Правительство</w:t>
      </w:r>
      <w:r w:rsidR="002A1A06">
        <w:t xml:space="preserve"> </w:t>
      </w:r>
      <w:r w:rsidRPr="006E2BFD">
        <w:t>России/«Директория»</w:t>
      </w:r>
      <w:r w:rsidR="002A1A06">
        <w:t xml:space="preserve"> </w:t>
      </w:r>
      <w:r w:rsidRPr="006E2BFD">
        <w:t>—</w:t>
      </w:r>
      <w:r w:rsidR="002A1A06">
        <w:t xml:space="preserve"> </w:t>
      </w:r>
      <w:r w:rsidRPr="006E2BFD">
        <w:t>колониальная</w:t>
      </w:r>
      <w:r w:rsidR="002A1A06">
        <w:t xml:space="preserve"> </w:t>
      </w:r>
      <w:r w:rsidRPr="006E2BFD">
        <w:t>администрация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Российской</w:t>
      </w:r>
      <w:r w:rsidR="002A1A06">
        <w:t xml:space="preserve"> </w:t>
      </w:r>
      <w:r w:rsidRPr="006E2BFD">
        <w:t>Империи</w:t>
      </w:r>
      <w:r w:rsidR="002A1A06">
        <w:t xml:space="preserve"> </w:t>
      </w:r>
      <w:r w:rsidRPr="006E2BFD">
        <w:t>из</w:t>
      </w:r>
      <w:r w:rsidR="002A1A06">
        <w:t xml:space="preserve"> </w:t>
      </w:r>
      <w:r w:rsidRPr="006E2BFD">
        <w:t>России</w:t>
      </w:r>
      <w:r w:rsidR="002A1A06">
        <w:t xml:space="preserve"> </w:t>
      </w:r>
      <w:r w:rsidRPr="006E2BFD">
        <w:t>—</w:t>
      </w:r>
      <w:r w:rsidR="002A1A06">
        <w:t xml:space="preserve"> </w:t>
      </w:r>
      <w:r w:rsidRPr="006E2BFD">
        <w:t>уехала,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тайно</w:t>
      </w:r>
      <w:r w:rsidR="002A1A06">
        <w:t xml:space="preserve"> </w:t>
      </w:r>
      <w:r w:rsidRPr="006E2BFD">
        <w:t>оформила</w:t>
      </w:r>
      <w:r w:rsidR="002A1A06">
        <w:t xml:space="preserve"> </w:t>
      </w:r>
      <w:r w:rsidRPr="006E2BFD">
        <w:t>передачу</w:t>
      </w:r>
      <w:r w:rsidR="002A1A06">
        <w:t xml:space="preserve"> </w:t>
      </w:r>
      <w:r w:rsidRPr="006E2BFD">
        <w:t>территории</w:t>
      </w:r>
      <w:r w:rsidR="002A1A06">
        <w:t xml:space="preserve"> </w:t>
      </w:r>
      <w:r w:rsidRPr="006E2BFD">
        <w:t>под</w:t>
      </w:r>
      <w:r w:rsidR="002A1A06">
        <w:t xml:space="preserve"> </w:t>
      </w:r>
      <w:r w:rsidRPr="006E2BFD">
        <w:t>фактическое</w:t>
      </w:r>
      <w:r w:rsidR="002A1A06">
        <w:t xml:space="preserve"> </w:t>
      </w:r>
      <w:r w:rsidRPr="006E2BFD">
        <w:t>управление</w:t>
      </w:r>
      <w:r w:rsidR="002A1A06">
        <w:t xml:space="preserve"> </w:t>
      </w:r>
      <w:r w:rsidRPr="006E2BFD">
        <w:t>верхушке</w:t>
      </w:r>
      <w:r w:rsidR="002A1A06">
        <w:t xml:space="preserve"> </w:t>
      </w:r>
      <w:r w:rsidRPr="006E2BFD">
        <w:t>большевиков,</w:t>
      </w:r>
      <w:r w:rsidR="002A1A06">
        <w:t xml:space="preserve"> </w:t>
      </w:r>
      <w:r w:rsidRPr="006E2BFD">
        <w:t>которые</w:t>
      </w:r>
      <w:r w:rsidR="002A1A06">
        <w:t xml:space="preserve"> </w:t>
      </w:r>
      <w:r w:rsidRPr="006E2BFD">
        <w:t>были</w:t>
      </w:r>
      <w:r w:rsidR="002A1A06">
        <w:t xml:space="preserve"> </w:t>
      </w:r>
      <w:r w:rsidRPr="006E2BFD">
        <w:t>такими</w:t>
      </w:r>
      <w:r w:rsidR="002A1A06">
        <w:t xml:space="preserve"> </w:t>
      </w:r>
      <w:r w:rsidRPr="006E2BFD">
        <w:t>же</w:t>
      </w:r>
      <w:r w:rsidR="002A1A06">
        <w:t xml:space="preserve"> </w:t>
      </w:r>
      <w:r w:rsidRPr="006E2BFD">
        <w:t>агентами/сынами</w:t>
      </w:r>
      <w:r w:rsidR="002A1A06">
        <w:t xml:space="preserve"> </w:t>
      </w:r>
      <w:r w:rsidRPr="006E2BFD">
        <w:t>«завета».</w:t>
      </w:r>
      <w:r w:rsidR="002A1A06">
        <w:t xml:space="preserve"> </w:t>
      </w:r>
      <w:r w:rsidRPr="006E2BFD">
        <w:t>Это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был</w:t>
      </w:r>
      <w:r w:rsidR="002A1A06">
        <w:t xml:space="preserve"> </w:t>
      </w:r>
      <w:r w:rsidRPr="006E2BFD">
        <w:t>фактический</w:t>
      </w:r>
      <w:r w:rsidR="002A1A06">
        <w:t xml:space="preserve"> </w:t>
      </w:r>
      <w:r w:rsidRPr="006E2BFD">
        <w:t>«вход»</w:t>
      </w:r>
      <w:r w:rsidR="002A1A06">
        <w:t xml:space="preserve"> </w:t>
      </w:r>
      <w:r w:rsidRPr="006E2BFD">
        <w:t>во</w:t>
      </w:r>
      <w:r w:rsidR="002A1A06">
        <w:t xml:space="preserve"> </w:t>
      </w:r>
      <w:r w:rsidRPr="006E2BFD">
        <w:t>властные</w:t>
      </w:r>
      <w:r w:rsidR="002A1A06">
        <w:t xml:space="preserve"> </w:t>
      </w:r>
      <w:r w:rsidRPr="006E2BFD">
        <w:t>структуры</w:t>
      </w:r>
      <w:r w:rsidR="002A1A06">
        <w:t xml:space="preserve"> </w:t>
      </w:r>
      <w:r w:rsidRPr="006E2BFD">
        <w:t>генотипа</w:t>
      </w:r>
      <w:r w:rsidR="002A1A06">
        <w:t xml:space="preserve"> </w:t>
      </w:r>
      <w:r w:rsidR="00E71F08">
        <w:t>М</w:t>
      </w:r>
      <w:r w:rsidRPr="006E2BFD">
        <w:t>озга</w:t>
      </w:r>
      <w:r w:rsidR="002A1A06">
        <w:t xml:space="preserve"> </w:t>
      </w:r>
      <w:r w:rsidRPr="006E2BFD">
        <w:t>442.</w:t>
      </w:r>
      <w:r w:rsidR="002A1A06">
        <w:t xml:space="preserve"> </w:t>
      </w:r>
      <w:r w:rsidRPr="006E2BFD">
        <w:t>Керенский,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отличие</w:t>
      </w:r>
      <w:r w:rsidR="002A1A06">
        <w:t xml:space="preserve"> </w:t>
      </w:r>
      <w:r w:rsidRPr="006E2BFD">
        <w:t>от</w:t>
      </w:r>
      <w:r w:rsidR="002A1A06">
        <w:t xml:space="preserve"> </w:t>
      </w:r>
      <w:r w:rsidRPr="006E2BFD">
        <w:t>выдуманного</w:t>
      </w:r>
      <w:r w:rsidR="002A1A06">
        <w:t xml:space="preserve"> </w:t>
      </w:r>
      <w:r w:rsidRPr="006E2BFD">
        <w:t>исторического</w:t>
      </w:r>
      <w:r w:rsidR="002A1A06">
        <w:t xml:space="preserve"> </w:t>
      </w:r>
      <w:r w:rsidRPr="006E2BFD">
        <w:t>«факта»</w:t>
      </w:r>
      <w:r w:rsidR="002A1A06">
        <w:t xml:space="preserve"> </w:t>
      </w:r>
      <w:r w:rsidRPr="006E2BFD">
        <w:t>о</w:t>
      </w:r>
      <w:r w:rsidR="002A1A06">
        <w:t xml:space="preserve"> </w:t>
      </w:r>
      <w:r w:rsidRPr="006E2BFD">
        <w:t>бегстве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женском</w:t>
      </w:r>
      <w:r w:rsidR="002A1A06">
        <w:t xml:space="preserve"> </w:t>
      </w:r>
      <w:r w:rsidRPr="006E2BFD">
        <w:t>платье</w:t>
      </w:r>
      <w:r w:rsidR="002A1A06">
        <w:t xml:space="preserve"> </w:t>
      </w:r>
      <w:r w:rsidRPr="006E2BFD">
        <w:t>из</w:t>
      </w:r>
      <w:r w:rsidR="002A1A06">
        <w:t xml:space="preserve"> </w:t>
      </w:r>
      <w:r w:rsidRPr="006E2BFD">
        <w:t>Зимнего</w:t>
      </w:r>
      <w:r w:rsidR="002A1A06">
        <w:t xml:space="preserve"> </w:t>
      </w:r>
      <w:r w:rsidRPr="006E2BFD">
        <w:t>Дворца,</w:t>
      </w:r>
      <w:r w:rsidR="002A1A06">
        <w:t xml:space="preserve"> </w:t>
      </w:r>
      <w:r w:rsidRPr="006E2BFD">
        <w:t>за</w:t>
      </w:r>
      <w:r w:rsidR="002A1A06">
        <w:t xml:space="preserve"> </w:t>
      </w:r>
      <w:r w:rsidRPr="006E2BFD">
        <w:t>несколько</w:t>
      </w:r>
      <w:r w:rsidR="002A1A06">
        <w:t xml:space="preserve"> </w:t>
      </w:r>
      <w:r w:rsidRPr="006E2BFD">
        <w:t>часов</w:t>
      </w:r>
      <w:r w:rsidR="002A1A06">
        <w:t xml:space="preserve"> </w:t>
      </w:r>
      <w:r w:rsidRPr="006E2BFD">
        <w:t>до</w:t>
      </w:r>
      <w:r w:rsidR="002A1A06">
        <w:t xml:space="preserve"> </w:t>
      </w:r>
      <w:r w:rsidRPr="006E2BFD">
        <w:t>того,</w:t>
      </w:r>
      <w:r w:rsidR="002A1A06">
        <w:t xml:space="preserve"> </w:t>
      </w:r>
      <w:r w:rsidRPr="006E2BFD">
        <w:t>как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Зимний</w:t>
      </w:r>
      <w:r w:rsidR="002A1A06">
        <w:t xml:space="preserve"> </w:t>
      </w:r>
      <w:r w:rsidRPr="006E2BFD">
        <w:t>ворвались</w:t>
      </w:r>
      <w:r w:rsidR="002A1A06">
        <w:t xml:space="preserve"> </w:t>
      </w:r>
      <w:r w:rsidRPr="006E2BFD">
        <w:t>матросы</w:t>
      </w:r>
      <w:r w:rsidR="00562AE7">
        <w:t>,</w:t>
      </w:r>
      <w:r w:rsidR="002A1A06">
        <w:t xml:space="preserve"> </w:t>
      </w:r>
      <w:r w:rsidRPr="006E2BFD">
        <w:t>—</w:t>
      </w:r>
      <w:r w:rsidR="002A1A06">
        <w:t xml:space="preserve"> </w:t>
      </w:r>
      <w:r w:rsidRPr="006E2BFD">
        <w:rPr>
          <w:rStyle w:val="--0"/>
        </w:rPr>
        <w:t>с</w:t>
      </w:r>
      <w:r w:rsidR="002A1A06">
        <w:rPr>
          <w:rStyle w:val="--0"/>
        </w:rPr>
        <w:t xml:space="preserve"> </w:t>
      </w:r>
      <w:r w:rsidR="00E71F08" w:rsidRPr="006E2BFD">
        <w:rPr>
          <w:rStyle w:val="--0"/>
        </w:rPr>
        <w:t>ПОЧЁТОМ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уехал</w:t>
      </w:r>
      <w:r w:rsidR="002A1A06">
        <w:t xml:space="preserve"> </w:t>
      </w:r>
      <w:r w:rsidRPr="006E2BFD">
        <w:t>из</w:t>
      </w:r>
      <w:r w:rsidR="002A1A06">
        <w:t xml:space="preserve"> </w:t>
      </w:r>
      <w:r w:rsidRPr="006E2BFD">
        <w:t>Питера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царском</w:t>
      </w:r>
      <w:r w:rsidR="002A1A06">
        <w:t xml:space="preserve"> </w:t>
      </w:r>
      <w:r w:rsidRPr="006E2BFD">
        <w:t>«Роллс-ройсе».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тот</w:t>
      </w:r>
      <w:r w:rsidR="002A1A06">
        <w:t xml:space="preserve"> </w:t>
      </w:r>
      <w:r w:rsidRPr="006E2BFD">
        <w:t>момент,</w:t>
      </w:r>
      <w:r w:rsidR="002A1A06">
        <w:t xml:space="preserve"> </w:t>
      </w:r>
      <w:r w:rsidRPr="006E2BFD">
        <w:t>когда</w:t>
      </w:r>
      <w:r w:rsidR="002A1A06">
        <w:t xml:space="preserve"> </w:t>
      </w:r>
      <w:r w:rsidRPr="006E2BFD">
        <w:t>«бежал</w:t>
      </w:r>
      <w:r w:rsidR="002A1A06">
        <w:t xml:space="preserve"> </w:t>
      </w:r>
      <w:r w:rsidRPr="006E2BFD">
        <w:t>матрос,</w:t>
      </w:r>
      <w:r w:rsidR="002A1A06">
        <w:t xml:space="preserve"> </w:t>
      </w:r>
      <w:r w:rsidRPr="006E2BFD">
        <w:t>бежал</w:t>
      </w:r>
      <w:r w:rsidR="002A1A06">
        <w:t xml:space="preserve"> </w:t>
      </w:r>
      <w:r w:rsidRPr="006E2BFD">
        <w:t>солдат,</w:t>
      </w:r>
      <w:r w:rsidR="002A1A06">
        <w:t xml:space="preserve"> </w:t>
      </w:r>
      <w:r w:rsidRPr="006E2BFD">
        <w:t>стреляя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ходу»,</w:t>
      </w:r>
      <w:r w:rsidR="002A1A06">
        <w:t xml:space="preserve"> </w:t>
      </w:r>
      <w:r w:rsidRPr="006E2BFD">
        <w:t>Керенский</w:t>
      </w:r>
      <w:r w:rsidR="002A1A06">
        <w:t xml:space="preserve"> </w:t>
      </w:r>
      <w:r w:rsidRPr="006E2BFD">
        <w:t>был</w:t>
      </w:r>
      <w:r w:rsidR="002A1A06">
        <w:t xml:space="preserve"> </w:t>
      </w:r>
      <w:r w:rsidRPr="006E2BFD">
        <w:t>уже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Пскове,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штабе</w:t>
      </w:r>
      <w:r w:rsidR="002A1A06">
        <w:t xml:space="preserve"> </w:t>
      </w:r>
      <w:r w:rsidRPr="006E2BFD">
        <w:t>Северного</w:t>
      </w:r>
      <w:r w:rsidR="002A1A06">
        <w:t xml:space="preserve"> </w:t>
      </w:r>
      <w:r w:rsidRPr="006E2BFD">
        <w:t>фронта,</w:t>
      </w:r>
      <w:r w:rsidR="002A1A06">
        <w:t xml:space="preserve"> </w:t>
      </w:r>
      <w:r w:rsidRPr="006E2BFD">
        <w:t>откуда</w:t>
      </w:r>
      <w:r w:rsidR="002A1A06">
        <w:t xml:space="preserve"> </w:t>
      </w:r>
      <w:r w:rsidRPr="006E2BFD">
        <w:t>имитировал</w:t>
      </w:r>
      <w:r w:rsidR="002A1A06">
        <w:t xml:space="preserve"> </w:t>
      </w:r>
      <w:r w:rsidRPr="006E2BFD">
        <w:t>наступление</w:t>
      </w:r>
      <w:r w:rsidR="002A1A06">
        <w:t xml:space="preserve"> </w:t>
      </w:r>
      <w:r w:rsidRPr="006E2BFD">
        <w:t>казачьего</w:t>
      </w:r>
      <w:r w:rsidR="002A1A06">
        <w:t xml:space="preserve"> </w:t>
      </w:r>
      <w:r w:rsidRPr="006E2BFD">
        <w:t>генерала</w:t>
      </w:r>
      <w:r w:rsidR="002A1A06">
        <w:t xml:space="preserve"> </w:t>
      </w:r>
      <w:r w:rsidRPr="006E2BFD">
        <w:t>Петра</w:t>
      </w:r>
      <w:r w:rsidR="002A1A06">
        <w:t xml:space="preserve"> </w:t>
      </w:r>
      <w:r w:rsidRPr="006E2BFD">
        <w:t>Краснова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Петроград,</w:t>
      </w:r>
      <w:r w:rsidR="002A1A06">
        <w:t xml:space="preserve"> </w:t>
      </w:r>
      <w:r w:rsidR="00562AE7">
        <w:t xml:space="preserve">— </w:t>
      </w:r>
      <w:r w:rsidRPr="006E2BFD">
        <w:t>наступление</w:t>
      </w:r>
      <w:r w:rsidR="00562AE7">
        <w:t>,</w:t>
      </w:r>
      <w:r w:rsidR="002A1A06">
        <w:t xml:space="preserve"> </w:t>
      </w:r>
      <w:r w:rsidRPr="006E2BFD">
        <w:t>которо</w:t>
      </w:r>
      <w:r w:rsidR="00562AE7">
        <w:t>е</w:t>
      </w:r>
      <w:r w:rsidR="002A1A06">
        <w:t xml:space="preserve"> </w:t>
      </w:r>
      <w:r w:rsidRPr="006E2BFD">
        <w:t>было</w:t>
      </w:r>
      <w:r w:rsidR="002A1A06">
        <w:t xml:space="preserve"> </w:t>
      </w:r>
      <w:r w:rsidRPr="006E2BFD">
        <w:t>остановлено</w:t>
      </w:r>
      <w:r w:rsidR="002A1A06">
        <w:t xml:space="preserve"> </w:t>
      </w:r>
      <w:r w:rsidRPr="006E2BFD">
        <w:t>красногвардейцами.</w:t>
      </w:r>
      <w:r w:rsidR="002A1A06">
        <w:t xml:space="preserve"> </w:t>
      </w:r>
    </w:p>
    <w:p w14:paraId="34A99E20" w14:textId="2F5E8C8A" w:rsidR="006E2BFD" w:rsidRPr="006E2BFD" w:rsidRDefault="006E2BFD" w:rsidP="00093E41">
      <w:pPr>
        <w:rPr>
          <w:b/>
          <w:bCs/>
          <w:i/>
          <w:iCs/>
        </w:rPr>
      </w:pPr>
      <w:r w:rsidRPr="006E2BFD">
        <w:t>Те</w:t>
      </w:r>
      <w:r w:rsidR="002A1A06">
        <w:t xml:space="preserve"> </w:t>
      </w:r>
      <w:r w:rsidRPr="006E2BFD">
        <w:t>же</w:t>
      </w:r>
      <w:r w:rsidR="002A1A06">
        <w:t xml:space="preserve"> </w:t>
      </w:r>
      <w:r w:rsidRPr="006E2BFD">
        <w:t>Керенский\Милюков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такими</w:t>
      </w:r>
      <w:r w:rsidR="002A1A06">
        <w:t xml:space="preserve"> </w:t>
      </w:r>
      <w:r w:rsidRPr="006E2BFD">
        <w:t>же</w:t>
      </w:r>
      <w:r w:rsidR="002A1A06">
        <w:t xml:space="preserve"> </w:t>
      </w:r>
      <w:r w:rsidRPr="006E2BFD">
        <w:t>агентами</w:t>
      </w:r>
      <w:r w:rsidR="002A1A06">
        <w:t xml:space="preserve"> </w:t>
      </w:r>
      <w:r w:rsidRPr="006E2BFD">
        <w:t>«завета»</w:t>
      </w:r>
      <w:r w:rsidR="002A1A06">
        <w:t xml:space="preserve"> </w:t>
      </w:r>
      <w:r w:rsidRPr="006E2BFD">
        <w:t>—</w:t>
      </w:r>
      <w:r w:rsidR="002A1A06">
        <w:t xml:space="preserve"> </w:t>
      </w:r>
      <w:r w:rsidRPr="006E2BFD">
        <w:rPr>
          <w:b/>
          <w:bCs/>
          <w:i/>
          <w:iCs/>
        </w:rPr>
        <w:t>«Троцким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К</w:t>
      </w:r>
      <w:r w:rsidR="00E71F08">
        <w:rPr>
          <w:b/>
          <w:bCs/>
          <w:i/>
          <w:iCs/>
          <w:vertAlign w:val="superscript"/>
        </w:rPr>
        <w:t>о</w:t>
      </w:r>
      <w:r w:rsidRPr="006E2BFD">
        <w:rPr>
          <w:b/>
          <w:bCs/>
          <w:i/>
          <w:iCs/>
        </w:rPr>
        <w:t>»</w:t>
      </w:r>
      <w:r w:rsidR="002A1A06">
        <w:t xml:space="preserve"> </w:t>
      </w:r>
      <w:r w:rsidRPr="006E2BFD">
        <w:t>устроили</w:t>
      </w:r>
      <w:r w:rsidR="002A1A06">
        <w:t xml:space="preserve"> </w:t>
      </w:r>
      <w:r w:rsidRPr="006E2BFD">
        <w:t>революционное</w:t>
      </w:r>
      <w:r w:rsidR="002A1A06">
        <w:t xml:space="preserve"> </w:t>
      </w:r>
      <w:r w:rsidRPr="006E2BFD">
        <w:t>шоу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выстрелом</w:t>
      </w:r>
      <w:r w:rsidR="002A1A06">
        <w:t xml:space="preserve"> </w:t>
      </w:r>
      <w:r w:rsidRPr="006E2BFD">
        <w:t>«Авроры»,</w:t>
      </w:r>
      <w:r w:rsidR="002A1A06">
        <w:t xml:space="preserve"> </w:t>
      </w:r>
      <w:r w:rsidRPr="006E2BFD">
        <w:t>представив</w:t>
      </w:r>
      <w:r w:rsidR="002A1A06">
        <w:t xml:space="preserve"> </w:t>
      </w:r>
      <w:r w:rsidRPr="006E2BFD">
        <w:t>захват</w:t>
      </w:r>
      <w:r w:rsidR="002A1A06">
        <w:t xml:space="preserve"> </w:t>
      </w:r>
      <w:r w:rsidRPr="006E2BFD">
        <w:lastRenderedPageBreak/>
        <w:t>власти</w:t>
      </w:r>
      <w:r w:rsidR="002A1A06">
        <w:t xml:space="preserve"> </w:t>
      </w:r>
      <w:r w:rsidRPr="006E2BFD">
        <w:t>(по</w:t>
      </w:r>
      <w:r w:rsidR="002A1A06">
        <w:t xml:space="preserve"> </w:t>
      </w:r>
      <w:r w:rsidRPr="006E2BFD">
        <w:t>сути</w:t>
      </w:r>
      <w:r w:rsidR="002A1A06">
        <w:t xml:space="preserve"> </w:t>
      </w:r>
      <w:r w:rsidRPr="006E2BFD">
        <w:t>—</w:t>
      </w:r>
      <w:r w:rsidR="002A1A06">
        <w:t xml:space="preserve"> </w:t>
      </w:r>
      <w:r w:rsidRPr="006E2BFD">
        <w:t>«цветную</w:t>
      </w:r>
      <w:r w:rsidR="002A1A06">
        <w:t xml:space="preserve"> </w:t>
      </w:r>
      <w:r w:rsidRPr="006E2BFD">
        <w:t>революцию»),</w:t>
      </w:r>
      <w:r w:rsidR="002A1A06">
        <w:t xml:space="preserve"> </w:t>
      </w:r>
      <w:r w:rsidRPr="006E2BFD">
        <w:t>якобы</w:t>
      </w:r>
      <w:r w:rsidR="002A1A06">
        <w:t xml:space="preserve"> </w:t>
      </w:r>
      <w:r w:rsidRPr="006E2BFD">
        <w:t>прои</w:t>
      </w:r>
      <w:r w:rsidR="00E71F08">
        <w:t>зо</w:t>
      </w:r>
      <w:r w:rsidRPr="006E2BFD">
        <w:t>шедший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результате</w:t>
      </w:r>
      <w:r w:rsidR="002A1A06">
        <w:t xml:space="preserve"> </w:t>
      </w:r>
      <w:r w:rsidRPr="006E2BFD">
        <w:t>бунта</w:t>
      </w:r>
      <w:r w:rsidR="002A1A06">
        <w:t xml:space="preserve"> </w:t>
      </w:r>
      <w:r w:rsidRPr="006E2BFD">
        <w:t>матросов</w:t>
      </w:r>
      <w:r w:rsidR="002A1A06">
        <w:t xml:space="preserve"> </w:t>
      </w:r>
      <w:r w:rsidRPr="006E2BFD">
        <w:t>«Балтийского</w:t>
      </w:r>
      <w:r w:rsidR="002A1A06">
        <w:t xml:space="preserve"> </w:t>
      </w:r>
      <w:r w:rsidRPr="006E2BFD">
        <w:t>Флота».</w:t>
      </w:r>
      <w:r w:rsidR="002A1A06">
        <w:t xml:space="preserve"> </w:t>
      </w:r>
      <w:r w:rsidRPr="006E2BFD">
        <w:t>Это</w:t>
      </w:r>
      <w:r w:rsidR="002A1A06">
        <w:t xml:space="preserve"> </w:t>
      </w:r>
      <w:r w:rsidRPr="006E2BFD">
        <w:t>«шоу»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бунтом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кораблях</w:t>
      </w:r>
      <w:r w:rsidR="002A1A06">
        <w:t xml:space="preserve"> </w:t>
      </w:r>
      <w:r w:rsidRPr="006E2BFD">
        <w:t>Балтийского</w:t>
      </w:r>
      <w:r w:rsidR="002A1A06">
        <w:t xml:space="preserve"> </w:t>
      </w:r>
      <w:r w:rsidRPr="006E2BFD">
        <w:t>флота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неподчинением</w:t>
      </w:r>
      <w:r w:rsidR="002A1A06">
        <w:t xml:space="preserve"> </w:t>
      </w:r>
      <w:r w:rsidRPr="006E2BFD">
        <w:t>военно-морскому</w:t>
      </w:r>
      <w:r w:rsidR="002A1A06">
        <w:t xml:space="preserve"> </w:t>
      </w:r>
      <w:r w:rsidRPr="006E2BFD">
        <w:t>командованию</w:t>
      </w:r>
      <w:r w:rsidR="002A1A06">
        <w:t xml:space="preserve"> </w:t>
      </w:r>
      <w:r w:rsidRPr="006E2BFD">
        <w:t>было</w:t>
      </w:r>
      <w:r w:rsidR="002A1A06">
        <w:t xml:space="preserve"> </w:t>
      </w:r>
      <w:r w:rsidRPr="006E2BFD">
        <w:t>осуществлено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далеко</w:t>
      </w:r>
      <w:r w:rsidR="002A1A06">
        <w:t xml:space="preserve"> </w:t>
      </w:r>
      <w:r w:rsidRPr="006E2BFD">
        <w:t>идущей</w:t>
      </w:r>
      <w:r w:rsidR="002A1A06">
        <w:t xml:space="preserve"> </w:t>
      </w:r>
      <w:r w:rsidRPr="006E2BFD">
        <w:t>целью</w:t>
      </w:r>
      <w:r w:rsidR="002A1A06">
        <w:t xml:space="preserve"> </w:t>
      </w:r>
      <w:r w:rsidRPr="006E2BFD">
        <w:t>и</w:t>
      </w:r>
      <w:r w:rsidR="002A1A06">
        <w:t xml:space="preserve"> </w:t>
      </w:r>
      <w:r w:rsidR="00E71F08" w:rsidRPr="006E2BFD">
        <w:t>серьёзными</w:t>
      </w:r>
      <w:r w:rsidR="002A1A06">
        <w:t xml:space="preserve"> </w:t>
      </w:r>
      <w:r w:rsidRPr="006E2BFD">
        <w:t>юридическими</w:t>
      </w:r>
      <w:r w:rsidR="002A1A06">
        <w:t xml:space="preserve"> </w:t>
      </w:r>
      <w:r w:rsidRPr="006E2BFD">
        <w:t>последствиями.</w:t>
      </w:r>
      <w:r w:rsidR="002A1A06">
        <w:rPr>
          <w:b/>
          <w:bCs/>
          <w:i/>
          <w:iCs/>
        </w:rPr>
        <w:t xml:space="preserve"> </w:t>
      </w:r>
      <w:r w:rsidRPr="006E2BFD">
        <w:t>Оно</w:t>
      </w:r>
      <w:r w:rsidR="002A1A06">
        <w:t xml:space="preserve"> </w:t>
      </w:r>
      <w:r w:rsidRPr="006E2BFD">
        <w:t>было</w:t>
      </w:r>
      <w:r w:rsidR="002A1A06">
        <w:t xml:space="preserve"> </w:t>
      </w:r>
      <w:r w:rsidRPr="006E2BFD">
        <w:t>срежиссировано</w:t>
      </w:r>
      <w:r w:rsidR="002A1A06">
        <w:t xml:space="preserve"> </w:t>
      </w:r>
      <w:r w:rsidRPr="006E2BFD">
        <w:t>для</w:t>
      </w:r>
      <w:r w:rsidR="002A1A06">
        <w:t xml:space="preserve"> </w:t>
      </w:r>
      <w:r w:rsidRPr="006E2BFD">
        <w:t>того,</w:t>
      </w:r>
      <w:r w:rsidR="002A1A06">
        <w:t xml:space="preserve"> </w:t>
      </w:r>
      <w:r w:rsidRPr="006E2BFD">
        <w:t>чтобы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будущем</w:t>
      </w:r>
      <w:r w:rsidR="002A1A06">
        <w:t xml:space="preserve"> </w:t>
      </w:r>
      <w:r w:rsidRPr="006E2BFD">
        <w:t>Георг</w:t>
      </w:r>
      <w:r w:rsidR="002A1A06">
        <w:t xml:space="preserve"> </w:t>
      </w:r>
      <w:r w:rsidRPr="006E2BFD">
        <w:t>V</w:t>
      </w:r>
      <w:r w:rsidR="002A1A06">
        <w:t xml:space="preserve"> </w:t>
      </w:r>
      <w:r w:rsidRPr="006E2BFD">
        <w:t>от</w:t>
      </w:r>
      <w:r w:rsidR="002A1A06">
        <w:t xml:space="preserve"> </w:t>
      </w:r>
      <w:r w:rsidRPr="006E2BFD">
        <w:t>имени</w:t>
      </w:r>
      <w:r w:rsidR="002A1A06">
        <w:t xml:space="preserve"> </w:t>
      </w:r>
      <w:r w:rsidRPr="006E2BFD">
        <w:t>Морского</w:t>
      </w:r>
      <w:r w:rsidR="002A1A06">
        <w:t xml:space="preserve"> </w:t>
      </w:r>
      <w:r w:rsidRPr="006E2BFD">
        <w:t>командования</w:t>
      </w:r>
      <w:r w:rsidR="002A1A06">
        <w:t xml:space="preserve"> </w:t>
      </w:r>
      <w:r w:rsidRPr="006E2BFD">
        <w:t>Российской</w:t>
      </w:r>
      <w:r w:rsidR="002A1A06">
        <w:t xml:space="preserve"> </w:t>
      </w:r>
      <w:r w:rsidRPr="006E2BFD">
        <w:t>Империи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правовых</w:t>
      </w:r>
      <w:r w:rsidR="002A1A06">
        <w:t xml:space="preserve"> </w:t>
      </w:r>
      <w:r w:rsidRPr="006E2BFD">
        <w:t>рамках</w:t>
      </w:r>
      <w:r w:rsidR="002A1A06">
        <w:t xml:space="preserve"> </w:t>
      </w:r>
      <w:r w:rsidRPr="006E2BFD">
        <w:t>того</w:t>
      </w:r>
      <w:r w:rsidR="002A1A06">
        <w:t xml:space="preserve"> </w:t>
      </w:r>
      <w:r w:rsidRPr="006E2BFD">
        <w:t>же</w:t>
      </w:r>
      <w:r w:rsidR="002A1A06">
        <w:t xml:space="preserve"> </w:t>
      </w:r>
      <w:r w:rsidRPr="006E2BFD">
        <w:t>Адмиральского</w:t>
      </w:r>
      <w:r w:rsidR="002A1A06">
        <w:t xml:space="preserve"> </w:t>
      </w:r>
      <w:r w:rsidRPr="006E2BFD">
        <w:t>морского</w:t>
      </w:r>
      <w:r w:rsidR="002A1A06">
        <w:t xml:space="preserve"> </w:t>
      </w:r>
      <w:r w:rsidRPr="006E2BFD">
        <w:t>права</w:t>
      </w:r>
      <w:r w:rsidR="002A1A06">
        <w:t xml:space="preserve"> </w:t>
      </w:r>
      <w:r w:rsidRPr="006E2BFD">
        <w:t>(Король</w:t>
      </w:r>
      <w:r w:rsidR="002A1A06">
        <w:t xml:space="preserve"> </w:t>
      </w:r>
      <w:r w:rsidRPr="006E2BFD">
        <w:t>Британии</w:t>
      </w:r>
      <w:r w:rsidR="002A1A06">
        <w:t xml:space="preserve"> </w:t>
      </w:r>
      <w:r w:rsidRPr="006E2BFD">
        <w:t>Георг</w:t>
      </w:r>
      <w:r w:rsidR="002A1A06">
        <w:t xml:space="preserve"> </w:t>
      </w:r>
      <w:r w:rsidRPr="006E2BFD">
        <w:t>V</w:t>
      </w:r>
      <w:r w:rsidR="002A1A06">
        <w:t xml:space="preserve"> </w:t>
      </w:r>
      <w:r w:rsidR="00E71F08" w:rsidRPr="006E2BFD">
        <w:t>ещё</w:t>
      </w:r>
      <w:r w:rsidR="002A1A06">
        <w:t xml:space="preserve"> </w:t>
      </w:r>
      <w:r w:rsidRPr="006E2BFD">
        <w:t>c</w:t>
      </w:r>
      <w:r w:rsidR="002A1A06">
        <w:t xml:space="preserve"> </w:t>
      </w:r>
      <w:r w:rsidRPr="006E2BFD">
        <w:t>1910</w:t>
      </w:r>
      <w:r w:rsidR="002A1A06">
        <w:t xml:space="preserve"> </w:t>
      </w:r>
      <w:r w:rsidRPr="006E2BFD">
        <w:t>г.</w:t>
      </w:r>
      <w:r w:rsidR="002A1A06">
        <w:t xml:space="preserve"> </w:t>
      </w:r>
      <w:r w:rsidRPr="006E2BFD">
        <w:t>являлся</w:t>
      </w:r>
      <w:r w:rsidR="002A1A06">
        <w:t xml:space="preserve"> </w:t>
      </w:r>
      <w:r w:rsidRPr="006E2BFD">
        <w:t>адмиралом</w:t>
      </w:r>
      <w:r w:rsidR="002A1A06">
        <w:t xml:space="preserve"> </w:t>
      </w:r>
      <w:r w:rsidRPr="006E2BFD">
        <w:t>русского</w:t>
      </w:r>
      <w:r w:rsidR="002A1A06">
        <w:t xml:space="preserve"> </w:t>
      </w:r>
      <w:r w:rsidRPr="006E2BFD">
        <w:t>флота!!!)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одновременно</w:t>
      </w:r>
      <w:r w:rsidR="002A1A06">
        <w:t xml:space="preserve"> </w:t>
      </w:r>
      <w:r w:rsidRPr="006E2BFD">
        <w:t>от</w:t>
      </w:r>
      <w:r w:rsidR="002A1A06">
        <w:t xml:space="preserve"> </w:t>
      </w:r>
      <w:r w:rsidRPr="006E2BFD">
        <w:t>имени</w:t>
      </w:r>
      <w:r w:rsidR="002A1A06">
        <w:t xml:space="preserve"> </w:t>
      </w:r>
      <w:r w:rsidRPr="006E2BFD">
        <w:t>Суверена</w:t>
      </w:r>
      <w:r w:rsidR="002A1A06">
        <w:t xml:space="preserve"> </w:t>
      </w:r>
      <w:r w:rsidRPr="006E2BFD">
        <w:t>над</w:t>
      </w:r>
      <w:r w:rsidR="002A1A06">
        <w:t xml:space="preserve"> </w:t>
      </w:r>
      <w:r w:rsidRPr="006E2BFD">
        <w:t>Российской</w:t>
      </w:r>
      <w:r w:rsidR="002A1A06">
        <w:t xml:space="preserve"> </w:t>
      </w:r>
      <w:r w:rsidRPr="006E2BFD">
        <w:t>Империей</w:t>
      </w:r>
      <w:r w:rsidR="002A1A06">
        <w:t xml:space="preserve"> </w:t>
      </w:r>
      <w:r w:rsidRPr="006E2BFD">
        <w:t>имел</w:t>
      </w:r>
      <w:r w:rsidR="002A1A06">
        <w:t xml:space="preserve"> </w:t>
      </w:r>
      <w:r w:rsidRPr="006E2BFD">
        <w:t>юридическую</w:t>
      </w:r>
      <w:r w:rsidR="002A1A06">
        <w:t xml:space="preserve"> </w:t>
      </w:r>
      <w:r w:rsidRPr="006E2BFD">
        <w:t>возможность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нужное</w:t>
      </w:r>
      <w:r w:rsidR="002A1A06">
        <w:t xml:space="preserve"> </w:t>
      </w:r>
      <w:r w:rsidRPr="006E2BFD">
        <w:t>время</w:t>
      </w:r>
      <w:r w:rsidR="002A1A06">
        <w:t xml:space="preserve"> </w:t>
      </w:r>
      <w:r w:rsidRPr="006E2BFD">
        <w:t>заявить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Международном</w:t>
      </w:r>
      <w:r w:rsidR="002A1A06">
        <w:t xml:space="preserve"> </w:t>
      </w:r>
      <w:r w:rsidRPr="006E2BFD">
        <w:t>Суде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Высоком\Королевском</w:t>
      </w:r>
      <w:r w:rsidR="002A1A06">
        <w:t xml:space="preserve"> </w:t>
      </w:r>
      <w:r w:rsidRPr="006E2BFD">
        <w:t>Лондонском</w:t>
      </w:r>
      <w:r w:rsidR="002A1A06">
        <w:t xml:space="preserve"> </w:t>
      </w:r>
      <w:r w:rsidRPr="006E2BFD">
        <w:t>суде</w:t>
      </w:r>
      <w:r w:rsidR="002A1A06">
        <w:t xml:space="preserve"> </w:t>
      </w:r>
      <w:r w:rsidRPr="006E2BFD">
        <w:t>об</w:t>
      </w:r>
      <w:r w:rsidR="002A1A06">
        <w:t xml:space="preserve"> </w:t>
      </w:r>
      <w:r w:rsidRPr="006E2BFD">
        <w:t>официальном</w:t>
      </w:r>
      <w:r w:rsidR="002A1A06">
        <w:t xml:space="preserve"> </w:t>
      </w:r>
      <w:r w:rsidRPr="006E2BFD">
        <w:t>судебном</w:t>
      </w:r>
      <w:r w:rsidR="002A1A06">
        <w:t xml:space="preserve"> </w:t>
      </w:r>
      <w:r w:rsidRPr="006E2BFD">
        <w:rPr>
          <w:rStyle w:val="--0"/>
        </w:rPr>
        <w:t>признании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своих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прав</w:t>
      </w:r>
      <w:r w:rsidR="002A1A06">
        <w:t xml:space="preserve"> </w:t>
      </w:r>
      <w:r w:rsidRPr="006E2BFD">
        <w:rPr>
          <w:b/>
          <w:bCs/>
          <w:i/>
          <w:iCs/>
        </w:rPr>
        <w:t>Суверена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на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Российскую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Империю</w:t>
      </w:r>
      <w:r w:rsidRPr="006E2BFD">
        <w:t>.</w:t>
      </w:r>
    </w:p>
    <w:p w14:paraId="6A23F270" w14:textId="07E02763" w:rsidR="006E2BFD" w:rsidRPr="006E2BFD" w:rsidRDefault="006E2BFD" w:rsidP="006E2BFD">
      <w:pPr>
        <w:rPr>
          <w:b/>
          <w:bCs/>
          <w:i/>
          <w:iCs/>
          <w:szCs w:val="28"/>
        </w:rPr>
      </w:pPr>
      <w:r w:rsidRPr="006E2BFD">
        <w:rPr>
          <w:szCs w:val="28"/>
        </w:rPr>
        <w:t>Операция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«прикрытия»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под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видом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«захвата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перехода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власти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к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большевикам»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также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предоставляла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возможность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королевской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династии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Великобритании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манипулировать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руководством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возникающих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территории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Российского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Царства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субъектов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—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РСФСР/СССР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случае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необходимости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представить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их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международном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правовом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уровне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качестве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пособников\наследников-правопреемников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«матросов</w:t>
      </w:r>
      <w:r w:rsidR="006F0A12">
        <w:rPr>
          <w:szCs w:val="28"/>
        </w:rPr>
        <w:t>-</w:t>
      </w:r>
      <w:r w:rsidRPr="006E2BFD">
        <w:rPr>
          <w:szCs w:val="28"/>
        </w:rPr>
        <w:t>бунтовщиков»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всеми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вытекающими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негативными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юридическими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последствиями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ущерб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государственного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суверенитета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интересов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России.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Кстати,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есть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другие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задокументированные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доказательства,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указывающие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тайную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передачу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Георгу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V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прав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Суверена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над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Российской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Империей/Российским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Царством.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Так</w:t>
      </w:r>
      <w:r w:rsidR="006F0A12">
        <w:rPr>
          <w:szCs w:val="28"/>
        </w:rPr>
        <w:t>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известный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агент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«земли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завета»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адмирал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А.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Колчак,</w:t>
      </w:r>
      <w:r w:rsidR="002A1A06">
        <w:rPr>
          <w:szCs w:val="28"/>
        </w:rPr>
        <w:t xml:space="preserve"> </w:t>
      </w:r>
      <w:r w:rsidRPr="006E2BFD">
        <w:rPr>
          <w:rStyle w:val="--0"/>
        </w:rPr>
        <w:t>так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называемый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«Верховный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правитель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России»</w:t>
      </w:r>
      <w:r w:rsidR="006F0A12">
        <w:rPr>
          <w:szCs w:val="28"/>
        </w:rPr>
        <w:t>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следствии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факту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соверш</w:t>
      </w:r>
      <w:r w:rsidR="00562AE7">
        <w:rPr>
          <w:szCs w:val="28"/>
        </w:rPr>
        <w:t>ё</w:t>
      </w:r>
      <w:r w:rsidRPr="006E2BFD">
        <w:rPr>
          <w:szCs w:val="28"/>
        </w:rPr>
        <w:t>нных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им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преступлений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заявил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следующее:</w:t>
      </w:r>
      <w:r w:rsidR="002A1A06">
        <w:rPr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«30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декабря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1917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г.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я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принят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на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службу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Его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Величества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Короля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Англии</w:t>
      </w:r>
      <w:r w:rsidR="006F0A12" w:rsidRPr="006E2BFD">
        <w:rPr>
          <w:b/>
          <w:bCs/>
          <w:i/>
          <w:iCs/>
          <w:szCs w:val="28"/>
        </w:rPr>
        <w:t>!</w:t>
      </w:r>
      <w:r w:rsidRPr="006E2BFD">
        <w:rPr>
          <w:b/>
          <w:bCs/>
          <w:i/>
          <w:iCs/>
          <w:szCs w:val="28"/>
        </w:rPr>
        <w:t>»</w:t>
      </w:r>
      <w:r w:rsidR="006F0A12" w:rsidRPr="006F0A12">
        <w:t>.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Таким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образом,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так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называемая</w:t>
      </w:r>
      <w:r w:rsidR="006F0A12">
        <w:rPr>
          <w:szCs w:val="28"/>
        </w:rPr>
        <w:t xml:space="preserve"> </w:t>
      </w:r>
      <w:r w:rsidRPr="006E2BFD">
        <w:rPr>
          <w:szCs w:val="28"/>
        </w:rPr>
        <w:t>«Февральская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революция»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последовавший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за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ней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октябрьский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переворот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1917</w:t>
      </w:r>
      <w:r w:rsidR="006F0A12">
        <w:rPr>
          <w:szCs w:val="28"/>
        </w:rPr>
        <w:t> </w:t>
      </w:r>
      <w:r w:rsidRPr="006E2BFD">
        <w:rPr>
          <w:szCs w:val="28"/>
        </w:rPr>
        <w:t>года</w:t>
      </w:r>
      <w:r w:rsidR="006F0A12">
        <w:rPr>
          <w:szCs w:val="28"/>
        </w:rPr>
        <w:t>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или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«Великая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Октябрьская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Социалистическая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Революция»,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являлись</w:t>
      </w:r>
      <w:r w:rsidR="002A1A06">
        <w:rPr>
          <w:szCs w:val="28"/>
        </w:rPr>
        <w:t xml:space="preserve"> </w:t>
      </w:r>
      <w:r w:rsidR="00DD0225" w:rsidRPr="006E2BFD">
        <w:rPr>
          <w:szCs w:val="28"/>
        </w:rPr>
        <w:t>не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чем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иным,</w:t>
      </w:r>
      <w:r w:rsidR="002A1A06">
        <w:rPr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как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«операцией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прикрытия»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тайного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захвата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британским</w:t>
      </w:r>
      <w:r w:rsidR="002A1A06">
        <w:rPr>
          <w:b/>
          <w:bCs/>
          <w:i/>
          <w:iCs/>
          <w:szCs w:val="28"/>
        </w:rPr>
        <w:t xml:space="preserve"> </w:t>
      </w:r>
      <w:r w:rsidR="006F0A12" w:rsidRPr="006E2BFD">
        <w:rPr>
          <w:b/>
          <w:bCs/>
          <w:i/>
          <w:iCs/>
          <w:szCs w:val="28"/>
        </w:rPr>
        <w:t>королём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прав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Суверена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на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Российскую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Империю!</w:t>
      </w:r>
    </w:p>
    <w:p w14:paraId="3FE64A58" w14:textId="137EFDEC" w:rsidR="00A04F12" w:rsidRDefault="006E2BFD" w:rsidP="00A04F12">
      <w:r w:rsidRPr="006E2BFD">
        <w:t>Согласно</w:t>
      </w:r>
      <w:r w:rsidR="002A1A06">
        <w:t xml:space="preserve"> </w:t>
      </w:r>
      <w:r w:rsidRPr="006E2BFD">
        <w:t>историческим</w:t>
      </w:r>
      <w:r w:rsidR="002A1A06">
        <w:t xml:space="preserve"> </w:t>
      </w:r>
      <w:r w:rsidRPr="006E2BFD">
        <w:t>данным,</w:t>
      </w:r>
      <w:r w:rsidR="002A1A06">
        <w:t xml:space="preserve"> </w:t>
      </w:r>
      <w:r w:rsidRPr="006E2BFD">
        <w:t>тот</w:t>
      </w:r>
      <w:r w:rsidR="002A1A06">
        <w:t xml:space="preserve"> </w:t>
      </w:r>
      <w:r w:rsidRPr="006E2BFD">
        <w:t>же</w:t>
      </w:r>
      <w:r w:rsidR="002A1A06">
        <w:t xml:space="preserve"> </w:t>
      </w:r>
      <w:r w:rsidRPr="006E2BFD">
        <w:t>Колчак</w:t>
      </w:r>
      <w:r w:rsidR="002A1A06">
        <w:t xml:space="preserve"> </w:t>
      </w:r>
      <w:r w:rsidRPr="006E2BFD">
        <w:t>так</w:t>
      </w:r>
      <w:r w:rsidR="002A1A06">
        <w:t xml:space="preserve"> </w:t>
      </w:r>
      <w:r w:rsidRPr="006E2BFD">
        <w:t>охарактеризовал</w:t>
      </w:r>
      <w:r w:rsidR="002A1A06">
        <w:t xml:space="preserve"> </w:t>
      </w:r>
      <w:r w:rsidRPr="006E2BFD">
        <w:t>события,</w:t>
      </w:r>
      <w:r w:rsidR="002A1A06">
        <w:t xml:space="preserve"> </w:t>
      </w:r>
      <w:r w:rsidRPr="006E2BFD">
        <w:t>связанные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переворотом</w:t>
      </w:r>
      <w:r w:rsidR="002A1A06">
        <w:t xml:space="preserve"> </w:t>
      </w:r>
      <w:r w:rsidRPr="006E2BFD">
        <w:t>1917</w:t>
      </w:r>
      <w:r w:rsidR="006F0A12">
        <w:t> </w:t>
      </w:r>
      <w:r w:rsidRPr="006E2BFD">
        <w:t>г.:</w:t>
      </w:r>
      <w:r w:rsidR="002A1A06">
        <w:t xml:space="preserve"> </w:t>
      </w:r>
      <w:r w:rsidRPr="006E2BFD">
        <w:t>«Это</w:t>
      </w:r>
      <w:r w:rsidR="002A1A06">
        <w:t xml:space="preserve"> </w:t>
      </w:r>
      <w:r w:rsidRPr="006E2BFD">
        <w:t>(т.</w:t>
      </w:r>
      <w:r w:rsidR="006F0A12">
        <w:t> </w:t>
      </w:r>
      <w:r w:rsidRPr="006E2BFD">
        <w:t>е.</w:t>
      </w:r>
      <w:r w:rsidR="002A1A06">
        <w:t xml:space="preserve"> </w:t>
      </w:r>
      <w:r w:rsidRPr="006E2BFD">
        <w:t>государственный</w:t>
      </w:r>
      <w:r w:rsidR="002A1A06">
        <w:t xml:space="preserve"> </w:t>
      </w:r>
      <w:r w:rsidRPr="006E2BFD">
        <w:t>переворот)</w:t>
      </w:r>
      <w:r w:rsidR="002A1A06">
        <w:t xml:space="preserve"> </w:t>
      </w:r>
      <w:r w:rsidRPr="006E2BFD">
        <w:t>сделано,</w:t>
      </w:r>
      <w:r w:rsidR="002A1A06">
        <w:t xml:space="preserve"> </w:t>
      </w:r>
      <w:r w:rsidRPr="006E2BFD">
        <w:t>чтобы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дальнейшем</w:t>
      </w:r>
      <w:r w:rsidR="002A1A06">
        <w:t xml:space="preserve"> </w:t>
      </w:r>
      <w:r w:rsidRPr="006E2BFD">
        <w:t>все</w:t>
      </w:r>
      <w:r w:rsidR="002A1A06">
        <w:t xml:space="preserve"> </w:t>
      </w:r>
      <w:r w:rsidRPr="006E2BFD">
        <w:t>субъекты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органы</w:t>
      </w:r>
      <w:r w:rsidR="002A1A06">
        <w:t xml:space="preserve"> </w:t>
      </w:r>
      <w:r w:rsidRPr="006E2BFD">
        <w:t>власти</w:t>
      </w:r>
      <w:r w:rsidR="002A1A06">
        <w:t xml:space="preserve"> </w:t>
      </w:r>
      <w:r w:rsidRPr="006E2BFD">
        <w:t>организуемые</w:t>
      </w:r>
      <w:r w:rsidR="002A1A06">
        <w:t xml:space="preserve"> </w:t>
      </w:r>
      <w:r w:rsidRPr="006E2BFD">
        <w:t>«бунтовщиками»</w:t>
      </w:r>
      <w:r w:rsidR="002A1A06">
        <w:t xml:space="preserve"> </w:t>
      </w:r>
      <w:r w:rsidRPr="006E2BFD">
        <w:t>(РСФСР\СССР\СНГ\ЕАЭС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т.</w:t>
      </w:r>
      <w:r w:rsidR="006F0A12">
        <w:t> </w:t>
      </w:r>
      <w:r w:rsidRPr="006E2BFD">
        <w:t>д.)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их</w:t>
      </w:r>
      <w:r w:rsidR="002A1A06">
        <w:t xml:space="preserve"> </w:t>
      </w:r>
      <w:r w:rsidRPr="006E2BFD">
        <w:t>подельниками</w:t>
      </w:r>
      <w:r w:rsidR="002A1A06">
        <w:t xml:space="preserve"> </w:t>
      </w:r>
      <w:r w:rsidRPr="006E2BFD">
        <w:t>автоматически</w:t>
      </w:r>
      <w:r w:rsidR="002A1A06">
        <w:t xml:space="preserve"> </w:t>
      </w:r>
      <w:r w:rsidRPr="006E2BFD">
        <w:t>считались</w:t>
      </w:r>
      <w:r w:rsidR="002A1A06">
        <w:t xml:space="preserve"> </w:t>
      </w:r>
      <w:r w:rsidRPr="006E2BFD">
        <w:t>незаконными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рамках</w:t>
      </w:r>
      <w:r w:rsidR="002A1A06">
        <w:t xml:space="preserve"> </w:t>
      </w:r>
      <w:r w:rsidRPr="006E2BFD">
        <w:t>международного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Высшего</w:t>
      </w:r>
      <w:r w:rsidR="002A1A06">
        <w:t xml:space="preserve"> </w:t>
      </w:r>
      <w:r w:rsidRPr="006E2BFD">
        <w:t>естественного</w:t>
      </w:r>
      <w:r w:rsidR="002A1A06">
        <w:t xml:space="preserve"> </w:t>
      </w:r>
      <w:r w:rsidRPr="006E2BFD">
        <w:t>права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прав</w:t>
      </w:r>
      <w:r w:rsidR="002A1A06">
        <w:t xml:space="preserve"> </w:t>
      </w:r>
      <w:r w:rsidRPr="006E2BFD">
        <w:t>истинного</w:t>
      </w:r>
      <w:r w:rsidR="002A1A06">
        <w:t xml:space="preserve"> </w:t>
      </w:r>
      <w:r w:rsidRPr="006E2BFD">
        <w:t>Суверена</w:t>
      </w:r>
      <w:r w:rsidR="002A1A06">
        <w:t xml:space="preserve"> </w:t>
      </w:r>
      <w:r w:rsidRPr="006E2BFD">
        <w:t>над</w:t>
      </w:r>
      <w:r w:rsidR="002A1A06">
        <w:t xml:space="preserve"> </w:t>
      </w:r>
      <w:r w:rsidRPr="006E2BFD">
        <w:t>Россией...».</w:t>
      </w:r>
      <w:r w:rsidR="002A1A06">
        <w:t xml:space="preserve"> </w:t>
      </w:r>
      <w:r w:rsidR="006F0A12">
        <w:t>П</w:t>
      </w:r>
      <w:r w:rsidRPr="006E2BFD">
        <w:t>ри</w:t>
      </w:r>
      <w:r w:rsidR="002A1A06">
        <w:t xml:space="preserve"> </w:t>
      </w:r>
      <w:r w:rsidRPr="006E2BFD">
        <w:t>этом</w:t>
      </w:r>
      <w:r w:rsidR="002A1A06">
        <w:t xml:space="preserve"> </w:t>
      </w:r>
      <w:r w:rsidRPr="006E2BFD">
        <w:t>скрытым</w:t>
      </w:r>
      <w:r w:rsidR="002A1A06">
        <w:t xml:space="preserve"> </w:t>
      </w:r>
      <w:r w:rsidRPr="006E2BFD">
        <w:t>Сувереном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бенефициаром</w:t>
      </w:r>
      <w:r w:rsidR="002A1A06">
        <w:t xml:space="preserve"> </w:t>
      </w:r>
      <w:r w:rsidRPr="006E2BFD">
        <w:t>всего,</w:t>
      </w:r>
      <w:r w:rsidR="002A1A06">
        <w:t xml:space="preserve"> </w:t>
      </w:r>
      <w:r w:rsidRPr="006E2BFD">
        <w:t>чем</w:t>
      </w:r>
      <w:r w:rsidR="002A1A06">
        <w:t xml:space="preserve"> </w:t>
      </w:r>
      <w:r w:rsidRPr="006E2BFD">
        <w:t>была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есть</w:t>
      </w:r>
      <w:r w:rsidR="002A1A06">
        <w:t xml:space="preserve"> </w:t>
      </w:r>
      <w:r w:rsidRPr="006E2BFD">
        <w:t>Россия,</w:t>
      </w:r>
      <w:r w:rsidR="002A1A06">
        <w:t xml:space="preserve"> </w:t>
      </w:r>
      <w:r w:rsidRPr="006E2BFD">
        <w:t>оставался</w:t>
      </w:r>
      <w:r w:rsidR="002A1A06">
        <w:t xml:space="preserve"> </w:t>
      </w:r>
      <w:r w:rsidRPr="006E2BFD">
        <w:t>Британский</w:t>
      </w:r>
      <w:r w:rsidR="002A1A06">
        <w:t xml:space="preserve"> </w:t>
      </w:r>
      <w:r w:rsidRPr="006E2BFD">
        <w:t>монарх.</w:t>
      </w:r>
      <w:r w:rsidR="002A1A06">
        <w:t xml:space="preserve"> </w:t>
      </w:r>
      <w:r w:rsidRPr="006E2BFD">
        <w:t>Вот</w:t>
      </w:r>
      <w:r w:rsidR="002A1A06">
        <w:t xml:space="preserve"> </w:t>
      </w:r>
      <w:r w:rsidRPr="006E2BFD">
        <w:t>так</w:t>
      </w:r>
      <w:r w:rsidR="002A1A06">
        <w:t xml:space="preserve"> </w:t>
      </w:r>
      <w:r w:rsidRPr="006E2BFD">
        <w:t>Россия</w:t>
      </w:r>
      <w:r w:rsidR="002A1A06">
        <w:t xml:space="preserve"> </w:t>
      </w:r>
      <w:r w:rsidRPr="006E2BFD">
        <w:t>(Российская</w:t>
      </w:r>
      <w:r w:rsidR="002A1A06">
        <w:t xml:space="preserve"> </w:t>
      </w:r>
      <w:r w:rsidRPr="006E2BFD">
        <w:t>Империя)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е</w:t>
      </w:r>
      <w:r w:rsidR="00A04F12">
        <w:t>ё</w:t>
      </w:r>
      <w:r w:rsidR="002A1A06">
        <w:t xml:space="preserve"> </w:t>
      </w:r>
      <w:r w:rsidRPr="006E2BFD">
        <w:t>народы</w:t>
      </w:r>
      <w:r w:rsidR="002A1A06">
        <w:t xml:space="preserve"> </w:t>
      </w:r>
      <w:r w:rsidRPr="006E2BFD">
        <w:t>стали</w:t>
      </w:r>
      <w:r w:rsidR="002A1A06">
        <w:t xml:space="preserve"> </w:t>
      </w:r>
      <w:r w:rsidRPr="006E2BFD">
        <w:t>как</w:t>
      </w:r>
      <w:r w:rsidR="002A1A06">
        <w:t xml:space="preserve"> </w:t>
      </w:r>
      <w:r w:rsidRPr="006E2BFD">
        <w:t>бы</w:t>
      </w:r>
      <w:r w:rsidR="002A1A06">
        <w:t xml:space="preserve"> </w:t>
      </w:r>
      <w:r w:rsidRPr="006E2BFD">
        <w:t>предметом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имуществом</w:t>
      </w:r>
      <w:r w:rsidR="002A1A06">
        <w:t xml:space="preserve"> </w:t>
      </w:r>
      <w:r w:rsidRPr="006E2BFD">
        <w:t>внешнего</w:t>
      </w:r>
      <w:r w:rsidR="002A1A06">
        <w:t xml:space="preserve"> </w:t>
      </w:r>
      <w:r w:rsidRPr="006E2BFD">
        <w:lastRenderedPageBreak/>
        <w:t>Британского</w:t>
      </w:r>
      <w:r w:rsidR="002A1A06">
        <w:t xml:space="preserve"> </w:t>
      </w:r>
      <w:r w:rsidRPr="006E2BFD">
        <w:t>управления,</w:t>
      </w:r>
      <w:r w:rsidR="002A1A06">
        <w:t xml:space="preserve"> </w:t>
      </w:r>
      <w:r w:rsidRPr="006E2BFD">
        <w:t>т.</w:t>
      </w:r>
      <w:r w:rsidR="00A04F12">
        <w:t> </w:t>
      </w:r>
      <w:r w:rsidRPr="006E2BFD">
        <w:t>е.</w:t>
      </w:r>
      <w:r w:rsidR="002A1A06">
        <w:t xml:space="preserve"> </w:t>
      </w:r>
      <w:r w:rsidRPr="006E2BFD">
        <w:t>объектом</w:t>
      </w:r>
      <w:r w:rsidR="002A1A06">
        <w:t xml:space="preserve"> </w:t>
      </w:r>
      <w:r w:rsidRPr="006E2BFD">
        <w:t>управления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рамках</w:t>
      </w:r>
      <w:r w:rsidR="002A1A06">
        <w:t xml:space="preserve"> </w:t>
      </w:r>
      <w:r w:rsidRPr="006E2BFD">
        <w:t>морского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Римского</w:t>
      </w:r>
      <w:r w:rsidR="002A1A06">
        <w:t xml:space="preserve"> </w:t>
      </w:r>
      <w:r w:rsidRPr="006E2BFD">
        <w:t>континентального,</w:t>
      </w:r>
      <w:r w:rsidR="002A1A06">
        <w:t xml:space="preserve"> </w:t>
      </w:r>
      <w:r w:rsidRPr="006E2BFD">
        <w:t>торгового\корпоративного</w:t>
      </w:r>
      <w:r w:rsidR="002A1A06">
        <w:t xml:space="preserve"> </w:t>
      </w:r>
      <w:r w:rsidRPr="006E2BFD">
        <w:t>права</w:t>
      </w:r>
      <w:r w:rsidR="002A1A06">
        <w:t xml:space="preserve"> </w:t>
      </w:r>
      <w:r w:rsidRPr="006E2BFD">
        <w:t>по</w:t>
      </w:r>
      <w:r w:rsidR="002A1A06">
        <w:t xml:space="preserve"> </w:t>
      </w:r>
      <w:r w:rsidRPr="006E2BFD">
        <w:t>факту</w:t>
      </w:r>
      <w:r w:rsidR="002A1A06">
        <w:t xml:space="preserve"> </w:t>
      </w:r>
      <w:r w:rsidRPr="006E2BFD">
        <w:t>отсутствия</w:t>
      </w:r>
      <w:r w:rsidR="002A1A06">
        <w:t xml:space="preserve"> </w:t>
      </w:r>
      <w:r w:rsidRPr="006E2BFD">
        <w:t>передаточного</w:t>
      </w:r>
      <w:r w:rsidR="002A1A06">
        <w:t xml:space="preserve"> </w:t>
      </w:r>
      <w:r w:rsidRPr="006E2BFD">
        <w:t>баланса</w:t>
      </w:r>
      <w:r w:rsidR="002A1A06">
        <w:t xml:space="preserve"> </w:t>
      </w:r>
      <w:r w:rsidRPr="006E2BFD">
        <w:t>Российской</w:t>
      </w:r>
      <w:r w:rsidR="002A1A06">
        <w:t xml:space="preserve"> </w:t>
      </w:r>
      <w:r w:rsidRPr="006E2BFD">
        <w:t>Империи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приняти</w:t>
      </w:r>
      <w:r w:rsidR="006136FF">
        <w:t>я</w:t>
      </w:r>
      <w:r w:rsidR="002A1A06">
        <w:t xml:space="preserve"> </w:t>
      </w:r>
      <w:r w:rsidRPr="006E2BFD">
        <w:t>его</w:t>
      </w:r>
      <w:r w:rsidR="002A1A06">
        <w:t xml:space="preserve"> </w:t>
      </w:r>
      <w:r w:rsidRPr="006E2BFD">
        <w:t>другим</w:t>
      </w:r>
      <w:r w:rsidR="002A1A06">
        <w:t xml:space="preserve"> </w:t>
      </w:r>
      <w:r w:rsidRPr="006E2BFD">
        <w:t>законным</w:t>
      </w:r>
      <w:r w:rsidR="002A1A06">
        <w:t xml:space="preserve"> </w:t>
      </w:r>
      <w:r w:rsidRPr="006E2BFD">
        <w:t>суверенным</w:t>
      </w:r>
      <w:r w:rsidR="002A1A06">
        <w:t xml:space="preserve"> </w:t>
      </w:r>
      <w:r w:rsidRPr="006E2BFD">
        <w:t>субъектом</w:t>
      </w:r>
      <w:r w:rsidR="00A04F12">
        <w:t xml:space="preserve"> — </w:t>
      </w:r>
      <w:r w:rsidRPr="006E2BFD">
        <w:t>правопреемником.</w:t>
      </w:r>
      <w:r w:rsidR="002A1A06">
        <w:t xml:space="preserve"> </w:t>
      </w:r>
      <w:r w:rsidRPr="006E2BFD">
        <w:t>Подтверждением</w:t>
      </w:r>
      <w:r w:rsidR="002A1A06">
        <w:t xml:space="preserve"> </w:t>
      </w:r>
      <w:r w:rsidRPr="006E2BFD">
        <w:t>скрытой</w:t>
      </w:r>
      <w:r w:rsidR="002A1A06">
        <w:t xml:space="preserve"> </w:t>
      </w:r>
      <w:r w:rsidRPr="006E2BFD">
        <w:t>юрисдикции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колониальной</w:t>
      </w:r>
      <w:r w:rsidR="002A1A06">
        <w:t xml:space="preserve"> </w:t>
      </w:r>
      <w:r w:rsidRPr="006E2BFD">
        <w:t>зависимости</w:t>
      </w:r>
      <w:r w:rsidR="002A1A06">
        <w:t xml:space="preserve"> </w:t>
      </w:r>
      <w:r w:rsidRPr="006E2BFD">
        <w:t>уже</w:t>
      </w:r>
      <w:r w:rsidR="002A1A06">
        <w:t xml:space="preserve"> </w:t>
      </w:r>
      <w:r w:rsidRPr="006E2BFD">
        <w:t>бывшей</w:t>
      </w:r>
      <w:r w:rsidR="002A1A06">
        <w:t xml:space="preserve"> </w:t>
      </w:r>
      <w:r w:rsidRPr="006E2BFD">
        <w:t>Российской</w:t>
      </w:r>
      <w:r w:rsidR="002A1A06">
        <w:t xml:space="preserve"> </w:t>
      </w:r>
      <w:r w:rsidRPr="006E2BFD">
        <w:t>Империи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всех</w:t>
      </w:r>
      <w:r w:rsidR="002A1A06">
        <w:t xml:space="preserve"> </w:t>
      </w:r>
      <w:r w:rsidRPr="006E2BFD">
        <w:t>е</w:t>
      </w:r>
      <w:r w:rsidR="00A04F12">
        <w:t xml:space="preserve">ё </w:t>
      </w:r>
      <w:r w:rsidRPr="006E2BFD">
        <w:t>правопреемников</w:t>
      </w:r>
      <w:r w:rsidR="002A1A06">
        <w:t xml:space="preserve"> </w:t>
      </w:r>
      <w:r w:rsidRPr="006E2BFD">
        <w:t>перед</w:t>
      </w:r>
      <w:r w:rsidR="002A1A06">
        <w:t xml:space="preserve"> </w:t>
      </w:r>
      <w:r w:rsidRPr="006E2BFD">
        <w:t>Британией</w:t>
      </w:r>
      <w:r w:rsidR="002A1A06">
        <w:t xml:space="preserve"> </w:t>
      </w:r>
      <w:r w:rsidRPr="006E2BFD">
        <w:t>является</w:t>
      </w:r>
      <w:r w:rsidR="002A1A06">
        <w:t xml:space="preserve"> </w:t>
      </w:r>
      <w:r w:rsidRPr="006E2BFD">
        <w:t>тот</w:t>
      </w:r>
      <w:r w:rsidR="002A1A06">
        <w:t xml:space="preserve"> </w:t>
      </w:r>
      <w:r w:rsidRPr="006E2BFD">
        <w:t>факт</w:t>
      </w:r>
      <w:r w:rsidR="002A1A06">
        <w:t xml:space="preserve"> </w:t>
      </w:r>
      <w:r w:rsidRPr="006E2BFD">
        <w:t>(может</w:t>
      </w:r>
      <w:r w:rsidR="002A1A06">
        <w:t xml:space="preserve"> </w:t>
      </w:r>
      <w:r w:rsidRPr="006E2BFD">
        <w:t>расцениваться</w:t>
      </w:r>
      <w:r w:rsidR="002A1A06">
        <w:t xml:space="preserve"> </w:t>
      </w:r>
      <w:r w:rsidRPr="006E2BFD">
        <w:t>как</w:t>
      </w:r>
      <w:r w:rsidR="002A1A06">
        <w:t xml:space="preserve"> </w:t>
      </w:r>
      <w:r w:rsidRPr="006E2BFD">
        <w:t>вещественное</w:t>
      </w:r>
      <w:r w:rsidR="002A1A06">
        <w:t xml:space="preserve"> </w:t>
      </w:r>
      <w:r w:rsidRPr="006E2BFD">
        <w:t>доказательством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международном</w:t>
      </w:r>
      <w:r w:rsidR="002A1A06">
        <w:t xml:space="preserve"> </w:t>
      </w:r>
      <w:r w:rsidRPr="006E2BFD">
        <w:t>суде),</w:t>
      </w:r>
      <w:r w:rsidR="002A1A06">
        <w:t xml:space="preserve"> </w:t>
      </w:r>
      <w:r w:rsidRPr="006E2BFD">
        <w:t>что</w:t>
      </w:r>
      <w:r w:rsidR="002A1A06">
        <w:t xml:space="preserve"> </w:t>
      </w:r>
      <w:r w:rsidRPr="006E2BFD">
        <w:t>даже</w:t>
      </w:r>
      <w:r w:rsidR="002A1A06">
        <w:t xml:space="preserve"> </w:t>
      </w:r>
      <w:r w:rsidRPr="006E2BFD">
        <w:t>цвета</w:t>
      </w:r>
      <w:r w:rsidR="002A1A06">
        <w:t xml:space="preserve"> </w:t>
      </w:r>
      <w:r w:rsidRPr="006E2BFD">
        <w:t>флага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Российской</w:t>
      </w:r>
      <w:r w:rsidR="002A1A06">
        <w:t xml:space="preserve"> </w:t>
      </w:r>
      <w:r w:rsidRPr="006E2BFD">
        <w:t>Империи</w:t>
      </w:r>
      <w:r w:rsidR="002A1A06">
        <w:t xml:space="preserve"> </w:t>
      </w:r>
      <w:r w:rsidRPr="006E2BFD">
        <w:t>поменялись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цвета,</w:t>
      </w:r>
      <w:r w:rsidR="002A1A06">
        <w:t xml:space="preserve"> </w:t>
      </w:r>
      <w:r w:rsidRPr="006E2BFD">
        <w:rPr>
          <w:b/>
          <w:bCs/>
          <w:i/>
          <w:iCs/>
        </w:rPr>
        <w:t>задействованные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на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  <w:szCs w:val="28"/>
        </w:rPr>
        <w:t>флаге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е</w:t>
      </w:r>
      <w:r w:rsidR="00A04F12">
        <w:rPr>
          <w:b/>
          <w:bCs/>
          <w:i/>
          <w:iCs/>
          <w:szCs w:val="28"/>
        </w:rPr>
        <w:t>ё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метрополии</w:t>
      </w:r>
      <w:r w:rsidRPr="006136FF">
        <w:t>.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есть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цвета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черно-жёлто-белого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цвета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суверенной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Российской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Империи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после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1913</w:t>
      </w:r>
      <w:r w:rsidR="00A04F12">
        <w:rPr>
          <w:szCs w:val="28"/>
        </w:rPr>
        <w:t> </w:t>
      </w:r>
      <w:r w:rsidRPr="006E2BFD">
        <w:rPr>
          <w:szCs w:val="28"/>
        </w:rPr>
        <w:t>г.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сменились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цвета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нынешнего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«триколора»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Российской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Федерации:</w:t>
      </w:r>
      <w:r w:rsidR="002A1A06">
        <w:rPr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белый,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синий,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красный</w:t>
      </w:r>
      <w:r w:rsidRPr="006E2BFD">
        <w:rPr>
          <w:szCs w:val="28"/>
        </w:rPr>
        <w:t>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есть</w:t>
      </w:r>
      <w:r w:rsidR="002A1A06">
        <w:rPr>
          <w:szCs w:val="28"/>
        </w:rPr>
        <w:t xml:space="preserve"> </w:t>
      </w:r>
      <w:bookmarkStart w:id="11" w:name="OLE_LINK17"/>
      <w:bookmarkStart w:id="12" w:name="OLE_LINK18"/>
      <w:r w:rsidRPr="006E2BFD">
        <w:rPr>
          <w:b/>
          <w:bCs/>
          <w:i/>
          <w:iCs/>
          <w:szCs w:val="28"/>
        </w:rPr>
        <w:t>геральдические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цвета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флага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Британской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Короны</w:t>
      </w:r>
      <w:bookmarkEnd w:id="11"/>
      <w:bookmarkEnd w:id="12"/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и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торгового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флага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России</w:t>
      </w:r>
      <w:r w:rsidR="00A04F12" w:rsidRPr="00A04F12">
        <w:t>.</w:t>
      </w:r>
      <w:r w:rsidR="002A1A06" w:rsidRPr="00A04F12">
        <w:t xml:space="preserve"> </w:t>
      </w:r>
    </w:p>
    <w:p w14:paraId="35D7A3EE" w14:textId="13BFCB48" w:rsidR="00A04F12" w:rsidRDefault="00A04F12" w:rsidP="00A04F12">
      <w:pPr>
        <w:pStyle w:val="afffff"/>
      </w:pPr>
      <w:r w:rsidRPr="006E2BFD">
        <w:drawing>
          <wp:inline distT="0" distB="0" distL="0" distR="0" wp14:anchorId="3C9E38CB" wp14:editId="64879C13">
            <wp:extent cx="5629203" cy="3947311"/>
            <wp:effectExtent l="0" t="0" r="0" b="2540"/>
            <wp:docPr id="9" name="Рисунок 9" descr="Изображение выглядит как текст, здание, окно, коллекция карти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текст, здание, окно, коллекция картинок&#10;&#10;Автоматически созданное описание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9565" cy="3968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B4ED7" w14:textId="427C32F9" w:rsidR="00A04F12" w:rsidRPr="00A04F12" w:rsidRDefault="006E2BFD" w:rsidP="00A04F12">
      <w:pPr>
        <w:rPr>
          <w:b/>
          <w:bCs/>
          <w:i/>
          <w:iCs/>
        </w:rPr>
      </w:pPr>
      <w:r w:rsidRPr="006E2BFD">
        <w:rPr>
          <w:szCs w:val="28"/>
        </w:rPr>
        <w:t>(Не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лишне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качестве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иного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доказательства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привести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тот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факт,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что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предатель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генерал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Власов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его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Русская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освободительная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армия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(РОА)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1943</w:t>
      </w:r>
      <w:r w:rsidR="00A04F12">
        <w:rPr>
          <w:szCs w:val="28"/>
        </w:rPr>
        <w:t> </w:t>
      </w:r>
      <w:r w:rsidRPr="006E2BFD">
        <w:rPr>
          <w:szCs w:val="28"/>
        </w:rPr>
        <w:t>году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устроил</w:t>
      </w:r>
      <w:r w:rsidR="006136FF">
        <w:rPr>
          <w:szCs w:val="28"/>
        </w:rPr>
        <w:t>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перед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Вермахтом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парад,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котором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уже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тогда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его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«гвардейцы»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шествовали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флагом,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полностью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совпадающим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нынешним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триколором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Российской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Федерации,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т.</w:t>
      </w:r>
      <w:r w:rsidR="00A04F12">
        <w:rPr>
          <w:szCs w:val="28"/>
        </w:rPr>
        <w:t> </w:t>
      </w:r>
      <w:r w:rsidRPr="006E2BFD">
        <w:rPr>
          <w:szCs w:val="28"/>
        </w:rPr>
        <w:t>е.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геральдическими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цветами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торгового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флота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Российской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Империи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флага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Великобритании)</w:t>
      </w:r>
      <w:r w:rsidR="00A04F12">
        <w:rPr>
          <w:szCs w:val="28"/>
        </w:rPr>
        <w:t>.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Дополнительным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подтверждением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является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тот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факт,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что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при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Временном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Правительстве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Российской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Империи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«Директории»,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не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только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флаг,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но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герб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России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стал</w:t>
      </w:r>
      <w:r w:rsidR="002A1A06">
        <w:rPr>
          <w:szCs w:val="28"/>
        </w:rPr>
        <w:t xml:space="preserve"> </w:t>
      </w:r>
      <w:r w:rsidRPr="006E2BFD">
        <w:rPr>
          <w:szCs w:val="28"/>
        </w:rPr>
        <w:lastRenderedPageBreak/>
        <w:t>другим: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с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голов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орлов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исчезли</w:t>
      </w:r>
      <w:r w:rsidR="002A1A06">
        <w:rPr>
          <w:szCs w:val="28"/>
        </w:rPr>
        <w:t xml:space="preserve"> </w:t>
      </w:r>
      <w:r w:rsidRPr="006E2BFD">
        <w:rPr>
          <w:szCs w:val="28"/>
        </w:rPr>
        <w:t>короны,</w:t>
      </w:r>
      <w:r w:rsidR="002A1A06">
        <w:rPr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которые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ранее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указывали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на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признак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независимости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и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суверенитета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Российской</w:t>
      </w:r>
      <w:r w:rsidR="002A1A06">
        <w:rPr>
          <w:b/>
          <w:bCs/>
          <w:i/>
          <w:iCs/>
          <w:szCs w:val="28"/>
        </w:rPr>
        <w:t xml:space="preserve"> </w:t>
      </w:r>
      <w:r w:rsidRPr="006E2BFD">
        <w:rPr>
          <w:b/>
          <w:bCs/>
          <w:i/>
          <w:iCs/>
          <w:szCs w:val="28"/>
        </w:rPr>
        <w:t>Империи</w:t>
      </w:r>
      <w:r w:rsidRPr="006E2BFD">
        <w:rPr>
          <w:szCs w:val="28"/>
        </w:rPr>
        <w:t>.</w:t>
      </w:r>
      <w:r w:rsidR="002A1A06">
        <w:rPr>
          <w:szCs w:val="28"/>
        </w:rPr>
        <w:t xml:space="preserve"> </w:t>
      </w:r>
    </w:p>
    <w:p w14:paraId="71EF53D2" w14:textId="46285223" w:rsidR="00A04F12" w:rsidRDefault="00A04F12" w:rsidP="00A04F12">
      <w:pPr>
        <w:pStyle w:val="afffff"/>
      </w:pPr>
      <w:r w:rsidRPr="006E2BFD">
        <w:drawing>
          <wp:inline distT="0" distB="0" distL="0" distR="0" wp14:anchorId="464170C3" wp14:editId="01811EBE">
            <wp:extent cx="4933244" cy="3494638"/>
            <wp:effectExtent l="0" t="0" r="0" b="0"/>
            <wp:docPr id="10" name="Рисунок 1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9367" cy="3513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3E421" w14:textId="0293BF86" w:rsidR="00C05047" w:rsidRDefault="00C05047" w:rsidP="00A04F12">
      <w:pPr>
        <w:pStyle w:val="afffff"/>
      </w:pPr>
    </w:p>
    <w:p w14:paraId="168CE6C2" w14:textId="31BC6575" w:rsidR="00D32E39" w:rsidRDefault="006E2BFD" w:rsidP="00A04F12">
      <w:r w:rsidRPr="006E2BFD">
        <w:t>Аналогично</w:t>
      </w:r>
      <w:r w:rsidR="002A1A06">
        <w:t xml:space="preserve"> </w:t>
      </w:r>
      <w:r w:rsidRPr="006E2BFD">
        <w:t>герб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нынешних</w:t>
      </w:r>
      <w:r w:rsidR="002A1A06">
        <w:t xml:space="preserve"> </w:t>
      </w:r>
      <w:r w:rsidRPr="006E2BFD">
        <w:t>купюрах</w:t>
      </w:r>
      <w:r w:rsidR="002A1A06">
        <w:t xml:space="preserve"> </w:t>
      </w:r>
      <w:r w:rsidRPr="006E2BFD">
        <w:t>ЦБ</w:t>
      </w:r>
      <w:r w:rsidR="002A1A06">
        <w:t xml:space="preserve"> </w:t>
      </w:r>
      <w:r w:rsidRPr="006E2BFD">
        <w:t>РФ</w:t>
      </w:r>
      <w:r w:rsidR="002A1A06">
        <w:t xml:space="preserve"> </w:t>
      </w:r>
      <w:r w:rsidRPr="006E2BFD">
        <w:t>(ЦБ</w:t>
      </w:r>
      <w:r w:rsidR="002A1A06">
        <w:t xml:space="preserve"> </w:t>
      </w:r>
      <w:r w:rsidRPr="006E2BFD">
        <w:t>РФ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его</w:t>
      </w:r>
      <w:r w:rsidR="002A1A06">
        <w:t xml:space="preserve"> </w:t>
      </w:r>
      <w:r w:rsidRPr="006E2BFD">
        <w:t>«рубли»</w:t>
      </w:r>
      <w:r w:rsidR="002A1A06">
        <w:t xml:space="preserve"> </w:t>
      </w:r>
      <w:r w:rsidRPr="006E2BFD">
        <w:t>—</w:t>
      </w:r>
      <w:r w:rsidR="006136FF">
        <w:t xml:space="preserve"> </w:t>
      </w:r>
      <w:r w:rsidRPr="006E2BFD">
        <w:t>инструмент</w:t>
      </w:r>
      <w:r w:rsidR="002A1A06">
        <w:t xml:space="preserve"> </w:t>
      </w:r>
      <w:r w:rsidRPr="006E2BFD">
        <w:t>внешнего</w:t>
      </w:r>
      <w:r w:rsidR="002A1A06">
        <w:t xml:space="preserve"> </w:t>
      </w:r>
      <w:r w:rsidRPr="006E2BFD">
        <w:t>управления</w:t>
      </w:r>
      <w:r w:rsidR="002A1A06">
        <w:t xml:space="preserve"> </w:t>
      </w:r>
      <w:r w:rsidRPr="006E2BFD">
        <w:t>нынешней</w:t>
      </w:r>
      <w:r w:rsidR="002A1A06">
        <w:t xml:space="preserve"> </w:t>
      </w:r>
      <w:r w:rsidRPr="006E2BFD">
        <w:t>Российской</w:t>
      </w:r>
      <w:r w:rsidR="002A1A06">
        <w:t xml:space="preserve"> </w:t>
      </w:r>
      <w:r w:rsidRPr="006E2BFD">
        <w:t>Федерацией</w:t>
      </w:r>
      <w:r w:rsidR="002A1A06">
        <w:t xml:space="preserve"> </w:t>
      </w:r>
      <w:r w:rsidRPr="006E2BFD">
        <w:t>как</w:t>
      </w:r>
      <w:r w:rsidR="002A1A06">
        <w:t xml:space="preserve"> </w:t>
      </w:r>
      <w:r w:rsidR="00A04F12" w:rsidRPr="006E2BFD">
        <w:t xml:space="preserve"> </w:t>
      </w:r>
      <w:r w:rsidRPr="006E2BFD">
        <w:t>продолжател</w:t>
      </w:r>
      <w:r w:rsidR="00A04F12">
        <w:t>я</w:t>
      </w:r>
      <w:r w:rsidR="002A1A06">
        <w:t xml:space="preserve"> </w:t>
      </w:r>
      <w:r w:rsidRPr="006E2BFD">
        <w:t>России</w:t>
      </w:r>
      <w:r w:rsidR="002A1A06">
        <w:t xml:space="preserve"> </w:t>
      </w:r>
      <w:r w:rsidRPr="006E2BFD">
        <w:t>Керенского-Ленина-Троцкого</w:t>
      </w:r>
      <w:r w:rsidR="002A1A06">
        <w:t xml:space="preserve"> </w:t>
      </w:r>
      <w:r w:rsidRPr="006E2BFD">
        <w:t>до</w:t>
      </w:r>
      <w:r w:rsidR="002A1A06">
        <w:t xml:space="preserve"> </w:t>
      </w:r>
      <w:r w:rsidRPr="006E2BFD">
        <w:t>30</w:t>
      </w:r>
      <w:r w:rsidR="002A1A06">
        <w:t xml:space="preserve"> </w:t>
      </w:r>
      <w:r w:rsidRPr="006E2BFD">
        <w:t>декабря</w:t>
      </w:r>
      <w:r w:rsidR="002A1A06">
        <w:t xml:space="preserve"> </w:t>
      </w:r>
      <w:r w:rsidRPr="006E2BFD">
        <w:t>1922</w:t>
      </w:r>
      <w:r w:rsidR="002A1A06">
        <w:t xml:space="preserve"> </w:t>
      </w:r>
      <w:r w:rsidRPr="006E2BFD">
        <w:t>года)</w:t>
      </w:r>
      <w:r w:rsidR="002A1A06">
        <w:t xml:space="preserve"> </w:t>
      </w:r>
      <w:r w:rsidRPr="006E2BFD">
        <w:t>также</w:t>
      </w:r>
      <w:r w:rsidR="002A1A06">
        <w:t xml:space="preserve"> </w:t>
      </w:r>
      <w:r w:rsidR="00A04F12" w:rsidRPr="006E2BFD">
        <w:t>изображён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орлами</w:t>
      </w:r>
      <w:r w:rsidR="002A1A06">
        <w:t xml:space="preserve"> </w:t>
      </w:r>
      <w:r w:rsidRPr="006E2BFD">
        <w:t>без</w:t>
      </w:r>
      <w:r w:rsidR="002A1A06">
        <w:t xml:space="preserve"> </w:t>
      </w:r>
      <w:r w:rsidRPr="006E2BFD">
        <w:t>корон,</w:t>
      </w:r>
      <w:r w:rsidR="002A1A06">
        <w:t xml:space="preserve"> </w:t>
      </w:r>
      <w:r w:rsidRPr="006E2BFD">
        <w:t>что</w:t>
      </w:r>
      <w:r w:rsidR="002A1A06">
        <w:t xml:space="preserve"> </w:t>
      </w:r>
      <w:r w:rsidRPr="006E2BFD">
        <w:t>указывает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колониально-валютную</w:t>
      </w:r>
      <w:r w:rsidR="002A1A06">
        <w:t xml:space="preserve"> </w:t>
      </w:r>
      <w:r w:rsidRPr="006E2BFD">
        <w:t>зависимость</w:t>
      </w:r>
      <w:r w:rsidR="002A1A06">
        <w:t xml:space="preserve"> </w:t>
      </w:r>
      <w:r w:rsidRPr="006E2BFD">
        <w:t>финансовой</w:t>
      </w:r>
      <w:r w:rsidR="002A1A06">
        <w:t xml:space="preserve"> </w:t>
      </w:r>
      <w:r w:rsidRPr="006E2BFD">
        <w:t>системы</w:t>
      </w:r>
      <w:r w:rsidR="002A1A06">
        <w:t xml:space="preserve"> </w:t>
      </w:r>
      <w:r w:rsidRPr="006E2BFD">
        <w:t>нашей</w:t>
      </w:r>
      <w:r w:rsidR="002A1A06">
        <w:t xml:space="preserve"> </w:t>
      </w:r>
      <w:r w:rsidRPr="006E2BFD">
        <w:t>страны,</w:t>
      </w:r>
      <w:r w:rsidR="002A1A06">
        <w:t xml:space="preserve"> </w:t>
      </w:r>
      <w:r w:rsidRPr="006E2BFD">
        <w:t>а</w:t>
      </w:r>
      <w:r w:rsidR="002A1A06">
        <w:t xml:space="preserve"> </w:t>
      </w:r>
      <w:r w:rsidRPr="006E2BFD">
        <w:t>также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то,</w:t>
      </w:r>
      <w:r w:rsidR="002A1A06">
        <w:t xml:space="preserve"> </w:t>
      </w:r>
      <w:r w:rsidRPr="006E2BFD">
        <w:t>что</w:t>
      </w:r>
      <w:r w:rsidR="002A1A06">
        <w:t xml:space="preserve"> </w:t>
      </w:r>
      <w:r w:rsidRPr="006E2BFD">
        <w:t>РФ</w:t>
      </w:r>
      <w:r w:rsidR="002A1A06">
        <w:t xml:space="preserve"> </w:t>
      </w:r>
      <w:r w:rsidRPr="006E2BFD">
        <w:t>—</w:t>
      </w:r>
      <w:r w:rsidR="002A1A06">
        <w:t xml:space="preserve"> </w:t>
      </w:r>
      <w:r w:rsidRPr="006E2BFD">
        <w:t>это</w:t>
      </w:r>
      <w:r w:rsidR="002A1A06">
        <w:t xml:space="preserve"> </w:t>
      </w:r>
      <w:r w:rsidRPr="006E2BFD">
        <w:t>инструмент</w:t>
      </w:r>
      <w:r w:rsidR="002A1A06">
        <w:t xml:space="preserve"> </w:t>
      </w:r>
      <w:r w:rsidRPr="006E2BFD">
        <w:t>управления</w:t>
      </w:r>
      <w:r w:rsidR="002A1A06">
        <w:t xml:space="preserve"> </w:t>
      </w:r>
      <w:r w:rsidRPr="006E2BFD">
        <w:t>территорией</w:t>
      </w:r>
      <w:r w:rsidR="002A1A06">
        <w:t xml:space="preserve"> </w:t>
      </w:r>
      <w:r w:rsidRPr="006E2BFD">
        <w:t>РЦ/РСФСР,</w:t>
      </w:r>
      <w:r w:rsidR="002A1A06">
        <w:t xml:space="preserve"> </w:t>
      </w:r>
      <w:r w:rsidRPr="006E2BFD">
        <w:t>колониальная</w:t>
      </w:r>
      <w:r w:rsidR="002A1A06">
        <w:t xml:space="preserve"> </w:t>
      </w:r>
      <w:r w:rsidRPr="006E2BFD">
        <w:t>администрация,</w:t>
      </w:r>
      <w:r w:rsidR="002A1A06">
        <w:t xml:space="preserve"> </w:t>
      </w:r>
      <w:r w:rsidRPr="006E2BFD">
        <w:t>т.</w:t>
      </w:r>
      <w:r w:rsidR="00BB4BC6">
        <w:t> </w:t>
      </w:r>
      <w:r w:rsidRPr="006E2BFD">
        <w:t>е.</w:t>
      </w:r>
      <w:r w:rsidR="002A1A06">
        <w:t xml:space="preserve"> </w:t>
      </w:r>
      <w:r w:rsidRPr="006E2BFD">
        <w:t>«фактория».</w:t>
      </w:r>
      <w:r w:rsidR="002A1A06">
        <w:t xml:space="preserve"> </w:t>
      </w:r>
    </w:p>
    <w:p w14:paraId="464B62D7" w14:textId="5C21C4EF" w:rsidR="00D32E39" w:rsidRDefault="00D32E39" w:rsidP="00D32E39">
      <w:pPr>
        <w:pStyle w:val="afffff"/>
      </w:pPr>
      <w:r w:rsidRPr="00D32E39">
        <w:drawing>
          <wp:inline distT="0" distB="0" distL="0" distR="0" wp14:anchorId="47FD286C" wp14:editId="6B73FF9B">
            <wp:extent cx="6642100" cy="2981960"/>
            <wp:effectExtent l="0" t="0" r="0" b="2540"/>
            <wp:docPr id="14" name="Рисунок 1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98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59C3D" w14:textId="6080FB3E" w:rsidR="006E2BFD" w:rsidRPr="00A04F12" w:rsidRDefault="006E2BFD" w:rsidP="00A04F12">
      <w:r w:rsidRPr="006E2BFD">
        <w:lastRenderedPageBreak/>
        <w:t>Естественно,</w:t>
      </w:r>
      <w:r w:rsidR="002A1A06">
        <w:t xml:space="preserve"> </w:t>
      </w:r>
      <w:r w:rsidRPr="006E2BFD">
        <w:rPr>
          <w:rStyle w:val="--0"/>
        </w:rPr>
        <w:t>истинным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патриотам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России</w:t>
      </w:r>
      <w:r w:rsidRPr="006E2BFD">
        <w:t>,</w:t>
      </w:r>
      <w:r w:rsidR="002A1A06">
        <w:t xml:space="preserve"> </w:t>
      </w:r>
      <w:r w:rsidRPr="006E2BFD">
        <w:t>которые</w:t>
      </w:r>
      <w:r w:rsidR="002A1A06">
        <w:t xml:space="preserve"> </w:t>
      </w:r>
      <w:r w:rsidRPr="006E2BFD">
        <w:rPr>
          <w:b/>
          <w:bCs/>
          <w:i/>
          <w:iCs/>
        </w:rPr>
        <w:t>сгруппировались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вокруг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Сталина</w:t>
      </w:r>
      <w:r w:rsidR="00BB4BC6" w:rsidRPr="00BB4BC6">
        <w:t>,</w:t>
      </w:r>
      <w:r w:rsidR="002A1A06">
        <w:t xml:space="preserve"> </w:t>
      </w:r>
      <w:r w:rsidRPr="006E2BFD">
        <w:t>такой</w:t>
      </w:r>
      <w:r w:rsidR="002A1A06">
        <w:t xml:space="preserve"> </w:t>
      </w:r>
      <w:r w:rsidRPr="006E2BFD">
        <w:t>статус</w:t>
      </w:r>
      <w:r w:rsidR="002A1A06">
        <w:t xml:space="preserve"> </w:t>
      </w:r>
      <w:r w:rsidRPr="006E2BFD">
        <w:t>страны</w:t>
      </w:r>
      <w:r w:rsidR="002A1A06">
        <w:t xml:space="preserve"> </w:t>
      </w:r>
      <w:r w:rsidRPr="006E2BFD">
        <w:rPr>
          <w:rStyle w:val="--"/>
        </w:rPr>
        <w:t>не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мог</w:t>
      </w:r>
      <w:r w:rsidR="002A1A06">
        <w:t xml:space="preserve"> </w:t>
      </w:r>
      <w:r w:rsidRPr="006E2BFD">
        <w:t>понравиться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они</w:t>
      </w:r>
      <w:r w:rsidR="002A1A06">
        <w:t xml:space="preserve"> </w:t>
      </w:r>
      <w:r w:rsidRPr="006E2BFD">
        <w:t>постарались</w:t>
      </w:r>
      <w:r w:rsidR="002A1A06">
        <w:t xml:space="preserve"> </w:t>
      </w:r>
      <w:r w:rsidRPr="006E2BFD">
        <w:t>избавиться</w:t>
      </w:r>
      <w:r w:rsidR="002A1A06">
        <w:t xml:space="preserve"> </w:t>
      </w:r>
      <w:r w:rsidRPr="006E2BFD">
        <w:t>от</w:t>
      </w:r>
      <w:r w:rsidR="002A1A06">
        <w:t xml:space="preserve"> </w:t>
      </w:r>
      <w:r w:rsidRPr="006E2BFD">
        <w:rPr>
          <w:b/>
          <w:bCs/>
          <w:i/>
          <w:iCs/>
        </w:rPr>
        <w:t>«засланцев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земли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завета»</w:t>
      </w:r>
      <w:r w:rsidRPr="00BB4BC6">
        <w:t>,</w:t>
      </w:r>
      <w:r w:rsidR="002A1A06">
        <w:t xml:space="preserve"> </w:t>
      </w:r>
      <w:r w:rsidRPr="006E2BFD">
        <w:t>устроив</w:t>
      </w:r>
      <w:r w:rsidR="002A1A06">
        <w:t xml:space="preserve"> </w:t>
      </w:r>
      <w:r w:rsidRPr="006E2BFD">
        <w:t>борьбу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троцкистами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другими</w:t>
      </w:r>
      <w:r w:rsidR="002A1A06">
        <w:t xml:space="preserve"> </w:t>
      </w:r>
      <w:r w:rsidRPr="006E2BFD">
        <w:t>«засланцами»,</w:t>
      </w:r>
      <w:r w:rsidR="002A1A06">
        <w:t xml:space="preserve"> </w:t>
      </w:r>
      <w:r w:rsidRPr="006E2BFD">
        <w:t>осуществив</w:t>
      </w:r>
      <w:r w:rsidR="002A1A06">
        <w:t xml:space="preserve"> </w:t>
      </w:r>
      <w:r w:rsidRPr="006E2BFD">
        <w:t>крупные</w:t>
      </w:r>
      <w:r w:rsidR="002A1A06">
        <w:t xml:space="preserve"> </w:t>
      </w:r>
      <w:r w:rsidRPr="006E2BFD">
        <w:t>«чистки»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1937</w:t>
      </w:r>
      <w:r w:rsidR="00BB4BC6">
        <w:t>–</w:t>
      </w:r>
      <w:r w:rsidRPr="006E2BFD">
        <w:t>1939</w:t>
      </w:r>
      <w:r w:rsidR="00BB4BC6">
        <w:t> </w:t>
      </w:r>
      <w:r w:rsidRPr="006E2BFD">
        <w:t>гг.</w:t>
      </w:r>
      <w:r w:rsidR="002A1A06">
        <w:t xml:space="preserve"> </w:t>
      </w:r>
      <w:r w:rsidRPr="006E2BFD">
        <w:t>А</w:t>
      </w:r>
      <w:r w:rsidR="002A1A06">
        <w:t xml:space="preserve"> </w:t>
      </w:r>
      <w:r w:rsidRPr="006E2BFD">
        <w:t>началась</w:t>
      </w:r>
      <w:r w:rsidR="002A1A06">
        <w:t xml:space="preserve"> </w:t>
      </w:r>
      <w:r w:rsidRPr="006E2BFD">
        <w:t>эта</w:t>
      </w:r>
      <w:r w:rsidR="002A1A06">
        <w:t xml:space="preserve"> </w:t>
      </w:r>
      <w:r w:rsidRPr="006E2BFD">
        <w:t>борьба</w:t>
      </w:r>
      <w:r w:rsidR="002A1A06">
        <w:t xml:space="preserve"> </w:t>
      </w:r>
      <w:r w:rsidR="00BB4BC6" w:rsidRPr="006E2BFD">
        <w:t>ещё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конце</w:t>
      </w:r>
      <w:r w:rsidR="002A1A06">
        <w:t xml:space="preserve"> </w:t>
      </w:r>
      <w:r w:rsidRPr="006E2BFD">
        <w:t>1920</w:t>
      </w:r>
      <w:r w:rsidR="002A1A06">
        <w:t xml:space="preserve"> </w:t>
      </w:r>
      <w:r w:rsidRPr="006E2BFD">
        <w:t>года,</w:t>
      </w:r>
      <w:r w:rsidR="002A1A06">
        <w:t xml:space="preserve"> </w:t>
      </w:r>
      <w:r w:rsidRPr="006E2BFD">
        <w:t>когда</w:t>
      </w:r>
      <w:r w:rsidR="002A1A06">
        <w:t xml:space="preserve"> </w:t>
      </w:r>
      <w:r w:rsidRPr="006E2BFD">
        <w:t>Ленину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Сталину</w:t>
      </w:r>
      <w:r w:rsidR="002A1A06">
        <w:t xml:space="preserve"> </w:t>
      </w:r>
      <w:r w:rsidRPr="006E2BFD">
        <w:t>стало</w:t>
      </w:r>
      <w:r w:rsidR="002A1A06">
        <w:t xml:space="preserve"> </w:t>
      </w:r>
      <w:r w:rsidRPr="006E2BFD">
        <w:t>известно,</w:t>
      </w:r>
      <w:r w:rsidR="002A1A06">
        <w:t xml:space="preserve"> </w:t>
      </w:r>
      <w:r w:rsidRPr="006E2BFD">
        <w:t>что</w:t>
      </w:r>
      <w:r w:rsidR="002A1A06">
        <w:t xml:space="preserve"> </w:t>
      </w:r>
      <w:r w:rsidRPr="006E2BFD">
        <w:t>команда</w:t>
      </w:r>
      <w:r w:rsidR="002A1A06">
        <w:t xml:space="preserve"> </w:t>
      </w:r>
      <w:r w:rsidRPr="006E2BFD">
        <w:t>Троцкого-Ротшильда,</w:t>
      </w:r>
      <w:r w:rsidR="002A1A06">
        <w:t xml:space="preserve"> </w:t>
      </w:r>
      <w:r w:rsidRPr="006E2BFD">
        <w:t>фактически</w:t>
      </w:r>
      <w:r w:rsidR="002A1A06">
        <w:t xml:space="preserve"> </w:t>
      </w:r>
      <w:r w:rsidRPr="006E2BFD">
        <w:t>захватившая</w:t>
      </w:r>
      <w:r w:rsidR="002A1A06">
        <w:t xml:space="preserve"> </w:t>
      </w:r>
      <w:r w:rsidRPr="006E2BFD">
        <w:t>управление</w:t>
      </w:r>
      <w:r w:rsidR="002A1A06">
        <w:t xml:space="preserve"> </w:t>
      </w:r>
      <w:r w:rsidRPr="006E2BFD">
        <w:t>экономикой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финансами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России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октябре</w:t>
      </w:r>
      <w:r w:rsidR="002A1A06">
        <w:t xml:space="preserve"> </w:t>
      </w:r>
      <w:r w:rsidRPr="006E2BFD">
        <w:t>1917</w:t>
      </w:r>
      <w:r w:rsidR="002A1A06">
        <w:t xml:space="preserve"> </w:t>
      </w:r>
      <w:r w:rsidRPr="006E2BFD">
        <w:t>г.,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помощью</w:t>
      </w:r>
      <w:r w:rsidR="002A1A06">
        <w:t xml:space="preserve"> </w:t>
      </w:r>
      <w:r w:rsidRPr="006E2BFD">
        <w:t>своих</w:t>
      </w:r>
      <w:r w:rsidR="002A1A06">
        <w:t xml:space="preserve"> </w:t>
      </w:r>
      <w:r w:rsidRPr="006E2BFD">
        <w:t>агентов</w:t>
      </w:r>
      <w:r w:rsidR="002A1A06">
        <w:t xml:space="preserve"> </w:t>
      </w:r>
      <w:r w:rsidRPr="006E2BFD">
        <w:t>через</w:t>
      </w:r>
      <w:r w:rsidR="002A1A06">
        <w:t xml:space="preserve"> </w:t>
      </w:r>
      <w:r w:rsidRPr="006E2BFD">
        <w:t>образованный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1918</w:t>
      </w:r>
      <w:r w:rsidR="002A1A06">
        <w:t xml:space="preserve"> </w:t>
      </w:r>
      <w:r w:rsidRPr="006E2BFD">
        <w:t>году</w:t>
      </w:r>
      <w:r w:rsidR="002A1A06">
        <w:t xml:space="preserve"> </w:t>
      </w:r>
      <w:r w:rsidRPr="006E2BFD">
        <w:t>Народный</w:t>
      </w:r>
      <w:r w:rsidR="002A1A06">
        <w:t xml:space="preserve"> </w:t>
      </w:r>
      <w:r w:rsidRPr="006E2BFD">
        <w:t>Банк</w:t>
      </w:r>
      <w:r w:rsidR="002A1A06">
        <w:t xml:space="preserve"> </w:t>
      </w:r>
      <w:r w:rsidRPr="006E2BFD">
        <w:t>РСФСР</w:t>
      </w:r>
      <w:r w:rsidR="002A1A06">
        <w:t xml:space="preserve"> </w:t>
      </w:r>
      <w:r w:rsidRPr="006E2BFD">
        <w:t>(1918</w:t>
      </w:r>
      <w:r w:rsidR="00BB4BC6">
        <w:t>–</w:t>
      </w:r>
      <w:r w:rsidRPr="006E2BFD">
        <w:t>1920</w:t>
      </w:r>
      <w:r w:rsidR="002A1A06">
        <w:t xml:space="preserve"> </w:t>
      </w:r>
      <w:r w:rsidRPr="006E2BFD">
        <w:t>гг.)</w:t>
      </w:r>
      <w:r w:rsidR="002A1A06">
        <w:t xml:space="preserve"> </w:t>
      </w:r>
      <w:r w:rsidRPr="006E2BFD">
        <w:t>тихо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быстро</w:t>
      </w:r>
      <w:r w:rsidR="002A1A06">
        <w:t xml:space="preserve"> </w:t>
      </w:r>
      <w:r w:rsidRPr="006E2BFD">
        <w:t>вогнала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долги</w:t>
      </w:r>
      <w:r w:rsidR="002A1A06">
        <w:t xml:space="preserve"> </w:t>
      </w:r>
      <w:r w:rsidRPr="006E2BFD">
        <w:t>РСФСР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обременила</w:t>
      </w:r>
      <w:r w:rsidR="002A1A06">
        <w:t xml:space="preserve"> </w:t>
      </w:r>
      <w:r w:rsidRPr="006E2BFD">
        <w:t>все</w:t>
      </w:r>
      <w:r w:rsidR="002A1A06">
        <w:t xml:space="preserve"> </w:t>
      </w:r>
      <w:r w:rsidRPr="006E2BFD">
        <w:t>активы</w:t>
      </w:r>
      <w:r w:rsidR="002A1A06">
        <w:t xml:space="preserve"> </w:t>
      </w:r>
      <w:r w:rsidRPr="006E2BFD">
        <w:t>России,</w:t>
      </w:r>
      <w:r w:rsidR="002A1A06">
        <w:t xml:space="preserve"> </w:t>
      </w:r>
      <w:r w:rsidRPr="006E2BFD">
        <w:t>установив</w:t>
      </w:r>
      <w:r w:rsidR="002A1A06">
        <w:t xml:space="preserve"> </w:t>
      </w:r>
      <w:r w:rsidRPr="006E2BFD">
        <w:t>заявительным</w:t>
      </w:r>
      <w:r w:rsidR="002A1A06">
        <w:t xml:space="preserve"> </w:t>
      </w:r>
      <w:r w:rsidRPr="006E2BFD">
        <w:t>способом</w:t>
      </w:r>
      <w:r w:rsidR="002A1A06">
        <w:t xml:space="preserve"> </w:t>
      </w:r>
      <w:r w:rsidRPr="006E2BFD">
        <w:t>(уведомив</w:t>
      </w:r>
      <w:r w:rsidR="002A1A06">
        <w:t xml:space="preserve"> </w:t>
      </w:r>
      <w:r w:rsidRPr="006E2BFD">
        <w:t>международных</w:t>
      </w:r>
      <w:r w:rsidR="002A1A06">
        <w:t xml:space="preserve"> </w:t>
      </w:r>
      <w:r w:rsidRPr="006E2BFD">
        <w:t>регуляторов)</w:t>
      </w:r>
      <w:r w:rsidR="002A1A06">
        <w:t xml:space="preserve"> </w:t>
      </w:r>
      <w:r w:rsidRPr="006E2BFD">
        <w:t>свой</w:t>
      </w:r>
      <w:r w:rsidR="002A1A06">
        <w:t xml:space="preserve"> </w:t>
      </w:r>
      <w:r w:rsidRPr="006E2BFD">
        <w:t>контроль</w:t>
      </w:r>
      <w:r w:rsidR="002A1A06">
        <w:t xml:space="preserve"> </w:t>
      </w:r>
      <w:r w:rsidRPr="006E2BFD">
        <w:t>над</w:t>
      </w:r>
      <w:r w:rsidR="002A1A06">
        <w:t xml:space="preserve"> </w:t>
      </w:r>
      <w:r w:rsidRPr="006E2BFD">
        <w:t>эмиссией</w:t>
      </w:r>
      <w:r w:rsidR="002A1A06">
        <w:t xml:space="preserve"> </w:t>
      </w:r>
      <w:r w:rsidRPr="006E2BFD">
        <w:rPr>
          <w:rStyle w:val="--0"/>
        </w:rPr>
        <w:t>всех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обязательств</w:t>
      </w:r>
      <w:r w:rsidRPr="006E2BFD">
        <w:t>,</w:t>
      </w:r>
      <w:r w:rsidR="002A1A06">
        <w:t xml:space="preserve"> </w:t>
      </w:r>
      <w:r w:rsidRPr="006E2BFD">
        <w:t>долгов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новых</w:t>
      </w:r>
      <w:r w:rsidR="00BB4BC6">
        <w:t>,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старых</w:t>
      </w:r>
      <w:r w:rsidR="002A1A06">
        <w:t xml:space="preserve"> </w:t>
      </w:r>
      <w:r w:rsidRPr="006E2BFD">
        <w:t>денег</w:t>
      </w:r>
      <w:r w:rsidR="002A1A06">
        <w:t xml:space="preserve"> </w:t>
      </w:r>
      <w:r w:rsidRPr="006E2BFD">
        <w:t>России.</w:t>
      </w:r>
      <w:r w:rsidR="002A1A06">
        <w:t xml:space="preserve"> </w:t>
      </w:r>
      <w:r w:rsidRPr="006E2BFD">
        <w:t>Это</w:t>
      </w:r>
      <w:r w:rsidR="002A1A06">
        <w:t xml:space="preserve"> </w:t>
      </w:r>
      <w:r w:rsidR="00BB4BC6" w:rsidRPr="006E2BFD">
        <w:t>ещё</w:t>
      </w:r>
      <w:r w:rsidR="002A1A06">
        <w:t xml:space="preserve"> </w:t>
      </w:r>
      <w:r w:rsidRPr="006E2BFD">
        <w:t>одна</w:t>
      </w:r>
      <w:r w:rsidR="002A1A06">
        <w:t xml:space="preserve"> </w:t>
      </w:r>
      <w:r w:rsidRPr="006E2BFD">
        <w:t>из</w:t>
      </w:r>
      <w:r w:rsidR="002A1A06">
        <w:t xml:space="preserve"> </w:t>
      </w:r>
      <w:r w:rsidRPr="006E2BFD">
        <w:t>многих</w:t>
      </w:r>
      <w:r w:rsidR="002A1A06">
        <w:t xml:space="preserve"> </w:t>
      </w:r>
      <w:r w:rsidRPr="006E2BFD">
        <w:t>(которые</w:t>
      </w:r>
      <w:r w:rsidR="002A1A06">
        <w:t xml:space="preserve"> </w:t>
      </w:r>
      <w:r w:rsidRPr="006E2BFD">
        <w:t>были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ждали</w:t>
      </w:r>
      <w:r w:rsidR="002A1A06">
        <w:t xml:space="preserve"> </w:t>
      </w:r>
      <w:r w:rsidRPr="006E2BFD">
        <w:t>нас</w:t>
      </w:r>
      <w:r w:rsidR="002A1A06">
        <w:t xml:space="preserve"> </w:t>
      </w:r>
      <w:r w:rsidRPr="006E2BFD">
        <w:t>(Россию)</w:t>
      </w:r>
      <w:r w:rsidR="002A1A06">
        <w:t xml:space="preserve"> </w:t>
      </w:r>
      <w:r w:rsidRPr="006E2BFD">
        <w:t>впереди)</w:t>
      </w:r>
      <w:r w:rsidR="002A1A06">
        <w:t xml:space="preserve"> </w:t>
      </w:r>
      <w:r w:rsidRPr="006E2BFD">
        <w:t>не</w:t>
      </w:r>
      <w:r w:rsidR="002A1A06">
        <w:t xml:space="preserve"> </w:t>
      </w:r>
      <w:r w:rsidRPr="006E2BFD">
        <w:t>менее</w:t>
      </w:r>
      <w:r w:rsidR="002A1A06">
        <w:t xml:space="preserve"> </w:t>
      </w:r>
      <w:r w:rsidRPr="006E2BFD">
        <w:t>«выдающ</w:t>
      </w:r>
      <w:r w:rsidR="006136FF">
        <w:t>их</w:t>
      </w:r>
      <w:r w:rsidRPr="006E2BFD">
        <w:t>ся</w:t>
      </w:r>
      <w:r w:rsidR="002A1A06">
        <w:t xml:space="preserve"> </w:t>
      </w:r>
      <w:r w:rsidRPr="006E2BFD">
        <w:t>операци</w:t>
      </w:r>
      <w:r w:rsidR="006136FF">
        <w:t>й</w:t>
      </w:r>
      <w:r w:rsidRPr="006E2BFD">
        <w:t>»</w:t>
      </w:r>
      <w:r w:rsidR="002A1A06">
        <w:t xml:space="preserve"> </w:t>
      </w:r>
      <w:r w:rsidRPr="006E2BFD">
        <w:t>против</w:t>
      </w:r>
      <w:r w:rsidR="002A1A06">
        <w:t xml:space="preserve"> </w:t>
      </w:r>
      <w:r w:rsidRPr="006E2BFD">
        <w:t>нас</w:t>
      </w:r>
      <w:bookmarkEnd w:id="3"/>
      <w:r w:rsidRPr="006E2BFD">
        <w:t>.</w:t>
      </w:r>
      <w:r w:rsidR="002A1A06">
        <w:t xml:space="preserve"> </w:t>
      </w:r>
      <w:r w:rsidRPr="006E2BFD">
        <w:rPr>
          <w:u w:color="000000"/>
          <w:shd w:val="clear" w:color="auto" w:fill="FFFFFF"/>
        </w:rPr>
        <w:t>Нет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доступных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документальных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или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научных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подтверждений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такого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рода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соображениям,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факт</w:t>
      </w:r>
      <w:r w:rsidR="002A1A06">
        <w:rPr>
          <w:u w:color="000000"/>
          <w:shd w:val="clear" w:color="auto" w:fill="FFFFFF"/>
        </w:rPr>
        <w:t xml:space="preserve"> </w:t>
      </w:r>
      <w:r w:rsidR="00BB4BC6" w:rsidRPr="006E2BFD">
        <w:rPr>
          <w:u w:color="000000"/>
          <w:shd w:val="clear" w:color="auto" w:fill="FFFFFF"/>
        </w:rPr>
        <w:t>остаётся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фактом: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непрерывно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враждуя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препираясь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Россией,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Великобритания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всегда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оказывается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</w:t>
      </w:r>
      <w:r w:rsidR="00BB4BC6">
        <w:rPr>
          <w:u w:color="000000"/>
          <w:shd w:val="clear" w:color="auto" w:fill="FFFFFF"/>
        </w:rPr>
        <w:t xml:space="preserve">ё </w:t>
      </w:r>
      <w:r w:rsidRPr="006E2BFD">
        <w:rPr>
          <w:u w:color="000000"/>
          <w:shd w:val="clear" w:color="auto" w:fill="FFFFFF"/>
        </w:rPr>
        <w:t>союзником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войнах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</w:t>
      </w:r>
      <w:r w:rsidR="002A1A06">
        <w:rPr>
          <w:u w:color="000000"/>
          <w:shd w:val="clear" w:color="auto" w:fill="FFFFFF"/>
        </w:rPr>
        <w:t xml:space="preserve"> </w:t>
      </w:r>
      <w:r w:rsidR="00BB4BC6" w:rsidRPr="006E2BFD">
        <w:rPr>
          <w:u w:color="000000"/>
          <w:shd w:val="clear" w:color="auto" w:fill="FFFFFF"/>
        </w:rPr>
        <w:t>объединённой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континентальной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Европой.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Германия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—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всегда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врагом.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сегодня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Англия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вышла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из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состава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Евросоюза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присоединилась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противостоянию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почти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всей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Европы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Россией,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а</w:t>
      </w:r>
      <w:r w:rsidR="002A1A06">
        <w:rPr>
          <w:u w:color="000000"/>
          <w:shd w:val="clear" w:color="auto" w:fill="FFFFFF"/>
        </w:rPr>
        <w:t xml:space="preserve"> </w:t>
      </w:r>
      <w:r w:rsidR="00DD0225" w:rsidRPr="006E2BFD">
        <w:rPr>
          <w:u w:color="000000"/>
          <w:shd w:val="clear" w:color="auto" w:fill="FFFFFF"/>
        </w:rPr>
        <w:t>Германия</w:t>
      </w:r>
      <w:r w:rsidR="00DD0225">
        <w:rPr>
          <w:u w:color="000000"/>
          <w:shd w:val="clear" w:color="auto" w:fill="FFFFFF"/>
        </w:rPr>
        <w:t xml:space="preserve"> —</w:t>
      </w:r>
      <w:r w:rsidR="00BB4BC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опять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лидер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континентальной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Европы.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Что</w:t>
      </w:r>
      <w:r w:rsidR="0074076C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бы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это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значило</w:t>
      </w:r>
      <w:r w:rsidRPr="006E2BFD">
        <w:rPr>
          <w:u w:color="000000"/>
          <w:shd w:val="clear" w:color="auto" w:fill="FFFFFF"/>
          <w:lang w:val="zh-TW" w:eastAsia="zh-TW"/>
        </w:rPr>
        <w:t>?</w:t>
      </w:r>
      <w:r w:rsidR="002A1A06">
        <w:rPr>
          <w:u w:color="000000"/>
          <w:shd w:val="clear" w:color="auto" w:fill="FFFFFF"/>
          <w:lang w:val="zh-TW" w:eastAsia="zh-TW"/>
        </w:rPr>
        <w:t xml:space="preserve"> </w:t>
      </w:r>
      <w:r w:rsidRPr="006E2BFD">
        <w:rPr>
          <w:u w:color="000000"/>
          <w:shd w:val="clear" w:color="auto" w:fill="FFFFFF"/>
          <w:lang w:eastAsia="zh-TW"/>
        </w:rPr>
        <w:t>Наверное,</w:t>
      </w:r>
      <w:r w:rsidR="002A1A06">
        <w:rPr>
          <w:u w:color="000000"/>
          <w:shd w:val="clear" w:color="auto" w:fill="FFFFFF"/>
          <w:lang w:eastAsia="zh-TW"/>
        </w:rPr>
        <w:t xml:space="preserve"> </w:t>
      </w:r>
      <w:r w:rsidRPr="006E2BFD">
        <w:rPr>
          <w:u w:color="000000"/>
          <w:shd w:val="clear" w:color="auto" w:fill="FFFFFF"/>
          <w:lang w:eastAsia="zh-TW"/>
        </w:rPr>
        <w:t>после</w:t>
      </w:r>
      <w:r w:rsidR="002A1A06">
        <w:rPr>
          <w:u w:color="000000"/>
          <w:shd w:val="clear" w:color="auto" w:fill="FFFFFF"/>
          <w:lang w:eastAsia="zh-TW"/>
        </w:rPr>
        <w:t xml:space="preserve"> </w:t>
      </w:r>
      <w:r w:rsidRPr="006E2BFD">
        <w:rPr>
          <w:u w:color="000000"/>
          <w:shd w:val="clear" w:color="auto" w:fill="FFFFFF"/>
          <w:lang w:eastAsia="zh-TW"/>
        </w:rPr>
        <w:t>прочтения</w:t>
      </w:r>
      <w:r w:rsidR="002A1A06">
        <w:rPr>
          <w:u w:color="000000"/>
          <w:shd w:val="clear" w:color="auto" w:fill="FFFFFF"/>
          <w:lang w:eastAsia="zh-TW"/>
        </w:rPr>
        <w:t xml:space="preserve"> </w:t>
      </w:r>
      <w:r w:rsidRPr="006E2BFD">
        <w:rPr>
          <w:u w:color="000000"/>
          <w:shd w:val="clear" w:color="auto" w:fill="FFFFFF"/>
          <w:lang w:eastAsia="zh-TW"/>
        </w:rPr>
        <w:t>этого</w:t>
      </w:r>
      <w:r w:rsidR="002A1A06">
        <w:rPr>
          <w:u w:color="000000"/>
          <w:shd w:val="clear" w:color="auto" w:fill="FFFFFF"/>
          <w:lang w:eastAsia="zh-TW"/>
        </w:rPr>
        <w:t xml:space="preserve"> </w:t>
      </w:r>
      <w:r w:rsidRPr="006E2BFD">
        <w:rPr>
          <w:u w:color="000000"/>
          <w:shd w:val="clear" w:color="auto" w:fill="FFFFFF"/>
          <w:lang w:eastAsia="zh-TW"/>
        </w:rPr>
        <w:t>материала</w:t>
      </w:r>
      <w:r w:rsidR="002A1A06">
        <w:rPr>
          <w:u w:color="000000"/>
          <w:shd w:val="clear" w:color="auto" w:fill="FFFFFF"/>
          <w:lang w:eastAsia="zh-TW"/>
        </w:rPr>
        <w:t xml:space="preserve"> </w:t>
      </w:r>
      <w:r w:rsidRPr="006E2BFD">
        <w:rPr>
          <w:u w:color="000000"/>
          <w:shd w:val="clear" w:color="auto" w:fill="FFFFFF"/>
          <w:lang w:eastAsia="zh-TW"/>
        </w:rPr>
        <w:t>ответ</w:t>
      </w:r>
      <w:r w:rsidR="002A1A06">
        <w:rPr>
          <w:u w:color="000000"/>
          <w:shd w:val="clear" w:color="auto" w:fill="FFFFFF"/>
          <w:lang w:eastAsia="zh-TW"/>
        </w:rPr>
        <w:t xml:space="preserve"> </w:t>
      </w:r>
      <w:r w:rsidRPr="006E2BFD">
        <w:rPr>
          <w:u w:color="000000"/>
          <w:shd w:val="clear" w:color="auto" w:fill="FFFFFF"/>
          <w:lang w:eastAsia="zh-TW"/>
        </w:rPr>
        <w:t>становится</w:t>
      </w:r>
      <w:r w:rsidR="002A1A06">
        <w:rPr>
          <w:u w:color="000000"/>
          <w:shd w:val="clear" w:color="auto" w:fill="FFFFFF"/>
          <w:lang w:eastAsia="zh-TW"/>
        </w:rPr>
        <w:t xml:space="preserve"> </w:t>
      </w:r>
      <w:r w:rsidRPr="006E2BFD">
        <w:rPr>
          <w:u w:color="000000"/>
          <w:shd w:val="clear" w:color="auto" w:fill="FFFFFF"/>
          <w:lang w:eastAsia="zh-TW"/>
        </w:rPr>
        <w:t>очевидным.</w:t>
      </w:r>
      <w:r w:rsidR="002A1A06">
        <w:rPr>
          <w:u w:color="000000"/>
          <w:shd w:val="clear" w:color="auto" w:fill="FFFFFF"/>
          <w:lang w:eastAsia="zh-TW"/>
        </w:rPr>
        <w:t xml:space="preserve"> </w:t>
      </w:r>
    </w:p>
    <w:p w14:paraId="27A7D3E3" w14:textId="1A5D05E7" w:rsidR="006E2BFD" w:rsidRPr="006E2BFD" w:rsidRDefault="006E2BFD" w:rsidP="00BB4BC6">
      <w:pPr>
        <w:rPr>
          <w:u w:color="000000"/>
          <w:shd w:val="clear" w:color="auto" w:fill="FFFFFF"/>
        </w:rPr>
      </w:pPr>
      <w:r w:rsidRPr="006E2BFD">
        <w:rPr>
          <w:u w:color="000000"/>
          <w:shd w:val="clear" w:color="auto" w:fill="FFFFFF"/>
        </w:rPr>
        <w:t>С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точки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зрения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из(с)торических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размышлений</w:t>
      </w:r>
      <w:r w:rsidR="002A1A06">
        <w:rPr>
          <w:u w:color="000000"/>
          <w:shd w:val="clear" w:color="auto" w:fill="FFFFFF"/>
        </w:rPr>
        <w:t xml:space="preserve"> </w:t>
      </w:r>
      <w:r w:rsidR="002A7AA1">
        <w:rPr>
          <w:u w:color="000000"/>
          <w:shd w:val="clear" w:color="auto" w:fill="FFFFFF"/>
        </w:rPr>
        <w:t xml:space="preserve">относительно </w:t>
      </w:r>
      <w:r w:rsidRPr="006E2BFD">
        <w:rPr>
          <w:u w:color="000000"/>
          <w:shd w:val="clear" w:color="auto" w:fill="FFFFFF"/>
        </w:rPr>
        <w:t>происходящего,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существуют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естественные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закономерности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том,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что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периодически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страны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континентальной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Европы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объединяются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Союз,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который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каждый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раз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называется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по-разному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или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называется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никак,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вою</w:t>
      </w:r>
      <w:r w:rsidR="00BB4BC6">
        <w:rPr>
          <w:u w:color="000000"/>
          <w:shd w:val="clear" w:color="auto" w:fill="FFFFFF"/>
        </w:rPr>
        <w:t>е</w:t>
      </w:r>
      <w:r w:rsidRPr="006E2BFD">
        <w:rPr>
          <w:u w:color="000000"/>
          <w:shd w:val="clear" w:color="auto" w:fill="FFFFFF"/>
        </w:rPr>
        <w:t>т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он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rStyle w:val="--"/>
        </w:rPr>
        <w:t>против</w:t>
      </w:r>
      <w:r w:rsidR="002A1A06">
        <w:rPr>
          <w:rStyle w:val="--"/>
        </w:rPr>
        <w:t xml:space="preserve"> </w:t>
      </w:r>
      <w:r w:rsidRPr="006E2BFD">
        <w:rPr>
          <w:rStyle w:val="--0"/>
        </w:rPr>
        <w:t>России</w:t>
      </w:r>
      <w:r w:rsidR="002A1A06">
        <w:rPr>
          <w:rStyle w:val="--0"/>
        </w:rPr>
        <w:t xml:space="preserve"> </w:t>
      </w:r>
      <w:r w:rsidRPr="006E2BFD">
        <w:rPr>
          <w:rStyle w:val="--0"/>
          <w:color w:val="FF0000"/>
        </w:rPr>
        <w:t>общим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фронтом</w:t>
      </w:r>
      <w:r w:rsidRPr="00BB4BC6">
        <w:t>.</w:t>
      </w:r>
      <w:r w:rsidR="002A1A06" w:rsidRPr="00BB4BC6">
        <w:t xml:space="preserve"> </w:t>
      </w:r>
      <w:r w:rsidRPr="006E2BFD">
        <w:rPr>
          <w:u w:color="000000"/>
          <w:shd w:val="clear" w:color="auto" w:fill="FFFFFF"/>
        </w:rPr>
        <w:t>Каждое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объединение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стран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Европы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связано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тем,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что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время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от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времени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они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попадают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социальный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экономический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тупик,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из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которого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выходят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каждый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раз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под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знаменем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rStyle w:val="--"/>
        </w:rPr>
        <w:t>новой</w:t>
      </w:r>
      <w:r w:rsidR="002A1A06">
        <w:rPr>
          <w:rStyle w:val="--"/>
        </w:rPr>
        <w:t xml:space="preserve"> </w:t>
      </w:r>
      <w:r w:rsidRPr="006E2BFD">
        <w:rPr>
          <w:rStyle w:val="--0"/>
        </w:rPr>
        <w:t>идеологии</w:t>
      </w:r>
      <w:r w:rsidRPr="00BB4BC6">
        <w:t>,</w:t>
      </w:r>
      <w:r w:rsidR="002A1A06" w:rsidRPr="00BB4BC6">
        <w:t xml:space="preserve"> </w:t>
      </w:r>
      <w:r w:rsidRPr="006E2BFD">
        <w:rPr>
          <w:u w:color="000000"/>
          <w:shd w:val="clear" w:color="auto" w:fill="FFFFFF"/>
        </w:rPr>
        <w:t>имея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главе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харизматического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Папу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или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Лидера,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или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Вождя,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или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СМИ.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rFonts w:eastAsia="Calibri" w:cs="Calibri"/>
          <w:u w:color="000000"/>
          <w:shd w:val="clear" w:color="auto" w:fill="FFFFFF"/>
        </w:rPr>
        <w:t>Нетрудно</w:t>
      </w:r>
      <w:r w:rsidR="002A1A06">
        <w:rPr>
          <w:rFonts w:eastAsia="Calibri" w:cs="Calibri"/>
          <w:u w:color="000000"/>
          <w:shd w:val="clear" w:color="auto" w:fill="FFFFFF"/>
        </w:rPr>
        <w:t xml:space="preserve"> </w:t>
      </w:r>
      <w:r w:rsidRPr="006E2BFD">
        <w:rPr>
          <w:rFonts w:eastAsia="Calibri" w:cs="Calibri"/>
          <w:u w:color="000000"/>
          <w:shd w:val="clear" w:color="auto" w:fill="FFFFFF"/>
        </w:rPr>
        <w:t>убедиться,</w:t>
      </w:r>
      <w:r w:rsidR="002A1A06">
        <w:rPr>
          <w:rFonts w:eastAsia="Calibri" w:cs="Calibri"/>
          <w:u w:color="000000"/>
          <w:shd w:val="clear" w:color="auto" w:fill="FFFFFF"/>
        </w:rPr>
        <w:t xml:space="preserve"> </w:t>
      </w:r>
      <w:r w:rsidR="002A7AA1">
        <w:rPr>
          <w:rFonts w:eastAsia="Calibri" w:cs="Calibri"/>
          <w:u w:color="000000"/>
          <w:shd w:val="clear" w:color="auto" w:fill="FFFFFF"/>
        </w:rPr>
        <w:t>ознакомившись с</w:t>
      </w:r>
      <w:r w:rsidR="002A1A06">
        <w:rPr>
          <w:rFonts w:eastAsia="Calibri" w:cs="Calibri"/>
          <w:u w:color="000000"/>
          <w:shd w:val="clear" w:color="auto" w:fill="FFFFFF"/>
        </w:rPr>
        <w:t xml:space="preserve"> </w:t>
      </w:r>
      <w:r w:rsidRPr="006E2BFD">
        <w:rPr>
          <w:rFonts w:eastAsia="Calibri" w:cs="Calibri"/>
          <w:u w:color="000000"/>
          <w:shd w:val="clear" w:color="auto" w:fill="FFFFFF"/>
        </w:rPr>
        <w:t>изложенн</w:t>
      </w:r>
      <w:r w:rsidR="002A7AA1">
        <w:rPr>
          <w:rFonts w:eastAsia="Calibri" w:cs="Calibri"/>
          <w:u w:color="000000"/>
          <w:shd w:val="clear" w:color="auto" w:fill="FFFFFF"/>
        </w:rPr>
        <w:t>ой</w:t>
      </w:r>
      <w:r w:rsidR="002A1A06">
        <w:rPr>
          <w:rFonts w:eastAsia="Calibri" w:cs="Calibri"/>
          <w:u w:color="000000"/>
          <w:shd w:val="clear" w:color="auto" w:fill="FFFFFF"/>
        </w:rPr>
        <w:t xml:space="preserve"> </w:t>
      </w:r>
      <w:r w:rsidRPr="006E2BFD">
        <w:rPr>
          <w:rFonts w:eastAsia="Calibri" w:cs="Calibri"/>
          <w:u w:color="000000"/>
          <w:shd w:val="clear" w:color="auto" w:fill="FFFFFF"/>
        </w:rPr>
        <w:t>из(с)</w:t>
      </w:r>
      <w:proofErr w:type="spellStart"/>
      <w:r w:rsidRPr="006E2BFD">
        <w:rPr>
          <w:u w:color="000000"/>
          <w:shd w:val="clear" w:color="auto" w:fill="FFFFFF"/>
        </w:rPr>
        <w:t>тори</w:t>
      </w:r>
      <w:r w:rsidR="002A7AA1">
        <w:rPr>
          <w:u w:color="000000"/>
          <w:shd w:val="clear" w:color="auto" w:fill="FFFFFF"/>
        </w:rPr>
        <w:t>ей</w:t>
      </w:r>
      <w:proofErr w:type="spellEnd"/>
      <w:r w:rsidRPr="006E2BFD">
        <w:rPr>
          <w:u w:color="000000"/>
          <w:shd w:val="clear" w:color="auto" w:fill="FFFFFF"/>
        </w:rPr>
        <w:t>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что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технология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нападения</w:t>
      </w:r>
      <w:r w:rsidR="002A1A06">
        <w:rPr>
          <w:u w:color="000000"/>
          <w:shd w:val="clear" w:color="auto" w:fill="FFFFFF"/>
        </w:rPr>
        <w:t xml:space="preserve"> </w:t>
      </w:r>
      <w:r w:rsidR="00BB4BC6" w:rsidRPr="006E2BFD">
        <w:rPr>
          <w:u w:color="000000"/>
          <w:shd w:val="clear" w:color="auto" w:fill="FFFFFF"/>
        </w:rPr>
        <w:t>объединённой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Европы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Россию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всегда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одна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та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же: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b/>
          <w:bCs/>
          <w:u w:color="000000"/>
          <w:shd w:val="clear" w:color="auto" w:fill="FFFFFF"/>
        </w:rPr>
        <w:t>1)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авангарде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агрессии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—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идеология,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собирающая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Европу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Союз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(то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католичество,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то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Кодекс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Наполеона,</w:t>
      </w:r>
      <w:r w:rsidR="002A1A06">
        <w:rPr>
          <w:u w:color="000000"/>
          <w:shd w:val="clear" w:color="auto" w:fill="FFFFFF"/>
        </w:rPr>
        <w:t xml:space="preserve"> </w:t>
      </w:r>
      <w:r w:rsidR="00BB4BC6">
        <w:rPr>
          <w:u w:color="000000"/>
          <w:shd w:val="clear" w:color="auto" w:fill="FFFFFF"/>
        </w:rPr>
        <w:t>то</w:t>
      </w:r>
      <w:r w:rsidR="002A1A06">
        <w:rPr>
          <w:u w:color="000000"/>
          <w:shd w:val="clear" w:color="auto" w:fill="FFFFFF"/>
          <w:lang w:val="fr-FR"/>
        </w:rPr>
        <w:t xml:space="preserve"> </w:t>
      </w:r>
      <w:r w:rsidRPr="006E2BFD">
        <w:rPr>
          <w:u w:color="000000"/>
          <w:shd w:val="clear" w:color="auto" w:fill="FFFFFF"/>
          <w:lang w:val="fr-FR"/>
        </w:rPr>
        <w:t>«</w:t>
      </w:r>
      <w:r w:rsidRPr="006E2BFD">
        <w:rPr>
          <w:u w:color="000000"/>
          <w:shd w:val="clear" w:color="auto" w:fill="FFFFFF"/>
        </w:rPr>
        <w:t>25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пунктов»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Гитлера);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b/>
          <w:bCs/>
          <w:u w:color="000000"/>
          <w:shd w:val="clear" w:color="auto" w:fill="FFFFFF"/>
        </w:rPr>
        <w:t>2)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второй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эшелон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—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rStyle w:val="--0"/>
        </w:rPr>
        <w:t>теория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«исключительности»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европейских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народов;</w:t>
      </w:r>
      <w:r w:rsidR="002A1A06">
        <w:rPr>
          <w:u w:color="000000"/>
          <w:shd w:val="clear" w:color="auto" w:fill="FFFFFF"/>
        </w:rPr>
        <w:t xml:space="preserve"> </w:t>
      </w:r>
      <w:r w:rsidRPr="00BB4BC6">
        <w:rPr>
          <w:b/>
          <w:bCs/>
          <w:u w:color="000000"/>
          <w:shd w:val="clear" w:color="auto" w:fill="FFFFFF"/>
        </w:rPr>
        <w:t>3)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третий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эшелон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—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претензии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жизненное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пространство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ресурсы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«неполноценных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народов»;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b/>
          <w:bCs/>
          <w:u w:color="000000"/>
          <w:shd w:val="clear" w:color="auto" w:fill="FFFFFF"/>
        </w:rPr>
        <w:t>4)</w:t>
      </w:r>
      <w:r w:rsidR="002A1A06">
        <w:rPr>
          <w:u w:color="000000"/>
          <w:shd w:val="clear" w:color="auto" w:fill="FFFFFF"/>
        </w:rPr>
        <w:t xml:space="preserve"> </w:t>
      </w:r>
      <w:r w:rsidR="00BB4BC6" w:rsidRPr="006E2BFD">
        <w:rPr>
          <w:u w:color="000000"/>
          <w:shd w:val="clear" w:color="auto" w:fill="FFFFFF"/>
        </w:rPr>
        <w:t>четвёртый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эшелон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—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война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на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rStyle w:val="--0"/>
        </w:rPr>
        <w:t>уничтожение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народов</w:t>
      </w:r>
      <w:r w:rsidRPr="006E2BFD">
        <w:rPr>
          <w:u w:color="000000"/>
          <w:shd w:val="clear" w:color="auto" w:fill="FFFFFF"/>
        </w:rPr>
        <w:t>,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не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принявших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их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идеологии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исчезающих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из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истории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Европы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</w:t>
      </w:r>
      <w:r w:rsidR="00BB4BC6">
        <w:rPr>
          <w:u w:color="000000"/>
          <w:shd w:val="clear" w:color="auto" w:fill="FFFFFF"/>
        </w:rPr>
        <w:t>ё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географической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карты.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Так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исчезли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все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lastRenderedPageBreak/>
        <w:t>западноевропейские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центральноевропейские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славяне.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таблице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идеология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тр</w:t>
      </w:r>
      <w:r w:rsidR="00BB4BC6">
        <w:rPr>
          <w:u w:color="000000"/>
          <w:shd w:val="clear" w:color="auto" w:fill="FFFFFF"/>
        </w:rPr>
        <w:t>ё</w:t>
      </w:r>
      <w:r w:rsidRPr="006E2BFD">
        <w:rPr>
          <w:u w:color="000000"/>
          <w:shd w:val="clear" w:color="auto" w:fill="FFFFFF"/>
        </w:rPr>
        <w:t>х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периодов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объединения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Европы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выглядит</w:t>
      </w:r>
      <w:r w:rsidR="002A1A06">
        <w:rPr>
          <w:u w:color="000000"/>
          <w:shd w:val="clear" w:color="auto" w:fill="FFFFFF"/>
        </w:rPr>
        <w:t xml:space="preserve"> </w:t>
      </w:r>
      <w:r w:rsidRPr="006E2BFD">
        <w:rPr>
          <w:u w:color="000000"/>
          <w:shd w:val="clear" w:color="auto" w:fill="FFFFFF"/>
        </w:rPr>
        <w:t>так:</w:t>
      </w:r>
      <w:r w:rsidR="002A1A06">
        <w:rPr>
          <w:u w:color="000000"/>
          <w:shd w:val="clear" w:color="auto" w:fill="FFFFFF"/>
        </w:rPr>
        <w:t xml:space="preserve"> </w:t>
      </w:r>
    </w:p>
    <w:p w14:paraId="6C786B87" w14:textId="77777777" w:rsidR="006E2BFD" w:rsidRPr="006E2BFD" w:rsidRDefault="006E2BFD" w:rsidP="006E2BFD">
      <w:pPr>
        <w:pStyle w:val="afffffff7"/>
        <w:spacing w:before="0" w:line="240" w:lineRule="auto"/>
        <w:rPr>
          <w:rFonts w:ascii="Georgia" w:hAnsi="Georgia"/>
          <w:b/>
          <w:bCs/>
          <w:i/>
          <w:iCs/>
          <w:u w:color="000000"/>
          <w:shd w:val="clear" w:color="auto" w:fill="FFFFFF"/>
        </w:rPr>
      </w:pPr>
    </w:p>
    <w:p w14:paraId="62C1FF7E" w14:textId="49A7AE8C" w:rsidR="006E2BFD" w:rsidRDefault="006E2BFD" w:rsidP="006E2BFD">
      <w:pPr>
        <w:pStyle w:val="afffffff7"/>
        <w:spacing w:before="0" w:line="240" w:lineRule="auto"/>
        <w:jc w:val="center"/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</w:pPr>
      <w:r w:rsidRPr="006E2BFD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>Схема</w:t>
      </w:r>
      <w:r w:rsidR="002A1A06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 xml:space="preserve"> </w:t>
      </w:r>
      <w:r w:rsidRPr="006E2BFD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>идеологии</w:t>
      </w:r>
      <w:r w:rsidR="002A1A06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 xml:space="preserve"> </w:t>
      </w:r>
      <w:r w:rsidRPr="006E2BFD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>тр</w:t>
      </w:r>
      <w:r w:rsidR="00BB4BC6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>ё</w:t>
      </w:r>
      <w:r w:rsidRPr="006E2BFD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>х</w:t>
      </w:r>
      <w:r w:rsidR="002A1A06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 xml:space="preserve"> </w:t>
      </w:r>
      <w:r w:rsidRPr="006E2BFD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>циклов</w:t>
      </w:r>
      <w:r w:rsidR="002A1A06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 xml:space="preserve"> </w:t>
      </w:r>
      <w:r w:rsidRPr="006E2BFD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>объединения</w:t>
      </w:r>
      <w:r w:rsidR="002A1A06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 xml:space="preserve"> </w:t>
      </w:r>
      <w:r w:rsidRPr="006E2BFD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>Европы</w:t>
      </w:r>
      <w:r w:rsidR="002A1A06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 xml:space="preserve"> </w:t>
      </w:r>
      <w:r w:rsidRPr="006E2BFD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>перед</w:t>
      </w:r>
      <w:r w:rsidR="002A1A06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 xml:space="preserve"> </w:t>
      </w:r>
      <w:r w:rsidRPr="006E2BFD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>нападением</w:t>
      </w:r>
      <w:r w:rsidR="002A1A06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 xml:space="preserve"> </w:t>
      </w:r>
      <w:r w:rsidRPr="006E2BFD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>на</w:t>
      </w:r>
      <w:r w:rsidR="002A1A06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 xml:space="preserve"> </w:t>
      </w:r>
      <w:r w:rsidRPr="006E2BFD">
        <w:rPr>
          <w:rFonts w:ascii="Georgia" w:hAnsi="Georgia"/>
          <w:b/>
          <w:bCs/>
          <w:i/>
          <w:iCs/>
          <w:sz w:val="28"/>
          <w:szCs w:val="28"/>
          <w:u w:color="000000"/>
          <w:shd w:val="clear" w:color="auto" w:fill="FFFFFF"/>
        </w:rPr>
        <w:t>Россию</w:t>
      </w:r>
    </w:p>
    <w:p w14:paraId="51062F78" w14:textId="0BBBD64E" w:rsidR="00BB4BC6" w:rsidRPr="00BB4BC6" w:rsidRDefault="00BB4BC6" w:rsidP="00BB4BC6">
      <w:pPr>
        <w:pStyle w:val="afffff"/>
        <w:rPr>
          <w:sz w:val="28"/>
          <w:szCs w:val="28"/>
          <w:u w:color="000000"/>
        </w:rPr>
      </w:pPr>
      <w:r w:rsidRPr="006E2BFD">
        <w:drawing>
          <wp:inline distT="0" distB="0" distL="0" distR="0" wp14:anchorId="6C2A58B4" wp14:editId="155A5BEE">
            <wp:extent cx="6642100" cy="6667488"/>
            <wp:effectExtent l="0" t="0" r="0" b="635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666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6F239" w14:textId="62E2645F" w:rsidR="006E2BFD" w:rsidRPr="006E2BFD" w:rsidRDefault="006E2BFD" w:rsidP="00BB4BC6">
      <w:pPr>
        <w:rPr>
          <w:b/>
          <w:bCs/>
          <w:i/>
          <w:iCs/>
        </w:rPr>
      </w:pPr>
      <w:r w:rsidRPr="006E2BFD">
        <w:t>Принято</w:t>
      </w:r>
      <w:r w:rsidR="002A1A06">
        <w:t xml:space="preserve"> </w:t>
      </w:r>
      <w:r w:rsidRPr="006E2BFD">
        <w:t>считать,</w:t>
      </w:r>
      <w:r w:rsidR="002A1A06">
        <w:t xml:space="preserve"> </w:t>
      </w:r>
      <w:r w:rsidRPr="006E2BFD">
        <w:t>что</w:t>
      </w:r>
      <w:r w:rsidR="002A1A06">
        <w:t xml:space="preserve"> </w:t>
      </w:r>
      <w:r w:rsidRPr="006E2BFD">
        <w:t>«жизненное</w:t>
      </w:r>
      <w:r w:rsidR="002A1A06">
        <w:t xml:space="preserve"> </w:t>
      </w:r>
      <w:r w:rsidRPr="006E2BFD">
        <w:t>пространство»,</w:t>
      </w:r>
      <w:r w:rsidR="002A1A06">
        <w:t xml:space="preserve"> </w:t>
      </w:r>
      <w:r w:rsidRPr="006E2BFD">
        <w:t>за</w:t>
      </w:r>
      <w:r w:rsidR="002A1A06">
        <w:t xml:space="preserve"> </w:t>
      </w:r>
      <w:r w:rsidRPr="006E2BFD">
        <w:t>которое</w:t>
      </w:r>
      <w:r w:rsidR="002A1A06">
        <w:t xml:space="preserve"> </w:t>
      </w:r>
      <w:r w:rsidRPr="006E2BFD">
        <w:t>билась</w:t>
      </w:r>
      <w:r w:rsidR="002A1A06">
        <w:t xml:space="preserve"> </w:t>
      </w:r>
      <w:r w:rsidR="00BB4BC6" w:rsidRPr="006E2BFD">
        <w:t>объединённая</w:t>
      </w:r>
      <w:r w:rsidR="002A1A06">
        <w:t xml:space="preserve"> </w:t>
      </w:r>
      <w:r w:rsidRPr="006E2BFD">
        <w:t>Европа</w:t>
      </w:r>
      <w:r w:rsidR="00BB4BC6">
        <w:t>,</w:t>
      </w:r>
      <w:r w:rsidR="002A1A06">
        <w:t xml:space="preserve"> </w:t>
      </w:r>
      <w:r w:rsidRPr="006E2BFD">
        <w:t>—</w:t>
      </w:r>
      <w:r w:rsidR="002A1A06">
        <w:t xml:space="preserve"> </w:t>
      </w:r>
      <w:r w:rsidRPr="006E2BFD">
        <w:t>это</w:t>
      </w:r>
      <w:r w:rsidR="002A1A06">
        <w:t xml:space="preserve"> </w:t>
      </w:r>
      <w:r w:rsidRPr="006E2BFD">
        <w:t>только</w:t>
      </w:r>
      <w:r w:rsidR="002A1A06">
        <w:t xml:space="preserve"> </w:t>
      </w:r>
      <w:r w:rsidRPr="006E2BFD">
        <w:t>физическая</w:t>
      </w:r>
      <w:r w:rsidR="002A1A06">
        <w:t xml:space="preserve"> </w:t>
      </w:r>
      <w:r w:rsidRPr="006E2BFD">
        <w:t>среда,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которой</w:t>
      </w:r>
      <w:r w:rsidR="002A1A06">
        <w:t xml:space="preserve"> </w:t>
      </w:r>
      <w:r w:rsidRPr="006E2BFD">
        <w:t>есть</w:t>
      </w:r>
      <w:r w:rsidR="002A1A06">
        <w:t xml:space="preserve"> </w:t>
      </w:r>
      <w:r w:rsidRPr="006E2BFD">
        <w:t>все</w:t>
      </w:r>
      <w:r w:rsidR="002A1A06">
        <w:t xml:space="preserve"> </w:t>
      </w:r>
      <w:r w:rsidRPr="006E2BFD">
        <w:t>необходимые</w:t>
      </w:r>
      <w:r w:rsidR="002A1A06">
        <w:t xml:space="preserve"> </w:t>
      </w:r>
      <w:r w:rsidRPr="006E2BFD">
        <w:t>для</w:t>
      </w:r>
      <w:r w:rsidR="002A1A06">
        <w:t xml:space="preserve"> </w:t>
      </w:r>
      <w:r w:rsidRPr="006E2BFD">
        <w:t>жизни</w:t>
      </w:r>
      <w:r w:rsidR="002A1A06">
        <w:t xml:space="preserve"> </w:t>
      </w:r>
      <w:r w:rsidRPr="006E2BFD">
        <w:t>ресурсы,</w:t>
      </w:r>
      <w:r w:rsidR="002A1A06">
        <w:t xml:space="preserve"> </w:t>
      </w:r>
      <w:r w:rsidRPr="006E2BFD">
        <w:t>жизнеобеспечение:</w:t>
      </w:r>
      <w:r w:rsidR="002A1A06">
        <w:t xml:space="preserve"> </w:t>
      </w:r>
      <w:r w:rsidRPr="006E2BFD">
        <w:t>просторы</w:t>
      </w:r>
      <w:r w:rsidR="002A1A06">
        <w:t xml:space="preserve"> </w:t>
      </w:r>
      <w:r w:rsidRPr="006E2BFD">
        <w:t>Восточной</w:t>
      </w:r>
      <w:r w:rsidR="002A1A06">
        <w:t xml:space="preserve"> </w:t>
      </w:r>
      <w:r w:rsidRPr="006E2BFD">
        <w:t>Европы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России.</w:t>
      </w:r>
      <w:r w:rsidR="002A1A06">
        <w:t xml:space="preserve"> </w:t>
      </w:r>
      <w:r w:rsidRPr="006E2BFD">
        <w:t>Это</w:t>
      </w:r>
      <w:r w:rsidR="002A1A06">
        <w:t xml:space="preserve"> </w:t>
      </w:r>
      <w:r w:rsidRPr="006E2BFD">
        <w:t>совершенно</w:t>
      </w:r>
      <w:r w:rsidR="002A1A06">
        <w:t xml:space="preserve"> </w:t>
      </w:r>
      <w:r w:rsidRPr="006E2BFD">
        <w:t>верно,</w:t>
      </w:r>
      <w:r w:rsidR="002A1A06">
        <w:t xml:space="preserve"> </w:t>
      </w:r>
      <w:r w:rsidRPr="006E2BFD">
        <w:t>однако</w:t>
      </w:r>
      <w:r w:rsidR="002A1A06">
        <w:t xml:space="preserve"> </w:t>
      </w:r>
      <w:r w:rsidRPr="006E2BFD">
        <w:t>эта</w:t>
      </w:r>
      <w:r w:rsidR="002A1A06">
        <w:t xml:space="preserve"> </w:t>
      </w:r>
      <w:r w:rsidRPr="006E2BFD">
        <w:t>среда</w:t>
      </w:r>
      <w:r w:rsidR="002A1A06">
        <w:t xml:space="preserve"> </w:t>
      </w:r>
      <w:r w:rsidRPr="006E2BFD">
        <w:rPr>
          <w:rStyle w:val="--0"/>
        </w:rPr>
        <w:t>недостижима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без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Идеологии</w:t>
      </w:r>
      <w:r w:rsidR="002A1A06">
        <w:rPr>
          <w:rStyle w:val="--0"/>
        </w:rPr>
        <w:t xml:space="preserve"> </w:t>
      </w:r>
      <w:r w:rsidRPr="00BB4BC6">
        <w:t>—</w:t>
      </w:r>
      <w:r w:rsidR="002A1A06">
        <w:rPr>
          <w:rStyle w:val="--0"/>
        </w:rPr>
        <w:t xml:space="preserve"> </w:t>
      </w:r>
      <w:r w:rsidRPr="006E2BFD">
        <w:t>первичного</w:t>
      </w:r>
      <w:r w:rsidR="002A1A06">
        <w:t xml:space="preserve"> </w:t>
      </w:r>
      <w:r w:rsidRPr="006E2BFD">
        <w:t>представления</w:t>
      </w:r>
      <w:r w:rsidR="002A1A06">
        <w:t xml:space="preserve"> </w:t>
      </w:r>
      <w:r w:rsidRPr="006E2BFD">
        <w:t>о</w:t>
      </w:r>
      <w:r w:rsidR="002A1A06">
        <w:t xml:space="preserve"> </w:t>
      </w:r>
      <w:r w:rsidRPr="006E2BFD">
        <w:t>ней,</w:t>
      </w:r>
      <w:r w:rsidR="002A1A06">
        <w:t xml:space="preserve"> </w:t>
      </w:r>
      <w:r w:rsidRPr="006E2BFD">
        <w:t>котор</w:t>
      </w:r>
      <w:r w:rsidR="002A7AA1">
        <w:t>ая</w:t>
      </w:r>
      <w:r w:rsidR="002A1A06">
        <w:t xml:space="preserve"> </w:t>
      </w:r>
      <w:r w:rsidRPr="006E2BFD">
        <w:t>именуется</w:t>
      </w:r>
      <w:r w:rsidR="002A1A06">
        <w:t xml:space="preserve"> </w:t>
      </w:r>
      <w:r w:rsidRPr="006E2BFD">
        <w:t>«метафизическим</w:t>
      </w:r>
      <w:r w:rsidR="002A1A06">
        <w:t xml:space="preserve"> </w:t>
      </w:r>
      <w:r w:rsidRPr="006E2BFD">
        <w:t>жизненным</w:t>
      </w:r>
      <w:r w:rsidR="002A1A06">
        <w:t xml:space="preserve"> </w:t>
      </w:r>
      <w:r w:rsidRPr="006E2BFD">
        <w:t>пространством».</w:t>
      </w:r>
      <w:r w:rsidR="002A1A06">
        <w:t xml:space="preserve"> </w:t>
      </w:r>
      <w:r w:rsidRPr="006E2BFD">
        <w:t>Это</w:t>
      </w:r>
      <w:r w:rsidR="002A1A06">
        <w:t xml:space="preserve"> </w:t>
      </w:r>
      <w:r w:rsidRPr="006E2BFD">
        <w:t>мыслимое</w:t>
      </w:r>
      <w:r w:rsidR="002A1A06">
        <w:t xml:space="preserve"> </w:t>
      </w:r>
      <w:r w:rsidRPr="006E2BFD">
        <w:t>пространство</w:t>
      </w:r>
      <w:r w:rsidR="002A1A06">
        <w:t xml:space="preserve"> </w:t>
      </w:r>
      <w:r w:rsidRPr="006E2BFD">
        <w:lastRenderedPageBreak/>
        <w:t>образуют</w:t>
      </w:r>
      <w:r w:rsidR="002A1A06">
        <w:t xml:space="preserve"> </w:t>
      </w:r>
      <w:r w:rsidRPr="006E2BFD">
        <w:t>его</w:t>
      </w:r>
      <w:r w:rsidR="002A1A06">
        <w:t xml:space="preserve"> </w:t>
      </w:r>
      <w:r w:rsidRPr="002A7AA1">
        <w:rPr>
          <w:b/>
          <w:bCs/>
          <w:i/>
          <w:iCs/>
        </w:rPr>
        <w:t>высота</w:t>
      </w:r>
      <w:r w:rsidR="002A1A06">
        <w:t xml:space="preserve"> </w:t>
      </w:r>
      <w:r w:rsidRPr="006E2BFD">
        <w:t>—</w:t>
      </w:r>
      <w:r w:rsidR="002A1A06">
        <w:t xml:space="preserve"> </w:t>
      </w:r>
      <w:r w:rsidRPr="006E2BFD">
        <w:rPr>
          <w:b/>
          <w:bCs/>
          <w:i/>
          <w:iCs/>
        </w:rPr>
        <w:t>Ценности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жизни,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ширина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—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Смысл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жизни,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длина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—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Цель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жизни,</w:t>
      </w:r>
      <w:r w:rsidR="002A1A06">
        <w:rPr>
          <w:b/>
          <w:bCs/>
          <w:i/>
          <w:iCs/>
        </w:rPr>
        <w:t xml:space="preserve"> </w:t>
      </w:r>
      <w:r w:rsidR="002A7AA1">
        <w:rPr>
          <w:b/>
          <w:bCs/>
          <w:i/>
          <w:iCs/>
        </w:rPr>
        <w:t>о</w:t>
      </w:r>
      <w:r w:rsidRPr="006E2BFD">
        <w:rPr>
          <w:b/>
          <w:bCs/>
          <w:i/>
          <w:iCs/>
        </w:rPr>
        <w:t>бъ</w:t>
      </w:r>
      <w:r w:rsidR="00BB4BC6">
        <w:rPr>
          <w:b/>
          <w:bCs/>
          <w:i/>
          <w:iCs/>
        </w:rPr>
        <w:t>ё</w:t>
      </w:r>
      <w:r w:rsidRPr="006E2BFD">
        <w:rPr>
          <w:b/>
          <w:bCs/>
          <w:i/>
          <w:iCs/>
        </w:rPr>
        <w:t>м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—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жизненная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сила.</w:t>
      </w:r>
    </w:p>
    <w:p w14:paraId="764C2410" w14:textId="77777777" w:rsidR="00BB4BC6" w:rsidRDefault="006E2BFD" w:rsidP="00BB4BC6">
      <w:r w:rsidRPr="006E2BFD">
        <w:t>Пока</w:t>
      </w:r>
      <w:r w:rsidR="002A1A06">
        <w:t xml:space="preserve"> </w:t>
      </w:r>
      <w:r w:rsidRPr="006E2BFD">
        <w:rPr>
          <w:rStyle w:val="--"/>
        </w:rPr>
        <w:t>не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сформулирована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Идеология</w:t>
      </w:r>
      <w:r w:rsidR="002A1A06">
        <w:t xml:space="preserve"> </w:t>
      </w:r>
      <w:r w:rsidRPr="006E2BFD">
        <w:rPr>
          <w:b/>
          <w:bCs/>
          <w:i/>
          <w:iCs/>
        </w:rPr>
        <w:t>из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смысла,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ценности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цели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жизни</w:t>
      </w:r>
      <w:r w:rsidRPr="00BB4BC6">
        <w:t>,</w:t>
      </w:r>
      <w:r w:rsidR="002A1A06">
        <w:t xml:space="preserve"> </w:t>
      </w:r>
      <w:r w:rsidRPr="006E2BFD">
        <w:t>до</w:t>
      </w:r>
      <w:r w:rsidR="002A1A06">
        <w:t xml:space="preserve"> </w:t>
      </w:r>
      <w:r w:rsidRPr="006E2BFD">
        <w:t>тех</w:t>
      </w:r>
      <w:r w:rsidR="002A1A06">
        <w:t xml:space="preserve"> </w:t>
      </w:r>
      <w:r w:rsidRPr="006E2BFD">
        <w:t>пор</w:t>
      </w:r>
      <w:r w:rsidR="002A1A06">
        <w:t xml:space="preserve"> </w:t>
      </w:r>
      <w:r w:rsidRPr="006E2BFD">
        <w:t>ни</w:t>
      </w:r>
      <w:r w:rsidR="002A1A06">
        <w:t xml:space="preserve"> </w:t>
      </w:r>
      <w:r w:rsidRPr="006E2BFD">
        <w:t>у</w:t>
      </w:r>
      <w:r w:rsidR="002A1A06">
        <w:t xml:space="preserve"> </w:t>
      </w:r>
      <w:r w:rsidRPr="006E2BFD">
        <w:t>Папы,</w:t>
      </w:r>
      <w:r w:rsidR="002A1A06">
        <w:t xml:space="preserve"> </w:t>
      </w:r>
      <w:r w:rsidRPr="006E2BFD">
        <w:t>ни</w:t>
      </w:r>
      <w:r w:rsidR="002A1A06">
        <w:t xml:space="preserve"> </w:t>
      </w:r>
      <w:r w:rsidRPr="006E2BFD">
        <w:t>у</w:t>
      </w:r>
      <w:r w:rsidR="002A1A06">
        <w:t xml:space="preserve"> </w:t>
      </w:r>
      <w:r w:rsidRPr="006E2BFD">
        <w:t>Наполеона,</w:t>
      </w:r>
      <w:r w:rsidR="002A1A06">
        <w:t xml:space="preserve"> </w:t>
      </w:r>
      <w:r w:rsidRPr="006E2BFD">
        <w:t>ни</w:t>
      </w:r>
      <w:r w:rsidR="002A1A06">
        <w:t xml:space="preserve"> </w:t>
      </w:r>
      <w:r w:rsidRPr="006E2BFD">
        <w:t>у</w:t>
      </w:r>
      <w:r w:rsidR="002A1A06">
        <w:t xml:space="preserve"> </w:t>
      </w:r>
      <w:r w:rsidRPr="006E2BFD">
        <w:t>Гитлера</w:t>
      </w:r>
      <w:r w:rsidR="002A1A06">
        <w:t xml:space="preserve"> </w:t>
      </w:r>
      <w:r w:rsidRPr="006E2BFD">
        <w:t>не</w:t>
      </w:r>
      <w:r w:rsidR="002A1A06">
        <w:t xml:space="preserve"> </w:t>
      </w:r>
      <w:r w:rsidRPr="006E2BFD">
        <w:t>могло</w:t>
      </w:r>
      <w:r w:rsidR="002A1A06">
        <w:t xml:space="preserve"> </w:t>
      </w:r>
      <w:r w:rsidRPr="006E2BFD">
        <w:t>быть</w:t>
      </w:r>
      <w:r w:rsidR="002A1A06">
        <w:t xml:space="preserve"> </w:t>
      </w:r>
      <w:r w:rsidRPr="006E2BFD">
        <w:t>представления</w:t>
      </w:r>
      <w:r w:rsidR="002A1A06">
        <w:t xml:space="preserve"> </w:t>
      </w:r>
      <w:r w:rsidRPr="006E2BFD">
        <w:t>о</w:t>
      </w:r>
      <w:r w:rsidR="002A1A06">
        <w:t xml:space="preserve"> </w:t>
      </w:r>
      <w:r w:rsidRPr="006E2BFD">
        <w:t>том</w:t>
      </w:r>
      <w:r w:rsidR="002A1A06">
        <w:t xml:space="preserve"> </w:t>
      </w:r>
      <w:r w:rsidRPr="006E2BFD">
        <w:rPr>
          <w:b/>
          <w:bCs/>
          <w:i/>
          <w:iCs/>
        </w:rPr>
        <w:t>«физическом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жизненном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пространстве»</w:t>
      </w:r>
      <w:r w:rsidRPr="00BB4BC6">
        <w:t>,</w:t>
      </w:r>
      <w:r w:rsidR="002A1A06" w:rsidRPr="00BB4BC6">
        <w:t xml:space="preserve"> </w:t>
      </w:r>
      <w:r w:rsidRPr="006E2BFD">
        <w:t>которое</w:t>
      </w:r>
      <w:r w:rsidR="002A1A06">
        <w:t xml:space="preserve"> </w:t>
      </w:r>
      <w:r w:rsidRPr="006E2BFD">
        <w:t>они</w:t>
      </w:r>
      <w:r w:rsidR="002A1A06">
        <w:t xml:space="preserve"> </w:t>
      </w:r>
      <w:r w:rsidRPr="006E2BFD">
        <w:t>хотели</w:t>
      </w:r>
      <w:r w:rsidR="002A1A06">
        <w:t xml:space="preserve"> </w:t>
      </w:r>
      <w:r w:rsidRPr="006E2BFD">
        <w:t>завоевать</w:t>
      </w:r>
      <w:r w:rsidR="002A1A06">
        <w:t xml:space="preserve"> </w:t>
      </w:r>
      <w:r w:rsidRPr="006E2BFD">
        <w:t>для</w:t>
      </w:r>
      <w:r w:rsidR="002A1A06">
        <w:t xml:space="preserve"> </w:t>
      </w:r>
      <w:r w:rsidRPr="006E2BFD">
        <w:t>жизни</w:t>
      </w:r>
      <w:r w:rsidR="002A1A06">
        <w:t xml:space="preserve"> </w:t>
      </w:r>
      <w:r w:rsidRPr="006E2BFD">
        <w:t>своих</w:t>
      </w:r>
      <w:r w:rsidR="002A1A06">
        <w:t xml:space="preserve"> </w:t>
      </w:r>
      <w:r w:rsidRPr="006E2BFD">
        <w:t>«граждан».</w:t>
      </w:r>
      <w:r w:rsidR="002A1A06">
        <w:t xml:space="preserve"> </w:t>
      </w:r>
      <w:r w:rsidRPr="006E2BFD">
        <w:t>Это</w:t>
      </w:r>
      <w:r w:rsidR="002A1A06">
        <w:t xml:space="preserve"> </w:t>
      </w:r>
      <w:r w:rsidRPr="006E2BFD">
        <w:t>«метафизическое</w:t>
      </w:r>
      <w:r w:rsidR="002A1A06">
        <w:t xml:space="preserve"> </w:t>
      </w:r>
      <w:r w:rsidRPr="006E2BFD">
        <w:t>жизненное</w:t>
      </w:r>
      <w:r w:rsidR="002A1A06">
        <w:t xml:space="preserve"> </w:t>
      </w:r>
      <w:r w:rsidRPr="006E2BFD">
        <w:t>пространство»</w:t>
      </w:r>
      <w:r w:rsidR="002A1A06">
        <w:t xml:space="preserve"> </w:t>
      </w:r>
      <w:r w:rsidRPr="006E2BFD">
        <w:rPr>
          <w:rStyle w:val="--0"/>
        </w:rPr>
        <w:t>называется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—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Мечта</w:t>
      </w:r>
      <w:r w:rsidRPr="00BB4BC6">
        <w:t>.</w:t>
      </w:r>
      <w:r w:rsidR="002A1A06">
        <w:t xml:space="preserve"> </w:t>
      </w:r>
    </w:p>
    <w:p w14:paraId="7F1AAA07" w14:textId="77777777" w:rsidR="00976D15" w:rsidRDefault="006E2BFD" w:rsidP="00BB4BC6">
      <w:r w:rsidRPr="006E2BFD">
        <w:t>Известна</w:t>
      </w:r>
      <w:r w:rsidR="002A1A06">
        <w:t xml:space="preserve"> </w:t>
      </w:r>
      <w:r w:rsidRPr="006E2BFD">
        <w:t>«американская</w:t>
      </w:r>
      <w:r w:rsidR="002A1A06">
        <w:t xml:space="preserve"> </w:t>
      </w:r>
      <w:r w:rsidRPr="006E2BFD">
        <w:t>мечта»,</w:t>
      </w:r>
      <w:r w:rsidR="002A1A06">
        <w:t xml:space="preserve"> </w:t>
      </w:r>
      <w:r w:rsidRPr="006E2BFD">
        <w:t>но</w:t>
      </w:r>
      <w:r w:rsidR="002A1A06">
        <w:t xml:space="preserve"> </w:t>
      </w:r>
      <w:r w:rsidRPr="006E2BFD">
        <w:t>такая</w:t>
      </w:r>
      <w:r w:rsidR="002A1A06">
        <w:t xml:space="preserve"> </w:t>
      </w:r>
      <w:r w:rsidRPr="006E2BFD">
        <w:t>же</w:t>
      </w:r>
      <w:r w:rsidR="002A1A06">
        <w:t xml:space="preserve"> </w:t>
      </w:r>
      <w:r w:rsidRPr="006E2BFD">
        <w:t>мечта</w:t>
      </w:r>
      <w:r w:rsidR="002A1A06">
        <w:t xml:space="preserve"> </w:t>
      </w:r>
      <w:r w:rsidRPr="006E2BFD">
        <w:t>вела</w:t>
      </w:r>
      <w:r w:rsidR="002A1A06">
        <w:t xml:space="preserve"> </w:t>
      </w:r>
      <w:r w:rsidRPr="006E2BFD">
        <w:t>через</w:t>
      </w:r>
      <w:r w:rsidR="002A1A06">
        <w:t xml:space="preserve"> </w:t>
      </w:r>
      <w:r w:rsidRPr="006E2BFD">
        <w:t>океаны</w:t>
      </w:r>
      <w:r w:rsidR="002A1A06">
        <w:t xml:space="preserve"> </w:t>
      </w:r>
      <w:r w:rsidRPr="006E2BFD">
        <w:t>моряков</w:t>
      </w:r>
      <w:r w:rsidR="002A1A06">
        <w:t xml:space="preserve"> </w:t>
      </w:r>
      <w:r w:rsidRPr="006E2BFD">
        <w:t>европейских</w:t>
      </w:r>
      <w:r w:rsidR="002A1A06">
        <w:t xml:space="preserve"> </w:t>
      </w:r>
      <w:r w:rsidRPr="006E2BFD">
        <w:t>стран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поиски</w:t>
      </w:r>
      <w:r w:rsidR="002A1A06">
        <w:t xml:space="preserve"> </w:t>
      </w:r>
      <w:r w:rsidRPr="006E2BFD">
        <w:t>«физического</w:t>
      </w:r>
      <w:r w:rsidR="002A1A06">
        <w:t xml:space="preserve"> </w:t>
      </w:r>
      <w:r w:rsidRPr="006E2BFD">
        <w:t>жизненного</w:t>
      </w:r>
      <w:r w:rsidR="002A1A06">
        <w:t xml:space="preserve"> </w:t>
      </w:r>
      <w:r w:rsidRPr="006E2BFD">
        <w:t>пространства»</w:t>
      </w:r>
      <w:r w:rsidR="002A1A06">
        <w:t xml:space="preserve"> </w:t>
      </w:r>
      <w:r w:rsidRPr="006E2BFD">
        <w:t>из</w:t>
      </w:r>
      <w:r w:rsidR="002A1A06">
        <w:t xml:space="preserve"> </w:t>
      </w:r>
      <w:r w:rsidRPr="006E2BFD">
        <w:t>Англии</w:t>
      </w:r>
      <w:r w:rsidR="002A1A06">
        <w:t xml:space="preserve"> </w:t>
      </w:r>
      <w:r w:rsidRPr="006E2BFD">
        <w:t>(Джемс</w:t>
      </w:r>
      <w:r w:rsidR="002A1A06">
        <w:t xml:space="preserve"> </w:t>
      </w:r>
      <w:r w:rsidRPr="006E2BFD">
        <w:t>Кук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др.),</w:t>
      </w:r>
      <w:r w:rsidR="002A1A06">
        <w:t xml:space="preserve"> </w:t>
      </w:r>
      <w:r w:rsidRPr="006E2BFD">
        <w:t>Португалии</w:t>
      </w:r>
      <w:r w:rsidR="002A1A06">
        <w:t xml:space="preserve"> </w:t>
      </w:r>
      <w:r w:rsidRPr="006E2BFD">
        <w:t>(Васко-да-Гама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др.),</w:t>
      </w:r>
      <w:r w:rsidR="002A1A06">
        <w:t xml:space="preserve"> </w:t>
      </w:r>
      <w:r w:rsidRPr="006E2BFD">
        <w:t>Испании</w:t>
      </w:r>
      <w:r w:rsidR="002A1A06">
        <w:t xml:space="preserve"> </w:t>
      </w:r>
      <w:r w:rsidRPr="006E2BFD">
        <w:t>(Колумб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др.).</w:t>
      </w:r>
      <w:r w:rsidR="002A1A06">
        <w:t xml:space="preserve"> </w:t>
      </w:r>
      <w:r w:rsidRPr="006E2BFD">
        <w:t>Мечта</w:t>
      </w:r>
      <w:r w:rsidR="002A1A06">
        <w:t xml:space="preserve"> </w:t>
      </w:r>
      <w:r w:rsidRPr="006E2BFD">
        <w:t>о</w:t>
      </w:r>
      <w:r w:rsidR="002A1A06">
        <w:t xml:space="preserve"> </w:t>
      </w:r>
      <w:r w:rsidRPr="006E2BFD">
        <w:t>«метафизическом</w:t>
      </w:r>
      <w:r w:rsidR="002A1A06">
        <w:t xml:space="preserve"> </w:t>
      </w:r>
      <w:r w:rsidRPr="006E2BFD">
        <w:t>жизненном</w:t>
      </w:r>
      <w:r w:rsidR="002A1A06">
        <w:t xml:space="preserve"> </w:t>
      </w:r>
      <w:r w:rsidRPr="006E2BFD">
        <w:t>пространстве»</w:t>
      </w:r>
      <w:r w:rsidR="002A1A06">
        <w:t xml:space="preserve"> </w:t>
      </w:r>
      <w:r w:rsidRPr="006E2BFD">
        <w:t>чертит</w:t>
      </w:r>
      <w:r w:rsidR="002A1A06">
        <w:t xml:space="preserve"> </w:t>
      </w:r>
      <w:r w:rsidRPr="006E2BFD">
        <w:t>научную</w:t>
      </w:r>
      <w:r w:rsidR="002A1A06">
        <w:t xml:space="preserve"> </w:t>
      </w:r>
      <w:r w:rsidRPr="006E2BFD">
        <w:t>Картину</w:t>
      </w:r>
      <w:r w:rsidR="002A1A06">
        <w:t xml:space="preserve"> </w:t>
      </w:r>
      <w:r w:rsidRPr="006E2BFD">
        <w:t>мира</w:t>
      </w:r>
      <w:r w:rsidR="002A1A06">
        <w:t xml:space="preserve"> </w:t>
      </w:r>
      <w:r w:rsidRPr="006E2BFD">
        <w:t>(карту</w:t>
      </w:r>
      <w:r w:rsidR="002A1A06">
        <w:t xml:space="preserve"> </w:t>
      </w:r>
      <w:r w:rsidRPr="006E2BFD">
        <w:t>для</w:t>
      </w:r>
      <w:r w:rsidR="002A1A06">
        <w:t xml:space="preserve"> </w:t>
      </w:r>
      <w:r w:rsidRPr="006E2BFD">
        <w:t>маршрута</w:t>
      </w:r>
      <w:r w:rsidR="002A1A06">
        <w:t xml:space="preserve"> </w:t>
      </w:r>
      <w:r w:rsidRPr="006E2BFD">
        <w:t>к</w:t>
      </w:r>
      <w:r w:rsidR="002A1A06">
        <w:t xml:space="preserve"> </w:t>
      </w:r>
      <w:r w:rsidRPr="006E2BFD">
        <w:t>Цели</w:t>
      </w:r>
      <w:r w:rsidR="002A1A06">
        <w:t xml:space="preserve"> </w:t>
      </w:r>
      <w:r w:rsidRPr="006E2BFD">
        <w:t>жизни),</w:t>
      </w:r>
      <w:r w:rsidR="002A1A06">
        <w:t xml:space="preserve"> </w:t>
      </w:r>
      <w:r w:rsidRPr="006E2BFD">
        <w:t>Мировоззрение</w:t>
      </w:r>
      <w:r w:rsidR="002A1A06">
        <w:t xml:space="preserve"> </w:t>
      </w:r>
      <w:r w:rsidRPr="006E2BFD">
        <w:t>(Ценности</w:t>
      </w:r>
      <w:r w:rsidR="002A1A06">
        <w:t xml:space="preserve"> </w:t>
      </w:r>
      <w:r w:rsidRPr="006E2BFD">
        <w:t>жизни</w:t>
      </w:r>
      <w:r w:rsidR="002A1A06">
        <w:t xml:space="preserve"> </w:t>
      </w:r>
      <w:r w:rsidRPr="006E2BFD">
        <w:t>—</w:t>
      </w:r>
      <w:r w:rsidR="002A1A06">
        <w:t xml:space="preserve"> </w:t>
      </w:r>
      <w:r w:rsidRPr="006E2BFD">
        <w:t>точки</w:t>
      </w:r>
      <w:r w:rsidR="002A1A06">
        <w:t xml:space="preserve"> </w:t>
      </w:r>
      <w:r w:rsidRPr="006E2BFD">
        <w:t>опоры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жизненных</w:t>
      </w:r>
      <w:r w:rsidR="002A1A06">
        <w:t xml:space="preserve"> </w:t>
      </w:r>
      <w:r w:rsidRPr="006E2BFD">
        <w:t>испытаниях),</w:t>
      </w:r>
      <w:r w:rsidR="002A1A06">
        <w:t xml:space="preserve"> </w:t>
      </w:r>
      <w:r w:rsidRPr="006E2BFD">
        <w:t>Образ</w:t>
      </w:r>
      <w:r w:rsidR="002A1A06">
        <w:t xml:space="preserve"> </w:t>
      </w:r>
      <w:r w:rsidRPr="006E2BFD">
        <w:t>жизни</w:t>
      </w:r>
      <w:r w:rsidR="002A1A06">
        <w:t xml:space="preserve"> </w:t>
      </w:r>
      <w:r w:rsidRPr="006E2BFD">
        <w:t>(Смысл</w:t>
      </w:r>
      <w:r w:rsidR="002A1A06">
        <w:t xml:space="preserve"> </w:t>
      </w:r>
      <w:r w:rsidRPr="006E2BFD">
        <w:t>жизни</w:t>
      </w:r>
      <w:r w:rsidR="002A1A06">
        <w:t xml:space="preserve"> </w:t>
      </w:r>
      <w:r w:rsidRPr="006E2BFD">
        <w:t>для</w:t>
      </w:r>
      <w:r w:rsidR="002A1A06">
        <w:t xml:space="preserve"> </w:t>
      </w:r>
      <w:r w:rsidRPr="006E2BFD">
        <w:t>преодоления</w:t>
      </w:r>
      <w:r w:rsidR="002A1A06">
        <w:t xml:space="preserve"> </w:t>
      </w:r>
      <w:r w:rsidRPr="006E2BFD">
        <w:t>своих</w:t>
      </w:r>
      <w:r w:rsidR="002A1A06">
        <w:t xml:space="preserve"> </w:t>
      </w:r>
      <w:r w:rsidRPr="006E2BFD">
        <w:t>страхов),</w:t>
      </w:r>
      <w:r w:rsidR="002A1A06">
        <w:t xml:space="preserve"> </w:t>
      </w:r>
      <w:r w:rsidRPr="006E2BFD">
        <w:t>волю</w:t>
      </w:r>
      <w:r w:rsidR="002A1A06">
        <w:t xml:space="preserve"> </w:t>
      </w:r>
      <w:r w:rsidRPr="006E2BFD">
        <w:t>к</w:t>
      </w:r>
      <w:r w:rsidR="002A1A06">
        <w:t xml:space="preserve"> </w:t>
      </w:r>
      <w:r w:rsidRPr="006E2BFD">
        <w:t>жизни</w:t>
      </w:r>
      <w:r w:rsidR="002A1A06">
        <w:t xml:space="preserve"> </w:t>
      </w:r>
      <w:r w:rsidRPr="006E2BFD">
        <w:t>(Служение</w:t>
      </w:r>
      <w:r w:rsidR="002A1A06">
        <w:t xml:space="preserve"> </w:t>
      </w:r>
      <w:r w:rsidRPr="006E2BFD">
        <w:t>за</w:t>
      </w:r>
      <w:r w:rsidR="002A1A06">
        <w:t xml:space="preserve"> </w:t>
      </w:r>
      <w:r w:rsidRPr="006E2BFD">
        <w:t>пределами</w:t>
      </w:r>
      <w:r w:rsidR="002A1A06">
        <w:t xml:space="preserve"> </w:t>
      </w:r>
      <w:r w:rsidRPr="006E2BFD">
        <w:t>своих</w:t>
      </w:r>
      <w:r w:rsidR="002A1A06">
        <w:t xml:space="preserve"> </w:t>
      </w:r>
      <w:r w:rsidRPr="006E2BFD">
        <w:t>сил).</w:t>
      </w:r>
      <w:r w:rsidR="002A1A06">
        <w:t xml:space="preserve"> </w:t>
      </w:r>
      <w:r w:rsidRPr="00976D15">
        <w:rPr>
          <w:b/>
          <w:bCs/>
          <w:i/>
          <w:iCs/>
        </w:rPr>
        <w:t>Эта</w:t>
      </w:r>
      <w:r w:rsidR="002A1A06" w:rsidRPr="00976D15">
        <w:rPr>
          <w:b/>
          <w:bCs/>
          <w:i/>
          <w:iCs/>
        </w:rPr>
        <w:t xml:space="preserve"> </w:t>
      </w:r>
      <w:r w:rsidRPr="00976D15">
        <w:rPr>
          <w:b/>
          <w:bCs/>
          <w:i/>
          <w:iCs/>
        </w:rPr>
        <w:t>Мечта</w:t>
      </w:r>
      <w:r w:rsidR="002A1A06" w:rsidRPr="00976D15">
        <w:rPr>
          <w:b/>
          <w:bCs/>
          <w:i/>
          <w:iCs/>
        </w:rPr>
        <w:t xml:space="preserve"> </w:t>
      </w:r>
      <w:r w:rsidRPr="00976D15">
        <w:rPr>
          <w:b/>
          <w:bCs/>
          <w:i/>
          <w:iCs/>
        </w:rPr>
        <w:t>становится</w:t>
      </w:r>
      <w:r w:rsidR="002A1A06" w:rsidRPr="00976D15">
        <w:rPr>
          <w:b/>
          <w:bCs/>
          <w:i/>
          <w:iCs/>
        </w:rPr>
        <w:t xml:space="preserve"> </w:t>
      </w:r>
      <w:r w:rsidRPr="00976D15">
        <w:rPr>
          <w:b/>
          <w:bCs/>
          <w:i/>
          <w:iCs/>
        </w:rPr>
        <w:t>сознанием</w:t>
      </w:r>
      <w:r w:rsidR="002A1A06" w:rsidRPr="00976D15">
        <w:rPr>
          <w:b/>
          <w:bCs/>
          <w:i/>
          <w:iCs/>
        </w:rPr>
        <w:t xml:space="preserve"> </w:t>
      </w:r>
      <w:r w:rsidRPr="00976D15">
        <w:rPr>
          <w:b/>
          <w:bCs/>
          <w:i/>
          <w:iCs/>
        </w:rPr>
        <w:t>народов.</w:t>
      </w:r>
      <w:r w:rsidR="002A1A06">
        <w:t xml:space="preserve"> </w:t>
      </w:r>
    </w:p>
    <w:p w14:paraId="7288D8D4" w14:textId="33C98722" w:rsidR="006E2BFD" w:rsidRPr="006E2BFD" w:rsidRDefault="006E2BFD" w:rsidP="00BB4BC6">
      <w:pPr>
        <w:rPr>
          <w:b/>
          <w:bCs/>
          <w:i/>
          <w:iCs/>
        </w:rPr>
      </w:pPr>
      <w:r w:rsidRPr="006E2BFD">
        <w:t>Исследование</w:t>
      </w:r>
      <w:r w:rsidR="002A1A06">
        <w:t xml:space="preserve"> </w:t>
      </w:r>
      <w:r w:rsidRPr="006E2BFD">
        <w:t>истории</w:t>
      </w:r>
      <w:r w:rsidR="002A1A06">
        <w:t xml:space="preserve"> </w:t>
      </w:r>
      <w:r w:rsidRPr="006E2BFD">
        <w:t>войн</w:t>
      </w:r>
      <w:r w:rsidR="002A1A06">
        <w:t xml:space="preserve"> </w:t>
      </w:r>
      <w:r w:rsidRPr="006E2BFD">
        <w:t>между</w:t>
      </w:r>
      <w:r w:rsidR="002A1A06">
        <w:t xml:space="preserve"> </w:t>
      </w:r>
      <w:r w:rsidRPr="006E2BFD">
        <w:t>объединениями</w:t>
      </w:r>
      <w:r w:rsidR="002A1A06">
        <w:t xml:space="preserve"> </w:t>
      </w:r>
      <w:r w:rsidRPr="006E2BFD">
        <w:t>стран</w:t>
      </w:r>
      <w:r w:rsidR="002A1A06">
        <w:t xml:space="preserve"> </w:t>
      </w:r>
      <w:r w:rsidRPr="006E2BFD">
        <w:t>континентальной</w:t>
      </w:r>
      <w:r w:rsidR="002A1A06">
        <w:t xml:space="preserve"> </w:t>
      </w:r>
      <w:r w:rsidRPr="006E2BFD">
        <w:t>Европы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Россией</w:t>
      </w:r>
      <w:r w:rsidR="002A1A06">
        <w:t xml:space="preserve"> </w:t>
      </w:r>
      <w:r w:rsidRPr="006E2BFD">
        <w:t>показало,</w:t>
      </w:r>
      <w:r w:rsidR="002A1A06">
        <w:t xml:space="preserve"> </w:t>
      </w:r>
      <w:r w:rsidRPr="006E2BFD">
        <w:t>что</w:t>
      </w:r>
      <w:r w:rsidR="002A1A06">
        <w:t xml:space="preserve"> </w:t>
      </w:r>
      <w:r w:rsidRPr="006E2BFD">
        <w:rPr>
          <w:rStyle w:val="--"/>
        </w:rPr>
        <w:t>идеология</w:t>
      </w:r>
      <w:r w:rsidR="002A1A06">
        <w:rPr>
          <w:rStyle w:val="--"/>
        </w:rPr>
        <w:t xml:space="preserve"> </w:t>
      </w:r>
      <w:r w:rsidRPr="006E2BFD">
        <w:rPr>
          <w:rStyle w:val="--0"/>
        </w:rPr>
        <w:t>была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у</w:t>
      </w:r>
      <w:r w:rsidR="002A1A06">
        <w:t xml:space="preserve"> </w:t>
      </w:r>
      <w:r w:rsidRPr="006E2BFD">
        <w:t>Папы</w:t>
      </w:r>
      <w:r w:rsidR="002A1A06">
        <w:t xml:space="preserve"> </w:t>
      </w:r>
      <w:r w:rsidRPr="006E2BFD">
        <w:t>Римского</w:t>
      </w:r>
      <w:r w:rsidR="002A1A06">
        <w:t xml:space="preserve"> </w:t>
      </w:r>
      <w:r w:rsidRPr="006E2BFD">
        <w:t>(«Библия»),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у</w:t>
      </w:r>
      <w:r w:rsidR="002A1A06">
        <w:t xml:space="preserve"> </w:t>
      </w:r>
      <w:r w:rsidRPr="006E2BFD">
        <w:t>Наполеона</w:t>
      </w:r>
      <w:r w:rsidR="002A1A06">
        <w:t xml:space="preserve"> </w:t>
      </w:r>
      <w:r w:rsidRPr="006E2BFD">
        <w:t>(«Гражданский</w:t>
      </w:r>
      <w:r w:rsidR="002A1A06">
        <w:t xml:space="preserve"> </w:t>
      </w:r>
      <w:r w:rsidRPr="006E2BFD">
        <w:t>Кодекс»),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у</w:t>
      </w:r>
      <w:r w:rsidR="002A1A06">
        <w:t xml:space="preserve"> </w:t>
      </w:r>
      <w:r w:rsidRPr="006E2BFD">
        <w:t>Гитлера</w:t>
      </w:r>
      <w:r w:rsidR="002A1A06">
        <w:t xml:space="preserve"> </w:t>
      </w:r>
      <w:r w:rsidRPr="006E2BFD">
        <w:t>(«25</w:t>
      </w:r>
      <w:r w:rsidR="002A1A06">
        <w:t xml:space="preserve"> </w:t>
      </w:r>
      <w:r w:rsidRPr="006E2BFD">
        <w:t>пунктов»)</w:t>
      </w:r>
      <w:r w:rsidR="002A1A06">
        <w:t xml:space="preserve"> </w:t>
      </w:r>
      <w:r w:rsidRPr="006E2BFD">
        <w:t>так</w:t>
      </w:r>
      <w:r w:rsidR="002A1A06">
        <w:t xml:space="preserve"> </w:t>
      </w:r>
      <w:r w:rsidRPr="006E2BFD">
        <w:t>же</w:t>
      </w:r>
      <w:r w:rsidR="00976D15" w:rsidRPr="006E2BFD">
        <w:t>,</w:t>
      </w:r>
      <w:r w:rsidR="002A1A06">
        <w:t xml:space="preserve"> </w:t>
      </w:r>
      <w:r w:rsidRPr="006E2BFD">
        <w:t>как</w:t>
      </w:r>
      <w:r w:rsidR="002A1A06">
        <w:t xml:space="preserve"> </w:t>
      </w:r>
      <w:r w:rsidRPr="006E2BFD">
        <w:t>она</w:t>
      </w:r>
      <w:r w:rsidR="002A1A06">
        <w:t xml:space="preserve"> </w:t>
      </w:r>
      <w:r w:rsidRPr="006E2BFD">
        <w:t>была</w:t>
      </w:r>
      <w:r w:rsidR="002A1A06">
        <w:t xml:space="preserve"> </w:t>
      </w:r>
      <w:r w:rsidRPr="006E2BFD">
        <w:t>у</w:t>
      </w:r>
      <w:r w:rsidR="002A1A06">
        <w:t xml:space="preserve"> </w:t>
      </w:r>
      <w:r w:rsidRPr="006E2BFD">
        <w:t>Александра</w:t>
      </w:r>
      <w:r w:rsidR="002A1A06">
        <w:t xml:space="preserve"> </w:t>
      </w:r>
      <w:r w:rsidRPr="006E2BFD">
        <w:t>Невского</w:t>
      </w:r>
      <w:r w:rsidR="002A1A06">
        <w:t xml:space="preserve"> </w:t>
      </w:r>
      <w:r w:rsidRPr="006E2BFD">
        <w:t>(православие),</w:t>
      </w:r>
      <w:r w:rsidR="002A1A06">
        <w:t xml:space="preserve"> </w:t>
      </w:r>
      <w:r w:rsidRPr="006E2BFD">
        <w:t>Михаила</w:t>
      </w:r>
      <w:r w:rsidR="002A1A06">
        <w:t xml:space="preserve"> </w:t>
      </w:r>
      <w:r w:rsidRPr="006E2BFD">
        <w:t>Кутузова</w:t>
      </w:r>
      <w:r w:rsidR="002A1A06">
        <w:t xml:space="preserve"> </w:t>
      </w:r>
      <w:r w:rsidRPr="006E2BFD">
        <w:t>(Родина),</w:t>
      </w:r>
      <w:r w:rsidR="002A1A06">
        <w:t xml:space="preserve"> </w:t>
      </w:r>
      <w:r w:rsidRPr="006E2BFD">
        <w:t>Иосифа</w:t>
      </w:r>
      <w:r w:rsidR="002A1A06">
        <w:t xml:space="preserve"> </w:t>
      </w:r>
      <w:r w:rsidRPr="006E2BFD">
        <w:t>Сталина</w:t>
      </w:r>
      <w:r w:rsidR="002A1A06">
        <w:t xml:space="preserve"> </w:t>
      </w:r>
      <w:r w:rsidRPr="006E2BFD">
        <w:t>(«Капитал»</w:t>
      </w:r>
      <w:r w:rsidR="002A1A06">
        <w:t xml:space="preserve"> </w:t>
      </w:r>
      <w:r w:rsidRPr="006E2BFD">
        <w:t>Маркса).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описанных</w:t>
      </w:r>
      <w:r w:rsidR="002A1A06">
        <w:t xml:space="preserve"> </w:t>
      </w:r>
      <w:r w:rsidRPr="006E2BFD">
        <w:t>случаях</w:t>
      </w:r>
      <w:r w:rsidR="002A1A06">
        <w:t xml:space="preserve"> </w:t>
      </w:r>
      <w:r w:rsidRPr="006E2BFD">
        <w:t>идеология</w:t>
      </w:r>
      <w:r w:rsidR="002A1A06">
        <w:t xml:space="preserve"> </w:t>
      </w:r>
      <w:r w:rsidRPr="006E2BFD">
        <w:t>России</w:t>
      </w:r>
      <w:r w:rsidR="002A1A06">
        <w:t xml:space="preserve"> </w:t>
      </w:r>
      <w:r w:rsidRPr="006E2BFD">
        <w:t>побеждала.</w:t>
      </w:r>
      <w:r w:rsidR="002A1A06">
        <w:t xml:space="preserve"> </w:t>
      </w:r>
      <w:r w:rsidRPr="006E2BFD">
        <w:t>Сегодня</w:t>
      </w:r>
      <w:r w:rsidR="002A1A06">
        <w:t xml:space="preserve"> </w:t>
      </w:r>
      <w:r w:rsidRPr="006E2BFD">
        <w:t>Европа</w:t>
      </w:r>
      <w:r w:rsidR="002A1A06">
        <w:t xml:space="preserve"> </w:t>
      </w:r>
      <w:r w:rsidRPr="006E2BFD">
        <w:t>снова</w:t>
      </w:r>
      <w:r w:rsidR="002A1A06">
        <w:t xml:space="preserve"> </w:t>
      </w:r>
      <w:r w:rsidRPr="006E2BFD">
        <w:t>переживает</w:t>
      </w:r>
      <w:r w:rsidR="002A1A06">
        <w:t xml:space="preserve"> </w:t>
      </w:r>
      <w:r w:rsidRPr="006E2BFD">
        <w:rPr>
          <w:rStyle w:val="--"/>
        </w:rPr>
        <w:t>не</w:t>
      </w:r>
      <w:r w:rsidR="002A1A06">
        <w:rPr>
          <w:rStyle w:val="--"/>
        </w:rPr>
        <w:t xml:space="preserve"> </w:t>
      </w:r>
      <w:r w:rsidRPr="006E2BFD">
        <w:rPr>
          <w:rStyle w:val="--0"/>
        </w:rPr>
        <w:t>лучшие</w:t>
      </w:r>
      <w:r w:rsidR="002A1A06">
        <w:t xml:space="preserve"> </w:t>
      </w:r>
      <w:r w:rsidRPr="006E2BFD">
        <w:t>времена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фоне</w:t>
      </w:r>
      <w:r w:rsidR="002A1A06">
        <w:t xml:space="preserve"> </w:t>
      </w:r>
      <w:r w:rsidRPr="006E2BFD">
        <w:t>фантастического</w:t>
      </w:r>
      <w:r w:rsidR="002A1A06">
        <w:t xml:space="preserve"> </w:t>
      </w:r>
      <w:r w:rsidR="00976D15" w:rsidRPr="006E2BFD">
        <w:t>подъёма</w:t>
      </w:r>
      <w:r w:rsidR="002A1A06">
        <w:t xml:space="preserve"> </w:t>
      </w:r>
      <w:r w:rsidRPr="006E2BFD">
        <w:t>Китая,</w:t>
      </w:r>
      <w:r w:rsidR="002A1A06">
        <w:t xml:space="preserve"> </w:t>
      </w:r>
      <w:r w:rsidRPr="006E2BFD">
        <w:t>Индии</w:t>
      </w:r>
      <w:r w:rsidR="00976D15">
        <w:t xml:space="preserve"> и</w:t>
      </w:r>
      <w:r w:rsidR="002A1A06">
        <w:t xml:space="preserve"> </w:t>
      </w:r>
      <w:r w:rsidRPr="006E2BFD">
        <w:t>Кореи.</w:t>
      </w:r>
      <w:r w:rsidR="002A1A06">
        <w:t xml:space="preserve"> </w:t>
      </w:r>
      <w:r w:rsidRPr="006E2BFD">
        <w:t>Доступное</w:t>
      </w:r>
      <w:r w:rsidR="002A1A06">
        <w:t xml:space="preserve"> </w:t>
      </w:r>
      <w:r w:rsidRPr="006E2BFD">
        <w:t>физическое</w:t>
      </w:r>
      <w:r w:rsidR="002A1A06">
        <w:t xml:space="preserve"> </w:t>
      </w:r>
      <w:r w:rsidRPr="006E2BFD">
        <w:t>жизненное</w:t>
      </w:r>
      <w:r w:rsidR="002A1A06">
        <w:t xml:space="preserve"> </w:t>
      </w:r>
      <w:r w:rsidRPr="006E2BFD">
        <w:t>пространство</w:t>
      </w:r>
      <w:r w:rsidR="002A1A06">
        <w:t xml:space="preserve"> </w:t>
      </w:r>
      <w:r w:rsidRPr="006E2BFD">
        <w:t>«схлопнулось».</w:t>
      </w:r>
      <w:r w:rsidR="002A1A06">
        <w:t xml:space="preserve"> </w:t>
      </w:r>
      <w:r w:rsidRPr="006E2BFD">
        <w:t>Европе</w:t>
      </w:r>
      <w:r w:rsidR="002A1A06">
        <w:t xml:space="preserve"> </w:t>
      </w:r>
      <w:r w:rsidRPr="006E2BFD">
        <w:t>опять</w:t>
      </w:r>
      <w:r w:rsidR="002A1A06">
        <w:t xml:space="preserve"> </w:t>
      </w:r>
      <w:r w:rsidRPr="006E2BFD">
        <w:t>приходится</w:t>
      </w:r>
      <w:r w:rsidR="002A1A06">
        <w:t xml:space="preserve"> </w:t>
      </w:r>
      <w:r w:rsidRPr="006E2BFD">
        <w:t>объединяться</w:t>
      </w:r>
      <w:r w:rsidR="002A1A06">
        <w:t xml:space="preserve"> </w:t>
      </w:r>
      <w:r w:rsidRPr="006E2BFD">
        <w:t>под</w:t>
      </w:r>
      <w:r w:rsidR="002A1A06">
        <w:t xml:space="preserve"> </w:t>
      </w:r>
      <w:r w:rsidRPr="006E2BFD">
        <w:t>знаменем</w:t>
      </w:r>
      <w:r w:rsidR="002A1A06">
        <w:t xml:space="preserve"> </w:t>
      </w:r>
      <w:r w:rsidRPr="006E2BFD">
        <w:t>«Бретон</w:t>
      </w:r>
      <w:r w:rsidR="00976D15">
        <w:t>-</w:t>
      </w:r>
      <w:r w:rsidRPr="006E2BFD">
        <w:t>Вудских</w:t>
      </w:r>
      <w:r w:rsidR="002A1A06">
        <w:t xml:space="preserve"> </w:t>
      </w:r>
      <w:r w:rsidRPr="006E2BFD">
        <w:t>соглашений»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«Вашингтонского</w:t>
      </w:r>
      <w:r w:rsidR="002A1A06">
        <w:t xml:space="preserve"> </w:t>
      </w:r>
      <w:r w:rsidRPr="006E2BFD">
        <w:t>консенсуса</w:t>
      </w:r>
      <w:r w:rsidR="00976D15">
        <w:t>»</w:t>
      </w:r>
      <w:r w:rsidRPr="006E2BFD">
        <w:t>,</w:t>
      </w:r>
      <w:r w:rsidR="002A1A06">
        <w:t xml:space="preserve"> </w:t>
      </w:r>
      <w:r w:rsidRPr="006E2BFD">
        <w:t>имея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вооружении</w:t>
      </w:r>
      <w:r w:rsidR="002A1A06">
        <w:t xml:space="preserve"> </w:t>
      </w:r>
      <w:r w:rsidRPr="006E2BFD">
        <w:t>либеральную</w:t>
      </w:r>
      <w:r w:rsidR="002A1A06">
        <w:t xml:space="preserve"> </w:t>
      </w:r>
      <w:r w:rsidRPr="006E2BFD">
        <w:t>идеологию.</w:t>
      </w:r>
      <w:r w:rsidR="002A1A06">
        <w:t xml:space="preserve"> </w:t>
      </w:r>
      <w:r w:rsidRPr="006E2BFD">
        <w:t>Пока</w:t>
      </w:r>
      <w:r w:rsidR="002A1A06">
        <w:t xml:space="preserve"> </w:t>
      </w:r>
      <w:r w:rsidRPr="006E2BFD">
        <w:t>нет</w:t>
      </w:r>
      <w:r w:rsidR="002A1A06">
        <w:t xml:space="preserve"> </w:t>
      </w:r>
      <w:r w:rsidRPr="006E2BFD">
        <w:t>очевидного</w:t>
      </w:r>
      <w:r w:rsidR="002A1A06">
        <w:t xml:space="preserve"> </w:t>
      </w:r>
      <w:r w:rsidRPr="006E2BFD">
        <w:t>лидера,</w:t>
      </w:r>
      <w:r w:rsidR="002A1A06">
        <w:t xml:space="preserve"> </w:t>
      </w:r>
      <w:r w:rsidRPr="006E2BFD">
        <w:t>вождя,</w:t>
      </w:r>
      <w:r w:rsidR="002A1A06">
        <w:t xml:space="preserve"> </w:t>
      </w:r>
      <w:r w:rsidRPr="006E2BFD">
        <w:t>но</w:t>
      </w:r>
      <w:r w:rsidR="002A1A06">
        <w:t xml:space="preserve"> </w:t>
      </w:r>
      <w:r w:rsidRPr="006E2BFD">
        <w:t>Наполеон,</w:t>
      </w:r>
      <w:r w:rsidR="002A1A06">
        <w:t xml:space="preserve"> </w:t>
      </w:r>
      <w:r w:rsidRPr="006E2BFD">
        <w:t>как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Гитлер</w:t>
      </w:r>
      <w:r w:rsidR="00976D15">
        <w:t>,</w:t>
      </w:r>
      <w:r w:rsidR="002A1A06">
        <w:t xml:space="preserve"> </w:t>
      </w:r>
      <w:r w:rsidRPr="006E2BFD">
        <w:rPr>
          <w:rStyle w:val="--0"/>
        </w:rPr>
        <w:t>появились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внезапно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том</w:t>
      </w:r>
      <w:r w:rsidR="002A1A06">
        <w:t xml:space="preserve"> </w:t>
      </w:r>
      <w:r w:rsidRPr="006E2BFD">
        <w:t>качестве,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котор</w:t>
      </w:r>
      <w:r w:rsidR="00976D15">
        <w:t>ом</w:t>
      </w:r>
      <w:r w:rsidR="002A1A06">
        <w:t xml:space="preserve"> </w:t>
      </w:r>
      <w:r w:rsidRPr="006E2BFD">
        <w:t>их</w:t>
      </w:r>
      <w:r w:rsidR="002A1A06">
        <w:t xml:space="preserve"> </w:t>
      </w:r>
      <w:r w:rsidRPr="006E2BFD">
        <w:rPr>
          <w:rStyle w:val="--"/>
        </w:rPr>
        <w:t>не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ждали</w:t>
      </w:r>
      <w:r w:rsidRPr="006E2BFD">
        <w:t>.</w:t>
      </w:r>
      <w:r w:rsidR="002A1A06">
        <w:t xml:space="preserve"> </w:t>
      </w:r>
      <w:r w:rsidR="00976D15">
        <w:t>С</w:t>
      </w:r>
      <w:r w:rsidRPr="006E2BFD">
        <w:t>обытия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Украине,</w:t>
      </w:r>
      <w:r w:rsidR="002A1A06">
        <w:t xml:space="preserve"> </w:t>
      </w:r>
      <w:r w:rsidRPr="006E2BFD">
        <w:t>которые</w:t>
      </w:r>
      <w:r w:rsidR="002A1A06">
        <w:t xml:space="preserve"> </w:t>
      </w:r>
      <w:r w:rsidRPr="006E2BFD">
        <w:t>происходят</w:t>
      </w:r>
      <w:r w:rsidR="002A1A06">
        <w:t xml:space="preserve"> </w:t>
      </w:r>
      <w:r w:rsidRPr="006E2BFD">
        <w:t>сегодня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наших</w:t>
      </w:r>
      <w:r w:rsidR="002A1A06">
        <w:t xml:space="preserve"> </w:t>
      </w:r>
      <w:r w:rsidRPr="006E2BFD">
        <w:t>глазах,</w:t>
      </w:r>
      <w:r w:rsidR="002A1A06">
        <w:t xml:space="preserve"> </w:t>
      </w:r>
      <w:r w:rsidRPr="006E2BFD">
        <w:t>явственно</w:t>
      </w:r>
      <w:r w:rsidR="002A1A06">
        <w:t xml:space="preserve"> </w:t>
      </w:r>
      <w:r w:rsidR="00976D15" w:rsidRPr="006E2BFD">
        <w:t>ещё</w:t>
      </w:r>
      <w:r w:rsidR="002A1A06">
        <w:t xml:space="preserve"> </w:t>
      </w:r>
      <w:r w:rsidRPr="006E2BFD">
        <w:t>не</w:t>
      </w:r>
      <w:r w:rsidR="002A1A06">
        <w:t xml:space="preserve"> </w:t>
      </w:r>
      <w:r w:rsidRPr="006E2BFD">
        <w:t>повлияли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его</w:t>
      </w:r>
      <w:r w:rsidR="002A1A06">
        <w:t xml:space="preserve"> </w:t>
      </w:r>
      <w:r w:rsidRPr="006E2BFD">
        <w:t>появление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rPr>
          <w:rStyle w:val="--"/>
        </w:rPr>
        <w:t>не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повлияют</w:t>
      </w:r>
      <w:r w:rsidR="002A1A06">
        <w:t xml:space="preserve"> </w:t>
      </w:r>
      <w:r w:rsidRPr="006E2BFD">
        <w:t>априори.</w:t>
      </w:r>
      <w:r w:rsidR="002A1A06">
        <w:t xml:space="preserve"> </w:t>
      </w:r>
      <w:r w:rsidRPr="006E2BFD">
        <w:t>Вс</w:t>
      </w:r>
      <w:r w:rsidR="00976D15">
        <w:t>ё</w:t>
      </w:r>
      <w:r w:rsidR="002A1A06">
        <w:t xml:space="preserve"> </w:t>
      </w:r>
      <w:r w:rsidRPr="006E2BFD">
        <w:t>происходит</w:t>
      </w:r>
      <w:r w:rsidR="002A1A06">
        <w:t xml:space="preserve"> </w:t>
      </w:r>
      <w:r w:rsidRPr="006E2BFD">
        <w:t>в</w:t>
      </w:r>
      <w:r w:rsidR="002A1A06">
        <w:t xml:space="preserve"> </w:t>
      </w:r>
      <w:r w:rsidRPr="006E2BFD">
        <w:t>рамках</w:t>
      </w:r>
      <w:r w:rsidR="002A1A06">
        <w:t xml:space="preserve"> </w:t>
      </w:r>
      <w:r w:rsidR="00976D15">
        <w:t xml:space="preserve">функционирования </w:t>
      </w:r>
      <w:r w:rsidRPr="006E2BFD">
        <w:t>Новой</w:t>
      </w:r>
      <w:r w:rsidR="002A1A06">
        <w:t xml:space="preserve"> </w:t>
      </w:r>
      <w:r w:rsidRPr="006E2BFD">
        <w:t>Системы</w:t>
      </w:r>
      <w:r w:rsidR="002A1A06">
        <w:t xml:space="preserve"> </w:t>
      </w:r>
      <w:r w:rsidRPr="006E2BFD">
        <w:t>Управления</w:t>
      </w:r>
      <w:r w:rsidR="00976D15">
        <w:t>,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глобальны</w:t>
      </w:r>
      <w:r w:rsidR="00976D15">
        <w:t>е</w:t>
      </w:r>
      <w:r w:rsidR="002A1A06">
        <w:t xml:space="preserve"> </w:t>
      </w:r>
      <w:r w:rsidRPr="006E2BFD">
        <w:t>мировы</w:t>
      </w:r>
      <w:r w:rsidR="00976D15">
        <w:t>е</w:t>
      </w:r>
      <w:r w:rsidR="002A1A06">
        <w:t xml:space="preserve"> </w:t>
      </w:r>
      <w:r w:rsidRPr="006E2BFD">
        <w:t>задач</w:t>
      </w:r>
      <w:r w:rsidR="00976D15">
        <w:t>и</w:t>
      </w:r>
      <w:r w:rsidRPr="006E2BFD">
        <w:t>,</w:t>
      </w:r>
      <w:r w:rsidR="002A1A06">
        <w:t xml:space="preserve"> </w:t>
      </w:r>
      <w:r w:rsidRPr="006E2BFD">
        <w:t>которые</w:t>
      </w:r>
      <w:r w:rsidR="002A1A06">
        <w:t xml:space="preserve"> </w:t>
      </w:r>
      <w:r w:rsidRPr="006E2BFD">
        <w:rPr>
          <w:rStyle w:val="--"/>
        </w:rPr>
        <w:t>явно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обозначились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началом</w:t>
      </w:r>
      <w:r w:rsidR="002A1A06">
        <w:t xml:space="preserve"> </w:t>
      </w:r>
      <w:r w:rsidRPr="006E2BFD">
        <w:t>событий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Украине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должны</w:t>
      </w:r>
      <w:r w:rsidR="002A1A06">
        <w:t xml:space="preserve"> </w:t>
      </w:r>
      <w:r w:rsidRPr="006E2BFD">
        <w:t>быть</w:t>
      </w:r>
      <w:r w:rsidR="002A1A06">
        <w:t xml:space="preserve"> </w:t>
      </w:r>
      <w:r w:rsidRPr="006E2BFD">
        <w:t>решены</w:t>
      </w:r>
      <w:r w:rsidR="002A1A06">
        <w:t xml:space="preserve"> </w:t>
      </w:r>
      <w:r w:rsidRPr="006E2BFD">
        <w:t>как</w:t>
      </w:r>
      <w:r w:rsidR="002A1A06">
        <w:t xml:space="preserve"> </w:t>
      </w:r>
      <w:r w:rsidRPr="006E2BFD">
        <w:t>один</w:t>
      </w:r>
      <w:r w:rsidR="002A1A06">
        <w:t xml:space="preserve"> </w:t>
      </w:r>
      <w:r w:rsidRPr="006E2BFD">
        <w:t>из</w:t>
      </w:r>
      <w:r w:rsidR="002A1A06">
        <w:t xml:space="preserve"> </w:t>
      </w:r>
      <w:r w:rsidRPr="006E2BFD">
        <w:t>элементов</w:t>
      </w:r>
      <w:r w:rsidR="002A1A06">
        <w:t xml:space="preserve"> </w:t>
      </w:r>
      <w:r w:rsidRPr="006E2BFD">
        <w:t>Нового</w:t>
      </w:r>
      <w:r w:rsidR="002A1A06">
        <w:t xml:space="preserve"> </w:t>
      </w:r>
      <w:r w:rsidRPr="006E2BFD">
        <w:t>Мироустройства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новой</w:t>
      </w:r>
      <w:r w:rsidR="002A1A06">
        <w:t xml:space="preserve"> </w:t>
      </w:r>
      <w:r w:rsidRPr="006E2BFD">
        <w:t>системы</w:t>
      </w:r>
      <w:r w:rsidR="002A1A06">
        <w:t xml:space="preserve"> </w:t>
      </w:r>
      <w:r w:rsidRPr="006E2BFD">
        <w:t>жизнеобеспечения,</w:t>
      </w:r>
      <w:r w:rsidR="002A1A06">
        <w:t xml:space="preserve"> </w:t>
      </w:r>
      <w:r w:rsidRPr="006E2BFD">
        <w:t>именно</w:t>
      </w:r>
      <w:r w:rsidR="002A1A06">
        <w:t xml:space="preserve"> </w:t>
      </w:r>
      <w:r w:rsidRPr="006E2BFD">
        <w:t>через</w:t>
      </w:r>
      <w:r w:rsidR="002A1A06">
        <w:t xml:space="preserve"> </w:t>
      </w:r>
      <w:r w:rsidRPr="006E2BFD">
        <w:t>тех</w:t>
      </w:r>
      <w:r w:rsidR="002A1A06">
        <w:t xml:space="preserve"> </w:t>
      </w:r>
      <w:r w:rsidRPr="006E2BFD">
        <w:t>людей</w:t>
      </w:r>
      <w:r w:rsidR="002A1A06">
        <w:t xml:space="preserve"> </w:t>
      </w:r>
      <w:r w:rsidRPr="006E2BFD">
        <w:t>(возглавляющих</w:t>
      </w:r>
      <w:r w:rsidR="002A1A06">
        <w:t xml:space="preserve"> </w:t>
      </w:r>
      <w:r w:rsidRPr="006E2BFD">
        <w:t>страны</w:t>
      </w:r>
      <w:r w:rsidR="00976D15">
        <w:t>-</w:t>
      </w:r>
      <w:r w:rsidRPr="006E2BFD">
        <w:t>участницы</w:t>
      </w:r>
      <w:r w:rsidR="002A1A06">
        <w:t xml:space="preserve"> </w:t>
      </w:r>
      <w:r w:rsidRPr="006E2BFD">
        <w:t>этих</w:t>
      </w:r>
      <w:r w:rsidR="002A1A06">
        <w:t xml:space="preserve"> </w:t>
      </w:r>
      <w:r w:rsidRPr="006E2BFD">
        <w:t>событий),</w:t>
      </w:r>
      <w:r w:rsidR="002A1A06">
        <w:t xml:space="preserve"> </w:t>
      </w:r>
      <w:r w:rsidRPr="006E2BFD">
        <w:t>а</w:t>
      </w:r>
      <w:r w:rsidR="002A1A06">
        <w:t xml:space="preserve"> </w:t>
      </w:r>
      <w:r w:rsidRPr="006E2BFD">
        <w:t>если</w:t>
      </w:r>
      <w:r w:rsidR="002A1A06">
        <w:t xml:space="preserve"> </w:t>
      </w:r>
      <w:r w:rsidRPr="006E2BFD">
        <w:t>вернее,</w:t>
      </w:r>
      <w:r w:rsidR="002A1A06">
        <w:t xml:space="preserve"> </w:t>
      </w:r>
      <w:r w:rsidRPr="006E2BFD">
        <w:t>через</w:t>
      </w:r>
      <w:r w:rsidR="002A1A06">
        <w:t xml:space="preserve"> </w:t>
      </w:r>
      <w:r w:rsidRPr="006E2BFD">
        <w:t>те</w:t>
      </w:r>
      <w:r w:rsidR="002A1A06">
        <w:t xml:space="preserve"> </w:t>
      </w:r>
      <w:r w:rsidRPr="006E2BFD">
        <w:t>генотипы</w:t>
      </w:r>
      <w:r w:rsidR="002A1A06">
        <w:t xml:space="preserve"> </w:t>
      </w:r>
      <w:r w:rsidRPr="006E2BFD">
        <w:t>Мозга,</w:t>
      </w:r>
      <w:r w:rsidR="002A1A06">
        <w:t xml:space="preserve"> </w:t>
      </w:r>
      <w:r w:rsidRPr="006E2BFD">
        <w:t>которые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«уйдут»</w:t>
      </w:r>
      <w:r w:rsidR="002A1A06">
        <w:t xml:space="preserve"> </w:t>
      </w:r>
      <w:r w:rsidRPr="006E2BFD">
        <w:t>с</w:t>
      </w:r>
      <w:r w:rsidR="002A1A06">
        <w:t xml:space="preserve"> </w:t>
      </w:r>
      <w:r w:rsidRPr="006E2BFD">
        <w:t>из(с)торической</w:t>
      </w:r>
      <w:r w:rsidR="002A1A06">
        <w:t xml:space="preserve"> </w:t>
      </w:r>
      <w:r w:rsidRPr="006E2BFD">
        <w:t>сцены</w:t>
      </w:r>
      <w:r w:rsidR="002A1A06">
        <w:t xml:space="preserve"> </w:t>
      </w:r>
      <w:r w:rsidRPr="006E2BFD">
        <w:t>на</w:t>
      </w:r>
      <w:r w:rsidR="002A1A06">
        <w:t xml:space="preserve"> </w:t>
      </w:r>
      <w:r w:rsidRPr="006E2BFD">
        <w:t>«волне</w:t>
      </w:r>
      <w:r w:rsidR="002A1A06">
        <w:t xml:space="preserve"> </w:t>
      </w:r>
      <w:r w:rsidRPr="006E2BFD">
        <w:t>их</w:t>
      </w:r>
      <w:r w:rsidR="002A1A06">
        <w:t xml:space="preserve"> </w:t>
      </w:r>
      <w:r w:rsidRPr="006E2BFD">
        <w:t>сегодняшней</w:t>
      </w:r>
      <w:r w:rsidR="002A1A06">
        <w:t xml:space="preserve"> </w:t>
      </w:r>
      <w:r w:rsidRPr="006E2BFD">
        <w:t>инициативности».</w:t>
      </w:r>
      <w:r w:rsidR="002A1A06">
        <w:t xml:space="preserve"> </w:t>
      </w:r>
      <w:r w:rsidRPr="006E2BFD">
        <w:t>У</w:t>
      </w:r>
      <w:r w:rsidR="002A1A06">
        <w:t xml:space="preserve"> </w:t>
      </w:r>
      <w:r w:rsidRPr="006E2BFD">
        <w:t>них</w:t>
      </w:r>
      <w:r w:rsidR="002A1A06">
        <w:t xml:space="preserve"> </w:t>
      </w:r>
      <w:r w:rsidR="00976D15" w:rsidRPr="006E2BFD">
        <w:t>ещё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остались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элементы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административно</w:t>
      </w:r>
      <w:r w:rsidR="00976D15">
        <w:rPr>
          <w:rFonts w:cs="Helvetica"/>
          <w:color w:val="131211"/>
        </w:rPr>
        <w:t>-</w:t>
      </w:r>
      <w:r w:rsidRPr="006E2BFD">
        <w:rPr>
          <w:rFonts w:cs="Helvetica"/>
          <w:color w:val="131211"/>
        </w:rPr>
        <w:t>силового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следа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как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бывшего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«института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демократии»,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lastRenderedPageBreak/>
        <w:t>теряющего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каждым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днём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и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часом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своё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прежнее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состояние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подавляющего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воздействия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на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Мир.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Этот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оставшийся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след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ныне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обрядился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в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форму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триединого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фашизма: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b/>
          <w:bCs/>
          <w:i/>
          <w:iCs/>
          <w:color w:val="131211"/>
        </w:rPr>
        <w:t>Финансового</w:t>
      </w:r>
      <w:r w:rsidR="002A1A06">
        <w:rPr>
          <w:rFonts w:cs="Helvetica"/>
          <w:b/>
          <w:bCs/>
          <w:i/>
          <w:iCs/>
          <w:color w:val="131211"/>
        </w:rPr>
        <w:t xml:space="preserve"> </w:t>
      </w:r>
      <w:r w:rsidRPr="006E2BFD">
        <w:rPr>
          <w:rFonts w:cs="Helvetica"/>
          <w:b/>
          <w:bCs/>
          <w:i/>
          <w:iCs/>
          <w:color w:val="131211"/>
        </w:rPr>
        <w:t>фашизма,</w:t>
      </w:r>
      <w:r w:rsidR="002A1A06">
        <w:rPr>
          <w:rFonts w:cs="Helvetica"/>
          <w:b/>
          <w:bCs/>
          <w:i/>
          <w:iCs/>
          <w:color w:val="131211"/>
        </w:rPr>
        <w:t xml:space="preserve"> </w:t>
      </w:r>
      <w:r w:rsidRPr="006E2BFD">
        <w:rPr>
          <w:rFonts w:cs="Helvetica"/>
          <w:b/>
          <w:bCs/>
          <w:i/>
          <w:iCs/>
          <w:color w:val="131211"/>
        </w:rPr>
        <w:t>Административно-чиновничьего</w:t>
      </w:r>
      <w:r w:rsidR="002A1A06">
        <w:rPr>
          <w:rFonts w:cs="Helvetica"/>
          <w:b/>
          <w:bCs/>
          <w:i/>
          <w:iCs/>
          <w:color w:val="131211"/>
        </w:rPr>
        <w:t xml:space="preserve"> </w:t>
      </w:r>
      <w:r w:rsidRPr="006E2BFD">
        <w:rPr>
          <w:rFonts w:cs="Helvetica"/>
          <w:b/>
          <w:bCs/>
          <w:i/>
          <w:iCs/>
          <w:color w:val="131211"/>
        </w:rPr>
        <w:t>фашизма</w:t>
      </w:r>
      <w:r w:rsidR="002A1A06">
        <w:rPr>
          <w:rFonts w:cs="Helvetica"/>
          <w:b/>
          <w:bCs/>
          <w:i/>
          <w:iCs/>
          <w:color w:val="131211"/>
        </w:rPr>
        <w:t xml:space="preserve"> </w:t>
      </w:r>
      <w:r w:rsidRPr="006E2BFD">
        <w:rPr>
          <w:rFonts w:cs="Helvetica"/>
          <w:b/>
          <w:bCs/>
          <w:i/>
          <w:iCs/>
          <w:color w:val="131211"/>
        </w:rPr>
        <w:t>и</w:t>
      </w:r>
      <w:r w:rsidR="002A1A06">
        <w:rPr>
          <w:rFonts w:cs="Helvetica"/>
          <w:b/>
          <w:bCs/>
          <w:i/>
          <w:iCs/>
          <w:color w:val="131211"/>
        </w:rPr>
        <w:t xml:space="preserve"> </w:t>
      </w:r>
      <w:r w:rsidRPr="006E2BFD">
        <w:rPr>
          <w:rFonts w:cs="Helvetica"/>
          <w:b/>
          <w:bCs/>
          <w:i/>
          <w:iCs/>
          <w:color w:val="131211"/>
        </w:rPr>
        <w:t>Национально-демографического</w:t>
      </w:r>
      <w:r w:rsidR="002A1A06">
        <w:rPr>
          <w:rFonts w:cs="Helvetica"/>
          <w:b/>
          <w:bCs/>
          <w:i/>
          <w:iCs/>
          <w:color w:val="131211"/>
        </w:rPr>
        <w:t xml:space="preserve"> </w:t>
      </w:r>
      <w:r w:rsidRPr="006E2BFD">
        <w:rPr>
          <w:rFonts w:cs="Helvetica"/>
          <w:b/>
          <w:bCs/>
          <w:i/>
          <w:iCs/>
          <w:color w:val="131211"/>
        </w:rPr>
        <w:t>фашизма.</w:t>
      </w:r>
      <w:r w:rsidR="002A1A06">
        <w:rPr>
          <w:rFonts w:cs="Helvetica"/>
          <w:b/>
          <w:bCs/>
          <w:i/>
          <w:iCs/>
        </w:rPr>
        <w:t xml:space="preserve"> </w:t>
      </w:r>
      <w:r w:rsidRPr="006E2BFD">
        <w:rPr>
          <w:rFonts w:cs="Helvetica"/>
          <w:color w:val="131211"/>
        </w:rPr>
        <w:t>Любые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попытки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воинственного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Запада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воссоздать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насильственную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Конструкцию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её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прошлым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принуждающим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воздействием,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агрессивно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проявляемым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со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стороны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скрытых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клановых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формирований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при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поддержке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силового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блока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НАТО,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полностью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изолированы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от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реальности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и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прежнего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успеха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более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иметь</w:t>
      </w:r>
      <w:r w:rsidR="002A1A06">
        <w:rPr>
          <w:rFonts w:cs="Helvetica"/>
          <w:color w:val="131211"/>
        </w:rPr>
        <w:t xml:space="preserve"> </w:t>
      </w:r>
      <w:r w:rsidRPr="006E2BFD">
        <w:rPr>
          <w:rStyle w:val="--"/>
        </w:rPr>
        <w:t>не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будут</w:t>
      </w:r>
      <w:r w:rsidRPr="00976D15">
        <w:t>.</w:t>
      </w:r>
      <w:r w:rsidR="002A1A06" w:rsidRPr="00976D15">
        <w:t xml:space="preserve"> </w:t>
      </w:r>
      <w:bookmarkStart w:id="13" w:name="OLE_LINK19"/>
      <w:bookmarkStart w:id="14" w:name="OLE_LINK20"/>
      <w:r w:rsidRPr="006E2BFD">
        <w:rPr>
          <w:rFonts w:cs="Helvetica"/>
          <w:color w:val="131211"/>
        </w:rPr>
        <w:t>Их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время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ушло.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Псевдоэлите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Мира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тяжело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этим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смириться,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поэтому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она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пытается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помощью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своих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карманных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СМИ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создать</w:t>
      </w:r>
      <w:r w:rsidR="002A1A06">
        <w:rPr>
          <w:rFonts w:cs="Helvetica"/>
          <w:color w:val="131211"/>
        </w:rPr>
        <w:t xml:space="preserve"> </w:t>
      </w:r>
      <w:r w:rsidR="00976D15" w:rsidRPr="006E2BFD">
        <w:rPr>
          <w:rFonts w:cs="Helvetica"/>
          <w:color w:val="131211"/>
        </w:rPr>
        <w:t>искажённую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соционическую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картину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Мира,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основанную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на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дезинформации,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искажении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истории,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b/>
          <w:bCs/>
          <w:i/>
          <w:iCs/>
          <w:color w:val="131211"/>
        </w:rPr>
        <w:t>откровенной</w:t>
      </w:r>
      <w:r w:rsidR="002A1A06">
        <w:rPr>
          <w:rFonts w:cs="Helvetica"/>
          <w:b/>
          <w:bCs/>
          <w:i/>
          <w:iCs/>
          <w:color w:val="131211"/>
        </w:rPr>
        <w:t xml:space="preserve"> </w:t>
      </w:r>
      <w:r w:rsidRPr="006E2BFD">
        <w:rPr>
          <w:rFonts w:cs="Helvetica"/>
          <w:b/>
          <w:bCs/>
          <w:i/>
          <w:iCs/>
          <w:color w:val="131211"/>
        </w:rPr>
        <w:t>лжи</w:t>
      </w:r>
      <w:r w:rsidR="002A1A06">
        <w:rPr>
          <w:rFonts w:cs="Helvetica"/>
          <w:b/>
          <w:bCs/>
          <w:i/>
          <w:iCs/>
          <w:color w:val="131211"/>
        </w:rPr>
        <w:t xml:space="preserve"> </w:t>
      </w:r>
      <w:r w:rsidRPr="006E2BFD">
        <w:rPr>
          <w:rFonts w:cs="Helvetica"/>
          <w:b/>
          <w:bCs/>
          <w:i/>
          <w:iCs/>
          <w:color w:val="131211"/>
        </w:rPr>
        <w:t>и</w:t>
      </w:r>
      <w:r w:rsidR="002A1A06">
        <w:rPr>
          <w:rFonts w:cs="Helvetica"/>
          <w:b/>
          <w:bCs/>
          <w:i/>
          <w:iCs/>
          <w:color w:val="131211"/>
        </w:rPr>
        <w:t xml:space="preserve"> </w:t>
      </w:r>
      <w:r w:rsidRPr="006E2BFD">
        <w:rPr>
          <w:rFonts w:cs="Helvetica"/>
          <w:b/>
          <w:bCs/>
          <w:i/>
          <w:iCs/>
          <w:color w:val="131211"/>
        </w:rPr>
        <w:t>клевете</w:t>
      </w:r>
      <w:r w:rsidRPr="006E2BFD">
        <w:rPr>
          <w:rFonts w:cs="Helvetica"/>
          <w:color w:val="131211"/>
        </w:rPr>
        <w:t>.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Она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вынуждена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бороться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альтернативной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точкой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зрения,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ограничивать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свободу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слова,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вводить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цензуру,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преследовать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инакомыслящих,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изгонять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неугодные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СМИ.</w:t>
      </w:r>
      <w:r w:rsidR="002A1A06">
        <w:rPr>
          <w:rFonts w:cs="Helvetica"/>
        </w:rPr>
        <w:t xml:space="preserve"> </w:t>
      </w:r>
      <w:r w:rsidRPr="006E2BFD">
        <w:rPr>
          <w:rFonts w:cs="Helvetica"/>
        </w:rPr>
        <w:t>Но</w:t>
      </w:r>
      <w:r w:rsidR="002A1A06">
        <w:rPr>
          <w:rFonts w:cs="Helvetica"/>
        </w:rPr>
        <w:t xml:space="preserve"> </w:t>
      </w:r>
      <w:r w:rsidRPr="006E2BFD">
        <w:rPr>
          <w:rFonts w:cs="Helvetica"/>
          <w:color w:val="131211"/>
        </w:rPr>
        <w:t>у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многих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народов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планеты</w:t>
      </w:r>
      <w:r w:rsidR="002A1A06">
        <w:rPr>
          <w:rFonts w:cs="Helvetica"/>
          <w:color w:val="131211"/>
        </w:rPr>
        <w:t xml:space="preserve"> </w:t>
      </w:r>
      <w:r w:rsidR="00976D15" w:rsidRPr="006E2BFD">
        <w:rPr>
          <w:rStyle w:val="--0"/>
        </w:rPr>
        <w:t>ИДЁТ</w:t>
      </w:r>
      <w:r w:rsidR="002A1A06">
        <w:rPr>
          <w:rStyle w:val="--0"/>
        </w:rPr>
        <w:t xml:space="preserve"> </w:t>
      </w:r>
      <w:r w:rsidRPr="006E2BFD">
        <w:rPr>
          <w:rStyle w:val="--"/>
        </w:rPr>
        <w:t>процесс</w:t>
      </w:r>
      <w:r w:rsidR="002A1A06">
        <w:rPr>
          <w:rStyle w:val="--0"/>
          <w:szCs w:val="28"/>
        </w:rPr>
        <w:t xml:space="preserve"> </w:t>
      </w:r>
      <w:r w:rsidRPr="006E2BFD">
        <w:rPr>
          <w:rStyle w:val="--0"/>
        </w:rPr>
        <w:t>осознания</w:t>
      </w:r>
      <w:r w:rsidRPr="006E2BFD">
        <w:rPr>
          <w:rFonts w:cs="Helvetica"/>
          <w:color w:val="131211"/>
        </w:rPr>
        <w:t>,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что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Мир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намного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масштабнее,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чем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экспансионистская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Европа,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гегемонистские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претензии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США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и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Великобритании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на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заявляемый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ими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уровень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своей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«значимости»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в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организованных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международных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сферах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бытия</w:t>
      </w:r>
      <w:r w:rsidR="002A1A06">
        <w:rPr>
          <w:rFonts w:cs="Helvetica"/>
          <w:color w:val="131211"/>
        </w:rPr>
        <w:t xml:space="preserve"> </w:t>
      </w:r>
      <w:r w:rsidRPr="006E2BFD">
        <w:rPr>
          <w:rFonts w:cs="Helvetica"/>
          <w:color w:val="131211"/>
        </w:rPr>
        <w:t>людей.</w:t>
      </w:r>
      <w:bookmarkEnd w:id="13"/>
      <w:bookmarkEnd w:id="14"/>
      <w:r w:rsidR="002A1A06">
        <w:rPr>
          <w:rFonts w:cs="Helvetica"/>
        </w:rPr>
        <w:t xml:space="preserve"> </w:t>
      </w:r>
      <w:r w:rsidRPr="006E2BFD">
        <w:t>Это</w:t>
      </w:r>
      <w:r w:rsidR="002A1A06">
        <w:t xml:space="preserve"> </w:t>
      </w:r>
      <w:r w:rsidRPr="006E2BFD">
        <w:t>объективный</w:t>
      </w:r>
      <w:r w:rsidR="002A1A06">
        <w:t xml:space="preserve"> </w:t>
      </w:r>
      <w:r w:rsidRPr="006E2BFD">
        <w:t>процесс,</w:t>
      </w:r>
      <w:r w:rsidR="002A1A06">
        <w:t xml:space="preserve"> </w:t>
      </w:r>
      <w:r w:rsidRPr="006E2BFD">
        <w:t>изменение</w:t>
      </w:r>
      <w:r w:rsidR="002A1A06">
        <w:t xml:space="preserve"> </w:t>
      </w:r>
      <w:r w:rsidRPr="006E2BFD">
        <w:t>которого</w:t>
      </w:r>
      <w:r w:rsidR="002A1A06">
        <w:t xml:space="preserve"> </w:t>
      </w:r>
      <w:r w:rsidRPr="006E2BFD">
        <w:rPr>
          <w:rStyle w:val="--"/>
        </w:rPr>
        <w:t>не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подвластно</w:t>
      </w:r>
      <w:r w:rsidR="002A1A06">
        <w:t xml:space="preserve"> </w:t>
      </w:r>
      <w:r w:rsidRPr="006E2BFD">
        <w:rPr>
          <w:rStyle w:val="--"/>
        </w:rPr>
        <w:t>никому</w:t>
      </w:r>
      <w:r w:rsidRPr="006E2BFD">
        <w:t>,</w:t>
      </w:r>
      <w:r w:rsidR="002A1A06">
        <w:t xml:space="preserve"> </w:t>
      </w:r>
      <w:r w:rsidRPr="006E2BFD">
        <w:t>оказавшемуся</w:t>
      </w:r>
      <w:r w:rsidR="002A1A06">
        <w:t xml:space="preserve"> </w:t>
      </w:r>
      <w:r w:rsidRPr="006E2BFD">
        <w:t>впрямую</w:t>
      </w:r>
      <w:r w:rsidR="002A1A06">
        <w:t xml:space="preserve"> </w:t>
      </w:r>
      <w:r w:rsidRPr="006E2BFD">
        <w:t>или</w:t>
      </w:r>
      <w:r w:rsidR="002A1A06">
        <w:t xml:space="preserve"> </w:t>
      </w:r>
      <w:r w:rsidRPr="006E2BFD">
        <w:t>косвенн</w:t>
      </w:r>
      <w:r w:rsidR="00976D15">
        <w:t>о</w:t>
      </w:r>
      <w:r w:rsidR="002A1A06">
        <w:t xml:space="preserve"> </w:t>
      </w:r>
      <w:r w:rsidRPr="006E2BFD">
        <w:t>участниками</w:t>
      </w:r>
      <w:r w:rsidR="002A1A06">
        <w:t xml:space="preserve"> </w:t>
      </w:r>
      <w:r w:rsidRPr="006E2BFD">
        <w:t>всего</w:t>
      </w:r>
      <w:r w:rsidR="002A1A06">
        <w:t xml:space="preserve"> </w:t>
      </w:r>
      <w:r w:rsidRPr="006E2BFD">
        <w:t>происходящего.</w:t>
      </w:r>
      <w:r w:rsidR="002A1A06">
        <w:t xml:space="preserve"> </w:t>
      </w:r>
      <w:r w:rsidRPr="006E2BFD">
        <w:t>Вс</w:t>
      </w:r>
      <w:r w:rsidR="00976D15">
        <w:t>ё</w:t>
      </w:r>
      <w:r w:rsidR="002A1A06">
        <w:t xml:space="preserve"> </w:t>
      </w:r>
      <w:r w:rsidRPr="006E2BFD">
        <w:t>это</w:t>
      </w:r>
      <w:r w:rsidR="002A1A06">
        <w:t xml:space="preserve"> </w:t>
      </w:r>
      <w:r w:rsidR="00976D15">
        <w:t>относится к</w:t>
      </w:r>
      <w:r w:rsidR="002A1A06">
        <w:t xml:space="preserve"> </w:t>
      </w:r>
      <w:r w:rsidRPr="006E2BFD">
        <w:t>России</w:t>
      </w:r>
      <w:r w:rsidR="002A1A06">
        <w:t xml:space="preserve"> </w:t>
      </w:r>
      <w:r w:rsidRPr="006E2BFD">
        <w:t>напрямую</w:t>
      </w:r>
      <w:r w:rsidR="002A1A06">
        <w:t xml:space="preserve"> </w:t>
      </w:r>
      <w:r w:rsidRPr="006E2BFD">
        <w:t>и</w:t>
      </w:r>
      <w:r w:rsidR="002A1A06">
        <w:t xml:space="preserve"> </w:t>
      </w:r>
      <w:r w:rsidRPr="006E2BFD">
        <w:t>требует</w:t>
      </w:r>
      <w:r w:rsidR="002A1A06">
        <w:t xml:space="preserve"> </w:t>
      </w:r>
      <w:r w:rsidRPr="006E2BFD">
        <w:t>сегодня</w:t>
      </w:r>
      <w:r w:rsidR="002A1A06">
        <w:t xml:space="preserve"> </w:t>
      </w:r>
      <w:r w:rsidRPr="006E2BFD">
        <w:rPr>
          <w:rStyle w:val="--"/>
        </w:rPr>
        <w:t>конкретной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ПУБЛИЧНОЙ</w:t>
      </w:r>
      <w:r w:rsidR="002A1A06">
        <w:rPr>
          <w:rStyle w:val="--0"/>
        </w:rPr>
        <w:t xml:space="preserve"> </w:t>
      </w:r>
      <w:r w:rsidRPr="006E2BFD">
        <w:rPr>
          <w:rStyle w:val="--0"/>
        </w:rPr>
        <w:t>идеологии</w:t>
      </w:r>
      <w:r w:rsidR="00976D15">
        <w:t xml:space="preserve"> —</w:t>
      </w:r>
      <w:r w:rsidR="002A1A06">
        <w:t xml:space="preserve"> </w:t>
      </w:r>
      <w:r w:rsidRPr="006E2BFD">
        <w:rPr>
          <w:b/>
          <w:bCs/>
          <w:i/>
          <w:iCs/>
        </w:rPr>
        <w:t>идеологии,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несущей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в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себе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реальную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глобальную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Идею,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которую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поймут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примут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люди,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которая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станет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объединяющей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все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народы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России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и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которая,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не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побоюсь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это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сказать,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станет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объединяющей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для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всех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народов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Мира.</w:t>
      </w:r>
    </w:p>
    <w:p w14:paraId="3778D4FD" w14:textId="5E1D8303" w:rsidR="00DE2A87" w:rsidRPr="006E2BFD" w:rsidRDefault="001504B5" w:rsidP="006E2BFD">
      <w:pPr>
        <w:rPr>
          <w:b/>
          <w:bCs/>
          <w:i/>
          <w:iCs/>
        </w:rPr>
      </w:pPr>
      <w:r w:rsidRPr="006E2BFD">
        <w:rPr>
          <w:b/>
          <w:bCs/>
          <w:i/>
          <w:iCs/>
        </w:rPr>
        <w:t>Ф.</w:t>
      </w:r>
      <w:r w:rsidR="002A1A06">
        <w:rPr>
          <w:b/>
          <w:bCs/>
          <w:i/>
          <w:iCs/>
        </w:rPr>
        <w:t xml:space="preserve"> </w:t>
      </w:r>
      <w:r w:rsidRPr="006E2BFD">
        <w:rPr>
          <w:b/>
          <w:bCs/>
          <w:i/>
          <w:iCs/>
        </w:rPr>
        <w:t>Шкруднев</w:t>
      </w:r>
    </w:p>
    <w:p w14:paraId="5D5D83FC" w14:textId="1BE2F624" w:rsidR="007F09D2" w:rsidRDefault="006E2BFD" w:rsidP="0038015F">
      <w:pPr>
        <w:rPr>
          <w:b/>
          <w:bCs/>
          <w:i/>
          <w:iCs/>
        </w:rPr>
      </w:pPr>
      <w:r w:rsidRPr="006E2BFD">
        <w:rPr>
          <w:b/>
          <w:bCs/>
          <w:i/>
          <w:iCs/>
        </w:rPr>
        <w:t>Июнь</w:t>
      </w:r>
      <w:r w:rsidR="002A1A06">
        <w:rPr>
          <w:b/>
          <w:bCs/>
          <w:i/>
          <w:iCs/>
        </w:rPr>
        <w:t xml:space="preserve"> </w:t>
      </w:r>
      <w:r w:rsidR="00DE2A87" w:rsidRPr="006E2BFD">
        <w:rPr>
          <w:b/>
          <w:bCs/>
          <w:i/>
          <w:iCs/>
        </w:rPr>
        <w:t>202</w:t>
      </w:r>
      <w:r w:rsidR="001504B5" w:rsidRPr="006E2BFD">
        <w:rPr>
          <w:b/>
          <w:bCs/>
          <w:i/>
          <w:iCs/>
        </w:rPr>
        <w:t>2</w:t>
      </w:r>
      <w:r w:rsidR="002A1A06">
        <w:rPr>
          <w:b/>
          <w:bCs/>
          <w:i/>
          <w:iCs/>
        </w:rPr>
        <w:t xml:space="preserve"> </w:t>
      </w:r>
      <w:r w:rsidR="008C3F22" w:rsidRPr="006E2BFD">
        <w:rPr>
          <w:b/>
          <w:bCs/>
          <w:i/>
          <w:iCs/>
        </w:rPr>
        <w:t>г.</w:t>
      </w:r>
    </w:p>
    <w:p w14:paraId="6D099559" w14:textId="23B3621B" w:rsidR="00D03483" w:rsidRDefault="00D03483" w:rsidP="0038015F">
      <w:pPr>
        <w:rPr>
          <w:b/>
          <w:bCs/>
          <w:i/>
          <w:iCs/>
        </w:rPr>
      </w:pPr>
    </w:p>
    <w:p w14:paraId="33C77981" w14:textId="0C6C2F24" w:rsidR="00D03483" w:rsidRDefault="00D03483">
      <w:pPr>
        <w:spacing w:before="0" w:line="240" w:lineRule="auto"/>
        <w:ind w:firstLine="0"/>
        <w:jc w:val="left"/>
        <w:rPr>
          <w:b/>
          <w:bCs/>
          <w:i/>
          <w:iCs/>
        </w:rPr>
      </w:pPr>
      <w:r>
        <w:rPr>
          <w:b/>
          <w:bCs/>
          <w:i/>
          <w:iCs/>
        </w:rPr>
        <w:br w:type="page"/>
      </w:r>
    </w:p>
    <w:p w14:paraId="457D6192" w14:textId="53E835BA" w:rsidR="00D03483" w:rsidRDefault="00D03483" w:rsidP="00E64424">
      <w:pPr>
        <w:pStyle w:val="affffffd"/>
        <w:ind w:firstLine="0"/>
      </w:pPr>
      <w:r w:rsidRPr="00D03483">
        <w:lastRenderedPageBreak/>
        <w:t xml:space="preserve">Приложение к статьям </w:t>
      </w:r>
      <w:r>
        <w:t>0</w:t>
      </w:r>
      <w:r w:rsidRPr="00D03483">
        <w:t>29_369–</w:t>
      </w:r>
      <w:r>
        <w:t>0</w:t>
      </w:r>
      <w:r w:rsidRPr="00D03483">
        <w:t>31_369</w:t>
      </w:r>
    </w:p>
    <w:p w14:paraId="0E62062D" w14:textId="3456126E" w:rsidR="00D03483" w:rsidRPr="00D03483" w:rsidRDefault="00D03483" w:rsidP="00D03483">
      <w:pPr>
        <w:pStyle w:val="afffff"/>
      </w:pPr>
      <w:r>
        <w:drawing>
          <wp:inline distT="0" distB="0" distL="0" distR="0" wp14:anchorId="650DCC65" wp14:editId="43E76561">
            <wp:extent cx="6100447" cy="8633302"/>
            <wp:effectExtent l="0" t="0" r="0" b="3175"/>
            <wp:docPr id="15" name="Рисунок 1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4426" cy="863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22AFF" w14:textId="58A651B8" w:rsidR="00D03483" w:rsidRDefault="00D03483" w:rsidP="00D03483">
      <w:pPr>
        <w:pStyle w:val="afffff"/>
      </w:pPr>
      <w:r>
        <w:lastRenderedPageBreak/>
        <w:drawing>
          <wp:inline distT="0" distB="0" distL="0" distR="0" wp14:anchorId="782508E1" wp14:editId="414A40D7">
            <wp:extent cx="6529070" cy="9239885"/>
            <wp:effectExtent l="0" t="0" r="0" b="5715"/>
            <wp:docPr id="16" name="Рисунок 1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9070" cy="923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9E2F8" w14:textId="25AD582A" w:rsidR="00D03483" w:rsidRDefault="00D03483" w:rsidP="00D03483">
      <w:pPr>
        <w:pStyle w:val="afffff"/>
      </w:pPr>
      <w:r>
        <w:lastRenderedPageBreak/>
        <w:drawing>
          <wp:inline distT="0" distB="0" distL="0" distR="0" wp14:anchorId="49FBCE64" wp14:editId="4A5122B5">
            <wp:extent cx="6529070" cy="9239885"/>
            <wp:effectExtent l="0" t="0" r="0" b="5715"/>
            <wp:docPr id="17" name="Рисунок 1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9070" cy="923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C1801" w14:textId="09ED080C" w:rsidR="00D03483" w:rsidRDefault="00D03483" w:rsidP="00D03483">
      <w:pPr>
        <w:pStyle w:val="afffff"/>
      </w:pPr>
      <w:r>
        <w:lastRenderedPageBreak/>
        <w:drawing>
          <wp:inline distT="0" distB="0" distL="0" distR="0" wp14:anchorId="7DDBE566" wp14:editId="5034855C">
            <wp:extent cx="6529070" cy="9239885"/>
            <wp:effectExtent l="0" t="0" r="0" b="5715"/>
            <wp:docPr id="18" name="Рисунок 1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9070" cy="923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A5DDE" w14:textId="02AAC5CC" w:rsidR="00D03483" w:rsidRDefault="00D03483" w:rsidP="00D03483">
      <w:pPr>
        <w:pStyle w:val="afffff"/>
      </w:pPr>
      <w:r>
        <w:lastRenderedPageBreak/>
        <w:drawing>
          <wp:inline distT="0" distB="0" distL="0" distR="0" wp14:anchorId="62A27B90" wp14:editId="346ADCF0">
            <wp:extent cx="6529070" cy="9239885"/>
            <wp:effectExtent l="0" t="0" r="0" b="5715"/>
            <wp:docPr id="19" name="Рисунок 1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9070" cy="923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2D815" w14:textId="5C47FE15" w:rsidR="00D03483" w:rsidRDefault="00D03483" w:rsidP="00D03483">
      <w:pPr>
        <w:pStyle w:val="afffff"/>
      </w:pPr>
      <w:r>
        <w:lastRenderedPageBreak/>
        <w:drawing>
          <wp:inline distT="0" distB="0" distL="0" distR="0" wp14:anchorId="29047E74" wp14:editId="7C9431D0">
            <wp:extent cx="6529070" cy="9239885"/>
            <wp:effectExtent l="0" t="0" r="0" b="5715"/>
            <wp:docPr id="20" name="Рисунок 2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9070" cy="923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B5FD8" w14:textId="18FDC025" w:rsidR="00D03483" w:rsidRDefault="00D03483" w:rsidP="00D03483">
      <w:pPr>
        <w:pStyle w:val="afffff"/>
      </w:pPr>
      <w:r>
        <w:lastRenderedPageBreak/>
        <w:drawing>
          <wp:inline distT="0" distB="0" distL="0" distR="0" wp14:anchorId="38A1CE0F" wp14:editId="79B467C4">
            <wp:extent cx="6529070" cy="9239885"/>
            <wp:effectExtent l="0" t="0" r="0" b="5715"/>
            <wp:docPr id="22" name="Рисунок 2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9070" cy="923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0FB52" w14:textId="5DAC39ED" w:rsidR="00D03483" w:rsidRDefault="00D03483" w:rsidP="00D03483">
      <w:pPr>
        <w:pStyle w:val="afffff"/>
      </w:pPr>
      <w:r>
        <w:lastRenderedPageBreak/>
        <w:drawing>
          <wp:inline distT="0" distB="0" distL="0" distR="0" wp14:anchorId="0BC9FD0F" wp14:editId="56D8FE9A">
            <wp:extent cx="6529070" cy="9239885"/>
            <wp:effectExtent l="0" t="0" r="0" b="5715"/>
            <wp:docPr id="23" name="Рисунок 23" descr="Изображение выглядит как текст, газета, снимок экрана, докумен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Изображение выглядит как текст, газета, снимок экрана, документ&#10;&#10;Автоматически созданное описание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9070" cy="923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72D16" w14:textId="6B550DC9" w:rsidR="00D03483" w:rsidRDefault="00D03483" w:rsidP="00D03483">
      <w:pPr>
        <w:pStyle w:val="afffff"/>
      </w:pPr>
      <w:r>
        <w:lastRenderedPageBreak/>
        <w:drawing>
          <wp:inline distT="0" distB="0" distL="0" distR="0" wp14:anchorId="3BC9F38A" wp14:editId="3D8325FC">
            <wp:extent cx="6529070" cy="9239885"/>
            <wp:effectExtent l="0" t="0" r="0" b="5715"/>
            <wp:docPr id="24" name="Рисунок 2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9070" cy="923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EBEAC" w14:textId="55921F13" w:rsidR="00D03483" w:rsidRDefault="00D03483" w:rsidP="00D03483">
      <w:pPr>
        <w:pStyle w:val="afffff"/>
      </w:pPr>
      <w:r>
        <w:lastRenderedPageBreak/>
        <w:drawing>
          <wp:inline distT="0" distB="0" distL="0" distR="0" wp14:anchorId="54DC8D6A" wp14:editId="66152DFD">
            <wp:extent cx="6529070" cy="9239885"/>
            <wp:effectExtent l="0" t="0" r="0" b="5715"/>
            <wp:docPr id="25" name="Рисунок 2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9070" cy="923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EF66A" w14:textId="5CAD31AB" w:rsidR="00D03483" w:rsidRDefault="00D03483" w:rsidP="00D03483">
      <w:pPr>
        <w:pStyle w:val="afffff"/>
      </w:pPr>
      <w:r>
        <w:lastRenderedPageBreak/>
        <w:drawing>
          <wp:inline distT="0" distB="0" distL="0" distR="0" wp14:anchorId="44E90BB7" wp14:editId="70753CDF">
            <wp:extent cx="6529070" cy="9239885"/>
            <wp:effectExtent l="0" t="0" r="0" b="5715"/>
            <wp:docPr id="26" name="Рисунок 2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9070" cy="923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7544B" w14:textId="0991AAB4" w:rsidR="00D03483" w:rsidRDefault="00D03483" w:rsidP="00D03483">
      <w:pPr>
        <w:pStyle w:val="afffff"/>
      </w:pPr>
      <w:r>
        <w:lastRenderedPageBreak/>
        <w:drawing>
          <wp:inline distT="0" distB="0" distL="0" distR="0" wp14:anchorId="2D93D418" wp14:editId="33C4377E">
            <wp:extent cx="6529070" cy="9239885"/>
            <wp:effectExtent l="0" t="0" r="0" b="571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9070" cy="923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E6B45" w14:textId="3F8FC23B" w:rsidR="00D03483" w:rsidRPr="00D03483" w:rsidRDefault="00D03483" w:rsidP="00D03483">
      <w:pPr>
        <w:pStyle w:val="afffff"/>
      </w:pPr>
      <w:r>
        <w:lastRenderedPageBreak/>
        <w:drawing>
          <wp:inline distT="0" distB="0" distL="0" distR="0" wp14:anchorId="091B1506" wp14:editId="6911F041">
            <wp:extent cx="6529070" cy="9239885"/>
            <wp:effectExtent l="0" t="0" r="0" b="5715"/>
            <wp:docPr id="28" name="Рисунок 2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9070" cy="923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3483" w:rsidRPr="00D03483" w:rsidSect="008E2E61">
      <w:headerReference w:type="even" r:id="rId31"/>
      <w:headerReference w:type="default" r:id="rId32"/>
      <w:footerReference w:type="even" r:id="rId33"/>
      <w:footerReference w:type="default" r:id="rId34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974E2" w14:textId="77777777" w:rsidR="00376AFF" w:rsidRDefault="00376AFF" w:rsidP="007E5B4D">
      <w:r>
        <w:separator/>
      </w:r>
    </w:p>
  </w:endnote>
  <w:endnote w:type="continuationSeparator" w:id="0">
    <w:p w14:paraId="2F39E5DB" w14:textId="77777777" w:rsidR="00376AFF" w:rsidRDefault="00376AFF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altName w:val="﷽﷽﷽﷽﷽﷽﷽﷽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altName w:val="Times New Roman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FDE18" w14:textId="77777777" w:rsidR="00376AFF" w:rsidRDefault="00376AFF" w:rsidP="007E5B4D">
      <w:r>
        <w:separator/>
      </w:r>
    </w:p>
  </w:footnote>
  <w:footnote w:type="continuationSeparator" w:id="0">
    <w:p w14:paraId="78C29C59" w14:textId="77777777" w:rsidR="00376AFF" w:rsidRDefault="00376AFF" w:rsidP="007E5B4D">
      <w:r>
        <w:continuationSeparator/>
      </w:r>
    </w:p>
  </w:footnote>
  <w:footnote w:id="1">
    <w:p w14:paraId="012B3274" w14:textId="18E01669" w:rsidR="00DF628F" w:rsidRPr="00225AD1" w:rsidRDefault="00DF628F" w:rsidP="00DF628F">
      <w:pPr>
        <w:pStyle w:val="afffff6"/>
      </w:pPr>
      <w:r>
        <w:rPr>
          <w:rStyle w:val="afb"/>
        </w:rPr>
        <w:footnoteRef/>
      </w:r>
      <w:r w:rsidR="002A1A06">
        <w:t xml:space="preserve"> </w:t>
      </w:r>
      <w:r w:rsidRPr="00225AD1">
        <w:rPr>
          <w:b/>
          <w:bCs/>
        </w:rPr>
        <w:t>Ницше</w:t>
      </w:r>
      <w:r w:rsidR="002A1A06">
        <w:rPr>
          <w:b/>
          <w:bCs/>
          <w:spacing w:val="-3"/>
        </w:rPr>
        <w:t xml:space="preserve"> </w:t>
      </w:r>
      <w:r w:rsidRPr="00225AD1">
        <w:t>«По</w:t>
      </w:r>
      <w:r w:rsidR="002A1A06">
        <w:rPr>
          <w:spacing w:val="-3"/>
        </w:rPr>
        <w:t xml:space="preserve"> </w:t>
      </w:r>
      <w:r w:rsidRPr="00225AD1">
        <w:t>ту</w:t>
      </w:r>
      <w:r w:rsidR="002A1A06">
        <w:rPr>
          <w:spacing w:val="-2"/>
        </w:rPr>
        <w:t xml:space="preserve"> </w:t>
      </w:r>
      <w:r w:rsidRPr="00225AD1">
        <w:t>сторону</w:t>
      </w:r>
      <w:r w:rsidR="002A1A06">
        <w:rPr>
          <w:spacing w:val="-3"/>
        </w:rPr>
        <w:t xml:space="preserve"> </w:t>
      </w:r>
      <w:r w:rsidRPr="00225AD1">
        <w:t>добра</w:t>
      </w:r>
      <w:r w:rsidR="002A1A06">
        <w:rPr>
          <w:spacing w:val="-3"/>
        </w:rPr>
        <w:t xml:space="preserve"> </w:t>
      </w:r>
      <w:r w:rsidRPr="00225AD1">
        <w:t>и</w:t>
      </w:r>
      <w:r w:rsidR="002A1A06">
        <w:rPr>
          <w:spacing w:val="-2"/>
        </w:rPr>
        <w:t xml:space="preserve"> </w:t>
      </w:r>
      <w:r w:rsidRPr="00225AD1">
        <w:t>зла».</w:t>
      </w:r>
    </w:p>
  </w:footnote>
  <w:footnote w:id="2">
    <w:p w14:paraId="2F43D009" w14:textId="05E16BDE" w:rsidR="006E2BFD" w:rsidRPr="00392461" w:rsidRDefault="006E2BFD" w:rsidP="00B377A6">
      <w:pPr>
        <w:pStyle w:val="afffff6"/>
      </w:pPr>
      <w:r>
        <w:rPr>
          <w:rStyle w:val="afb"/>
        </w:rPr>
        <w:footnoteRef/>
      </w:r>
      <w:r w:rsidR="002A1A06">
        <w:t xml:space="preserve"> </w:t>
      </w:r>
      <w:r w:rsidRPr="00392461">
        <w:t>Сергей</w:t>
      </w:r>
      <w:r w:rsidR="002A1A06">
        <w:t xml:space="preserve"> </w:t>
      </w:r>
      <w:r w:rsidRPr="00392461">
        <w:t>Юльевич</w:t>
      </w:r>
      <w:r w:rsidR="002A1A06">
        <w:t xml:space="preserve"> </w:t>
      </w:r>
      <w:r w:rsidRPr="00392461">
        <w:rPr>
          <w:b/>
          <w:bCs/>
        </w:rPr>
        <w:t>Витте</w:t>
      </w:r>
      <w:r w:rsidR="002A1A06">
        <w:t xml:space="preserve"> </w:t>
      </w:r>
      <w:r w:rsidRPr="00392461">
        <w:t>(</w:t>
      </w:r>
      <w:r w:rsidR="00DD0225" w:rsidRPr="00392461">
        <w:t>1849–1915</w:t>
      </w:r>
      <w:r w:rsidRPr="00392461">
        <w:t>)</w:t>
      </w:r>
      <w:r w:rsidR="002A1A06">
        <w:t xml:space="preserve"> </w:t>
      </w:r>
      <w:r w:rsidRPr="00392461">
        <w:t>—</w:t>
      </w:r>
      <w:r w:rsidR="002A1A06">
        <w:t xml:space="preserve"> </w:t>
      </w:r>
      <w:r w:rsidRPr="00392461">
        <w:t>граф</w:t>
      </w:r>
      <w:r w:rsidR="002A1A06">
        <w:t xml:space="preserve"> </w:t>
      </w:r>
      <w:r w:rsidRPr="00392461">
        <w:t>(</w:t>
      </w:r>
      <w:r w:rsidR="00DD0225" w:rsidRPr="00392461">
        <w:rPr>
          <w:b/>
          <w:bCs/>
        </w:rPr>
        <w:t>1905</w:t>
      </w:r>
      <w:r w:rsidR="002C7213" w:rsidRPr="002C7213">
        <w:t>)</w:t>
      </w:r>
      <w:r w:rsidR="00DD0225">
        <w:t>,</w:t>
      </w:r>
      <w:r w:rsidR="002A1A06">
        <w:t xml:space="preserve"> </w:t>
      </w:r>
      <w:r w:rsidRPr="00392461">
        <w:t>российский</w:t>
      </w:r>
      <w:r w:rsidR="002A1A06">
        <w:t xml:space="preserve"> </w:t>
      </w:r>
      <w:r w:rsidRPr="00392461">
        <w:t>государственный</w:t>
      </w:r>
      <w:r w:rsidR="002A1A06">
        <w:t xml:space="preserve"> </w:t>
      </w:r>
      <w:r w:rsidRPr="00392461">
        <w:t>деятель,</w:t>
      </w:r>
      <w:r w:rsidR="002A1A06">
        <w:t xml:space="preserve"> </w:t>
      </w:r>
      <w:r w:rsidR="00DD0225" w:rsidRPr="00392461">
        <w:t>почётный</w:t>
      </w:r>
      <w:r w:rsidR="002A1A06">
        <w:t xml:space="preserve"> </w:t>
      </w:r>
      <w:r w:rsidRPr="00392461">
        <w:t>член</w:t>
      </w:r>
      <w:r w:rsidR="002A1A06">
        <w:t xml:space="preserve"> </w:t>
      </w:r>
      <w:r w:rsidRPr="00392461">
        <w:t>Петербургской</w:t>
      </w:r>
      <w:r w:rsidR="002A1A06">
        <w:t xml:space="preserve"> </w:t>
      </w:r>
      <w:r w:rsidRPr="00392461">
        <w:t>АН</w:t>
      </w:r>
      <w:r w:rsidR="002A1A06">
        <w:t xml:space="preserve"> </w:t>
      </w:r>
      <w:r w:rsidRPr="00392461">
        <w:t>(1893).</w:t>
      </w:r>
      <w:r w:rsidR="002A1A06">
        <w:t xml:space="preserve"> </w:t>
      </w:r>
      <w:r w:rsidRPr="00392461">
        <w:t>Министр</w:t>
      </w:r>
      <w:r w:rsidR="002A1A06">
        <w:t xml:space="preserve"> </w:t>
      </w:r>
      <w:r w:rsidRPr="00392461">
        <w:t>путей</w:t>
      </w:r>
      <w:r w:rsidR="002A1A06">
        <w:t xml:space="preserve"> </w:t>
      </w:r>
      <w:r w:rsidRPr="00392461">
        <w:t>сообщения</w:t>
      </w:r>
      <w:r w:rsidR="002A1A06">
        <w:t xml:space="preserve"> </w:t>
      </w:r>
      <w:r w:rsidRPr="00392461">
        <w:t>в</w:t>
      </w:r>
      <w:r w:rsidR="002A1A06">
        <w:t xml:space="preserve"> </w:t>
      </w:r>
      <w:r w:rsidRPr="00392461">
        <w:t>1892</w:t>
      </w:r>
      <w:r w:rsidR="002A1A06">
        <w:t xml:space="preserve"> </w:t>
      </w:r>
      <w:r w:rsidRPr="00392461">
        <w:t>г.,</w:t>
      </w:r>
      <w:r w:rsidR="002A1A06">
        <w:t xml:space="preserve"> </w:t>
      </w:r>
      <w:r w:rsidRPr="00392461">
        <w:t>Министр</w:t>
      </w:r>
      <w:r w:rsidR="002A1A06">
        <w:t xml:space="preserve"> </w:t>
      </w:r>
      <w:r w:rsidRPr="00392461">
        <w:t>финансов</w:t>
      </w:r>
      <w:r w:rsidR="002A1A06">
        <w:t xml:space="preserve"> </w:t>
      </w:r>
      <w:r w:rsidRPr="00392461">
        <w:t>с</w:t>
      </w:r>
      <w:r w:rsidR="002A1A06">
        <w:t xml:space="preserve"> </w:t>
      </w:r>
      <w:r w:rsidRPr="00392461">
        <w:t>1892</w:t>
      </w:r>
      <w:r w:rsidR="002A1A06">
        <w:t xml:space="preserve"> </w:t>
      </w:r>
      <w:r w:rsidRPr="00392461">
        <w:t>г.,</w:t>
      </w:r>
      <w:r w:rsidR="002A1A06">
        <w:t xml:space="preserve"> </w:t>
      </w:r>
      <w:r w:rsidRPr="00392461">
        <w:t>Председатель</w:t>
      </w:r>
      <w:r w:rsidR="002A1A06">
        <w:t xml:space="preserve"> </w:t>
      </w:r>
      <w:r w:rsidRPr="00392461">
        <w:t>Кабинета</w:t>
      </w:r>
      <w:r w:rsidR="002A1A06">
        <w:t xml:space="preserve"> </w:t>
      </w:r>
      <w:r w:rsidRPr="00392461">
        <w:t>мира</w:t>
      </w:r>
      <w:r w:rsidR="002A1A06">
        <w:t xml:space="preserve"> </w:t>
      </w:r>
      <w:r w:rsidRPr="00392461">
        <w:t>с</w:t>
      </w:r>
      <w:r w:rsidR="002A1A06">
        <w:t xml:space="preserve"> </w:t>
      </w:r>
      <w:r w:rsidRPr="00392461">
        <w:t>1903</w:t>
      </w:r>
      <w:r w:rsidR="002A1A06">
        <w:t xml:space="preserve"> </w:t>
      </w:r>
      <w:r w:rsidRPr="00392461">
        <w:t>г.,</w:t>
      </w:r>
      <w:r w:rsidR="002A1A06">
        <w:t xml:space="preserve"> </w:t>
      </w:r>
      <w:r w:rsidRPr="00392461">
        <w:t>Совет</w:t>
      </w:r>
      <w:r w:rsidR="002A1A06">
        <w:t xml:space="preserve"> </w:t>
      </w:r>
      <w:r w:rsidRPr="00392461">
        <w:t>министров</w:t>
      </w:r>
      <w:r w:rsidR="002A1A06">
        <w:t xml:space="preserve"> </w:t>
      </w:r>
      <w:r w:rsidRPr="00392461">
        <w:t>в</w:t>
      </w:r>
      <w:r w:rsidR="002A1A06">
        <w:t xml:space="preserve"> </w:t>
      </w:r>
      <w:r w:rsidR="00DD0225" w:rsidRPr="00392461">
        <w:t xml:space="preserve">1905–06 </w:t>
      </w:r>
      <w:r w:rsidR="00DD0225">
        <w:t>гг.</w:t>
      </w:r>
    </w:p>
  </w:footnote>
  <w:footnote w:id="3">
    <w:p w14:paraId="64B15C56" w14:textId="43456F17" w:rsidR="006E2BFD" w:rsidRPr="00D244C0" w:rsidRDefault="006E2BFD" w:rsidP="00093E41">
      <w:pPr>
        <w:pStyle w:val="afffff6"/>
      </w:pPr>
      <w:r w:rsidRPr="00C9682E">
        <w:rPr>
          <w:rStyle w:val="afb"/>
          <w:szCs w:val="28"/>
        </w:rPr>
        <w:footnoteRef/>
      </w:r>
      <w:r w:rsidR="002A1A06">
        <w:t xml:space="preserve"> </w:t>
      </w:r>
      <w:r>
        <w:t>Князь</w:t>
      </w:r>
      <w:r w:rsidR="002A1A06">
        <w:t xml:space="preserve"> </w:t>
      </w:r>
      <w:r w:rsidRPr="00D244C0">
        <w:rPr>
          <w:b/>
          <w:bCs/>
        </w:rPr>
        <w:t>Георгий</w:t>
      </w:r>
      <w:r w:rsidR="002A1A06">
        <w:rPr>
          <w:b/>
          <w:bCs/>
        </w:rPr>
        <w:t xml:space="preserve"> </w:t>
      </w:r>
      <w:r w:rsidRPr="00D244C0">
        <w:rPr>
          <w:b/>
          <w:bCs/>
        </w:rPr>
        <w:t>Евгеньевич</w:t>
      </w:r>
      <w:r w:rsidR="002A1A06">
        <w:rPr>
          <w:b/>
          <w:bCs/>
        </w:rPr>
        <w:t xml:space="preserve"> </w:t>
      </w:r>
      <w:r w:rsidRPr="00D244C0">
        <w:rPr>
          <w:b/>
          <w:bCs/>
        </w:rPr>
        <w:t>Львов</w:t>
      </w:r>
      <w:r w:rsidR="002A1A06">
        <w:t xml:space="preserve"> </w:t>
      </w:r>
      <w:r w:rsidRPr="00D244C0">
        <w:t>(21</w:t>
      </w:r>
      <w:r w:rsidR="002A1A06">
        <w:t xml:space="preserve"> </w:t>
      </w:r>
      <w:r w:rsidRPr="00D244C0">
        <w:t>октября</w:t>
      </w:r>
      <w:r w:rsidR="002A1A06">
        <w:t xml:space="preserve"> </w:t>
      </w:r>
      <w:r>
        <w:t>(2</w:t>
      </w:r>
      <w:r w:rsidR="002A1A06">
        <w:t xml:space="preserve"> </w:t>
      </w:r>
      <w:r>
        <w:t>ноября</w:t>
      </w:r>
      <w:r w:rsidR="002C7213">
        <w:t>)</w:t>
      </w:r>
      <w:r w:rsidR="002A1A06">
        <w:t xml:space="preserve"> </w:t>
      </w:r>
      <w:r>
        <w:t>1861,</w:t>
      </w:r>
      <w:r w:rsidR="002A1A06">
        <w:t xml:space="preserve"> </w:t>
      </w:r>
      <w:r>
        <w:t>Дрезден</w:t>
      </w:r>
      <w:r w:rsidR="002C7213">
        <w:t xml:space="preserve"> — </w:t>
      </w:r>
      <w:r>
        <w:t>7</w:t>
      </w:r>
      <w:r w:rsidR="002A1A06">
        <w:t xml:space="preserve"> </w:t>
      </w:r>
      <w:r>
        <w:t>марта</w:t>
      </w:r>
      <w:r w:rsidR="002A1A06">
        <w:t xml:space="preserve"> </w:t>
      </w:r>
      <w:r>
        <w:t>1925,</w:t>
      </w:r>
      <w:r w:rsidR="002A1A06">
        <w:t xml:space="preserve"> </w:t>
      </w:r>
      <w:r>
        <w:t>Париж)</w:t>
      </w:r>
      <w:r w:rsidR="002A1A06">
        <w:t xml:space="preserve"> </w:t>
      </w:r>
      <w:r>
        <w:t>русский</w:t>
      </w:r>
      <w:r w:rsidR="002A1A06">
        <w:t xml:space="preserve"> </w:t>
      </w:r>
      <w:r w:rsidRPr="00D244C0">
        <w:t>—</w:t>
      </w:r>
      <w:r w:rsidR="002A1A06">
        <w:t xml:space="preserve"> </w:t>
      </w:r>
      <w:r w:rsidRPr="00D244C0">
        <w:t>государственный</w:t>
      </w:r>
      <w:r w:rsidR="002A1A06">
        <w:t xml:space="preserve"> </w:t>
      </w:r>
      <w:r w:rsidRPr="00D244C0">
        <w:t>и</w:t>
      </w:r>
      <w:r w:rsidR="002A1A06">
        <w:t xml:space="preserve"> </w:t>
      </w:r>
      <w:r>
        <w:t>политический</w:t>
      </w:r>
      <w:r w:rsidR="002A1A06">
        <w:t xml:space="preserve"> </w:t>
      </w:r>
      <w:r w:rsidRPr="00D244C0">
        <w:t>деятель.</w:t>
      </w:r>
      <w:r w:rsidR="002A1A06">
        <w:t xml:space="preserve"> </w:t>
      </w:r>
      <w:r w:rsidRPr="00D244C0">
        <w:t>Первый</w:t>
      </w:r>
      <w:r w:rsidR="002A1A06">
        <w:t xml:space="preserve"> </w:t>
      </w:r>
      <w:r>
        <w:t>министр-председатель</w:t>
      </w:r>
      <w:r w:rsidR="002A1A06">
        <w:t xml:space="preserve"> </w:t>
      </w:r>
      <w:bookmarkStart w:id="7" w:name="OLE_LINK3"/>
      <w:bookmarkStart w:id="8" w:name="OLE_LINK4"/>
      <w:r>
        <w:t>Временного</w:t>
      </w:r>
      <w:r w:rsidR="002A1A06">
        <w:t xml:space="preserve"> </w:t>
      </w:r>
      <w:r>
        <w:t>правительства</w:t>
      </w:r>
      <w:r w:rsidR="002A1A06">
        <w:t xml:space="preserve"> </w:t>
      </w:r>
      <w:r>
        <w:t>России</w:t>
      </w:r>
      <w:r w:rsidR="002A1A06">
        <w:t xml:space="preserve"> </w:t>
      </w:r>
      <w:r>
        <w:t>с</w:t>
      </w:r>
      <w:r w:rsidR="002A1A06">
        <w:t xml:space="preserve"> </w:t>
      </w:r>
      <w:r>
        <w:t>2</w:t>
      </w:r>
      <w:r w:rsidR="002A1A06">
        <w:t xml:space="preserve"> </w:t>
      </w:r>
      <w:r>
        <w:t>(15)</w:t>
      </w:r>
      <w:r w:rsidR="002A1A06">
        <w:t xml:space="preserve"> </w:t>
      </w:r>
      <w:r>
        <w:t>марта</w:t>
      </w:r>
      <w:r w:rsidR="002A1A06">
        <w:t xml:space="preserve"> </w:t>
      </w:r>
      <w:r>
        <w:t>по</w:t>
      </w:r>
      <w:r w:rsidR="002A1A06">
        <w:t xml:space="preserve"> </w:t>
      </w:r>
      <w:r>
        <w:t>7</w:t>
      </w:r>
      <w:r w:rsidR="002A1A06">
        <w:t xml:space="preserve"> </w:t>
      </w:r>
      <w:r>
        <w:t>(20)</w:t>
      </w:r>
      <w:r w:rsidR="002A1A06">
        <w:t xml:space="preserve"> </w:t>
      </w:r>
      <w:r>
        <w:t>июля</w:t>
      </w:r>
      <w:r w:rsidR="002A1A06">
        <w:t xml:space="preserve"> </w:t>
      </w:r>
      <w:r>
        <w:t>1917</w:t>
      </w:r>
      <w:r w:rsidR="002A1A06">
        <w:t xml:space="preserve"> </w:t>
      </w:r>
      <w:r>
        <w:t>года.</w:t>
      </w:r>
      <w:r w:rsidR="002A1A06">
        <w:t xml:space="preserve"> </w:t>
      </w:r>
      <w:r w:rsidRPr="00D244C0">
        <w:t>Член</w:t>
      </w:r>
      <w:r w:rsidR="002A1A06">
        <w:t xml:space="preserve"> </w:t>
      </w:r>
      <w:r>
        <w:t>партии</w:t>
      </w:r>
      <w:r w:rsidR="002A1A06">
        <w:t xml:space="preserve"> </w:t>
      </w:r>
      <w:r>
        <w:t>кадетов</w:t>
      </w:r>
      <w:r w:rsidR="002A1A06">
        <w:t xml:space="preserve"> </w:t>
      </w:r>
      <w:r w:rsidRPr="00D244C0">
        <w:t>(1905</w:t>
      </w:r>
      <w:r w:rsidR="00093E41">
        <w:t>–</w:t>
      </w:r>
      <w:r w:rsidRPr="00D244C0">
        <w:t>1917).</w:t>
      </w:r>
      <w:r w:rsidR="002A1A06">
        <w:t xml:space="preserve"> </w:t>
      </w:r>
      <w:r w:rsidRPr="00D244C0">
        <w:t>Во</w:t>
      </w:r>
      <w:r w:rsidR="002A1A06">
        <w:t xml:space="preserve"> </w:t>
      </w:r>
      <w:r w:rsidRPr="00D244C0">
        <w:t>время</w:t>
      </w:r>
      <w:r w:rsidR="002A1A06">
        <w:t xml:space="preserve"> </w:t>
      </w:r>
      <w:r>
        <w:t>Февральской</w:t>
      </w:r>
      <w:r w:rsidR="002A1A06">
        <w:t xml:space="preserve"> </w:t>
      </w:r>
      <w:r>
        <w:t>революции</w:t>
      </w:r>
      <w:r w:rsidR="002A1A06">
        <w:t xml:space="preserve"> </w:t>
      </w:r>
      <w:r w:rsidRPr="00D244C0">
        <w:t>император</w:t>
      </w:r>
      <w:r w:rsidR="002A1A06">
        <w:t xml:space="preserve"> </w:t>
      </w:r>
      <w:r>
        <w:t>Николай</w:t>
      </w:r>
      <w:r w:rsidR="002A1A06">
        <w:t xml:space="preserve"> </w:t>
      </w:r>
      <w:r>
        <w:rPr>
          <w:lang w:val="en-US"/>
        </w:rPr>
        <w:t>II</w:t>
      </w:r>
      <w:r w:rsidR="002A1A06">
        <w:t xml:space="preserve"> </w:t>
      </w:r>
      <w:r w:rsidRPr="00D244C0">
        <w:t>одновременно</w:t>
      </w:r>
      <w:r w:rsidR="002A1A06">
        <w:t xml:space="preserve"> </w:t>
      </w:r>
      <w:r w:rsidRPr="00D244C0">
        <w:t>со</w:t>
      </w:r>
      <w:r w:rsidR="002A1A06">
        <w:t xml:space="preserve"> </w:t>
      </w:r>
      <w:r>
        <w:t>своим</w:t>
      </w:r>
      <w:r w:rsidR="002A1A06">
        <w:t xml:space="preserve"> </w:t>
      </w:r>
      <w:r>
        <w:t>отречением</w:t>
      </w:r>
      <w:r w:rsidR="002A1A06">
        <w:t xml:space="preserve"> </w:t>
      </w:r>
      <w:r w:rsidRPr="00D244C0">
        <w:t>назначил</w:t>
      </w:r>
      <w:r w:rsidR="002A1A06">
        <w:t xml:space="preserve"> </w:t>
      </w:r>
      <w:r w:rsidRPr="00D244C0">
        <w:t>Львова</w:t>
      </w:r>
      <w:r w:rsidR="002A1A06">
        <w:t xml:space="preserve"> </w:t>
      </w:r>
      <w:r w:rsidRPr="00D244C0">
        <w:t>главой</w:t>
      </w:r>
      <w:r w:rsidR="002A1A06">
        <w:t xml:space="preserve"> </w:t>
      </w:r>
      <w:r w:rsidRPr="00D244C0">
        <w:t>правительства</w:t>
      </w:r>
      <w:r w:rsidR="002A1A06">
        <w:t xml:space="preserve"> </w:t>
      </w:r>
      <w:r>
        <w:t>Российской</w:t>
      </w:r>
      <w:r w:rsidR="002A1A06">
        <w:t xml:space="preserve"> </w:t>
      </w:r>
      <w:r>
        <w:t>республики,</w:t>
      </w:r>
      <w:r w:rsidR="002A1A06">
        <w:t xml:space="preserve"> </w:t>
      </w:r>
      <w:r w:rsidRPr="00D244C0">
        <w:t>с</w:t>
      </w:r>
      <w:r w:rsidR="002A1A06">
        <w:t xml:space="preserve"> </w:t>
      </w:r>
      <w:r w:rsidRPr="00D244C0">
        <w:t>функциями</w:t>
      </w:r>
      <w:r w:rsidR="002A1A06">
        <w:t xml:space="preserve"> </w:t>
      </w:r>
      <w:r>
        <w:t>главы</w:t>
      </w:r>
      <w:r w:rsidR="002A1A06">
        <w:t xml:space="preserve"> </w:t>
      </w:r>
      <w:r>
        <w:t>государства.</w:t>
      </w:r>
      <w:r w:rsidR="002A1A06">
        <w:t xml:space="preserve"> </w:t>
      </w:r>
      <w:bookmarkEnd w:id="7"/>
      <w:bookmarkEnd w:id="8"/>
    </w:p>
  </w:footnote>
  <w:footnote w:id="4">
    <w:p w14:paraId="6E4DC6A1" w14:textId="55DBF1D2" w:rsidR="006E2BFD" w:rsidRPr="004B7257" w:rsidRDefault="006E2BFD" w:rsidP="004B7257">
      <w:pPr>
        <w:pStyle w:val="afffff6"/>
      </w:pPr>
      <w:r>
        <w:rPr>
          <w:rStyle w:val="afb"/>
        </w:rPr>
        <w:footnoteRef/>
      </w:r>
      <w:r w:rsidR="002A1A06">
        <w:t xml:space="preserve"> </w:t>
      </w:r>
      <w:r w:rsidRPr="00D62E69">
        <w:rPr>
          <w:b/>
          <w:bCs/>
        </w:rPr>
        <w:t>Александр</w:t>
      </w:r>
      <w:r w:rsidR="002A1A06">
        <w:rPr>
          <w:b/>
          <w:bCs/>
        </w:rPr>
        <w:t xml:space="preserve"> </w:t>
      </w:r>
      <w:r w:rsidRPr="00D62E69">
        <w:rPr>
          <w:b/>
          <w:bCs/>
        </w:rPr>
        <w:t>Фёдорович</w:t>
      </w:r>
      <w:r w:rsidR="002A1A06">
        <w:rPr>
          <w:b/>
          <w:bCs/>
        </w:rPr>
        <w:t xml:space="preserve"> </w:t>
      </w:r>
      <w:r w:rsidRPr="00D62E69">
        <w:rPr>
          <w:b/>
          <w:bCs/>
        </w:rPr>
        <w:t>Керенский</w:t>
      </w:r>
      <w:r w:rsidR="002A1A06">
        <w:t xml:space="preserve"> </w:t>
      </w:r>
      <w:r w:rsidR="00DD0225" w:rsidRPr="00D62E69">
        <w:t>(</w:t>
      </w:r>
      <w:r w:rsidR="00DD0225">
        <w:t>22</w:t>
      </w:r>
      <w:r w:rsidR="002A1A06">
        <w:t xml:space="preserve"> </w:t>
      </w:r>
      <w:r w:rsidRPr="00D62E69">
        <w:t>апреля</w:t>
      </w:r>
      <w:r w:rsidR="002A1A06">
        <w:t xml:space="preserve"> </w:t>
      </w:r>
      <w:r w:rsidRPr="00D62E69">
        <w:t>(4</w:t>
      </w:r>
      <w:r w:rsidR="002A1A06">
        <w:t xml:space="preserve"> </w:t>
      </w:r>
      <w:r w:rsidRPr="00D62E69">
        <w:t>мая)</w:t>
      </w:r>
      <w:r w:rsidR="002A1A06">
        <w:t xml:space="preserve"> </w:t>
      </w:r>
      <w:r w:rsidRPr="00D62E69">
        <w:t>1881</w:t>
      </w:r>
      <w:r w:rsidR="002A1A06">
        <w:t xml:space="preserve"> </w:t>
      </w:r>
      <w:r w:rsidRPr="00D62E69">
        <w:t>года,</w:t>
      </w:r>
      <w:r w:rsidR="002A1A06">
        <w:t xml:space="preserve"> </w:t>
      </w:r>
      <w:r w:rsidRPr="00D62E69">
        <w:t>Симбирск,</w:t>
      </w:r>
      <w:r w:rsidR="002A1A06">
        <w:t xml:space="preserve"> </w:t>
      </w:r>
      <w:r w:rsidRPr="00D62E69">
        <w:t>Российская</w:t>
      </w:r>
      <w:r w:rsidR="002A1A06">
        <w:t xml:space="preserve"> </w:t>
      </w:r>
      <w:r w:rsidRPr="00D62E69">
        <w:t>империя</w:t>
      </w:r>
      <w:r w:rsidR="002A1A06">
        <w:t xml:space="preserve"> </w:t>
      </w:r>
      <w:r w:rsidRPr="00D62E69">
        <w:t>—</w:t>
      </w:r>
      <w:r w:rsidR="002A1A06">
        <w:t xml:space="preserve"> </w:t>
      </w:r>
      <w:r w:rsidRPr="00D62E69">
        <w:t>11</w:t>
      </w:r>
      <w:r w:rsidR="002A1A06">
        <w:t xml:space="preserve"> </w:t>
      </w:r>
      <w:r w:rsidRPr="00D62E69">
        <w:t>июня</w:t>
      </w:r>
      <w:r w:rsidR="002A1A06">
        <w:t xml:space="preserve"> </w:t>
      </w:r>
      <w:r w:rsidRPr="00D62E69">
        <w:t>1970,</w:t>
      </w:r>
      <w:r w:rsidR="002A1A06">
        <w:t xml:space="preserve"> </w:t>
      </w:r>
      <w:r w:rsidRPr="00D62E69">
        <w:t>Нью-Йорк,</w:t>
      </w:r>
      <w:r w:rsidR="002A1A06">
        <w:t xml:space="preserve"> </w:t>
      </w:r>
      <w:r w:rsidRPr="00D62E69">
        <w:t>США)</w:t>
      </w:r>
      <w:r w:rsidR="002A1A06">
        <w:t xml:space="preserve"> </w:t>
      </w:r>
      <w:r w:rsidRPr="00D62E69">
        <w:t>—</w:t>
      </w:r>
      <w:r w:rsidR="002A1A06">
        <w:t xml:space="preserve"> </w:t>
      </w:r>
      <w:r w:rsidRPr="00D62E69">
        <w:t>российский</w:t>
      </w:r>
      <w:r w:rsidR="002A1A06">
        <w:t xml:space="preserve"> </w:t>
      </w:r>
      <w:r w:rsidRPr="00D62E69">
        <w:t>политический</w:t>
      </w:r>
      <w:r w:rsidR="002A1A06">
        <w:t xml:space="preserve"> </w:t>
      </w:r>
      <w:r w:rsidRPr="00D62E69">
        <w:t>и</w:t>
      </w:r>
      <w:r w:rsidR="002A1A06">
        <w:t xml:space="preserve"> </w:t>
      </w:r>
      <w:r w:rsidRPr="00D62E69">
        <w:t>государственный</w:t>
      </w:r>
      <w:r w:rsidR="002A1A06">
        <w:t xml:space="preserve"> </w:t>
      </w:r>
      <w:r w:rsidRPr="00D62E69">
        <w:t>деятель;</w:t>
      </w:r>
      <w:r w:rsidR="002A1A06">
        <w:t xml:space="preserve"> </w:t>
      </w:r>
      <w:r w:rsidRPr="00D62E69">
        <w:t>министр,</w:t>
      </w:r>
      <w:r w:rsidR="002A1A06">
        <w:t xml:space="preserve"> </w:t>
      </w:r>
      <w:r w:rsidRPr="00D62E69">
        <w:t>затем</w:t>
      </w:r>
      <w:r w:rsidR="002A1A06">
        <w:t xml:space="preserve"> </w:t>
      </w:r>
      <w:r w:rsidRPr="00D62E69">
        <w:t>министр-председатель</w:t>
      </w:r>
      <w:r w:rsidR="002A1A06">
        <w:t xml:space="preserve"> </w:t>
      </w:r>
      <w:r w:rsidRPr="00D62E69">
        <w:t>Временного</w:t>
      </w:r>
      <w:r w:rsidR="002A1A06">
        <w:t xml:space="preserve"> </w:t>
      </w:r>
      <w:r w:rsidRPr="00D62E69">
        <w:t>правительства</w:t>
      </w:r>
      <w:r w:rsidR="002A1A06">
        <w:t xml:space="preserve"> </w:t>
      </w:r>
      <w:r w:rsidRPr="00D62E69">
        <w:t>(1917</w:t>
      </w:r>
      <w:r w:rsidR="002A1A06">
        <w:t xml:space="preserve"> </w:t>
      </w:r>
      <w:r w:rsidRPr="00D62E69">
        <w:t>г.).</w:t>
      </w:r>
      <w:r w:rsidR="002A1A06">
        <w:t xml:space="preserve"> </w:t>
      </w:r>
      <w:r w:rsidRPr="00D62E69">
        <w:t>Член</w:t>
      </w:r>
      <w:r w:rsidR="002A1A06">
        <w:t xml:space="preserve"> </w:t>
      </w:r>
      <w:r w:rsidRPr="00D62E69">
        <w:t>партии</w:t>
      </w:r>
      <w:r w:rsidR="002A1A06">
        <w:t xml:space="preserve"> </w:t>
      </w:r>
      <w:r w:rsidRPr="00D62E69">
        <w:t>социалистов-революционеров.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4BEF1FE5" w:rsidR="00DE2A87" w:rsidRPr="00270BE9" w:rsidRDefault="00573D4E" w:rsidP="00DE2A87">
    <w:pPr>
      <w:pStyle w:val="afffffff"/>
      <w:rPr>
        <w:u w:val="none"/>
      </w:rPr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2A1A06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2A1A06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2A1A06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2A1A06">
      <w:rPr>
        <w:b/>
        <w:bCs w:val="0"/>
        <w:u w:val="none"/>
      </w:rPr>
      <w:t xml:space="preserve"> </w:t>
    </w:r>
    <w:r w:rsidR="00855254" w:rsidRPr="00DD0225">
      <w:rPr>
        <w:u w:val="none"/>
      </w:rPr>
      <w:t>Трансформация</w:t>
    </w:r>
    <w:r w:rsidR="002A1A06">
      <w:rPr>
        <w:u w:val="none"/>
      </w:rPr>
      <w:t xml:space="preserve"> </w:t>
    </w:r>
    <w:r w:rsidR="00855254">
      <w:rPr>
        <w:u w:val="none"/>
      </w:rPr>
      <w:t>—</w:t>
    </w:r>
    <w:r w:rsidR="002A1A06">
      <w:rPr>
        <w:u w:val="none"/>
      </w:rPr>
      <w:t xml:space="preserve"> </w:t>
    </w:r>
    <w:r w:rsidR="006E2BFD">
      <w:rPr>
        <w:u w:val="none"/>
      </w:rPr>
      <w:t>третья</w:t>
    </w:r>
    <w:r w:rsidR="002A1A06">
      <w:rPr>
        <w:u w:val="none"/>
      </w:rPr>
      <w:t xml:space="preserve"> </w:t>
    </w:r>
    <w:r w:rsidR="00270BE9">
      <w:rPr>
        <w:u w:val="none"/>
      </w:rPr>
      <w:t>закономерность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0388A42C">
          <wp:extent cx="6273239" cy="557997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39" cy="557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57DD52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multilevel"/>
    <w:tmpl w:val="56CE8D6E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E6236"/>
    <w:multiLevelType w:val="hybridMultilevel"/>
    <w:tmpl w:val="D9029AB0"/>
    <w:lvl w:ilvl="0" w:tplc="F2D46CC4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2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7" w15:restartNumberingAfterBreak="0">
    <w:nsid w:val="6DD9706E"/>
    <w:multiLevelType w:val="hybridMultilevel"/>
    <w:tmpl w:val="9E26A62A"/>
    <w:lvl w:ilvl="0" w:tplc="BCE4F4EC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65627541">
    <w:abstractNumId w:val="15"/>
  </w:num>
  <w:num w:numId="2" w16cid:durableId="1033307641">
    <w:abstractNumId w:val="0"/>
  </w:num>
  <w:num w:numId="3" w16cid:durableId="764688516">
    <w:abstractNumId w:val="4"/>
  </w:num>
  <w:num w:numId="4" w16cid:durableId="1677028480">
    <w:abstractNumId w:val="14"/>
  </w:num>
  <w:num w:numId="5" w16cid:durableId="1283265146">
    <w:abstractNumId w:val="18"/>
  </w:num>
  <w:num w:numId="6" w16cid:durableId="742029487">
    <w:abstractNumId w:val="10"/>
  </w:num>
  <w:num w:numId="7" w16cid:durableId="659306168">
    <w:abstractNumId w:val="16"/>
  </w:num>
  <w:num w:numId="8" w16cid:durableId="416294909">
    <w:abstractNumId w:val="2"/>
  </w:num>
  <w:num w:numId="9" w16cid:durableId="979728475">
    <w:abstractNumId w:val="9"/>
  </w:num>
  <w:num w:numId="10" w16cid:durableId="300841811">
    <w:abstractNumId w:val="1"/>
  </w:num>
  <w:num w:numId="11" w16cid:durableId="432163454">
    <w:abstractNumId w:val="17"/>
  </w:num>
  <w:num w:numId="12" w16cid:durableId="1706981783">
    <w:abstractNumId w:val="13"/>
    <w:lvlOverride w:ilvl="0">
      <w:startOverride w:val="1"/>
    </w:lvlOverride>
  </w:num>
  <w:num w:numId="13" w16cid:durableId="377556646">
    <w:abstractNumId w:val="5"/>
  </w:num>
  <w:num w:numId="14" w16cid:durableId="156118149">
    <w:abstractNumId w:val="12"/>
  </w:num>
  <w:num w:numId="15" w16cid:durableId="2086873202">
    <w:abstractNumId w:val="3"/>
  </w:num>
  <w:num w:numId="16" w16cid:durableId="1188758485">
    <w:abstractNumId w:val="7"/>
  </w:num>
  <w:num w:numId="17" w16cid:durableId="1311132589">
    <w:abstractNumId w:val="6"/>
  </w:num>
  <w:num w:numId="18" w16cid:durableId="1876580547">
    <w:abstractNumId w:val="8"/>
  </w:num>
  <w:num w:numId="19" w16cid:durableId="131942445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7D0"/>
    <w:rsid w:val="00000886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77B8"/>
    <w:rsid w:val="000100A2"/>
    <w:rsid w:val="0001299B"/>
    <w:rsid w:val="00012D0E"/>
    <w:rsid w:val="00013173"/>
    <w:rsid w:val="000139ED"/>
    <w:rsid w:val="00014103"/>
    <w:rsid w:val="00014B84"/>
    <w:rsid w:val="0001515F"/>
    <w:rsid w:val="000160DD"/>
    <w:rsid w:val="000173B1"/>
    <w:rsid w:val="0001768C"/>
    <w:rsid w:val="00017AA1"/>
    <w:rsid w:val="000200B1"/>
    <w:rsid w:val="00020CFA"/>
    <w:rsid w:val="00021010"/>
    <w:rsid w:val="0002107B"/>
    <w:rsid w:val="000239C0"/>
    <w:rsid w:val="000248DA"/>
    <w:rsid w:val="000249F4"/>
    <w:rsid w:val="000250FF"/>
    <w:rsid w:val="000256F8"/>
    <w:rsid w:val="0002584E"/>
    <w:rsid w:val="00026962"/>
    <w:rsid w:val="00026DF8"/>
    <w:rsid w:val="00030640"/>
    <w:rsid w:val="00031058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373C"/>
    <w:rsid w:val="000441BD"/>
    <w:rsid w:val="000449A0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0AC6"/>
    <w:rsid w:val="00061513"/>
    <w:rsid w:val="000615A0"/>
    <w:rsid w:val="000619CF"/>
    <w:rsid w:val="00062076"/>
    <w:rsid w:val="00062372"/>
    <w:rsid w:val="00062E12"/>
    <w:rsid w:val="00064221"/>
    <w:rsid w:val="00064BBC"/>
    <w:rsid w:val="000655A6"/>
    <w:rsid w:val="00065C20"/>
    <w:rsid w:val="00065CD3"/>
    <w:rsid w:val="0006748D"/>
    <w:rsid w:val="0006762B"/>
    <w:rsid w:val="000701F4"/>
    <w:rsid w:val="00070F00"/>
    <w:rsid w:val="00071C45"/>
    <w:rsid w:val="00072751"/>
    <w:rsid w:val="00073257"/>
    <w:rsid w:val="00073411"/>
    <w:rsid w:val="000739D8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6140"/>
    <w:rsid w:val="000866C9"/>
    <w:rsid w:val="00090D36"/>
    <w:rsid w:val="00090D7B"/>
    <w:rsid w:val="00091C60"/>
    <w:rsid w:val="00091E75"/>
    <w:rsid w:val="00093E2A"/>
    <w:rsid w:val="00093E41"/>
    <w:rsid w:val="00094E54"/>
    <w:rsid w:val="00094FA4"/>
    <w:rsid w:val="000959D8"/>
    <w:rsid w:val="00096BE3"/>
    <w:rsid w:val="000978CB"/>
    <w:rsid w:val="000A00AB"/>
    <w:rsid w:val="000A055C"/>
    <w:rsid w:val="000A0929"/>
    <w:rsid w:val="000A0AA6"/>
    <w:rsid w:val="000A2A89"/>
    <w:rsid w:val="000A417B"/>
    <w:rsid w:val="000A46FC"/>
    <w:rsid w:val="000A53BF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C009B"/>
    <w:rsid w:val="000C0144"/>
    <w:rsid w:val="000C11AD"/>
    <w:rsid w:val="000C2271"/>
    <w:rsid w:val="000C231A"/>
    <w:rsid w:val="000C2688"/>
    <w:rsid w:val="000C3DB9"/>
    <w:rsid w:val="000C4E40"/>
    <w:rsid w:val="000C51B5"/>
    <w:rsid w:val="000C6822"/>
    <w:rsid w:val="000C76F3"/>
    <w:rsid w:val="000D043C"/>
    <w:rsid w:val="000D1406"/>
    <w:rsid w:val="000D3094"/>
    <w:rsid w:val="000D355E"/>
    <w:rsid w:val="000D7257"/>
    <w:rsid w:val="000D7FA9"/>
    <w:rsid w:val="000E0632"/>
    <w:rsid w:val="000E1047"/>
    <w:rsid w:val="000E141D"/>
    <w:rsid w:val="000E1F16"/>
    <w:rsid w:val="000E270F"/>
    <w:rsid w:val="000E319B"/>
    <w:rsid w:val="000E4EA3"/>
    <w:rsid w:val="000E4F8B"/>
    <w:rsid w:val="000E548D"/>
    <w:rsid w:val="000E65F6"/>
    <w:rsid w:val="000F012E"/>
    <w:rsid w:val="000F0A54"/>
    <w:rsid w:val="000F2967"/>
    <w:rsid w:val="000F2980"/>
    <w:rsid w:val="000F2A86"/>
    <w:rsid w:val="000F2B7C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10085"/>
    <w:rsid w:val="00110F58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495D"/>
    <w:rsid w:val="00124967"/>
    <w:rsid w:val="001255EA"/>
    <w:rsid w:val="001257C0"/>
    <w:rsid w:val="00127378"/>
    <w:rsid w:val="00131902"/>
    <w:rsid w:val="001322DC"/>
    <w:rsid w:val="00133F01"/>
    <w:rsid w:val="001377BC"/>
    <w:rsid w:val="001400B2"/>
    <w:rsid w:val="0014127D"/>
    <w:rsid w:val="00141C39"/>
    <w:rsid w:val="001422DC"/>
    <w:rsid w:val="001434F2"/>
    <w:rsid w:val="0014368A"/>
    <w:rsid w:val="001441B5"/>
    <w:rsid w:val="00145735"/>
    <w:rsid w:val="00145BE2"/>
    <w:rsid w:val="00146235"/>
    <w:rsid w:val="0014654C"/>
    <w:rsid w:val="0014763E"/>
    <w:rsid w:val="0014765E"/>
    <w:rsid w:val="00147D74"/>
    <w:rsid w:val="001504B5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3375"/>
    <w:rsid w:val="00184CFF"/>
    <w:rsid w:val="00184E83"/>
    <w:rsid w:val="001853DB"/>
    <w:rsid w:val="001854DC"/>
    <w:rsid w:val="001858DA"/>
    <w:rsid w:val="001866AF"/>
    <w:rsid w:val="00191D35"/>
    <w:rsid w:val="00191E6B"/>
    <w:rsid w:val="001927AF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6883"/>
    <w:rsid w:val="001A720C"/>
    <w:rsid w:val="001A7505"/>
    <w:rsid w:val="001B1162"/>
    <w:rsid w:val="001B3301"/>
    <w:rsid w:val="001B3BB6"/>
    <w:rsid w:val="001B3FC6"/>
    <w:rsid w:val="001B4C78"/>
    <w:rsid w:val="001B69B9"/>
    <w:rsid w:val="001B71F4"/>
    <w:rsid w:val="001B777B"/>
    <w:rsid w:val="001B77DF"/>
    <w:rsid w:val="001B7FD2"/>
    <w:rsid w:val="001C1D3E"/>
    <w:rsid w:val="001C253C"/>
    <w:rsid w:val="001C278E"/>
    <w:rsid w:val="001C2D14"/>
    <w:rsid w:val="001C3960"/>
    <w:rsid w:val="001C3B6F"/>
    <w:rsid w:val="001C4914"/>
    <w:rsid w:val="001C5876"/>
    <w:rsid w:val="001C58AC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158"/>
    <w:rsid w:val="001D2948"/>
    <w:rsid w:val="001D3504"/>
    <w:rsid w:val="001D3863"/>
    <w:rsid w:val="001D79FA"/>
    <w:rsid w:val="001E06CC"/>
    <w:rsid w:val="001E0E25"/>
    <w:rsid w:val="001E1629"/>
    <w:rsid w:val="001E1F51"/>
    <w:rsid w:val="001E2176"/>
    <w:rsid w:val="001E2204"/>
    <w:rsid w:val="001E321F"/>
    <w:rsid w:val="001E4609"/>
    <w:rsid w:val="001E715F"/>
    <w:rsid w:val="001E7C46"/>
    <w:rsid w:val="001E7C4B"/>
    <w:rsid w:val="001F0589"/>
    <w:rsid w:val="001F106F"/>
    <w:rsid w:val="001F1CC1"/>
    <w:rsid w:val="001F37C8"/>
    <w:rsid w:val="001F398D"/>
    <w:rsid w:val="001F4890"/>
    <w:rsid w:val="001F5219"/>
    <w:rsid w:val="001F58FC"/>
    <w:rsid w:val="001F5C07"/>
    <w:rsid w:val="002011E1"/>
    <w:rsid w:val="00201920"/>
    <w:rsid w:val="00202899"/>
    <w:rsid w:val="00202F5C"/>
    <w:rsid w:val="00203505"/>
    <w:rsid w:val="002040DF"/>
    <w:rsid w:val="00204227"/>
    <w:rsid w:val="00204278"/>
    <w:rsid w:val="0020534C"/>
    <w:rsid w:val="00205655"/>
    <w:rsid w:val="0020579D"/>
    <w:rsid w:val="002102EB"/>
    <w:rsid w:val="00210400"/>
    <w:rsid w:val="002119AA"/>
    <w:rsid w:val="00211B55"/>
    <w:rsid w:val="0021294C"/>
    <w:rsid w:val="0021458C"/>
    <w:rsid w:val="0021459D"/>
    <w:rsid w:val="0021507F"/>
    <w:rsid w:val="00216E9D"/>
    <w:rsid w:val="002173DE"/>
    <w:rsid w:val="002174DC"/>
    <w:rsid w:val="00217C07"/>
    <w:rsid w:val="002206A2"/>
    <w:rsid w:val="00220FB6"/>
    <w:rsid w:val="0022251B"/>
    <w:rsid w:val="0022266C"/>
    <w:rsid w:val="00223385"/>
    <w:rsid w:val="00223931"/>
    <w:rsid w:val="002243C9"/>
    <w:rsid w:val="0022601C"/>
    <w:rsid w:val="002267D8"/>
    <w:rsid w:val="0022731B"/>
    <w:rsid w:val="00227473"/>
    <w:rsid w:val="00227733"/>
    <w:rsid w:val="00227E9D"/>
    <w:rsid w:val="00230816"/>
    <w:rsid w:val="002309BF"/>
    <w:rsid w:val="00230C0F"/>
    <w:rsid w:val="00231BFC"/>
    <w:rsid w:val="00231F88"/>
    <w:rsid w:val="00232134"/>
    <w:rsid w:val="0023267E"/>
    <w:rsid w:val="0023302D"/>
    <w:rsid w:val="00233039"/>
    <w:rsid w:val="00233561"/>
    <w:rsid w:val="00233F20"/>
    <w:rsid w:val="0023414A"/>
    <w:rsid w:val="0023546C"/>
    <w:rsid w:val="002369ED"/>
    <w:rsid w:val="00236C37"/>
    <w:rsid w:val="002370B6"/>
    <w:rsid w:val="00237B1B"/>
    <w:rsid w:val="002404D9"/>
    <w:rsid w:val="00241B7E"/>
    <w:rsid w:val="00242A56"/>
    <w:rsid w:val="00242B56"/>
    <w:rsid w:val="002446AE"/>
    <w:rsid w:val="002453AD"/>
    <w:rsid w:val="00245B4B"/>
    <w:rsid w:val="00245D3F"/>
    <w:rsid w:val="002500FA"/>
    <w:rsid w:val="00250F59"/>
    <w:rsid w:val="0025134B"/>
    <w:rsid w:val="002523C4"/>
    <w:rsid w:val="00253220"/>
    <w:rsid w:val="002535C0"/>
    <w:rsid w:val="00253A94"/>
    <w:rsid w:val="00253CB3"/>
    <w:rsid w:val="0025404D"/>
    <w:rsid w:val="00254050"/>
    <w:rsid w:val="00254176"/>
    <w:rsid w:val="0025532C"/>
    <w:rsid w:val="00257BBF"/>
    <w:rsid w:val="00257BD6"/>
    <w:rsid w:val="00260048"/>
    <w:rsid w:val="00260C58"/>
    <w:rsid w:val="00261F62"/>
    <w:rsid w:val="00262381"/>
    <w:rsid w:val="0026296F"/>
    <w:rsid w:val="00262ADC"/>
    <w:rsid w:val="00262B3B"/>
    <w:rsid w:val="00264225"/>
    <w:rsid w:val="00264D5C"/>
    <w:rsid w:val="00265917"/>
    <w:rsid w:val="0026598B"/>
    <w:rsid w:val="00266328"/>
    <w:rsid w:val="002666C2"/>
    <w:rsid w:val="002671D1"/>
    <w:rsid w:val="002675A8"/>
    <w:rsid w:val="00267717"/>
    <w:rsid w:val="00270473"/>
    <w:rsid w:val="00270AC2"/>
    <w:rsid w:val="00270BE9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4EC"/>
    <w:rsid w:val="00277914"/>
    <w:rsid w:val="002806CB"/>
    <w:rsid w:val="002815CF"/>
    <w:rsid w:val="00281AEF"/>
    <w:rsid w:val="0028245C"/>
    <w:rsid w:val="00282C56"/>
    <w:rsid w:val="00282DAB"/>
    <w:rsid w:val="00283F13"/>
    <w:rsid w:val="00284833"/>
    <w:rsid w:val="002857A1"/>
    <w:rsid w:val="00286453"/>
    <w:rsid w:val="00287287"/>
    <w:rsid w:val="00287CAA"/>
    <w:rsid w:val="00287F5F"/>
    <w:rsid w:val="002900EF"/>
    <w:rsid w:val="00292522"/>
    <w:rsid w:val="00292828"/>
    <w:rsid w:val="00294423"/>
    <w:rsid w:val="002971BF"/>
    <w:rsid w:val="00297875"/>
    <w:rsid w:val="002A051B"/>
    <w:rsid w:val="002A0A53"/>
    <w:rsid w:val="002A19CB"/>
    <w:rsid w:val="002A1A06"/>
    <w:rsid w:val="002A1A24"/>
    <w:rsid w:val="002A3BAE"/>
    <w:rsid w:val="002A41A7"/>
    <w:rsid w:val="002A4BCE"/>
    <w:rsid w:val="002A54FA"/>
    <w:rsid w:val="002A5874"/>
    <w:rsid w:val="002A6CE1"/>
    <w:rsid w:val="002A7AA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977"/>
    <w:rsid w:val="002B497E"/>
    <w:rsid w:val="002B517F"/>
    <w:rsid w:val="002B564C"/>
    <w:rsid w:val="002B64D2"/>
    <w:rsid w:val="002B65B4"/>
    <w:rsid w:val="002B6FF7"/>
    <w:rsid w:val="002C0406"/>
    <w:rsid w:val="002C29F7"/>
    <w:rsid w:val="002C4815"/>
    <w:rsid w:val="002C4D4B"/>
    <w:rsid w:val="002C533B"/>
    <w:rsid w:val="002C5A2D"/>
    <w:rsid w:val="002C623F"/>
    <w:rsid w:val="002C6C51"/>
    <w:rsid w:val="002C7213"/>
    <w:rsid w:val="002C7985"/>
    <w:rsid w:val="002C7E78"/>
    <w:rsid w:val="002D0B49"/>
    <w:rsid w:val="002D1927"/>
    <w:rsid w:val="002D1E65"/>
    <w:rsid w:val="002D2540"/>
    <w:rsid w:val="002D29F2"/>
    <w:rsid w:val="002D2CFB"/>
    <w:rsid w:val="002D398C"/>
    <w:rsid w:val="002D47FB"/>
    <w:rsid w:val="002D4FF9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25F"/>
    <w:rsid w:val="002E1807"/>
    <w:rsid w:val="002E19A6"/>
    <w:rsid w:val="002E2C0F"/>
    <w:rsid w:val="002E310B"/>
    <w:rsid w:val="002E351E"/>
    <w:rsid w:val="002E35A8"/>
    <w:rsid w:val="002E4EA5"/>
    <w:rsid w:val="002E5915"/>
    <w:rsid w:val="002E61BE"/>
    <w:rsid w:val="002E6AA2"/>
    <w:rsid w:val="002E6B4E"/>
    <w:rsid w:val="002E7C6E"/>
    <w:rsid w:val="002E7D31"/>
    <w:rsid w:val="002F0298"/>
    <w:rsid w:val="002F3829"/>
    <w:rsid w:val="002F38E4"/>
    <w:rsid w:val="002F4B18"/>
    <w:rsid w:val="002F6D60"/>
    <w:rsid w:val="002F7B90"/>
    <w:rsid w:val="00300661"/>
    <w:rsid w:val="00301C3C"/>
    <w:rsid w:val="003022B7"/>
    <w:rsid w:val="003025D0"/>
    <w:rsid w:val="00303613"/>
    <w:rsid w:val="0030576F"/>
    <w:rsid w:val="003058BD"/>
    <w:rsid w:val="00307360"/>
    <w:rsid w:val="003076F7"/>
    <w:rsid w:val="00307744"/>
    <w:rsid w:val="00310159"/>
    <w:rsid w:val="0031028F"/>
    <w:rsid w:val="00310B15"/>
    <w:rsid w:val="00311744"/>
    <w:rsid w:val="00311D68"/>
    <w:rsid w:val="00313F18"/>
    <w:rsid w:val="003142BC"/>
    <w:rsid w:val="003143AA"/>
    <w:rsid w:val="00314A10"/>
    <w:rsid w:val="00314C6E"/>
    <w:rsid w:val="00315B72"/>
    <w:rsid w:val="0032039E"/>
    <w:rsid w:val="00320EED"/>
    <w:rsid w:val="00322CED"/>
    <w:rsid w:val="00324161"/>
    <w:rsid w:val="00325575"/>
    <w:rsid w:val="00327787"/>
    <w:rsid w:val="003315AB"/>
    <w:rsid w:val="00331C13"/>
    <w:rsid w:val="00332FE6"/>
    <w:rsid w:val="0033393B"/>
    <w:rsid w:val="0033585D"/>
    <w:rsid w:val="003362EF"/>
    <w:rsid w:val="00337B46"/>
    <w:rsid w:val="00340080"/>
    <w:rsid w:val="0034159B"/>
    <w:rsid w:val="0034269E"/>
    <w:rsid w:val="003443DF"/>
    <w:rsid w:val="00344BAE"/>
    <w:rsid w:val="003466D0"/>
    <w:rsid w:val="00347516"/>
    <w:rsid w:val="0034770A"/>
    <w:rsid w:val="00347E4D"/>
    <w:rsid w:val="0035099B"/>
    <w:rsid w:val="00350D11"/>
    <w:rsid w:val="00350D19"/>
    <w:rsid w:val="00351006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57C4B"/>
    <w:rsid w:val="003600AF"/>
    <w:rsid w:val="00360E60"/>
    <w:rsid w:val="00361593"/>
    <w:rsid w:val="00362FB9"/>
    <w:rsid w:val="00363470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ECA"/>
    <w:rsid w:val="00375D66"/>
    <w:rsid w:val="00376AFF"/>
    <w:rsid w:val="0038015F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8791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4EF7"/>
    <w:rsid w:val="003A5E26"/>
    <w:rsid w:val="003A5E64"/>
    <w:rsid w:val="003A6599"/>
    <w:rsid w:val="003A662E"/>
    <w:rsid w:val="003A6BE3"/>
    <w:rsid w:val="003A6C67"/>
    <w:rsid w:val="003B1587"/>
    <w:rsid w:val="003B1752"/>
    <w:rsid w:val="003B2067"/>
    <w:rsid w:val="003B24E7"/>
    <w:rsid w:val="003B24F9"/>
    <w:rsid w:val="003B3703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6F3"/>
    <w:rsid w:val="003C3AD7"/>
    <w:rsid w:val="003C42BE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2DC0"/>
    <w:rsid w:val="003D39F1"/>
    <w:rsid w:val="003D46E7"/>
    <w:rsid w:val="003D4B7E"/>
    <w:rsid w:val="003D6099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552D"/>
    <w:rsid w:val="003E6675"/>
    <w:rsid w:val="003E66ED"/>
    <w:rsid w:val="003E6962"/>
    <w:rsid w:val="003E6B9F"/>
    <w:rsid w:val="003F0578"/>
    <w:rsid w:val="003F11FC"/>
    <w:rsid w:val="003F29A3"/>
    <w:rsid w:val="003F2A25"/>
    <w:rsid w:val="003F2C78"/>
    <w:rsid w:val="003F2D90"/>
    <w:rsid w:val="003F2F89"/>
    <w:rsid w:val="003F3A0C"/>
    <w:rsid w:val="003F5B51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3F43"/>
    <w:rsid w:val="004063BE"/>
    <w:rsid w:val="0040658E"/>
    <w:rsid w:val="00406EFC"/>
    <w:rsid w:val="00406F2B"/>
    <w:rsid w:val="004078A4"/>
    <w:rsid w:val="00407FA2"/>
    <w:rsid w:val="00410E10"/>
    <w:rsid w:val="00411BA6"/>
    <w:rsid w:val="0041287C"/>
    <w:rsid w:val="004134C6"/>
    <w:rsid w:val="00413AB2"/>
    <w:rsid w:val="00413ED3"/>
    <w:rsid w:val="004145E9"/>
    <w:rsid w:val="00415F7F"/>
    <w:rsid w:val="00416C97"/>
    <w:rsid w:val="00417AD3"/>
    <w:rsid w:val="0042005F"/>
    <w:rsid w:val="00421FE4"/>
    <w:rsid w:val="00422156"/>
    <w:rsid w:val="00422E20"/>
    <w:rsid w:val="00427368"/>
    <w:rsid w:val="004277D8"/>
    <w:rsid w:val="0043063D"/>
    <w:rsid w:val="00431691"/>
    <w:rsid w:val="0043170A"/>
    <w:rsid w:val="00433473"/>
    <w:rsid w:val="00433862"/>
    <w:rsid w:val="004340B4"/>
    <w:rsid w:val="004353F5"/>
    <w:rsid w:val="00435AD4"/>
    <w:rsid w:val="00437535"/>
    <w:rsid w:val="00437655"/>
    <w:rsid w:val="00440084"/>
    <w:rsid w:val="004426BB"/>
    <w:rsid w:val="00442893"/>
    <w:rsid w:val="00442D9F"/>
    <w:rsid w:val="00442EEC"/>
    <w:rsid w:val="00443A00"/>
    <w:rsid w:val="00443C6F"/>
    <w:rsid w:val="004468DD"/>
    <w:rsid w:val="00447E4D"/>
    <w:rsid w:val="004510D0"/>
    <w:rsid w:val="0045251F"/>
    <w:rsid w:val="00452700"/>
    <w:rsid w:val="00452F58"/>
    <w:rsid w:val="004536F6"/>
    <w:rsid w:val="00453F8E"/>
    <w:rsid w:val="004541C1"/>
    <w:rsid w:val="00454444"/>
    <w:rsid w:val="004545D8"/>
    <w:rsid w:val="00455CCC"/>
    <w:rsid w:val="00455FE4"/>
    <w:rsid w:val="0045600E"/>
    <w:rsid w:val="004571E1"/>
    <w:rsid w:val="00457AD9"/>
    <w:rsid w:val="00457C58"/>
    <w:rsid w:val="00457C63"/>
    <w:rsid w:val="00460258"/>
    <w:rsid w:val="004604BE"/>
    <w:rsid w:val="00460869"/>
    <w:rsid w:val="00460FC5"/>
    <w:rsid w:val="00461994"/>
    <w:rsid w:val="004628DF"/>
    <w:rsid w:val="004636D8"/>
    <w:rsid w:val="004638ED"/>
    <w:rsid w:val="00464167"/>
    <w:rsid w:val="00464623"/>
    <w:rsid w:val="00464797"/>
    <w:rsid w:val="00465BC6"/>
    <w:rsid w:val="00470853"/>
    <w:rsid w:val="00470F22"/>
    <w:rsid w:val="00471028"/>
    <w:rsid w:val="004714FA"/>
    <w:rsid w:val="004721C7"/>
    <w:rsid w:val="00472531"/>
    <w:rsid w:val="004742D5"/>
    <w:rsid w:val="004744A8"/>
    <w:rsid w:val="004751B7"/>
    <w:rsid w:val="0047653F"/>
    <w:rsid w:val="00476AA8"/>
    <w:rsid w:val="00477744"/>
    <w:rsid w:val="00480E86"/>
    <w:rsid w:val="00480F2F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AD5"/>
    <w:rsid w:val="004A1E1E"/>
    <w:rsid w:val="004A1F44"/>
    <w:rsid w:val="004A2694"/>
    <w:rsid w:val="004A337D"/>
    <w:rsid w:val="004A3B2F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4ACA"/>
    <w:rsid w:val="004B53B0"/>
    <w:rsid w:val="004B5A92"/>
    <w:rsid w:val="004B7257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0EB"/>
    <w:rsid w:val="004C7CD3"/>
    <w:rsid w:val="004C7E82"/>
    <w:rsid w:val="004D0080"/>
    <w:rsid w:val="004D0BA2"/>
    <w:rsid w:val="004D0CA3"/>
    <w:rsid w:val="004D1400"/>
    <w:rsid w:val="004D161E"/>
    <w:rsid w:val="004D1677"/>
    <w:rsid w:val="004D2687"/>
    <w:rsid w:val="004D38B0"/>
    <w:rsid w:val="004D3AF7"/>
    <w:rsid w:val="004D53CE"/>
    <w:rsid w:val="004D59C9"/>
    <w:rsid w:val="004D5F2C"/>
    <w:rsid w:val="004D636C"/>
    <w:rsid w:val="004D6D6B"/>
    <w:rsid w:val="004D756E"/>
    <w:rsid w:val="004D769B"/>
    <w:rsid w:val="004E1330"/>
    <w:rsid w:val="004E1C34"/>
    <w:rsid w:val="004E2A07"/>
    <w:rsid w:val="004E2B37"/>
    <w:rsid w:val="004E2DFB"/>
    <w:rsid w:val="004E3201"/>
    <w:rsid w:val="004E5A1F"/>
    <w:rsid w:val="004E7DE5"/>
    <w:rsid w:val="004F0902"/>
    <w:rsid w:val="004F0AE2"/>
    <w:rsid w:val="004F11C0"/>
    <w:rsid w:val="004F12C9"/>
    <w:rsid w:val="004F21B5"/>
    <w:rsid w:val="004F23F4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204F"/>
    <w:rsid w:val="00515DF8"/>
    <w:rsid w:val="0051663F"/>
    <w:rsid w:val="0051702F"/>
    <w:rsid w:val="00517253"/>
    <w:rsid w:val="00517377"/>
    <w:rsid w:val="0052027E"/>
    <w:rsid w:val="005202B5"/>
    <w:rsid w:val="0052130F"/>
    <w:rsid w:val="005213E6"/>
    <w:rsid w:val="00521619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3F77"/>
    <w:rsid w:val="00544378"/>
    <w:rsid w:val="005444ED"/>
    <w:rsid w:val="00544C2C"/>
    <w:rsid w:val="00544DC7"/>
    <w:rsid w:val="00546FFE"/>
    <w:rsid w:val="00547131"/>
    <w:rsid w:val="0054745F"/>
    <w:rsid w:val="005478EA"/>
    <w:rsid w:val="005501EE"/>
    <w:rsid w:val="00551AD1"/>
    <w:rsid w:val="0055221E"/>
    <w:rsid w:val="00552C7C"/>
    <w:rsid w:val="00553F85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2AE7"/>
    <w:rsid w:val="005647A5"/>
    <w:rsid w:val="005647E4"/>
    <w:rsid w:val="0056530A"/>
    <w:rsid w:val="005654E4"/>
    <w:rsid w:val="0056561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C3B"/>
    <w:rsid w:val="00573D4E"/>
    <w:rsid w:val="00573E94"/>
    <w:rsid w:val="005757ED"/>
    <w:rsid w:val="00575C00"/>
    <w:rsid w:val="00576688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975"/>
    <w:rsid w:val="00585A4B"/>
    <w:rsid w:val="00585C61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5E7"/>
    <w:rsid w:val="00596AC4"/>
    <w:rsid w:val="00596BE1"/>
    <w:rsid w:val="005A0628"/>
    <w:rsid w:val="005A1D55"/>
    <w:rsid w:val="005A2A1B"/>
    <w:rsid w:val="005A2C7E"/>
    <w:rsid w:val="005A2EDE"/>
    <w:rsid w:val="005A309E"/>
    <w:rsid w:val="005A34B2"/>
    <w:rsid w:val="005A3CC8"/>
    <w:rsid w:val="005A5186"/>
    <w:rsid w:val="005A51BE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4CE"/>
    <w:rsid w:val="005C1731"/>
    <w:rsid w:val="005C17A6"/>
    <w:rsid w:val="005C1BC1"/>
    <w:rsid w:val="005C276E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9AA"/>
    <w:rsid w:val="005F5C8E"/>
    <w:rsid w:val="005F64AC"/>
    <w:rsid w:val="00600F4D"/>
    <w:rsid w:val="00601173"/>
    <w:rsid w:val="006014A8"/>
    <w:rsid w:val="00601947"/>
    <w:rsid w:val="00601C9F"/>
    <w:rsid w:val="00601E29"/>
    <w:rsid w:val="00601E54"/>
    <w:rsid w:val="00602091"/>
    <w:rsid w:val="0060276C"/>
    <w:rsid w:val="00603171"/>
    <w:rsid w:val="006043FD"/>
    <w:rsid w:val="006046FE"/>
    <w:rsid w:val="00604CA9"/>
    <w:rsid w:val="006050BE"/>
    <w:rsid w:val="00605451"/>
    <w:rsid w:val="0060632F"/>
    <w:rsid w:val="00606B7F"/>
    <w:rsid w:val="00607493"/>
    <w:rsid w:val="006075F9"/>
    <w:rsid w:val="006077F3"/>
    <w:rsid w:val="00607FA1"/>
    <w:rsid w:val="00611462"/>
    <w:rsid w:val="0061162C"/>
    <w:rsid w:val="006117B5"/>
    <w:rsid w:val="00611D49"/>
    <w:rsid w:val="006124B9"/>
    <w:rsid w:val="00612B88"/>
    <w:rsid w:val="00612FCB"/>
    <w:rsid w:val="006135E7"/>
    <w:rsid w:val="006136FF"/>
    <w:rsid w:val="00613A6B"/>
    <w:rsid w:val="00614C78"/>
    <w:rsid w:val="00615A44"/>
    <w:rsid w:val="00615AA1"/>
    <w:rsid w:val="00615F1C"/>
    <w:rsid w:val="00616766"/>
    <w:rsid w:val="006172B1"/>
    <w:rsid w:val="00620D40"/>
    <w:rsid w:val="006213EA"/>
    <w:rsid w:val="00621A28"/>
    <w:rsid w:val="00622E88"/>
    <w:rsid w:val="00622F4D"/>
    <w:rsid w:val="006232A0"/>
    <w:rsid w:val="006236DF"/>
    <w:rsid w:val="0062375E"/>
    <w:rsid w:val="00624BFC"/>
    <w:rsid w:val="006256F7"/>
    <w:rsid w:val="00625906"/>
    <w:rsid w:val="0062615A"/>
    <w:rsid w:val="006263C8"/>
    <w:rsid w:val="00626644"/>
    <w:rsid w:val="00627EE7"/>
    <w:rsid w:val="006301C9"/>
    <w:rsid w:val="006315DC"/>
    <w:rsid w:val="006317A7"/>
    <w:rsid w:val="00631833"/>
    <w:rsid w:val="00631A68"/>
    <w:rsid w:val="00631C6A"/>
    <w:rsid w:val="00633350"/>
    <w:rsid w:val="00633840"/>
    <w:rsid w:val="00633DC9"/>
    <w:rsid w:val="00634448"/>
    <w:rsid w:val="00634FAD"/>
    <w:rsid w:val="006353AE"/>
    <w:rsid w:val="00636784"/>
    <w:rsid w:val="0064217F"/>
    <w:rsid w:val="00644BDF"/>
    <w:rsid w:val="00645667"/>
    <w:rsid w:val="00645CBE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58D"/>
    <w:rsid w:val="00674EB2"/>
    <w:rsid w:val="0067577D"/>
    <w:rsid w:val="00675C80"/>
    <w:rsid w:val="00676A67"/>
    <w:rsid w:val="0068046E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B83"/>
    <w:rsid w:val="00686D40"/>
    <w:rsid w:val="00687DDC"/>
    <w:rsid w:val="00691483"/>
    <w:rsid w:val="0069361B"/>
    <w:rsid w:val="006937F2"/>
    <w:rsid w:val="00693FF5"/>
    <w:rsid w:val="00694748"/>
    <w:rsid w:val="00694C70"/>
    <w:rsid w:val="0069565E"/>
    <w:rsid w:val="00695BF6"/>
    <w:rsid w:val="0069610D"/>
    <w:rsid w:val="006974AE"/>
    <w:rsid w:val="006978C4"/>
    <w:rsid w:val="006A0389"/>
    <w:rsid w:val="006A20B5"/>
    <w:rsid w:val="006A2448"/>
    <w:rsid w:val="006A2604"/>
    <w:rsid w:val="006A2B66"/>
    <w:rsid w:val="006A4301"/>
    <w:rsid w:val="006A4BD3"/>
    <w:rsid w:val="006A4D52"/>
    <w:rsid w:val="006A5014"/>
    <w:rsid w:val="006A53B0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BCD"/>
    <w:rsid w:val="006B54AB"/>
    <w:rsid w:val="006B58BC"/>
    <w:rsid w:val="006B7BF9"/>
    <w:rsid w:val="006B7F60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C92"/>
    <w:rsid w:val="006D34DA"/>
    <w:rsid w:val="006D35E5"/>
    <w:rsid w:val="006D3811"/>
    <w:rsid w:val="006D3B16"/>
    <w:rsid w:val="006D4B9C"/>
    <w:rsid w:val="006D6229"/>
    <w:rsid w:val="006D630E"/>
    <w:rsid w:val="006D724A"/>
    <w:rsid w:val="006D7E58"/>
    <w:rsid w:val="006E1571"/>
    <w:rsid w:val="006E2001"/>
    <w:rsid w:val="006E215B"/>
    <w:rsid w:val="006E2BFD"/>
    <w:rsid w:val="006E6670"/>
    <w:rsid w:val="006F0A12"/>
    <w:rsid w:val="006F13E8"/>
    <w:rsid w:val="006F2C60"/>
    <w:rsid w:val="006F3A06"/>
    <w:rsid w:val="006F3B54"/>
    <w:rsid w:val="006F44F0"/>
    <w:rsid w:val="006F4F0A"/>
    <w:rsid w:val="006F5139"/>
    <w:rsid w:val="006F72DE"/>
    <w:rsid w:val="006F7EE2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7AB"/>
    <w:rsid w:val="007100DD"/>
    <w:rsid w:val="00710C70"/>
    <w:rsid w:val="007111C7"/>
    <w:rsid w:val="00712A31"/>
    <w:rsid w:val="00714EDF"/>
    <w:rsid w:val="0071520D"/>
    <w:rsid w:val="00715F76"/>
    <w:rsid w:val="00716A80"/>
    <w:rsid w:val="00716FBB"/>
    <w:rsid w:val="0071774F"/>
    <w:rsid w:val="007178CA"/>
    <w:rsid w:val="00720590"/>
    <w:rsid w:val="007205C4"/>
    <w:rsid w:val="00720A86"/>
    <w:rsid w:val="00720E29"/>
    <w:rsid w:val="00721FD8"/>
    <w:rsid w:val="00723E1E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37327"/>
    <w:rsid w:val="0074076C"/>
    <w:rsid w:val="00740E38"/>
    <w:rsid w:val="00742636"/>
    <w:rsid w:val="00742CE5"/>
    <w:rsid w:val="007451A9"/>
    <w:rsid w:val="007474A8"/>
    <w:rsid w:val="0075008E"/>
    <w:rsid w:val="00750C30"/>
    <w:rsid w:val="00750D78"/>
    <w:rsid w:val="00751329"/>
    <w:rsid w:val="007517A1"/>
    <w:rsid w:val="00751A96"/>
    <w:rsid w:val="00751C9C"/>
    <w:rsid w:val="00751EE9"/>
    <w:rsid w:val="007520F2"/>
    <w:rsid w:val="00753055"/>
    <w:rsid w:val="00753751"/>
    <w:rsid w:val="00753C8C"/>
    <w:rsid w:val="00755B2D"/>
    <w:rsid w:val="00757197"/>
    <w:rsid w:val="00757280"/>
    <w:rsid w:val="007577A3"/>
    <w:rsid w:val="0075793D"/>
    <w:rsid w:val="0076009B"/>
    <w:rsid w:val="00760820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462C"/>
    <w:rsid w:val="007759E0"/>
    <w:rsid w:val="00775C5D"/>
    <w:rsid w:val="007760E3"/>
    <w:rsid w:val="0077617B"/>
    <w:rsid w:val="0077680D"/>
    <w:rsid w:val="007774A8"/>
    <w:rsid w:val="00777C9D"/>
    <w:rsid w:val="00780FCF"/>
    <w:rsid w:val="00781F2B"/>
    <w:rsid w:val="00782690"/>
    <w:rsid w:val="0078310D"/>
    <w:rsid w:val="00784C23"/>
    <w:rsid w:val="0078537D"/>
    <w:rsid w:val="007859F6"/>
    <w:rsid w:val="007860A2"/>
    <w:rsid w:val="00786989"/>
    <w:rsid w:val="00786FF7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1"/>
    <w:rsid w:val="007A4289"/>
    <w:rsid w:val="007A4F20"/>
    <w:rsid w:val="007A4FB3"/>
    <w:rsid w:val="007A549B"/>
    <w:rsid w:val="007A6A3C"/>
    <w:rsid w:val="007A6C2E"/>
    <w:rsid w:val="007A6D1D"/>
    <w:rsid w:val="007B0805"/>
    <w:rsid w:val="007B109F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3B45"/>
    <w:rsid w:val="007C446C"/>
    <w:rsid w:val="007C4B90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5E6"/>
    <w:rsid w:val="007E2C09"/>
    <w:rsid w:val="007E39B2"/>
    <w:rsid w:val="007E3B78"/>
    <w:rsid w:val="007E3BB2"/>
    <w:rsid w:val="007E3D50"/>
    <w:rsid w:val="007E47AF"/>
    <w:rsid w:val="007E596C"/>
    <w:rsid w:val="007E5B4D"/>
    <w:rsid w:val="007E6683"/>
    <w:rsid w:val="007E6C04"/>
    <w:rsid w:val="007E6CD4"/>
    <w:rsid w:val="007E6DFE"/>
    <w:rsid w:val="007E7224"/>
    <w:rsid w:val="007F09D2"/>
    <w:rsid w:val="007F1664"/>
    <w:rsid w:val="007F1CEF"/>
    <w:rsid w:val="007F40EF"/>
    <w:rsid w:val="007F4243"/>
    <w:rsid w:val="007F46E6"/>
    <w:rsid w:val="007F57FD"/>
    <w:rsid w:val="007F6BFF"/>
    <w:rsid w:val="007F789D"/>
    <w:rsid w:val="007F7BDC"/>
    <w:rsid w:val="007F7E99"/>
    <w:rsid w:val="00801C63"/>
    <w:rsid w:val="00802F85"/>
    <w:rsid w:val="0080357A"/>
    <w:rsid w:val="008039AF"/>
    <w:rsid w:val="00803F89"/>
    <w:rsid w:val="00805558"/>
    <w:rsid w:val="00805652"/>
    <w:rsid w:val="00805CC9"/>
    <w:rsid w:val="00805F09"/>
    <w:rsid w:val="00806A23"/>
    <w:rsid w:val="00806AA2"/>
    <w:rsid w:val="00806F88"/>
    <w:rsid w:val="00807E0A"/>
    <w:rsid w:val="0081070B"/>
    <w:rsid w:val="00811064"/>
    <w:rsid w:val="00811C23"/>
    <w:rsid w:val="00811CEF"/>
    <w:rsid w:val="00811E0F"/>
    <w:rsid w:val="008123B8"/>
    <w:rsid w:val="00813D91"/>
    <w:rsid w:val="00814136"/>
    <w:rsid w:val="00815563"/>
    <w:rsid w:val="008157E9"/>
    <w:rsid w:val="008168B5"/>
    <w:rsid w:val="00816B6C"/>
    <w:rsid w:val="008204E3"/>
    <w:rsid w:val="00820549"/>
    <w:rsid w:val="00820559"/>
    <w:rsid w:val="00823B73"/>
    <w:rsid w:val="008243A2"/>
    <w:rsid w:val="00824913"/>
    <w:rsid w:val="00824952"/>
    <w:rsid w:val="00824D0F"/>
    <w:rsid w:val="0082536A"/>
    <w:rsid w:val="00825AFE"/>
    <w:rsid w:val="008265BF"/>
    <w:rsid w:val="00827353"/>
    <w:rsid w:val="00827CA6"/>
    <w:rsid w:val="008301BF"/>
    <w:rsid w:val="00830C86"/>
    <w:rsid w:val="00830F5C"/>
    <w:rsid w:val="00831E17"/>
    <w:rsid w:val="00832C4D"/>
    <w:rsid w:val="00832F78"/>
    <w:rsid w:val="008335F6"/>
    <w:rsid w:val="00834306"/>
    <w:rsid w:val="00835709"/>
    <w:rsid w:val="00835795"/>
    <w:rsid w:val="008358B2"/>
    <w:rsid w:val="00836062"/>
    <w:rsid w:val="00836E19"/>
    <w:rsid w:val="008402D5"/>
    <w:rsid w:val="008415C5"/>
    <w:rsid w:val="008417AE"/>
    <w:rsid w:val="00841A1F"/>
    <w:rsid w:val="00842415"/>
    <w:rsid w:val="00842D9D"/>
    <w:rsid w:val="00842E5F"/>
    <w:rsid w:val="00844B53"/>
    <w:rsid w:val="00845D45"/>
    <w:rsid w:val="008467FA"/>
    <w:rsid w:val="008471AB"/>
    <w:rsid w:val="00847226"/>
    <w:rsid w:val="00847E83"/>
    <w:rsid w:val="00847EE1"/>
    <w:rsid w:val="00852F57"/>
    <w:rsid w:val="0085316B"/>
    <w:rsid w:val="008542FB"/>
    <w:rsid w:val="0085499C"/>
    <w:rsid w:val="00855254"/>
    <w:rsid w:val="008552D7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9FB"/>
    <w:rsid w:val="00863E58"/>
    <w:rsid w:val="00864224"/>
    <w:rsid w:val="00864368"/>
    <w:rsid w:val="0086479F"/>
    <w:rsid w:val="00864933"/>
    <w:rsid w:val="00865E7B"/>
    <w:rsid w:val="00866E6C"/>
    <w:rsid w:val="00867AB2"/>
    <w:rsid w:val="008702AC"/>
    <w:rsid w:val="00871E5F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210F"/>
    <w:rsid w:val="00883A03"/>
    <w:rsid w:val="00884038"/>
    <w:rsid w:val="0088460A"/>
    <w:rsid w:val="0088524E"/>
    <w:rsid w:val="008869B3"/>
    <w:rsid w:val="0088701F"/>
    <w:rsid w:val="0089031B"/>
    <w:rsid w:val="008903D3"/>
    <w:rsid w:val="00892E74"/>
    <w:rsid w:val="00893A6A"/>
    <w:rsid w:val="00895C2F"/>
    <w:rsid w:val="008961B3"/>
    <w:rsid w:val="0089677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78E6"/>
    <w:rsid w:val="008B7D8F"/>
    <w:rsid w:val="008C0905"/>
    <w:rsid w:val="008C0AEF"/>
    <w:rsid w:val="008C12DC"/>
    <w:rsid w:val="008C12E7"/>
    <w:rsid w:val="008C1CEA"/>
    <w:rsid w:val="008C3F22"/>
    <w:rsid w:val="008C6041"/>
    <w:rsid w:val="008C6CBE"/>
    <w:rsid w:val="008C7632"/>
    <w:rsid w:val="008C7B6C"/>
    <w:rsid w:val="008C7D02"/>
    <w:rsid w:val="008D0246"/>
    <w:rsid w:val="008D0AEE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4E28"/>
    <w:rsid w:val="008D693B"/>
    <w:rsid w:val="008D70AA"/>
    <w:rsid w:val="008E0A69"/>
    <w:rsid w:val="008E120D"/>
    <w:rsid w:val="008E1DEC"/>
    <w:rsid w:val="008E2C11"/>
    <w:rsid w:val="008E2E61"/>
    <w:rsid w:val="008E31A2"/>
    <w:rsid w:val="008E324A"/>
    <w:rsid w:val="008E3A28"/>
    <w:rsid w:val="008E4AE4"/>
    <w:rsid w:val="008E52C9"/>
    <w:rsid w:val="008E5821"/>
    <w:rsid w:val="008E5B62"/>
    <w:rsid w:val="008E71EE"/>
    <w:rsid w:val="008E768D"/>
    <w:rsid w:val="008E7DBB"/>
    <w:rsid w:val="008F041A"/>
    <w:rsid w:val="008F0931"/>
    <w:rsid w:val="008F489A"/>
    <w:rsid w:val="00900007"/>
    <w:rsid w:val="00900138"/>
    <w:rsid w:val="00900363"/>
    <w:rsid w:val="00900BD2"/>
    <w:rsid w:val="00900C88"/>
    <w:rsid w:val="00900E85"/>
    <w:rsid w:val="009025F0"/>
    <w:rsid w:val="00902DC0"/>
    <w:rsid w:val="00903614"/>
    <w:rsid w:val="009038E4"/>
    <w:rsid w:val="00905C2B"/>
    <w:rsid w:val="00906E7C"/>
    <w:rsid w:val="00906F99"/>
    <w:rsid w:val="00907ACC"/>
    <w:rsid w:val="00910273"/>
    <w:rsid w:val="009117D2"/>
    <w:rsid w:val="00911A85"/>
    <w:rsid w:val="00912916"/>
    <w:rsid w:val="00913A75"/>
    <w:rsid w:val="00913EE8"/>
    <w:rsid w:val="00914337"/>
    <w:rsid w:val="009146C8"/>
    <w:rsid w:val="00914E84"/>
    <w:rsid w:val="0091580A"/>
    <w:rsid w:val="00917292"/>
    <w:rsid w:val="00917A42"/>
    <w:rsid w:val="009203B7"/>
    <w:rsid w:val="0092061E"/>
    <w:rsid w:val="0092155B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3F65"/>
    <w:rsid w:val="00944A34"/>
    <w:rsid w:val="00944EA0"/>
    <w:rsid w:val="009452DC"/>
    <w:rsid w:val="00946EB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08A"/>
    <w:rsid w:val="00952152"/>
    <w:rsid w:val="0095264D"/>
    <w:rsid w:val="00952D66"/>
    <w:rsid w:val="00954102"/>
    <w:rsid w:val="0095442F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C74"/>
    <w:rsid w:val="009627EE"/>
    <w:rsid w:val="009642F1"/>
    <w:rsid w:val="00964836"/>
    <w:rsid w:val="00964C61"/>
    <w:rsid w:val="00965EA7"/>
    <w:rsid w:val="00966329"/>
    <w:rsid w:val="00966637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6D15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926"/>
    <w:rsid w:val="00984D41"/>
    <w:rsid w:val="00985ED6"/>
    <w:rsid w:val="00986C1C"/>
    <w:rsid w:val="0098724B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E95"/>
    <w:rsid w:val="009977DB"/>
    <w:rsid w:val="009A030A"/>
    <w:rsid w:val="009A11F0"/>
    <w:rsid w:val="009A14E6"/>
    <w:rsid w:val="009A1A34"/>
    <w:rsid w:val="009A1E14"/>
    <w:rsid w:val="009A3225"/>
    <w:rsid w:val="009A335D"/>
    <w:rsid w:val="009A3431"/>
    <w:rsid w:val="009A4F93"/>
    <w:rsid w:val="009A5E30"/>
    <w:rsid w:val="009A7D4B"/>
    <w:rsid w:val="009B02ED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2A9"/>
    <w:rsid w:val="009B6318"/>
    <w:rsid w:val="009C0ADB"/>
    <w:rsid w:val="009C109D"/>
    <w:rsid w:val="009C138B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3D65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60B5"/>
    <w:rsid w:val="009E66B3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A0035F"/>
    <w:rsid w:val="00A00461"/>
    <w:rsid w:val="00A00541"/>
    <w:rsid w:val="00A017F2"/>
    <w:rsid w:val="00A047C7"/>
    <w:rsid w:val="00A04F12"/>
    <w:rsid w:val="00A05C37"/>
    <w:rsid w:val="00A05C72"/>
    <w:rsid w:val="00A05ED3"/>
    <w:rsid w:val="00A06493"/>
    <w:rsid w:val="00A07D75"/>
    <w:rsid w:val="00A07F0D"/>
    <w:rsid w:val="00A10181"/>
    <w:rsid w:val="00A11B36"/>
    <w:rsid w:val="00A12739"/>
    <w:rsid w:val="00A12D32"/>
    <w:rsid w:val="00A160FD"/>
    <w:rsid w:val="00A210F5"/>
    <w:rsid w:val="00A2132E"/>
    <w:rsid w:val="00A214C8"/>
    <w:rsid w:val="00A22AB2"/>
    <w:rsid w:val="00A22D8A"/>
    <w:rsid w:val="00A25317"/>
    <w:rsid w:val="00A26F04"/>
    <w:rsid w:val="00A278F9"/>
    <w:rsid w:val="00A30481"/>
    <w:rsid w:val="00A3079A"/>
    <w:rsid w:val="00A3231E"/>
    <w:rsid w:val="00A32A99"/>
    <w:rsid w:val="00A34780"/>
    <w:rsid w:val="00A372E1"/>
    <w:rsid w:val="00A37CE3"/>
    <w:rsid w:val="00A405B7"/>
    <w:rsid w:val="00A41DC0"/>
    <w:rsid w:val="00A42948"/>
    <w:rsid w:val="00A43430"/>
    <w:rsid w:val="00A442C9"/>
    <w:rsid w:val="00A44724"/>
    <w:rsid w:val="00A44E99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4A76"/>
    <w:rsid w:val="00A5654B"/>
    <w:rsid w:val="00A56BF3"/>
    <w:rsid w:val="00A57B18"/>
    <w:rsid w:val="00A57F54"/>
    <w:rsid w:val="00A60200"/>
    <w:rsid w:val="00A611F3"/>
    <w:rsid w:val="00A62C11"/>
    <w:rsid w:val="00A632FC"/>
    <w:rsid w:val="00A67111"/>
    <w:rsid w:val="00A675EE"/>
    <w:rsid w:val="00A67DF3"/>
    <w:rsid w:val="00A70378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3D7E"/>
    <w:rsid w:val="00A84A8E"/>
    <w:rsid w:val="00A85D3F"/>
    <w:rsid w:val="00A86C2E"/>
    <w:rsid w:val="00A86D1F"/>
    <w:rsid w:val="00A86D40"/>
    <w:rsid w:val="00A90738"/>
    <w:rsid w:val="00A90FB5"/>
    <w:rsid w:val="00A92242"/>
    <w:rsid w:val="00A94613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3923"/>
    <w:rsid w:val="00AA44E2"/>
    <w:rsid w:val="00AA47FF"/>
    <w:rsid w:val="00AA4B7D"/>
    <w:rsid w:val="00AA4DFC"/>
    <w:rsid w:val="00AA5364"/>
    <w:rsid w:val="00AB0B81"/>
    <w:rsid w:val="00AB1050"/>
    <w:rsid w:val="00AB2A34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CFA"/>
    <w:rsid w:val="00AC6268"/>
    <w:rsid w:val="00AC6514"/>
    <w:rsid w:val="00AC73D6"/>
    <w:rsid w:val="00AD060A"/>
    <w:rsid w:val="00AD2AE2"/>
    <w:rsid w:val="00AD3423"/>
    <w:rsid w:val="00AD5230"/>
    <w:rsid w:val="00AD538A"/>
    <w:rsid w:val="00AD595B"/>
    <w:rsid w:val="00AD59B6"/>
    <w:rsid w:val="00AD735A"/>
    <w:rsid w:val="00AD7F89"/>
    <w:rsid w:val="00AE064C"/>
    <w:rsid w:val="00AE14EA"/>
    <w:rsid w:val="00AE1AC8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4D3"/>
    <w:rsid w:val="00AF2682"/>
    <w:rsid w:val="00AF2AE8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3B6A"/>
    <w:rsid w:val="00B140EF"/>
    <w:rsid w:val="00B157F0"/>
    <w:rsid w:val="00B162FD"/>
    <w:rsid w:val="00B164A9"/>
    <w:rsid w:val="00B165E6"/>
    <w:rsid w:val="00B167FD"/>
    <w:rsid w:val="00B17493"/>
    <w:rsid w:val="00B17946"/>
    <w:rsid w:val="00B203CC"/>
    <w:rsid w:val="00B20460"/>
    <w:rsid w:val="00B20DD0"/>
    <w:rsid w:val="00B217A7"/>
    <w:rsid w:val="00B21C32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59"/>
    <w:rsid w:val="00B358A9"/>
    <w:rsid w:val="00B35FA6"/>
    <w:rsid w:val="00B36ADD"/>
    <w:rsid w:val="00B36D10"/>
    <w:rsid w:val="00B377A6"/>
    <w:rsid w:val="00B40245"/>
    <w:rsid w:val="00B408AC"/>
    <w:rsid w:val="00B418AF"/>
    <w:rsid w:val="00B41C9C"/>
    <w:rsid w:val="00B41D01"/>
    <w:rsid w:val="00B4219B"/>
    <w:rsid w:val="00B43517"/>
    <w:rsid w:val="00B437C9"/>
    <w:rsid w:val="00B44368"/>
    <w:rsid w:val="00B446B9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03AB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C24"/>
    <w:rsid w:val="00B73AC6"/>
    <w:rsid w:val="00B750CE"/>
    <w:rsid w:val="00B767D8"/>
    <w:rsid w:val="00B77004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3526"/>
    <w:rsid w:val="00B93775"/>
    <w:rsid w:val="00B9388E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341C"/>
    <w:rsid w:val="00BA4696"/>
    <w:rsid w:val="00BA5597"/>
    <w:rsid w:val="00BA59DD"/>
    <w:rsid w:val="00BA6068"/>
    <w:rsid w:val="00BA75AD"/>
    <w:rsid w:val="00BB030B"/>
    <w:rsid w:val="00BB0494"/>
    <w:rsid w:val="00BB0E3B"/>
    <w:rsid w:val="00BB15BB"/>
    <w:rsid w:val="00BB1662"/>
    <w:rsid w:val="00BB251F"/>
    <w:rsid w:val="00BB2CA6"/>
    <w:rsid w:val="00BB3288"/>
    <w:rsid w:val="00BB352B"/>
    <w:rsid w:val="00BB4BC6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025C"/>
    <w:rsid w:val="00BD2724"/>
    <w:rsid w:val="00BD3BDF"/>
    <w:rsid w:val="00BD4AB5"/>
    <w:rsid w:val="00BD4FDC"/>
    <w:rsid w:val="00BD592A"/>
    <w:rsid w:val="00BD5F4B"/>
    <w:rsid w:val="00BD601E"/>
    <w:rsid w:val="00BD6209"/>
    <w:rsid w:val="00BD6FDF"/>
    <w:rsid w:val="00BD72AA"/>
    <w:rsid w:val="00BE05D0"/>
    <w:rsid w:val="00BE08CE"/>
    <w:rsid w:val="00BE1293"/>
    <w:rsid w:val="00BE26A1"/>
    <w:rsid w:val="00BE2B23"/>
    <w:rsid w:val="00BE3848"/>
    <w:rsid w:val="00BE60CC"/>
    <w:rsid w:val="00BE661B"/>
    <w:rsid w:val="00BE6B2B"/>
    <w:rsid w:val="00BE6BEE"/>
    <w:rsid w:val="00BE7B13"/>
    <w:rsid w:val="00BE7CBF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C27"/>
    <w:rsid w:val="00C01EBA"/>
    <w:rsid w:val="00C02AD3"/>
    <w:rsid w:val="00C03646"/>
    <w:rsid w:val="00C04A91"/>
    <w:rsid w:val="00C05047"/>
    <w:rsid w:val="00C05098"/>
    <w:rsid w:val="00C05361"/>
    <w:rsid w:val="00C059DE"/>
    <w:rsid w:val="00C06163"/>
    <w:rsid w:val="00C06864"/>
    <w:rsid w:val="00C06C6D"/>
    <w:rsid w:val="00C07422"/>
    <w:rsid w:val="00C101BE"/>
    <w:rsid w:val="00C1029F"/>
    <w:rsid w:val="00C10DFF"/>
    <w:rsid w:val="00C119B4"/>
    <w:rsid w:val="00C1256C"/>
    <w:rsid w:val="00C1353A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9E8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617CC"/>
    <w:rsid w:val="00C622A8"/>
    <w:rsid w:val="00C6295D"/>
    <w:rsid w:val="00C635FC"/>
    <w:rsid w:val="00C63D6E"/>
    <w:rsid w:val="00C64D3A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78C0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F88"/>
    <w:rsid w:val="00C86239"/>
    <w:rsid w:val="00C86932"/>
    <w:rsid w:val="00C87BD8"/>
    <w:rsid w:val="00C87CC6"/>
    <w:rsid w:val="00C9038C"/>
    <w:rsid w:val="00C90FB6"/>
    <w:rsid w:val="00C926B6"/>
    <w:rsid w:val="00C929BF"/>
    <w:rsid w:val="00C930EA"/>
    <w:rsid w:val="00C9498A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755"/>
    <w:rsid w:val="00CB6E8A"/>
    <w:rsid w:val="00CB7B8B"/>
    <w:rsid w:val="00CC0845"/>
    <w:rsid w:val="00CC1FE0"/>
    <w:rsid w:val="00CC205F"/>
    <w:rsid w:val="00CC2185"/>
    <w:rsid w:val="00CC24E7"/>
    <w:rsid w:val="00CC25B9"/>
    <w:rsid w:val="00CC2722"/>
    <w:rsid w:val="00CC4570"/>
    <w:rsid w:val="00CC4EAA"/>
    <w:rsid w:val="00CC592E"/>
    <w:rsid w:val="00CC6701"/>
    <w:rsid w:val="00CC67EC"/>
    <w:rsid w:val="00CC684A"/>
    <w:rsid w:val="00CD0C0C"/>
    <w:rsid w:val="00CD1F2A"/>
    <w:rsid w:val="00CD1FE0"/>
    <w:rsid w:val="00CD1FF8"/>
    <w:rsid w:val="00CD2065"/>
    <w:rsid w:val="00CD25CC"/>
    <w:rsid w:val="00CD43F0"/>
    <w:rsid w:val="00CD46ED"/>
    <w:rsid w:val="00CD5DCA"/>
    <w:rsid w:val="00CD5E9F"/>
    <w:rsid w:val="00CD5F1D"/>
    <w:rsid w:val="00CD6E2D"/>
    <w:rsid w:val="00CD7092"/>
    <w:rsid w:val="00CD71A3"/>
    <w:rsid w:val="00CD7FF8"/>
    <w:rsid w:val="00CE043B"/>
    <w:rsid w:val="00CE0F5A"/>
    <w:rsid w:val="00CE1AC4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A9B"/>
    <w:rsid w:val="00CF2D05"/>
    <w:rsid w:val="00CF4408"/>
    <w:rsid w:val="00CF4BD6"/>
    <w:rsid w:val="00CF4D41"/>
    <w:rsid w:val="00CF6BB9"/>
    <w:rsid w:val="00CF6F75"/>
    <w:rsid w:val="00CF73D4"/>
    <w:rsid w:val="00CF789F"/>
    <w:rsid w:val="00CF7E20"/>
    <w:rsid w:val="00D00528"/>
    <w:rsid w:val="00D00D0C"/>
    <w:rsid w:val="00D01553"/>
    <w:rsid w:val="00D02B0F"/>
    <w:rsid w:val="00D0325E"/>
    <w:rsid w:val="00D03470"/>
    <w:rsid w:val="00D03483"/>
    <w:rsid w:val="00D05546"/>
    <w:rsid w:val="00D055E1"/>
    <w:rsid w:val="00D059AD"/>
    <w:rsid w:val="00D05D58"/>
    <w:rsid w:val="00D062D1"/>
    <w:rsid w:val="00D06D4E"/>
    <w:rsid w:val="00D07A01"/>
    <w:rsid w:val="00D11D07"/>
    <w:rsid w:val="00D13611"/>
    <w:rsid w:val="00D13AB9"/>
    <w:rsid w:val="00D13CBF"/>
    <w:rsid w:val="00D13DB6"/>
    <w:rsid w:val="00D13E57"/>
    <w:rsid w:val="00D146FE"/>
    <w:rsid w:val="00D14A04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24A2"/>
    <w:rsid w:val="00D24268"/>
    <w:rsid w:val="00D2431F"/>
    <w:rsid w:val="00D24A6D"/>
    <w:rsid w:val="00D2656A"/>
    <w:rsid w:val="00D2673F"/>
    <w:rsid w:val="00D26BB6"/>
    <w:rsid w:val="00D2702F"/>
    <w:rsid w:val="00D30F11"/>
    <w:rsid w:val="00D31821"/>
    <w:rsid w:val="00D32E39"/>
    <w:rsid w:val="00D33423"/>
    <w:rsid w:val="00D335C5"/>
    <w:rsid w:val="00D338F3"/>
    <w:rsid w:val="00D34666"/>
    <w:rsid w:val="00D34972"/>
    <w:rsid w:val="00D3569E"/>
    <w:rsid w:val="00D35C11"/>
    <w:rsid w:val="00D35CA7"/>
    <w:rsid w:val="00D3637F"/>
    <w:rsid w:val="00D364AA"/>
    <w:rsid w:val="00D3682D"/>
    <w:rsid w:val="00D368D4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50D"/>
    <w:rsid w:val="00D457F0"/>
    <w:rsid w:val="00D459E7"/>
    <w:rsid w:val="00D46D08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538D"/>
    <w:rsid w:val="00D55630"/>
    <w:rsid w:val="00D56138"/>
    <w:rsid w:val="00D5614D"/>
    <w:rsid w:val="00D56B44"/>
    <w:rsid w:val="00D57B86"/>
    <w:rsid w:val="00D57B91"/>
    <w:rsid w:val="00D603A9"/>
    <w:rsid w:val="00D6184C"/>
    <w:rsid w:val="00D62E18"/>
    <w:rsid w:val="00D6336C"/>
    <w:rsid w:val="00D63C8E"/>
    <w:rsid w:val="00D6472A"/>
    <w:rsid w:val="00D64C3E"/>
    <w:rsid w:val="00D65339"/>
    <w:rsid w:val="00D65E6E"/>
    <w:rsid w:val="00D701B6"/>
    <w:rsid w:val="00D70617"/>
    <w:rsid w:val="00D73231"/>
    <w:rsid w:val="00D73F82"/>
    <w:rsid w:val="00D75EA2"/>
    <w:rsid w:val="00D77142"/>
    <w:rsid w:val="00D772A3"/>
    <w:rsid w:val="00D77785"/>
    <w:rsid w:val="00D80B29"/>
    <w:rsid w:val="00D817F9"/>
    <w:rsid w:val="00D81B94"/>
    <w:rsid w:val="00D8265D"/>
    <w:rsid w:val="00D82A1D"/>
    <w:rsid w:val="00D82D6A"/>
    <w:rsid w:val="00D83650"/>
    <w:rsid w:val="00D83DF6"/>
    <w:rsid w:val="00D86066"/>
    <w:rsid w:val="00D872CF"/>
    <w:rsid w:val="00D872D7"/>
    <w:rsid w:val="00D87406"/>
    <w:rsid w:val="00D9006E"/>
    <w:rsid w:val="00D90220"/>
    <w:rsid w:val="00D91350"/>
    <w:rsid w:val="00D91B87"/>
    <w:rsid w:val="00D91C68"/>
    <w:rsid w:val="00D9207E"/>
    <w:rsid w:val="00D92329"/>
    <w:rsid w:val="00D93AFF"/>
    <w:rsid w:val="00D948AF"/>
    <w:rsid w:val="00D95F1C"/>
    <w:rsid w:val="00D96016"/>
    <w:rsid w:val="00D96C25"/>
    <w:rsid w:val="00D97B5B"/>
    <w:rsid w:val="00D97FCF"/>
    <w:rsid w:val="00DA0144"/>
    <w:rsid w:val="00DA08D8"/>
    <w:rsid w:val="00DA17B2"/>
    <w:rsid w:val="00DA1E83"/>
    <w:rsid w:val="00DA22F6"/>
    <w:rsid w:val="00DA2C0A"/>
    <w:rsid w:val="00DA331E"/>
    <w:rsid w:val="00DA5689"/>
    <w:rsid w:val="00DA5AF2"/>
    <w:rsid w:val="00DA5C0B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5C1C"/>
    <w:rsid w:val="00DB618F"/>
    <w:rsid w:val="00DB6232"/>
    <w:rsid w:val="00DC193B"/>
    <w:rsid w:val="00DC1B33"/>
    <w:rsid w:val="00DC29DB"/>
    <w:rsid w:val="00DC4CC6"/>
    <w:rsid w:val="00DC57A4"/>
    <w:rsid w:val="00DC646A"/>
    <w:rsid w:val="00DD0225"/>
    <w:rsid w:val="00DD0D14"/>
    <w:rsid w:val="00DD1863"/>
    <w:rsid w:val="00DD3701"/>
    <w:rsid w:val="00DD3DF9"/>
    <w:rsid w:val="00DD4D5D"/>
    <w:rsid w:val="00DD5981"/>
    <w:rsid w:val="00DD64FF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57F"/>
    <w:rsid w:val="00DF28B6"/>
    <w:rsid w:val="00DF36A2"/>
    <w:rsid w:val="00DF5D0B"/>
    <w:rsid w:val="00DF628F"/>
    <w:rsid w:val="00DF6EFB"/>
    <w:rsid w:val="00DF71AC"/>
    <w:rsid w:val="00DF736C"/>
    <w:rsid w:val="00DF7FEA"/>
    <w:rsid w:val="00E00FD2"/>
    <w:rsid w:val="00E01A2F"/>
    <w:rsid w:val="00E01AB8"/>
    <w:rsid w:val="00E021C6"/>
    <w:rsid w:val="00E02F94"/>
    <w:rsid w:val="00E0365F"/>
    <w:rsid w:val="00E03C0D"/>
    <w:rsid w:val="00E03D63"/>
    <w:rsid w:val="00E05451"/>
    <w:rsid w:val="00E118F9"/>
    <w:rsid w:val="00E13C19"/>
    <w:rsid w:val="00E144A1"/>
    <w:rsid w:val="00E149DE"/>
    <w:rsid w:val="00E15561"/>
    <w:rsid w:val="00E15B80"/>
    <w:rsid w:val="00E16911"/>
    <w:rsid w:val="00E16B8D"/>
    <w:rsid w:val="00E17502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EC3"/>
    <w:rsid w:val="00E33377"/>
    <w:rsid w:val="00E338DE"/>
    <w:rsid w:val="00E35354"/>
    <w:rsid w:val="00E353F9"/>
    <w:rsid w:val="00E35564"/>
    <w:rsid w:val="00E379A8"/>
    <w:rsid w:val="00E37D32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64DD"/>
    <w:rsid w:val="00E5779E"/>
    <w:rsid w:val="00E57C5C"/>
    <w:rsid w:val="00E60D7A"/>
    <w:rsid w:val="00E62194"/>
    <w:rsid w:val="00E62C1E"/>
    <w:rsid w:val="00E6387C"/>
    <w:rsid w:val="00E63B1B"/>
    <w:rsid w:val="00E63D26"/>
    <w:rsid w:val="00E63EF7"/>
    <w:rsid w:val="00E64424"/>
    <w:rsid w:val="00E6555E"/>
    <w:rsid w:val="00E65757"/>
    <w:rsid w:val="00E662E1"/>
    <w:rsid w:val="00E6672A"/>
    <w:rsid w:val="00E70AC8"/>
    <w:rsid w:val="00E71F08"/>
    <w:rsid w:val="00E72839"/>
    <w:rsid w:val="00E7387A"/>
    <w:rsid w:val="00E7466D"/>
    <w:rsid w:val="00E74787"/>
    <w:rsid w:val="00E75610"/>
    <w:rsid w:val="00E75A81"/>
    <w:rsid w:val="00E7774C"/>
    <w:rsid w:val="00E77771"/>
    <w:rsid w:val="00E80CBE"/>
    <w:rsid w:val="00E81155"/>
    <w:rsid w:val="00E8218D"/>
    <w:rsid w:val="00E8297D"/>
    <w:rsid w:val="00E84AF7"/>
    <w:rsid w:val="00E84CDD"/>
    <w:rsid w:val="00E85C86"/>
    <w:rsid w:val="00E87E7A"/>
    <w:rsid w:val="00E90553"/>
    <w:rsid w:val="00E92769"/>
    <w:rsid w:val="00E936C5"/>
    <w:rsid w:val="00E9686A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1A02"/>
    <w:rsid w:val="00EB6E73"/>
    <w:rsid w:val="00EB78EF"/>
    <w:rsid w:val="00EC0031"/>
    <w:rsid w:val="00EC13D9"/>
    <w:rsid w:val="00EC2247"/>
    <w:rsid w:val="00EC3397"/>
    <w:rsid w:val="00EC5B7B"/>
    <w:rsid w:val="00EC5E86"/>
    <w:rsid w:val="00EC665A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50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65C"/>
    <w:rsid w:val="00EF01D0"/>
    <w:rsid w:val="00EF1CBC"/>
    <w:rsid w:val="00EF3396"/>
    <w:rsid w:val="00EF352B"/>
    <w:rsid w:val="00EF3BA3"/>
    <w:rsid w:val="00EF3FDE"/>
    <w:rsid w:val="00EF4396"/>
    <w:rsid w:val="00EF6F00"/>
    <w:rsid w:val="00EF728D"/>
    <w:rsid w:val="00EF72A1"/>
    <w:rsid w:val="00EF791C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0196"/>
    <w:rsid w:val="00F11032"/>
    <w:rsid w:val="00F11F8B"/>
    <w:rsid w:val="00F1233A"/>
    <w:rsid w:val="00F132B6"/>
    <w:rsid w:val="00F141E7"/>
    <w:rsid w:val="00F15DDE"/>
    <w:rsid w:val="00F16383"/>
    <w:rsid w:val="00F16A69"/>
    <w:rsid w:val="00F16B5C"/>
    <w:rsid w:val="00F16F69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74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20BC"/>
    <w:rsid w:val="00F427AE"/>
    <w:rsid w:val="00F42C54"/>
    <w:rsid w:val="00F42E0D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E98"/>
    <w:rsid w:val="00F53654"/>
    <w:rsid w:val="00F53BD7"/>
    <w:rsid w:val="00F54865"/>
    <w:rsid w:val="00F54CC1"/>
    <w:rsid w:val="00F55DC5"/>
    <w:rsid w:val="00F563B7"/>
    <w:rsid w:val="00F56E73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7092D"/>
    <w:rsid w:val="00F70DC4"/>
    <w:rsid w:val="00F71832"/>
    <w:rsid w:val="00F72392"/>
    <w:rsid w:val="00F72896"/>
    <w:rsid w:val="00F73826"/>
    <w:rsid w:val="00F73DCA"/>
    <w:rsid w:val="00F73FCA"/>
    <w:rsid w:val="00F748AE"/>
    <w:rsid w:val="00F74D57"/>
    <w:rsid w:val="00F76DB6"/>
    <w:rsid w:val="00F771AD"/>
    <w:rsid w:val="00F77491"/>
    <w:rsid w:val="00F77868"/>
    <w:rsid w:val="00F80895"/>
    <w:rsid w:val="00F8142D"/>
    <w:rsid w:val="00F8156D"/>
    <w:rsid w:val="00F81EE3"/>
    <w:rsid w:val="00F833B3"/>
    <w:rsid w:val="00F83432"/>
    <w:rsid w:val="00F836CC"/>
    <w:rsid w:val="00F8496F"/>
    <w:rsid w:val="00F85CE1"/>
    <w:rsid w:val="00F8681C"/>
    <w:rsid w:val="00F86BCE"/>
    <w:rsid w:val="00F874EE"/>
    <w:rsid w:val="00F87573"/>
    <w:rsid w:val="00F87784"/>
    <w:rsid w:val="00F87D4D"/>
    <w:rsid w:val="00F87DCA"/>
    <w:rsid w:val="00F87E3F"/>
    <w:rsid w:val="00F90CDD"/>
    <w:rsid w:val="00F91B08"/>
    <w:rsid w:val="00F91D24"/>
    <w:rsid w:val="00F933AB"/>
    <w:rsid w:val="00F93893"/>
    <w:rsid w:val="00F93F5C"/>
    <w:rsid w:val="00F94B8F"/>
    <w:rsid w:val="00F955E9"/>
    <w:rsid w:val="00F962CC"/>
    <w:rsid w:val="00FA1237"/>
    <w:rsid w:val="00FA16E5"/>
    <w:rsid w:val="00FA2A0A"/>
    <w:rsid w:val="00FA32B7"/>
    <w:rsid w:val="00FA3731"/>
    <w:rsid w:val="00FA3C8E"/>
    <w:rsid w:val="00FA5A1D"/>
    <w:rsid w:val="00FA62B4"/>
    <w:rsid w:val="00FA738F"/>
    <w:rsid w:val="00FB05C5"/>
    <w:rsid w:val="00FB2198"/>
    <w:rsid w:val="00FB3F4D"/>
    <w:rsid w:val="00FB438B"/>
    <w:rsid w:val="00FB4464"/>
    <w:rsid w:val="00FB44C6"/>
    <w:rsid w:val="00FB458B"/>
    <w:rsid w:val="00FB51DC"/>
    <w:rsid w:val="00FB51E6"/>
    <w:rsid w:val="00FB576E"/>
    <w:rsid w:val="00FB6288"/>
    <w:rsid w:val="00FB6B7F"/>
    <w:rsid w:val="00FB6CA0"/>
    <w:rsid w:val="00FB6DE8"/>
    <w:rsid w:val="00FC0288"/>
    <w:rsid w:val="00FC200A"/>
    <w:rsid w:val="00FC2087"/>
    <w:rsid w:val="00FC2229"/>
    <w:rsid w:val="00FC4BE4"/>
    <w:rsid w:val="00FC4D43"/>
    <w:rsid w:val="00FC58B9"/>
    <w:rsid w:val="00FC6184"/>
    <w:rsid w:val="00FC677E"/>
    <w:rsid w:val="00FC6D26"/>
    <w:rsid w:val="00FD009C"/>
    <w:rsid w:val="00FD05EE"/>
    <w:rsid w:val="00FD09FF"/>
    <w:rsid w:val="00FD0BF0"/>
    <w:rsid w:val="00FD0EC3"/>
    <w:rsid w:val="00FD1405"/>
    <w:rsid w:val="00FD213C"/>
    <w:rsid w:val="00FD270A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D7D9B"/>
    <w:rsid w:val="00FE0280"/>
    <w:rsid w:val="00FE052B"/>
    <w:rsid w:val="00FE1414"/>
    <w:rsid w:val="00FE1BD0"/>
    <w:rsid w:val="00FE2E57"/>
    <w:rsid w:val="00FE2FBB"/>
    <w:rsid w:val="00FE423A"/>
    <w:rsid w:val="00FE43E1"/>
    <w:rsid w:val="00FE473D"/>
    <w:rsid w:val="00FE4C8F"/>
    <w:rsid w:val="00FE71FE"/>
    <w:rsid w:val="00FF074E"/>
    <w:rsid w:val="00FF1490"/>
    <w:rsid w:val="00FF1F72"/>
    <w:rsid w:val="00FF1FD3"/>
    <w:rsid w:val="00FF3E42"/>
    <w:rsid w:val="00FF60AA"/>
    <w:rsid w:val="00FF640C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270BE9"/>
    <w:pPr>
      <w:spacing w:before="0" w:after="24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a"/>
    <w:next w:val="aa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270BE9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b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a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b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a"/>
    <w:next w:val="aa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b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F56E73"/>
    <w:pPr>
      <w:autoSpaceDE w:val="0"/>
      <w:autoSpaceDN w:val="0"/>
      <w:adjustRightInd w:val="0"/>
      <w:ind w:left="5387"/>
    </w:pPr>
    <w:rPr>
      <w:rFonts w:eastAsia="Sylfaen" w:cs="Arial"/>
      <w:b/>
      <w:i/>
      <w:color w:val="000000" w:themeColor="text1"/>
      <w:sz w:val="26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D03483"/>
    <w:pPr>
      <w:spacing w:after="120" w:line="240" w:lineRule="auto"/>
      <w:ind w:firstLine="0"/>
      <w:jc w:val="center"/>
    </w:pPr>
    <w:rPr>
      <w:rFonts w:eastAsia="Calibri" w:cs="Calibri"/>
      <w:b/>
      <w:noProof/>
      <w:sz w:val="24"/>
      <w:shd w:val="clear" w:color="auto" w:fill="FFFFFF"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093E41"/>
    <w:rPr>
      <w:rFonts w:eastAsia="Times New Roman" w:cs="Arial"/>
      <w:color w:val="202122"/>
      <w:szCs w:val="21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7577A3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E64424"/>
    <w:pPr>
      <w:ind w:firstLine="680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7"/>
      </w:numPr>
    </w:pPr>
    <w:rPr>
      <w:szCs w:val="28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a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a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b"/>
    <w:rsid w:val="0038015F"/>
  </w:style>
  <w:style w:type="paragraph" w:customStyle="1" w:styleId="afffffff7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layout">
    <w:name w:val="layout"/>
    <w:basedOn w:val="ab"/>
    <w:rsid w:val="00D034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g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5.png"/><Relationship Id="rId1" Type="http://schemas.openxmlformats.org/officeDocument/2006/relationships/image" Target="media/image2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4365</TotalTime>
  <Pages>30</Pages>
  <Words>4871</Words>
  <Characters>27766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622</cp:revision>
  <cp:lastPrinted>2021-09-14T01:53:00Z</cp:lastPrinted>
  <dcterms:created xsi:type="dcterms:W3CDTF">2021-07-21T07:59:00Z</dcterms:created>
  <dcterms:modified xsi:type="dcterms:W3CDTF">2022-06-06T14:04:00Z</dcterms:modified>
</cp:coreProperties>
</file>