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6D631506" w:rsidR="00270BE9" w:rsidRPr="00827353" w:rsidRDefault="00827353" w:rsidP="00270BE9">
      <w:pPr>
        <w:pStyle w:val="11"/>
      </w:pPr>
      <w:proofErr w:type="spellStart"/>
      <w:r>
        <w:rPr>
          <w:lang w:val="en-US"/>
        </w:rPr>
        <w:t>Трансформация</w:t>
      </w:r>
      <w:proofErr w:type="spellEnd"/>
      <w:r>
        <w:rPr>
          <w:lang w:val="en-US"/>
        </w:rPr>
        <w:t xml:space="preserve"> </w:t>
      </w:r>
      <w:r>
        <w:t xml:space="preserve">— </w:t>
      </w:r>
      <w:r w:rsidR="00F16F69">
        <w:t>первая закономерность</w:t>
      </w:r>
    </w:p>
    <w:p w14:paraId="7F075321" w14:textId="3D1E1AC7" w:rsidR="00270BE9" w:rsidRPr="00270BE9" w:rsidRDefault="00270BE9" w:rsidP="00270BE9">
      <w:pPr>
        <w:pStyle w:val="afffffc"/>
        <w:ind w:left="3969"/>
        <w:rPr>
          <w:color w:val="002060"/>
        </w:rPr>
      </w:pPr>
      <w:r w:rsidRPr="00270BE9">
        <w:rPr>
          <w:color w:val="002060"/>
        </w:rPr>
        <w:t>Есть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такие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заблуждения</w:t>
      </w:r>
      <w:r>
        <w:rPr>
          <w:color w:val="002060"/>
        </w:rPr>
        <w:t>,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которые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нельзя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опровергнуть.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Нужно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сообщить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заблуждающемуся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уму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такие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знания,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которые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его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просветят.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Тогда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заблуждения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исчезнут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сами</w:t>
      </w:r>
      <w:r w:rsidR="0023302D">
        <w:rPr>
          <w:color w:val="002060"/>
        </w:rPr>
        <w:t xml:space="preserve"> </w:t>
      </w:r>
      <w:r w:rsidRPr="00270BE9">
        <w:rPr>
          <w:color w:val="002060"/>
        </w:rPr>
        <w:t>собой.</w:t>
      </w:r>
    </w:p>
    <w:p w14:paraId="570D112C" w14:textId="2263DC5F" w:rsidR="00270BE9" w:rsidRDefault="00270BE9" w:rsidP="00A632FC">
      <w:pPr>
        <w:rPr>
          <w:shd w:val="clear" w:color="auto" w:fill="FFFFFF"/>
        </w:rPr>
      </w:pPr>
      <w:r w:rsidRPr="00916B76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мире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нет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задач,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решение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которых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за</w:t>
      </w:r>
      <w:r w:rsidR="00A632FC">
        <w:rPr>
          <w:shd w:val="clear" w:color="auto" w:fill="FFFFFF"/>
        </w:rPr>
        <w:t>мерло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из-за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нехватки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денег.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Все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стоят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из-за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нехватки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идей.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Причина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том,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разум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скован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непреложными,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азбучными,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вечными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очевидными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истинами.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За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очерченные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ими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границы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он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может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выйти,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тогда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новое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всегда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за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границами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известного.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рамках,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то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лучшем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случае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апгрейд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старых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истин,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никак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916B76">
        <w:rPr>
          <w:shd w:val="clear" w:color="auto" w:fill="FFFFFF"/>
        </w:rPr>
        <w:t>новое.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Однако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нужно</w:t>
      </w:r>
      <w:r w:rsidR="0023302D">
        <w:rPr>
          <w:shd w:val="clear" w:color="auto" w:fill="FFFFFF"/>
        </w:rPr>
        <w:t xml:space="preserve"> </w:t>
      </w:r>
      <w:r w:rsidRPr="00DD0CFB">
        <w:rPr>
          <w:rStyle w:val="--0"/>
        </w:rPr>
        <w:t>некоторым</w:t>
      </w:r>
      <w:r w:rsidR="0023302D">
        <w:rPr>
          <w:rStyle w:val="--0"/>
        </w:rPr>
        <w:t xml:space="preserve"> </w:t>
      </w:r>
      <w:r w:rsidRPr="00DD0CFB">
        <w:rPr>
          <w:rStyle w:val="--"/>
        </w:rPr>
        <w:t>напомнить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многим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рассказать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откуда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какого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«ящика»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вытащено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очищено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из(с)торической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пыли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то,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пытаются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применить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все,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мн</w:t>
      </w:r>
      <w:r w:rsidR="00A632FC">
        <w:rPr>
          <w:shd w:val="clear" w:color="auto" w:fill="FFFFFF"/>
        </w:rPr>
        <w:t>ящие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себя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стратегами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построения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так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называемого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«нового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мира»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понимающие,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однако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все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попытки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их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тщетны.</w:t>
      </w:r>
      <w:r w:rsidR="0023302D">
        <w:rPr>
          <w:shd w:val="clear" w:color="auto" w:fill="FFFFFF"/>
        </w:rPr>
        <w:t xml:space="preserve"> </w:t>
      </w:r>
    </w:p>
    <w:p w14:paraId="2B58AC50" w14:textId="30E08078" w:rsidR="00270BE9" w:rsidRPr="006C7755" w:rsidRDefault="00270BE9" w:rsidP="00A632FC">
      <w:pPr>
        <w:rPr>
          <w:rFonts w:eastAsia="Calibri" w:cs="Calibri"/>
          <w:shd w:val="clear" w:color="auto" w:fill="FFFFFF"/>
        </w:rPr>
      </w:pPr>
      <w:r>
        <w:rPr>
          <w:shd w:val="clear" w:color="auto" w:fill="FFFFFF"/>
        </w:rPr>
        <w:t>Сегодняшние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отношения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Российской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Федерации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Европейским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Союзом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напоминают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отношения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предвоенных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военных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лет.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</w:t>
      </w:r>
      <w:r w:rsidR="00A632FC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="006F2C60">
        <w:rPr>
          <w:shd w:val="clear" w:color="auto" w:fill="FFFFFF"/>
        </w:rPr>
        <w:t xml:space="preserve">сегодня </w:t>
      </w:r>
      <w:r w:rsidRPr="006C7755">
        <w:rPr>
          <w:shd w:val="clear" w:color="auto" w:fill="FFFFFF"/>
        </w:rPr>
        <w:t>Европа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так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недовольна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всем,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связано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Российской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Федерацией,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ранее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недовольна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потом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оказывается,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ещ</w:t>
      </w:r>
      <w:r w:rsidR="00A632FC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раньше</w:t>
      </w:r>
      <w:r w:rsidR="0023302D">
        <w:rPr>
          <w:shd w:val="clear" w:color="auto" w:fill="FFFFFF"/>
        </w:rPr>
        <w:t xml:space="preserve"> </w:t>
      </w:r>
      <w:r w:rsidRPr="00925518">
        <w:rPr>
          <w:rStyle w:val="--0"/>
        </w:rPr>
        <w:t>она</w:t>
      </w:r>
      <w:r w:rsidR="0023302D">
        <w:rPr>
          <w:rStyle w:val="--0"/>
        </w:rPr>
        <w:t xml:space="preserve"> </w:t>
      </w:r>
      <w:r w:rsidRPr="00925518">
        <w:rPr>
          <w:rStyle w:val="--"/>
        </w:rPr>
        <w:t>была</w:t>
      </w:r>
      <w:r w:rsidR="0023302D">
        <w:rPr>
          <w:rStyle w:val="--"/>
        </w:rPr>
        <w:t xml:space="preserve"> </w:t>
      </w:r>
      <w:r w:rsidRPr="006C7755">
        <w:rPr>
          <w:shd w:val="clear" w:color="auto" w:fill="FFFFFF"/>
        </w:rPr>
        <w:t>так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недовольна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царской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Россией,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ещ</w:t>
      </w:r>
      <w:r w:rsidR="00A632FC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раньше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Русью.</w:t>
      </w:r>
      <w:r w:rsidR="0023302D">
        <w:rPr>
          <w:shd w:val="clear" w:color="auto" w:fill="FFFFFF"/>
        </w:rPr>
        <w:t xml:space="preserve"> </w:t>
      </w:r>
    </w:p>
    <w:p w14:paraId="03D73F0D" w14:textId="05AF1D01" w:rsidR="00270BE9" w:rsidRPr="006C7755" w:rsidRDefault="00270BE9" w:rsidP="00A632FC">
      <w:pPr>
        <w:rPr>
          <w:rFonts w:eastAsia="Calibri" w:cs="Calibri"/>
          <w:shd w:val="clear" w:color="auto" w:fill="FFFFFF"/>
        </w:rPr>
      </w:pPr>
      <w:r w:rsidRPr="006C7755">
        <w:rPr>
          <w:shd w:val="clear" w:color="auto" w:fill="FFFFFF"/>
        </w:rPr>
        <w:t>Современная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мировая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политика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отбросила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принцип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политкорректности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открыла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ящик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Пандоры,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используя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качестве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обвинений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Pr="001C5192">
        <w:rPr>
          <w:b/>
          <w:bCs/>
          <w:i/>
          <w:iCs/>
          <w:shd w:val="clear" w:color="auto" w:fill="FFFFFF"/>
        </w:rPr>
        <w:t>«дела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C5192">
        <w:rPr>
          <w:b/>
          <w:bCs/>
          <w:i/>
          <w:iCs/>
          <w:shd w:val="clear" w:color="auto" w:fill="FFFFFF"/>
        </w:rPr>
        <w:t>давно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C5192">
        <w:rPr>
          <w:b/>
          <w:bCs/>
          <w:i/>
          <w:iCs/>
          <w:shd w:val="clear" w:color="auto" w:fill="FFFFFF"/>
        </w:rPr>
        <w:t>минувших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C5192">
        <w:rPr>
          <w:b/>
          <w:bCs/>
          <w:i/>
          <w:iCs/>
          <w:shd w:val="clear" w:color="auto" w:fill="FFFFFF"/>
        </w:rPr>
        <w:t>дней»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так,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словно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нет</w:t>
      </w:r>
      <w:r w:rsidR="0023302D">
        <w:rPr>
          <w:shd w:val="clear" w:color="auto" w:fill="FFFFFF"/>
        </w:rPr>
        <w:t xml:space="preserve"> </w:t>
      </w:r>
      <w:r w:rsidRPr="00925518">
        <w:rPr>
          <w:rStyle w:val="--0"/>
        </w:rPr>
        <w:t>своих</w:t>
      </w:r>
      <w:r w:rsidR="0023302D">
        <w:rPr>
          <w:rStyle w:val="--0"/>
        </w:rPr>
        <w:t xml:space="preserve"> </w:t>
      </w:r>
      <w:r w:rsidRPr="00925518">
        <w:rPr>
          <w:rStyle w:val="--"/>
        </w:rPr>
        <w:t>грехов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мирового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масштаба.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Если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вспомнить,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</w:t>
      </w:r>
      <w:r w:rsidR="00A632FC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может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быть</w:t>
      </w:r>
      <w:r w:rsidR="00A632FC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прекратится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</w:t>
      </w:r>
      <w:r w:rsidR="00A632FC">
        <w:rPr>
          <w:shd w:val="clear" w:color="auto" w:fill="FFFFFF"/>
        </w:rPr>
        <w:t>з(</w:t>
      </w:r>
      <w:r w:rsidRPr="006C7755">
        <w:rPr>
          <w:shd w:val="clear" w:color="auto" w:fill="FFFFFF"/>
        </w:rPr>
        <w:t>с</w:t>
      </w:r>
      <w:r w:rsidR="00A632FC">
        <w:rPr>
          <w:shd w:val="clear" w:color="auto" w:fill="FFFFFF"/>
        </w:rPr>
        <w:t>)</w:t>
      </w:r>
      <w:r w:rsidRPr="006C7755">
        <w:rPr>
          <w:shd w:val="clear" w:color="auto" w:fill="FFFFFF"/>
        </w:rPr>
        <w:t>смысленная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травля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друг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друга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тяжелыми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упр</w:t>
      </w:r>
      <w:r w:rsidR="00A632FC">
        <w:rPr>
          <w:shd w:val="clear" w:color="auto" w:fill="FFFFFF"/>
        </w:rPr>
        <w:t>ё</w:t>
      </w:r>
      <w:r w:rsidRPr="006C7755">
        <w:rPr>
          <w:shd w:val="clear" w:color="auto" w:fill="FFFFFF"/>
        </w:rPr>
        <w:t>ками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давнего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недавнего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прошлого</w:t>
      </w:r>
      <w:r w:rsidRPr="006C7755">
        <w:rPr>
          <w:shd w:val="clear" w:color="auto" w:fill="FFFFFF"/>
          <w:lang w:val="zh-TW" w:eastAsia="zh-TW"/>
        </w:rPr>
        <w:t>?</w:t>
      </w:r>
      <w:r w:rsidR="0023302D">
        <w:rPr>
          <w:shd w:val="clear" w:color="auto" w:fill="FFFFFF"/>
        </w:rPr>
        <w:t xml:space="preserve"> </w:t>
      </w:r>
    </w:p>
    <w:p w14:paraId="336F7285" w14:textId="77777777" w:rsidR="006F2C60" w:rsidRDefault="00270BE9" w:rsidP="00A632FC">
      <w:pPr>
        <w:rPr>
          <w:shd w:val="clear" w:color="auto" w:fill="FFFFFF"/>
        </w:rPr>
      </w:pPr>
      <w:r w:rsidRPr="0053628C">
        <w:rPr>
          <w:b/>
          <w:bCs/>
          <w:i/>
          <w:iCs/>
          <w:shd w:val="clear" w:color="auto" w:fill="FFFFFF"/>
        </w:rPr>
        <w:t>Полезно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53628C">
        <w:rPr>
          <w:b/>
          <w:bCs/>
          <w:i/>
          <w:iCs/>
          <w:shd w:val="clear" w:color="auto" w:fill="FFFFFF"/>
        </w:rPr>
        <w:t>вспомнить</w:t>
      </w:r>
      <w:r w:rsidR="00A632FC" w:rsidRPr="00A632FC">
        <w:t>.</w:t>
      </w:r>
      <w:r w:rsidR="0023302D">
        <w:t xml:space="preserve"> </w:t>
      </w:r>
      <w:r w:rsidRPr="00A632FC">
        <w:t>1.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Ухудшение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отношений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Россией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возникают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периодически.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Какая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причина?</w:t>
      </w:r>
      <w:r w:rsidR="0023302D">
        <w:rPr>
          <w:shd w:val="clear" w:color="auto" w:fill="FFFFFF"/>
        </w:rPr>
        <w:t xml:space="preserve"> </w:t>
      </w:r>
      <w:r w:rsidRPr="00A632FC">
        <w:t>2.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Ухудшение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отношений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возникают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всегда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</w:t>
      </w:r>
      <w:r w:rsidR="00A632FC">
        <w:rPr>
          <w:shd w:val="clear" w:color="auto" w:fill="FFFFFF"/>
        </w:rPr>
        <w:t>ё</w:t>
      </w:r>
      <w:r w:rsidRPr="001C5192">
        <w:rPr>
          <w:shd w:val="clear" w:color="auto" w:fill="FFFFFF"/>
        </w:rPr>
        <w:t>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основе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общей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идеологии.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какой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основе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происходит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объединение?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3</w:t>
      </w:r>
      <w:r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Каждое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создание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единой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заканчивается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нападением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Россию</w:t>
      </w:r>
      <w:r w:rsidR="006F2C60">
        <w:rPr>
          <w:shd w:val="clear" w:color="auto" w:fill="FFFFFF"/>
          <w:lang w:eastAsia="zh-TW"/>
        </w:rPr>
        <w:t>.</w:t>
      </w:r>
      <w:r w:rsidR="0023302D">
        <w:rPr>
          <w:shd w:val="clear" w:color="auto" w:fill="FFFFFF"/>
          <w:lang w:val="zh-TW" w:eastAsia="zh-TW"/>
        </w:rPr>
        <w:t xml:space="preserve"> </w:t>
      </w:r>
      <w:r w:rsidRPr="001C5192">
        <w:rPr>
          <w:shd w:val="clear" w:color="auto" w:fill="FFFFFF"/>
        </w:rPr>
        <w:t>Зачем?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4</w:t>
      </w:r>
      <w:r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каждом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вооруж</w:t>
      </w:r>
      <w:r w:rsidR="00A632FC">
        <w:rPr>
          <w:shd w:val="clear" w:color="auto" w:fill="FFFFFF"/>
        </w:rPr>
        <w:t>ё</w:t>
      </w:r>
      <w:r w:rsidRPr="001C5192">
        <w:rPr>
          <w:shd w:val="clear" w:color="auto" w:fill="FFFFFF"/>
        </w:rPr>
        <w:t>нном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нападении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</w:t>
      </w:r>
      <w:r w:rsidR="00A632FC">
        <w:rPr>
          <w:shd w:val="clear" w:color="auto" w:fill="FFFFFF"/>
        </w:rPr>
        <w:t>ё</w:t>
      </w:r>
      <w:r w:rsidRPr="001C5192">
        <w:rPr>
          <w:shd w:val="clear" w:color="auto" w:fill="FFFFFF"/>
        </w:rPr>
        <w:t>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Россию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участвует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Германия</w:t>
      </w:r>
      <w:r w:rsidR="00A632FC">
        <w:rPr>
          <w:shd w:val="clear" w:color="auto" w:fill="FFFFFF"/>
          <w:lang w:eastAsia="zh-TW"/>
        </w:rPr>
        <w:t>.</w:t>
      </w:r>
      <w:r w:rsidR="0023302D">
        <w:rPr>
          <w:shd w:val="clear" w:color="auto" w:fill="FFFFFF"/>
          <w:lang w:val="zh-TW" w:eastAsia="zh-TW"/>
        </w:rPr>
        <w:t xml:space="preserve"> </w:t>
      </w:r>
      <w:r w:rsidRPr="001C5192">
        <w:rPr>
          <w:shd w:val="clear" w:color="auto" w:fill="FFFFFF"/>
        </w:rPr>
        <w:t>Почему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Германия?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5.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всех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случаях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нападения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Россию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</w:t>
      </w:r>
      <w:r w:rsidR="00A632FC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союзником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оказывается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Англия.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Почему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Англия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всегда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находится</w:t>
      </w:r>
      <w:r w:rsidR="0023302D">
        <w:rPr>
          <w:shd w:val="clear" w:color="auto" w:fill="FFFFFF"/>
        </w:rPr>
        <w:t xml:space="preserve"> </w:t>
      </w:r>
      <w:r w:rsidRPr="004F6051">
        <w:rPr>
          <w:rStyle w:val="--"/>
        </w:rPr>
        <w:t>вне</w:t>
      </w:r>
      <w:r w:rsidR="0023302D">
        <w:rPr>
          <w:rStyle w:val="--0"/>
        </w:rPr>
        <w:t xml:space="preserve"> </w:t>
      </w:r>
      <w:r w:rsidRPr="004F6051">
        <w:rPr>
          <w:rStyle w:val="--0"/>
        </w:rPr>
        <w:t>объединенной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континентальной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Европы?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6</w:t>
      </w:r>
      <w:r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Какой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психолого-политический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механизм,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почти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природная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закономерность,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заставляет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страны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объединяться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начинать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нападать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сопредельные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государства</w:t>
      </w:r>
      <w:r w:rsidRPr="001C5192">
        <w:rPr>
          <w:shd w:val="clear" w:color="auto" w:fill="FFFFFF"/>
          <w:lang w:val="zh-TW" w:eastAsia="zh-TW"/>
        </w:rPr>
        <w:t>?</w:t>
      </w:r>
      <w:r w:rsidR="0023302D">
        <w:rPr>
          <w:shd w:val="clear" w:color="auto" w:fill="FFFFFF"/>
        </w:rPr>
        <w:t xml:space="preserve"> </w:t>
      </w:r>
    </w:p>
    <w:p w14:paraId="739A7BDC" w14:textId="10C4F7F7" w:rsidR="00270BE9" w:rsidRPr="006C7755" w:rsidRDefault="00270BE9" w:rsidP="00A632FC">
      <w:pPr>
        <w:rPr>
          <w:rFonts w:eastAsia="Calibri" w:cs="Calibri"/>
          <w:shd w:val="clear" w:color="auto" w:fill="FFFFFF"/>
        </w:rPr>
      </w:pPr>
      <w:r w:rsidRPr="004E7467">
        <w:rPr>
          <w:b/>
          <w:bCs/>
          <w:i/>
          <w:iCs/>
          <w:shd w:val="clear" w:color="auto" w:fill="FFFFFF"/>
        </w:rPr>
        <w:lastRenderedPageBreak/>
        <w:t>Ответы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на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эти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вопросы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необходимы</w:t>
      </w:r>
      <w:r w:rsidR="00A632FC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чтобы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предупредить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очередное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противостояние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</w:t>
      </w:r>
      <w:r w:rsidR="00A632FC">
        <w:rPr>
          <w:shd w:val="clear" w:color="auto" w:fill="FFFFFF"/>
        </w:rPr>
        <w:t>ё</w:t>
      </w:r>
      <w:r w:rsidRPr="001C5192">
        <w:rPr>
          <w:shd w:val="clear" w:color="auto" w:fill="FFFFFF"/>
        </w:rPr>
        <w:t>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Россией,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поняв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его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психолого-политические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механизмы,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придавать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современному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обострению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отношений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ЕС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значения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катастрофического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небывалого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события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это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происходит</w:t>
      </w:r>
      <w:r w:rsidR="0023302D">
        <w:rPr>
          <w:shd w:val="clear" w:color="auto" w:fill="FFFFFF"/>
        </w:rPr>
        <w:t xml:space="preserve"> </w:t>
      </w:r>
      <w:r w:rsidRPr="004E7467">
        <w:rPr>
          <w:rStyle w:val="--"/>
        </w:rPr>
        <w:t>не</w:t>
      </w:r>
      <w:r w:rsidR="0023302D">
        <w:rPr>
          <w:rStyle w:val="--"/>
        </w:rPr>
        <w:t xml:space="preserve"> </w:t>
      </w:r>
      <w:r w:rsidRPr="004E7467">
        <w:rPr>
          <w:rStyle w:val="--0"/>
        </w:rPr>
        <w:t>в</w:t>
      </w:r>
      <w:r w:rsidR="0023302D">
        <w:rPr>
          <w:rStyle w:val="--0"/>
        </w:rPr>
        <w:t xml:space="preserve"> </w:t>
      </w:r>
      <w:r w:rsidRPr="004E7467">
        <w:rPr>
          <w:rStyle w:val="--0"/>
        </w:rPr>
        <w:t>первый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раз.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Вс</w:t>
      </w:r>
      <w:r w:rsidR="00A632FC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заключается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том,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ожесточение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внешней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политики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объедин</w:t>
      </w:r>
      <w:r w:rsidR="00A632FC">
        <w:rPr>
          <w:shd w:val="clear" w:color="auto" w:fill="FFFFFF"/>
        </w:rPr>
        <w:t>ё</w:t>
      </w:r>
      <w:r w:rsidRPr="001C5192">
        <w:rPr>
          <w:shd w:val="clear" w:color="auto" w:fill="FFFFFF"/>
        </w:rPr>
        <w:t>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вызывается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фактором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недостатка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жизненного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E7467">
        <w:rPr>
          <w:b/>
          <w:bCs/>
          <w:i/>
          <w:iCs/>
          <w:shd w:val="clear" w:color="auto" w:fill="FFFFFF"/>
        </w:rPr>
        <w:t>пространства</w:t>
      </w:r>
      <w:r w:rsidRPr="001C5192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который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трансформируется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4E7467">
        <w:rPr>
          <w:rStyle w:val="--0"/>
        </w:rPr>
        <w:t>совершенствовани</w:t>
      </w:r>
      <w:r w:rsidR="00EC665A">
        <w:rPr>
          <w:rStyle w:val="--0"/>
        </w:rPr>
        <w:t>И</w:t>
      </w:r>
      <w:r w:rsidR="0023302D">
        <w:rPr>
          <w:rStyle w:val="--0"/>
        </w:rPr>
        <w:t xml:space="preserve"> </w:t>
      </w:r>
      <w:r w:rsidRPr="004E7467">
        <w:rPr>
          <w:rStyle w:val="--"/>
        </w:rPr>
        <w:t>идеологии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военной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агрессии.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Россия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исторически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«виновата»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перед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Европой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том,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у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не</w:t>
      </w:r>
      <w:r w:rsidR="00EC665A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3A7372">
        <w:rPr>
          <w:rStyle w:val="--"/>
        </w:rPr>
        <w:t>нет</w:t>
      </w:r>
      <w:r w:rsidR="0023302D">
        <w:rPr>
          <w:rStyle w:val="--0"/>
        </w:rPr>
        <w:t xml:space="preserve"> </w:t>
      </w:r>
      <w:r w:rsidRPr="003A7372">
        <w:rPr>
          <w:rStyle w:val="--0"/>
        </w:rPr>
        <w:t>дефицита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«жизненного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пространства»,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идеология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е</w:t>
      </w:r>
      <w:r w:rsidR="00EC665A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существования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адекватна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природно-климатическим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условиям</w:t>
      </w:r>
      <w:r w:rsidR="0023302D">
        <w:rPr>
          <w:shd w:val="clear" w:color="auto" w:fill="FFFFFF"/>
        </w:rPr>
        <w:t xml:space="preserve"> </w:t>
      </w:r>
      <w:r w:rsidRPr="001C5192">
        <w:rPr>
          <w:shd w:val="clear" w:color="auto" w:fill="FFFFFF"/>
        </w:rPr>
        <w:t>жизни.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Но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есть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ещ</w:t>
      </w:r>
      <w:r w:rsidR="00EC665A">
        <w:rPr>
          <w:rFonts w:eastAsia="Calibri" w:cs="Calibri"/>
          <w:shd w:val="clear" w:color="auto" w:fill="FFFFFF"/>
        </w:rPr>
        <w:t>ё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и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внутренняя</w:t>
      </w:r>
      <w:r w:rsidR="0023302D">
        <w:rPr>
          <w:rFonts w:eastAsia="Calibri" w:cs="Calibri"/>
          <w:shd w:val="clear" w:color="auto" w:fill="FFFFFF"/>
        </w:rPr>
        <w:t xml:space="preserve"> </w:t>
      </w:r>
      <w:r>
        <w:rPr>
          <w:rFonts w:eastAsia="Calibri" w:cs="Calibri"/>
          <w:shd w:val="clear" w:color="auto" w:fill="FFFFFF"/>
        </w:rPr>
        <w:t>п</w:t>
      </w:r>
      <w:r w:rsidRPr="00216A53">
        <w:rPr>
          <w:shd w:val="clear" w:color="auto" w:fill="FFFFFF"/>
        </w:rPr>
        <w:t>роблема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которая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заключается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4944E4">
        <w:rPr>
          <w:rStyle w:val="--"/>
        </w:rPr>
        <w:t>«табу</w:t>
      </w:r>
      <w:r w:rsidR="0023302D">
        <w:rPr>
          <w:rStyle w:val="--0"/>
        </w:rPr>
        <w:t xml:space="preserve"> </w:t>
      </w:r>
      <w:r w:rsidRPr="004944E4">
        <w:rPr>
          <w:rStyle w:val="--0"/>
        </w:rPr>
        <w:t>на</w:t>
      </w:r>
      <w:r w:rsidR="0023302D">
        <w:rPr>
          <w:rStyle w:val="--0"/>
        </w:rPr>
        <w:t xml:space="preserve"> </w:t>
      </w:r>
      <w:r w:rsidRPr="004944E4">
        <w:rPr>
          <w:rStyle w:val="--0"/>
        </w:rPr>
        <w:t>идеологию»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современной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после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распада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СССР,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котор</w:t>
      </w:r>
      <w:r w:rsidR="00EC665A">
        <w:rPr>
          <w:shd w:val="clear" w:color="auto" w:fill="FFFFFF"/>
        </w:rPr>
        <w:t>ый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дела</w:t>
      </w:r>
      <w:r>
        <w:rPr>
          <w:shd w:val="clear" w:color="auto" w:fill="FFFFFF"/>
        </w:rPr>
        <w:t>л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страну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бе</w:t>
      </w:r>
      <w:r w:rsidR="00EC665A">
        <w:rPr>
          <w:shd w:val="clear" w:color="auto" w:fill="FFFFFF"/>
        </w:rPr>
        <w:t>з(</w:t>
      </w:r>
      <w:r w:rsidRPr="00216A53">
        <w:rPr>
          <w:shd w:val="clear" w:color="auto" w:fill="FFFFFF"/>
        </w:rPr>
        <w:t>с</w:t>
      </w:r>
      <w:r w:rsidR="00EC665A">
        <w:rPr>
          <w:shd w:val="clear" w:color="auto" w:fill="FFFFFF"/>
        </w:rPr>
        <w:t>)</w:t>
      </w:r>
      <w:r w:rsidRPr="00216A53">
        <w:rPr>
          <w:shd w:val="clear" w:color="auto" w:fill="FFFFFF"/>
        </w:rPr>
        <w:t>помощной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дискуссии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идеологами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ЕС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отражается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реалиях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сегодняшней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жесточа</w:t>
      </w:r>
      <w:r w:rsidR="00EC665A">
        <w:rPr>
          <w:shd w:val="clear" w:color="auto" w:fill="FFFFFF"/>
        </w:rPr>
        <w:t>йш</w:t>
      </w:r>
      <w:r>
        <w:rPr>
          <w:shd w:val="clear" w:color="auto" w:fill="FFFFFF"/>
        </w:rPr>
        <w:t>ей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информационной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войн</w:t>
      </w:r>
      <w:r w:rsidR="00F11032">
        <w:rPr>
          <w:shd w:val="clear" w:color="auto" w:fill="FFFFFF"/>
        </w:rPr>
        <w:t>ы</w:t>
      </w:r>
      <w:r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Традиция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избегания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формулирования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собственной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идеологии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заложена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ещ</w:t>
      </w:r>
      <w:r w:rsidR="00F11032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советское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время,</w:t>
      </w:r>
      <w:r w:rsidR="0023302D">
        <w:rPr>
          <w:shd w:val="clear" w:color="auto" w:fill="FFFFFF"/>
        </w:rPr>
        <w:t xml:space="preserve"> </w:t>
      </w:r>
      <w:r w:rsidRPr="00216A53">
        <w:rPr>
          <w:shd w:val="clear" w:color="auto" w:fill="FFFFFF"/>
        </w:rPr>
        <w:t>когда</w:t>
      </w:r>
      <w:r w:rsidR="0023302D">
        <w:rPr>
          <w:b/>
          <w:bCs/>
          <w:shd w:val="clear" w:color="auto" w:fill="FFFFFF"/>
        </w:rPr>
        <w:t xml:space="preserve"> </w:t>
      </w:r>
      <w:r w:rsidRPr="004944E4">
        <w:rPr>
          <w:shd w:val="clear" w:color="auto" w:fill="FFFFFF"/>
        </w:rPr>
        <w:t>в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«инструкциях»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методологии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исторических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исследований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</w:t>
      </w:r>
      <w:r w:rsidR="00F11032">
        <w:rPr>
          <w:shd w:val="clear" w:color="auto" w:fill="FFFFFF"/>
        </w:rPr>
        <w:t>ё</w:t>
      </w:r>
      <w:r w:rsidRPr="006C7755">
        <w:rPr>
          <w:shd w:val="clear" w:color="auto" w:fill="FFFFFF"/>
        </w:rPr>
        <w:t>сткие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указания:</w:t>
      </w:r>
      <w:r w:rsidR="0023302D">
        <w:rPr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  <w:lang w:val="fr-FR"/>
        </w:rPr>
        <w:t>«</w:t>
      </w:r>
      <w:r w:rsidRPr="006C7755">
        <w:rPr>
          <w:b/>
          <w:bCs/>
          <w:i/>
          <w:iCs/>
          <w:shd w:val="clear" w:color="auto" w:fill="FFFFFF"/>
        </w:rPr>
        <w:t>главным,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определяющим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фактором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основой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всего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исторического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развития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являются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944E4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4944E4">
        <w:rPr>
          <w:rStyle w:val="--0"/>
        </w:rPr>
        <w:t>идеи</w:t>
      </w:r>
      <w:r w:rsidRPr="006C7755">
        <w:rPr>
          <w:b/>
          <w:bCs/>
          <w:i/>
          <w:iCs/>
          <w:shd w:val="clear" w:color="auto" w:fill="FFFFFF"/>
        </w:rPr>
        <w:t>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не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те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или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иные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воззрения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людей,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условия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материальной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жизни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общества,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общественное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производство»</w:t>
      </w:r>
      <w:r w:rsidR="00F11032" w:rsidRPr="00F11032">
        <w:t>.</w:t>
      </w:r>
      <w:r w:rsidR="0023302D">
        <w:t xml:space="preserve"> </w:t>
      </w:r>
      <w:r w:rsidRPr="006C7755">
        <w:rPr>
          <w:shd w:val="clear" w:color="auto" w:fill="FFFFFF"/>
        </w:rPr>
        <w:t>Поэтому</w:t>
      </w:r>
      <w:r w:rsidR="0023302D">
        <w:rPr>
          <w:shd w:val="clear" w:color="auto" w:fill="FFFFFF"/>
        </w:rPr>
        <w:t xml:space="preserve"> </w:t>
      </w:r>
      <w:r w:rsidR="00F11032"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политические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идеология</w:t>
      </w:r>
      <w:r w:rsidR="0023302D">
        <w:rPr>
          <w:shd w:val="clear" w:color="auto" w:fill="FFFFFF"/>
        </w:rPr>
        <w:t xml:space="preserve"> </w:t>
      </w:r>
      <w:r w:rsidR="00F11032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полностью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изъяты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анализа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современных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политических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процессов,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которые</w:t>
      </w:r>
      <w:r w:rsidR="0023302D">
        <w:rPr>
          <w:shd w:val="clear" w:color="auto" w:fill="FFFFFF"/>
        </w:rPr>
        <w:t xml:space="preserve"> </w:t>
      </w:r>
      <w:r w:rsidR="006F2C60">
        <w:rPr>
          <w:shd w:val="clear" w:color="auto" w:fill="FFFFFF"/>
        </w:rPr>
        <w:t>всецело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определяются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 w:rsidRPr="00272BC6">
        <w:rPr>
          <w:rStyle w:val="--"/>
        </w:rPr>
        <w:t>борьбой</w:t>
      </w:r>
      <w:r w:rsidR="0023302D">
        <w:rPr>
          <w:rStyle w:val="--"/>
        </w:rPr>
        <w:t xml:space="preserve"> </w:t>
      </w:r>
      <w:r w:rsidRPr="00272BC6">
        <w:rPr>
          <w:rStyle w:val="--0"/>
        </w:rPr>
        <w:t>идеологий</w:t>
      </w:r>
      <w:r w:rsidRPr="00F11032">
        <w:t>,</w:t>
      </w:r>
      <w:r w:rsidR="0023302D">
        <w:t xml:space="preserve"> </w:t>
      </w:r>
      <w:r>
        <w:rPr>
          <w:shd w:val="clear" w:color="auto" w:fill="FFFFFF"/>
        </w:rPr>
        <w:t>выраженной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открытой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информационной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войне.</w:t>
      </w:r>
      <w:r w:rsidR="0023302D">
        <w:rPr>
          <w:shd w:val="clear" w:color="auto" w:fill="FFFFFF"/>
        </w:rPr>
        <w:t xml:space="preserve"> </w:t>
      </w:r>
    </w:p>
    <w:p w14:paraId="5D7FC3B8" w14:textId="3C12A422" w:rsidR="00347516" w:rsidRDefault="00270BE9" w:rsidP="00F11032">
      <w:pPr>
        <w:rPr>
          <w:shd w:val="clear" w:color="auto" w:fill="FFFFFF"/>
        </w:rPr>
      </w:pPr>
      <w:r w:rsidRPr="006C7755">
        <w:rPr>
          <w:shd w:val="clear" w:color="auto" w:fill="FFFFFF"/>
        </w:rPr>
        <w:t>Идеологии,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способной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отразить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идеологическую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агрессию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</w:t>
      </w:r>
      <w:r w:rsidR="00F11032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противников,</w:t>
      </w:r>
      <w:r w:rsidR="0023302D">
        <w:rPr>
          <w:shd w:val="clear" w:color="auto" w:fill="FFFFFF"/>
        </w:rPr>
        <w:t xml:space="preserve"> </w:t>
      </w:r>
      <w:r w:rsidRPr="0004748C">
        <w:rPr>
          <w:rStyle w:val="--0"/>
        </w:rPr>
        <w:t>у</w:t>
      </w:r>
      <w:r w:rsidR="0023302D">
        <w:rPr>
          <w:rStyle w:val="--0"/>
        </w:rPr>
        <w:t xml:space="preserve"> </w:t>
      </w:r>
      <w:r w:rsidRPr="0004748C">
        <w:rPr>
          <w:rStyle w:val="--0"/>
        </w:rPr>
        <w:t>России</w:t>
      </w:r>
      <w:r w:rsidR="0023302D">
        <w:rPr>
          <w:shd w:val="clear" w:color="auto" w:fill="FFFFFF"/>
        </w:rPr>
        <w:t xml:space="preserve"> </w:t>
      </w:r>
      <w:r w:rsidRPr="0004748C">
        <w:rPr>
          <w:rStyle w:val="--"/>
        </w:rPr>
        <w:t>нет</w:t>
      </w:r>
      <w:r w:rsidR="00F11032" w:rsidRPr="006C7755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потому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конце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80-х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начале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90-х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авторы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Конституции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РФ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законодательно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запретили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формулирование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статье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13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Конституции</w:t>
      </w:r>
      <w:r w:rsidR="0023302D">
        <w:rPr>
          <w:shd w:val="clear" w:color="auto" w:fill="FFFFFF"/>
        </w:rPr>
        <w:t xml:space="preserve"> </w:t>
      </w:r>
      <w:r w:rsidR="006F2C60">
        <w:rPr>
          <w:shd w:val="clear" w:color="auto" w:fill="FFFFFF"/>
        </w:rPr>
        <w:t>Р</w:t>
      </w:r>
      <w:r>
        <w:rPr>
          <w:shd w:val="clear" w:color="auto" w:fill="FFFFFF"/>
        </w:rPr>
        <w:t>Ф</w:t>
      </w:r>
      <w:r w:rsidRPr="006C7755">
        <w:rPr>
          <w:shd w:val="clear" w:color="auto" w:fill="FFFFFF"/>
        </w:rPr>
        <w:t>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«Статья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13.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Российской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Федерации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призна</w:t>
      </w:r>
      <w:r w:rsidR="00F11032">
        <w:rPr>
          <w:shd w:val="clear" w:color="auto" w:fill="FFFFFF"/>
        </w:rPr>
        <w:t>ё</w:t>
      </w:r>
      <w:r w:rsidRPr="006C7755">
        <w:rPr>
          <w:shd w:val="clear" w:color="auto" w:fill="FFFFFF"/>
        </w:rPr>
        <w:t>тся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идеологическое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многообразие.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Никакая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может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устанавливаться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качестве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государственной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обязательной…</w:t>
      </w:r>
      <w:r w:rsidRPr="006C7755">
        <w:rPr>
          <w:shd w:val="clear" w:color="auto" w:fill="FFFFFF"/>
          <w:lang w:val="it-IT"/>
        </w:rPr>
        <w:t>»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</w:p>
    <w:p w14:paraId="088E9239" w14:textId="0A37F8AB" w:rsidR="00270BE9" w:rsidRDefault="00347516" w:rsidP="00F11032">
      <w:pPr>
        <w:rPr>
          <w:shd w:val="clear" w:color="auto" w:fill="FFFFFF"/>
        </w:rPr>
      </w:pPr>
      <w:r>
        <w:rPr>
          <w:shd w:val="clear" w:color="auto" w:fill="FFFFFF"/>
        </w:rPr>
        <w:t>М</w:t>
      </w:r>
      <w:r w:rsidR="00270BE9" w:rsidRPr="006C7755">
        <w:rPr>
          <w:shd w:val="clear" w:color="auto" w:fill="FFFFFF"/>
        </w:rPr>
        <w:t>ожно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создавать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представить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идеологию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России,</w:t>
      </w:r>
      <w:r w:rsidR="0023302D">
        <w:rPr>
          <w:shd w:val="clear" w:color="auto" w:fill="FFFFFF"/>
        </w:rPr>
        <w:t xml:space="preserve"> </w:t>
      </w:r>
      <w:r w:rsidR="00270BE9" w:rsidRPr="00272BC6">
        <w:rPr>
          <w:rStyle w:val="--"/>
        </w:rPr>
        <w:t>не</w:t>
      </w:r>
      <w:r w:rsidR="0023302D">
        <w:rPr>
          <w:rStyle w:val="--0"/>
        </w:rPr>
        <w:t xml:space="preserve"> </w:t>
      </w:r>
      <w:r w:rsidR="00270BE9" w:rsidRPr="00272BC6">
        <w:rPr>
          <w:rStyle w:val="--0"/>
        </w:rPr>
        <w:t>представляя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е</w:t>
      </w:r>
      <w:r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государственной,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чтобы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вступать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противоречие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Конституцией.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для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этого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нужно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понять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ч</w:t>
      </w:r>
      <w:r w:rsidR="00270BE9" w:rsidRPr="005B5167">
        <w:rPr>
          <w:shd w:val="clear" w:color="auto" w:fill="FFFFFF"/>
        </w:rPr>
        <w:t>тобы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положить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голову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что-то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нужное,</w:t>
      </w:r>
      <w:r w:rsidR="0023302D">
        <w:rPr>
          <w:shd w:val="clear" w:color="auto" w:fill="FFFFFF"/>
        </w:rPr>
        <w:t xml:space="preserve"> </w:t>
      </w:r>
      <w:r w:rsidR="006F2C60">
        <w:rPr>
          <w:shd w:val="clear" w:color="auto" w:fill="FFFFFF"/>
        </w:rPr>
        <w:t>надо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сначала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rStyle w:val="--"/>
        </w:rPr>
        <w:t>освободить</w:t>
      </w:r>
      <w:r w:rsidR="0023302D">
        <w:rPr>
          <w:rStyle w:val="--0"/>
        </w:rPr>
        <w:t xml:space="preserve"> </w:t>
      </w:r>
      <w:r w:rsidR="00270BE9" w:rsidRPr="005B5167">
        <w:rPr>
          <w:rStyle w:val="--0"/>
        </w:rPr>
        <w:t>место</w:t>
      </w:r>
      <w:r w:rsidR="00270BE9" w:rsidRPr="005B5167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выбросив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не</w:t>
      </w:r>
      <w:r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все</w:t>
      </w:r>
      <w:r w:rsidR="0023302D">
        <w:rPr>
          <w:shd w:val="clear" w:color="auto" w:fill="FFFFFF"/>
        </w:rPr>
        <w:t xml:space="preserve"> </w:t>
      </w:r>
      <w:r w:rsidR="00270BE9" w:rsidRPr="005B5167">
        <w:rPr>
          <w:shd w:val="clear" w:color="auto" w:fill="FFFFFF"/>
        </w:rPr>
        <w:t>ненужное.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Этого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сделать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никто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смог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="00270BE9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результате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«идеологического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разнообразия»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создалась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только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нелепая,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опасная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ситуация: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внутри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страны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ид</w:t>
      </w:r>
      <w:r>
        <w:rPr>
          <w:shd w:val="clear" w:color="auto" w:fill="FFFFFF"/>
        </w:rPr>
        <w:t>ё</w:t>
      </w:r>
      <w:r w:rsidR="00270BE9" w:rsidRPr="006C7755">
        <w:rPr>
          <w:shd w:val="clear" w:color="auto" w:fill="FFFFFF"/>
        </w:rPr>
        <w:t>т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борьба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между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прямыми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представителями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идеологии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противников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сторонниками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е</w:t>
      </w:r>
      <w:r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суверенитета.</w:t>
      </w:r>
      <w:r w:rsidR="0023302D">
        <w:rPr>
          <w:shd w:val="clear" w:color="auto" w:fill="FFFFFF"/>
        </w:rPr>
        <w:t xml:space="preserve"> </w:t>
      </w:r>
    </w:p>
    <w:p w14:paraId="608C4C61" w14:textId="2F4D5DED" w:rsidR="00270BE9" w:rsidRPr="00C00CE9" w:rsidRDefault="00270BE9" w:rsidP="00EC3397">
      <w:pPr>
        <w:rPr>
          <w:color w:val="222222"/>
          <w:shd w:val="clear" w:color="auto" w:fill="FFFFFF"/>
        </w:rPr>
      </w:pPr>
      <w:r w:rsidRPr="00347516">
        <w:lastRenderedPageBreak/>
        <w:t>На</w:t>
      </w:r>
      <w:r w:rsidR="0023302D">
        <w:t xml:space="preserve"> </w:t>
      </w:r>
      <w:r w:rsidRPr="00347516">
        <w:t>протяжении</w:t>
      </w:r>
      <w:r w:rsidR="0023302D">
        <w:t xml:space="preserve"> </w:t>
      </w:r>
      <w:r w:rsidRPr="00347516">
        <w:t>всей</w:t>
      </w:r>
      <w:r w:rsidR="0023302D">
        <w:t xml:space="preserve"> </w:t>
      </w:r>
      <w:r w:rsidRPr="00347516">
        <w:t>истории</w:t>
      </w:r>
      <w:r w:rsidR="0023302D">
        <w:t xml:space="preserve"> </w:t>
      </w:r>
      <w:r w:rsidRPr="00347516">
        <w:t>главные</w:t>
      </w:r>
      <w:r w:rsidR="0023302D">
        <w:t xml:space="preserve"> </w:t>
      </w:r>
      <w:r w:rsidRPr="00347516">
        <w:t>претензии</w:t>
      </w:r>
      <w:r w:rsidR="0023302D">
        <w:t xml:space="preserve"> </w:t>
      </w:r>
      <w:r w:rsidRPr="00347516">
        <w:t>Европы</w:t>
      </w:r>
      <w:r w:rsidR="0023302D">
        <w:t xml:space="preserve"> </w:t>
      </w:r>
      <w:r w:rsidRPr="00347516">
        <w:t>к</w:t>
      </w:r>
      <w:r w:rsidR="0023302D">
        <w:t xml:space="preserve"> </w:t>
      </w:r>
      <w:r w:rsidRPr="00347516">
        <w:t>России</w:t>
      </w:r>
      <w:r w:rsidR="0023302D">
        <w:t xml:space="preserve"> </w:t>
      </w:r>
      <w:r w:rsidRPr="00347516">
        <w:t>были</w:t>
      </w:r>
      <w:r w:rsidR="0023302D">
        <w:t xml:space="preserve"> </w:t>
      </w:r>
      <w:r w:rsidRPr="00347516">
        <w:t>идеологическими:</w:t>
      </w:r>
      <w:r w:rsidR="0023302D">
        <w:t xml:space="preserve"> </w:t>
      </w:r>
      <w:r w:rsidRPr="00347516">
        <w:t>то</w:t>
      </w:r>
      <w:r w:rsidR="0023302D">
        <w:t xml:space="preserve"> </w:t>
      </w:r>
      <w:r w:rsidRPr="00347516">
        <w:t>они</w:t>
      </w:r>
      <w:r w:rsidR="0023302D">
        <w:t xml:space="preserve"> </w:t>
      </w:r>
      <w:r w:rsidRPr="00347516">
        <w:t>касались</w:t>
      </w:r>
      <w:r w:rsidR="0023302D">
        <w:t xml:space="preserve"> </w:t>
      </w:r>
      <w:r w:rsidRPr="00347516">
        <w:t>религии,</w:t>
      </w:r>
      <w:r w:rsidR="0023302D">
        <w:t xml:space="preserve"> </w:t>
      </w:r>
      <w:r w:rsidRPr="00347516">
        <w:t>то</w:t>
      </w:r>
      <w:r w:rsidR="0023302D">
        <w:t xml:space="preserve"> </w:t>
      </w:r>
      <w:r w:rsidRPr="00347516">
        <w:t>формы</w:t>
      </w:r>
      <w:r w:rsidR="0023302D">
        <w:t xml:space="preserve"> </w:t>
      </w:r>
      <w:r w:rsidRPr="00347516">
        <w:t>правления,</w:t>
      </w:r>
      <w:r w:rsidR="0023302D">
        <w:t xml:space="preserve"> </w:t>
      </w:r>
      <w:r w:rsidRPr="00347516">
        <w:t>то</w:t>
      </w:r>
      <w:r w:rsidR="0023302D">
        <w:t xml:space="preserve"> </w:t>
      </w:r>
      <w:r w:rsidRPr="00347516">
        <w:t>ценностей,</w:t>
      </w:r>
      <w:r w:rsidR="0023302D">
        <w:t xml:space="preserve"> </w:t>
      </w:r>
      <w:r w:rsidRPr="00347516">
        <w:t>то</w:t>
      </w:r>
      <w:r w:rsidR="0023302D">
        <w:t xml:space="preserve"> </w:t>
      </w:r>
      <w:r w:rsidRPr="00347516">
        <w:t>целей</w:t>
      </w:r>
      <w:r w:rsidR="0023302D">
        <w:t xml:space="preserve"> </w:t>
      </w:r>
      <w:r w:rsidRPr="00347516">
        <w:t>российского</w:t>
      </w:r>
      <w:r w:rsidR="0023302D">
        <w:t xml:space="preserve"> </w:t>
      </w:r>
      <w:r w:rsidRPr="00347516">
        <w:t>государства.</w:t>
      </w:r>
      <w:r w:rsidR="0023302D">
        <w:t xml:space="preserve"> </w:t>
      </w:r>
      <w:r w:rsidRPr="00347516">
        <w:t>Именно</w:t>
      </w:r>
      <w:r w:rsidR="0023302D">
        <w:t xml:space="preserve"> </w:t>
      </w:r>
      <w:r w:rsidRPr="00347516">
        <w:t>идеология</w:t>
      </w:r>
      <w:r w:rsidR="0023302D">
        <w:t xml:space="preserve"> </w:t>
      </w:r>
      <w:r w:rsidRPr="00347516">
        <w:t>первична</w:t>
      </w:r>
      <w:r w:rsidR="0023302D">
        <w:t xml:space="preserve"> </w:t>
      </w:r>
      <w:r w:rsidRPr="00347516">
        <w:t>по</w:t>
      </w:r>
      <w:r w:rsidR="0023302D">
        <w:t xml:space="preserve"> </w:t>
      </w:r>
      <w:r w:rsidRPr="00347516">
        <w:t>отношению</w:t>
      </w:r>
      <w:r w:rsidR="0023302D">
        <w:t xml:space="preserve"> </w:t>
      </w:r>
      <w:r w:rsidRPr="00347516">
        <w:t>к</w:t>
      </w:r>
      <w:r w:rsidR="0023302D">
        <w:t xml:space="preserve"> </w:t>
      </w:r>
      <w:r w:rsidRPr="00347516">
        <w:t>«условиям</w:t>
      </w:r>
      <w:r w:rsidR="0023302D">
        <w:t xml:space="preserve"> </w:t>
      </w:r>
      <w:r w:rsidRPr="00347516">
        <w:t>материальной</w:t>
      </w:r>
      <w:r w:rsidR="0023302D">
        <w:t xml:space="preserve"> </w:t>
      </w:r>
      <w:r w:rsidRPr="00347516">
        <w:t>жизни</w:t>
      </w:r>
      <w:r w:rsidR="0023302D">
        <w:t xml:space="preserve"> </w:t>
      </w:r>
      <w:r w:rsidRPr="00347516">
        <w:t>общества,</w:t>
      </w:r>
      <w:r w:rsidR="0023302D">
        <w:t xml:space="preserve"> </w:t>
      </w:r>
      <w:r w:rsidRPr="00347516">
        <w:t>общественного</w:t>
      </w:r>
      <w:r w:rsidR="0023302D">
        <w:t xml:space="preserve"> </w:t>
      </w:r>
      <w:r w:rsidRPr="00347516">
        <w:t>производства».</w:t>
      </w:r>
      <w:r w:rsidR="0023302D">
        <w:t xml:space="preserve"> </w:t>
      </w:r>
      <w:r w:rsidRPr="00347516">
        <w:t>Только</w:t>
      </w:r>
      <w:r w:rsidR="0023302D">
        <w:t xml:space="preserve"> </w:t>
      </w:r>
      <w:r w:rsidRPr="00347516">
        <w:t>идеология</w:t>
      </w:r>
      <w:r w:rsidR="0023302D">
        <w:t xml:space="preserve"> </w:t>
      </w:r>
      <w:r w:rsidRPr="00347516">
        <w:t>отвечает</w:t>
      </w:r>
      <w:r w:rsidR="0023302D">
        <w:t xml:space="preserve"> </w:t>
      </w:r>
      <w:r w:rsidRPr="00347516">
        <w:t>на</w:t>
      </w:r>
      <w:r w:rsidR="0023302D">
        <w:t xml:space="preserve"> </w:t>
      </w:r>
      <w:r w:rsidRPr="00347516">
        <w:t>три</w:t>
      </w:r>
      <w:r w:rsidR="0023302D">
        <w:t xml:space="preserve"> </w:t>
      </w:r>
      <w:r w:rsidRPr="00347516">
        <w:t>важнейших</w:t>
      </w:r>
      <w:r w:rsidR="0023302D">
        <w:t xml:space="preserve"> </w:t>
      </w:r>
      <w:r w:rsidRPr="00347516">
        <w:t>политических</w:t>
      </w:r>
      <w:r w:rsidR="0023302D">
        <w:t xml:space="preserve"> </w:t>
      </w:r>
      <w:r w:rsidRPr="00347516">
        <w:t>вопроса:</w:t>
      </w:r>
      <w:r w:rsidR="0023302D">
        <w:rPr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каков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смысл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политики,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каковы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е</w:t>
      </w:r>
      <w:r w:rsidR="00347516">
        <w:rPr>
          <w:b/>
          <w:bCs/>
          <w:i/>
          <w:iCs/>
          <w:shd w:val="clear" w:color="auto" w:fill="FFFFFF"/>
        </w:rPr>
        <w:t>ё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цели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какие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ценности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она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52B5D">
        <w:rPr>
          <w:b/>
          <w:bCs/>
          <w:i/>
          <w:iCs/>
          <w:shd w:val="clear" w:color="auto" w:fill="FFFFFF"/>
        </w:rPr>
        <w:t>отстаивает</w:t>
      </w:r>
      <w:r w:rsidRPr="00347516">
        <w:t>?</w:t>
      </w:r>
      <w:r w:rsidR="0023302D">
        <w:t xml:space="preserve"> </w:t>
      </w:r>
      <w:r w:rsidRPr="00347516">
        <w:t>Ответа</w:t>
      </w:r>
      <w:r w:rsidR="0023302D">
        <w:t xml:space="preserve"> </w:t>
      </w:r>
      <w:r w:rsidRPr="00347516">
        <w:t>на</w:t>
      </w:r>
      <w:r w:rsidR="0023302D">
        <w:t xml:space="preserve"> </w:t>
      </w:r>
      <w:r w:rsidRPr="00347516">
        <w:t>эти</w:t>
      </w:r>
      <w:r w:rsidR="0023302D">
        <w:t xml:space="preserve"> </w:t>
      </w:r>
      <w:r w:rsidRPr="00347516">
        <w:t>вопросы</w:t>
      </w:r>
      <w:r w:rsidR="0023302D">
        <w:t xml:space="preserve"> </w:t>
      </w:r>
      <w:r w:rsidRPr="00347516">
        <w:t>сегодня</w:t>
      </w:r>
      <w:r w:rsidR="0023302D">
        <w:t xml:space="preserve"> </w:t>
      </w:r>
      <w:r w:rsidRPr="00347516">
        <w:t>ждут</w:t>
      </w:r>
      <w:r w:rsidR="0023302D">
        <w:t xml:space="preserve"> </w:t>
      </w:r>
      <w:r w:rsidRPr="00347516">
        <w:t>как</w:t>
      </w:r>
      <w:r w:rsidR="0023302D">
        <w:t xml:space="preserve"> </w:t>
      </w:r>
      <w:r w:rsidRPr="00347516">
        <w:t>граждане</w:t>
      </w:r>
      <w:r w:rsidR="0023302D">
        <w:t xml:space="preserve"> </w:t>
      </w:r>
      <w:r w:rsidRPr="00347516">
        <w:t>современной</w:t>
      </w:r>
      <w:r w:rsidR="0023302D">
        <w:t xml:space="preserve"> </w:t>
      </w:r>
      <w:r w:rsidRPr="00347516">
        <w:t>России,</w:t>
      </w:r>
      <w:r w:rsidR="0023302D">
        <w:t xml:space="preserve"> </w:t>
      </w:r>
      <w:r w:rsidRPr="00347516">
        <w:t>так</w:t>
      </w:r>
      <w:r w:rsidR="0023302D">
        <w:t xml:space="preserve"> </w:t>
      </w:r>
      <w:r w:rsidRPr="00347516">
        <w:t>и</w:t>
      </w:r>
      <w:r w:rsidR="0023302D">
        <w:t xml:space="preserve"> </w:t>
      </w:r>
      <w:r w:rsidRPr="00347516">
        <w:t>представители</w:t>
      </w:r>
      <w:r w:rsidR="0023302D">
        <w:t xml:space="preserve"> </w:t>
      </w:r>
      <w:r w:rsidRPr="00347516">
        <w:t>ЕС</w:t>
      </w:r>
      <w:r w:rsidR="0023302D">
        <w:t xml:space="preserve"> </w:t>
      </w:r>
      <w:r w:rsidR="00347516" w:rsidRPr="00347516">
        <w:t>(</w:t>
      </w:r>
      <w:r w:rsidRPr="00347516">
        <w:t>идеология</w:t>
      </w:r>
      <w:r w:rsidR="0023302D">
        <w:t xml:space="preserve"> </w:t>
      </w:r>
      <w:r w:rsidRPr="00347516">
        <w:t>которой</w:t>
      </w:r>
      <w:r w:rsidR="0023302D">
        <w:t xml:space="preserve"> </w:t>
      </w:r>
      <w:r w:rsidRPr="00347516">
        <w:t>построена</w:t>
      </w:r>
      <w:r w:rsidR="0023302D">
        <w:t xml:space="preserve"> </w:t>
      </w:r>
      <w:r w:rsidRPr="00347516">
        <w:t>США,</w:t>
      </w:r>
      <w:r w:rsidR="0023302D">
        <w:t xml:space="preserve"> </w:t>
      </w:r>
      <w:r w:rsidRPr="00347516">
        <w:t>а</w:t>
      </w:r>
      <w:r w:rsidR="0023302D">
        <w:t xml:space="preserve"> </w:t>
      </w:r>
      <w:r w:rsidRPr="00347516">
        <w:t>если</w:t>
      </w:r>
      <w:r w:rsidR="0023302D">
        <w:t xml:space="preserve"> </w:t>
      </w:r>
      <w:r w:rsidRPr="00347516">
        <w:t>точнее</w:t>
      </w:r>
      <w:r w:rsidR="007A4281">
        <w:t>,</w:t>
      </w:r>
      <w:r w:rsidR="0023302D">
        <w:t xml:space="preserve"> </w:t>
      </w:r>
      <w:r w:rsidR="00A632FC" w:rsidRPr="00347516">
        <w:t>—</w:t>
      </w:r>
      <w:r w:rsidR="0023302D">
        <w:t xml:space="preserve"> </w:t>
      </w:r>
      <w:r w:rsidRPr="00347516">
        <w:t>то</w:t>
      </w:r>
      <w:r w:rsidR="0023302D">
        <w:t xml:space="preserve"> </w:t>
      </w:r>
      <w:r w:rsidRPr="00347516">
        <w:t>англосаксами</w:t>
      </w:r>
      <w:r w:rsidR="0023302D">
        <w:t xml:space="preserve"> </w:t>
      </w:r>
      <w:r w:rsidRPr="00347516">
        <w:t>(конкретным</w:t>
      </w:r>
      <w:r w:rsidR="0023302D">
        <w:t xml:space="preserve"> </w:t>
      </w:r>
      <w:r w:rsidRPr="00347516">
        <w:t>генотипом</w:t>
      </w:r>
      <w:r w:rsidR="0023302D">
        <w:t xml:space="preserve"> </w:t>
      </w:r>
      <w:r w:rsidR="007A4281">
        <w:t>М</w:t>
      </w:r>
      <w:r w:rsidRPr="00347516">
        <w:t>озга)</w:t>
      </w:r>
      <w:r w:rsidR="00347516" w:rsidRPr="00347516">
        <w:t>)</w:t>
      </w:r>
      <w:r w:rsidRPr="00347516">
        <w:t>.</w:t>
      </w:r>
      <w:r w:rsidR="0023302D">
        <w:t xml:space="preserve"> </w:t>
      </w:r>
      <w:r w:rsidRPr="00347516">
        <w:t>Идеология</w:t>
      </w:r>
      <w:r w:rsidR="0023302D">
        <w:t xml:space="preserve"> </w:t>
      </w:r>
      <w:r w:rsidRPr="00347516">
        <w:t>формирует</w:t>
      </w:r>
      <w:r w:rsidR="0023302D">
        <w:t xml:space="preserve"> </w:t>
      </w:r>
      <w:r w:rsidRPr="00347516">
        <w:t>сознание</w:t>
      </w:r>
      <w:r w:rsidR="0023302D">
        <w:t xml:space="preserve"> </w:t>
      </w:r>
      <w:r w:rsidRPr="00347516">
        <w:t>человека,</w:t>
      </w:r>
      <w:r w:rsidR="0023302D">
        <w:t xml:space="preserve"> </w:t>
      </w:r>
      <w:r w:rsidRPr="00347516">
        <w:t>формулируя</w:t>
      </w:r>
      <w:r w:rsidR="0023302D">
        <w:t xml:space="preserve"> </w:t>
      </w:r>
      <w:r w:rsidRPr="00347516">
        <w:t>смысл</w:t>
      </w:r>
      <w:r w:rsidR="0023302D">
        <w:t xml:space="preserve"> </w:t>
      </w:r>
      <w:r w:rsidRPr="00347516">
        <w:t>его</w:t>
      </w:r>
      <w:r w:rsidR="0023302D">
        <w:t xml:space="preserve"> </w:t>
      </w:r>
      <w:r w:rsidRPr="00347516">
        <w:t>жизни,</w:t>
      </w:r>
      <w:r w:rsidR="0023302D">
        <w:t xml:space="preserve"> </w:t>
      </w:r>
      <w:r w:rsidRPr="00347516">
        <w:t>цели</w:t>
      </w:r>
      <w:r w:rsidR="0023302D">
        <w:t xml:space="preserve"> </w:t>
      </w:r>
      <w:r w:rsidRPr="00347516">
        <w:t>жизни</w:t>
      </w:r>
      <w:r w:rsidR="0023302D">
        <w:t xml:space="preserve"> </w:t>
      </w:r>
      <w:r w:rsidRPr="00347516">
        <w:t>и</w:t>
      </w:r>
      <w:r w:rsidR="0023302D">
        <w:t xml:space="preserve"> </w:t>
      </w:r>
      <w:r w:rsidRPr="00347516">
        <w:t>жизненные</w:t>
      </w:r>
      <w:r w:rsidR="0023302D">
        <w:t xml:space="preserve"> </w:t>
      </w:r>
      <w:r w:rsidRPr="00347516">
        <w:t>ценности.</w:t>
      </w:r>
      <w:r w:rsidR="0023302D">
        <w:t xml:space="preserve"> </w:t>
      </w:r>
      <w:r w:rsidRPr="00347516">
        <w:t>Европейские</w:t>
      </w:r>
      <w:r w:rsidR="0023302D">
        <w:t xml:space="preserve"> </w:t>
      </w:r>
      <w:r w:rsidRPr="00347516">
        <w:t>страны</w:t>
      </w:r>
      <w:r w:rsidR="0023302D">
        <w:rPr>
          <w:shd w:val="clear" w:color="auto" w:fill="FFFFFF"/>
        </w:rPr>
        <w:t xml:space="preserve"> </w:t>
      </w:r>
      <w:r w:rsidRPr="001F700D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1F700D">
        <w:rPr>
          <w:rStyle w:val="--0"/>
        </w:rPr>
        <w:t>один</w:t>
      </w:r>
      <w:r w:rsidR="0023302D">
        <w:rPr>
          <w:rStyle w:val="--0"/>
        </w:rPr>
        <w:t xml:space="preserve"> </w:t>
      </w:r>
      <w:r w:rsidRPr="001F700D">
        <w:rPr>
          <w:rStyle w:val="--"/>
        </w:rPr>
        <w:t>раз</w:t>
      </w:r>
      <w:r w:rsidR="0023302D">
        <w:rPr>
          <w:shd w:val="clear" w:color="auto" w:fill="FFFFFF"/>
        </w:rPr>
        <w:t xml:space="preserve"> </w:t>
      </w:r>
      <w:r w:rsidRPr="00347516">
        <w:t>в</w:t>
      </w:r>
      <w:r w:rsidR="0023302D">
        <w:t xml:space="preserve"> </w:t>
      </w:r>
      <w:r w:rsidRPr="00347516">
        <w:t>своей</w:t>
      </w:r>
      <w:r w:rsidR="0023302D">
        <w:t xml:space="preserve"> </w:t>
      </w:r>
      <w:r w:rsidRPr="00347516">
        <w:t>истории</w:t>
      </w:r>
      <w:r w:rsidR="0023302D">
        <w:t xml:space="preserve"> </w:t>
      </w:r>
      <w:r w:rsidRPr="00347516">
        <w:t>объединялись,</w:t>
      </w:r>
      <w:r w:rsidR="0023302D">
        <w:t xml:space="preserve"> </w:t>
      </w:r>
      <w:r w:rsidRPr="00347516">
        <w:t>и</w:t>
      </w:r>
      <w:r w:rsidR="0023302D">
        <w:t xml:space="preserve"> </w:t>
      </w:r>
      <w:r w:rsidRPr="00347516">
        <w:t>всегда</w:t>
      </w:r>
      <w:r w:rsidR="0023302D">
        <w:t xml:space="preserve"> </w:t>
      </w:r>
      <w:r w:rsidRPr="00347516">
        <w:t>за</w:t>
      </w:r>
      <w:r w:rsidR="0023302D">
        <w:t xml:space="preserve"> </w:t>
      </w:r>
      <w:r w:rsidRPr="00347516">
        <w:t>объединениями</w:t>
      </w:r>
      <w:r w:rsidR="0023302D">
        <w:t xml:space="preserve"> </w:t>
      </w:r>
      <w:r w:rsidRPr="00347516">
        <w:t>следовали</w:t>
      </w:r>
      <w:r w:rsidR="0023302D">
        <w:t xml:space="preserve"> </w:t>
      </w:r>
      <w:r w:rsidRPr="00347516">
        <w:t>конфликты</w:t>
      </w:r>
      <w:r w:rsidR="0023302D">
        <w:t xml:space="preserve"> </w:t>
      </w:r>
      <w:r w:rsidRPr="00347516">
        <w:t>с</w:t>
      </w:r>
      <w:r w:rsidR="0023302D">
        <w:t xml:space="preserve"> </w:t>
      </w:r>
      <w:r w:rsidRPr="00347516">
        <w:t>сопредельными</w:t>
      </w:r>
      <w:r w:rsidR="0023302D">
        <w:t xml:space="preserve"> </w:t>
      </w:r>
      <w:r w:rsidRPr="00347516">
        <w:t>странами,</w:t>
      </w:r>
      <w:r w:rsidR="0023302D">
        <w:t xml:space="preserve"> </w:t>
      </w:r>
      <w:r w:rsidRPr="00347516">
        <w:t>переходящие</w:t>
      </w:r>
      <w:r w:rsidR="0023302D">
        <w:t xml:space="preserve"> </w:t>
      </w:r>
      <w:r w:rsidRPr="00347516">
        <w:t>в</w:t>
      </w:r>
      <w:r w:rsidR="0023302D">
        <w:t xml:space="preserve"> </w:t>
      </w:r>
      <w:r w:rsidRPr="00347516">
        <w:t>войны</w:t>
      </w:r>
      <w:r w:rsidR="0023302D">
        <w:t xml:space="preserve"> </w:t>
      </w:r>
      <w:r w:rsidRPr="00347516">
        <w:t>с</w:t>
      </w:r>
      <w:r w:rsidR="0023302D">
        <w:t xml:space="preserve"> </w:t>
      </w:r>
      <w:r w:rsidRPr="00347516">
        <w:t>целью</w:t>
      </w:r>
      <w:r w:rsidR="0023302D">
        <w:t xml:space="preserve"> </w:t>
      </w:r>
      <w:r w:rsidRPr="00347516">
        <w:t>захвата</w:t>
      </w:r>
      <w:r w:rsidR="0023302D">
        <w:t xml:space="preserve"> </w:t>
      </w:r>
      <w:r w:rsidRPr="00347516">
        <w:t>их</w:t>
      </w:r>
      <w:r w:rsidR="0023302D">
        <w:t xml:space="preserve"> </w:t>
      </w:r>
      <w:r w:rsidRPr="00347516">
        <w:t>«жизненного</w:t>
      </w:r>
      <w:r w:rsidR="0023302D">
        <w:t xml:space="preserve"> </w:t>
      </w:r>
      <w:r w:rsidRPr="00347516">
        <w:t>пространства».</w:t>
      </w:r>
      <w:r w:rsidR="0023302D">
        <w:t xml:space="preserve"> </w:t>
      </w:r>
      <w:proofErr w:type="gramStart"/>
      <w:r w:rsidRPr="00347516">
        <w:t>Это</w:t>
      </w:r>
      <w:r w:rsidR="0023302D">
        <w:t xml:space="preserve"> </w:t>
      </w:r>
      <w:r w:rsidRPr="00347516">
        <w:t>по</w:t>
      </w:r>
      <w:r w:rsidR="0023302D">
        <w:t xml:space="preserve"> </w:t>
      </w:r>
      <w:r w:rsidRPr="00347516">
        <w:t>сути</w:t>
      </w:r>
      <w:proofErr w:type="gramEnd"/>
      <w:r w:rsidR="0023302D">
        <w:t xml:space="preserve"> </w:t>
      </w:r>
      <w:r w:rsidRPr="00347516">
        <w:t>естественный</w:t>
      </w:r>
      <w:r w:rsidR="0023302D">
        <w:t xml:space="preserve"> </w:t>
      </w:r>
      <w:r w:rsidRPr="00347516">
        <w:t>циклический</w:t>
      </w:r>
      <w:r w:rsidR="0023302D">
        <w:t xml:space="preserve"> </w:t>
      </w:r>
      <w:r w:rsidRPr="00347516">
        <w:t>феномен,</w:t>
      </w:r>
      <w:r w:rsidR="0023302D">
        <w:t xml:space="preserve"> </w:t>
      </w:r>
      <w:r w:rsidRPr="00347516">
        <w:t>возникающий</w:t>
      </w:r>
      <w:r w:rsidR="0023302D">
        <w:t xml:space="preserve"> </w:t>
      </w:r>
      <w:r w:rsidR="00347516">
        <w:t>при</w:t>
      </w:r>
      <w:r w:rsidR="0023302D">
        <w:t xml:space="preserve"> </w:t>
      </w:r>
      <w:r w:rsidR="00347516">
        <w:t>попадании</w:t>
      </w:r>
      <w:r w:rsidR="0023302D">
        <w:t xml:space="preserve"> </w:t>
      </w:r>
      <w:r w:rsidRPr="00347516">
        <w:t>Европ</w:t>
      </w:r>
      <w:r w:rsidR="00347516">
        <w:t>ы</w:t>
      </w:r>
      <w:r w:rsidR="0023302D">
        <w:t xml:space="preserve"> </w:t>
      </w:r>
      <w:r w:rsidRPr="00347516">
        <w:t>в</w:t>
      </w:r>
      <w:r w:rsidR="0023302D">
        <w:t xml:space="preserve"> </w:t>
      </w:r>
      <w:r w:rsidRPr="00347516">
        <w:t>тупик</w:t>
      </w:r>
      <w:r w:rsidR="0023302D">
        <w:t xml:space="preserve"> </w:t>
      </w:r>
      <w:r w:rsidRPr="00347516">
        <w:t>своего</w:t>
      </w:r>
      <w:r w:rsidR="0023302D">
        <w:t xml:space="preserve"> </w:t>
      </w:r>
      <w:r w:rsidRPr="00347516">
        <w:t>развития.</w:t>
      </w:r>
      <w:r w:rsidR="0023302D">
        <w:t xml:space="preserve"> </w:t>
      </w:r>
      <w:r w:rsidRPr="00347516">
        <w:t>Об</w:t>
      </w:r>
      <w:r w:rsidR="0023302D">
        <w:t xml:space="preserve"> </w:t>
      </w:r>
      <w:r w:rsidRPr="00347516">
        <w:t>этом</w:t>
      </w:r>
      <w:r w:rsidR="0023302D">
        <w:t xml:space="preserve"> </w:t>
      </w:r>
      <w:r w:rsidRPr="00347516">
        <w:t>в</w:t>
      </w:r>
      <w:r w:rsidR="0023302D">
        <w:t xml:space="preserve"> </w:t>
      </w:r>
      <w:r w:rsidRPr="00347516">
        <w:t>сво</w:t>
      </w:r>
      <w:r w:rsidR="00347516">
        <w:t>ё</w:t>
      </w:r>
      <w:r w:rsidR="0023302D">
        <w:t xml:space="preserve"> </w:t>
      </w:r>
      <w:r w:rsidRPr="00347516">
        <w:t>время</w:t>
      </w:r>
      <w:r w:rsidR="0023302D">
        <w:t xml:space="preserve"> </w:t>
      </w:r>
      <w:r w:rsidRPr="00347516">
        <w:t>писал</w:t>
      </w:r>
      <w:r w:rsidR="0023302D">
        <w:t xml:space="preserve"> </w:t>
      </w:r>
      <w:r w:rsidRPr="00347516">
        <w:t>Николай</w:t>
      </w:r>
      <w:r w:rsidR="0023302D">
        <w:t xml:space="preserve"> </w:t>
      </w:r>
      <w:r w:rsidRPr="00347516">
        <w:t>Александрович</w:t>
      </w:r>
      <w:r w:rsidR="0023302D">
        <w:t xml:space="preserve"> </w:t>
      </w:r>
      <w:r w:rsidRPr="00347516">
        <w:t>Морозо</w:t>
      </w:r>
      <w:r w:rsidR="00347516">
        <w:t>в</w:t>
      </w:r>
      <w:r w:rsidRPr="00347516">
        <w:rPr>
          <w:vertAlign w:val="superscript"/>
        </w:rPr>
        <w:footnoteReference w:id="1"/>
      </w:r>
      <w:r w:rsidRPr="00347516">
        <w:t>.</w:t>
      </w:r>
      <w:r w:rsidR="0023302D">
        <w:t xml:space="preserve"> </w:t>
      </w:r>
      <w:r w:rsidRPr="0023302D">
        <w:t>Как</w:t>
      </w:r>
      <w:r w:rsidR="0023302D">
        <w:t xml:space="preserve"> </w:t>
      </w:r>
      <w:r w:rsidRPr="0023302D">
        <w:t>это</w:t>
      </w:r>
      <w:r w:rsidR="0023302D">
        <w:t xml:space="preserve"> </w:t>
      </w:r>
      <w:r w:rsidRPr="0023302D">
        <w:t>было,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какая</w:t>
      </w:r>
      <w:r w:rsidR="0023302D">
        <w:t xml:space="preserve"> </w:t>
      </w:r>
      <w:r w:rsidRPr="0023302D">
        <w:t>теоретическая</w:t>
      </w:r>
      <w:r w:rsidR="0023302D">
        <w:t xml:space="preserve"> </w:t>
      </w:r>
      <w:r w:rsidRPr="0023302D">
        <w:t>модель</w:t>
      </w:r>
      <w:r w:rsidR="0023302D">
        <w:t xml:space="preserve"> </w:t>
      </w:r>
      <w:r w:rsidRPr="0023302D">
        <w:t>позволяет</w:t>
      </w:r>
      <w:r w:rsidR="0023302D">
        <w:t xml:space="preserve"> </w:t>
      </w:r>
      <w:r w:rsidRPr="0023302D">
        <w:t>это</w:t>
      </w:r>
      <w:r w:rsidR="0023302D">
        <w:t xml:space="preserve"> </w:t>
      </w:r>
      <w:r w:rsidRPr="0023302D">
        <w:t>понять?</w:t>
      </w:r>
      <w:r w:rsidR="0023302D">
        <w:t xml:space="preserve"> </w:t>
      </w:r>
      <w:r w:rsidRPr="0023302D">
        <w:t>Европа</w:t>
      </w:r>
      <w:r w:rsidR="0023302D">
        <w:t xml:space="preserve"> </w:t>
      </w:r>
      <w:r w:rsidRPr="0023302D">
        <w:t>была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очередной</w:t>
      </w:r>
      <w:r w:rsidR="0023302D">
        <w:t xml:space="preserve"> </w:t>
      </w:r>
      <w:r w:rsidRPr="0023302D">
        <w:t>раз</w:t>
      </w:r>
      <w:r w:rsidR="0023302D">
        <w:t xml:space="preserve"> </w:t>
      </w:r>
      <w:r w:rsidRPr="0023302D">
        <w:t>объединена</w:t>
      </w:r>
      <w:r w:rsidR="0023302D">
        <w:t xml:space="preserve"> </w:t>
      </w:r>
      <w:r w:rsidRPr="0023302D">
        <w:t>в</w:t>
      </w:r>
      <w:r w:rsidR="0023302D">
        <w:t xml:space="preserve"> </w:t>
      </w:r>
      <w:bookmarkStart w:id="0" w:name="OLE_LINK3"/>
      <w:r w:rsidRPr="0023302D">
        <w:t>962</w:t>
      </w:r>
      <w:r w:rsidR="0023302D">
        <w:t xml:space="preserve"> </w:t>
      </w:r>
      <w:bookmarkEnd w:id="0"/>
      <w:r w:rsidRPr="0023302D">
        <w:t>году</w:t>
      </w:r>
      <w:r w:rsidR="0023302D">
        <w:t xml:space="preserve"> </w:t>
      </w:r>
      <w:r w:rsidRPr="0023302D">
        <w:t>под</w:t>
      </w:r>
      <w:r w:rsidR="0023302D">
        <w:t xml:space="preserve"> </w:t>
      </w:r>
      <w:r w:rsidRPr="0023302D">
        <w:t>названием</w:t>
      </w:r>
      <w:r w:rsidR="0023302D">
        <w:t xml:space="preserve"> </w:t>
      </w:r>
      <w:r w:rsidRPr="00764A8D">
        <w:rPr>
          <w:b/>
          <w:bCs/>
          <w:i/>
          <w:iCs/>
          <w:color w:val="222222"/>
          <w:shd w:val="clear" w:color="auto" w:fill="FFFFFF"/>
        </w:rPr>
        <w:t>Священная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764A8D">
        <w:rPr>
          <w:b/>
          <w:bCs/>
          <w:i/>
          <w:iCs/>
          <w:color w:val="222222"/>
          <w:shd w:val="clear" w:color="auto" w:fill="FFFFFF"/>
        </w:rPr>
        <w:t>Римская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764A8D">
        <w:rPr>
          <w:b/>
          <w:bCs/>
          <w:i/>
          <w:iCs/>
          <w:color w:val="222222"/>
          <w:shd w:val="clear" w:color="auto" w:fill="FFFFFF"/>
        </w:rPr>
        <w:t>империя</w:t>
      </w:r>
      <w:r w:rsidR="0023302D">
        <w:rPr>
          <w:color w:val="222222"/>
          <w:shd w:val="clear" w:color="auto" w:fill="FFFFFF"/>
        </w:rPr>
        <w:t xml:space="preserve"> </w:t>
      </w:r>
      <w:r w:rsidRPr="0023302D">
        <w:t>для</w:t>
      </w:r>
      <w:r w:rsidR="0023302D">
        <w:t xml:space="preserve"> </w:t>
      </w:r>
      <w:r w:rsidRPr="0023302D">
        <w:t>управления</w:t>
      </w:r>
      <w:r w:rsidR="0023302D">
        <w:t xml:space="preserve"> </w:t>
      </w:r>
      <w:r w:rsidRPr="0023302D">
        <w:t>политической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духовной</w:t>
      </w:r>
      <w:r w:rsidR="0023302D">
        <w:t xml:space="preserve"> </w:t>
      </w:r>
      <w:r w:rsidRPr="0023302D">
        <w:t>жизнью</w:t>
      </w:r>
      <w:r w:rsidR="0023302D">
        <w:t xml:space="preserve"> </w:t>
      </w:r>
      <w:r w:rsidRPr="0023302D">
        <w:t>различных</w:t>
      </w:r>
      <w:r w:rsidR="0023302D">
        <w:t xml:space="preserve"> </w:t>
      </w:r>
      <w:r w:rsidRPr="0023302D">
        <w:t>регионов,</w:t>
      </w:r>
      <w:r w:rsidR="0023302D">
        <w:t xml:space="preserve"> </w:t>
      </w:r>
      <w:r w:rsidRPr="0023302D">
        <w:t>плем</w:t>
      </w:r>
      <w:r w:rsidR="004721C7" w:rsidRPr="0023302D">
        <w:t>ё</w:t>
      </w:r>
      <w:r w:rsidRPr="0023302D">
        <w:t>н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рабов.</w:t>
      </w:r>
      <w:r w:rsidR="0023302D">
        <w:t xml:space="preserve"> </w:t>
      </w:r>
      <w:r w:rsidRPr="0023302D">
        <w:t>Римские</w:t>
      </w:r>
      <w:r w:rsidR="0023302D">
        <w:t xml:space="preserve"> </w:t>
      </w:r>
      <w:r w:rsidRPr="0023302D">
        <w:t>императоры</w:t>
      </w:r>
      <w:r w:rsidR="0023302D">
        <w:t xml:space="preserve"> </w:t>
      </w:r>
      <w:r w:rsidRPr="0023302D">
        <w:t>(или</w:t>
      </w:r>
      <w:r w:rsidR="0023302D">
        <w:t xml:space="preserve"> </w:t>
      </w:r>
      <w:r w:rsidRPr="0023302D">
        <w:t>Папы)</w:t>
      </w:r>
      <w:r w:rsidR="0023302D">
        <w:t xml:space="preserve"> </w:t>
      </w:r>
      <w:r w:rsidRPr="0023302D">
        <w:t>претендовали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высшую</w:t>
      </w:r>
      <w:r w:rsidR="0023302D">
        <w:t xml:space="preserve"> </w:t>
      </w:r>
      <w:r w:rsidRPr="0023302D">
        <w:t>власть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христианском</w:t>
      </w:r>
      <w:r w:rsidR="0023302D">
        <w:t xml:space="preserve"> </w:t>
      </w:r>
      <w:r w:rsidRPr="0023302D">
        <w:t>мире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над</w:t>
      </w:r>
      <w:r w:rsidR="0023302D">
        <w:t xml:space="preserve"> </w:t>
      </w:r>
      <w:r w:rsidRPr="0023302D">
        <w:t>миром</w:t>
      </w:r>
      <w:r w:rsidR="0023302D">
        <w:t xml:space="preserve"> </w:t>
      </w:r>
      <w:r w:rsidRPr="0023302D">
        <w:t>вообще.</w:t>
      </w:r>
      <w:r w:rsidR="0023302D">
        <w:t xml:space="preserve"> </w:t>
      </w:r>
      <w:r w:rsidRPr="0023302D">
        <w:t>Инструментами</w:t>
      </w:r>
      <w:r w:rsidR="0023302D">
        <w:t xml:space="preserve"> </w:t>
      </w:r>
      <w:r w:rsidRPr="0023302D">
        <w:t>влияния</w:t>
      </w:r>
      <w:r w:rsidR="0023302D">
        <w:t xml:space="preserve"> </w:t>
      </w:r>
      <w:r w:rsidRPr="0023302D">
        <w:t>Ватикана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были</w:t>
      </w:r>
      <w:r w:rsidR="0023302D">
        <w:rPr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идеология,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идеологическая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экспансия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и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силовое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принуждение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народов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мира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к </w:t>
      </w:r>
      <w:r w:rsidRPr="00E52B5D">
        <w:rPr>
          <w:b/>
          <w:bCs/>
          <w:i/>
          <w:iCs/>
          <w:color w:val="222222"/>
          <w:shd w:val="clear" w:color="auto" w:fill="FFFFFF"/>
        </w:rPr>
        <w:t>принятию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веры,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названной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E52B5D">
        <w:rPr>
          <w:b/>
          <w:bCs/>
          <w:i/>
          <w:iCs/>
          <w:color w:val="222222"/>
          <w:shd w:val="clear" w:color="auto" w:fill="FFFFFF"/>
        </w:rPr>
        <w:t>католицизмом</w:t>
      </w:r>
      <w:r w:rsidRPr="006C7755">
        <w:rPr>
          <w:color w:val="222222"/>
          <w:shd w:val="clear" w:color="auto" w:fill="FFFFFF"/>
        </w:rPr>
        <w:t>.</w:t>
      </w:r>
      <w:r w:rsidR="0023302D">
        <w:rPr>
          <w:color w:val="222222"/>
          <w:shd w:val="clear" w:color="auto" w:fill="FFFFFF"/>
        </w:rPr>
        <w:t xml:space="preserve"> </w:t>
      </w:r>
      <w:r w:rsidRPr="0023302D">
        <w:t>Священная</w:t>
      </w:r>
      <w:r w:rsidR="0023302D">
        <w:t xml:space="preserve"> </w:t>
      </w:r>
      <w:r w:rsidRPr="0023302D">
        <w:t>римская</w:t>
      </w:r>
      <w:r w:rsidR="0023302D">
        <w:t xml:space="preserve"> </w:t>
      </w:r>
      <w:r w:rsidRPr="0023302D">
        <w:t>империя</w:t>
      </w:r>
      <w:r w:rsidR="0023302D">
        <w:t xml:space="preserve"> </w:t>
      </w:r>
      <w:r w:rsidRPr="0023302D">
        <w:t>стала</w:t>
      </w:r>
      <w:r w:rsidR="0023302D">
        <w:rPr>
          <w:color w:val="222222"/>
          <w:shd w:val="clear" w:color="auto" w:fill="FFFFFF"/>
        </w:rPr>
        <w:t xml:space="preserve"> </w:t>
      </w:r>
      <w:r w:rsidRPr="007F131A">
        <w:rPr>
          <w:rStyle w:val="--0"/>
        </w:rPr>
        <w:t>основным</w:t>
      </w:r>
      <w:r w:rsidR="0023302D">
        <w:rPr>
          <w:rStyle w:val="--0"/>
        </w:rPr>
        <w:t xml:space="preserve"> </w:t>
      </w:r>
      <w:r w:rsidRPr="007F131A">
        <w:rPr>
          <w:rStyle w:val="--"/>
        </w:rPr>
        <w:t>создателем</w:t>
      </w:r>
      <w:r w:rsidR="0023302D">
        <w:rPr>
          <w:rStyle w:val="--0"/>
        </w:rPr>
        <w:t xml:space="preserve"> </w:t>
      </w:r>
      <w:r w:rsidRPr="0023302D">
        <w:t>проблем</w:t>
      </w:r>
      <w:r w:rsidR="0023302D">
        <w:t xml:space="preserve"> </w:t>
      </w:r>
      <w:r w:rsidRPr="0023302D">
        <w:t>для</w:t>
      </w:r>
      <w:r w:rsidR="0023302D">
        <w:t xml:space="preserve"> </w:t>
      </w:r>
      <w:r w:rsidRPr="0023302D">
        <w:t>Европы.</w:t>
      </w:r>
      <w:r w:rsidR="0023302D">
        <w:t xml:space="preserve"> </w:t>
      </w:r>
      <w:r w:rsidRPr="0023302D">
        <w:t>Главной</w:t>
      </w:r>
      <w:r w:rsidR="0023302D">
        <w:t xml:space="preserve"> </w:t>
      </w:r>
      <w:r w:rsidRPr="0023302D">
        <w:t>же</w:t>
      </w:r>
      <w:r w:rsidR="0023302D">
        <w:t xml:space="preserve"> </w:t>
      </w:r>
      <w:r w:rsidRPr="0023302D">
        <w:t>проблемой</w:t>
      </w:r>
      <w:r w:rsidR="0023302D">
        <w:t xml:space="preserve"> </w:t>
      </w:r>
      <w:r w:rsidRPr="0023302D">
        <w:t>стало</w:t>
      </w:r>
      <w:r w:rsidR="0023302D">
        <w:t xml:space="preserve"> </w:t>
      </w:r>
      <w:r w:rsidRPr="0023302D">
        <w:t>разделение</w:t>
      </w:r>
      <w:r w:rsidR="0023302D">
        <w:t xml:space="preserve"> </w:t>
      </w:r>
      <w:r w:rsidRPr="0023302D">
        <w:t>(схизма</w:t>
      </w:r>
      <w:r w:rsidRPr="00890F30">
        <w:rPr>
          <w:rStyle w:val="afb"/>
          <w:bCs/>
          <w:color w:val="222222"/>
          <w:sz w:val="32"/>
          <w:szCs w:val="32"/>
          <w:shd w:val="clear" w:color="auto" w:fill="FFFFFF"/>
        </w:rPr>
        <w:footnoteReference w:id="2"/>
      </w:r>
      <w:r w:rsidRPr="0023302D">
        <w:t>)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1054</w:t>
      </w:r>
      <w:r w:rsidR="0023302D">
        <w:t xml:space="preserve"> </w:t>
      </w:r>
      <w:r w:rsidRPr="0023302D">
        <w:t>году</w:t>
      </w:r>
      <w:r w:rsidR="0023302D">
        <w:t xml:space="preserve"> </w:t>
      </w:r>
      <w:r w:rsidRPr="0023302D">
        <w:t>Церкви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Римско-католическую</w:t>
      </w:r>
      <w:r w:rsidR="0023302D">
        <w:t xml:space="preserve"> </w:t>
      </w:r>
      <w:r w:rsidRPr="0023302D">
        <w:t>церковь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Западе</w:t>
      </w:r>
      <w:r w:rsidR="0023302D">
        <w:t xml:space="preserve"> </w:t>
      </w:r>
      <w:r w:rsidRPr="0023302D">
        <w:t>с</w:t>
      </w:r>
      <w:r w:rsidR="0023302D">
        <w:t xml:space="preserve"> </w:t>
      </w:r>
      <w:r w:rsidRPr="0023302D">
        <w:t>центром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Риме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Православную</w:t>
      </w:r>
      <w:r w:rsidR="0023302D">
        <w:t xml:space="preserve"> </w:t>
      </w:r>
      <w:r w:rsidRPr="0023302D">
        <w:t>—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Востоке</w:t>
      </w:r>
      <w:r w:rsidR="0023302D">
        <w:t xml:space="preserve"> </w:t>
      </w:r>
      <w:r w:rsidRPr="0023302D">
        <w:t>с</w:t>
      </w:r>
      <w:r w:rsidR="0023302D">
        <w:t xml:space="preserve"> </w:t>
      </w:r>
      <w:r w:rsidRPr="0023302D">
        <w:t>центром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Константинополе.</w:t>
      </w:r>
      <w:r w:rsidR="0023302D">
        <w:t xml:space="preserve"> </w:t>
      </w:r>
      <w:r w:rsidRPr="0023302D">
        <w:t>Для</w:t>
      </w:r>
      <w:r w:rsidR="0023302D">
        <w:t xml:space="preserve"> </w:t>
      </w:r>
      <w:r w:rsidRPr="0023302D">
        <w:t>Руси</w:t>
      </w:r>
      <w:r w:rsidR="0023302D">
        <w:t xml:space="preserve"> </w:t>
      </w:r>
      <w:r w:rsidRPr="0023302D">
        <w:t>раскол</w:t>
      </w:r>
      <w:r w:rsidR="0023302D">
        <w:t xml:space="preserve"> </w:t>
      </w:r>
      <w:r w:rsidRPr="0023302D">
        <w:t>имел</w:t>
      </w:r>
      <w:r w:rsidR="0023302D">
        <w:t xml:space="preserve"> </w:t>
      </w:r>
      <w:r w:rsidRPr="0023302D">
        <w:t>важное</w:t>
      </w:r>
      <w:r w:rsidR="0023302D">
        <w:t xml:space="preserve"> </w:t>
      </w:r>
      <w:r w:rsidRPr="0023302D">
        <w:t>политическое</w:t>
      </w:r>
      <w:r w:rsidR="0023302D">
        <w:t xml:space="preserve"> </w:t>
      </w:r>
      <w:r w:rsidRPr="0023302D">
        <w:t>значение:</w:t>
      </w:r>
      <w:r w:rsidR="0023302D">
        <w:t xml:space="preserve"> </w:t>
      </w:r>
      <w:r w:rsidRPr="0023302D">
        <w:t>Священная</w:t>
      </w:r>
      <w:r w:rsidR="0023302D">
        <w:t xml:space="preserve"> </w:t>
      </w:r>
      <w:r w:rsidRPr="0023302D">
        <w:t>Римская</w:t>
      </w:r>
      <w:r w:rsidR="0023302D">
        <w:t xml:space="preserve"> </w:t>
      </w:r>
      <w:r w:rsidRPr="0023302D">
        <w:t>империя</w:t>
      </w:r>
      <w:r w:rsidR="0023302D">
        <w:t xml:space="preserve"> </w:t>
      </w:r>
      <w:r w:rsidRPr="0023302D">
        <w:t>стремилась</w:t>
      </w:r>
      <w:r w:rsidR="0023302D">
        <w:t xml:space="preserve"> </w:t>
      </w:r>
      <w:r w:rsidRPr="0023302D">
        <w:t>не</w:t>
      </w:r>
      <w:r w:rsidR="0023302D">
        <w:t xml:space="preserve"> </w:t>
      </w:r>
      <w:r w:rsidRPr="0023302D">
        <w:t>дать</w:t>
      </w:r>
      <w:r w:rsidR="0023302D">
        <w:t xml:space="preserve"> </w:t>
      </w:r>
      <w:r w:rsidRPr="0023302D">
        <w:t>Русской</w:t>
      </w:r>
      <w:r w:rsidR="0023302D">
        <w:t xml:space="preserve"> </w:t>
      </w:r>
      <w:r w:rsidRPr="0023302D">
        <w:t>церкви</w:t>
      </w:r>
      <w:r w:rsidR="0023302D">
        <w:t xml:space="preserve"> </w:t>
      </w:r>
      <w:r w:rsidRPr="0023302D">
        <w:t>патриаршества,</w:t>
      </w:r>
      <w:r w:rsidR="0023302D">
        <w:t xml:space="preserve"> </w:t>
      </w:r>
      <w:r w:rsidRPr="0023302D">
        <w:t>чтобы</w:t>
      </w:r>
      <w:r w:rsidR="0023302D">
        <w:t xml:space="preserve"> </w:t>
      </w:r>
      <w:r w:rsidRPr="0023302D">
        <w:t>е</w:t>
      </w:r>
      <w:r w:rsidR="0023302D">
        <w:t xml:space="preserve">ё </w:t>
      </w:r>
      <w:r w:rsidRPr="0023302D">
        <w:t>правители</w:t>
      </w:r>
      <w:r w:rsidR="0023302D">
        <w:t xml:space="preserve"> </w:t>
      </w:r>
      <w:r w:rsidRPr="00E52B5D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E52B5D">
        <w:rPr>
          <w:rStyle w:val="--0"/>
        </w:rPr>
        <w:t>могли</w:t>
      </w:r>
      <w:r w:rsidR="0023302D">
        <w:rPr>
          <w:color w:val="222222"/>
          <w:shd w:val="clear" w:color="auto" w:fill="FFFFFF"/>
        </w:rPr>
        <w:t xml:space="preserve"> </w:t>
      </w:r>
      <w:r w:rsidRPr="0023302D">
        <w:t>получить</w:t>
      </w:r>
      <w:r w:rsidR="0023302D">
        <w:t xml:space="preserve"> </w:t>
      </w:r>
      <w:r w:rsidRPr="0023302D">
        <w:t>титул</w:t>
      </w:r>
      <w:r w:rsidR="0023302D">
        <w:t xml:space="preserve"> </w:t>
      </w:r>
      <w:r w:rsidRPr="0023302D">
        <w:t>императора.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титул</w:t>
      </w:r>
      <w:r w:rsidR="0023302D">
        <w:t xml:space="preserve"> </w:t>
      </w:r>
      <w:r w:rsidRPr="0023302D">
        <w:t>императора</w:t>
      </w:r>
      <w:r w:rsidR="0023302D">
        <w:t xml:space="preserve"> </w:t>
      </w:r>
      <w:r w:rsidRPr="0023302D">
        <w:t>можно</w:t>
      </w:r>
      <w:r w:rsidR="0023302D">
        <w:t xml:space="preserve"> </w:t>
      </w:r>
      <w:r w:rsidRPr="0023302D">
        <w:t>рассчитывать</w:t>
      </w:r>
      <w:r w:rsidR="0023302D">
        <w:t xml:space="preserve"> </w:t>
      </w:r>
      <w:r w:rsidRPr="0023302D">
        <w:t>только</w:t>
      </w:r>
      <w:r w:rsidR="0023302D">
        <w:t xml:space="preserve"> </w:t>
      </w:r>
      <w:r w:rsidRPr="0023302D">
        <w:t>при</w:t>
      </w:r>
      <w:r w:rsidR="0023302D">
        <w:t xml:space="preserve"> </w:t>
      </w:r>
      <w:r w:rsidRPr="0023302D">
        <w:t>наличии</w:t>
      </w:r>
      <w:r w:rsidR="0023302D">
        <w:t xml:space="preserve"> </w:t>
      </w:r>
      <w:r w:rsidRPr="0023302D">
        <w:t>патриарха,</w:t>
      </w:r>
      <w:r w:rsidR="0023302D">
        <w:t xml:space="preserve"> </w:t>
      </w:r>
      <w:r w:rsidRPr="0023302D">
        <w:t>а</w:t>
      </w:r>
      <w:r w:rsidR="0023302D">
        <w:t xml:space="preserve"> </w:t>
      </w:r>
      <w:r w:rsidRPr="0023302D">
        <w:t>патриаршество</w:t>
      </w:r>
      <w:r w:rsidR="0023302D">
        <w:t xml:space="preserve"> </w:t>
      </w:r>
      <w:r w:rsidRPr="0023302D">
        <w:t>могло</w:t>
      </w:r>
      <w:r w:rsidR="0023302D">
        <w:t xml:space="preserve"> </w:t>
      </w:r>
      <w:r w:rsidRPr="0023302D">
        <w:t>быть</w:t>
      </w:r>
      <w:r w:rsidR="0023302D">
        <w:t xml:space="preserve"> </w:t>
      </w:r>
      <w:r w:rsidRPr="0023302D">
        <w:t>только</w:t>
      </w:r>
      <w:r w:rsidR="0023302D">
        <w:t xml:space="preserve"> </w:t>
      </w:r>
      <w:r w:rsidRPr="0023302D">
        <w:t>там,</w:t>
      </w:r>
      <w:r w:rsidR="0023302D">
        <w:t xml:space="preserve"> </w:t>
      </w:r>
      <w:r w:rsidRPr="0023302D">
        <w:t>где</w:t>
      </w:r>
      <w:r w:rsidR="0023302D">
        <w:t xml:space="preserve"> </w:t>
      </w:r>
      <w:r w:rsidRPr="0023302D">
        <w:t>проповедовали</w:t>
      </w:r>
      <w:r w:rsidR="0023302D">
        <w:t xml:space="preserve"> </w:t>
      </w:r>
      <w:r w:rsidRPr="0023302D">
        <w:t>апостолы.</w:t>
      </w:r>
      <w:r w:rsidR="0023302D">
        <w:t xml:space="preserve"> </w:t>
      </w:r>
      <w:r w:rsidRPr="0023302D">
        <w:t>Тогда</w:t>
      </w:r>
      <w:r w:rsidR="0023302D">
        <w:rPr>
          <w:color w:val="222222"/>
          <w:shd w:val="clear" w:color="auto" w:fill="FFFFFF"/>
        </w:rPr>
        <w:t xml:space="preserve"> </w:t>
      </w:r>
      <w:r w:rsidRPr="00996095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996095">
        <w:rPr>
          <w:rStyle w:val="--0"/>
        </w:rPr>
        <w:t>было</w:t>
      </w:r>
      <w:r w:rsidR="0023302D">
        <w:rPr>
          <w:color w:val="222222"/>
          <w:shd w:val="clear" w:color="auto" w:fill="FFFFFF"/>
        </w:rPr>
        <w:t xml:space="preserve"> </w:t>
      </w:r>
      <w:r w:rsidRPr="0023302D">
        <w:t>сведений</w:t>
      </w:r>
      <w:r w:rsidR="0023302D">
        <w:t xml:space="preserve"> </w:t>
      </w:r>
      <w:r w:rsidRPr="0023302D">
        <w:t>о</w:t>
      </w:r>
      <w:r w:rsidR="0023302D">
        <w:t xml:space="preserve"> </w:t>
      </w:r>
      <w:r w:rsidRPr="0023302D">
        <w:t>пребывании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Киеве</w:t>
      </w:r>
      <w:r w:rsidR="0023302D">
        <w:t xml:space="preserve"> </w:t>
      </w:r>
      <w:r w:rsidRPr="0023302D">
        <w:t>апостола</w:t>
      </w:r>
      <w:r w:rsidR="0023302D">
        <w:t xml:space="preserve"> </w:t>
      </w:r>
      <w:r w:rsidRPr="0023302D">
        <w:t>Андрея</w:t>
      </w:r>
      <w:r w:rsidR="0023302D">
        <w:t xml:space="preserve"> </w:t>
      </w:r>
      <w:r w:rsidRPr="0023302D">
        <w:t>Первозванного.</w:t>
      </w:r>
      <w:r w:rsidR="0023302D">
        <w:t xml:space="preserve"> </w:t>
      </w:r>
      <w:r w:rsidRPr="0023302D">
        <w:t>Идеологом</w:t>
      </w:r>
      <w:r w:rsidR="0023302D">
        <w:t xml:space="preserve"> </w:t>
      </w:r>
      <w:r w:rsidRPr="0023302D">
        <w:t>крестовых</w:t>
      </w:r>
      <w:r w:rsidR="0023302D">
        <w:t xml:space="preserve"> </w:t>
      </w:r>
      <w:r w:rsidRPr="0023302D">
        <w:t>походов</w:t>
      </w:r>
      <w:r w:rsidR="0023302D">
        <w:t xml:space="preserve"> </w:t>
      </w:r>
      <w:r w:rsidRPr="0023302D">
        <w:t>объедин</w:t>
      </w:r>
      <w:r w:rsidR="0023302D" w:rsidRPr="0023302D">
        <w:t>ё</w:t>
      </w:r>
      <w:r w:rsidRPr="0023302D">
        <w:t>нной</w:t>
      </w:r>
      <w:r w:rsidR="0023302D">
        <w:t xml:space="preserve"> </w:t>
      </w:r>
      <w:r w:rsidRPr="0023302D">
        <w:t>католической</w:t>
      </w:r>
      <w:r w:rsidR="0023302D">
        <w:t xml:space="preserve"> </w:t>
      </w:r>
      <w:r w:rsidRPr="0023302D">
        <w:t>Европы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Север</w:t>
      </w:r>
      <w:r w:rsidR="0023302D">
        <w:t xml:space="preserve"> </w:t>
      </w:r>
      <w:r w:rsidRPr="0023302D">
        <w:t>Европы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на</w:t>
      </w:r>
      <w:r w:rsidR="0023302D">
        <w:t xml:space="preserve"> </w:t>
      </w:r>
      <w:r w:rsidRPr="0023302D">
        <w:t>Русь</w:t>
      </w:r>
      <w:r w:rsidR="0023302D">
        <w:t xml:space="preserve"> </w:t>
      </w:r>
      <w:r w:rsidRPr="0023302D">
        <w:t>был,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частности,</w:t>
      </w:r>
      <w:r w:rsidR="0023302D">
        <w:rPr>
          <w:color w:val="222222"/>
          <w:shd w:val="clear" w:color="auto" w:fill="FFFFFF"/>
        </w:rPr>
        <w:t xml:space="preserve"> </w:t>
      </w:r>
      <w:bookmarkStart w:id="1" w:name="OLE_LINK193"/>
      <w:r w:rsidRPr="00996095">
        <w:rPr>
          <w:b/>
          <w:bCs/>
          <w:i/>
          <w:iCs/>
          <w:color w:val="222222"/>
          <w:shd w:val="clear" w:color="auto" w:fill="FFFFFF"/>
        </w:rPr>
        <w:t>папа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="0023302D">
        <w:rPr>
          <w:noProof/>
          <w:color w:val="222222"/>
          <w:shd w:val="clear" w:color="auto" w:fill="FFFFFF"/>
        </w:rPr>
        <w:lastRenderedPageBreak/>
        <w:drawing>
          <wp:anchor distT="0" distB="0" distL="114300" distR="114300" simplePos="0" relativeHeight="251662336" behindDoc="1" locked="0" layoutInCell="1" allowOverlap="1" wp14:anchorId="57D6F8C9" wp14:editId="2E8AF283">
            <wp:simplePos x="0" y="0"/>
            <wp:positionH relativeFrom="column">
              <wp:posOffset>0</wp:posOffset>
            </wp:positionH>
            <wp:positionV relativeFrom="paragraph">
              <wp:posOffset>53881</wp:posOffset>
            </wp:positionV>
            <wp:extent cx="2089150" cy="2639060"/>
            <wp:effectExtent l="0" t="0" r="6350" b="2540"/>
            <wp:wrapTight wrapText="bothSides">
              <wp:wrapPolygon edited="0">
                <wp:start x="0" y="0"/>
                <wp:lineTo x="0" y="21517"/>
                <wp:lineTo x="21534" y="21517"/>
                <wp:lineTo x="21534" y="0"/>
                <wp:lineTo x="0" y="0"/>
              </wp:wrapPolygon>
            </wp:wrapTight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6095">
        <w:rPr>
          <w:b/>
          <w:bCs/>
          <w:i/>
          <w:iCs/>
          <w:color w:val="222222"/>
          <w:shd w:val="clear" w:color="auto" w:fill="FFFFFF"/>
        </w:rPr>
        <w:t>Григорий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996095">
        <w:rPr>
          <w:b/>
          <w:bCs/>
          <w:i/>
          <w:iCs/>
          <w:color w:val="222222"/>
          <w:shd w:val="clear" w:color="auto" w:fill="FFFFFF"/>
        </w:rPr>
        <w:t>IX</w:t>
      </w:r>
      <w:bookmarkEnd w:id="1"/>
      <w:r w:rsidRPr="0023302D">
        <w:t>.</w:t>
      </w:r>
      <w:r w:rsidR="0023302D">
        <w:t xml:space="preserve"> </w:t>
      </w:r>
      <w:r w:rsidRPr="0023302D">
        <w:t>Идеология</w:t>
      </w:r>
      <w:r w:rsidR="0023302D">
        <w:t xml:space="preserve"> </w:t>
      </w:r>
      <w:r w:rsidRPr="0023302D">
        <w:t>католичества</w:t>
      </w:r>
      <w:r w:rsidR="0023302D">
        <w:t xml:space="preserve"> </w:t>
      </w:r>
      <w:r w:rsidRPr="0023302D">
        <w:t>пропагандировалась</w:t>
      </w:r>
      <w:r w:rsidR="0023302D">
        <w:t xml:space="preserve"> </w:t>
      </w:r>
      <w:r w:rsidRPr="0023302D">
        <w:t>как</w:t>
      </w:r>
      <w:r w:rsidR="0023302D">
        <w:t xml:space="preserve"> </w:t>
      </w:r>
      <w:r w:rsidRPr="0023302D">
        <w:t>вера,</w:t>
      </w:r>
      <w:r w:rsidR="0023302D">
        <w:t xml:space="preserve"> </w:t>
      </w:r>
      <w:r w:rsidRPr="0023302D">
        <w:t>которая</w:t>
      </w:r>
      <w:r w:rsidR="0023302D">
        <w:t xml:space="preserve"> </w:t>
      </w:r>
      <w:r w:rsidRPr="0023302D">
        <w:t>отвечает</w:t>
      </w:r>
      <w:r w:rsidR="0023302D">
        <w:t xml:space="preserve"> </w:t>
      </w:r>
      <w:r w:rsidRPr="0023302D">
        <w:t>требованиям</w:t>
      </w:r>
      <w:r w:rsidR="0023302D">
        <w:t xml:space="preserve"> </w:t>
      </w:r>
      <w:r w:rsidRPr="0023302D">
        <w:t>времени,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противовес</w:t>
      </w:r>
      <w:r w:rsidR="0023302D">
        <w:t xml:space="preserve"> </w:t>
      </w:r>
      <w:r w:rsidRPr="0023302D">
        <w:t>так</w:t>
      </w:r>
      <w:r w:rsidR="0023302D">
        <w:t xml:space="preserve"> </w:t>
      </w:r>
      <w:r w:rsidRPr="0023302D">
        <w:t>называемому</w:t>
      </w:r>
      <w:r w:rsidR="0023302D">
        <w:t xml:space="preserve"> </w:t>
      </w:r>
      <w:r w:rsidRPr="0023302D">
        <w:t>язычеству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православию.</w:t>
      </w:r>
      <w:r w:rsidR="0023302D">
        <w:t xml:space="preserve"> </w:t>
      </w:r>
      <w:r w:rsidRPr="0023302D">
        <w:t>Утверждалось,</w:t>
      </w:r>
      <w:r w:rsidR="0023302D">
        <w:t xml:space="preserve"> </w:t>
      </w:r>
      <w:r w:rsidRPr="0023302D">
        <w:t>что</w:t>
      </w:r>
      <w:r w:rsidR="0023302D">
        <w:t xml:space="preserve"> </w:t>
      </w:r>
      <w:r w:rsidRPr="0023302D">
        <w:t>только</w:t>
      </w:r>
      <w:r w:rsidR="0023302D">
        <w:t xml:space="preserve"> </w:t>
      </w:r>
      <w:r w:rsidRPr="0023302D">
        <w:t>католицизм</w:t>
      </w:r>
      <w:r w:rsidR="0023302D">
        <w:t xml:space="preserve"> </w:t>
      </w:r>
      <w:r w:rsidRPr="0023302D">
        <w:t>способен:</w:t>
      </w:r>
      <w:r w:rsidR="0023302D">
        <w:t xml:space="preserve"> </w:t>
      </w:r>
      <w:r w:rsidRPr="0023302D">
        <w:t>уничтожить</w:t>
      </w:r>
      <w:r w:rsidR="0023302D">
        <w:t xml:space="preserve"> </w:t>
      </w:r>
      <w:r w:rsidRPr="0023302D">
        <w:t>язычество;</w:t>
      </w:r>
      <w:r w:rsidR="0023302D">
        <w:t xml:space="preserve"> </w:t>
      </w:r>
      <w:r w:rsidRPr="0023302D">
        <w:t>добиться</w:t>
      </w:r>
      <w:r w:rsidR="0023302D">
        <w:t xml:space="preserve"> </w:t>
      </w:r>
      <w:r w:rsidRPr="0023302D">
        <w:t>того,</w:t>
      </w:r>
      <w:r w:rsidR="0023302D">
        <w:t xml:space="preserve"> </w:t>
      </w:r>
      <w:r w:rsidRPr="0023302D">
        <w:t>чтобы</w:t>
      </w:r>
      <w:r w:rsidR="0023302D">
        <w:t xml:space="preserve"> </w:t>
      </w:r>
      <w:r w:rsidRPr="0023302D">
        <w:t>договор</w:t>
      </w:r>
      <w:r w:rsidR="0023302D">
        <w:t xml:space="preserve"> </w:t>
      </w:r>
      <w:r w:rsidRPr="0023302D">
        <w:t>был</w:t>
      </w:r>
      <w:r w:rsidR="0023302D">
        <w:t xml:space="preserve"> </w:t>
      </w:r>
      <w:r w:rsidRPr="0023302D">
        <w:t>священен;</w:t>
      </w:r>
      <w:r w:rsidR="0023302D">
        <w:t xml:space="preserve"> </w:t>
      </w:r>
      <w:r w:rsidRPr="0023302D">
        <w:t>заставить</w:t>
      </w:r>
      <w:r w:rsidR="0023302D">
        <w:t xml:space="preserve"> </w:t>
      </w:r>
      <w:r w:rsidRPr="0023302D">
        <w:t>жить</w:t>
      </w:r>
      <w:r w:rsidR="0023302D">
        <w:t xml:space="preserve"> </w:t>
      </w:r>
      <w:r w:rsidRPr="0023302D">
        <w:t>по</w:t>
      </w:r>
      <w:r w:rsidR="0023302D">
        <w:t xml:space="preserve"> </w:t>
      </w:r>
      <w:r w:rsidRPr="0023302D">
        <w:t>законам;</w:t>
      </w:r>
      <w:r w:rsidR="0023302D">
        <w:t xml:space="preserve"> </w:t>
      </w:r>
      <w:r w:rsidRPr="0023302D">
        <w:t>сделать</w:t>
      </w:r>
      <w:r w:rsidR="0023302D">
        <w:t xml:space="preserve"> </w:t>
      </w:r>
      <w:r w:rsidRPr="0023302D">
        <w:t>труд</w:t>
      </w:r>
      <w:r w:rsidR="0023302D">
        <w:t xml:space="preserve"> </w:t>
      </w:r>
      <w:r w:rsidRPr="0023302D">
        <w:t>необходимым</w:t>
      </w:r>
      <w:r w:rsidR="0023302D">
        <w:t xml:space="preserve"> </w:t>
      </w:r>
      <w:r w:rsidRPr="0023302D">
        <w:t>для</w:t>
      </w:r>
      <w:r w:rsidR="0023302D">
        <w:t xml:space="preserve"> </w:t>
      </w:r>
      <w:r w:rsidRPr="0023302D">
        <w:t>спасения</w:t>
      </w:r>
      <w:r w:rsidR="0023302D">
        <w:t xml:space="preserve"> </w:t>
      </w:r>
      <w:r w:rsidRPr="0023302D">
        <w:t>души;</w:t>
      </w:r>
      <w:r w:rsidR="0023302D">
        <w:t xml:space="preserve"> </w:t>
      </w:r>
      <w:r w:rsidRPr="0023302D">
        <w:t>добиться</w:t>
      </w:r>
      <w:r w:rsidR="0023302D">
        <w:t xml:space="preserve"> того, </w:t>
      </w:r>
      <w:r w:rsidRPr="0023302D">
        <w:t>чтобы</w:t>
      </w:r>
      <w:r w:rsidR="0023302D">
        <w:t xml:space="preserve"> </w:t>
      </w:r>
      <w:r w:rsidRPr="0023302D">
        <w:t>собственность</w:t>
      </w:r>
      <w:r w:rsidR="0023302D">
        <w:t xml:space="preserve"> </w:t>
      </w:r>
      <w:r w:rsidRPr="0023302D">
        <w:t>стала</w:t>
      </w:r>
      <w:r w:rsidR="0023302D">
        <w:t xml:space="preserve"> </w:t>
      </w:r>
      <w:r w:rsidRPr="0023302D">
        <w:t>священной</w:t>
      </w:r>
      <w:r w:rsidR="0023302D">
        <w:t xml:space="preserve"> </w:t>
      </w:r>
      <w:r w:rsidRPr="0023302D">
        <w:t>и</w:t>
      </w:r>
      <w:r w:rsidR="0023302D">
        <w:t xml:space="preserve"> </w:t>
      </w:r>
      <w:r w:rsidRPr="0023302D">
        <w:t>т.</w:t>
      </w:r>
      <w:r w:rsidR="0023302D">
        <w:t> </w:t>
      </w:r>
      <w:r w:rsidRPr="0023302D">
        <w:t>п.</w:t>
      </w:r>
      <w:r w:rsidR="0023302D">
        <w:t xml:space="preserve"> </w:t>
      </w:r>
      <w:r w:rsidRPr="0023302D">
        <w:t>Но</w:t>
      </w:r>
      <w:r w:rsidR="0023302D">
        <w:t xml:space="preserve"> </w:t>
      </w:r>
      <w:r w:rsidRPr="0023302D">
        <w:t>главное</w:t>
      </w:r>
      <w:r w:rsidR="0023302D">
        <w:t xml:space="preserve"> </w:t>
      </w:r>
      <w:r w:rsidR="00A632FC" w:rsidRPr="0023302D">
        <w:t>—</w:t>
      </w:r>
      <w:r w:rsidR="0023302D">
        <w:t xml:space="preserve"> </w:t>
      </w:r>
      <w:r w:rsidRPr="0023302D">
        <w:t>это</w:t>
      </w:r>
      <w:r w:rsidR="0023302D">
        <w:t xml:space="preserve"> </w:t>
      </w:r>
      <w:r w:rsidRPr="0023302D">
        <w:t>отработка</w:t>
      </w:r>
      <w:r w:rsidR="0023302D">
        <w:t xml:space="preserve"> </w:t>
      </w:r>
      <w:r w:rsidRPr="0023302D">
        <w:t>управления</w:t>
      </w:r>
      <w:r w:rsidR="0023302D">
        <w:t xml:space="preserve"> </w:t>
      </w:r>
      <w:r w:rsidRPr="0023302D">
        <w:t>массами</w:t>
      </w:r>
      <w:r w:rsidR="0023302D">
        <w:t xml:space="preserve"> </w:t>
      </w:r>
      <w:r w:rsidRPr="0023302D">
        <w:t>людей</w:t>
      </w:r>
      <w:r w:rsidR="0023302D">
        <w:t xml:space="preserve"> </w:t>
      </w:r>
      <w:r w:rsidRPr="0023302D">
        <w:t>в</w:t>
      </w:r>
      <w:r w:rsidR="0023302D">
        <w:t xml:space="preserve"> </w:t>
      </w:r>
      <w:r w:rsidRPr="0023302D">
        <w:t>рамках</w:t>
      </w:r>
      <w:r w:rsidR="0023302D">
        <w:t xml:space="preserve"> </w:t>
      </w:r>
      <w:r w:rsidRPr="0023302D">
        <w:t>Программ</w:t>
      </w:r>
      <w:r w:rsidR="0023302D">
        <w:t xml:space="preserve"> </w:t>
      </w:r>
      <w:r w:rsidRPr="0023302D">
        <w:t>«Развити</w:t>
      </w:r>
      <w:r w:rsidR="0023302D">
        <w:t xml:space="preserve">е </w:t>
      </w:r>
      <w:r w:rsidRPr="0023302D">
        <w:t>генотипов</w:t>
      </w:r>
      <w:r w:rsidR="0023302D">
        <w:t xml:space="preserve"> М</w:t>
      </w:r>
      <w:r w:rsidRPr="0023302D">
        <w:t>озга</w:t>
      </w:r>
      <w:r w:rsidR="0023302D">
        <w:t xml:space="preserve">» </w:t>
      </w:r>
      <w:r w:rsidRPr="0023302D">
        <w:t>и</w:t>
      </w:r>
      <w:r w:rsidR="0023302D">
        <w:t xml:space="preserve"> </w:t>
      </w:r>
      <w:r w:rsidRPr="0023302D">
        <w:t>Энергобиогенезис</w:t>
      </w:r>
      <w:r w:rsidR="0023302D">
        <w:t xml:space="preserve"> </w:t>
      </w:r>
      <w:r w:rsidRPr="0023302D">
        <w:t>плоти</w:t>
      </w:r>
      <w:r w:rsidR="0023302D">
        <w:t xml:space="preserve"> </w:t>
      </w:r>
      <w:r w:rsidRPr="0023302D">
        <w:t>тела</w:t>
      </w:r>
      <w:r w:rsidRPr="00EC3397">
        <w:t>»</w:t>
      </w:r>
      <w:r w:rsidRPr="00EC3397">
        <w:rPr>
          <w:vertAlign w:val="superscript"/>
        </w:rPr>
        <w:footnoteReference w:id="3"/>
      </w:r>
      <w:r w:rsidR="0023302D">
        <w:t xml:space="preserve"> </w:t>
      </w:r>
      <w:r>
        <w:t>через</w:t>
      </w:r>
      <w:r w:rsidR="0023302D">
        <w:t xml:space="preserve"> </w:t>
      </w:r>
      <w:r>
        <w:t>уже</w:t>
      </w:r>
      <w:r w:rsidR="0023302D">
        <w:t xml:space="preserve"> </w:t>
      </w:r>
      <w:r w:rsidR="00EC3397">
        <w:t xml:space="preserve">ранее </w:t>
      </w:r>
      <w:r>
        <w:t>созданные</w:t>
      </w:r>
      <w:r w:rsidR="0023302D">
        <w:t xml:space="preserve"> </w:t>
      </w:r>
      <w:r>
        <w:t>генотипы</w:t>
      </w:r>
      <w:r w:rsidR="0023302D">
        <w:t xml:space="preserve"> </w:t>
      </w:r>
      <w:r>
        <w:t>людей</w:t>
      </w:r>
      <w:r w:rsidR="0023302D">
        <w:t xml:space="preserve"> </w:t>
      </w:r>
      <w:r>
        <w:t>в</w:t>
      </w:r>
      <w:r w:rsidR="0023302D">
        <w:t xml:space="preserve"> </w:t>
      </w:r>
      <w:r>
        <w:t>рамках</w:t>
      </w:r>
      <w:r w:rsidR="0023302D">
        <w:t xml:space="preserve"> </w:t>
      </w:r>
      <w:r>
        <w:t>их</w:t>
      </w:r>
      <w:r w:rsidR="0023302D">
        <w:t xml:space="preserve"> </w:t>
      </w:r>
      <w:r>
        <w:t>предназначения</w:t>
      </w:r>
      <w:r w:rsidR="0023302D">
        <w:t xml:space="preserve"> </w:t>
      </w:r>
      <w:r w:rsidR="00A632FC">
        <w:t>—</w:t>
      </w:r>
      <w:r w:rsidR="0023302D">
        <w:t xml:space="preserve"> </w:t>
      </w:r>
      <w:r>
        <w:t>управлять.</w:t>
      </w:r>
    </w:p>
    <w:p w14:paraId="23C471B9" w14:textId="76F137A4" w:rsidR="00EC3397" w:rsidRDefault="00270BE9" w:rsidP="00EC3397">
      <w:pPr>
        <w:rPr>
          <w:shd w:val="clear" w:color="auto" w:fill="FFFFFF"/>
        </w:rPr>
      </w:pPr>
      <w:r w:rsidRPr="006C7755">
        <w:rPr>
          <w:shd w:val="clear" w:color="auto" w:fill="FFFFFF"/>
        </w:rPr>
        <w:t>Значение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противостояния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Руси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показывает,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практически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решалась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задача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уничтожения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генотипов</w:t>
      </w:r>
      <w:r w:rsidR="0023302D">
        <w:rPr>
          <w:shd w:val="clear" w:color="auto" w:fill="FFFFFF"/>
        </w:rPr>
        <w:t xml:space="preserve"> </w:t>
      </w:r>
      <w:r w:rsidR="00EC3397">
        <w:rPr>
          <w:shd w:val="clear" w:color="auto" w:fill="FFFFFF"/>
        </w:rPr>
        <w:t>М</w:t>
      </w:r>
      <w:r>
        <w:rPr>
          <w:shd w:val="clear" w:color="auto" w:fill="FFFFFF"/>
        </w:rPr>
        <w:t>озга,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которые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тем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или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иным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причинам</w:t>
      </w:r>
      <w:r w:rsidR="0023302D">
        <w:rPr>
          <w:shd w:val="clear" w:color="auto" w:fill="FFFFFF"/>
        </w:rPr>
        <w:t xml:space="preserve"> </w:t>
      </w:r>
      <w:r w:rsidRPr="001763CC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1763CC">
        <w:rPr>
          <w:rStyle w:val="--0"/>
        </w:rPr>
        <w:t>вписывались</w:t>
      </w:r>
      <w:r w:rsidR="0023302D">
        <w:rPr>
          <w:shd w:val="clear" w:color="auto" w:fill="FFFFFF"/>
        </w:rPr>
        <w:t xml:space="preserve"> </w:t>
      </w:r>
      <w:r w:rsidRPr="00EC3397">
        <w:t>в</w:t>
      </w:r>
      <w:r w:rsidR="0023302D" w:rsidRPr="00EC3397">
        <w:t xml:space="preserve"> </w:t>
      </w:r>
      <w:r w:rsidRPr="00EC3397">
        <w:t>общий</w:t>
      </w:r>
      <w:r w:rsidR="0023302D" w:rsidRPr="00EC3397">
        <w:t xml:space="preserve"> </w:t>
      </w:r>
      <w:r w:rsidRPr="00EC3397">
        <w:t>план</w:t>
      </w:r>
      <w:r w:rsidR="0023302D" w:rsidRPr="00EC3397">
        <w:t xml:space="preserve"> </w:t>
      </w:r>
      <w:r w:rsidRPr="00EC3397">
        <w:t>создани</w:t>
      </w:r>
      <w:r w:rsidR="00EC3397" w:rsidRPr="00EC3397">
        <w:t>я</w:t>
      </w:r>
      <w:r w:rsidR="0023302D" w:rsidRPr="00EC3397">
        <w:t xml:space="preserve"> </w:t>
      </w:r>
      <w:r w:rsidRPr="00EC3397">
        <w:t>на</w:t>
      </w:r>
      <w:r w:rsidR="0023302D" w:rsidRPr="00EC3397">
        <w:t xml:space="preserve"> </w:t>
      </w:r>
      <w:r w:rsidRPr="00EC3397">
        <w:t>конкретное</w:t>
      </w:r>
      <w:r w:rsidR="0023302D" w:rsidRPr="00EC3397">
        <w:t xml:space="preserve"> </w:t>
      </w:r>
      <w:r w:rsidRPr="00EC3397">
        <w:t>время</w:t>
      </w:r>
      <w:r w:rsidR="0023302D" w:rsidRPr="00EC3397">
        <w:t xml:space="preserve"> </w:t>
      </w:r>
      <w:r w:rsidRPr="00EC3397">
        <w:t>конкретных</w:t>
      </w:r>
      <w:r w:rsidR="0023302D" w:rsidRPr="00EC3397">
        <w:t xml:space="preserve"> </w:t>
      </w:r>
      <w:r w:rsidRPr="00EC3397">
        <w:t>генотипов</w:t>
      </w:r>
      <w:r w:rsidR="0023302D" w:rsidRPr="00EC3397">
        <w:t xml:space="preserve"> </w:t>
      </w:r>
      <w:r w:rsidR="00EC3397" w:rsidRPr="00EC3397">
        <w:t>М</w:t>
      </w:r>
      <w:r w:rsidRPr="00EC3397">
        <w:t>озга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вмен</w:t>
      </w:r>
      <w:r w:rsidR="00EC3397" w:rsidRPr="00EC3397">
        <w:t>ё</w:t>
      </w:r>
      <w:r w:rsidRPr="00EC3397">
        <w:t>нными</w:t>
      </w:r>
      <w:r w:rsidR="0023302D" w:rsidRPr="00EC3397">
        <w:t xml:space="preserve"> </w:t>
      </w:r>
      <w:r w:rsidRPr="00EC3397">
        <w:t>характеристиками.</w:t>
      </w:r>
      <w:r w:rsidR="0023302D" w:rsidRPr="00EC3397">
        <w:t xml:space="preserve"> </w:t>
      </w:r>
      <w:r w:rsidRPr="00EC3397">
        <w:t>Как</w:t>
      </w:r>
      <w:r w:rsidR="0023302D" w:rsidRPr="00EC3397">
        <w:t xml:space="preserve"> </w:t>
      </w:r>
      <w:r w:rsidRPr="00EC3397">
        <w:t>пример</w:t>
      </w:r>
      <w:r w:rsidR="0023302D" w:rsidRPr="00EC3397">
        <w:t xml:space="preserve"> </w:t>
      </w:r>
      <w:r w:rsidR="00A632FC" w:rsidRPr="00EC3397">
        <w:t>—</w:t>
      </w:r>
      <w:r w:rsidR="0023302D" w:rsidRPr="00EC3397">
        <w:t xml:space="preserve"> </w:t>
      </w:r>
      <w:r w:rsidRPr="00EC3397">
        <w:t>судьба</w:t>
      </w:r>
      <w:r w:rsidR="0023302D" w:rsidRPr="00EC3397">
        <w:t xml:space="preserve"> </w:t>
      </w:r>
      <w:r w:rsidRPr="00EC3397">
        <w:t>исчезнувших</w:t>
      </w:r>
      <w:r w:rsidR="0023302D" w:rsidRPr="00EC3397">
        <w:t xml:space="preserve"> </w:t>
      </w:r>
      <w:r w:rsidRPr="00EC3397">
        <w:t>славянских</w:t>
      </w:r>
      <w:r w:rsidR="0023302D" w:rsidRPr="00EC3397">
        <w:t xml:space="preserve"> </w:t>
      </w:r>
      <w:r w:rsidRPr="00EC3397">
        <w:t>народов,</w:t>
      </w:r>
      <w:r w:rsidR="0023302D" w:rsidRPr="00EC3397">
        <w:t xml:space="preserve"> </w:t>
      </w:r>
      <w:r w:rsidRPr="00EC3397">
        <w:t>родиной</w:t>
      </w:r>
      <w:r w:rsidR="0023302D" w:rsidRPr="00EC3397">
        <w:t xml:space="preserve"> </w:t>
      </w:r>
      <w:r w:rsidRPr="00EC3397">
        <w:t>которы</w:t>
      </w:r>
      <w:r w:rsidR="004510D0">
        <w:t>м</w:t>
      </w:r>
      <w:r w:rsidR="0023302D" w:rsidRPr="00EC3397">
        <w:t xml:space="preserve"> </w:t>
      </w:r>
      <w:r w:rsidRPr="00EC3397">
        <w:t>был</w:t>
      </w:r>
      <w:r w:rsidR="00EC3397" w:rsidRPr="00EC3397">
        <w:t>а</w:t>
      </w:r>
      <w:r w:rsidR="0023302D" w:rsidRPr="00EC3397">
        <w:t xml:space="preserve"> </w:t>
      </w:r>
      <w:r w:rsidRPr="00EC3397">
        <w:t>вся</w:t>
      </w:r>
      <w:r w:rsidR="0023302D" w:rsidRPr="00EC3397">
        <w:t xml:space="preserve"> </w:t>
      </w:r>
      <w:r w:rsidRPr="00EC3397">
        <w:t>Центральная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Восточная</w:t>
      </w:r>
      <w:r w:rsidR="0023302D" w:rsidRPr="00EC3397">
        <w:t xml:space="preserve"> </w:t>
      </w:r>
      <w:r w:rsidRPr="00EC3397">
        <w:t>Европа.</w:t>
      </w:r>
      <w:r w:rsidR="0023302D" w:rsidRPr="00EC3397">
        <w:t xml:space="preserve"> </w:t>
      </w:r>
      <w:r w:rsidRPr="00EC3397">
        <w:t>За</w:t>
      </w:r>
      <w:r w:rsidR="0023302D" w:rsidRPr="00EC3397">
        <w:t xml:space="preserve"> </w:t>
      </w:r>
      <w:r w:rsidRPr="00EC3397">
        <w:t>католической</w:t>
      </w:r>
      <w:r w:rsidR="0023302D" w:rsidRPr="00EC3397">
        <w:t xml:space="preserve"> </w:t>
      </w:r>
      <w:r w:rsidRPr="00EC3397">
        <w:t>идеологией</w:t>
      </w:r>
      <w:r w:rsidR="0023302D" w:rsidRPr="00EC3397">
        <w:t xml:space="preserve"> </w:t>
      </w:r>
      <w:r w:rsidRPr="00EC3397">
        <w:t>следовала</w:t>
      </w:r>
      <w:r w:rsidR="0023302D" w:rsidRPr="00EC3397">
        <w:t xml:space="preserve"> </w:t>
      </w:r>
      <w:r w:rsidR="00737327" w:rsidRPr="00EC3397">
        <w:t>жестокая</w:t>
      </w:r>
      <w:r w:rsidR="0023302D" w:rsidRPr="00EC3397">
        <w:t xml:space="preserve"> </w:t>
      </w:r>
      <w:r w:rsidRPr="00EC3397">
        <w:t>ассимиляция</w:t>
      </w:r>
      <w:r w:rsidR="0023302D" w:rsidRPr="00EC3397">
        <w:t xml:space="preserve"> </w:t>
      </w:r>
      <w:r w:rsidRPr="00EC3397">
        <w:t>славянских</w:t>
      </w:r>
      <w:r w:rsidR="0023302D" w:rsidRPr="00EC3397">
        <w:t xml:space="preserve"> </w:t>
      </w:r>
      <w:r w:rsidRPr="00EC3397">
        <w:t>народов.</w:t>
      </w:r>
      <w:r w:rsidR="0023302D" w:rsidRPr="00EC3397">
        <w:t xml:space="preserve"> </w:t>
      </w:r>
      <w:r w:rsidRPr="00EC3397">
        <w:t>Можно</w:t>
      </w:r>
      <w:r w:rsidR="0023302D" w:rsidRPr="00EC3397">
        <w:t xml:space="preserve"> </w:t>
      </w:r>
      <w:r w:rsidRPr="00EC3397">
        <w:t>привести</w:t>
      </w:r>
      <w:r w:rsidR="0023302D" w:rsidRPr="00EC3397">
        <w:t xml:space="preserve"> </w:t>
      </w:r>
      <w:bookmarkStart w:id="2" w:name="OLE_LINK196"/>
      <w:r w:rsidRPr="00EC3397">
        <w:t>судьбу</w:t>
      </w:r>
      <w:r w:rsidR="0023302D" w:rsidRPr="00EC3397">
        <w:t xml:space="preserve"> </w:t>
      </w:r>
      <w:r w:rsidRPr="00EC3397">
        <w:t>полабских</w:t>
      </w:r>
      <w:r w:rsidR="0023302D" w:rsidRPr="00EC3397">
        <w:t xml:space="preserve"> </w:t>
      </w:r>
      <w:r w:rsidRPr="00EC3397">
        <w:t>славян</w:t>
      </w:r>
      <w:bookmarkEnd w:id="2"/>
      <w:r w:rsidRPr="00EC3397">
        <w:rPr>
          <w:vertAlign w:val="superscript"/>
        </w:rPr>
        <w:footnoteReference w:id="4"/>
      </w:r>
      <w:r w:rsidRPr="00EC3397">
        <w:t>,</w:t>
      </w:r>
      <w:r w:rsidR="0023302D" w:rsidRPr="00EC3397">
        <w:t xml:space="preserve"> </w:t>
      </w:r>
      <w:r w:rsidRPr="00EC3397">
        <w:t>навсегда</w:t>
      </w:r>
      <w:r w:rsidR="0023302D" w:rsidRPr="00EC3397">
        <w:t xml:space="preserve"> </w:t>
      </w:r>
      <w:r w:rsidRPr="00EC3397">
        <w:t>исчезнувших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карты</w:t>
      </w:r>
      <w:r w:rsidR="0023302D" w:rsidRPr="00EC3397">
        <w:t xml:space="preserve"> </w:t>
      </w:r>
      <w:r w:rsidRPr="00EC3397">
        <w:t>Европы,</w:t>
      </w:r>
      <w:r w:rsidR="0023302D" w:rsidRPr="00EC3397">
        <w:t xml:space="preserve"> </w:t>
      </w:r>
      <w:r w:rsidRPr="00EC3397">
        <w:t>из</w:t>
      </w:r>
      <w:r w:rsidR="0023302D" w:rsidRPr="00EC3397">
        <w:t xml:space="preserve"> </w:t>
      </w:r>
      <w:r w:rsidRPr="00EC3397">
        <w:t>мировой</w:t>
      </w:r>
      <w:r w:rsidR="0023302D" w:rsidRPr="00EC3397">
        <w:t xml:space="preserve"> </w:t>
      </w:r>
      <w:r w:rsidRPr="00EC3397">
        <w:t>истории.</w:t>
      </w:r>
      <w:r w:rsidR="0023302D" w:rsidRPr="00EC3397">
        <w:t xml:space="preserve"> </w:t>
      </w:r>
      <w:r w:rsidRPr="00EC3397">
        <w:t>Полабские</w:t>
      </w:r>
      <w:r w:rsidR="0023302D" w:rsidRPr="00EC3397">
        <w:t xml:space="preserve"> </w:t>
      </w:r>
      <w:r w:rsidRPr="00EC3397">
        <w:t>славяне</w:t>
      </w:r>
      <w:r w:rsidR="0023302D" w:rsidRPr="00EC3397">
        <w:t xml:space="preserve"> </w:t>
      </w:r>
      <w:r w:rsidRPr="00EC3397">
        <w:t>были</w:t>
      </w:r>
      <w:r w:rsidR="0023302D" w:rsidRPr="00EC3397">
        <w:t xml:space="preserve"> </w:t>
      </w:r>
      <w:r w:rsidRPr="00EC3397">
        <w:t>обречены</w:t>
      </w:r>
      <w:r w:rsidR="0023302D" w:rsidRPr="00EC3397">
        <w:t xml:space="preserve"> </w:t>
      </w:r>
      <w:r w:rsidRPr="008F622C">
        <w:rPr>
          <w:rStyle w:val="--"/>
        </w:rPr>
        <w:t>после</w:t>
      </w:r>
      <w:r w:rsidR="0023302D">
        <w:rPr>
          <w:rStyle w:val="--"/>
        </w:rPr>
        <w:t xml:space="preserve"> </w:t>
      </w:r>
      <w:r w:rsidRPr="008F622C">
        <w:rPr>
          <w:rStyle w:val="--0"/>
        </w:rPr>
        <w:t>принятия</w:t>
      </w:r>
      <w:r w:rsidR="0023302D">
        <w:rPr>
          <w:rStyle w:val="--0"/>
        </w:rPr>
        <w:t xml:space="preserve"> </w:t>
      </w:r>
      <w:r w:rsidRPr="00EC3397">
        <w:t>католичества</w:t>
      </w:r>
      <w:r w:rsidR="0023302D" w:rsidRPr="00EC3397">
        <w:t xml:space="preserve"> </w:t>
      </w:r>
      <w:r w:rsidRPr="00EC3397">
        <w:t>Польшей,</w:t>
      </w:r>
      <w:r w:rsidR="0023302D" w:rsidRPr="00EC3397">
        <w:t xml:space="preserve"> </w:t>
      </w:r>
      <w:r w:rsidRPr="00EC3397">
        <w:t>оказавшись</w:t>
      </w:r>
      <w:r w:rsidR="0023302D" w:rsidRPr="00EC3397">
        <w:t xml:space="preserve"> </w:t>
      </w:r>
      <w:r w:rsidRPr="00EC3397">
        <w:t>зажатыми</w:t>
      </w:r>
      <w:r w:rsidR="0023302D" w:rsidRPr="00EC3397">
        <w:t xml:space="preserve"> </w:t>
      </w:r>
      <w:r w:rsidRPr="00EC3397">
        <w:t>Германией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запада,</w:t>
      </w:r>
      <w:r w:rsidR="0023302D" w:rsidRPr="00EC3397">
        <w:t xml:space="preserve"> </w:t>
      </w:r>
      <w:r w:rsidRPr="00EC3397">
        <w:t>Польшей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востока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Богемией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юга.</w:t>
      </w:r>
      <w:r w:rsidR="0023302D" w:rsidRPr="00EC3397">
        <w:t xml:space="preserve"> </w:t>
      </w:r>
      <w:r w:rsidRPr="00EC3397">
        <w:t>Они,</w:t>
      </w:r>
      <w:r w:rsidR="0023302D" w:rsidRPr="00EC3397">
        <w:t xml:space="preserve"> </w:t>
      </w:r>
      <w:r w:rsidRPr="00EC3397">
        <w:t>отказавшись</w:t>
      </w:r>
      <w:r w:rsidR="0023302D" w:rsidRPr="00EC3397">
        <w:t xml:space="preserve"> </w:t>
      </w:r>
      <w:r w:rsidRPr="00EC3397">
        <w:t>принять</w:t>
      </w:r>
      <w:r w:rsidR="0023302D" w:rsidRPr="00EC3397">
        <w:t xml:space="preserve"> </w:t>
      </w:r>
      <w:r w:rsidRPr="00EC3397">
        <w:t>католичество,</w:t>
      </w:r>
      <w:r w:rsidR="0023302D" w:rsidRPr="00EC3397">
        <w:t xml:space="preserve"> </w:t>
      </w:r>
      <w:r w:rsidRPr="00EC3397">
        <w:t>были</w:t>
      </w:r>
      <w:r w:rsidR="0023302D" w:rsidRPr="00EC3397">
        <w:t xml:space="preserve"> </w:t>
      </w:r>
      <w:r w:rsidRPr="00EC3397">
        <w:t>безжалостно</w:t>
      </w:r>
      <w:r w:rsidR="0023302D" w:rsidRPr="00EC3397">
        <w:t xml:space="preserve"> </w:t>
      </w:r>
      <w:r w:rsidRPr="00EC3397">
        <w:t>уничтожены</w:t>
      </w:r>
      <w:r w:rsidR="0023302D" w:rsidRPr="00EC3397">
        <w:t xml:space="preserve"> </w:t>
      </w:r>
      <w:r w:rsidRPr="00EC3397">
        <w:t>немцами.</w:t>
      </w:r>
      <w:r w:rsidR="0023302D" w:rsidRPr="00EC3397">
        <w:t xml:space="preserve"> </w:t>
      </w:r>
      <w:r w:rsidRPr="00EC3397">
        <w:t>Сейчас</w:t>
      </w:r>
      <w:r w:rsidR="0023302D" w:rsidRPr="00EC3397">
        <w:t xml:space="preserve"> </w:t>
      </w:r>
      <w:r w:rsidRPr="00EC3397">
        <w:t>на</w:t>
      </w:r>
      <w:r w:rsidR="0023302D" w:rsidRPr="00EC3397">
        <w:t xml:space="preserve"> </w:t>
      </w:r>
      <w:r w:rsidRPr="00EC3397">
        <w:t>их</w:t>
      </w:r>
      <w:r w:rsidR="0023302D" w:rsidRPr="00EC3397">
        <w:t xml:space="preserve"> </w:t>
      </w:r>
      <w:r w:rsidRPr="00EC3397">
        <w:t>землях,</w:t>
      </w:r>
      <w:r w:rsidR="0023302D" w:rsidRPr="00EC3397">
        <w:t xml:space="preserve"> </w:t>
      </w:r>
      <w:r w:rsidRPr="00EC3397">
        <w:t>на</w:t>
      </w:r>
      <w:r w:rsidR="0023302D" w:rsidRPr="00EC3397">
        <w:t xml:space="preserve"> </w:t>
      </w:r>
      <w:r w:rsidRPr="00EC3397">
        <w:t>политической</w:t>
      </w:r>
      <w:r w:rsidR="0023302D" w:rsidRPr="00EC3397">
        <w:t xml:space="preserve"> </w:t>
      </w:r>
      <w:r w:rsidRPr="00EC3397">
        <w:t>карте</w:t>
      </w:r>
      <w:r w:rsidR="0023302D" w:rsidRPr="00EC3397">
        <w:t xml:space="preserve"> </w:t>
      </w:r>
      <w:r w:rsidRPr="00EC3397">
        <w:t>Европы,</w:t>
      </w:r>
      <w:r w:rsidR="0023302D" w:rsidRPr="00EC3397">
        <w:t xml:space="preserve"> </w:t>
      </w:r>
      <w:r w:rsidRPr="00EC3397">
        <w:t>значится</w:t>
      </w:r>
      <w:r w:rsidR="0023302D" w:rsidRPr="00EC3397">
        <w:t xml:space="preserve"> </w:t>
      </w:r>
      <w:r w:rsidRPr="00EC3397">
        <w:t>Федеративная</w:t>
      </w:r>
      <w:r w:rsidR="0023302D" w:rsidRPr="00EC3397">
        <w:t xml:space="preserve"> </w:t>
      </w:r>
      <w:r w:rsidRPr="00EC3397">
        <w:t>Республика</w:t>
      </w:r>
      <w:r w:rsidR="0023302D" w:rsidRPr="00EC3397">
        <w:t xml:space="preserve"> </w:t>
      </w:r>
      <w:r w:rsidRPr="00EC3397">
        <w:t>Германия,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никто</w:t>
      </w:r>
      <w:r w:rsidR="0023302D" w:rsidRPr="00EC3397">
        <w:t xml:space="preserve"> </w:t>
      </w:r>
      <w:r w:rsidRPr="00EC3397">
        <w:t>из</w:t>
      </w:r>
      <w:r w:rsidR="0023302D" w:rsidRPr="00EC3397">
        <w:t xml:space="preserve"> </w:t>
      </w:r>
      <w:r w:rsidR="00EC3397" w:rsidRPr="00EC3397">
        <w:t>жителей</w:t>
      </w:r>
      <w:r w:rsidR="0023302D" w:rsidRPr="00EC3397">
        <w:t xml:space="preserve"> </w:t>
      </w:r>
      <w:r w:rsidRPr="00EC3397">
        <w:t>современных</w:t>
      </w:r>
      <w:r w:rsidR="0023302D" w:rsidRPr="00EC3397">
        <w:t xml:space="preserve"> </w:t>
      </w:r>
      <w:r w:rsidRPr="00EC3397">
        <w:t>немецких</w:t>
      </w:r>
      <w:r w:rsidR="0023302D" w:rsidRPr="00EC3397">
        <w:t xml:space="preserve"> </w:t>
      </w:r>
      <w:r w:rsidRPr="00EC3397">
        <w:t>город</w:t>
      </w:r>
      <w:r w:rsidR="00EC3397" w:rsidRPr="00EC3397">
        <w:t>ов</w:t>
      </w:r>
      <w:r w:rsidR="0023302D" w:rsidRPr="00EC3397">
        <w:t xml:space="preserve"> </w:t>
      </w:r>
      <w:r w:rsidRPr="00EC3397">
        <w:t>не</w:t>
      </w:r>
      <w:r w:rsidR="0023302D" w:rsidRPr="00EC3397">
        <w:t xml:space="preserve"> </w:t>
      </w:r>
      <w:r w:rsidRPr="00EC3397">
        <w:t>знает,</w:t>
      </w:r>
      <w:r w:rsidR="0023302D" w:rsidRPr="00EC3397">
        <w:t xml:space="preserve"> </w:t>
      </w:r>
      <w:r w:rsidRPr="00EC3397">
        <w:t>что</w:t>
      </w:r>
      <w:r w:rsidR="0023302D" w:rsidRPr="00EC3397">
        <w:t xml:space="preserve"> </w:t>
      </w:r>
      <w:r w:rsidRPr="00EC3397">
        <w:t>когда-то</w:t>
      </w:r>
      <w:r w:rsidR="0023302D" w:rsidRPr="00EC3397">
        <w:t xml:space="preserve"> </w:t>
      </w:r>
      <w:r w:rsidR="00EC3397" w:rsidRPr="00EC3397">
        <w:t>они, эти</w:t>
      </w:r>
      <w:r w:rsidR="0023302D" w:rsidRPr="00EC3397">
        <w:t xml:space="preserve"> </w:t>
      </w:r>
      <w:r w:rsidRPr="00EC3397">
        <w:t>города</w:t>
      </w:r>
      <w:r w:rsidR="00EC3397" w:rsidRPr="00EC3397">
        <w:t>,</w:t>
      </w:r>
      <w:r w:rsidR="0023302D" w:rsidRPr="00EC3397">
        <w:t xml:space="preserve"> </w:t>
      </w:r>
      <w:r w:rsidRPr="00EC3397">
        <w:t>носили</w:t>
      </w:r>
      <w:r w:rsidR="0023302D" w:rsidRPr="00EC3397">
        <w:t xml:space="preserve"> </w:t>
      </w:r>
      <w:r w:rsidRPr="00EC3397">
        <w:t>славянские</w:t>
      </w:r>
      <w:r w:rsidR="0023302D" w:rsidRPr="00EC3397">
        <w:t xml:space="preserve"> </w:t>
      </w:r>
      <w:r w:rsidRPr="00EC3397">
        <w:t>названия.</w:t>
      </w:r>
      <w:r w:rsidR="0023302D" w:rsidRPr="00EC3397">
        <w:t xml:space="preserve"> </w:t>
      </w:r>
      <w:r w:rsidRPr="00EC3397">
        <w:t>Для</w:t>
      </w:r>
      <w:r w:rsidR="0023302D" w:rsidRPr="00EC3397">
        <w:t xml:space="preserve"> </w:t>
      </w:r>
      <w:r w:rsidRPr="00EC3397">
        <w:t>силовой</w:t>
      </w:r>
      <w:r w:rsidR="0023302D" w:rsidRPr="00EC3397">
        <w:t xml:space="preserve"> </w:t>
      </w:r>
      <w:r w:rsidRPr="00EC3397">
        <w:t>экспансии</w:t>
      </w:r>
      <w:r w:rsidR="0023302D" w:rsidRPr="00EC3397">
        <w:t xml:space="preserve"> </w:t>
      </w:r>
      <w:r w:rsidRPr="00EC3397">
        <w:t>католической</w:t>
      </w:r>
      <w:r w:rsidR="0023302D" w:rsidRPr="00EC3397">
        <w:t xml:space="preserve"> </w:t>
      </w:r>
      <w:r w:rsidRPr="00EC3397">
        <w:t>идеологии</w:t>
      </w:r>
      <w:r w:rsidR="0023302D" w:rsidRPr="00EC3397">
        <w:t xml:space="preserve"> </w:t>
      </w:r>
      <w:r w:rsidRPr="00EC3397">
        <w:t>был</w:t>
      </w:r>
      <w:r w:rsidR="0023302D" w:rsidRPr="00EC3397">
        <w:t xml:space="preserve"> </w:t>
      </w:r>
      <w:r w:rsidRPr="00EC3397">
        <w:t>создан</w:t>
      </w:r>
      <w:r w:rsidR="0023302D">
        <w:rPr>
          <w:shd w:val="clear" w:color="auto" w:fill="FFFFFF"/>
        </w:rPr>
        <w:t xml:space="preserve"> </w:t>
      </w:r>
      <w:r w:rsidRPr="00BE3400">
        <w:rPr>
          <w:b/>
          <w:bCs/>
          <w:i/>
          <w:iCs/>
          <w:shd w:val="clear" w:color="auto" w:fill="FFFFFF"/>
        </w:rPr>
        <w:t>Ливонский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BE3400">
        <w:rPr>
          <w:b/>
          <w:bCs/>
          <w:i/>
          <w:iCs/>
          <w:shd w:val="clear" w:color="auto" w:fill="FFFFFF"/>
        </w:rPr>
        <w:t>орден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C3397">
        <w:t>(1237</w:t>
      </w:r>
      <w:r w:rsidR="0023302D" w:rsidRPr="00EC3397">
        <w:t xml:space="preserve"> </w:t>
      </w:r>
      <w:r w:rsidRPr="00EC3397">
        <w:t>г.):</w:t>
      </w:r>
      <w:r w:rsidR="0023302D" w:rsidRPr="00EC3397">
        <w:t xml:space="preserve"> </w:t>
      </w:r>
      <w:r w:rsidRPr="00EC3397">
        <w:t>католическая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военно-политическая</w:t>
      </w:r>
      <w:r w:rsidR="0023302D" w:rsidRPr="00EC3397">
        <w:t xml:space="preserve"> </w:t>
      </w:r>
      <w:r w:rsidR="00EC3397" w:rsidRPr="00BE3400">
        <w:rPr>
          <w:b/>
          <w:bCs/>
          <w:i/>
          <w:iCs/>
          <w:noProof/>
          <w:shd w:val="clear" w:color="auto" w:fill="FFFFFF"/>
        </w:rPr>
        <w:lastRenderedPageBreak/>
        <w:drawing>
          <wp:anchor distT="0" distB="0" distL="114300" distR="114300" simplePos="0" relativeHeight="251664384" behindDoc="1" locked="0" layoutInCell="1" allowOverlap="1" wp14:anchorId="65BE7247" wp14:editId="4FE5E468">
            <wp:simplePos x="0" y="0"/>
            <wp:positionH relativeFrom="column">
              <wp:posOffset>4572000</wp:posOffset>
            </wp:positionH>
            <wp:positionV relativeFrom="paragraph">
              <wp:posOffset>71987</wp:posOffset>
            </wp:positionV>
            <wp:extent cx="2027687" cy="2806320"/>
            <wp:effectExtent l="0" t="0" r="4445" b="635"/>
            <wp:wrapTight wrapText="bothSides">
              <wp:wrapPolygon edited="0">
                <wp:start x="0" y="0"/>
                <wp:lineTo x="0" y="21507"/>
                <wp:lineTo x="21512" y="21507"/>
                <wp:lineTo x="21512" y="0"/>
                <wp:lineTo x="0" y="0"/>
              </wp:wrapPolygon>
            </wp:wrapTight>
            <wp:docPr id="2" name="Рисунок 2" descr="Изображение выглядит как внешний, человек, здание, крыш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внешний, человек, здание, крыша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687" cy="28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3397">
        <w:t>организация</w:t>
      </w:r>
      <w:r w:rsidR="0023302D" w:rsidRPr="00EC3397">
        <w:t xml:space="preserve"> </w:t>
      </w:r>
      <w:r w:rsidRPr="00EC3397">
        <w:t>рыцарей</w:t>
      </w:r>
      <w:r w:rsidR="0023302D" w:rsidRPr="00EC3397">
        <w:t xml:space="preserve"> </w:t>
      </w:r>
      <w:r w:rsidRPr="00EC3397">
        <w:t>Тевтонского</w:t>
      </w:r>
      <w:r w:rsidR="0023302D" w:rsidRPr="00EC3397">
        <w:t xml:space="preserve"> </w:t>
      </w:r>
      <w:r w:rsidRPr="00EC3397">
        <w:t>ордена.</w:t>
      </w:r>
      <w:r w:rsidR="0023302D" w:rsidRPr="00EC3397">
        <w:t xml:space="preserve"> </w:t>
      </w:r>
      <w:r w:rsidRPr="00EC3397">
        <w:t>Основателем</w:t>
      </w:r>
      <w:r w:rsidR="0023302D" w:rsidRPr="00EC3397">
        <w:t xml:space="preserve"> </w:t>
      </w:r>
      <w:r w:rsidRPr="00EC3397">
        <w:t>этой</w:t>
      </w:r>
      <w:r w:rsidR="0023302D" w:rsidRPr="00EC3397">
        <w:t xml:space="preserve"> </w:t>
      </w:r>
      <w:r w:rsidRPr="00EC3397">
        <w:t>организации</w:t>
      </w:r>
      <w:r w:rsidR="0023302D" w:rsidRPr="00EC3397">
        <w:t xml:space="preserve"> </w:t>
      </w:r>
      <w:r w:rsidRPr="00EC3397">
        <w:t>считается</w:t>
      </w:r>
      <w:r w:rsidR="0023302D" w:rsidRPr="00EC3397">
        <w:t xml:space="preserve"> </w:t>
      </w:r>
      <w:bookmarkStart w:id="3" w:name="OLE_LINK1"/>
      <w:r w:rsidRPr="008F622C">
        <w:rPr>
          <w:b/>
          <w:bCs/>
          <w:i/>
          <w:iCs/>
          <w:shd w:val="clear" w:color="auto" w:fill="FFFFFF"/>
        </w:rPr>
        <w:t>епископ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8F622C">
        <w:rPr>
          <w:b/>
          <w:bCs/>
          <w:i/>
          <w:iCs/>
          <w:shd w:val="clear" w:color="auto" w:fill="FFFFFF"/>
        </w:rPr>
        <w:t>Альберт</w:t>
      </w:r>
      <w:bookmarkEnd w:id="3"/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завоеватель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имперскими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амбициями.</w:t>
      </w:r>
      <w:r w:rsidR="0023302D">
        <w:rPr>
          <w:shd w:val="clear" w:color="auto" w:fill="FFFFFF"/>
        </w:rPr>
        <w:t xml:space="preserve"> </w:t>
      </w:r>
    </w:p>
    <w:p w14:paraId="1ABC16A8" w14:textId="6738375B" w:rsidR="00270BE9" w:rsidRPr="00EC3397" w:rsidRDefault="00270BE9" w:rsidP="00EC3397">
      <w:pPr>
        <w:rPr>
          <w:shd w:val="clear" w:color="auto" w:fill="FFFFFF"/>
        </w:rPr>
      </w:pPr>
      <w:r w:rsidRPr="006C7755">
        <w:rPr>
          <w:color w:val="222222"/>
          <w:szCs w:val="28"/>
          <w:shd w:val="clear" w:color="auto" w:fill="FFFFFF"/>
        </w:rPr>
        <w:t>Решая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эти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проблемы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1238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году,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датчане,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шведы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Орден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начали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8F622C">
        <w:rPr>
          <w:rStyle w:val="--"/>
        </w:rPr>
        <w:t>военные</w:t>
      </w:r>
      <w:r w:rsidR="0023302D">
        <w:rPr>
          <w:rStyle w:val="--"/>
        </w:rPr>
        <w:t xml:space="preserve"> </w:t>
      </w:r>
      <w:r w:rsidRPr="008F622C">
        <w:rPr>
          <w:rStyle w:val="--0"/>
        </w:rPr>
        <w:t>действия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EC3397">
        <w:t>по</w:t>
      </w:r>
      <w:r w:rsidR="0023302D" w:rsidRPr="00EC3397">
        <w:t xml:space="preserve"> </w:t>
      </w:r>
      <w:r w:rsidRPr="00EC3397">
        <w:t>захвату</w:t>
      </w:r>
      <w:r w:rsidR="0023302D" w:rsidRPr="00EC3397">
        <w:t xml:space="preserve"> </w:t>
      </w:r>
      <w:r w:rsidRPr="00EC3397">
        <w:t>Пскова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Новгорода</w:t>
      </w:r>
      <w:r w:rsidR="0023302D" w:rsidRPr="00EC3397">
        <w:t xml:space="preserve"> </w:t>
      </w:r>
      <w:r w:rsidRPr="00EC3397">
        <w:t>Римской</w:t>
      </w:r>
      <w:r w:rsidR="0023302D" w:rsidRPr="00EC3397">
        <w:t xml:space="preserve"> </w:t>
      </w:r>
      <w:r w:rsidRPr="00EC3397">
        <w:t>Католической</w:t>
      </w:r>
      <w:r w:rsidR="0023302D" w:rsidRPr="00EC3397">
        <w:t xml:space="preserve"> </w:t>
      </w:r>
      <w:r w:rsidRPr="00EC3397">
        <w:t>Церковью.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июле</w:t>
      </w:r>
      <w:r w:rsidR="0023302D" w:rsidRPr="00EC3397">
        <w:t xml:space="preserve"> </w:t>
      </w:r>
      <w:r w:rsidRPr="00EC3397">
        <w:t>1240</w:t>
      </w:r>
      <w:r w:rsidR="0023302D" w:rsidRPr="00EC3397">
        <w:t xml:space="preserve"> </w:t>
      </w:r>
      <w:r w:rsidRPr="00EC3397">
        <w:t>года</w:t>
      </w:r>
      <w:r w:rsidR="0023302D" w:rsidRPr="00EC3397">
        <w:t xml:space="preserve"> </w:t>
      </w:r>
      <w:r w:rsidRPr="00EC3397">
        <w:t>шведскими</w:t>
      </w:r>
      <w:r w:rsidR="0023302D" w:rsidRPr="00EC3397">
        <w:t xml:space="preserve"> </w:t>
      </w:r>
      <w:r w:rsidRPr="00EC3397">
        <w:t>военачальниками</w:t>
      </w:r>
      <w:r w:rsidR="0023302D" w:rsidRPr="00EC3397">
        <w:t xml:space="preserve"> </w:t>
      </w:r>
      <w:r w:rsidRPr="00EC3397">
        <w:t>Ярлом</w:t>
      </w:r>
      <w:r w:rsidR="0023302D" w:rsidRPr="00EC3397">
        <w:t xml:space="preserve"> </w:t>
      </w:r>
      <w:r w:rsidRPr="00EC3397">
        <w:t>Биргером</w:t>
      </w:r>
      <w:r w:rsidR="0023302D" w:rsidRPr="00EC3397">
        <w:t xml:space="preserve"> </w:t>
      </w:r>
      <w:r w:rsidRPr="00EC3397">
        <w:t>и</w:t>
      </w:r>
      <w:r w:rsidR="0023302D" w:rsidRPr="00EC3397">
        <w:t xml:space="preserve"> </w:t>
      </w:r>
      <w:r w:rsidRPr="00EC3397">
        <w:t>Ульфом</w:t>
      </w:r>
      <w:r w:rsidR="0023302D" w:rsidRPr="00EC3397">
        <w:t xml:space="preserve"> </w:t>
      </w:r>
      <w:r w:rsidRPr="00EC3397">
        <w:t>Фаси</w:t>
      </w:r>
      <w:r w:rsidR="0023302D" w:rsidRPr="00EC3397">
        <w:t xml:space="preserve"> </w:t>
      </w:r>
      <w:r w:rsidRPr="00EC3397">
        <w:t>была</w:t>
      </w:r>
      <w:r w:rsidR="0023302D" w:rsidRPr="00EC3397">
        <w:t xml:space="preserve"> </w:t>
      </w:r>
      <w:r w:rsidRPr="00EC3397">
        <w:t>предпринята</w:t>
      </w:r>
      <w:r w:rsidR="0023302D" w:rsidRPr="00EC3397">
        <w:t xml:space="preserve"> </w:t>
      </w:r>
      <w:r w:rsidRPr="00EC3397">
        <w:t>попытка</w:t>
      </w:r>
      <w:r w:rsidR="0023302D" w:rsidRPr="00EC3397">
        <w:t xml:space="preserve"> </w:t>
      </w:r>
      <w:r w:rsidRPr="00EC3397">
        <w:t>вторжения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новгородские</w:t>
      </w:r>
      <w:r w:rsidR="0023302D" w:rsidRPr="00EC3397">
        <w:t xml:space="preserve"> </w:t>
      </w:r>
      <w:r w:rsidRPr="00EC3397">
        <w:t>земли</w:t>
      </w:r>
      <w:r w:rsidR="0023302D" w:rsidRPr="00EC3397">
        <w:t xml:space="preserve"> </w:t>
      </w:r>
      <w:r w:rsidRPr="00EC3397">
        <w:t>под</w:t>
      </w:r>
      <w:r w:rsidR="0023302D" w:rsidRPr="00EC3397">
        <w:t xml:space="preserve"> </w:t>
      </w:r>
      <w:r w:rsidRPr="00EC3397">
        <w:t>предлогом</w:t>
      </w:r>
      <w:r w:rsidR="0023302D" w:rsidRPr="00EC3397">
        <w:t xml:space="preserve"> </w:t>
      </w:r>
      <w:r w:rsidRPr="00EC3397">
        <w:t>истребления</w:t>
      </w:r>
      <w:r w:rsidR="0023302D" w:rsidRPr="00EC3397">
        <w:t xml:space="preserve"> </w:t>
      </w:r>
      <w:r w:rsidRPr="00EC3397">
        <w:t>язычников.</w:t>
      </w:r>
      <w:r w:rsidR="0023302D" w:rsidRPr="00EC3397">
        <w:t xml:space="preserve"> </w:t>
      </w:r>
      <w:r w:rsidRPr="00EC3397">
        <w:t>Крестовый</w:t>
      </w:r>
      <w:r w:rsidR="0023302D" w:rsidRPr="00EC3397">
        <w:t xml:space="preserve"> </w:t>
      </w:r>
      <w:r w:rsidRPr="00EC3397">
        <w:t>поход</w:t>
      </w:r>
      <w:r w:rsidR="0023302D" w:rsidRPr="00EC3397">
        <w:t xml:space="preserve"> </w:t>
      </w:r>
      <w:r w:rsidRPr="00EC3397">
        <w:t>Тевтонского</w:t>
      </w:r>
      <w:r w:rsidR="0023302D" w:rsidRPr="00EC3397">
        <w:t xml:space="preserve"> </w:t>
      </w:r>
      <w:r w:rsidRPr="00EC3397">
        <w:t>ордена</w:t>
      </w:r>
      <w:r w:rsidR="0023302D" w:rsidRPr="00EC3397">
        <w:t xml:space="preserve"> </w:t>
      </w:r>
      <w:r w:rsidRPr="00EC3397">
        <w:t>на</w:t>
      </w:r>
      <w:r w:rsidR="0023302D" w:rsidRPr="00EC3397">
        <w:t xml:space="preserve"> </w:t>
      </w:r>
      <w:r w:rsidRPr="00EC3397">
        <w:t>Русь</w:t>
      </w:r>
      <w:r w:rsidR="0023302D" w:rsidRPr="00EC3397">
        <w:t xml:space="preserve"> </w:t>
      </w:r>
      <w:r w:rsidRPr="00EC3397">
        <w:t>окончился</w:t>
      </w:r>
      <w:r w:rsidR="0023302D" w:rsidRPr="00EC3397">
        <w:t xml:space="preserve"> </w:t>
      </w:r>
      <w:r w:rsidRPr="00EC3397">
        <w:t>для</w:t>
      </w:r>
      <w:r w:rsidR="0023302D" w:rsidRPr="00EC3397">
        <w:t xml:space="preserve"> </w:t>
      </w:r>
      <w:r w:rsidRPr="00EC3397">
        <w:t>них</w:t>
      </w:r>
      <w:r w:rsidR="0023302D" w:rsidRPr="00EC3397">
        <w:t xml:space="preserve"> </w:t>
      </w:r>
      <w:r w:rsidRPr="00EC3397">
        <w:t>поражением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«Ледовом</w:t>
      </w:r>
      <w:r w:rsidR="0023302D" w:rsidRPr="00EC3397">
        <w:t xml:space="preserve"> </w:t>
      </w:r>
      <w:r w:rsidRPr="00EC3397">
        <w:t>побоище»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1242</w:t>
      </w:r>
      <w:r w:rsidR="0023302D" w:rsidRPr="00EC3397">
        <w:t xml:space="preserve"> </w:t>
      </w:r>
      <w:r w:rsidRPr="00EC3397">
        <w:t>году.</w:t>
      </w:r>
      <w:r w:rsidR="0023302D" w:rsidRPr="00EC3397">
        <w:t xml:space="preserve"> </w:t>
      </w:r>
      <w:r w:rsidRPr="00EC3397">
        <w:t>Однако</w:t>
      </w:r>
      <w:r w:rsidR="0023302D" w:rsidRPr="00EC3397">
        <w:t xml:space="preserve"> </w:t>
      </w:r>
      <w:r w:rsidRPr="00EC3397">
        <w:t>этот</w:t>
      </w:r>
      <w:r w:rsidR="0023302D" w:rsidRPr="00EC3397">
        <w:t xml:space="preserve"> </w:t>
      </w:r>
      <w:r w:rsidRPr="00EC3397">
        <w:t>цикл</w:t>
      </w:r>
      <w:r w:rsidR="0023302D" w:rsidRPr="00EC3397">
        <w:t xml:space="preserve"> </w:t>
      </w:r>
      <w:r w:rsidRPr="00EC3397">
        <w:t>продолж</w:t>
      </w:r>
      <w:r w:rsidR="00EC3397">
        <w:t>и</w:t>
      </w:r>
      <w:r w:rsidRPr="00EC3397">
        <w:t>лся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Ливонской</w:t>
      </w:r>
      <w:r w:rsidR="0023302D" w:rsidRPr="00EC3397">
        <w:t xml:space="preserve"> </w:t>
      </w:r>
      <w:r w:rsidRPr="00EC3397">
        <w:t>войне</w:t>
      </w:r>
      <w:r w:rsidR="0023302D" w:rsidRPr="00EC3397">
        <w:t xml:space="preserve"> </w:t>
      </w:r>
      <w:r w:rsidRPr="00EC3397">
        <w:t>1558</w:t>
      </w:r>
      <w:r w:rsidR="0023302D" w:rsidRPr="00EC3397">
        <w:t xml:space="preserve"> </w:t>
      </w:r>
      <w:r w:rsidRPr="00EC3397">
        <w:t>года,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которой</w:t>
      </w:r>
      <w:r w:rsidR="0023302D" w:rsidRPr="00EC3397">
        <w:t xml:space="preserve"> </w:t>
      </w:r>
      <w:r w:rsidRPr="00EC3397">
        <w:t>союзным</w:t>
      </w:r>
      <w:r w:rsidR="0023302D" w:rsidRPr="00EC3397">
        <w:t xml:space="preserve"> </w:t>
      </w:r>
      <w:r w:rsidRPr="00EC3397">
        <w:t>войскам</w:t>
      </w:r>
      <w:r w:rsidR="0023302D" w:rsidRPr="00EC3397">
        <w:t xml:space="preserve"> </w:t>
      </w:r>
      <w:r w:rsidRPr="00EC3397">
        <w:t>противостояла</w:t>
      </w:r>
      <w:r w:rsidR="0023302D" w:rsidRPr="00EC3397">
        <w:t xml:space="preserve"> </w:t>
      </w:r>
      <w:r w:rsidRPr="00EC3397">
        <w:t>армия</w:t>
      </w:r>
      <w:r w:rsidR="0023302D" w:rsidRPr="00EC3397">
        <w:t xml:space="preserve"> </w:t>
      </w:r>
      <w:r w:rsidRPr="00EC3397">
        <w:t>во</w:t>
      </w:r>
      <w:r w:rsidR="0023302D" w:rsidRPr="00EC3397">
        <w:t xml:space="preserve"> </w:t>
      </w:r>
      <w:r w:rsidRPr="00EC3397">
        <w:t>главе</w:t>
      </w:r>
      <w:r w:rsidR="0023302D" w:rsidRPr="00EC3397">
        <w:t xml:space="preserve"> </w:t>
      </w:r>
      <w:r w:rsidRPr="00EC3397">
        <w:t>с</w:t>
      </w:r>
      <w:r w:rsidR="0023302D" w:rsidRPr="00EC3397">
        <w:t xml:space="preserve"> </w:t>
      </w:r>
      <w:r w:rsidRPr="00EC3397">
        <w:t>Иваном</w:t>
      </w:r>
      <w:r w:rsidR="0023302D" w:rsidRPr="00EC3397">
        <w:t xml:space="preserve"> </w:t>
      </w:r>
      <w:r w:rsidRPr="00EC3397">
        <w:t>Грозным.</w:t>
      </w:r>
      <w:r w:rsidR="0023302D" w:rsidRPr="00EC3397">
        <w:t xml:space="preserve"> </w:t>
      </w:r>
      <w:r w:rsidRPr="00EC3397">
        <w:t>Тем</w:t>
      </w:r>
      <w:r w:rsidR="0023302D" w:rsidRPr="00EC3397">
        <w:t xml:space="preserve"> </w:t>
      </w:r>
      <w:r w:rsidRPr="00EC3397">
        <w:t>не</w:t>
      </w:r>
      <w:r w:rsidR="0023302D" w:rsidRPr="00EC3397">
        <w:t xml:space="preserve"> </w:t>
      </w:r>
      <w:r w:rsidRPr="00EC3397">
        <w:t>менее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ходе</w:t>
      </w:r>
      <w:r w:rsidR="0023302D" w:rsidRPr="00EC3397">
        <w:t xml:space="preserve"> </w:t>
      </w:r>
      <w:r w:rsidRPr="00EC3397">
        <w:t>Ливонской</w:t>
      </w:r>
      <w:r w:rsidR="0023302D" w:rsidRPr="00EC3397">
        <w:t xml:space="preserve"> </w:t>
      </w:r>
      <w:r w:rsidRPr="00EC3397">
        <w:t>войны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середине</w:t>
      </w:r>
      <w:r w:rsidR="0023302D" w:rsidRPr="00EC3397">
        <w:t xml:space="preserve"> </w:t>
      </w:r>
      <w:r w:rsidRPr="00EC3397">
        <w:t>XVI</w:t>
      </w:r>
      <w:r w:rsidR="0023302D" w:rsidRPr="00EC3397">
        <w:t xml:space="preserve"> </w:t>
      </w:r>
      <w:r w:rsidRPr="00EC3397">
        <w:t>века</w:t>
      </w:r>
      <w:r w:rsidR="0023302D" w:rsidRPr="00EC3397">
        <w:t xml:space="preserve"> </w:t>
      </w:r>
      <w:r w:rsidRPr="00EC3397">
        <w:t>Орден</w:t>
      </w:r>
      <w:r w:rsidR="0023302D" w:rsidRPr="00EC3397">
        <w:t xml:space="preserve"> </w:t>
      </w:r>
      <w:r w:rsidRPr="00EC3397">
        <w:t>потерпел</w:t>
      </w:r>
      <w:r w:rsidR="0023302D" w:rsidRPr="00EC3397">
        <w:t xml:space="preserve"> </w:t>
      </w:r>
      <w:r w:rsidRPr="00EC3397">
        <w:t>ряд</w:t>
      </w:r>
      <w:r w:rsidR="0023302D" w:rsidRPr="00EC3397">
        <w:t xml:space="preserve"> </w:t>
      </w:r>
      <w:r w:rsidRPr="00EC3397">
        <w:t>поражений</w:t>
      </w:r>
      <w:r w:rsidR="0023302D" w:rsidRPr="00EC3397">
        <w:t xml:space="preserve"> </w:t>
      </w:r>
      <w:r w:rsidRPr="00EC3397">
        <w:t>от</w:t>
      </w:r>
      <w:r w:rsidR="0023302D">
        <w:rPr>
          <w:szCs w:val="28"/>
          <w:shd w:val="clear" w:color="auto" w:fill="FFFFFF"/>
        </w:rPr>
        <w:t xml:space="preserve"> </w:t>
      </w:r>
      <w:r w:rsidRPr="008F622C">
        <w:rPr>
          <w:rStyle w:val="--"/>
        </w:rPr>
        <w:t>русских</w:t>
      </w:r>
      <w:r w:rsidR="0023302D">
        <w:rPr>
          <w:rStyle w:val="--"/>
        </w:rPr>
        <w:t xml:space="preserve"> </w:t>
      </w:r>
      <w:r w:rsidRPr="008F622C">
        <w:rPr>
          <w:rStyle w:val="--0"/>
        </w:rPr>
        <w:t>войск</w:t>
      </w:r>
      <w:r w:rsidRPr="00EC3397">
        <w:t>,</w:t>
      </w:r>
      <w:r w:rsidR="0023302D" w:rsidRPr="00EC3397">
        <w:t xml:space="preserve"> </w:t>
      </w:r>
      <w:r w:rsidRPr="00EC3397">
        <w:t>после</w:t>
      </w:r>
      <w:r w:rsidR="0023302D" w:rsidRPr="00EC3397">
        <w:t xml:space="preserve"> </w:t>
      </w:r>
      <w:r w:rsidRPr="00EC3397">
        <w:t>чего</w:t>
      </w:r>
      <w:r w:rsidR="0023302D" w:rsidRPr="00EC3397">
        <w:t xml:space="preserve"> </w:t>
      </w:r>
      <w:r w:rsidRPr="00EC3397">
        <w:t>в</w:t>
      </w:r>
      <w:r w:rsidR="0023302D" w:rsidRPr="00EC3397">
        <w:t xml:space="preserve"> </w:t>
      </w:r>
      <w:r w:rsidRPr="00EC3397">
        <w:t>1561</w:t>
      </w:r>
      <w:r w:rsidR="0023302D" w:rsidRPr="00EC3397">
        <w:t xml:space="preserve"> </w:t>
      </w:r>
      <w:r w:rsidRPr="00EC3397">
        <w:t>году</w:t>
      </w:r>
      <w:r w:rsidR="0023302D" w:rsidRPr="00EC3397">
        <w:t xml:space="preserve"> </w:t>
      </w:r>
      <w:r w:rsidRPr="00EC3397">
        <w:t>прекратил</w:t>
      </w:r>
      <w:r w:rsidR="0023302D" w:rsidRPr="00EC3397">
        <w:t xml:space="preserve"> </w:t>
      </w:r>
      <w:r w:rsidRPr="00EC3397">
        <w:t>своё</w:t>
      </w:r>
      <w:r w:rsidR="0023302D" w:rsidRPr="00EC3397">
        <w:t xml:space="preserve"> </w:t>
      </w:r>
      <w:r w:rsidRPr="00EC3397">
        <w:t>существование.</w:t>
      </w:r>
    </w:p>
    <w:p w14:paraId="3CBDE7E0" w14:textId="3B5DE315" w:rsidR="00270BE9" w:rsidRPr="006C7755" w:rsidRDefault="00270BE9" w:rsidP="000C6822">
      <w:pPr>
        <w:rPr>
          <w:rFonts w:eastAsia="Calibri" w:cs="Calibri"/>
          <w:shd w:val="clear" w:color="auto" w:fill="FFFFFF"/>
        </w:rPr>
      </w:pPr>
      <w:r w:rsidRPr="00EC3397">
        <w:rPr>
          <w:b/>
          <w:bCs/>
          <w:i/>
          <w:iCs/>
          <w:shd w:val="clear" w:color="auto" w:fill="FFFFFF"/>
        </w:rPr>
        <w:t>В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итоге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победы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Руси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в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противостоянии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с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Объедин</w:t>
      </w:r>
      <w:r w:rsidR="00EC3397">
        <w:rPr>
          <w:b/>
          <w:bCs/>
          <w:i/>
          <w:iCs/>
          <w:shd w:val="clear" w:color="auto" w:fill="FFFFFF"/>
        </w:rPr>
        <w:t>ё</w:t>
      </w:r>
      <w:r w:rsidRPr="00EC3397">
        <w:rPr>
          <w:b/>
          <w:bCs/>
          <w:i/>
          <w:iCs/>
          <w:shd w:val="clear" w:color="auto" w:fill="FFFFFF"/>
        </w:rPr>
        <w:t>нной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Католической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Европой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Россия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22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октября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(2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ноября)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1721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года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была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провозглашена</w:t>
      </w:r>
      <w:r w:rsidR="0023302D" w:rsidRPr="00EC3397">
        <w:rPr>
          <w:b/>
          <w:bCs/>
          <w:i/>
          <w:iCs/>
          <w:shd w:val="clear" w:color="auto" w:fill="FFFFFF"/>
        </w:rPr>
        <w:t xml:space="preserve"> </w:t>
      </w:r>
      <w:r w:rsidRPr="00EC3397">
        <w:rPr>
          <w:b/>
          <w:bCs/>
          <w:i/>
          <w:iCs/>
          <w:shd w:val="clear" w:color="auto" w:fill="FFFFFF"/>
        </w:rPr>
        <w:t>Империей.</w:t>
      </w:r>
      <w:r w:rsidR="0023302D">
        <w:rPr>
          <w:shd w:val="clear" w:color="auto" w:fill="FFFFFF"/>
        </w:rPr>
        <w:t xml:space="preserve"> </w:t>
      </w:r>
      <w:r w:rsidRPr="000C6822">
        <w:t>Русский</w:t>
      </w:r>
      <w:r w:rsidR="0023302D" w:rsidRPr="000C6822">
        <w:t xml:space="preserve"> </w:t>
      </w:r>
      <w:r w:rsidRPr="000C6822">
        <w:t>царь</w:t>
      </w:r>
      <w:r w:rsidR="0023302D" w:rsidRPr="000C6822">
        <w:t xml:space="preserve"> </w:t>
      </w:r>
      <w:r w:rsidRPr="000C6822">
        <w:t>Пётр</w:t>
      </w:r>
      <w:r w:rsidR="0023302D" w:rsidRPr="000C6822">
        <w:t xml:space="preserve"> </w:t>
      </w:r>
      <w:r w:rsidRPr="000C6822">
        <w:t>I</w:t>
      </w:r>
      <w:r w:rsidR="0023302D" w:rsidRPr="000C6822">
        <w:t xml:space="preserve"> </w:t>
      </w:r>
      <w:r w:rsidRPr="000C6822">
        <w:t>Великий</w:t>
      </w:r>
      <w:r w:rsidR="0023302D" w:rsidRPr="000C6822">
        <w:t xml:space="preserve"> </w:t>
      </w:r>
      <w:r w:rsidRPr="000C6822">
        <w:t>принял</w:t>
      </w:r>
      <w:r w:rsidR="0023302D" w:rsidRPr="000C6822">
        <w:t xml:space="preserve"> </w:t>
      </w:r>
      <w:r w:rsidRPr="000C6822">
        <w:t>титулы</w:t>
      </w:r>
      <w:r w:rsidR="0023302D" w:rsidRPr="000C6822">
        <w:t xml:space="preserve"> </w:t>
      </w:r>
      <w:r w:rsidRPr="000C6822">
        <w:t>Императора</w:t>
      </w:r>
      <w:r w:rsidR="0023302D" w:rsidRPr="000C6822">
        <w:t xml:space="preserve"> </w:t>
      </w:r>
      <w:r w:rsidRPr="000C6822">
        <w:t>Всероссийского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Отца</w:t>
      </w:r>
      <w:r w:rsidR="0023302D" w:rsidRPr="000C6822">
        <w:t xml:space="preserve"> </w:t>
      </w:r>
      <w:r w:rsidRPr="000C6822">
        <w:t>Отечества.</w:t>
      </w:r>
      <w:r w:rsidR="0023302D" w:rsidRPr="000C6822">
        <w:t xml:space="preserve"> </w:t>
      </w:r>
      <w:r w:rsidRPr="000C6822">
        <w:t>Но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результате</w:t>
      </w:r>
      <w:r w:rsidR="0023302D" w:rsidRPr="000C6822">
        <w:t xml:space="preserve"> </w:t>
      </w:r>
      <w:r w:rsidRPr="000C6822">
        <w:t>крестовых</w:t>
      </w:r>
      <w:r w:rsidR="0023302D" w:rsidRPr="000C6822">
        <w:t xml:space="preserve"> </w:t>
      </w:r>
      <w:r w:rsidRPr="000C6822">
        <w:t>походов</w:t>
      </w:r>
      <w:r w:rsidR="0023302D" w:rsidRPr="000C6822">
        <w:t xml:space="preserve"> </w:t>
      </w:r>
      <w:r w:rsidRPr="000C6822">
        <w:t>православные</w:t>
      </w:r>
      <w:r w:rsidR="000C6822" w:rsidRPr="000C6822">
        <w:t>,</w:t>
      </w:r>
      <w:r w:rsidR="0023302D" w:rsidRPr="000C6822">
        <w:t xml:space="preserve"> </w:t>
      </w:r>
      <w:r w:rsidR="000C6822" w:rsidRPr="000C6822">
        <w:t xml:space="preserve">как преобладающая часть населения, </w:t>
      </w:r>
      <w:r w:rsidRPr="000C6822">
        <w:t>сохранились</w:t>
      </w:r>
      <w:r w:rsidR="0023302D" w:rsidRPr="000C6822">
        <w:t xml:space="preserve"> </w:t>
      </w:r>
      <w:r w:rsidRPr="000C6822">
        <w:t>только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России,</w:t>
      </w:r>
      <w:r w:rsidR="0023302D" w:rsidRPr="000C6822">
        <w:t xml:space="preserve"> </w:t>
      </w:r>
      <w:r w:rsidRPr="000C6822">
        <w:t>Сербии,</w:t>
      </w:r>
      <w:r w:rsidR="0023302D" w:rsidRPr="000C6822">
        <w:t xml:space="preserve"> </w:t>
      </w:r>
      <w:r w:rsidRPr="000C6822">
        <w:t>Черногории,</w:t>
      </w:r>
      <w:r w:rsidR="0023302D" w:rsidRPr="000C6822">
        <w:t xml:space="preserve"> </w:t>
      </w:r>
      <w:r w:rsidRPr="000C6822">
        <w:t>Македонии,</w:t>
      </w:r>
      <w:r w:rsidR="0023302D" w:rsidRPr="000C6822">
        <w:t xml:space="preserve"> </w:t>
      </w:r>
      <w:r w:rsidRPr="000C6822">
        <w:t>Болгарии.</w:t>
      </w:r>
      <w:r w:rsidR="0023302D" w:rsidRPr="000C6822">
        <w:t xml:space="preserve"> </w:t>
      </w:r>
      <w:r w:rsidRPr="000C6822">
        <w:t>Католическими</w:t>
      </w:r>
      <w:r w:rsidR="0023302D" w:rsidRPr="000C6822">
        <w:t xml:space="preserve"> </w:t>
      </w:r>
      <w:r w:rsidRPr="000C6822">
        <w:t>стали</w:t>
      </w:r>
      <w:r w:rsidR="0023302D" w:rsidRPr="000C6822">
        <w:t xml:space="preserve"> </w:t>
      </w:r>
      <w:r w:rsidRPr="000C6822">
        <w:t>Польша,</w:t>
      </w:r>
      <w:r w:rsidR="0023302D" w:rsidRPr="000C6822">
        <w:t xml:space="preserve"> </w:t>
      </w:r>
      <w:r w:rsidRPr="000C6822">
        <w:t>Словакия,</w:t>
      </w:r>
      <w:r w:rsidR="0023302D" w:rsidRPr="000C6822">
        <w:t xml:space="preserve"> </w:t>
      </w:r>
      <w:r w:rsidRPr="000C6822">
        <w:t>Чехия,</w:t>
      </w:r>
      <w:r w:rsidR="0023302D" w:rsidRPr="000C6822">
        <w:t xml:space="preserve"> </w:t>
      </w:r>
      <w:r w:rsidRPr="000C6822">
        <w:t>Хорватия,</w:t>
      </w:r>
      <w:r w:rsidR="0023302D" w:rsidRPr="000C6822">
        <w:t xml:space="preserve"> </w:t>
      </w:r>
      <w:r w:rsidRPr="000C6822">
        <w:t>Словения.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Украине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Беларуси</w:t>
      </w:r>
      <w:r w:rsidR="0023302D" w:rsidRPr="000C6822">
        <w:t xml:space="preserve"> </w:t>
      </w:r>
      <w:r w:rsidRPr="000C6822">
        <w:t>число</w:t>
      </w:r>
      <w:r w:rsidR="0023302D" w:rsidRPr="000C6822">
        <w:t xml:space="preserve"> </w:t>
      </w:r>
      <w:r w:rsidRPr="000C6822">
        <w:t>католиков</w:t>
      </w:r>
      <w:r w:rsidR="000C6822" w:rsidRPr="000C6822">
        <w:t xml:space="preserve"> значительно</w:t>
      </w:r>
      <w:r w:rsidRPr="000C6822">
        <w:t>.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Боснии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Герцеговине</w:t>
      </w:r>
      <w:r w:rsidR="0023302D">
        <w:rPr>
          <w:shd w:val="clear" w:color="auto" w:fill="FFFFFF"/>
        </w:rPr>
        <w:t xml:space="preserve"> </w:t>
      </w:r>
      <w:r w:rsidRPr="008F622C">
        <w:rPr>
          <w:rStyle w:val="--0"/>
        </w:rPr>
        <w:t>половина</w:t>
      </w:r>
      <w:r w:rsidR="0023302D">
        <w:rPr>
          <w:rStyle w:val="--0"/>
        </w:rPr>
        <w:t xml:space="preserve"> </w:t>
      </w:r>
      <w:r w:rsidRPr="008F622C">
        <w:rPr>
          <w:rStyle w:val="--"/>
        </w:rPr>
        <w:t>местных</w:t>
      </w:r>
      <w:r w:rsidR="0023302D">
        <w:rPr>
          <w:rStyle w:val="--0"/>
        </w:rPr>
        <w:t xml:space="preserve"> </w:t>
      </w:r>
      <w:r w:rsidRPr="008F622C">
        <w:rPr>
          <w:rStyle w:val="--0"/>
        </w:rPr>
        <w:t>славян</w:t>
      </w:r>
      <w:r w:rsidR="0023302D">
        <w:rPr>
          <w:shd w:val="clear" w:color="auto" w:fill="FFFFFF"/>
        </w:rPr>
        <w:t xml:space="preserve"> </w:t>
      </w:r>
      <w:r w:rsidRPr="000C6822">
        <w:t>мусульмане,</w:t>
      </w:r>
      <w:r w:rsidR="0023302D" w:rsidRPr="000C6822">
        <w:t xml:space="preserve"> </w:t>
      </w:r>
      <w:r w:rsidRPr="000C6822">
        <w:t>а</w:t>
      </w:r>
      <w:r w:rsidR="0023302D" w:rsidRPr="000C6822">
        <w:t xml:space="preserve"> </w:t>
      </w:r>
      <w:r w:rsidRPr="000C6822">
        <w:t>оставшиеся</w:t>
      </w:r>
      <w:r w:rsidR="0023302D" w:rsidRPr="000C6822">
        <w:t xml:space="preserve"> </w:t>
      </w:r>
      <w:r w:rsidRPr="000C6822">
        <w:t>—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православные,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католики.</w:t>
      </w:r>
      <w:r w:rsidR="0023302D" w:rsidRPr="000C6822">
        <w:t xml:space="preserve"> </w:t>
      </w:r>
      <w:r w:rsidRPr="000C6822">
        <w:t>Новгород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Псков</w:t>
      </w:r>
      <w:r w:rsidR="0023302D" w:rsidRPr="000C6822">
        <w:t xml:space="preserve"> </w:t>
      </w:r>
      <w:r w:rsidRPr="000C6822">
        <w:t>сохранились.</w:t>
      </w:r>
      <w:r w:rsidR="0023302D">
        <w:rPr>
          <w:shd w:val="clear" w:color="auto" w:fill="FFFFFF"/>
        </w:rPr>
        <w:t xml:space="preserve"> </w:t>
      </w:r>
    </w:p>
    <w:p w14:paraId="5C754E3C" w14:textId="1C051506" w:rsidR="00270BE9" w:rsidRPr="000C6822" w:rsidRDefault="00270BE9" w:rsidP="000C6822">
      <w:r w:rsidRPr="006C7755">
        <w:rPr>
          <w:shd w:val="clear" w:color="auto" w:fill="FFFFFF"/>
        </w:rPr>
        <w:t>Священная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Римская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просуществовала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1806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ликвидирована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ходе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наполеоновских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когда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последний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император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  <w:lang w:val="en-US"/>
        </w:rPr>
        <w:t>II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Габсбург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отрёкся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престола.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Начались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процессы,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невероятные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врем</w:t>
      </w:r>
      <w:r w:rsidR="000C6822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папы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Григория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  <w:lang w:val="da-DK"/>
        </w:rPr>
        <w:t>IX</w:t>
      </w:r>
      <w:r w:rsidR="0023302D">
        <w:rPr>
          <w:shd w:val="clear" w:color="auto" w:fill="FFFFFF"/>
          <w:lang w:val="da-DK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других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Римской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Католической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церкви.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Рухнула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религиозная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власть,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выдержала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столкновения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новыми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реальностями.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Новые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реальности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спровоцировали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революции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Нидерландах,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Англии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Теперь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революционная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Франция</w:t>
      </w:r>
      <w:r w:rsidR="0023302D">
        <w:rPr>
          <w:shd w:val="clear" w:color="auto" w:fill="FFFFFF"/>
        </w:rPr>
        <w:t xml:space="preserve"> </w:t>
      </w:r>
      <w:r w:rsidRPr="008F622C">
        <w:rPr>
          <w:rStyle w:val="--0"/>
        </w:rPr>
        <w:t>стала</w:t>
      </w:r>
      <w:r w:rsidR="0023302D">
        <w:rPr>
          <w:rStyle w:val="--0"/>
        </w:rPr>
        <w:t xml:space="preserve"> </w:t>
      </w:r>
      <w:r w:rsidRPr="008F622C">
        <w:rPr>
          <w:rStyle w:val="--"/>
        </w:rPr>
        <w:t>лидером</w:t>
      </w:r>
      <w:r w:rsidR="0023302D">
        <w:rPr>
          <w:shd w:val="clear" w:color="auto" w:fill="FFFFFF"/>
        </w:rPr>
        <w:t xml:space="preserve"> </w:t>
      </w:r>
      <w:r w:rsidRPr="000C6822">
        <w:t>в</w:t>
      </w:r>
      <w:r w:rsidR="0023302D" w:rsidRPr="000C6822">
        <w:t xml:space="preserve"> </w:t>
      </w:r>
      <w:r w:rsidRPr="000C6822">
        <w:t>создании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решении</w:t>
      </w:r>
      <w:r w:rsidR="0023302D" w:rsidRPr="000C6822">
        <w:t xml:space="preserve"> </w:t>
      </w:r>
      <w:r w:rsidRPr="000C6822">
        <w:t>идеологических</w:t>
      </w:r>
      <w:r w:rsidR="0023302D" w:rsidRPr="000C6822">
        <w:t xml:space="preserve"> </w:t>
      </w:r>
      <w:r w:rsidRPr="000C6822">
        <w:t>проблем.</w:t>
      </w:r>
      <w:r w:rsidR="0023302D" w:rsidRPr="000C6822">
        <w:t xml:space="preserve"> </w:t>
      </w:r>
      <w:r w:rsidRPr="000C6822">
        <w:t>С</w:t>
      </w:r>
      <w:r w:rsidR="0023302D" w:rsidRPr="000C6822">
        <w:t xml:space="preserve"> </w:t>
      </w:r>
      <w:r w:rsidRPr="000C6822">
        <w:t>момента</w:t>
      </w:r>
      <w:r w:rsidR="0023302D" w:rsidRPr="000C6822">
        <w:t xml:space="preserve"> </w:t>
      </w:r>
      <w:r w:rsidRPr="000C6822">
        <w:t>принятия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</w:t>
      </w:r>
      <w:r w:rsidRPr="0042325E">
        <w:rPr>
          <w:b/>
          <w:bCs/>
          <w:i/>
          <w:iCs/>
          <w:shd w:val="clear" w:color="auto" w:fill="FFFFFF"/>
        </w:rPr>
        <w:t>Декларации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2325E">
        <w:rPr>
          <w:b/>
          <w:bCs/>
          <w:i/>
          <w:iCs/>
          <w:shd w:val="clear" w:color="auto" w:fill="FFFFFF"/>
        </w:rPr>
        <w:t>прав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2325E">
        <w:rPr>
          <w:b/>
          <w:bCs/>
          <w:i/>
          <w:iCs/>
          <w:shd w:val="clear" w:color="auto" w:fill="FFFFFF"/>
        </w:rPr>
        <w:t>человека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2325E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42325E">
        <w:rPr>
          <w:b/>
          <w:bCs/>
          <w:i/>
          <w:iCs/>
          <w:shd w:val="clear" w:color="auto" w:fill="FFFFFF"/>
        </w:rPr>
        <w:t>гражданина»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0C6822">
        <w:t>католичество</w:t>
      </w:r>
      <w:r w:rsidR="0023302D">
        <w:rPr>
          <w:shd w:val="clear" w:color="auto" w:fill="FFFFFF"/>
        </w:rPr>
        <w:t xml:space="preserve"> </w:t>
      </w:r>
      <w:r w:rsidRPr="008F622C">
        <w:rPr>
          <w:rStyle w:val="--"/>
        </w:rPr>
        <w:t>потеряло</w:t>
      </w:r>
      <w:r w:rsidR="0023302D">
        <w:rPr>
          <w:rStyle w:val="--"/>
        </w:rPr>
        <w:t xml:space="preserve"> </w:t>
      </w:r>
      <w:r w:rsidRPr="008F622C">
        <w:rPr>
          <w:rStyle w:val="--0"/>
        </w:rPr>
        <w:t>статус</w:t>
      </w:r>
      <w:r w:rsidR="0023302D">
        <w:rPr>
          <w:shd w:val="clear" w:color="auto" w:fill="FFFFFF"/>
        </w:rPr>
        <w:t xml:space="preserve"> </w:t>
      </w:r>
      <w:r w:rsidRPr="000C6822">
        <w:t>государственной</w:t>
      </w:r>
      <w:r w:rsidR="0023302D" w:rsidRPr="000C6822">
        <w:t xml:space="preserve"> </w:t>
      </w:r>
      <w:r w:rsidRPr="000C6822">
        <w:t>религии.</w:t>
      </w:r>
      <w:r w:rsidR="0023302D" w:rsidRPr="000C6822">
        <w:t xml:space="preserve"> </w:t>
      </w:r>
      <w:r w:rsidRPr="000C6822">
        <w:t>Конституция</w:t>
      </w:r>
      <w:r w:rsidR="0023302D" w:rsidRPr="000C6822">
        <w:t xml:space="preserve"> </w:t>
      </w:r>
      <w:r w:rsidRPr="000C6822">
        <w:t>отделила</w:t>
      </w:r>
      <w:r w:rsidR="0023302D" w:rsidRPr="000C6822">
        <w:t xml:space="preserve"> </w:t>
      </w:r>
      <w:r w:rsidRPr="000C6822">
        <w:t>церковь</w:t>
      </w:r>
      <w:r w:rsidR="0023302D" w:rsidRPr="000C6822">
        <w:t xml:space="preserve"> </w:t>
      </w:r>
      <w:r w:rsidRPr="000C6822">
        <w:t>Франции</w:t>
      </w:r>
      <w:r w:rsidR="0023302D" w:rsidRPr="000C6822">
        <w:t xml:space="preserve"> </w:t>
      </w:r>
      <w:r w:rsidRPr="000C6822">
        <w:t>от</w:t>
      </w:r>
      <w:r w:rsidR="0023302D" w:rsidRPr="000C6822">
        <w:t xml:space="preserve"> </w:t>
      </w:r>
      <w:r w:rsidRPr="000C6822">
        <w:t>Рима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подчинила</w:t>
      </w:r>
      <w:r w:rsidR="0023302D" w:rsidRPr="000C6822">
        <w:t xml:space="preserve"> </w:t>
      </w:r>
      <w:r w:rsidRPr="000C6822">
        <w:t>е</w:t>
      </w:r>
      <w:r w:rsidR="000C6822">
        <w:t>ё</w:t>
      </w:r>
      <w:r w:rsidR="0023302D" w:rsidRPr="000C6822">
        <w:t xml:space="preserve"> </w:t>
      </w:r>
      <w:r w:rsidRPr="000C6822">
        <w:t>«просвещ</w:t>
      </w:r>
      <w:r w:rsidR="000C6822">
        <w:t>ё</w:t>
      </w:r>
      <w:r w:rsidRPr="000C6822">
        <w:t>нному»</w:t>
      </w:r>
      <w:r w:rsidR="0023302D" w:rsidRPr="000C6822">
        <w:t xml:space="preserve"> </w:t>
      </w:r>
      <w:r w:rsidRPr="000C6822">
        <w:t>государству.</w:t>
      </w:r>
      <w:r w:rsidR="0023302D">
        <w:rPr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Национализированы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lastRenderedPageBreak/>
        <w:t>все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церковные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владения,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распущены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все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B1596">
        <w:rPr>
          <w:b/>
          <w:bCs/>
          <w:i/>
          <w:iCs/>
          <w:shd w:val="clear" w:color="auto" w:fill="FFFFFF"/>
        </w:rPr>
        <w:t>монастыри.</w:t>
      </w:r>
      <w:r w:rsidR="0023302D" w:rsidRPr="000C6822">
        <w:t xml:space="preserve"> </w:t>
      </w:r>
      <w:r w:rsidRPr="000C6822">
        <w:t>Вся</w:t>
      </w:r>
      <w:r w:rsidR="0023302D" w:rsidRPr="000C6822">
        <w:t xml:space="preserve"> </w:t>
      </w:r>
      <w:r w:rsidRPr="000C6822">
        <w:t>их</w:t>
      </w:r>
      <w:r w:rsidR="0023302D" w:rsidRPr="000C6822">
        <w:t xml:space="preserve"> </w:t>
      </w:r>
      <w:r w:rsidRPr="000C6822">
        <w:t>собственность</w:t>
      </w:r>
      <w:r w:rsidR="0023302D" w:rsidRPr="000C6822">
        <w:t xml:space="preserve"> </w:t>
      </w:r>
      <w:r w:rsidRPr="000C6822">
        <w:t>была</w:t>
      </w:r>
      <w:r w:rsidR="0023302D">
        <w:rPr>
          <w:shd w:val="clear" w:color="auto" w:fill="FFFFFF"/>
        </w:rPr>
        <w:t xml:space="preserve"> </w:t>
      </w:r>
      <w:r w:rsidRPr="00EB1596">
        <w:rPr>
          <w:rStyle w:val="--"/>
        </w:rPr>
        <w:t>конфискована</w:t>
      </w:r>
      <w:r w:rsidR="0023302D">
        <w:rPr>
          <w:rStyle w:val="--"/>
        </w:rPr>
        <w:t xml:space="preserve"> </w:t>
      </w:r>
      <w:r w:rsidRPr="00EB1596">
        <w:rPr>
          <w:rStyle w:val="--0"/>
        </w:rPr>
        <w:t>и</w:t>
      </w:r>
      <w:r w:rsidR="0023302D">
        <w:rPr>
          <w:rStyle w:val="--0"/>
        </w:rPr>
        <w:t xml:space="preserve"> </w:t>
      </w:r>
      <w:r w:rsidRPr="00EB1596">
        <w:rPr>
          <w:rStyle w:val="--0"/>
        </w:rPr>
        <w:t>распродана</w:t>
      </w:r>
      <w:r w:rsidRPr="000C6822">
        <w:t>.</w:t>
      </w:r>
      <w:r w:rsidR="0023302D" w:rsidRPr="000C6822">
        <w:t xml:space="preserve"> </w:t>
      </w:r>
      <w:r w:rsidRPr="000C6822">
        <w:t>Духовенство,</w:t>
      </w:r>
      <w:r w:rsidR="0023302D" w:rsidRPr="000C6822">
        <w:t xml:space="preserve"> </w:t>
      </w:r>
      <w:r w:rsidRPr="000C6822">
        <w:t>отказавшееся</w:t>
      </w:r>
      <w:r w:rsidR="0023302D" w:rsidRPr="000C6822">
        <w:t xml:space="preserve"> </w:t>
      </w:r>
      <w:r w:rsidRPr="000C6822">
        <w:t>присягнуть</w:t>
      </w:r>
      <w:r w:rsidR="0023302D" w:rsidRPr="000C6822">
        <w:t xml:space="preserve"> </w:t>
      </w:r>
      <w:r w:rsidRPr="000C6822">
        <w:t>на</w:t>
      </w:r>
      <w:r w:rsidR="0023302D" w:rsidRPr="000C6822">
        <w:t xml:space="preserve"> </w:t>
      </w:r>
      <w:r w:rsidRPr="000C6822">
        <w:t>верность</w:t>
      </w:r>
      <w:r w:rsidR="0023302D" w:rsidRPr="000C6822">
        <w:t xml:space="preserve"> </w:t>
      </w:r>
      <w:r w:rsidRPr="000C6822">
        <w:t>Конституции,</w:t>
      </w:r>
      <w:r w:rsidR="0023302D" w:rsidRPr="000C6822">
        <w:t xml:space="preserve"> </w:t>
      </w:r>
      <w:r w:rsidRPr="000C6822">
        <w:t>лишалось</w:t>
      </w:r>
      <w:r w:rsidR="0023302D" w:rsidRPr="000C6822">
        <w:t xml:space="preserve"> </w:t>
      </w:r>
      <w:r w:rsidRPr="000C6822">
        <w:t>гражданских</w:t>
      </w:r>
      <w:r w:rsidR="0023302D" w:rsidRPr="000C6822">
        <w:t xml:space="preserve"> </w:t>
      </w:r>
      <w:r w:rsidRPr="000C6822">
        <w:t>прав</w:t>
      </w:r>
      <w:r w:rsidR="0023302D" w:rsidRPr="000C6822">
        <w:t xml:space="preserve"> </w:t>
      </w:r>
      <w:r w:rsidRPr="000C6822">
        <w:t>и</w:t>
      </w:r>
      <w:r w:rsidR="0023302D" w:rsidRPr="000C6822">
        <w:t xml:space="preserve"> </w:t>
      </w:r>
      <w:r w:rsidRPr="000C6822">
        <w:t>высылалось</w:t>
      </w:r>
      <w:r w:rsidR="0023302D" w:rsidRPr="000C6822">
        <w:t xml:space="preserve"> </w:t>
      </w:r>
      <w:r w:rsidRPr="000C6822">
        <w:t>из</w:t>
      </w:r>
      <w:r w:rsidR="0023302D" w:rsidRPr="000C6822">
        <w:t xml:space="preserve"> </w:t>
      </w:r>
      <w:r w:rsidRPr="000C6822">
        <w:t>страны:</w:t>
      </w:r>
      <w:r w:rsidR="0023302D" w:rsidRPr="000C6822">
        <w:t xml:space="preserve"> </w:t>
      </w:r>
      <w:r w:rsidRPr="000C6822">
        <w:t>около</w:t>
      </w:r>
      <w:r w:rsidR="0023302D" w:rsidRPr="000C6822">
        <w:t xml:space="preserve"> </w:t>
      </w:r>
      <w:r w:rsidRPr="000C6822">
        <w:t>40</w:t>
      </w:r>
      <w:r w:rsidR="0023302D" w:rsidRPr="000C6822">
        <w:t xml:space="preserve"> </w:t>
      </w:r>
      <w:r w:rsidRPr="000C6822">
        <w:t>тыс.</w:t>
      </w:r>
      <w:r w:rsidR="0023302D" w:rsidRPr="000C6822">
        <w:t xml:space="preserve"> </w:t>
      </w:r>
      <w:r w:rsidRPr="000C6822">
        <w:t>священников</w:t>
      </w:r>
      <w:r w:rsidR="0023302D" w:rsidRPr="000C6822">
        <w:t xml:space="preserve"> </w:t>
      </w:r>
      <w:r w:rsidRPr="000C6822">
        <w:t>вынужден</w:t>
      </w:r>
      <w:r w:rsidR="000C6822">
        <w:t>ы</w:t>
      </w:r>
      <w:r w:rsidR="0023302D" w:rsidRPr="000C6822">
        <w:t xml:space="preserve"> </w:t>
      </w:r>
      <w:r w:rsidRPr="000C6822">
        <w:t>было</w:t>
      </w:r>
      <w:r w:rsidR="0023302D" w:rsidRPr="000C6822">
        <w:t xml:space="preserve"> </w:t>
      </w:r>
      <w:r w:rsidRPr="000C6822">
        <w:t>покинуть</w:t>
      </w:r>
      <w:r w:rsidR="0023302D" w:rsidRPr="000C6822">
        <w:t xml:space="preserve"> </w:t>
      </w:r>
      <w:r w:rsidRPr="000C6822">
        <w:t>Францию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колоннах,</w:t>
      </w:r>
      <w:r w:rsidR="0023302D" w:rsidRPr="000C6822">
        <w:t xml:space="preserve"> </w:t>
      </w:r>
      <w:r w:rsidRPr="000C6822">
        <w:t>которые</w:t>
      </w:r>
      <w:r w:rsidR="0023302D" w:rsidRPr="000C6822">
        <w:t xml:space="preserve"> </w:t>
      </w:r>
      <w:r w:rsidRPr="000C6822">
        <w:t>конвоировали</w:t>
      </w:r>
      <w:r w:rsidR="00ED350F">
        <w:t>сь</w:t>
      </w:r>
      <w:r w:rsidR="0023302D" w:rsidRPr="000C6822">
        <w:t xml:space="preserve"> </w:t>
      </w:r>
      <w:r w:rsidRPr="000C6822">
        <w:t>в</w:t>
      </w:r>
      <w:r w:rsidR="0023302D" w:rsidRPr="000C6822">
        <w:t xml:space="preserve"> </w:t>
      </w:r>
      <w:r w:rsidRPr="000C6822">
        <w:t>порты.</w:t>
      </w:r>
      <w:r w:rsidR="0023302D" w:rsidRPr="000C6822">
        <w:t xml:space="preserve"> </w:t>
      </w:r>
    </w:p>
    <w:p w14:paraId="6EA37CE2" w14:textId="77777777" w:rsidR="00B603AB" w:rsidRDefault="000C6822" w:rsidP="000C6822">
      <w:pPr>
        <w:rPr>
          <w:shd w:val="clear" w:color="auto" w:fill="FFFFFF"/>
        </w:rPr>
      </w:pPr>
      <w:r>
        <w:rPr>
          <w:shd w:val="clear" w:color="auto" w:fill="FFFFFF"/>
        </w:rPr>
        <w:t>О</w:t>
      </w:r>
      <w:r w:rsidR="00270BE9" w:rsidRPr="006C7755">
        <w:rPr>
          <w:shd w:val="clear" w:color="auto" w:fill="FFFFFF"/>
        </w:rPr>
        <w:t>пуская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детали,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</w:t>
      </w:r>
      <w:r>
        <w:rPr>
          <w:shd w:val="clear" w:color="auto" w:fill="FFFFFF"/>
        </w:rPr>
        <w:t>ужн</w:t>
      </w:r>
      <w:r w:rsidR="00270BE9" w:rsidRPr="006C7755">
        <w:rPr>
          <w:shd w:val="clear" w:color="auto" w:fill="FFFFFF"/>
        </w:rPr>
        <w:t>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сказать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bookmarkStart w:id="4" w:name="OLE_LINK2"/>
      <w:r w:rsidR="00270BE9" w:rsidRPr="006C7755">
        <w:rPr>
          <w:shd w:val="clear" w:color="auto" w:fill="FFFFFF"/>
        </w:rPr>
        <w:t>что</w:t>
      </w:r>
      <w:r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когда</w:t>
      </w:r>
      <w:r w:rsidR="0023302D">
        <w:rPr>
          <w:shd w:val="clear" w:color="auto" w:fill="FFFFFF"/>
        </w:rPr>
        <w:t xml:space="preserve"> </w:t>
      </w:r>
      <w:r w:rsidR="00270BE9" w:rsidRPr="00EB1596">
        <w:rPr>
          <w:b/>
          <w:bCs/>
          <w:i/>
          <w:iCs/>
          <w:shd w:val="clear" w:color="auto" w:fill="FFFFFF"/>
        </w:rPr>
        <w:t>папа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EB1596">
        <w:rPr>
          <w:b/>
          <w:bCs/>
          <w:i/>
          <w:iCs/>
          <w:shd w:val="clear" w:color="auto" w:fill="FFFFFF"/>
        </w:rPr>
        <w:t>Пий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EB1596">
        <w:rPr>
          <w:b/>
          <w:bCs/>
          <w:i/>
          <w:iCs/>
          <w:shd w:val="clear" w:color="auto" w:fill="FFFFFF"/>
          <w:lang w:val="en-US"/>
        </w:rPr>
        <w:t>VII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хотел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возложить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корону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голову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Наполеона,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тот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вырвал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е</w:t>
      </w:r>
      <w:r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рук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папы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сам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надел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себя</w:t>
      </w:r>
      <w:bookmarkEnd w:id="4"/>
      <w:r w:rsidR="00270BE9"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Свои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церковные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взгляды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Наполеон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экспортирует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другие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государства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Европы.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суть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его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достижений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главный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предмет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экспорта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французской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заключается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BE3400">
        <w:rPr>
          <w:b/>
          <w:bCs/>
          <w:i/>
          <w:iCs/>
          <w:shd w:val="clear" w:color="auto" w:fill="FFFFFF"/>
        </w:rPr>
        <w:t>«Кодексе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BE3400">
        <w:rPr>
          <w:b/>
          <w:bCs/>
          <w:i/>
          <w:iCs/>
          <w:shd w:val="clear" w:color="auto" w:fill="FFFFFF"/>
        </w:rPr>
        <w:t>Наполеона»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1804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года.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Он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сам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говорил</w:t>
      </w:r>
      <w:r>
        <w:rPr>
          <w:shd w:val="clear" w:color="auto" w:fill="FFFFFF"/>
        </w:rPr>
        <w:t xml:space="preserve">: </w:t>
      </w:r>
      <w:r w:rsidR="00270BE9" w:rsidRPr="006C7755">
        <w:rPr>
          <w:b/>
          <w:bCs/>
          <w:shd w:val="clear" w:color="auto" w:fill="FFFFFF"/>
          <w:lang w:val="fr-FR"/>
        </w:rPr>
        <w:t>«</w:t>
      </w:r>
      <w:r>
        <w:rPr>
          <w:b/>
          <w:bCs/>
          <w:i/>
          <w:iCs/>
          <w:shd w:val="clear" w:color="auto" w:fill="FFFFFF"/>
        </w:rPr>
        <w:t>М</w:t>
      </w:r>
      <w:r w:rsidR="00270BE9" w:rsidRPr="006C7755">
        <w:rPr>
          <w:b/>
          <w:bCs/>
          <w:i/>
          <w:iCs/>
          <w:shd w:val="clear" w:color="auto" w:fill="FFFFFF"/>
        </w:rPr>
        <w:t>оя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истинная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слава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A632FC">
        <w:rPr>
          <w:b/>
          <w:bCs/>
          <w:i/>
          <w:iCs/>
          <w:shd w:val="clear" w:color="auto" w:fill="FFFFFF"/>
        </w:rPr>
        <w:t>—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не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том,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что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выиграл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40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сражений: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одно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Ватерлоо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зачеркнуло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их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все.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То,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что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будет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жить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вечно,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—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это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мой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гражданский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="00270BE9" w:rsidRPr="006C7755">
        <w:rPr>
          <w:b/>
          <w:bCs/>
          <w:i/>
          <w:iCs/>
          <w:shd w:val="clear" w:color="auto" w:fill="FFFFFF"/>
        </w:rPr>
        <w:t>кодекс»</w:t>
      </w:r>
      <w:r w:rsidR="00270BE9" w:rsidRPr="006C7755">
        <w:rPr>
          <w:b/>
          <w:bCs/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</w:p>
    <w:p w14:paraId="1B472B77" w14:textId="1C5E7461" w:rsidR="00270BE9" w:rsidRPr="00C67535" w:rsidRDefault="00B603AB" w:rsidP="00B603AB">
      <w:pPr>
        <w:pStyle w:val="afffff"/>
        <w:rPr>
          <w:shd w:val="clear" w:color="auto" w:fill="FFFFFF"/>
        </w:rPr>
      </w:pPr>
      <w:r>
        <w:rPr>
          <w:shd w:val="clear" w:color="auto" w:fill="FFFFFF"/>
        </w:rPr>
        <w:drawing>
          <wp:inline distT="0" distB="0" distL="0" distR="0" wp14:anchorId="1216D7C0" wp14:editId="115F9EDE">
            <wp:extent cx="4755600" cy="3164400"/>
            <wp:effectExtent l="0" t="0" r="0" b="0"/>
            <wp:docPr id="3" name="Рисунок 3" descr="Изображение выглядит как алтарь, украшен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алтарь, украшен, ткань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5600" cy="3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B3BA4" w14:textId="67DD0176" w:rsidR="00270BE9" w:rsidRPr="00EB1596" w:rsidRDefault="00270BE9" w:rsidP="000C6822">
      <w:pPr>
        <w:rPr>
          <w:rFonts w:eastAsia="Calibri" w:cs="Calibri"/>
          <w:shd w:val="clear" w:color="auto" w:fill="FFFFFF"/>
        </w:rPr>
      </w:pPr>
      <w:r w:rsidRPr="006C7755">
        <w:rPr>
          <w:shd w:val="clear" w:color="auto" w:fill="FFFFFF"/>
        </w:rPr>
        <w:t>Наполеоновские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экспортировали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идеологию:</w:t>
      </w:r>
      <w:r w:rsidR="0023302D">
        <w:rPr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равенство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граждан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перед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Законом;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неприкосновенность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личности;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свободу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совести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и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др.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Все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побежд</w:t>
      </w:r>
      <w:r w:rsidR="000C6822">
        <w:rPr>
          <w:b/>
          <w:bCs/>
          <w:i/>
          <w:iCs/>
          <w:shd w:val="clear" w:color="auto" w:fill="FFFFFF"/>
        </w:rPr>
        <w:t>ё</w:t>
      </w:r>
      <w:r w:rsidRPr="000C6822">
        <w:rPr>
          <w:b/>
          <w:bCs/>
          <w:i/>
          <w:iCs/>
          <w:shd w:val="clear" w:color="auto" w:fill="FFFFFF"/>
        </w:rPr>
        <w:t>нные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Наполеоном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страны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Европы,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одна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за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другой,</w:t>
      </w:r>
      <w:r w:rsidR="0023302D">
        <w:rPr>
          <w:shd w:val="clear" w:color="auto" w:fill="FFFFFF"/>
        </w:rPr>
        <w:t xml:space="preserve"> </w:t>
      </w:r>
      <w:r w:rsidRPr="00EB1596">
        <w:rPr>
          <w:rStyle w:val="--0"/>
        </w:rPr>
        <w:t>принимали</w:t>
      </w:r>
      <w:r w:rsidR="0023302D">
        <w:rPr>
          <w:rStyle w:val="--0"/>
        </w:rPr>
        <w:t xml:space="preserve"> </w:t>
      </w:r>
      <w:r w:rsidRPr="00EB1596">
        <w:rPr>
          <w:rStyle w:val="--"/>
        </w:rPr>
        <w:t>свои</w:t>
      </w:r>
      <w:r w:rsidR="0023302D">
        <w:rPr>
          <w:rStyle w:val="--0"/>
        </w:rPr>
        <w:t xml:space="preserve"> </w:t>
      </w:r>
      <w:r w:rsidRPr="00EB1596">
        <w:rPr>
          <w:rStyle w:val="--0"/>
        </w:rPr>
        <w:t>конституции</w:t>
      </w:r>
      <w:r w:rsidR="0023302D">
        <w:rPr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на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основе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его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Гражданского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0C6822">
        <w:rPr>
          <w:b/>
          <w:bCs/>
          <w:i/>
          <w:iCs/>
          <w:shd w:val="clear" w:color="auto" w:fill="FFFFFF"/>
        </w:rPr>
        <w:t>Кодекса.</w:t>
      </w:r>
      <w:r w:rsidR="0023302D" w:rsidRPr="000C6822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Наполеоновские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EB1596">
        <w:rPr>
          <w:rStyle w:val="--0"/>
        </w:rPr>
        <w:t>большей</w:t>
      </w:r>
      <w:r w:rsidR="0023302D">
        <w:rPr>
          <w:rStyle w:val="--0"/>
        </w:rPr>
        <w:t xml:space="preserve"> </w:t>
      </w:r>
      <w:r w:rsidRPr="00EB1596">
        <w:rPr>
          <w:rStyle w:val="--0"/>
        </w:rPr>
        <w:t>степени</w:t>
      </w:r>
      <w:r w:rsidR="0023302D">
        <w:rPr>
          <w:rStyle w:val="--0"/>
        </w:rPr>
        <w:t xml:space="preserve"> </w:t>
      </w:r>
      <w:r w:rsidRPr="00EB1596">
        <w:rPr>
          <w:rStyle w:val="--"/>
        </w:rPr>
        <w:t>идеологическими</w:t>
      </w:r>
      <w:r w:rsidRPr="006C7755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потом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уже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захватническими.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Опять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идеология,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несовместимая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православной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России.</w:t>
      </w:r>
      <w:r w:rsidR="0023302D">
        <w:rPr>
          <w:rFonts w:eastAsia="Calibri" w:cs="Calibri"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Только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две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принимали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Кодекс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Наполеона: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Россия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Англия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экономических,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дипломатических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причин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нападения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Россию,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главными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опять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совершенно</w:t>
      </w:r>
      <w:r w:rsidR="0023302D">
        <w:rPr>
          <w:shd w:val="clear" w:color="auto" w:fill="FFFFFF"/>
        </w:rPr>
        <w:t xml:space="preserve"> </w:t>
      </w:r>
      <w:r w:rsidRPr="00EB1596">
        <w:rPr>
          <w:rStyle w:val="--0"/>
        </w:rPr>
        <w:t>новые</w:t>
      </w:r>
      <w:r w:rsidR="0023302D">
        <w:rPr>
          <w:rStyle w:val="--0"/>
        </w:rPr>
        <w:t xml:space="preserve"> </w:t>
      </w:r>
      <w:r w:rsidRPr="00EB1596">
        <w:rPr>
          <w:rStyle w:val="--"/>
        </w:rPr>
        <w:t>идеологические</w:t>
      </w:r>
      <w:r w:rsidR="0023302D">
        <w:rPr>
          <w:rStyle w:val="--"/>
        </w:rPr>
        <w:t xml:space="preserve"> </w:t>
      </w:r>
      <w:r w:rsidRPr="00EB1596">
        <w:rPr>
          <w:rStyle w:val="--0"/>
        </w:rPr>
        <w:t>претензии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объедин</w:t>
      </w:r>
      <w:r w:rsidR="000C6822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наполеоновской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России: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принять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Кодекс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реформировать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общество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B3443C">
        <w:rPr>
          <w:shd w:val="clear" w:color="auto" w:fill="FFFFFF"/>
        </w:rPr>
        <w:t>государство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принадлежат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lastRenderedPageBreak/>
        <w:t>слова: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«Через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пять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лет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я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буду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владыкой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всего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мира.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Остаётся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одна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Россия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я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раздавлю</w:t>
      </w:r>
      <w:r w:rsidR="0023302D">
        <w:rPr>
          <w:shd w:val="clear" w:color="auto" w:fill="FFFFFF"/>
        </w:rPr>
        <w:t xml:space="preserve"> </w:t>
      </w:r>
      <w:r w:rsidRPr="00EB1596">
        <w:rPr>
          <w:shd w:val="clear" w:color="auto" w:fill="FFFFFF"/>
        </w:rPr>
        <w:t>её…».</w:t>
      </w:r>
    </w:p>
    <w:p w14:paraId="0B0BBA07" w14:textId="6242DD0B" w:rsidR="00270BE9" w:rsidRPr="006C7755" w:rsidRDefault="00270BE9" w:rsidP="008335F6">
      <w:pPr>
        <w:rPr>
          <w:rFonts w:eastAsia="Calibri" w:cs="Calibri"/>
          <w:shd w:val="clear" w:color="auto" w:fill="FFFFFF"/>
        </w:rPr>
      </w:pPr>
      <w:r w:rsidRPr="006C7755">
        <w:rPr>
          <w:shd w:val="clear" w:color="auto" w:fill="FFFFFF"/>
        </w:rPr>
        <w:t>То,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Россия,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времена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Ливонских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имела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одной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страной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Францией,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53628C">
        <w:rPr>
          <w:rStyle w:val="--"/>
        </w:rPr>
        <w:t>идеологическим</w:t>
      </w:r>
      <w:r w:rsidR="0023302D">
        <w:rPr>
          <w:rStyle w:val="--"/>
        </w:rPr>
        <w:t xml:space="preserve"> </w:t>
      </w:r>
      <w:r w:rsidRPr="0053628C">
        <w:rPr>
          <w:rStyle w:val="--0"/>
        </w:rPr>
        <w:t>объединением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вокруг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всех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говорят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факты:</w:t>
      </w:r>
    </w:p>
    <w:p w14:paraId="5BEC61E7" w14:textId="797CD856" w:rsidR="00270BE9" w:rsidRPr="006C7755" w:rsidRDefault="00270BE9" w:rsidP="00FE43E1">
      <w:pPr>
        <w:rPr>
          <w:rFonts w:eastAsia="Calibri" w:cs="Calibri"/>
          <w:shd w:val="clear" w:color="auto" w:fill="FFFFFF"/>
        </w:rPr>
      </w:pPr>
      <w:r w:rsidRPr="0053628C">
        <w:rPr>
          <w:b/>
          <w:bCs/>
          <w:shd w:val="clear" w:color="auto" w:fill="FFFFFF"/>
        </w:rPr>
        <w:t>А</w:t>
      </w:r>
      <w:r w:rsidR="004078A4">
        <w:rPr>
          <w:b/>
          <w:bCs/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вторгшуюся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Россию,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более,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50</w:t>
      </w:r>
      <w:r w:rsidR="004078A4">
        <w:rPr>
          <w:shd w:val="clear" w:color="auto" w:fill="FFFFFF"/>
        </w:rPr>
        <w:t> </w:t>
      </w:r>
      <w:r w:rsidRPr="006C7755">
        <w:rPr>
          <w:shd w:val="clear" w:color="auto" w:fill="FFFFFF"/>
        </w:rPr>
        <w:t>%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составляли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солдаты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16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национальностей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дивизии,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полки,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батальоны,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эскадроны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Австрии,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Венгрии,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Пруссии,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Польши,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Великого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княжества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Литовского,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Голландии,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Испании,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Италии,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Саксонии,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Баварии,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Малых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княжеств,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Берга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Клеве,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Вестфалии,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Вюртенберга,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Гессен-Дармштадта,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Неаполитанского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королевства.</w:t>
      </w:r>
      <w:r w:rsidR="0023302D">
        <w:rPr>
          <w:shd w:val="clear" w:color="auto" w:fill="FFFFFF"/>
        </w:rPr>
        <w:t xml:space="preserve"> </w:t>
      </w:r>
    </w:p>
    <w:p w14:paraId="1674C013" w14:textId="15BDA84A" w:rsidR="00270BE9" w:rsidRPr="006C7755" w:rsidRDefault="00FE43E1" w:rsidP="00FE43E1">
      <w:pPr>
        <w:rPr>
          <w:rFonts w:eastAsia="Calibri" w:cs="Calibri"/>
          <w:shd w:val="clear" w:color="auto" w:fill="FFFFFF"/>
        </w:rPr>
      </w:pPr>
      <w:r w:rsidRPr="00FE43E1">
        <w:rPr>
          <w:b/>
          <w:bCs/>
          <w:shd w:val="clear" w:color="auto" w:fill="FFFFFF"/>
        </w:rPr>
        <w:t>Б.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Наполеон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смог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собрать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поход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против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400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до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450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тысяч</w:t>
      </w:r>
      <w:r w:rsidR="0023302D">
        <w:rPr>
          <w:shd w:val="clear" w:color="auto" w:fill="FFFFFF"/>
        </w:rPr>
        <w:t xml:space="preserve"> </w:t>
      </w:r>
      <w:r w:rsidR="00270BE9" w:rsidRPr="006C7755">
        <w:rPr>
          <w:shd w:val="clear" w:color="auto" w:fill="FFFFFF"/>
        </w:rPr>
        <w:t>солдат.</w:t>
      </w:r>
    </w:p>
    <w:p w14:paraId="17F9549F" w14:textId="5C9CEE28" w:rsidR="00270BE9" w:rsidRPr="006C7755" w:rsidRDefault="00270BE9" w:rsidP="00FE43E1">
      <w:pPr>
        <w:rPr>
          <w:rFonts w:eastAsia="Calibri" w:cs="Calibri"/>
          <w:shd w:val="clear" w:color="auto" w:fill="FFFFFF"/>
        </w:rPr>
      </w:pPr>
      <w:r w:rsidRPr="0053628C">
        <w:rPr>
          <w:b/>
          <w:bCs/>
          <w:shd w:val="clear" w:color="auto" w:fill="FFFFFF"/>
        </w:rPr>
        <w:t>В</w:t>
      </w:r>
      <w:r w:rsidR="00337B46">
        <w:rPr>
          <w:b/>
          <w:bCs/>
          <w:shd w:val="clear" w:color="auto" w:fill="FFFFFF"/>
          <w:lang w:val="en-US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1811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французская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империя</w:t>
      </w:r>
      <w:r w:rsidR="0023302D">
        <w:rPr>
          <w:shd w:val="clear" w:color="auto" w:fill="FFFFFF"/>
        </w:rPr>
        <w:t xml:space="preserve"> </w:t>
      </w:r>
      <w:r w:rsidR="00FE43E1">
        <w:rPr>
          <w:shd w:val="clear" w:color="auto" w:fill="FFFFFF"/>
        </w:rPr>
        <w:t>(</w:t>
      </w:r>
      <w:r w:rsidRPr="006C7755">
        <w:rPr>
          <w:shd w:val="clear" w:color="auto" w:fill="FFFFFF"/>
        </w:rPr>
        <w:t>считай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Объединенная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Европа</w:t>
      </w:r>
      <w:r w:rsidR="00FE43E1">
        <w:rPr>
          <w:shd w:val="clear" w:color="auto" w:fill="FFFFFF"/>
        </w:rPr>
        <w:t>)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насчитывала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172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млн.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Население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Российской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1811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составляло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чуть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более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40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млн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человек.</w:t>
      </w:r>
    </w:p>
    <w:p w14:paraId="533028AF" w14:textId="771E8C67" w:rsidR="00270BE9" w:rsidRPr="006C7755" w:rsidRDefault="00270BE9" w:rsidP="00FE43E1">
      <w:pPr>
        <w:rPr>
          <w:rFonts w:eastAsia="Calibri" w:cs="Calibri"/>
          <w:shd w:val="clear" w:color="auto" w:fill="FFFFFF"/>
        </w:rPr>
      </w:pPr>
      <w:r w:rsidRPr="006C7755">
        <w:rPr>
          <w:shd w:val="clear" w:color="auto" w:fill="FFFFFF"/>
        </w:rPr>
        <w:t>Хотя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исторической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науке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принято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считать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нападение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Наполеоновской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Россию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войной,</w:t>
      </w:r>
      <w:r w:rsidR="0023302D">
        <w:rPr>
          <w:shd w:val="clear" w:color="auto" w:fill="FFFFFF"/>
        </w:rPr>
        <w:t xml:space="preserve"> </w:t>
      </w:r>
      <w:proofErr w:type="gramStart"/>
      <w:r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сути</w:t>
      </w:r>
      <w:proofErr w:type="gramEnd"/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так.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объединяющей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осуществить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захват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территорий,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ресурсов,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коммуникаций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противника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никому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удавалось.</w:t>
      </w:r>
      <w:r w:rsidR="0023302D">
        <w:rPr>
          <w:shd w:val="clear" w:color="auto" w:fill="FFFFFF"/>
        </w:rPr>
        <w:t xml:space="preserve"> </w:t>
      </w:r>
    </w:p>
    <w:p w14:paraId="7995A201" w14:textId="79502458" w:rsidR="00270BE9" w:rsidRPr="00290323" w:rsidRDefault="00270BE9" w:rsidP="00A42948">
      <w:pPr>
        <w:rPr>
          <w:rFonts w:eastAsia="Calibri" w:cs="Calibri"/>
          <w:shd w:val="clear" w:color="auto" w:fill="FFFFFF"/>
        </w:rPr>
      </w:pPr>
      <w:r w:rsidRPr="00A42948">
        <w:t>Идеология</w:t>
      </w:r>
      <w:r w:rsidR="0023302D" w:rsidRPr="00A42948">
        <w:t xml:space="preserve"> </w:t>
      </w:r>
      <w:r w:rsidRPr="00A42948">
        <w:t>ЕС</w:t>
      </w:r>
      <w:r w:rsidR="0023302D" w:rsidRPr="00A42948">
        <w:t xml:space="preserve"> </w:t>
      </w:r>
      <w:r w:rsidRPr="00A42948">
        <w:t>врем</w:t>
      </w:r>
      <w:r w:rsidR="003A4EF7" w:rsidRPr="00A42948">
        <w:t>ё</w:t>
      </w:r>
      <w:r w:rsidRPr="00A42948">
        <w:t>н</w:t>
      </w:r>
      <w:r w:rsidR="0023302D" w:rsidRPr="00A42948">
        <w:t xml:space="preserve"> </w:t>
      </w:r>
      <w:r w:rsidRPr="00A42948">
        <w:t>Наполеона</w:t>
      </w:r>
      <w:r w:rsidR="0023302D" w:rsidRPr="00A42948">
        <w:t xml:space="preserve"> </w:t>
      </w:r>
      <w:r w:rsidRPr="00A42948">
        <w:t>стала</w:t>
      </w:r>
      <w:r w:rsidR="0023302D" w:rsidRPr="00A42948">
        <w:t xml:space="preserve"> </w:t>
      </w:r>
      <w:r w:rsidRPr="00A42948">
        <w:t>конституционной:</w:t>
      </w:r>
      <w:r w:rsidR="0023302D" w:rsidRPr="00A42948">
        <w:t xml:space="preserve"> </w:t>
      </w:r>
      <w:r w:rsidRPr="00A42948">
        <w:t>церковь</w:t>
      </w:r>
      <w:r w:rsidR="0023302D" w:rsidRPr="00A42948">
        <w:t xml:space="preserve"> </w:t>
      </w:r>
      <w:r w:rsidRPr="00A42948">
        <w:t>отделили</w:t>
      </w:r>
      <w:r w:rsidR="0023302D" w:rsidRPr="00A42948">
        <w:t xml:space="preserve"> </w:t>
      </w:r>
      <w:r w:rsidRPr="00A42948">
        <w:t>от</w:t>
      </w:r>
      <w:r w:rsidR="0023302D" w:rsidRPr="00A42948">
        <w:t xml:space="preserve"> </w:t>
      </w:r>
      <w:r w:rsidRPr="00A42948">
        <w:t>государства,</w:t>
      </w:r>
      <w:r w:rsidR="0023302D" w:rsidRPr="00A42948">
        <w:t xml:space="preserve"> </w:t>
      </w:r>
      <w:r w:rsidRPr="00A42948">
        <w:t>монархические</w:t>
      </w:r>
      <w:r w:rsidR="0023302D" w:rsidRPr="00A42948">
        <w:t xml:space="preserve"> </w:t>
      </w:r>
      <w:r w:rsidRPr="00A42948">
        <w:t>режимы</w:t>
      </w:r>
      <w:r w:rsidR="0023302D" w:rsidRPr="00A42948">
        <w:t xml:space="preserve"> </w:t>
      </w:r>
      <w:r w:rsidRPr="00A42948">
        <w:t>трансформировали</w:t>
      </w:r>
      <w:r w:rsidR="0023302D" w:rsidRPr="00A42948">
        <w:t xml:space="preserve"> </w:t>
      </w:r>
      <w:r w:rsidRPr="00A42948">
        <w:t>в</w:t>
      </w:r>
      <w:r w:rsidR="0023302D" w:rsidRPr="00A42948">
        <w:t xml:space="preserve"> </w:t>
      </w:r>
      <w:r w:rsidRPr="00A42948">
        <w:t>республиканские,</w:t>
      </w:r>
      <w:r w:rsidR="0023302D" w:rsidRPr="00A42948">
        <w:t xml:space="preserve"> </w:t>
      </w:r>
      <w:r w:rsidRPr="00A42948">
        <w:t>повсеместно</w:t>
      </w:r>
      <w:r w:rsidR="0023302D" w:rsidRPr="00A42948">
        <w:t xml:space="preserve"> </w:t>
      </w:r>
      <w:r w:rsidRPr="00A42948">
        <w:t>ввели</w:t>
      </w:r>
      <w:r w:rsidR="0023302D" w:rsidRPr="00A42948">
        <w:t xml:space="preserve"> </w:t>
      </w:r>
      <w:r w:rsidRPr="00A42948">
        <w:t>Конституции,</w:t>
      </w:r>
      <w:r w:rsidR="0023302D" w:rsidRPr="00A42948">
        <w:t xml:space="preserve"> </w:t>
      </w:r>
      <w:r w:rsidRPr="00A42948">
        <w:t>создали</w:t>
      </w:r>
      <w:r w:rsidR="0023302D" w:rsidRPr="00A42948">
        <w:t xml:space="preserve"> </w:t>
      </w:r>
      <w:r w:rsidRPr="00A42948">
        <w:t>суды,</w:t>
      </w:r>
      <w:r w:rsidR="0023302D" w:rsidRPr="00A42948">
        <w:t xml:space="preserve"> </w:t>
      </w:r>
      <w:r w:rsidRPr="00A42948">
        <w:t>перед</w:t>
      </w:r>
      <w:r w:rsidR="0023302D" w:rsidRPr="00A42948">
        <w:t xml:space="preserve"> </w:t>
      </w:r>
      <w:r w:rsidRPr="00A42948">
        <w:t>которыми</w:t>
      </w:r>
      <w:r w:rsidR="0023302D" w:rsidRPr="00A42948">
        <w:t xml:space="preserve"> </w:t>
      </w:r>
      <w:r w:rsidRPr="00A42948">
        <w:t>все</w:t>
      </w:r>
      <w:r w:rsidR="0023302D" w:rsidRPr="00A42948">
        <w:t xml:space="preserve"> </w:t>
      </w:r>
      <w:r w:rsidRPr="00A42948">
        <w:t>стали</w:t>
      </w:r>
      <w:r w:rsidR="0023302D" w:rsidRPr="00A42948">
        <w:t xml:space="preserve"> </w:t>
      </w:r>
      <w:r w:rsidRPr="00A42948">
        <w:t>равны.</w:t>
      </w:r>
      <w:r w:rsidR="0023302D" w:rsidRPr="00A42948">
        <w:t xml:space="preserve"> </w:t>
      </w:r>
      <w:r w:rsidRPr="00A42948">
        <w:t>Идеология</w:t>
      </w:r>
      <w:r w:rsidR="0023302D" w:rsidRPr="00A42948">
        <w:t xml:space="preserve"> </w:t>
      </w:r>
      <w:r w:rsidRPr="00A42948">
        <w:t>России</w:t>
      </w:r>
      <w:r w:rsidR="0023302D" w:rsidRPr="00A42948">
        <w:t xml:space="preserve"> </w:t>
      </w:r>
      <w:r w:rsidRPr="00A42948">
        <w:t>осталась</w:t>
      </w:r>
      <w:r w:rsidR="0023302D" w:rsidRPr="00A42948">
        <w:t xml:space="preserve"> </w:t>
      </w:r>
      <w:r w:rsidRPr="00A42948">
        <w:t>прежней:</w:t>
      </w:r>
      <w:r w:rsidR="0023302D" w:rsidRPr="00A42948">
        <w:t xml:space="preserve"> </w:t>
      </w:r>
      <w:r w:rsidRPr="00A42948">
        <w:t>церковь</w:t>
      </w:r>
      <w:r w:rsidR="0023302D" w:rsidRPr="00A42948">
        <w:t xml:space="preserve"> </w:t>
      </w:r>
      <w:r w:rsidRPr="00A42948">
        <w:t>осталась</w:t>
      </w:r>
      <w:r w:rsidR="0023302D" w:rsidRPr="00A42948">
        <w:t xml:space="preserve"> </w:t>
      </w:r>
      <w:r w:rsidRPr="00A42948">
        <w:t>частью</w:t>
      </w:r>
      <w:r w:rsidR="0023302D" w:rsidRPr="00A42948">
        <w:t xml:space="preserve"> </w:t>
      </w:r>
      <w:r w:rsidRPr="00A42948">
        <w:t>государства,</w:t>
      </w:r>
      <w:r w:rsidR="0023302D" w:rsidRPr="00A42948">
        <w:t xml:space="preserve"> </w:t>
      </w:r>
      <w:r w:rsidRPr="00A42948">
        <w:t>сохранился</w:t>
      </w:r>
      <w:r w:rsidR="0023302D" w:rsidRPr="00A42948">
        <w:t xml:space="preserve"> </w:t>
      </w:r>
      <w:r w:rsidRPr="00A42948">
        <w:t>монархический</w:t>
      </w:r>
      <w:r w:rsidR="0023302D" w:rsidRPr="00A42948">
        <w:t xml:space="preserve"> </w:t>
      </w:r>
      <w:r w:rsidRPr="00A42948">
        <w:t>строй,</w:t>
      </w:r>
      <w:r w:rsidR="0023302D" w:rsidRPr="00A42948">
        <w:t xml:space="preserve"> </w:t>
      </w:r>
      <w:r w:rsidRPr="00A42948">
        <w:t>конституции</w:t>
      </w:r>
      <w:r w:rsidR="0023302D">
        <w:rPr>
          <w:shd w:val="clear" w:color="auto" w:fill="FFFFFF"/>
        </w:rPr>
        <w:t xml:space="preserve"> </w:t>
      </w:r>
      <w:r w:rsidRPr="00B3443C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B3443C">
        <w:rPr>
          <w:rStyle w:val="--0"/>
        </w:rPr>
        <w:t>создали</w:t>
      </w:r>
      <w:r w:rsidRPr="006C7755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остались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сословными.</w:t>
      </w:r>
    </w:p>
    <w:p w14:paraId="7C74F7CC" w14:textId="18DECCDD" w:rsidR="00270BE9" w:rsidRPr="006C7755" w:rsidRDefault="00270BE9" w:rsidP="007E6C04">
      <w:pPr>
        <w:rPr>
          <w:rFonts w:eastAsia="Calibri" w:cs="Calibri"/>
          <w:shd w:val="clear" w:color="auto" w:fill="FFFFFF"/>
        </w:rPr>
      </w:pPr>
      <w:r>
        <w:rPr>
          <w:b/>
          <w:bCs/>
          <w:i/>
          <w:iCs/>
          <w:shd w:val="clear" w:color="auto" w:fill="FFFFFF"/>
        </w:rPr>
        <w:t>Очередной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53628C">
        <w:rPr>
          <w:b/>
          <w:bCs/>
          <w:i/>
          <w:iCs/>
          <w:shd w:val="clear" w:color="auto" w:fill="FFFFFF"/>
        </w:rPr>
        <w:t>цикл</w:t>
      </w:r>
      <w:r w:rsidR="0023302D">
        <w:rPr>
          <w:shd w:val="clear" w:color="auto" w:fill="FFFFFF"/>
        </w:rPr>
        <w:t xml:space="preserve"> </w:t>
      </w:r>
      <w:r w:rsidR="004A3B2F">
        <w:rPr>
          <w:shd w:val="clear" w:color="auto" w:fill="FFFFFF"/>
          <w:lang w:val="en-US"/>
        </w:rPr>
        <w:t>о</w:t>
      </w:r>
      <w:proofErr w:type="spellStart"/>
      <w:r w:rsidRPr="0053628C">
        <w:rPr>
          <w:shd w:val="clear" w:color="auto" w:fill="FFFFFF"/>
        </w:rPr>
        <w:t>бъединения</w:t>
      </w:r>
      <w:proofErr w:type="spellEnd"/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е</w:t>
      </w:r>
      <w:r w:rsidR="00A42948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претензий</w:t>
      </w:r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53628C">
        <w:rPr>
          <w:shd w:val="clear" w:color="auto" w:fill="FFFFFF"/>
        </w:rPr>
        <w:t>России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начался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после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победы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Великой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Октябрьской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Социалистической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революции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1917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этому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моменту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русская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православная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церковь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повторила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судьбу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французской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католической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церкви: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</w:t>
      </w:r>
      <w:r w:rsidR="00A42948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отделили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государства,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монарха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свергли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убили,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приняли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Конституцию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выборные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другое.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Казалось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должна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довольна</w:t>
      </w:r>
      <w:r w:rsidR="004A3B2F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="004A3B2F">
        <w:rPr>
          <w:shd w:val="clear" w:color="auto" w:fill="FFFFFF"/>
        </w:rPr>
        <w:t>н</w:t>
      </w:r>
      <w:r w:rsidRPr="006C7755">
        <w:rPr>
          <w:shd w:val="clear" w:color="auto" w:fill="FFFFFF"/>
        </w:rPr>
        <w:t>о…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Теперь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Гитлеровская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Германия</w:t>
      </w:r>
      <w:r w:rsidR="0023302D">
        <w:rPr>
          <w:shd w:val="clear" w:color="auto" w:fill="FFFFFF"/>
        </w:rPr>
        <w:t xml:space="preserve"> </w:t>
      </w:r>
      <w:r w:rsidRPr="00BE1060">
        <w:rPr>
          <w:rStyle w:val="--0"/>
        </w:rPr>
        <w:t>стала</w:t>
      </w:r>
      <w:r w:rsidR="0023302D">
        <w:rPr>
          <w:rStyle w:val="--0"/>
        </w:rPr>
        <w:t xml:space="preserve"> </w:t>
      </w:r>
      <w:r w:rsidRPr="00BE1060">
        <w:rPr>
          <w:rStyle w:val="--"/>
        </w:rPr>
        <w:t>европейским</w:t>
      </w:r>
      <w:r w:rsidR="0023302D">
        <w:rPr>
          <w:rStyle w:val="--0"/>
        </w:rPr>
        <w:t xml:space="preserve"> </w:t>
      </w:r>
      <w:r w:rsidRPr="00BE1060">
        <w:rPr>
          <w:rStyle w:val="--0"/>
        </w:rPr>
        <w:t>лидером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созданию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проблем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решению.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24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февраля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1920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пивной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«Хофбройхаус»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огласил</w:t>
      </w:r>
      <w:r w:rsidR="0023302D">
        <w:rPr>
          <w:shd w:val="clear" w:color="auto" w:fill="FFFFFF"/>
        </w:rPr>
        <w:t xml:space="preserve"> </w:t>
      </w:r>
      <w:r w:rsidRPr="00FE4232">
        <w:rPr>
          <w:b/>
          <w:bCs/>
          <w:i/>
          <w:iCs/>
          <w:shd w:val="clear" w:color="auto" w:fill="FFFFFF"/>
        </w:rPr>
        <w:t>свою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FE4232">
        <w:rPr>
          <w:b/>
          <w:bCs/>
          <w:i/>
          <w:iCs/>
          <w:shd w:val="clear" w:color="auto" w:fill="FFFFFF"/>
        </w:rPr>
        <w:t>программу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FE4232">
        <w:rPr>
          <w:b/>
          <w:bCs/>
          <w:i/>
          <w:iCs/>
          <w:shd w:val="clear" w:color="auto" w:fill="FFFFFF"/>
        </w:rPr>
        <w:t>«25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FE4232">
        <w:rPr>
          <w:b/>
          <w:bCs/>
          <w:i/>
          <w:iCs/>
          <w:shd w:val="clear" w:color="auto" w:fill="FFFFFF"/>
        </w:rPr>
        <w:t>пунктов»</w:t>
      </w:r>
      <w:r w:rsidRPr="007E6C04">
        <w:t>,</w:t>
      </w:r>
      <w:r w:rsidR="0023302D" w:rsidRPr="007E6C04">
        <w:t xml:space="preserve"> </w:t>
      </w:r>
      <w:r w:rsidRPr="006C7755">
        <w:rPr>
          <w:shd w:val="clear" w:color="auto" w:fill="FFFFFF"/>
        </w:rPr>
        <w:t>которая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отменяла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завоевания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предыдущего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исторического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периода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Отменялось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</w:t>
      </w:r>
      <w:r w:rsidR="007E6C04">
        <w:rPr>
          <w:shd w:val="clear" w:color="auto" w:fill="FFFFFF"/>
        </w:rPr>
        <w:t>ё</w:t>
      </w:r>
      <w:r w:rsidRPr="006C7755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сво</w:t>
      </w:r>
      <w:r w:rsidR="004A3B2F">
        <w:rPr>
          <w:shd w:val="clear" w:color="auto" w:fill="FFFFFF"/>
        </w:rPr>
        <w:t>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время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отменил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</w:t>
      </w:r>
      <w:r w:rsidR="007E6C04">
        <w:rPr>
          <w:shd w:val="clear" w:color="auto" w:fill="FFFFFF"/>
        </w:rPr>
        <w:t>ё</w:t>
      </w:r>
      <w:r w:rsidRPr="006C7755">
        <w:rPr>
          <w:shd w:val="clear" w:color="auto" w:fill="FFFFFF"/>
        </w:rPr>
        <w:t>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достигла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Римская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католическая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церковь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1804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lastRenderedPageBreak/>
        <w:t>году.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Идеям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Папы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Римского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Наполеона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пришли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смену:</w:t>
      </w:r>
      <w:r w:rsidR="0023302D">
        <w:rPr>
          <w:shd w:val="clear" w:color="auto" w:fill="FFFFFF"/>
        </w:rPr>
        <w:t xml:space="preserve"> </w:t>
      </w:r>
      <w:r w:rsidRPr="008465C2">
        <w:rPr>
          <w:rStyle w:val="--0"/>
        </w:rPr>
        <w:t>отрицание</w:t>
      </w:r>
      <w:r w:rsidR="0023302D">
        <w:rPr>
          <w:rStyle w:val="--0"/>
        </w:rPr>
        <w:t xml:space="preserve"> </w:t>
      </w:r>
      <w:r w:rsidRPr="008465C2">
        <w:rPr>
          <w:rStyle w:val="--"/>
        </w:rPr>
        <w:t>современного</w:t>
      </w:r>
      <w:r w:rsidR="0023302D">
        <w:rPr>
          <w:rStyle w:val="--0"/>
        </w:rPr>
        <w:t xml:space="preserve"> </w:t>
      </w:r>
      <w:r w:rsidRPr="008465C2">
        <w:rPr>
          <w:rStyle w:val="--0"/>
        </w:rPr>
        <w:t>мира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знаком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отрицания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капиталистической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современности;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обвинение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современной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культуры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либеральной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интеллигенции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отходе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вечных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ценностей;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обращение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bookmarkStart w:id="5" w:name="OLE_LINK12"/>
      <w:r w:rsidRPr="006C7755">
        <w:rPr>
          <w:shd w:val="clear" w:color="auto" w:fill="FFFFFF"/>
        </w:rPr>
        <w:t>фрустрированн</w:t>
      </w:r>
      <w:bookmarkEnd w:id="5"/>
      <w:r>
        <w:rPr>
          <w:shd w:val="clear" w:color="auto" w:fill="FFFFFF"/>
        </w:rPr>
        <w:t>ым</w:t>
      </w:r>
      <w:r>
        <w:rPr>
          <w:rStyle w:val="afb"/>
          <w:szCs w:val="28"/>
          <w:shd w:val="clear" w:color="auto" w:fill="FFFFFF"/>
        </w:rPr>
        <w:footnoteReference w:id="5"/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средним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классам,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пострадавшим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кризиса;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одержимость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международного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заговора;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зависть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«нациям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пятиразового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питания»;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понимание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монолитного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единства,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выражающе</w:t>
      </w:r>
      <w:r w:rsidR="007E6C04">
        <w:rPr>
          <w:shd w:val="clear" w:color="auto" w:fill="FFFFFF"/>
        </w:rPr>
        <w:t>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совокупную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волю;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ненависть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«прогнившим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парламентским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демократиям»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т.</w:t>
      </w:r>
      <w:r w:rsidR="007E6C04">
        <w:rPr>
          <w:shd w:val="clear" w:color="auto" w:fill="FFFFFF"/>
        </w:rPr>
        <w:t> </w:t>
      </w:r>
      <w:r w:rsidRPr="006C7755">
        <w:rPr>
          <w:shd w:val="clear" w:color="auto" w:fill="FFFFFF"/>
        </w:rPr>
        <w:t>д.</w:t>
      </w:r>
      <w:r w:rsidR="0023302D">
        <w:rPr>
          <w:rFonts w:eastAsia="Calibri" w:cs="Calibri"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программе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E35A37">
        <w:rPr>
          <w:rStyle w:val="--"/>
        </w:rPr>
        <w:t>откровенной</w:t>
      </w:r>
      <w:r w:rsidR="0023302D">
        <w:rPr>
          <w:rStyle w:val="--"/>
        </w:rPr>
        <w:t xml:space="preserve"> </w:t>
      </w:r>
      <w:r w:rsidRPr="00E35A37">
        <w:rPr>
          <w:rStyle w:val="--0"/>
        </w:rPr>
        <w:t>форме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заявлены</w:t>
      </w:r>
      <w:r w:rsidR="0023302D">
        <w:rPr>
          <w:shd w:val="clear" w:color="auto" w:fill="FFFFFF"/>
        </w:rPr>
        <w:t xml:space="preserve"> </w:t>
      </w:r>
      <w:r w:rsidRPr="00E35A37">
        <w:rPr>
          <w:rStyle w:val="--"/>
        </w:rPr>
        <w:t>агрессивные</w:t>
      </w:r>
      <w:r w:rsidR="0023302D">
        <w:rPr>
          <w:rStyle w:val="--"/>
        </w:rPr>
        <w:t xml:space="preserve"> </w:t>
      </w:r>
      <w:r w:rsidRPr="00E35A37">
        <w:rPr>
          <w:rStyle w:val="--0"/>
        </w:rPr>
        <w:t>требования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захватить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чужое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«жизненное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пространство»,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обязательная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«принадлежность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нации»,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передача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власти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только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«гражданам»,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забота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только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жизни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«граждан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Германии»,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приостановки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миграции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Германию.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Исключительно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остро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ставился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вопрос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уничтожении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нетрудовых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доходов,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банковского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процента,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национализации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акционерных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предприятий,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конфискации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прибылей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военного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времени,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запрещении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спекуляции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земл</w:t>
      </w:r>
      <w:r w:rsidR="007E6C04">
        <w:rPr>
          <w:shd w:val="clear" w:color="auto" w:fill="FFFFFF"/>
        </w:rPr>
        <w:t>ё</w:t>
      </w:r>
      <w:r w:rsidRPr="006C7755">
        <w:rPr>
          <w:shd w:val="clear" w:color="auto" w:fill="FFFFFF"/>
        </w:rPr>
        <w:t>й,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смертной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казни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преступления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против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немецкого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создании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системы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доступного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образования,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т.</w:t>
      </w:r>
      <w:r w:rsidR="007E6C04">
        <w:rPr>
          <w:shd w:val="clear" w:color="auto" w:fill="FFFFFF"/>
        </w:rPr>
        <w:t> </w:t>
      </w:r>
      <w:r w:rsidRPr="006C7755">
        <w:rPr>
          <w:shd w:val="clear" w:color="auto" w:fill="FFFFFF"/>
        </w:rPr>
        <w:t>п.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Идеологический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базис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А.</w:t>
      </w:r>
      <w:r w:rsidR="007E6C04">
        <w:rPr>
          <w:shd w:val="clear" w:color="auto" w:fill="FFFFFF"/>
        </w:rPr>
        <w:t> </w:t>
      </w:r>
      <w:r w:rsidRPr="006C7755">
        <w:rPr>
          <w:shd w:val="clear" w:color="auto" w:fill="FFFFFF"/>
        </w:rPr>
        <w:t>Гитлера: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  <w:lang w:val="fr-FR"/>
        </w:rPr>
        <w:t>«</w:t>
      </w:r>
      <w:r w:rsidRPr="006C7755">
        <w:rPr>
          <w:i/>
          <w:iCs/>
          <w:shd w:val="clear" w:color="auto" w:fill="FFFFFF"/>
        </w:rPr>
        <w:t>После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столетий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хныканья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защите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бедных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униженных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наступило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время,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чтобы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мы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решили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защитить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сильных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против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низших.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Это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будет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одна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из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главных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задач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немецкой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государственной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деятельности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вс</w:t>
      </w:r>
      <w:r w:rsidR="007E6C04">
        <w:rPr>
          <w:i/>
          <w:iCs/>
          <w:shd w:val="clear" w:color="auto" w:fill="FFFFFF"/>
        </w:rPr>
        <w:t>ё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время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—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предупредить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всеми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имеющимися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нашем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распоряжении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средствами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E35A37">
        <w:rPr>
          <w:rStyle w:val="--0"/>
        </w:rPr>
        <w:t>дальнейшее</w:t>
      </w:r>
      <w:r w:rsidR="0023302D">
        <w:rPr>
          <w:rStyle w:val="--0"/>
        </w:rPr>
        <w:t xml:space="preserve"> </w:t>
      </w:r>
      <w:r w:rsidRPr="00E35A37">
        <w:rPr>
          <w:rStyle w:val="--"/>
        </w:rPr>
        <w:t>увеличение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славянской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расы.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Естественные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инстинкты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повелевают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всем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живым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существам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не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только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заво</w:t>
      </w:r>
      <w:r w:rsidR="007E6C04">
        <w:rPr>
          <w:b/>
          <w:bCs/>
          <w:i/>
          <w:iCs/>
          <w:shd w:val="clear" w:color="auto" w:fill="FFFFFF"/>
        </w:rPr>
        <w:t>ё</w:t>
      </w:r>
      <w:r w:rsidRPr="006C7755">
        <w:rPr>
          <w:b/>
          <w:bCs/>
          <w:i/>
          <w:iCs/>
          <w:shd w:val="clear" w:color="auto" w:fill="FFFFFF"/>
        </w:rPr>
        <w:t>вывать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своих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врагов,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но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уничтожать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их</w:t>
      </w:r>
      <w:r w:rsidRPr="006C7755">
        <w:rPr>
          <w:i/>
          <w:iCs/>
          <w:shd w:val="clear" w:color="auto" w:fill="FFFFFF"/>
          <w:lang w:val="it-IT"/>
        </w:rPr>
        <w:t>»</w:t>
      </w:r>
      <w:r w:rsidRPr="006C7755">
        <w:rPr>
          <w:i/>
          <w:iCs/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вдохновляло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немцев,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униженных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поражением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Мировой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безработных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голодающих</w:t>
      </w:r>
      <w:r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Немецкая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наука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фундаментально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поработала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6315DC">
        <w:rPr>
          <w:shd w:val="clear" w:color="auto" w:fill="FFFFFF"/>
        </w:rPr>
        <w:t>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обоснование</w:t>
      </w:r>
      <w:r w:rsidR="006315DC">
        <w:rPr>
          <w:shd w:val="clear" w:color="auto" w:fill="FFFFFF"/>
        </w:rPr>
        <w:t>м</w:t>
      </w:r>
      <w:r w:rsidR="0023302D">
        <w:rPr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«25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пунктов</w:t>
      </w:r>
      <w:r w:rsidRPr="006C7755">
        <w:rPr>
          <w:shd w:val="clear" w:color="auto" w:fill="FFFFFF"/>
        </w:rPr>
        <w:t>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расовую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теорию,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философию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вождизма,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проект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организации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нового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порядка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формирования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сообщества,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сущности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власти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т.</w:t>
      </w:r>
      <w:r w:rsidR="006315DC">
        <w:rPr>
          <w:shd w:val="clear" w:color="auto" w:fill="FFFFFF"/>
        </w:rPr>
        <w:t> </w:t>
      </w:r>
      <w:r w:rsidRPr="006C7755">
        <w:rPr>
          <w:shd w:val="clear" w:color="auto" w:fill="FFFFFF"/>
        </w:rPr>
        <w:t>д.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Один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национал-социализма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Гвидо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фон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Лист</w:t>
      </w:r>
      <w:r w:rsidR="006315DC">
        <w:rPr>
          <w:shd w:val="clear" w:color="auto" w:fill="FFFFFF"/>
        </w:rPr>
        <w:t>, 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настаивал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«жестоком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уничтожении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всех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врагов</w:t>
      </w:r>
      <w:r w:rsidR="0023302D">
        <w:rPr>
          <w:i/>
          <w:iCs/>
          <w:shd w:val="clear" w:color="auto" w:fill="FFFFFF"/>
        </w:rPr>
        <w:t xml:space="preserve"> </w:t>
      </w:r>
      <w:proofErr w:type="gramStart"/>
      <w:r w:rsidRPr="006C7755">
        <w:rPr>
          <w:i/>
          <w:iCs/>
          <w:shd w:val="clear" w:color="auto" w:fill="FFFFFF"/>
        </w:rPr>
        <w:t>для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вхождения</w:t>
      </w:r>
      <w:proofErr w:type="gramEnd"/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избранных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их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земли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обретения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таким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образом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благополучия!</w:t>
      </w:r>
      <w:r w:rsidRPr="006C7755">
        <w:rPr>
          <w:i/>
          <w:iCs/>
          <w:shd w:val="clear" w:color="auto" w:fill="FFFFFF"/>
          <w:lang w:val="it-IT"/>
        </w:rPr>
        <w:t>»</w:t>
      </w:r>
      <w:r w:rsidRPr="006C7755">
        <w:rPr>
          <w:i/>
          <w:iCs/>
          <w:shd w:val="clear" w:color="auto" w:fill="FFFFFF"/>
        </w:rPr>
        <w:t>.</w:t>
      </w:r>
      <w:r w:rsidR="0023302D">
        <w:rPr>
          <w:i/>
          <w:iCs/>
          <w:shd w:val="clear" w:color="auto" w:fill="FFFFFF"/>
        </w:rPr>
        <w:t xml:space="preserve"> </w:t>
      </w:r>
    </w:p>
    <w:p w14:paraId="2E533BA1" w14:textId="0577C111" w:rsidR="00270BE9" w:rsidRPr="006C7755" w:rsidRDefault="00270BE9" w:rsidP="006315DC">
      <w:pPr>
        <w:rPr>
          <w:rFonts w:eastAsia="Calibri" w:cs="Calibri"/>
          <w:shd w:val="clear" w:color="auto" w:fill="FFFFFF"/>
        </w:rPr>
      </w:pP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основании</w:t>
      </w:r>
      <w:r w:rsidR="0023302D">
        <w:rPr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«25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пунктов»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концу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группе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  <w:lang w:val="it-IT"/>
        </w:rPr>
        <w:t>III</w:t>
      </w:r>
      <w:r w:rsidR="0023302D">
        <w:rPr>
          <w:shd w:val="clear" w:color="auto" w:fill="FFFFFF"/>
          <w:lang w:val="it-IT"/>
        </w:rPr>
        <w:t xml:space="preserve"> </w:t>
      </w:r>
      <w:r w:rsidRPr="006C7755">
        <w:rPr>
          <w:shd w:val="clear" w:color="auto" w:fill="FFFFFF"/>
        </w:rPr>
        <w:t>Главного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управления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имперской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безопасности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разработан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привед</w:t>
      </w:r>
      <w:r w:rsidR="006315DC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действие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Генеральный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план</w:t>
      </w:r>
      <w:r w:rsidR="0023302D">
        <w:rPr>
          <w:shd w:val="clear" w:color="auto" w:fill="FFFFFF"/>
        </w:rPr>
        <w:t xml:space="preserve"> </w:t>
      </w:r>
      <w:r w:rsidRPr="00A51193">
        <w:rPr>
          <w:b/>
          <w:bCs/>
          <w:i/>
          <w:iCs/>
          <w:shd w:val="clear" w:color="auto" w:fill="FFFFFF"/>
        </w:rPr>
        <w:t>Ост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A51193">
        <w:rPr>
          <w:b/>
          <w:bCs/>
          <w:i/>
          <w:iCs/>
          <w:shd w:val="clear" w:color="auto" w:fill="FFFFFF"/>
        </w:rPr>
        <w:t>(нем</w:t>
      </w:r>
      <w:r w:rsidRPr="00A51193">
        <w:rPr>
          <w:b/>
          <w:bCs/>
          <w:i/>
          <w:iCs/>
          <w:shd w:val="clear" w:color="auto" w:fill="FFFFFF"/>
          <w:lang w:val="de-DE"/>
        </w:rPr>
        <w:t>.</w:t>
      </w:r>
      <w:r w:rsidR="0023302D">
        <w:rPr>
          <w:b/>
          <w:bCs/>
          <w:i/>
          <w:iCs/>
          <w:shd w:val="clear" w:color="auto" w:fill="FFFFFF"/>
          <w:lang w:val="de-DE"/>
        </w:rPr>
        <w:t xml:space="preserve"> </w:t>
      </w:r>
      <w:r w:rsidRPr="00A51193">
        <w:rPr>
          <w:b/>
          <w:bCs/>
          <w:i/>
          <w:iCs/>
          <w:shd w:val="clear" w:color="auto" w:fill="FFFFFF"/>
          <w:lang w:val="de-DE"/>
        </w:rPr>
        <w:t>Generalplan</w:t>
      </w:r>
      <w:r w:rsidR="0023302D">
        <w:rPr>
          <w:b/>
          <w:bCs/>
          <w:i/>
          <w:iCs/>
          <w:shd w:val="clear" w:color="auto" w:fill="FFFFFF"/>
          <w:lang w:val="de-DE"/>
        </w:rPr>
        <w:t xml:space="preserve"> </w:t>
      </w:r>
      <w:r w:rsidRPr="00A51193">
        <w:rPr>
          <w:b/>
          <w:bCs/>
          <w:i/>
          <w:iCs/>
          <w:shd w:val="clear" w:color="auto" w:fill="FFFFFF"/>
          <w:lang w:val="de-DE"/>
        </w:rPr>
        <w:t>Ost)</w:t>
      </w:r>
      <w:r w:rsidR="0023302D">
        <w:rPr>
          <w:shd w:val="clear" w:color="auto" w:fill="FFFFFF"/>
          <w:lang w:val="de-DE"/>
        </w:rPr>
        <w:t xml:space="preserve"> </w:t>
      </w:r>
      <w:r w:rsidRPr="006C7755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программа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закрепления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lastRenderedPageBreak/>
        <w:t>Третьего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рейха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Восточной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планировал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принудительное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выселение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территории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Польши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оккупированных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областей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СССР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до</w:t>
      </w:r>
      <w:r w:rsidR="0023302D">
        <w:rPr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75</w:t>
      </w:r>
      <w:r w:rsidR="006A2B66">
        <w:rPr>
          <w:b/>
          <w:bCs/>
          <w:i/>
          <w:iCs/>
          <w:shd w:val="clear" w:color="auto" w:fill="FFFFFF"/>
        </w:rPr>
        <w:t>–</w:t>
      </w:r>
      <w:r w:rsidRPr="001B7E43">
        <w:rPr>
          <w:b/>
          <w:bCs/>
          <w:i/>
          <w:iCs/>
          <w:shd w:val="clear" w:color="auto" w:fill="FFFFFF"/>
        </w:rPr>
        <w:t>85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B7E43">
        <w:rPr>
          <w:b/>
          <w:bCs/>
          <w:i/>
          <w:iCs/>
          <w:shd w:val="clear" w:color="auto" w:fill="FFFFFF"/>
        </w:rPr>
        <w:t>процентов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населения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размещение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его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Западной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Сибири,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Северном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Кавказе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Южной</w:t>
      </w:r>
      <w:r w:rsidR="0023302D">
        <w:rPr>
          <w:shd w:val="clear" w:color="auto" w:fill="FFFFFF"/>
        </w:rPr>
        <w:t xml:space="preserve"> </w:t>
      </w:r>
      <w:r w:rsidRPr="001B7E43">
        <w:rPr>
          <w:shd w:val="clear" w:color="auto" w:fill="FFFFFF"/>
        </w:rPr>
        <w:t>Америке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план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колонизации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германизации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восточных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территорий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разрабатывался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основе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расовой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доктрины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концепции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«жизненного</w:t>
      </w:r>
      <w:r w:rsidR="0023302D">
        <w:rPr>
          <w:shd w:val="clear" w:color="auto" w:fill="FFFFFF"/>
        </w:rPr>
        <w:t xml:space="preserve"> </w:t>
      </w:r>
      <w:r w:rsidRPr="00B268FD">
        <w:rPr>
          <w:shd w:val="clear" w:color="auto" w:fill="FFFFFF"/>
        </w:rPr>
        <w:t>пространства»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эгидой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рейхсфюрера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Генриха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Гиммлера.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странах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значительной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части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элиты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«25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пунктов»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получили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поддержку,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эффективн</w:t>
      </w:r>
      <w:r w:rsidR="0095208A">
        <w:rPr>
          <w:shd w:val="clear" w:color="auto" w:fill="FFFFFF"/>
        </w:rPr>
        <w:t>ый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метод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решения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проблем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безработицы,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питания,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порядка,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справедливости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граждан,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отобранных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расовому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признаку.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наши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дни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нацизм,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идеологическое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учение,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официально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запрещ</w:t>
      </w:r>
      <w:r w:rsidR="004A3B2F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международном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правовом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уровне,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пропаганда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учения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уголовно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наказуема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всех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высокоразвитых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странах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мира.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тогда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началось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забытое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из-за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соображений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политкорректности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объединение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многочисленных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сторонников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национал-социализма</w:t>
      </w:r>
      <w:r w:rsidR="00223931">
        <w:rPr>
          <w:shd w:val="clear" w:color="auto" w:fill="FFFFFF"/>
        </w:rPr>
        <w:t xml:space="preserve"> в организации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Кроме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Только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Седьмой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Конгресс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Коминтерна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1935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осудил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фашизм,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приняв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решения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создании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Антифашистского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Народного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фронта,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провозгласил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борьбу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мир,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отверг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представление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войне,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неизбежности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менее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июня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«Принцип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  <w:lang w:val="de-DE"/>
        </w:rPr>
        <w:t>Drang</w:t>
      </w:r>
      <w:r w:rsidR="0023302D">
        <w:rPr>
          <w:shd w:val="clear" w:color="auto" w:fill="FFFFFF"/>
          <w:lang w:val="de-DE"/>
        </w:rPr>
        <w:t xml:space="preserve"> </w:t>
      </w:r>
      <w:r w:rsidRPr="006C7755">
        <w:rPr>
          <w:shd w:val="clear" w:color="auto" w:fill="FFFFFF"/>
          <w:lang w:val="de-DE"/>
        </w:rPr>
        <w:t>nach</w:t>
      </w:r>
      <w:r w:rsidR="0023302D">
        <w:rPr>
          <w:shd w:val="clear" w:color="auto" w:fill="FFFFFF"/>
          <w:lang w:val="de-DE"/>
        </w:rPr>
        <w:t xml:space="preserve"> </w:t>
      </w:r>
      <w:r w:rsidRPr="006C7755">
        <w:rPr>
          <w:shd w:val="clear" w:color="auto" w:fill="FFFFFF"/>
          <w:lang w:val="de-DE"/>
        </w:rPr>
        <w:t>Osten</w:t>
      </w:r>
      <w:r w:rsidRPr="006C7755">
        <w:rPr>
          <w:shd w:val="clear" w:color="auto" w:fill="FFFFFF"/>
        </w:rPr>
        <w:t>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привед</w:t>
      </w:r>
      <w:r w:rsidR="00223931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действие,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описал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книге</w:t>
      </w:r>
      <w:r w:rsidR="0023302D">
        <w:rPr>
          <w:shd w:val="clear" w:color="auto" w:fill="FFFFFF"/>
        </w:rPr>
        <w:t xml:space="preserve"> </w:t>
      </w:r>
      <w:r w:rsidRPr="00A51193">
        <w:rPr>
          <w:b/>
          <w:bCs/>
          <w:i/>
          <w:iCs/>
          <w:shd w:val="clear" w:color="auto" w:fill="FFFFFF"/>
        </w:rPr>
        <w:t>«Майн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A51193">
        <w:rPr>
          <w:b/>
          <w:bCs/>
          <w:i/>
          <w:iCs/>
          <w:shd w:val="clear" w:color="auto" w:fill="FFFFFF"/>
        </w:rPr>
        <w:t>Кампф»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1925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году.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гитлеровских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войсках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читали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приказы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перед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наступлениями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типа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приказа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командующ</w:t>
      </w:r>
      <w:r w:rsidR="00223931">
        <w:rPr>
          <w:shd w:val="clear" w:color="auto" w:fill="FFFFFF"/>
        </w:rPr>
        <w:t>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4-й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танковой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группой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Эрих</w:t>
      </w:r>
      <w:r w:rsidR="00223931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Гёпнер</w:t>
      </w:r>
      <w:r w:rsidR="00223931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связи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предстоящими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боевыми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действиями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Востоке:</w:t>
      </w:r>
      <w:r w:rsidR="0023302D">
        <w:rPr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  <w:lang w:val="fr-FR"/>
        </w:rPr>
        <w:t>«</w:t>
      </w:r>
      <w:r w:rsidRPr="006C7755">
        <w:rPr>
          <w:i/>
          <w:iCs/>
          <w:shd w:val="clear" w:color="auto" w:fill="FFFFFF"/>
        </w:rPr>
        <w:t>...Война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против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России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является</w:t>
      </w:r>
      <w:r w:rsidR="0023302D">
        <w:rPr>
          <w:i/>
          <w:iCs/>
          <w:shd w:val="clear" w:color="auto" w:fill="FFFFFF"/>
        </w:rPr>
        <w:t xml:space="preserve"> </w:t>
      </w:r>
      <w:r w:rsidRPr="00D961C6">
        <w:rPr>
          <w:rStyle w:val="--"/>
        </w:rPr>
        <w:t>важнейшей</w:t>
      </w:r>
      <w:r w:rsidR="0023302D">
        <w:rPr>
          <w:rStyle w:val="--"/>
        </w:rPr>
        <w:t xml:space="preserve"> </w:t>
      </w:r>
      <w:r w:rsidRPr="00D961C6">
        <w:rPr>
          <w:rStyle w:val="--0"/>
        </w:rPr>
        <w:t>частью</w:t>
      </w:r>
      <w:r w:rsidR="0023302D">
        <w:rPr>
          <w:rStyle w:val="--0"/>
        </w:rPr>
        <w:t xml:space="preserve"> </w:t>
      </w:r>
      <w:r w:rsidRPr="00D961C6">
        <w:rPr>
          <w:rStyle w:val="--"/>
        </w:rPr>
        <w:t>борьбы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существование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немецкого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народа.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Эта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давняя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борьба</w:t>
      </w:r>
      <w:r w:rsidR="0023302D">
        <w:rPr>
          <w:i/>
          <w:iCs/>
          <w:shd w:val="clear" w:color="auto" w:fill="FFFFFF"/>
        </w:rPr>
        <w:t xml:space="preserve"> </w:t>
      </w:r>
      <w:r w:rsidRPr="00BB0A44">
        <w:rPr>
          <w:b/>
          <w:bCs/>
          <w:i/>
          <w:iCs/>
          <w:shd w:val="clear" w:color="auto" w:fill="FFFFFF"/>
        </w:rPr>
        <w:t>германцев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BB0A44">
        <w:rPr>
          <w:b/>
          <w:bCs/>
          <w:i/>
          <w:iCs/>
          <w:shd w:val="clear" w:color="auto" w:fill="FFFFFF"/>
        </w:rPr>
        <w:t>против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BB0A44">
        <w:rPr>
          <w:b/>
          <w:bCs/>
          <w:i/>
          <w:iCs/>
          <w:shd w:val="clear" w:color="auto" w:fill="FFFFFF"/>
        </w:rPr>
        <w:t>славян</w:t>
      </w:r>
      <w:r w:rsidRPr="006C7755">
        <w:rPr>
          <w:i/>
          <w:iCs/>
          <w:shd w:val="clear" w:color="auto" w:fill="FFFFFF"/>
        </w:rPr>
        <w:t>,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защита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европейской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культуры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от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московско-азиатского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нашествия,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отпор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большевизму.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Эта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борьба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должна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i/>
          <w:iCs/>
          <w:shd w:val="clear" w:color="auto" w:fill="FFFFFF"/>
        </w:rPr>
        <w:t>преследовать</w:t>
      </w:r>
      <w:r w:rsidR="0023302D">
        <w:rPr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цель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превратить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руины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сегодняшнюю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Россию,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поэтому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она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должна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вестись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с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неслыханной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b/>
          <w:bCs/>
          <w:i/>
          <w:iCs/>
          <w:shd w:val="clear" w:color="auto" w:fill="FFFFFF"/>
        </w:rPr>
        <w:t>жестокостью</w:t>
      </w:r>
      <w:r w:rsidRPr="006C7755">
        <w:rPr>
          <w:i/>
          <w:iCs/>
          <w:shd w:val="clear" w:color="auto" w:fill="FFFFFF"/>
        </w:rPr>
        <w:t>...</w:t>
      </w:r>
      <w:r w:rsidRPr="006C7755">
        <w:rPr>
          <w:i/>
          <w:iCs/>
          <w:shd w:val="clear" w:color="auto" w:fill="FFFFFF"/>
          <w:lang w:val="it-IT"/>
        </w:rPr>
        <w:t>»</w:t>
      </w:r>
      <w:r w:rsidRPr="006C7755">
        <w:rPr>
          <w:shd w:val="clear" w:color="auto" w:fill="FFFFFF"/>
        </w:rPr>
        <w:t>.</w:t>
      </w:r>
    </w:p>
    <w:p w14:paraId="2E5BA24E" w14:textId="3F5FC0F6" w:rsidR="008C7632" w:rsidRDefault="00270BE9" w:rsidP="008C7632">
      <w:pPr>
        <w:rPr>
          <w:color w:val="222222"/>
          <w:szCs w:val="28"/>
          <w:shd w:val="clear" w:color="auto" w:fill="FFFFFF"/>
        </w:rPr>
      </w:pPr>
      <w:r w:rsidRPr="006C7755">
        <w:rPr>
          <w:b/>
          <w:bCs/>
          <w:shd w:val="clear" w:color="auto" w:fill="FFFFFF"/>
        </w:rPr>
        <w:t>Известные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факты: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против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СССР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воевала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вся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объедин</w:t>
      </w:r>
      <w:r w:rsidR="008C7632">
        <w:rPr>
          <w:b/>
          <w:bCs/>
          <w:shd w:val="clear" w:color="auto" w:fill="FFFFFF"/>
        </w:rPr>
        <w:t>ё</w:t>
      </w:r>
      <w:r w:rsidRPr="006C7755">
        <w:rPr>
          <w:b/>
          <w:bCs/>
          <w:shd w:val="clear" w:color="auto" w:fill="FFFFFF"/>
        </w:rPr>
        <w:t>нная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Европа</w:t>
      </w:r>
      <w:r w:rsidRPr="00737327">
        <w:t>.</w:t>
      </w:r>
      <w:r w:rsidR="0023302D" w:rsidRPr="00737327">
        <w:t xml:space="preserve"> </w:t>
      </w:r>
      <w:r w:rsidRPr="006C7755">
        <w:rPr>
          <w:shd w:val="clear" w:color="auto" w:fill="FFFFFF"/>
        </w:rPr>
        <w:t>СССР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</w:t>
      </w:r>
      <w:r w:rsidR="0023302D">
        <w:rPr>
          <w:shd w:val="clear" w:color="auto" w:fill="FFFFFF"/>
        </w:rPr>
        <w:t xml:space="preserve"> </w:t>
      </w:r>
      <w:r w:rsidRPr="00265886">
        <w:rPr>
          <w:rStyle w:val="--0"/>
        </w:rPr>
        <w:t>идеологическим</w:t>
      </w:r>
      <w:r w:rsidR="0023302D">
        <w:rPr>
          <w:rStyle w:val="--0"/>
        </w:rPr>
        <w:t xml:space="preserve"> </w:t>
      </w:r>
      <w:r w:rsidRPr="00265886">
        <w:rPr>
          <w:rStyle w:val="--"/>
        </w:rPr>
        <w:t>противником</w:t>
      </w:r>
      <w:r w:rsidR="0023302D">
        <w:rPr>
          <w:shd w:val="clear" w:color="auto" w:fill="FFFFFF"/>
        </w:rPr>
        <w:t xml:space="preserve"> </w:t>
      </w:r>
      <w:r w:rsidRPr="008C7632">
        <w:t>всей</w:t>
      </w:r>
      <w:r w:rsidR="0023302D" w:rsidRPr="008C7632">
        <w:t xml:space="preserve"> </w:t>
      </w:r>
      <w:r w:rsidRPr="008C7632">
        <w:t>Европы</w:t>
      </w:r>
      <w:r w:rsidR="0023302D" w:rsidRPr="008C7632">
        <w:t xml:space="preserve"> </w:t>
      </w:r>
      <w:r w:rsidRPr="008C7632">
        <w:t>в</w:t>
      </w:r>
      <w:r w:rsidR="0023302D" w:rsidRPr="008C7632">
        <w:t xml:space="preserve"> </w:t>
      </w:r>
      <w:r w:rsidRPr="008C7632">
        <w:t>первую</w:t>
      </w:r>
      <w:r w:rsidR="0023302D" w:rsidRPr="008C7632">
        <w:t xml:space="preserve"> </w:t>
      </w:r>
      <w:r w:rsidRPr="008C7632">
        <w:t>очередь</w:t>
      </w:r>
      <w:r w:rsidR="0023302D" w:rsidRPr="008C7632">
        <w:t xml:space="preserve"> </w:t>
      </w:r>
      <w:r w:rsidRPr="008C7632">
        <w:t>и</w:t>
      </w:r>
      <w:r w:rsidR="0023302D" w:rsidRPr="008C7632">
        <w:t xml:space="preserve"> </w:t>
      </w:r>
      <w:r w:rsidRPr="008C7632">
        <w:t>хозяином</w:t>
      </w:r>
      <w:r w:rsidR="0023302D" w:rsidRPr="008C7632">
        <w:t xml:space="preserve"> </w:t>
      </w:r>
      <w:r w:rsidRPr="008C7632">
        <w:t>«жизненного</w:t>
      </w:r>
      <w:r w:rsidR="0023302D" w:rsidRPr="008C7632">
        <w:t xml:space="preserve"> </w:t>
      </w:r>
      <w:r w:rsidRPr="008C7632">
        <w:t>пространства»</w:t>
      </w:r>
      <w:r w:rsidR="0023302D" w:rsidRPr="008C7632">
        <w:t xml:space="preserve"> </w:t>
      </w:r>
      <w:r w:rsidRPr="008C7632">
        <w:t>и</w:t>
      </w:r>
      <w:r w:rsidR="0023302D" w:rsidRPr="008C7632">
        <w:t xml:space="preserve"> </w:t>
      </w:r>
      <w:r w:rsidRPr="008C7632">
        <w:t>природных</w:t>
      </w:r>
      <w:r w:rsidR="0023302D" w:rsidRPr="008C7632">
        <w:t xml:space="preserve"> </w:t>
      </w:r>
      <w:r w:rsidRPr="008C7632">
        <w:t>богатств</w:t>
      </w:r>
      <w:r w:rsidR="0023302D" w:rsidRPr="008C7632">
        <w:t xml:space="preserve"> </w:t>
      </w:r>
      <w:r w:rsidRPr="008C7632">
        <w:t>во</w:t>
      </w:r>
      <w:r w:rsidR="0023302D" w:rsidRPr="008C7632">
        <w:t xml:space="preserve"> </w:t>
      </w:r>
      <w:r w:rsidRPr="008C7632">
        <w:t>вторую.</w:t>
      </w:r>
      <w:r w:rsidR="0023302D" w:rsidRPr="008C7632">
        <w:t xml:space="preserve"> </w:t>
      </w:r>
      <w:r w:rsidRPr="008C7632">
        <w:t>В</w:t>
      </w:r>
      <w:r w:rsidR="0023302D" w:rsidRPr="008C7632">
        <w:t xml:space="preserve"> </w:t>
      </w:r>
      <w:r w:rsidRPr="008C7632">
        <w:t>Великой</w:t>
      </w:r>
      <w:r w:rsidR="0023302D" w:rsidRPr="008C7632">
        <w:t xml:space="preserve"> </w:t>
      </w:r>
      <w:r w:rsidRPr="008C7632">
        <w:t>Отечественной</w:t>
      </w:r>
      <w:r w:rsidR="0023302D" w:rsidRPr="008C7632">
        <w:t xml:space="preserve"> </w:t>
      </w:r>
      <w:r w:rsidRPr="008C7632">
        <w:t>войне</w:t>
      </w:r>
      <w:r w:rsidR="0023302D" w:rsidRPr="008C7632">
        <w:t xml:space="preserve"> </w:t>
      </w:r>
      <w:r w:rsidRPr="008C7632">
        <w:t>1941</w:t>
      </w:r>
      <w:r w:rsidR="008C7632" w:rsidRPr="008C7632">
        <w:t>–</w:t>
      </w:r>
      <w:r w:rsidRPr="008C7632">
        <w:t>1945</w:t>
      </w:r>
      <w:r w:rsidR="0023302D" w:rsidRPr="008C7632">
        <w:t xml:space="preserve"> </w:t>
      </w:r>
      <w:r w:rsidRPr="008C7632">
        <w:t>годов</w:t>
      </w:r>
      <w:r w:rsidR="0023302D" w:rsidRPr="008C7632">
        <w:t xml:space="preserve"> </w:t>
      </w:r>
      <w:r w:rsidRPr="008C7632">
        <w:t>СССР</w:t>
      </w:r>
      <w:r w:rsidR="0023302D" w:rsidRPr="008C7632">
        <w:t xml:space="preserve"> </w:t>
      </w:r>
      <w:r w:rsidRPr="008C7632">
        <w:t>с</w:t>
      </w:r>
      <w:r w:rsidR="0023302D" w:rsidRPr="008C7632">
        <w:t xml:space="preserve"> </w:t>
      </w:r>
      <w:r w:rsidRPr="008C7632">
        <w:t>начальной</w:t>
      </w:r>
      <w:r w:rsidR="0023302D" w:rsidRPr="008C7632">
        <w:t xml:space="preserve"> </w:t>
      </w:r>
      <w:r w:rsidRPr="008C7632">
        <w:t>численностью</w:t>
      </w:r>
      <w:r w:rsidR="0023302D" w:rsidRPr="008C7632">
        <w:t xml:space="preserve"> </w:t>
      </w:r>
      <w:r w:rsidRPr="008C7632">
        <w:t>190</w:t>
      </w:r>
      <w:r w:rsidR="0023302D" w:rsidRPr="008C7632">
        <w:t xml:space="preserve"> </w:t>
      </w:r>
      <w:r w:rsidRPr="008C7632">
        <w:t>млн</w:t>
      </w:r>
      <w:r w:rsidR="0023302D" w:rsidRPr="008C7632">
        <w:t xml:space="preserve"> </w:t>
      </w:r>
      <w:r w:rsidRPr="008C7632">
        <w:t>человек</w:t>
      </w:r>
      <w:r w:rsidR="0023302D" w:rsidRPr="008C7632">
        <w:t xml:space="preserve"> </w:t>
      </w:r>
      <w:r w:rsidRPr="008C7632">
        <w:t>воевал</w:t>
      </w:r>
      <w:r w:rsidR="0023302D" w:rsidRPr="008C7632">
        <w:t xml:space="preserve"> </w:t>
      </w:r>
      <w:r w:rsidRPr="008C7632">
        <w:t>не</w:t>
      </w:r>
      <w:r w:rsidR="0023302D" w:rsidRPr="008C7632">
        <w:t xml:space="preserve"> </w:t>
      </w:r>
      <w:r w:rsidRPr="008C7632">
        <w:t>с</w:t>
      </w:r>
      <w:r w:rsidR="0023302D" w:rsidRPr="008C7632">
        <w:t xml:space="preserve"> </w:t>
      </w:r>
      <w:r w:rsidRPr="008C7632">
        <w:t>80</w:t>
      </w:r>
      <w:r w:rsidR="0023302D" w:rsidRPr="008C7632">
        <w:t xml:space="preserve"> </w:t>
      </w:r>
      <w:r w:rsidRPr="008C7632">
        <w:t>млн</w:t>
      </w:r>
      <w:r w:rsidR="0023302D" w:rsidRPr="008C7632">
        <w:t xml:space="preserve"> </w:t>
      </w:r>
      <w:r w:rsidRPr="008C7632">
        <w:t>тогдашних</w:t>
      </w:r>
      <w:r w:rsidR="0023302D" w:rsidRPr="008C7632">
        <w:t xml:space="preserve"> </w:t>
      </w:r>
      <w:r w:rsidRPr="008C7632">
        <w:t>немцев,</w:t>
      </w:r>
      <w:r w:rsidR="0023302D" w:rsidRPr="008C7632">
        <w:t xml:space="preserve"> </w:t>
      </w:r>
      <w:r w:rsidRPr="008C7632">
        <w:t>а</w:t>
      </w:r>
      <w:r w:rsidR="0023302D" w:rsidRPr="008C7632">
        <w:t xml:space="preserve"> </w:t>
      </w:r>
      <w:r w:rsidRPr="008C7632">
        <w:t>практически</w:t>
      </w:r>
      <w:r w:rsidR="0023302D" w:rsidRPr="008C7632">
        <w:t xml:space="preserve"> </w:t>
      </w:r>
      <w:r w:rsidRPr="008C7632">
        <w:t>со</w:t>
      </w:r>
      <w:r w:rsidR="0023302D" w:rsidRPr="008C7632">
        <w:t xml:space="preserve"> </w:t>
      </w:r>
      <w:r w:rsidRPr="008C7632">
        <w:t>всей</w:t>
      </w:r>
      <w:r w:rsidR="0023302D" w:rsidRPr="008C7632">
        <w:t xml:space="preserve"> </w:t>
      </w:r>
      <w:r w:rsidRPr="008C7632">
        <w:t>Европой,</w:t>
      </w:r>
      <w:r w:rsidR="0023302D" w:rsidRPr="008C7632">
        <w:t xml:space="preserve"> </w:t>
      </w:r>
      <w:r w:rsidRPr="008C7632">
        <w:t>численность</w:t>
      </w:r>
      <w:r w:rsidR="0023302D" w:rsidRPr="008C7632">
        <w:t xml:space="preserve"> </w:t>
      </w:r>
      <w:r w:rsidRPr="008C7632">
        <w:t>которой</w:t>
      </w:r>
      <w:r w:rsidR="0023302D" w:rsidRPr="008C7632">
        <w:t xml:space="preserve"> </w:t>
      </w:r>
      <w:r w:rsidRPr="008C7632">
        <w:t>(за</w:t>
      </w:r>
      <w:r w:rsidR="0023302D" w:rsidRPr="008C7632">
        <w:t xml:space="preserve"> </w:t>
      </w:r>
      <w:r w:rsidRPr="008C7632">
        <w:t>исключением</w:t>
      </w:r>
      <w:r w:rsidR="0023302D" w:rsidRPr="008C7632">
        <w:t xml:space="preserve"> </w:t>
      </w:r>
      <w:r w:rsidRPr="008C7632">
        <w:t>союзной</w:t>
      </w:r>
      <w:r w:rsidR="0023302D" w:rsidRPr="008C7632">
        <w:t xml:space="preserve"> </w:t>
      </w:r>
      <w:r w:rsidRPr="008C7632">
        <w:t>нам</w:t>
      </w:r>
      <w:r w:rsidR="0023302D" w:rsidRPr="008C7632">
        <w:t xml:space="preserve"> </w:t>
      </w:r>
      <w:r w:rsidRPr="008C7632">
        <w:t>Англии</w:t>
      </w:r>
      <w:r w:rsidR="0023302D" w:rsidRPr="008C7632">
        <w:t xml:space="preserve"> </w:t>
      </w:r>
      <w:r w:rsidRPr="008C7632">
        <w:t>и</w:t>
      </w:r>
      <w:r w:rsidR="0023302D" w:rsidRPr="008C7632">
        <w:t xml:space="preserve"> </w:t>
      </w:r>
      <w:r w:rsidRPr="008C7632">
        <w:t>не</w:t>
      </w:r>
      <w:r w:rsidR="0023302D" w:rsidRPr="008C7632">
        <w:t xml:space="preserve"> </w:t>
      </w:r>
      <w:r w:rsidRPr="008C7632">
        <w:t>сдающейся</w:t>
      </w:r>
      <w:r w:rsidR="0023302D" w:rsidRPr="008C7632">
        <w:t xml:space="preserve"> </w:t>
      </w:r>
      <w:r w:rsidRPr="008C7632">
        <w:t>немцам</w:t>
      </w:r>
      <w:r w:rsidR="0023302D" w:rsidRPr="008C7632">
        <w:t xml:space="preserve"> </w:t>
      </w:r>
      <w:r w:rsidRPr="008C7632">
        <w:t>партизанской</w:t>
      </w:r>
      <w:r w:rsidR="0023302D" w:rsidRPr="008C7632">
        <w:t xml:space="preserve"> </w:t>
      </w:r>
      <w:r w:rsidRPr="008C7632">
        <w:t>Сербии)</w:t>
      </w:r>
      <w:r w:rsidR="0023302D" w:rsidRPr="008C7632">
        <w:t xml:space="preserve"> </w:t>
      </w:r>
      <w:r w:rsidRPr="008C7632">
        <w:t>была</w:t>
      </w:r>
      <w:r w:rsidR="0023302D" w:rsidRPr="008C7632">
        <w:t xml:space="preserve"> </w:t>
      </w:r>
      <w:r w:rsidRPr="008C7632">
        <w:t>около</w:t>
      </w:r>
      <w:r w:rsidR="0023302D" w:rsidRPr="008C7632">
        <w:t xml:space="preserve"> </w:t>
      </w:r>
      <w:r w:rsidRPr="008C7632">
        <w:t>400</w:t>
      </w:r>
      <w:r w:rsidR="0023302D" w:rsidRPr="008C7632">
        <w:t xml:space="preserve"> </w:t>
      </w:r>
      <w:r w:rsidRPr="008C7632">
        <w:t>млн</w:t>
      </w:r>
      <w:r w:rsidR="0023302D" w:rsidRPr="008C7632">
        <w:t xml:space="preserve"> </w:t>
      </w:r>
      <w:r w:rsidRPr="008C7632">
        <w:t>человек.</w:t>
      </w:r>
      <w:r w:rsidR="0023302D" w:rsidRPr="008C7632">
        <w:t xml:space="preserve"> </w:t>
      </w:r>
      <w:r w:rsidRPr="008C7632">
        <w:t>Войну</w:t>
      </w:r>
      <w:r w:rsidR="0023302D" w:rsidRPr="008C7632">
        <w:t xml:space="preserve"> </w:t>
      </w:r>
      <w:r w:rsidRPr="008C7632">
        <w:t>СССР</w:t>
      </w:r>
      <w:r w:rsidR="0023302D" w:rsidRPr="008C7632">
        <w:t xml:space="preserve"> </w:t>
      </w:r>
      <w:r w:rsidRPr="008C7632">
        <w:t>объявила</w:t>
      </w:r>
      <w:r w:rsidR="0023302D">
        <w:rPr>
          <w:shd w:val="clear" w:color="auto" w:fill="FFFFFF"/>
        </w:rPr>
        <w:t xml:space="preserve"> </w:t>
      </w:r>
      <w:r w:rsidRPr="00A51193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A51193">
        <w:rPr>
          <w:rStyle w:val="--0"/>
        </w:rPr>
        <w:t>одна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Германия,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а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1F49E9">
        <w:rPr>
          <w:rStyle w:val="--"/>
        </w:rPr>
        <w:t>вся</w:t>
      </w:r>
      <w:r w:rsidR="0023302D">
        <w:rPr>
          <w:rStyle w:val="--0"/>
        </w:rPr>
        <w:t xml:space="preserve"> </w:t>
      </w:r>
      <w:r w:rsidR="00A83D7E" w:rsidRPr="008C7632">
        <w:t>«</w:t>
      </w:r>
      <w:r w:rsidRPr="001F49E9">
        <w:rPr>
          <w:rStyle w:val="--0"/>
        </w:rPr>
        <w:t>Объедин</w:t>
      </w:r>
      <w:r w:rsidR="008C7632">
        <w:rPr>
          <w:rStyle w:val="--0"/>
        </w:rPr>
        <w:t>Ё</w:t>
      </w:r>
      <w:r w:rsidRPr="001F49E9">
        <w:rPr>
          <w:rStyle w:val="--0"/>
        </w:rPr>
        <w:t>нная</w:t>
      </w:r>
      <w:r w:rsidR="0023302D">
        <w:rPr>
          <w:rStyle w:val="--0"/>
        </w:rPr>
        <w:t xml:space="preserve"> </w:t>
      </w:r>
      <w:r w:rsidRPr="001F49E9">
        <w:rPr>
          <w:rStyle w:val="--"/>
        </w:rPr>
        <w:t>Европа</w:t>
      </w:r>
      <w:r w:rsidRPr="006C7755">
        <w:rPr>
          <w:color w:val="222222"/>
          <w:szCs w:val="28"/>
          <w:shd w:val="clear" w:color="auto" w:fill="FFFFFF"/>
        </w:rPr>
        <w:t>»: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Италия,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Венгрия,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Румыния,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Словакия,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Хорватия,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Финляндия.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Все,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кроме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Англии.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А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фактически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«крестовом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походе»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против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СССР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принимали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участие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около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двух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с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половиной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миллионов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lastRenderedPageBreak/>
        <w:t>добровольцев,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представителей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таких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стран,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как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Голландия,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Дания,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Норвегия,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Бельгия,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Австрия,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Латвия,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Литва,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Эстония,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Швеция,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Финляндия,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Франция,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Швейцария,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Испания,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Люксембург.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Все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они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давали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Присягу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добровольцев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при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вступлении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на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</w:rPr>
        <w:t>службу:</w:t>
      </w:r>
      <w:r w:rsidR="0023302D">
        <w:rPr>
          <w:color w:val="222222"/>
          <w:szCs w:val="28"/>
          <w:shd w:val="clear" w:color="auto" w:fill="FFFFFF"/>
        </w:rPr>
        <w:t xml:space="preserve"> </w:t>
      </w:r>
      <w:r w:rsidRPr="006C7755">
        <w:rPr>
          <w:color w:val="222222"/>
          <w:szCs w:val="28"/>
          <w:shd w:val="clear" w:color="auto" w:fill="FFFFFF"/>
          <w:lang w:val="fr-FR"/>
        </w:rPr>
        <w:t>«</w:t>
      </w:r>
      <w:r w:rsidRPr="006C7755">
        <w:rPr>
          <w:i/>
          <w:iCs/>
          <w:color w:val="222222"/>
          <w:szCs w:val="28"/>
          <w:shd w:val="clear" w:color="auto" w:fill="FFFFFF"/>
        </w:rPr>
        <w:t>Клянусь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тебе,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Адольф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Гитлер,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как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вождю,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быть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верным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и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храбрым.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Даю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обет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повиноваться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тебе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и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назначенным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тобою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начальнику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до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самой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смерти.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И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да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поможет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мне</w:t>
      </w:r>
      <w:r w:rsidR="0023302D">
        <w:rPr>
          <w:i/>
          <w:iCs/>
          <w:color w:val="222222"/>
          <w:szCs w:val="28"/>
          <w:shd w:val="clear" w:color="auto" w:fill="FFFFFF"/>
        </w:rPr>
        <w:t xml:space="preserve"> </w:t>
      </w:r>
      <w:r w:rsidRPr="006C7755">
        <w:rPr>
          <w:i/>
          <w:iCs/>
          <w:color w:val="222222"/>
          <w:szCs w:val="28"/>
          <w:shd w:val="clear" w:color="auto" w:fill="FFFFFF"/>
        </w:rPr>
        <w:t>Бог</w:t>
      </w:r>
      <w:r w:rsidRPr="006C7755">
        <w:rPr>
          <w:color w:val="222222"/>
          <w:szCs w:val="28"/>
          <w:shd w:val="clear" w:color="auto" w:fill="FFFFFF"/>
          <w:lang w:val="it-IT"/>
        </w:rPr>
        <w:t>»</w:t>
      </w:r>
      <w:r w:rsidRPr="006C7755">
        <w:rPr>
          <w:color w:val="222222"/>
          <w:szCs w:val="28"/>
          <w:shd w:val="clear" w:color="auto" w:fill="FFFFFF"/>
        </w:rPr>
        <w:t>.</w:t>
      </w:r>
      <w:r w:rsidR="0023302D">
        <w:rPr>
          <w:color w:val="222222"/>
          <w:szCs w:val="28"/>
          <w:shd w:val="clear" w:color="auto" w:fill="FFFFFF"/>
        </w:rPr>
        <w:t xml:space="preserve"> </w:t>
      </w:r>
    </w:p>
    <w:p w14:paraId="48F0C34C" w14:textId="13E15410" w:rsidR="008C7632" w:rsidRPr="008C7632" w:rsidRDefault="008C7632" w:rsidP="008C7632">
      <w:pPr>
        <w:pStyle w:val="afffff"/>
        <w:rPr>
          <w:shd w:val="clear" w:color="auto" w:fill="FFFFFF"/>
        </w:rPr>
      </w:pPr>
      <w:r>
        <w:rPr>
          <w:shd w:val="clear" w:color="auto" w:fill="FFFFFF"/>
        </w:rPr>
        <w:drawing>
          <wp:inline distT="0" distB="0" distL="0" distR="0" wp14:anchorId="3D3C54FC" wp14:editId="4E952BE0">
            <wp:extent cx="6631200" cy="2253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1200" cy="22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76222" w14:textId="78C28FF6" w:rsidR="00270BE9" w:rsidRPr="006C7755" w:rsidRDefault="00270BE9" w:rsidP="008C7632">
      <w:pPr>
        <w:rPr>
          <w:rFonts w:eastAsia="Calibri" w:cs="Calibri"/>
          <w:shd w:val="clear" w:color="auto" w:fill="FFFFFF"/>
        </w:rPr>
      </w:pPr>
      <w:r w:rsidRPr="006C7755">
        <w:rPr>
          <w:b/>
          <w:bCs/>
          <w:shd w:val="clear" w:color="auto" w:fill="FFFFFF"/>
        </w:rPr>
        <w:t>Воевала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Голландия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антироссийской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истерике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Европе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говорят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такие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факты,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как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формирование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Добровольческого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легиона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«Нидерланды».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Основа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«Нордвест»,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добровольцы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члены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штурмовых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отрядов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нидерландских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национал-социалистических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партий.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Организация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вербовочные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пункты,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пришли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рядовые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офицерский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состав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бывшей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голландской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Мотивация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желание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нидерландцев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драться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«проклятыми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большевистскими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ордами».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Результат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июлю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было</w:t>
      </w:r>
      <w:r w:rsidR="0023302D">
        <w:rPr>
          <w:shd w:val="clear" w:color="auto" w:fill="FFFFFF"/>
        </w:rPr>
        <w:t xml:space="preserve"> </w:t>
      </w:r>
      <w:r w:rsidRPr="00265886">
        <w:rPr>
          <w:rStyle w:val="--"/>
        </w:rPr>
        <w:t>полностью</w:t>
      </w:r>
      <w:r w:rsidR="0023302D">
        <w:rPr>
          <w:rStyle w:val="--"/>
        </w:rPr>
        <w:t xml:space="preserve"> </w:t>
      </w:r>
      <w:r w:rsidRPr="00265886">
        <w:rPr>
          <w:rStyle w:val="--0"/>
        </w:rPr>
        <w:t>укомплектовано</w:t>
      </w:r>
      <w:r w:rsidR="0023302D">
        <w:rPr>
          <w:shd w:val="clear" w:color="auto" w:fill="FFFFFF"/>
        </w:rPr>
        <w:t xml:space="preserve"> </w:t>
      </w:r>
      <w:r w:rsidR="00607493">
        <w:rPr>
          <w:shd w:val="clear" w:color="auto" w:fill="FFFFFF"/>
        </w:rPr>
        <w:t>пять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батальонов.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районе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Финёва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Луга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голландцами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захвачено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более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3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500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пленных,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включая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генерала-изменника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А.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А.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Власова.</w:t>
      </w:r>
      <w:r w:rsidR="0023302D">
        <w:rPr>
          <w:shd w:val="clear" w:color="auto" w:fill="FFFFFF"/>
        </w:rPr>
        <w:t xml:space="preserve"> </w:t>
      </w:r>
    </w:p>
    <w:p w14:paraId="11FC7185" w14:textId="5F9622CB" w:rsidR="00270BE9" w:rsidRPr="006C7755" w:rsidRDefault="00270BE9" w:rsidP="00607493">
      <w:pPr>
        <w:rPr>
          <w:rFonts w:eastAsia="Calibri" w:cs="Calibri"/>
          <w:shd w:val="clear" w:color="auto" w:fill="FFFFFF"/>
        </w:rPr>
      </w:pPr>
      <w:r w:rsidRPr="006C7755">
        <w:rPr>
          <w:b/>
          <w:bCs/>
          <w:shd w:val="clear" w:color="auto" w:fill="FFFFFF"/>
        </w:rPr>
        <w:t>Воевала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Бельгия</w:t>
      </w:r>
      <w:r w:rsidRPr="006C7755">
        <w:rPr>
          <w:shd w:val="clear" w:color="auto" w:fill="FFFFFF"/>
        </w:rPr>
        <w:t>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августе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легион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«Фландрия»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занял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участок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фронта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полосе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обороны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2-й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бригады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получив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своё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место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кольце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блокады,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сжимавшей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Ленинград.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Наряду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фламандцами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составе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этой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бригады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сражались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голландские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норвежские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добровольцы.</w:t>
      </w:r>
      <w:r w:rsidR="0023302D">
        <w:rPr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феврале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1942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года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Фламандский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легион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действовал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совместно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с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частями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250-й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испанской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пехотной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дивизии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районе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шоссе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Чудово</w:t>
      </w:r>
      <w:r w:rsidR="0023302D">
        <w:rPr>
          <w:color w:val="222222"/>
          <w:shd w:val="clear" w:color="auto" w:fill="FFFFFF"/>
        </w:rPr>
        <w:t xml:space="preserve"> </w:t>
      </w:r>
      <w:r w:rsidR="00A632FC">
        <w:rPr>
          <w:color w:val="222222"/>
          <w:shd w:val="clear" w:color="auto" w:fill="FFFFFF"/>
        </w:rPr>
        <w:t>—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Новгород.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начале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апреля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1942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года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легионеры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вели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бои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районе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«Волховского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котла»</w:t>
      </w:r>
      <w:r w:rsidR="00607493">
        <w:rPr>
          <w:color w:val="222222"/>
          <w:shd w:val="clear" w:color="auto" w:fill="FFFFFF"/>
        </w:rPr>
        <w:t>,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к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востоку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от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населённого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пункта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Любцы,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взаимодействуя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с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испанцами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из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«Голубой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дивизии».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Командир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легиона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Фитцхум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своей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речи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благодарил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фламандских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добровольцев</w:t>
      </w:r>
      <w:r w:rsidR="0023302D">
        <w:rPr>
          <w:color w:val="222222"/>
          <w:shd w:val="clear" w:color="auto" w:fill="FFFFFF"/>
        </w:rPr>
        <w:t xml:space="preserve"> </w:t>
      </w:r>
      <w:r w:rsidRPr="006C7755">
        <w:rPr>
          <w:color w:val="222222"/>
          <w:shd w:val="clear" w:color="auto" w:fill="FFFFFF"/>
        </w:rPr>
        <w:t>«</w:t>
      </w:r>
      <w:r w:rsidRPr="006C7755">
        <w:rPr>
          <w:i/>
          <w:iCs/>
          <w:color w:val="222222"/>
          <w:shd w:val="clear" w:color="auto" w:fill="FFFFFF"/>
        </w:rPr>
        <w:t>за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их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вклад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в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борьбу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за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общее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дело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германского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i/>
          <w:iCs/>
          <w:color w:val="222222"/>
          <w:shd w:val="clear" w:color="auto" w:fill="FFFFFF"/>
        </w:rPr>
        <w:t>народа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="00A632FC">
        <w:rPr>
          <w:i/>
          <w:iCs/>
          <w:color w:val="222222"/>
          <w:shd w:val="clear" w:color="auto" w:fill="FFFFFF"/>
        </w:rPr>
        <w:t>—</w:t>
      </w:r>
      <w:r w:rsidR="0023302D">
        <w:rPr>
          <w:i/>
          <w:iCs/>
          <w:color w:val="222222"/>
          <w:shd w:val="clear" w:color="auto" w:fill="FFFFFF"/>
        </w:rPr>
        <w:t xml:space="preserve"> </w:t>
      </w:r>
      <w:r w:rsidRPr="006C7755">
        <w:rPr>
          <w:b/>
          <w:bCs/>
          <w:i/>
          <w:iCs/>
          <w:color w:val="222222"/>
          <w:shd w:val="clear" w:color="auto" w:fill="FFFFFF"/>
        </w:rPr>
        <w:t>завоевание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6C7755">
        <w:rPr>
          <w:b/>
          <w:bCs/>
          <w:i/>
          <w:iCs/>
          <w:color w:val="222222"/>
          <w:shd w:val="clear" w:color="auto" w:fill="FFFFFF"/>
        </w:rPr>
        <w:t>жизненного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6C7755">
        <w:rPr>
          <w:b/>
          <w:bCs/>
          <w:i/>
          <w:iCs/>
          <w:color w:val="222222"/>
          <w:shd w:val="clear" w:color="auto" w:fill="FFFFFF"/>
        </w:rPr>
        <w:t>пространства</w:t>
      </w:r>
      <w:r w:rsidR="0023302D"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Pr="006C7755">
        <w:rPr>
          <w:b/>
          <w:bCs/>
          <w:i/>
          <w:iCs/>
          <w:color w:val="222222"/>
          <w:shd w:val="clear" w:color="auto" w:fill="FFFFFF"/>
          <w:lang w:val="de-DE"/>
        </w:rPr>
        <w:t>(lebensraum</w:t>
      </w:r>
      <w:r w:rsidRPr="006C7755">
        <w:rPr>
          <w:b/>
          <w:bCs/>
          <w:color w:val="222222"/>
          <w:shd w:val="clear" w:color="auto" w:fill="FFFFFF"/>
        </w:rPr>
        <w:t>)</w:t>
      </w:r>
      <w:r w:rsidRPr="006C7755">
        <w:rPr>
          <w:color w:val="222222"/>
          <w:shd w:val="clear" w:color="auto" w:fill="FFFFFF"/>
          <w:lang w:val="it-IT"/>
        </w:rPr>
        <w:t>»</w:t>
      </w:r>
      <w:r w:rsidRPr="006C7755">
        <w:rPr>
          <w:color w:val="222222"/>
          <w:shd w:val="clear" w:color="auto" w:fill="FFFFFF"/>
        </w:rPr>
        <w:t>.</w:t>
      </w:r>
    </w:p>
    <w:p w14:paraId="1C9BB384" w14:textId="5A11D2D2" w:rsidR="00270BE9" w:rsidRPr="006C7755" w:rsidRDefault="00270BE9" w:rsidP="00607493">
      <w:pPr>
        <w:rPr>
          <w:rFonts w:eastAsia="Calibri" w:cs="Calibri"/>
          <w:shd w:val="clear" w:color="auto" w:fill="FFFFFF"/>
        </w:rPr>
      </w:pPr>
      <w:r w:rsidRPr="006C7755">
        <w:rPr>
          <w:b/>
          <w:bCs/>
          <w:shd w:val="clear" w:color="auto" w:fill="FFFFFF"/>
        </w:rPr>
        <w:lastRenderedPageBreak/>
        <w:t>Воевала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Испания</w:t>
      </w:r>
      <w:r w:rsidRPr="00607493">
        <w:t>.</w:t>
      </w:r>
      <w:r w:rsidR="0023302D" w:rsidRPr="00607493">
        <w:t xml:space="preserve"> </w:t>
      </w:r>
      <w:r w:rsidRPr="006C7755">
        <w:rPr>
          <w:shd w:val="clear" w:color="auto" w:fill="FFFFFF"/>
        </w:rPr>
        <w:t>Испанский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министр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иностранных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Серрано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Суньер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заявил,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Испания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готова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оказать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помощь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добровольцами.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Организация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открыты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десятки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вербовочных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пунктов,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устремились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тысячи</w:t>
      </w:r>
      <w:r w:rsidR="0023302D">
        <w:rPr>
          <w:shd w:val="clear" w:color="auto" w:fill="FFFFFF"/>
        </w:rPr>
        <w:t xml:space="preserve"> </w:t>
      </w:r>
      <w:r w:rsidRPr="00265886">
        <w:rPr>
          <w:rStyle w:val="--0"/>
        </w:rPr>
        <w:t>желающих</w:t>
      </w:r>
      <w:r w:rsidR="0023302D">
        <w:rPr>
          <w:rStyle w:val="--0"/>
        </w:rPr>
        <w:t xml:space="preserve"> </w:t>
      </w:r>
      <w:r w:rsidRPr="00265886">
        <w:rPr>
          <w:rStyle w:val="--"/>
        </w:rPr>
        <w:t>бороться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ненавистными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большевиками.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Результат</w:t>
      </w:r>
      <w:r w:rsidR="0023302D">
        <w:rPr>
          <w:shd w:val="clear" w:color="auto" w:fill="FFFFFF"/>
        </w:rPr>
        <w:t xml:space="preserve"> </w:t>
      </w:r>
      <w:r w:rsidR="00A632FC"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желающих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оказалось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40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больше,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надо: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июля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вербовочные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пункты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вынуждены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свернуть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свою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деятельность.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Сформирована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добровольческая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«Голубая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дивизия»: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общая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численность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дивизии</w:t>
      </w:r>
      <w:r w:rsidR="0023302D">
        <w:rPr>
          <w:shd w:val="clear" w:color="auto" w:fill="FFFFFF"/>
        </w:rPr>
        <w:t xml:space="preserve"> </w:t>
      </w:r>
      <w:r>
        <w:rPr>
          <w:shd w:val="clear" w:color="auto" w:fill="FFFFFF"/>
        </w:rPr>
        <w:t>—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18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693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человек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(641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офицер,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272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унтер-офицера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15</w:t>
      </w:r>
      <w:r w:rsidR="00607493">
        <w:rPr>
          <w:shd w:val="clear" w:color="auto" w:fill="FFFFFF"/>
        </w:rPr>
        <w:t> </w:t>
      </w:r>
      <w:r w:rsidRPr="006C7755">
        <w:rPr>
          <w:shd w:val="clear" w:color="auto" w:fill="FFFFFF"/>
        </w:rPr>
        <w:t>780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нижних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чинов).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31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июля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испанские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присягнули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верность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Гитлеру,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«Голубая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дивизия»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заняла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своё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место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кольце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блокады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Ленинграда,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заняв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29-километровый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участок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фронта.</w:t>
      </w:r>
    </w:p>
    <w:p w14:paraId="1C428B46" w14:textId="4D1DBA1D" w:rsidR="00270BE9" w:rsidRPr="004331C5" w:rsidRDefault="00270BE9" w:rsidP="00607493">
      <w:pPr>
        <w:rPr>
          <w:rFonts w:eastAsia="Calibri" w:cs="Calibri"/>
          <w:shd w:val="clear" w:color="auto" w:fill="FFFFFF"/>
        </w:rPr>
      </w:pPr>
      <w:r w:rsidRPr="006C7755">
        <w:rPr>
          <w:b/>
          <w:bCs/>
          <w:shd w:val="clear" w:color="auto" w:fill="FFFFFF"/>
        </w:rPr>
        <w:t>Воевала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b/>
          <w:bCs/>
          <w:shd w:val="clear" w:color="auto" w:fill="FFFFFF"/>
        </w:rPr>
        <w:t>Франция</w:t>
      </w:r>
      <w:r w:rsidRPr="00607493">
        <w:t>,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которая</w:t>
      </w:r>
      <w:r w:rsidR="0023302D">
        <w:rPr>
          <w:shd w:val="clear" w:color="auto" w:fill="FFFFFF"/>
        </w:rPr>
        <w:t xml:space="preserve"> </w:t>
      </w:r>
      <w:r w:rsidRPr="004331C5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4331C5">
        <w:rPr>
          <w:rStyle w:val="--0"/>
        </w:rPr>
        <w:t>сопротивлялась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Германии.</w:t>
      </w:r>
      <w:r w:rsidR="0023302D">
        <w:rPr>
          <w:b/>
          <w:bCs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«Солдаты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разгромленной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говорили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одно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же: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настоящих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боёв,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настоящего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сопротивления.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первых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ударов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немцев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начался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отход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наших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войск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повсюду,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сверху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донизу.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Штабы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окопались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глубоком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тылу,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которым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невозможно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установить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связь,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они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отдавали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приказов,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офицеры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бросали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своих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подчин</w:t>
      </w:r>
      <w:r w:rsidR="00607493">
        <w:rPr>
          <w:shd w:val="clear" w:color="auto" w:fill="FFFFFF"/>
        </w:rPr>
        <w:t>ё</w:t>
      </w:r>
      <w:r w:rsidRPr="006C7755">
        <w:rPr>
          <w:shd w:val="clear" w:color="auto" w:fill="FFFFFF"/>
        </w:rPr>
        <w:t>нных,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из-за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нехватки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боеприпасов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сразу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же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отступали»</w:t>
      </w:r>
      <w:r w:rsidR="00607493">
        <w:rPr>
          <w:shd w:val="clear" w:color="auto" w:fill="FFFFFF"/>
        </w:rPr>
        <w:t>.</w:t>
      </w:r>
      <w:r w:rsidR="0023302D">
        <w:rPr>
          <w:rFonts w:eastAsia="Calibri" w:cs="Calibri"/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менее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помощь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Гитлеру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течение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сентября-октября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1941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года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добровольцев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сформирован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совершенно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боеспособный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638-й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пехотный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полк.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октябре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полк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был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направлен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Смоленск,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затем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Москву,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Бородинское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поле.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Наибольшую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«славу»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из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французских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добровольцев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обрела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33-я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гренадерская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бригада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(впоследствии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дивизия)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«Шарлемань».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Французы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воевали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под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Сталинградом,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Курской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дуге,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боях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за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Польшу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Восточную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Пруссию.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Если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рядах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Сопротивления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погибло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20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тыс.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человек,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рядах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«германской»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армии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на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полях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сражений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в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СССР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погибло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около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50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тыс.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французов.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Именно</w:t>
      </w:r>
      <w:r w:rsidR="0023302D">
        <w:rPr>
          <w:shd w:val="clear" w:color="auto" w:fill="FFFFFF"/>
        </w:rPr>
        <w:t xml:space="preserve"> </w:t>
      </w:r>
      <w:r w:rsidRPr="006C7755">
        <w:rPr>
          <w:shd w:val="clear" w:color="auto" w:fill="FFFFFF"/>
        </w:rPr>
        <w:t>ф</w:t>
      </w:r>
      <w:r w:rsidRPr="006C7755">
        <w:rPr>
          <w:u w:val="single" w:color="212121"/>
          <w:shd w:val="clear" w:color="auto" w:fill="FFFFFF"/>
        </w:rPr>
        <w:t>ранцузы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дрались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до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последнего,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защищая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рейхсканцелярию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и</w:t>
      </w:r>
      <w:r w:rsidR="0023302D">
        <w:rPr>
          <w:u w:val="single" w:color="212121"/>
          <w:shd w:val="clear" w:color="auto" w:fill="FFFFFF"/>
        </w:rPr>
        <w:t xml:space="preserve"> </w:t>
      </w:r>
      <w:r w:rsidRPr="006C7755">
        <w:rPr>
          <w:u w:val="single" w:color="212121"/>
          <w:shd w:val="clear" w:color="auto" w:fill="FFFFFF"/>
        </w:rPr>
        <w:t>рейхстаг</w:t>
      </w:r>
      <w:r w:rsidR="00607493">
        <w:rPr>
          <w:u w:val="single" w:color="212121"/>
          <w:shd w:val="clear" w:color="auto" w:fill="FFFFFF"/>
        </w:rPr>
        <w:t>.</w:t>
      </w:r>
    </w:p>
    <w:p w14:paraId="3FE5B85F" w14:textId="007FA9F9" w:rsidR="00270BE9" w:rsidRPr="006C7755" w:rsidRDefault="00270BE9" w:rsidP="00607493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Венгрия</w:t>
      </w:r>
      <w:r w:rsidRPr="00BD601E">
        <w:t>.</w:t>
      </w:r>
      <w:r w:rsidR="0023302D" w:rsidRPr="00BD601E">
        <w:t xml:space="preserve"> </w:t>
      </w:r>
      <w:r w:rsidRPr="006C7755">
        <w:rPr>
          <w:u w:color="212121"/>
          <w:shd w:val="clear" w:color="auto" w:fill="FFFFFF"/>
        </w:rPr>
        <w:t>Против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воевало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почти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полтора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миллиона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венгров.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Они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проявили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себя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как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жестокие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безжалостные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нацистские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военные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формирования.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Венгры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сыграли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решающую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роль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августе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окружении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ликвидации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Уманского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«котла»,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где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погибли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войска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6-й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12-й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Юго-Западного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фронта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Южного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фронта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Красной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="00A632FC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менее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советских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военнопленных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поместили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концлагерь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города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Умань,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неофициально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названный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«уманская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яма».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местах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боёв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лагере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rStyle w:val="--0"/>
        </w:rPr>
        <w:t>венгры</w:t>
      </w:r>
      <w:r w:rsidR="0023302D">
        <w:rPr>
          <w:rStyle w:val="--0"/>
        </w:rPr>
        <w:t xml:space="preserve"> </w:t>
      </w:r>
      <w:r w:rsidRPr="007F45EC">
        <w:rPr>
          <w:rStyle w:val="--"/>
        </w:rPr>
        <w:t>расстреливали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военнопленных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евреев,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комиссаров,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раненых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ослабевших.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Йозеф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Геббельс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18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мая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1942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записал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проходящих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брянских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лесах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карательных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акциях: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  <w:lang w:val="fr-FR"/>
        </w:rPr>
        <w:t>«</w:t>
      </w:r>
      <w:r w:rsidRPr="006C7755">
        <w:rPr>
          <w:i/>
          <w:iCs/>
          <w:u w:color="212121"/>
          <w:shd w:val="clear" w:color="auto" w:fill="FFFFFF"/>
        </w:rPr>
        <w:t>Южнее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этого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региона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воюют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венгерские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формирования.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Им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нужно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занимать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и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пацифицировать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одно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село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за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другим.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Когда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венгры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заявляют,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что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они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пацифицировали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одно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lastRenderedPageBreak/>
        <w:t>село,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это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обычно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означает,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что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там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не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осталось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ни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одного</w:t>
      </w:r>
      <w:r w:rsidR="0023302D">
        <w:rPr>
          <w:i/>
          <w:iCs/>
          <w:u w:color="212121"/>
          <w:shd w:val="clear" w:color="auto" w:fill="FFFFFF"/>
        </w:rPr>
        <w:t xml:space="preserve"> </w:t>
      </w:r>
      <w:r w:rsidRPr="006C7755">
        <w:rPr>
          <w:i/>
          <w:iCs/>
          <w:u w:color="212121"/>
          <w:shd w:val="clear" w:color="auto" w:fill="FFFFFF"/>
        </w:rPr>
        <w:t>жителя</w:t>
      </w:r>
      <w:r w:rsidRPr="006C7755">
        <w:rPr>
          <w:u w:color="212121"/>
          <w:shd w:val="clear" w:color="auto" w:fill="FFFFFF"/>
          <w:lang w:val="it-IT"/>
        </w:rPr>
        <w:t>»</w:t>
      </w:r>
      <w:r w:rsidRPr="006C7755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Венгерские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оккупанты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вспоминали,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как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расправляясь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женщинами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детьми,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благодарили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Бога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что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смогли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поучаствовать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уничтожении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«славянской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еврейской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заразы».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Общие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потери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Венгрии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Восточном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фронте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течение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809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человек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кроме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того,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513</w:t>
      </w:r>
      <w:r w:rsidR="00464797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766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пленными.</w:t>
      </w:r>
      <w:r w:rsidR="0023302D">
        <w:rPr>
          <w:u w:color="212121"/>
          <w:shd w:val="clear" w:color="auto" w:fill="FFFFFF"/>
        </w:rPr>
        <w:t xml:space="preserve"> </w:t>
      </w:r>
    </w:p>
    <w:p w14:paraId="6ADEFA56" w14:textId="77377FCC" w:rsidR="00270BE9" w:rsidRPr="006C7755" w:rsidRDefault="00270BE9" w:rsidP="00464797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Бельгия</w:t>
      </w:r>
      <w:r w:rsidRPr="00464797">
        <w:t>.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464797"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июле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сформирован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373-й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Валонский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батальон,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переданный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подчинение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97-й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пехотной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17-й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вермахта.</w:t>
      </w:r>
    </w:p>
    <w:p w14:paraId="0736AFAE" w14:textId="129FF162" w:rsidR="00270BE9" w:rsidRPr="006C7755" w:rsidRDefault="00270BE9" w:rsidP="00464797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Австрия</w:t>
      </w:r>
      <w:r w:rsidRPr="00464797">
        <w:t>.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464797">
        <w:t>С</w:t>
      </w:r>
      <w:r w:rsidRPr="006C7755">
        <w:rPr>
          <w:u w:color="212121"/>
          <w:shd w:val="clear" w:color="auto" w:fill="FFFFFF"/>
        </w:rPr>
        <w:t>формированы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две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горно-стрелковые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альпийских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стрелков,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вошли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двенадцать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горно-стрелковых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дивизий: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боснийских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мусульман,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албанцев,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норвежцев.</w:t>
      </w:r>
    </w:p>
    <w:p w14:paraId="57FE5231" w14:textId="137DC773" w:rsidR="00270BE9" w:rsidRPr="006C7755" w:rsidRDefault="00270BE9" w:rsidP="00464797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Хорватия</w:t>
      </w:r>
      <w:r w:rsidRPr="00464797">
        <w:t>.</w:t>
      </w:r>
      <w:r w:rsidR="0023302D" w:rsidRPr="00464797"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добровольцев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сформирован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369-й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пехотный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вермахта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Хорватский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легион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итальянских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войск.</w:t>
      </w:r>
      <w:r w:rsidR="0023302D">
        <w:rPr>
          <w:u w:color="212121"/>
          <w:shd w:val="clear" w:color="auto" w:fill="FFFFFF"/>
        </w:rPr>
        <w:t xml:space="preserve"> </w:t>
      </w:r>
    </w:p>
    <w:p w14:paraId="52A4138B" w14:textId="271E8329" w:rsidR="00270BE9" w:rsidRPr="006C7755" w:rsidRDefault="00270BE9" w:rsidP="00464797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Болгария</w:t>
      </w:r>
      <w:r w:rsidRPr="00464797">
        <w:t>.</w:t>
      </w:r>
      <w:r w:rsidR="0023302D" w:rsidRPr="00464797"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прямо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воевали,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выдвинули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12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против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югославских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греческих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партизан,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самым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возможность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немцам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переправить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свои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части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Балкан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Восточный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фронт.</w:t>
      </w:r>
    </w:p>
    <w:p w14:paraId="7B8E8AFE" w14:textId="57DB6599" w:rsidR="00270BE9" w:rsidRPr="006C7755" w:rsidRDefault="00270BE9" w:rsidP="00FE473D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Швеция</w:t>
      </w:r>
      <w:r w:rsidRPr="00FE473D">
        <w:t>.</w:t>
      </w:r>
      <w:r w:rsidR="0023302D" w:rsidRPr="00FE473D">
        <w:t xml:space="preserve"> </w:t>
      </w:r>
      <w:r w:rsidRPr="006C7755">
        <w:rPr>
          <w:u w:color="212121"/>
          <w:shd w:val="clear" w:color="auto" w:fill="FFFFFF"/>
        </w:rPr>
        <w:t>2000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человек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записалось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добровольцами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Финляндию.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приблизительно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850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человек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участвовали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боевых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действиях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Ханко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шведского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добровольческого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батальона.</w:t>
      </w:r>
      <w:r w:rsidR="0023302D">
        <w:rPr>
          <w:u w:color="212121"/>
          <w:shd w:val="clear" w:color="auto" w:fill="FFFFFF"/>
        </w:rPr>
        <w:t xml:space="preserve"> </w:t>
      </w:r>
    </w:p>
    <w:p w14:paraId="267727C3" w14:textId="16D57940" w:rsidR="00270BE9" w:rsidRPr="006C7755" w:rsidRDefault="00270BE9" w:rsidP="00FE473D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Норвегия</w:t>
      </w:r>
      <w:r w:rsidRPr="00FE473D">
        <w:t>.</w:t>
      </w:r>
      <w:r w:rsidR="0023302D" w:rsidRPr="00FE473D">
        <w:t xml:space="preserve"> </w:t>
      </w:r>
      <w:r w:rsidRPr="006C7755">
        <w:rPr>
          <w:u w:color="212121"/>
          <w:shd w:val="clear" w:color="auto" w:fill="FFFFFF"/>
        </w:rPr>
        <w:t>Создан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добровольческий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легион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«Норвегия».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После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принятия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присяги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послан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Ленинград.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концу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июня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294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норвежца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служили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полку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«Нордланд».</w:t>
      </w:r>
      <w:r w:rsidR="0023302D">
        <w:rPr>
          <w:u w:color="212121"/>
          <w:shd w:val="clear" w:color="auto" w:fill="FFFFFF"/>
        </w:rPr>
        <w:t xml:space="preserve"> </w:t>
      </w:r>
    </w:p>
    <w:p w14:paraId="443D367C" w14:textId="78B72323" w:rsidR="00270BE9" w:rsidRPr="001F49E9" w:rsidRDefault="00270BE9" w:rsidP="00FE473D">
      <w:pPr>
        <w:rPr>
          <w:rFonts w:eastAsia="Calibri" w:cs="Calibri"/>
          <w:b/>
          <w:bCs/>
          <w:i/>
          <w:iCs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Латвия</w:t>
      </w:r>
      <w:r w:rsidRPr="00FE473D">
        <w:t>.</w:t>
      </w:r>
      <w:r w:rsidR="0023302D" w:rsidRPr="00FE473D">
        <w:t xml:space="preserve"> </w:t>
      </w:r>
      <w:r w:rsidRPr="006C7755">
        <w:rPr>
          <w:u w:color="212121"/>
          <w:shd w:val="clear" w:color="auto" w:fill="FFFFFF"/>
        </w:rPr>
        <w:t>Сформированы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части</w:t>
      </w:r>
      <w:r w:rsidR="0023302D">
        <w:rPr>
          <w:u w:color="212121"/>
          <w:shd w:val="clear" w:color="auto" w:fill="FFFFFF"/>
        </w:rPr>
        <w:t xml:space="preserve"> </w:t>
      </w:r>
      <w:r w:rsidRPr="001F49E9">
        <w:rPr>
          <w:b/>
          <w:bCs/>
          <w:i/>
          <w:iCs/>
          <w:u w:color="212121"/>
          <w:shd w:val="clear" w:color="auto" w:fill="FFFFFF"/>
        </w:rPr>
        <w:t>Ваффен-СС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(15-я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19-я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дивизии),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вошли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6-го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корпуса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свою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очередь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включ</w:t>
      </w:r>
      <w:r w:rsidR="00FE473D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18-й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(группа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«Север»).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150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тысяч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солдат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офицеров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легиона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свыше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тысяч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погибли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почти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тысяч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попали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советский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плен.</w:t>
      </w:r>
      <w:r w:rsidR="0023302D">
        <w:rPr>
          <w:u w:color="212121"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1-й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латышский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батальон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участвовал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в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последних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боях,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защищая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Берлин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и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1F49E9">
        <w:rPr>
          <w:b/>
          <w:bCs/>
          <w:i/>
          <w:iCs/>
          <w:shd w:val="clear" w:color="auto" w:fill="FFFFFF"/>
        </w:rPr>
        <w:t>Рейхстаг.</w:t>
      </w:r>
    </w:p>
    <w:p w14:paraId="7B601A4B" w14:textId="4E0BBD53" w:rsidR="00270BE9" w:rsidRPr="006C7755" w:rsidRDefault="00270BE9" w:rsidP="00FE473D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Воевала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Дания</w:t>
      </w:r>
      <w:r w:rsidRPr="00FE473D">
        <w:t>.</w:t>
      </w:r>
      <w:r w:rsidR="0023302D" w:rsidRPr="00FE473D">
        <w:t xml:space="preserve"> </w:t>
      </w:r>
      <w:r w:rsidRPr="006C7755">
        <w:rPr>
          <w:u w:color="212121"/>
          <w:shd w:val="clear" w:color="auto" w:fill="FFFFFF"/>
        </w:rPr>
        <w:t>Сформирован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датский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«Добровольческий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корпус».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концу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июня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«Викинг»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216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датчан.</w:t>
      </w:r>
      <w:r w:rsidR="0023302D">
        <w:rPr>
          <w:u w:color="212121"/>
          <w:shd w:val="clear" w:color="auto" w:fill="FFFFFF"/>
        </w:rPr>
        <w:t xml:space="preserve"> </w:t>
      </w:r>
    </w:p>
    <w:p w14:paraId="30DDBAFD" w14:textId="2D3DECAE" w:rsidR="00270BE9" w:rsidRPr="006C7755" w:rsidRDefault="00270BE9" w:rsidP="00FE473D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u w:color="212121"/>
          <w:shd w:val="clear" w:color="auto" w:fill="FFFFFF"/>
        </w:rPr>
        <w:t>Всего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гитлеровскую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вступили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всей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Европы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1</w:t>
      </w:r>
      <w:r w:rsidR="00FE473D">
        <w:rPr>
          <w:b/>
          <w:bCs/>
          <w:u w:color="212121"/>
          <w:shd w:val="clear" w:color="auto" w:fill="FFFFFF"/>
        </w:rPr>
        <w:t xml:space="preserve"> млн </w:t>
      </w:r>
      <w:r w:rsidRPr="007F45EC">
        <w:rPr>
          <w:b/>
          <w:bCs/>
          <w:u w:color="212121"/>
          <w:shd w:val="clear" w:color="auto" w:fill="FFFFFF"/>
        </w:rPr>
        <w:t>800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тыс</w:t>
      </w:r>
      <w:r w:rsidRPr="006C7755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добровольцев,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сформировано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59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дивизий,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23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бригады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и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несколько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национальных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полков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и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7F45EC">
        <w:rPr>
          <w:b/>
          <w:bCs/>
          <w:u w:color="212121"/>
          <w:shd w:val="clear" w:color="auto" w:fill="FFFFFF"/>
        </w:rPr>
        <w:t>легионов</w:t>
      </w:r>
      <w:r w:rsidRPr="00FE473D">
        <w:t>.</w:t>
      </w:r>
      <w:r w:rsidR="0023302D" w:rsidRPr="00FE473D">
        <w:t xml:space="preserve"> </w:t>
      </w:r>
      <w:r w:rsidRPr="006C7755">
        <w:rPr>
          <w:u w:color="212121"/>
          <w:shd w:val="clear" w:color="auto" w:fill="FFFFFF"/>
        </w:rPr>
        <w:t>Многие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имели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собственные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национальные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имена: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«Валония»,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«Галичина»,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«Богемия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и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Моравия»,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  <w:lang w:val="it-IT"/>
        </w:rPr>
        <w:t>«Викинг»</w:t>
      </w:r>
      <w:r w:rsidRPr="006C7755">
        <w:rPr>
          <w:b/>
          <w:bCs/>
          <w:u w:color="212121"/>
          <w:shd w:val="clear" w:color="auto" w:fill="FFFFFF"/>
        </w:rPr>
        <w:t>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«Денемарк»,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  <w:lang w:val="it-IT"/>
        </w:rPr>
        <w:t>«Гембез»</w:t>
      </w:r>
      <w:r w:rsidRPr="006C7755">
        <w:rPr>
          <w:b/>
          <w:bCs/>
          <w:u w:color="212121"/>
          <w:shd w:val="clear" w:color="auto" w:fill="FFFFFF"/>
        </w:rPr>
        <w:t>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«Лангемарк»,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«Нордланд»,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«Нидерланды»,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«Шарлемань»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др.</w:t>
      </w:r>
      <w:r w:rsidR="0023302D">
        <w:rPr>
          <w:u w:color="212121"/>
          <w:shd w:val="clear" w:color="auto" w:fill="FFFFFF"/>
        </w:rPr>
        <w:t xml:space="preserve"> </w:t>
      </w:r>
    </w:p>
    <w:p w14:paraId="455B4C9C" w14:textId="3F9946A3" w:rsidR="00270BE9" w:rsidRPr="006C7755" w:rsidRDefault="00270BE9" w:rsidP="00FE473D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u w:color="212121"/>
          <w:shd w:val="clear" w:color="auto" w:fill="FFFFFF"/>
        </w:rPr>
        <w:lastRenderedPageBreak/>
        <w:t>Блокаду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Ленинграда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можно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считать</w:t>
      </w:r>
      <w:r w:rsidR="0023302D">
        <w:rPr>
          <w:u w:color="212121"/>
          <w:shd w:val="clear" w:color="auto" w:fill="FFFFFF"/>
        </w:rPr>
        <w:t xml:space="preserve"> </w:t>
      </w:r>
      <w:r w:rsidRPr="006210AE">
        <w:rPr>
          <w:rStyle w:val="--0"/>
        </w:rPr>
        <w:t>общеевропейским</w:t>
      </w:r>
      <w:r w:rsidR="0023302D">
        <w:rPr>
          <w:rStyle w:val="--0"/>
        </w:rPr>
        <w:t xml:space="preserve"> </w:t>
      </w:r>
      <w:r w:rsidRPr="006210AE">
        <w:rPr>
          <w:rStyle w:val="--"/>
        </w:rPr>
        <w:t>преступлением</w:t>
      </w:r>
      <w:r w:rsidRPr="006C7755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Помимо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норвежцев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Волховом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действовал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голландский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легион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«Нидерланды</w:t>
      </w:r>
      <w:r w:rsidRPr="006C7755">
        <w:rPr>
          <w:bCs/>
          <w:u w:color="212121"/>
          <w:shd w:val="clear" w:color="auto" w:fill="FFFFFF"/>
        </w:rPr>
        <w:t>»</w:t>
      </w:r>
      <w:r w:rsidRPr="006C7755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бельгийский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батальон</w:t>
      </w:r>
      <w:r w:rsidRPr="007F45EC">
        <w:rPr>
          <w:i/>
          <w:iCs/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Здесь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сражались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испанские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добровольцы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из</w:t>
      </w:r>
      <w:r w:rsidR="0023302D">
        <w:rPr>
          <w:bCs/>
          <w:u w:color="212121"/>
          <w:shd w:val="clear" w:color="auto" w:fill="FFFFFF"/>
        </w:rPr>
        <w:t xml:space="preserve"> </w:t>
      </w:r>
      <w:r w:rsidRPr="006C7755">
        <w:rPr>
          <w:bCs/>
          <w:u w:color="212121"/>
          <w:shd w:val="clear" w:color="auto" w:fill="FFFFFF"/>
        </w:rPr>
        <w:t>«Голубой</w:t>
      </w:r>
      <w:r w:rsidR="0023302D">
        <w:rPr>
          <w:bCs/>
          <w:u w:color="212121"/>
          <w:shd w:val="clear" w:color="auto" w:fill="FFFFFF"/>
        </w:rPr>
        <w:t xml:space="preserve"> </w:t>
      </w:r>
      <w:r w:rsidRPr="006C7755">
        <w:rPr>
          <w:bCs/>
          <w:u w:color="212121"/>
          <w:shd w:val="clear" w:color="auto" w:fill="FFFFFF"/>
        </w:rPr>
        <w:t>дивизии</w:t>
      </w:r>
      <w:r w:rsidRPr="006C7755">
        <w:rPr>
          <w:u w:color="212121"/>
          <w:shd w:val="clear" w:color="auto" w:fill="FFFFFF"/>
          <w:lang w:val="it-IT"/>
        </w:rPr>
        <w:t>»</w:t>
      </w:r>
      <w:r w:rsidRPr="006C7755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севера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Ленинград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осаждали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финские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и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шведские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войска</w:t>
      </w:r>
      <w:r w:rsidRPr="006C7755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Ладоге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готовились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боям</w:t>
      </w:r>
      <w:r w:rsidR="0023302D">
        <w:rPr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итальянские</w:t>
      </w:r>
      <w:r w:rsidR="0023302D">
        <w:rPr>
          <w:bCs/>
          <w:i/>
          <w:iCs/>
          <w:u w:color="212121"/>
          <w:shd w:val="clear" w:color="auto" w:fill="FFFFFF"/>
        </w:rPr>
        <w:t xml:space="preserve"> </w:t>
      </w:r>
      <w:r w:rsidRPr="007F45EC">
        <w:rPr>
          <w:bCs/>
          <w:i/>
          <w:iCs/>
          <w:u w:color="212121"/>
          <w:shd w:val="clear" w:color="auto" w:fill="FFFFFF"/>
        </w:rPr>
        <w:t>моряки</w:t>
      </w:r>
      <w:r w:rsidRPr="006C7755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проявляли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неслыханную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жестокость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Ленинградом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отношению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мирному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населению.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свидетельству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очевидцев,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любого,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заподозренного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связях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партизанами,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легионеры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бе</w:t>
      </w:r>
      <w:r w:rsidR="00FE473D">
        <w:rPr>
          <w:u w:color="212121"/>
          <w:shd w:val="clear" w:color="auto" w:fill="FFFFFF"/>
        </w:rPr>
        <w:t>з(</w:t>
      </w:r>
      <w:r w:rsidRPr="006C7755">
        <w:rPr>
          <w:u w:color="212121"/>
          <w:shd w:val="clear" w:color="auto" w:fill="FFFFFF"/>
        </w:rPr>
        <w:t>с</w:t>
      </w:r>
      <w:r w:rsidR="00FE473D">
        <w:rPr>
          <w:u w:color="212121"/>
          <w:shd w:val="clear" w:color="auto" w:fill="FFFFFF"/>
        </w:rPr>
        <w:t>)</w:t>
      </w:r>
      <w:r w:rsidRPr="006C7755">
        <w:rPr>
          <w:u w:color="212121"/>
          <w:shd w:val="clear" w:color="auto" w:fill="FFFFFF"/>
        </w:rPr>
        <w:t>пощадно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убивали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месте.</w:t>
      </w:r>
    </w:p>
    <w:p w14:paraId="5A96C833" w14:textId="18A5E81F" w:rsidR="00270BE9" w:rsidRPr="009E26F1" w:rsidRDefault="00270BE9" w:rsidP="00FE473D">
      <w:pPr>
        <w:rPr>
          <w:rFonts w:eastAsia="Calibri" w:cs="Calibri"/>
          <w:i/>
          <w:iCs/>
          <w:shd w:val="clear" w:color="auto" w:fill="FFFFFF"/>
        </w:rPr>
      </w:pPr>
      <w:r w:rsidRPr="009E26F1">
        <w:rPr>
          <w:b/>
          <w:bCs/>
          <w:i/>
          <w:iCs/>
          <w:shd w:val="clear" w:color="auto" w:fill="FFFFFF"/>
        </w:rPr>
        <w:t>Вся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Европа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обслуживала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боевые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действия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гитлеровской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9E26F1">
        <w:rPr>
          <w:b/>
          <w:bCs/>
          <w:i/>
          <w:iCs/>
          <w:shd w:val="clear" w:color="auto" w:fill="FFFFFF"/>
        </w:rPr>
        <w:t>арми</w:t>
      </w:r>
      <w:r w:rsidR="00737327">
        <w:rPr>
          <w:b/>
          <w:bCs/>
          <w:i/>
          <w:iCs/>
          <w:shd w:val="clear" w:color="auto" w:fill="FFFFFF"/>
        </w:rPr>
        <w:t>и</w:t>
      </w:r>
      <w:r w:rsidR="002011E1">
        <w:rPr>
          <w:b/>
          <w:bCs/>
          <w:i/>
          <w:iCs/>
          <w:shd w:val="clear" w:color="auto" w:fill="FFFFFF"/>
        </w:rPr>
        <w:t>.</w:t>
      </w:r>
      <w:r w:rsidR="0023302D">
        <w:rPr>
          <w:b/>
          <w:bCs/>
          <w:i/>
          <w:iCs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Боеприпасы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гитлеровских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войск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подвозили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</w:t>
      </w:r>
      <w:r w:rsidR="002011E1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голландцев-водителей.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Сталинграде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погибло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них.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Техническую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помощь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нацистов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оказывали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</w:t>
      </w:r>
      <w:r w:rsidR="002011E1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500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голландцев.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стройбате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служило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80</w:t>
      </w:r>
      <w:r w:rsidR="002011E1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голландцев.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поставила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больше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всех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добровольцев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Рейха.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боях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погибло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тысяч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голландцев.</w:t>
      </w:r>
      <w:r w:rsidR="0023302D">
        <w:rPr>
          <w:u w:color="212121"/>
          <w:shd w:val="clear" w:color="auto" w:fill="FFFFFF"/>
        </w:rPr>
        <w:t xml:space="preserve"> </w:t>
      </w:r>
    </w:p>
    <w:p w14:paraId="658B29F6" w14:textId="20E5EBFF" w:rsidR="00270BE9" w:rsidRPr="006C7755" w:rsidRDefault="00270BE9" w:rsidP="002011E1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u w:color="212121"/>
          <w:shd w:val="clear" w:color="auto" w:fill="FFFFFF"/>
        </w:rPr>
        <w:t>Все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европейские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страны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помогали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ликвидировать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постоянно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нарастающий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из-за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призыва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немцев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дефицит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</w:t>
      </w:r>
      <w:r w:rsidR="002011E1">
        <w:rPr>
          <w:u w:color="212121"/>
          <w:shd w:val="clear" w:color="auto" w:fill="FFFFFF"/>
        </w:rPr>
        <w:t>ё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рабочей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силы.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доставлено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заводы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875,9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рабочих,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Бельгии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полмиллиона,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Норвегии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тыс.,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Дании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70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rFonts w:eastAsia="Calibri" w:cs="Calibri"/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Армию,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вторгшуюся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территорию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обеспечивала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оружием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продовольствием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rStyle w:val="--"/>
        </w:rPr>
        <w:t>вся</w:t>
      </w:r>
      <w:r w:rsidR="0023302D">
        <w:rPr>
          <w:rStyle w:val="--"/>
        </w:rPr>
        <w:t xml:space="preserve"> </w:t>
      </w:r>
      <w:r w:rsidRPr="00123289">
        <w:rPr>
          <w:rStyle w:val="--0"/>
        </w:rPr>
        <w:t>Европа</w:t>
      </w:r>
      <w:r w:rsidRPr="002011E1">
        <w:t>.</w:t>
      </w:r>
      <w:r w:rsidR="0023302D" w:rsidRPr="002011E1">
        <w:t xml:space="preserve"> </w:t>
      </w:r>
      <w:r w:rsidRPr="006C7755">
        <w:rPr>
          <w:u w:color="212121"/>
          <w:shd w:val="clear" w:color="auto" w:fill="FFFFFF"/>
        </w:rPr>
        <w:t>Вооружени</w:t>
      </w:r>
      <w:r w:rsidR="002011E1">
        <w:rPr>
          <w:u w:color="212121"/>
          <w:shd w:val="clear" w:color="auto" w:fill="FFFFFF"/>
        </w:rPr>
        <w:t>я</w:t>
      </w:r>
      <w:r w:rsidRPr="006C7755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которое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захватила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поверженных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странах,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достаточно,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чтобы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сформировать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сравнения: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западных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округах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стояло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170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Чтобы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обеспечить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вооружением,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потребовалось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несколько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пятилеток.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b/>
          <w:bCs/>
          <w:i/>
          <w:iCs/>
          <w:u w:color="212121"/>
          <w:shd w:val="clear" w:color="auto" w:fill="FFFFFF"/>
        </w:rPr>
        <w:t>Во</w:t>
      </w:r>
      <w:r w:rsidR="0023302D">
        <w:rPr>
          <w:b/>
          <w:bCs/>
          <w:i/>
          <w:iCs/>
          <w:u w:color="212121"/>
          <w:shd w:val="clear" w:color="auto" w:fill="FFFFFF"/>
        </w:rPr>
        <w:t xml:space="preserve"> </w:t>
      </w:r>
      <w:r w:rsidRPr="00123289">
        <w:rPr>
          <w:b/>
          <w:bCs/>
          <w:i/>
          <w:iCs/>
          <w:u w:color="212121"/>
          <w:shd w:val="clear" w:color="auto" w:fill="FFFFFF"/>
        </w:rPr>
        <w:t>Франции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после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</w:t>
      </w:r>
      <w:r w:rsidR="00EF791C">
        <w:rPr>
          <w:u w:color="212121"/>
          <w:shd w:val="clear" w:color="auto" w:fill="FFFFFF"/>
        </w:rPr>
        <w:t>ё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разгрома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немцы</w:t>
      </w:r>
      <w:r w:rsidR="0023302D">
        <w:rPr>
          <w:u w:color="212121"/>
          <w:shd w:val="clear" w:color="auto" w:fill="FFFFFF"/>
        </w:rPr>
        <w:t xml:space="preserve"> </w:t>
      </w:r>
      <w:r w:rsidRPr="009E26F1">
        <w:rPr>
          <w:rStyle w:val="--"/>
        </w:rPr>
        <w:t>сразу</w:t>
      </w:r>
      <w:r w:rsidR="0023302D">
        <w:rPr>
          <w:rStyle w:val="--0"/>
        </w:rPr>
        <w:t xml:space="preserve"> </w:t>
      </w:r>
      <w:r w:rsidRPr="009E26F1">
        <w:rPr>
          <w:rStyle w:val="--0"/>
        </w:rPr>
        <w:t>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получили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бронетранспорт</w:t>
      </w:r>
      <w:r w:rsidR="008639FB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ров,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самолетов,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паровозов.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Французы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210AE">
        <w:rPr>
          <w:rStyle w:val="--"/>
        </w:rPr>
        <w:t>передали</w:t>
      </w:r>
      <w:r w:rsidR="0023302D">
        <w:rPr>
          <w:rStyle w:val="--"/>
        </w:rPr>
        <w:t xml:space="preserve"> </w:t>
      </w:r>
      <w:r w:rsidRPr="006210AE">
        <w:rPr>
          <w:rStyle w:val="--0"/>
        </w:rPr>
        <w:t>немцам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свои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произвели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огромное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количество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боевой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техники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автомобилей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оптических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дальномеров.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Летом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1F49E9">
        <w:rPr>
          <w:rStyle w:val="--"/>
        </w:rPr>
        <w:t>каждый</w:t>
      </w:r>
      <w:r w:rsidR="0023302D">
        <w:rPr>
          <w:rStyle w:val="--"/>
        </w:rPr>
        <w:t xml:space="preserve"> </w:t>
      </w:r>
      <w:r w:rsidRPr="001F49E9">
        <w:rPr>
          <w:rStyle w:val="--0"/>
        </w:rPr>
        <w:t>четв</w:t>
      </w:r>
      <w:r w:rsidR="00EF791C">
        <w:rPr>
          <w:rStyle w:val="--0"/>
        </w:rPr>
        <w:t>Ё</w:t>
      </w:r>
      <w:r w:rsidRPr="001F49E9">
        <w:rPr>
          <w:rStyle w:val="--0"/>
        </w:rPr>
        <w:t>ртый</w:t>
      </w:r>
      <w:r w:rsidR="0023302D">
        <w:rPr>
          <w:rStyle w:val="--0"/>
        </w:rPr>
        <w:t xml:space="preserve"> </w:t>
      </w:r>
      <w:r w:rsidRPr="001F49E9">
        <w:rPr>
          <w:rStyle w:val="--"/>
        </w:rPr>
        <w:t>танк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чешским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французским.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Самым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мощным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вермахта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нападении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французский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В2.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Половина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сверхтяжелых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орудий,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обстреливавших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Ленинград,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Севастополь,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EF791C">
        <w:rPr>
          <w:u w:color="212121"/>
          <w:shd w:val="clear" w:color="auto" w:fill="FFFFFF"/>
        </w:rPr>
        <w:t>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произведен</w:t>
      </w:r>
      <w:r w:rsidR="00EF791C">
        <w:rPr>
          <w:u w:color="212121"/>
          <w:shd w:val="clear" w:color="auto" w:fill="FFFFFF"/>
        </w:rPr>
        <w:t>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Чехии.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началу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французской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«оборонке»,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работавшей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вермахт,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занято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1,6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млн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человек.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неполным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немецким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данным,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января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1944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они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поставили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самолетов,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авиационных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двигателей,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52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грузовиков.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локомотивная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промышленность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95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процентов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станкостроительной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работали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Германию.</w:t>
      </w:r>
    </w:p>
    <w:p w14:paraId="26D5AF9D" w14:textId="0268E4FC" w:rsidR="00270BE9" w:rsidRPr="006C7755" w:rsidRDefault="00270BE9" w:rsidP="00EF791C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lastRenderedPageBreak/>
        <w:t>Бельгия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передала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половину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подвижного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состава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нужд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экономики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т.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д.</w:t>
      </w:r>
      <w:r w:rsidR="0023302D">
        <w:rPr>
          <w:u w:color="212121"/>
          <w:shd w:val="clear" w:color="auto" w:fill="FFFFFF"/>
        </w:rPr>
        <w:t xml:space="preserve"> </w:t>
      </w:r>
    </w:p>
    <w:p w14:paraId="6EBEED6E" w14:textId="5EBF6910" w:rsidR="00270BE9" w:rsidRPr="006C7755" w:rsidRDefault="00270BE9" w:rsidP="00EF791C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Чехия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имела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мировом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рынке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вооружений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лет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имела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40</w:t>
      </w:r>
      <w:r w:rsidR="00EF791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%.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марта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1944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распоряжение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фюрера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цехов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857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заводов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поступило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оружия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снаряжения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почти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13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миллиардов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866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миллионов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марок.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сч</w:t>
      </w:r>
      <w:r w:rsidR="00BD025C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Чехословакии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ВВС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увеличились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72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%,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получив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1582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самолета.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июню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1941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немецкие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части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почти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треть</w:t>
      </w:r>
      <w:r w:rsidR="0023302D">
        <w:rPr>
          <w:u w:color="212121"/>
          <w:shd w:val="clear" w:color="auto" w:fill="FFFFFF"/>
        </w:rPr>
        <w:t xml:space="preserve"> </w:t>
      </w:r>
      <w:r w:rsidRPr="006210AE">
        <w:rPr>
          <w:rStyle w:val="--0"/>
        </w:rPr>
        <w:t>укомплектованы</w:t>
      </w:r>
      <w:r w:rsidR="0023302D">
        <w:rPr>
          <w:rStyle w:val="--0"/>
        </w:rPr>
        <w:t xml:space="preserve"> </w:t>
      </w:r>
      <w:r w:rsidRPr="006210AE">
        <w:rPr>
          <w:rStyle w:val="--"/>
        </w:rPr>
        <w:t>чешским</w:t>
      </w:r>
      <w:r w:rsidR="0023302D">
        <w:rPr>
          <w:rStyle w:val="--0"/>
        </w:rPr>
        <w:t xml:space="preserve"> </w:t>
      </w:r>
      <w:r w:rsidRPr="006210AE">
        <w:rPr>
          <w:rStyle w:val="--0"/>
        </w:rPr>
        <w:t>вооружением</w:t>
      </w:r>
      <w:r w:rsidRPr="006C7755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Руками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собраны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25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%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всех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26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процентов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грузовиков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процентов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стрелкового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оружия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германской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одна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фирма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«Шкода»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производила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оружия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больше,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довоенная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Великобритания.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</w:t>
      </w:r>
      <w:r w:rsidR="00BD025C">
        <w:rPr>
          <w:u w:color="212121"/>
          <w:shd w:val="clear" w:color="auto" w:fill="FFFFFF"/>
        </w:rPr>
        <w:t>ё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заводов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рейх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получил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свыше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6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600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самоходных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орудий,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более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полутора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миллионов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винтовок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пистолетов,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около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4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тысяч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орудий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мином</w:t>
      </w:r>
      <w:r w:rsidR="00644BDF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тов.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1944-м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ежемесячно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отгружала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винтовок</w:t>
      </w:r>
      <w:r w:rsidRPr="001E36B8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="00BD025C">
        <w:rPr>
          <w:u w:color="212121"/>
          <w:shd w:val="clear" w:color="auto" w:fill="FFFFFF"/>
        </w:rPr>
        <w:t>3</w:t>
      </w:r>
      <w:r w:rsidRPr="006C7755">
        <w:rPr>
          <w:u w:color="212121"/>
          <w:shd w:val="clear" w:color="auto" w:fill="FFFFFF"/>
        </w:rPr>
        <w:t>5</w:t>
      </w:r>
      <w:r w:rsidR="00BD025C">
        <w:rPr>
          <w:u w:color="212121"/>
          <w:shd w:val="clear" w:color="auto" w:fill="FFFFFF"/>
        </w:rPr>
        <w:t> </w:t>
      </w:r>
      <w:r w:rsidR="00644BDF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различных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пулеметов,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625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тыс.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артиллерийских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снарядов,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самоходных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артиллерийских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орудий,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танковые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пушки,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самолеты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Ме-109,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авиационные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моторы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т.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д.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итоге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сч</w:t>
      </w:r>
      <w:r w:rsidR="00BD025C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т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только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Чехословакии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смог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вооружить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оснастить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50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дивизий.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Кроме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того,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фашистская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получила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золотой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запас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(80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тонн)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этой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страны,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также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народ,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который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безропотно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трудился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преступный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нацистский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режим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все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войны.</w:t>
      </w:r>
    </w:p>
    <w:p w14:paraId="2DA7752C" w14:textId="48257D0D" w:rsidR="00270BE9" w:rsidRPr="006C7755" w:rsidRDefault="00270BE9" w:rsidP="00BD025C">
      <w:pPr>
        <w:rPr>
          <w:rFonts w:eastAsia="Calibri" w:cs="Calibri"/>
          <w:u w:color="212121"/>
          <w:shd w:val="clear" w:color="auto" w:fill="FFFFFF"/>
        </w:rPr>
      </w:pPr>
      <w:r w:rsidRPr="006C7755">
        <w:rPr>
          <w:b/>
          <w:bCs/>
          <w:u w:color="212121"/>
          <w:shd w:val="clear" w:color="auto" w:fill="FFFFFF"/>
        </w:rPr>
        <w:t>Бельгия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и</w:t>
      </w:r>
      <w:r w:rsidR="0023302D">
        <w:rPr>
          <w:b/>
          <w:bCs/>
          <w:u w:color="212121"/>
          <w:shd w:val="clear" w:color="auto" w:fill="FFFFFF"/>
        </w:rPr>
        <w:t xml:space="preserve"> </w:t>
      </w:r>
      <w:r w:rsidRPr="006C7755">
        <w:rPr>
          <w:b/>
          <w:bCs/>
          <w:u w:color="212121"/>
          <w:shd w:val="clear" w:color="auto" w:fill="FFFFFF"/>
        </w:rPr>
        <w:t>Голландия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поставляли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немцам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уголь,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чугун,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железо,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марганец,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цинк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т.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п.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Поляки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строили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самолеты,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Освенциме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производили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«немецкой»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армии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взрывчатку,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синтетический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бензин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каучук,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шведы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добывали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руду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поставляли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немцам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комплектующие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боевой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техники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(к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примеру,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подшипники),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норвежцы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снабжали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гитлеровцев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морепродуктами,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датчане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1E36B8">
        <w:rPr>
          <w:u w:color="212121"/>
          <w:shd w:val="clear" w:color="auto" w:fill="FFFFFF"/>
        </w:rPr>
        <w:t>маслом…</w:t>
      </w:r>
    </w:p>
    <w:p w14:paraId="10502ED8" w14:textId="4E6C7EA9" w:rsidR="00270BE9" w:rsidRPr="00BD025C" w:rsidRDefault="00270BE9" w:rsidP="00BD025C">
      <w:pPr>
        <w:rPr>
          <w:rFonts w:eastAsia="Calibri" w:cs="Calibri"/>
          <w:u w:color="212121"/>
          <w:shd w:val="clear" w:color="auto" w:fill="FFFFFF"/>
        </w:rPr>
      </w:pPr>
      <w:r w:rsidRPr="00123289">
        <w:rPr>
          <w:u w:color="212121"/>
          <w:shd w:val="clear" w:color="auto" w:fill="FFFFFF"/>
        </w:rPr>
        <w:t>Что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обещали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всем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участникам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нападения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123289">
        <w:rPr>
          <w:u w:color="212121"/>
          <w:shd w:val="clear" w:color="auto" w:fill="FFFFFF"/>
        </w:rPr>
        <w:t>СССР</w:t>
      </w:r>
      <w:r w:rsidRPr="00123289">
        <w:rPr>
          <w:u w:color="212121"/>
          <w:shd w:val="clear" w:color="auto" w:fill="FFFFFF"/>
          <w:lang w:val="zh-TW" w:eastAsia="zh-TW"/>
        </w:rPr>
        <w:t>?</w:t>
      </w:r>
      <w:r w:rsidR="0023302D">
        <w:rPr>
          <w:rFonts w:eastAsia="Calibri" w:cs="Calibri"/>
          <w:u w:color="212121"/>
          <w:shd w:val="clear" w:color="auto" w:fill="FFFFFF"/>
        </w:rPr>
        <w:t xml:space="preserve"> </w:t>
      </w:r>
      <w:r w:rsidR="00BD025C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планах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Гитлера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колонизация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СССР.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Так,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готовились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переехать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Украину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30</w:t>
      </w:r>
      <w:r w:rsidR="00BD025C">
        <w:rPr>
          <w:u w:color="212121"/>
          <w:shd w:val="clear" w:color="auto" w:fill="FFFFFF"/>
        </w:rPr>
        <w:t> </w:t>
      </w:r>
      <w:r w:rsidRPr="006C7755">
        <w:rPr>
          <w:u w:color="212121"/>
          <w:shd w:val="clear" w:color="auto" w:fill="FFFFFF"/>
        </w:rPr>
        <w:t>000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голландцев.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Первые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начали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прибывать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1942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году.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Чем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закончилось</w:t>
      </w:r>
      <w:r w:rsidRPr="006431AD">
        <w:rPr>
          <w:u w:color="212121"/>
          <w:shd w:val="clear" w:color="auto" w:fill="FFFFFF"/>
          <w:lang w:val="zh-TW" w:eastAsia="zh-TW"/>
        </w:rPr>
        <w:t>?</w:t>
      </w:r>
      <w:r w:rsidR="0023302D">
        <w:rPr>
          <w:rFonts w:eastAsia="Calibri" w:cs="Calibri"/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Рейхстаг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Рейхсканцелярию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защищали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подразделения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«Нордланд»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(граждане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Голландии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Норвегии),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ним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примыкал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французский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батальон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Фене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«Шарлемань»</w:t>
      </w:r>
      <w:r w:rsidR="00AE14EA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латышский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батальон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15-й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гренад</w:t>
      </w:r>
      <w:r w:rsidR="003E552D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рской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дивизии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СС.</w:t>
      </w:r>
      <w:r w:rsidR="00BD025C">
        <w:rPr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Были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взяты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в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плен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с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оружием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в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руках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на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территории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СССР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представители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всех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европейских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C7755">
        <w:rPr>
          <w:color w:val="222222"/>
          <w:szCs w:val="28"/>
          <w:u w:color="212121"/>
          <w:shd w:val="clear" w:color="auto" w:fill="FFFFFF"/>
        </w:rPr>
        <w:t>государств.</w:t>
      </w:r>
      <w:r w:rsidR="0023302D">
        <w:rPr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Немцев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389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560,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венгров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513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767,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румын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187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370,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австрийцев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it-IT"/>
        </w:rPr>
        <w:t>156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it-IT"/>
        </w:rPr>
        <w:t>682,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it-IT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чехов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и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словаков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69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977,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поляков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60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280,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итальянцев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48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957,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французов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23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136,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хорватов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21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822,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молдаван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de-DE"/>
        </w:rPr>
        <w:t>14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de-DE"/>
        </w:rPr>
        <w:t>129,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de-DE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корейцев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7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785,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голландцев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4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729,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en-US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монголов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fr-FR"/>
        </w:rPr>
        <w:t>3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fr-FR"/>
        </w:rPr>
        <w:t>608,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  <w:lang w:val="fr-FR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финнов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377,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бельгийцев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2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010,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lastRenderedPageBreak/>
        <w:t>люксембуржцев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1</w:t>
      </w:r>
      <w:r w:rsidR="00BD025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 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652,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датчан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457,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испанцев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452,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цыган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383,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норвежцев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101,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шведов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="00A632FC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—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>72.</w:t>
      </w:r>
      <w:r w:rsidR="0023302D">
        <w:rPr>
          <w:b/>
          <w:bCs/>
          <w:i/>
          <w:iCs/>
          <w:color w:val="222222"/>
          <w:szCs w:val="28"/>
          <w:u w:color="212121"/>
          <w:shd w:val="clear" w:color="auto" w:fill="FFFFFF"/>
        </w:rPr>
        <w:t xml:space="preserve"> </w:t>
      </w:r>
    </w:p>
    <w:p w14:paraId="6F21C16C" w14:textId="1EA980DD" w:rsidR="00270BE9" w:rsidRDefault="00270BE9" w:rsidP="00BD025C">
      <w:pPr>
        <w:rPr>
          <w:u w:color="212121"/>
          <w:shd w:val="clear" w:color="auto" w:fill="FFFFFF"/>
        </w:rPr>
      </w:pPr>
      <w:r w:rsidRPr="006C7755">
        <w:rPr>
          <w:u w:color="212121"/>
          <w:shd w:val="clear" w:color="auto" w:fill="FFFFFF"/>
        </w:rPr>
        <w:t>Ещ</w:t>
      </w:r>
      <w:r w:rsidR="00BD025C">
        <w:rPr>
          <w:u w:color="212121"/>
          <w:shd w:val="clear" w:color="auto" w:fill="FFFFFF"/>
        </w:rPr>
        <w:t>ё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середине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30-х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годов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Германии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поставлен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вопрос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организации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Европы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после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завершения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войны.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Идеологами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НСДАП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было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сформулировано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положение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великом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пространстве,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как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субъекте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международного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права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по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принципу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народной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организации,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объедин</w:t>
      </w:r>
      <w:r w:rsidR="00BD025C">
        <w:rPr>
          <w:u w:color="212121"/>
          <w:shd w:val="clear" w:color="auto" w:fill="FFFFFF"/>
        </w:rPr>
        <w:t>ё</w:t>
      </w:r>
      <w:r w:rsidRPr="006C7755">
        <w:rPr>
          <w:u w:color="212121"/>
          <w:shd w:val="clear" w:color="auto" w:fill="FFFFFF"/>
        </w:rPr>
        <w:t>нной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одной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расой</w:t>
      </w:r>
      <w:r w:rsidR="0023302D">
        <w:rPr>
          <w:u w:color="212121"/>
          <w:shd w:val="clear" w:color="auto" w:fill="FFFFFF"/>
        </w:rPr>
        <w:t xml:space="preserve"> </w:t>
      </w:r>
      <w:r w:rsidRPr="006C7755">
        <w:rPr>
          <w:u w:color="212121"/>
          <w:shd w:val="clear" w:color="auto" w:fill="FFFFFF"/>
        </w:rPr>
        <w:t>народов.</w:t>
      </w:r>
      <w:r w:rsidR="0023302D">
        <w:rPr>
          <w:u w:color="212121"/>
          <w:shd w:val="clear" w:color="auto" w:fill="FFFFFF"/>
        </w:rPr>
        <w:t xml:space="preserve"> </w:t>
      </w:r>
      <w:r w:rsidR="00737327">
        <w:rPr>
          <w:i/>
          <w:iCs/>
          <w:u w:color="212121"/>
          <w:shd w:val="clear" w:color="auto" w:fill="FFFFFF"/>
        </w:rPr>
        <w:t>План</w:t>
      </w:r>
      <w:r w:rsidR="0023302D">
        <w:rPr>
          <w:b/>
          <w:bCs/>
          <w:i/>
          <w:iCs/>
          <w:u w:color="212121"/>
          <w:shd w:val="clear" w:color="auto" w:fill="FFFFFF"/>
          <w:lang w:val="fr-FR"/>
        </w:rPr>
        <w:t xml:space="preserve"> </w:t>
      </w:r>
      <w:r w:rsidRPr="006C7755">
        <w:rPr>
          <w:b/>
          <w:bCs/>
          <w:i/>
          <w:iCs/>
          <w:u w:color="212121"/>
          <w:shd w:val="clear" w:color="auto" w:fill="FFFFFF"/>
          <w:lang w:val="fr-FR"/>
        </w:rPr>
        <w:t>«</w:t>
      </w:r>
      <w:r w:rsidRPr="006C7755">
        <w:rPr>
          <w:b/>
          <w:bCs/>
          <w:i/>
          <w:iCs/>
          <w:u w:color="212121"/>
          <w:shd w:val="clear" w:color="auto" w:fill="FFFFFF"/>
        </w:rPr>
        <w:t>25</w:t>
      </w:r>
      <w:r w:rsidR="0023302D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737327" w:rsidRPr="006C7755">
        <w:rPr>
          <w:b/>
          <w:bCs/>
          <w:i/>
          <w:iCs/>
          <w:u w:color="212121"/>
          <w:shd w:val="clear" w:color="auto" w:fill="FFFFFF"/>
        </w:rPr>
        <w:t>пунктов</w:t>
      </w:r>
      <w:r w:rsidR="00737327">
        <w:rPr>
          <w:u w:color="212121"/>
          <w:shd w:val="clear" w:color="auto" w:fill="FFFFFF"/>
        </w:rPr>
        <w:t>»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Гитлера</w:t>
      </w:r>
      <w:r w:rsidR="0023302D">
        <w:rPr>
          <w:u w:color="212121"/>
          <w:shd w:val="clear" w:color="auto" w:fill="FFFFFF"/>
        </w:rPr>
        <w:t xml:space="preserve"> </w:t>
      </w:r>
      <w:r w:rsidRPr="004F6D0C">
        <w:rPr>
          <w:rStyle w:val="--"/>
        </w:rPr>
        <w:t>не</w:t>
      </w:r>
      <w:r w:rsidR="0023302D">
        <w:rPr>
          <w:rStyle w:val="--"/>
        </w:rPr>
        <w:t xml:space="preserve"> </w:t>
      </w:r>
      <w:r w:rsidRPr="004F6D0C">
        <w:rPr>
          <w:rStyle w:val="--0"/>
        </w:rPr>
        <w:t>удался</w:t>
      </w:r>
      <w:r w:rsidRPr="006431AD">
        <w:rPr>
          <w:u w:color="212121"/>
          <w:shd w:val="clear" w:color="auto" w:fill="FFFFFF"/>
        </w:rPr>
        <w:t>.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Но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планы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нападения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объедин</w:t>
      </w:r>
      <w:r w:rsidR="00BD025C">
        <w:rPr>
          <w:u w:color="212121"/>
          <w:shd w:val="clear" w:color="auto" w:fill="FFFFFF"/>
        </w:rPr>
        <w:t>ё</w:t>
      </w:r>
      <w:r w:rsidRPr="006431AD">
        <w:rPr>
          <w:u w:color="212121"/>
          <w:shd w:val="clear" w:color="auto" w:fill="FFFFFF"/>
        </w:rPr>
        <w:t>нной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Европы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Россию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оставались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одними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теми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же:</w:t>
      </w:r>
      <w:r w:rsidR="0023302D">
        <w:rPr>
          <w:u w:color="212121"/>
          <w:shd w:val="clear" w:color="auto" w:fill="FFFFFF"/>
        </w:rPr>
        <w:t xml:space="preserve"> </w:t>
      </w:r>
      <w:r w:rsidRPr="00EB6541">
        <w:rPr>
          <w:b/>
          <w:bCs/>
          <w:u w:color="212121"/>
          <w:shd w:val="clear" w:color="auto" w:fill="FFFFFF"/>
        </w:rPr>
        <w:t>1)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качестве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первичной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ударной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силы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агрессии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rStyle w:val="--"/>
        </w:rPr>
        <w:t>впереди</w:t>
      </w:r>
      <w:r w:rsidR="0023302D">
        <w:rPr>
          <w:rStyle w:val="--0"/>
        </w:rPr>
        <w:t xml:space="preserve"> </w:t>
      </w:r>
      <w:r w:rsidRPr="006431AD">
        <w:rPr>
          <w:rStyle w:val="--0"/>
        </w:rPr>
        <w:t>шла</w:t>
      </w:r>
      <w:r w:rsidR="0023302D">
        <w:rPr>
          <w:rStyle w:val="--0"/>
        </w:rPr>
        <w:t xml:space="preserve"> </w:t>
      </w:r>
      <w:r w:rsidRPr="006431AD">
        <w:rPr>
          <w:rStyle w:val="--"/>
        </w:rPr>
        <w:t>идеология</w:t>
      </w:r>
      <w:r w:rsidRPr="006431AD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объединяющая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Европу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(т</w:t>
      </w:r>
      <w:r w:rsidRPr="006431AD">
        <w:rPr>
          <w:u w:color="212121"/>
          <w:shd w:val="clear" w:color="auto" w:fill="FFFFFF"/>
        </w:rPr>
        <w:t>о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католичеств</w:t>
      </w:r>
      <w:r>
        <w:rPr>
          <w:u w:color="212121"/>
          <w:shd w:val="clear" w:color="auto" w:fill="FFFFFF"/>
        </w:rPr>
        <w:t>о</w:t>
      </w:r>
      <w:r w:rsidRPr="006431AD">
        <w:rPr>
          <w:u w:color="212121"/>
          <w:shd w:val="clear" w:color="auto" w:fill="FFFFFF"/>
        </w:rPr>
        <w:t>,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то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Кодекса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Наполеона,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  <w:lang w:val="fr-FR"/>
        </w:rPr>
        <w:t>то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  <w:lang w:val="fr-FR"/>
        </w:rPr>
        <w:t>«</w:t>
      </w:r>
      <w:r w:rsidRPr="006431AD">
        <w:rPr>
          <w:u w:color="212121"/>
          <w:shd w:val="clear" w:color="auto" w:fill="FFFFFF"/>
        </w:rPr>
        <w:t>25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пунктов»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Гитлера;</w:t>
      </w:r>
      <w:r w:rsidR="0023302D">
        <w:rPr>
          <w:u w:color="212121"/>
          <w:shd w:val="clear" w:color="auto" w:fill="FFFFFF"/>
        </w:rPr>
        <w:t xml:space="preserve"> </w:t>
      </w:r>
      <w:r w:rsidRPr="00EB6541">
        <w:rPr>
          <w:b/>
          <w:bCs/>
          <w:u w:color="212121"/>
          <w:shd w:val="clear" w:color="auto" w:fill="FFFFFF"/>
        </w:rPr>
        <w:t>2)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за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идеологией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шла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u w:color="212121"/>
          <w:shd w:val="clear" w:color="auto" w:fill="FFFFFF"/>
        </w:rPr>
        <w:t>теория</w:t>
      </w:r>
      <w:r w:rsidR="0023302D">
        <w:rPr>
          <w:b/>
          <w:bCs/>
          <w:i/>
          <w:iCs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u w:color="212121"/>
          <w:shd w:val="clear" w:color="auto" w:fill="FFFFFF"/>
        </w:rPr>
        <w:t>«исключительности»</w:t>
      </w:r>
      <w:r w:rsidR="0023302D">
        <w:rPr>
          <w:b/>
          <w:bCs/>
          <w:i/>
          <w:iCs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u w:color="212121"/>
          <w:shd w:val="clear" w:color="auto" w:fill="FFFFFF"/>
        </w:rPr>
        <w:t>европейских</w:t>
      </w:r>
      <w:r w:rsidR="0023302D">
        <w:rPr>
          <w:b/>
          <w:bCs/>
          <w:i/>
          <w:iCs/>
          <w:u w:color="212121"/>
          <w:shd w:val="clear" w:color="auto" w:fill="FFFFFF"/>
        </w:rPr>
        <w:t xml:space="preserve"> </w:t>
      </w:r>
      <w:r w:rsidRPr="006431AD">
        <w:rPr>
          <w:b/>
          <w:bCs/>
          <w:i/>
          <w:iCs/>
          <w:u w:color="212121"/>
          <w:shd w:val="clear" w:color="auto" w:fill="FFFFFF"/>
        </w:rPr>
        <w:t>народов;</w:t>
      </w:r>
      <w:r w:rsidR="0023302D">
        <w:rPr>
          <w:u w:color="212121"/>
          <w:shd w:val="clear" w:color="auto" w:fill="FFFFFF"/>
        </w:rPr>
        <w:t xml:space="preserve"> </w:t>
      </w:r>
      <w:r w:rsidRPr="00EB6541">
        <w:rPr>
          <w:b/>
          <w:bCs/>
          <w:u w:color="212121"/>
          <w:shd w:val="clear" w:color="auto" w:fill="FFFFFF"/>
        </w:rPr>
        <w:t>3)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потом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наступление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шли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претензии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жизненное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пространство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ресурсы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«неполноценных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народов»;</w:t>
      </w:r>
      <w:r w:rsidR="0023302D">
        <w:rPr>
          <w:u w:color="212121"/>
          <w:shd w:val="clear" w:color="auto" w:fill="FFFFFF"/>
        </w:rPr>
        <w:t xml:space="preserve"> </w:t>
      </w:r>
      <w:r w:rsidRPr="00EB6541">
        <w:rPr>
          <w:b/>
          <w:bCs/>
          <w:u w:color="212121"/>
          <w:shd w:val="clear" w:color="auto" w:fill="FFFFFF"/>
        </w:rPr>
        <w:t>4)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потом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народы,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принявшие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чужую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идеологию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исчезали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из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истории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Европы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е</w:t>
      </w:r>
      <w:r w:rsidR="00BD025C">
        <w:rPr>
          <w:u w:color="212121"/>
          <w:shd w:val="clear" w:color="auto" w:fill="FFFFFF"/>
        </w:rPr>
        <w:t>ё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географической</w:t>
      </w:r>
      <w:r w:rsidR="0023302D">
        <w:rPr>
          <w:u w:color="212121"/>
          <w:shd w:val="clear" w:color="auto" w:fill="FFFFFF"/>
        </w:rPr>
        <w:t xml:space="preserve"> </w:t>
      </w:r>
      <w:r w:rsidRPr="006431AD">
        <w:rPr>
          <w:u w:color="212121"/>
          <w:shd w:val="clear" w:color="auto" w:fill="FFFFFF"/>
        </w:rPr>
        <w:t>карты.</w:t>
      </w:r>
      <w:r w:rsidR="0023302D">
        <w:rPr>
          <w:u w:color="212121"/>
          <w:shd w:val="clear" w:color="auto" w:fill="FFFFFF"/>
        </w:rPr>
        <w:t xml:space="preserve"> </w:t>
      </w:r>
    </w:p>
    <w:p w14:paraId="7D064BD5" w14:textId="50E295F3" w:rsidR="00270BE9" w:rsidRPr="00344456" w:rsidRDefault="00270BE9" w:rsidP="00802F85">
      <w:pPr>
        <w:rPr>
          <w:rStyle w:val="affffa"/>
        </w:rPr>
      </w:pPr>
      <w:r>
        <w:rPr>
          <w:u w:color="212121"/>
          <w:shd w:val="clear" w:color="auto" w:fill="FFFFFF"/>
        </w:rPr>
        <w:t>Это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последовательность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«проистечения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разворачивания»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так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называемых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из(с)торических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событий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вс</w:t>
      </w:r>
      <w:r w:rsidR="003A6BE3">
        <w:rPr>
          <w:u w:color="212121"/>
          <w:shd w:val="clear" w:color="auto" w:fill="FFFFFF"/>
        </w:rPr>
        <w:t xml:space="preserve">ё </w:t>
      </w:r>
      <w:r>
        <w:rPr>
          <w:u w:color="212121"/>
          <w:shd w:val="clear" w:color="auto" w:fill="FFFFFF"/>
        </w:rPr>
        <w:t>вышеизложенное</w:t>
      </w:r>
      <w:r w:rsidR="0023302D">
        <w:rPr>
          <w:u w:color="212121"/>
          <w:shd w:val="clear" w:color="auto" w:fill="FFFFFF"/>
        </w:rPr>
        <w:t xml:space="preserve"> </w:t>
      </w:r>
      <w:r w:rsidR="00802F85">
        <w:rPr>
          <w:u w:color="212121"/>
          <w:shd w:val="clear" w:color="auto" w:fill="FFFFFF"/>
        </w:rPr>
        <w:t>осуществлял</w:t>
      </w:r>
      <w:r w:rsidR="003E552D">
        <w:rPr>
          <w:u w:color="212121"/>
          <w:shd w:val="clear" w:color="auto" w:fill="FFFFFF"/>
        </w:rPr>
        <w:t>и</w:t>
      </w:r>
      <w:r w:rsidR="00802F85">
        <w:rPr>
          <w:u w:color="212121"/>
          <w:shd w:val="clear" w:color="auto" w:fill="FFFFFF"/>
        </w:rPr>
        <w:t>сь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именно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так.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почему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такая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ч</w:t>
      </w:r>
      <w:r w:rsidR="00802F85">
        <w:rPr>
          <w:u w:color="212121"/>
          <w:shd w:val="clear" w:color="auto" w:fill="FFFFFF"/>
        </w:rPr>
        <w:t>ё</w:t>
      </w:r>
      <w:r>
        <w:rPr>
          <w:u w:color="212121"/>
          <w:shd w:val="clear" w:color="auto" w:fill="FFFFFF"/>
        </w:rPr>
        <w:t>ткая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хронология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происходившем,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слаженность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обоснованность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нашем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понимании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при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познании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этой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информации?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Литературно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это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будут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продолжать</w:t>
      </w:r>
      <w:r w:rsidR="0023302D">
        <w:rPr>
          <w:u w:color="212121"/>
          <w:shd w:val="clear" w:color="auto" w:fill="FFFFFF"/>
        </w:rPr>
        <w:t xml:space="preserve"> </w:t>
      </w:r>
      <w:r w:rsidR="00802F85" w:rsidRPr="00243FD6">
        <w:rPr>
          <w:u w:color="212121"/>
          <w:shd w:val="clear" w:color="auto" w:fill="FFFFFF"/>
        </w:rPr>
        <w:t>перемалывать</w:t>
      </w:r>
      <w:r w:rsidR="00802F85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и</w:t>
      </w:r>
      <w:r w:rsidR="00802F85">
        <w:rPr>
          <w:u w:color="212121"/>
          <w:shd w:val="clear" w:color="auto" w:fill="FFFFFF"/>
        </w:rPr>
        <w:t>з(</w:t>
      </w:r>
      <w:r w:rsidRPr="00243FD6">
        <w:rPr>
          <w:u w:color="212121"/>
          <w:shd w:val="clear" w:color="auto" w:fill="FFFFFF"/>
        </w:rPr>
        <w:t>с</w:t>
      </w:r>
      <w:r w:rsidR="00802F85">
        <w:rPr>
          <w:u w:color="212121"/>
          <w:shd w:val="clear" w:color="auto" w:fill="FFFFFF"/>
        </w:rPr>
        <w:t>)</w:t>
      </w:r>
      <w:r w:rsidRPr="00243FD6">
        <w:rPr>
          <w:u w:color="212121"/>
          <w:shd w:val="clear" w:color="auto" w:fill="FFFFFF"/>
        </w:rPr>
        <w:t>торики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в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разных</w:t>
      </w:r>
      <w:r w:rsidR="0023302D">
        <w:rPr>
          <w:u w:color="212121"/>
          <w:shd w:val="clear" w:color="auto" w:fill="FFFFFF"/>
        </w:rPr>
        <w:t xml:space="preserve"> </w:t>
      </w:r>
      <w:r w:rsidRPr="00243FD6">
        <w:rPr>
          <w:u w:color="212121"/>
          <w:shd w:val="clear" w:color="auto" w:fill="FFFFFF"/>
        </w:rPr>
        <w:t>вариантах.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Кажущиеся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нам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истины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обоснованы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глубиной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нашего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познания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мира</w:t>
      </w:r>
      <w:r w:rsidR="0023302D">
        <w:rPr>
          <w:u w:color="212121"/>
          <w:shd w:val="clear" w:color="auto" w:fill="FFFFFF"/>
        </w:rPr>
        <w:t xml:space="preserve"> </w:t>
      </w:r>
      <w:r w:rsidR="00A632FC"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не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абсолютные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истины,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а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всего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лишь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истины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нашего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мира.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Для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более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глубокого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познания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мира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с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иным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пониманием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законов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развития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происходящего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—</w:t>
      </w:r>
      <w:r w:rsidR="0023302D">
        <w:rPr>
          <w:u w:color="212121"/>
          <w:shd w:val="clear" w:color="auto" w:fill="FFFFFF"/>
        </w:rPr>
        <w:t xml:space="preserve"> </w:t>
      </w:r>
      <w:r w:rsidRPr="00F671AD">
        <w:rPr>
          <w:u w:color="212121"/>
          <w:shd w:val="clear" w:color="auto" w:fill="FFFFFF"/>
        </w:rPr>
        <w:t>они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не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верны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и</w:t>
      </w:r>
      <w:r w:rsidR="0023302D">
        <w:rPr>
          <w:u w:color="212121"/>
          <w:shd w:val="clear" w:color="auto" w:fill="FFFFFF"/>
        </w:rPr>
        <w:t xml:space="preserve"> </w:t>
      </w:r>
      <w:r>
        <w:rPr>
          <w:u w:color="212121"/>
          <w:shd w:val="clear" w:color="auto" w:fill="FFFFFF"/>
        </w:rPr>
        <w:t>могут</w:t>
      </w:r>
      <w:r w:rsidR="0023302D">
        <w:rPr>
          <w:u w:color="212121"/>
          <w:shd w:val="clear" w:color="auto" w:fill="FFFFFF"/>
        </w:rPr>
        <w:t xml:space="preserve"> </w:t>
      </w:r>
      <w:r w:rsidRPr="00851901">
        <w:rPr>
          <w:u w:color="212121"/>
          <w:shd w:val="clear" w:color="auto" w:fill="FFFFFF"/>
        </w:rPr>
        <w:t>быть</w:t>
      </w:r>
      <w:r w:rsidR="0023302D">
        <w:rPr>
          <w:u w:color="212121"/>
          <w:shd w:val="clear" w:color="auto" w:fill="FFFFFF"/>
        </w:rPr>
        <w:t xml:space="preserve"> </w:t>
      </w:r>
      <w:r w:rsidRPr="00851901">
        <w:rPr>
          <w:u w:color="212121"/>
          <w:shd w:val="clear" w:color="auto" w:fill="FFFFFF"/>
        </w:rPr>
        <w:t>даже</w:t>
      </w:r>
      <w:r w:rsidR="0023302D">
        <w:rPr>
          <w:u w:color="212121"/>
          <w:shd w:val="clear" w:color="auto" w:fill="FFFFFF"/>
        </w:rPr>
        <w:t xml:space="preserve"> </w:t>
      </w:r>
      <w:r w:rsidRPr="00851901">
        <w:rPr>
          <w:u w:color="212121"/>
          <w:shd w:val="clear" w:color="auto" w:fill="FFFFFF"/>
        </w:rPr>
        <w:t>абсурдны.</w:t>
      </w:r>
      <w:r w:rsidR="0023302D">
        <w:rPr>
          <w:rStyle w:val="--"/>
          <w:szCs w:val="28"/>
        </w:rPr>
        <w:t xml:space="preserve"> </w:t>
      </w:r>
      <w:r w:rsidRPr="00851901">
        <w:rPr>
          <w:rStyle w:val="affffa"/>
          <w:szCs w:val="28"/>
        </w:rPr>
        <w:t>К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осознанию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и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пониманию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изложенного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необходимо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отнестись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--"/>
        </w:rPr>
        <w:t>не</w:t>
      </w:r>
      <w:r w:rsidR="0023302D">
        <w:rPr>
          <w:rStyle w:val="--0"/>
        </w:rPr>
        <w:t xml:space="preserve"> </w:t>
      </w:r>
      <w:r w:rsidRPr="00851901">
        <w:rPr>
          <w:rStyle w:val="--0"/>
        </w:rPr>
        <w:t>с</w:t>
      </w:r>
      <w:r w:rsidR="0023302D">
        <w:rPr>
          <w:rStyle w:val="--0"/>
        </w:rPr>
        <w:t xml:space="preserve"> </w:t>
      </w:r>
      <w:r w:rsidRPr="00851901">
        <w:rPr>
          <w:rStyle w:val="--0"/>
        </w:rPr>
        <w:t>позиций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ортодоксального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материалистического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миропонимания,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а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с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позиций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уже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свершённого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перехода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на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этап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познания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истины</w:t>
      </w:r>
      <w:r w:rsidR="0023302D">
        <w:rPr>
          <w:rStyle w:val="affffa"/>
          <w:szCs w:val="28"/>
        </w:rPr>
        <w:t xml:space="preserve"> </w:t>
      </w:r>
      <w:r>
        <w:rPr>
          <w:rStyle w:val="affffa"/>
          <w:szCs w:val="28"/>
        </w:rPr>
        <w:t>—</w:t>
      </w:r>
      <w:r w:rsidR="0023302D">
        <w:rPr>
          <w:rStyle w:val="affffa"/>
          <w:szCs w:val="28"/>
        </w:rPr>
        <w:t xml:space="preserve"> </w:t>
      </w:r>
      <w:r w:rsidRPr="00851901">
        <w:rPr>
          <w:rStyle w:val="affffa"/>
          <w:szCs w:val="28"/>
        </w:rPr>
        <w:t>материалистического</w:t>
      </w:r>
      <w:r w:rsidR="0023302D">
        <w:rPr>
          <w:rStyle w:val="affffa"/>
        </w:rPr>
        <w:t xml:space="preserve"> </w:t>
      </w:r>
      <w:r w:rsidRPr="00851901">
        <w:rPr>
          <w:rStyle w:val="affffa"/>
        </w:rPr>
        <w:t>идеализма</w:t>
      </w:r>
      <w:r>
        <w:rPr>
          <w:rStyle w:val="affffa"/>
        </w:rPr>
        <w:t>.</w:t>
      </w:r>
      <w:r w:rsidR="0023302D">
        <w:rPr>
          <w:rStyle w:val="affffa"/>
        </w:rPr>
        <w:t xml:space="preserve"> </w:t>
      </w:r>
      <w:r>
        <w:rPr>
          <w:rStyle w:val="affffa"/>
        </w:rPr>
        <w:t>Такой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подход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познании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позвол</w:t>
      </w:r>
      <w:r>
        <w:rPr>
          <w:rStyle w:val="affffa"/>
        </w:rPr>
        <w:t>яет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показать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истинное,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самое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ужасное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для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нынешнего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состояния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осознания</w:t>
      </w:r>
      <w:r w:rsidR="0023302D">
        <w:rPr>
          <w:rStyle w:val="affffa"/>
        </w:rPr>
        <w:t xml:space="preserve"> </w:t>
      </w:r>
      <w:r>
        <w:rPr>
          <w:rStyle w:val="affffa"/>
        </w:rPr>
        <w:t>—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вещное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применение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людей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вне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их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воли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осознания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самого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факта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своего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программного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использования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прошлом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как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такового.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таком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процессе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непреодолимого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насилия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над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людьми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программы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планы</w:t>
      </w:r>
      <w:r w:rsidR="0023302D">
        <w:rPr>
          <w:rStyle w:val="affffa"/>
        </w:rPr>
        <w:t xml:space="preserve"> </w:t>
      </w:r>
      <w:r w:rsidRPr="00816113">
        <w:rPr>
          <w:rStyle w:val="--"/>
        </w:rPr>
        <w:t>внешнего</w:t>
      </w:r>
      <w:r w:rsidR="0023302D">
        <w:rPr>
          <w:rStyle w:val="--0"/>
        </w:rPr>
        <w:t xml:space="preserve"> </w:t>
      </w:r>
      <w:r w:rsidRPr="00816113">
        <w:rPr>
          <w:rStyle w:val="--0"/>
        </w:rPr>
        <w:t>управления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были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ориентированы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конкретные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свои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целевые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рубежи,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связанные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достижением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определ</w:t>
      </w:r>
      <w:r w:rsidR="00966637">
        <w:rPr>
          <w:rStyle w:val="affffa"/>
        </w:rPr>
        <w:t>ё</w:t>
      </w:r>
      <w:r w:rsidRPr="00D857E8">
        <w:rPr>
          <w:rStyle w:val="affffa"/>
        </w:rPr>
        <w:t>нного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управляемого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уровня</w:t>
      </w:r>
      <w:r w:rsidR="0023302D">
        <w:rPr>
          <w:rStyle w:val="affffa"/>
        </w:rPr>
        <w:t xml:space="preserve"> </w:t>
      </w:r>
      <w:r w:rsidRPr="00816113">
        <w:rPr>
          <w:rStyle w:val="--0"/>
        </w:rPr>
        <w:t>развития</w:t>
      </w:r>
      <w:r w:rsidR="0023302D">
        <w:rPr>
          <w:rStyle w:val="--0"/>
        </w:rPr>
        <w:t xml:space="preserve"> </w:t>
      </w:r>
      <w:r w:rsidRPr="00816113">
        <w:rPr>
          <w:rStyle w:val="--"/>
        </w:rPr>
        <w:t>генотипов</w:t>
      </w:r>
      <w:r w:rsidR="0023302D">
        <w:rPr>
          <w:rStyle w:val="--0"/>
        </w:rPr>
        <w:t xml:space="preserve"> </w:t>
      </w:r>
      <w:r w:rsidRPr="00816113">
        <w:rPr>
          <w:rStyle w:val="--0"/>
        </w:rPr>
        <w:t>мозга</w:t>
      </w:r>
      <w:r w:rsidR="00966637">
        <w:rPr>
          <w:rStyle w:val="--0"/>
        </w:rPr>
        <w:t xml:space="preserve"> </w:t>
      </w:r>
      <w:r w:rsidRPr="00D857E8">
        <w:rPr>
          <w:rStyle w:val="affffa"/>
        </w:rPr>
        <w:t>ограниченному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контингенту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индивидов.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Поскольку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жизнь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людей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всей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её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сути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сущности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как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таковой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послед</w:t>
      </w:r>
      <w:r>
        <w:rPr>
          <w:rStyle w:val="affffa"/>
        </w:rPr>
        <w:t>овательный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результат</w:t>
      </w:r>
      <w:r w:rsidR="0023302D">
        <w:rPr>
          <w:rStyle w:val="affffa"/>
        </w:rPr>
        <w:t xml:space="preserve"> </w:t>
      </w:r>
      <w:r w:rsidR="00966637" w:rsidRPr="00D857E8">
        <w:rPr>
          <w:rStyle w:val="affffa"/>
        </w:rPr>
        <w:t>воздействия</w:t>
      </w:r>
      <w:r w:rsidR="0023302D">
        <w:rPr>
          <w:rStyle w:val="affffa"/>
        </w:rPr>
        <w:t xml:space="preserve"> </w:t>
      </w:r>
      <w:r w:rsidR="00966637" w:rsidRPr="00D857E8">
        <w:rPr>
          <w:rStyle w:val="affffa"/>
        </w:rPr>
        <w:t>управляющей</w:t>
      </w:r>
      <w:r w:rsidR="00966637">
        <w:rPr>
          <w:rStyle w:val="affffa"/>
        </w:rPr>
        <w:t xml:space="preserve"> </w:t>
      </w:r>
      <w:r w:rsidRPr="00D857E8">
        <w:rPr>
          <w:rStyle w:val="affffa"/>
        </w:rPr>
        <w:t>информации,</w:t>
      </w:r>
      <w:r w:rsidR="0023302D">
        <w:rPr>
          <w:rStyle w:val="affffa"/>
        </w:rPr>
        <w:t xml:space="preserve"> </w:t>
      </w:r>
      <w:r w:rsidR="00966637" w:rsidRPr="00D857E8">
        <w:rPr>
          <w:rStyle w:val="affffa"/>
        </w:rPr>
        <w:t>являющейся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свою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очередь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целевым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контактным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управляющим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процессом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</w:t>
      </w:r>
      <w:r w:rsidR="0023302D">
        <w:rPr>
          <w:rStyle w:val="affffa"/>
        </w:rPr>
        <w:t xml:space="preserve"> </w:t>
      </w:r>
      <w:r w:rsidR="00966637" w:rsidRPr="00D857E8">
        <w:rPr>
          <w:rStyle w:val="affffa"/>
        </w:rPr>
        <w:t>субстанцией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состояния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Разума</w:t>
      </w:r>
      <w:r w:rsidR="0023302D">
        <w:rPr>
          <w:rStyle w:val="affffa"/>
        </w:rPr>
        <w:t xml:space="preserve"> </w:t>
      </w:r>
      <w:r>
        <w:rPr>
          <w:rStyle w:val="affffa"/>
        </w:rPr>
        <w:t>(в</w:t>
      </w:r>
      <w:r w:rsidR="0023302D">
        <w:rPr>
          <w:rStyle w:val="affffa"/>
        </w:rPr>
        <w:t xml:space="preserve"> </w:t>
      </w:r>
      <w:r>
        <w:rPr>
          <w:rStyle w:val="affffa"/>
        </w:rPr>
        <w:t>том</w:t>
      </w:r>
      <w:r w:rsidR="0023302D">
        <w:rPr>
          <w:rStyle w:val="affffa"/>
        </w:rPr>
        <w:t xml:space="preserve"> </w:t>
      </w:r>
      <w:r>
        <w:rPr>
          <w:rStyle w:val="affffa"/>
        </w:rPr>
        <w:t>числе</w:t>
      </w:r>
      <w:r w:rsidR="0023302D">
        <w:rPr>
          <w:rStyle w:val="affffa"/>
        </w:rPr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сегодняшнем</w:t>
      </w:r>
      <w:r w:rsidR="0023302D">
        <w:rPr>
          <w:rStyle w:val="affffa"/>
        </w:rPr>
        <w:t xml:space="preserve"> </w:t>
      </w:r>
      <w:r>
        <w:rPr>
          <w:rStyle w:val="affffa"/>
        </w:rPr>
        <w:t>времени)</w:t>
      </w:r>
      <w:r w:rsidRPr="00D857E8">
        <w:rPr>
          <w:rStyle w:val="affffa"/>
        </w:rPr>
        <w:t>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значит,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этапы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развития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информации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23302D">
        <w:rPr>
          <w:rStyle w:val="affffa"/>
        </w:rPr>
        <w:t xml:space="preserve"> </w:t>
      </w:r>
      <w:r w:rsidRPr="00544A9D">
        <w:rPr>
          <w:rStyle w:val="--0"/>
        </w:rPr>
        <w:t>этапы</w:t>
      </w:r>
      <w:r w:rsidR="0023302D">
        <w:rPr>
          <w:rStyle w:val="--0"/>
        </w:rPr>
        <w:t xml:space="preserve"> </w:t>
      </w:r>
      <w:r w:rsidRPr="00544A9D">
        <w:rPr>
          <w:rStyle w:val="--"/>
        </w:rPr>
        <w:lastRenderedPageBreak/>
        <w:t>развития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жизни</w:t>
      </w:r>
      <w:r w:rsidR="0023302D">
        <w:rPr>
          <w:rStyle w:val="affffa"/>
        </w:rPr>
        <w:t xml:space="preserve"> </w:t>
      </w:r>
      <w:r w:rsidR="00966637" w:rsidRPr="00D857E8">
        <w:rPr>
          <w:rStyle w:val="affffa"/>
        </w:rPr>
        <w:t>людей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всеми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соответствующими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поэтапными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воплощениями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их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бытия.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Истинными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причинами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воплощ</w:t>
      </w:r>
      <w:r w:rsidR="00966637">
        <w:rPr>
          <w:rStyle w:val="affffa"/>
        </w:rPr>
        <w:t>ё</w:t>
      </w:r>
      <w:r w:rsidRPr="00D857E8">
        <w:rPr>
          <w:rStyle w:val="affffa"/>
        </w:rPr>
        <w:t>нного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выражения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конкретных</w:t>
      </w:r>
      <w:r w:rsidR="0023302D">
        <w:rPr>
          <w:rStyle w:val="affffa"/>
        </w:rPr>
        <w:t xml:space="preserve"> </w:t>
      </w:r>
      <w:r w:rsidRPr="00544A9D">
        <w:rPr>
          <w:rStyle w:val="--0"/>
        </w:rPr>
        <w:t>этапов</w:t>
      </w:r>
      <w:r w:rsidR="0023302D">
        <w:rPr>
          <w:rStyle w:val="--0"/>
        </w:rPr>
        <w:t xml:space="preserve"> </w:t>
      </w:r>
      <w:r w:rsidRPr="00544A9D">
        <w:rPr>
          <w:rStyle w:val="--"/>
        </w:rPr>
        <w:t>развития</w:t>
      </w:r>
      <w:r w:rsidR="0023302D">
        <w:rPr>
          <w:rStyle w:val="--"/>
        </w:rPr>
        <w:t xml:space="preserve"> </w:t>
      </w:r>
      <w:r w:rsidRPr="00544A9D">
        <w:rPr>
          <w:rStyle w:val="--0"/>
        </w:rPr>
        <w:t>цивилизации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являются</w:t>
      </w:r>
      <w:r w:rsidR="0023302D">
        <w:rPr>
          <w:rStyle w:val="affffa"/>
        </w:rPr>
        <w:t xml:space="preserve"> </w:t>
      </w:r>
      <w:r w:rsidRPr="00544A9D">
        <w:rPr>
          <w:rStyle w:val="affffa"/>
          <w:b/>
          <w:bCs/>
          <w:i/>
          <w:iCs/>
        </w:rPr>
        <w:t>только</w:t>
      </w:r>
      <w:r w:rsidR="0023302D">
        <w:rPr>
          <w:rStyle w:val="affffa"/>
          <w:b/>
          <w:bCs/>
          <w:i/>
          <w:iCs/>
        </w:rPr>
        <w:t xml:space="preserve"> </w:t>
      </w:r>
      <w:r w:rsidRPr="00544A9D">
        <w:rPr>
          <w:rStyle w:val="affffa"/>
          <w:b/>
          <w:bCs/>
          <w:i/>
          <w:iCs/>
        </w:rPr>
        <w:t>этапы</w:t>
      </w:r>
      <w:r w:rsidR="0023302D">
        <w:rPr>
          <w:rStyle w:val="affffa"/>
          <w:b/>
          <w:bCs/>
          <w:i/>
          <w:iCs/>
        </w:rPr>
        <w:t xml:space="preserve"> </w:t>
      </w:r>
      <w:r w:rsidRPr="00544A9D">
        <w:rPr>
          <w:rStyle w:val="affffa"/>
          <w:b/>
          <w:bCs/>
          <w:i/>
          <w:iCs/>
        </w:rPr>
        <w:t>развития</w:t>
      </w:r>
      <w:r w:rsidR="0023302D">
        <w:rPr>
          <w:rStyle w:val="affffa"/>
          <w:b/>
          <w:bCs/>
          <w:i/>
          <w:iCs/>
        </w:rPr>
        <w:t xml:space="preserve"> </w:t>
      </w:r>
      <w:r w:rsidRPr="00544A9D">
        <w:rPr>
          <w:rStyle w:val="affffa"/>
          <w:b/>
          <w:bCs/>
          <w:i/>
          <w:iCs/>
        </w:rPr>
        <w:t>генотипов</w:t>
      </w:r>
      <w:r w:rsidR="0023302D">
        <w:rPr>
          <w:rStyle w:val="affffa"/>
          <w:b/>
          <w:bCs/>
          <w:i/>
          <w:iCs/>
        </w:rPr>
        <w:t xml:space="preserve"> </w:t>
      </w:r>
      <w:r w:rsidR="00966637">
        <w:rPr>
          <w:rStyle w:val="affffa"/>
          <w:b/>
          <w:bCs/>
          <w:i/>
          <w:iCs/>
        </w:rPr>
        <w:t>М</w:t>
      </w:r>
      <w:r w:rsidRPr="00544A9D">
        <w:rPr>
          <w:rStyle w:val="affffa"/>
          <w:b/>
          <w:bCs/>
          <w:i/>
          <w:iCs/>
        </w:rPr>
        <w:t>озга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как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управляемый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извне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процесс,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реализуемый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через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Комплексы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Объекты.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Проводилась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строго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выверенная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внешним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вмешательством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программа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развития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вполне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конкретных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генотипов</w:t>
      </w:r>
      <w:r w:rsidR="0023302D">
        <w:rPr>
          <w:rStyle w:val="affffa"/>
        </w:rPr>
        <w:t xml:space="preserve"> </w:t>
      </w:r>
      <w:r w:rsidR="00585975">
        <w:rPr>
          <w:rStyle w:val="affffa"/>
        </w:rPr>
        <w:t>М</w:t>
      </w:r>
      <w:r w:rsidRPr="00D857E8">
        <w:rPr>
          <w:rStyle w:val="affffa"/>
        </w:rPr>
        <w:t>озга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12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этапов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(это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преподносилось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как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12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родовых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колен)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протяжении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почти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18</w:t>
      </w:r>
      <w:r w:rsidR="00585975">
        <w:rPr>
          <w:rStyle w:val="affffa"/>
        </w:rPr>
        <w:t> </w:t>
      </w:r>
      <w:r w:rsidRPr="00D857E8">
        <w:rPr>
          <w:rStyle w:val="affffa"/>
        </w:rPr>
        <w:t>000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лет.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Тщательно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скрывалось,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у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человека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ещ</w:t>
      </w:r>
      <w:r w:rsidR="00585975">
        <w:rPr>
          <w:rStyle w:val="affffa"/>
        </w:rPr>
        <w:t>ё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Разум,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он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представлен</w:t>
      </w:r>
      <w:r w:rsidR="0023302D">
        <w:rPr>
          <w:rStyle w:val="affffa"/>
        </w:rPr>
        <w:t xml:space="preserve"> </w:t>
      </w:r>
      <w:r w:rsidR="00585975" w:rsidRPr="00D857E8">
        <w:rPr>
          <w:rStyle w:val="affffa"/>
        </w:rPr>
        <w:t>конкретной</w:t>
      </w:r>
      <w:r w:rsidR="0023302D">
        <w:rPr>
          <w:rStyle w:val="affffa"/>
        </w:rPr>
        <w:t xml:space="preserve"> </w:t>
      </w:r>
      <w:r w:rsidR="00585975" w:rsidRPr="00D857E8">
        <w:rPr>
          <w:rStyle w:val="affffa"/>
        </w:rPr>
        <w:t>Конструкцией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(!),</w:t>
      </w:r>
      <w:r w:rsidR="0023302D">
        <w:rPr>
          <w:rStyle w:val="affffa"/>
        </w:rPr>
        <w:t xml:space="preserve"> </w:t>
      </w:r>
      <w:r w:rsidRPr="00D857E8">
        <w:rPr>
          <w:rStyle w:val="affffa"/>
        </w:rPr>
        <w:t>которую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Эбровская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Система</w:t>
      </w:r>
      <w:r>
        <w:rPr>
          <w:rStyle w:val="afb"/>
        </w:rPr>
        <w:footnoteReference w:id="6"/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пыталась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различным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образом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«деформировать».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Каждая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отдельная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типология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деформации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Конструкции</w:t>
      </w:r>
      <w:r w:rsidR="0023302D">
        <w:rPr>
          <w:rStyle w:val="affffa"/>
        </w:rPr>
        <w:t xml:space="preserve"> </w:t>
      </w:r>
      <w:r w:rsidRPr="00C32C0C">
        <w:rPr>
          <w:rStyle w:val="affffa"/>
        </w:rPr>
        <w:t>Разума</w:t>
      </w:r>
      <w:r w:rsidR="0023302D">
        <w:rPr>
          <w:rStyle w:val="affffa"/>
        </w:rPr>
        <w:t xml:space="preserve"> </w:t>
      </w:r>
      <w:r w:rsidR="00A632FC">
        <w:rPr>
          <w:rStyle w:val="affffa"/>
        </w:rPr>
        <w:t>—</w:t>
      </w:r>
      <w:r w:rsidR="0023302D">
        <w:rPr>
          <w:rStyle w:val="affffa"/>
        </w:rPr>
        <w:t xml:space="preserve"> </w:t>
      </w:r>
      <w:r w:rsidRPr="009647C4">
        <w:rPr>
          <w:rStyle w:val="affffa"/>
          <w:b/>
          <w:bCs/>
          <w:i/>
          <w:iCs/>
        </w:rPr>
        <w:t>это</w:t>
      </w:r>
      <w:r w:rsidR="0023302D">
        <w:rPr>
          <w:rStyle w:val="affffa"/>
          <w:b/>
          <w:bCs/>
          <w:i/>
          <w:iCs/>
        </w:rPr>
        <w:t xml:space="preserve"> </w:t>
      </w:r>
      <w:r w:rsidRPr="009647C4">
        <w:rPr>
          <w:rStyle w:val="affffa"/>
          <w:b/>
          <w:bCs/>
          <w:i/>
          <w:iCs/>
        </w:rPr>
        <w:t>и</w:t>
      </w:r>
      <w:r w:rsidR="0023302D">
        <w:rPr>
          <w:rStyle w:val="affffa"/>
          <w:b/>
          <w:bCs/>
          <w:i/>
          <w:iCs/>
        </w:rPr>
        <w:t xml:space="preserve"> </w:t>
      </w:r>
      <w:r w:rsidRPr="009647C4">
        <w:rPr>
          <w:rStyle w:val="affffa"/>
          <w:b/>
          <w:bCs/>
          <w:i/>
          <w:iCs/>
        </w:rPr>
        <w:t>есть</w:t>
      </w:r>
      <w:r w:rsidR="0023302D">
        <w:rPr>
          <w:rStyle w:val="affffa"/>
          <w:b/>
          <w:bCs/>
          <w:i/>
          <w:iCs/>
        </w:rPr>
        <w:t xml:space="preserve"> </w:t>
      </w:r>
      <w:r w:rsidRPr="009647C4">
        <w:rPr>
          <w:rStyle w:val="affffa"/>
          <w:b/>
          <w:bCs/>
          <w:i/>
          <w:iCs/>
        </w:rPr>
        <w:t>так</w:t>
      </w:r>
      <w:r w:rsidR="0023302D">
        <w:rPr>
          <w:rStyle w:val="affffa"/>
          <w:b/>
          <w:bCs/>
          <w:i/>
          <w:iCs/>
        </w:rPr>
        <w:t xml:space="preserve"> </w:t>
      </w:r>
      <w:r w:rsidR="00585975" w:rsidRPr="009647C4">
        <w:rPr>
          <w:rStyle w:val="affffa"/>
          <w:b/>
          <w:bCs/>
          <w:i/>
          <w:iCs/>
        </w:rPr>
        <w:t>называемый</w:t>
      </w:r>
      <w:r w:rsidR="0023302D">
        <w:rPr>
          <w:rStyle w:val="affffa"/>
          <w:b/>
          <w:bCs/>
          <w:i/>
          <w:iCs/>
        </w:rPr>
        <w:t xml:space="preserve"> </w:t>
      </w:r>
      <w:r w:rsidRPr="009647C4">
        <w:rPr>
          <w:rStyle w:val="affffa"/>
          <w:b/>
          <w:bCs/>
          <w:i/>
          <w:iCs/>
        </w:rPr>
        <w:t>Генотип</w:t>
      </w:r>
      <w:r w:rsidR="0023302D">
        <w:rPr>
          <w:rStyle w:val="affffa"/>
          <w:b/>
          <w:bCs/>
          <w:i/>
          <w:iCs/>
        </w:rPr>
        <w:t xml:space="preserve"> </w:t>
      </w:r>
      <w:r w:rsidRPr="009647C4">
        <w:rPr>
          <w:rStyle w:val="affffa"/>
          <w:b/>
          <w:bCs/>
          <w:i/>
          <w:iCs/>
        </w:rPr>
        <w:t>Мозга</w:t>
      </w:r>
      <w:r w:rsidRPr="00585975">
        <w:t>.</w:t>
      </w:r>
      <w:r w:rsidR="0023302D" w:rsidRPr="00585975">
        <w:t xml:space="preserve"> </w:t>
      </w:r>
      <w:r w:rsidRPr="008C3227">
        <w:rPr>
          <w:rStyle w:val="affffa"/>
        </w:rPr>
        <w:t>Вся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история,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как</w:t>
      </w:r>
      <w:r w:rsidR="0023302D">
        <w:rPr>
          <w:rStyle w:val="affffa"/>
        </w:rPr>
        <w:t xml:space="preserve"> </w:t>
      </w:r>
      <w:r w:rsidR="00585975">
        <w:rPr>
          <w:rStyle w:val="affffa"/>
        </w:rPr>
        <w:t xml:space="preserve">реализация </w:t>
      </w:r>
      <w:r w:rsidRPr="008C3227">
        <w:rPr>
          <w:rStyle w:val="affffa"/>
        </w:rPr>
        <w:t>программ</w:t>
      </w:r>
      <w:r w:rsidR="00585975">
        <w:rPr>
          <w:rStyle w:val="affffa"/>
        </w:rPr>
        <w:t>ы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развития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генотипов</w:t>
      </w:r>
      <w:r w:rsidR="0023302D">
        <w:rPr>
          <w:rStyle w:val="affffa"/>
        </w:rPr>
        <w:t xml:space="preserve"> </w:t>
      </w:r>
      <w:r w:rsidR="00585975">
        <w:rPr>
          <w:rStyle w:val="affffa"/>
        </w:rPr>
        <w:t>М</w:t>
      </w:r>
      <w:r w:rsidRPr="008C3227">
        <w:rPr>
          <w:rStyle w:val="affffa"/>
        </w:rPr>
        <w:t>озга,</w:t>
      </w:r>
      <w:r w:rsidR="0023302D">
        <w:rPr>
          <w:rStyle w:val="affffa"/>
        </w:rPr>
        <w:t xml:space="preserve"> </w:t>
      </w:r>
      <w:r w:rsidR="00585975">
        <w:rPr>
          <w:rStyle w:val="affffa"/>
        </w:rPr>
        <w:t xml:space="preserve">— </w:t>
      </w:r>
      <w:r w:rsidRPr="008C3227">
        <w:rPr>
          <w:rStyle w:val="affffa"/>
        </w:rPr>
        <w:t>это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есть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Главный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Закон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Истории,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а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не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что-либо</w:t>
      </w:r>
      <w:r w:rsidR="0023302D">
        <w:rPr>
          <w:rStyle w:val="affffa"/>
        </w:rPr>
        <w:t xml:space="preserve"> </w:t>
      </w:r>
      <w:r w:rsidRPr="008C3227">
        <w:rPr>
          <w:rStyle w:val="affffa"/>
        </w:rPr>
        <w:t>другое.</w:t>
      </w:r>
      <w:r w:rsidR="0023302D">
        <w:rPr>
          <w:rStyle w:val="affffa"/>
        </w:rPr>
        <w:t xml:space="preserve"> </w:t>
      </w:r>
      <w:r>
        <w:rPr>
          <w:rStyle w:val="affffa"/>
        </w:rPr>
        <w:t>А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незнание</w:t>
      </w:r>
      <w:r w:rsidR="0023302D">
        <w:rPr>
          <w:rStyle w:val="affffa"/>
        </w:rPr>
        <w:t xml:space="preserve"> </w:t>
      </w:r>
      <w:r>
        <w:rPr>
          <w:rStyle w:val="affffa"/>
        </w:rPr>
        <w:t>этого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приводит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к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таковым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рассуждениям</w:t>
      </w:r>
      <w:r>
        <w:rPr>
          <w:rStyle w:val="affffa"/>
        </w:rPr>
        <w:t>,</w:t>
      </w:r>
      <w:r w:rsidR="0023302D">
        <w:rPr>
          <w:rStyle w:val="affffa"/>
        </w:rPr>
        <w:t xml:space="preserve"> </w:t>
      </w:r>
      <w:r>
        <w:rPr>
          <w:rStyle w:val="affffa"/>
        </w:rPr>
        <w:t>которые</w:t>
      </w:r>
      <w:r w:rsidR="0023302D">
        <w:rPr>
          <w:rStyle w:val="affffa"/>
        </w:rPr>
        <w:t xml:space="preserve"> </w:t>
      </w:r>
      <w:r>
        <w:rPr>
          <w:rStyle w:val="affffa"/>
        </w:rPr>
        <w:t>я</w:t>
      </w:r>
      <w:r w:rsidR="0023302D">
        <w:rPr>
          <w:rStyle w:val="affffa"/>
        </w:rPr>
        <w:t xml:space="preserve"> </w:t>
      </w:r>
      <w:r>
        <w:rPr>
          <w:rStyle w:val="affffa"/>
        </w:rPr>
        <w:t>прив</w:t>
      </w:r>
      <w:r w:rsidR="00300661">
        <w:rPr>
          <w:rStyle w:val="affffa"/>
        </w:rPr>
        <w:t>ё</w:t>
      </w:r>
      <w:r>
        <w:rPr>
          <w:rStyle w:val="affffa"/>
        </w:rPr>
        <w:t>л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этой</w:t>
      </w:r>
      <w:r w:rsidR="0023302D">
        <w:rPr>
          <w:rStyle w:val="affffa"/>
        </w:rPr>
        <w:t xml:space="preserve"> </w:t>
      </w:r>
      <w:r>
        <w:rPr>
          <w:rStyle w:val="affffa"/>
        </w:rPr>
        <w:t>статье.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Признаки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факты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в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простом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понимании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указаны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верно.</w:t>
      </w:r>
      <w:r w:rsidR="0023302D">
        <w:rPr>
          <w:rStyle w:val="affffa"/>
        </w:rPr>
        <w:t xml:space="preserve"> </w:t>
      </w:r>
      <w:r>
        <w:rPr>
          <w:rStyle w:val="affffa"/>
        </w:rPr>
        <w:t>Они</w:t>
      </w:r>
      <w:r w:rsidR="0023302D">
        <w:rPr>
          <w:rStyle w:val="affffa"/>
        </w:rPr>
        <w:t xml:space="preserve"> </w:t>
      </w:r>
      <w:r>
        <w:rPr>
          <w:rStyle w:val="affffa"/>
        </w:rPr>
        <w:t>тщательно</w:t>
      </w:r>
      <w:r w:rsidR="0023302D">
        <w:rPr>
          <w:rStyle w:val="affffa"/>
        </w:rPr>
        <w:t xml:space="preserve"> </w:t>
      </w:r>
      <w:r>
        <w:rPr>
          <w:rStyle w:val="affffa"/>
        </w:rPr>
        <w:t>собраны</w:t>
      </w:r>
      <w:r w:rsidR="0023302D">
        <w:rPr>
          <w:rStyle w:val="affffa"/>
        </w:rPr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>
        <w:rPr>
          <w:rStyle w:val="affffa"/>
        </w:rPr>
        <w:t>поданы</w:t>
      </w:r>
      <w:r w:rsidR="0023302D">
        <w:rPr>
          <w:rStyle w:val="affffa"/>
        </w:rPr>
        <w:t xml:space="preserve"> </w:t>
      </w:r>
      <w:r>
        <w:rPr>
          <w:rStyle w:val="affffa"/>
        </w:rPr>
        <w:t>читателям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строгой</w:t>
      </w:r>
      <w:r w:rsidR="0023302D">
        <w:rPr>
          <w:rStyle w:val="affffa"/>
        </w:rPr>
        <w:t xml:space="preserve"> </w:t>
      </w:r>
      <w:r>
        <w:rPr>
          <w:rStyle w:val="affffa"/>
        </w:rPr>
        <w:t>последовательности</w:t>
      </w:r>
      <w:r w:rsidR="0023302D">
        <w:rPr>
          <w:rStyle w:val="affffa"/>
        </w:rPr>
        <w:t xml:space="preserve"> </w:t>
      </w:r>
      <w:r>
        <w:rPr>
          <w:rStyle w:val="affffa"/>
        </w:rPr>
        <w:t>происходящего.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Но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это</w:t>
      </w:r>
      <w:r w:rsidR="0023302D">
        <w:rPr>
          <w:rStyle w:val="affffa"/>
        </w:rPr>
        <w:t xml:space="preserve"> </w:t>
      </w:r>
      <w:r w:rsidR="00A632FC">
        <w:rPr>
          <w:rStyle w:val="affffa"/>
        </w:rPr>
        <w:t>—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иллюзия,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которой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интервентская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система</w:t>
      </w:r>
      <w:r w:rsidR="0023302D">
        <w:rPr>
          <w:rStyle w:val="affffa"/>
        </w:rPr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 w:rsidRPr="00243FD6">
        <w:rPr>
          <w:rStyle w:val="affffa"/>
        </w:rPr>
        <w:t>прикрывалась</w:t>
      </w:r>
      <w:r>
        <w:rPr>
          <w:rStyle w:val="affffa"/>
        </w:rPr>
        <w:t>,</w:t>
      </w:r>
      <w:r w:rsidR="0023302D">
        <w:rPr>
          <w:rStyle w:val="affffa"/>
        </w:rPr>
        <w:t xml:space="preserve"> </w:t>
      </w:r>
      <w:r>
        <w:rPr>
          <w:rStyle w:val="affffa"/>
        </w:rPr>
        <w:t>реализуя</w:t>
      </w:r>
      <w:r w:rsidR="0023302D">
        <w:rPr>
          <w:rStyle w:val="affffa"/>
        </w:rPr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>
        <w:rPr>
          <w:rStyle w:val="affffa"/>
        </w:rPr>
        <w:t>воплощая</w:t>
      </w:r>
      <w:r w:rsidR="0023302D">
        <w:rPr>
          <w:rStyle w:val="affffa"/>
        </w:rPr>
        <w:t xml:space="preserve"> </w:t>
      </w:r>
      <w:r>
        <w:rPr>
          <w:rStyle w:val="affffa"/>
        </w:rPr>
        <w:t>планируемое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рамках</w:t>
      </w:r>
      <w:r w:rsidR="0023302D">
        <w:rPr>
          <w:rStyle w:val="affffa"/>
        </w:rPr>
        <w:t xml:space="preserve"> </w:t>
      </w:r>
      <w:r>
        <w:rPr>
          <w:rStyle w:val="affffa"/>
        </w:rPr>
        <w:t>определ</w:t>
      </w:r>
      <w:r w:rsidR="00300661">
        <w:rPr>
          <w:rStyle w:val="affffa"/>
        </w:rPr>
        <w:t>ё</w:t>
      </w:r>
      <w:r>
        <w:rPr>
          <w:rStyle w:val="affffa"/>
        </w:rPr>
        <w:t>нного</w:t>
      </w:r>
      <w:r w:rsidR="0023302D">
        <w:rPr>
          <w:rStyle w:val="affffa"/>
        </w:rPr>
        <w:t xml:space="preserve"> </w:t>
      </w:r>
      <w:r>
        <w:rPr>
          <w:rStyle w:val="affffa"/>
        </w:rPr>
        <w:t>вектора</w:t>
      </w:r>
      <w:r w:rsidR="0023302D">
        <w:rPr>
          <w:rStyle w:val="affffa"/>
        </w:rPr>
        <w:t xml:space="preserve"> </w:t>
      </w:r>
      <w:r>
        <w:rPr>
          <w:rStyle w:val="affffa"/>
        </w:rPr>
        <w:t>цели.</w:t>
      </w:r>
      <w:r w:rsidR="0023302D">
        <w:rPr>
          <w:rStyle w:val="affffa"/>
        </w:rPr>
        <w:t xml:space="preserve"> </w:t>
      </w:r>
      <w:r>
        <w:rPr>
          <w:rStyle w:val="affffa"/>
        </w:rPr>
        <w:t>Посмотрите</w:t>
      </w:r>
      <w:r w:rsidR="0023302D">
        <w:rPr>
          <w:rStyle w:val="affffa"/>
        </w:rPr>
        <w:t xml:space="preserve"> </w:t>
      </w:r>
      <w:r>
        <w:rPr>
          <w:rStyle w:val="affffa"/>
        </w:rPr>
        <w:t>часть</w:t>
      </w:r>
      <w:r w:rsidR="0023302D">
        <w:rPr>
          <w:rStyle w:val="affffa"/>
        </w:rPr>
        <w:t xml:space="preserve"> </w:t>
      </w:r>
      <w:r>
        <w:rPr>
          <w:rStyle w:val="affffa"/>
        </w:rPr>
        <w:t>таблицы</w:t>
      </w:r>
      <w:r w:rsidR="0023302D">
        <w:rPr>
          <w:rStyle w:val="affffa"/>
        </w:rPr>
        <w:t xml:space="preserve"> </w:t>
      </w:r>
      <w:r w:rsidRPr="00C41503">
        <w:rPr>
          <w:rStyle w:val="affffa"/>
          <w:b/>
          <w:bCs/>
          <w:i/>
          <w:iCs/>
        </w:rPr>
        <w:t>«Создани</w:t>
      </w:r>
      <w:r>
        <w:rPr>
          <w:rStyle w:val="affffa"/>
          <w:b/>
          <w:bCs/>
          <w:i/>
          <w:iCs/>
        </w:rPr>
        <w:t>е</w:t>
      </w:r>
      <w:r w:rsidR="0023302D">
        <w:rPr>
          <w:rStyle w:val="affffa"/>
          <w:b/>
          <w:bCs/>
          <w:i/>
          <w:iCs/>
        </w:rPr>
        <w:t xml:space="preserve"> </w:t>
      </w:r>
      <w:r w:rsidRPr="00C41503">
        <w:rPr>
          <w:rStyle w:val="affffa"/>
          <w:b/>
          <w:bCs/>
          <w:i/>
          <w:iCs/>
        </w:rPr>
        <w:t>и</w:t>
      </w:r>
      <w:r w:rsidR="0023302D">
        <w:rPr>
          <w:rStyle w:val="affffa"/>
          <w:b/>
          <w:bCs/>
          <w:i/>
          <w:iCs/>
        </w:rPr>
        <w:t xml:space="preserve"> </w:t>
      </w:r>
      <w:r w:rsidRPr="00C41503">
        <w:rPr>
          <w:rStyle w:val="affffa"/>
          <w:b/>
          <w:bCs/>
          <w:i/>
          <w:iCs/>
        </w:rPr>
        <w:t>развити</w:t>
      </w:r>
      <w:r>
        <w:rPr>
          <w:rStyle w:val="affffa"/>
          <w:b/>
          <w:bCs/>
          <w:i/>
          <w:iCs/>
        </w:rPr>
        <w:t>е</w:t>
      </w:r>
      <w:r w:rsidR="0023302D">
        <w:rPr>
          <w:rStyle w:val="affffa"/>
          <w:b/>
          <w:bCs/>
          <w:i/>
          <w:iCs/>
        </w:rPr>
        <w:t xml:space="preserve"> </w:t>
      </w:r>
      <w:r w:rsidRPr="00C41503">
        <w:rPr>
          <w:rStyle w:val="affffa"/>
          <w:b/>
          <w:bCs/>
          <w:i/>
          <w:iCs/>
        </w:rPr>
        <w:t>генотипов</w:t>
      </w:r>
      <w:r w:rsidR="0023302D">
        <w:rPr>
          <w:rStyle w:val="affffa"/>
          <w:b/>
          <w:bCs/>
          <w:i/>
          <w:iCs/>
        </w:rPr>
        <w:t xml:space="preserve"> </w:t>
      </w:r>
      <w:r w:rsidRPr="00C41503">
        <w:rPr>
          <w:rStyle w:val="affffa"/>
          <w:b/>
          <w:bCs/>
          <w:i/>
          <w:iCs/>
        </w:rPr>
        <w:t>Мозга»</w:t>
      </w:r>
      <w:r w:rsidR="00300661" w:rsidRPr="00300661">
        <w:t>,</w:t>
      </w:r>
      <w:r w:rsidR="0023302D" w:rsidRPr="00300661"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>
        <w:rPr>
          <w:rStyle w:val="affffa"/>
        </w:rPr>
        <w:t>многое</w:t>
      </w:r>
      <w:r w:rsidR="0023302D">
        <w:rPr>
          <w:rStyle w:val="affffa"/>
        </w:rPr>
        <w:t xml:space="preserve"> </w:t>
      </w:r>
      <w:r>
        <w:rPr>
          <w:rStyle w:val="affffa"/>
        </w:rPr>
        <w:t>прояснится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описанном</w:t>
      </w:r>
      <w:r w:rsidR="0023302D">
        <w:rPr>
          <w:rStyle w:val="affffa"/>
        </w:rPr>
        <w:t xml:space="preserve"> </w:t>
      </w:r>
      <w:r>
        <w:rPr>
          <w:rStyle w:val="affffa"/>
        </w:rPr>
        <w:t>выше.</w:t>
      </w:r>
      <w:r w:rsidR="0023302D">
        <w:rPr>
          <w:rStyle w:val="affffa"/>
        </w:rPr>
        <w:t xml:space="preserve"> </w:t>
      </w:r>
      <w:r>
        <w:rPr>
          <w:rStyle w:val="affffa"/>
        </w:rPr>
        <w:t>Всю</w:t>
      </w:r>
      <w:r w:rsidR="0023302D">
        <w:rPr>
          <w:rStyle w:val="affffa"/>
        </w:rPr>
        <w:t xml:space="preserve"> </w:t>
      </w:r>
      <w:r>
        <w:rPr>
          <w:rStyle w:val="affffa"/>
        </w:rPr>
        <w:t>таблицу</w:t>
      </w:r>
      <w:r w:rsidR="0023302D">
        <w:rPr>
          <w:rStyle w:val="affffa"/>
        </w:rPr>
        <w:t xml:space="preserve"> </w:t>
      </w:r>
      <w:r>
        <w:rPr>
          <w:rStyle w:val="affffa"/>
        </w:rPr>
        <w:t>целиком</w:t>
      </w:r>
      <w:r w:rsidR="0023302D">
        <w:rPr>
          <w:rStyle w:val="affffa"/>
        </w:rPr>
        <w:t xml:space="preserve"> </w:t>
      </w:r>
      <w:r>
        <w:rPr>
          <w:rStyle w:val="affffa"/>
        </w:rPr>
        <w:t>я</w:t>
      </w:r>
      <w:r w:rsidR="0023302D">
        <w:rPr>
          <w:rStyle w:val="affffa"/>
        </w:rPr>
        <w:t xml:space="preserve"> </w:t>
      </w:r>
      <w:r>
        <w:rPr>
          <w:rStyle w:val="affffa"/>
        </w:rPr>
        <w:t>приведу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третьей</w:t>
      </w:r>
      <w:r w:rsidR="0023302D">
        <w:rPr>
          <w:rStyle w:val="affffa"/>
        </w:rPr>
        <w:t xml:space="preserve"> </w:t>
      </w:r>
      <w:r>
        <w:rPr>
          <w:rStyle w:val="affffa"/>
        </w:rPr>
        <w:t>статье</w:t>
      </w:r>
      <w:r w:rsidR="0023302D">
        <w:rPr>
          <w:rStyle w:val="affffa"/>
        </w:rPr>
        <w:t xml:space="preserve"> </w:t>
      </w:r>
      <w:r w:rsidRPr="00C41503">
        <w:rPr>
          <w:rStyle w:val="affffa"/>
          <w:b/>
          <w:bCs/>
          <w:i/>
          <w:iCs/>
        </w:rPr>
        <w:t>(31</w:t>
      </w:r>
      <w:r w:rsidR="008301BF">
        <w:rPr>
          <w:rStyle w:val="affffa"/>
          <w:b/>
          <w:bCs/>
          <w:i/>
          <w:iCs/>
        </w:rPr>
        <w:t>_</w:t>
      </w:r>
      <w:r w:rsidRPr="00C41503">
        <w:rPr>
          <w:rStyle w:val="affffa"/>
          <w:b/>
          <w:bCs/>
          <w:i/>
          <w:iCs/>
        </w:rPr>
        <w:t>369)</w:t>
      </w:r>
      <w:r w:rsidR="0023302D">
        <w:rPr>
          <w:rStyle w:val="affffa"/>
        </w:rPr>
        <w:t xml:space="preserve"> </w:t>
      </w:r>
      <w:r>
        <w:rPr>
          <w:rStyle w:val="affffa"/>
        </w:rPr>
        <w:t>которая</w:t>
      </w:r>
      <w:r w:rsidR="0023302D">
        <w:rPr>
          <w:rStyle w:val="affffa"/>
        </w:rPr>
        <w:t xml:space="preserve"> </w:t>
      </w:r>
      <w:r>
        <w:rPr>
          <w:rStyle w:val="affffa"/>
        </w:rPr>
        <w:t>запланирована</w:t>
      </w:r>
      <w:r w:rsidR="0023302D">
        <w:rPr>
          <w:rStyle w:val="affffa"/>
        </w:rPr>
        <w:t xml:space="preserve"> </w:t>
      </w:r>
      <w:r>
        <w:rPr>
          <w:rStyle w:val="affffa"/>
        </w:rPr>
        <w:t>к</w:t>
      </w:r>
      <w:r w:rsidR="0023302D">
        <w:rPr>
          <w:rStyle w:val="affffa"/>
        </w:rPr>
        <w:t xml:space="preserve"> </w:t>
      </w:r>
      <w:r>
        <w:rPr>
          <w:rStyle w:val="affffa"/>
        </w:rPr>
        <w:t>написанию</w:t>
      </w:r>
      <w:r w:rsidR="0023302D">
        <w:rPr>
          <w:rStyle w:val="affffa"/>
        </w:rPr>
        <w:t xml:space="preserve"> </w:t>
      </w:r>
      <w:r>
        <w:rPr>
          <w:rStyle w:val="affffa"/>
        </w:rPr>
        <w:t>именно</w:t>
      </w:r>
      <w:r w:rsidR="0023302D">
        <w:rPr>
          <w:rStyle w:val="affffa"/>
        </w:rPr>
        <w:t xml:space="preserve"> </w:t>
      </w:r>
      <w:r>
        <w:rPr>
          <w:rStyle w:val="affffa"/>
        </w:rPr>
        <w:t>по</w:t>
      </w:r>
      <w:r w:rsidR="0023302D">
        <w:rPr>
          <w:rStyle w:val="affffa"/>
        </w:rPr>
        <w:t xml:space="preserve"> </w:t>
      </w:r>
      <w:r>
        <w:rPr>
          <w:rStyle w:val="affffa"/>
        </w:rPr>
        <w:t>этой,</w:t>
      </w:r>
      <w:r w:rsidR="0023302D">
        <w:rPr>
          <w:rStyle w:val="affffa"/>
        </w:rPr>
        <w:t xml:space="preserve"> </w:t>
      </w:r>
      <w:r>
        <w:rPr>
          <w:rStyle w:val="affffa"/>
        </w:rPr>
        <w:t>на</w:t>
      </w:r>
      <w:r w:rsidR="0023302D">
        <w:rPr>
          <w:rStyle w:val="affffa"/>
        </w:rPr>
        <w:t xml:space="preserve"> </w:t>
      </w:r>
      <w:r>
        <w:rPr>
          <w:rStyle w:val="affffa"/>
        </w:rPr>
        <w:t>мой</w:t>
      </w:r>
      <w:r w:rsidR="0023302D">
        <w:rPr>
          <w:rStyle w:val="affffa"/>
        </w:rPr>
        <w:t xml:space="preserve"> </w:t>
      </w:r>
      <w:r>
        <w:rPr>
          <w:rStyle w:val="affffa"/>
        </w:rPr>
        <w:t>взгляд</w:t>
      </w:r>
      <w:r w:rsidR="00300661">
        <w:rPr>
          <w:rStyle w:val="affffa"/>
        </w:rPr>
        <w:t>,</w:t>
      </w:r>
      <w:r w:rsidR="0023302D">
        <w:rPr>
          <w:rStyle w:val="affffa"/>
        </w:rPr>
        <w:t xml:space="preserve"> </w:t>
      </w:r>
      <w:r w:rsidR="00300661">
        <w:rPr>
          <w:rStyle w:val="affffa"/>
        </w:rPr>
        <w:t xml:space="preserve">проясняющей все сегодняшние события </w:t>
      </w:r>
      <w:r>
        <w:rPr>
          <w:rStyle w:val="affffa"/>
        </w:rPr>
        <w:t>теме,</w:t>
      </w:r>
      <w:r w:rsidR="0023302D">
        <w:rPr>
          <w:rStyle w:val="affffa"/>
        </w:rPr>
        <w:t xml:space="preserve"> </w:t>
      </w:r>
      <w:r>
        <w:rPr>
          <w:rStyle w:val="affffa"/>
        </w:rPr>
        <w:t>разворачивающе</w:t>
      </w:r>
      <w:r w:rsidR="00300661">
        <w:rPr>
          <w:rStyle w:val="affffa"/>
        </w:rPr>
        <w:t>й</w:t>
      </w:r>
      <w:r>
        <w:rPr>
          <w:rStyle w:val="affffa"/>
        </w:rPr>
        <w:t>ся</w:t>
      </w:r>
      <w:r w:rsidR="0023302D">
        <w:rPr>
          <w:rStyle w:val="affffa"/>
        </w:rPr>
        <w:t xml:space="preserve"> </w:t>
      </w:r>
      <w:r>
        <w:rPr>
          <w:rStyle w:val="affffa"/>
        </w:rPr>
        <w:t>в</w:t>
      </w:r>
      <w:r w:rsidR="0023302D">
        <w:rPr>
          <w:rStyle w:val="affffa"/>
        </w:rPr>
        <w:t xml:space="preserve"> </w:t>
      </w:r>
      <w:r>
        <w:rPr>
          <w:rStyle w:val="affffa"/>
        </w:rPr>
        <w:t>строгой</w:t>
      </w:r>
      <w:r w:rsidR="0023302D">
        <w:rPr>
          <w:rStyle w:val="affffa"/>
        </w:rPr>
        <w:t xml:space="preserve"> </w:t>
      </w:r>
      <w:r>
        <w:rPr>
          <w:rStyle w:val="affffa"/>
        </w:rPr>
        <w:t>последовательности</w:t>
      </w:r>
      <w:r w:rsidR="0023302D">
        <w:rPr>
          <w:rStyle w:val="affffa"/>
        </w:rPr>
        <w:t xml:space="preserve"> </w:t>
      </w:r>
      <w:r>
        <w:rPr>
          <w:rStyle w:val="affffa"/>
        </w:rPr>
        <w:t>и</w:t>
      </w:r>
      <w:r w:rsidR="0023302D">
        <w:rPr>
          <w:rStyle w:val="affffa"/>
        </w:rPr>
        <w:t xml:space="preserve"> </w:t>
      </w:r>
      <w:r>
        <w:rPr>
          <w:rStyle w:val="affffa"/>
        </w:rPr>
        <w:t>определ</w:t>
      </w:r>
      <w:r w:rsidR="00300661">
        <w:rPr>
          <w:rStyle w:val="affffa"/>
        </w:rPr>
        <w:t>ё</w:t>
      </w:r>
      <w:r>
        <w:rPr>
          <w:rStyle w:val="affffa"/>
        </w:rPr>
        <w:t>нности,</w:t>
      </w:r>
      <w:r w:rsidR="0023302D">
        <w:rPr>
          <w:rStyle w:val="affffa"/>
        </w:rPr>
        <w:t xml:space="preserve"> </w:t>
      </w:r>
      <w:r>
        <w:rPr>
          <w:rStyle w:val="affffa"/>
        </w:rPr>
        <w:t>изменить</w:t>
      </w:r>
      <w:r w:rsidR="0023302D">
        <w:rPr>
          <w:rStyle w:val="affffa"/>
        </w:rPr>
        <w:t xml:space="preserve"> </w:t>
      </w:r>
      <w:r>
        <w:rPr>
          <w:rStyle w:val="affffa"/>
        </w:rPr>
        <w:t>которые</w:t>
      </w:r>
      <w:r w:rsidR="0023302D">
        <w:rPr>
          <w:rStyle w:val="affffa"/>
        </w:rPr>
        <w:t xml:space="preserve"> </w:t>
      </w:r>
      <w:r>
        <w:rPr>
          <w:rStyle w:val="affffa"/>
        </w:rPr>
        <w:t>не</w:t>
      </w:r>
      <w:r w:rsidR="0023302D">
        <w:rPr>
          <w:rStyle w:val="affffa"/>
        </w:rPr>
        <w:t xml:space="preserve"> </w:t>
      </w:r>
      <w:r>
        <w:rPr>
          <w:rStyle w:val="affffa"/>
        </w:rPr>
        <w:t>дано</w:t>
      </w:r>
      <w:r w:rsidR="0023302D">
        <w:rPr>
          <w:rStyle w:val="affffa"/>
        </w:rPr>
        <w:t xml:space="preserve"> </w:t>
      </w:r>
      <w:r>
        <w:rPr>
          <w:rStyle w:val="affffa"/>
        </w:rPr>
        <w:t>никому.</w:t>
      </w:r>
      <w:r w:rsidR="0023302D">
        <w:rPr>
          <w:rStyle w:val="affffa"/>
        </w:rPr>
        <w:t xml:space="preserve"> </w:t>
      </w:r>
    </w:p>
    <w:p w14:paraId="75983777" w14:textId="77777777" w:rsidR="00270BE9" w:rsidRDefault="00270BE9" w:rsidP="00270BE9">
      <w:pPr>
        <w:ind w:firstLine="0"/>
        <w:rPr>
          <w:rStyle w:val="affffa"/>
          <w:b/>
          <w:bCs/>
          <w:i/>
          <w:iCs/>
        </w:rPr>
      </w:pPr>
    </w:p>
    <w:p w14:paraId="6B94D1A1" w14:textId="77777777" w:rsidR="00270BE9" w:rsidRDefault="00270BE9" w:rsidP="00270BE9">
      <w:pPr>
        <w:ind w:firstLine="0"/>
        <w:rPr>
          <w:rStyle w:val="affffa"/>
        </w:rPr>
      </w:pPr>
    </w:p>
    <w:p w14:paraId="473B0200" w14:textId="77777777" w:rsidR="00270BE9" w:rsidRDefault="00270BE9" w:rsidP="00270BE9">
      <w:pPr>
        <w:ind w:firstLine="0"/>
        <w:rPr>
          <w:rStyle w:val="affffa"/>
        </w:rPr>
      </w:pPr>
    </w:p>
    <w:p w14:paraId="3DC8A539" w14:textId="77777777" w:rsidR="00270BE9" w:rsidRDefault="00270BE9" w:rsidP="00270BE9">
      <w:pPr>
        <w:ind w:firstLine="0"/>
        <w:rPr>
          <w:rStyle w:val="affffa"/>
          <w:b/>
          <w:bCs/>
          <w:i/>
          <w:iCs/>
        </w:rPr>
      </w:pPr>
    </w:p>
    <w:p w14:paraId="557752C6" w14:textId="77777777" w:rsidR="00270BE9" w:rsidRDefault="00270BE9" w:rsidP="00270BE9">
      <w:pPr>
        <w:ind w:firstLine="0"/>
        <w:rPr>
          <w:rStyle w:val="affffa"/>
          <w:b/>
          <w:bCs/>
          <w:i/>
          <w:iCs/>
        </w:rPr>
      </w:pPr>
    </w:p>
    <w:p w14:paraId="5DAF5251" w14:textId="77777777" w:rsidR="00270BE9" w:rsidRDefault="00270BE9" w:rsidP="00270BE9">
      <w:pPr>
        <w:ind w:firstLine="0"/>
        <w:rPr>
          <w:rStyle w:val="affffa"/>
          <w:b/>
          <w:bCs/>
          <w:i/>
          <w:iCs/>
        </w:rPr>
      </w:pPr>
    </w:p>
    <w:p w14:paraId="29F5C5D8" w14:textId="77777777" w:rsidR="00270BE9" w:rsidRPr="00E42782" w:rsidRDefault="00270BE9" w:rsidP="007474A8">
      <w:pPr>
        <w:pStyle w:val="afffff"/>
        <w:rPr>
          <w:rStyle w:val="affffa"/>
        </w:rPr>
      </w:pPr>
      <w:r>
        <w:lastRenderedPageBreak/>
        <w:drawing>
          <wp:inline distT="0" distB="0" distL="0" distR="0" wp14:anchorId="4F33DCEA" wp14:editId="16A53DD7">
            <wp:extent cx="6572250" cy="907964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07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3AFD5" w14:textId="77777777" w:rsidR="00270BE9" w:rsidRPr="00E42782" w:rsidRDefault="00270BE9" w:rsidP="007474A8">
      <w:pPr>
        <w:pStyle w:val="afffff"/>
        <w:rPr>
          <w:rStyle w:val="affffa"/>
          <w:b w:val="0"/>
          <w:bCs/>
        </w:rPr>
      </w:pPr>
      <w:r>
        <w:lastRenderedPageBreak/>
        <w:drawing>
          <wp:inline distT="0" distB="0" distL="0" distR="0" wp14:anchorId="36F6432D" wp14:editId="207BDF9B">
            <wp:extent cx="6629400" cy="9436100"/>
            <wp:effectExtent l="0" t="0" r="0" b="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43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D5958" w14:textId="77777777" w:rsidR="00270BE9" w:rsidRDefault="00270BE9" w:rsidP="007474A8">
      <w:pPr>
        <w:pStyle w:val="afffff"/>
        <w:rPr>
          <w:rStyle w:val="affffa"/>
          <w:b w:val="0"/>
          <w:bCs/>
          <w:i/>
          <w:iCs/>
        </w:rPr>
      </w:pPr>
      <w:r w:rsidRPr="007474A8">
        <w:lastRenderedPageBreak/>
        <w:drawing>
          <wp:inline distT="0" distB="0" distL="0" distR="0" wp14:anchorId="4B3DF102" wp14:editId="2253C04E">
            <wp:extent cx="6597650" cy="4927600"/>
            <wp:effectExtent l="0" t="0" r="6350" b="0"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4C13" w14:textId="77777777" w:rsidR="00270BE9" w:rsidRPr="00E42782" w:rsidRDefault="00270BE9" w:rsidP="00270BE9">
      <w:pPr>
        <w:ind w:firstLine="0"/>
        <w:rPr>
          <w:rStyle w:val="affffa"/>
        </w:rPr>
      </w:pPr>
    </w:p>
    <w:p w14:paraId="31B85D34" w14:textId="3CC9E86E" w:rsidR="00270BE9" w:rsidRDefault="00270BE9" w:rsidP="007474A8">
      <w:pPr>
        <w:rPr>
          <w:rStyle w:val="affffa"/>
          <w:b/>
          <w:bCs/>
          <w:i/>
          <w:iCs/>
        </w:rPr>
      </w:pPr>
      <w:r w:rsidRPr="00916DBC">
        <w:rPr>
          <w:rStyle w:val="affffa"/>
          <w:b/>
          <w:bCs/>
          <w:i/>
          <w:iCs/>
        </w:rPr>
        <w:t>Продолжение</w:t>
      </w:r>
      <w:r w:rsidR="0023302D">
        <w:rPr>
          <w:rStyle w:val="affffa"/>
          <w:b/>
          <w:bCs/>
          <w:i/>
          <w:iCs/>
        </w:rPr>
        <w:t xml:space="preserve"> </w:t>
      </w:r>
      <w:r w:rsidRPr="00916DBC">
        <w:rPr>
          <w:rStyle w:val="affffa"/>
          <w:b/>
          <w:bCs/>
          <w:i/>
          <w:iCs/>
        </w:rPr>
        <w:t>следует</w:t>
      </w:r>
      <w:r>
        <w:rPr>
          <w:rStyle w:val="affffa"/>
          <w:b/>
          <w:bCs/>
          <w:i/>
          <w:iCs/>
        </w:rPr>
        <w:t>…</w:t>
      </w:r>
      <w:r w:rsidR="0023302D">
        <w:rPr>
          <w:rStyle w:val="affffa"/>
          <w:b/>
          <w:bCs/>
          <w:i/>
          <w:iCs/>
        </w:rPr>
        <w:t xml:space="preserve"> </w:t>
      </w:r>
      <w:r w:rsidR="00737327">
        <w:rPr>
          <w:rStyle w:val="affffa"/>
          <w:b/>
          <w:bCs/>
          <w:i/>
          <w:iCs/>
        </w:rPr>
        <w:t>(30</w:t>
      </w:r>
      <w:r w:rsidRPr="00916DBC">
        <w:rPr>
          <w:rStyle w:val="affffa"/>
          <w:b/>
          <w:bCs/>
          <w:i/>
          <w:iCs/>
        </w:rPr>
        <w:t>_369</w:t>
      </w:r>
      <w:r>
        <w:rPr>
          <w:rStyle w:val="affffa"/>
          <w:b/>
          <w:bCs/>
          <w:i/>
          <w:iCs/>
        </w:rPr>
        <w:t>)</w:t>
      </w:r>
    </w:p>
    <w:p w14:paraId="08DC67BD" w14:textId="77777777" w:rsidR="00270BE9" w:rsidRDefault="00270BE9" w:rsidP="00270BE9">
      <w:pPr>
        <w:ind w:firstLine="0"/>
        <w:rPr>
          <w:rStyle w:val="affffa"/>
          <w:b/>
          <w:bCs/>
          <w:i/>
          <w:iCs/>
        </w:rPr>
      </w:pPr>
    </w:p>
    <w:p w14:paraId="3778D4FD" w14:textId="0B58E7C5" w:rsidR="00DE2A87" w:rsidRPr="00351006" w:rsidRDefault="001504B5" w:rsidP="00270BE9">
      <w:pPr>
        <w:rPr>
          <w:b/>
          <w:bCs/>
          <w:i/>
          <w:iCs/>
        </w:rPr>
      </w:pPr>
      <w:r w:rsidRPr="00351006">
        <w:rPr>
          <w:b/>
          <w:bCs/>
          <w:i/>
          <w:iCs/>
        </w:rPr>
        <w:t>Ф.</w:t>
      </w:r>
      <w:r w:rsidR="0023302D">
        <w:rPr>
          <w:b/>
          <w:bCs/>
          <w:i/>
          <w:iCs/>
        </w:rPr>
        <w:t xml:space="preserve"> </w:t>
      </w:r>
      <w:r w:rsidRPr="00351006">
        <w:rPr>
          <w:b/>
          <w:bCs/>
          <w:i/>
          <w:iCs/>
        </w:rPr>
        <w:t>Шкруднев</w:t>
      </w:r>
    </w:p>
    <w:p w14:paraId="5D5D83FC" w14:textId="5521F704" w:rsidR="007F09D2" w:rsidRPr="00351006" w:rsidRDefault="007474A8" w:rsidP="0038015F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Май </w:t>
      </w:r>
      <w:r w:rsidR="00DE2A87" w:rsidRPr="00351006">
        <w:rPr>
          <w:b/>
          <w:bCs/>
          <w:i/>
          <w:iCs/>
        </w:rPr>
        <w:t>202</w:t>
      </w:r>
      <w:r w:rsidR="001504B5" w:rsidRPr="00351006">
        <w:rPr>
          <w:b/>
          <w:bCs/>
          <w:i/>
          <w:iCs/>
        </w:rPr>
        <w:t>2</w:t>
      </w:r>
      <w:r w:rsidR="0023302D">
        <w:rPr>
          <w:b/>
          <w:bCs/>
          <w:i/>
          <w:iCs/>
        </w:rPr>
        <w:t xml:space="preserve"> </w:t>
      </w:r>
      <w:r w:rsidR="008C3F22" w:rsidRPr="00351006">
        <w:rPr>
          <w:b/>
          <w:bCs/>
          <w:i/>
          <w:iCs/>
        </w:rPr>
        <w:t>г.</w:t>
      </w:r>
    </w:p>
    <w:sectPr w:rsidR="007F09D2" w:rsidRPr="00351006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8E515" w14:textId="77777777" w:rsidR="00B361BC" w:rsidRDefault="00B361BC" w:rsidP="007E5B4D">
      <w:r>
        <w:separator/>
      </w:r>
    </w:p>
  </w:endnote>
  <w:endnote w:type="continuationSeparator" w:id="0">
    <w:p w14:paraId="01569D9A" w14:textId="77777777" w:rsidR="00B361BC" w:rsidRDefault="00B361B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DEF3" w14:textId="77777777" w:rsidR="00B361BC" w:rsidRDefault="00B361BC" w:rsidP="007E5B4D">
      <w:r>
        <w:separator/>
      </w:r>
    </w:p>
  </w:footnote>
  <w:footnote w:type="continuationSeparator" w:id="0">
    <w:p w14:paraId="1FCF0E2D" w14:textId="77777777" w:rsidR="00B361BC" w:rsidRDefault="00B361BC" w:rsidP="007E5B4D">
      <w:r>
        <w:continuationSeparator/>
      </w:r>
    </w:p>
  </w:footnote>
  <w:footnote w:id="1">
    <w:p w14:paraId="02053D5E" w14:textId="3F2C9319" w:rsidR="00270BE9" w:rsidRPr="00284A72" w:rsidRDefault="00270BE9" w:rsidP="0023302D">
      <w:pPr>
        <w:pStyle w:val="af9"/>
        <w:rPr>
          <w:rFonts w:eastAsia="Times New Roman"/>
        </w:rPr>
      </w:pPr>
      <w:r>
        <w:rPr>
          <w:rStyle w:val="afb"/>
        </w:rPr>
        <w:footnoteRef/>
      </w:r>
      <w:r w:rsidR="0023302D">
        <w:t xml:space="preserve"> </w:t>
      </w:r>
      <w:r w:rsidRPr="00284A72">
        <w:rPr>
          <w:rFonts w:eastAsia="Times New Roman"/>
          <w:shd w:val="clear" w:color="auto" w:fill="FFFFFF"/>
        </w:rPr>
        <w:t>Самым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масштабным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трудом</w:t>
      </w:r>
      <w:r w:rsidR="0023302D">
        <w:rPr>
          <w:rFonts w:eastAsia="Times New Roman"/>
          <w:shd w:val="clear" w:color="auto" w:fill="FFFFFF"/>
        </w:rPr>
        <w:t xml:space="preserve"> Н. А. </w:t>
      </w:r>
      <w:r w:rsidRPr="00284A72">
        <w:rPr>
          <w:rFonts w:eastAsia="Times New Roman"/>
          <w:shd w:val="clear" w:color="auto" w:fill="FFFFFF"/>
        </w:rPr>
        <w:t>Морозова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является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философско</w:t>
      </w:r>
      <w:r>
        <w:rPr>
          <w:rFonts w:eastAsia="Times New Roman"/>
          <w:shd w:val="clear" w:color="auto" w:fill="FFFFFF"/>
        </w:rPr>
        <w:t>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сочинение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«Христос».</w:t>
      </w:r>
      <w:r w:rsidRPr="00284A72">
        <w:rPr>
          <w:rFonts w:eastAsia="Times New Roman"/>
        </w:rPr>
        <w:br/>
      </w:r>
      <w:r w:rsidRPr="00284A72">
        <w:rPr>
          <w:rFonts w:eastAsia="Times New Roman"/>
          <w:shd w:val="clear" w:color="auto" w:fill="FFFFFF"/>
        </w:rPr>
        <w:t>Издание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выходило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в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течение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пяти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лет,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сопровождаясь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обвинениями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в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религиозной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пропаганде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оборвалось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на</w:t>
      </w:r>
      <w:r w:rsidR="0023302D">
        <w:rPr>
          <w:rFonts w:eastAsia="Times New Roman"/>
          <w:shd w:val="clear" w:color="auto" w:fill="FFFFFF"/>
        </w:rPr>
        <w:t xml:space="preserve"> </w:t>
      </w:r>
      <w:r w:rsidR="00737327">
        <w:rPr>
          <w:rFonts w:eastAsia="Times New Roman"/>
          <w:shd w:val="clear" w:color="auto" w:fill="FFFFFF"/>
        </w:rPr>
        <w:t>седьмом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томе.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Остальные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тома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были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284A72">
        <w:rPr>
          <w:rFonts w:eastAsia="Times New Roman"/>
          <w:shd w:val="clear" w:color="auto" w:fill="FFFFFF"/>
        </w:rPr>
        <w:t>уничтожены.</w:t>
      </w:r>
    </w:p>
  </w:footnote>
  <w:footnote w:id="2">
    <w:p w14:paraId="634947E7" w14:textId="106F1FD4" w:rsidR="00270BE9" w:rsidRPr="0023302D" w:rsidRDefault="00270BE9" w:rsidP="0023302D">
      <w:pPr>
        <w:pStyle w:val="af9"/>
        <w:rPr>
          <w:rFonts w:eastAsia="Times New Roman"/>
        </w:rPr>
      </w:pPr>
      <w:r w:rsidRPr="00890F30">
        <w:rPr>
          <w:rStyle w:val="afb"/>
          <w:bCs/>
        </w:rPr>
        <w:footnoteRef/>
      </w:r>
      <w:r w:rsidR="0023302D">
        <w:rPr>
          <w:b/>
          <w:bCs/>
        </w:rPr>
        <w:t xml:space="preserve"> </w:t>
      </w:r>
      <w:r w:rsidRPr="00890F30">
        <w:rPr>
          <w:rFonts w:eastAsia="Times New Roman"/>
          <w:shd w:val="clear" w:color="auto" w:fill="FFFFFF"/>
        </w:rPr>
        <w:t>Раскол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в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христианстве,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церковный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раскол,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b/>
          <w:bCs/>
          <w:shd w:val="clear" w:color="auto" w:fill="FFFFFF"/>
        </w:rPr>
        <w:t>схизма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(др.-греч.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σχίσμα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—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«расщепление»,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«раскалывание»)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—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разделение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в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христианской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церковной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организации,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вызванное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богословскими,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каноническими,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массовыми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множественными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890F30">
        <w:rPr>
          <w:rFonts w:eastAsia="Times New Roman"/>
          <w:shd w:val="clear" w:color="auto" w:fill="FFFFFF"/>
        </w:rPr>
        <w:t>совокупностями.</w:t>
      </w:r>
    </w:p>
  </w:footnote>
  <w:footnote w:id="3">
    <w:p w14:paraId="0D585AD0" w14:textId="3E81B6D4" w:rsidR="00270BE9" w:rsidRPr="001763CC" w:rsidRDefault="00270BE9" w:rsidP="0023302D">
      <w:pPr>
        <w:pStyle w:val="af9"/>
      </w:pPr>
      <w:r>
        <w:rPr>
          <w:rStyle w:val="afb"/>
        </w:rPr>
        <w:footnoteRef/>
      </w:r>
      <w:r w:rsidR="0023302D">
        <w:t xml:space="preserve"> </w:t>
      </w:r>
      <w:r w:rsidRPr="001763CC">
        <w:rPr>
          <w:b/>
          <w:i/>
        </w:rPr>
        <w:t>Каждая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отдельная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типология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деформации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Конструкции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Разума,</w:t>
      </w:r>
      <w:r w:rsidR="0023302D">
        <w:rPr>
          <w:b/>
          <w:i/>
        </w:rPr>
        <w:t xml:space="preserve"> </w:t>
      </w:r>
      <w:r w:rsidR="00A632FC">
        <w:rPr>
          <w:b/>
          <w:i/>
        </w:rPr>
        <w:t>—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это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и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есть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так</w:t>
      </w:r>
      <w:r w:rsidR="0023302D">
        <w:rPr>
          <w:b/>
          <w:i/>
        </w:rPr>
        <w:t xml:space="preserve"> </w:t>
      </w:r>
      <w:r w:rsidR="00737327" w:rsidRPr="001763CC">
        <w:rPr>
          <w:b/>
          <w:i/>
        </w:rPr>
        <w:t>называемый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Генотип</w:t>
      </w:r>
      <w:r w:rsidR="0023302D">
        <w:rPr>
          <w:b/>
          <w:i/>
        </w:rPr>
        <w:t xml:space="preserve"> </w:t>
      </w:r>
      <w:r w:rsidRPr="001763CC">
        <w:rPr>
          <w:b/>
          <w:i/>
        </w:rPr>
        <w:t>Мозга</w:t>
      </w:r>
      <w:r w:rsidRPr="001763CC">
        <w:rPr>
          <w:b/>
        </w:rPr>
        <w:t>.</w:t>
      </w:r>
      <w:r w:rsidR="0023302D">
        <w:rPr>
          <w:b/>
        </w:rPr>
        <w:t xml:space="preserve"> </w:t>
      </w:r>
      <w:r w:rsidRPr="001763CC">
        <w:t>Обретение</w:t>
      </w:r>
      <w:r w:rsidR="0023302D">
        <w:t xml:space="preserve"> </w:t>
      </w:r>
      <w:r w:rsidRPr="001763CC">
        <w:t>контактного</w:t>
      </w:r>
      <w:r w:rsidR="0023302D">
        <w:t xml:space="preserve"> </w:t>
      </w:r>
      <w:r w:rsidRPr="001763CC">
        <w:t>информационного</w:t>
      </w:r>
      <w:r w:rsidR="0023302D">
        <w:t xml:space="preserve"> </w:t>
      </w:r>
      <w:r w:rsidRPr="001763CC">
        <w:t>состояния</w:t>
      </w:r>
      <w:r w:rsidR="0023302D">
        <w:t xml:space="preserve"> </w:t>
      </w:r>
      <w:r w:rsidRPr="001763CC">
        <w:t>(Сознание)</w:t>
      </w:r>
      <w:r w:rsidR="0023302D">
        <w:t xml:space="preserve"> </w:t>
      </w:r>
      <w:r w:rsidR="00A632FC">
        <w:t>—</w:t>
      </w:r>
      <w:r w:rsidR="0023302D">
        <w:t xml:space="preserve"> </w:t>
      </w:r>
      <w:r w:rsidRPr="001763CC">
        <w:t>обеспечивается</w:t>
      </w:r>
      <w:r w:rsidR="0023302D">
        <w:t xml:space="preserve"> </w:t>
      </w:r>
      <w:r w:rsidRPr="001763CC">
        <w:t>через</w:t>
      </w:r>
      <w:r w:rsidR="0023302D">
        <w:t xml:space="preserve"> </w:t>
      </w:r>
      <w:r w:rsidRPr="001763CC">
        <w:t>Конструкцию</w:t>
      </w:r>
      <w:r w:rsidR="0023302D">
        <w:t xml:space="preserve"> </w:t>
      </w:r>
      <w:r w:rsidRPr="001763CC">
        <w:t>РАЗУМА.</w:t>
      </w:r>
      <w:r w:rsidR="0023302D">
        <w:t xml:space="preserve"> </w:t>
      </w:r>
      <w:r w:rsidRPr="001763CC">
        <w:rPr>
          <w:bCs/>
        </w:rPr>
        <w:t>Вменение</w:t>
      </w:r>
      <w:r w:rsidR="0023302D">
        <w:rPr>
          <w:bCs/>
        </w:rPr>
        <w:t xml:space="preserve"> </w:t>
      </w:r>
      <w:r w:rsidRPr="0023302D">
        <w:t>генотипов</w:t>
      </w:r>
      <w:r w:rsidR="0023302D">
        <w:rPr>
          <w:bCs/>
        </w:rPr>
        <w:t xml:space="preserve"> </w:t>
      </w:r>
      <w:r w:rsidRPr="001763CC">
        <w:rPr>
          <w:bCs/>
        </w:rPr>
        <w:t>Мозга</w:t>
      </w:r>
      <w:r w:rsidR="0023302D">
        <w:rPr>
          <w:bCs/>
        </w:rPr>
        <w:t xml:space="preserve"> </w:t>
      </w:r>
      <w:r w:rsidRPr="001763CC">
        <w:rPr>
          <w:bCs/>
        </w:rPr>
        <w:t>—</w:t>
      </w:r>
      <w:r w:rsidR="0023302D">
        <w:rPr>
          <w:bCs/>
        </w:rPr>
        <w:t xml:space="preserve"> </w:t>
      </w:r>
      <w:r w:rsidRPr="001763CC">
        <w:rPr>
          <w:bCs/>
        </w:rPr>
        <w:t>это</w:t>
      </w:r>
      <w:r w:rsidR="0023302D">
        <w:rPr>
          <w:bCs/>
        </w:rPr>
        <w:t xml:space="preserve"> </w:t>
      </w:r>
      <w:r w:rsidRPr="001763CC">
        <w:rPr>
          <w:bCs/>
        </w:rPr>
        <w:t>процесс</w:t>
      </w:r>
      <w:r w:rsidR="0023302D">
        <w:rPr>
          <w:bCs/>
        </w:rPr>
        <w:t xml:space="preserve"> </w:t>
      </w:r>
      <w:r w:rsidRPr="001763CC">
        <w:rPr>
          <w:bCs/>
        </w:rPr>
        <w:t>придания</w:t>
      </w:r>
      <w:r w:rsidR="0023302D">
        <w:rPr>
          <w:bCs/>
        </w:rPr>
        <w:t xml:space="preserve"> </w:t>
      </w:r>
      <w:r w:rsidRPr="001763CC">
        <w:rPr>
          <w:bCs/>
        </w:rPr>
        <w:t>исполнительских</w:t>
      </w:r>
      <w:r w:rsidR="0023302D">
        <w:rPr>
          <w:bCs/>
        </w:rPr>
        <w:t xml:space="preserve"> </w:t>
      </w:r>
      <w:r w:rsidRPr="001763CC">
        <w:rPr>
          <w:bCs/>
        </w:rPr>
        <w:t>действий</w:t>
      </w:r>
      <w:r w:rsidR="0023302D">
        <w:rPr>
          <w:bCs/>
        </w:rPr>
        <w:t xml:space="preserve"> </w:t>
      </w:r>
      <w:r w:rsidRPr="001763CC">
        <w:rPr>
          <w:bCs/>
        </w:rPr>
        <w:t>с</w:t>
      </w:r>
      <w:r w:rsidR="0023302D">
        <w:rPr>
          <w:bCs/>
        </w:rPr>
        <w:t xml:space="preserve"> </w:t>
      </w:r>
      <w:r w:rsidRPr="001763CC">
        <w:rPr>
          <w:bCs/>
        </w:rPr>
        <w:t>низким,</w:t>
      </w:r>
      <w:r w:rsidR="0023302D">
        <w:rPr>
          <w:bCs/>
        </w:rPr>
        <w:t xml:space="preserve"> </w:t>
      </w:r>
      <w:r w:rsidRPr="001763CC">
        <w:rPr>
          <w:bCs/>
        </w:rPr>
        <w:t>т.</w:t>
      </w:r>
      <w:r w:rsidR="0023302D">
        <w:rPr>
          <w:bCs/>
        </w:rPr>
        <w:t> </w:t>
      </w:r>
      <w:r w:rsidRPr="001763CC">
        <w:rPr>
          <w:bCs/>
        </w:rPr>
        <w:t>е.</w:t>
      </w:r>
      <w:r w:rsidR="0023302D">
        <w:rPr>
          <w:bCs/>
        </w:rPr>
        <w:t xml:space="preserve"> </w:t>
      </w:r>
      <w:r w:rsidRPr="001763CC">
        <w:rPr>
          <w:bCs/>
        </w:rPr>
        <w:t>блокированным</w:t>
      </w:r>
      <w:r w:rsidR="0023302D">
        <w:rPr>
          <w:bCs/>
        </w:rPr>
        <w:t xml:space="preserve"> </w:t>
      </w:r>
      <w:r w:rsidRPr="001763CC">
        <w:rPr>
          <w:bCs/>
        </w:rPr>
        <w:t>уровнем</w:t>
      </w:r>
      <w:r w:rsidR="0023302D">
        <w:rPr>
          <w:bCs/>
        </w:rPr>
        <w:t xml:space="preserve"> </w:t>
      </w:r>
      <w:r w:rsidRPr="001763CC">
        <w:rPr>
          <w:bCs/>
        </w:rPr>
        <w:t>Сознания</w:t>
      </w:r>
      <w:r w:rsidR="0023302D">
        <w:rPr>
          <w:bCs/>
        </w:rPr>
        <w:t xml:space="preserve"> </w:t>
      </w:r>
      <w:r w:rsidRPr="001763CC">
        <w:rPr>
          <w:bCs/>
        </w:rPr>
        <w:t>людей</w:t>
      </w:r>
      <w:r w:rsidR="0023302D">
        <w:rPr>
          <w:bCs/>
        </w:rPr>
        <w:t xml:space="preserve"> </w:t>
      </w:r>
      <w:r w:rsidRPr="001763CC">
        <w:rPr>
          <w:bCs/>
        </w:rPr>
        <w:t>наподобие</w:t>
      </w:r>
      <w:r w:rsidR="0023302D">
        <w:rPr>
          <w:bCs/>
        </w:rPr>
        <w:t xml:space="preserve"> </w:t>
      </w:r>
      <w:r w:rsidRPr="001763CC">
        <w:rPr>
          <w:bCs/>
        </w:rPr>
        <w:t>кибер-придатка</w:t>
      </w:r>
      <w:r w:rsidR="0023302D">
        <w:rPr>
          <w:bCs/>
        </w:rPr>
        <w:t xml:space="preserve"> </w:t>
      </w:r>
      <w:r w:rsidRPr="001763CC">
        <w:rPr>
          <w:bCs/>
        </w:rPr>
        <w:t>для</w:t>
      </w:r>
      <w:r w:rsidR="0023302D">
        <w:rPr>
          <w:bCs/>
        </w:rPr>
        <w:t xml:space="preserve"> </w:t>
      </w:r>
      <w:r w:rsidRPr="001763CC">
        <w:rPr>
          <w:bCs/>
        </w:rPr>
        <w:t>вменения</w:t>
      </w:r>
      <w:r w:rsidR="0023302D">
        <w:rPr>
          <w:bCs/>
        </w:rPr>
        <w:t xml:space="preserve"> </w:t>
      </w:r>
      <w:r w:rsidRPr="001763CC">
        <w:rPr>
          <w:bCs/>
        </w:rPr>
        <w:t>и</w:t>
      </w:r>
      <w:r w:rsidR="0023302D">
        <w:rPr>
          <w:bCs/>
        </w:rPr>
        <w:t xml:space="preserve"> </w:t>
      </w:r>
      <w:r w:rsidRPr="001763CC">
        <w:rPr>
          <w:bCs/>
        </w:rPr>
        <w:t>воплощения</w:t>
      </w:r>
      <w:r w:rsidR="0023302D">
        <w:rPr>
          <w:bCs/>
        </w:rPr>
        <w:t xml:space="preserve"> </w:t>
      </w:r>
      <w:r w:rsidRPr="001763CC">
        <w:rPr>
          <w:bCs/>
        </w:rPr>
        <w:t>своих</w:t>
      </w:r>
      <w:r w:rsidR="0023302D">
        <w:rPr>
          <w:bCs/>
        </w:rPr>
        <w:t xml:space="preserve"> </w:t>
      </w:r>
      <w:r w:rsidRPr="001763CC">
        <w:rPr>
          <w:bCs/>
        </w:rPr>
        <w:t>планов.</w:t>
      </w:r>
    </w:p>
  </w:footnote>
  <w:footnote w:id="4">
    <w:p w14:paraId="5872F819" w14:textId="7DA1C102" w:rsidR="00270BE9" w:rsidRPr="0023302D" w:rsidRDefault="00270BE9" w:rsidP="0023302D">
      <w:pPr>
        <w:pStyle w:val="af9"/>
        <w:rPr>
          <w:rFonts w:ascii="Arial" w:eastAsia="Times New Roman" w:hAnsi="Arial"/>
          <w:sz w:val="24"/>
        </w:rPr>
      </w:pPr>
      <w:r>
        <w:rPr>
          <w:rStyle w:val="afb"/>
        </w:rPr>
        <w:footnoteRef/>
      </w:r>
      <w:r w:rsidR="0023302D">
        <w:t xml:space="preserve"> </w:t>
      </w:r>
      <w:r w:rsidRPr="006C2B54">
        <w:rPr>
          <w:rFonts w:eastAsia="Times New Roman"/>
          <w:b/>
          <w:bCs/>
        </w:rPr>
        <w:t>Полабы</w:t>
      </w:r>
      <w:r w:rsidRPr="006C2B54">
        <w:rPr>
          <w:rFonts w:eastAsia="Times New Roman"/>
        </w:rPr>
        <w:t>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  <w:b/>
          <w:bCs/>
        </w:rPr>
        <w:t>полабские</w:t>
      </w:r>
      <w:r w:rsidR="0023302D">
        <w:rPr>
          <w:rFonts w:eastAsia="Times New Roman"/>
          <w:b/>
          <w:bCs/>
        </w:rPr>
        <w:t xml:space="preserve"> </w:t>
      </w:r>
      <w:r w:rsidRPr="006C2B54">
        <w:rPr>
          <w:rFonts w:eastAsia="Times New Roman"/>
          <w:b/>
          <w:bCs/>
        </w:rPr>
        <w:t>славяне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—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историографический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термин,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принятый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для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обозначения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большой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группы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западнославянских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племен,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населявших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приблизительно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конца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V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века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нашей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эры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до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середины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XIII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века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обширную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территории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от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устья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реки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Лабы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(Эльбы)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её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притока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реки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Салы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(Зале)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Западе,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до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реки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Водры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(Одера)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востоке,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от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Рудных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гор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юге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до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Балтийского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моря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на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севере.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Таким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образом,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земли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полабских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славян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охватывали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восток,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север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северо-запад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современной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Германии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(ФРГ),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что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составляет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не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менее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трети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её</w:t>
      </w:r>
      <w:r w:rsidR="0023302D">
        <w:rPr>
          <w:rFonts w:eastAsia="Times New Roman"/>
        </w:rPr>
        <w:t xml:space="preserve"> </w:t>
      </w:r>
      <w:r w:rsidRPr="006C2B54">
        <w:rPr>
          <w:rFonts w:eastAsia="Times New Roman"/>
        </w:rPr>
        <w:t>территории</w:t>
      </w:r>
      <w:r w:rsidRPr="006C2B54">
        <w:rPr>
          <w:rFonts w:ascii="Arial" w:eastAsia="Times New Roman" w:hAnsi="Arial"/>
          <w:sz w:val="24"/>
        </w:rPr>
        <w:t>.</w:t>
      </w:r>
      <w:r w:rsidR="0023302D">
        <w:rPr>
          <w:rFonts w:ascii="Arial" w:eastAsia="Times New Roman" w:hAnsi="Arial"/>
        </w:rPr>
        <w:t xml:space="preserve"> </w:t>
      </w:r>
    </w:p>
  </w:footnote>
  <w:footnote w:id="5">
    <w:p w14:paraId="4DA4AA7A" w14:textId="5836CED1" w:rsidR="00270BE9" w:rsidRPr="001E36BF" w:rsidRDefault="00270BE9" w:rsidP="007E6C04">
      <w:pPr>
        <w:pStyle w:val="af9"/>
        <w:rPr>
          <w:rFonts w:ascii="Times New Roman" w:eastAsia="Times New Roman" w:hAnsi="Times New Roman"/>
        </w:rPr>
      </w:pPr>
      <w:r>
        <w:rPr>
          <w:rStyle w:val="afb"/>
        </w:rPr>
        <w:footnoteRef/>
      </w:r>
      <w:r w:rsidR="0023302D">
        <w:t xml:space="preserve"> </w:t>
      </w:r>
      <w:r w:rsidRPr="001E36BF">
        <w:rPr>
          <w:rFonts w:eastAsia="Times New Roman"/>
          <w:shd w:val="clear" w:color="auto" w:fill="FFFFFF"/>
        </w:rPr>
        <w:t>Термин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b/>
          <w:bCs/>
          <w:i/>
          <w:iCs/>
          <w:shd w:val="clear" w:color="auto" w:fill="FFFFFF"/>
        </w:rPr>
        <w:t>«фрустрация»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используется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для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обозначения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неприятного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психического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состояния,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которое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возникает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из-за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невозможности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получить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что-то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сильно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желаемое.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Это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ощущение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жизненного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тупика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из-за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того,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что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на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пути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к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цели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оказалось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непреодолимое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(или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кажущееся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таким)</w:t>
      </w:r>
      <w:r w:rsidR="0023302D">
        <w:rPr>
          <w:rFonts w:eastAsia="Times New Roman"/>
          <w:shd w:val="clear" w:color="auto" w:fill="FFFFFF"/>
        </w:rPr>
        <w:t xml:space="preserve"> </w:t>
      </w:r>
      <w:r w:rsidRPr="001E36BF">
        <w:rPr>
          <w:rFonts w:eastAsia="Times New Roman"/>
          <w:shd w:val="clear" w:color="auto" w:fill="FFFFFF"/>
        </w:rPr>
        <w:t>препятствие</w:t>
      </w:r>
      <w:r w:rsidR="007E6C04">
        <w:rPr>
          <w:rFonts w:eastAsia="Times New Roman"/>
          <w:shd w:val="clear" w:color="auto" w:fill="FFFFFF"/>
        </w:rPr>
        <w:t>.</w:t>
      </w:r>
    </w:p>
    <w:p w14:paraId="412CEA87" w14:textId="77777777" w:rsidR="00270BE9" w:rsidRPr="001E36BF" w:rsidRDefault="00270BE9" w:rsidP="00270BE9">
      <w:pPr>
        <w:pStyle w:val="af9"/>
        <w:rPr>
          <w:sz w:val="21"/>
          <w:szCs w:val="21"/>
        </w:rPr>
      </w:pPr>
    </w:p>
  </w:footnote>
  <w:footnote w:id="6">
    <w:p w14:paraId="732E1F92" w14:textId="20385B48" w:rsidR="00270BE9" w:rsidRPr="004D0AA5" w:rsidRDefault="00270BE9" w:rsidP="00585975">
      <w:pPr>
        <w:pStyle w:val="af9"/>
      </w:pPr>
      <w:r>
        <w:rPr>
          <w:rStyle w:val="afb"/>
        </w:rPr>
        <w:footnoteRef/>
      </w:r>
      <w:r w:rsidR="0023302D">
        <w:t xml:space="preserve"> </w:t>
      </w:r>
      <w:r w:rsidRPr="008C3227">
        <w:rPr>
          <w:b/>
          <w:bCs/>
        </w:rPr>
        <w:t>См.</w:t>
      </w:r>
      <w:r w:rsidR="0023302D">
        <w:t xml:space="preserve"> </w:t>
      </w:r>
      <w:r>
        <w:t>«Основы</w:t>
      </w:r>
      <w:r w:rsidR="0023302D">
        <w:t xml:space="preserve"> </w:t>
      </w:r>
      <w:r w:rsidRPr="00585975">
        <w:t>Формирования</w:t>
      </w:r>
      <w:r w:rsidR="0023302D">
        <w:t xml:space="preserve"> </w:t>
      </w:r>
      <w:r>
        <w:t>Человечества</w:t>
      </w:r>
      <w:r w:rsidR="0023302D">
        <w:t xml:space="preserve"> </w:t>
      </w:r>
      <w:r>
        <w:t>часть</w:t>
      </w:r>
      <w:r w:rsidR="0023302D">
        <w:t xml:space="preserve"> </w:t>
      </w:r>
      <w:r>
        <w:t>1</w:t>
      </w:r>
      <w:r w:rsidR="0023302D">
        <w:t xml:space="preserve"> </w:t>
      </w:r>
      <w:r>
        <w:t>-4»,</w:t>
      </w:r>
      <w:r w:rsidR="0023302D">
        <w:t xml:space="preserve"> </w:t>
      </w:r>
      <w:r>
        <w:t>Ф.</w:t>
      </w:r>
      <w:r w:rsidR="0023302D">
        <w:t xml:space="preserve"> </w:t>
      </w:r>
      <w:r>
        <w:t>Шкруднев</w:t>
      </w:r>
      <w:r w:rsidR="0023302D">
        <w:t xml:space="preserve"> </w:t>
      </w:r>
      <w:r>
        <w:t>Реконструкция</w:t>
      </w:r>
      <w:r w:rsidR="0023302D">
        <w:t xml:space="preserve"> </w:t>
      </w:r>
      <w:r>
        <w:t>реальности.</w:t>
      </w:r>
      <w:r w:rsidR="0023302D">
        <w:t xml:space="preserve"> </w:t>
      </w:r>
      <w:r>
        <w:t>Книга</w:t>
      </w:r>
      <w:r w:rsidR="0023302D">
        <w:t xml:space="preserve"> </w:t>
      </w:r>
      <w:r>
        <w:t>1</w:t>
      </w:r>
      <w:r w:rsidR="0023302D">
        <w:t xml:space="preserve"> </w:t>
      </w:r>
      <w:r w:rsidR="00A632FC">
        <w:t>—</w:t>
      </w:r>
      <w:r w:rsidR="0023302D">
        <w:t xml:space="preserve"> </w:t>
      </w:r>
      <w:r>
        <w:t>«Раскрытие</w:t>
      </w:r>
      <w:r w:rsidR="0023302D">
        <w:t xml:space="preserve"> </w:t>
      </w:r>
      <w:r>
        <w:t>сокрытого».</w:t>
      </w:r>
      <w:r w:rsidR="0023302D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3477C0D" w:rsidR="00DE2A87" w:rsidRPr="00270BE9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23302D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23302D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23302D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23302D">
      <w:rPr>
        <w:b/>
        <w:bCs w:val="0"/>
        <w:u w:val="none"/>
      </w:rPr>
      <w:t xml:space="preserve"> </w:t>
    </w:r>
    <w:r w:rsidR="00860EAF">
      <w:rPr>
        <w:u w:val="none"/>
      </w:rPr>
      <w:t>Трансформация — первая</w:t>
    </w:r>
    <w:r w:rsidR="0023302D">
      <w:rPr>
        <w:u w:val="none"/>
      </w:rPr>
      <w:t xml:space="preserve"> </w:t>
    </w:r>
    <w:r w:rsidR="00270BE9">
      <w:rPr>
        <w:u w:val="none"/>
      </w:rPr>
      <w:t>закономерность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4FC9E7B1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076"/>
    <w:rsid w:val="00062372"/>
    <w:rsid w:val="00062E12"/>
    <w:rsid w:val="00064221"/>
    <w:rsid w:val="00064BBC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22DC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505"/>
    <w:rsid w:val="001B1162"/>
    <w:rsid w:val="001B330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22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4423"/>
    <w:rsid w:val="002971BF"/>
    <w:rsid w:val="00297875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0406"/>
    <w:rsid w:val="002C29F7"/>
    <w:rsid w:val="002C4815"/>
    <w:rsid w:val="002C4D4B"/>
    <w:rsid w:val="002C533B"/>
    <w:rsid w:val="002C5A2D"/>
    <w:rsid w:val="002C623F"/>
    <w:rsid w:val="002C6C51"/>
    <w:rsid w:val="002C7985"/>
    <w:rsid w:val="002C7E78"/>
    <w:rsid w:val="002D0B49"/>
    <w:rsid w:val="002D1927"/>
    <w:rsid w:val="002D1E65"/>
    <w:rsid w:val="002D2540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6D60"/>
    <w:rsid w:val="002F7B90"/>
    <w:rsid w:val="00300661"/>
    <w:rsid w:val="00301C3C"/>
    <w:rsid w:val="003022B7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37B46"/>
    <w:rsid w:val="00340080"/>
    <w:rsid w:val="0034159B"/>
    <w:rsid w:val="0034269E"/>
    <w:rsid w:val="003443DF"/>
    <w:rsid w:val="00344BAE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ED"/>
    <w:rsid w:val="003E6962"/>
    <w:rsid w:val="003E6B9F"/>
    <w:rsid w:val="003F0578"/>
    <w:rsid w:val="003F29A3"/>
    <w:rsid w:val="003F2A25"/>
    <w:rsid w:val="003F2C78"/>
    <w:rsid w:val="003F2D90"/>
    <w:rsid w:val="003F2F89"/>
    <w:rsid w:val="003F3A0C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8A4"/>
    <w:rsid w:val="00407FA2"/>
    <w:rsid w:val="00410E10"/>
    <w:rsid w:val="00411BA6"/>
    <w:rsid w:val="0041287C"/>
    <w:rsid w:val="004134C6"/>
    <w:rsid w:val="00413AB2"/>
    <w:rsid w:val="004145E9"/>
    <w:rsid w:val="00415F7F"/>
    <w:rsid w:val="00416C97"/>
    <w:rsid w:val="00417AD3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C58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53B0"/>
    <w:rsid w:val="004B5A92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1400"/>
    <w:rsid w:val="004D161E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493"/>
    <w:rsid w:val="006075F9"/>
    <w:rsid w:val="006077F3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A6B"/>
    <w:rsid w:val="00614C78"/>
    <w:rsid w:val="00615A44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15A"/>
    <w:rsid w:val="006263C8"/>
    <w:rsid w:val="00626644"/>
    <w:rsid w:val="00627EE7"/>
    <w:rsid w:val="006301C9"/>
    <w:rsid w:val="006315DC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1571"/>
    <w:rsid w:val="006E2001"/>
    <w:rsid w:val="006E215B"/>
    <w:rsid w:val="006E6670"/>
    <w:rsid w:val="006F13E8"/>
    <w:rsid w:val="006F2C60"/>
    <w:rsid w:val="006F3A06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60A2"/>
    <w:rsid w:val="00786989"/>
    <w:rsid w:val="00786FF7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5563"/>
    <w:rsid w:val="008157E9"/>
    <w:rsid w:val="008168B5"/>
    <w:rsid w:val="00816B6C"/>
    <w:rsid w:val="008204E3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2F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0EAF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580A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654B"/>
    <w:rsid w:val="00A56BF3"/>
    <w:rsid w:val="00A57B18"/>
    <w:rsid w:val="00A57F54"/>
    <w:rsid w:val="00A60200"/>
    <w:rsid w:val="00A611F3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5FA6"/>
    <w:rsid w:val="00B361BC"/>
    <w:rsid w:val="00B36ADD"/>
    <w:rsid w:val="00B36D10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EBA"/>
    <w:rsid w:val="00C02AD3"/>
    <w:rsid w:val="00C03646"/>
    <w:rsid w:val="00C04A91"/>
    <w:rsid w:val="00C05098"/>
    <w:rsid w:val="00C05361"/>
    <w:rsid w:val="00C059DE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4D3A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D0C0C"/>
    <w:rsid w:val="00CD1F2A"/>
    <w:rsid w:val="00CD1FE0"/>
    <w:rsid w:val="00CD1FF8"/>
    <w:rsid w:val="00CD25CC"/>
    <w:rsid w:val="00CD43F0"/>
    <w:rsid w:val="00CD46ED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1237"/>
    <w:rsid w:val="00FA16E5"/>
    <w:rsid w:val="00FA2A0A"/>
    <w:rsid w:val="00FA32B7"/>
    <w:rsid w:val="00FA3731"/>
    <w:rsid w:val="00FA3C8E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2D2540"/>
    <w:pPr>
      <w:spacing w:after="120" w:line="240" w:lineRule="auto"/>
      <w:ind w:firstLine="0"/>
      <w:jc w:val="center"/>
    </w:pPr>
    <w:rPr>
      <w:rFonts w:eastAsiaTheme="minorHAnsi"/>
      <w:b/>
      <w:noProof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67F20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4143</TotalTime>
  <Pages>19</Pages>
  <Words>5278</Words>
  <Characters>30085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579</cp:revision>
  <cp:lastPrinted>2021-09-14T01:53:00Z</cp:lastPrinted>
  <dcterms:created xsi:type="dcterms:W3CDTF">2021-07-21T07:59:00Z</dcterms:created>
  <dcterms:modified xsi:type="dcterms:W3CDTF">2022-05-28T07:22:00Z</dcterms:modified>
</cp:coreProperties>
</file>