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6666B" w14:textId="2F5EA058" w:rsidR="00A37CE3" w:rsidRPr="0032039E" w:rsidRDefault="00712A31" w:rsidP="00BC5A7E">
      <w:pPr>
        <w:pStyle w:val="2a"/>
      </w:pPr>
      <w:r>
        <w:t>Изменение</w:t>
      </w:r>
      <w:r w:rsidR="00370F84">
        <w:t xml:space="preserve"> </w:t>
      </w:r>
      <w:r>
        <w:t>как</w:t>
      </w:r>
      <w:r w:rsidR="00370F84">
        <w:t xml:space="preserve"> </w:t>
      </w:r>
      <w:r>
        <w:t>основа</w:t>
      </w:r>
      <w:r w:rsidR="00370F84">
        <w:t xml:space="preserve"> </w:t>
      </w:r>
      <w:r>
        <w:t>воссоздания</w:t>
      </w:r>
    </w:p>
    <w:p w14:paraId="1A70EF30" w14:textId="3D7C85D6" w:rsidR="00712A31" w:rsidRPr="00712A31" w:rsidRDefault="00712A31" w:rsidP="00712A31">
      <w:pPr>
        <w:pStyle w:val="affff0"/>
        <w:ind w:left="4111"/>
      </w:pPr>
      <w:r w:rsidRPr="00712A31">
        <w:t>Паразитизм</w:t>
      </w:r>
      <w:r w:rsidR="00370F84">
        <w:t xml:space="preserve"> </w:t>
      </w:r>
      <w:r w:rsidRPr="00712A31">
        <w:t>–</w:t>
      </w:r>
      <w:r w:rsidR="00370F84">
        <w:t xml:space="preserve"> </w:t>
      </w:r>
      <w:r w:rsidRPr="00712A31">
        <w:t>один</w:t>
      </w:r>
      <w:r w:rsidR="00370F84">
        <w:t xml:space="preserve"> </w:t>
      </w:r>
      <w:r w:rsidRPr="00712A31">
        <w:t>из</w:t>
      </w:r>
      <w:r w:rsidR="00370F84">
        <w:t xml:space="preserve"> </w:t>
      </w:r>
      <w:r w:rsidRPr="00712A31">
        <w:t>типов</w:t>
      </w:r>
      <w:r w:rsidR="00370F84">
        <w:t xml:space="preserve"> </w:t>
      </w:r>
      <w:r w:rsidRPr="00712A31">
        <w:t>сосуществования</w:t>
      </w:r>
      <w:r w:rsidR="00370F84">
        <w:t xml:space="preserve"> </w:t>
      </w:r>
      <w:r w:rsidRPr="00712A31">
        <w:t>организмов.</w:t>
      </w:r>
      <w:r w:rsidR="00370F84">
        <w:t xml:space="preserve"> </w:t>
      </w:r>
      <w:r w:rsidRPr="00712A31">
        <w:t>Явление,</w:t>
      </w:r>
      <w:r w:rsidR="00370F84">
        <w:t xml:space="preserve"> </w:t>
      </w:r>
      <w:r w:rsidRPr="00712A31">
        <w:t>при</w:t>
      </w:r>
      <w:r w:rsidR="00370F84">
        <w:t xml:space="preserve"> </w:t>
      </w:r>
      <w:r w:rsidRPr="00712A31">
        <w:t>котором</w:t>
      </w:r>
      <w:r w:rsidR="00370F84">
        <w:t xml:space="preserve"> </w:t>
      </w:r>
      <w:r w:rsidRPr="00712A31">
        <w:t>два</w:t>
      </w:r>
      <w:r w:rsidR="00370F84">
        <w:t xml:space="preserve"> </w:t>
      </w:r>
      <w:r w:rsidRPr="00712A31">
        <w:t>и</w:t>
      </w:r>
      <w:r w:rsidR="00370F84">
        <w:t xml:space="preserve"> </w:t>
      </w:r>
      <w:r w:rsidRPr="00712A31">
        <w:t>более</w:t>
      </w:r>
      <w:r w:rsidR="00370F84">
        <w:t xml:space="preserve"> </w:t>
      </w:r>
      <w:r w:rsidRPr="00712A31">
        <w:t>организма</w:t>
      </w:r>
      <w:r w:rsidR="00370F84">
        <w:t xml:space="preserve"> </w:t>
      </w:r>
      <w:r w:rsidRPr="00712A31">
        <w:t>не</w:t>
      </w:r>
      <w:r w:rsidR="00370F84">
        <w:t xml:space="preserve"> </w:t>
      </w:r>
      <w:r w:rsidRPr="00712A31">
        <w:t>связанных</w:t>
      </w:r>
      <w:r w:rsidR="00370F84">
        <w:t xml:space="preserve"> </w:t>
      </w:r>
      <w:r w:rsidRPr="00712A31">
        <w:t>между</w:t>
      </w:r>
      <w:r w:rsidR="00370F84">
        <w:t xml:space="preserve"> </w:t>
      </w:r>
      <w:r w:rsidRPr="00712A31">
        <w:t>собой,</w:t>
      </w:r>
      <w:r w:rsidR="00370F84">
        <w:t xml:space="preserve"> </w:t>
      </w:r>
      <w:r w:rsidRPr="00712A31">
        <w:t>филогенетически,</w:t>
      </w:r>
      <w:r w:rsidR="00370F84">
        <w:t xml:space="preserve"> </w:t>
      </w:r>
      <w:r w:rsidRPr="00712A31">
        <w:t>генетически</w:t>
      </w:r>
      <w:r w:rsidR="00370F84">
        <w:t xml:space="preserve"> </w:t>
      </w:r>
      <w:r w:rsidRPr="00712A31">
        <w:t>разнородных</w:t>
      </w:r>
      <w:r w:rsidR="00370F84">
        <w:t xml:space="preserve"> </w:t>
      </w:r>
      <w:r w:rsidRPr="00712A31">
        <w:t>–</w:t>
      </w:r>
      <w:r w:rsidR="00370F84">
        <w:t xml:space="preserve"> </w:t>
      </w:r>
      <w:r w:rsidRPr="00712A31">
        <w:t>сосуществуют</w:t>
      </w:r>
      <w:r w:rsidR="00370F84">
        <w:t xml:space="preserve"> </w:t>
      </w:r>
      <w:r w:rsidRPr="00712A31">
        <w:t>в</w:t>
      </w:r>
      <w:r w:rsidR="00370F84">
        <w:t xml:space="preserve"> </w:t>
      </w:r>
      <w:r w:rsidRPr="00712A31">
        <w:t>течение</w:t>
      </w:r>
      <w:r w:rsidR="00370F84">
        <w:t xml:space="preserve"> </w:t>
      </w:r>
      <w:r w:rsidRPr="00712A31">
        <w:t>продолжительного</w:t>
      </w:r>
      <w:r w:rsidR="00370F84">
        <w:t xml:space="preserve"> </w:t>
      </w:r>
      <w:r w:rsidRPr="00712A31">
        <w:t>времени</w:t>
      </w:r>
      <w:r w:rsidR="00370F84">
        <w:t xml:space="preserve"> </w:t>
      </w:r>
      <w:r w:rsidRPr="00712A31">
        <w:t>и</w:t>
      </w:r>
      <w:r w:rsidR="00370F84">
        <w:t xml:space="preserve"> </w:t>
      </w:r>
      <w:r w:rsidRPr="00712A31">
        <w:t>при</w:t>
      </w:r>
      <w:r w:rsidR="00370F84">
        <w:t xml:space="preserve"> </w:t>
      </w:r>
      <w:r w:rsidRPr="00712A31">
        <w:t>этом</w:t>
      </w:r>
      <w:r w:rsidR="00370F84">
        <w:t xml:space="preserve"> </w:t>
      </w:r>
      <w:r w:rsidRPr="00712A31">
        <w:t>находятся</w:t>
      </w:r>
      <w:r w:rsidR="00370F84">
        <w:t xml:space="preserve"> </w:t>
      </w:r>
      <w:r w:rsidRPr="00712A31">
        <w:t>в</w:t>
      </w:r>
      <w:r w:rsidR="00370F84">
        <w:t xml:space="preserve"> </w:t>
      </w:r>
      <w:r w:rsidRPr="00712A31">
        <w:t>антагонистических</w:t>
      </w:r>
      <w:r w:rsidR="00370F84">
        <w:t xml:space="preserve"> </w:t>
      </w:r>
      <w:r w:rsidRPr="00712A31">
        <w:t>отношениях.</w:t>
      </w:r>
    </w:p>
    <w:p w14:paraId="48557D0B" w14:textId="288E1F4F" w:rsidR="00712A31" w:rsidRDefault="00712A31" w:rsidP="00712A31">
      <w:r>
        <w:t>Мы,</w:t>
      </w:r>
      <w:r w:rsidR="00370F84">
        <w:t xml:space="preserve"> </w:t>
      </w:r>
      <w:r>
        <w:t>люди,</w:t>
      </w:r>
      <w:r w:rsidR="00370F84">
        <w:t xml:space="preserve"> </w:t>
      </w:r>
      <w:r>
        <w:t>сегодня</w:t>
      </w:r>
      <w:r w:rsidR="00370F84">
        <w:t xml:space="preserve"> </w:t>
      </w:r>
      <w:r>
        <w:t>имеем</w:t>
      </w:r>
      <w:r w:rsidR="00370F84">
        <w:t xml:space="preserve"> </w:t>
      </w:r>
      <w:r w:rsidRPr="00280225">
        <w:t>дело</w:t>
      </w:r>
      <w:r w:rsidR="00370F84">
        <w:t xml:space="preserve"> </w:t>
      </w:r>
      <w:r w:rsidRPr="00280225">
        <w:t>с</w:t>
      </w:r>
      <w:r w:rsidR="00370F84">
        <w:t xml:space="preserve"> </w:t>
      </w:r>
      <w:r w:rsidRPr="00280225">
        <w:t>новой</w:t>
      </w:r>
      <w:r w:rsidR="00370F84">
        <w:t xml:space="preserve"> </w:t>
      </w:r>
      <w:r w:rsidRPr="00280225">
        <w:t>реальностью,</w:t>
      </w:r>
      <w:r w:rsidR="00370F84">
        <w:t xml:space="preserve"> </w:t>
      </w:r>
      <w:r w:rsidRPr="00280225">
        <w:t>относительно</w:t>
      </w:r>
      <w:r w:rsidR="00370F84">
        <w:t xml:space="preserve"> </w:t>
      </w:r>
      <w:r w:rsidRPr="00280225">
        <w:t>которой</w:t>
      </w:r>
      <w:r w:rsidR="00370F84">
        <w:t xml:space="preserve"> </w:t>
      </w:r>
      <w:r w:rsidRPr="00280225">
        <w:t>надо</w:t>
      </w:r>
      <w:r w:rsidR="00370F84">
        <w:t xml:space="preserve"> </w:t>
      </w:r>
      <w:r w:rsidRPr="00280225">
        <w:t>принимать</w:t>
      </w:r>
      <w:r w:rsidR="00370F84">
        <w:t xml:space="preserve"> </w:t>
      </w:r>
      <w:r w:rsidRPr="00280225">
        <w:t>согласованные</w:t>
      </w:r>
      <w:r w:rsidR="00370F84">
        <w:t xml:space="preserve"> </w:t>
      </w:r>
      <w:r w:rsidRPr="00280225">
        <w:t>решения.</w:t>
      </w:r>
      <w:r w:rsidR="00370F84">
        <w:t xml:space="preserve"> </w:t>
      </w:r>
      <w:r w:rsidRPr="00280225">
        <w:t>Чтобы</w:t>
      </w:r>
      <w:r w:rsidR="00370F84">
        <w:t xml:space="preserve"> </w:t>
      </w:r>
      <w:r w:rsidRPr="00280225">
        <w:t>пояснить,</w:t>
      </w:r>
      <w:r w:rsidR="00370F84">
        <w:t xml:space="preserve"> </w:t>
      </w:r>
      <w:r w:rsidRPr="00280225">
        <w:t>о</w:t>
      </w:r>
      <w:r w:rsidR="00370F84">
        <w:t xml:space="preserve"> </w:t>
      </w:r>
      <w:r w:rsidRPr="00280225">
        <w:t>ч</w:t>
      </w:r>
      <w:r w:rsidR="008757D7">
        <w:t>ё</w:t>
      </w:r>
      <w:r w:rsidRPr="00280225">
        <w:t>м</w:t>
      </w:r>
      <w:r w:rsidR="00370F84">
        <w:t xml:space="preserve"> </w:t>
      </w:r>
      <w:r w:rsidRPr="00280225">
        <w:t>ид</w:t>
      </w:r>
      <w:r w:rsidR="008757D7">
        <w:t>ё</w:t>
      </w:r>
      <w:r w:rsidRPr="00280225">
        <w:t>т</w:t>
      </w:r>
      <w:r w:rsidR="00370F84">
        <w:t xml:space="preserve"> </w:t>
      </w:r>
      <w:r w:rsidRPr="00280225">
        <w:t>речь,</w:t>
      </w:r>
      <w:r w:rsidR="00370F84">
        <w:t xml:space="preserve"> </w:t>
      </w:r>
      <w:r w:rsidRPr="00280225">
        <w:t>желательно</w:t>
      </w:r>
      <w:r w:rsidR="00370F84">
        <w:t xml:space="preserve"> </w:t>
      </w:r>
      <w:r w:rsidRPr="00280225">
        <w:t>вспомнить</w:t>
      </w:r>
      <w:r w:rsidR="00370F84">
        <w:t xml:space="preserve"> </w:t>
      </w:r>
      <w:r w:rsidRPr="00280225">
        <w:t>некоторые</w:t>
      </w:r>
      <w:r w:rsidR="00370F84">
        <w:t xml:space="preserve"> </w:t>
      </w:r>
      <w:r w:rsidRPr="00280225">
        <w:t>банальные</w:t>
      </w:r>
      <w:r w:rsidR="00370F84">
        <w:t xml:space="preserve"> </w:t>
      </w:r>
      <w:r w:rsidRPr="00280225">
        <w:t>аксиомы</w:t>
      </w:r>
      <w:r w:rsidR="00370F84">
        <w:t xml:space="preserve"> </w:t>
      </w:r>
      <w:r>
        <w:t>«</w:t>
      </w:r>
      <w:r w:rsidRPr="00280225">
        <w:t>работы</w:t>
      </w:r>
      <w:r w:rsidR="00370F84">
        <w:t xml:space="preserve"> </w:t>
      </w:r>
      <w:r w:rsidRPr="00280225">
        <w:t>с</w:t>
      </w:r>
      <w:r w:rsidR="00370F84">
        <w:t xml:space="preserve"> </w:t>
      </w:r>
      <w:r w:rsidRPr="00280225">
        <w:t>пациентом</w:t>
      </w:r>
      <w:r>
        <w:t>»</w:t>
      </w:r>
      <w:r w:rsidRPr="00280225">
        <w:t>,</w:t>
      </w:r>
      <w:r w:rsidR="00370F84">
        <w:t xml:space="preserve"> </w:t>
      </w:r>
      <w:r w:rsidRPr="00280225">
        <w:t>изложенные</w:t>
      </w:r>
      <w:r w:rsidR="00370F84">
        <w:t xml:space="preserve"> </w:t>
      </w:r>
      <w:r w:rsidRPr="00280225">
        <w:t>системным</w:t>
      </w:r>
      <w:r w:rsidR="00370F84">
        <w:t xml:space="preserve"> </w:t>
      </w:r>
      <w:r w:rsidRPr="00280225">
        <w:t>образом</w:t>
      </w:r>
      <w:r w:rsidR="008757D7">
        <w:t>,</w:t>
      </w:r>
      <w:r w:rsidR="00370F84">
        <w:t xml:space="preserve"> </w:t>
      </w:r>
      <w:r w:rsidR="008757D7">
        <w:t>п</w:t>
      </w:r>
      <w:r w:rsidRPr="00280225">
        <w:t>отому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эти</w:t>
      </w:r>
      <w:r w:rsidR="00370F84">
        <w:t xml:space="preserve"> </w:t>
      </w:r>
      <w:r w:rsidRPr="00280225">
        <w:t>общеизвестные</w:t>
      </w:r>
      <w:r w:rsidR="00370F84">
        <w:t xml:space="preserve"> </w:t>
      </w:r>
      <w:r w:rsidRPr="00280225">
        <w:t>аксиомы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ближайшие</w:t>
      </w:r>
      <w:r w:rsidR="00370F84">
        <w:t xml:space="preserve"> </w:t>
      </w:r>
      <w:r w:rsidRPr="00280225">
        <w:t>годы</w:t>
      </w:r>
      <w:r w:rsidR="00370F84">
        <w:t xml:space="preserve"> </w:t>
      </w:r>
      <w:r w:rsidRPr="00280225">
        <w:t>могут</w:t>
      </w:r>
      <w:r w:rsidR="00370F84">
        <w:t xml:space="preserve"> </w:t>
      </w:r>
      <w:r w:rsidRPr="00280225">
        <w:t>быть</w:t>
      </w:r>
      <w:r w:rsidR="00370F84">
        <w:t xml:space="preserve"> </w:t>
      </w:r>
      <w:r w:rsidRPr="00280225">
        <w:t>заменены</w:t>
      </w:r>
      <w:r w:rsidR="00370F84">
        <w:t xml:space="preserve"> </w:t>
      </w:r>
      <w:r w:rsidRPr="00280225">
        <w:t>другими,</w:t>
      </w:r>
      <w:r w:rsidR="00370F84">
        <w:t xml:space="preserve"> </w:t>
      </w:r>
      <w:r w:rsidRPr="001D6486">
        <w:rPr>
          <w:rStyle w:val="--0"/>
        </w:rPr>
        <w:t>сегодня</w:t>
      </w:r>
      <w:r w:rsidR="00370F84">
        <w:rPr>
          <w:rStyle w:val="--0"/>
        </w:rPr>
        <w:t xml:space="preserve"> </w:t>
      </w:r>
      <w:r w:rsidRPr="001D6486">
        <w:rPr>
          <w:rStyle w:val="--"/>
        </w:rPr>
        <w:t>неприемлемыми</w:t>
      </w:r>
      <w:r w:rsidR="00370F84">
        <w:t xml:space="preserve"> </w:t>
      </w:r>
      <w:r w:rsidRPr="00280225">
        <w:t>для</w:t>
      </w:r>
      <w:r w:rsidR="00370F84">
        <w:t xml:space="preserve"> </w:t>
      </w:r>
      <w:r>
        <w:t>всего</w:t>
      </w:r>
      <w:r w:rsidR="00370F84">
        <w:t xml:space="preserve"> </w:t>
      </w:r>
      <w:r w:rsidRPr="00280225">
        <w:t>сообщества</w:t>
      </w:r>
      <w:r w:rsidR="00370F84">
        <w:t xml:space="preserve"> </w:t>
      </w:r>
      <w:r>
        <w:t>людей.</w:t>
      </w:r>
      <w:r w:rsidR="00370F84">
        <w:t xml:space="preserve"> </w:t>
      </w:r>
      <w:r w:rsidRPr="00280225">
        <w:t>Какие</w:t>
      </w:r>
      <w:r w:rsidR="00370F84">
        <w:t xml:space="preserve"> </w:t>
      </w:r>
      <w:r w:rsidRPr="00280225">
        <w:t>именно?</w:t>
      </w:r>
      <w:r w:rsidR="00370F84">
        <w:t xml:space="preserve"> </w:t>
      </w:r>
      <w:r w:rsidRPr="00280225">
        <w:t>Вопрос</w:t>
      </w:r>
      <w:r w:rsidR="00370F84">
        <w:t xml:space="preserve"> </w:t>
      </w:r>
      <w:r w:rsidRPr="00280225">
        <w:t>о</w:t>
      </w:r>
      <w:r w:rsidR="00370F84">
        <w:t xml:space="preserve"> </w:t>
      </w:r>
      <w:r w:rsidRPr="00280225">
        <w:t>будущем</w:t>
      </w:r>
      <w:r w:rsidR="00370F84">
        <w:t xml:space="preserve"> </w:t>
      </w:r>
      <w:r>
        <w:t>людей</w:t>
      </w:r>
      <w:r w:rsidR="00370F84">
        <w:t xml:space="preserve"> </w:t>
      </w:r>
      <w:r w:rsidRPr="00280225">
        <w:t>я</w:t>
      </w:r>
      <w:r w:rsidR="00370F84">
        <w:t xml:space="preserve"> </w:t>
      </w:r>
      <w:r>
        <w:t>попытаюсь</w:t>
      </w:r>
      <w:r w:rsidR="00370F84">
        <w:t xml:space="preserve"> </w:t>
      </w:r>
      <w:r w:rsidRPr="00280225">
        <w:t>обсудить</w:t>
      </w:r>
      <w:r w:rsidR="00370F84">
        <w:t xml:space="preserve"> </w:t>
      </w:r>
      <w:r w:rsidRPr="00280225">
        <w:t>с</w:t>
      </w:r>
      <w:r w:rsidR="00370F84">
        <w:t xml:space="preserve"> </w:t>
      </w:r>
      <w:r w:rsidRPr="00280225">
        <w:t>позиций</w:t>
      </w:r>
      <w:r w:rsidR="00370F84">
        <w:t xml:space="preserve"> </w:t>
      </w:r>
      <w:r>
        <w:t>моего</w:t>
      </w:r>
      <w:r w:rsidR="00370F84">
        <w:t xml:space="preserve"> </w:t>
      </w:r>
      <w:r>
        <w:t>понимания</w:t>
      </w:r>
      <w:r w:rsidR="00370F84">
        <w:t xml:space="preserve"> </w:t>
      </w:r>
      <w:r>
        <w:t>происходящего</w:t>
      </w:r>
      <w:r w:rsidR="00370F84">
        <w:t xml:space="preserve"> </w:t>
      </w:r>
      <w:r>
        <w:t>и</w:t>
      </w:r>
      <w:r w:rsidR="00370F84">
        <w:t xml:space="preserve"> </w:t>
      </w:r>
      <w:r>
        <w:t>своего</w:t>
      </w:r>
      <w:r w:rsidR="00370F84">
        <w:t xml:space="preserve"> </w:t>
      </w:r>
      <w:r>
        <w:t>жизненного</w:t>
      </w:r>
      <w:r w:rsidR="00370F84">
        <w:t xml:space="preserve"> </w:t>
      </w:r>
      <w:r>
        <w:t>опыта</w:t>
      </w:r>
      <w:r w:rsidR="00370F84">
        <w:t xml:space="preserve"> </w:t>
      </w:r>
      <w:r>
        <w:t>как</w:t>
      </w:r>
      <w:r w:rsidR="00370F84">
        <w:t xml:space="preserve"> </w:t>
      </w:r>
      <w:r>
        <w:t>в</w:t>
      </w:r>
      <w:r w:rsidR="00370F84">
        <w:t xml:space="preserve"> </w:t>
      </w:r>
      <w:r>
        <w:t>политике,</w:t>
      </w:r>
      <w:r w:rsidR="00370F84">
        <w:t xml:space="preserve"> </w:t>
      </w:r>
      <w:r>
        <w:t>так</w:t>
      </w:r>
      <w:r w:rsidR="00370F84">
        <w:t xml:space="preserve"> </w:t>
      </w:r>
      <w:r>
        <w:t>и</w:t>
      </w:r>
      <w:r w:rsidR="00370F84">
        <w:t xml:space="preserve"> </w:t>
      </w:r>
      <w:r>
        <w:t>в</w:t>
      </w:r>
      <w:r w:rsidR="00370F84">
        <w:t xml:space="preserve"> </w:t>
      </w:r>
      <w:r w:rsidRPr="00280225">
        <w:t>психолог</w:t>
      </w:r>
      <w:r>
        <w:t>ии,</w:t>
      </w:r>
      <w:r w:rsidR="00370F84">
        <w:t xml:space="preserve"> </w:t>
      </w:r>
      <w:r w:rsidRPr="00280225">
        <w:t>и</w:t>
      </w:r>
      <w:r w:rsidR="00370F84">
        <w:t xml:space="preserve"> </w:t>
      </w:r>
      <w:r>
        <w:t>в</w:t>
      </w:r>
      <w:r w:rsidR="00370F84">
        <w:t xml:space="preserve"> </w:t>
      </w:r>
      <w:r>
        <w:t>так</w:t>
      </w:r>
      <w:r w:rsidR="00370F84">
        <w:t xml:space="preserve"> </w:t>
      </w:r>
      <w:r>
        <w:t>называемой</w:t>
      </w:r>
      <w:r w:rsidR="00370F84">
        <w:t xml:space="preserve"> </w:t>
      </w:r>
      <w:r w:rsidRPr="00280225">
        <w:t>политологии</w:t>
      </w:r>
      <w:r>
        <w:t>,</w:t>
      </w:r>
      <w:r w:rsidR="00370F84">
        <w:t xml:space="preserve"> </w:t>
      </w:r>
      <w:r>
        <w:t>вытеснившей</w:t>
      </w:r>
      <w:r w:rsidR="00370F84">
        <w:t xml:space="preserve"> </w:t>
      </w:r>
      <w:r>
        <w:t>философию.</w:t>
      </w:r>
      <w:r w:rsidR="00370F84">
        <w:t xml:space="preserve"> </w:t>
      </w:r>
      <w:r w:rsidRPr="00280225">
        <w:t>Поэтому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тексте</w:t>
      </w:r>
      <w:r w:rsidR="00370F84">
        <w:t xml:space="preserve"> </w:t>
      </w:r>
      <w:r w:rsidRPr="00280225">
        <w:t>могут</w:t>
      </w:r>
      <w:r w:rsidR="00370F84">
        <w:t xml:space="preserve"> </w:t>
      </w:r>
      <w:r w:rsidRPr="00280225">
        <w:t>быть</w:t>
      </w:r>
      <w:r w:rsidR="00370F84">
        <w:t xml:space="preserve"> </w:t>
      </w:r>
      <w:r w:rsidRPr="00280225">
        <w:t>соображения</w:t>
      </w:r>
      <w:r w:rsidR="00370F84">
        <w:t xml:space="preserve"> </w:t>
      </w:r>
      <w:r w:rsidRPr="00280225">
        <w:t>непривычные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даже</w:t>
      </w:r>
      <w:r w:rsidR="00370F84">
        <w:t xml:space="preserve"> </w:t>
      </w:r>
      <w:r w:rsidRPr="00280225">
        <w:t>неожиданные</w:t>
      </w:r>
      <w:r w:rsidR="00370F84">
        <w:t xml:space="preserve"> </w:t>
      </w:r>
      <w:r w:rsidRPr="00280225">
        <w:t>для</w:t>
      </w:r>
      <w:r w:rsidR="00370F84">
        <w:t xml:space="preserve"> </w:t>
      </w:r>
      <w:r w:rsidRPr="00280225">
        <w:t>некоторых</w:t>
      </w:r>
      <w:r w:rsidR="00370F84">
        <w:t xml:space="preserve"> </w:t>
      </w:r>
      <w:r w:rsidRPr="00280225">
        <w:t>читателей</w:t>
      </w:r>
      <w:r>
        <w:t>,</w:t>
      </w:r>
      <w:r w:rsidR="00370F84">
        <w:t xml:space="preserve"> </w:t>
      </w:r>
      <w:r>
        <w:t>для</w:t>
      </w:r>
      <w:r w:rsidR="00370F84">
        <w:t xml:space="preserve"> </w:t>
      </w:r>
      <w:r>
        <w:t>тех,</w:t>
      </w:r>
      <w:r w:rsidR="00370F84">
        <w:t xml:space="preserve"> </w:t>
      </w:r>
      <w:r>
        <w:t>кто</w:t>
      </w:r>
      <w:r w:rsidR="00370F84">
        <w:t xml:space="preserve"> </w:t>
      </w:r>
      <w:r>
        <w:t>ещ</w:t>
      </w:r>
      <w:r w:rsidR="005F5681">
        <w:t>ё</w:t>
      </w:r>
      <w:r w:rsidR="00370F84">
        <w:t xml:space="preserve"> </w:t>
      </w:r>
      <w:r>
        <w:t>не</w:t>
      </w:r>
      <w:r w:rsidR="00370F84">
        <w:t xml:space="preserve"> </w:t>
      </w:r>
      <w:r>
        <w:t>знаком</w:t>
      </w:r>
      <w:r w:rsidR="00370F84">
        <w:t xml:space="preserve"> </w:t>
      </w:r>
      <w:r>
        <w:t>с</w:t>
      </w:r>
      <w:r w:rsidR="00370F84">
        <w:t xml:space="preserve"> </w:t>
      </w:r>
      <w:r>
        <w:t>серией</w:t>
      </w:r>
      <w:r w:rsidR="00370F84">
        <w:t xml:space="preserve"> </w:t>
      </w:r>
      <w:r>
        <w:t>статей</w:t>
      </w:r>
      <w:r w:rsidR="00370F84">
        <w:t xml:space="preserve"> </w:t>
      </w:r>
      <w:r>
        <w:t>369.</w:t>
      </w:r>
    </w:p>
    <w:p w14:paraId="7F51FF35" w14:textId="3783D0BB" w:rsidR="00955BEE" w:rsidRDefault="00712A31" w:rsidP="00955BEE">
      <w:pPr>
        <w:ind w:firstLine="708"/>
        <w:rPr>
          <w:color w:val="000000" w:themeColor="text1"/>
          <w:szCs w:val="28"/>
        </w:rPr>
      </w:pPr>
      <w:r w:rsidRPr="00A176C8">
        <w:rPr>
          <w:color w:val="000000" w:themeColor="text1"/>
          <w:szCs w:val="28"/>
        </w:rPr>
        <w:t>Мы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все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пришли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в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этот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мир,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суровый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и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ещё</w:t>
      </w:r>
      <w:r w:rsidR="00370F84">
        <w:rPr>
          <w:color w:val="000000" w:themeColor="text1"/>
          <w:szCs w:val="28"/>
        </w:rPr>
        <w:t xml:space="preserve"> </w:t>
      </w:r>
      <w:r w:rsidRPr="00D32042">
        <w:rPr>
          <w:rStyle w:val="--"/>
        </w:rPr>
        <w:t>неизведанный</w:t>
      </w:r>
      <w:r w:rsidR="00370F84">
        <w:rPr>
          <w:rStyle w:val="--"/>
        </w:rPr>
        <w:t xml:space="preserve"> </w:t>
      </w:r>
      <w:r w:rsidRPr="00D32042">
        <w:rPr>
          <w:rStyle w:val="--0"/>
        </w:rPr>
        <w:t>нами,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чтобы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найти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в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нём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свое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место,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реализовать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в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нём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свое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предназначение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и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проявить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свои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способности,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со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временем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понимая,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что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нам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хочется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построить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свою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жизнь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так,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чтобы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быть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счастливым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в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ней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в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соответствии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с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нашим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представлениям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о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счастье,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понимая,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что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для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этого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нужно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будет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в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чём-то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изменить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этот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мир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так,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чтобы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достичь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это</w:t>
      </w:r>
      <w:r w:rsidR="0022266C">
        <w:rPr>
          <w:color w:val="000000" w:themeColor="text1"/>
          <w:szCs w:val="28"/>
        </w:rPr>
        <w:t>го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счасть</w:t>
      </w:r>
      <w:r w:rsidR="0022266C">
        <w:rPr>
          <w:color w:val="000000" w:themeColor="text1"/>
          <w:szCs w:val="28"/>
        </w:rPr>
        <w:t>я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при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жизни.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Но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счастье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каждый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понимает</w:t>
      </w:r>
      <w:r w:rsidR="00370F84">
        <w:rPr>
          <w:color w:val="000000" w:themeColor="text1"/>
          <w:szCs w:val="28"/>
        </w:rPr>
        <w:t xml:space="preserve"> </w:t>
      </w:r>
      <w:r w:rsidRPr="00A176C8">
        <w:rPr>
          <w:color w:val="000000" w:themeColor="text1"/>
          <w:szCs w:val="28"/>
        </w:rPr>
        <w:t>по-своему.</w:t>
      </w:r>
      <w:bookmarkStart w:id="0" w:name="OLE_LINK55"/>
      <w:bookmarkStart w:id="1" w:name="OLE_LINK56"/>
      <w:r w:rsidR="00370F84">
        <w:rPr>
          <w:color w:val="000000" w:themeColor="text1"/>
          <w:szCs w:val="28"/>
        </w:rPr>
        <w:t xml:space="preserve"> </w:t>
      </w:r>
      <w:r>
        <w:rPr>
          <w:rFonts w:eastAsia="Times New Roman" w:cs="Avenir Heavy"/>
          <w:color w:val="000000"/>
          <w:szCs w:val="28"/>
        </w:rPr>
        <w:t>«Т</w:t>
      </w:r>
      <w:r w:rsidRPr="00CD7D5B">
        <w:rPr>
          <w:rFonts w:eastAsia="Times New Roman" w:cs="Avenir Heavy"/>
          <w:color w:val="000000"/>
          <w:szCs w:val="28"/>
        </w:rPr>
        <w:t>айна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бытия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человеческого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A176C8">
        <w:rPr>
          <w:rFonts w:eastAsia="Times New Roman" w:cs="Avenir Heavy"/>
          <w:b/>
          <w:bCs/>
          <w:i/>
          <w:iCs/>
          <w:color w:val="000000"/>
          <w:szCs w:val="28"/>
        </w:rPr>
        <w:t>не</w:t>
      </w:r>
      <w:r w:rsidR="00370F84">
        <w:rPr>
          <w:rFonts w:eastAsia="Times New Roman" w:cs="Avenir Heavy"/>
          <w:b/>
          <w:bCs/>
          <w:i/>
          <w:iCs/>
          <w:color w:val="000000"/>
          <w:szCs w:val="28"/>
        </w:rPr>
        <w:t xml:space="preserve"> </w:t>
      </w:r>
      <w:r w:rsidRPr="00A176C8">
        <w:rPr>
          <w:rFonts w:eastAsia="Times New Roman" w:cs="Avenir Heavy"/>
          <w:b/>
          <w:bCs/>
          <w:i/>
          <w:iCs/>
          <w:color w:val="000000"/>
          <w:szCs w:val="28"/>
        </w:rPr>
        <w:t>в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A176C8">
        <w:rPr>
          <w:rFonts w:eastAsia="Times New Roman" w:cs="Avenir Heavy"/>
          <w:b/>
          <w:bCs/>
          <w:i/>
          <w:iCs/>
          <w:color w:val="000000"/>
          <w:szCs w:val="28"/>
        </w:rPr>
        <w:t>том</w:t>
      </w:r>
      <w:r w:rsidRPr="00A176C8">
        <w:rPr>
          <w:rFonts w:eastAsia="Times New Roman"/>
          <w:b/>
          <w:bCs/>
          <w:i/>
          <w:iCs/>
          <w:color w:val="000000"/>
          <w:szCs w:val="28"/>
        </w:rPr>
        <w:t>,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A176C8">
        <w:rPr>
          <w:rFonts w:eastAsia="Times New Roman" w:cs="Avenir Heavy"/>
          <w:b/>
          <w:bCs/>
          <w:i/>
          <w:iCs/>
          <w:color w:val="000000"/>
          <w:szCs w:val="28"/>
        </w:rPr>
        <w:t>чтобы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A176C8">
        <w:rPr>
          <w:rFonts w:eastAsia="Times New Roman" w:cs="Avenir Heavy"/>
          <w:b/>
          <w:bCs/>
          <w:i/>
          <w:iCs/>
          <w:color w:val="000000"/>
          <w:szCs w:val="28"/>
        </w:rPr>
        <w:t>только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A176C8">
        <w:rPr>
          <w:rFonts w:eastAsia="Times New Roman" w:cs="Avenir Heavy"/>
          <w:b/>
          <w:bCs/>
          <w:i/>
          <w:iCs/>
          <w:color w:val="000000"/>
          <w:szCs w:val="28"/>
        </w:rPr>
        <w:t>жить</w:t>
      </w:r>
      <w:r w:rsidRPr="00A176C8">
        <w:rPr>
          <w:rFonts w:eastAsia="Times New Roman"/>
          <w:b/>
          <w:bCs/>
          <w:i/>
          <w:iCs/>
          <w:color w:val="000000"/>
          <w:szCs w:val="28"/>
        </w:rPr>
        <w:t>,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A176C8">
        <w:rPr>
          <w:rFonts w:eastAsia="Times New Roman" w:cs="Avenir Heavy"/>
          <w:b/>
          <w:bCs/>
          <w:i/>
          <w:iCs/>
          <w:color w:val="000000"/>
          <w:szCs w:val="28"/>
        </w:rPr>
        <w:t>а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A176C8">
        <w:rPr>
          <w:rFonts w:eastAsia="Times New Roman" w:cs="Avenir Heavy"/>
          <w:b/>
          <w:bCs/>
          <w:i/>
          <w:iCs/>
          <w:color w:val="000000"/>
          <w:szCs w:val="28"/>
        </w:rPr>
        <w:t>в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A176C8">
        <w:rPr>
          <w:rFonts w:eastAsia="Times New Roman" w:cs="Avenir Heavy"/>
          <w:b/>
          <w:bCs/>
          <w:i/>
          <w:iCs/>
          <w:color w:val="000000"/>
          <w:szCs w:val="28"/>
        </w:rPr>
        <w:t>том</w:t>
      </w:r>
      <w:r w:rsidRPr="00A176C8">
        <w:rPr>
          <w:rFonts w:eastAsia="Times New Roman"/>
          <w:b/>
          <w:bCs/>
          <w:i/>
          <w:iCs/>
          <w:color w:val="000000"/>
          <w:szCs w:val="28"/>
        </w:rPr>
        <w:t>,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A176C8">
        <w:rPr>
          <w:rFonts w:eastAsia="Times New Roman" w:cs="Avenir Heavy"/>
          <w:b/>
          <w:bCs/>
          <w:i/>
          <w:iCs/>
          <w:color w:val="000000"/>
          <w:szCs w:val="28"/>
        </w:rPr>
        <w:t>для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A176C8">
        <w:rPr>
          <w:rFonts w:eastAsia="Times New Roman" w:cs="Avenir Heavy"/>
          <w:b/>
          <w:bCs/>
          <w:i/>
          <w:iCs/>
          <w:color w:val="000000"/>
          <w:szCs w:val="28"/>
        </w:rPr>
        <w:t>чего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A176C8">
        <w:rPr>
          <w:rFonts w:eastAsia="Times New Roman" w:cs="Avenir Heavy"/>
          <w:b/>
          <w:bCs/>
          <w:i/>
          <w:iCs/>
          <w:color w:val="000000"/>
          <w:szCs w:val="28"/>
        </w:rPr>
        <w:t>жить</w:t>
      </w:r>
      <w:r w:rsidRPr="0022266C">
        <w:t>.</w:t>
      </w:r>
      <w:r w:rsidR="00370F84" w:rsidRPr="0022266C">
        <w:t xml:space="preserve"> </w:t>
      </w:r>
      <w:r w:rsidRPr="00CD7D5B">
        <w:rPr>
          <w:rFonts w:eastAsia="Times New Roman" w:cs="Avenir Heavy"/>
          <w:color w:val="000000"/>
          <w:szCs w:val="28"/>
        </w:rPr>
        <w:t>Без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тв</w:t>
      </w:r>
      <w:r w:rsidR="0022266C">
        <w:rPr>
          <w:rFonts w:eastAsia="Times New Roman" w:cs="Avenir Heavy"/>
          <w:color w:val="000000"/>
          <w:szCs w:val="28"/>
        </w:rPr>
        <w:t>ё</w:t>
      </w:r>
      <w:r w:rsidRPr="00CD7D5B">
        <w:rPr>
          <w:rFonts w:eastAsia="Times New Roman" w:cs="Avenir Heavy"/>
          <w:color w:val="000000"/>
          <w:szCs w:val="28"/>
        </w:rPr>
        <w:t>рдого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представления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себе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для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чего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ему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жить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человек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согласится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жить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скорее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истребит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себя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чем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останется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земле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хотя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бы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кругом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его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все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были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хлебы</w:t>
      </w:r>
      <w:r w:rsidRPr="00CD7D5B">
        <w:rPr>
          <w:rFonts w:eastAsia="Times New Roman"/>
          <w:color w:val="000000"/>
          <w:szCs w:val="28"/>
        </w:rPr>
        <w:t>»</w:t>
      </w:r>
      <w:r w:rsidR="0022266C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="0022266C">
        <w:rPr>
          <w:rFonts w:eastAsia="Times New Roman"/>
          <w:color w:val="000000"/>
          <w:szCs w:val="28"/>
        </w:rPr>
        <w:t>Э</w:t>
      </w:r>
      <w:r>
        <w:rPr>
          <w:rFonts w:eastAsia="Times New Roman"/>
          <w:color w:val="000000"/>
          <w:szCs w:val="28"/>
        </w:rPr>
        <w:t>то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сказал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Ф.</w:t>
      </w:r>
      <w:r w:rsidR="0022266C">
        <w:rPr>
          <w:rFonts w:eastAsia="Times New Roman"/>
          <w:color w:val="000000"/>
          <w:szCs w:val="28"/>
          <w:lang w:val="en-US"/>
        </w:rPr>
        <w:t> </w:t>
      </w:r>
      <w:r>
        <w:rPr>
          <w:rFonts w:eastAsia="Times New Roman"/>
          <w:color w:val="000000"/>
          <w:szCs w:val="28"/>
        </w:rPr>
        <w:t>М.</w:t>
      </w:r>
      <w:r w:rsidR="0022266C">
        <w:rPr>
          <w:rFonts w:eastAsia="Times New Roman"/>
          <w:color w:val="000000"/>
          <w:szCs w:val="28"/>
          <w:lang w:val="en-US"/>
        </w:rPr>
        <w:t> </w:t>
      </w:r>
      <w:r w:rsidRPr="00CD7D5B">
        <w:rPr>
          <w:rFonts w:eastAsia="Times New Roman" w:cs="Avenir Heavy"/>
          <w:color w:val="000000"/>
          <w:szCs w:val="28"/>
        </w:rPr>
        <w:t>Достоевский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А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буддисты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считают,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что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жизнь</w:t>
      </w:r>
      <w:r w:rsidR="00370F84">
        <w:rPr>
          <w:rFonts w:eastAsia="Times New Roman"/>
          <w:color w:val="000000"/>
          <w:szCs w:val="28"/>
        </w:rPr>
        <w:t xml:space="preserve"> </w:t>
      </w:r>
      <w:proofErr w:type="spellStart"/>
      <w:r w:rsidRPr="00CD7D5B">
        <w:rPr>
          <w:rFonts w:eastAsia="Times New Roman" w:cs="Avenir Heavy"/>
          <w:color w:val="000000"/>
          <w:szCs w:val="28"/>
        </w:rPr>
        <w:t>обрет</w:t>
      </w:r>
      <w:proofErr w:type="spellEnd"/>
      <w:r w:rsidR="0022266C">
        <w:rPr>
          <w:rFonts w:eastAsia="Times New Roman" w:cs="Avenir Heavy"/>
          <w:color w:val="000000"/>
          <w:szCs w:val="28"/>
          <w:lang w:val="en-US"/>
        </w:rPr>
        <w:t>ё</w:t>
      </w:r>
      <w:r w:rsidRPr="00CD7D5B">
        <w:rPr>
          <w:rFonts w:eastAsia="Times New Roman" w:cs="Avenir Heavy"/>
          <w:color w:val="000000"/>
          <w:szCs w:val="28"/>
        </w:rPr>
        <w:t>т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счастье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если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избавиться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от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желаний.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если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жизнь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есть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стремление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благу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ничего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желающая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жизнь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теории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невозможна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Она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попросту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D32042">
        <w:rPr>
          <w:rStyle w:val="--"/>
        </w:rPr>
        <w:t>не</w:t>
      </w:r>
      <w:r w:rsidR="00370F84">
        <w:rPr>
          <w:rStyle w:val="--"/>
        </w:rPr>
        <w:t xml:space="preserve"> </w:t>
      </w:r>
      <w:r w:rsidRPr="00D32042">
        <w:rPr>
          <w:rStyle w:val="--0"/>
        </w:rPr>
        <w:t>смогла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бы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пройти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эволюционный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отбор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Обществу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нужен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образец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для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подражания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/>
          <w:color w:val="000000"/>
          <w:szCs w:val="28"/>
        </w:rPr>
        <w:t>–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супергерой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proofErr w:type="spellStart"/>
      <w:r w:rsidRPr="00CD7D5B">
        <w:rPr>
          <w:rFonts w:eastAsia="Times New Roman" w:cs="Avenir Heavy"/>
          <w:color w:val="000000"/>
          <w:szCs w:val="28"/>
        </w:rPr>
        <w:t>суперзлодей</w:t>
      </w:r>
      <w:proofErr w:type="spellEnd"/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Позавчера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роли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первого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выступал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Бог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роли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второго</w:t>
      </w:r>
      <w:r w:rsidR="00370F84">
        <w:rPr>
          <w:rFonts w:eastAsia="Times New Roman"/>
          <w:color w:val="000000"/>
          <w:szCs w:val="28"/>
        </w:rPr>
        <w:t xml:space="preserve"> </w:t>
      </w:r>
      <w:r w:rsidR="00B22352">
        <w:rPr>
          <w:rFonts w:eastAsia="Times New Roman" w:cs="Avenir Heavy"/>
          <w:color w:val="000000"/>
          <w:szCs w:val="28"/>
          <w:lang w:val="en-US"/>
        </w:rPr>
        <w:t>C</w:t>
      </w:r>
      <w:proofErr w:type="spellStart"/>
      <w:r w:rsidRPr="00CD7D5B">
        <w:rPr>
          <w:rFonts w:eastAsia="Times New Roman" w:cs="Avenir Heavy"/>
          <w:color w:val="000000"/>
          <w:szCs w:val="28"/>
        </w:rPr>
        <w:t>атана</w:t>
      </w:r>
      <w:proofErr w:type="spellEnd"/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Образцом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для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общества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были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святые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пророками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чудотворцами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том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lastRenderedPageBreak/>
        <w:t>обществе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юноши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мечтали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пойти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крестовый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поход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освобождать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Гроб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Господний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девушки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стать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Христовыми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невестами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/>
          <w:color w:val="000000"/>
          <w:szCs w:val="28"/>
        </w:rPr>
        <w:t>–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монашками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обрести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этом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счастье.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Вчера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роль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супергероя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исполняла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идея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равенства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братства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роли</w:t>
      </w:r>
      <w:r w:rsidR="00370F84">
        <w:rPr>
          <w:rFonts w:eastAsia="Times New Roman"/>
          <w:color w:val="000000"/>
          <w:szCs w:val="28"/>
        </w:rPr>
        <w:t xml:space="preserve"> </w:t>
      </w:r>
      <w:proofErr w:type="spellStart"/>
      <w:r w:rsidRPr="00CD7D5B">
        <w:rPr>
          <w:rFonts w:eastAsia="Times New Roman" w:cs="Avenir Heavy"/>
          <w:color w:val="000000"/>
          <w:szCs w:val="28"/>
        </w:rPr>
        <w:t>супер</w:t>
      </w:r>
      <w:r>
        <w:rPr>
          <w:rFonts w:eastAsia="Times New Roman" w:cs="Avenir Heavy"/>
          <w:color w:val="000000"/>
          <w:szCs w:val="28"/>
        </w:rPr>
        <w:t>злодея</w:t>
      </w:r>
      <w:proofErr w:type="spellEnd"/>
      <w:r w:rsidR="00370F84">
        <w:rPr>
          <w:rFonts w:eastAsia="Times New Roman"/>
          <w:color w:val="000000"/>
          <w:szCs w:val="28"/>
        </w:rPr>
        <w:t xml:space="preserve"> </w:t>
      </w:r>
      <w:r w:rsidR="0022266C">
        <w:rPr>
          <w:rFonts w:eastAsia="Times New Roman"/>
          <w:color w:val="000000"/>
          <w:szCs w:val="28"/>
        </w:rPr>
        <w:t xml:space="preserve">– </w:t>
      </w:r>
      <w:r w:rsidRPr="00CD7D5B">
        <w:rPr>
          <w:rFonts w:eastAsia="Times New Roman" w:cs="Avenir Heavy"/>
          <w:color w:val="000000"/>
          <w:szCs w:val="28"/>
        </w:rPr>
        <w:t>образ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эксплуататора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трудящихся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Образцом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для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общества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были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борцы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за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счастье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народное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Юноши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девушки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того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периода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мечтали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летать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космос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колонизировать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Марс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Сегодня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когда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идея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ушла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D32042">
        <w:rPr>
          <w:rStyle w:val="--0"/>
        </w:rPr>
        <w:t>ориентиром</w:t>
      </w:r>
      <w:r w:rsidR="00370F84">
        <w:rPr>
          <w:rStyle w:val="--0"/>
        </w:rPr>
        <w:t xml:space="preserve"> </w:t>
      </w:r>
      <w:r w:rsidRPr="00D32042">
        <w:rPr>
          <w:rStyle w:val="--"/>
        </w:rPr>
        <w:t>стала</w:t>
      </w:r>
      <w:r w:rsidR="00370F84">
        <w:rPr>
          <w:rStyle w:val="--0"/>
        </w:rPr>
        <w:t xml:space="preserve"> </w:t>
      </w:r>
      <w:r w:rsidRPr="00D32042">
        <w:rPr>
          <w:rStyle w:val="--0"/>
        </w:rPr>
        <w:t>вещь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роли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Бога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выступает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proofErr w:type="spellStart"/>
      <w:r w:rsidRPr="00CD7D5B">
        <w:rPr>
          <w:rFonts w:eastAsia="Times New Roman" w:cs="Avenir Heavy"/>
          <w:color w:val="000000"/>
          <w:szCs w:val="28"/>
        </w:rPr>
        <w:t>Джекпот</w:t>
      </w:r>
      <w:proofErr w:type="spellEnd"/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Супергероем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является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proofErr w:type="spellStart"/>
      <w:r w:rsidRPr="00CD7D5B">
        <w:rPr>
          <w:rFonts w:eastAsia="Times New Roman" w:cs="Avenir Heavy"/>
          <w:color w:val="000000"/>
          <w:szCs w:val="28"/>
        </w:rPr>
        <w:t>Бэтмен</w:t>
      </w:r>
      <w:proofErr w:type="spellEnd"/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а</w:t>
      </w:r>
      <w:r w:rsidR="00370F84">
        <w:rPr>
          <w:rFonts w:eastAsia="Times New Roman"/>
          <w:color w:val="000000"/>
          <w:szCs w:val="28"/>
        </w:rPr>
        <w:t xml:space="preserve"> </w:t>
      </w:r>
      <w:proofErr w:type="spellStart"/>
      <w:r w:rsidRPr="00CD7D5B">
        <w:rPr>
          <w:rFonts w:eastAsia="Times New Roman" w:cs="Avenir Heavy"/>
          <w:color w:val="000000"/>
          <w:szCs w:val="28"/>
        </w:rPr>
        <w:t>супер</w:t>
      </w:r>
      <w:r>
        <w:rPr>
          <w:rFonts w:eastAsia="Times New Roman" w:cs="Avenir Heavy"/>
          <w:color w:val="000000"/>
          <w:szCs w:val="28"/>
        </w:rPr>
        <w:t>злодеем</w:t>
      </w:r>
      <w:proofErr w:type="spellEnd"/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Джокер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Уровень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геройства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главных</w:t>
      </w:r>
      <w:r w:rsidR="0022266C">
        <w:rPr>
          <w:rFonts w:eastAsia="Times New Roman" w:cs="Avenir Heavy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героев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="00D81B94">
        <w:rPr>
          <w:rFonts w:eastAsia="Times New Roman"/>
          <w:b/>
          <w:bCs/>
          <w:i/>
          <w:iCs/>
          <w:color w:val="000000"/>
          <w:szCs w:val="28"/>
          <w:lang w:val="en-US"/>
        </w:rPr>
        <w:t xml:space="preserve">–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в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рамках</w:t>
      </w:r>
      <w:r w:rsidR="00370F84">
        <w:rPr>
          <w:rFonts w:eastAsia="Times New Roman" w:cs="Avenir Heavy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быта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этих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же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рамках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мыслится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счастье.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Животное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сытости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тепле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безопасности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комфорте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довольно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жизнью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больше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чему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стремится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Человек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организован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сложнее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Он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преда</w:t>
      </w:r>
      <w:r w:rsidR="0022266C">
        <w:rPr>
          <w:rFonts w:eastAsia="Times New Roman" w:cs="Avenir Heavy"/>
          <w:color w:val="000000"/>
          <w:szCs w:val="28"/>
        </w:rPr>
        <w:t>ё</w:t>
      </w:r>
      <w:r w:rsidRPr="00CD7D5B">
        <w:rPr>
          <w:rFonts w:eastAsia="Times New Roman" w:cs="Avenir Heavy"/>
          <w:color w:val="000000"/>
          <w:szCs w:val="28"/>
        </w:rPr>
        <w:t>тся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простым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радостям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удовольствием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излишеством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если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перед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этим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остро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испытывал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дефицит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базовых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благ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Когда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он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них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дорывается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насыщается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избытком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однажды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наступает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предел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еда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/>
          <w:color w:val="000000"/>
          <w:szCs w:val="28"/>
        </w:rPr>
        <w:t>(</w:t>
      </w:r>
      <w:r w:rsidRPr="00CD7D5B">
        <w:rPr>
          <w:rFonts w:eastAsia="Times New Roman" w:cs="Avenir Heavy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широком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смысле</w:t>
      </w:r>
      <w:r w:rsidRPr="00CD7D5B">
        <w:rPr>
          <w:rFonts w:eastAsia="Times New Roman"/>
          <w:color w:val="000000"/>
          <w:szCs w:val="28"/>
        </w:rPr>
        <w:t>)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него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больше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лезет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Питание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переста</w:t>
      </w:r>
      <w:r w:rsidR="0022266C">
        <w:rPr>
          <w:rFonts w:eastAsia="Times New Roman" w:cs="Avenir Heavy"/>
          <w:color w:val="000000"/>
          <w:szCs w:val="28"/>
        </w:rPr>
        <w:t>ё</w:t>
      </w:r>
      <w:r w:rsidRPr="00CD7D5B">
        <w:rPr>
          <w:rFonts w:eastAsia="Times New Roman" w:cs="Avenir Heavy"/>
          <w:color w:val="000000"/>
          <w:szCs w:val="28"/>
        </w:rPr>
        <w:t>т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нести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радость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чем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умнее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человек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тем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сильнее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он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чувствует</w:t>
      </w:r>
      <w:r w:rsidR="00370F84">
        <w:rPr>
          <w:rFonts w:eastAsia="Times New Roman"/>
          <w:color w:val="000000"/>
          <w:szCs w:val="28"/>
        </w:rPr>
        <w:t xml:space="preserve"> </w:t>
      </w:r>
      <w:proofErr w:type="spellStart"/>
      <w:r w:rsidRPr="00CD7D5B">
        <w:rPr>
          <w:rFonts w:eastAsia="Times New Roman" w:cs="Avenir Heavy"/>
          <w:color w:val="000000"/>
          <w:szCs w:val="28"/>
        </w:rPr>
        <w:t>бе</w:t>
      </w:r>
      <w:proofErr w:type="spellEnd"/>
      <w:r w:rsidR="0022266C" w:rsidRPr="0022266C">
        <w:rPr>
          <w:rFonts w:eastAsia="Times New Roman" w:cs="Avenir Heavy"/>
          <w:b/>
          <w:bCs/>
          <w:color w:val="000000"/>
          <w:szCs w:val="28"/>
          <w:lang w:val="en-US"/>
        </w:rPr>
        <w:t>з</w:t>
      </w:r>
      <w:r w:rsidR="0022266C">
        <w:rPr>
          <w:rFonts w:eastAsia="Times New Roman" w:cs="Avenir Heavy"/>
          <w:color w:val="000000"/>
          <w:szCs w:val="28"/>
        </w:rPr>
        <w:t>(</w:t>
      </w:r>
      <w:r w:rsidRPr="00CD7D5B">
        <w:rPr>
          <w:rFonts w:eastAsia="Times New Roman" w:cs="Avenir Heavy"/>
          <w:color w:val="000000"/>
          <w:szCs w:val="28"/>
        </w:rPr>
        <w:t>с</w:t>
      </w:r>
      <w:r w:rsidR="0022266C">
        <w:rPr>
          <w:rFonts w:eastAsia="Times New Roman" w:cs="Avenir Heavy"/>
          <w:color w:val="000000"/>
          <w:szCs w:val="28"/>
        </w:rPr>
        <w:t>)</w:t>
      </w:r>
      <w:proofErr w:type="spellStart"/>
      <w:r w:rsidR="0022266C">
        <w:rPr>
          <w:rFonts w:eastAsia="Times New Roman" w:cs="Avenir Heavy"/>
          <w:color w:val="000000"/>
          <w:szCs w:val="28"/>
        </w:rPr>
        <w:t>с</w:t>
      </w:r>
      <w:r w:rsidRPr="00CD7D5B">
        <w:rPr>
          <w:rFonts w:eastAsia="Times New Roman" w:cs="Avenir Heavy"/>
          <w:color w:val="000000"/>
          <w:szCs w:val="28"/>
        </w:rPr>
        <w:t>мысленность</w:t>
      </w:r>
      <w:proofErr w:type="spellEnd"/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посвящать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жизнь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питанию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него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накатывает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ощущение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пустоты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proofErr w:type="spellStart"/>
      <w:r w:rsidR="0022266C">
        <w:rPr>
          <w:rFonts w:eastAsia="Times New Roman"/>
          <w:color w:val="000000"/>
          <w:szCs w:val="28"/>
        </w:rPr>
        <w:t>бе</w:t>
      </w:r>
      <w:proofErr w:type="spellEnd"/>
      <w:r w:rsidR="0022266C" w:rsidRPr="0022266C">
        <w:rPr>
          <w:rFonts w:eastAsia="Times New Roman" w:cs="Avenir Heavy"/>
          <w:b/>
          <w:bCs/>
          <w:color w:val="000000"/>
          <w:szCs w:val="28"/>
          <w:lang w:val="en-US"/>
        </w:rPr>
        <w:t>з</w:t>
      </w:r>
      <w:r w:rsidR="0022266C">
        <w:rPr>
          <w:rFonts w:eastAsia="Times New Roman" w:cs="Avenir Heavy"/>
          <w:color w:val="000000"/>
          <w:szCs w:val="28"/>
        </w:rPr>
        <w:t>(</w:t>
      </w:r>
      <w:r w:rsidR="0022266C" w:rsidRPr="00CD7D5B">
        <w:rPr>
          <w:rFonts w:eastAsia="Times New Roman" w:cs="Avenir Heavy"/>
          <w:color w:val="000000"/>
          <w:szCs w:val="28"/>
        </w:rPr>
        <w:t>с</w:t>
      </w:r>
      <w:r w:rsidR="0022266C">
        <w:rPr>
          <w:rFonts w:eastAsia="Times New Roman" w:cs="Avenir Heavy"/>
          <w:color w:val="000000"/>
          <w:szCs w:val="28"/>
        </w:rPr>
        <w:t>)</w:t>
      </w:r>
      <w:proofErr w:type="spellStart"/>
      <w:r w:rsidRPr="00CD7D5B">
        <w:rPr>
          <w:rFonts w:eastAsia="Times New Roman" w:cs="Avenir Heavy"/>
          <w:color w:val="000000"/>
          <w:szCs w:val="28"/>
        </w:rPr>
        <w:t>смысленности</w:t>
      </w:r>
      <w:proofErr w:type="spellEnd"/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Статистика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утверждает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что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среди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богатых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обывателей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процент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депрессивных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состояний</w:t>
      </w:r>
      <w:r w:rsidR="0022266C" w:rsidRPr="0022266C">
        <w:rPr>
          <w:rFonts w:eastAsia="Times New Roman" w:cs="Avenir Heavy"/>
          <w:color w:val="000000"/>
          <w:szCs w:val="28"/>
        </w:rPr>
        <w:t xml:space="preserve"> </w:t>
      </w:r>
      <w:r w:rsidR="0022266C" w:rsidRPr="00CD7D5B">
        <w:rPr>
          <w:rFonts w:eastAsia="Times New Roman" w:cs="Avenir Heavy"/>
          <w:color w:val="000000"/>
          <w:szCs w:val="28"/>
        </w:rPr>
        <w:t>самый</w:t>
      </w:r>
      <w:r w:rsidR="0022266C">
        <w:rPr>
          <w:rFonts w:eastAsia="Times New Roman"/>
          <w:color w:val="000000"/>
          <w:szCs w:val="28"/>
        </w:rPr>
        <w:t xml:space="preserve"> </w:t>
      </w:r>
      <w:r w:rsidR="0022266C" w:rsidRPr="00CD7D5B">
        <w:rPr>
          <w:rFonts w:eastAsia="Times New Roman" w:cs="Avenir Heavy"/>
          <w:color w:val="000000"/>
          <w:szCs w:val="28"/>
        </w:rPr>
        <w:t>высокий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EA42C4">
        <w:rPr>
          <w:rStyle w:val="--0"/>
        </w:rPr>
        <w:t>Нет</w:t>
      </w:r>
      <w:r w:rsidR="00370F84">
        <w:rPr>
          <w:rStyle w:val="--0"/>
        </w:rPr>
        <w:t xml:space="preserve"> </w:t>
      </w:r>
      <w:r w:rsidRPr="00EA42C4">
        <w:rPr>
          <w:rStyle w:val="--"/>
        </w:rPr>
        <w:t>вины</w:t>
      </w:r>
      <w:r w:rsidR="00370F84">
        <w:rPr>
          <w:rStyle w:val="--0"/>
        </w:rPr>
        <w:t xml:space="preserve"> </w:t>
      </w:r>
      <w:r w:rsidRPr="00EA42C4">
        <w:rPr>
          <w:rStyle w:val="--0"/>
        </w:rPr>
        <w:t>людей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том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что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 w:cs="Avenir Heavy"/>
          <w:color w:val="000000"/>
          <w:szCs w:val="28"/>
        </w:rPr>
        <w:t>С</w:t>
      </w:r>
      <w:r w:rsidRPr="00CD7D5B">
        <w:rPr>
          <w:rFonts w:eastAsia="Times New Roman" w:cs="Avenir Heavy"/>
          <w:color w:val="000000"/>
          <w:szCs w:val="28"/>
        </w:rPr>
        <w:t>истема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дела</w:t>
      </w:r>
      <w:r>
        <w:rPr>
          <w:rFonts w:eastAsia="Times New Roman" w:cs="Avenir Heavy"/>
          <w:color w:val="000000"/>
          <w:szCs w:val="28"/>
        </w:rPr>
        <w:t>ла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>
        <w:rPr>
          <w:rFonts w:eastAsia="Times New Roman" w:cs="Avenir Heavy"/>
          <w:color w:val="000000"/>
          <w:szCs w:val="28"/>
        </w:rPr>
        <w:t>продолжает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>
        <w:rPr>
          <w:rFonts w:eastAsia="Times New Roman" w:cs="Avenir Heavy"/>
          <w:color w:val="000000"/>
          <w:szCs w:val="28"/>
        </w:rPr>
        <w:t>делать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из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них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трубы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которым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теч</w:t>
      </w:r>
      <w:r w:rsidR="0022266C">
        <w:rPr>
          <w:rFonts w:eastAsia="Times New Roman" w:cs="Avenir Heavy"/>
          <w:color w:val="000000"/>
          <w:szCs w:val="28"/>
        </w:rPr>
        <w:t>ё</w:t>
      </w:r>
      <w:r w:rsidRPr="00CD7D5B">
        <w:rPr>
          <w:rFonts w:eastAsia="Times New Roman" w:cs="Avenir Heavy"/>
          <w:color w:val="000000"/>
          <w:szCs w:val="28"/>
        </w:rPr>
        <w:t>т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поток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товаров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Нет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вины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 w:cs="Avenir Heavy"/>
          <w:color w:val="000000"/>
          <w:szCs w:val="28"/>
        </w:rPr>
        <w:t>С</w:t>
      </w:r>
      <w:r w:rsidRPr="00CD7D5B">
        <w:rPr>
          <w:rFonts w:eastAsia="Times New Roman" w:cs="Avenir Heavy"/>
          <w:color w:val="000000"/>
          <w:szCs w:val="28"/>
        </w:rPr>
        <w:t>истемы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ибо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она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хорошо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себя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чувств</w:t>
      </w:r>
      <w:r>
        <w:rPr>
          <w:rFonts w:eastAsia="Times New Roman" w:cs="Avenir Heavy"/>
          <w:color w:val="000000"/>
          <w:szCs w:val="28"/>
        </w:rPr>
        <w:t>овала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когда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потребительская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активность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постоянно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р</w:t>
      </w:r>
      <w:r>
        <w:rPr>
          <w:rFonts w:eastAsia="Times New Roman" w:cs="Avenir Heavy"/>
          <w:color w:val="000000"/>
          <w:szCs w:val="28"/>
        </w:rPr>
        <w:t>осла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Системе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нужны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>
        <w:rPr>
          <w:rFonts w:eastAsia="Times New Roman" w:cs="Avenir Heavy"/>
          <w:color w:val="000000"/>
          <w:szCs w:val="28"/>
        </w:rPr>
        <w:t>были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столько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люди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сколько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потребители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 w:cs="Avenir Heavy"/>
          <w:color w:val="000000"/>
          <w:szCs w:val="28"/>
        </w:rPr>
        <w:t>С</w:t>
      </w:r>
      <w:r w:rsidRPr="00CD7D5B">
        <w:rPr>
          <w:rFonts w:eastAsia="Times New Roman" w:cs="Avenir Heavy"/>
          <w:color w:val="000000"/>
          <w:szCs w:val="28"/>
        </w:rPr>
        <w:t>истема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бе</w:t>
      </w:r>
      <w:r w:rsidR="0022266C" w:rsidRPr="0022266C">
        <w:rPr>
          <w:rFonts w:eastAsia="Times New Roman" w:cs="Avenir Heavy"/>
          <w:b/>
          <w:bCs/>
          <w:color w:val="000000"/>
          <w:szCs w:val="28"/>
        </w:rPr>
        <w:t>з</w:t>
      </w:r>
      <w:r w:rsidR="0022266C">
        <w:rPr>
          <w:rFonts w:eastAsia="Times New Roman" w:cs="Avenir Heavy"/>
          <w:color w:val="000000"/>
          <w:szCs w:val="28"/>
        </w:rPr>
        <w:t>(с</w:t>
      </w:r>
      <w:proofErr w:type="gramStart"/>
      <w:r w:rsidR="0022266C">
        <w:rPr>
          <w:rFonts w:eastAsia="Times New Roman" w:cs="Avenir Heavy"/>
          <w:color w:val="000000"/>
          <w:szCs w:val="28"/>
        </w:rPr>
        <w:t>)</w:t>
      </w:r>
      <w:r w:rsidRPr="00CD7D5B">
        <w:rPr>
          <w:rFonts w:eastAsia="Times New Roman" w:cs="Avenir Heavy"/>
          <w:color w:val="000000"/>
          <w:szCs w:val="28"/>
        </w:rPr>
        <w:t>конечно</w:t>
      </w:r>
      <w:proofErr w:type="gramEnd"/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последовательнее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человека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Она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ему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денно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нощно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внуша</w:t>
      </w:r>
      <w:r>
        <w:rPr>
          <w:rFonts w:eastAsia="Times New Roman" w:cs="Avenir Heavy"/>
          <w:color w:val="000000"/>
          <w:szCs w:val="28"/>
        </w:rPr>
        <w:t>ла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что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главное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жизни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/>
          <w:color w:val="000000"/>
          <w:szCs w:val="28"/>
        </w:rPr>
        <w:t>–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потреблять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как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можно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больше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этом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есть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счастье.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Как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капля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точит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камень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так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такие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установки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формируют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сознание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Так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потребление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становится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идеей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фикс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/>
          <w:color w:val="000000"/>
          <w:szCs w:val="28"/>
        </w:rPr>
        <w:t>–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религией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алтар</w:t>
      </w:r>
      <w:r w:rsidR="0022266C">
        <w:rPr>
          <w:rFonts w:eastAsia="Times New Roman" w:cs="Avenir Heavy"/>
          <w:color w:val="000000"/>
          <w:szCs w:val="28"/>
        </w:rPr>
        <w:t>ё</w:t>
      </w:r>
      <w:r w:rsidRPr="00CD7D5B">
        <w:rPr>
          <w:rFonts w:eastAsia="Times New Roman" w:cs="Avenir Heavy"/>
          <w:color w:val="000000"/>
          <w:szCs w:val="28"/>
        </w:rPr>
        <w:t>м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котор</w:t>
      </w:r>
      <w:r w:rsidR="0022266C">
        <w:rPr>
          <w:rFonts w:eastAsia="Times New Roman" w:cs="Avenir Heavy"/>
          <w:color w:val="000000"/>
          <w:szCs w:val="28"/>
        </w:rPr>
        <w:t>ы</w:t>
      </w:r>
      <w:r w:rsidRPr="00CD7D5B">
        <w:rPr>
          <w:rFonts w:eastAsia="Times New Roman" w:cs="Avenir Heavy"/>
          <w:color w:val="000000"/>
          <w:szCs w:val="28"/>
        </w:rPr>
        <w:t>й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он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кладет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всего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себя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время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таланты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Но</w:t>
      </w:r>
      <w:r w:rsidR="00D81B94">
        <w:rPr>
          <w:rFonts w:eastAsia="Times New Roman" w:cs="Avenir Heavy"/>
          <w:color w:val="000000"/>
          <w:szCs w:val="28"/>
          <w:lang w:val="en-US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как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сказал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</w:t>
      </w:r>
      <w:r w:rsidR="0022266C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этому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поводу</w:t>
      </w:r>
      <w:r w:rsidR="00370F84">
        <w:rPr>
          <w:rFonts w:eastAsia="Times New Roman"/>
          <w:color w:val="000000"/>
          <w:szCs w:val="28"/>
        </w:rPr>
        <w:t xml:space="preserve"> </w:t>
      </w:r>
      <w:bookmarkStart w:id="2" w:name="OLE_LINK67"/>
      <w:bookmarkStart w:id="3" w:name="OLE_LINK68"/>
      <w:r w:rsidRPr="00CD7D5B">
        <w:rPr>
          <w:rFonts w:eastAsia="Times New Roman" w:cs="Avenir Heavy"/>
          <w:color w:val="000000"/>
          <w:szCs w:val="28"/>
        </w:rPr>
        <w:t>Роджер</w:t>
      </w:r>
      <w:r w:rsidR="00370F84">
        <w:rPr>
          <w:rFonts w:eastAsia="Times New Roman"/>
          <w:color w:val="000000"/>
          <w:szCs w:val="28"/>
        </w:rPr>
        <w:t xml:space="preserve"> </w:t>
      </w:r>
      <w:proofErr w:type="spellStart"/>
      <w:r w:rsidRPr="00CD7D5B">
        <w:rPr>
          <w:rFonts w:eastAsia="Times New Roman" w:cs="Avenir Heavy"/>
          <w:color w:val="000000"/>
          <w:szCs w:val="28"/>
        </w:rPr>
        <w:t>Уолш</w:t>
      </w:r>
      <w:bookmarkEnd w:id="2"/>
      <w:bookmarkEnd w:id="3"/>
      <w:proofErr w:type="spellEnd"/>
      <w:r>
        <w:rPr>
          <w:rStyle w:val="afb"/>
          <w:rFonts w:eastAsia="Times New Roman" w:cs="Avenir Heavy"/>
          <w:szCs w:val="28"/>
        </w:rPr>
        <w:footnoteReference w:id="1"/>
      </w:r>
      <w:r w:rsidRPr="00CD7D5B">
        <w:rPr>
          <w:rFonts w:eastAsia="Times New Roman"/>
          <w:color w:val="000000"/>
          <w:szCs w:val="28"/>
        </w:rPr>
        <w:t>: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/>
          <w:b/>
          <w:bCs/>
          <w:i/>
          <w:iCs/>
          <w:color w:val="000000"/>
          <w:szCs w:val="28"/>
        </w:rPr>
        <w:t>«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Если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за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счастьем</w:t>
      </w:r>
      <w:r w:rsidR="00370F84">
        <w:rPr>
          <w:rFonts w:eastAsia="Times New Roman" w:cs="Avenir Heavy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вы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лезете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по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лестнице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успеха</w:t>
      </w:r>
      <w:r w:rsidRPr="00CD7D5B">
        <w:rPr>
          <w:rFonts w:eastAsia="Times New Roman"/>
          <w:b/>
          <w:bCs/>
          <w:i/>
          <w:iCs/>
          <w:color w:val="000000"/>
          <w:szCs w:val="28"/>
        </w:rPr>
        <w:t>,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то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в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конце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с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удивлением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замечаете</w:t>
      </w:r>
      <w:r w:rsidRPr="00CD7D5B">
        <w:rPr>
          <w:rFonts w:eastAsia="Times New Roman"/>
          <w:b/>
          <w:bCs/>
          <w:i/>
          <w:iCs/>
          <w:color w:val="000000"/>
          <w:szCs w:val="28"/>
        </w:rPr>
        <w:t>,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что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лестница</w:t>
      </w:r>
      <w:r w:rsidR="00370F84">
        <w:rPr>
          <w:rFonts w:eastAsia="Times New Roman" w:cs="Avenir Heavy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стояла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не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у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той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b/>
          <w:bCs/>
          <w:i/>
          <w:iCs/>
          <w:color w:val="000000"/>
          <w:szCs w:val="28"/>
        </w:rPr>
        <w:t>стены</w:t>
      </w:r>
      <w:r w:rsidRPr="00CD7D5B">
        <w:rPr>
          <w:rFonts w:eastAsia="Times New Roman"/>
          <w:b/>
          <w:bCs/>
          <w:i/>
          <w:iCs/>
          <w:color w:val="000000"/>
          <w:szCs w:val="28"/>
        </w:rPr>
        <w:t>»</w:t>
      </w:r>
      <w:r w:rsidRPr="00955BEE">
        <w:t>.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 w:cs="Avenir Heavy"/>
          <w:color w:val="000000"/>
          <w:szCs w:val="28"/>
        </w:rPr>
        <w:t>с</w:t>
      </w:r>
      <w:r w:rsidRPr="00CD7D5B">
        <w:rPr>
          <w:rFonts w:eastAsia="Times New Roman" w:cs="Avenir Heavy"/>
          <w:color w:val="000000"/>
          <w:szCs w:val="28"/>
        </w:rPr>
        <w:t>редние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века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образ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полного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счастья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крестьянину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рисовался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обладании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коровой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теплом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избе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быть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у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барина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л</w:t>
      </w:r>
      <w:r w:rsidR="00955BEE">
        <w:rPr>
          <w:rFonts w:eastAsia="Times New Roman" w:cs="Avenir Heavy"/>
          <w:color w:val="000000"/>
          <w:szCs w:val="28"/>
        </w:rPr>
        <w:t>ё</w:t>
      </w:r>
      <w:r w:rsidRPr="00CD7D5B">
        <w:rPr>
          <w:rFonts w:eastAsia="Times New Roman" w:cs="Avenir Heavy"/>
          <w:color w:val="000000"/>
          <w:szCs w:val="28"/>
        </w:rPr>
        <w:t>гкой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работе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Сегодня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мы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полагаем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что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счастье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/>
          <w:color w:val="000000"/>
          <w:szCs w:val="28"/>
        </w:rPr>
        <w:t>–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это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последняя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модель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телефона</w:t>
      </w:r>
      <w:r w:rsidR="00370F84">
        <w:rPr>
          <w:rFonts w:eastAsia="Times New Roman" w:cs="Avenir Heavy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аксессуары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/>
          <w:color w:val="000000"/>
          <w:szCs w:val="28"/>
        </w:rPr>
        <w:t>(</w:t>
      </w:r>
      <w:r w:rsidRPr="00CD7D5B">
        <w:rPr>
          <w:rFonts w:eastAsia="Times New Roman" w:cs="Avenir Heavy"/>
          <w:color w:val="000000"/>
          <w:szCs w:val="28"/>
        </w:rPr>
        <w:t>для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мужчин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женщин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свой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набор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аксессуаров</w:t>
      </w:r>
      <w:r w:rsidRPr="00CD7D5B">
        <w:rPr>
          <w:rFonts w:eastAsia="Times New Roman"/>
          <w:color w:val="000000"/>
          <w:szCs w:val="28"/>
        </w:rPr>
        <w:t>).</w:t>
      </w:r>
    </w:p>
    <w:p w14:paraId="4C0BCBB0" w14:textId="1F9962B6" w:rsidR="00955BEE" w:rsidRDefault="00712A31" w:rsidP="00955BEE">
      <w:pPr>
        <w:ind w:firstLine="708"/>
        <w:rPr>
          <w:color w:val="000000" w:themeColor="text1"/>
          <w:szCs w:val="28"/>
        </w:rPr>
      </w:pPr>
      <w:r w:rsidRPr="00CD7D5B">
        <w:rPr>
          <w:rFonts w:eastAsia="Times New Roman" w:cs="Avenir Heavy"/>
          <w:color w:val="000000"/>
          <w:szCs w:val="28"/>
        </w:rPr>
        <w:t>Все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люди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планете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понятию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/>
          <w:color w:val="000000"/>
          <w:szCs w:val="28"/>
        </w:rPr>
        <w:t>«</w:t>
      </w:r>
      <w:r w:rsidRPr="00CD7D5B">
        <w:rPr>
          <w:rFonts w:eastAsia="Times New Roman" w:cs="Avenir Heavy"/>
          <w:color w:val="000000"/>
          <w:szCs w:val="28"/>
        </w:rPr>
        <w:t>счастье</w:t>
      </w:r>
      <w:r w:rsidRPr="00CD7D5B">
        <w:rPr>
          <w:rFonts w:eastAsia="Times New Roman"/>
          <w:color w:val="000000"/>
          <w:szCs w:val="28"/>
        </w:rPr>
        <w:t>»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подходят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</w:t>
      </w:r>
      <w:r w:rsidRPr="00CD7D5B">
        <w:rPr>
          <w:rFonts w:eastAsia="Times New Roman"/>
          <w:color w:val="000000"/>
          <w:szCs w:val="28"/>
        </w:rPr>
        <w:t>-</w:t>
      </w:r>
      <w:r w:rsidRPr="00CD7D5B">
        <w:rPr>
          <w:rFonts w:eastAsia="Times New Roman" w:cs="Avenir Heavy"/>
          <w:color w:val="000000"/>
          <w:szCs w:val="28"/>
        </w:rPr>
        <w:t>разному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Для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одних</w:t>
      </w:r>
      <w:r w:rsidR="00370F84">
        <w:rPr>
          <w:rFonts w:eastAsia="Times New Roman"/>
          <w:color w:val="000000"/>
          <w:szCs w:val="28"/>
        </w:rPr>
        <w:t xml:space="preserve"> </w:t>
      </w:r>
      <w:r w:rsidR="00955BEE">
        <w:rPr>
          <w:rFonts w:eastAsia="Times New Roman"/>
          <w:color w:val="000000"/>
          <w:szCs w:val="28"/>
        </w:rPr>
        <w:t>–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лучик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солнца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показавшийся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сквозь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</w:t>
      </w:r>
      <w:r w:rsidR="00D81B94">
        <w:rPr>
          <w:rFonts w:eastAsia="Times New Roman" w:cs="Avenir Heavy"/>
          <w:color w:val="000000"/>
          <w:szCs w:val="28"/>
        </w:rPr>
        <w:t>ё</w:t>
      </w:r>
      <w:r w:rsidRPr="00CD7D5B">
        <w:rPr>
          <w:rFonts w:eastAsia="Times New Roman" w:cs="Avenir Heavy"/>
          <w:color w:val="000000"/>
          <w:szCs w:val="28"/>
        </w:rPr>
        <w:t>мные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тучи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поднимет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настроение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lastRenderedPageBreak/>
        <w:t>создаст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это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ощущение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Другим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чтобы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достигнуть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полное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удовлетворения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необходимо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достичь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</w:t>
      </w:r>
      <w:r w:rsidR="00955BEE">
        <w:rPr>
          <w:rFonts w:eastAsia="Times New Roman" w:cs="Avenir Heavy"/>
          <w:color w:val="000000"/>
          <w:szCs w:val="28"/>
        </w:rPr>
        <w:t>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одну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цель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жизни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так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или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иначе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подобное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ощущение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является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необходимостью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судьбе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человека</w:t>
      </w:r>
      <w:r w:rsidRPr="00CD7D5B">
        <w:rPr>
          <w:rFonts w:eastAsia="Times New Roman"/>
          <w:color w:val="000000"/>
          <w:szCs w:val="28"/>
        </w:rPr>
        <w:t>.</w:t>
      </w:r>
    </w:p>
    <w:p w14:paraId="2DD42BD3" w14:textId="77777777" w:rsidR="00955BEE" w:rsidRDefault="00712A31" w:rsidP="00955BEE">
      <w:pPr>
        <w:ind w:firstLine="708"/>
        <w:rPr>
          <w:color w:val="000000" w:themeColor="text1"/>
          <w:szCs w:val="28"/>
        </w:rPr>
      </w:pPr>
      <w:r w:rsidRPr="00CD7D5B">
        <w:rPr>
          <w:rFonts w:eastAsia="Times New Roman" w:cs="Avenir Heavy"/>
          <w:color w:val="000000"/>
          <w:szCs w:val="28"/>
        </w:rPr>
        <w:t>Чтобы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добиться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этих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эмоций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мы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прикладываем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все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силы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желания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людей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зависят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от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уровня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воспитания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образованности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человека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Для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кого</w:t>
      </w:r>
      <w:r w:rsidRPr="00CD7D5B">
        <w:rPr>
          <w:rFonts w:eastAsia="Times New Roman"/>
          <w:color w:val="000000"/>
          <w:szCs w:val="28"/>
        </w:rPr>
        <w:t>-</w:t>
      </w:r>
      <w:r w:rsidRPr="00CD7D5B">
        <w:rPr>
          <w:rFonts w:eastAsia="Times New Roman" w:cs="Avenir Heavy"/>
          <w:color w:val="000000"/>
          <w:szCs w:val="28"/>
        </w:rPr>
        <w:t>то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поиски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счастья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ограничены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достижением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каких</w:t>
      </w:r>
      <w:r w:rsidRPr="00CD7D5B">
        <w:rPr>
          <w:rFonts w:eastAsia="Times New Roman"/>
          <w:color w:val="000000"/>
          <w:szCs w:val="28"/>
        </w:rPr>
        <w:t>-</w:t>
      </w:r>
      <w:r w:rsidRPr="00CD7D5B">
        <w:rPr>
          <w:rFonts w:eastAsia="Times New Roman" w:cs="Avenir Heavy"/>
          <w:color w:val="000000"/>
          <w:szCs w:val="28"/>
        </w:rPr>
        <w:t>либо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материальных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ценностей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для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некоторых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духовное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богатство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вс</w:t>
      </w:r>
      <w:r w:rsidR="00955BEE">
        <w:rPr>
          <w:rFonts w:eastAsia="Times New Roman" w:cs="Avenir Heavy"/>
          <w:color w:val="000000"/>
          <w:szCs w:val="28"/>
        </w:rPr>
        <w:t>ё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что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ним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связано</w:t>
      </w:r>
      <w:r w:rsidR="00955BEE">
        <w:rPr>
          <w:rFonts w:eastAsia="Times New Roman" w:cs="Avenir Heavy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="00955BEE">
        <w:rPr>
          <w:rFonts w:eastAsia="Times New Roman"/>
          <w:color w:val="000000"/>
          <w:szCs w:val="28"/>
        </w:rPr>
        <w:t>–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важнейшее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желание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2C2345">
        <w:rPr>
          <w:rFonts w:eastAsia="Times New Roman" w:cs="Avenir Heavy"/>
          <w:b/>
          <w:bCs/>
          <w:i/>
          <w:iCs/>
          <w:color w:val="000000"/>
          <w:szCs w:val="28"/>
        </w:rPr>
        <w:t>Какой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2C2345">
        <w:rPr>
          <w:rFonts w:eastAsia="Times New Roman" w:cs="Avenir Heavy"/>
          <w:b/>
          <w:bCs/>
          <w:i/>
          <w:iCs/>
          <w:color w:val="000000"/>
          <w:szCs w:val="28"/>
        </w:rPr>
        <w:t>выбрать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2C2345">
        <w:rPr>
          <w:rFonts w:eastAsia="Times New Roman" w:cs="Avenir Heavy"/>
          <w:b/>
          <w:bCs/>
          <w:i/>
          <w:iCs/>
          <w:color w:val="000000"/>
          <w:szCs w:val="28"/>
        </w:rPr>
        <w:t>путь</w:t>
      </w:r>
      <w:r w:rsidR="00955BEE">
        <w:rPr>
          <w:rFonts w:eastAsia="Times New Roman"/>
          <w:b/>
          <w:bCs/>
          <w:i/>
          <w:iCs/>
          <w:color w:val="000000"/>
          <w:szCs w:val="28"/>
        </w:rPr>
        <w:t xml:space="preserve"> –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2C2345">
        <w:rPr>
          <w:rFonts w:eastAsia="Times New Roman" w:cs="Avenir Heavy"/>
          <w:b/>
          <w:bCs/>
          <w:i/>
          <w:iCs/>
          <w:color w:val="000000"/>
          <w:szCs w:val="28"/>
        </w:rPr>
        <w:t>должен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2C2345">
        <w:rPr>
          <w:rFonts w:eastAsia="Times New Roman" w:cs="Avenir Heavy"/>
          <w:b/>
          <w:bCs/>
          <w:i/>
          <w:iCs/>
          <w:color w:val="000000"/>
          <w:szCs w:val="28"/>
        </w:rPr>
        <w:t>решать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2C2345">
        <w:rPr>
          <w:rFonts w:eastAsia="Times New Roman" w:cs="Avenir Heavy"/>
          <w:b/>
          <w:bCs/>
          <w:i/>
          <w:iCs/>
          <w:color w:val="000000"/>
          <w:szCs w:val="28"/>
        </w:rPr>
        <w:t>каждый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2C2345">
        <w:rPr>
          <w:rFonts w:eastAsia="Times New Roman" w:cs="Avenir Heavy"/>
          <w:b/>
          <w:bCs/>
          <w:i/>
          <w:iCs/>
          <w:color w:val="000000"/>
          <w:szCs w:val="28"/>
        </w:rPr>
        <w:t>самостоятельно</w:t>
      </w:r>
      <w:r w:rsidRPr="00955BEE">
        <w:t>.</w:t>
      </w:r>
      <w:r w:rsidR="00370F84"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Иногда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протяжении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жизни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человек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набирается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опыта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становясь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мудрее</w:t>
      </w:r>
      <w:r w:rsidRPr="00CD7D5B">
        <w:rPr>
          <w:rFonts w:eastAsia="Times New Roman"/>
          <w:color w:val="000000"/>
          <w:szCs w:val="28"/>
        </w:rPr>
        <w:t>,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меняет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цели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Вслед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за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этим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изменяется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и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его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понимание</w:t>
      </w:r>
      <w:r w:rsidR="00370F84">
        <w:rPr>
          <w:rFonts w:eastAsia="Times New Roman"/>
          <w:color w:val="000000"/>
          <w:szCs w:val="28"/>
        </w:rPr>
        <w:t xml:space="preserve"> </w:t>
      </w:r>
      <w:r w:rsidRPr="00CD7D5B">
        <w:rPr>
          <w:rFonts w:eastAsia="Times New Roman" w:cs="Avenir Heavy"/>
          <w:color w:val="000000"/>
          <w:szCs w:val="28"/>
        </w:rPr>
        <w:t>счастья</w:t>
      </w:r>
      <w:r w:rsidRPr="00CD7D5B">
        <w:rPr>
          <w:rFonts w:eastAsia="Times New Roman"/>
          <w:color w:val="000000"/>
          <w:szCs w:val="28"/>
        </w:rPr>
        <w:t>.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Так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было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старой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реальности,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понимание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которой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открывает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ворота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познания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реальность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сегодняшнего</w:t>
      </w:r>
      <w:r w:rsidR="00370F84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дня.</w:t>
      </w:r>
      <w:r w:rsidR="00370F84">
        <w:rPr>
          <w:rFonts w:eastAsia="Times New Roman"/>
          <w:color w:val="000000"/>
          <w:szCs w:val="28"/>
        </w:rPr>
        <w:t xml:space="preserve"> </w:t>
      </w:r>
      <w:bookmarkStart w:id="4" w:name="OLE_LINK6"/>
      <w:bookmarkStart w:id="5" w:name="OLE_LINK7"/>
      <w:bookmarkEnd w:id="0"/>
      <w:bookmarkEnd w:id="1"/>
    </w:p>
    <w:p w14:paraId="2957F889" w14:textId="46DF604B" w:rsidR="00712A31" w:rsidRPr="00955BEE" w:rsidRDefault="00712A31" w:rsidP="00955BEE">
      <w:pPr>
        <w:ind w:firstLine="708"/>
        <w:rPr>
          <w:color w:val="000000" w:themeColor="text1"/>
          <w:szCs w:val="28"/>
        </w:rPr>
      </w:pPr>
      <w:r w:rsidRPr="00280225">
        <w:rPr>
          <w:szCs w:val="28"/>
        </w:rPr>
        <w:t>Старая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реальность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–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работа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</w:t>
      </w:r>
      <w:r w:rsidR="00370F84">
        <w:rPr>
          <w:szCs w:val="28"/>
        </w:rPr>
        <w:t xml:space="preserve"> </w:t>
      </w:r>
      <w:r>
        <w:rPr>
          <w:szCs w:val="28"/>
        </w:rPr>
        <w:t>«</w:t>
      </w:r>
      <w:r w:rsidRPr="00280225">
        <w:rPr>
          <w:szCs w:val="28"/>
        </w:rPr>
        <w:t>пациентом</w:t>
      </w:r>
      <w:r>
        <w:rPr>
          <w:szCs w:val="28"/>
        </w:rPr>
        <w:t>»</w:t>
      </w:r>
      <w:r w:rsidR="00955BEE">
        <w:rPr>
          <w:szCs w:val="28"/>
        </w:rPr>
        <w:t>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как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человеком,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мерой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всех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вещей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высшей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ценностью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земле.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порождало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гуманизм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самого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высокого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уровня,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заставляющий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защищать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человека,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пострадавшего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невзгод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несправедливостей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жизненных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обстоятельств.</w:t>
      </w:r>
      <w:r w:rsidR="00370F84">
        <w:rPr>
          <w:szCs w:val="28"/>
        </w:rPr>
        <w:t xml:space="preserve"> </w:t>
      </w:r>
    </w:p>
    <w:p w14:paraId="2EE67A6F" w14:textId="372915A6" w:rsidR="00712A31" w:rsidRPr="00247BFE" w:rsidRDefault="00712A31" w:rsidP="00712A31">
      <w:pPr>
        <w:rPr>
          <w:color w:val="000000" w:themeColor="text1"/>
          <w:szCs w:val="28"/>
        </w:rPr>
      </w:pPr>
      <w:r w:rsidRPr="00247BFE">
        <w:rPr>
          <w:color w:val="000000" w:themeColor="text1"/>
          <w:szCs w:val="28"/>
        </w:rPr>
        <w:t>Рано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или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поздно,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но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обязательно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человек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задаст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себе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вопрос: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а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для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чего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он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жив</w:t>
      </w:r>
      <w:r w:rsidR="00955BEE">
        <w:rPr>
          <w:color w:val="000000" w:themeColor="text1"/>
          <w:szCs w:val="28"/>
        </w:rPr>
        <w:tab/>
      </w:r>
      <w:proofErr w:type="spellStart"/>
      <w:r w:rsidR="00955BEE">
        <w:rPr>
          <w:color w:val="000000" w:themeColor="text1"/>
          <w:szCs w:val="28"/>
        </w:rPr>
        <w:t>ё</w:t>
      </w:r>
      <w:r w:rsidRPr="00247BFE">
        <w:rPr>
          <w:color w:val="000000" w:themeColor="text1"/>
          <w:szCs w:val="28"/>
        </w:rPr>
        <w:t>т</w:t>
      </w:r>
      <w:proofErr w:type="spellEnd"/>
      <w:r w:rsidRPr="00247BFE">
        <w:rPr>
          <w:color w:val="000000" w:themeColor="text1"/>
          <w:szCs w:val="28"/>
        </w:rPr>
        <w:t>?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И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сам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себе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ответит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–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чтобы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быть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счастливым!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Но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для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этого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нужны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ориентиры,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чтобы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что-то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менять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уже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в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новой</w:t>
      </w:r>
      <w:r w:rsidR="00370F84">
        <w:rPr>
          <w:color w:val="000000" w:themeColor="text1"/>
          <w:szCs w:val="28"/>
        </w:rPr>
        <w:t xml:space="preserve"> </w:t>
      </w:r>
      <w:r w:rsidRPr="00247BFE">
        <w:rPr>
          <w:color w:val="000000" w:themeColor="text1"/>
          <w:szCs w:val="28"/>
        </w:rPr>
        <w:t>реальности…</w:t>
      </w:r>
      <w:r w:rsidR="00370F84">
        <w:rPr>
          <w:color w:val="000000" w:themeColor="text1"/>
          <w:szCs w:val="28"/>
        </w:rPr>
        <w:t xml:space="preserve"> </w:t>
      </w:r>
    </w:p>
    <w:p w14:paraId="5AF3C5EB" w14:textId="72902740" w:rsidR="00712A31" w:rsidRPr="001173C7" w:rsidRDefault="00712A31" w:rsidP="00712A31">
      <w:pPr>
        <w:ind w:firstLine="0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 wp14:anchorId="18303410" wp14:editId="133A0780">
            <wp:simplePos x="0" y="0"/>
            <wp:positionH relativeFrom="column">
              <wp:posOffset>18761</wp:posOffset>
            </wp:positionH>
            <wp:positionV relativeFrom="paragraph">
              <wp:posOffset>129309</wp:posOffset>
            </wp:positionV>
            <wp:extent cx="2324100" cy="2411095"/>
            <wp:effectExtent l="0" t="0" r="0" b="1905"/>
            <wp:wrapTight wrapText="bothSides">
              <wp:wrapPolygon edited="0">
                <wp:start x="0" y="0"/>
                <wp:lineTo x="0" y="21503"/>
                <wp:lineTo x="21482" y="21503"/>
                <wp:lineTo x="21482" y="0"/>
                <wp:lineTo x="0" y="0"/>
              </wp:wrapPolygon>
            </wp:wrapTight>
            <wp:docPr id="7" name="Рисунок 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0225">
        <w:rPr>
          <w:szCs w:val="28"/>
        </w:rPr>
        <w:t>Целью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работы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человеком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была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его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защита,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адаптация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реальной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жизни,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совместное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проектирование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его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жизненной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стратегии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пути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</w:t>
      </w:r>
      <w:r w:rsidR="00370F84">
        <w:rPr>
          <w:szCs w:val="28"/>
        </w:rPr>
        <w:t xml:space="preserve"> </w:t>
      </w:r>
      <w:r>
        <w:rPr>
          <w:szCs w:val="28"/>
        </w:rPr>
        <w:t>так</w:t>
      </w:r>
      <w:r w:rsidR="00370F84">
        <w:rPr>
          <w:szCs w:val="28"/>
        </w:rPr>
        <w:t xml:space="preserve"> </w:t>
      </w:r>
      <w:r>
        <w:rPr>
          <w:szCs w:val="28"/>
        </w:rPr>
        <w:t>называемому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счастью.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Ориентиром</w:t>
      </w:r>
      <w:r w:rsidR="00370F84">
        <w:rPr>
          <w:szCs w:val="28"/>
        </w:rPr>
        <w:t xml:space="preserve"> </w:t>
      </w:r>
      <w:r>
        <w:rPr>
          <w:szCs w:val="28"/>
        </w:rPr>
        <w:t>«учителей»,</w:t>
      </w:r>
      <w:r w:rsidR="00370F84">
        <w:rPr>
          <w:szCs w:val="28"/>
        </w:rPr>
        <w:t xml:space="preserve"> </w:t>
      </w:r>
      <w:r>
        <w:rPr>
          <w:szCs w:val="28"/>
        </w:rPr>
        <w:t>как</w:t>
      </w:r>
      <w:r w:rsidR="00370F84">
        <w:rPr>
          <w:szCs w:val="28"/>
        </w:rPr>
        <w:t xml:space="preserve"> </w:t>
      </w:r>
      <w:r>
        <w:rPr>
          <w:szCs w:val="28"/>
        </w:rPr>
        <w:t>они</w:t>
      </w:r>
      <w:r w:rsidR="00370F84">
        <w:rPr>
          <w:szCs w:val="28"/>
        </w:rPr>
        <w:t xml:space="preserve"> </w:t>
      </w:r>
      <w:r>
        <w:rPr>
          <w:szCs w:val="28"/>
        </w:rPr>
        <w:t>считали,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были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мораль,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нравственность,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правовые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нормы,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которые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должен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был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восстановить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сво</w:t>
      </w:r>
      <w:r w:rsidR="00955BEE">
        <w:rPr>
          <w:szCs w:val="28"/>
        </w:rPr>
        <w:t>ё</w:t>
      </w:r>
      <w:r w:rsidRPr="00280225">
        <w:rPr>
          <w:szCs w:val="28"/>
        </w:rPr>
        <w:t>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поведении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пациент.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Пациент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овладевал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самоконтролем,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усваивая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нормы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безопасного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поведения.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Пациента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любили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учили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его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любить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других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людей.</w:t>
      </w:r>
      <w:r w:rsidR="00370F84">
        <w:rPr>
          <w:szCs w:val="28"/>
        </w:rPr>
        <w:t xml:space="preserve"> </w:t>
      </w:r>
      <w:r>
        <w:rPr>
          <w:szCs w:val="28"/>
        </w:rPr>
        <w:t>«Учителя»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решали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более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сложные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задачи,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приучая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пациента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</w:t>
      </w:r>
      <w:r w:rsidR="00370F84">
        <w:rPr>
          <w:szCs w:val="28"/>
        </w:rPr>
        <w:t xml:space="preserve"> </w:t>
      </w:r>
      <w:proofErr w:type="spellStart"/>
      <w:r w:rsidRPr="00280225">
        <w:rPr>
          <w:szCs w:val="28"/>
        </w:rPr>
        <w:t>саморегуляции</w:t>
      </w:r>
      <w:proofErr w:type="spellEnd"/>
      <w:r w:rsidRPr="00280225">
        <w:rPr>
          <w:szCs w:val="28"/>
        </w:rPr>
        <w:t>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без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которой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психологически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ослабленного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запутавшегося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жизни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человека</w:t>
      </w:r>
      <w:r w:rsidR="00370F84">
        <w:rPr>
          <w:szCs w:val="28"/>
        </w:rPr>
        <w:t xml:space="preserve"> </w:t>
      </w:r>
      <w:r w:rsidRPr="00E742E8">
        <w:rPr>
          <w:rStyle w:val="--"/>
        </w:rPr>
        <w:t>не</w:t>
      </w:r>
      <w:r w:rsidR="00370F84">
        <w:rPr>
          <w:rStyle w:val="--0"/>
        </w:rPr>
        <w:t xml:space="preserve"> </w:t>
      </w:r>
      <w:r w:rsidRPr="00E742E8">
        <w:rPr>
          <w:rStyle w:val="--0"/>
        </w:rPr>
        <w:t>хватало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энергии</w:t>
      </w:r>
      <w:r w:rsidR="00370F84">
        <w:rPr>
          <w:szCs w:val="28"/>
        </w:rPr>
        <w:t xml:space="preserve"> </w:t>
      </w:r>
      <w:r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сил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соблюдать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нормы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поведения.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этом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пациента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целенаправленно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возвращали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исполнению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поведения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субъекта</w:t>
      </w:r>
      <w:r w:rsidR="00370F84">
        <w:rPr>
          <w:szCs w:val="28"/>
        </w:rPr>
        <w:t xml:space="preserve"> </w:t>
      </w:r>
      <w:r>
        <w:rPr>
          <w:szCs w:val="28"/>
        </w:rPr>
        <w:t>проистекающего</w:t>
      </w:r>
      <w:r w:rsidR="00370F84">
        <w:rPr>
          <w:szCs w:val="28"/>
        </w:rPr>
        <w:t xml:space="preserve"> </w:t>
      </w:r>
      <w:r>
        <w:rPr>
          <w:szCs w:val="28"/>
        </w:rPr>
        <w:t>процесса</w:t>
      </w:r>
      <w:r w:rsidR="00955BEE">
        <w:rPr>
          <w:szCs w:val="28"/>
        </w:rPr>
        <w:t>,</w:t>
      </w:r>
      <w:r w:rsidR="00370F84">
        <w:rPr>
          <w:szCs w:val="28"/>
        </w:rPr>
        <w:t xml:space="preserve"> </w:t>
      </w:r>
      <w:r>
        <w:rPr>
          <w:szCs w:val="28"/>
        </w:rPr>
        <w:t>или</w:t>
      </w:r>
      <w:r w:rsidR="00955BEE">
        <w:rPr>
          <w:szCs w:val="28"/>
        </w:rPr>
        <w:t>,</w:t>
      </w:r>
      <w:r w:rsidR="00370F84">
        <w:rPr>
          <w:szCs w:val="28"/>
        </w:rPr>
        <w:t xml:space="preserve"> </w:t>
      </w:r>
      <w:r>
        <w:rPr>
          <w:szCs w:val="28"/>
        </w:rPr>
        <w:t>если</w:t>
      </w:r>
      <w:r w:rsidR="00370F84">
        <w:rPr>
          <w:szCs w:val="28"/>
        </w:rPr>
        <w:t xml:space="preserve"> </w:t>
      </w:r>
      <w:r>
        <w:rPr>
          <w:szCs w:val="28"/>
        </w:rPr>
        <w:t>хотите,</w:t>
      </w:r>
      <w:r w:rsidR="00370F84">
        <w:rPr>
          <w:szCs w:val="28"/>
        </w:rPr>
        <w:t xml:space="preserve"> </w:t>
      </w:r>
      <w:r>
        <w:rPr>
          <w:szCs w:val="28"/>
        </w:rPr>
        <w:t>некой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игры,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познания,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общения,</w:t>
      </w:r>
      <w:r w:rsidR="00370F84">
        <w:rPr>
          <w:szCs w:val="28"/>
        </w:rPr>
        <w:t xml:space="preserve"> </w:t>
      </w:r>
      <w:r>
        <w:rPr>
          <w:szCs w:val="28"/>
        </w:rPr>
        <w:t>работы</w:t>
      </w:r>
      <w:r w:rsidRPr="00280225">
        <w:rPr>
          <w:szCs w:val="28"/>
        </w:rPr>
        <w:t>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этом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процессе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он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восстанавливал</w:t>
      </w:r>
      <w:r w:rsidR="00370F84">
        <w:rPr>
          <w:szCs w:val="28"/>
        </w:rPr>
        <w:t xml:space="preserve"> </w:t>
      </w:r>
      <w:r>
        <w:rPr>
          <w:szCs w:val="28"/>
        </w:rPr>
        <w:t>свои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ослабленные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высшие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психические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функции: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произвольное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внимание,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память,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мышление,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волю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др.</w:t>
      </w:r>
      <w:r w:rsidR="00370F84">
        <w:rPr>
          <w:szCs w:val="28"/>
        </w:rPr>
        <w:t xml:space="preserve"> </w:t>
      </w:r>
      <w:r>
        <w:rPr>
          <w:szCs w:val="28"/>
        </w:rPr>
        <w:t>Вс</w:t>
      </w:r>
      <w:r w:rsidR="00955BEE">
        <w:rPr>
          <w:szCs w:val="28"/>
        </w:rPr>
        <w:t>ё</w:t>
      </w:r>
      <w:r w:rsidR="00370F84">
        <w:rPr>
          <w:szCs w:val="28"/>
        </w:rPr>
        <w:t xml:space="preserve"> </w:t>
      </w:r>
      <w:r>
        <w:rPr>
          <w:szCs w:val="28"/>
        </w:rPr>
        <w:t>это</w:t>
      </w:r>
      <w:r w:rsidR="00370F84">
        <w:rPr>
          <w:szCs w:val="28"/>
        </w:rPr>
        <w:t xml:space="preserve"> </w:t>
      </w:r>
      <w:r>
        <w:rPr>
          <w:szCs w:val="28"/>
        </w:rPr>
        <w:t>«вписывалось»</w:t>
      </w:r>
      <w:r w:rsidR="00370F84">
        <w:rPr>
          <w:szCs w:val="28"/>
        </w:rPr>
        <w:t xml:space="preserve"> </w:t>
      </w:r>
      <w:r>
        <w:rPr>
          <w:szCs w:val="28"/>
        </w:rPr>
        <w:t>в</w:t>
      </w:r>
      <w:r w:rsidR="00370F84">
        <w:rPr>
          <w:szCs w:val="28"/>
        </w:rPr>
        <w:t xml:space="preserve"> </w:t>
      </w:r>
      <w:r>
        <w:rPr>
          <w:szCs w:val="28"/>
        </w:rPr>
        <w:t>Программу</w:t>
      </w:r>
      <w:r w:rsidR="00370F84">
        <w:rPr>
          <w:szCs w:val="28"/>
        </w:rPr>
        <w:t xml:space="preserve"> </w:t>
      </w:r>
      <w:r>
        <w:rPr>
          <w:szCs w:val="28"/>
        </w:rPr>
        <w:t>КПСС,</w:t>
      </w:r>
      <w:r w:rsidR="00370F84">
        <w:rPr>
          <w:szCs w:val="28"/>
        </w:rPr>
        <w:t xml:space="preserve"> </w:t>
      </w:r>
      <w:r>
        <w:rPr>
          <w:szCs w:val="28"/>
        </w:rPr>
        <w:t>принятую</w:t>
      </w:r>
      <w:r w:rsidR="00370F84">
        <w:rPr>
          <w:szCs w:val="28"/>
        </w:rPr>
        <w:t xml:space="preserve"> </w:t>
      </w:r>
      <w:r>
        <w:rPr>
          <w:szCs w:val="28"/>
        </w:rPr>
        <w:t>на</w:t>
      </w:r>
      <w:r w:rsidR="00370F84">
        <w:rPr>
          <w:szCs w:val="28"/>
        </w:rPr>
        <w:t xml:space="preserve"> </w:t>
      </w:r>
      <w:r>
        <w:rPr>
          <w:szCs w:val="28"/>
        </w:rPr>
        <w:t>ХХ</w:t>
      </w:r>
      <w:r>
        <w:rPr>
          <w:szCs w:val="28"/>
          <w:lang w:val="en-US"/>
        </w:rPr>
        <w:t>II</w:t>
      </w:r>
      <w:r w:rsidR="00370F84">
        <w:rPr>
          <w:szCs w:val="28"/>
        </w:rPr>
        <w:t xml:space="preserve"> </w:t>
      </w:r>
      <w:r>
        <w:rPr>
          <w:szCs w:val="28"/>
        </w:rPr>
        <w:t>Съезде</w:t>
      </w:r>
      <w:r w:rsidR="00370F84">
        <w:rPr>
          <w:szCs w:val="28"/>
        </w:rPr>
        <w:t xml:space="preserve"> </w:t>
      </w:r>
      <w:r>
        <w:rPr>
          <w:szCs w:val="28"/>
        </w:rPr>
        <w:t>–</w:t>
      </w:r>
      <w:r w:rsidR="00370F84">
        <w:rPr>
          <w:szCs w:val="28"/>
        </w:rPr>
        <w:t xml:space="preserve"> </w:t>
      </w:r>
      <w:r>
        <w:rPr>
          <w:szCs w:val="28"/>
        </w:rPr>
        <w:t>«Вс</w:t>
      </w:r>
      <w:r w:rsidR="00955BEE">
        <w:rPr>
          <w:szCs w:val="28"/>
        </w:rPr>
        <w:t>ё</w:t>
      </w:r>
      <w:r w:rsidR="00370F84">
        <w:rPr>
          <w:szCs w:val="28"/>
        </w:rPr>
        <w:t xml:space="preserve"> </w:t>
      </w:r>
      <w:r>
        <w:rPr>
          <w:szCs w:val="28"/>
        </w:rPr>
        <w:t>во</w:t>
      </w:r>
      <w:r w:rsidR="00370F84">
        <w:rPr>
          <w:szCs w:val="28"/>
        </w:rPr>
        <w:t xml:space="preserve"> </w:t>
      </w:r>
      <w:r>
        <w:rPr>
          <w:szCs w:val="28"/>
        </w:rPr>
        <w:t>имя</w:t>
      </w:r>
      <w:r w:rsidR="00370F84">
        <w:rPr>
          <w:szCs w:val="28"/>
        </w:rPr>
        <w:t xml:space="preserve"> </w:t>
      </w:r>
      <w:r>
        <w:rPr>
          <w:szCs w:val="28"/>
        </w:rPr>
        <w:t>человека,</w:t>
      </w:r>
      <w:r w:rsidR="00370F84">
        <w:rPr>
          <w:szCs w:val="28"/>
        </w:rPr>
        <w:t xml:space="preserve"> </w:t>
      </w:r>
      <w:r>
        <w:rPr>
          <w:szCs w:val="28"/>
        </w:rPr>
        <w:t>для</w:t>
      </w:r>
      <w:r w:rsidR="00370F84">
        <w:rPr>
          <w:szCs w:val="28"/>
        </w:rPr>
        <w:t xml:space="preserve"> </w:t>
      </w:r>
      <w:r>
        <w:rPr>
          <w:szCs w:val="28"/>
        </w:rPr>
        <w:t>блага</w:t>
      </w:r>
      <w:r w:rsidR="00370F84">
        <w:rPr>
          <w:szCs w:val="28"/>
        </w:rPr>
        <w:t xml:space="preserve"> </w:t>
      </w:r>
      <w:r>
        <w:rPr>
          <w:szCs w:val="28"/>
        </w:rPr>
        <w:t>человека».</w:t>
      </w:r>
      <w:r w:rsidR="00370F84">
        <w:rPr>
          <w:szCs w:val="28"/>
        </w:rPr>
        <w:t xml:space="preserve"> </w:t>
      </w:r>
      <w:r>
        <w:rPr>
          <w:szCs w:val="28"/>
        </w:rPr>
        <w:t>Вот</w:t>
      </w:r>
      <w:r w:rsidR="00370F84">
        <w:rPr>
          <w:szCs w:val="28"/>
        </w:rPr>
        <w:t xml:space="preserve"> </w:t>
      </w:r>
      <w:r>
        <w:rPr>
          <w:szCs w:val="28"/>
        </w:rPr>
        <w:t>так</w:t>
      </w:r>
      <w:r w:rsidR="00370F84">
        <w:rPr>
          <w:szCs w:val="28"/>
        </w:rPr>
        <w:t xml:space="preserve"> </w:t>
      </w:r>
      <w:r>
        <w:rPr>
          <w:szCs w:val="28"/>
        </w:rPr>
        <w:lastRenderedPageBreak/>
        <w:t>реализовывался</w:t>
      </w:r>
      <w:r w:rsidR="00370F84">
        <w:rPr>
          <w:szCs w:val="28"/>
        </w:rPr>
        <w:t xml:space="preserve"> </w:t>
      </w:r>
      <w:r>
        <w:rPr>
          <w:szCs w:val="28"/>
        </w:rPr>
        <w:t>один</w:t>
      </w:r>
      <w:r w:rsidR="00370F84">
        <w:rPr>
          <w:szCs w:val="28"/>
        </w:rPr>
        <w:t xml:space="preserve"> </w:t>
      </w:r>
      <w:r>
        <w:rPr>
          <w:szCs w:val="28"/>
        </w:rPr>
        <w:t>из</w:t>
      </w:r>
      <w:r w:rsidR="00370F84">
        <w:rPr>
          <w:szCs w:val="28"/>
        </w:rPr>
        <w:t xml:space="preserve"> </w:t>
      </w:r>
      <w:r>
        <w:rPr>
          <w:szCs w:val="28"/>
        </w:rPr>
        <w:t>элементов</w:t>
      </w:r>
      <w:r w:rsidR="00370F84">
        <w:rPr>
          <w:szCs w:val="28"/>
        </w:rPr>
        <w:t xml:space="preserve"> </w:t>
      </w:r>
      <w:r>
        <w:rPr>
          <w:szCs w:val="28"/>
        </w:rPr>
        <w:t>развития</w:t>
      </w:r>
      <w:r w:rsidR="00370F84">
        <w:rPr>
          <w:szCs w:val="28"/>
        </w:rPr>
        <w:t xml:space="preserve"> </w:t>
      </w:r>
      <w:r>
        <w:rPr>
          <w:szCs w:val="28"/>
        </w:rPr>
        <w:t>нужного</w:t>
      </w:r>
      <w:r w:rsidR="00370F84">
        <w:rPr>
          <w:szCs w:val="28"/>
        </w:rPr>
        <w:t xml:space="preserve"> </w:t>
      </w:r>
      <w:r>
        <w:rPr>
          <w:szCs w:val="28"/>
        </w:rPr>
        <w:t>генотипа</w:t>
      </w:r>
      <w:r w:rsidR="00370F84">
        <w:rPr>
          <w:szCs w:val="28"/>
        </w:rPr>
        <w:t xml:space="preserve"> </w:t>
      </w:r>
      <w:r w:rsidR="00955BEE">
        <w:rPr>
          <w:szCs w:val="28"/>
        </w:rPr>
        <w:t>М</w:t>
      </w:r>
      <w:r>
        <w:rPr>
          <w:szCs w:val="28"/>
        </w:rPr>
        <w:t>озга</w:t>
      </w:r>
      <w:r w:rsidR="00370F84">
        <w:rPr>
          <w:szCs w:val="28"/>
        </w:rPr>
        <w:t xml:space="preserve"> </w:t>
      </w:r>
      <w:r>
        <w:rPr>
          <w:szCs w:val="28"/>
        </w:rPr>
        <w:t>с</w:t>
      </w:r>
      <w:r w:rsidR="00370F84">
        <w:rPr>
          <w:szCs w:val="28"/>
        </w:rPr>
        <w:t xml:space="preserve"> </w:t>
      </w:r>
      <w:r>
        <w:rPr>
          <w:szCs w:val="28"/>
        </w:rPr>
        <w:t>определ</w:t>
      </w:r>
      <w:r w:rsidR="00955BEE">
        <w:rPr>
          <w:szCs w:val="28"/>
        </w:rPr>
        <w:t>ё</w:t>
      </w:r>
      <w:r>
        <w:rPr>
          <w:szCs w:val="28"/>
        </w:rPr>
        <w:t>нными</w:t>
      </w:r>
      <w:r w:rsidR="00370F84">
        <w:rPr>
          <w:szCs w:val="28"/>
        </w:rPr>
        <w:t xml:space="preserve"> </w:t>
      </w:r>
      <w:r>
        <w:rPr>
          <w:szCs w:val="28"/>
        </w:rPr>
        <w:t>параметрами</w:t>
      </w:r>
      <w:r w:rsidR="00370F84">
        <w:rPr>
          <w:szCs w:val="28"/>
        </w:rPr>
        <w:t xml:space="preserve"> </w:t>
      </w:r>
      <w:r>
        <w:rPr>
          <w:szCs w:val="28"/>
        </w:rPr>
        <w:t>в</w:t>
      </w:r>
      <w:r w:rsidR="00370F84">
        <w:rPr>
          <w:szCs w:val="28"/>
        </w:rPr>
        <w:t xml:space="preserve"> </w:t>
      </w:r>
      <w:r>
        <w:rPr>
          <w:szCs w:val="28"/>
        </w:rPr>
        <w:t>текущем</w:t>
      </w:r>
      <w:r w:rsidR="00370F84">
        <w:rPr>
          <w:szCs w:val="28"/>
        </w:rPr>
        <w:t xml:space="preserve"> </w:t>
      </w:r>
      <w:r>
        <w:rPr>
          <w:szCs w:val="28"/>
        </w:rPr>
        <w:t>времени</w:t>
      </w:r>
      <w:r w:rsidR="00370F84">
        <w:rPr>
          <w:szCs w:val="28"/>
        </w:rPr>
        <w:t xml:space="preserve"> </w:t>
      </w:r>
      <w:r>
        <w:rPr>
          <w:szCs w:val="28"/>
        </w:rPr>
        <w:t>решения</w:t>
      </w:r>
      <w:r w:rsidR="00370F84">
        <w:rPr>
          <w:szCs w:val="28"/>
        </w:rPr>
        <w:t xml:space="preserve"> </w:t>
      </w:r>
      <w:r w:rsidR="00955BEE">
        <w:rPr>
          <w:szCs w:val="28"/>
        </w:rPr>
        <w:t>насущных</w:t>
      </w:r>
      <w:r w:rsidR="00370F84">
        <w:rPr>
          <w:szCs w:val="28"/>
        </w:rPr>
        <w:t xml:space="preserve"> </w:t>
      </w:r>
      <w:r>
        <w:rPr>
          <w:szCs w:val="28"/>
        </w:rPr>
        <w:t>задач.</w:t>
      </w:r>
      <w:r w:rsidR="00370F84">
        <w:rPr>
          <w:szCs w:val="28"/>
        </w:rPr>
        <w:t xml:space="preserve"> </w:t>
      </w:r>
    </w:p>
    <w:bookmarkEnd w:id="4"/>
    <w:bookmarkEnd w:id="5"/>
    <w:p w14:paraId="342ECA97" w14:textId="1C4D71B0" w:rsidR="003845E4" w:rsidRDefault="00712A31" w:rsidP="00712A31">
      <w:pPr>
        <w:rPr>
          <w:szCs w:val="28"/>
        </w:rPr>
      </w:pPr>
      <w:r>
        <w:rPr>
          <w:szCs w:val="28"/>
        </w:rPr>
        <w:t>З</w:t>
      </w:r>
      <w:r w:rsidRPr="00280225">
        <w:rPr>
          <w:szCs w:val="28"/>
        </w:rPr>
        <w:t>адачей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более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высокого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уровня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был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поиск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пациентом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своего</w:t>
      </w:r>
      <w:r w:rsidR="00370F84">
        <w:rPr>
          <w:szCs w:val="28"/>
        </w:rPr>
        <w:t xml:space="preserve"> </w:t>
      </w:r>
      <w:r>
        <w:rPr>
          <w:szCs w:val="28"/>
        </w:rPr>
        <w:t>«</w:t>
      </w:r>
      <w:r w:rsidRPr="00280225">
        <w:rPr>
          <w:szCs w:val="28"/>
        </w:rPr>
        <w:t>призвания</w:t>
      </w:r>
      <w:r>
        <w:rPr>
          <w:szCs w:val="28"/>
        </w:rPr>
        <w:t>»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–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того,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он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мог</w:t>
      </w:r>
      <w:r>
        <w:rPr>
          <w:szCs w:val="28"/>
        </w:rPr>
        <w:t>,</w:t>
      </w:r>
      <w:r w:rsidR="00370F84">
        <w:rPr>
          <w:szCs w:val="28"/>
        </w:rPr>
        <w:t xml:space="preserve"> </w:t>
      </w:r>
      <w:r>
        <w:rPr>
          <w:szCs w:val="28"/>
        </w:rPr>
        <w:t>как</w:t>
      </w:r>
      <w:r w:rsidR="00370F84">
        <w:rPr>
          <w:szCs w:val="28"/>
        </w:rPr>
        <w:t xml:space="preserve"> </w:t>
      </w:r>
      <w:r>
        <w:rPr>
          <w:szCs w:val="28"/>
        </w:rPr>
        <w:t>он</w:t>
      </w:r>
      <w:r w:rsidR="00370F84">
        <w:rPr>
          <w:szCs w:val="28"/>
        </w:rPr>
        <w:t xml:space="preserve"> </w:t>
      </w:r>
      <w:r>
        <w:rPr>
          <w:szCs w:val="28"/>
        </w:rPr>
        <w:t>считал</w:t>
      </w:r>
      <w:r w:rsidR="00370F84">
        <w:rPr>
          <w:szCs w:val="28"/>
        </w:rPr>
        <w:t xml:space="preserve"> </w:t>
      </w:r>
      <w:r>
        <w:rPr>
          <w:szCs w:val="28"/>
        </w:rPr>
        <w:t>от</w:t>
      </w:r>
      <w:r w:rsidR="00370F84">
        <w:rPr>
          <w:szCs w:val="28"/>
        </w:rPr>
        <w:t xml:space="preserve"> </w:t>
      </w:r>
      <w:r>
        <w:rPr>
          <w:szCs w:val="28"/>
        </w:rPr>
        <w:t>непонимания</w:t>
      </w:r>
      <w:r w:rsidR="00370F84">
        <w:rPr>
          <w:szCs w:val="28"/>
        </w:rPr>
        <w:t xml:space="preserve"> </w:t>
      </w:r>
      <w:r>
        <w:rPr>
          <w:szCs w:val="28"/>
        </w:rPr>
        <w:t>происходящего,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быть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полез</w:t>
      </w:r>
      <w:r w:rsidR="00955BEE">
        <w:rPr>
          <w:szCs w:val="28"/>
        </w:rPr>
        <w:t>ным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людям,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обществу,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миру.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Для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этого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пациенту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возвращали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веру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некоторые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ценности,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которые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позволяли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ему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избавиться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зависимости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(алкогольной,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наркотической,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игровой,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компьютерной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др.).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Избавившись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зависимостей,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пациент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переходил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режим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самоуправления,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обретая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способность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достигать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вершин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своего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призвания.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Так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он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становился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нужным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людям,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автоматически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избавляло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его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одиночества,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изоляции,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своей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мнимой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ненужности.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самой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сложной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задачей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было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убедить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пациента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наличии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него</w:t>
      </w:r>
      <w:r w:rsidR="00370F84">
        <w:rPr>
          <w:szCs w:val="28"/>
        </w:rPr>
        <w:t xml:space="preserve"> </w:t>
      </w:r>
      <w:r w:rsidRPr="008A3981">
        <w:rPr>
          <w:rStyle w:val="--0"/>
        </w:rPr>
        <w:t>своего</w:t>
      </w:r>
      <w:r w:rsidR="00370F84">
        <w:rPr>
          <w:rStyle w:val="--"/>
        </w:rPr>
        <w:t xml:space="preserve"> </w:t>
      </w:r>
      <w:r w:rsidRPr="008A3981">
        <w:rPr>
          <w:rStyle w:val="--"/>
        </w:rPr>
        <w:t>уникального</w:t>
      </w:r>
      <w:r w:rsidR="00370F84">
        <w:rPr>
          <w:rStyle w:val="--"/>
        </w:rPr>
        <w:t xml:space="preserve"> </w:t>
      </w:r>
      <w:r w:rsidRPr="008A3981">
        <w:rPr>
          <w:rStyle w:val="--0"/>
        </w:rPr>
        <w:t>предназначения</w:t>
      </w:r>
      <w:r w:rsidR="00370F84">
        <w:rPr>
          <w:rStyle w:val="--0"/>
        </w:rPr>
        <w:t xml:space="preserve"> </w:t>
      </w:r>
      <w:r w:rsidRPr="00280225">
        <w:rPr>
          <w:szCs w:val="28"/>
        </w:rPr>
        <w:t>–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способности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открывать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людям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миру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видели,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понимали,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умели.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Он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мог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часто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становился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индивидуальностью,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видевш</w:t>
      </w:r>
      <w:r w:rsidR="00955BEE">
        <w:rPr>
          <w:szCs w:val="28"/>
        </w:rPr>
        <w:t>е</w:t>
      </w:r>
      <w:r w:rsidRPr="00280225">
        <w:rPr>
          <w:szCs w:val="28"/>
        </w:rPr>
        <w:t>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опасности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возможности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далеко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горизонтом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видения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понимания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большинства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людей.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Среди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тех,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приходил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</w:t>
      </w:r>
      <w:r w:rsidR="00370F84">
        <w:rPr>
          <w:szCs w:val="28"/>
        </w:rPr>
        <w:t xml:space="preserve"> </w:t>
      </w:r>
      <w:r>
        <w:rPr>
          <w:szCs w:val="28"/>
        </w:rPr>
        <w:t>«учителям»,</w:t>
      </w:r>
      <w:r w:rsidR="00370F84">
        <w:rPr>
          <w:szCs w:val="28"/>
        </w:rPr>
        <w:t xml:space="preserve"> </w:t>
      </w:r>
      <w:r>
        <w:rPr>
          <w:szCs w:val="28"/>
        </w:rPr>
        <w:t>называвшим</w:t>
      </w:r>
      <w:r w:rsidR="00370F84">
        <w:rPr>
          <w:szCs w:val="28"/>
        </w:rPr>
        <w:t xml:space="preserve"> </w:t>
      </w:r>
      <w:r>
        <w:rPr>
          <w:szCs w:val="28"/>
        </w:rPr>
        <w:t>себя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психотерапевтам</w:t>
      </w:r>
      <w:r>
        <w:rPr>
          <w:szCs w:val="28"/>
        </w:rPr>
        <w:t>и,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помощью,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был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очень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высок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удельный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вес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таких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индивидуальностей,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для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этого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надо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было</w:t>
      </w:r>
      <w:r w:rsidR="00370F84">
        <w:rPr>
          <w:szCs w:val="28"/>
        </w:rPr>
        <w:t xml:space="preserve"> </w:t>
      </w:r>
      <w:r w:rsidRPr="00A9281F">
        <w:rPr>
          <w:rStyle w:val="--"/>
        </w:rPr>
        <w:t>перевести</w:t>
      </w:r>
      <w:r w:rsidR="00370F84">
        <w:rPr>
          <w:rStyle w:val="--0"/>
        </w:rPr>
        <w:t xml:space="preserve"> </w:t>
      </w:r>
      <w:r w:rsidRPr="00A9281F">
        <w:rPr>
          <w:rStyle w:val="--0"/>
        </w:rPr>
        <w:t>в</w:t>
      </w:r>
      <w:r w:rsidR="00370F84">
        <w:rPr>
          <w:rStyle w:val="--0"/>
        </w:rPr>
        <w:t xml:space="preserve"> </w:t>
      </w:r>
      <w:r w:rsidRPr="00A9281F">
        <w:rPr>
          <w:rStyle w:val="--0"/>
        </w:rPr>
        <w:t>режим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самовоспитания,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проектирования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собственной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личности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своей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жизни.</w:t>
      </w:r>
      <w:r w:rsidR="00370F84">
        <w:rPr>
          <w:szCs w:val="28"/>
        </w:rPr>
        <w:t xml:space="preserve"> </w:t>
      </w:r>
      <w:r w:rsidR="003845E4">
        <w:rPr>
          <w:szCs w:val="28"/>
        </w:rPr>
        <w:t>Э</w:t>
      </w:r>
      <w:r>
        <w:rPr>
          <w:szCs w:val="28"/>
        </w:rPr>
        <w:t>то</w:t>
      </w:r>
      <w:r w:rsidR="00370F84">
        <w:rPr>
          <w:szCs w:val="28"/>
        </w:rPr>
        <w:t xml:space="preserve"> </w:t>
      </w:r>
      <w:r>
        <w:rPr>
          <w:szCs w:val="28"/>
        </w:rPr>
        <w:t>и</w:t>
      </w:r>
      <w:r w:rsidR="00370F84">
        <w:rPr>
          <w:szCs w:val="28"/>
        </w:rPr>
        <w:t xml:space="preserve"> </w:t>
      </w:r>
      <w:r>
        <w:rPr>
          <w:szCs w:val="28"/>
        </w:rPr>
        <w:t>реализовывалось</w:t>
      </w:r>
      <w:r w:rsidR="00370F84">
        <w:rPr>
          <w:szCs w:val="28"/>
        </w:rPr>
        <w:t xml:space="preserve"> </w:t>
      </w:r>
      <w:r>
        <w:rPr>
          <w:szCs w:val="28"/>
        </w:rPr>
        <w:t>в</w:t>
      </w:r>
      <w:r w:rsidR="00370F84">
        <w:rPr>
          <w:szCs w:val="28"/>
        </w:rPr>
        <w:t xml:space="preserve"> </w:t>
      </w:r>
      <w:r>
        <w:rPr>
          <w:szCs w:val="28"/>
        </w:rPr>
        <w:t>рамках</w:t>
      </w:r>
      <w:r w:rsidR="00370F84">
        <w:rPr>
          <w:szCs w:val="28"/>
        </w:rPr>
        <w:t xml:space="preserve"> </w:t>
      </w:r>
      <w:r>
        <w:rPr>
          <w:szCs w:val="28"/>
        </w:rPr>
        <w:t>вс</w:t>
      </w:r>
      <w:r w:rsidR="003845E4">
        <w:rPr>
          <w:szCs w:val="28"/>
        </w:rPr>
        <w:t>ё</w:t>
      </w:r>
      <w:r w:rsidR="00370F84">
        <w:rPr>
          <w:szCs w:val="28"/>
        </w:rPr>
        <w:t xml:space="preserve"> </w:t>
      </w:r>
      <w:r>
        <w:rPr>
          <w:szCs w:val="28"/>
        </w:rPr>
        <w:t>тех</w:t>
      </w:r>
      <w:r w:rsidR="00370F84">
        <w:rPr>
          <w:szCs w:val="28"/>
        </w:rPr>
        <w:t xml:space="preserve"> </w:t>
      </w:r>
      <w:r>
        <w:rPr>
          <w:szCs w:val="28"/>
        </w:rPr>
        <w:t>же</w:t>
      </w:r>
      <w:r w:rsidR="00370F84">
        <w:rPr>
          <w:szCs w:val="28"/>
        </w:rPr>
        <w:t xml:space="preserve"> </w:t>
      </w:r>
      <w:r>
        <w:rPr>
          <w:szCs w:val="28"/>
        </w:rPr>
        <w:t>программ</w:t>
      </w:r>
      <w:r w:rsidR="00370F84">
        <w:rPr>
          <w:szCs w:val="28"/>
        </w:rPr>
        <w:t xml:space="preserve"> </w:t>
      </w:r>
      <w:r>
        <w:rPr>
          <w:szCs w:val="28"/>
        </w:rPr>
        <w:t>создания</w:t>
      </w:r>
      <w:r w:rsidR="00370F84">
        <w:rPr>
          <w:szCs w:val="28"/>
        </w:rPr>
        <w:t xml:space="preserve"> </w:t>
      </w:r>
      <w:r>
        <w:rPr>
          <w:szCs w:val="28"/>
        </w:rPr>
        <w:t>генотипов</w:t>
      </w:r>
      <w:r w:rsidR="00370F84">
        <w:rPr>
          <w:szCs w:val="28"/>
        </w:rPr>
        <w:t xml:space="preserve"> </w:t>
      </w:r>
      <w:r>
        <w:rPr>
          <w:szCs w:val="28"/>
        </w:rPr>
        <w:t>Мозга</w:t>
      </w:r>
      <w:r w:rsidR="00370F84">
        <w:rPr>
          <w:szCs w:val="28"/>
        </w:rPr>
        <w:t xml:space="preserve"> </w:t>
      </w:r>
      <w:r>
        <w:rPr>
          <w:szCs w:val="28"/>
        </w:rPr>
        <w:t>старой</w:t>
      </w:r>
      <w:r w:rsidR="00370F84">
        <w:rPr>
          <w:szCs w:val="28"/>
        </w:rPr>
        <w:t xml:space="preserve"> </w:t>
      </w:r>
      <w:r>
        <w:rPr>
          <w:szCs w:val="28"/>
        </w:rPr>
        <w:t>Систем</w:t>
      </w:r>
      <w:r w:rsidR="00D81B94">
        <w:rPr>
          <w:szCs w:val="28"/>
        </w:rPr>
        <w:t>ой</w:t>
      </w:r>
      <w:r w:rsidR="00370F84">
        <w:rPr>
          <w:szCs w:val="28"/>
        </w:rPr>
        <w:t xml:space="preserve"> </w:t>
      </w:r>
      <w:r>
        <w:rPr>
          <w:szCs w:val="28"/>
        </w:rPr>
        <w:t>Управления.</w:t>
      </w:r>
      <w:r w:rsidR="00370F84">
        <w:rPr>
          <w:szCs w:val="28"/>
        </w:rPr>
        <w:t xml:space="preserve"> </w:t>
      </w:r>
    </w:p>
    <w:p w14:paraId="54FCC128" w14:textId="185D4088" w:rsidR="00712A31" w:rsidRPr="003845E4" w:rsidRDefault="00712A31" w:rsidP="00712A31">
      <w:pPr>
        <w:rPr>
          <w:szCs w:val="28"/>
        </w:rPr>
      </w:pPr>
      <w:r w:rsidRPr="00280225">
        <w:rPr>
          <w:szCs w:val="28"/>
        </w:rPr>
        <w:t>Так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кратко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можно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резюмировать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делал</w:t>
      </w:r>
      <w:r>
        <w:rPr>
          <w:szCs w:val="28"/>
        </w:rPr>
        <w:t>ось</w:t>
      </w:r>
      <w:r w:rsidR="00370F84">
        <w:rPr>
          <w:szCs w:val="28"/>
        </w:rPr>
        <w:t xml:space="preserve"> </w:t>
      </w:r>
      <w:r w:rsidRPr="003C4400">
        <w:rPr>
          <w:rStyle w:val="--"/>
        </w:rPr>
        <w:t>до</w:t>
      </w:r>
      <w:r w:rsidR="00370F84">
        <w:rPr>
          <w:rStyle w:val="--0"/>
        </w:rPr>
        <w:t xml:space="preserve"> </w:t>
      </w:r>
      <w:r w:rsidRPr="003C4400">
        <w:rPr>
          <w:rStyle w:val="--0"/>
        </w:rPr>
        <w:t>прихода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глобализации</w:t>
      </w:r>
      <w:r w:rsidR="00370F84">
        <w:rPr>
          <w:szCs w:val="28"/>
        </w:rPr>
        <w:t xml:space="preserve"> </w:t>
      </w:r>
      <w:r>
        <w:rPr>
          <w:szCs w:val="28"/>
        </w:rPr>
        <w:t>как</w:t>
      </w:r>
      <w:r w:rsidR="00370F84">
        <w:rPr>
          <w:szCs w:val="28"/>
        </w:rPr>
        <w:t xml:space="preserve"> </w:t>
      </w:r>
      <w:r>
        <w:rPr>
          <w:szCs w:val="28"/>
        </w:rPr>
        <w:t>предпоследнего</w:t>
      </w:r>
      <w:r w:rsidR="00370F84">
        <w:rPr>
          <w:szCs w:val="28"/>
        </w:rPr>
        <w:t xml:space="preserve"> </w:t>
      </w:r>
      <w:r>
        <w:rPr>
          <w:szCs w:val="28"/>
        </w:rPr>
        <w:t>и</w:t>
      </w:r>
      <w:r w:rsidR="00370F84">
        <w:rPr>
          <w:szCs w:val="28"/>
        </w:rPr>
        <w:t xml:space="preserve"> </w:t>
      </w:r>
      <w:r>
        <w:rPr>
          <w:szCs w:val="28"/>
        </w:rPr>
        <w:t>заключительного</w:t>
      </w:r>
      <w:r w:rsidR="00370F84">
        <w:rPr>
          <w:szCs w:val="28"/>
        </w:rPr>
        <w:t xml:space="preserve"> </w:t>
      </w:r>
      <w:r>
        <w:rPr>
          <w:szCs w:val="28"/>
        </w:rPr>
        <w:t>этапа</w:t>
      </w:r>
      <w:r w:rsidR="00370F84">
        <w:rPr>
          <w:szCs w:val="28"/>
        </w:rPr>
        <w:t xml:space="preserve"> </w:t>
      </w:r>
      <w:r>
        <w:rPr>
          <w:szCs w:val="28"/>
        </w:rPr>
        <w:t>в</w:t>
      </w:r>
      <w:r w:rsidR="00370F84">
        <w:rPr>
          <w:szCs w:val="28"/>
        </w:rPr>
        <w:t xml:space="preserve"> </w:t>
      </w:r>
      <w:r>
        <w:rPr>
          <w:szCs w:val="28"/>
        </w:rPr>
        <w:t>рамках</w:t>
      </w:r>
      <w:r w:rsidR="00370F84">
        <w:rPr>
          <w:szCs w:val="28"/>
        </w:rPr>
        <w:t xml:space="preserve"> </w:t>
      </w:r>
      <w:r w:rsidR="003845E4">
        <w:rPr>
          <w:szCs w:val="28"/>
        </w:rPr>
        <w:t xml:space="preserve">функционирования </w:t>
      </w:r>
      <w:r>
        <w:rPr>
          <w:szCs w:val="28"/>
        </w:rPr>
        <w:t>интервентской</w:t>
      </w:r>
      <w:r w:rsidR="00370F84">
        <w:rPr>
          <w:szCs w:val="28"/>
        </w:rPr>
        <w:t xml:space="preserve"> </w:t>
      </w:r>
      <w:r>
        <w:rPr>
          <w:szCs w:val="28"/>
        </w:rPr>
        <w:t>Системы</w:t>
      </w:r>
      <w:r w:rsidR="00370F84">
        <w:rPr>
          <w:szCs w:val="28"/>
        </w:rPr>
        <w:t xml:space="preserve"> </w:t>
      </w:r>
      <w:r>
        <w:rPr>
          <w:szCs w:val="28"/>
        </w:rPr>
        <w:t>Управления.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Глобализация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–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вскрытие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государственных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границ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всех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стран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мира,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формировани</w:t>
      </w:r>
      <w:r w:rsidR="003845E4">
        <w:rPr>
          <w:szCs w:val="28"/>
        </w:rPr>
        <w:t>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глобального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«мира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без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границ»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для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свободного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перемещения: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1)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денег,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2)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товаров,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3)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информации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4)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масс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людей.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Они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перемещаются,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попирая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географические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государственные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границы,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создавая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условия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для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возникновения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всех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видов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эпидемий: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медицинских,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психологических,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социальных,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информационных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пр.</w:t>
      </w:r>
      <w:r w:rsidR="00370F84">
        <w:rPr>
          <w:szCs w:val="28"/>
        </w:rPr>
        <w:t xml:space="preserve"> </w:t>
      </w:r>
      <w:r w:rsidR="003845E4">
        <w:rPr>
          <w:szCs w:val="28"/>
        </w:rPr>
        <w:t>В</w:t>
      </w:r>
      <w:r w:rsidRPr="00280225">
        <w:rPr>
          <w:szCs w:val="28"/>
        </w:rPr>
        <w:t>се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страны,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согласившиеся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</w:t>
      </w:r>
      <w:r w:rsidR="00370F84">
        <w:rPr>
          <w:szCs w:val="28"/>
        </w:rPr>
        <w:t xml:space="preserve"> </w:t>
      </w:r>
      <w:proofErr w:type="spellStart"/>
      <w:r w:rsidRPr="00280225">
        <w:rPr>
          <w:szCs w:val="28"/>
        </w:rPr>
        <w:t>Бретон-Вудскими</w:t>
      </w:r>
      <w:proofErr w:type="spellEnd"/>
      <w:r w:rsidR="00370F84">
        <w:rPr>
          <w:szCs w:val="28"/>
        </w:rPr>
        <w:t xml:space="preserve"> </w:t>
      </w:r>
      <w:r w:rsidRPr="00280225">
        <w:rPr>
          <w:szCs w:val="28"/>
        </w:rPr>
        <w:t>решениями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том,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золото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международной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торговле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заменяется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доллар,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нефть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торгуется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только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долларах,</w:t>
      </w:r>
      <w:r w:rsidR="00370F84">
        <w:rPr>
          <w:szCs w:val="28"/>
        </w:rPr>
        <w:t xml:space="preserve"> </w:t>
      </w:r>
      <w:r w:rsidRPr="003C4400">
        <w:rPr>
          <w:rStyle w:val="--"/>
        </w:rPr>
        <w:t>не</w:t>
      </w:r>
      <w:r w:rsidR="00370F84">
        <w:rPr>
          <w:rStyle w:val="--"/>
        </w:rPr>
        <w:t xml:space="preserve"> </w:t>
      </w:r>
      <w:r w:rsidRPr="003C4400">
        <w:rPr>
          <w:rStyle w:val="--0"/>
        </w:rPr>
        <w:t>могут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закрыть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свои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границы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избежание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тяжелых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санкций.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Границы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закрыть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потому</w:t>
      </w:r>
      <w:r w:rsidR="003845E4">
        <w:rPr>
          <w:szCs w:val="28"/>
        </w:rPr>
        <w:t>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информационные,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финансовые,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социальные,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политические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технологии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«засунуть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обратно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головы»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создателей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–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они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обрели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самостоятельное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бытие,</w:t>
      </w:r>
      <w:r w:rsidR="00370F84">
        <w:rPr>
          <w:szCs w:val="28"/>
        </w:rPr>
        <w:t xml:space="preserve"> </w:t>
      </w:r>
      <w:r w:rsidR="003845E4">
        <w:rPr>
          <w:szCs w:val="28"/>
        </w:rPr>
        <w:t>организовав для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людей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тотальную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зависимость.</w:t>
      </w:r>
      <w:r w:rsidR="00370F84">
        <w:rPr>
          <w:szCs w:val="28"/>
        </w:rPr>
        <w:t xml:space="preserve"> </w:t>
      </w:r>
      <w:r>
        <w:rPr>
          <w:szCs w:val="28"/>
        </w:rPr>
        <w:t>Это</w:t>
      </w:r>
      <w:r w:rsidR="00370F84">
        <w:rPr>
          <w:szCs w:val="28"/>
        </w:rPr>
        <w:t xml:space="preserve"> </w:t>
      </w:r>
      <w:r>
        <w:rPr>
          <w:szCs w:val="28"/>
        </w:rPr>
        <w:t>привело</w:t>
      </w:r>
      <w:r w:rsidR="00370F84">
        <w:rPr>
          <w:szCs w:val="28"/>
        </w:rPr>
        <w:t xml:space="preserve"> </w:t>
      </w:r>
      <w:r>
        <w:rPr>
          <w:szCs w:val="28"/>
        </w:rPr>
        <w:t>к</w:t>
      </w:r>
      <w:r w:rsidR="00370F84">
        <w:rPr>
          <w:szCs w:val="28"/>
        </w:rPr>
        <w:t xml:space="preserve"> </w:t>
      </w:r>
      <w:r>
        <w:rPr>
          <w:szCs w:val="28"/>
        </w:rPr>
        <w:t>тому,</w:t>
      </w:r>
      <w:r w:rsidR="00370F84">
        <w:rPr>
          <w:szCs w:val="28"/>
        </w:rPr>
        <w:t xml:space="preserve"> </w:t>
      </w:r>
      <w:r>
        <w:rPr>
          <w:szCs w:val="28"/>
        </w:rPr>
        <w:t>что</w:t>
      </w:r>
      <w:r w:rsidR="00370F84">
        <w:rPr>
          <w:szCs w:val="28"/>
        </w:rPr>
        <w:t xml:space="preserve"> </w:t>
      </w:r>
      <w:r>
        <w:rPr>
          <w:szCs w:val="28"/>
        </w:rPr>
        <w:t>с</w:t>
      </w:r>
      <w:r w:rsidRPr="00280225">
        <w:rPr>
          <w:szCs w:val="28"/>
        </w:rPr>
        <w:t>ейчас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трудно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сказать,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кем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руководит: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люди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машинами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машины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людьми?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Чтобы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было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понятнее,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надо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подумать,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будет,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если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сегодня</w:t>
      </w:r>
      <w:r w:rsidR="00370F84">
        <w:rPr>
          <w:szCs w:val="28"/>
        </w:rPr>
        <w:t xml:space="preserve"> </w:t>
      </w:r>
      <w:r w:rsidRPr="00BB0BAC">
        <w:rPr>
          <w:rStyle w:val="--0"/>
        </w:rPr>
        <w:t>отключить</w:t>
      </w:r>
      <w:r w:rsidR="00370F84">
        <w:rPr>
          <w:rStyle w:val="--0"/>
        </w:rPr>
        <w:t xml:space="preserve"> </w:t>
      </w:r>
      <w:r w:rsidRPr="00BB0BAC">
        <w:rPr>
          <w:rStyle w:val="--"/>
        </w:rPr>
        <w:t>все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компьютеры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электродвигатели?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отключение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lastRenderedPageBreak/>
        <w:t>сравнимо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столкновением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Земли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кометой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Галлея</w:t>
      </w:r>
      <w:r w:rsidR="003845E4">
        <w:rPr>
          <w:szCs w:val="28"/>
        </w:rPr>
        <w:t>.</w:t>
      </w:r>
      <w:r w:rsidR="00370F84">
        <w:rPr>
          <w:szCs w:val="28"/>
        </w:rPr>
        <w:t xml:space="preserve"> </w:t>
      </w:r>
      <w:r w:rsidR="003845E4">
        <w:rPr>
          <w:szCs w:val="28"/>
        </w:rPr>
        <w:t>Э</w:t>
      </w:r>
      <w:r w:rsidRPr="00280225">
        <w:rPr>
          <w:szCs w:val="28"/>
        </w:rPr>
        <w:t>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катастрофа.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Как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бы</w:t>
      </w:r>
      <w:r w:rsidR="00370F84">
        <w:rPr>
          <w:szCs w:val="28"/>
        </w:rPr>
        <w:t xml:space="preserve"> </w:t>
      </w:r>
      <w:r>
        <w:rPr>
          <w:szCs w:val="28"/>
        </w:rPr>
        <w:t>сие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казалось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неуместным,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но</w:t>
      </w:r>
      <w:r w:rsidR="00370F84">
        <w:rPr>
          <w:szCs w:val="28"/>
        </w:rPr>
        <w:t xml:space="preserve"> </w:t>
      </w:r>
      <w:proofErr w:type="spellStart"/>
      <w:r w:rsidRPr="00280225">
        <w:rPr>
          <w:szCs w:val="28"/>
        </w:rPr>
        <w:t>ст</w:t>
      </w:r>
      <w:proofErr w:type="spellEnd"/>
      <w:r w:rsidR="003845E4">
        <w:rPr>
          <w:szCs w:val="28"/>
          <w:lang w:val="en-US"/>
        </w:rPr>
        <w:t>ó</w:t>
      </w:r>
      <w:proofErr w:type="spellStart"/>
      <w:r w:rsidRPr="00280225">
        <w:rPr>
          <w:szCs w:val="28"/>
        </w:rPr>
        <w:t>ит</w:t>
      </w:r>
      <w:proofErr w:type="spellEnd"/>
      <w:r w:rsidR="00370F84">
        <w:rPr>
          <w:szCs w:val="28"/>
        </w:rPr>
        <w:t xml:space="preserve"> </w:t>
      </w:r>
      <w:r w:rsidRPr="00280225">
        <w:rPr>
          <w:szCs w:val="28"/>
        </w:rPr>
        <w:t>бегло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перечислить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официальные,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подписанные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большинством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стран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принципы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Вашингтонского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консенсуса,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которые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так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изменили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мир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жизнь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людей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конце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двадцатого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века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которые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именуются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просторечии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глобализацией.</w:t>
      </w:r>
      <w:r w:rsidR="00370F84">
        <w:rPr>
          <w:szCs w:val="28"/>
        </w:rPr>
        <w:t xml:space="preserve"> </w:t>
      </w:r>
      <w:r w:rsidRPr="00EA02F1">
        <w:rPr>
          <w:b/>
          <w:bCs/>
          <w:i/>
          <w:iCs/>
          <w:szCs w:val="28"/>
        </w:rPr>
        <w:t>Глобализация</w:t>
      </w:r>
      <w:r w:rsidR="00370F84">
        <w:rPr>
          <w:b/>
          <w:bCs/>
          <w:i/>
          <w:iCs/>
          <w:szCs w:val="28"/>
        </w:rPr>
        <w:t xml:space="preserve"> </w:t>
      </w:r>
      <w:r w:rsidRPr="00EA02F1">
        <w:rPr>
          <w:b/>
          <w:bCs/>
          <w:i/>
          <w:iCs/>
          <w:szCs w:val="28"/>
        </w:rPr>
        <w:t>–</w:t>
      </w:r>
      <w:r w:rsidR="00370F84">
        <w:rPr>
          <w:b/>
          <w:bCs/>
          <w:i/>
          <w:iCs/>
          <w:szCs w:val="28"/>
        </w:rPr>
        <w:t xml:space="preserve"> </w:t>
      </w:r>
      <w:r w:rsidRPr="00EA02F1">
        <w:rPr>
          <w:b/>
          <w:bCs/>
          <w:i/>
          <w:iCs/>
          <w:szCs w:val="28"/>
        </w:rPr>
        <w:t>это</w:t>
      </w:r>
      <w:r w:rsidR="00370F84">
        <w:rPr>
          <w:b/>
          <w:bCs/>
          <w:i/>
          <w:iCs/>
          <w:szCs w:val="28"/>
        </w:rPr>
        <w:t xml:space="preserve"> </w:t>
      </w:r>
      <w:r w:rsidRPr="00EA02F1">
        <w:rPr>
          <w:b/>
          <w:bCs/>
          <w:i/>
          <w:iCs/>
          <w:szCs w:val="28"/>
        </w:rPr>
        <w:t>воплощение</w:t>
      </w:r>
      <w:r w:rsidR="00370F84">
        <w:rPr>
          <w:b/>
          <w:bCs/>
          <w:i/>
          <w:iCs/>
          <w:szCs w:val="28"/>
        </w:rPr>
        <w:t xml:space="preserve"> </w:t>
      </w:r>
      <w:r w:rsidRPr="00EA02F1">
        <w:rPr>
          <w:b/>
          <w:bCs/>
          <w:i/>
          <w:iCs/>
          <w:szCs w:val="28"/>
        </w:rPr>
        <w:t>в</w:t>
      </w:r>
      <w:r w:rsidR="00370F84">
        <w:rPr>
          <w:b/>
          <w:bCs/>
          <w:i/>
          <w:iCs/>
          <w:szCs w:val="28"/>
        </w:rPr>
        <w:t xml:space="preserve"> </w:t>
      </w:r>
      <w:r w:rsidRPr="00EA02F1">
        <w:rPr>
          <w:b/>
          <w:bCs/>
          <w:i/>
          <w:iCs/>
          <w:szCs w:val="28"/>
        </w:rPr>
        <w:t>жизнь</w:t>
      </w:r>
      <w:r w:rsidR="00370F84">
        <w:rPr>
          <w:b/>
          <w:bCs/>
          <w:i/>
          <w:iCs/>
          <w:szCs w:val="28"/>
        </w:rPr>
        <w:t xml:space="preserve"> </w:t>
      </w:r>
      <w:r w:rsidRPr="00EA02F1">
        <w:rPr>
          <w:b/>
          <w:bCs/>
          <w:i/>
          <w:iCs/>
          <w:szCs w:val="28"/>
        </w:rPr>
        <w:t>электронными</w:t>
      </w:r>
      <w:r w:rsidR="00370F84">
        <w:rPr>
          <w:b/>
          <w:bCs/>
          <w:i/>
          <w:iCs/>
          <w:szCs w:val="28"/>
        </w:rPr>
        <w:t xml:space="preserve"> </w:t>
      </w:r>
      <w:r w:rsidRPr="00EA02F1">
        <w:rPr>
          <w:b/>
          <w:bCs/>
          <w:i/>
          <w:iCs/>
          <w:szCs w:val="28"/>
        </w:rPr>
        <w:t>средствами</w:t>
      </w:r>
      <w:r w:rsidR="00370F84">
        <w:rPr>
          <w:b/>
          <w:bCs/>
          <w:i/>
          <w:iCs/>
          <w:szCs w:val="28"/>
        </w:rPr>
        <w:t xml:space="preserve"> </w:t>
      </w:r>
      <w:r w:rsidRPr="00EA02F1">
        <w:rPr>
          <w:b/>
          <w:bCs/>
          <w:i/>
          <w:iCs/>
          <w:szCs w:val="28"/>
        </w:rPr>
        <w:t>десятка</w:t>
      </w:r>
      <w:r w:rsidR="00370F84">
        <w:rPr>
          <w:b/>
          <w:bCs/>
          <w:i/>
          <w:iCs/>
          <w:szCs w:val="28"/>
        </w:rPr>
        <w:t xml:space="preserve"> </w:t>
      </w:r>
      <w:r w:rsidRPr="00EA02F1">
        <w:rPr>
          <w:b/>
          <w:bCs/>
          <w:i/>
          <w:iCs/>
          <w:szCs w:val="28"/>
        </w:rPr>
        <w:t>принципов</w:t>
      </w:r>
      <w:r w:rsidR="00370F84">
        <w:rPr>
          <w:b/>
          <w:bCs/>
          <w:i/>
          <w:iCs/>
          <w:szCs w:val="28"/>
        </w:rPr>
        <w:t xml:space="preserve"> </w:t>
      </w:r>
      <w:r w:rsidRPr="00EA02F1">
        <w:rPr>
          <w:b/>
          <w:bCs/>
          <w:i/>
          <w:iCs/>
          <w:szCs w:val="28"/>
        </w:rPr>
        <w:t>Вашингтонского</w:t>
      </w:r>
      <w:r w:rsidR="00370F84">
        <w:rPr>
          <w:b/>
          <w:bCs/>
          <w:i/>
          <w:iCs/>
          <w:szCs w:val="28"/>
        </w:rPr>
        <w:t xml:space="preserve"> </w:t>
      </w:r>
      <w:r w:rsidRPr="00EA02F1">
        <w:rPr>
          <w:b/>
          <w:bCs/>
          <w:i/>
          <w:iCs/>
          <w:szCs w:val="28"/>
        </w:rPr>
        <w:t>консенсуса</w:t>
      </w:r>
      <w:r w:rsidR="00370F84">
        <w:rPr>
          <w:szCs w:val="28"/>
        </w:rPr>
        <w:t xml:space="preserve"> </w:t>
      </w:r>
      <w:r>
        <w:rPr>
          <w:szCs w:val="28"/>
        </w:rPr>
        <w:t>в</w:t>
      </w:r>
      <w:r w:rsidR="00370F84">
        <w:rPr>
          <w:szCs w:val="28"/>
        </w:rPr>
        <w:t xml:space="preserve"> </w:t>
      </w:r>
      <w:r>
        <w:rPr>
          <w:szCs w:val="28"/>
        </w:rPr>
        <w:t>рамках</w:t>
      </w:r>
      <w:r w:rsidR="00370F84">
        <w:rPr>
          <w:szCs w:val="28"/>
        </w:rPr>
        <w:t xml:space="preserve"> </w:t>
      </w:r>
      <w:r>
        <w:rPr>
          <w:szCs w:val="28"/>
        </w:rPr>
        <w:t>Старых</w:t>
      </w:r>
      <w:r w:rsidR="00370F84">
        <w:rPr>
          <w:szCs w:val="28"/>
        </w:rPr>
        <w:t xml:space="preserve"> </w:t>
      </w:r>
      <w:r>
        <w:rPr>
          <w:szCs w:val="28"/>
        </w:rPr>
        <w:t>программ.</w:t>
      </w:r>
      <w:r w:rsidR="00370F84">
        <w:rPr>
          <w:szCs w:val="28"/>
        </w:rPr>
        <w:t xml:space="preserve"> </w:t>
      </w:r>
      <w:r w:rsidR="003845E4">
        <w:rPr>
          <w:szCs w:val="28"/>
        </w:rPr>
        <w:t>Приведём их.</w:t>
      </w:r>
    </w:p>
    <w:p w14:paraId="0FD49C1F" w14:textId="052609B0" w:rsidR="00712A31" w:rsidRPr="00280225" w:rsidRDefault="00712A31" w:rsidP="003845E4">
      <w:pPr>
        <w:pStyle w:val="a1"/>
      </w:pPr>
      <w:r w:rsidRPr="00FF0906">
        <w:rPr>
          <w:b/>
          <w:i/>
          <w:iCs/>
        </w:rPr>
        <w:t>Торговый</w:t>
      </w:r>
      <w:r w:rsidR="00370F84">
        <w:rPr>
          <w:b/>
          <w:i/>
          <w:iCs/>
        </w:rPr>
        <w:t xml:space="preserve"> </w:t>
      </w:r>
      <w:r w:rsidRPr="00FF0906">
        <w:rPr>
          <w:b/>
          <w:i/>
          <w:iCs/>
        </w:rPr>
        <w:t>либерализм.</w:t>
      </w:r>
      <w:r w:rsidR="00370F84">
        <w:t xml:space="preserve"> </w:t>
      </w:r>
      <w:r w:rsidRPr="00280225">
        <w:t>Тарифы</w:t>
      </w:r>
      <w:r w:rsidR="00370F84">
        <w:t xml:space="preserve"> </w:t>
      </w:r>
      <w:r w:rsidRPr="00280225">
        <w:t>должны</w:t>
      </w:r>
      <w:r w:rsidR="00370F84">
        <w:t xml:space="preserve"> </w:t>
      </w:r>
      <w:r w:rsidRPr="00280225">
        <w:t>быть</w:t>
      </w:r>
      <w:r w:rsidR="00370F84">
        <w:t xml:space="preserve"> </w:t>
      </w:r>
      <w:r w:rsidRPr="00280225">
        <w:t>минимальными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должны</w:t>
      </w:r>
      <w:r w:rsidR="00370F84">
        <w:t xml:space="preserve"> </w:t>
      </w:r>
      <w:r w:rsidRPr="00280225">
        <w:t>вводиться</w:t>
      </w:r>
      <w:r w:rsidR="00370F84">
        <w:t xml:space="preserve"> </w:t>
      </w:r>
      <w:r w:rsidRPr="00280225">
        <w:t>на</w:t>
      </w:r>
      <w:r w:rsidR="00370F84">
        <w:t xml:space="preserve"> </w:t>
      </w:r>
      <w:r w:rsidRPr="00280225">
        <w:t>те</w:t>
      </w:r>
      <w:r w:rsidR="00370F84">
        <w:t xml:space="preserve"> </w:t>
      </w:r>
      <w:r w:rsidRPr="00280225">
        <w:t>товары,</w:t>
      </w:r>
      <w:r w:rsidR="00370F84">
        <w:t xml:space="preserve"> </w:t>
      </w:r>
      <w:r w:rsidRPr="00280225">
        <w:t>которые</w:t>
      </w:r>
      <w:r w:rsidR="00370F84">
        <w:t xml:space="preserve"> </w:t>
      </w:r>
      <w:r w:rsidRPr="00280225">
        <w:t>способствуют</w:t>
      </w:r>
      <w:r w:rsidR="00370F84">
        <w:t xml:space="preserve"> </w:t>
      </w:r>
      <w:r w:rsidRPr="00280225">
        <w:t>экспорту.</w:t>
      </w:r>
      <w:r w:rsidR="00370F84">
        <w:t xml:space="preserve"> </w:t>
      </w:r>
    </w:p>
    <w:p w14:paraId="6A75FA8C" w14:textId="7DF6ADD9" w:rsidR="00712A31" w:rsidRPr="00280225" w:rsidRDefault="00712A31" w:rsidP="003845E4">
      <w:pPr>
        <w:pStyle w:val="a1"/>
      </w:pPr>
      <w:r w:rsidRPr="00FF0906">
        <w:rPr>
          <w:b/>
          <w:i/>
          <w:iCs/>
        </w:rPr>
        <w:t>Продвижение</w:t>
      </w:r>
      <w:r w:rsidR="00370F84">
        <w:rPr>
          <w:b/>
          <w:i/>
          <w:iCs/>
        </w:rPr>
        <w:t xml:space="preserve"> </w:t>
      </w:r>
      <w:r w:rsidRPr="00FF0906">
        <w:rPr>
          <w:b/>
          <w:i/>
          <w:iCs/>
        </w:rPr>
        <w:t>прямых</w:t>
      </w:r>
      <w:r w:rsidR="00370F84">
        <w:rPr>
          <w:b/>
          <w:i/>
          <w:iCs/>
        </w:rPr>
        <w:t xml:space="preserve"> </w:t>
      </w:r>
      <w:r w:rsidRPr="00FF0906">
        <w:rPr>
          <w:b/>
          <w:i/>
          <w:iCs/>
        </w:rPr>
        <w:t>иностранных</w:t>
      </w:r>
      <w:r w:rsidR="00370F84">
        <w:rPr>
          <w:b/>
          <w:i/>
          <w:iCs/>
        </w:rPr>
        <w:t xml:space="preserve"> </w:t>
      </w:r>
      <w:r w:rsidRPr="00FF0906">
        <w:rPr>
          <w:b/>
          <w:i/>
          <w:iCs/>
        </w:rPr>
        <w:t>инвестиций</w:t>
      </w:r>
      <w:r w:rsidRPr="00280225">
        <w:t>.</w:t>
      </w:r>
      <w:r w:rsidR="00370F84">
        <w:t xml:space="preserve"> </w:t>
      </w:r>
      <w:r w:rsidRPr="00280225">
        <w:t>Должна</w:t>
      </w:r>
      <w:r w:rsidR="00370F84">
        <w:t xml:space="preserve"> </w:t>
      </w:r>
      <w:r w:rsidRPr="00280225">
        <w:t>быть</w:t>
      </w:r>
      <w:r w:rsidR="00370F84">
        <w:t xml:space="preserve"> </w:t>
      </w:r>
      <w:r w:rsidRPr="00280225">
        <w:t>принята</w:t>
      </w:r>
      <w:r w:rsidR="00370F84">
        <w:t xml:space="preserve"> </w:t>
      </w:r>
      <w:r w:rsidRPr="00280225">
        <w:t>политика</w:t>
      </w:r>
      <w:r w:rsidR="00370F84">
        <w:t xml:space="preserve"> </w:t>
      </w:r>
      <w:r w:rsidRPr="00280225">
        <w:t>поощрения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привлечения</w:t>
      </w:r>
      <w:r w:rsidR="00370F84">
        <w:t xml:space="preserve"> </w:t>
      </w:r>
      <w:r w:rsidRPr="00280225">
        <w:t>капитала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технологических</w:t>
      </w:r>
      <w:r w:rsidR="00370F84">
        <w:t xml:space="preserve"> </w:t>
      </w:r>
      <w:r w:rsidRPr="00280225">
        <w:t>знаний.</w:t>
      </w:r>
    </w:p>
    <w:p w14:paraId="4B19A9EC" w14:textId="7E26BCF4" w:rsidR="00712A31" w:rsidRPr="00280225" w:rsidRDefault="00712A31" w:rsidP="003845E4">
      <w:pPr>
        <w:pStyle w:val="a1"/>
      </w:pPr>
      <w:r w:rsidRPr="00FF0906">
        <w:rPr>
          <w:b/>
          <w:i/>
          <w:iCs/>
        </w:rPr>
        <w:t>Ужесточение</w:t>
      </w:r>
      <w:r w:rsidR="00370F84">
        <w:rPr>
          <w:b/>
          <w:i/>
          <w:iCs/>
        </w:rPr>
        <w:t xml:space="preserve"> </w:t>
      </w:r>
      <w:r w:rsidRPr="00FF0906">
        <w:rPr>
          <w:b/>
          <w:i/>
          <w:iCs/>
        </w:rPr>
        <w:t>фискальной</w:t>
      </w:r>
      <w:r w:rsidR="00370F84">
        <w:rPr>
          <w:b/>
          <w:i/>
          <w:iCs/>
        </w:rPr>
        <w:t xml:space="preserve"> </w:t>
      </w:r>
      <w:r w:rsidRPr="00FF0906">
        <w:rPr>
          <w:b/>
          <w:i/>
          <w:iCs/>
        </w:rPr>
        <w:t>дисциплины</w:t>
      </w:r>
      <w:r w:rsidR="00370F84">
        <w:t xml:space="preserve"> </w:t>
      </w:r>
      <w:r w:rsidRPr="00280225">
        <w:t>(обеспечение</w:t>
      </w:r>
      <w:r w:rsidR="00370F84">
        <w:t xml:space="preserve"> </w:t>
      </w:r>
      <w:r w:rsidRPr="00280225">
        <w:t>профицита,</w:t>
      </w:r>
      <w:r w:rsidR="00370F84">
        <w:t xml:space="preserve"> </w:t>
      </w:r>
      <w:r w:rsidRPr="00280225">
        <w:t>как</w:t>
      </w:r>
      <w:r w:rsidR="00370F84">
        <w:t xml:space="preserve"> </w:t>
      </w:r>
      <w:r w:rsidRPr="00280225">
        <w:t>правило,</w:t>
      </w:r>
      <w:r w:rsidR="00370F84">
        <w:t xml:space="preserve"> </w:t>
      </w:r>
      <w:r w:rsidRPr="00280225">
        <w:t>за</w:t>
      </w:r>
      <w:r w:rsidR="00370F84">
        <w:t xml:space="preserve"> </w:t>
      </w:r>
      <w:r w:rsidRPr="00280225">
        <w:t>сч</w:t>
      </w:r>
      <w:r w:rsidR="00D81B94">
        <w:t>ё</w:t>
      </w:r>
      <w:r w:rsidRPr="00280225">
        <w:t>т</w:t>
      </w:r>
      <w:r w:rsidR="00370F84">
        <w:t xml:space="preserve"> </w:t>
      </w:r>
      <w:r w:rsidRPr="00280225">
        <w:t>снижения</w:t>
      </w:r>
      <w:r w:rsidR="00370F84">
        <w:t xml:space="preserve"> </w:t>
      </w:r>
      <w:r w:rsidRPr="00280225">
        <w:t>бюджетных</w:t>
      </w:r>
      <w:r w:rsidR="00370F84">
        <w:t xml:space="preserve"> </w:t>
      </w:r>
      <w:r w:rsidRPr="00280225">
        <w:t>расходов).</w:t>
      </w:r>
    </w:p>
    <w:p w14:paraId="32988D24" w14:textId="07757645" w:rsidR="00712A31" w:rsidRPr="00280225" w:rsidRDefault="00712A31" w:rsidP="003845E4">
      <w:pPr>
        <w:pStyle w:val="a1"/>
      </w:pPr>
      <w:r w:rsidRPr="00FF0906">
        <w:rPr>
          <w:b/>
          <w:i/>
          <w:iCs/>
        </w:rPr>
        <w:t>Налоговая</w:t>
      </w:r>
      <w:r w:rsidR="00370F84">
        <w:rPr>
          <w:b/>
          <w:i/>
          <w:iCs/>
        </w:rPr>
        <w:t xml:space="preserve"> </w:t>
      </w:r>
      <w:r w:rsidRPr="00FF0906">
        <w:rPr>
          <w:b/>
          <w:i/>
          <w:iCs/>
        </w:rPr>
        <w:t>дисциплина</w:t>
      </w:r>
      <w:r w:rsidRPr="00280225">
        <w:t>.</w:t>
      </w:r>
      <w:r w:rsidR="00370F84">
        <w:t xml:space="preserve"> </w:t>
      </w:r>
      <w:r w:rsidRPr="00280225">
        <w:t>Большие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постоянные</w:t>
      </w:r>
      <w:r w:rsidR="00370F84">
        <w:t xml:space="preserve"> </w:t>
      </w:r>
      <w:r w:rsidRPr="00280225">
        <w:t>дефициты</w:t>
      </w:r>
      <w:r w:rsidR="00370F84">
        <w:t xml:space="preserve"> </w:t>
      </w:r>
      <w:r w:rsidRPr="00280225">
        <w:t>бюджета</w:t>
      </w:r>
      <w:r w:rsidR="00370F84">
        <w:t xml:space="preserve"> </w:t>
      </w:r>
      <w:r w:rsidRPr="00280225">
        <w:t>порождают</w:t>
      </w:r>
      <w:r w:rsidR="00370F84">
        <w:t xml:space="preserve"> </w:t>
      </w:r>
      <w:r w:rsidRPr="00280225">
        <w:t>инфляцию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отток</w:t>
      </w:r>
      <w:r w:rsidR="00370F84">
        <w:t xml:space="preserve"> </w:t>
      </w:r>
      <w:r w:rsidRPr="00280225">
        <w:t>капитала.</w:t>
      </w:r>
      <w:r w:rsidR="00370F84">
        <w:t xml:space="preserve"> </w:t>
      </w:r>
      <w:r w:rsidRPr="00280225">
        <w:t>Государство</w:t>
      </w:r>
      <w:r w:rsidR="00370F84">
        <w:t xml:space="preserve"> </w:t>
      </w:r>
      <w:r w:rsidRPr="00280225">
        <w:t>должно</w:t>
      </w:r>
      <w:r w:rsidR="00370F84">
        <w:t xml:space="preserve"> </w:t>
      </w:r>
      <w:r w:rsidRPr="00280225">
        <w:t>свести</w:t>
      </w:r>
      <w:r w:rsidR="00370F84">
        <w:t xml:space="preserve"> </w:t>
      </w:r>
      <w:r w:rsidRPr="00280225">
        <w:t>этот</w:t>
      </w:r>
      <w:r w:rsidR="00370F84">
        <w:t xml:space="preserve"> </w:t>
      </w:r>
      <w:r w:rsidRPr="00280225">
        <w:t>дефицит</w:t>
      </w:r>
      <w:r w:rsidR="00370F84">
        <w:t xml:space="preserve"> </w:t>
      </w:r>
      <w:r w:rsidRPr="00280225">
        <w:t>к</w:t>
      </w:r>
      <w:r w:rsidR="00370F84">
        <w:t xml:space="preserve"> </w:t>
      </w:r>
      <w:r w:rsidRPr="00280225">
        <w:t>минимуму.</w:t>
      </w:r>
      <w:r w:rsidR="00370F84">
        <w:t xml:space="preserve"> </w:t>
      </w:r>
    </w:p>
    <w:p w14:paraId="216B5FB8" w14:textId="2AFAE309" w:rsidR="00712A31" w:rsidRPr="00280225" w:rsidRDefault="00712A31" w:rsidP="003845E4">
      <w:pPr>
        <w:pStyle w:val="a1"/>
      </w:pPr>
      <w:r w:rsidRPr="00FF0906">
        <w:rPr>
          <w:b/>
          <w:i/>
          <w:iCs/>
        </w:rPr>
        <w:t>Сокращение</w:t>
      </w:r>
      <w:r w:rsidR="00370F84">
        <w:rPr>
          <w:b/>
          <w:i/>
          <w:iCs/>
        </w:rPr>
        <w:t xml:space="preserve"> </w:t>
      </w:r>
      <w:r w:rsidRPr="00FF0906">
        <w:rPr>
          <w:b/>
          <w:i/>
          <w:iCs/>
        </w:rPr>
        <w:t>субсидий</w:t>
      </w:r>
      <w:r w:rsidRPr="00280225">
        <w:t>.</w:t>
      </w:r>
      <w:r w:rsidR="00370F84">
        <w:t xml:space="preserve"> </w:t>
      </w:r>
      <w:r w:rsidRPr="00280225">
        <w:t>Субсидии</w:t>
      </w:r>
      <w:r w:rsidR="00370F84">
        <w:t xml:space="preserve"> </w:t>
      </w:r>
      <w:r w:rsidRPr="00280225">
        <w:t>предприятиям</w:t>
      </w:r>
      <w:r w:rsidR="00370F84">
        <w:t xml:space="preserve"> </w:t>
      </w:r>
      <w:r w:rsidRPr="00280225">
        <w:t>должны</w:t>
      </w:r>
      <w:r w:rsidR="00370F84">
        <w:t xml:space="preserve"> </w:t>
      </w:r>
      <w:r w:rsidRPr="00280225">
        <w:t>быть</w:t>
      </w:r>
      <w:r w:rsidR="00370F84">
        <w:t xml:space="preserve"> </w:t>
      </w:r>
      <w:r w:rsidRPr="00280225">
        <w:t>сведены</w:t>
      </w:r>
      <w:r w:rsidR="00370F84">
        <w:t xml:space="preserve"> </w:t>
      </w:r>
      <w:r w:rsidRPr="00280225">
        <w:t>до</w:t>
      </w:r>
      <w:r w:rsidR="00370F84">
        <w:t xml:space="preserve"> </w:t>
      </w:r>
      <w:r w:rsidRPr="00280225">
        <w:t>минимума.</w:t>
      </w:r>
      <w:r w:rsidR="00370F84">
        <w:t xml:space="preserve"> </w:t>
      </w:r>
      <w:r w:rsidRPr="00280225">
        <w:t>Правительство</w:t>
      </w:r>
      <w:r w:rsidR="00370F84">
        <w:t xml:space="preserve"> </w:t>
      </w:r>
      <w:r w:rsidRPr="00280225">
        <w:t>должно</w:t>
      </w:r>
      <w:r w:rsidR="00370F84">
        <w:t xml:space="preserve"> </w:t>
      </w:r>
      <w:r w:rsidRPr="00280225">
        <w:t>расходовать</w:t>
      </w:r>
      <w:r w:rsidR="00370F84">
        <w:t xml:space="preserve"> </w:t>
      </w:r>
      <w:r w:rsidRPr="00280225">
        <w:t>деньги</w:t>
      </w:r>
      <w:r w:rsidR="00370F84">
        <w:t xml:space="preserve"> </w:t>
      </w:r>
      <w:r w:rsidRPr="00280225">
        <w:t>лишь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сфере</w:t>
      </w:r>
      <w:r w:rsidR="00370F84">
        <w:t xml:space="preserve"> </w:t>
      </w:r>
      <w:r w:rsidRPr="00280225">
        <w:t>образования,</w:t>
      </w:r>
      <w:r w:rsidR="00370F84">
        <w:t xml:space="preserve"> </w:t>
      </w:r>
      <w:r w:rsidRPr="00280225">
        <w:t>здравоохранения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на</w:t>
      </w:r>
      <w:r w:rsidR="00370F84">
        <w:t xml:space="preserve"> </w:t>
      </w:r>
      <w:r w:rsidRPr="00280225">
        <w:t>развитие</w:t>
      </w:r>
      <w:r w:rsidR="00370F84">
        <w:t xml:space="preserve"> </w:t>
      </w:r>
      <w:r w:rsidRPr="00280225">
        <w:t>инфраструктуры.</w:t>
      </w:r>
    </w:p>
    <w:p w14:paraId="2F43CDD1" w14:textId="702BBECB" w:rsidR="00712A31" w:rsidRPr="00280225" w:rsidRDefault="00712A31" w:rsidP="003D79BE">
      <w:pPr>
        <w:pStyle w:val="a1"/>
      </w:pPr>
      <w:r w:rsidRPr="00FF0906">
        <w:rPr>
          <w:b/>
          <w:i/>
          <w:iCs/>
        </w:rPr>
        <w:t>Налоговая</w:t>
      </w:r>
      <w:r w:rsidR="00370F84">
        <w:rPr>
          <w:b/>
          <w:i/>
          <w:iCs/>
        </w:rPr>
        <w:t xml:space="preserve"> </w:t>
      </w:r>
      <w:r w:rsidRPr="00FF0906">
        <w:rPr>
          <w:b/>
          <w:i/>
          <w:iCs/>
        </w:rPr>
        <w:t>реформа</w:t>
      </w:r>
      <w:r w:rsidR="00370F84">
        <w:t xml:space="preserve"> </w:t>
      </w:r>
      <w:r w:rsidRPr="00280225">
        <w:t>(с</w:t>
      </w:r>
      <w:r w:rsidR="00370F84">
        <w:t xml:space="preserve"> </w:t>
      </w:r>
      <w:r w:rsidRPr="00280225">
        <w:t>целью</w:t>
      </w:r>
      <w:r w:rsidR="00370F84">
        <w:t xml:space="preserve"> </w:t>
      </w:r>
      <w:r w:rsidRPr="00280225">
        <w:t>увеличения</w:t>
      </w:r>
      <w:r w:rsidR="00370F84">
        <w:t xml:space="preserve"> </w:t>
      </w:r>
      <w:r w:rsidRPr="00280225">
        <w:t>е</w:t>
      </w:r>
      <w:r w:rsidR="003D79BE">
        <w:t>ё</w:t>
      </w:r>
      <w:r w:rsidR="00370F84">
        <w:t xml:space="preserve"> </w:t>
      </w:r>
      <w:r w:rsidRPr="00280225">
        <w:t>прозрачности).</w:t>
      </w:r>
      <w:r w:rsidR="00370F84">
        <w:t xml:space="preserve"> </w:t>
      </w:r>
      <w:r w:rsidRPr="00280225">
        <w:t>Сфера</w:t>
      </w:r>
      <w:r w:rsidR="00370F84">
        <w:t xml:space="preserve"> </w:t>
      </w:r>
      <w:r w:rsidRPr="00280225">
        <w:t>налогообло</w:t>
      </w:r>
      <w:r>
        <w:t>жения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обществе</w:t>
      </w:r>
      <w:r w:rsidR="00370F84">
        <w:t xml:space="preserve"> </w:t>
      </w:r>
      <w:r w:rsidRPr="00280225">
        <w:t>должна</w:t>
      </w:r>
      <w:r w:rsidR="00370F84">
        <w:t xml:space="preserve"> </w:t>
      </w:r>
      <w:r w:rsidRPr="00280225">
        <w:t>быть</w:t>
      </w:r>
      <w:r w:rsidR="00370F84">
        <w:t xml:space="preserve"> </w:t>
      </w:r>
      <w:r w:rsidRPr="00280225">
        <w:t>широкой,</w:t>
      </w:r>
      <w:r w:rsidR="00370F84">
        <w:t xml:space="preserve"> </w:t>
      </w:r>
      <w:r w:rsidRPr="00280225">
        <w:t>но</w:t>
      </w:r>
      <w:r w:rsidR="00370F84">
        <w:t xml:space="preserve"> </w:t>
      </w:r>
      <w:r w:rsidRPr="00280225">
        <w:t>ставки</w:t>
      </w:r>
      <w:r w:rsidR="00370F84">
        <w:t xml:space="preserve"> </w:t>
      </w:r>
      <w:r w:rsidRPr="00280225">
        <w:t>налогов</w:t>
      </w:r>
      <w:r w:rsidR="00370F84">
        <w:t xml:space="preserve"> </w:t>
      </w:r>
      <w:r w:rsidRPr="00280225">
        <w:t>–</w:t>
      </w:r>
      <w:r w:rsidR="00370F84">
        <w:t xml:space="preserve"> </w:t>
      </w:r>
      <w:r w:rsidRPr="00280225">
        <w:t>умеренными.</w:t>
      </w:r>
    </w:p>
    <w:p w14:paraId="573B98B3" w14:textId="4597D3FA" w:rsidR="00712A31" w:rsidRPr="00280225" w:rsidRDefault="00712A31" w:rsidP="003D79BE">
      <w:pPr>
        <w:pStyle w:val="a1"/>
      </w:pPr>
      <w:r w:rsidRPr="00FF0906">
        <w:rPr>
          <w:b/>
          <w:i/>
          <w:iCs/>
        </w:rPr>
        <w:t>Либерализация</w:t>
      </w:r>
      <w:r w:rsidR="00370F84">
        <w:rPr>
          <w:b/>
          <w:i/>
          <w:iCs/>
        </w:rPr>
        <w:t xml:space="preserve"> </w:t>
      </w:r>
      <w:r w:rsidRPr="00FF0906">
        <w:rPr>
          <w:b/>
          <w:i/>
          <w:iCs/>
        </w:rPr>
        <w:t>финансовых</w:t>
      </w:r>
      <w:r w:rsidR="00370F84">
        <w:rPr>
          <w:b/>
          <w:i/>
          <w:iCs/>
        </w:rPr>
        <w:t xml:space="preserve"> </w:t>
      </w:r>
      <w:r w:rsidRPr="00FF0906">
        <w:rPr>
          <w:b/>
          <w:i/>
          <w:iCs/>
        </w:rPr>
        <w:t>систем</w:t>
      </w:r>
      <w:r w:rsidR="00370F84">
        <w:t xml:space="preserve"> </w:t>
      </w:r>
      <w:r w:rsidRPr="00280225">
        <w:t>(в</w:t>
      </w:r>
      <w:r w:rsidR="00370F84">
        <w:t xml:space="preserve"> </w:t>
      </w:r>
      <w:r w:rsidRPr="00280225">
        <w:t>сторону</w:t>
      </w:r>
      <w:r w:rsidR="00370F84">
        <w:t xml:space="preserve"> </w:t>
      </w:r>
      <w:r w:rsidRPr="00280225">
        <w:t>их</w:t>
      </w:r>
      <w:r w:rsidR="00370F84">
        <w:t xml:space="preserve"> </w:t>
      </w:r>
      <w:r w:rsidRPr="00280225">
        <w:t>большей</w:t>
      </w:r>
      <w:r w:rsidR="00370F84">
        <w:t xml:space="preserve"> </w:t>
      </w:r>
      <w:r w:rsidRPr="00280225">
        <w:t>открытости).</w:t>
      </w:r>
      <w:r w:rsidR="00370F84">
        <w:t xml:space="preserve"> </w:t>
      </w:r>
      <w:r w:rsidRPr="00280225">
        <w:t>Процентные</w:t>
      </w:r>
      <w:r w:rsidR="00370F84">
        <w:t xml:space="preserve"> </w:t>
      </w:r>
      <w:r w:rsidRPr="00280225">
        <w:t>ставки</w:t>
      </w:r>
      <w:r w:rsidR="00370F84">
        <w:t xml:space="preserve"> </w:t>
      </w:r>
      <w:r w:rsidRPr="00280225">
        <w:t>должны</w:t>
      </w:r>
      <w:r w:rsidR="00370F84">
        <w:t xml:space="preserve"> </w:t>
      </w:r>
      <w:r w:rsidRPr="00280225">
        <w:t>определяться</w:t>
      </w:r>
      <w:r w:rsidR="00370F84">
        <w:t xml:space="preserve"> </w:t>
      </w:r>
      <w:r w:rsidRPr="00280225">
        <w:t>внутренними</w:t>
      </w:r>
      <w:r w:rsidR="00370F84">
        <w:t xml:space="preserve"> </w:t>
      </w:r>
      <w:r w:rsidRPr="00280225">
        <w:t>финансовыми</w:t>
      </w:r>
      <w:r w:rsidR="00370F84">
        <w:t xml:space="preserve"> </w:t>
      </w:r>
      <w:r w:rsidRPr="00280225">
        <w:t>рынками.</w:t>
      </w:r>
      <w:r w:rsidR="00370F84">
        <w:t xml:space="preserve"> </w:t>
      </w:r>
      <w:r w:rsidRPr="00280225">
        <w:t>Предлагаемый</w:t>
      </w:r>
      <w:r w:rsidR="00370F84">
        <w:t xml:space="preserve"> </w:t>
      </w:r>
      <w:r w:rsidRPr="00280225">
        <w:t>вкладчикам</w:t>
      </w:r>
      <w:r w:rsidR="00370F84">
        <w:t xml:space="preserve"> </w:t>
      </w:r>
      <w:r w:rsidRPr="00280225">
        <w:t>процент</w:t>
      </w:r>
      <w:r w:rsidR="00370F84">
        <w:t xml:space="preserve"> </w:t>
      </w:r>
      <w:r w:rsidRPr="00280225">
        <w:t>должен</w:t>
      </w:r>
      <w:r w:rsidR="00370F84">
        <w:t xml:space="preserve"> </w:t>
      </w:r>
      <w:r w:rsidRPr="00280225">
        <w:t>стимулировать</w:t>
      </w:r>
      <w:r w:rsidR="00370F84">
        <w:t xml:space="preserve"> </w:t>
      </w:r>
      <w:r w:rsidRPr="00280225">
        <w:t>их</w:t>
      </w:r>
      <w:r w:rsidR="00370F84">
        <w:t xml:space="preserve"> </w:t>
      </w:r>
      <w:r w:rsidRPr="00280225">
        <w:t>вклады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банки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сдерживать</w:t>
      </w:r>
      <w:r w:rsidR="00370F84">
        <w:t xml:space="preserve"> </w:t>
      </w:r>
      <w:r w:rsidRPr="00280225">
        <w:t>бегство</w:t>
      </w:r>
      <w:r w:rsidR="00370F84">
        <w:t xml:space="preserve"> </w:t>
      </w:r>
      <w:r w:rsidRPr="00280225">
        <w:t>капиталов.</w:t>
      </w:r>
      <w:r w:rsidR="00370F84">
        <w:t xml:space="preserve"> </w:t>
      </w:r>
    </w:p>
    <w:p w14:paraId="245DF9B3" w14:textId="21B20801" w:rsidR="00712A31" w:rsidRPr="00280225" w:rsidRDefault="00712A31" w:rsidP="003D79BE">
      <w:pPr>
        <w:pStyle w:val="a1"/>
      </w:pPr>
      <w:r w:rsidRPr="00FF0906">
        <w:rPr>
          <w:b/>
          <w:i/>
          <w:iCs/>
        </w:rPr>
        <w:t>Конкурирующие</w:t>
      </w:r>
      <w:r w:rsidR="00370F84">
        <w:rPr>
          <w:b/>
          <w:i/>
          <w:iCs/>
        </w:rPr>
        <w:t xml:space="preserve"> </w:t>
      </w:r>
      <w:r w:rsidRPr="00FF0906">
        <w:rPr>
          <w:b/>
          <w:i/>
          <w:iCs/>
        </w:rPr>
        <w:t>курсы</w:t>
      </w:r>
      <w:r w:rsidR="00370F84">
        <w:rPr>
          <w:b/>
          <w:i/>
          <w:iCs/>
        </w:rPr>
        <w:t xml:space="preserve"> </w:t>
      </w:r>
      <w:r w:rsidRPr="00FF0906">
        <w:rPr>
          <w:b/>
          <w:i/>
          <w:iCs/>
        </w:rPr>
        <w:t>обмена</w:t>
      </w:r>
      <w:r w:rsidR="00370F84">
        <w:rPr>
          <w:b/>
          <w:i/>
          <w:iCs/>
        </w:rPr>
        <w:t xml:space="preserve"> </w:t>
      </w:r>
      <w:r w:rsidRPr="00FF0906">
        <w:rPr>
          <w:b/>
          <w:i/>
          <w:iCs/>
        </w:rPr>
        <w:t>валют</w:t>
      </w:r>
      <w:r w:rsidRPr="00280225">
        <w:t>.</w:t>
      </w:r>
      <w:r w:rsidR="00370F84">
        <w:t xml:space="preserve"> </w:t>
      </w:r>
      <w:r w:rsidRPr="00280225">
        <w:t>Развивающиеся</w:t>
      </w:r>
      <w:r w:rsidR="00370F84">
        <w:t xml:space="preserve"> </w:t>
      </w:r>
      <w:r w:rsidRPr="00280225">
        <w:t>страны</w:t>
      </w:r>
      <w:r w:rsidR="00370F84">
        <w:t xml:space="preserve"> </w:t>
      </w:r>
      <w:r w:rsidRPr="00280225">
        <w:t>должны</w:t>
      </w:r>
      <w:r w:rsidR="00370F84">
        <w:t xml:space="preserve"> </w:t>
      </w:r>
      <w:r w:rsidRPr="00280225">
        <w:t>ввести</w:t>
      </w:r>
      <w:r w:rsidR="00370F84">
        <w:t xml:space="preserve"> </w:t>
      </w:r>
      <w:r w:rsidRPr="00280225">
        <w:t>такой</w:t>
      </w:r>
      <w:r w:rsidR="00370F84">
        <w:t xml:space="preserve"> </w:t>
      </w:r>
      <w:r w:rsidRPr="00280225">
        <w:t>обменный</w:t>
      </w:r>
      <w:r w:rsidR="00370F84">
        <w:t xml:space="preserve"> </w:t>
      </w:r>
      <w:r w:rsidRPr="00280225">
        <w:t>курс,</w:t>
      </w:r>
      <w:r w:rsidR="00370F84">
        <w:t xml:space="preserve"> </w:t>
      </w:r>
      <w:r w:rsidRPr="00280225">
        <w:t>который</w:t>
      </w:r>
      <w:r w:rsidR="00370F84">
        <w:t xml:space="preserve"> </w:t>
      </w:r>
      <w:r w:rsidRPr="00280225">
        <w:t>помогал</w:t>
      </w:r>
      <w:r w:rsidR="00370F84">
        <w:t xml:space="preserve"> </w:t>
      </w:r>
      <w:r w:rsidRPr="00280225">
        <w:t>бы</w:t>
      </w:r>
      <w:r w:rsidR="00370F84">
        <w:t xml:space="preserve"> </w:t>
      </w:r>
      <w:r w:rsidRPr="00280225">
        <w:t>экспорту,</w:t>
      </w:r>
      <w:r w:rsidR="00370F84">
        <w:t xml:space="preserve"> </w:t>
      </w:r>
      <w:r w:rsidRPr="00280225">
        <w:t>делая</w:t>
      </w:r>
      <w:r w:rsidR="00370F84">
        <w:t xml:space="preserve"> </w:t>
      </w:r>
      <w:r w:rsidRPr="00280225">
        <w:t>экспортные</w:t>
      </w:r>
      <w:r w:rsidR="00370F84">
        <w:t xml:space="preserve"> </w:t>
      </w:r>
      <w:r w:rsidRPr="00280225">
        <w:t>цены</w:t>
      </w:r>
      <w:r w:rsidR="00370F84">
        <w:t xml:space="preserve"> </w:t>
      </w:r>
      <w:r w:rsidRPr="00280225">
        <w:t>более</w:t>
      </w:r>
      <w:r w:rsidR="00370F84">
        <w:t xml:space="preserve"> </w:t>
      </w:r>
      <w:r w:rsidRPr="00280225">
        <w:t>конкурентоспособными.</w:t>
      </w:r>
      <w:r w:rsidR="00370F84">
        <w:t xml:space="preserve"> </w:t>
      </w:r>
    </w:p>
    <w:p w14:paraId="4441065E" w14:textId="5FC5FF94" w:rsidR="00712A31" w:rsidRPr="00280225" w:rsidRDefault="00712A31" w:rsidP="003D79BE">
      <w:pPr>
        <w:pStyle w:val="a1"/>
      </w:pPr>
      <w:r w:rsidRPr="00FF0906">
        <w:rPr>
          <w:b/>
          <w:i/>
          <w:iCs/>
        </w:rPr>
        <w:t>Должна</w:t>
      </w:r>
      <w:r w:rsidR="00370F84">
        <w:t xml:space="preserve"> </w:t>
      </w:r>
      <w:r w:rsidRPr="00EA02F1">
        <w:rPr>
          <w:rStyle w:val="--0"/>
        </w:rPr>
        <w:t>всячески</w:t>
      </w:r>
      <w:r w:rsidR="00370F84">
        <w:rPr>
          <w:rStyle w:val="--0"/>
        </w:rPr>
        <w:t xml:space="preserve"> </w:t>
      </w:r>
      <w:r w:rsidRPr="00EA02F1">
        <w:rPr>
          <w:rStyle w:val="--"/>
        </w:rPr>
        <w:t>поощряться</w:t>
      </w:r>
      <w:r w:rsidR="00370F84">
        <w:rPr>
          <w:rStyle w:val="--0"/>
        </w:rPr>
        <w:t xml:space="preserve"> </w:t>
      </w:r>
      <w:r w:rsidRPr="00EA02F1">
        <w:rPr>
          <w:rStyle w:val="--0"/>
        </w:rPr>
        <w:t>приватизация</w:t>
      </w:r>
      <w:r w:rsidR="00370F84">
        <w:t xml:space="preserve"> </w:t>
      </w:r>
      <w:r w:rsidRPr="00280225">
        <w:t>государственных</w:t>
      </w:r>
      <w:r w:rsidR="00370F84">
        <w:t xml:space="preserve"> </w:t>
      </w:r>
      <w:r w:rsidRPr="00280225">
        <w:t>предприятий.</w:t>
      </w:r>
      <w:r w:rsidR="00370F84">
        <w:t xml:space="preserve"> </w:t>
      </w:r>
      <w:r w:rsidRPr="00280225">
        <w:t>Частные</w:t>
      </w:r>
      <w:r w:rsidR="00370F84">
        <w:t xml:space="preserve"> </w:t>
      </w:r>
      <w:r w:rsidRPr="00280225">
        <w:t>предприятия</w:t>
      </w:r>
      <w:r w:rsidR="00370F84">
        <w:t xml:space="preserve"> </w:t>
      </w:r>
      <w:r w:rsidRPr="00280225">
        <w:t>должны</w:t>
      </w:r>
      <w:r w:rsidR="00370F84">
        <w:t xml:space="preserve"> </w:t>
      </w:r>
      <w:r w:rsidRPr="00280225">
        <w:t>быть</w:t>
      </w:r>
      <w:r w:rsidR="00370F84">
        <w:t xml:space="preserve"> </w:t>
      </w:r>
      <w:r w:rsidRPr="00280225">
        <w:t>более</w:t>
      </w:r>
      <w:r w:rsidR="00370F84">
        <w:t xml:space="preserve"> </w:t>
      </w:r>
      <w:r w:rsidRPr="00280225">
        <w:t>эффективными</w:t>
      </w:r>
      <w:r w:rsidR="00370F84">
        <w:t xml:space="preserve"> </w:t>
      </w:r>
      <w:r w:rsidRPr="00280225">
        <w:t>хотя</w:t>
      </w:r>
      <w:r w:rsidR="00370F84">
        <w:t xml:space="preserve"> </w:t>
      </w:r>
      <w:r w:rsidRPr="00280225">
        <w:t>бы</w:t>
      </w:r>
      <w:r w:rsidR="00370F84">
        <w:t xml:space="preserve"> </w:t>
      </w:r>
      <w:r w:rsidRPr="00280225">
        <w:t>потому,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менеджеры</w:t>
      </w:r>
      <w:r w:rsidR="00370F84">
        <w:t xml:space="preserve"> </w:t>
      </w:r>
      <w:r w:rsidRPr="00280225">
        <w:t>непосредственно</w:t>
      </w:r>
      <w:r w:rsidR="00370F84">
        <w:t xml:space="preserve"> </w:t>
      </w:r>
      <w:r w:rsidRPr="00280225">
        <w:t>заинтересованы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более</w:t>
      </w:r>
      <w:r w:rsidR="00370F84">
        <w:t xml:space="preserve"> </w:t>
      </w:r>
      <w:r w:rsidRPr="00280225">
        <w:t>высокой</w:t>
      </w:r>
      <w:r w:rsidR="00370F84">
        <w:t xml:space="preserve"> </w:t>
      </w:r>
      <w:r w:rsidRPr="00280225">
        <w:t>производительности</w:t>
      </w:r>
      <w:r w:rsidR="00370F84">
        <w:t xml:space="preserve"> </w:t>
      </w:r>
      <w:r w:rsidRPr="00280225">
        <w:t>труда.</w:t>
      </w:r>
      <w:r w:rsidR="00370F84">
        <w:t xml:space="preserve"> </w:t>
      </w:r>
    </w:p>
    <w:p w14:paraId="0D9E22C9" w14:textId="27FB8081" w:rsidR="00712A31" w:rsidRPr="00280225" w:rsidRDefault="00712A31" w:rsidP="003D79BE">
      <w:pPr>
        <w:pStyle w:val="a1"/>
      </w:pPr>
      <w:proofErr w:type="spellStart"/>
      <w:r w:rsidRPr="00FF0906">
        <w:rPr>
          <w:b/>
          <w:i/>
          <w:iCs/>
        </w:rPr>
        <w:lastRenderedPageBreak/>
        <w:t>Дерегулирование</w:t>
      </w:r>
      <w:proofErr w:type="spellEnd"/>
      <w:r w:rsidR="00370F84">
        <w:rPr>
          <w:b/>
          <w:i/>
          <w:iCs/>
        </w:rPr>
        <w:t xml:space="preserve"> </w:t>
      </w:r>
      <w:r w:rsidRPr="00FF0906">
        <w:rPr>
          <w:b/>
          <w:i/>
          <w:iCs/>
        </w:rPr>
        <w:t>экономической</w:t>
      </w:r>
      <w:r w:rsidR="00370F84">
        <w:rPr>
          <w:b/>
          <w:i/>
          <w:iCs/>
        </w:rPr>
        <w:t xml:space="preserve"> </w:t>
      </w:r>
      <w:r w:rsidRPr="00FF0906">
        <w:rPr>
          <w:b/>
          <w:i/>
          <w:iCs/>
        </w:rPr>
        <w:t>жизни</w:t>
      </w:r>
      <w:r w:rsidRPr="00280225">
        <w:t>.</w:t>
      </w:r>
      <w:r w:rsidR="00370F84">
        <w:t xml:space="preserve"> </w:t>
      </w:r>
      <w:r w:rsidRPr="00280225">
        <w:t>Излишнее</w:t>
      </w:r>
      <w:r w:rsidR="00370F84">
        <w:t xml:space="preserve"> </w:t>
      </w:r>
      <w:r w:rsidRPr="00280225">
        <w:t>государственное</w:t>
      </w:r>
      <w:r w:rsidR="00370F84">
        <w:t xml:space="preserve"> </w:t>
      </w:r>
      <w:r w:rsidRPr="00280225">
        <w:t>регулирование</w:t>
      </w:r>
      <w:r w:rsidR="00370F84">
        <w:t xml:space="preserve"> </w:t>
      </w:r>
      <w:r w:rsidRPr="00280225">
        <w:t>порождает</w:t>
      </w:r>
      <w:r w:rsidR="00370F84">
        <w:t xml:space="preserve"> </w:t>
      </w:r>
      <w:r w:rsidRPr="00280225">
        <w:t>лишь</w:t>
      </w:r>
      <w:r w:rsidR="00370F84">
        <w:t xml:space="preserve"> </w:t>
      </w:r>
      <w:r w:rsidRPr="00280225">
        <w:t>коррупцию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дискриминацию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отношении</w:t>
      </w:r>
      <w:r w:rsidR="00370F84">
        <w:t xml:space="preserve"> </w:t>
      </w:r>
      <w:r w:rsidRPr="00280225">
        <w:t>субподрядчиков,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имеющих</w:t>
      </w:r>
      <w:r w:rsidR="00370F84">
        <w:t xml:space="preserve"> </w:t>
      </w:r>
      <w:r w:rsidRPr="00280225">
        <w:t>возможности</w:t>
      </w:r>
      <w:r w:rsidR="00370F84">
        <w:t xml:space="preserve"> </w:t>
      </w:r>
      <w:r w:rsidRPr="00280225">
        <w:t>пробиться</w:t>
      </w:r>
      <w:r w:rsidR="00370F84">
        <w:t xml:space="preserve"> </w:t>
      </w:r>
      <w:r w:rsidRPr="00280225">
        <w:t>к</w:t>
      </w:r>
      <w:r w:rsidR="00370F84">
        <w:t xml:space="preserve"> </w:t>
      </w:r>
      <w:r w:rsidRPr="00280225">
        <w:t>высшим</w:t>
      </w:r>
      <w:r w:rsidR="00370F84">
        <w:t xml:space="preserve"> </w:t>
      </w:r>
      <w:r w:rsidRPr="00280225">
        <w:t>слоям</w:t>
      </w:r>
      <w:r w:rsidR="00370F84">
        <w:t xml:space="preserve"> </w:t>
      </w:r>
      <w:r w:rsidRPr="00280225">
        <w:t>бюрократии.</w:t>
      </w:r>
      <w:r w:rsidR="00370F84">
        <w:t xml:space="preserve"> </w:t>
      </w:r>
      <w:r w:rsidRPr="00280225">
        <w:t>С</w:t>
      </w:r>
      <w:r w:rsidR="00370F84">
        <w:t xml:space="preserve"> </w:t>
      </w:r>
      <w:r w:rsidRPr="00280225">
        <w:t>регуляцией</w:t>
      </w:r>
      <w:r w:rsidR="00370F84">
        <w:t xml:space="preserve"> </w:t>
      </w:r>
      <w:r w:rsidRPr="00280225">
        <w:t>промышленности</w:t>
      </w:r>
      <w:r w:rsidR="00370F84">
        <w:t xml:space="preserve"> </w:t>
      </w:r>
      <w:r w:rsidRPr="00280225">
        <w:t>надо</w:t>
      </w:r>
      <w:r w:rsidR="00370F84">
        <w:t xml:space="preserve"> </w:t>
      </w:r>
      <w:r w:rsidRPr="00280225">
        <w:t>покончить.</w:t>
      </w:r>
    </w:p>
    <w:p w14:paraId="06A93C4F" w14:textId="504AF392" w:rsidR="00712A31" w:rsidRPr="00280225" w:rsidRDefault="00712A31" w:rsidP="003D79BE">
      <w:pPr>
        <w:pStyle w:val="a1"/>
      </w:pPr>
      <w:r w:rsidRPr="00FF0906">
        <w:rPr>
          <w:b/>
          <w:i/>
          <w:iCs/>
        </w:rPr>
        <w:t>Защита</w:t>
      </w:r>
      <w:r w:rsidR="00370F84">
        <w:rPr>
          <w:b/>
          <w:i/>
          <w:iCs/>
        </w:rPr>
        <w:t xml:space="preserve"> </w:t>
      </w:r>
      <w:r w:rsidRPr="00FF0906">
        <w:rPr>
          <w:b/>
          <w:i/>
          <w:iCs/>
        </w:rPr>
        <w:t>прав</w:t>
      </w:r>
      <w:r w:rsidR="00370F84">
        <w:rPr>
          <w:b/>
          <w:i/>
          <w:iCs/>
        </w:rPr>
        <w:t xml:space="preserve"> </w:t>
      </w:r>
      <w:r w:rsidRPr="00FF0906">
        <w:rPr>
          <w:b/>
          <w:i/>
          <w:iCs/>
        </w:rPr>
        <w:t>собственности</w:t>
      </w:r>
      <w:r w:rsidR="00370F84">
        <w:t xml:space="preserve"> </w:t>
      </w:r>
      <w:r w:rsidRPr="00280225">
        <w:t>(в</w:t>
      </w:r>
      <w:r w:rsidR="00370F84">
        <w:t xml:space="preserve"> </w:t>
      </w:r>
      <w:r w:rsidRPr="00280225">
        <w:t>том</w:t>
      </w:r>
      <w:r w:rsidR="00370F84">
        <w:t xml:space="preserve"> </w:t>
      </w:r>
      <w:r w:rsidRPr="00280225">
        <w:t>числе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иностранного</w:t>
      </w:r>
      <w:r w:rsidR="00370F84">
        <w:t xml:space="preserve"> </w:t>
      </w:r>
      <w:r w:rsidRPr="00280225">
        <w:t>капитала).</w:t>
      </w:r>
      <w:r w:rsidR="00370F84">
        <w:t xml:space="preserve"> </w:t>
      </w:r>
      <w:r w:rsidRPr="00280225">
        <w:t>Эти</w:t>
      </w:r>
      <w:r w:rsidR="00370F84">
        <w:t xml:space="preserve"> </w:t>
      </w:r>
      <w:r w:rsidRPr="00280225">
        <w:t>права</w:t>
      </w:r>
      <w:r w:rsidR="00370F84">
        <w:t xml:space="preserve"> </w:t>
      </w:r>
      <w:r w:rsidRPr="00280225">
        <w:t>должны</w:t>
      </w:r>
      <w:r w:rsidR="00370F84">
        <w:t xml:space="preserve"> </w:t>
      </w:r>
      <w:r w:rsidRPr="00280225">
        <w:t>быть</w:t>
      </w:r>
      <w:r w:rsidR="00370F84">
        <w:t xml:space="preserve"> </w:t>
      </w:r>
      <w:r w:rsidRPr="00280225">
        <w:t>гарантированы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усилены.</w:t>
      </w:r>
      <w:r w:rsidR="00370F84">
        <w:t xml:space="preserve"> </w:t>
      </w:r>
      <w:r w:rsidRPr="00280225">
        <w:t>Слабая</w:t>
      </w:r>
      <w:r w:rsidR="00370F84">
        <w:t xml:space="preserve"> </w:t>
      </w:r>
      <w:r w:rsidRPr="00280225">
        <w:t>законодательная</w:t>
      </w:r>
      <w:r w:rsidR="00370F84">
        <w:t xml:space="preserve"> </w:t>
      </w:r>
      <w:r w:rsidRPr="00280225">
        <w:t>база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неэффективная</w:t>
      </w:r>
      <w:r w:rsidR="00370F84">
        <w:t xml:space="preserve"> </w:t>
      </w:r>
      <w:r w:rsidRPr="00280225">
        <w:t>юридическая</w:t>
      </w:r>
      <w:r w:rsidR="00370F84">
        <w:t xml:space="preserve"> </w:t>
      </w:r>
      <w:r w:rsidRPr="00280225">
        <w:t>система</w:t>
      </w:r>
      <w:r w:rsidR="00370F84">
        <w:t xml:space="preserve"> </w:t>
      </w:r>
      <w:r w:rsidRPr="00280225">
        <w:t>уменьшает</w:t>
      </w:r>
      <w:r w:rsidR="00370F84">
        <w:t xml:space="preserve"> </w:t>
      </w:r>
      <w:r w:rsidRPr="00280225">
        <w:t>значимость</w:t>
      </w:r>
      <w:r w:rsidR="00370F84">
        <w:t xml:space="preserve"> </w:t>
      </w:r>
      <w:r w:rsidRPr="00280225">
        <w:t>стимулов,</w:t>
      </w:r>
      <w:r w:rsidR="00370F84">
        <w:t xml:space="preserve"> </w:t>
      </w:r>
      <w:r w:rsidRPr="00280225">
        <w:t>побуждающих</w:t>
      </w:r>
      <w:r w:rsidR="00370F84">
        <w:t xml:space="preserve"> </w:t>
      </w:r>
      <w:r w:rsidRPr="00280225">
        <w:t>делать</w:t>
      </w:r>
      <w:r w:rsidR="00370F84">
        <w:t xml:space="preserve"> </w:t>
      </w:r>
      <w:r w:rsidRPr="00280225">
        <w:t>накопления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аккумулировать</w:t>
      </w:r>
      <w:r w:rsidR="00370F84">
        <w:t xml:space="preserve"> </w:t>
      </w:r>
      <w:r w:rsidRPr="00280225">
        <w:t>богатства.</w:t>
      </w:r>
    </w:p>
    <w:p w14:paraId="084C8686" w14:textId="60DDF6ED" w:rsidR="00712A31" w:rsidRDefault="00712A31" w:rsidP="003D79BE">
      <w:r w:rsidRPr="00280225">
        <w:t>Не</w:t>
      </w:r>
      <w:r w:rsidR="00370F84">
        <w:t xml:space="preserve"> </w:t>
      </w:r>
      <w:proofErr w:type="spellStart"/>
      <w:r w:rsidRPr="00280225">
        <w:t>ст</w:t>
      </w:r>
      <w:proofErr w:type="spellEnd"/>
      <w:r w:rsidR="003D79BE">
        <w:rPr>
          <w:lang w:val="en-US"/>
        </w:rPr>
        <w:t>ó</w:t>
      </w:r>
      <w:proofErr w:type="spellStart"/>
      <w:r w:rsidRPr="00280225">
        <w:t>ит</w:t>
      </w:r>
      <w:proofErr w:type="spellEnd"/>
      <w:r w:rsidR="00370F84">
        <w:t xml:space="preserve"> </w:t>
      </w:r>
      <w:r w:rsidRPr="00280225">
        <w:t>вдаваться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экономическую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политическую</w:t>
      </w:r>
      <w:r w:rsidR="00370F84">
        <w:t xml:space="preserve"> </w:t>
      </w:r>
      <w:proofErr w:type="spellStart"/>
      <w:r w:rsidRPr="00280225">
        <w:t>подопл</w:t>
      </w:r>
      <w:proofErr w:type="spellEnd"/>
      <w:r w:rsidR="003D79BE">
        <w:rPr>
          <w:lang w:val="en-US"/>
        </w:rPr>
        <w:t>ё</w:t>
      </w:r>
      <w:r w:rsidRPr="00280225">
        <w:t>ку</w:t>
      </w:r>
      <w:r w:rsidR="00370F84">
        <w:t xml:space="preserve"> </w:t>
      </w:r>
      <w:r w:rsidRPr="00280225">
        <w:t>этих</w:t>
      </w:r>
      <w:r w:rsidR="00370F84">
        <w:t xml:space="preserve"> </w:t>
      </w:r>
      <w:r w:rsidRPr="00280225">
        <w:t>принципов,</w:t>
      </w:r>
      <w:r w:rsidR="00370F84">
        <w:t xml:space="preserve"> </w:t>
      </w:r>
      <w:r w:rsidRPr="00280225">
        <w:t>а</w:t>
      </w:r>
      <w:r w:rsidR="00370F84">
        <w:t xml:space="preserve"> </w:t>
      </w:r>
      <w:r w:rsidRPr="00280225">
        <w:t>рассмотреть</w:t>
      </w:r>
      <w:r w:rsidR="00370F84">
        <w:t xml:space="preserve"> </w:t>
      </w:r>
      <w:r w:rsidRPr="003469EE">
        <w:rPr>
          <w:rStyle w:val="--"/>
        </w:rPr>
        <w:t>реальные</w:t>
      </w:r>
      <w:r w:rsidR="00370F84">
        <w:rPr>
          <w:rStyle w:val="--0"/>
        </w:rPr>
        <w:t xml:space="preserve"> </w:t>
      </w:r>
      <w:r w:rsidRPr="003469EE">
        <w:rPr>
          <w:rStyle w:val="--0"/>
        </w:rPr>
        <w:t>изменения</w:t>
      </w:r>
      <w:r w:rsidR="00370F84">
        <w:t xml:space="preserve"> </w:t>
      </w:r>
      <w:r w:rsidRPr="00280225">
        <w:t>жизни,</w:t>
      </w:r>
      <w:r w:rsidR="00370F84">
        <w:t xml:space="preserve"> </w:t>
      </w:r>
      <w:r w:rsidRPr="00280225">
        <w:t>следующие</w:t>
      </w:r>
      <w:r w:rsidR="00370F84">
        <w:t xml:space="preserve"> </w:t>
      </w:r>
      <w:r w:rsidRPr="00280225">
        <w:t>из</w:t>
      </w:r>
      <w:r w:rsidR="00370F84">
        <w:t xml:space="preserve"> </w:t>
      </w:r>
      <w:r w:rsidRPr="00280225">
        <w:t>них.</w:t>
      </w:r>
      <w:r w:rsidR="00370F84">
        <w:t xml:space="preserve"> </w:t>
      </w:r>
      <w:r w:rsidRPr="00280225">
        <w:t>Эти</w:t>
      </w:r>
      <w:r w:rsidR="00370F84">
        <w:t xml:space="preserve"> </w:t>
      </w:r>
      <w:r w:rsidRPr="00280225">
        <w:t>изменения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сформировали</w:t>
      </w:r>
      <w:r w:rsidR="00370F84">
        <w:t xml:space="preserve"> </w:t>
      </w:r>
      <w:r w:rsidRPr="00280225">
        <w:t>новых,</w:t>
      </w:r>
      <w:r w:rsidR="00370F84">
        <w:t xml:space="preserve"> </w:t>
      </w:r>
      <w:r w:rsidRPr="00280225">
        <w:t>современных</w:t>
      </w:r>
      <w:r w:rsidR="00370F84">
        <w:t xml:space="preserve"> </w:t>
      </w:r>
      <w:r>
        <w:t>«</w:t>
      </w:r>
      <w:r w:rsidRPr="00280225">
        <w:t>клиентов</w:t>
      </w:r>
      <w:r>
        <w:t>»</w:t>
      </w:r>
      <w:r w:rsidR="00370F84">
        <w:t xml:space="preserve"> </w:t>
      </w:r>
      <w:r w:rsidRPr="00280225">
        <w:t>и</w:t>
      </w:r>
      <w:r w:rsidR="00370F84">
        <w:t xml:space="preserve"> </w:t>
      </w:r>
      <w:r>
        <w:t>«</w:t>
      </w:r>
      <w:r w:rsidRPr="00280225">
        <w:t>пациентов</w:t>
      </w:r>
      <w:r>
        <w:t>»</w:t>
      </w:r>
      <w:r w:rsidR="00370F84">
        <w:t xml:space="preserve"> </w:t>
      </w:r>
      <w:r w:rsidRPr="00280225">
        <w:t>для</w:t>
      </w:r>
      <w:r w:rsidR="00370F84">
        <w:t xml:space="preserve"> </w:t>
      </w:r>
      <w:r>
        <w:t>«учителей»</w:t>
      </w:r>
      <w:r w:rsidRPr="00280225">
        <w:t>.</w:t>
      </w:r>
      <w:r w:rsidR="00370F84">
        <w:t xml:space="preserve"> </w:t>
      </w:r>
      <w:bookmarkStart w:id="6" w:name="OLE_LINK10"/>
      <w:bookmarkStart w:id="7" w:name="OLE_LINK11"/>
      <w:r w:rsidRPr="00280225">
        <w:t>Открытие</w:t>
      </w:r>
      <w:r w:rsidR="00370F84">
        <w:t xml:space="preserve"> </w:t>
      </w:r>
      <w:r w:rsidRPr="00280225">
        <w:t>«мира</w:t>
      </w:r>
      <w:r w:rsidR="00370F84">
        <w:t xml:space="preserve"> </w:t>
      </w:r>
      <w:r w:rsidRPr="00280225">
        <w:t>без</w:t>
      </w:r>
      <w:r w:rsidR="00370F84">
        <w:t xml:space="preserve"> </w:t>
      </w:r>
      <w:r w:rsidRPr="00280225">
        <w:t>границ»</w:t>
      </w:r>
      <w:r w:rsidR="00370F84">
        <w:t xml:space="preserve"> </w:t>
      </w:r>
      <w:r w:rsidRPr="00280225">
        <w:t>с</w:t>
      </w:r>
      <w:r w:rsidR="00370F84">
        <w:t xml:space="preserve"> </w:t>
      </w:r>
      <w:r w:rsidRPr="00280225">
        <w:t>помощью</w:t>
      </w:r>
      <w:r w:rsidR="00370F84">
        <w:t xml:space="preserve"> </w:t>
      </w:r>
      <w:r w:rsidRPr="00280225">
        <w:t>принципов</w:t>
      </w:r>
      <w:r w:rsidR="00370F84">
        <w:t xml:space="preserve"> </w:t>
      </w:r>
      <w:r w:rsidRPr="00280225">
        <w:t>Вашингтонского</w:t>
      </w:r>
      <w:r w:rsidR="00370F84">
        <w:t xml:space="preserve"> </w:t>
      </w:r>
      <w:r w:rsidRPr="00280225">
        <w:t>консенсуса</w:t>
      </w:r>
      <w:r w:rsidR="00370F84">
        <w:t xml:space="preserve"> </w:t>
      </w:r>
      <w:bookmarkEnd w:id="6"/>
      <w:bookmarkEnd w:id="7"/>
      <w:r w:rsidRPr="00280225">
        <w:t>привело</w:t>
      </w:r>
      <w:r w:rsidR="00370F84">
        <w:t xml:space="preserve"> </w:t>
      </w:r>
      <w:r w:rsidRPr="00280225">
        <w:t>к</w:t>
      </w:r>
      <w:r w:rsidR="00370F84">
        <w:t xml:space="preserve"> </w:t>
      </w:r>
      <w:r w:rsidRPr="00280225">
        <w:t>тому,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человек,</w:t>
      </w:r>
      <w:r w:rsidR="00370F84">
        <w:t xml:space="preserve"> </w:t>
      </w:r>
      <w:r w:rsidRPr="00280225">
        <w:t>как</w:t>
      </w:r>
      <w:r w:rsidR="00370F84">
        <w:t xml:space="preserve"> </w:t>
      </w:r>
      <w:r w:rsidRPr="00280225">
        <w:t>субъект,</w:t>
      </w:r>
      <w:r w:rsidR="00370F84">
        <w:t xml:space="preserve"> </w:t>
      </w:r>
      <w:r w:rsidRPr="00280225">
        <w:t>оказался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условиях,</w:t>
      </w:r>
      <w:r w:rsidR="00370F84">
        <w:t xml:space="preserve"> </w:t>
      </w:r>
      <w:r w:rsidRPr="00280225">
        <w:t>которые</w:t>
      </w:r>
      <w:r w:rsidR="00370F84">
        <w:t xml:space="preserve"> </w:t>
      </w:r>
      <w:r w:rsidRPr="00280225">
        <w:t>на</w:t>
      </w:r>
      <w:r w:rsidR="00370F84">
        <w:t xml:space="preserve"> </w:t>
      </w:r>
      <w:r w:rsidRPr="00280225">
        <w:t>него</w:t>
      </w:r>
      <w:r w:rsidR="00370F84">
        <w:t xml:space="preserve"> </w:t>
      </w:r>
      <w:r w:rsidRPr="00280225">
        <w:t>обрушили</w:t>
      </w:r>
      <w:r w:rsidR="00370F84">
        <w:t xml:space="preserve"> </w:t>
      </w:r>
      <w:r w:rsidRPr="00280225">
        <w:t>достижения</w:t>
      </w:r>
      <w:r w:rsidR="00370F84">
        <w:t xml:space="preserve"> </w:t>
      </w:r>
      <w:r w:rsidRPr="00280225">
        <w:t>науки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цивилизации</w:t>
      </w:r>
      <w:r w:rsidR="00370F84">
        <w:t xml:space="preserve"> </w:t>
      </w:r>
      <w:r w:rsidRPr="00280225">
        <w:t>(изменилась</w:t>
      </w:r>
      <w:r w:rsidR="00370F84">
        <w:t xml:space="preserve"> </w:t>
      </w:r>
      <w:r w:rsidRPr="00280225">
        <w:t>его</w:t>
      </w:r>
      <w:r w:rsidR="00370F84">
        <w:t xml:space="preserve"> </w:t>
      </w:r>
      <w:r w:rsidRPr="00280225">
        <w:t>жизненная</w:t>
      </w:r>
      <w:r w:rsidR="00370F84">
        <w:t xml:space="preserve"> </w:t>
      </w:r>
      <w:r w:rsidRPr="00280225">
        <w:t>позиция);</w:t>
      </w:r>
      <w:r w:rsidR="00370F84">
        <w:t xml:space="preserve"> </w:t>
      </w:r>
      <w:r w:rsidRPr="00280225">
        <w:t>изменения</w:t>
      </w:r>
      <w:r w:rsidR="00370F84">
        <w:t xml:space="preserve"> </w:t>
      </w:r>
      <w:r w:rsidRPr="00280225">
        <w:t>науки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религии</w:t>
      </w:r>
      <w:r w:rsidR="00370F84">
        <w:t xml:space="preserve"> </w:t>
      </w:r>
      <w:r w:rsidRPr="00280225">
        <w:t>создали</w:t>
      </w:r>
      <w:r w:rsidR="00370F84">
        <w:t xml:space="preserve"> </w:t>
      </w:r>
      <w:r w:rsidRPr="00280225">
        <w:t>новые</w:t>
      </w:r>
      <w:r w:rsidR="00370F84">
        <w:t xml:space="preserve"> </w:t>
      </w:r>
      <w:r w:rsidRPr="00280225">
        <w:t>условия</w:t>
      </w:r>
      <w:r w:rsidR="00370F84">
        <w:t xml:space="preserve"> </w:t>
      </w:r>
      <w:r w:rsidRPr="00280225">
        <w:t>для</w:t>
      </w:r>
      <w:r w:rsidR="00370F84">
        <w:t xml:space="preserve"> </w:t>
      </w:r>
      <w:r w:rsidRPr="00280225">
        <w:t>человека</w:t>
      </w:r>
      <w:r w:rsidR="00370F84">
        <w:t xml:space="preserve"> </w:t>
      </w:r>
      <w:r w:rsidRPr="00280225">
        <w:t>как</w:t>
      </w:r>
      <w:r w:rsidR="00370F84">
        <w:t xml:space="preserve"> </w:t>
      </w:r>
      <w:r w:rsidRPr="00280225">
        <w:t>индивида</w:t>
      </w:r>
      <w:r w:rsidR="00370F84">
        <w:t xml:space="preserve"> </w:t>
      </w:r>
      <w:r w:rsidRPr="00280225">
        <w:t>(изменился</w:t>
      </w:r>
      <w:r w:rsidR="00370F84">
        <w:t xml:space="preserve"> </w:t>
      </w:r>
      <w:r w:rsidRPr="00280225">
        <w:t>его</w:t>
      </w:r>
      <w:r w:rsidR="00370F84">
        <w:t xml:space="preserve"> </w:t>
      </w:r>
      <w:r w:rsidRPr="00280225">
        <w:t>образ</w:t>
      </w:r>
      <w:r w:rsidR="00370F84">
        <w:t xml:space="preserve"> </w:t>
      </w:r>
      <w:r w:rsidRPr="00280225">
        <w:t>жизни);</w:t>
      </w:r>
      <w:r w:rsidR="00370F84">
        <w:t xml:space="preserve"> </w:t>
      </w:r>
      <w:r w:rsidRPr="00280225">
        <w:t>изменения</w:t>
      </w:r>
      <w:r w:rsidR="00370F84">
        <w:t xml:space="preserve"> </w:t>
      </w:r>
      <w:r w:rsidRPr="00280225">
        <w:t>науки</w:t>
      </w:r>
      <w:r w:rsidR="00370F84">
        <w:t xml:space="preserve"> </w:t>
      </w:r>
      <w:r w:rsidR="00517253">
        <w:t xml:space="preserve">и </w:t>
      </w:r>
      <w:r w:rsidRPr="00280225">
        <w:t>культуры</w:t>
      </w:r>
      <w:r w:rsidR="00370F84">
        <w:t xml:space="preserve"> </w:t>
      </w:r>
      <w:r w:rsidRPr="00280225">
        <w:t>создали</w:t>
      </w:r>
      <w:r w:rsidR="00370F84">
        <w:t xml:space="preserve"> </w:t>
      </w:r>
      <w:r w:rsidRPr="00280225">
        <w:t>новые</w:t>
      </w:r>
      <w:r w:rsidR="00370F84">
        <w:t xml:space="preserve"> </w:t>
      </w:r>
      <w:r w:rsidRPr="00280225">
        <w:t>условия</w:t>
      </w:r>
      <w:r w:rsidR="00370F84">
        <w:t xml:space="preserve"> </w:t>
      </w:r>
      <w:r w:rsidRPr="00280225">
        <w:t>деятельности</w:t>
      </w:r>
      <w:r w:rsidR="00370F84">
        <w:t xml:space="preserve"> </w:t>
      </w:r>
      <w:r w:rsidRPr="00280225">
        <w:t>для</w:t>
      </w:r>
      <w:r w:rsidR="00370F84">
        <w:t xml:space="preserve"> </w:t>
      </w:r>
      <w:r w:rsidRPr="00280225">
        <w:t>индивидуальности</w:t>
      </w:r>
      <w:r w:rsidR="00370F84">
        <w:t xml:space="preserve"> </w:t>
      </w:r>
      <w:r w:rsidRPr="00280225">
        <w:t>(изменилась</w:t>
      </w:r>
      <w:r w:rsidR="00370F84">
        <w:t xml:space="preserve"> </w:t>
      </w:r>
      <w:r w:rsidRPr="00280225">
        <w:t>его</w:t>
      </w:r>
      <w:r w:rsidR="00370F84">
        <w:t xml:space="preserve"> </w:t>
      </w:r>
      <w:r w:rsidRPr="00280225">
        <w:t>картина</w:t>
      </w:r>
      <w:r w:rsidR="00370F84">
        <w:t xml:space="preserve"> </w:t>
      </w:r>
      <w:r w:rsidRPr="00280225">
        <w:t>мира);</w:t>
      </w:r>
      <w:r w:rsidR="00370F84">
        <w:t xml:space="preserve"> </w:t>
      </w:r>
      <w:r w:rsidRPr="00280225">
        <w:t>а</w:t>
      </w:r>
      <w:r w:rsidR="00370F84">
        <w:t xml:space="preserve"> </w:t>
      </w:r>
      <w:r w:rsidRPr="00280225">
        <w:t>изменения</w:t>
      </w:r>
      <w:r w:rsidR="00370F84">
        <w:t xml:space="preserve"> </w:t>
      </w:r>
      <w:r w:rsidRPr="00280225">
        <w:t>культуры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религии</w:t>
      </w:r>
      <w:r w:rsidR="00370F84">
        <w:t xml:space="preserve"> </w:t>
      </w:r>
      <w:r w:rsidRPr="00280225">
        <w:t>создали</w:t>
      </w:r>
      <w:r w:rsidR="00370F84">
        <w:t xml:space="preserve"> </w:t>
      </w:r>
      <w:r w:rsidRPr="00280225">
        <w:t>новые</w:t>
      </w:r>
      <w:r w:rsidR="00370F84">
        <w:t xml:space="preserve"> </w:t>
      </w:r>
      <w:r w:rsidRPr="00280225">
        <w:t>условия</w:t>
      </w:r>
      <w:r w:rsidR="00370F84">
        <w:t xml:space="preserve"> </w:t>
      </w:r>
      <w:r w:rsidRPr="00280225">
        <w:t>для</w:t>
      </w:r>
      <w:r w:rsidR="00370F84">
        <w:t xml:space="preserve"> </w:t>
      </w:r>
      <w:r w:rsidRPr="00280225">
        <w:t>личности</w:t>
      </w:r>
      <w:r w:rsidR="00370F84">
        <w:t xml:space="preserve"> </w:t>
      </w:r>
      <w:r w:rsidRPr="00280225">
        <w:t>(изменилось</w:t>
      </w:r>
      <w:r w:rsidR="00370F84">
        <w:t xml:space="preserve"> </w:t>
      </w:r>
      <w:r w:rsidRPr="00280225">
        <w:t>е</w:t>
      </w:r>
      <w:r w:rsidR="003D79BE">
        <w:t>ё</w:t>
      </w:r>
      <w:r w:rsidR="00370F84">
        <w:t xml:space="preserve"> </w:t>
      </w:r>
      <w:r w:rsidRPr="00280225">
        <w:t>мировоззрение).</w:t>
      </w:r>
      <w:r w:rsidR="00370F84">
        <w:t xml:space="preserve"> </w:t>
      </w:r>
      <w:r w:rsidRPr="00280225">
        <w:t>Некоторые</w:t>
      </w:r>
      <w:r w:rsidR="00370F84">
        <w:t xml:space="preserve"> </w:t>
      </w:r>
      <w:r w:rsidRPr="00280225">
        <w:t>эти</w:t>
      </w:r>
      <w:r w:rsidR="00370F84">
        <w:t xml:space="preserve"> </w:t>
      </w:r>
      <w:r w:rsidRPr="00280225">
        <w:t>изменения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упрощ</w:t>
      </w:r>
      <w:r w:rsidR="00517253">
        <w:t>ё</w:t>
      </w:r>
      <w:r w:rsidRPr="00280225">
        <w:t>нном</w:t>
      </w:r>
      <w:r w:rsidR="00370F84">
        <w:t xml:space="preserve"> </w:t>
      </w:r>
      <w:r w:rsidRPr="00280225">
        <w:t>виде</w:t>
      </w:r>
      <w:r w:rsidR="00370F84">
        <w:t xml:space="preserve"> </w:t>
      </w:r>
      <w:r w:rsidRPr="00280225">
        <w:t>представлены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табл</w:t>
      </w:r>
      <w:r w:rsidR="003D79BE">
        <w:t>ице</w:t>
      </w:r>
      <w:r w:rsidR="00370F84">
        <w:t xml:space="preserve"> </w:t>
      </w:r>
      <w:r w:rsidRPr="00280225">
        <w:t>1.</w:t>
      </w:r>
      <w:r w:rsidR="00370F84">
        <w:t xml:space="preserve"> </w:t>
      </w:r>
    </w:p>
    <w:p w14:paraId="7AD16CDC" w14:textId="52BE0C3A" w:rsidR="00712A31" w:rsidRPr="005441F7" w:rsidRDefault="003D79BE" w:rsidP="003D79BE">
      <w:pPr>
        <w:pStyle w:val="afffff5"/>
      </w:pPr>
      <w:bookmarkStart w:id="8" w:name="OLE_LINK2"/>
      <w:bookmarkStart w:id="9" w:name="OLE_LINK3"/>
      <w:r>
        <w:t xml:space="preserve">Таблица 1. </w:t>
      </w:r>
      <w:r w:rsidR="00712A31" w:rsidRPr="009C5072">
        <w:t>Глобализация,</w:t>
      </w:r>
      <w:r w:rsidR="00370F84">
        <w:t xml:space="preserve"> </w:t>
      </w:r>
      <w:r w:rsidR="00712A31" w:rsidRPr="009C5072">
        <w:t>сформировавшая</w:t>
      </w:r>
      <w:r w:rsidR="00370F84">
        <w:t xml:space="preserve"> </w:t>
      </w:r>
      <w:r w:rsidR="00712A31" w:rsidRPr="009C5072">
        <w:t>нынешнее</w:t>
      </w:r>
      <w:r w:rsidR="00370F84">
        <w:t xml:space="preserve"> </w:t>
      </w:r>
      <w:r w:rsidR="00712A31" w:rsidRPr="009C5072">
        <w:t>поколение</w:t>
      </w:r>
      <w:r w:rsidR="00370F84">
        <w:t xml:space="preserve"> </w:t>
      </w:r>
      <w:r w:rsidR="00712A31" w:rsidRPr="009C5072">
        <w:t>людей</w:t>
      </w:r>
      <w:bookmarkEnd w:id="8"/>
      <w:bookmarkEnd w:id="9"/>
    </w:p>
    <w:p w14:paraId="4F4A3E3D" w14:textId="1B8E677F" w:rsidR="00712A31" w:rsidRPr="00280225" w:rsidRDefault="00381D82" w:rsidP="003D79BE">
      <w:pPr>
        <w:ind w:right="-30" w:firstLine="0"/>
        <w:jc w:val="center"/>
        <w:rPr>
          <w:rFonts w:eastAsia="SimSun"/>
          <w:b/>
          <w:szCs w:val="28"/>
          <w:lang w:eastAsia="zh-CN"/>
        </w:rPr>
      </w:pPr>
      <w:r>
        <w:rPr>
          <w:rFonts w:eastAsia="SimSun"/>
          <w:b/>
          <w:noProof/>
          <w:szCs w:val="28"/>
          <w:lang w:eastAsia="zh-CN"/>
        </w:rPr>
        <w:drawing>
          <wp:inline distT="0" distB="0" distL="0" distR="0" wp14:anchorId="41252AA9" wp14:editId="2773B917">
            <wp:extent cx="5643996" cy="3818256"/>
            <wp:effectExtent l="0" t="0" r="0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3996" cy="381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AB0FC" w14:textId="102513EA" w:rsidR="00712A31" w:rsidRPr="002D1E65" w:rsidRDefault="002D1E65" w:rsidP="002D1E65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789753E7" wp14:editId="0DFBE961">
            <wp:simplePos x="0" y="0"/>
            <wp:positionH relativeFrom="column">
              <wp:posOffset>3854450</wp:posOffset>
            </wp:positionH>
            <wp:positionV relativeFrom="paragraph">
              <wp:posOffset>1478280</wp:posOffset>
            </wp:positionV>
            <wp:extent cx="2774950" cy="1972945"/>
            <wp:effectExtent l="0" t="0" r="6350" b="0"/>
            <wp:wrapTight wrapText="bothSides">
              <wp:wrapPolygon edited="0">
                <wp:start x="0" y="0"/>
                <wp:lineTo x="0" y="21412"/>
                <wp:lineTo x="21551" y="21412"/>
                <wp:lineTo x="21551" y="0"/>
                <wp:lineTo x="0" y="0"/>
              </wp:wrapPolygon>
            </wp:wrapTight>
            <wp:docPr id="1" name="Рисунок 1" descr="Изображение выглядит как текст, газет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газета&#10;&#10;Автоматически созданное описание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1972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2A31" w:rsidRPr="00280225">
        <w:t>Сегодня</w:t>
      </w:r>
      <w:r w:rsidR="00370F84">
        <w:t xml:space="preserve"> </w:t>
      </w:r>
      <w:r w:rsidR="00712A31" w:rsidRPr="00280225">
        <w:t>вс</w:t>
      </w:r>
      <w:r w:rsidR="003D79BE">
        <w:t>ё</w:t>
      </w:r>
      <w:r w:rsidR="00370F84">
        <w:t xml:space="preserve"> </w:t>
      </w:r>
      <w:r w:rsidR="00712A31" w:rsidRPr="00280225">
        <w:t>это</w:t>
      </w:r>
      <w:r w:rsidR="00370F84">
        <w:t xml:space="preserve"> </w:t>
      </w:r>
      <w:r w:rsidR="00712A31" w:rsidRPr="00280225">
        <w:t>известно</w:t>
      </w:r>
      <w:r w:rsidR="00370F84">
        <w:t xml:space="preserve"> </w:t>
      </w:r>
      <w:r w:rsidR="00712A31" w:rsidRPr="00280225">
        <w:t>–</w:t>
      </w:r>
      <w:r w:rsidR="00370F84">
        <w:t xml:space="preserve"> </w:t>
      </w:r>
      <w:r w:rsidR="00712A31" w:rsidRPr="00280225">
        <w:t>мир</w:t>
      </w:r>
      <w:r w:rsidR="00370F84">
        <w:t xml:space="preserve"> </w:t>
      </w:r>
      <w:r w:rsidR="00712A31" w:rsidRPr="00280225">
        <w:t>изменился,</w:t>
      </w:r>
      <w:r w:rsidR="00370F84">
        <w:t xml:space="preserve"> </w:t>
      </w:r>
      <w:r w:rsidR="00712A31" w:rsidRPr="00280225">
        <w:t>люди</w:t>
      </w:r>
      <w:r w:rsidR="00370F84">
        <w:t xml:space="preserve"> </w:t>
      </w:r>
      <w:r w:rsidR="00712A31" w:rsidRPr="00280225">
        <w:t>оказались</w:t>
      </w:r>
      <w:r w:rsidR="00370F84">
        <w:t xml:space="preserve"> </w:t>
      </w:r>
      <w:r w:rsidR="00712A31" w:rsidRPr="00280225">
        <w:t>в</w:t>
      </w:r>
      <w:r w:rsidR="00370F84">
        <w:t xml:space="preserve"> </w:t>
      </w:r>
      <w:r w:rsidR="00712A31" w:rsidRPr="00280225">
        <w:t>совершенно</w:t>
      </w:r>
      <w:r w:rsidR="00370F84">
        <w:t xml:space="preserve"> </w:t>
      </w:r>
      <w:r w:rsidR="00712A31" w:rsidRPr="00280225">
        <w:t>новой</w:t>
      </w:r>
      <w:r w:rsidR="00370F84">
        <w:t xml:space="preserve"> </w:t>
      </w:r>
      <w:r w:rsidR="00712A31" w:rsidRPr="00280225">
        <w:t>социально-экономической</w:t>
      </w:r>
      <w:r w:rsidR="00370F84">
        <w:t xml:space="preserve"> </w:t>
      </w:r>
      <w:r w:rsidR="00712A31" w:rsidRPr="00280225">
        <w:t>и</w:t>
      </w:r>
      <w:r w:rsidR="00370F84">
        <w:t xml:space="preserve"> </w:t>
      </w:r>
      <w:r w:rsidR="00712A31" w:rsidRPr="00280225">
        <w:t>культурно-политической</w:t>
      </w:r>
      <w:r w:rsidR="00370F84">
        <w:t xml:space="preserve"> </w:t>
      </w:r>
      <w:r w:rsidR="00712A31" w:rsidRPr="00280225">
        <w:t>среде.</w:t>
      </w:r>
      <w:r w:rsidR="00370F84">
        <w:t xml:space="preserve"> </w:t>
      </w:r>
      <w:r w:rsidR="00712A31">
        <w:t>Вот</w:t>
      </w:r>
      <w:r w:rsidR="00370F84">
        <w:t xml:space="preserve"> </w:t>
      </w:r>
      <w:r w:rsidR="00712A31">
        <w:t>только</w:t>
      </w:r>
      <w:r w:rsidR="00370F84">
        <w:t xml:space="preserve"> </w:t>
      </w:r>
      <w:r w:rsidR="00712A31">
        <w:t>почему</w:t>
      </w:r>
      <w:r w:rsidR="00370F84">
        <w:t xml:space="preserve"> </w:t>
      </w:r>
      <w:r w:rsidR="00712A31">
        <w:t>мир</w:t>
      </w:r>
      <w:r w:rsidR="00370F84">
        <w:t xml:space="preserve"> </w:t>
      </w:r>
      <w:r w:rsidR="00712A31">
        <w:t>изменился</w:t>
      </w:r>
      <w:r w:rsidR="00370F84">
        <w:t xml:space="preserve"> </w:t>
      </w:r>
      <w:r w:rsidR="00712A31">
        <w:t>именно</w:t>
      </w:r>
      <w:r w:rsidR="00370F84">
        <w:t xml:space="preserve"> </w:t>
      </w:r>
      <w:r w:rsidR="00712A31">
        <w:t>так</w:t>
      </w:r>
      <w:r w:rsidR="00370F84">
        <w:t xml:space="preserve"> </w:t>
      </w:r>
      <w:r w:rsidR="00712A31">
        <w:t>–</w:t>
      </w:r>
      <w:r w:rsidR="00370F84">
        <w:t xml:space="preserve"> </w:t>
      </w:r>
      <w:r w:rsidR="00712A31">
        <w:t>понимают</w:t>
      </w:r>
      <w:r w:rsidR="00370F84">
        <w:t xml:space="preserve"> </w:t>
      </w:r>
      <w:r w:rsidR="00712A31">
        <w:t>и</w:t>
      </w:r>
      <w:r w:rsidR="00370F84">
        <w:t xml:space="preserve"> </w:t>
      </w:r>
      <w:r w:rsidR="00712A31">
        <w:t>знают</w:t>
      </w:r>
      <w:r w:rsidR="00370F84">
        <w:t xml:space="preserve"> </w:t>
      </w:r>
      <w:r w:rsidR="00712A31">
        <w:t>немногие.</w:t>
      </w:r>
      <w:r w:rsidR="00370F84">
        <w:t xml:space="preserve"> </w:t>
      </w:r>
      <w:r w:rsidR="00712A31" w:rsidRPr="00280225">
        <w:t>Большинство</w:t>
      </w:r>
      <w:r w:rsidR="00370F84">
        <w:t xml:space="preserve"> </w:t>
      </w:r>
      <w:r w:rsidR="00712A31" w:rsidRPr="00280225">
        <w:t>людей</w:t>
      </w:r>
      <w:r w:rsidR="00370F84">
        <w:t xml:space="preserve"> </w:t>
      </w:r>
      <w:r w:rsidR="00712A31" w:rsidRPr="00280225">
        <w:t>к</w:t>
      </w:r>
      <w:r w:rsidR="00370F84">
        <w:t xml:space="preserve"> </w:t>
      </w:r>
      <w:r w:rsidR="00712A31" w:rsidRPr="00280225">
        <w:t>этой</w:t>
      </w:r>
      <w:r w:rsidR="00370F84">
        <w:t xml:space="preserve"> </w:t>
      </w:r>
      <w:r w:rsidR="00712A31" w:rsidRPr="00280225">
        <w:t>изменившейся</w:t>
      </w:r>
      <w:r w:rsidR="00370F84">
        <w:t xml:space="preserve"> </w:t>
      </w:r>
      <w:r w:rsidR="00712A31" w:rsidRPr="00280225">
        <w:t>среде</w:t>
      </w:r>
      <w:r w:rsidR="00370F84">
        <w:t xml:space="preserve"> </w:t>
      </w:r>
      <w:r w:rsidR="00712A31" w:rsidRPr="00280225">
        <w:t>успешно</w:t>
      </w:r>
      <w:r w:rsidR="00370F84">
        <w:t xml:space="preserve"> </w:t>
      </w:r>
      <w:r w:rsidR="00712A31" w:rsidRPr="00280225">
        <w:t>адаптировались</w:t>
      </w:r>
      <w:r>
        <w:t xml:space="preserve"> –</w:t>
      </w:r>
      <w:r w:rsidR="00370F84">
        <w:t xml:space="preserve"> </w:t>
      </w:r>
      <w:r w:rsidR="00712A31" w:rsidRPr="00280225">
        <w:t>с</w:t>
      </w:r>
      <w:r w:rsidR="00370F84">
        <w:t xml:space="preserve"> </w:t>
      </w:r>
      <w:r w:rsidR="00712A31" w:rsidRPr="00280225">
        <w:t>наслаждением</w:t>
      </w:r>
      <w:r w:rsidR="00370F84">
        <w:t xml:space="preserve"> </w:t>
      </w:r>
      <w:r w:rsidR="00712A31" w:rsidRPr="00280225">
        <w:t>путешеству</w:t>
      </w:r>
      <w:r>
        <w:t>ют</w:t>
      </w:r>
      <w:r w:rsidR="00370F84">
        <w:t xml:space="preserve"> </w:t>
      </w:r>
      <w:r w:rsidR="00712A31" w:rsidRPr="00280225">
        <w:t>по</w:t>
      </w:r>
      <w:r w:rsidR="00370F84">
        <w:t xml:space="preserve"> </w:t>
      </w:r>
      <w:r w:rsidR="00712A31" w:rsidRPr="00280225">
        <w:t>миру,</w:t>
      </w:r>
      <w:r w:rsidR="00370F84">
        <w:t xml:space="preserve"> </w:t>
      </w:r>
      <w:r w:rsidR="00712A31" w:rsidRPr="00280225">
        <w:t>дегустиру</w:t>
      </w:r>
      <w:r>
        <w:t>ют</w:t>
      </w:r>
      <w:r w:rsidR="00370F84">
        <w:t xml:space="preserve"> </w:t>
      </w:r>
      <w:r w:rsidR="00712A31" w:rsidRPr="00280225">
        <w:t>невиданные</w:t>
      </w:r>
      <w:r w:rsidR="00370F84">
        <w:t xml:space="preserve"> </w:t>
      </w:r>
      <w:r w:rsidR="00712A31" w:rsidRPr="00280225">
        <w:t>фрукты</w:t>
      </w:r>
      <w:r w:rsidR="00370F84">
        <w:t xml:space="preserve"> </w:t>
      </w:r>
      <w:r w:rsidR="00712A31" w:rsidRPr="00280225">
        <w:t>и</w:t>
      </w:r>
      <w:r w:rsidR="00370F84">
        <w:t xml:space="preserve"> </w:t>
      </w:r>
      <w:r w:rsidR="00712A31" w:rsidRPr="00280225">
        <w:t>кухни</w:t>
      </w:r>
      <w:r w:rsidR="00370F84">
        <w:t xml:space="preserve"> </w:t>
      </w:r>
      <w:r w:rsidR="00712A31" w:rsidRPr="00280225">
        <w:t>народов</w:t>
      </w:r>
      <w:r w:rsidR="00370F84">
        <w:t xml:space="preserve"> </w:t>
      </w:r>
      <w:r w:rsidR="00712A31" w:rsidRPr="00280225">
        <w:t>мира,</w:t>
      </w:r>
      <w:r w:rsidR="00370F84">
        <w:t xml:space="preserve"> </w:t>
      </w:r>
      <w:r w:rsidR="00712A31" w:rsidRPr="00280225">
        <w:t>загора</w:t>
      </w:r>
      <w:r>
        <w:t>ют</w:t>
      </w:r>
      <w:r w:rsidR="00370F84">
        <w:t xml:space="preserve"> </w:t>
      </w:r>
      <w:r w:rsidR="00712A31" w:rsidRPr="00280225">
        <w:t>на</w:t>
      </w:r>
      <w:r w:rsidR="00370F84">
        <w:t xml:space="preserve"> </w:t>
      </w:r>
      <w:r w:rsidR="00712A31" w:rsidRPr="00280225">
        <w:t>недоступных</w:t>
      </w:r>
      <w:r w:rsidR="00370F84">
        <w:t xml:space="preserve"> </w:t>
      </w:r>
      <w:r w:rsidR="00712A31" w:rsidRPr="00280225">
        <w:t>раньше</w:t>
      </w:r>
      <w:r w:rsidR="00370F84">
        <w:t xml:space="preserve"> </w:t>
      </w:r>
      <w:r w:rsidR="00712A31" w:rsidRPr="00280225">
        <w:t>пляжах</w:t>
      </w:r>
      <w:r w:rsidR="00370F84">
        <w:t xml:space="preserve"> </w:t>
      </w:r>
      <w:r w:rsidR="00712A31" w:rsidRPr="00280225">
        <w:t>тропических</w:t>
      </w:r>
      <w:r w:rsidR="00370F84">
        <w:t xml:space="preserve"> </w:t>
      </w:r>
      <w:r w:rsidR="00712A31" w:rsidRPr="00280225">
        <w:t>морей,</w:t>
      </w:r>
      <w:r w:rsidR="00370F84">
        <w:t xml:space="preserve"> </w:t>
      </w:r>
      <w:r w:rsidR="00712A31" w:rsidRPr="00B757A5">
        <w:rPr>
          <w:rStyle w:val="--"/>
        </w:rPr>
        <w:t>забыв</w:t>
      </w:r>
      <w:r w:rsidR="00370F84">
        <w:rPr>
          <w:rStyle w:val="--0"/>
        </w:rPr>
        <w:t xml:space="preserve"> </w:t>
      </w:r>
      <w:r w:rsidR="00712A31" w:rsidRPr="00B757A5">
        <w:rPr>
          <w:rStyle w:val="--0"/>
        </w:rPr>
        <w:t>о</w:t>
      </w:r>
      <w:r w:rsidR="00370F84">
        <w:rPr>
          <w:rStyle w:val="--0"/>
        </w:rPr>
        <w:t xml:space="preserve"> </w:t>
      </w:r>
      <w:r w:rsidR="00712A31" w:rsidRPr="00B757A5">
        <w:rPr>
          <w:rStyle w:val="--0"/>
        </w:rPr>
        <w:t>чтении</w:t>
      </w:r>
      <w:r w:rsidR="00370F84">
        <w:rPr>
          <w:rStyle w:val="--0"/>
        </w:rPr>
        <w:t xml:space="preserve"> </w:t>
      </w:r>
      <w:r w:rsidR="00712A31" w:rsidRPr="00B757A5">
        <w:rPr>
          <w:rStyle w:val="--0"/>
        </w:rPr>
        <w:t>книг</w:t>
      </w:r>
      <w:r w:rsidR="00370F84">
        <w:t xml:space="preserve"> </w:t>
      </w:r>
      <w:r w:rsidR="00712A31">
        <w:t>и</w:t>
      </w:r>
      <w:r w:rsidR="00370F84">
        <w:t xml:space="preserve"> </w:t>
      </w:r>
      <w:r w:rsidR="00712A31">
        <w:rPr>
          <w:szCs w:val="28"/>
        </w:rPr>
        <w:t>исконных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традициях.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У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глобализации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есть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привлекательная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сторона,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которая</w:t>
      </w:r>
      <w:r w:rsidR="00712A31">
        <w:rPr>
          <w:szCs w:val="28"/>
        </w:rPr>
        <w:t>,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как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реклама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изменений</w:t>
      </w:r>
      <w:r>
        <w:rPr>
          <w:szCs w:val="28"/>
        </w:rPr>
        <w:t>,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защищает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от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е</w:t>
      </w:r>
      <w:r>
        <w:rPr>
          <w:szCs w:val="28"/>
        </w:rPr>
        <w:t>ё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понимания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критики.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Не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все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же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читали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книги,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типа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«Доктрины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шока»</w:t>
      </w:r>
      <w:r w:rsidR="00370F84">
        <w:rPr>
          <w:szCs w:val="28"/>
        </w:rPr>
        <w:t xml:space="preserve"> </w:t>
      </w:r>
      <w:bookmarkStart w:id="10" w:name="OLE_LINK19"/>
      <w:bookmarkStart w:id="11" w:name="OLE_LINK20"/>
      <w:r w:rsidR="00712A31" w:rsidRPr="00280225">
        <w:rPr>
          <w:szCs w:val="28"/>
        </w:rPr>
        <w:t>Наоми</w:t>
      </w:r>
      <w:r w:rsidR="00370F84">
        <w:rPr>
          <w:szCs w:val="28"/>
        </w:rPr>
        <w:t xml:space="preserve"> </w:t>
      </w:r>
      <w:proofErr w:type="spellStart"/>
      <w:r w:rsidR="00712A31" w:rsidRPr="00280225">
        <w:rPr>
          <w:szCs w:val="28"/>
        </w:rPr>
        <w:t>Кляйн</w:t>
      </w:r>
      <w:bookmarkEnd w:id="10"/>
      <w:bookmarkEnd w:id="11"/>
      <w:proofErr w:type="spellEnd"/>
      <w:r w:rsidR="00712A31">
        <w:rPr>
          <w:rStyle w:val="afb"/>
          <w:szCs w:val="28"/>
        </w:rPr>
        <w:footnoteReference w:id="2"/>
      </w:r>
      <w:r w:rsidR="00712A31" w:rsidRPr="00280225">
        <w:rPr>
          <w:szCs w:val="28"/>
        </w:rPr>
        <w:t>,</w:t>
      </w:r>
      <w:r w:rsidR="00370F84">
        <w:rPr>
          <w:szCs w:val="28"/>
        </w:rPr>
        <w:t xml:space="preserve"> </w:t>
      </w:r>
      <w:r>
        <w:rPr>
          <w:szCs w:val="28"/>
        </w:rPr>
        <w:t>где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описывается</w:t>
      </w:r>
      <w:r w:rsidR="00370F84">
        <w:rPr>
          <w:szCs w:val="28"/>
        </w:rPr>
        <w:t xml:space="preserve"> </w:t>
      </w:r>
      <w:r w:rsidR="00712A31" w:rsidRPr="00E373EE">
        <w:rPr>
          <w:rStyle w:val="--"/>
        </w:rPr>
        <w:t>непривлекательная</w:t>
      </w:r>
      <w:r w:rsidR="00370F84">
        <w:rPr>
          <w:rStyle w:val="--"/>
        </w:rPr>
        <w:t xml:space="preserve"> </w:t>
      </w:r>
      <w:r w:rsidR="00712A31" w:rsidRPr="002D1E65">
        <w:rPr>
          <w:rStyle w:val="--0"/>
        </w:rPr>
        <w:t>сторона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глобализации,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некоторые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проявления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которой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представлены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табл</w:t>
      </w:r>
      <w:r>
        <w:rPr>
          <w:szCs w:val="28"/>
        </w:rPr>
        <w:t>ице</w:t>
      </w:r>
      <w:r w:rsidR="00370F84">
        <w:rPr>
          <w:szCs w:val="28"/>
        </w:rPr>
        <w:t xml:space="preserve"> </w:t>
      </w:r>
      <w:r w:rsidR="00712A31" w:rsidRPr="00280225">
        <w:rPr>
          <w:szCs w:val="28"/>
        </w:rPr>
        <w:t>1.</w:t>
      </w:r>
      <w:r w:rsidR="00370F84">
        <w:rPr>
          <w:szCs w:val="28"/>
        </w:rPr>
        <w:t xml:space="preserve"> </w:t>
      </w:r>
    </w:p>
    <w:p w14:paraId="6B845F87" w14:textId="2A22B14F" w:rsidR="00712A31" w:rsidRPr="00FA7337" w:rsidRDefault="00712A31" w:rsidP="002D1E65">
      <w:r w:rsidRPr="00280225">
        <w:t>В</w:t>
      </w:r>
      <w:r w:rsidR="00370F84">
        <w:t xml:space="preserve"> </w:t>
      </w:r>
      <w:r w:rsidRPr="00280225">
        <w:t>своей</w:t>
      </w:r>
      <w:r w:rsidR="00370F84">
        <w:t xml:space="preserve"> </w:t>
      </w:r>
      <w:r w:rsidRPr="00280225">
        <w:t>книге</w:t>
      </w:r>
      <w:r w:rsidR="00370F84">
        <w:t xml:space="preserve"> </w:t>
      </w:r>
      <w:r w:rsidRPr="00280225">
        <w:t>Наоми</w:t>
      </w:r>
      <w:r w:rsidR="00370F84">
        <w:t xml:space="preserve"> </w:t>
      </w:r>
      <w:proofErr w:type="spellStart"/>
      <w:r w:rsidRPr="00280225">
        <w:t>Кляйн</w:t>
      </w:r>
      <w:proofErr w:type="spellEnd"/>
      <w:r w:rsidR="00370F84">
        <w:t xml:space="preserve"> </w:t>
      </w:r>
      <w:r w:rsidRPr="00280225">
        <w:t>отмечает,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«</w:t>
      </w:r>
      <w:r w:rsidR="002D1E65">
        <w:t>н</w:t>
      </w:r>
      <w:r w:rsidRPr="00280225">
        <w:t>а</w:t>
      </w:r>
      <w:r w:rsidR="00370F84">
        <w:t xml:space="preserve"> </w:t>
      </w:r>
      <w:r w:rsidRPr="00280225">
        <w:t>протяжении</w:t>
      </w:r>
      <w:r w:rsidR="00370F84">
        <w:t xml:space="preserve"> </w:t>
      </w:r>
      <w:r w:rsidRPr="00280225">
        <w:t>тр</w:t>
      </w:r>
      <w:r w:rsidR="00FE2FBB">
        <w:t>ё</w:t>
      </w:r>
      <w:r w:rsidRPr="00280225">
        <w:t>х</w:t>
      </w:r>
      <w:r w:rsidR="00370F84">
        <w:t xml:space="preserve"> </w:t>
      </w:r>
      <w:r w:rsidRPr="00280225">
        <w:t>десятилетий</w:t>
      </w:r>
      <w:r w:rsidR="00370F84">
        <w:t xml:space="preserve"> </w:t>
      </w:r>
      <w:r w:rsidRPr="00280225">
        <w:t>Фридман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его</w:t>
      </w:r>
      <w:r w:rsidR="00370F84">
        <w:t xml:space="preserve"> </w:t>
      </w:r>
      <w:r w:rsidRPr="00280225">
        <w:t>влиятельные</w:t>
      </w:r>
      <w:r w:rsidR="00370F84">
        <w:t xml:space="preserve"> </w:t>
      </w:r>
      <w:r w:rsidRPr="00280225">
        <w:t>последователи</w:t>
      </w:r>
      <w:r w:rsidR="00370F84">
        <w:t xml:space="preserve"> </w:t>
      </w:r>
      <w:r w:rsidRPr="00280225">
        <w:t>оттачивали</w:t>
      </w:r>
      <w:r w:rsidR="00370F84">
        <w:t xml:space="preserve"> </w:t>
      </w:r>
      <w:r w:rsidRPr="00280225">
        <w:t>именно</w:t>
      </w:r>
      <w:r w:rsidR="00370F84">
        <w:t xml:space="preserve"> </w:t>
      </w:r>
      <w:r w:rsidRPr="00280225">
        <w:t>такую</w:t>
      </w:r>
      <w:r w:rsidR="00370F84">
        <w:t xml:space="preserve"> </w:t>
      </w:r>
      <w:r w:rsidRPr="00280225">
        <w:t>стратегию:</w:t>
      </w:r>
      <w:r w:rsidR="00370F84">
        <w:t xml:space="preserve"> </w:t>
      </w:r>
      <w:r w:rsidRPr="00280225">
        <w:t>дождаться</w:t>
      </w:r>
      <w:r w:rsidR="00370F84">
        <w:t xml:space="preserve"> </w:t>
      </w:r>
      <w:r w:rsidRPr="00280225">
        <w:t>глубокого</w:t>
      </w:r>
      <w:r w:rsidR="00370F84">
        <w:t xml:space="preserve"> </w:t>
      </w:r>
      <w:r w:rsidRPr="00280225">
        <w:t>кризиса,</w:t>
      </w:r>
      <w:r w:rsidR="00370F84">
        <w:t xml:space="preserve"> </w:t>
      </w:r>
      <w:r w:rsidRPr="00280225">
        <w:t>потом</w:t>
      </w:r>
      <w:r w:rsidR="00370F84">
        <w:t xml:space="preserve"> </w:t>
      </w:r>
      <w:r w:rsidRPr="00280225">
        <w:t>распродать</w:t>
      </w:r>
      <w:r w:rsidR="00370F84">
        <w:t xml:space="preserve"> </w:t>
      </w:r>
      <w:r w:rsidRPr="00280225">
        <w:t>обломки</w:t>
      </w:r>
      <w:r w:rsidR="00370F84">
        <w:t xml:space="preserve"> </w:t>
      </w:r>
      <w:r w:rsidRPr="00280225">
        <w:t>государства</w:t>
      </w:r>
      <w:r w:rsidR="00370F84">
        <w:t xml:space="preserve"> </w:t>
      </w:r>
      <w:r w:rsidRPr="00280225">
        <w:t>частным</w:t>
      </w:r>
      <w:r w:rsidR="00370F84">
        <w:t xml:space="preserve"> </w:t>
      </w:r>
      <w:r w:rsidRPr="00280225">
        <w:t>игрокам,</w:t>
      </w:r>
      <w:r w:rsidR="00370F84">
        <w:t xml:space="preserve"> </w:t>
      </w:r>
      <w:r w:rsidRPr="00280225">
        <w:t>пока</w:t>
      </w:r>
      <w:r w:rsidR="00370F84">
        <w:t xml:space="preserve"> </w:t>
      </w:r>
      <w:r w:rsidRPr="00280225">
        <w:t>граждане</w:t>
      </w:r>
      <w:r w:rsidR="00370F84">
        <w:t xml:space="preserve"> </w:t>
      </w:r>
      <w:r w:rsidRPr="00280225">
        <w:t>ещ</w:t>
      </w:r>
      <w:r w:rsidR="00C4338E">
        <w:t>ё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пришли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себя</w:t>
      </w:r>
      <w:r w:rsidR="00370F84">
        <w:t xml:space="preserve"> </w:t>
      </w:r>
      <w:r w:rsidRPr="00280225">
        <w:t>от</w:t>
      </w:r>
      <w:r w:rsidR="00370F84">
        <w:t xml:space="preserve"> </w:t>
      </w:r>
      <w:r w:rsidRPr="00280225">
        <w:t>пережитого</w:t>
      </w:r>
      <w:r w:rsidR="00370F84">
        <w:t xml:space="preserve"> </w:t>
      </w:r>
      <w:r w:rsidRPr="00280225">
        <w:t>шока,</w:t>
      </w:r>
      <w:r w:rsidR="00370F84">
        <w:t xml:space="preserve"> </w:t>
      </w:r>
      <w:r w:rsidRPr="00280225">
        <w:t>а</w:t>
      </w:r>
      <w:r w:rsidR="00370F84">
        <w:t xml:space="preserve"> </w:t>
      </w:r>
      <w:r w:rsidRPr="00280225">
        <w:t>затем</w:t>
      </w:r>
      <w:r w:rsidR="00370F84">
        <w:t xml:space="preserve"> </w:t>
      </w:r>
      <w:r w:rsidRPr="00280225">
        <w:t>быстренько</w:t>
      </w:r>
      <w:r w:rsidR="00370F84">
        <w:t xml:space="preserve"> </w:t>
      </w:r>
      <w:r w:rsidRPr="00280225">
        <w:t>сделать</w:t>
      </w:r>
      <w:r w:rsidR="00370F84">
        <w:t xml:space="preserve"> </w:t>
      </w:r>
      <w:r w:rsidRPr="00280225">
        <w:t>эти</w:t>
      </w:r>
      <w:r w:rsidR="00370F84">
        <w:t xml:space="preserve"> </w:t>
      </w:r>
      <w:r w:rsidRPr="00280225">
        <w:t>«реформы»</w:t>
      </w:r>
      <w:r w:rsidR="00370F84">
        <w:t xml:space="preserve"> </w:t>
      </w:r>
      <w:r w:rsidRPr="00280225">
        <w:t>устойчивыми».</w:t>
      </w:r>
      <w:r w:rsidR="00370F84">
        <w:t xml:space="preserve"> </w:t>
      </w:r>
      <w:r w:rsidRPr="00280225">
        <w:t>Она</w:t>
      </w:r>
      <w:r w:rsidR="00370F84">
        <w:t xml:space="preserve"> </w:t>
      </w:r>
      <w:r w:rsidRPr="00280225">
        <w:t>цитирует</w:t>
      </w:r>
      <w:r w:rsidR="00370F84">
        <w:t xml:space="preserve"> </w:t>
      </w:r>
      <w:bookmarkStart w:id="12" w:name="OLE_LINK21"/>
      <w:bookmarkStart w:id="13" w:name="OLE_LINK22"/>
      <w:r w:rsidRPr="00280225">
        <w:t>апологета</w:t>
      </w:r>
      <w:r w:rsidR="00370F84">
        <w:t xml:space="preserve"> </w:t>
      </w:r>
      <w:r w:rsidRPr="00280225">
        <w:t>глобализации</w:t>
      </w:r>
      <w:r w:rsidR="00370F84">
        <w:t xml:space="preserve"> </w:t>
      </w:r>
      <w:r>
        <w:t>Томаса</w:t>
      </w:r>
      <w:r w:rsidR="00370F84">
        <w:t xml:space="preserve"> </w:t>
      </w:r>
      <w:r w:rsidRPr="00280225">
        <w:t>Фридмана</w:t>
      </w:r>
      <w:bookmarkEnd w:id="12"/>
      <w:bookmarkEnd w:id="13"/>
      <w:r>
        <w:rPr>
          <w:rStyle w:val="afb"/>
          <w:szCs w:val="28"/>
        </w:rPr>
        <w:footnoteReference w:id="3"/>
      </w:r>
      <w:r w:rsidRPr="00280225">
        <w:t>:</w:t>
      </w:r>
      <w:r w:rsidR="00370F84">
        <w:t xml:space="preserve"> </w:t>
      </w:r>
      <w:r w:rsidRPr="00280225">
        <w:t>«…только</w:t>
      </w:r>
      <w:r w:rsidR="00370F84">
        <w:t xml:space="preserve"> </w:t>
      </w:r>
      <w:r w:rsidRPr="00280225">
        <w:t>кризис</w:t>
      </w:r>
      <w:r w:rsidR="00370F84">
        <w:t xml:space="preserve"> </w:t>
      </w:r>
      <w:r w:rsidR="00955BEE">
        <w:t>–</w:t>
      </w:r>
      <w:r w:rsidR="00370F84">
        <w:t xml:space="preserve"> </w:t>
      </w:r>
      <w:r w:rsidRPr="00280225">
        <w:t>подлинный</w:t>
      </w:r>
      <w:r w:rsidR="00370F84">
        <w:t xml:space="preserve"> </w:t>
      </w:r>
      <w:r w:rsidRPr="00280225">
        <w:t>или</w:t>
      </w:r>
      <w:r w:rsidR="00370F84">
        <w:t xml:space="preserve"> </w:t>
      </w:r>
      <w:r w:rsidRPr="00280225">
        <w:t>воображаемый</w:t>
      </w:r>
      <w:r w:rsidR="00370F84">
        <w:t xml:space="preserve"> </w:t>
      </w:r>
      <w:r w:rsidR="00955BEE">
        <w:t>–</w:t>
      </w:r>
      <w:r w:rsidR="00370F84">
        <w:t xml:space="preserve"> </w:t>
      </w:r>
      <w:r w:rsidRPr="00280225">
        <w:t>вед</w:t>
      </w:r>
      <w:r w:rsidR="00C4338E">
        <w:t>ё</w:t>
      </w:r>
      <w:r w:rsidRPr="00280225">
        <w:t>т</w:t>
      </w:r>
      <w:r w:rsidR="00370F84">
        <w:t xml:space="preserve"> </w:t>
      </w:r>
      <w:r w:rsidRPr="00280225">
        <w:t>к</w:t>
      </w:r>
      <w:r w:rsidR="00370F84">
        <w:t xml:space="preserve"> </w:t>
      </w:r>
      <w:r w:rsidRPr="00280225">
        <w:t>реальным</w:t>
      </w:r>
      <w:r w:rsidR="00370F84">
        <w:t xml:space="preserve"> </w:t>
      </w:r>
      <w:r w:rsidRPr="00280225">
        <w:t>переменам.</w:t>
      </w:r>
      <w:r w:rsidR="00370F84">
        <w:t xml:space="preserve"> </w:t>
      </w:r>
      <w:r w:rsidRPr="00280225">
        <w:t>Когда</w:t>
      </w:r>
      <w:r w:rsidR="00370F84">
        <w:t xml:space="preserve"> </w:t>
      </w:r>
      <w:r w:rsidRPr="00280225">
        <w:t>такой</w:t>
      </w:r>
      <w:r w:rsidR="00370F84">
        <w:t xml:space="preserve"> </w:t>
      </w:r>
      <w:r w:rsidRPr="00280225">
        <w:t>кризис</w:t>
      </w:r>
      <w:r w:rsidR="00370F84">
        <w:t xml:space="preserve"> </w:t>
      </w:r>
      <w:r w:rsidRPr="00280225">
        <w:t>возникает,</w:t>
      </w:r>
      <w:r w:rsidR="00370F84">
        <w:t xml:space="preserve"> </w:t>
      </w:r>
      <w:r w:rsidRPr="00280225">
        <w:t>действия</w:t>
      </w:r>
      <w:r w:rsidR="00370F84">
        <w:t xml:space="preserve"> </w:t>
      </w:r>
      <w:r w:rsidRPr="00280225">
        <w:t>людей</w:t>
      </w:r>
      <w:r w:rsidR="00370F84">
        <w:t xml:space="preserve"> </w:t>
      </w:r>
      <w:r w:rsidRPr="00280225">
        <w:t>зависят</w:t>
      </w:r>
      <w:r w:rsidR="00370F84">
        <w:t xml:space="preserve"> </w:t>
      </w:r>
      <w:r w:rsidRPr="00280225">
        <w:t>от</w:t>
      </w:r>
      <w:r w:rsidR="00370F84">
        <w:t xml:space="preserve"> </w:t>
      </w:r>
      <w:r w:rsidRPr="00280225">
        <w:t>их</w:t>
      </w:r>
      <w:r w:rsidR="00370F84">
        <w:t xml:space="preserve"> </w:t>
      </w:r>
      <w:r w:rsidRPr="00280225">
        <w:t>представлений.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этом,</w:t>
      </w:r>
      <w:r w:rsidR="00370F84">
        <w:t xml:space="preserve"> </w:t>
      </w:r>
      <w:r w:rsidRPr="00280225">
        <w:t>полагаю,</w:t>
      </w:r>
      <w:r w:rsidR="00370F84">
        <w:t xml:space="preserve"> </w:t>
      </w:r>
      <w:r w:rsidRPr="00280225">
        <w:t>заключается</w:t>
      </w:r>
      <w:r w:rsidR="00370F84">
        <w:t xml:space="preserve"> </w:t>
      </w:r>
      <w:r w:rsidRPr="00280225">
        <w:t>наша</w:t>
      </w:r>
      <w:r w:rsidR="00370F84">
        <w:t xml:space="preserve"> </w:t>
      </w:r>
      <w:r w:rsidRPr="00280225">
        <w:t>главная</w:t>
      </w:r>
      <w:r w:rsidR="00370F84">
        <w:t xml:space="preserve"> </w:t>
      </w:r>
      <w:r w:rsidRPr="00280225">
        <w:t>функция:</w:t>
      </w:r>
      <w:r w:rsidR="00370F84">
        <w:t xml:space="preserve"> </w:t>
      </w:r>
      <w:r w:rsidRPr="00280225">
        <w:t>создавать</w:t>
      </w:r>
      <w:r w:rsidR="00370F84">
        <w:t xml:space="preserve"> </w:t>
      </w:r>
      <w:r w:rsidRPr="00280225">
        <w:t>альтернативы</w:t>
      </w:r>
      <w:r w:rsidR="00370F84">
        <w:t xml:space="preserve"> </w:t>
      </w:r>
      <w:r w:rsidRPr="00280225">
        <w:t>существующим</w:t>
      </w:r>
      <w:r w:rsidR="00370F84">
        <w:t xml:space="preserve"> </w:t>
      </w:r>
      <w:r w:rsidRPr="00280225">
        <w:t>стратегиям,</w:t>
      </w:r>
      <w:r w:rsidR="00370F84">
        <w:t xml:space="preserve"> </w:t>
      </w:r>
      <w:r w:rsidRPr="00280225">
        <w:t>поддерживать</w:t>
      </w:r>
      <w:r w:rsidR="00370F84">
        <w:t xml:space="preserve"> </w:t>
      </w:r>
      <w:r w:rsidRPr="00280225">
        <w:t>их</w:t>
      </w:r>
      <w:r w:rsidR="00370F84">
        <w:t xml:space="preserve"> </w:t>
      </w:r>
      <w:r w:rsidRPr="00280225">
        <w:t>жизнеспособность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доступность</w:t>
      </w:r>
      <w:r w:rsidR="00370F84">
        <w:t xml:space="preserve"> </w:t>
      </w:r>
      <w:r w:rsidRPr="00280225">
        <w:t>до</w:t>
      </w:r>
      <w:r w:rsidR="00370F84">
        <w:t xml:space="preserve"> </w:t>
      </w:r>
      <w:r w:rsidRPr="00280225">
        <w:t>тех</w:t>
      </w:r>
      <w:r w:rsidR="00370F84">
        <w:t xml:space="preserve"> </w:t>
      </w:r>
      <w:r w:rsidRPr="00280225">
        <w:t>пор,</w:t>
      </w:r>
      <w:r w:rsidR="00370F84">
        <w:t xml:space="preserve"> </w:t>
      </w:r>
      <w:r w:rsidRPr="00280225">
        <w:t>пока</w:t>
      </w:r>
      <w:r w:rsidR="00370F84">
        <w:t xml:space="preserve"> </w:t>
      </w:r>
      <w:r w:rsidRPr="00280225">
        <w:t>политически</w:t>
      </w:r>
      <w:r w:rsidR="00370F84">
        <w:t xml:space="preserve"> </w:t>
      </w:r>
      <w:r w:rsidRPr="00280225">
        <w:t>невозможное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станет</w:t>
      </w:r>
      <w:r w:rsidR="00370F84">
        <w:t xml:space="preserve"> </w:t>
      </w:r>
      <w:r w:rsidRPr="00280225">
        <w:t>политически</w:t>
      </w:r>
      <w:r w:rsidR="00370F84">
        <w:t xml:space="preserve"> </w:t>
      </w:r>
      <w:r w:rsidRPr="00280225">
        <w:t>неизбежным».</w:t>
      </w:r>
      <w:r w:rsidR="00370F84">
        <w:t xml:space="preserve"> </w:t>
      </w:r>
      <w:r w:rsidRPr="00280225">
        <w:t>Фридман</w:t>
      </w:r>
      <w:r w:rsidR="00370F84">
        <w:t xml:space="preserve"> </w:t>
      </w:r>
      <w:r w:rsidRPr="00280225">
        <w:t>предсказывал,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«скорость,</w:t>
      </w:r>
      <w:r w:rsidR="00370F84">
        <w:t xml:space="preserve"> </w:t>
      </w:r>
      <w:r w:rsidRPr="00280225">
        <w:t>неожиданность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масштаб</w:t>
      </w:r>
      <w:r w:rsidR="00370F84">
        <w:t xml:space="preserve"> </w:t>
      </w:r>
      <w:r w:rsidRPr="00280225">
        <w:t>экономических</w:t>
      </w:r>
      <w:r w:rsidR="00370F84">
        <w:t xml:space="preserve"> </w:t>
      </w:r>
      <w:r w:rsidRPr="00280225">
        <w:t>сдвигов</w:t>
      </w:r>
      <w:r w:rsidR="00370F84">
        <w:t xml:space="preserve"> </w:t>
      </w:r>
      <w:r w:rsidRPr="00280225">
        <w:t>вызовут</w:t>
      </w:r>
      <w:r w:rsidR="00370F84">
        <w:t xml:space="preserve"> </w:t>
      </w:r>
      <w:r w:rsidRPr="00280225">
        <w:t>психологическую</w:t>
      </w:r>
      <w:r w:rsidR="00370F84">
        <w:t xml:space="preserve"> </w:t>
      </w:r>
      <w:r w:rsidRPr="00280225">
        <w:t>реакцию</w:t>
      </w:r>
      <w:r w:rsidR="00370F84">
        <w:t xml:space="preserve"> </w:t>
      </w:r>
      <w:r w:rsidRPr="00280225">
        <w:t>населения,</w:t>
      </w:r>
      <w:r w:rsidR="00370F84">
        <w:t xml:space="preserve"> </w:t>
      </w:r>
      <w:r w:rsidRPr="00280225">
        <w:t>которая</w:t>
      </w:r>
      <w:r w:rsidR="00370F84">
        <w:t xml:space="preserve"> </w:t>
      </w:r>
      <w:r w:rsidRPr="00280225">
        <w:t>«облегчит</w:t>
      </w:r>
      <w:r w:rsidR="00370F84">
        <w:t xml:space="preserve"> </w:t>
      </w:r>
      <w:r w:rsidRPr="00280225">
        <w:t>процесс</w:t>
      </w:r>
      <w:r w:rsidR="00370F84">
        <w:t xml:space="preserve"> </w:t>
      </w:r>
      <w:r w:rsidRPr="00280225">
        <w:t>урегулирования».</w:t>
      </w:r>
      <w:r w:rsidR="00370F84">
        <w:t xml:space="preserve"> </w:t>
      </w:r>
      <w:r w:rsidRPr="00280225">
        <w:t>Это</w:t>
      </w:r>
      <w:r w:rsidR="00370F84">
        <w:t xml:space="preserve"> </w:t>
      </w:r>
      <w:r w:rsidRPr="00280225">
        <w:t>он</w:t>
      </w:r>
      <w:r w:rsidR="00370F84">
        <w:t xml:space="preserve"> </w:t>
      </w:r>
      <w:r w:rsidRPr="00280225">
        <w:t>придумал</w:t>
      </w:r>
      <w:r w:rsidR="00370F84">
        <w:t xml:space="preserve"> </w:t>
      </w:r>
      <w:r w:rsidRPr="00280225">
        <w:t>название</w:t>
      </w:r>
      <w:r w:rsidR="00370F84">
        <w:t xml:space="preserve"> </w:t>
      </w:r>
      <w:r w:rsidRPr="00280225">
        <w:t>для</w:t>
      </w:r>
      <w:r w:rsidR="00370F84">
        <w:t xml:space="preserve"> </w:t>
      </w:r>
      <w:r w:rsidRPr="00280225">
        <w:t>такой</w:t>
      </w:r>
      <w:r w:rsidR="00370F84">
        <w:t xml:space="preserve"> </w:t>
      </w:r>
      <w:r w:rsidRPr="00280225">
        <w:t>болезненной</w:t>
      </w:r>
      <w:r w:rsidR="00370F84">
        <w:t xml:space="preserve"> </w:t>
      </w:r>
      <w:r w:rsidRPr="00280225">
        <w:t>тактики:</w:t>
      </w:r>
      <w:r w:rsidR="00370F84">
        <w:t xml:space="preserve"> </w:t>
      </w:r>
      <w:r w:rsidRPr="00280225">
        <w:t>экономическая</w:t>
      </w:r>
      <w:r w:rsidR="00370F84">
        <w:t xml:space="preserve"> </w:t>
      </w:r>
      <w:r w:rsidRPr="00280225">
        <w:t>«шоковая</w:t>
      </w:r>
      <w:r w:rsidR="00370F84">
        <w:t xml:space="preserve"> </w:t>
      </w:r>
      <w:r w:rsidRPr="00280225">
        <w:t>терапия»</w:t>
      </w:r>
      <w:r>
        <w:t>,</w:t>
      </w:r>
      <w:r w:rsidR="00370F84">
        <w:t xml:space="preserve"> </w:t>
      </w:r>
      <w:r>
        <w:t>которая</w:t>
      </w:r>
      <w:r w:rsidR="00370F84">
        <w:t xml:space="preserve"> </w:t>
      </w:r>
      <w:r>
        <w:t>в</w:t>
      </w:r>
      <w:r w:rsidR="00370F84">
        <w:t xml:space="preserve"> </w:t>
      </w:r>
      <w:r>
        <w:t>полном</w:t>
      </w:r>
      <w:r w:rsidR="00370F84">
        <w:t xml:space="preserve"> </w:t>
      </w:r>
      <w:r>
        <w:t>объёме</w:t>
      </w:r>
      <w:r w:rsidR="00370F84">
        <w:t xml:space="preserve"> </w:t>
      </w:r>
      <w:r>
        <w:t>применялась</w:t>
      </w:r>
      <w:r w:rsidR="00370F84">
        <w:t xml:space="preserve"> </w:t>
      </w:r>
      <w:r>
        <w:t>на</w:t>
      </w:r>
      <w:r w:rsidR="00370F84">
        <w:t xml:space="preserve"> </w:t>
      </w:r>
      <w:r>
        <w:t>нашей</w:t>
      </w:r>
      <w:r w:rsidR="00370F84">
        <w:t xml:space="preserve"> </w:t>
      </w:r>
      <w:r>
        <w:t>с</w:t>
      </w:r>
      <w:r w:rsidR="00370F84">
        <w:t xml:space="preserve"> </w:t>
      </w:r>
      <w:r w:rsidR="00C4338E">
        <w:t>в</w:t>
      </w:r>
      <w:r>
        <w:t>ами</w:t>
      </w:r>
      <w:r w:rsidR="00370F84">
        <w:t xml:space="preserve"> </w:t>
      </w:r>
      <w:r>
        <w:t>территории</w:t>
      </w:r>
      <w:r w:rsidR="00370F84">
        <w:t xml:space="preserve"> </w:t>
      </w:r>
      <w:r>
        <w:t>в</w:t>
      </w:r>
      <w:r w:rsidR="00370F84">
        <w:t xml:space="preserve"> </w:t>
      </w:r>
      <w:r>
        <w:t>рамках</w:t>
      </w:r>
      <w:r w:rsidR="00370F84">
        <w:t xml:space="preserve"> </w:t>
      </w:r>
      <w:r>
        <w:t>последнего</w:t>
      </w:r>
      <w:r w:rsidR="00370F84">
        <w:t xml:space="preserve"> </w:t>
      </w:r>
      <w:r>
        <w:t>этапа</w:t>
      </w:r>
      <w:r w:rsidR="00370F84">
        <w:t xml:space="preserve"> </w:t>
      </w:r>
      <w:r w:rsidR="00C4338E">
        <w:t xml:space="preserve">функционирования </w:t>
      </w:r>
      <w:r>
        <w:t>старой</w:t>
      </w:r>
      <w:r w:rsidR="00370F84">
        <w:t xml:space="preserve"> </w:t>
      </w:r>
      <w:r>
        <w:t>Системы</w:t>
      </w:r>
      <w:r w:rsidR="00370F84">
        <w:t xml:space="preserve"> </w:t>
      </w:r>
      <w:r>
        <w:t>управления,</w:t>
      </w:r>
      <w:r w:rsidR="00370F84">
        <w:t xml:space="preserve"> </w:t>
      </w:r>
      <w:r>
        <w:t>которо</w:t>
      </w:r>
      <w:r w:rsidR="00C4338E">
        <w:t>му</w:t>
      </w:r>
      <w:r w:rsidR="00370F84">
        <w:t xml:space="preserve"> </w:t>
      </w:r>
      <w:r>
        <w:t>так</w:t>
      </w:r>
      <w:r w:rsidR="00370F84">
        <w:t xml:space="preserve"> </w:t>
      </w:r>
      <w:r>
        <w:t>и</w:t>
      </w:r>
      <w:r w:rsidR="00370F84">
        <w:t xml:space="preserve"> </w:t>
      </w:r>
      <w:r w:rsidRPr="00FA7337">
        <w:rPr>
          <w:rStyle w:val="--"/>
        </w:rPr>
        <w:t>не</w:t>
      </w:r>
      <w:r w:rsidR="00370F84">
        <w:rPr>
          <w:rStyle w:val="--"/>
        </w:rPr>
        <w:t xml:space="preserve"> </w:t>
      </w:r>
      <w:r w:rsidRPr="00FA7337">
        <w:rPr>
          <w:rStyle w:val="--0"/>
        </w:rPr>
        <w:t>суждено</w:t>
      </w:r>
      <w:r w:rsidR="00370F84">
        <w:t xml:space="preserve"> </w:t>
      </w:r>
      <w:r>
        <w:t>было</w:t>
      </w:r>
      <w:r w:rsidR="00370F84">
        <w:t xml:space="preserve"> </w:t>
      </w:r>
      <w:r>
        <w:t>реализоваться.</w:t>
      </w:r>
      <w:r w:rsidR="00370F84">
        <w:t xml:space="preserve"> </w:t>
      </w:r>
      <w:r>
        <w:t>Здесь</w:t>
      </w:r>
      <w:r w:rsidR="00370F84">
        <w:t xml:space="preserve"> </w:t>
      </w:r>
      <w:r>
        <w:t>внесу</w:t>
      </w:r>
      <w:r w:rsidR="00370F84">
        <w:t xml:space="preserve"> </w:t>
      </w:r>
      <w:r>
        <w:t>существенную</w:t>
      </w:r>
      <w:r w:rsidR="00370F84">
        <w:t xml:space="preserve"> </w:t>
      </w:r>
      <w:r>
        <w:t>поправку</w:t>
      </w:r>
      <w:r w:rsidR="00370F84">
        <w:t xml:space="preserve"> </w:t>
      </w:r>
      <w:r>
        <w:t>–</w:t>
      </w:r>
      <w:r w:rsidR="00370F84">
        <w:t xml:space="preserve"> </w:t>
      </w:r>
      <w:r>
        <w:t>не</w:t>
      </w:r>
      <w:r w:rsidR="00370F84">
        <w:t xml:space="preserve"> </w:t>
      </w:r>
      <w:r>
        <w:t>он</w:t>
      </w:r>
      <w:r w:rsidR="00370F84">
        <w:t xml:space="preserve"> </w:t>
      </w:r>
      <w:r>
        <w:lastRenderedPageBreak/>
        <w:t>оттачивал,</w:t>
      </w:r>
      <w:r w:rsidR="00370F84">
        <w:t xml:space="preserve"> </w:t>
      </w:r>
      <w:r>
        <w:t>писал</w:t>
      </w:r>
      <w:r w:rsidR="00370F84">
        <w:t xml:space="preserve"> </w:t>
      </w:r>
      <w:r>
        <w:t>и</w:t>
      </w:r>
      <w:r w:rsidR="00370F84">
        <w:t xml:space="preserve"> </w:t>
      </w:r>
      <w:r>
        <w:t>придумывал,</w:t>
      </w:r>
      <w:r w:rsidR="00370F84">
        <w:t xml:space="preserve"> </w:t>
      </w:r>
      <w:r>
        <w:t>а</w:t>
      </w:r>
      <w:r w:rsidR="00370F84">
        <w:t xml:space="preserve"> </w:t>
      </w:r>
      <w:r>
        <w:t>через</w:t>
      </w:r>
      <w:r w:rsidR="00370F84">
        <w:t xml:space="preserve"> </w:t>
      </w:r>
      <w:r>
        <w:t>него</w:t>
      </w:r>
      <w:r w:rsidR="00370F84">
        <w:t xml:space="preserve"> </w:t>
      </w:r>
      <w:r>
        <w:t>вс</w:t>
      </w:r>
      <w:r w:rsidR="00C4338E">
        <w:t>ё</w:t>
      </w:r>
      <w:r w:rsidR="00370F84">
        <w:t xml:space="preserve"> </w:t>
      </w:r>
      <w:r>
        <w:t>это</w:t>
      </w:r>
      <w:r w:rsidR="00370F84">
        <w:t xml:space="preserve"> </w:t>
      </w:r>
      <w:r>
        <w:t>подавалось</w:t>
      </w:r>
      <w:r w:rsidR="00370F84">
        <w:t xml:space="preserve"> </w:t>
      </w:r>
      <w:r>
        <w:t>и</w:t>
      </w:r>
      <w:r w:rsidR="00370F84">
        <w:t xml:space="preserve"> </w:t>
      </w:r>
      <w:r>
        <w:t>реализовывалось</w:t>
      </w:r>
      <w:r w:rsidR="00370F84">
        <w:t xml:space="preserve"> </w:t>
      </w:r>
      <w:r>
        <w:t>именно</w:t>
      </w:r>
      <w:r w:rsidR="00370F84">
        <w:t xml:space="preserve"> </w:t>
      </w:r>
      <w:r>
        <w:t>так,</w:t>
      </w:r>
      <w:r w:rsidR="00370F84">
        <w:t xml:space="preserve"> </w:t>
      </w:r>
      <w:r>
        <w:t>как</w:t>
      </w:r>
      <w:r w:rsidR="00370F84">
        <w:t xml:space="preserve"> </w:t>
      </w:r>
      <w:r>
        <w:t>было</w:t>
      </w:r>
      <w:r w:rsidR="00370F84">
        <w:t xml:space="preserve"> </w:t>
      </w:r>
      <w:r>
        <w:t>спланировано</w:t>
      </w:r>
      <w:r w:rsidR="00370F84">
        <w:t xml:space="preserve"> </w:t>
      </w:r>
      <w:r>
        <w:t>вне</w:t>
      </w:r>
      <w:r w:rsidR="00370F84">
        <w:t xml:space="preserve"> </w:t>
      </w:r>
      <w:r>
        <w:t>рамок</w:t>
      </w:r>
      <w:r w:rsidR="00370F84">
        <w:t xml:space="preserve"> </w:t>
      </w:r>
      <w:r>
        <w:t>понимания</w:t>
      </w:r>
      <w:r w:rsidR="00370F84">
        <w:t xml:space="preserve"> </w:t>
      </w:r>
      <w:r>
        <w:t>людей</w:t>
      </w:r>
      <w:r w:rsidR="00370F84">
        <w:t xml:space="preserve"> </w:t>
      </w:r>
      <w:r>
        <w:t>и</w:t>
      </w:r>
      <w:r w:rsidR="00370F84">
        <w:t xml:space="preserve"> </w:t>
      </w:r>
      <w:r>
        <w:t>не</w:t>
      </w:r>
      <w:r w:rsidR="00370F84">
        <w:t xml:space="preserve"> </w:t>
      </w:r>
      <w:r>
        <w:t>людьми.</w:t>
      </w:r>
      <w:r w:rsidR="00370F84">
        <w:t xml:space="preserve"> </w:t>
      </w:r>
    </w:p>
    <w:p w14:paraId="17B29CB8" w14:textId="77777777" w:rsidR="001A6883" w:rsidRDefault="00712A31" w:rsidP="001A6883">
      <w:r w:rsidRPr="00280225">
        <w:t>Сегодня</w:t>
      </w:r>
      <w:r w:rsidR="00370F84">
        <w:t xml:space="preserve"> </w:t>
      </w:r>
      <w:r w:rsidRPr="00280225">
        <w:t>вс</w:t>
      </w:r>
      <w:r w:rsidR="001A6883">
        <w:t>ё</w:t>
      </w:r>
      <w:r w:rsidR="00370F84">
        <w:t xml:space="preserve"> </w:t>
      </w:r>
      <w:r w:rsidRPr="00280225">
        <w:t>уже</w:t>
      </w:r>
      <w:r w:rsidR="00370F84">
        <w:t xml:space="preserve"> </w:t>
      </w:r>
      <w:r w:rsidRPr="00280225">
        <w:t>случилось</w:t>
      </w:r>
      <w:r w:rsidR="00370F84">
        <w:t xml:space="preserve"> </w:t>
      </w:r>
      <w:r>
        <w:t>по</w:t>
      </w:r>
      <w:r w:rsidR="00370F84">
        <w:t xml:space="preserve"> </w:t>
      </w:r>
      <w:r>
        <w:t>старому</w:t>
      </w:r>
      <w:r w:rsidR="00370F84">
        <w:t xml:space="preserve"> </w:t>
      </w:r>
      <w:r>
        <w:t>замыслу:</w:t>
      </w:r>
      <w:r w:rsidR="00370F84">
        <w:t xml:space="preserve"> </w:t>
      </w:r>
      <w:r w:rsidRPr="00280225">
        <w:t>границы</w:t>
      </w:r>
      <w:r w:rsidR="00370F84">
        <w:t xml:space="preserve"> </w:t>
      </w:r>
      <w:r w:rsidRPr="00280225">
        <w:t>открыты,</w:t>
      </w:r>
      <w:r w:rsidR="00370F84">
        <w:t xml:space="preserve"> </w:t>
      </w:r>
      <w:r w:rsidRPr="00280225">
        <w:t>орудия</w:t>
      </w:r>
      <w:r w:rsidR="00370F84">
        <w:t xml:space="preserve"> </w:t>
      </w:r>
      <w:r w:rsidRPr="00280225">
        <w:t>производства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земля</w:t>
      </w:r>
      <w:r w:rsidR="00370F84">
        <w:t xml:space="preserve"> </w:t>
      </w:r>
      <w:r w:rsidRPr="00280225">
        <w:t>приватизированы,</w:t>
      </w:r>
      <w:r w:rsidR="00370F84">
        <w:t xml:space="preserve"> </w:t>
      </w:r>
      <w:r w:rsidRPr="00280225">
        <w:t>а</w:t>
      </w:r>
      <w:r w:rsidR="00370F84">
        <w:t xml:space="preserve"> </w:t>
      </w:r>
      <w:r w:rsidRPr="00280225">
        <w:t>это</w:t>
      </w:r>
      <w:r w:rsidR="00370F84">
        <w:t xml:space="preserve"> </w:t>
      </w:r>
      <w:r w:rsidRPr="00280225">
        <w:t>значит,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человек,</w:t>
      </w:r>
      <w:r w:rsidR="00370F84">
        <w:t xml:space="preserve"> </w:t>
      </w:r>
      <w:r w:rsidRPr="00280225">
        <w:t>как</w:t>
      </w:r>
      <w:r w:rsidR="00370F84">
        <w:t xml:space="preserve"> </w:t>
      </w:r>
      <w:r w:rsidRPr="00280225">
        <w:t>субъект,</w:t>
      </w:r>
      <w:r w:rsidR="00370F84">
        <w:t xml:space="preserve"> </w:t>
      </w:r>
      <w:r w:rsidRPr="00280225">
        <w:t>как</w:t>
      </w:r>
      <w:r w:rsidR="00370F84">
        <w:t xml:space="preserve"> </w:t>
      </w:r>
      <w:r w:rsidRPr="00280225">
        <w:t>личность,</w:t>
      </w:r>
      <w:r w:rsidR="00370F84">
        <w:t xml:space="preserve"> </w:t>
      </w:r>
      <w:r w:rsidRPr="00280225">
        <w:t>как</w:t>
      </w:r>
      <w:r w:rsidR="00370F84">
        <w:t xml:space="preserve"> </w:t>
      </w:r>
      <w:r w:rsidRPr="00280225">
        <w:t>индивид,</w:t>
      </w:r>
      <w:r w:rsidR="00370F84">
        <w:t xml:space="preserve"> </w:t>
      </w:r>
      <w:r w:rsidRPr="001B365C">
        <w:rPr>
          <w:b/>
          <w:bCs/>
          <w:i/>
          <w:iCs/>
        </w:rPr>
        <w:t>как</w:t>
      </w:r>
      <w:r w:rsidR="00370F84">
        <w:rPr>
          <w:b/>
          <w:bCs/>
          <w:i/>
          <w:iCs/>
        </w:rPr>
        <w:t xml:space="preserve"> </w:t>
      </w:r>
      <w:r w:rsidRPr="001B365C">
        <w:rPr>
          <w:b/>
          <w:bCs/>
          <w:i/>
          <w:iCs/>
        </w:rPr>
        <w:t>индивидуальность</w:t>
      </w:r>
      <w:r w:rsidR="001A6883">
        <w:rPr>
          <w:b/>
          <w:bCs/>
          <w:i/>
          <w:iCs/>
        </w:rPr>
        <w:t>,</w:t>
      </w:r>
      <w:r w:rsidR="00370F84">
        <w:rPr>
          <w:b/>
          <w:bCs/>
          <w:i/>
          <w:iCs/>
        </w:rPr>
        <w:t xml:space="preserve"> </w:t>
      </w:r>
      <w:r w:rsidRPr="001B365C">
        <w:rPr>
          <w:b/>
          <w:bCs/>
          <w:i/>
          <w:iCs/>
        </w:rPr>
        <w:t>стал</w:t>
      </w:r>
      <w:r w:rsidR="00370F84">
        <w:rPr>
          <w:b/>
          <w:bCs/>
          <w:i/>
          <w:iCs/>
        </w:rPr>
        <w:t xml:space="preserve"> </w:t>
      </w:r>
      <w:r w:rsidRPr="001B365C">
        <w:rPr>
          <w:b/>
          <w:bCs/>
          <w:i/>
          <w:iCs/>
        </w:rPr>
        <w:t>совершенно</w:t>
      </w:r>
      <w:r w:rsidR="00370F84">
        <w:rPr>
          <w:b/>
          <w:bCs/>
          <w:i/>
          <w:iCs/>
        </w:rPr>
        <w:t xml:space="preserve"> </w:t>
      </w:r>
      <w:r w:rsidRPr="001B365C">
        <w:rPr>
          <w:b/>
          <w:bCs/>
          <w:i/>
          <w:iCs/>
        </w:rPr>
        <w:t>иным</w:t>
      </w:r>
      <w:r w:rsidRPr="001A6883">
        <w:t>.</w:t>
      </w:r>
      <w:r w:rsidR="00370F84">
        <w:t xml:space="preserve"> </w:t>
      </w:r>
      <w:r w:rsidRPr="00280225">
        <w:t>Можно</w:t>
      </w:r>
      <w:r w:rsidR="00370F84">
        <w:t xml:space="preserve"> </w:t>
      </w:r>
      <w:r w:rsidRPr="00280225">
        <w:t>подумать,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побочным</w:t>
      </w:r>
      <w:r w:rsidR="00370F84">
        <w:t xml:space="preserve"> </w:t>
      </w:r>
      <w:r w:rsidRPr="00280225">
        <w:t>продуктом</w:t>
      </w:r>
      <w:r w:rsidR="00370F84">
        <w:t xml:space="preserve"> </w:t>
      </w:r>
      <w:r w:rsidRPr="00280225">
        <w:t>глобализации</w:t>
      </w:r>
      <w:r w:rsidR="00370F84">
        <w:t xml:space="preserve"> </w:t>
      </w:r>
      <w:r w:rsidRPr="00280225">
        <w:t>стали</w:t>
      </w:r>
      <w:r w:rsidR="00370F84">
        <w:t xml:space="preserve"> </w:t>
      </w:r>
      <w:r w:rsidRPr="00280225">
        <w:t>изменения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психологии</w:t>
      </w:r>
      <w:r w:rsidR="00370F84">
        <w:t xml:space="preserve"> </w:t>
      </w:r>
      <w:r w:rsidRPr="00280225">
        <w:t>людей.</w:t>
      </w:r>
      <w:r w:rsidR="00370F84">
        <w:t xml:space="preserve"> </w:t>
      </w:r>
      <w:r w:rsidRPr="00280225">
        <w:t>Но</w:t>
      </w:r>
      <w:r w:rsidR="00370F84">
        <w:t xml:space="preserve"> </w:t>
      </w:r>
      <w:r w:rsidRPr="00280225">
        <w:t>это</w:t>
      </w:r>
      <w:r w:rsidR="00370F84">
        <w:t xml:space="preserve"> </w:t>
      </w:r>
      <w:r w:rsidRPr="001B365C">
        <w:rPr>
          <w:rStyle w:val="--"/>
        </w:rPr>
        <w:t>не</w:t>
      </w:r>
      <w:r w:rsidR="00370F84">
        <w:rPr>
          <w:rStyle w:val="--0"/>
        </w:rPr>
        <w:t xml:space="preserve"> </w:t>
      </w:r>
      <w:r w:rsidRPr="001B365C">
        <w:rPr>
          <w:rStyle w:val="--0"/>
        </w:rPr>
        <w:t>так</w:t>
      </w:r>
      <w:r w:rsidR="00370F84">
        <w:t xml:space="preserve"> </w:t>
      </w:r>
      <w:r w:rsidRPr="00280225">
        <w:t>–</w:t>
      </w:r>
      <w:r w:rsidR="00370F84">
        <w:t xml:space="preserve"> </w:t>
      </w:r>
      <w:r w:rsidRPr="00251F5A">
        <w:rPr>
          <w:b/>
          <w:bCs/>
          <w:i/>
          <w:iCs/>
        </w:rPr>
        <w:t>именно</w:t>
      </w:r>
      <w:r w:rsidR="00370F84">
        <w:rPr>
          <w:b/>
          <w:bCs/>
          <w:i/>
          <w:iCs/>
        </w:rPr>
        <w:t xml:space="preserve"> </w:t>
      </w:r>
      <w:r w:rsidRPr="00251F5A">
        <w:rPr>
          <w:b/>
          <w:bCs/>
          <w:i/>
          <w:iCs/>
        </w:rPr>
        <w:t>изменение</w:t>
      </w:r>
      <w:r w:rsidR="00370F84">
        <w:rPr>
          <w:b/>
          <w:bCs/>
          <w:i/>
          <w:iCs/>
        </w:rPr>
        <w:t xml:space="preserve"> </w:t>
      </w:r>
      <w:r w:rsidRPr="00251F5A">
        <w:rPr>
          <w:b/>
          <w:bCs/>
          <w:i/>
          <w:iCs/>
        </w:rPr>
        <w:t>психологии</w:t>
      </w:r>
      <w:r w:rsidR="00370F84">
        <w:rPr>
          <w:b/>
          <w:bCs/>
          <w:i/>
          <w:iCs/>
        </w:rPr>
        <w:t xml:space="preserve"> </w:t>
      </w:r>
      <w:r w:rsidRPr="00251F5A">
        <w:rPr>
          <w:b/>
          <w:bCs/>
          <w:i/>
          <w:iCs/>
        </w:rPr>
        <w:t>людей</w:t>
      </w:r>
      <w:r w:rsidR="00370F84">
        <w:rPr>
          <w:b/>
          <w:bCs/>
          <w:i/>
          <w:iCs/>
        </w:rPr>
        <w:t xml:space="preserve"> </w:t>
      </w:r>
      <w:r w:rsidRPr="00251F5A">
        <w:rPr>
          <w:b/>
          <w:bCs/>
          <w:i/>
          <w:iCs/>
        </w:rPr>
        <w:t>в</w:t>
      </w:r>
      <w:r w:rsidR="00370F84">
        <w:rPr>
          <w:b/>
          <w:bCs/>
          <w:i/>
          <w:iCs/>
        </w:rPr>
        <w:t xml:space="preserve"> </w:t>
      </w:r>
      <w:r w:rsidRPr="00251F5A">
        <w:rPr>
          <w:b/>
          <w:bCs/>
          <w:i/>
          <w:iCs/>
        </w:rPr>
        <w:t>рамках</w:t>
      </w:r>
      <w:r w:rsidR="00370F84">
        <w:rPr>
          <w:b/>
          <w:bCs/>
          <w:i/>
          <w:iCs/>
        </w:rPr>
        <w:t xml:space="preserve"> </w:t>
      </w:r>
      <w:r w:rsidRPr="00251F5A">
        <w:rPr>
          <w:b/>
          <w:bCs/>
          <w:i/>
          <w:iCs/>
        </w:rPr>
        <w:t>окончания</w:t>
      </w:r>
      <w:r w:rsidR="00370F84">
        <w:rPr>
          <w:b/>
          <w:bCs/>
          <w:i/>
          <w:iCs/>
        </w:rPr>
        <w:t xml:space="preserve"> </w:t>
      </w:r>
      <w:r w:rsidRPr="00251F5A">
        <w:rPr>
          <w:b/>
          <w:bCs/>
          <w:i/>
          <w:iCs/>
        </w:rPr>
        <w:t>программы</w:t>
      </w:r>
      <w:r w:rsidR="00370F84">
        <w:rPr>
          <w:b/>
          <w:bCs/>
          <w:i/>
          <w:iCs/>
        </w:rPr>
        <w:t xml:space="preserve"> </w:t>
      </w:r>
      <w:r w:rsidRPr="00251F5A">
        <w:rPr>
          <w:b/>
          <w:bCs/>
          <w:i/>
          <w:iCs/>
        </w:rPr>
        <w:t>создания</w:t>
      </w:r>
      <w:r w:rsidR="00370F84">
        <w:rPr>
          <w:b/>
          <w:bCs/>
          <w:i/>
          <w:iCs/>
        </w:rPr>
        <w:t xml:space="preserve"> </w:t>
      </w:r>
      <w:r w:rsidRPr="00251F5A">
        <w:rPr>
          <w:b/>
          <w:bCs/>
          <w:i/>
          <w:iCs/>
        </w:rPr>
        <w:t>генотипов</w:t>
      </w:r>
      <w:r w:rsidR="00370F84">
        <w:rPr>
          <w:b/>
          <w:bCs/>
          <w:i/>
          <w:iCs/>
        </w:rPr>
        <w:t xml:space="preserve"> </w:t>
      </w:r>
      <w:r w:rsidR="001A6883">
        <w:rPr>
          <w:b/>
          <w:bCs/>
          <w:i/>
          <w:iCs/>
        </w:rPr>
        <w:t>М</w:t>
      </w:r>
      <w:r w:rsidRPr="00251F5A">
        <w:rPr>
          <w:b/>
          <w:bCs/>
          <w:i/>
          <w:iCs/>
        </w:rPr>
        <w:t>озга</w:t>
      </w:r>
      <w:r w:rsidR="00370F84">
        <w:rPr>
          <w:b/>
          <w:bCs/>
          <w:i/>
          <w:iCs/>
        </w:rPr>
        <w:t xml:space="preserve"> </w:t>
      </w:r>
      <w:r w:rsidRPr="00251F5A">
        <w:rPr>
          <w:b/>
          <w:bCs/>
          <w:i/>
          <w:iCs/>
        </w:rPr>
        <w:t>было</w:t>
      </w:r>
      <w:r w:rsidR="00370F84">
        <w:rPr>
          <w:b/>
          <w:bCs/>
          <w:i/>
          <w:iCs/>
        </w:rPr>
        <w:t xml:space="preserve"> </w:t>
      </w:r>
      <w:r w:rsidRPr="00251F5A">
        <w:rPr>
          <w:b/>
          <w:bCs/>
          <w:i/>
          <w:iCs/>
        </w:rPr>
        <w:t>главной</w:t>
      </w:r>
      <w:r w:rsidR="00370F84">
        <w:rPr>
          <w:b/>
          <w:bCs/>
          <w:i/>
          <w:iCs/>
        </w:rPr>
        <w:t xml:space="preserve"> </w:t>
      </w:r>
      <w:r w:rsidRPr="00251F5A">
        <w:rPr>
          <w:b/>
          <w:bCs/>
          <w:i/>
          <w:iCs/>
        </w:rPr>
        <w:t>целью</w:t>
      </w:r>
      <w:r w:rsidR="00370F84">
        <w:rPr>
          <w:b/>
          <w:bCs/>
          <w:i/>
          <w:iCs/>
        </w:rPr>
        <w:t xml:space="preserve"> </w:t>
      </w:r>
      <w:r w:rsidRPr="00251F5A">
        <w:rPr>
          <w:b/>
          <w:bCs/>
          <w:i/>
          <w:iCs/>
        </w:rPr>
        <w:t>глобализации</w:t>
      </w:r>
      <w:r w:rsidRPr="00280225">
        <w:t>.</w:t>
      </w:r>
      <w:r w:rsidR="00370F84">
        <w:t xml:space="preserve"> </w:t>
      </w:r>
      <w:bookmarkStart w:id="14" w:name="OLE_LINK12"/>
      <w:bookmarkStart w:id="15" w:name="OLE_LINK13"/>
      <w:r w:rsidRPr="00280225">
        <w:t>Незаметно</w:t>
      </w:r>
      <w:r w:rsidR="00370F84">
        <w:t xml:space="preserve"> </w:t>
      </w:r>
      <w:r w:rsidRPr="00280225">
        <w:t>случилось</w:t>
      </w:r>
      <w:r w:rsidR="00370F84">
        <w:t xml:space="preserve"> </w:t>
      </w:r>
      <w:r w:rsidRPr="00280225">
        <w:t>так,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студенты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университете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большинстве</w:t>
      </w:r>
      <w:r w:rsidR="00370F84">
        <w:t xml:space="preserve"> </w:t>
      </w:r>
      <w:r w:rsidRPr="00251F5A">
        <w:rPr>
          <w:rStyle w:val="--"/>
        </w:rPr>
        <w:t>не</w:t>
      </w:r>
      <w:r w:rsidR="00370F84">
        <w:rPr>
          <w:rStyle w:val="--0"/>
        </w:rPr>
        <w:t xml:space="preserve"> </w:t>
      </w:r>
      <w:r w:rsidRPr="00251F5A">
        <w:rPr>
          <w:rStyle w:val="--0"/>
        </w:rPr>
        <w:t>знают</w:t>
      </w:r>
      <w:r w:rsidRPr="00280225">
        <w:t>,</w:t>
      </w:r>
      <w:r w:rsidR="00370F84">
        <w:t xml:space="preserve"> </w:t>
      </w:r>
      <w:r w:rsidRPr="00280225">
        <w:t>кто</w:t>
      </w:r>
      <w:r w:rsidR="00370F84">
        <w:t xml:space="preserve"> </w:t>
      </w:r>
      <w:r w:rsidRPr="00280225">
        <w:t>так</w:t>
      </w:r>
      <w:r w:rsidR="001A6883">
        <w:t>ие</w:t>
      </w:r>
      <w:r w:rsidR="00370F84">
        <w:t xml:space="preserve"> </w:t>
      </w:r>
      <w:r w:rsidRPr="00280225">
        <w:t>Виктор</w:t>
      </w:r>
      <w:r w:rsidR="00370F84">
        <w:t xml:space="preserve"> </w:t>
      </w:r>
      <w:r w:rsidRPr="00280225">
        <w:t>Гюго,</w:t>
      </w:r>
      <w:r w:rsidR="00370F84">
        <w:t xml:space="preserve"> </w:t>
      </w:r>
      <w:r w:rsidRPr="00280225">
        <w:t>Бальзак</w:t>
      </w:r>
      <w:r w:rsidR="001A6883">
        <w:t>, они</w:t>
      </w:r>
      <w:r w:rsidR="00370F84">
        <w:t xml:space="preserve"> </w:t>
      </w:r>
      <w:r w:rsidRPr="00251F5A">
        <w:rPr>
          <w:rStyle w:val="--"/>
        </w:rPr>
        <w:t>не</w:t>
      </w:r>
      <w:r w:rsidR="00370F84">
        <w:rPr>
          <w:rStyle w:val="--0"/>
        </w:rPr>
        <w:t xml:space="preserve"> </w:t>
      </w:r>
      <w:r w:rsidRPr="00251F5A">
        <w:rPr>
          <w:rStyle w:val="--0"/>
        </w:rPr>
        <w:t>читали</w:t>
      </w:r>
      <w:r w:rsidR="00370F84">
        <w:t xml:space="preserve"> </w:t>
      </w:r>
      <w:r w:rsidRPr="00280225">
        <w:t>«Отца</w:t>
      </w:r>
      <w:r w:rsidR="00370F84">
        <w:t xml:space="preserve"> </w:t>
      </w:r>
      <w:r w:rsidRPr="00280225">
        <w:t>Сергия»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«</w:t>
      </w:r>
      <w:proofErr w:type="spellStart"/>
      <w:r w:rsidRPr="00280225">
        <w:t>Крейцеров</w:t>
      </w:r>
      <w:r>
        <w:t>ой</w:t>
      </w:r>
      <w:proofErr w:type="spellEnd"/>
      <w:r w:rsidR="00370F84">
        <w:t xml:space="preserve"> </w:t>
      </w:r>
      <w:r w:rsidRPr="00280225">
        <w:t>сонаты»,</w:t>
      </w:r>
      <w:r w:rsidR="00370F84">
        <w:t xml:space="preserve"> </w:t>
      </w:r>
      <w:r w:rsidRPr="00280225">
        <w:t>а</w:t>
      </w:r>
      <w:r w:rsidR="00370F84">
        <w:t xml:space="preserve"> </w:t>
      </w:r>
      <w:r w:rsidRPr="00280225">
        <w:t>про</w:t>
      </w:r>
      <w:r w:rsidR="00370F84">
        <w:t xml:space="preserve"> </w:t>
      </w:r>
      <w:r w:rsidRPr="00280225">
        <w:t>Ирвина</w:t>
      </w:r>
      <w:r w:rsidR="00370F84">
        <w:t xml:space="preserve"> </w:t>
      </w:r>
      <w:r w:rsidRPr="00280225">
        <w:t>Шоу</w:t>
      </w:r>
      <w:r w:rsidR="00370F84">
        <w:t xml:space="preserve"> </w:t>
      </w:r>
      <w:r w:rsidRPr="00280225">
        <w:t>или</w:t>
      </w:r>
      <w:r w:rsidR="00370F84">
        <w:t xml:space="preserve"> </w:t>
      </w:r>
      <w:r w:rsidRPr="00280225">
        <w:t>Айрис</w:t>
      </w:r>
      <w:r w:rsidR="00370F84">
        <w:t xml:space="preserve"> </w:t>
      </w:r>
      <w:r w:rsidRPr="00280225">
        <w:t>Мэрдок</w:t>
      </w:r>
      <w:r w:rsidR="00370F84">
        <w:t xml:space="preserve"> </w:t>
      </w:r>
      <w:r w:rsidRPr="00280225">
        <w:t>спрашивать</w:t>
      </w:r>
      <w:r w:rsidR="00370F84">
        <w:t xml:space="preserve"> </w:t>
      </w:r>
      <w:r w:rsidRPr="00280225">
        <w:t>даже</w:t>
      </w:r>
      <w:r w:rsidR="00370F84">
        <w:t xml:space="preserve"> </w:t>
      </w:r>
      <w:r w:rsidRPr="00280225">
        <w:t>неловко.</w:t>
      </w:r>
      <w:r w:rsidR="00370F84">
        <w:t xml:space="preserve"> </w:t>
      </w:r>
    </w:p>
    <w:p w14:paraId="68D181AB" w14:textId="669FE25D" w:rsidR="00712A31" w:rsidRPr="001A6883" w:rsidRDefault="00712A31" w:rsidP="001A6883">
      <w:r>
        <w:rPr>
          <w:noProof/>
          <w:szCs w:val="28"/>
        </w:rPr>
        <w:drawing>
          <wp:anchor distT="0" distB="0" distL="114300" distR="114300" simplePos="0" relativeHeight="251661312" behindDoc="1" locked="0" layoutInCell="1" allowOverlap="1" wp14:anchorId="62367901" wp14:editId="531A0677">
            <wp:simplePos x="0" y="0"/>
            <wp:positionH relativeFrom="column">
              <wp:posOffset>3805670</wp:posOffset>
            </wp:positionH>
            <wp:positionV relativeFrom="paragraph">
              <wp:posOffset>169430</wp:posOffset>
            </wp:positionV>
            <wp:extent cx="2840355" cy="2800350"/>
            <wp:effectExtent l="0" t="0" r="4445" b="6350"/>
            <wp:wrapTight wrapText="bothSides">
              <wp:wrapPolygon edited="0">
                <wp:start x="0" y="0"/>
                <wp:lineTo x="0" y="21551"/>
                <wp:lineTo x="21537" y="21551"/>
                <wp:lineTo x="21537" y="0"/>
                <wp:lineTo x="0" y="0"/>
              </wp:wrapPolygon>
            </wp:wrapTight>
            <wp:docPr id="9" name="Рисунок 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035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0225">
        <w:rPr>
          <w:szCs w:val="28"/>
        </w:rPr>
        <w:t>Исчезла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педагогика,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победил</w:t>
      </w:r>
      <w:r w:rsidR="00370F84">
        <w:rPr>
          <w:szCs w:val="28"/>
        </w:rPr>
        <w:t xml:space="preserve"> </w:t>
      </w:r>
      <w:bookmarkStart w:id="16" w:name="OLE_LINK23"/>
      <w:bookmarkStart w:id="17" w:name="OLE_LINK24"/>
      <w:r w:rsidRPr="00280225">
        <w:rPr>
          <w:szCs w:val="28"/>
        </w:rPr>
        <w:t>позитивизм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Конта</w:t>
      </w:r>
      <w:bookmarkEnd w:id="16"/>
      <w:bookmarkEnd w:id="17"/>
      <w:r>
        <w:rPr>
          <w:rStyle w:val="afb"/>
          <w:szCs w:val="28"/>
        </w:rPr>
        <w:footnoteReference w:id="4"/>
      </w:r>
      <w:r w:rsidRPr="00280225">
        <w:rPr>
          <w:szCs w:val="28"/>
        </w:rPr>
        <w:t>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который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очень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убедительно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выдавил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из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образования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гуманитарные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предметы,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вместе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ними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моральные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принципы,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как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«ненаучные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категории»,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потому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нельзя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посчитать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килограммах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метрах.</w:t>
      </w:r>
      <w:r w:rsidR="00370F84">
        <w:rPr>
          <w:szCs w:val="28"/>
        </w:rPr>
        <w:t xml:space="preserve"> </w:t>
      </w:r>
      <w:r w:rsidRPr="00473C5C">
        <w:rPr>
          <w:b/>
          <w:bCs/>
          <w:i/>
          <w:iCs/>
          <w:szCs w:val="28"/>
        </w:rPr>
        <w:t>В</w:t>
      </w:r>
      <w:r w:rsidR="00370F84">
        <w:rPr>
          <w:b/>
          <w:bCs/>
          <w:i/>
          <w:iCs/>
          <w:szCs w:val="28"/>
        </w:rPr>
        <w:t xml:space="preserve"> </w:t>
      </w:r>
      <w:r w:rsidRPr="00473C5C">
        <w:rPr>
          <w:b/>
          <w:bCs/>
          <w:i/>
          <w:iCs/>
          <w:szCs w:val="28"/>
        </w:rPr>
        <w:t>каких</w:t>
      </w:r>
      <w:r w:rsidR="00370F84">
        <w:rPr>
          <w:b/>
          <w:bCs/>
          <w:i/>
          <w:iCs/>
          <w:szCs w:val="28"/>
        </w:rPr>
        <w:t xml:space="preserve"> </w:t>
      </w:r>
      <w:r w:rsidRPr="00473C5C">
        <w:rPr>
          <w:b/>
          <w:bCs/>
          <w:i/>
          <w:iCs/>
          <w:szCs w:val="28"/>
        </w:rPr>
        <w:t>единицах</w:t>
      </w:r>
      <w:r w:rsidR="00370F84">
        <w:rPr>
          <w:b/>
          <w:bCs/>
          <w:i/>
          <w:iCs/>
          <w:szCs w:val="28"/>
        </w:rPr>
        <w:t xml:space="preserve"> </w:t>
      </w:r>
      <w:r w:rsidRPr="00473C5C">
        <w:rPr>
          <w:b/>
          <w:bCs/>
          <w:i/>
          <w:iCs/>
          <w:szCs w:val="28"/>
        </w:rPr>
        <w:t>можно</w:t>
      </w:r>
      <w:r w:rsidR="00370F84">
        <w:rPr>
          <w:b/>
          <w:bCs/>
          <w:i/>
          <w:iCs/>
          <w:szCs w:val="28"/>
        </w:rPr>
        <w:t xml:space="preserve"> </w:t>
      </w:r>
      <w:r w:rsidRPr="00473C5C">
        <w:rPr>
          <w:b/>
          <w:bCs/>
          <w:i/>
          <w:iCs/>
          <w:szCs w:val="28"/>
        </w:rPr>
        <w:t>посчитать</w:t>
      </w:r>
      <w:r w:rsidR="00370F84">
        <w:rPr>
          <w:b/>
          <w:bCs/>
          <w:i/>
          <w:iCs/>
          <w:szCs w:val="28"/>
        </w:rPr>
        <w:t xml:space="preserve"> </w:t>
      </w:r>
      <w:r w:rsidRPr="00473C5C">
        <w:rPr>
          <w:b/>
          <w:bCs/>
          <w:i/>
          <w:iCs/>
          <w:szCs w:val="28"/>
        </w:rPr>
        <w:t>совесть</w:t>
      </w:r>
      <w:r w:rsidR="00370F84">
        <w:rPr>
          <w:b/>
          <w:bCs/>
          <w:i/>
          <w:iCs/>
          <w:szCs w:val="28"/>
        </w:rPr>
        <w:t xml:space="preserve"> </w:t>
      </w:r>
      <w:r w:rsidRPr="00473C5C">
        <w:rPr>
          <w:b/>
          <w:bCs/>
          <w:i/>
          <w:iCs/>
          <w:szCs w:val="28"/>
        </w:rPr>
        <w:t>человека,</w:t>
      </w:r>
      <w:r w:rsidR="00370F84">
        <w:rPr>
          <w:b/>
          <w:bCs/>
          <w:i/>
          <w:iCs/>
          <w:szCs w:val="28"/>
        </w:rPr>
        <w:t xml:space="preserve"> </w:t>
      </w:r>
      <w:r w:rsidRPr="00473C5C">
        <w:rPr>
          <w:b/>
          <w:bCs/>
          <w:i/>
          <w:iCs/>
          <w:szCs w:val="28"/>
        </w:rPr>
        <w:t>его</w:t>
      </w:r>
      <w:r w:rsidR="00370F84">
        <w:rPr>
          <w:b/>
          <w:bCs/>
          <w:i/>
          <w:iCs/>
          <w:szCs w:val="28"/>
        </w:rPr>
        <w:t xml:space="preserve"> </w:t>
      </w:r>
      <w:r w:rsidRPr="00473C5C">
        <w:rPr>
          <w:b/>
          <w:bCs/>
          <w:i/>
          <w:iCs/>
          <w:szCs w:val="28"/>
        </w:rPr>
        <w:t>честь,</w:t>
      </w:r>
      <w:r w:rsidR="00370F84">
        <w:rPr>
          <w:b/>
          <w:bCs/>
          <w:i/>
          <w:iCs/>
          <w:szCs w:val="28"/>
        </w:rPr>
        <w:t xml:space="preserve"> </w:t>
      </w:r>
      <w:r w:rsidRPr="00473C5C">
        <w:rPr>
          <w:b/>
          <w:bCs/>
          <w:i/>
          <w:iCs/>
          <w:szCs w:val="28"/>
        </w:rPr>
        <w:t>чувство</w:t>
      </w:r>
      <w:r w:rsidR="00370F84">
        <w:rPr>
          <w:b/>
          <w:bCs/>
          <w:i/>
          <w:iCs/>
          <w:szCs w:val="28"/>
        </w:rPr>
        <w:t xml:space="preserve"> </w:t>
      </w:r>
      <w:r w:rsidRPr="00473C5C">
        <w:rPr>
          <w:b/>
          <w:bCs/>
          <w:i/>
          <w:iCs/>
          <w:szCs w:val="28"/>
        </w:rPr>
        <w:t>долга,</w:t>
      </w:r>
      <w:r w:rsidR="00370F84">
        <w:rPr>
          <w:b/>
          <w:bCs/>
          <w:i/>
          <w:iCs/>
          <w:szCs w:val="28"/>
        </w:rPr>
        <w:t xml:space="preserve"> </w:t>
      </w:r>
      <w:r w:rsidRPr="00473C5C">
        <w:rPr>
          <w:b/>
          <w:bCs/>
          <w:i/>
          <w:iCs/>
          <w:szCs w:val="28"/>
        </w:rPr>
        <w:t>любовь?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таких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единиц,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быть</w:t>
      </w:r>
      <w:r w:rsidR="00370F84">
        <w:rPr>
          <w:szCs w:val="28"/>
        </w:rPr>
        <w:t xml:space="preserve"> </w:t>
      </w:r>
      <w:r w:rsidRPr="00473C5C">
        <w:rPr>
          <w:rStyle w:val="--"/>
        </w:rPr>
        <w:t>не</w:t>
      </w:r>
      <w:r w:rsidR="00370F84">
        <w:rPr>
          <w:rStyle w:val="--"/>
        </w:rPr>
        <w:t xml:space="preserve"> </w:t>
      </w:r>
      <w:r w:rsidRPr="00473C5C">
        <w:rPr>
          <w:rStyle w:val="--0"/>
        </w:rPr>
        <w:t>может</w:t>
      </w:r>
      <w:r w:rsidRPr="00280225">
        <w:rPr>
          <w:szCs w:val="28"/>
        </w:rPr>
        <w:t>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самое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главное</w:t>
      </w:r>
      <w:r w:rsidR="00370F84">
        <w:rPr>
          <w:szCs w:val="28"/>
        </w:rPr>
        <w:t xml:space="preserve"> </w:t>
      </w:r>
      <w:r w:rsidRPr="00E526F9">
        <w:rPr>
          <w:rStyle w:val="--"/>
        </w:rPr>
        <w:t>не</w:t>
      </w:r>
      <w:r w:rsidR="00370F84">
        <w:rPr>
          <w:rStyle w:val="--"/>
        </w:rPr>
        <w:t xml:space="preserve"> </w:t>
      </w:r>
      <w:r w:rsidRPr="00E526F9">
        <w:rPr>
          <w:rStyle w:val="--"/>
        </w:rPr>
        <w:t>в</w:t>
      </w:r>
      <w:r w:rsidR="00370F84">
        <w:rPr>
          <w:rStyle w:val="--"/>
        </w:rPr>
        <w:t xml:space="preserve"> </w:t>
      </w:r>
      <w:r w:rsidRPr="00E526F9">
        <w:rPr>
          <w:rStyle w:val="--0"/>
        </w:rPr>
        <w:t>этом</w:t>
      </w:r>
      <w:r w:rsidR="001A6883" w:rsidRPr="001A6883">
        <w:t>.</w:t>
      </w:r>
      <w:r w:rsidR="00370F84">
        <w:rPr>
          <w:rStyle w:val="--0"/>
        </w:rPr>
        <w:t xml:space="preserve"> </w:t>
      </w:r>
      <w:r w:rsidR="001A6883">
        <w:rPr>
          <w:szCs w:val="28"/>
        </w:rPr>
        <w:t>Г</w:t>
      </w:r>
      <w:r w:rsidRPr="00280225">
        <w:rPr>
          <w:szCs w:val="28"/>
        </w:rPr>
        <w:t>лобализация</w:t>
      </w:r>
      <w:r w:rsidR="00370F84">
        <w:rPr>
          <w:szCs w:val="28"/>
        </w:rPr>
        <w:t xml:space="preserve"> </w:t>
      </w:r>
      <w:r w:rsidR="001A6883">
        <w:rPr>
          <w:szCs w:val="28"/>
        </w:rPr>
        <w:t xml:space="preserve">– </w:t>
      </w:r>
      <w:r>
        <w:rPr>
          <w:szCs w:val="28"/>
        </w:rPr>
        <w:t>это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только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инструмент,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расчищающи</w:t>
      </w:r>
      <w:r>
        <w:rPr>
          <w:szCs w:val="28"/>
        </w:rPr>
        <w:t>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поле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для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пост-глобализации</w:t>
      </w:r>
      <w:r>
        <w:rPr>
          <w:szCs w:val="28"/>
        </w:rPr>
        <w:t>,</w:t>
      </w:r>
      <w:r w:rsidR="00370F84">
        <w:rPr>
          <w:szCs w:val="28"/>
        </w:rPr>
        <w:t xml:space="preserve"> </w:t>
      </w:r>
      <w:r>
        <w:rPr>
          <w:szCs w:val="28"/>
        </w:rPr>
        <w:t>которая</w:t>
      </w:r>
      <w:r w:rsidR="00370F84">
        <w:rPr>
          <w:szCs w:val="28"/>
        </w:rPr>
        <w:t xml:space="preserve"> </w:t>
      </w:r>
      <w:r>
        <w:rPr>
          <w:szCs w:val="28"/>
        </w:rPr>
        <w:t>была</w:t>
      </w:r>
      <w:r w:rsidR="00370F84">
        <w:rPr>
          <w:szCs w:val="28"/>
        </w:rPr>
        <w:t xml:space="preserve"> </w:t>
      </w:r>
      <w:r>
        <w:rPr>
          <w:szCs w:val="28"/>
        </w:rPr>
        <w:t>последней</w:t>
      </w:r>
      <w:r w:rsidR="00370F84">
        <w:rPr>
          <w:szCs w:val="28"/>
        </w:rPr>
        <w:t xml:space="preserve"> </w:t>
      </w:r>
      <w:r>
        <w:rPr>
          <w:szCs w:val="28"/>
        </w:rPr>
        <w:t>ступенькой</w:t>
      </w:r>
      <w:r w:rsidR="00370F84">
        <w:rPr>
          <w:szCs w:val="28"/>
        </w:rPr>
        <w:t xml:space="preserve"> </w:t>
      </w:r>
      <w:r>
        <w:rPr>
          <w:szCs w:val="28"/>
        </w:rPr>
        <w:t>в</w:t>
      </w:r>
      <w:r w:rsidR="00370F84">
        <w:rPr>
          <w:szCs w:val="28"/>
        </w:rPr>
        <w:t xml:space="preserve"> </w:t>
      </w:r>
      <w:r>
        <w:rPr>
          <w:szCs w:val="28"/>
        </w:rPr>
        <w:t>программах</w:t>
      </w:r>
      <w:r w:rsidR="00370F84">
        <w:rPr>
          <w:szCs w:val="28"/>
        </w:rPr>
        <w:t xml:space="preserve"> </w:t>
      </w:r>
      <w:r>
        <w:rPr>
          <w:szCs w:val="28"/>
        </w:rPr>
        <w:t>создания</w:t>
      </w:r>
      <w:r w:rsidR="00370F84">
        <w:rPr>
          <w:szCs w:val="28"/>
        </w:rPr>
        <w:t xml:space="preserve"> </w:t>
      </w:r>
      <w:r>
        <w:rPr>
          <w:szCs w:val="28"/>
        </w:rPr>
        <w:t>генотипов</w:t>
      </w:r>
      <w:r w:rsidR="00370F84">
        <w:rPr>
          <w:szCs w:val="28"/>
        </w:rPr>
        <w:t xml:space="preserve"> </w:t>
      </w:r>
      <w:r w:rsidR="001A6883">
        <w:rPr>
          <w:szCs w:val="28"/>
        </w:rPr>
        <w:t>М</w:t>
      </w:r>
      <w:r>
        <w:rPr>
          <w:szCs w:val="28"/>
        </w:rPr>
        <w:t>озга</w:t>
      </w:r>
      <w:r w:rsidR="00370F84">
        <w:rPr>
          <w:szCs w:val="28"/>
        </w:rPr>
        <w:t xml:space="preserve"> </w:t>
      </w:r>
      <w:r>
        <w:rPr>
          <w:szCs w:val="28"/>
        </w:rPr>
        <w:t>и</w:t>
      </w:r>
      <w:r w:rsidR="00370F84">
        <w:rPr>
          <w:szCs w:val="28"/>
        </w:rPr>
        <w:t xml:space="preserve"> </w:t>
      </w:r>
      <w:r>
        <w:rPr>
          <w:szCs w:val="28"/>
        </w:rPr>
        <w:t>которая</w:t>
      </w:r>
      <w:r w:rsidR="00370F84">
        <w:rPr>
          <w:szCs w:val="28"/>
        </w:rPr>
        <w:t xml:space="preserve"> </w:t>
      </w:r>
      <w:r>
        <w:rPr>
          <w:szCs w:val="28"/>
        </w:rPr>
        <w:t>сегодня,</w:t>
      </w:r>
      <w:r w:rsidR="00370F84">
        <w:rPr>
          <w:szCs w:val="28"/>
        </w:rPr>
        <w:t xml:space="preserve"> </w:t>
      </w:r>
      <w:r>
        <w:rPr>
          <w:szCs w:val="28"/>
        </w:rPr>
        <w:t>в</w:t>
      </w:r>
      <w:r w:rsidR="00370F84">
        <w:rPr>
          <w:szCs w:val="28"/>
        </w:rPr>
        <w:t xml:space="preserve"> </w:t>
      </w:r>
      <w:r>
        <w:rPr>
          <w:szCs w:val="28"/>
        </w:rPr>
        <w:t>нашей</w:t>
      </w:r>
      <w:r w:rsidR="00370F84">
        <w:rPr>
          <w:szCs w:val="28"/>
        </w:rPr>
        <w:t xml:space="preserve"> </w:t>
      </w:r>
      <w:r>
        <w:rPr>
          <w:szCs w:val="28"/>
        </w:rPr>
        <w:t>действительности</w:t>
      </w:r>
      <w:r w:rsidR="001A6883">
        <w:rPr>
          <w:szCs w:val="28"/>
        </w:rPr>
        <w:t>,</w:t>
      </w:r>
      <w:r w:rsidR="00370F84">
        <w:rPr>
          <w:szCs w:val="28"/>
        </w:rPr>
        <w:t xml:space="preserve"> </w:t>
      </w:r>
      <w:r>
        <w:rPr>
          <w:szCs w:val="28"/>
        </w:rPr>
        <w:t>проявляется</w:t>
      </w:r>
      <w:r w:rsidR="00370F84">
        <w:rPr>
          <w:szCs w:val="28"/>
        </w:rPr>
        <w:t xml:space="preserve"> </w:t>
      </w:r>
      <w:r>
        <w:rPr>
          <w:szCs w:val="28"/>
        </w:rPr>
        <w:t>как</w:t>
      </w:r>
      <w:r w:rsidR="00370F84">
        <w:rPr>
          <w:szCs w:val="28"/>
        </w:rPr>
        <w:t xml:space="preserve"> </w:t>
      </w:r>
      <w:proofErr w:type="spellStart"/>
      <w:r>
        <w:rPr>
          <w:szCs w:val="28"/>
        </w:rPr>
        <w:t>автомоторность</w:t>
      </w:r>
      <w:proofErr w:type="spellEnd"/>
      <w:r w:rsidR="00370F84">
        <w:rPr>
          <w:szCs w:val="28"/>
        </w:rPr>
        <w:t xml:space="preserve"> </w:t>
      </w:r>
      <w:r>
        <w:rPr>
          <w:szCs w:val="28"/>
        </w:rPr>
        <w:t>от</w:t>
      </w:r>
      <w:r w:rsidR="00370F84">
        <w:rPr>
          <w:szCs w:val="28"/>
        </w:rPr>
        <w:t xml:space="preserve"> </w:t>
      </w:r>
      <w:r>
        <w:rPr>
          <w:szCs w:val="28"/>
        </w:rPr>
        <w:t>примен</w:t>
      </w:r>
      <w:r w:rsidR="001A6883">
        <w:rPr>
          <w:szCs w:val="28"/>
        </w:rPr>
        <w:t>ё</w:t>
      </w:r>
      <w:r>
        <w:rPr>
          <w:szCs w:val="28"/>
        </w:rPr>
        <w:t>нных</w:t>
      </w:r>
      <w:r w:rsidR="00370F84">
        <w:rPr>
          <w:szCs w:val="28"/>
        </w:rPr>
        <w:t xml:space="preserve"> </w:t>
      </w:r>
      <w:r>
        <w:rPr>
          <w:szCs w:val="28"/>
        </w:rPr>
        <w:t>программ</w:t>
      </w:r>
      <w:r w:rsidR="00370F84">
        <w:rPr>
          <w:szCs w:val="28"/>
        </w:rPr>
        <w:t xml:space="preserve"> </w:t>
      </w:r>
      <w:r>
        <w:rPr>
          <w:szCs w:val="28"/>
        </w:rPr>
        <w:t>Старой</w:t>
      </w:r>
      <w:r w:rsidR="00370F84">
        <w:rPr>
          <w:szCs w:val="28"/>
        </w:rPr>
        <w:t xml:space="preserve"> </w:t>
      </w:r>
      <w:r>
        <w:rPr>
          <w:szCs w:val="28"/>
        </w:rPr>
        <w:t>системы</w:t>
      </w:r>
      <w:r w:rsidR="00370F84">
        <w:rPr>
          <w:szCs w:val="28"/>
        </w:rPr>
        <w:t xml:space="preserve"> </w:t>
      </w:r>
      <w:r>
        <w:rPr>
          <w:szCs w:val="28"/>
        </w:rPr>
        <w:t>управления.</w:t>
      </w:r>
      <w:r w:rsidR="00370F84">
        <w:rPr>
          <w:szCs w:val="28"/>
        </w:rPr>
        <w:t xml:space="preserve"> </w:t>
      </w:r>
      <w:r>
        <w:rPr>
          <w:szCs w:val="28"/>
        </w:rPr>
        <w:t>Вот</w:t>
      </w:r>
      <w:r w:rsidR="00370F84">
        <w:rPr>
          <w:szCs w:val="28"/>
        </w:rPr>
        <w:t xml:space="preserve"> </w:t>
      </w:r>
      <w:r>
        <w:rPr>
          <w:szCs w:val="28"/>
        </w:rPr>
        <w:t>что</w:t>
      </w:r>
      <w:r w:rsidR="00370F84">
        <w:rPr>
          <w:szCs w:val="28"/>
        </w:rPr>
        <w:t xml:space="preserve"> </w:t>
      </w:r>
      <w:r>
        <w:rPr>
          <w:szCs w:val="28"/>
        </w:rPr>
        <w:t>сегодня</w:t>
      </w:r>
      <w:r w:rsidR="00370F84">
        <w:rPr>
          <w:szCs w:val="28"/>
        </w:rPr>
        <w:t xml:space="preserve"> </w:t>
      </w:r>
      <w:r>
        <w:rPr>
          <w:szCs w:val="28"/>
        </w:rPr>
        <w:t>главное</w:t>
      </w:r>
      <w:r w:rsidR="00370F84">
        <w:rPr>
          <w:szCs w:val="28"/>
        </w:rPr>
        <w:t xml:space="preserve"> </w:t>
      </w:r>
      <w:r>
        <w:rPr>
          <w:szCs w:val="28"/>
        </w:rPr>
        <w:t>в</w:t>
      </w:r>
      <w:r w:rsidR="00370F84">
        <w:rPr>
          <w:szCs w:val="28"/>
        </w:rPr>
        <w:t xml:space="preserve"> </w:t>
      </w:r>
      <w:r>
        <w:rPr>
          <w:szCs w:val="28"/>
        </w:rPr>
        <w:t>понимании</w:t>
      </w:r>
      <w:r w:rsidR="00370F84">
        <w:rPr>
          <w:szCs w:val="28"/>
        </w:rPr>
        <w:t xml:space="preserve"> </w:t>
      </w:r>
      <w:r>
        <w:rPr>
          <w:szCs w:val="28"/>
        </w:rPr>
        <w:t>происходящего.</w:t>
      </w:r>
    </w:p>
    <w:bookmarkEnd w:id="14"/>
    <w:bookmarkEnd w:id="15"/>
    <w:p w14:paraId="48685A2F" w14:textId="5CCCC204" w:rsidR="00712A31" w:rsidRPr="00280225" w:rsidRDefault="00712A31" w:rsidP="001A6883">
      <w:r w:rsidRPr="00280225">
        <w:t>Многие</w:t>
      </w:r>
      <w:r w:rsidR="00370F84">
        <w:t xml:space="preserve"> </w:t>
      </w:r>
      <w:r w:rsidRPr="00280225">
        <w:t>отмечают,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незаметно</w:t>
      </w:r>
      <w:r w:rsidR="00370F84">
        <w:t xml:space="preserve"> </w:t>
      </w:r>
      <w:r>
        <w:t>«</w:t>
      </w:r>
      <w:r w:rsidRPr="00280225">
        <w:t>рассосалось</w:t>
      </w:r>
      <w:r>
        <w:t>»</w:t>
      </w:r>
      <w:r w:rsidR="00370F84">
        <w:t xml:space="preserve"> </w:t>
      </w:r>
      <w:r w:rsidRPr="00280225">
        <w:t>движение</w:t>
      </w:r>
      <w:r w:rsidR="00370F84">
        <w:t xml:space="preserve"> </w:t>
      </w:r>
      <w:r w:rsidRPr="00280225">
        <w:t>антиглобалистов,</w:t>
      </w:r>
      <w:r w:rsidR="00370F84">
        <w:t xml:space="preserve"> </w:t>
      </w:r>
      <w:r w:rsidRPr="00280225">
        <w:t>от</w:t>
      </w:r>
      <w:r w:rsidR="00370F84">
        <w:t xml:space="preserve"> </w:t>
      </w:r>
      <w:r w:rsidRPr="00280225">
        <w:t>которых</w:t>
      </w:r>
      <w:r w:rsidR="00370F84">
        <w:t xml:space="preserve"> </w:t>
      </w:r>
      <w:r w:rsidRPr="00280225">
        <w:t>защищали</w:t>
      </w:r>
      <w:r w:rsidR="00370F84">
        <w:t xml:space="preserve"> </w:t>
      </w:r>
      <w:r w:rsidRPr="00280225">
        <w:t>заседания</w:t>
      </w:r>
      <w:r w:rsidR="00370F84">
        <w:t xml:space="preserve"> </w:t>
      </w:r>
      <w:r w:rsidRPr="00280225">
        <w:t>«шест</w:t>
      </w:r>
      <w:r w:rsidR="001A6883">
        <w:t>ё</w:t>
      </w:r>
      <w:r w:rsidRPr="00280225">
        <w:t>рки»</w:t>
      </w:r>
      <w:r w:rsidR="00370F84">
        <w:t xml:space="preserve"> </w:t>
      </w:r>
      <w:r w:rsidRPr="00280225">
        <w:t>тысячи</w:t>
      </w:r>
      <w:r w:rsidR="00370F84">
        <w:t xml:space="preserve"> </w:t>
      </w:r>
      <w:r w:rsidRPr="00280225">
        <w:t>полицейских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солдат.</w:t>
      </w:r>
      <w:r w:rsidR="00370F84">
        <w:t xml:space="preserve"> </w:t>
      </w:r>
      <w:r w:rsidRPr="00280225">
        <w:t>Протестов</w:t>
      </w:r>
      <w:r w:rsidR="00370F84">
        <w:t xml:space="preserve"> </w:t>
      </w:r>
      <w:r w:rsidRPr="00280225">
        <w:t>антиглобалистов</w:t>
      </w:r>
      <w:r w:rsidR="00370F84">
        <w:t xml:space="preserve"> </w:t>
      </w:r>
      <w:r w:rsidRPr="00280225">
        <w:t>нет,</w:t>
      </w:r>
      <w:r w:rsidR="00370F84">
        <w:t xml:space="preserve"> </w:t>
      </w:r>
      <w:r w:rsidRPr="00280225">
        <w:t>потому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глобализация</w:t>
      </w:r>
      <w:r w:rsidR="00370F84">
        <w:t xml:space="preserve"> </w:t>
      </w:r>
      <w:r w:rsidRPr="00280225">
        <w:t>уж</w:t>
      </w:r>
      <w:r w:rsidR="00370F84">
        <w:t xml:space="preserve"> </w:t>
      </w:r>
      <w:r w:rsidRPr="00280225">
        <w:t>лет</w:t>
      </w:r>
      <w:r w:rsidR="00370F84">
        <w:t xml:space="preserve"> </w:t>
      </w:r>
      <w:r w:rsidRPr="00280225">
        <w:t>десять,</w:t>
      </w:r>
      <w:r w:rsidR="00370F84">
        <w:t xml:space="preserve"> </w:t>
      </w:r>
      <w:r w:rsidRPr="00280225">
        <w:t>как</w:t>
      </w:r>
      <w:r w:rsidR="00370F84">
        <w:t xml:space="preserve"> </w:t>
      </w:r>
      <w:r w:rsidRPr="00280225">
        <w:t>закончилась</w:t>
      </w:r>
      <w:r>
        <w:t>.</w:t>
      </w:r>
      <w:r w:rsidR="00370F84">
        <w:t xml:space="preserve"> </w:t>
      </w:r>
      <w:r>
        <w:t>Так</w:t>
      </w:r>
      <w:r w:rsidR="00370F84">
        <w:t xml:space="preserve"> </w:t>
      </w:r>
      <w:r>
        <w:t>же,</w:t>
      </w:r>
      <w:r w:rsidR="00370F84">
        <w:t xml:space="preserve"> </w:t>
      </w:r>
      <w:r w:rsidRPr="00280225">
        <w:t>как</w:t>
      </w:r>
      <w:r w:rsidR="00370F84">
        <w:t xml:space="preserve"> </w:t>
      </w:r>
      <w:r w:rsidRPr="00280225">
        <w:t>закончилась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России</w:t>
      </w:r>
      <w:r w:rsidR="00370F84">
        <w:t xml:space="preserve"> </w:t>
      </w:r>
      <w:r w:rsidRPr="00280225">
        <w:t>монархия,</w:t>
      </w:r>
      <w:r w:rsidR="00370F84">
        <w:t xml:space="preserve"> </w:t>
      </w:r>
      <w:r w:rsidRPr="00280225">
        <w:t>а</w:t>
      </w:r>
      <w:r w:rsidR="00370F84">
        <w:t xml:space="preserve"> </w:t>
      </w:r>
      <w:r w:rsidRPr="00280225">
        <w:t>потом</w:t>
      </w:r>
      <w:r w:rsidR="00370F84">
        <w:t xml:space="preserve"> </w:t>
      </w:r>
      <w:r w:rsidRPr="00280225">
        <w:t>социализм.</w:t>
      </w:r>
      <w:r w:rsidR="00370F84">
        <w:t xml:space="preserve"> </w:t>
      </w:r>
      <w:r w:rsidRPr="00280225">
        <w:t>Глобализация</w:t>
      </w:r>
      <w:r w:rsidR="00370F84">
        <w:t xml:space="preserve"> </w:t>
      </w:r>
      <w:r w:rsidRPr="00280225">
        <w:t>выполнила</w:t>
      </w:r>
      <w:r w:rsidR="00370F84">
        <w:t xml:space="preserve"> </w:t>
      </w:r>
      <w:r w:rsidRPr="00280225">
        <w:t>свою</w:t>
      </w:r>
      <w:r w:rsidR="00370F84">
        <w:t xml:space="preserve"> </w:t>
      </w:r>
      <w:r w:rsidRPr="00280225">
        <w:t>миссию,</w:t>
      </w:r>
      <w:r w:rsidR="00370F84">
        <w:t xml:space="preserve"> </w:t>
      </w:r>
      <w:r w:rsidRPr="00280225">
        <w:t>создав</w:t>
      </w:r>
      <w:r>
        <w:t>,</w:t>
      </w:r>
      <w:r w:rsidR="00370F84">
        <w:t xml:space="preserve"> </w:t>
      </w:r>
      <w:r>
        <w:lastRenderedPageBreak/>
        <w:t>с</w:t>
      </w:r>
      <w:r w:rsidR="00370F84">
        <w:t xml:space="preserve"> </w:t>
      </w:r>
      <w:r>
        <w:t>одной</w:t>
      </w:r>
      <w:r w:rsidR="00370F84">
        <w:t xml:space="preserve"> </w:t>
      </w:r>
      <w:r>
        <w:t>стороны</w:t>
      </w:r>
      <w:r w:rsidR="00B84B49">
        <w:t>,</w:t>
      </w:r>
      <w:r w:rsidR="00370F84">
        <w:t xml:space="preserve"> </w:t>
      </w:r>
      <w:r w:rsidRPr="00280225">
        <w:t>мир</w:t>
      </w:r>
      <w:r w:rsidR="00370F84">
        <w:t xml:space="preserve"> </w:t>
      </w:r>
      <w:r w:rsidRPr="00280225">
        <w:t>без</w:t>
      </w:r>
      <w:r w:rsidR="00370F84">
        <w:t xml:space="preserve"> </w:t>
      </w:r>
      <w:r w:rsidRPr="00280225">
        <w:t>границ,</w:t>
      </w:r>
      <w:r w:rsidR="00370F84">
        <w:t xml:space="preserve"> </w:t>
      </w:r>
      <w:r w:rsidRPr="00280225">
        <w:t>через</w:t>
      </w:r>
      <w:r w:rsidR="00370F84">
        <w:t xml:space="preserve"> </w:t>
      </w:r>
      <w:r w:rsidRPr="00280225">
        <w:t>которые</w:t>
      </w:r>
      <w:r w:rsidR="00370F84">
        <w:t xml:space="preserve"> </w:t>
      </w:r>
      <w:r w:rsidRPr="00280225">
        <w:t>хлынули</w:t>
      </w:r>
      <w:r w:rsidR="00370F84">
        <w:t xml:space="preserve"> </w:t>
      </w:r>
      <w:r w:rsidRPr="00280225">
        <w:t>неуправляемые</w:t>
      </w:r>
      <w:r w:rsidR="00370F84">
        <w:t xml:space="preserve"> </w:t>
      </w:r>
      <w:r w:rsidRPr="00280225">
        <w:t>потоки</w:t>
      </w:r>
      <w:r w:rsidR="00370F84">
        <w:t xml:space="preserve"> </w:t>
      </w:r>
      <w:r w:rsidRPr="00280225">
        <w:t>информации,</w:t>
      </w:r>
      <w:r w:rsidR="00370F84">
        <w:t xml:space="preserve"> </w:t>
      </w:r>
      <w:r w:rsidRPr="00280225">
        <w:t>денег,</w:t>
      </w:r>
      <w:r w:rsidR="00370F84">
        <w:t xml:space="preserve"> </w:t>
      </w:r>
      <w:r w:rsidR="00B84B49" w:rsidRPr="00280225">
        <w:t>деш</w:t>
      </w:r>
      <w:r w:rsidR="00B84B49">
        <w:t>ё</w:t>
      </w:r>
      <w:r w:rsidR="00B84B49" w:rsidRPr="00280225">
        <w:t>вых</w:t>
      </w:r>
      <w:r w:rsidR="00B84B49">
        <w:t xml:space="preserve"> </w:t>
      </w:r>
      <w:r w:rsidR="00B84B49" w:rsidRPr="00280225">
        <w:t>товаров</w:t>
      </w:r>
      <w:r w:rsidR="00B84B49">
        <w:t>,</w:t>
      </w:r>
      <w:r w:rsidR="00B84B49" w:rsidRPr="00280225">
        <w:t xml:space="preserve"> </w:t>
      </w:r>
      <w:r w:rsidRPr="00280225">
        <w:t>масс</w:t>
      </w:r>
      <w:r w:rsidR="00370F84">
        <w:t xml:space="preserve"> </w:t>
      </w:r>
      <w:r w:rsidRPr="00280225">
        <w:t>мигрантов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туристов.</w:t>
      </w:r>
      <w:r w:rsidR="00370F84">
        <w:t xml:space="preserve"> </w:t>
      </w:r>
      <w:r w:rsidRPr="00280225">
        <w:t>Человек</w:t>
      </w:r>
      <w:r w:rsidR="00370F84">
        <w:t xml:space="preserve"> </w:t>
      </w:r>
      <w:r w:rsidRPr="00280225">
        <w:t>буквально</w:t>
      </w:r>
      <w:r w:rsidR="00370F84">
        <w:t xml:space="preserve"> </w:t>
      </w:r>
      <w:r w:rsidRPr="00280225">
        <w:t>затоплен</w:t>
      </w:r>
      <w:r w:rsidR="00370F84">
        <w:t xml:space="preserve"> </w:t>
      </w:r>
      <w:r w:rsidRPr="00280225">
        <w:t>информацией,</w:t>
      </w:r>
      <w:r w:rsidR="00370F84">
        <w:t xml:space="preserve"> </w:t>
      </w:r>
      <w:r w:rsidRPr="00280225">
        <w:t>встречами</w:t>
      </w:r>
      <w:r w:rsidR="00370F84">
        <w:t xml:space="preserve"> </w:t>
      </w:r>
      <w:r w:rsidRPr="00280225">
        <w:t>с</w:t>
      </w:r>
      <w:r w:rsidR="00370F84">
        <w:t xml:space="preserve"> </w:t>
      </w:r>
      <w:r w:rsidRPr="00280225">
        <w:t>людьми,</w:t>
      </w:r>
      <w:r w:rsidR="00370F84">
        <w:t xml:space="preserve"> </w:t>
      </w:r>
      <w:r w:rsidRPr="00280225">
        <w:t>товарами,</w:t>
      </w:r>
      <w:r w:rsidR="00370F84">
        <w:t xml:space="preserve"> </w:t>
      </w:r>
      <w:r w:rsidRPr="00280225">
        <w:t>возможностью</w:t>
      </w:r>
      <w:r w:rsidR="00370F84">
        <w:t xml:space="preserve"> </w:t>
      </w:r>
      <w:r w:rsidRPr="00280225">
        <w:t>добыть</w:t>
      </w:r>
      <w:r w:rsidR="00370F84">
        <w:t xml:space="preserve"> </w:t>
      </w:r>
      <w:r w:rsidRPr="00280225">
        <w:t>денег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получить</w:t>
      </w:r>
      <w:r w:rsidR="00370F84">
        <w:t xml:space="preserve"> </w:t>
      </w:r>
      <w:r w:rsidRPr="00280225">
        <w:t>вс</w:t>
      </w:r>
      <w:r w:rsidR="00B84B49">
        <w:t>ё</w:t>
      </w:r>
      <w:r w:rsidRPr="00280225">
        <w:t>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ему</w:t>
      </w:r>
      <w:r w:rsidR="00370F84">
        <w:t xml:space="preserve"> </w:t>
      </w:r>
      <w:r w:rsidRPr="00280225">
        <w:t>даже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снилось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его</w:t>
      </w:r>
      <w:r w:rsidR="00370F84">
        <w:t xml:space="preserve"> </w:t>
      </w:r>
      <w:r w:rsidRPr="00280225">
        <w:t>простой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упорядоченной</w:t>
      </w:r>
      <w:r w:rsidR="00370F84">
        <w:t xml:space="preserve"> </w:t>
      </w:r>
      <w:r w:rsidRPr="00280225">
        <w:t>жизни</w:t>
      </w:r>
      <w:r w:rsidR="00370F84">
        <w:t xml:space="preserve"> </w:t>
      </w:r>
      <w:r w:rsidRPr="00280225">
        <w:t>до</w:t>
      </w:r>
      <w:r w:rsidR="00370F84">
        <w:t xml:space="preserve"> </w:t>
      </w:r>
      <w:r w:rsidRPr="00280225">
        <w:t>глобализации.</w:t>
      </w:r>
      <w:r w:rsidR="00370F84">
        <w:t xml:space="preserve"> </w:t>
      </w:r>
      <w:r w:rsidRPr="00FC45D4">
        <w:rPr>
          <w:b/>
          <w:bCs/>
          <w:i/>
          <w:iCs/>
        </w:rPr>
        <w:t>Случилось</w:t>
      </w:r>
      <w:r w:rsidR="00370F84">
        <w:rPr>
          <w:b/>
          <w:bCs/>
          <w:i/>
          <w:iCs/>
        </w:rPr>
        <w:t xml:space="preserve"> </w:t>
      </w:r>
      <w:r w:rsidRPr="00FC45D4">
        <w:rPr>
          <w:b/>
          <w:bCs/>
          <w:i/>
          <w:iCs/>
        </w:rPr>
        <w:t>то,</w:t>
      </w:r>
      <w:r w:rsidR="00370F84">
        <w:rPr>
          <w:b/>
          <w:bCs/>
          <w:i/>
          <w:iCs/>
        </w:rPr>
        <w:t xml:space="preserve"> </w:t>
      </w:r>
      <w:r w:rsidRPr="00FC45D4">
        <w:rPr>
          <w:b/>
          <w:bCs/>
          <w:i/>
          <w:iCs/>
        </w:rPr>
        <w:t>что</w:t>
      </w:r>
      <w:r w:rsidR="00370F84">
        <w:rPr>
          <w:b/>
          <w:bCs/>
          <w:i/>
          <w:iCs/>
        </w:rPr>
        <w:t xml:space="preserve"> </w:t>
      </w:r>
      <w:r w:rsidRPr="00FC45D4">
        <w:rPr>
          <w:b/>
          <w:bCs/>
          <w:i/>
          <w:iCs/>
        </w:rPr>
        <w:t>и</w:t>
      </w:r>
      <w:r w:rsidR="00370F84">
        <w:rPr>
          <w:b/>
          <w:bCs/>
          <w:i/>
          <w:iCs/>
        </w:rPr>
        <w:t xml:space="preserve"> </w:t>
      </w:r>
      <w:r w:rsidRPr="00FC45D4">
        <w:rPr>
          <w:b/>
          <w:bCs/>
          <w:i/>
          <w:iCs/>
        </w:rPr>
        <w:t>должно</w:t>
      </w:r>
      <w:r w:rsidR="00370F84">
        <w:rPr>
          <w:b/>
          <w:bCs/>
          <w:i/>
          <w:iCs/>
        </w:rPr>
        <w:t xml:space="preserve"> </w:t>
      </w:r>
      <w:r w:rsidRPr="00FC45D4">
        <w:rPr>
          <w:b/>
          <w:bCs/>
          <w:i/>
          <w:iCs/>
        </w:rPr>
        <w:t>было</w:t>
      </w:r>
      <w:r w:rsidR="00370F84">
        <w:rPr>
          <w:b/>
          <w:bCs/>
          <w:i/>
          <w:iCs/>
        </w:rPr>
        <w:t xml:space="preserve"> </w:t>
      </w:r>
      <w:r w:rsidRPr="00FC45D4">
        <w:rPr>
          <w:b/>
          <w:bCs/>
          <w:i/>
          <w:iCs/>
        </w:rPr>
        <w:t>произойти</w:t>
      </w:r>
      <w:r>
        <w:t>.</w:t>
      </w:r>
      <w:r w:rsidR="00370F84">
        <w:t xml:space="preserve"> </w:t>
      </w:r>
      <w:r w:rsidR="00B84B49">
        <w:t>Э</w:t>
      </w:r>
      <w:r>
        <w:t>то</w:t>
      </w:r>
      <w:r w:rsidR="00370F84">
        <w:t xml:space="preserve"> </w:t>
      </w:r>
      <w:r w:rsidR="00B84B49">
        <w:t>мы н</w:t>
      </w:r>
      <w:r>
        <w:t>аблюдае</w:t>
      </w:r>
      <w:r w:rsidR="00B84B49">
        <w:t>м</w:t>
      </w:r>
      <w:r w:rsidR="00370F84">
        <w:t xml:space="preserve"> </w:t>
      </w:r>
      <w:r>
        <w:t>и</w:t>
      </w:r>
      <w:r w:rsidR="00370F84">
        <w:t xml:space="preserve"> </w:t>
      </w:r>
      <w:r>
        <w:t>в</w:t>
      </w:r>
      <w:r w:rsidR="00370F84">
        <w:t xml:space="preserve"> </w:t>
      </w:r>
      <w:r w:rsidR="00B84B49">
        <w:t>этом</w:t>
      </w:r>
      <w:r w:rsidR="00370F84">
        <w:t xml:space="preserve"> </w:t>
      </w:r>
      <w:r>
        <w:t>принимаем</w:t>
      </w:r>
      <w:r w:rsidR="00370F84">
        <w:t xml:space="preserve"> </w:t>
      </w:r>
      <w:r>
        <w:t>участие.</w:t>
      </w:r>
      <w:r w:rsidR="00370F84">
        <w:t xml:space="preserve"> </w:t>
      </w:r>
      <w:r>
        <w:t>С</w:t>
      </w:r>
      <w:r w:rsidR="00370F84">
        <w:t xml:space="preserve"> </w:t>
      </w:r>
      <w:r>
        <w:t>другой</w:t>
      </w:r>
      <w:r w:rsidR="00370F84">
        <w:t xml:space="preserve"> </w:t>
      </w:r>
      <w:r>
        <w:t>стороны</w:t>
      </w:r>
      <w:r w:rsidR="00370F84">
        <w:t xml:space="preserve"> </w:t>
      </w:r>
      <w:r>
        <w:t>–</w:t>
      </w:r>
      <w:r w:rsidR="00370F84">
        <w:t xml:space="preserve"> </w:t>
      </w:r>
      <w:r>
        <w:t>о</w:t>
      </w:r>
      <w:r w:rsidRPr="00280225">
        <w:t>громные</w:t>
      </w:r>
      <w:r w:rsidR="00370F84">
        <w:t xml:space="preserve"> </w:t>
      </w:r>
      <w:r w:rsidRPr="00280225">
        <w:t>массы</w:t>
      </w:r>
      <w:r w:rsidR="00370F84">
        <w:t xml:space="preserve"> </w:t>
      </w:r>
      <w:r w:rsidRPr="00280225">
        <w:t>высокообразованных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высококвалифицированных</w:t>
      </w:r>
      <w:r w:rsidR="00370F84">
        <w:t xml:space="preserve"> </w:t>
      </w:r>
      <w:r w:rsidRPr="00280225">
        <w:t>людей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России</w:t>
      </w:r>
      <w:r w:rsidR="00370F84">
        <w:t xml:space="preserve"> </w:t>
      </w:r>
      <w:r w:rsidRPr="00280225">
        <w:t>оказались</w:t>
      </w:r>
      <w:r w:rsidR="00370F84">
        <w:t xml:space="preserve"> </w:t>
      </w:r>
      <w:r w:rsidRPr="00FC45D4">
        <w:rPr>
          <w:rStyle w:val="--"/>
        </w:rPr>
        <w:t>ненужными,</w:t>
      </w:r>
      <w:r w:rsidR="00370F84">
        <w:rPr>
          <w:rStyle w:val="--"/>
        </w:rPr>
        <w:t xml:space="preserve"> </w:t>
      </w:r>
      <w:r w:rsidRPr="00FC45D4">
        <w:rPr>
          <w:rStyle w:val="--0"/>
        </w:rPr>
        <w:t>лишними</w:t>
      </w:r>
      <w:r w:rsidRPr="00280225">
        <w:t>,</w:t>
      </w:r>
      <w:r w:rsidR="00370F84">
        <w:t xml:space="preserve"> </w:t>
      </w:r>
      <w:r w:rsidRPr="00280225">
        <w:t>потому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высокотехнологичные</w:t>
      </w:r>
      <w:r w:rsidR="00370F84">
        <w:t xml:space="preserve"> </w:t>
      </w:r>
      <w:r w:rsidRPr="00280225">
        <w:t>производства</w:t>
      </w:r>
      <w:r w:rsidR="00370F84">
        <w:t xml:space="preserve"> </w:t>
      </w:r>
      <w:r w:rsidRPr="00280225">
        <w:t>турбин,</w:t>
      </w:r>
      <w:r w:rsidR="00370F84">
        <w:t xml:space="preserve"> </w:t>
      </w:r>
      <w:r w:rsidRPr="00280225">
        <w:t>дизелей,</w:t>
      </w:r>
      <w:r w:rsidR="00370F84">
        <w:t xml:space="preserve"> </w:t>
      </w:r>
      <w:r w:rsidRPr="00280225">
        <w:t>материалов</w:t>
      </w:r>
      <w:r w:rsidR="00370F84">
        <w:t xml:space="preserve"> </w:t>
      </w:r>
      <w:r w:rsidRPr="00280225">
        <w:t>для</w:t>
      </w:r>
      <w:r w:rsidR="00370F84">
        <w:t xml:space="preserve"> </w:t>
      </w:r>
      <w:r w:rsidRPr="00280225">
        <w:t>ракетно-космической</w:t>
      </w:r>
      <w:r w:rsidR="00370F84">
        <w:t xml:space="preserve"> </w:t>
      </w:r>
      <w:r w:rsidRPr="00280225">
        <w:t>отрасли</w:t>
      </w:r>
      <w:r w:rsidR="00370F84">
        <w:t xml:space="preserve"> </w:t>
      </w:r>
      <w:r w:rsidRPr="00280225">
        <w:t>были</w:t>
      </w:r>
      <w:r w:rsidR="00370F84">
        <w:t xml:space="preserve"> </w:t>
      </w:r>
      <w:r w:rsidRPr="00280225">
        <w:t>остановлены,</w:t>
      </w:r>
      <w:r w:rsidR="00370F84">
        <w:t xml:space="preserve"> </w:t>
      </w:r>
      <w:r w:rsidRPr="00280225">
        <w:t>распроданы,</w:t>
      </w:r>
      <w:r w:rsidR="00370F84">
        <w:t xml:space="preserve"> </w:t>
      </w:r>
      <w:r w:rsidRPr="00280225">
        <w:t>тем</w:t>
      </w:r>
      <w:r w:rsidR="00370F84">
        <w:t xml:space="preserve"> </w:t>
      </w:r>
      <w:r w:rsidRPr="00280225">
        <w:t>самым</w:t>
      </w:r>
      <w:r w:rsidR="00370F84">
        <w:t xml:space="preserve"> </w:t>
      </w:r>
      <w:r w:rsidRPr="00280225">
        <w:t>исключив</w:t>
      </w:r>
      <w:r w:rsidR="00370F84">
        <w:t xml:space="preserve"> </w:t>
      </w:r>
      <w:r w:rsidRPr="00280225">
        <w:t>из</w:t>
      </w:r>
      <w:r w:rsidR="00370F84">
        <w:t xml:space="preserve"> </w:t>
      </w:r>
      <w:r w:rsidRPr="00280225">
        <w:t>жизни</w:t>
      </w:r>
      <w:r w:rsidR="00370F84">
        <w:t xml:space="preserve"> </w:t>
      </w:r>
      <w:r w:rsidRPr="00280225">
        <w:t>страны</w:t>
      </w:r>
      <w:r w:rsidR="00370F84">
        <w:t xml:space="preserve"> </w:t>
      </w:r>
      <w:r w:rsidRPr="00280225">
        <w:t>научно-техническое</w:t>
      </w:r>
      <w:r w:rsidR="00370F84">
        <w:t xml:space="preserve"> </w:t>
      </w:r>
      <w:r w:rsidRPr="00280225">
        <w:t>творчество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людей</w:t>
      </w:r>
      <w:r w:rsidR="00370F84">
        <w:t xml:space="preserve"> </w:t>
      </w:r>
      <w:r w:rsidRPr="00280225">
        <w:t>с</w:t>
      </w:r>
      <w:r w:rsidR="00370F84">
        <w:t xml:space="preserve"> </w:t>
      </w:r>
      <w:r w:rsidRPr="00280225">
        <w:t>исключительными</w:t>
      </w:r>
      <w:r w:rsidR="00370F84">
        <w:t xml:space="preserve"> </w:t>
      </w:r>
      <w:r w:rsidRPr="00280225">
        <w:t>талантами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блистательным</w:t>
      </w:r>
      <w:r w:rsidR="00370F84">
        <w:t xml:space="preserve"> </w:t>
      </w:r>
      <w:r w:rsidRPr="00280225">
        <w:t>образованием.</w:t>
      </w:r>
      <w:r w:rsidR="00370F84">
        <w:t xml:space="preserve"> </w:t>
      </w:r>
      <w:r w:rsidRPr="00280225">
        <w:t>Получив</w:t>
      </w:r>
      <w:r w:rsidR="00370F84">
        <w:t xml:space="preserve"> </w:t>
      </w:r>
      <w:r w:rsidRPr="00280225">
        <w:t>сильнейшие</w:t>
      </w:r>
      <w:r w:rsidR="00370F84">
        <w:t xml:space="preserve"> </w:t>
      </w:r>
      <w:r w:rsidRPr="00280225">
        <w:t>психические</w:t>
      </w:r>
      <w:r w:rsidR="00370F84">
        <w:t xml:space="preserve"> </w:t>
      </w:r>
      <w:r w:rsidRPr="00280225">
        <w:t>травмы,</w:t>
      </w:r>
      <w:r w:rsidR="00370F84">
        <w:t xml:space="preserve"> </w:t>
      </w:r>
      <w:r w:rsidRPr="00280225">
        <w:t>они</w:t>
      </w:r>
      <w:r w:rsidR="00370F84">
        <w:t xml:space="preserve"> </w:t>
      </w:r>
      <w:r w:rsidRPr="00280225">
        <w:t>находили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себе</w:t>
      </w:r>
      <w:r w:rsidR="00370F84">
        <w:t xml:space="preserve"> </w:t>
      </w:r>
      <w:r w:rsidRPr="00280225">
        <w:t>силы</w:t>
      </w:r>
      <w:r w:rsidR="00370F84">
        <w:t xml:space="preserve"> </w:t>
      </w:r>
      <w:r w:rsidRPr="00280225">
        <w:t>стать</w:t>
      </w:r>
      <w:r w:rsidR="00370F84">
        <w:t xml:space="preserve"> </w:t>
      </w:r>
      <w:r w:rsidRPr="00280225">
        <w:t>торговцами,</w:t>
      </w:r>
      <w:r w:rsidR="00370F84">
        <w:t xml:space="preserve"> </w:t>
      </w:r>
      <w:r w:rsidRPr="00280225">
        <w:t>автомеханиками,</w:t>
      </w:r>
      <w:r w:rsidR="00370F84">
        <w:t xml:space="preserve"> </w:t>
      </w:r>
      <w:r w:rsidRPr="00280225">
        <w:t>и…</w:t>
      </w:r>
      <w:r w:rsidR="00B84B49">
        <w:t xml:space="preserve"> </w:t>
      </w:r>
      <w:r w:rsidRPr="00280225">
        <w:t>потенциальными</w:t>
      </w:r>
      <w:r w:rsidR="00370F84">
        <w:t xml:space="preserve"> </w:t>
      </w:r>
      <w:r w:rsidRPr="00280225">
        <w:t>клиентами</w:t>
      </w:r>
      <w:r w:rsidR="00370F84">
        <w:t xml:space="preserve"> </w:t>
      </w:r>
      <w:r>
        <w:t>«учителей»,</w:t>
      </w:r>
      <w:r w:rsidR="00370F84">
        <w:t xml:space="preserve"> </w:t>
      </w:r>
      <w:r>
        <w:t>верстающих</w:t>
      </w:r>
      <w:r w:rsidR="00370F84">
        <w:t xml:space="preserve"> </w:t>
      </w:r>
      <w:r>
        <w:t>последний</w:t>
      </w:r>
      <w:r w:rsidR="00370F84">
        <w:t xml:space="preserve"> </w:t>
      </w:r>
      <w:r>
        <w:t>этап</w:t>
      </w:r>
      <w:r w:rsidR="00370F84">
        <w:t xml:space="preserve"> </w:t>
      </w:r>
      <w:r>
        <w:t>заданной</w:t>
      </w:r>
      <w:r w:rsidR="00370F84">
        <w:t xml:space="preserve"> </w:t>
      </w:r>
      <w:r>
        <w:t>конструкции</w:t>
      </w:r>
      <w:r w:rsidR="00370F84">
        <w:t xml:space="preserve"> </w:t>
      </w:r>
      <w:r>
        <w:t>в</w:t>
      </w:r>
      <w:r w:rsidR="00370F84">
        <w:t xml:space="preserve"> </w:t>
      </w:r>
      <w:r>
        <w:t>рамках</w:t>
      </w:r>
      <w:r w:rsidR="00370F84">
        <w:t xml:space="preserve"> </w:t>
      </w:r>
      <w:r>
        <w:t>Старой</w:t>
      </w:r>
      <w:r w:rsidR="00370F84">
        <w:t xml:space="preserve"> </w:t>
      </w:r>
      <w:r>
        <w:t>Системы</w:t>
      </w:r>
      <w:r w:rsidR="00370F84">
        <w:t xml:space="preserve"> </w:t>
      </w:r>
      <w:r>
        <w:t>Управления.</w:t>
      </w:r>
      <w:r w:rsidR="00370F84">
        <w:t xml:space="preserve"> </w:t>
      </w:r>
    </w:p>
    <w:p w14:paraId="6658877A" w14:textId="3B59514B" w:rsidR="00712A31" w:rsidRPr="00280225" w:rsidRDefault="00712A31" w:rsidP="00712A31">
      <w:pPr>
        <w:rPr>
          <w:szCs w:val="28"/>
        </w:rPr>
      </w:pPr>
      <w:r w:rsidRPr="00280225">
        <w:rPr>
          <w:szCs w:val="28"/>
        </w:rPr>
        <w:t>Маленькой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иллюстрацией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этого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является</w:t>
      </w:r>
      <w:r w:rsidR="00370F84">
        <w:rPr>
          <w:szCs w:val="28"/>
        </w:rPr>
        <w:t xml:space="preserve"> </w:t>
      </w:r>
      <w:r>
        <w:rPr>
          <w:szCs w:val="28"/>
        </w:rPr>
        <w:t>внуша</w:t>
      </w:r>
      <w:r w:rsidR="001927AF">
        <w:rPr>
          <w:szCs w:val="28"/>
        </w:rPr>
        <w:t>емая</w:t>
      </w:r>
      <w:r w:rsidR="00370F84">
        <w:rPr>
          <w:szCs w:val="28"/>
        </w:rPr>
        <w:t xml:space="preserve"> </w:t>
      </w:r>
      <w:r>
        <w:rPr>
          <w:szCs w:val="28"/>
        </w:rPr>
        <w:t>нам</w:t>
      </w:r>
      <w:r w:rsidR="00370F84">
        <w:rPr>
          <w:szCs w:val="28"/>
        </w:rPr>
        <w:t xml:space="preserve"> </w:t>
      </w:r>
      <w:r>
        <w:rPr>
          <w:szCs w:val="28"/>
        </w:rPr>
        <w:t>последние</w:t>
      </w:r>
      <w:r w:rsidR="00370F84">
        <w:rPr>
          <w:szCs w:val="28"/>
        </w:rPr>
        <w:t xml:space="preserve"> </w:t>
      </w:r>
      <w:r>
        <w:rPr>
          <w:szCs w:val="28"/>
        </w:rPr>
        <w:t>десятилетия</w:t>
      </w:r>
      <w:r w:rsidR="00370F84">
        <w:rPr>
          <w:szCs w:val="28"/>
        </w:rPr>
        <w:t xml:space="preserve"> </w:t>
      </w:r>
      <w:r>
        <w:rPr>
          <w:szCs w:val="28"/>
        </w:rPr>
        <w:t>аксиома</w:t>
      </w:r>
      <w:r w:rsidRPr="00280225">
        <w:rPr>
          <w:szCs w:val="28"/>
        </w:rPr>
        <w:t>: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«В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хозяйственной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конкуренции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всегда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выигрывает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страна,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которой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проживает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соответственно,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трудится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больше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людей».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Эта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мысль</w:t>
      </w:r>
      <w:r w:rsidR="00370F84">
        <w:rPr>
          <w:szCs w:val="28"/>
        </w:rPr>
        <w:t xml:space="preserve"> </w:t>
      </w:r>
      <w:r>
        <w:rPr>
          <w:szCs w:val="28"/>
        </w:rPr>
        <w:t>была</w:t>
      </w:r>
      <w:r w:rsidR="00370F84">
        <w:rPr>
          <w:szCs w:val="28"/>
        </w:rPr>
        <w:t xml:space="preserve"> </w:t>
      </w:r>
      <w:r>
        <w:rPr>
          <w:szCs w:val="28"/>
        </w:rPr>
        <w:t>вменена</w:t>
      </w:r>
      <w:r w:rsidR="00370F84">
        <w:rPr>
          <w:szCs w:val="28"/>
        </w:rPr>
        <w:t xml:space="preserve"> </w:t>
      </w:r>
      <w:r>
        <w:rPr>
          <w:szCs w:val="28"/>
        </w:rPr>
        <w:t>через</w:t>
      </w:r>
      <w:r w:rsidR="00370F84">
        <w:rPr>
          <w:szCs w:val="28"/>
        </w:rPr>
        <w:t xml:space="preserve"> </w:t>
      </w:r>
      <w:r>
        <w:rPr>
          <w:szCs w:val="28"/>
        </w:rPr>
        <w:t>людей</w:t>
      </w:r>
      <w:r w:rsidR="00370F84">
        <w:rPr>
          <w:szCs w:val="28"/>
        </w:rPr>
        <w:t xml:space="preserve"> </w:t>
      </w:r>
      <w:r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легла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основу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формирования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концепции</w:t>
      </w:r>
      <w:r w:rsidR="00370F84">
        <w:rPr>
          <w:szCs w:val="28"/>
        </w:rPr>
        <w:t xml:space="preserve"> </w:t>
      </w:r>
      <w:r w:rsidR="001927AF" w:rsidRPr="00280225">
        <w:rPr>
          <w:szCs w:val="28"/>
        </w:rPr>
        <w:t>добавленной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стоимости,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заключается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она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том,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только</w:t>
      </w:r>
      <w:r w:rsidR="00370F84">
        <w:rPr>
          <w:szCs w:val="28"/>
        </w:rPr>
        <w:t xml:space="preserve"> </w:t>
      </w:r>
      <w:r>
        <w:rPr>
          <w:szCs w:val="28"/>
        </w:rPr>
        <w:t>работа</w:t>
      </w:r>
      <w:r w:rsidR="00370F84">
        <w:rPr>
          <w:szCs w:val="28"/>
        </w:rPr>
        <w:t xml:space="preserve"> </w:t>
      </w:r>
      <w:r>
        <w:rPr>
          <w:szCs w:val="28"/>
        </w:rPr>
        <w:t>людей</w:t>
      </w:r>
      <w:r w:rsidR="00370F84">
        <w:rPr>
          <w:szCs w:val="28"/>
        </w:rPr>
        <w:t xml:space="preserve"> </w:t>
      </w:r>
      <w:r>
        <w:rPr>
          <w:szCs w:val="28"/>
        </w:rPr>
        <w:t>(в</w:t>
      </w:r>
      <w:r w:rsidR="00370F84">
        <w:rPr>
          <w:szCs w:val="28"/>
        </w:rPr>
        <w:t xml:space="preserve"> </w:t>
      </w:r>
      <w:r>
        <w:rPr>
          <w:szCs w:val="28"/>
        </w:rPr>
        <w:t>полном</w:t>
      </w:r>
      <w:r w:rsidR="00370F84">
        <w:rPr>
          <w:szCs w:val="28"/>
        </w:rPr>
        <w:t xml:space="preserve"> </w:t>
      </w:r>
      <w:r>
        <w:rPr>
          <w:szCs w:val="28"/>
        </w:rPr>
        <w:t>объёме</w:t>
      </w:r>
      <w:r w:rsidR="00370F84">
        <w:rPr>
          <w:szCs w:val="28"/>
        </w:rPr>
        <w:t xml:space="preserve"> </w:t>
      </w:r>
      <w:r>
        <w:rPr>
          <w:szCs w:val="28"/>
        </w:rPr>
        <w:t>понятия</w:t>
      </w:r>
      <w:r w:rsidR="00370F84">
        <w:rPr>
          <w:szCs w:val="28"/>
        </w:rPr>
        <w:t xml:space="preserve"> </w:t>
      </w:r>
      <w:r>
        <w:rPr>
          <w:szCs w:val="28"/>
        </w:rPr>
        <w:t>«работа»,</w:t>
      </w:r>
      <w:r w:rsidR="00370F84">
        <w:rPr>
          <w:szCs w:val="28"/>
        </w:rPr>
        <w:t xml:space="preserve"> </w:t>
      </w:r>
      <w:r>
        <w:rPr>
          <w:szCs w:val="28"/>
        </w:rPr>
        <w:t>в</w:t>
      </w:r>
      <w:r w:rsidR="00370F84">
        <w:rPr>
          <w:szCs w:val="28"/>
        </w:rPr>
        <w:t xml:space="preserve"> </w:t>
      </w:r>
      <w:r>
        <w:rPr>
          <w:szCs w:val="28"/>
        </w:rPr>
        <w:t>отличии</w:t>
      </w:r>
      <w:r w:rsidR="00370F84">
        <w:rPr>
          <w:szCs w:val="28"/>
        </w:rPr>
        <w:t xml:space="preserve"> </w:t>
      </w:r>
      <w:r>
        <w:rPr>
          <w:szCs w:val="28"/>
        </w:rPr>
        <w:t>от</w:t>
      </w:r>
      <w:r w:rsidR="00370F84">
        <w:rPr>
          <w:szCs w:val="28"/>
        </w:rPr>
        <w:t xml:space="preserve"> </w:t>
      </w:r>
      <w:r>
        <w:rPr>
          <w:szCs w:val="28"/>
        </w:rPr>
        <w:t>«труда»)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созда</w:t>
      </w:r>
      <w:r w:rsidR="001927AF">
        <w:rPr>
          <w:szCs w:val="28"/>
        </w:rPr>
        <w:t>ё</w:t>
      </w:r>
      <w:r w:rsidRPr="00280225">
        <w:rPr>
          <w:szCs w:val="28"/>
        </w:rPr>
        <w:t>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добавленную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стоимость,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значит,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больше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людей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работает,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тем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больше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добавленной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стоимости,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есть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богатства,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производит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тратит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страна.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этом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совершенно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логичном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утверждении</w:t>
      </w:r>
      <w:r>
        <w:rPr>
          <w:szCs w:val="28"/>
        </w:rPr>
        <w:t>,</w:t>
      </w:r>
      <w:r w:rsidR="00370F84">
        <w:rPr>
          <w:szCs w:val="28"/>
        </w:rPr>
        <w:t xml:space="preserve"> </w:t>
      </w:r>
      <w:r>
        <w:rPr>
          <w:szCs w:val="28"/>
        </w:rPr>
        <w:t>в</w:t>
      </w:r>
      <w:r w:rsidR="00370F84">
        <w:rPr>
          <w:szCs w:val="28"/>
        </w:rPr>
        <w:t xml:space="preserve"> </w:t>
      </w:r>
      <w:r>
        <w:rPr>
          <w:szCs w:val="28"/>
        </w:rPr>
        <w:t>рамках</w:t>
      </w:r>
      <w:r w:rsidR="00370F84">
        <w:rPr>
          <w:szCs w:val="28"/>
        </w:rPr>
        <w:t xml:space="preserve"> </w:t>
      </w:r>
      <w:r>
        <w:rPr>
          <w:szCs w:val="28"/>
        </w:rPr>
        <w:t>вмен</w:t>
      </w:r>
      <w:r w:rsidR="0020579D">
        <w:rPr>
          <w:szCs w:val="28"/>
        </w:rPr>
        <w:t>ё</w:t>
      </w:r>
      <w:r>
        <w:rPr>
          <w:szCs w:val="28"/>
        </w:rPr>
        <w:t>нного,</w:t>
      </w:r>
      <w:r w:rsidR="00370F84">
        <w:rPr>
          <w:szCs w:val="28"/>
        </w:rPr>
        <w:t xml:space="preserve"> </w:t>
      </w:r>
      <w:r>
        <w:rPr>
          <w:szCs w:val="28"/>
        </w:rPr>
        <w:t>и</w:t>
      </w:r>
      <w:r w:rsidR="00370F84">
        <w:rPr>
          <w:szCs w:val="28"/>
        </w:rPr>
        <w:t xml:space="preserve"> </w:t>
      </w:r>
      <w:r>
        <w:rPr>
          <w:szCs w:val="28"/>
        </w:rPr>
        <w:t>сегодня</w:t>
      </w:r>
      <w:r w:rsidR="00370F84">
        <w:rPr>
          <w:szCs w:val="28"/>
        </w:rPr>
        <w:t xml:space="preserve"> </w:t>
      </w:r>
      <w:r w:rsidRPr="006607BD">
        <w:rPr>
          <w:rStyle w:val="--0"/>
        </w:rPr>
        <w:t>построен</w:t>
      </w:r>
      <w:r w:rsidR="00370F84">
        <w:rPr>
          <w:rStyle w:val="--0"/>
        </w:rPr>
        <w:t xml:space="preserve"> </w:t>
      </w:r>
      <w:r w:rsidRPr="006607BD">
        <w:rPr>
          <w:rStyle w:val="--"/>
        </w:rPr>
        <w:t>фундамент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современной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хозяйственной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системы.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е</w:t>
      </w:r>
      <w:r w:rsidR="0020579D">
        <w:rPr>
          <w:szCs w:val="28"/>
        </w:rPr>
        <w:t>ё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основе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леж</w:t>
      </w:r>
      <w:r>
        <w:rPr>
          <w:szCs w:val="28"/>
        </w:rPr>
        <w:t>ат</w:t>
      </w:r>
      <w:r w:rsidR="00370F84">
        <w:rPr>
          <w:szCs w:val="28"/>
        </w:rPr>
        <w:t xml:space="preserve"> </w:t>
      </w:r>
      <w:r>
        <w:rPr>
          <w:szCs w:val="28"/>
        </w:rPr>
        <w:t>люди</w:t>
      </w:r>
      <w:r w:rsidR="00370F84">
        <w:rPr>
          <w:szCs w:val="28"/>
        </w:rPr>
        <w:t xml:space="preserve"> </w:t>
      </w:r>
      <w:r w:rsidR="00955BEE">
        <w:rPr>
          <w:szCs w:val="28"/>
        </w:rPr>
        <w:t>–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работающи</w:t>
      </w:r>
      <w:r>
        <w:rPr>
          <w:szCs w:val="28"/>
        </w:rPr>
        <w:t>е</w:t>
      </w:r>
      <w:r w:rsidRPr="00280225">
        <w:rPr>
          <w:szCs w:val="28"/>
        </w:rPr>
        <w:t>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производящи</w:t>
      </w:r>
      <w:r>
        <w:rPr>
          <w:szCs w:val="28"/>
        </w:rPr>
        <w:t>е</w:t>
      </w:r>
      <w:r w:rsidRPr="00280225">
        <w:rPr>
          <w:szCs w:val="28"/>
        </w:rPr>
        <w:t>.</w:t>
      </w:r>
      <w:r w:rsidR="00370F84">
        <w:rPr>
          <w:szCs w:val="28"/>
        </w:rPr>
        <w:t xml:space="preserve"> </w:t>
      </w:r>
    </w:p>
    <w:p w14:paraId="329207A1" w14:textId="2CD77688" w:rsidR="0020579D" w:rsidRDefault="00712A31" w:rsidP="0020579D">
      <w:bookmarkStart w:id="18" w:name="OLE_LINK14"/>
      <w:bookmarkStart w:id="19" w:name="OLE_LINK15"/>
      <w:r>
        <w:t>«Учителя»</w:t>
      </w:r>
      <w:r w:rsidR="00370F84">
        <w:t xml:space="preserve"> </w:t>
      </w:r>
      <w:r w:rsidRPr="00280225">
        <w:t>име</w:t>
      </w:r>
      <w:r>
        <w:t>ли</w:t>
      </w:r>
      <w:r w:rsidR="00370F84">
        <w:t xml:space="preserve"> </w:t>
      </w:r>
      <w:r w:rsidRPr="00280225">
        <w:t>свою</w:t>
      </w:r>
      <w:r w:rsidR="00370F84">
        <w:t xml:space="preserve"> </w:t>
      </w:r>
      <w:r w:rsidRPr="00280225">
        <w:t>интерпретацию</w:t>
      </w:r>
      <w:r w:rsidR="00370F84">
        <w:t xml:space="preserve"> </w:t>
      </w:r>
      <w:r w:rsidRPr="00280225">
        <w:t>«работающ</w:t>
      </w:r>
      <w:r>
        <w:t>их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производящ</w:t>
      </w:r>
      <w:r>
        <w:t>их</w:t>
      </w:r>
      <w:r w:rsidR="00370F84">
        <w:t xml:space="preserve"> </w:t>
      </w:r>
      <w:r>
        <w:t>людей</w:t>
      </w:r>
      <w:r w:rsidRPr="00280225">
        <w:t>»</w:t>
      </w:r>
      <w:r w:rsidR="0020579D">
        <w:t xml:space="preserve"> –</w:t>
      </w:r>
      <w:r w:rsidR="00370F84">
        <w:t xml:space="preserve"> </w:t>
      </w:r>
      <w:r w:rsidRPr="00280225">
        <w:t>только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труде</w:t>
      </w:r>
      <w:r w:rsidR="00370F84">
        <w:t xml:space="preserve"> </w:t>
      </w:r>
      <w:r w:rsidRPr="00280225">
        <w:t>формируются</w:t>
      </w:r>
      <w:r w:rsidR="00370F84">
        <w:t xml:space="preserve"> </w:t>
      </w:r>
      <w:r w:rsidRPr="00280225">
        <w:t>высшие</w:t>
      </w:r>
      <w:r w:rsidR="00370F84">
        <w:t xml:space="preserve"> </w:t>
      </w:r>
      <w:r w:rsidRPr="00280225">
        <w:t>психические</w:t>
      </w:r>
      <w:r w:rsidR="00370F84">
        <w:t xml:space="preserve"> </w:t>
      </w:r>
      <w:r w:rsidRPr="00280225">
        <w:t>функции</w:t>
      </w:r>
      <w:r w:rsidR="00370F84">
        <w:t xml:space="preserve"> </w:t>
      </w:r>
      <w:r>
        <w:t>людей</w:t>
      </w:r>
      <w:r w:rsidRPr="00280225">
        <w:t>:</w:t>
      </w:r>
      <w:r w:rsidR="00370F84">
        <w:t xml:space="preserve"> </w:t>
      </w:r>
      <w:r w:rsidRPr="00280225">
        <w:t>мышление,</w:t>
      </w:r>
      <w:r w:rsidR="00370F84">
        <w:t xml:space="preserve"> </w:t>
      </w:r>
      <w:r w:rsidRPr="00280225">
        <w:t>память,</w:t>
      </w:r>
      <w:r w:rsidR="00370F84">
        <w:t xml:space="preserve"> </w:t>
      </w:r>
      <w:r w:rsidRPr="00280225">
        <w:t>внимание,</w:t>
      </w:r>
      <w:r w:rsidR="00370F84">
        <w:t xml:space="preserve"> </w:t>
      </w:r>
      <w:r w:rsidRPr="00280225">
        <w:t>воля,</w:t>
      </w:r>
      <w:r w:rsidR="00370F84">
        <w:t xml:space="preserve"> </w:t>
      </w:r>
      <w:r w:rsidRPr="00280225">
        <w:t>восприятие,</w:t>
      </w:r>
      <w:r w:rsidR="00370F84">
        <w:t xml:space="preserve"> </w:t>
      </w:r>
      <w:r w:rsidRPr="00280225">
        <w:t>речь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др.</w:t>
      </w:r>
      <w:r w:rsidR="00370F84">
        <w:t xml:space="preserve"> </w:t>
      </w:r>
    </w:p>
    <w:p w14:paraId="27348447" w14:textId="77777777" w:rsidR="00835795" w:rsidRDefault="00712A31" w:rsidP="0020579D">
      <w:pPr>
        <w:rPr>
          <w:szCs w:val="28"/>
        </w:rPr>
      </w:pPr>
      <w:r>
        <w:rPr>
          <w:szCs w:val="28"/>
        </w:rPr>
        <w:t>Люди</w:t>
      </w:r>
      <w:r w:rsidRPr="00280225">
        <w:rPr>
          <w:szCs w:val="28"/>
        </w:rPr>
        <w:t>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выбывши</w:t>
      </w:r>
      <w:r>
        <w:rPr>
          <w:szCs w:val="28"/>
        </w:rPr>
        <w:t>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из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трудового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процесса,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автоматически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деградиру</w:t>
      </w:r>
      <w:r>
        <w:rPr>
          <w:szCs w:val="28"/>
        </w:rPr>
        <w:t>ю</w:t>
      </w:r>
      <w:r w:rsidRPr="00280225">
        <w:rPr>
          <w:szCs w:val="28"/>
        </w:rPr>
        <w:t>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психически,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потому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одном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другом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виде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активности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высшие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психические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функции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развиваются.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прямая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дорога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психологу,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психотерапевту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835795">
        <w:rPr>
          <w:szCs w:val="28"/>
        </w:rPr>
        <w:t>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хуже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всего,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психиатру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следователю.</w:t>
      </w:r>
      <w:r w:rsidR="00370F84">
        <w:rPr>
          <w:szCs w:val="28"/>
        </w:rPr>
        <w:t xml:space="preserve"> </w:t>
      </w:r>
    </w:p>
    <w:p w14:paraId="56E65FD5" w14:textId="20A595AA" w:rsidR="00835795" w:rsidRDefault="00712A31" w:rsidP="00835795">
      <w:pPr>
        <w:rPr>
          <w:szCs w:val="28"/>
        </w:rPr>
      </w:pPr>
      <w:r>
        <w:rPr>
          <w:szCs w:val="28"/>
        </w:rPr>
        <w:t>Давайте</w:t>
      </w:r>
      <w:r w:rsidR="00370F84">
        <w:rPr>
          <w:szCs w:val="28"/>
        </w:rPr>
        <w:t xml:space="preserve"> </w:t>
      </w:r>
      <w:r>
        <w:rPr>
          <w:szCs w:val="28"/>
        </w:rPr>
        <w:t>с</w:t>
      </w:r>
      <w:r w:rsidR="00370F84">
        <w:rPr>
          <w:szCs w:val="28"/>
        </w:rPr>
        <w:t xml:space="preserve"> </w:t>
      </w:r>
      <w:r>
        <w:rPr>
          <w:szCs w:val="28"/>
        </w:rPr>
        <w:t>вами</w:t>
      </w:r>
      <w:r w:rsidR="00370F84">
        <w:rPr>
          <w:szCs w:val="28"/>
        </w:rPr>
        <w:t xml:space="preserve"> </w:t>
      </w:r>
      <w:r>
        <w:rPr>
          <w:szCs w:val="28"/>
        </w:rPr>
        <w:t>вернемся</w:t>
      </w:r>
      <w:r w:rsidR="00370F84">
        <w:rPr>
          <w:szCs w:val="28"/>
        </w:rPr>
        <w:t xml:space="preserve"> </w:t>
      </w:r>
      <w:r>
        <w:rPr>
          <w:szCs w:val="28"/>
        </w:rPr>
        <w:t>назад</w:t>
      </w:r>
      <w:r w:rsidR="00835795">
        <w:rPr>
          <w:szCs w:val="28"/>
        </w:rPr>
        <w:t>,</w:t>
      </w:r>
      <w:r w:rsidR="00370F84">
        <w:rPr>
          <w:szCs w:val="28"/>
        </w:rPr>
        <w:t xml:space="preserve"> </w:t>
      </w:r>
      <w:r>
        <w:rPr>
          <w:szCs w:val="28"/>
        </w:rPr>
        <w:t>в</w:t>
      </w:r>
      <w:r w:rsidR="00370F84">
        <w:rPr>
          <w:szCs w:val="28"/>
        </w:rPr>
        <w:t xml:space="preserve"> </w:t>
      </w:r>
      <w:r>
        <w:rPr>
          <w:szCs w:val="28"/>
        </w:rPr>
        <w:t>так</w:t>
      </w:r>
      <w:r w:rsidR="00370F84">
        <w:rPr>
          <w:szCs w:val="28"/>
        </w:rPr>
        <w:t xml:space="preserve"> </w:t>
      </w:r>
      <w:r>
        <w:rPr>
          <w:szCs w:val="28"/>
        </w:rPr>
        <w:t>называемое</w:t>
      </w:r>
      <w:r w:rsidR="00370F84">
        <w:rPr>
          <w:szCs w:val="28"/>
        </w:rPr>
        <w:t xml:space="preserve"> </w:t>
      </w:r>
      <w:r>
        <w:rPr>
          <w:szCs w:val="28"/>
        </w:rPr>
        <w:t>время</w:t>
      </w:r>
      <w:r w:rsidR="00370F84">
        <w:rPr>
          <w:szCs w:val="28"/>
        </w:rPr>
        <w:t xml:space="preserve"> </w:t>
      </w:r>
      <w:r>
        <w:rPr>
          <w:szCs w:val="28"/>
        </w:rPr>
        <w:t>«начало</w:t>
      </w:r>
      <w:r w:rsidR="00370F84">
        <w:rPr>
          <w:szCs w:val="28"/>
        </w:rPr>
        <w:t xml:space="preserve"> </w:t>
      </w:r>
      <w:r>
        <w:rPr>
          <w:szCs w:val="28"/>
        </w:rPr>
        <w:t>перестройки»,</w:t>
      </w:r>
      <w:r w:rsidR="00370F84">
        <w:rPr>
          <w:szCs w:val="28"/>
        </w:rPr>
        <w:t xml:space="preserve"> </w:t>
      </w:r>
      <w:r>
        <w:rPr>
          <w:szCs w:val="28"/>
        </w:rPr>
        <w:t>а</w:t>
      </w:r>
      <w:r w:rsidR="00370F84">
        <w:rPr>
          <w:szCs w:val="28"/>
        </w:rPr>
        <w:t xml:space="preserve"> </w:t>
      </w:r>
      <w:r>
        <w:rPr>
          <w:szCs w:val="28"/>
        </w:rPr>
        <w:t>вернее,</w:t>
      </w:r>
      <w:r w:rsidR="00370F84">
        <w:rPr>
          <w:szCs w:val="28"/>
        </w:rPr>
        <w:t xml:space="preserve"> </w:t>
      </w:r>
      <w:r>
        <w:rPr>
          <w:szCs w:val="28"/>
        </w:rPr>
        <w:t>начала</w:t>
      </w:r>
      <w:r w:rsidR="00370F84">
        <w:rPr>
          <w:szCs w:val="28"/>
        </w:rPr>
        <w:t xml:space="preserve"> </w:t>
      </w:r>
      <w:r>
        <w:rPr>
          <w:szCs w:val="28"/>
        </w:rPr>
        <w:t>реализации</w:t>
      </w:r>
      <w:r w:rsidR="00370F84">
        <w:rPr>
          <w:szCs w:val="28"/>
        </w:rPr>
        <w:t xml:space="preserve"> </w:t>
      </w:r>
      <w:r w:rsidR="00835795">
        <w:rPr>
          <w:szCs w:val="28"/>
        </w:rPr>
        <w:t>завершающего</w:t>
      </w:r>
      <w:r w:rsidR="00370F84">
        <w:rPr>
          <w:szCs w:val="28"/>
        </w:rPr>
        <w:t xml:space="preserve"> </w:t>
      </w:r>
      <w:r>
        <w:rPr>
          <w:szCs w:val="28"/>
        </w:rPr>
        <w:t>этапа</w:t>
      </w:r>
      <w:r w:rsidR="00370F84">
        <w:rPr>
          <w:szCs w:val="28"/>
        </w:rPr>
        <w:t xml:space="preserve"> </w:t>
      </w:r>
      <w:r>
        <w:rPr>
          <w:szCs w:val="28"/>
        </w:rPr>
        <w:t>плана</w:t>
      </w:r>
      <w:r w:rsidR="00370F84">
        <w:rPr>
          <w:szCs w:val="28"/>
        </w:rPr>
        <w:t xml:space="preserve"> </w:t>
      </w:r>
      <w:proofErr w:type="spellStart"/>
      <w:r>
        <w:rPr>
          <w:szCs w:val="28"/>
        </w:rPr>
        <w:t>эбровской</w:t>
      </w:r>
      <w:proofErr w:type="spellEnd"/>
      <w:r w:rsidR="00370F84">
        <w:rPr>
          <w:szCs w:val="28"/>
        </w:rPr>
        <w:t xml:space="preserve"> </w:t>
      </w:r>
      <w:r>
        <w:rPr>
          <w:szCs w:val="28"/>
        </w:rPr>
        <w:t>системы.</w:t>
      </w:r>
      <w:r w:rsidR="00370F84">
        <w:rPr>
          <w:szCs w:val="28"/>
        </w:rPr>
        <w:t xml:space="preserve"> </w:t>
      </w:r>
      <w:r w:rsidR="00835795">
        <w:rPr>
          <w:szCs w:val="28"/>
        </w:rPr>
        <w:t>Здесь в</w:t>
      </w:r>
      <w:r>
        <w:rPr>
          <w:szCs w:val="28"/>
        </w:rPr>
        <w:t>ажно</w:t>
      </w:r>
      <w:r w:rsidR="00370F84">
        <w:rPr>
          <w:szCs w:val="28"/>
        </w:rPr>
        <w:t xml:space="preserve"> </w:t>
      </w:r>
      <w:r>
        <w:rPr>
          <w:szCs w:val="28"/>
        </w:rPr>
        <w:t>понять</w:t>
      </w:r>
      <w:r w:rsidR="00370F84">
        <w:rPr>
          <w:szCs w:val="28"/>
        </w:rPr>
        <w:t xml:space="preserve"> </w:t>
      </w:r>
      <w:r>
        <w:rPr>
          <w:szCs w:val="28"/>
        </w:rPr>
        <w:t>восприятие</w:t>
      </w:r>
      <w:r w:rsidR="00370F84">
        <w:rPr>
          <w:szCs w:val="28"/>
        </w:rPr>
        <w:t xml:space="preserve"> </w:t>
      </w:r>
      <w:r>
        <w:rPr>
          <w:szCs w:val="28"/>
        </w:rPr>
        <w:t>людьми</w:t>
      </w:r>
      <w:r w:rsidR="00370F84">
        <w:rPr>
          <w:szCs w:val="28"/>
        </w:rPr>
        <w:t xml:space="preserve"> </w:t>
      </w:r>
      <w:r>
        <w:rPr>
          <w:szCs w:val="28"/>
        </w:rPr>
        <w:t>конца</w:t>
      </w:r>
      <w:r w:rsidR="00370F84">
        <w:rPr>
          <w:szCs w:val="28"/>
        </w:rPr>
        <w:t xml:space="preserve"> </w:t>
      </w:r>
      <w:r>
        <w:rPr>
          <w:szCs w:val="28"/>
        </w:rPr>
        <w:t>реализации</w:t>
      </w:r>
      <w:r w:rsidR="00370F84">
        <w:rPr>
          <w:szCs w:val="28"/>
        </w:rPr>
        <w:t xml:space="preserve"> </w:t>
      </w:r>
      <w:r>
        <w:rPr>
          <w:szCs w:val="28"/>
        </w:rPr>
        <w:t>Программ</w:t>
      </w:r>
      <w:r w:rsidR="00370F84">
        <w:rPr>
          <w:szCs w:val="28"/>
        </w:rPr>
        <w:t xml:space="preserve"> </w:t>
      </w:r>
      <w:r>
        <w:rPr>
          <w:szCs w:val="28"/>
        </w:rPr>
        <w:t>Старой</w:t>
      </w:r>
      <w:r w:rsidR="00370F84">
        <w:rPr>
          <w:szCs w:val="28"/>
        </w:rPr>
        <w:t xml:space="preserve"> </w:t>
      </w:r>
      <w:r>
        <w:rPr>
          <w:szCs w:val="28"/>
        </w:rPr>
        <w:t>Системы</w:t>
      </w:r>
      <w:r w:rsidR="00370F84">
        <w:rPr>
          <w:szCs w:val="28"/>
        </w:rPr>
        <w:t xml:space="preserve"> </w:t>
      </w:r>
      <w:r>
        <w:rPr>
          <w:szCs w:val="28"/>
        </w:rPr>
        <w:t>и</w:t>
      </w:r>
      <w:r w:rsidR="00370F84">
        <w:rPr>
          <w:szCs w:val="28"/>
        </w:rPr>
        <w:t xml:space="preserve"> </w:t>
      </w:r>
      <w:r>
        <w:rPr>
          <w:szCs w:val="28"/>
        </w:rPr>
        <w:t>начал</w:t>
      </w:r>
      <w:r w:rsidR="00835795">
        <w:rPr>
          <w:szCs w:val="28"/>
        </w:rPr>
        <w:t>а</w:t>
      </w:r>
      <w:r w:rsidR="00370F84">
        <w:rPr>
          <w:szCs w:val="28"/>
        </w:rPr>
        <w:t xml:space="preserve"> </w:t>
      </w:r>
      <w:r>
        <w:rPr>
          <w:szCs w:val="28"/>
        </w:rPr>
        <w:t>управления</w:t>
      </w:r>
      <w:r w:rsidR="00370F84">
        <w:rPr>
          <w:szCs w:val="28"/>
        </w:rPr>
        <w:t xml:space="preserve"> </w:t>
      </w:r>
      <w:r>
        <w:rPr>
          <w:szCs w:val="28"/>
        </w:rPr>
        <w:t>в</w:t>
      </w:r>
      <w:r w:rsidR="00370F84">
        <w:rPr>
          <w:szCs w:val="28"/>
        </w:rPr>
        <w:t xml:space="preserve"> </w:t>
      </w:r>
      <w:r>
        <w:rPr>
          <w:szCs w:val="28"/>
        </w:rPr>
        <w:t>рамках</w:t>
      </w:r>
      <w:r w:rsidR="00370F84">
        <w:rPr>
          <w:szCs w:val="28"/>
        </w:rPr>
        <w:t xml:space="preserve"> </w:t>
      </w:r>
      <w:r>
        <w:rPr>
          <w:szCs w:val="28"/>
        </w:rPr>
        <w:t>Новой</w:t>
      </w:r>
      <w:r w:rsidR="00370F84">
        <w:rPr>
          <w:szCs w:val="28"/>
        </w:rPr>
        <w:t xml:space="preserve"> </w:t>
      </w:r>
      <w:r>
        <w:rPr>
          <w:szCs w:val="28"/>
        </w:rPr>
        <w:t>Системы.</w:t>
      </w:r>
      <w:r w:rsidR="00370F84">
        <w:rPr>
          <w:szCs w:val="28"/>
        </w:rPr>
        <w:t xml:space="preserve"> </w:t>
      </w:r>
      <w:r w:rsidR="00835795">
        <w:rPr>
          <w:szCs w:val="28"/>
        </w:rPr>
        <w:t xml:space="preserve"> </w:t>
      </w:r>
      <w:r>
        <w:rPr>
          <w:szCs w:val="28"/>
        </w:rPr>
        <w:lastRenderedPageBreak/>
        <w:t>Именно</w:t>
      </w:r>
      <w:r w:rsidR="00370F84">
        <w:rPr>
          <w:szCs w:val="28"/>
        </w:rPr>
        <w:t xml:space="preserve"> </w:t>
      </w:r>
      <w:r w:rsidR="00835795">
        <w:rPr>
          <w:szCs w:val="28"/>
        </w:rPr>
        <w:t>восприятия людьми</w:t>
      </w:r>
      <w:r w:rsidR="00370F84">
        <w:rPr>
          <w:szCs w:val="28"/>
        </w:rPr>
        <w:t xml:space="preserve"> </w:t>
      </w:r>
      <w:r>
        <w:rPr>
          <w:szCs w:val="28"/>
        </w:rPr>
        <w:t>–</w:t>
      </w:r>
      <w:r w:rsidR="00370F84">
        <w:rPr>
          <w:szCs w:val="28"/>
        </w:rPr>
        <w:t xml:space="preserve"> </w:t>
      </w:r>
      <w:r>
        <w:rPr>
          <w:szCs w:val="28"/>
        </w:rPr>
        <w:t>происходящего.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Как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результат,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через</w:t>
      </w:r>
      <w:r w:rsidR="00370F84">
        <w:rPr>
          <w:szCs w:val="28"/>
        </w:rPr>
        <w:t xml:space="preserve"> </w:t>
      </w:r>
      <w:r>
        <w:rPr>
          <w:szCs w:val="28"/>
        </w:rPr>
        <w:t>более</w:t>
      </w:r>
      <w:r w:rsidR="00370F84">
        <w:rPr>
          <w:szCs w:val="28"/>
        </w:rPr>
        <w:t xml:space="preserve"> </w:t>
      </w:r>
      <w:r>
        <w:rPr>
          <w:szCs w:val="28"/>
        </w:rPr>
        <w:t>чем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четверть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века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после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начала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перестройки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мы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почти</w:t>
      </w:r>
      <w:r w:rsidR="00370F84">
        <w:rPr>
          <w:szCs w:val="28"/>
        </w:rPr>
        <w:t xml:space="preserve"> </w:t>
      </w:r>
      <w:r w:rsidRPr="006607BD">
        <w:rPr>
          <w:rStyle w:val="--0"/>
        </w:rPr>
        <w:t>ничего</w:t>
      </w:r>
      <w:r w:rsidR="00370F84">
        <w:rPr>
          <w:rStyle w:val="--0"/>
        </w:rPr>
        <w:t xml:space="preserve"> </w:t>
      </w:r>
      <w:r w:rsidRPr="006607BD">
        <w:rPr>
          <w:rStyle w:val="--"/>
        </w:rPr>
        <w:t>не</w:t>
      </w:r>
      <w:r w:rsidR="00370F84">
        <w:rPr>
          <w:rStyle w:val="--0"/>
        </w:rPr>
        <w:t xml:space="preserve"> </w:t>
      </w:r>
      <w:r w:rsidRPr="006607BD">
        <w:rPr>
          <w:rStyle w:val="--0"/>
        </w:rPr>
        <w:t>производим</w:t>
      </w:r>
      <w:r w:rsidRPr="00280225">
        <w:rPr>
          <w:szCs w:val="28"/>
        </w:rPr>
        <w:t>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нас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осталось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совсем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мало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основного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капитала,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многие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наши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города,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пос</w:t>
      </w:r>
      <w:r w:rsidR="00517253">
        <w:rPr>
          <w:szCs w:val="28"/>
        </w:rPr>
        <w:t>ё</w:t>
      </w:r>
      <w:r w:rsidRPr="00280225">
        <w:rPr>
          <w:szCs w:val="28"/>
        </w:rPr>
        <w:t>лки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деревни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находятся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грани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цивилизованного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существования.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вот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она,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идеологическая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вершина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постиндустриального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мира: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никому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этого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дела.</w:t>
      </w:r>
      <w:r w:rsidR="00370F84">
        <w:rPr>
          <w:szCs w:val="28"/>
        </w:rPr>
        <w:t xml:space="preserve"> </w:t>
      </w:r>
      <w:bookmarkEnd w:id="18"/>
      <w:bookmarkEnd w:id="19"/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1990-е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мы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раз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сравнивали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потери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России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показателях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промышленного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производства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самыми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катастрофическими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моментами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истории.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Тогда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мы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констатировали,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дне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своего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падения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Россия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потеряла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больше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(более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55</w:t>
      </w:r>
      <w:r w:rsidR="00835795">
        <w:rPr>
          <w:szCs w:val="28"/>
        </w:rPr>
        <w:t> </w:t>
      </w:r>
      <w:r w:rsidRPr="00280225">
        <w:rPr>
          <w:szCs w:val="28"/>
        </w:rPr>
        <w:t>%),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США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времена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Великой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депрессии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(30</w:t>
      </w:r>
      <w:r w:rsidR="00835795">
        <w:rPr>
          <w:szCs w:val="28"/>
        </w:rPr>
        <w:t> </w:t>
      </w:r>
      <w:r w:rsidRPr="00280225">
        <w:rPr>
          <w:szCs w:val="28"/>
        </w:rPr>
        <w:t>%)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="00835795">
        <w:rPr>
          <w:szCs w:val="28"/>
        </w:rPr>
        <w:t xml:space="preserve">что </w:t>
      </w:r>
      <w:r w:rsidRPr="00280225">
        <w:rPr>
          <w:szCs w:val="28"/>
        </w:rPr>
        <w:t>вполне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сопоставимо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потерями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время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Гражданской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войны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(70</w:t>
      </w:r>
      <w:r w:rsidR="00835795">
        <w:rPr>
          <w:szCs w:val="28"/>
        </w:rPr>
        <w:t> </w:t>
      </w:r>
      <w:r w:rsidRPr="00280225">
        <w:rPr>
          <w:szCs w:val="28"/>
        </w:rPr>
        <w:t>%).</w:t>
      </w:r>
      <w:r w:rsidR="00370F84">
        <w:rPr>
          <w:szCs w:val="28"/>
        </w:rPr>
        <w:t xml:space="preserve"> </w:t>
      </w:r>
    </w:p>
    <w:p w14:paraId="06BA9721" w14:textId="459742B1" w:rsidR="00712A31" w:rsidRPr="0020579D" w:rsidRDefault="00835795" w:rsidP="00835795">
      <w:pPr>
        <w:pStyle w:val="afffff"/>
      </w:pPr>
      <w:r>
        <w:drawing>
          <wp:inline distT="0" distB="0" distL="0" distR="0" wp14:anchorId="42B34179" wp14:editId="12818C8D">
            <wp:extent cx="3559080" cy="4396509"/>
            <wp:effectExtent l="0" t="0" r="0" b="0"/>
            <wp:docPr id="10" name="Рисунок 1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0678" cy="4423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1F2D3" w14:textId="6AC35888" w:rsidR="00835795" w:rsidRDefault="00712A31" w:rsidP="00835795">
      <w:pPr>
        <w:rPr>
          <w:rStyle w:val="affffa"/>
        </w:rPr>
      </w:pPr>
      <w:r>
        <w:t>Но</w:t>
      </w:r>
      <w:r w:rsidR="00370F84">
        <w:t xml:space="preserve"> </w:t>
      </w:r>
      <w:r>
        <w:t>это</w:t>
      </w:r>
      <w:r w:rsidR="00370F84">
        <w:t xml:space="preserve"> </w:t>
      </w:r>
      <w:r w:rsidR="00835795">
        <w:t xml:space="preserve">– </w:t>
      </w:r>
      <w:r>
        <w:t>констатация.</w:t>
      </w:r>
      <w:r w:rsidR="00370F84">
        <w:t xml:space="preserve"> </w:t>
      </w:r>
      <w:r>
        <w:t>А</w:t>
      </w:r>
      <w:r w:rsidR="00370F84">
        <w:t xml:space="preserve"> </w:t>
      </w:r>
      <w:r>
        <w:t>к</w:t>
      </w:r>
      <w:r w:rsidRPr="00280225">
        <w:t>ак</w:t>
      </w:r>
      <w:r w:rsidR="00370F84">
        <w:t xml:space="preserve"> </w:t>
      </w:r>
      <w:r w:rsidRPr="00280225">
        <w:t>жить</w:t>
      </w:r>
      <w:r w:rsidR="00370F84">
        <w:t xml:space="preserve"> </w:t>
      </w:r>
      <w:r w:rsidRPr="00280225">
        <w:t>людям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этих</w:t>
      </w:r>
      <w:r w:rsidR="00370F84">
        <w:t xml:space="preserve"> </w:t>
      </w:r>
      <w:r w:rsidRPr="00280225">
        <w:t>условиях?</w:t>
      </w:r>
      <w:r w:rsidR="00370F84">
        <w:t xml:space="preserve"> </w:t>
      </w:r>
      <w:r w:rsidRPr="00280225">
        <w:t>А</w:t>
      </w:r>
      <w:r w:rsidR="00370F84">
        <w:t xml:space="preserve"> </w:t>
      </w:r>
      <w:r w:rsidRPr="00280225">
        <w:t>жить</w:t>
      </w:r>
      <w:r w:rsidR="00370F84">
        <w:t xml:space="preserve"> </w:t>
      </w:r>
      <w:r w:rsidRPr="00280225">
        <w:t>им</w:t>
      </w:r>
      <w:r w:rsidR="00370F84">
        <w:t xml:space="preserve"> </w:t>
      </w:r>
      <w:r w:rsidRPr="00280225">
        <w:t>приходиться</w:t>
      </w:r>
      <w:r w:rsidR="00370F84">
        <w:t xml:space="preserve"> </w:t>
      </w:r>
      <w:r>
        <w:t>сегодня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совершенно</w:t>
      </w:r>
      <w:r w:rsidR="00370F84">
        <w:t xml:space="preserve"> </w:t>
      </w:r>
      <w:r w:rsidRPr="00280225">
        <w:t>новом</w:t>
      </w:r>
      <w:r w:rsidR="00370F84">
        <w:t xml:space="preserve"> </w:t>
      </w:r>
      <w:r w:rsidRPr="00280225">
        <w:t>мире,</w:t>
      </w:r>
      <w:r w:rsidR="00370F84">
        <w:t xml:space="preserve"> </w:t>
      </w:r>
      <w:r w:rsidRPr="00280225">
        <w:t>который</w:t>
      </w:r>
      <w:r w:rsidR="00370F84">
        <w:t xml:space="preserve"> </w:t>
      </w:r>
      <w:r w:rsidRPr="00280225">
        <w:t>незнаком</w:t>
      </w:r>
      <w:r w:rsidR="00370F84">
        <w:t xml:space="preserve"> </w:t>
      </w:r>
      <w:r w:rsidRPr="00280225">
        <w:t>им,</w:t>
      </w:r>
      <w:r w:rsidR="00370F84">
        <w:t xml:space="preserve"> </w:t>
      </w:r>
      <w:r w:rsidRPr="00280225">
        <w:t>как</w:t>
      </w:r>
      <w:r w:rsidR="00370F84">
        <w:t xml:space="preserve"> </w:t>
      </w:r>
      <w:r w:rsidRPr="00280225">
        <w:t>белому</w:t>
      </w:r>
      <w:r w:rsidR="00370F84">
        <w:t xml:space="preserve"> </w:t>
      </w:r>
      <w:r w:rsidRPr="00280225">
        <w:t>медведю</w:t>
      </w:r>
      <w:r w:rsidR="00370F84">
        <w:t xml:space="preserve"> </w:t>
      </w:r>
      <w:r w:rsidR="00835795">
        <w:t xml:space="preserve">– </w:t>
      </w:r>
      <w:r w:rsidRPr="00280225">
        <w:t>тропический</w:t>
      </w:r>
      <w:r w:rsidR="00370F84">
        <w:t xml:space="preserve"> </w:t>
      </w:r>
      <w:r w:rsidRPr="00280225">
        <w:t>лес.</w:t>
      </w:r>
      <w:r w:rsidR="00370F84">
        <w:t xml:space="preserve"> </w:t>
      </w:r>
      <w:r w:rsidRPr="00280225">
        <w:t>На</w:t>
      </w:r>
      <w:r w:rsidR="00370F84">
        <w:t xml:space="preserve"> </w:t>
      </w:r>
      <w:r w:rsidRPr="00280225">
        <w:t>плечах</w:t>
      </w:r>
      <w:r w:rsidR="00370F84">
        <w:t xml:space="preserve"> </w:t>
      </w:r>
      <w:r>
        <w:t>так</w:t>
      </w:r>
      <w:r w:rsidR="00370F84">
        <w:t xml:space="preserve"> </w:t>
      </w:r>
      <w:r>
        <w:t>называемой</w:t>
      </w:r>
      <w:r w:rsidR="00370F84">
        <w:t xml:space="preserve"> </w:t>
      </w:r>
      <w:r w:rsidRPr="00280225">
        <w:t>глобализации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жизнь</w:t>
      </w:r>
      <w:r w:rsidR="00370F84">
        <w:t xml:space="preserve"> </w:t>
      </w:r>
      <w:r w:rsidRPr="00280225">
        <w:t>людей</w:t>
      </w:r>
      <w:r w:rsidR="00370F84">
        <w:t xml:space="preserve"> </w:t>
      </w:r>
      <w:r w:rsidRPr="00280225">
        <w:t>ворвалась</w:t>
      </w:r>
      <w:r w:rsidR="00370F84">
        <w:t xml:space="preserve"> </w:t>
      </w:r>
      <w:r w:rsidRPr="00280225">
        <w:t>пост-глобализация,</w:t>
      </w:r>
      <w:r w:rsidR="00370F84">
        <w:t xml:space="preserve"> </w:t>
      </w:r>
      <w:r>
        <w:t>о</w:t>
      </w:r>
      <w:r w:rsidR="00370F84">
        <w:t xml:space="preserve"> </w:t>
      </w:r>
      <w:r>
        <w:t>которой</w:t>
      </w:r>
      <w:r w:rsidR="00370F84">
        <w:t xml:space="preserve"> </w:t>
      </w:r>
      <w:r>
        <w:t>я</w:t>
      </w:r>
      <w:r w:rsidR="00370F84">
        <w:t xml:space="preserve"> </w:t>
      </w:r>
      <w:r>
        <w:t>уже</w:t>
      </w:r>
      <w:r w:rsidR="00370F84">
        <w:t xml:space="preserve"> </w:t>
      </w:r>
      <w:r>
        <w:t>говорил</w:t>
      </w:r>
      <w:r w:rsidR="00370F84">
        <w:t xml:space="preserve"> </w:t>
      </w:r>
      <w:r>
        <w:t>как</w:t>
      </w:r>
      <w:r w:rsidR="00835795">
        <w:t xml:space="preserve"> о</w:t>
      </w:r>
      <w:r w:rsidR="00370F84">
        <w:t xml:space="preserve"> </w:t>
      </w:r>
      <w:r>
        <w:t>последнем,</w:t>
      </w:r>
      <w:r w:rsidR="00370F84">
        <w:t xml:space="preserve"> </w:t>
      </w:r>
      <w:r>
        <w:t>но</w:t>
      </w:r>
      <w:r w:rsidR="00370F84">
        <w:t xml:space="preserve"> </w:t>
      </w:r>
      <w:r>
        <w:t>не</w:t>
      </w:r>
      <w:r w:rsidR="00370F84">
        <w:t xml:space="preserve"> </w:t>
      </w:r>
      <w:r>
        <w:t>заверш</w:t>
      </w:r>
      <w:r w:rsidR="00835795">
        <w:t>ё</w:t>
      </w:r>
      <w:r>
        <w:t>нном</w:t>
      </w:r>
      <w:r w:rsidR="00370F84">
        <w:t xml:space="preserve"> </w:t>
      </w:r>
      <w:r>
        <w:t>этапе</w:t>
      </w:r>
      <w:r w:rsidR="00370F84">
        <w:t xml:space="preserve"> </w:t>
      </w:r>
      <w:r>
        <w:t>Программы</w:t>
      </w:r>
      <w:r w:rsidR="00370F84">
        <w:t xml:space="preserve"> </w:t>
      </w:r>
      <w:r>
        <w:t>создания</w:t>
      </w:r>
      <w:r w:rsidR="00370F84">
        <w:t xml:space="preserve"> </w:t>
      </w:r>
      <w:r>
        <w:t>генотипов</w:t>
      </w:r>
      <w:r w:rsidR="00370F84">
        <w:t xml:space="preserve"> </w:t>
      </w:r>
      <w:r>
        <w:t>Мозга,</w:t>
      </w:r>
      <w:r w:rsidR="00370F84">
        <w:t xml:space="preserve"> </w:t>
      </w:r>
      <w:r w:rsidRPr="00280225">
        <w:t>с</w:t>
      </w:r>
      <w:r w:rsidR="00370F84">
        <w:t xml:space="preserve"> </w:t>
      </w:r>
      <w:r w:rsidRPr="00280225">
        <w:t>которой</w:t>
      </w:r>
      <w:r w:rsidR="00370F84">
        <w:t xml:space="preserve"> </w:t>
      </w:r>
      <w:r w:rsidRPr="00280225">
        <w:t>практически</w:t>
      </w:r>
      <w:r w:rsidR="00370F84">
        <w:t xml:space="preserve"> </w:t>
      </w:r>
      <w:r w:rsidRPr="00280225">
        <w:t>невозможно</w:t>
      </w:r>
      <w:r w:rsidR="00370F84">
        <w:t xml:space="preserve"> </w:t>
      </w:r>
      <w:r>
        <w:t>было</w:t>
      </w:r>
      <w:r w:rsidR="00370F84">
        <w:t xml:space="preserve"> </w:t>
      </w:r>
      <w:r w:rsidRPr="00280225">
        <w:t>бороться,</w:t>
      </w:r>
      <w:r w:rsidR="00370F84">
        <w:t xml:space="preserve"> </w:t>
      </w:r>
      <w:r w:rsidRPr="00280225">
        <w:t>как</w:t>
      </w:r>
      <w:r w:rsidR="00370F84">
        <w:t xml:space="preserve"> </w:t>
      </w:r>
      <w:r w:rsidRPr="00280225">
        <w:t>с</w:t>
      </w:r>
      <w:r w:rsidR="00370F84">
        <w:t xml:space="preserve"> </w:t>
      </w:r>
      <w:r w:rsidRPr="00280225">
        <w:t>напором</w:t>
      </w:r>
      <w:r w:rsidR="00370F84">
        <w:t xml:space="preserve"> </w:t>
      </w:r>
      <w:r w:rsidRPr="00280225">
        <w:t>воды,</w:t>
      </w:r>
      <w:r w:rsidR="00370F84">
        <w:t xml:space="preserve"> </w:t>
      </w:r>
      <w:r w:rsidRPr="00280225">
        <w:t>прорвавшей</w:t>
      </w:r>
      <w:r w:rsidR="00370F84">
        <w:t xml:space="preserve"> </w:t>
      </w:r>
      <w:r w:rsidRPr="00280225">
        <w:t>плотину</w:t>
      </w:r>
      <w:r>
        <w:t>.</w:t>
      </w:r>
      <w:r w:rsidR="00370F84">
        <w:t xml:space="preserve"> </w:t>
      </w:r>
      <w:r>
        <w:t>Вс</w:t>
      </w:r>
      <w:r w:rsidR="00835795">
        <w:t>ё</w:t>
      </w:r>
      <w:r w:rsidR="00370F84">
        <w:t xml:space="preserve"> </w:t>
      </w:r>
      <w:r>
        <w:t>это</w:t>
      </w:r>
      <w:r w:rsidR="00370F84">
        <w:t xml:space="preserve"> </w:t>
      </w:r>
      <w:r>
        <w:t>делала</w:t>
      </w:r>
      <w:r w:rsidR="00370F84">
        <w:t xml:space="preserve"> </w:t>
      </w:r>
      <w:r>
        <w:t>Система</w:t>
      </w:r>
      <w:r w:rsidR="00370F84">
        <w:t xml:space="preserve"> </w:t>
      </w:r>
      <w:r w:rsidRPr="00671814">
        <w:rPr>
          <w:rStyle w:val="affffa"/>
        </w:rPr>
        <w:t>через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особенность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функциональных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возможностей</w:t>
      </w:r>
      <w:r w:rsidR="00370F84">
        <w:rPr>
          <w:rStyle w:val="affffa"/>
        </w:rPr>
        <w:t xml:space="preserve"> </w:t>
      </w:r>
      <w:r w:rsidR="00835795">
        <w:rPr>
          <w:rStyle w:val="affffa"/>
        </w:rPr>
        <w:t>М</w:t>
      </w:r>
      <w:r w:rsidRPr="00671814">
        <w:rPr>
          <w:rStyle w:val="affffa"/>
        </w:rPr>
        <w:t>озга,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разделяя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вс</w:t>
      </w:r>
      <w:r w:rsidR="00835795">
        <w:rPr>
          <w:rStyle w:val="affffa"/>
        </w:rPr>
        <w:t>ё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только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через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призму</w:t>
      </w:r>
      <w:r w:rsidR="00835795">
        <w:rPr>
          <w:rStyle w:val="affffa"/>
        </w:rPr>
        <w:t xml:space="preserve"> задачи создания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генотипов</w:t>
      </w:r>
      <w:r w:rsidR="00370F84">
        <w:rPr>
          <w:rStyle w:val="affffa"/>
        </w:rPr>
        <w:t xml:space="preserve"> </w:t>
      </w:r>
      <w:r w:rsidR="00835795">
        <w:rPr>
          <w:rStyle w:val="affffa"/>
        </w:rPr>
        <w:t>М</w:t>
      </w:r>
      <w:r w:rsidRPr="00671814">
        <w:rPr>
          <w:rStyle w:val="affffa"/>
        </w:rPr>
        <w:t>озга.</w:t>
      </w:r>
    </w:p>
    <w:p w14:paraId="5E3EDF20" w14:textId="5A49828B" w:rsidR="00835795" w:rsidRDefault="00370F84" w:rsidP="00835795">
      <w:pPr>
        <w:pStyle w:val="afffff"/>
        <w:rPr>
          <w:rStyle w:val="affffa"/>
        </w:rPr>
      </w:pPr>
      <w:r>
        <w:rPr>
          <w:rStyle w:val="affffa"/>
        </w:rPr>
        <w:lastRenderedPageBreak/>
        <w:t xml:space="preserve"> </w:t>
      </w:r>
      <w:r w:rsidR="00835795" w:rsidRPr="00835795">
        <w:drawing>
          <wp:inline distT="0" distB="0" distL="0" distR="0" wp14:anchorId="3810AA26" wp14:editId="209F8486">
            <wp:extent cx="6481195" cy="3463636"/>
            <wp:effectExtent l="0" t="0" r="0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767"/>
                    <a:stretch/>
                  </pic:blipFill>
                  <pic:spPr bwMode="auto">
                    <a:xfrm>
                      <a:off x="0" y="0"/>
                      <a:ext cx="6548610" cy="3499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44747A" w14:textId="59D8EE22" w:rsidR="00712A31" w:rsidRDefault="00712A31" w:rsidP="00835795">
      <w:r>
        <w:rPr>
          <w:rStyle w:val="affffa"/>
        </w:rPr>
        <w:t>Н</w:t>
      </w:r>
      <w:r w:rsidRPr="00671814">
        <w:rPr>
          <w:rStyle w:val="affffa"/>
        </w:rPr>
        <w:t>а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этом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базисе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и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строились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все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управляемые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исполнительские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процессы</w:t>
      </w:r>
      <w:r>
        <w:rPr>
          <w:rStyle w:val="affffa"/>
        </w:rPr>
        <w:t>.</w:t>
      </w:r>
      <w:r w:rsidR="00370F84">
        <w:rPr>
          <w:rStyle w:val="affffa"/>
        </w:rPr>
        <w:t xml:space="preserve"> </w:t>
      </w:r>
      <w:r w:rsidRPr="00280225">
        <w:t>Пост-глобализация</w:t>
      </w:r>
      <w:r w:rsidR="00370F84">
        <w:t xml:space="preserve"> </w:t>
      </w:r>
      <w:r w:rsidRPr="00280225">
        <w:t>принялась</w:t>
      </w:r>
      <w:r w:rsidR="00370F84">
        <w:t xml:space="preserve"> </w:t>
      </w:r>
      <w:r w:rsidRPr="00280225">
        <w:t>за</w:t>
      </w:r>
      <w:r w:rsidR="00370F84">
        <w:t xml:space="preserve"> </w:t>
      </w:r>
      <w:r w:rsidRPr="00280225">
        <w:t>главное</w:t>
      </w:r>
      <w:r w:rsidR="00370F84">
        <w:t xml:space="preserve"> </w:t>
      </w:r>
      <w:r w:rsidRPr="00280225">
        <w:t>дело</w:t>
      </w:r>
      <w:r w:rsidR="00370F84">
        <w:t xml:space="preserve"> </w:t>
      </w:r>
      <w:r w:rsidRPr="00280225">
        <w:t>новейшей</w:t>
      </w:r>
      <w:r w:rsidR="00370F84">
        <w:t xml:space="preserve"> </w:t>
      </w:r>
      <w:r w:rsidRPr="00280225">
        <w:t>истории:</w:t>
      </w:r>
      <w:r w:rsidR="00370F84">
        <w:t xml:space="preserve"> </w:t>
      </w:r>
      <w:r w:rsidRPr="006607BD">
        <w:rPr>
          <w:rStyle w:val="--0"/>
        </w:rPr>
        <w:t>радикально</w:t>
      </w:r>
      <w:r w:rsidR="00370F84">
        <w:rPr>
          <w:rStyle w:val="--0"/>
        </w:rPr>
        <w:t xml:space="preserve"> </w:t>
      </w:r>
      <w:r w:rsidRPr="006607BD">
        <w:rPr>
          <w:rStyle w:val="--"/>
        </w:rPr>
        <w:t>изменять</w:t>
      </w:r>
      <w:r w:rsidR="00370F84">
        <w:rPr>
          <w:rStyle w:val="--0"/>
        </w:rPr>
        <w:t xml:space="preserve"> </w:t>
      </w:r>
      <w:r w:rsidRPr="006607BD">
        <w:rPr>
          <w:rStyle w:val="--0"/>
        </w:rPr>
        <w:t>людей</w:t>
      </w:r>
      <w:r w:rsidRPr="00280225">
        <w:t>,</w:t>
      </w:r>
      <w:r w:rsidR="00370F84">
        <w:t xml:space="preserve"> </w:t>
      </w:r>
      <w:r w:rsidRPr="00280225">
        <w:t>сделав</w:t>
      </w:r>
      <w:r w:rsidR="00370F84">
        <w:t xml:space="preserve"> </w:t>
      </w:r>
      <w:r w:rsidRPr="00280225">
        <w:t>так,</w:t>
      </w:r>
      <w:r w:rsidR="00370F84">
        <w:t xml:space="preserve"> </w:t>
      </w:r>
      <w:r w:rsidRPr="00280225">
        <w:t>чтобы</w:t>
      </w:r>
      <w:r w:rsidR="00370F84">
        <w:t xml:space="preserve"> </w:t>
      </w:r>
      <w:r w:rsidRPr="00280225">
        <w:t>он</w:t>
      </w:r>
      <w:r>
        <w:t>и</w:t>
      </w:r>
      <w:r w:rsidR="00370F84">
        <w:t xml:space="preserve"> </w:t>
      </w:r>
      <w:r w:rsidRPr="00280225">
        <w:t>забыл</w:t>
      </w:r>
      <w:r>
        <w:t>и</w:t>
      </w:r>
      <w:r w:rsidR="00370F84">
        <w:t xml:space="preserve"> </w:t>
      </w:r>
      <w:r w:rsidRPr="00280225">
        <w:t>вс</w:t>
      </w:r>
      <w:r w:rsidR="00835795">
        <w:t>ё</w:t>
      </w:r>
      <w:r w:rsidRPr="00280225">
        <w:t>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было</w:t>
      </w:r>
      <w:r w:rsidR="00370F84">
        <w:t xml:space="preserve"> </w:t>
      </w:r>
      <w:r w:rsidRPr="00280225">
        <w:t>до</w:t>
      </w:r>
      <w:r w:rsidR="00370F84">
        <w:t xml:space="preserve"> </w:t>
      </w:r>
      <w:r w:rsidRPr="00280225">
        <w:t>врем</w:t>
      </w:r>
      <w:r w:rsidR="00835795">
        <w:t>ё</w:t>
      </w:r>
      <w:r w:rsidRPr="00280225">
        <w:t>н</w:t>
      </w:r>
      <w:r w:rsidR="00370F84">
        <w:t xml:space="preserve"> </w:t>
      </w:r>
      <w:r w:rsidRPr="00280225">
        <w:t>пост-глобализации,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толерантно</w:t>
      </w:r>
      <w:r w:rsidR="00370F84">
        <w:t xml:space="preserve"> </w:t>
      </w:r>
      <w:r w:rsidRPr="00280225">
        <w:t>воспринимал</w:t>
      </w:r>
      <w:r>
        <w:t>и</w:t>
      </w:r>
      <w:r w:rsidR="00370F84">
        <w:t xml:space="preserve"> </w:t>
      </w:r>
      <w:r w:rsidRPr="00280225">
        <w:t>новое</w:t>
      </w:r>
      <w:r w:rsidR="00370F84">
        <w:t xml:space="preserve"> </w:t>
      </w:r>
      <w:r w:rsidRPr="00280225">
        <w:t>представление</w:t>
      </w:r>
      <w:r w:rsidR="00370F84">
        <w:t xml:space="preserve"> </w:t>
      </w:r>
      <w:r w:rsidRPr="00280225">
        <w:t>о</w:t>
      </w:r>
      <w:r w:rsidR="00370F84">
        <w:t xml:space="preserve"> </w:t>
      </w:r>
      <w:r w:rsidRPr="00280225">
        <w:t>себе</w:t>
      </w:r>
      <w:r w:rsidR="00370F84">
        <w:t xml:space="preserve"> </w:t>
      </w:r>
      <w:r w:rsidRPr="00280225">
        <w:t>сам</w:t>
      </w:r>
      <w:r>
        <w:t>их</w:t>
      </w:r>
      <w:r w:rsidRPr="00280225">
        <w:t>,</w:t>
      </w:r>
      <w:r w:rsidR="00370F84">
        <w:t xml:space="preserve"> </w:t>
      </w:r>
      <w:r w:rsidRPr="00280225">
        <w:t>а</w:t>
      </w:r>
      <w:r w:rsidR="00370F84">
        <w:t xml:space="preserve"> </w:t>
      </w:r>
      <w:r w:rsidRPr="00280225">
        <w:t>потом</w:t>
      </w:r>
      <w:r w:rsidR="00370F84">
        <w:t xml:space="preserve"> </w:t>
      </w:r>
      <w:r w:rsidRPr="00280225">
        <w:t>уже</w:t>
      </w:r>
      <w:r w:rsidR="00370F84">
        <w:t xml:space="preserve"> </w:t>
      </w:r>
      <w:r w:rsidRPr="00280225">
        <w:t>о</w:t>
      </w:r>
      <w:r w:rsidR="00370F84">
        <w:t xml:space="preserve"> </w:t>
      </w:r>
      <w:r w:rsidRPr="00280225">
        <w:t>своей</w:t>
      </w:r>
      <w:r w:rsidR="00370F84">
        <w:t xml:space="preserve"> </w:t>
      </w:r>
      <w:r w:rsidRPr="00280225">
        <w:t>новой</w:t>
      </w:r>
      <w:r w:rsidR="00370F84">
        <w:t xml:space="preserve"> </w:t>
      </w:r>
      <w:r w:rsidRPr="00280225">
        <w:t>жизни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новом</w:t>
      </w:r>
      <w:r w:rsidR="00370F84">
        <w:t xml:space="preserve"> </w:t>
      </w:r>
      <w:r w:rsidRPr="00280225">
        <w:t>мире.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первую</w:t>
      </w:r>
      <w:r w:rsidR="00370F84">
        <w:t xml:space="preserve"> </w:t>
      </w:r>
      <w:r w:rsidRPr="00280225">
        <w:t>очередь</w:t>
      </w:r>
      <w:r w:rsidR="00370F84">
        <w:t xml:space="preserve"> </w:t>
      </w:r>
      <w:r w:rsidRPr="00280225">
        <w:t>стирались</w:t>
      </w:r>
      <w:r w:rsidR="00370F84">
        <w:t xml:space="preserve"> </w:t>
      </w:r>
      <w:r w:rsidRPr="00280225">
        <w:t>гуманитарные</w:t>
      </w:r>
      <w:r w:rsidR="00370F84">
        <w:t xml:space="preserve"> </w:t>
      </w:r>
      <w:r w:rsidRPr="00280225">
        <w:t>знания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гуманитарные</w:t>
      </w:r>
      <w:r w:rsidR="00370F84">
        <w:t xml:space="preserve"> </w:t>
      </w:r>
      <w:r w:rsidRPr="00280225">
        <w:t>представления</w:t>
      </w:r>
      <w:r w:rsidR="00370F84">
        <w:t xml:space="preserve"> </w:t>
      </w:r>
      <w:r w:rsidRPr="00280225">
        <w:t>о</w:t>
      </w:r>
      <w:r w:rsidR="00370F84">
        <w:t xml:space="preserve"> </w:t>
      </w:r>
      <w:r w:rsidRPr="00280225">
        <w:t>человеке.</w:t>
      </w:r>
      <w:r w:rsidR="00370F84">
        <w:t xml:space="preserve"> </w:t>
      </w:r>
      <w:r>
        <w:t>Люди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результате</w:t>
      </w:r>
      <w:r w:rsidR="00370F84">
        <w:t xml:space="preserve"> </w:t>
      </w:r>
      <w:r w:rsidRPr="00280225">
        <w:t>пост-глобализации</w:t>
      </w:r>
      <w:r w:rsidR="00370F84">
        <w:t xml:space="preserve"> </w:t>
      </w:r>
      <w:r w:rsidRPr="00280225">
        <w:t>долж</w:t>
      </w:r>
      <w:r>
        <w:t>ны</w:t>
      </w:r>
      <w:r w:rsidR="00370F84">
        <w:t xml:space="preserve"> </w:t>
      </w:r>
      <w:r>
        <w:t>были</w:t>
      </w:r>
      <w:r w:rsidR="00370F84">
        <w:t xml:space="preserve"> </w:t>
      </w:r>
      <w:r w:rsidRPr="00280225">
        <w:t>стать</w:t>
      </w:r>
      <w:r w:rsidR="00370F84">
        <w:t xml:space="preserve"> </w:t>
      </w:r>
      <w:r w:rsidRPr="00280225">
        <w:t>объектом,</w:t>
      </w:r>
      <w:r w:rsidR="00370F84">
        <w:t xml:space="preserve"> </w:t>
      </w:r>
      <w:r w:rsidRPr="00280225">
        <w:t>сравнимым</w:t>
      </w:r>
      <w:r w:rsidR="00370F84">
        <w:t xml:space="preserve"> </w:t>
      </w:r>
      <w:r w:rsidRPr="00280225">
        <w:t>с</w:t>
      </w:r>
      <w:r w:rsidR="00370F84">
        <w:t xml:space="preserve"> </w:t>
      </w:r>
      <w:r w:rsidRPr="00280225">
        <w:t>техническими</w:t>
      </w:r>
      <w:r w:rsidR="00370F84">
        <w:t xml:space="preserve"> </w:t>
      </w:r>
      <w:r w:rsidRPr="00280225">
        <w:t>объектами,</w:t>
      </w:r>
      <w:r w:rsidR="00370F84">
        <w:t xml:space="preserve"> </w:t>
      </w:r>
      <w:r w:rsidRPr="00280225">
        <w:t>которы</w:t>
      </w:r>
      <w:r>
        <w:t>е</w:t>
      </w:r>
      <w:r w:rsidR="00370F84">
        <w:t xml:space="preserve"> </w:t>
      </w:r>
      <w:r w:rsidRPr="00280225">
        <w:t>буд</w:t>
      </w:r>
      <w:r w:rsidR="004A1AD5">
        <w:t>у</w:t>
      </w:r>
      <w:r w:rsidRPr="00280225">
        <w:t>т</w:t>
      </w:r>
      <w:r w:rsidR="00370F84">
        <w:t xml:space="preserve"> </w:t>
      </w:r>
      <w:r w:rsidRPr="00280225">
        <w:t>регулироваться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лечиться</w:t>
      </w:r>
      <w:r w:rsidR="00370F84">
        <w:t xml:space="preserve"> </w:t>
      </w:r>
      <w:r w:rsidRPr="00280225">
        <w:t>теми</w:t>
      </w:r>
      <w:r w:rsidR="00370F84">
        <w:t xml:space="preserve"> </w:t>
      </w:r>
      <w:r w:rsidRPr="00280225">
        <w:t>же</w:t>
      </w:r>
      <w:r w:rsidR="00370F84">
        <w:t xml:space="preserve"> </w:t>
      </w:r>
      <w:r w:rsidRPr="00280225">
        <w:t>методами,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сложные</w:t>
      </w:r>
      <w:r w:rsidR="00370F84">
        <w:t xml:space="preserve"> </w:t>
      </w:r>
      <w:r w:rsidRPr="00280225">
        <w:t>технические</w:t>
      </w:r>
      <w:r w:rsidR="00370F84">
        <w:t xml:space="preserve"> </w:t>
      </w:r>
      <w:r w:rsidRPr="00280225">
        <w:t>системы,</w:t>
      </w:r>
      <w:r w:rsidR="00370F84">
        <w:t xml:space="preserve"> </w:t>
      </w:r>
      <w:r w:rsidRPr="00280225">
        <w:t>которые</w:t>
      </w:r>
      <w:r w:rsidR="00370F84">
        <w:t xml:space="preserve"> </w:t>
      </w:r>
      <w:r w:rsidRPr="00280225">
        <w:t>уже</w:t>
      </w:r>
      <w:r w:rsidR="00370F84">
        <w:t xml:space="preserve"> </w:t>
      </w:r>
      <w:r w:rsidRPr="00280225">
        <w:t>сегодня</w:t>
      </w:r>
      <w:r w:rsidR="00370F84">
        <w:t xml:space="preserve"> </w:t>
      </w:r>
      <w:r w:rsidRPr="00280225">
        <w:t>ушли</w:t>
      </w:r>
      <w:r w:rsidR="00370F84">
        <w:t xml:space="preserve"> </w:t>
      </w:r>
      <w:r w:rsidRPr="00280225">
        <w:t>за</w:t>
      </w:r>
      <w:r w:rsidR="00370F84">
        <w:t xml:space="preserve"> </w:t>
      </w:r>
      <w:r w:rsidRPr="00280225">
        <w:t>горизонт</w:t>
      </w:r>
      <w:r w:rsidR="00370F84">
        <w:t xml:space="preserve"> </w:t>
      </w:r>
      <w:r w:rsidRPr="00280225">
        <w:t>самой</w:t>
      </w:r>
      <w:r w:rsidR="00370F84">
        <w:t xml:space="preserve"> </w:t>
      </w:r>
      <w:r w:rsidRPr="00280225">
        <w:t>смелой</w:t>
      </w:r>
      <w:r w:rsidR="00370F84">
        <w:t xml:space="preserve"> </w:t>
      </w:r>
      <w:r w:rsidRPr="00280225">
        <w:t>фантазии</w:t>
      </w:r>
      <w:r w:rsidR="00370F84">
        <w:t xml:space="preserve"> </w:t>
      </w:r>
      <w:r w:rsidRPr="00280225">
        <w:t>большинства</w:t>
      </w:r>
      <w:r w:rsidR="00370F84">
        <w:t xml:space="preserve"> </w:t>
      </w:r>
      <w:r w:rsidRPr="00280225">
        <w:t>людей.</w:t>
      </w:r>
      <w:r w:rsidR="00370F84">
        <w:t xml:space="preserve"> </w:t>
      </w:r>
      <w:r>
        <w:t>Н</w:t>
      </w:r>
      <w:r w:rsidRPr="00280225">
        <w:t>а</w:t>
      </w:r>
      <w:r w:rsidR="00370F84">
        <w:t xml:space="preserve"> </w:t>
      </w:r>
      <w:r w:rsidRPr="00280225">
        <w:t>наших</w:t>
      </w:r>
      <w:r w:rsidR="00370F84">
        <w:t xml:space="preserve"> </w:t>
      </w:r>
      <w:r w:rsidRPr="00280225">
        <w:t>глазах</w:t>
      </w:r>
      <w:r w:rsidR="00370F84">
        <w:t xml:space="preserve"> </w:t>
      </w:r>
      <w:r w:rsidRPr="00280225">
        <w:t>пост-глобализация</w:t>
      </w:r>
      <w:r w:rsidR="00370F84">
        <w:t xml:space="preserve"> </w:t>
      </w:r>
      <w:r w:rsidRPr="00280225">
        <w:t>целенаправленно</w:t>
      </w:r>
      <w:r w:rsidR="00370F84">
        <w:t xml:space="preserve"> </w:t>
      </w:r>
      <w:r w:rsidRPr="00280225">
        <w:t>изменя</w:t>
      </w:r>
      <w:r>
        <w:t>ла</w:t>
      </w:r>
      <w:r w:rsidR="00370F84">
        <w:t xml:space="preserve"> </w:t>
      </w:r>
      <w:r>
        <w:t>людей</w:t>
      </w:r>
      <w:r w:rsidRPr="00280225">
        <w:t>,</w:t>
      </w:r>
      <w:r w:rsidR="00370F84">
        <w:t xml:space="preserve"> </w:t>
      </w:r>
      <w:r w:rsidRPr="00280225">
        <w:t>которы</w:t>
      </w:r>
      <w:r>
        <w:t>е</w:t>
      </w:r>
      <w:r w:rsidRPr="00280225">
        <w:t>,</w:t>
      </w:r>
      <w:r w:rsidR="00370F84">
        <w:t xml:space="preserve"> </w:t>
      </w:r>
      <w:r w:rsidRPr="00280225">
        <w:t>как</w:t>
      </w:r>
      <w:r w:rsidR="00370F84">
        <w:t xml:space="preserve"> </w:t>
      </w:r>
      <w:r w:rsidRPr="00280225">
        <w:t>предполага</w:t>
      </w:r>
      <w:r>
        <w:t>лось</w:t>
      </w:r>
      <w:r w:rsidRPr="00280225">
        <w:t>,</w:t>
      </w:r>
      <w:r w:rsidR="00370F84">
        <w:t xml:space="preserve"> </w:t>
      </w:r>
      <w:r w:rsidRPr="00280225">
        <w:t>буд</w:t>
      </w:r>
      <w:r>
        <w:t>ут</w:t>
      </w:r>
      <w:r w:rsidR="00370F84">
        <w:t xml:space="preserve"> </w:t>
      </w:r>
      <w:r w:rsidRPr="00280225">
        <w:t>адекват</w:t>
      </w:r>
      <w:r>
        <w:t>ны</w:t>
      </w:r>
      <w:r w:rsidR="00370F84">
        <w:t xml:space="preserve"> </w:t>
      </w:r>
      <w:r w:rsidRPr="00280225">
        <w:t>новой</w:t>
      </w:r>
      <w:r w:rsidR="00370F84">
        <w:t xml:space="preserve"> </w:t>
      </w:r>
      <w:r w:rsidRPr="00280225">
        <w:t>среде</w:t>
      </w:r>
      <w:r w:rsidR="00370F84">
        <w:t xml:space="preserve"> </w:t>
      </w:r>
      <w:r w:rsidRPr="00280225">
        <w:t>обитания</w:t>
      </w:r>
      <w:r w:rsidR="00370F84">
        <w:t xml:space="preserve"> </w:t>
      </w:r>
      <w:r w:rsidRPr="00280225">
        <w:t>на</w:t>
      </w:r>
      <w:r w:rsidR="00370F84">
        <w:t xml:space="preserve"> </w:t>
      </w:r>
      <w:r w:rsidRPr="00280225">
        <w:t>планете.</w:t>
      </w:r>
      <w:r w:rsidR="00370F84">
        <w:t xml:space="preserve"> </w:t>
      </w:r>
      <w:bookmarkStart w:id="20" w:name="OLE_LINK4"/>
      <w:bookmarkStart w:id="21" w:name="OLE_LINK5"/>
    </w:p>
    <w:p w14:paraId="723465B7" w14:textId="04D016A9" w:rsidR="004A1AD5" w:rsidRPr="00762073" w:rsidRDefault="004A1AD5" w:rsidP="00835795">
      <w:r w:rsidRPr="00280225">
        <w:rPr>
          <w:szCs w:val="28"/>
        </w:rPr>
        <w:t>В</w:t>
      </w:r>
      <w:r>
        <w:rPr>
          <w:szCs w:val="28"/>
        </w:rPr>
        <w:t xml:space="preserve"> </w:t>
      </w:r>
      <w:r w:rsidRPr="002C2345">
        <w:rPr>
          <w:b/>
          <w:bCs/>
          <w:i/>
          <w:iCs/>
          <w:szCs w:val="28"/>
        </w:rPr>
        <w:t>таблице</w:t>
      </w:r>
      <w:r>
        <w:rPr>
          <w:b/>
          <w:bCs/>
          <w:i/>
          <w:iCs/>
          <w:szCs w:val="28"/>
        </w:rPr>
        <w:t xml:space="preserve"> </w:t>
      </w:r>
      <w:r w:rsidRPr="002C2345">
        <w:rPr>
          <w:b/>
          <w:bCs/>
          <w:i/>
          <w:iCs/>
          <w:szCs w:val="28"/>
        </w:rPr>
        <w:t>2.</w:t>
      </w:r>
      <w:r>
        <w:rPr>
          <w:szCs w:val="28"/>
        </w:rPr>
        <w:t xml:space="preserve"> </w:t>
      </w:r>
      <w:r w:rsidRPr="00280225">
        <w:rPr>
          <w:szCs w:val="28"/>
        </w:rPr>
        <w:t>представлены</w:t>
      </w:r>
      <w:r>
        <w:rPr>
          <w:szCs w:val="28"/>
        </w:rPr>
        <w:t xml:space="preserve"> </w:t>
      </w:r>
      <w:r w:rsidRPr="00280225">
        <w:rPr>
          <w:szCs w:val="28"/>
        </w:rPr>
        <w:t>некоторые</w:t>
      </w:r>
      <w:r>
        <w:rPr>
          <w:szCs w:val="28"/>
        </w:rPr>
        <w:t xml:space="preserve"> </w:t>
      </w:r>
      <w:r w:rsidRPr="00280225">
        <w:rPr>
          <w:szCs w:val="28"/>
        </w:rPr>
        <w:t>идеи</w:t>
      </w:r>
      <w:r>
        <w:rPr>
          <w:szCs w:val="28"/>
        </w:rPr>
        <w:t xml:space="preserve"> </w:t>
      </w:r>
      <w:r w:rsidRPr="00280225">
        <w:rPr>
          <w:szCs w:val="28"/>
        </w:rPr>
        <w:t>пост-глобализации,</w:t>
      </w:r>
      <w:r>
        <w:rPr>
          <w:szCs w:val="28"/>
        </w:rPr>
        <w:t xml:space="preserve"> </w:t>
      </w:r>
      <w:r w:rsidRPr="00280225">
        <w:rPr>
          <w:szCs w:val="28"/>
        </w:rPr>
        <w:t>уже</w:t>
      </w:r>
      <w:r>
        <w:rPr>
          <w:szCs w:val="28"/>
        </w:rPr>
        <w:t xml:space="preserve"> </w:t>
      </w:r>
      <w:r w:rsidRPr="00280225">
        <w:rPr>
          <w:szCs w:val="28"/>
        </w:rPr>
        <w:t>реализованные</w:t>
      </w:r>
      <w:r>
        <w:rPr>
          <w:szCs w:val="28"/>
        </w:rPr>
        <w:t xml:space="preserve"> </w:t>
      </w:r>
      <w:r w:rsidRPr="00280225">
        <w:rPr>
          <w:szCs w:val="28"/>
        </w:rPr>
        <w:t>на</w:t>
      </w:r>
      <w:r>
        <w:rPr>
          <w:szCs w:val="28"/>
        </w:rPr>
        <w:t xml:space="preserve"> </w:t>
      </w:r>
      <w:r w:rsidRPr="00280225">
        <w:rPr>
          <w:szCs w:val="28"/>
        </w:rPr>
        <w:t>практике</w:t>
      </w:r>
      <w:r>
        <w:rPr>
          <w:szCs w:val="28"/>
        </w:rPr>
        <w:t xml:space="preserve"> </w:t>
      </w:r>
      <w:r w:rsidRPr="00280225">
        <w:rPr>
          <w:szCs w:val="28"/>
        </w:rPr>
        <w:t>для</w:t>
      </w:r>
      <w:r>
        <w:rPr>
          <w:szCs w:val="28"/>
        </w:rPr>
        <w:t xml:space="preserve"> </w:t>
      </w:r>
      <w:r w:rsidRPr="00280225">
        <w:rPr>
          <w:szCs w:val="28"/>
        </w:rPr>
        <w:t>изменения</w:t>
      </w:r>
      <w:r>
        <w:rPr>
          <w:szCs w:val="28"/>
        </w:rPr>
        <w:t xml:space="preserve"> людей. С чем мы сегодня столкнулись и не можем понять – почему так происходит. Это и есть так называемая </w:t>
      </w:r>
      <w:proofErr w:type="spellStart"/>
      <w:r>
        <w:rPr>
          <w:szCs w:val="28"/>
        </w:rPr>
        <w:t>автомоторность</w:t>
      </w:r>
      <w:proofErr w:type="spellEnd"/>
      <w:r>
        <w:rPr>
          <w:szCs w:val="28"/>
        </w:rPr>
        <w:t xml:space="preserve"> старой Системы, через которую мы должны пройти, не растеряв свою человечность. </w:t>
      </w:r>
      <w:r w:rsidRPr="00280225">
        <w:rPr>
          <w:szCs w:val="28"/>
        </w:rPr>
        <w:t>Главное</w:t>
      </w:r>
      <w:r>
        <w:rPr>
          <w:szCs w:val="28"/>
        </w:rPr>
        <w:t xml:space="preserve"> </w:t>
      </w:r>
      <w:r w:rsidRPr="00280225">
        <w:rPr>
          <w:szCs w:val="28"/>
        </w:rPr>
        <w:t>то,</w:t>
      </w:r>
      <w:r>
        <w:rPr>
          <w:szCs w:val="28"/>
        </w:rPr>
        <w:t xml:space="preserve"> </w:t>
      </w:r>
      <w:r w:rsidRPr="00280225">
        <w:rPr>
          <w:szCs w:val="28"/>
        </w:rPr>
        <w:t>что</w:t>
      </w:r>
      <w:r>
        <w:rPr>
          <w:szCs w:val="28"/>
        </w:rPr>
        <w:t xml:space="preserve"> </w:t>
      </w:r>
      <w:r w:rsidRPr="00280225">
        <w:rPr>
          <w:szCs w:val="28"/>
        </w:rPr>
        <w:t>самые</w:t>
      </w:r>
      <w:r>
        <w:rPr>
          <w:szCs w:val="28"/>
        </w:rPr>
        <w:t xml:space="preserve"> </w:t>
      </w:r>
      <w:r w:rsidRPr="00280225">
        <w:rPr>
          <w:szCs w:val="28"/>
        </w:rPr>
        <w:t>радикальные</w:t>
      </w:r>
      <w:r>
        <w:rPr>
          <w:szCs w:val="28"/>
        </w:rPr>
        <w:t xml:space="preserve"> </w:t>
      </w:r>
      <w:r w:rsidRPr="00280225">
        <w:rPr>
          <w:szCs w:val="28"/>
        </w:rPr>
        <w:t>изменения</w:t>
      </w:r>
      <w:r>
        <w:rPr>
          <w:szCs w:val="28"/>
        </w:rPr>
        <w:t xml:space="preserve"> сегодня </w:t>
      </w:r>
      <w:r w:rsidRPr="00280225">
        <w:rPr>
          <w:szCs w:val="28"/>
        </w:rPr>
        <w:t>происходят</w:t>
      </w:r>
      <w:r>
        <w:rPr>
          <w:szCs w:val="28"/>
        </w:rPr>
        <w:t xml:space="preserve"> </w:t>
      </w:r>
      <w:r w:rsidRPr="00280225">
        <w:rPr>
          <w:szCs w:val="28"/>
        </w:rPr>
        <w:t>с</w:t>
      </w:r>
      <w:r>
        <w:rPr>
          <w:szCs w:val="28"/>
        </w:rPr>
        <w:t xml:space="preserve"> </w:t>
      </w:r>
      <w:r w:rsidRPr="00280225">
        <w:rPr>
          <w:szCs w:val="28"/>
        </w:rPr>
        <w:t>человеком,</w:t>
      </w:r>
      <w:r>
        <w:rPr>
          <w:szCs w:val="28"/>
        </w:rPr>
        <w:t xml:space="preserve"> </w:t>
      </w:r>
      <w:r w:rsidRPr="00280225">
        <w:rPr>
          <w:szCs w:val="28"/>
        </w:rPr>
        <w:t>людьми</w:t>
      </w:r>
      <w:r>
        <w:rPr>
          <w:szCs w:val="28"/>
        </w:rPr>
        <w:t xml:space="preserve"> </w:t>
      </w:r>
      <w:r w:rsidRPr="00280225">
        <w:rPr>
          <w:szCs w:val="28"/>
        </w:rPr>
        <w:t>и</w:t>
      </w:r>
      <w:r>
        <w:rPr>
          <w:szCs w:val="28"/>
        </w:rPr>
        <w:t xml:space="preserve"> </w:t>
      </w:r>
      <w:r w:rsidRPr="00280225">
        <w:rPr>
          <w:szCs w:val="28"/>
        </w:rPr>
        <w:t>обществом.</w:t>
      </w:r>
      <w:r>
        <w:rPr>
          <w:szCs w:val="28"/>
        </w:rPr>
        <w:t xml:space="preserve"> </w:t>
      </w:r>
      <w:r w:rsidRPr="00280225">
        <w:rPr>
          <w:szCs w:val="28"/>
        </w:rPr>
        <w:t>Пока</w:t>
      </w:r>
      <w:r>
        <w:rPr>
          <w:szCs w:val="28"/>
        </w:rPr>
        <w:t xml:space="preserve"> старая Система </w:t>
      </w:r>
      <w:r w:rsidRPr="00280225">
        <w:rPr>
          <w:szCs w:val="28"/>
        </w:rPr>
        <w:t>отвлекал</w:t>
      </w:r>
      <w:r>
        <w:rPr>
          <w:szCs w:val="28"/>
        </w:rPr>
        <w:t xml:space="preserve">а </w:t>
      </w:r>
      <w:r w:rsidRPr="00280225">
        <w:rPr>
          <w:szCs w:val="28"/>
        </w:rPr>
        <w:t>внимание</w:t>
      </w:r>
      <w:r>
        <w:rPr>
          <w:szCs w:val="28"/>
        </w:rPr>
        <w:t xml:space="preserve"> людей </w:t>
      </w:r>
      <w:r w:rsidRPr="00280225">
        <w:rPr>
          <w:szCs w:val="28"/>
        </w:rPr>
        <w:t>на</w:t>
      </w:r>
      <w:r>
        <w:rPr>
          <w:szCs w:val="28"/>
        </w:rPr>
        <w:t xml:space="preserve"> </w:t>
      </w:r>
      <w:r w:rsidRPr="00280225">
        <w:rPr>
          <w:szCs w:val="28"/>
        </w:rPr>
        <w:t>изменение</w:t>
      </w:r>
      <w:r>
        <w:rPr>
          <w:szCs w:val="28"/>
        </w:rPr>
        <w:t xml:space="preserve"> </w:t>
      </w:r>
      <w:r w:rsidRPr="00280225">
        <w:rPr>
          <w:szCs w:val="28"/>
        </w:rPr>
        <w:t>внешней,</w:t>
      </w:r>
      <w:r>
        <w:rPr>
          <w:szCs w:val="28"/>
        </w:rPr>
        <w:t xml:space="preserve"> </w:t>
      </w:r>
      <w:r w:rsidRPr="00280225">
        <w:rPr>
          <w:szCs w:val="28"/>
        </w:rPr>
        <w:t>материальной</w:t>
      </w:r>
      <w:r>
        <w:rPr>
          <w:szCs w:val="28"/>
        </w:rPr>
        <w:t xml:space="preserve"> </w:t>
      </w:r>
      <w:r w:rsidRPr="00280225">
        <w:rPr>
          <w:szCs w:val="28"/>
        </w:rPr>
        <w:t>среды,</w:t>
      </w:r>
      <w:r>
        <w:rPr>
          <w:szCs w:val="28"/>
        </w:rPr>
        <w:t xml:space="preserve"> </w:t>
      </w:r>
      <w:r w:rsidRPr="00280225">
        <w:rPr>
          <w:szCs w:val="28"/>
        </w:rPr>
        <w:t>человеку</w:t>
      </w:r>
      <w:r>
        <w:rPr>
          <w:szCs w:val="28"/>
        </w:rPr>
        <w:t xml:space="preserve"> отводилось </w:t>
      </w:r>
      <w:r w:rsidRPr="00280225">
        <w:rPr>
          <w:szCs w:val="28"/>
        </w:rPr>
        <w:t>совсем</w:t>
      </w:r>
      <w:r>
        <w:rPr>
          <w:szCs w:val="28"/>
        </w:rPr>
        <w:t xml:space="preserve"> </w:t>
      </w:r>
      <w:r w:rsidRPr="00280225">
        <w:rPr>
          <w:szCs w:val="28"/>
        </w:rPr>
        <w:t>другое</w:t>
      </w:r>
      <w:r>
        <w:rPr>
          <w:szCs w:val="28"/>
        </w:rPr>
        <w:t xml:space="preserve"> </w:t>
      </w:r>
      <w:r w:rsidRPr="00280225">
        <w:rPr>
          <w:szCs w:val="28"/>
        </w:rPr>
        <w:t>место</w:t>
      </w:r>
      <w:r>
        <w:rPr>
          <w:szCs w:val="28"/>
        </w:rPr>
        <w:t xml:space="preserve"> </w:t>
      </w:r>
      <w:r w:rsidRPr="00280225">
        <w:rPr>
          <w:szCs w:val="28"/>
        </w:rPr>
        <w:t>в</w:t>
      </w:r>
      <w:r>
        <w:rPr>
          <w:szCs w:val="28"/>
        </w:rPr>
        <w:t xml:space="preserve"> </w:t>
      </w:r>
      <w:r w:rsidRPr="00280225">
        <w:rPr>
          <w:szCs w:val="28"/>
        </w:rPr>
        <w:t>жизни</w:t>
      </w:r>
      <w:r>
        <w:rPr>
          <w:szCs w:val="28"/>
        </w:rPr>
        <w:t xml:space="preserve"> </w:t>
      </w:r>
      <w:r w:rsidRPr="00280225">
        <w:rPr>
          <w:szCs w:val="28"/>
        </w:rPr>
        <w:t>и</w:t>
      </w:r>
      <w:r>
        <w:rPr>
          <w:szCs w:val="28"/>
        </w:rPr>
        <w:t xml:space="preserve"> </w:t>
      </w:r>
      <w:r w:rsidRPr="00280225">
        <w:rPr>
          <w:szCs w:val="28"/>
        </w:rPr>
        <w:t>в</w:t>
      </w:r>
      <w:r>
        <w:rPr>
          <w:szCs w:val="28"/>
        </w:rPr>
        <w:t xml:space="preserve"> </w:t>
      </w:r>
      <w:r w:rsidRPr="00280225">
        <w:rPr>
          <w:szCs w:val="28"/>
        </w:rPr>
        <w:t>обществе,</w:t>
      </w:r>
      <w:r>
        <w:rPr>
          <w:szCs w:val="28"/>
        </w:rPr>
        <w:t xml:space="preserve"> </w:t>
      </w:r>
      <w:r w:rsidRPr="00280225">
        <w:rPr>
          <w:szCs w:val="28"/>
        </w:rPr>
        <w:t>нежели</w:t>
      </w:r>
      <w:r>
        <w:rPr>
          <w:szCs w:val="28"/>
        </w:rPr>
        <w:t xml:space="preserve"> </w:t>
      </w:r>
      <w:r w:rsidRPr="00280225">
        <w:rPr>
          <w:szCs w:val="28"/>
        </w:rPr>
        <w:t>то,</w:t>
      </w:r>
      <w:r>
        <w:rPr>
          <w:szCs w:val="28"/>
        </w:rPr>
        <w:t xml:space="preserve"> </w:t>
      </w:r>
      <w:r w:rsidRPr="00280225">
        <w:rPr>
          <w:szCs w:val="28"/>
        </w:rPr>
        <w:t>к</w:t>
      </w:r>
      <w:r>
        <w:rPr>
          <w:szCs w:val="28"/>
        </w:rPr>
        <w:t xml:space="preserve"> </w:t>
      </w:r>
      <w:r w:rsidRPr="00280225">
        <w:rPr>
          <w:szCs w:val="28"/>
        </w:rPr>
        <w:t>которому</w:t>
      </w:r>
      <w:r>
        <w:rPr>
          <w:szCs w:val="28"/>
        </w:rPr>
        <w:t xml:space="preserve"> </w:t>
      </w:r>
      <w:r w:rsidRPr="00280225">
        <w:rPr>
          <w:szCs w:val="28"/>
        </w:rPr>
        <w:t>мы</w:t>
      </w:r>
      <w:r>
        <w:rPr>
          <w:szCs w:val="28"/>
        </w:rPr>
        <w:t xml:space="preserve"> </w:t>
      </w:r>
      <w:r w:rsidRPr="00280225">
        <w:rPr>
          <w:szCs w:val="28"/>
        </w:rPr>
        <w:t>привыкли.</w:t>
      </w:r>
      <w:r>
        <w:rPr>
          <w:szCs w:val="28"/>
        </w:rPr>
        <w:t xml:space="preserve"> </w:t>
      </w:r>
      <w:r w:rsidRPr="00280225">
        <w:rPr>
          <w:szCs w:val="28"/>
        </w:rPr>
        <w:t>Что</w:t>
      </w:r>
      <w:r>
        <w:rPr>
          <w:szCs w:val="28"/>
        </w:rPr>
        <w:t xml:space="preserve"> </w:t>
      </w:r>
      <w:r w:rsidRPr="00280225">
        <w:rPr>
          <w:szCs w:val="28"/>
        </w:rPr>
        <w:t>это</w:t>
      </w:r>
      <w:r>
        <w:rPr>
          <w:szCs w:val="28"/>
        </w:rPr>
        <w:t xml:space="preserve"> </w:t>
      </w:r>
      <w:r w:rsidRPr="00280225">
        <w:rPr>
          <w:szCs w:val="28"/>
        </w:rPr>
        <w:t>значит?</w:t>
      </w:r>
    </w:p>
    <w:p w14:paraId="32A00DB8" w14:textId="77777777" w:rsidR="004A1AD5" w:rsidRDefault="004A1AD5" w:rsidP="004A1AD5">
      <w:pPr>
        <w:pStyle w:val="afffff5"/>
      </w:pPr>
    </w:p>
    <w:p w14:paraId="40353B98" w14:textId="22ABC48D" w:rsidR="00712A31" w:rsidRPr="000D6473" w:rsidRDefault="004A1AD5" w:rsidP="004A1AD5">
      <w:pPr>
        <w:pStyle w:val="afffff5"/>
      </w:pPr>
      <w:r>
        <w:lastRenderedPageBreak/>
        <w:t xml:space="preserve">Таблица 2. </w:t>
      </w:r>
      <w:r w:rsidR="00712A31" w:rsidRPr="00762073">
        <w:t>Пост-глобализация,</w:t>
      </w:r>
      <w:r w:rsidR="00370F84">
        <w:t xml:space="preserve"> </w:t>
      </w:r>
      <w:r>
        <w:br/>
      </w:r>
      <w:r w:rsidR="00712A31" w:rsidRPr="00762073">
        <w:t>определяющая</w:t>
      </w:r>
      <w:r w:rsidR="00370F84">
        <w:t xml:space="preserve"> </w:t>
      </w:r>
      <w:r w:rsidR="00712A31" w:rsidRPr="00762073">
        <w:t>нынешнее</w:t>
      </w:r>
      <w:r w:rsidR="00370F84">
        <w:t xml:space="preserve"> </w:t>
      </w:r>
      <w:r w:rsidR="00712A31" w:rsidRPr="00762073">
        <w:t>состояние</w:t>
      </w:r>
      <w:r w:rsidR="00370F84">
        <w:t xml:space="preserve"> </w:t>
      </w:r>
      <w:r w:rsidR="00712A31" w:rsidRPr="00762073">
        <w:t>людей</w:t>
      </w:r>
      <w:bookmarkEnd w:id="20"/>
      <w:bookmarkEnd w:id="21"/>
    </w:p>
    <w:p w14:paraId="553C16CD" w14:textId="77777777" w:rsidR="00712A31" w:rsidRDefault="00712A31" w:rsidP="004A1AD5">
      <w:pPr>
        <w:ind w:firstLine="0"/>
        <w:rPr>
          <w:szCs w:val="28"/>
        </w:rPr>
      </w:pPr>
      <w:r>
        <w:rPr>
          <w:rFonts w:eastAsia="SimSun"/>
          <w:b/>
          <w:noProof/>
          <w:szCs w:val="28"/>
          <w:lang w:eastAsia="zh-CN"/>
        </w:rPr>
        <w:drawing>
          <wp:inline distT="0" distB="0" distL="0" distR="0" wp14:anchorId="2B86052F" wp14:editId="0D63FEC8">
            <wp:extent cx="6633768" cy="564180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3768" cy="564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67639" w14:textId="55C4B8ED" w:rsidR="00712A31" w:rsidRPr="007641B1" w:rsidRDefault="00712A31" w:rsidP="007641B1">
      <w:pPr>
        <w:rPr>
          <w:rFonts w:cstheme="majorHAnsi"/>
          <w:color w:val="000000" w:themeColor="text1"/>
        </w:rPr>
      </w:pPr>
      <w:r w:rsidRPr="00B505C3">
        <w:rPr>
          <w:b/>
          <w:bCs/>
          <w:i/>
          <w:iCs/>
        </w:rPr>
        <w:t>Во-первых</w:t>
      </w:r>
      <w:r w:rsidRPr="00280225">
        <w:t>,</w:t>
      </w:r>
      <w:r w:rsidR="00370F84">
        <w:t xml:space="preserve"> </w:t>
      </w:r>
      <w:r w:rsidRPr="00280225">
        <w:t>людей</w:t>
      </w:r>
      <w:r w:rsidR="00370F84">
        <w:t xml:space="preserve"> </w:t>
      </w:r>
      <w:r w:rsidRPr="00280225">
        <w:t>стало</w:t>
      </w:r>
      <w:r w:rsidR="00370F84">
        <w:t xml:space="preserve"> </w:t>
      </w:r>
      <w:r w:rsidRPr="00280225">
        <w:t>чрезвычайно</w:t>
      </w:r>
      <w:r w:rsidR="00370F84">
        <w:t xml:space="preserve"> </w:t>
      </w:r>
      <w:r w:rsidRPr="00280225">
        <w:t>много,</w:t>
      </w:r>
      <w:r w:rsidR="00370F84">
        <w:t xml:space="preserve"> </w:t>
      </w:r>
      <w:r w:rsidRPr="00280225">
        <w:t>около</w:t>
      </w:r>
      <w:r w:rsidR="00370F84">
        <w:t xml:space="preserve"> </w:t>
      </w:r>
      <w:r w:rsidR="007641B1">
        <w:t>восьми</w:t>
      </w:r>
      <w:r w:rsidR="00370F84">
        <w:t xml:space="preserve"> </w:t>
      </w:r>
      <w:r w:rsidRPr="00280225">
        <w:t>миллиардов,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близко</w:t>
      </w:r>
      <w:r w:rsidR="00370F84">
        <w:t xml:space="preserve"> </w:t>
      </w:r>
      <w:r w:rsidRPr="00280225">
        <w:t>к</w:t>
      </w:r>
      <w:r w:rsidR="00370F84">
        <w:t xml:space="preserve"> </w:t>
      </w:r>
      <w:r w:rsidRPr="00280225">
        <w:t>тому</w:t>
      </w:r>
      <w:r w:rsidR="00370F84">
        <w:t xml:space="preserve"> </w:t>
      </w:r>
      <w:r w:rsidRPr="00280225">
        <w:t>пределу,</w:t>
      </w:r>
      <w:r w:rsidR="00370F84">
        <w:t xml:space="preserve"> </w:t>
      </w:r>
      <w:r w:rsidRPr="00280225">
        <w:t>который</w:t>
      </w:r>
      <w:r w:rsidR="00370F84">
        <w:t xml:space="preserve"> </w:t>
      </w:r>
      <w:r w:rsidRPr="00280225">
        <w:t>рассчитал</w:t>
      </w:r>
      <w:r w:rsidR="00370F84">
        <w:t xml:space="preserve"> </w:t>
      </w:r>
      <w:r w:rsidRPr="00280225">
        <w:t>академик</w:t>
      </w:r>
      <w:r w:rsidR="00370F84">
        <w:t xml:space="preserve"> </w:t>
      </w:r>
      <w:r w:rsidRPr="00280225">
        <w:t>С.</w:t>
      </w:r>
      <w:r w:rsidR="00370F84">
        <w:t xml:space="preserve"> </w:t>
      </w:r>
      <w:r w:rsidR="007641B1">
        <w:t> </w:t>
      </w:r>
      <w:proofErr w:type="spellStart"/>
      <w:r w:rsidRPr="00280225">
        <w:t>Капица</w:t>
      </w:r>
      <w:proofErr w:type="spellEnd"/>
      <w:r w:rsidRPr="00280225">
        <w:t>.</w:t>
      </w:r>
      <w:r w:rsidR="00370F84">
        <w:t xml:space="preserve"> </w:t>
      </w:r>
      <w:r w:rsidRPr="00280225">
        <w:t>Людей</w:t>
      </w:r>
      <w:r w:rsidR="00370F84">
        <w:t xml:space="preserve"> </w:t>
      </w:r>
      <w:r w:rsidRPr="00280225">
        <w:t>стало</w:t>
      </w:r>
      <w:r w:rsidR="00370F84">
        <w:t xml:space="preserve"> </w:t>
      </w:r>
      <w:r w:rsidRPr="00280225">
        <w:t>больше,</w:t>
      </w:r>
      <w:r w:rsidR="00370F84">
        <w:t xml:space="preserve"> </w:t>
      </w:r>
      <w:r w:rsidRPr="00280225">
        <w:t>чем</w:t>
      </w:r>
      <w:r w:rsidR="00370F84">
        <w:t xml:space="preserve"> </w:t>
      </w:r>
      <w:r w:rsidRPr="00280225">
        <w:t>жизненных</w:t>
      </w:r>
      <w:r w:rsidR="00370F84">
        <w:t xml:space="preserve"> </w:t>
      </w:r>
      <w:r w:rsidRPr="00280225">
        <w:t>ресурсов:</w:t>
      </w:r>
      <w:r w:rsidR="00370F84">
        <w:t xml:space="preserve"> </w:t>
      </w:r>
      <w:r w:rsidRPr="00280225">
        <w:t>воды,</w:t>
      </w:r>
      <w:r w:rsidR="00370F84">
        <w:t xml:space="preserve"> </w:t>
      </w:r>
      <w:r w:rsidRPr="00280225">
        <w:t>пищи,</w:t>
      </w:r>
      <w:r w:rsidR="00370F84">
        <w:t xml:space="preserve"> </w:t>
      </w:r>
      <w:r w:rsidRPr="00280225">
        <w:t>пространства</w:t>
      </w:r>
      <w:r w:rsidR="00370F84">
        <w:t xml:space="preserve"> </w:t>
      </w:r>
      <w:r w:rsidRPr="00280225">
        <w:t>для</w:t>
      </w:r>
      <w:r w:rsidR="00370F84">
        <w:t xml:space="preserve"> </w:t>
      </w:r>
      <w:r w:rsidRPr="00280225">
        <w:t>комфортной</w:t>
      </w:r>
      <w:r w:rsidR="00370F84">
        <w:t xml:space="preserve"> </w:t>
      </w:r>
      <w:r w:rsidRPr="00280225">
        <w:t>жизни,</w:t>
      </w:r>
      <w:r w:rsidR="00370F84">
        <w:t xml:space="preserve"> </w:t>
      </w:r>
      <w:r w:rsidRPr="00280225">
        <w:t>занятости,</w:t>
      </w:r>
      <w:r w:rsidR="00370F84">
        <w:t xml:space="preserve"> </w:t>
      </w:r>
      <w:r w:rsidRPr="00280225">
        <w:t>даже</w:t>
      </w:r>
      <w:r w:rsidR="00370F84">
        <w:t xml:space="preserve"> </w:t>
      </w:r>
      <w:r w:rsidRPr="00280225">
        <w:t>солнца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воздуха,</w:t>
      </w:r>
      <w:r w:rsidR="00370F84">
        <w:t xml:space="preserve"> </w:t>
      </w:r>
      <w:r w:rsidRPr="00280225">
        <w:t>работы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труда.</w:t>
      </w:r>
      <w:r w:rsidR="00370F84">
        <w:t xml:space="preserve"> </w:t>
      </w:r>
      <w:r w:rsidRPr="00E23CF9">
        <w:rPr>
          <w:rFonts w:cstheme="majorHAnsi"/>
          <w:color w:val="000000" w:themeColor="text1"/>
        </w:rPr>
        <w:t>Предшественником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аналогичных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взглядов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был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английский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экономист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Томас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Мальтус,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сделавший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попытку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объяснить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закономерности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рождаемости,</w:t>
      </w:r>
      <w:r w:rsidR="00370F84">
        <w:rPr>
          <w:rFonts w:cstheme="majorHAnsi"/>
          <w:color w:val="000000" w:themeColor="text1"/>
        </w:rPr>
        <w:t xml:space="preserve"> </w:t>
      </w:r>
      <w:proofErr w:type="spellStart"/>
      <w:r w:rsidRPr="00E23CF9">
        <w:rPr>
          <w:rFonts w:cstheme="majorHAnsi"/>
          <w:color w:val="000000" w:themeColor="text1"/>
        </w:rPr>
        <w:t>брачности</w:t>
      </w:r>
      <w:proofErr w:type="spellEnd"/>
      <w:r w:rsidRPr="00E23CF9">
        <w:rPr>
          <w:rFonts w:cstheme="majorHAnsi"/>
          <w:color w:val="000000" w:themeColor="text1"/>
        </w:rPr>
        <w:t>,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смертности,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социально-демографической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структуры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населения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мира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с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точки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зрения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биологических</w:t>
      </w:r>
      <w:r w:rsidR="00370F84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</w:rPr>
        <w:t>факторов.</w:t>
      </w:r>
      <w:r w:rsidR="007641B1">
        <w:rPr>
          <w:rFonts w:cstheme="majorHAnsi"/>
          <w:color w:val="000000" w:themeColor="text1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Идеи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Мальтуса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используются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в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других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науках,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в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том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числе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в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экономической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теории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и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политической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экономии</w:t>
      </w:r>
      <w:r w:rsidR="00EB1A02">
        <w:rPr>
          <w:rFonts w:cstheme="majorHAnsi"/>
          <w:color w:val="000000" w:themeColor="text1"/>
          <w:szCs w:val="28"/>
        </w:rPr>
        <w:t>,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и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они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несколько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преобразовались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в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иде</w:t>
      </w:r>
      <w:r w:rsidR="00EB1A02">
        <w:rPr>
          <w:rFonts w:cstheme="majorHAnsi"/>
          <w:color w:val="000000" w:themeColor="text1"/>
          <w:szCs w:val="28"/>
        </w:rPr>
        <w:t>е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пост-глобализации</w:t>
      </w:r>
      <w:r w:rsidR="00370F84">
        <w:rPr>
          <w:rFonts w:cstheme="majorHAnsi"/>
          <w:color w:val="000000" w:themeColor="text1"/>
          <w:szCs w:val="28"/>
        </w:rPr>
        <w:t xml:space="preserve"> </w:t>
      </w:r>
      <w:r w:rsidRPr="00E23CF9">
        <w:rPr>
          <w:rFonts w:cstheme="majorHAnsi"/>
          <w:color w:val="000000" w:themeColor="text1"/>
          <w:szCs w:val="28"/>
        </w:rPr>
        <w:t>(сегодняшнего</w:t>
      </w:r>
      <w:r w:rsidR="00370F84">
        <w:rPr>
          <w:color w:val="000000" w:themeColor="text1"/>
          <w:szCs w:val="28"/>
        </w:rPr>
        <w:t xml:space="preserve"> </w:t>
      </w:r>
      <w:r w:rsidRPr="00E23CF9">
        <w:rPr>
          <w:color w:val="000000" w:themeColor="text1"/>
          <w:szCs w:val="28"/>
        </w:rPr>
        <w:t>переходного</w:t>
      </w:r>
      <w:r w:rsidR="00370F84">
        <w:rPr>
          <w:color w:val="000000" w:themeColor="text1"/>
          <w:szCs w:val="28"/>
        </w:rPr>
        <w:t xml:space="preserve"> </w:t>
      </w:r>
      <w:r w:rsidRPr="00E23CF9">
        <w:rPr>
          <w:color w:val="000000" w:themeColor="text1"/>
          <w:szCs w:val="28"/>
        </w:rPr>
        <w:t>периода).</w:t>
      </w:r>
      <w:r w:rsidR="00370F84">
        <w:rPr>
          <w:color w:val="000000" w:themeColor="text1"/>
          <w:szCs w:val="28"/>
        </w:rPr>
        <w:t xml:space="preserve"> </w:t>
      </w:r>
      <w:r>
        <w:rPr>
          <w:szCs w:val="28"/>
        </w:rPr>
        <w:t>На</w:t>
      </w:r>
      <w:r w:rsidR="00370F84">
        <w:rPr>
          <w:szCs w:val="28"/>
        </w:rPr>
        <w:t xml:space="preserve"> </w:t>
      </w:r>
      <w:r>
        <w:rPr>
          <w:szCs w:val="28"/>
        </w:rPr>
        <w:t>последнем</w:t>
      </w:r>
      <w:r w:rsidR="00370F84">
        <w:rPr>
          <w:szCs w:val="28"/>
        </w:rPr>
        <w:t xml:space="preserve"> </w:t>
      </w:r>
      <w:r>
        <w:rPr>
          <w:szCs w:val="28"/>
        </w:rPr>
        <w:t>этапе</w:t>
      </w:r>
      <w:r w:rsidR="00370F84">
        <w:rPr>
          <w:szCs w:val="28"/>
        </w:rPr>
        <w:t xml:space="preserve"> </w:t>
      </w:r>
      <w:r>
        <w:rPr>
          <w:szCs w:val="28"/>
        </w:rPr>
        <w:t>деятельности</w:t>
      </w:r>
      <w:r w:rsidR="00370F84">
        <w:rPr>
          <w:szCs w:val="28"/>
        </w:rPr>
        <w:t xml:space="preserve"> </w:t>
      </w:r>
      <w:r>
        <w:rPr>
          <w:szCs w:val="28"/>
        </w:rPr>
        <w:t>старой</w:t>
      </w:r>
      <w:r w:rsidR="00370F84">
        <w:rPr>
          <w:szCs w:val="28"/>
        </w:rPr>
        <w:t xml:space="preserve"> </w:t>
      </w:r>
      <w:r>
        <w:rPr>
          <w:szCs w:val="28"/>
        </w:rPr>
        <w:t>Системы</w:t>
      </w:r>
      <w:r w:rsidR="00370F84">
        <w:rPr>
          <w:szCs w:val="28"/>
        </w:rPr>
        <w:t xml:space="preserve"> </w:t>
      </w:r>
      <w:r>
        <w:rPr>
          <w:szCs w:val="28"/>
        </w:rPr>
        <w:t>человек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незаметно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переста</w:t>
      </w:r>
      <w:r w:rsidR="00EB1A02">
        <w:rPr>
          <w:szCs w:val="28"/>
        </w:rPr>
        <w:t>ё</w:t>
      </w:r>
      <w:r w:rsidRPr="00280225">
        <w:rPr>
          <w:szCs w:val="28"/>
        </w:rPr>
        <w:t>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быть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высшей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ценностью,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потому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точки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lastRenderedPageBreak/>
        <w:t>зрения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пост-глобализации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уменьшение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человечества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вдвое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втрое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ничего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ухудшит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планете,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экономически,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экологически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социально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только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улучшит.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объясняет,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почему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людей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безжалостно,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безо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всякого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сожаления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истребля</w:t>
      </w:r>
      <w:r>
        <w:rPr>
          <w:szCs w:val="28"/>
        </w:rPr>
        <w:t>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локальных,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гибридных,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террористических,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наркотических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войнах,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сожаление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мирового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сообщества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потерях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масс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людей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станови</w:t>
      </w:r>
      <w:r>
        <w:rPr>
          <w:szCs w:val="28"/>
        </w:rPr>
        <w:t>лось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формальностью</w:t>
      </w:r>
      <w:r w:rsidR="00370F84">
        <w:rPr>
          <w:szCs w:val="28"/>
        </w:rPr>
        <w:t xml:space="preserve"> </w:t>
      </w:r>
      <w:r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лицемерными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обрядами,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типа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заседаний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Совета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безопасности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ООН</w:t>
      </w:r>
      <w:r>
        <w:rPr>
          <w:szCs w:val="28"/>
        </w:rPr>
        <w:t>,</w:t>
      </w:r>
      <w:r w:rsidR="00370F84">
        <w:rPr>
          <w:szCs w:val="28"/>
        </w:rPr>
        <w:t xml:space="preserve"> </w:t>
      </w:r>
      <w:r>
        <w:rPr>
          <w:szCs w:val="28"/>
        </w:rPr>
        <w:t>что</w:t>
      </w:r>
      <w:r w:rsidR="00370F84">
        <w:rPr>
          <w:szCs w:val="28"/>
        </w:rPr>
        <w:t xml:space="preserve"> </w:t>
      </w:r>
      <w:r>
        <w:rPr>
          <w:szCs w:val="28"/>
        </w:rPr>
        <w:t>и</w:t>
      </w:r>
      <w:r w:rsidR="00370F84">
        <w:rPr>
          <w:szCs w:val="28"/>
        </w:rPr>
        <w:t xml:space="preserve"> </w:t>
      </w:r>
      <w:r>
        <w:rPr>
          <w:szCs w:val="28"/>
        </w:rPr>
        <w:t>сегодня</w:t>
      </w:r>
      <w:r w:rsidR="00370F84">
        <w:rPr>
          <w:szCs w:val="28"/>
        </w:rPr>
        <w:t xml:space="preserve"> </w:t>
      </w:r>
      <w:r w:rsidRPr="006607BD">
        <w:rPr>
          <w:rStyle w:val="--0"/>
        </w:rPr>
        <w:t>продолжает</w:t>
      </w:r>
      <w:r w:rsidR="00370F84">
        <w:rPr>
          <w:rStyle w:val="--0"/>
        </w:rPr>
        <w:t xml:space="preserve"> </w:t>
      </w:r>
      <w:r w:rsidRPr="006607BD">
        <w:rPr>
          <w:rStyle w:val="--"/>
        </w:rPr>
        <w:t>иметь</w:t>
      </w:r>
      <w:r w:rsidR="00370F84">
        <w:rPr>
          <w:rStyle w:val="--0"/>
        </w:rPr>
        <w:t xml:space="preserve"> </w:t>
      </w:r>
      <w:r w:rsidRPr="006607BD">
        <w:rPr>
          <w:rStyle w:val="--0"/>
        </w:rPr>
        <w:t>место</w:t>
      </w:r>
      <w:r w:rsidR="00370F84">
        <w:rPr>
          <w:szCs w:val="28"/>
        </w:rPr>
        <w:t xml:space="preserve"> </w:t>
      </w:r>
      <w:r>
        <w:rPr>
          <w:szCs w:val="28"/>
        </w:rPr>
        <w:t>в</w:t>
      </w:r>
      <w:r w:rsidR="00370F84">
        <w:rPr>
          <w:szCs w:val="28"/>
        </w:rPr>
        <w:t xml:space="preserve"> </w:t>
      </w:r>
      <w:r>
        <w:rPr>
          <w:szCs w:val="28"/>
        </w:rPr>
        <w:t>нашей</w:t>
      </w:r>
      <w:r w:rsidR="00370F84">
        <w:rPr>
          <w:szCs w:val="28"/>
        </w:rPr>
        <w:t xml:space="preserve"> </w:t>
      </w:r>
      <w:r>
        <w:rPr>
          <w:szCs w:val="28"/>
        </w:rPr>
        <w:t>действительности.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Снова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возник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призрак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феномена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«ненужных,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лишних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людей»,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которых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нечем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занять,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нечем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кормить,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которых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даже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надо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защищаться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элите</w:t>
      </w:r>
      <w:r w:rsidR="00666DDA">
        <w:rPr>
          <w:szCs w:val="28"/>
        </w:rPr>
        <w:t xml:space="preserve"> –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тем,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оказался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числе</w:t>
      </w:r>
      <w:r w:rsidR="00370F84">
        <w:rPr>
          <w:szCs w:val="28"/>
        </w:rPr>
        <w:t xml:space="preserve"> </w:t>
      </w:r>
      <w:r>
        <w:rPr>
          <w:szCs w:val="28"/>
        </w:rPr>
        <w:t>«</w:t>
      </w:r>
      <w:r w:rsidRPr="00280225">
        <w:rPr>
          <w:szCs w:val="28"/>
        </w:rPr>
        <w:t>нужных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людей</w:t>
      </w:r>
      <w:r>
        <w:rPr>
          <w:szCs w:val="28"/>
        </w:rPr>
        <w:t>»</w:t>
      </w:r>
      <w:r w:rsidRPr="00280225">
        <w:rPr>
          <w:szCs w:val="28"/>
        </w:rPr>
        <w:t>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делать</w:t>
      </w:r>
      <w:r w:rsidR="00370F84">
        <w:rPr>
          <w:szCs w:val="28"/>
        </w:rPr>
        <w:t xml:space="preserve"> </w:t>
      </w:r>
      <w:r>
        <w:rPr>
          <w:szCs w:val="28"/>
        </w:rPr>
        <w:t>нам,</w:t>
      </w:r>
      <w:r w:rsidR="00370F84">
        <w:rPr>
          <w:szCs w:val="28"/>
        </w:rPr>
        <w:t xml:space="preserve"> </w:t>
      </w:r>
      <w:r>
        <w:rPr>
          <w:szCs w:val="28"/>
        </w:rPr>
        <w:t>тем</w:t>
      </w:r>
      <w:r w:rsidRPr="00280225">
        <w:rPr>
          <w:szCs w:val="28"/>
        </w:rPr>
        <w:t>,</w:t>
      </w:r>
      <w:r w:rsidR="00370F84">
        <w:rPr>
          <w:szCs w:val="28"/>
        </w:rPr>
        <w:t xml:space="preserve"> </w:t>
      </w:r>
      <w:r>
        <w:rPr>
          <w:szCs w:val="28"/>
        </w:rPr>
        <w:t>кто</w:t>
      </w:r>
      <w:r w:rsidR="00370F84">
        <w:rPr>
          <w:szCs w:val="28"/>
        </w:rPr>
        <w:t xml:space="preserve"> </w:t>
      </w:r>
      <w:r>
        <w:rPr>
          <w:szCs w:val="28"/>
        </w:rPr>
        <w:t>пытается</w:t>
      </w:r>
      <w:r w:rsidR="00370F84">
        <w:rPr>
          <w:szCs w:val="28"/>
        </w:rPr>
        <w:t xml:space="preserve"> </w:t>
      </w:r>
      <w:r>
        <w:rPr>
          <w:szCs w:val="28"/>
        </w:rPr>
        <w:t>всеми</w:t>
      </w:r>
      <w:r w:rsidR="00370F84">
        <w:rPr>
          <w:szCs w:val="28"/>
        </w:rPr>
        <w:t xml:space="preserve"> </w:t>
      </w:r>
      <w:r>
        <w:rPr>
          <w:szCs w:val="28"/>
        </w:rPr>
        <w:t>доступными</w:t>
      </w:r>
      <w:r w:rsidR="00370F84">
        <w:rPr>
          <w:szCs w:val="28"/>
        </w:rPr>
        <w:t xml:space="preserve"> </w:t>
      </w:r>
      <w:r>
        <w:rPr>
          <w:szCs w:val="28"/>
        </w:rPr>
        <w:t>средствами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восстан</w:t>
      </w:r>
      <w:r>
        <w:rPr>
          <w:szCs w:val="28"/>
        </w:rPr>
        <w:t>овить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психику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человека,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который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нужен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экономике</w:t>
      </w:r>
      <w:r w:rsidR="000E1F16">
        <w:rPr>
          <w:szCs w:val="28"/>
        </w:rPr>
        <w:t>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как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«социальный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паразит»,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который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тяготит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общество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своим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назойливым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присутствием,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которым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знает,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делать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политика?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вопрос</w:t>
      </w:r>
      <w:r w:rsidR="00370F84">
        <w:rPr>
          <w:szCs w:val="28"/>
        </w:rPr>
        <w:t xml:space="preserve"> </w:t>
      </w:r>
      <w:r w:rsidR="00666DDA">
        <w:rPr>
          <w:szCs w:val="28"/>
        </w:rPr>
        <w:t>номер один</w:t>
      </w:r>
      <w:r w:rsidRPr="00280225">
        <w:rPr>
          <w:szCs w:val="28"/>
        </w:rPr>
        <w:t>.</w:t>
      </w:r>
    </w:p>
    <w:p w14:paraId="26C20B07" w14:textId="011A394A" w:rsidR="00712A31" w:rsidRDefault="00712A31" w:rsidP="004C67F7">
      <w:bookmarkStart w:id="22" w:name="OLE_LINK16"/>
      <w:bookmarkStart w:id="23" w:name="OLE_LINK17"/>
      <w:r w:rsidRPr="008F2789">
        <w:rPr>
          <w:b/>
          <w:bCs/>
          <w:i/>
          <w:iCs/>
        </w:rPr>
        <w:t>Второй</w:t>
      </w:r>
      <w:r w:rsidR="00370F84">
        <w:rPr>
          <w:b/>
          <w:bCs/>
          <w:i/>
          <w:iCs/>
        </w:rPr>
        <w:t xml:space="preserve"> </w:t>
      </w:r>
      <w:r w:rsidRPr="008F2789">
        <w:rPr>
          <w:b/>
          <w:bCs/>
          <w:i/>
          <w:iCs/>
        </w:rPr>
        <w:t>вопрос</w:t>
      </w:r>
      <w:r w:rsidRPr="00C2118A">
        <w:t>:</w:t>
      </w:r>
      <w:r w:rsidR="00370F84">
        <w:t xml:space="preserve"> </w:t>
      </w:r>
      <w:r>
        <w:t>в</w:t>
      </w:r>
      <w:r w:rsidR="00370F84">
        <w:t xml:space="preserve"> </w:t>
      </w:r>
      <w:r>
        <w:t>рамках</w:t>
      </w:r>
      <w:r w:rsidR="00370F84">
        <w:t xml:space="preserve"> </w:t>
      </w:r>
      <w:r w:rsidRPr="00280225">
        <w:t>пост-глобализаци</w:t>
      </w:r>
      <w:r>
        <w:t>и</w:t>
      </w:r>
      <w:r w:rsidR="00370F84">
        <w:t xml:space="preserve"> </w:t>
      </w:r>
      <w:r>
        <w:t>(сегодняшнего</w:t>
      </w:r>
      <w:r w:rsidR="00370F84">
        <w:t xml:space="preserve"> </w:t>
      </w:r>
      <w:r>
        <w:t>переходного</w:t>
      </w:r>
      <w:r w:rsidR="00370F84">
        <w:t xml:space="preserve"> </w:t>
      </w:r>
      <w:r>
        <w:t>периода)</w:t>
      </w:r>
      <w:r w:rsidR="00370F84">
        <w:t xml:space="preserve"> </w:t>
      </w:r>
      <w:r w:rsidRPr="00280225">
        <w:t>внезапно</w:t>
      </w:r>
      <w:r w:rsidR="00370F84">
        <w:t xml:space="preserve"> </w:t>
      </w:r>
      <w:r w:rsidRPr="00280225">
        <w:t>обнаружил</w:t>
      </w:r>
      <w:r>
        <w:t>ось</w:t>
      </w:r>
      <w:r w:rsidRPr="00280225">
        <w:t>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многовековые</w:t>
      </w:r>
      <w:r w:rsidR="00370F84">
        <w:t xml:space="preserve"> </w:t>
      </w:r>
      <w:r w:rsidRPr="00280225">
        <w:t>усилия</w:t>
      </w:r>
      <w:r w:rsidR="00370F84">
        <w:t xml:space="preserve"> </w:t>
      </w:r>
      <w:r w:rsidRPr="00280225">
        <w:t>медицины,</w:t>
      </w:r>
      <w:r w:rsidR="00370F84">
        <w:t xml:space="preserve"> </w:t>
      </w:r>
      <w:r w:rsidRPr="00280225">
        <w:t>фармацевтики,</w:t>
      </w:r>
      <w:r w:rsidR="00370F84">
        <w:t xml:space="preserve"> </w:t>
      </w:r>
      <w:r w:rsidRPr="00280225">
        <w:t>социального</w:t>
      </w:r>
      <w:r w:rsidR="00370F84">
        <w:t xml:space="preserve"> </w:t>
      </w:r>
      <w:r w:rsidRPr="00280225">
        <w:t>обеспечения</w:t>
      </w:r>
      <w:r w:rsidR="00370F84">
        <w:t xml:space="preserve"> </w:t>
      </w:r>
      <w:r w:rsidRPr="00280225">
        <w:t>создать</w:t>
      </w:r>
      <w:r w:rsidR="00370F84">
        <w:t xml:space="preserve"> </w:t>
      </w:r>
      <w:r w:rsidRPr="00280225">
        <w:t>совершенного</w:t>
      </w:r>
      <w:r w:rsidR="00370F84">
        <w:t xml:space="preserve"> </w:t>
      </w:r>
      <w:r w:rsidRPr="00280225">
        <w:t>человека</w:t>
      </w:r>
      <w:r w:rsidR="00370F84">
        <w:t xml:space="preserve"> </w:t>
      </w:r>
      <w:r w:rsidRPr="00280225">
        <w:t>ни</w:t>
      </w:r>
      <w:r w:rsidR="00370F84">
        <w:t xml:space="preserve"> </w:t>
      </w:r>
      <w:r w:rsidRPr="00280225">
        <w:t>к</w:t>
      </w:r>
      <w:r w:rsidR="00370F84">
        <w:t xml:space="preserve"> </w:t>
      </w:r>
      <w:r w:rsidRPr="00280225">
        <w:t>чему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привели.</w:t>
      </w:r>
      <w:r w:rsidR="00370F84">
        <w:t xml:space="preserve"> </w:t>
      </w:r>
      <w:r w:rsidRPr="00280225">
        <w:t>Оказалось,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организм</w:t>
      </w:r>
      <w:r w:rsidR="00370F84">
        <w:t xml:space="preserve"> </w:t>
      </w:r>
      <w:r w:rsidRPr="00280225">
        <w:t>человека</w:t>
      </w:r>
      <w:r w:rsidR="00370F84">
        <w:t xml:space="preserve"> </w:t>
      </w:r>
      <w:r w:rsidRPr="00280225">
        <w:t>состоит</w:t>
      </w:r>
      <w:r w:rsidR="00370F84">
        <w:t xml:space="preserve"> </w:t>
      </w:r>
      <w:r w:rsidRPr="00280225">
        <w:t>из</w:t>
      </w:r>
      <w:r w:rsidR="00370F84">
        <w:t xml:space="preserve"> </w:t>
      </w:r>
      <w:r w:rsidRPr="009E0E9B">
        <w:rPr>
          <w:rStyle w:val="--0"/>
        </w:rPr>
        <w:t>крайне</w:t>
      </w:r>
      <w:r w:rsidR="00370F84">
        <w:t xml:space="preserve"> </w:t>
      </w:r>
      <w:r w:rsidRPr="009E0E9B">
        <w:rPr>
          <w:rStyle w:val="--"/>
        </w:rPr>
        <w:t>ненад</w:t>
      </w:r>
      <w:r w:rsidR="009F28FB">
        <w:rPr>
          <w:rStyle w:val="--"/>
        </w:rPr>
        <w:t>ё</w:t>
      </w:r>
      <w:r w:rsidRPr="009E0E9B">
        <w:rPr>
          <w:rStyle w:val="--"/>
        </w:rPr>
        <w:t>жных</w:t>
      </w:r>
      <w:r w:rsidR="00370F84">
        <w:rPr>
          <w:rStyle w:val="--"/>
        </w:rPr>
        <w:t xml:space="preserve"> </w:t>
      </w:r>
      <w:r w:rsidRPr="009E0E9B">
        <w:rPr>
          <w:rStyle w:val="--0"/>
        </w:rPr>
        <w:t>органов</w:t>
      </w:r>
      <w:r w:rsidRPr="009F28FB">
        <w:t>,</w:t>
      </w:r>
      <w:r w:rsidR="00370F84" w:rsidRPr="009F28FB">
        <w:t xml:space="preserve"> </w:t>
      </w:r>
      <w:r w:rsidRPr="00280225">
        <w:t>которые</w:t>
      </w:r>
      <w:r w:rsidR="00370F84">
        <w:t xml:space="preserve"> </w:t>
      </w:r>
      <w:r w:rsidRPr="00280225">
        <w:t>непрерывно</w:t>
      </w:r>
      <w:r w:rsidR="00370F84">
        <w:t xml:space="preserve"> </w:t>
      </w:r>
      <w:r w:rsidRPr="00280225">
        <w:t>выходят</w:t>
      </w:r>
      <w:r w:rsidR="00370F84">
        <w:t xml:space="preserve"> </w:t>
      </w:r>
      <w:r w:rsidRPr="00280225">
        <w:t>из</w:t>
      </w:r>
      <w:r w:rsidR="00370F84">
        <w:t xml:space="preserve"> </w:t>
      </w:r>
      <w:r w:rsidRPr="00280225">
        <w:t>строя,</w:t>
      </w:r>
      <w:r w:rsidR="00370F84">
        <w:t xml:space="preserve"> </w:t>
      </w:r>
      <w:r w:rsidRPr="00280225">
        <w:t>а</w:t>
      </w:r>
      <w:r w:rsidR="00370F84">
        <w:t xml:space="preserve"> </w:t>
      </w:r>
      <w:r w:rsidRPr="00280225">
        <w:t>их</w:t>
      </w:r>
      <w:r w:rsidR="00370F84">
        <w:t xml:space="preserve"> </w:t>
      </w:r>
      <w:r w:rsidRPr="00280225">
        <w:t>лечение-восстановление</w:t>
      </w:r>
      <w:r w:rsidR="00370F84">
        <w:t xml:space="preserve"> </w:t>
      </w:r>
      <w:r w:rsidRPr="00280225">
        <w:t>так</w:t>
      </w:r>
      <w:r w:rsidR="00370F84">
        <w:t xml:space="preserve"> </w:t>
      </w:r>
      <w:r w:rsidRPr="00280225">
        <w:t>дорого,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расходы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разы</w:t>
      </w:r>
      <w:r w:rsidR="00370F84">
        <w:t xml:space="preserve"> </w:t>
      </w:r>
      <w:r w:rsidRPr="00280225">
        <w:t>больше</w:t>
      </w:r>
      <w:r w:rsidR="00370F84">
        <w:t xml:space="preserve"> </w:t>
      </w:r>
      <w:r w:rsidRPr="00280225">
        <w:t>доходов,</w:t>
      </w:r>
      <w:r w:rsidR="00370F84">
        <w:t xml:space="preserve"> </w:t>
      </w:r>
      <w:r w:rsidRPr="00280225">
        <w:t>которые</w:t>
      </w:r>
      <w:r w:rsidR="00370F84">
        <w:t xml:space="preserve"> </w:t>
      </w:r>
      <w:r w:rsidRPr="00280225">
        <w:t>можно</w:t>
      </w:r>
      <w:r w:rsidR="00370F84">
        <w:t xml:space="preserve"> </w:t>
      </w:r>
      <w:r w:rsidRPr="00280225">
        <w:t>получить</w:t>
      </w:r>
      <w:r w:rsidR="00370F84">
        <w:t xml:space="preserve"> </w:t>
      </w:r>
      <w:r w:rsidRPr="00280225">
        <w:t>от</w:t>
      </w:r>
      <w:r w:rsidR="00370F84">
        <w:t xml:space="preserve"> </w:t>
      </w:r>
      <w:r w:rsidRPr="00280225">
        <w:t>вылеченного</w:t>
      </w:r>
      <w:r w:rsidR="00370F84">
        <w:t xml:space="preserve"> </w:t>
      </w:r>
      <w:r w:rsidRPr="00280225">
        <w:t>человека.</w:t>
      </w:r>
      <w:r w:rsidR="00370F84">
        <w:t xml:space="preserve"> </w:t>
      </w:r>
      <w:r w:rsidRPr="00280225">
        <w:t>Все</w:t>
      </w:r>
      <w:r w:rsidR="00370F84">
        <w:t xml:space="preserve"> </w:t>
      </w:r>
      <w:r w:rsidRPr="00280225">
        <w:t>эти</w:t>
      </w:r>
      <w:r w:rsidR="00370F84">
        <w:t xml:space="preserve"> </w:t>
      </w:r>
      <w:r w:rsidRPr="00280225">
        <w:t>ненад</w:t>
      </w:r>
      <w:r w:rsidR="009F28FB">
        <w:t>ё</w:t>
      </w:r>
      <w:r w:rsidRPr="00280225">
        <w:t>жные</w:t>
      </w:r>
      <w:r w:rsidR="00370F84">
        <w:t xml:space="preserve"> </w:t>
      </w:r>
      <w:r w:rsidRPr="00280225">
        <w:t>органы,</w:t>
      </w:r>
      <w:r w:rsidR="00370F84">
        <w:t xml:space="preserve"> </w:t>
      </w:r>
      <w:r>
        <w:t>как</w:t>
      </w:r>
      <w:r w:rsidR="00370F84">
        <w:t xml:space="preserve"> </w:t>
      </w:r>
      <w:r>
        <w:t>считают</w:t>
      </w:r>
      <w:r w:rsidR="00370F84">
        <w:t xml:space="preserve"> </w:t>
      </w:r>
      <w:r>
        <w:t>те,</w:t>
      </w:r>
      <w:r w:rsidR="00370F84">
        <w:t xml:space="preserve"> </w:t>
      </w:r>
      <w:r>
        <w:t>кто</w:t>
      </w:r>
      <w:r w:rsidR="00370F84">
        <w:t xml:space="preserve"> </w:t>
      </w:r>
      <w:r>
        <w:t>мнит</w:t>
      </w:r>
      <w:r w:rsidR="00370F84">
        <w:t xml:space="preserve"> </w:t>
      </w:r>
      <w:r>
        <w:t>себя</w:t>
      </w:r>
      <w:r w:rsidR="00370F84">
        <w:t xml:space="preserve"> </w:t>
      </w:r>
      <w:r>
        <w:t>«управителями»</w:t>
      </w:r>
      <w:r w:rsidR="009F28FB">
        <w:t>,</w:t>
      </w:r>
      <w:r w:rsidR="00370F84">
        <w:t xml:space="preserve"> </w:t>
      </w:r>
      <w:r w:rsidRPr="00280225">
        <w:t>предположительно</w:t>
      </w:r>
      <w:r w:rsidR="00370F84">
        <w:t xml:space="preserve"> </w:t>
      </w:r>
      <w:r w:rsidRPr="00280225">
        <w:t>только</w:t>
      </w:r>
      <w:r w:rsidR="00370F84">
        <w:t xml:space="preserve"> </w:t>
      </w:r>
      <w:r w:rsidRPr="00280225">
        <w:t>обеспечивают</w:t>
      </w:r>
      <w:r w:rsidR="00370F84">
        <w:t xml:space="preserve"> </w:t>
      </w:r>
      <w:r w:rsidRPr="00280225">
        <w:t>функционирование</w:t>
      </w:r>
      <w:r w:rsidR="00370F84">
        <w:t xml:space="preserve"> </w:t>
      </w:r>
      <w:r w:rsidR="009F28FB">
        <w:t>М</w:t>
      </w:r>
      <w:r w:rsidRPr="00280225">
        <w:t>озга</w:t>
      </w:r>
      <w:r w:rsidR="00370F84">
        <w:t xml:space="preserve"> </w:t>
      </w:r>
      <w:r w:rsidRPr="00280225">
        <w:t>человека,</w:t>
      </w:r>
      <w:r w:rsidR="00370F84">
        <w:t xml:space="preserve"> </w:t>
      </w:r>
      <w:r w:rsidRPr="00280225">
        <w:t>требуя</w:t>
      </w:r>
      <w:r w:rsidR="00370F84">
        <w:t xml:space="preserve"> </w:t>
      </w:r>
      <w:r w:rsidRPr="00280225">
        <w:t>для</w:t>
      </w:r>
      <w:r w:rsidR="00370F84">
        <w:t xml:space="preserve"> </w:t>
      </w:r>
      <w:r w:rsidRPr="00280225">
        <w:t>своего</w:t>
      </w:r>
      <w:r w:rsidR="00370F84">
        <w:t xml:space="preserve"> </w:t>
      </w:r>
      <w:r w:rsidRPr="00280225">
        <w:t>содержания</w:t>
      </w:r>
      <w:r w:rsidR="00370F84">
        <w:t xml:space="preserve"> </w:t>
      </w:r>
      <w:r w:rsidRPr="00280225">
        <w:t>такие</w:t>
      </w:r>
      <w:r w:rsidR="00370F84">
        <w:t xml:space="preserve"> </w:t>
      </w:r>
      <w:r w:rsidRPr="00280225">
        <w:t>ресурсы,</w:t>
      </w:r>
      <w:r w:rsidR="00370F84">
        <w:t xml:space="preserve"> </w:t>
      </w:r>
      <w:r w:rsidRPr="00280225">
        <w:t>которых</w:t>
      </w:r>
      <w:r w:rsidR="00370F84">
        <w:t xml:space="preserve"> </w:t>
      </w:r>
      <w:r w:rsidRPr="00280225">
        <w:t>нет</w:t>
      </w:r>
      <w:r w:rsidR="00370F84">
        <w:t xml:space="preserve"> </w:t>
      </w:r>
      <w:r w:rsidRPr="00280225">
        <w:t>на</w:t>
      </w:r>
      <w:r w:rsidR="00370F84">
        <w:t xml:space="preserve"> </w:t>
      </w:r>
      <w:r w:rsidRPr="00280225">
        <w:t>планете.</w:t>
      </w:r>
      <w:r w:rsidR="00370F84">
        <w:t xml:space="preserve"> </w:t>
      </w:r>
      <w:r w:rsidRPr="00280225">
        <w:t>Человек</w:t>
      </w:r>
      <w:r w:rsidR="00370F84">
        <w:t xml:space="preserve"> </w:t>
      </w:r>
      <w:r w:rsidRPr="00280225">
        <w:t>оказался</w:t>
      </w:r>
      <w:r w:rsidR="00370F84">
        <w:t xml:space="preserve"> </w:t>
      </w:r>
      <w:r w:rsidRPr="00280225">
        <w:t>исключительно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экономичной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технологичной</w:t>
      </w:r>
      <w:r w:rsidR="00370F84">
        <w:t xml:space="preserve"> </w:t>
      </w:r>
      <w:r w:rsidRPr="00280225">
        <w:t>машиной.</w:t>
      </w:r>
      <w:r w:rsidR="00370F84">
        <w:t xml:space="preserve"> </w:t>
      </w:r>
      <w:r w:rsidRPr="00280225">
        <w:t>Очевидно,</w:t>
      </w:r>
      <w:r w:rsidR="00370F84">
        <w:t xml:space="preserve"> </w:t>
      </w:r>
      <w:r w:rsidRPr="00280225">
        <w:t>так</w:t>
      </w:r>
      <w:r w:rsidR="00370F84">
        <w:t xml:space="preserve"> </w:t>
      </w:r>
      <w:r w:rsidRPr="00280225">
        <w:t>появилась</w:t>
      </w:r>
      <w:r w:rsidR="00370F84">
        <w:t xml:space="preserve"> </w:t>
      </w:r>
      <w:r w:rsidRPr="00280225">
        <w:t>пост-глобальная</w:t>
      </w:r>
      <w:r w:rsidR="00370F84">
        <w:t xml:space="preserve"> </w:t>
      </w:r>
      <w:r w:rsidRPr="00280225">
        <w:t>идея,</w:t>
      </w:r>
      <w:r w:rsidR="00370F84">
        <w:t xml:space="preserve"> </w:t>
      </w:r>
      <w:r w:rsidRPr="00280225">
        <w:t>согласно</w:t>
      </w:r>
      <w:r w:rsidR="00370F84">
        <w:t xml:space="preserve"> </w:t>
      </w:r>
      <w:r w:rsidRPr="00280225">
        <w:t>которой</w:t>
      </w:r>
      <w:r w:rsidR="00370F84">
        <w:t xml:space="preserve"> </w:t>
      </w:r>
      <w:r w:rsidRPr="00280225">
        <w:t>необходимо</w:t>
      </w:r>
      <w:r w:rsidR="00370F84">
        <w:t xml:space="preserve"> </w:t>
      </w:r>
      <w:r w:rsidRPr="00280225">
        <w:t>отделить</w:t>
      </w:r>
      <w:r w:rsidR="00370F84">
        <w:t xml:space="preserve"> </w:t>
      </w:r>
      <w:r w:rsidRPr="00280225">
        <w:t>нужный</w:t>
      </w:r>
      <w:r w:rsidR="00370F84">
        <w:t xml:space="preserve"> </w:t>
      </w:r>
      <w:r w:rsidRPr="00280225">
        <w:t>обществу</w:t>
      </w:r>
      <w:r w:rsidR="00370F84">
        <w:t xml:space="preserve"> </w:t>
      </w:r>
      <w:r w:rsidR="009F28FB">
        <w:t>М</w:t>
      </w:r>
      <w:r w:rsidRPr="00280225">
        <w:t>озг,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обеспечить</w:t>
      </w:r>
      <w:r w:rsidR="00370F84">
        <w:t xml:space="preserve"> </w:t>
      </w:r>
      <w:r w:rsidRPr="00280225">
        <w:t>его</w:t>
      </w:r>
      <w:r w:rsidR="00370F84">
        <w:t xml:space="preserve"> </w:t>
      </w:r>
      <w:r w:rsidRPr="00280225">
        <w:t>работу</w:t>
      </w:r>
      <w:r w:rsidR="00370F84">
        <w:t xml:space="preserve"> </w:t>
      </w:r>
      <w:r w:rsidRPr="00280225">
        <w:t>более</w:t>
      </w:r>
      <w:r w:rsidR="00370F84">
        <w:t xml:space="preserve"> </w:t>
      </w:r>
      <w:r w:rsidRPr="00280225">
        <w:t>экономичными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над</w:t>
      </w:r>
      <w:r w:rsidR="009F28FB">
        <w:t>ё</w:t>
      </w:r>
      <w:r w:rsidRPr="00280225">
        <w:t>жными</w:t>
      </w:r>
      <w:r w:rsidR="00370F84">
        <w:t xml:space="preserve"> </w:t>
      </w:r>
      <w:r w:rsidRPr="00280225">
        <w:t>техническими</w:t>
      </w:r>
      <w:r w:rsidR="00370F84">
        <w:t xml:space="preserve"> </w:t>
      </w:r>
      <w:r w:rsidRPr="00280225">
        <w:t>устройствами.</w:t>
      </w:r>
      <w:r w:rsidR="00370F84">
        <w:t xml:space="preserve"> </w:t>
      </w:r>
      <w:r>
        <w:t>Это</w:t>
      </w:r>
      <w:r w:rsidR="00370F84">
        <w:t xml:space="preserve"> </w:t>
      </w:r>
      <w:r>
        <w:t>мышление</w:t>
      </w:r>
      <w:r w:rsidR="00370F84">
        <w:t xml:space="preserve"> </w:t>
      </w:r>
      <w:r>
        <w:t>проистекает</w:t>
      </w:r>
      <w:r w:rsidR="00370F84">
        <w:t xml:space="preserve"> </w:t>
      </w:r>
      <w:r>
        <w:t>в</w:t>
      </w:r>
      <w:r w:rsidR="00370F84">
        <w:t xml:space="preserve"> </w:t>
      </w:r>
      <w:r>
        <w:t>рамках</w:t>
      </w:r>
      <w:r w:rsidR="00370F84">
        <w:t xml:space="preserve"> </w:t>
      </w:r>
      <w:r>
        <w:t>управляющего</w:t>
      </w:r>
      <w:r w:rsidR="00370F84">
        <w:t xml:space="preserve"> </w:t>
      </w:r>
      <w:r>
        <w:t>(представленного</w:t>
      </w:r>
      <w:r w:rsidR="00370F84">
        <w:t xml:space="preserve"> </w:t>
      </w:r>
      <w:r>
        <w:t>генотипом</w:t>
      </w:r>
      <w:r w:rsidR="00370F84">
        <w:t xml:space="preserve"> </w:t>
      </w:r>
      <w:r>
        <w:t>441</w:t>
      </w:r>
      <w:r w:rsidR="00370F84">
        <w:t xml:space="preserve"> </w:t>
      </w:r>
      <w:r>
        <w:t>более</w:t>
      </w:r>
      <w:r w:rsidR="00370F84">
        <w:t xml:space="preserve"> </w:t>
      </w:r>
      <w:r>
        <w:t>высокого</w:t>
      </w:r>
      <w:r w:rsidR="00370F84">
        <w:t xml:space="preserve"> </w:t>
      </w:r>
      <w:r>
        <w:t>уровня</w:t>
      </w:r>
      <w:r w:rsidR="00370F84">
        <w:t xml:space="preserve"> </w:t>
      </w:r>
      <w:r>
        <w:t>развития),</w:t>
      </w:r>
      <w:r w:rsidR="00370F84">
        <w:t xml:space="preserve"> </w:t>
      </w:r>
      <w:r>
        <w:t>но</w:t>
      </w:r>
      <w:r w:rsidR="00370F84">
        <w:t xml:space="preserve"> </w:t>
      </w:r>
      <w:r>
        <w:t>уже</w:t>
      </w:r>
      <w:r w:rsidR="00370F84">
        <w:t xml:space="preserve"> </w:t>
      </w:r>
      <w:r>
        <w:t>не</w:t>
      </w:r>
      <w:r w:rsidR="00370F84">
        <w:t xml:space="preserve"> </w:t>
      </w:r>
      <w:r>
        <w:t>управляемого</w:t>
      </w:r>
      <w:r w:rsidR="00370F84">
        <w:t xml:space="preserve"> </w:t>
      </w:r>
      <w:r>
        <w:t>Системой</w:t>
      </w:r>
      <w:r w:rsidR="00370F84">
        <w:t xml:space="preserve"> </w:t>
      </w:r>
      <w:r w:rsidR="009F28FB">
        <w:t xml:space="preserve">сословия </w:t>
      </w:r>
      <w:r>
        <w:t>и</w:t>
      </w:r>
      <w:r w:rsidR="00370F84">
        <w:t xml:space="preserve"> </w:t>
      </w:r>
      <w:r>
        <w:t>не</w:t>
      </w:r>
      <w:r w:rsidR="00370F84">
        <w:t xml:space="preserve"> </w:t>
      </w:r>
      <w:r>
        <w:t>имеющего</w:t>
      </w:r>
      <w:r w:rsidR="00370F84">
        <w:t xml:space="preserve"> </w:t>
      </w:r>
      <w:r>
        <w:t>с</w:t>
      </w:r>
      <w:r w:rsidR="00370F84">
        <w:t xml:space="preserve"> </w:t>
      </w:r>
      <w:r>
        <w:t>ней</w:t>
      </w:r>
      <w:r w:rsidR="00370F84">
        <w:t xml:space="preserve"> </w:t>
      </w:r>
      <w:r>
        <w:t>более</w:t>
      </w:r>
      <w:r w:rsidR="00370F84">
        <w:t xml:space="preserve"> </w:t>
      </w:r>
      <w:r>
        <w:t>информационной</w:t>
      </w:r>
      <w:r w:rsidR="00370F84">
        <w:t xml:space="preserve"> </w:t>
      </w:r>
      <w:r>
        <w:t>связи.</w:t>
      </w:r>
      <w:r w:rsidR="00370F84">
        <w:t xml:space="preserve"> </w:t>
      </w:r>
      <w:r w:rsidRPr="00280225">
        <w:t>Это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литературная</w:t>
      </w:r>
      <w:r w:rsidR="00370F84">
        <w:t xml:space="preserve"> </w:t>
      </w:r>
      <w:r w:rsidRPr="00280225">
        <w:t>идея</w:t>
      </w:r>
      <w:r w:rsidR="00370F84">
        <w:t xml:space="preserve"> </w:t>
      </w:r>
      <w:r w:rsidRPr="00280225">
        <w:t>писателя</w:t>
      </w:r>
      <w:r w:rsidR="00370F84">
        <w:t xml:space="preserve"> </w:t>
      </w:r>
      <w:r w:rsidRPr="00280225">
        <w:t>Александра</w:t>
      </w:r>
      <w:r w:rsidR="00370F84">
        <w:t xml:space="preserve"> </w:t>
      </w:r>
      <w:r w:rsidRPr="00280225">
        <w:t>Беляева,</w:t>
      </w:r>
      <w:r w:rsidR="00370F84">
        <w:t xml:space="preserve"> </w:t>
      </w:r>
      <w:r w:rsidRPr="00280225">
        <w:t>а</w:t>
      </w:r>
      <w:r w:rsidR="00370F84">
        <w:t xml:space="preserve"> </w:t>
      </w:r>
      <w:r w:rsidRPr="00280225">
        <w:t>реальная</w:t>
      </w:r>
      <w:r w:rsidR="00370F84">
        <w:t xml:space="preserve"> </w:t>
      </w:r>
      <w:r w:rsidRPr="00280225">
        <w:t>практика</w:t>
      </w:r>
      <w:r w:rsidR="00370F84">
        <w:t xml:space="preserve"> </w:t>
      </w:r>
      <w:r w:rsidRPr="00280225">
        <w:t>сегодняшнего</w:t>
      </w:r>
      <w:r w:rsidR="00370F84">
        <w:t xml:space="preserve"> </w:t>
      </w:r>
      <w:r w:rsidRPr="00280225">
        <w:t>дня</w:t>
      </w:r>
      <w:r w:rsidR="00370F84">
        <w:t xml:space="preserve"> </w:t>
      </w:r>
      <w:r w:rsidRPr="00280225">
        <w:t>–</w:t>
      </w:r>
      <w:r w:rsidR="00370F84">
        <w:t xml:space="preserve"> </w:t>
      </w:r>
      <w:r w:rsidRPr="00280225">
        <w:t>вед</w:t>
      </w:r>
      <w:r w:rsidR="009F28FB">
        <w:t>ё</w:t>
      </w:r>
      <w:r w:rsidRPr="00280225">
        <w:t>тся</w:t>
      </w:r>
      <w:r w:rsidR="00370F84">
        <w:t xml:space="preserve"> </w:t>
      </w:r>
      <w:r w:rsidRPr="00280225">
        <w:t>активная</w:t>
      </w:r>
      <w:r w:rsidR="00370F84">
        <w:t xml:space="preserve"> </w:t>
      </w:r>
      <w:r w:rsidRPr="00280225">
        <w:t>разработка</w:t>
      </w:r>
      <w:r w:rsidR="00370F84">
        <w:t xml:space="preserve"> </w:t>
      </w:r>
      <w:r w:rsidRPr="00280225">
        <w:t>«</w:t>
      </w:r>
      <w:proofErr w:type="spellStart"/>
      <w:r w:rsidRPr="00280225">
        <w:t>нейроинтерфейса</w:t>
      </w:r>
      <w:proofErr w:type="spellEnd"/>
      <w:r w:rsidRPr="00280225">
        <w:t>,</w:t>
      </w:r>
      <w:r w:rsidR="00370F84">
        <w:t xml:space="preserve"> </w:t>
      </w:r>
      <w:r w:rsidRPr="00280225">
        <w:t>с</w:t>
      </w:r>
      <w:r w:rsidR="00370F84">
        <w:t xml:space="preserve"> </w:t>
      </w:r>
      <w:r w:rsidRPr="00280225">
        <w:t>помощью</w:t>
      </w:r>
      <w:r w:rsidR="00370F84">
        <w:t xml:space="preserve"> </w:t>
      </w:r>
      <w:r w:rsidRPr="00280225">
        <w:t>которого</w:t>
      </w:r>
      <w:r w:rsidR="00370F84">
        <w:t xml:space="preserve"> </w:t>
      </w:r>
      <w:r w:rsidRPr="00280225">
        <w:t>человеческий</w:t>
      </w:r>
      <w:r w:rsidR="00370F84">
        <w:t xml:space="preserve"> </w:t>
      </w:r>
      <w:r w:rsidR="009F28FB">
        <w:t>М</w:t>
      </w:r>
      <w:r w:rsidRPr="00280225">
        <w:t>озг</w:t>
      </w:r>
      <w:r w:rsidR="00370F84">
        <w:t xml:space="preserve"> </w:t>
      </w:r>
      <w:r w:rsidRPr="00280225">
        <w:t>сможет</w:t>
      </w:r>
      <w:r w:rsidR="00370F84">
        <w:t xml:space="preserve"> </w:t>
      </w:r>
      <w:r w:rsidRPr="00280225">
        <w:t>управлять</w:t>
      </w:r>
      <w:r w:rsidR="00370F84">
        <w:t xml:space="preserve"> </w:t>
      </w:r>
      <w:r w:rsidRPr="00280225">
        <w:t>искусственным</w:t>
      </w:r>
      <w:r w:rsidR="00370F84">
        <w:t xml:space="preserve"> </w:t>
      </w:r>
      <w:r w:rsidRPr="00280225">
        <w:t>телом,</w:t>
      </w:r>
      <w:r w:rsidR="00370F84">
        <w:t xml:space="preserve"> </w:t>
      </w:r>
      <w:r w:rsidRPr="00280225">
        <w:t>осуществлять</w:t>
      </w:r>
      <w:r w:rsidR="00370F84">
        <w:t xml:space="preserve"> </w:t>
      </w:r>
      <w:r w:rsidRPr="00280225">
        <w:t>моторный</w:t>
      </w:r>
      <w:r w:rsidR="00370F84">
        <w:t xml:space="preserve"> </w:t>
      </w:r>
      <w:r w:rsidRPr="00280225">
        <w:t>контроль</w:t>
      </w:r>
      <w:r w:rsidR="00370F84">
        <w:t xml:space="preserve"> </w:t>
      </w:r>
      <w:r w:rsidRPr="00280225">
        <w:t>и</w:t>
      </w:r>
      <w:r w:rsidR="00370F84">
        <w:t xml:space="preserve"> </w:t>
      </w:r>
      <w:r w:rsidR="009F28FB">
        <w:t xml:space="preserve">иметь </w:t>
      </w:r>
      <w:r w:rsidRPr="00280225">
        <w:t>пять</w:t>
      </w:r>
      <w:r w:rsidR="00370F84">
        <w:t xml:space="preserve"> </w:t>
      </w:r>
      <w:r w:rsidRPr="00280225">
        <w:t>видов</w:t>
      </w:r>
      <w:r w:rsidR="00370F84">
        <w:t xml:space="preserve"> </w:t>
      </w:r>
      <w:r w:rsidRPr="00280225">
        <w:t>чувств»,</w:t>
      </w:r>
      <w:r w:rsidR="00370F84">
        <w:t xml:space="preserve"> </w:t>
      </w:r>
      <w:r w:rsidRPr="00280225">
        <w:t>обсуждается</w:t>
      </w:r>
      <w:r w:rsidR="00370F84">
        <w:t xml:space="preserve"> </w:t>
      </w:r>
      <w:r w:rsidRPr="00280225">
        <w:t>«Моторный</w:t>
      </w:r>
      <w:r w:rsidR="00370F84">
        <w:t xml:space="preserve"> </w:t>
      </w:r>
      <w:r w:rsidRPr="00280225">
        <w:t>контроль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пять</w:t>
      </w:r>
      <w:r w:rsidR="00370F84">
        <w:t xml:space="preserve"> </w:t>
      </w:r>
      <w:r w:rsidRPr="00280225">
        <w:t>чувств</w:t>
      </w:r>
      <w:r w:rsidR="00370F84">
        <w:t xml:space="preserve"> </w:t>
      </w:r>
      <w:r w:rsidRPr="00280225">
        <w:t>для</w:t>
      </w:r>
      <w:r w:rsidR="00370F84">
        <w:t xml:space="preserve"> </w:t>
      </w:r>
      <w:r w:rsidRPr="00280225">
        <w:t>искусственного</w:t>
      </w:r>
      <w:r w:rsidR="00370F84">
        <w:t xml:space="preserve"> </w:t>
      </w:r>
      <w:r w:rsidRPr="00280225">
        <w:t>тела</w:t>
      </w:r>
      <w:r w:rsidR="00370F84">
        <w:t xml:space="preserve"> </w:t>
      </w:r>
      <w:r w:rsidRPr="00280225">
        <w:t>(протеза)</w:t>
      </w:r>
      <w:r w:rsidR="00370F84">
        <w:t xml:space="preserve"> </w:t>
      </w:r>
      <w:r w:rsidRPr="00280225">
        <w:t>человека».</w:t>
      </w:r>
      <w:r w:rsidR="00370F84">
        <w:t xml:space="preserve"> </w:t>
      </w:r>
    </w:p>
    <w:p w14:paraId="7D2DC65C" w14:textId="4D038D32" w:rsidR="00712A31" w:rsidRPr="00280225" w:rsidRDefault="00712A31" w:rsidP="009F28FB">
      <w:r w:rsidRPr="00280225">
        <w:t>Тематика</w:t>
      </w:r>
      <w:r w:rsidR="00370F84">
        <w:t xml:space="preserve"> </w:t>
      </w:r>
      <w:r w:rsidRPr="00280225">
        <w:t>научных</w:t>
      </w:r>
      <w:r w:rsidR="00370F84">
        <w:t xml:space="preserve"> </w:t>
      </w:r>
      <w:r w:rsidRPr="00280225">
        <w:t>институтов,</w:t>
      </w:r>
      <w:r w:rsidR="00370F84">
        <w:t xml:space="preserve"> </w:t>
      </w:r>
      <w:r w:rsidRPr="00280225">
        <w:t>работающих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этом</w:t>
      </w:r>
      <w:r w:rsidR="00370F84">
        <w:t xml:space="preserve"> </w:t>
      </w:r>
      <w:r w:rsidRPr="00280225">
        <w:t>направлении,</w:t>
      </w:r>
      <w:r w:rsidR="00370F84">
        <w:t xml:space="preserve"> </w:t>
      </w:r>
      <w:r w:rsidRPr="00280225">
        <w:t>выглядит</w:t>
      </w:r>
      <w:r w:rsidR="00370F84">
        <w:t xml:space="preserve"> </w:t>
      </w:r>
      <w:r w:rsidRPr="00280225">
        <w:t>так:</w:t>
      </w:r>
      <w:r w:rsidR="00370F84">
        <w:t xml:space="preserve"> </w:t>
      </w:r>
      <w:r w:rsidRPr="00280225">
        <w:t>«Эра</w:t>
      </w:r>
      <w:r w:rsidR="00370F84">
        <w:t xml:space="preserve"> </w:t>
      </w:r>
      <w:proofErr w:type="spellStart"/>
      <w:r w:rsidRPr="00280225">
        <w:t>нейронауки</w:t>
      </w:r>
      <w:proofErr w:type="spellEnd"/>
      <w:r w:rsidRPr="00280225">
        <w:t>.</w:t>
      </w:r>
      <w:r w:rsidR="00370F84">
        <w:t xml:space="preserve"> </w:t>
      </w:r>
      <w:r w:rsidRPr="00280225">
        <w:t>От</w:t>
      </w:r>
      <w:r w:rsidR="00370F84">
        <w:t xml:space="preserve"> </w:t>
      </w:r>
      <w:proofErr w:type="spellStart"/>
      <w:r w:rsidRPr="00280225">
        <w:t>нейропротезов</w:t>
      </w:r>
      <w:proofErr w:type="spellEnd"/>
      <w:r w:rsidR="00370F84">
        <w:t xml:space="preserve"> </w:t>
      </w:r>
      <w:r w:rsidRPr="00280225">
        <w:t>к</w:t>
      </w:r>
      <w:r w:rsidR="00370F84">
        <w:t xml:space="preserve"> </w:t>
      </w:r>
      <w:r w:rsidRPr="00280225">
        <w:t>полной</w:t>
      </w:r>
      <w:r w:rsidR="00370F84">
        <w:t xml:space="preserve"> </w:t>
      </w:r>
      <w:r w:rsidRPr="00280225">
        <w:t>эмуляции</w:t>
      </w:r>
      <w:r w:rsidR="00370F84">
        <w:t xml:space="preserve"> </w:t>
      </w:r>
      <w:r w:rsidR="009F28FB">
        <w:t>М</w:t>
      </w:r>
      <w:r w:rsidRPr="00280225">
        <w:t>озга</w:t>
      </w:r>
      <w:r w:rsidR="00370F84">
        <w:t xml:space="preserve"> </w:t>
      </w:r>
      <w:r w:rsidRPr="00280225">
        <w:t>и</w:t>
      </w:r>
      <w:r w:rsidR="00370F84">
        <w:t xml:space="preserve"> </w:t>
      </w:r>
      <w:proofErr w:type="spellStart"/>
      <w:r w:rsidRPr="00280225">
        <w:t>Аватару</w:t>
      </w:r>
      <w:proofErr w:type="spellEnd"/>
      <w:r w:rsidR="00370F84">
        <w:t xml:space="preserve"> </w:t>
      </w:r>
      <w:r w:rsidRPr="00280225">
        <w:t>В»,</w:t>
      </w:r>
      <w:r w:rsidR="00370F84">
        <w:t xml:space="preserve"> </w:t>
      </w:r>
      <w:r w:rsidRPr="00280225">
        <w:t>«Живой</w:t>
      </w:r>
      <w:r w:rsidR="00370F84">
        <w:t xml:space="preserve"> </w:t>
      </w:r>
      <w:r w:rsidRPr="00280225">
        <w:t>мозг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искусственном</w:t>
      </w:r>
      <w:r w:rsidR="00370F84">
        <w:t xml:space="preserve"> </w:t>
      </w:r>
      <w:r w:rsidRPr="00280225">
        <w:t>теле».</w:t>
      </w:r>
      <w:r w:rsidR="00370F84">
        <w:t xml:space="preserve"> </w:t>
      </w:r>
      <w:r w:rsidRPr="00280225">
        <w:t>Это</w:t>
      </w:r>
      <w:r w:rsidR="00370F84">
        <w:t xml:space="preserve"> </w:t>
      </w:r>
      <w:r w:rsidRPr="00280225">
        <w:t>реальные</w:t>
      </w:r>
      <w:r w:rsidR="00370F84">
        <w:t xml:space="preserve"> </w:t>
      </w:r>
      <w:r w:rsidRPr="00280225">
        <w:t>проекты.</w:t>
      </w:r>
    </w:p>
    <w:bookmarkEnd w:id="22"/>
    <w:bookmarkEnd w:id="23"/>
    <w:p w14:paraId="601FA7D0" w14:textId="67B948AC" w:rsidR="00712A31" w:rsidRPr="00280225" w:rsidRDefault="00712A31" w:rsidP="009F28FB">
      <w:r w:rsidRPr="00280225">
        <w:lastRenderedPageBreak/>
        <w:t>Ставятся</w:t>
      </w:r>
      <w:r w:rsidR="00370F84">
        <w:t xml:space="preserve"> </w:t>
      </w:r>
      <w:r w:rsidRPr="00280225">
        <w:t>вполне</w:t>
      </w:r>
      <w:r w:rsidR="00370F84">
        <w:t xml:space="preserve"> </w:t>
      </w:r>
      <w:r w:rsidRPr="00280225">
        <w:t>технологически</w:t>
      </w:r>
      <w:r w:rsidR="00370F84">
        <w:t xml:space="preserve"> </w:t>
      </w:r>
      <w:r w:rsidRPr="00280225">
        <w:t>достижимые</w:t>
      </w:r>
      <w:r w:rsidR="00370F84">
        <w:t xml:space="preserve"> </w:t>
      </w:r>
      <w:r w:rsidRPr="00280225">
        <w:t>к</w:t>
      </w:r>
      <w:r w:rsidR="00370F84">
        <w:t xml:space="preserve"> </w:t>
      </w:r>
      <w:r w:rsidRPr="00280225">
        <w:t>2045</w:t>
      </w:r>
      <w:r w:rsidR="00370F84">
        <w:t xml:space="preserve"> </w:t>
      </w:r>
      <w:r w:rsidRPr="00280225">
        <w:t>году</w:t>
      </w:r>
      <w:r w:rsidR="00370F84">
        <w:t xml:space="preserve"> </w:t>
      </w:r>
      <w:r w:rsidRPr="00280225">
        <w:t>вопросы:</w:t>
      </w:r>
      <w:r w:rsidR="00370F84">
        <w:t xml:space="preserve"> </w:t>
      </w:r>
    </w:p>
    <w:p w14:paraId="3975C216" w14:textId="1F3E05E1" w:rsidR="00712A31" w:rsidRPr="00280225" w:rsidRDefault="005D3727" w:rsidP="009F28FB">
      <w:pPr>
        <w:pStyle w:val="-1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96E316B" wp14:editId="27AE828B">
            <wp:simplePos x="0" y="0"/>
            <wp:positionH relativeFrom="column">
              <wp:posOffset>3855720</wp:posOffset>
            </wp:positionH>
            <wp:positionV relativeFrom="paragraph">
              <wp:posOffset>55765</wp:posOffset>
            </wp:positionV>
            <wp:extent cx="2809240" cy="3192145"/>
            <wp:effectExtent l="0" t="0" r="0" b="0"/>
            <wp:wrapTight wrapText="bothSides">
              <wp:wrapPolygon edited="0">
                <wp:start x="0" y="0"/>
                <wp:lineTo x="0" y="21484"/>
                <wp:lineTo x="21483" y="21484"/>
                <wp:lineTo x="21483" y="0"/>
                <wp:lineTo x="0" y="0"/>
              </wp:wrapPolygon>
            </wp:wrapTight>
            <wp:docPr id="12" name="Рисунок 1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240" cy="3192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2A31" w:rsidRPr="00280225">
        <w:t>Да</w:t>
      </w:r>
      <w:r w:rsidR="009F28FB">
        <w:t>ё</w:t>
      </w:r>
      <w:r w:rsidR="00712A31" w:rsidRPr="00280225">
        <w:t>т</w:t>
      </w:r>
      <w:r w:rsidR="00370F84">
        <w:t xml:space="preserve"> </w:t>
      </w:r>
      <w:r w:rsidR="00712A31" w:rsidRPr="00280225">
        <w:t>ли</w:t>
      </w:r>
      <w:r w:rsidR="00370F84">
        <w:t xml:space="preserve"> </w:t>
      </w:r>
      <w:r w:rsidR="00712A31" w:rsidRPr="00280225">
        <w:t>биологическое</w:t>
      </w:r>
      <w:r w:rsidR="00370F84">
        <w:t xml:space="preserve"> </w:t>
      </w:r>
      <w:r w:rsidR="00712A31" w:rsidRPr="00280225">
        <w:t>тело</w:t>
      </w:r>
      <w:r w:rsidR="00370F84">
        <w:t xml:space="preserve"> </w:t>
      </w:r>
      <w:r w:rsidR="009F28FB">
        <w:t>М</w:t>
      </w:r>
      <w:r w:rsidR="00712A31" w:rsidRPr="00280225">
        <w:t>озгу</w:t>
      </w:r>
      <w:r w:rsidR="00370F84">
        <w:t xml:space="preserve"> </w:t>
      </w:r>
      <w:r w:rsidR="00712A31" w:rsidRPr="00280225">
        <w:t>нечто</w:t>
      </w:r>
      <w:r w:rsidR="00370F84">
        <w:t xml:space="preserve"> </w:t>
      </w:r>
      <w:r w:rsidR="00712A31" w:rsidRPr="00280225">
        <w:t>такое,</w:t>
      </w:r>
      <w:r w:rsidR="00370F84">
        <w:t xml:space="preserve"> </w:t>
      </w:r>
      <w:r w:rsidR="00712A31" w:rsidRPr="00280225">
        <w:t>без</w:t>
      </w:r>
      <w:r w:rsidR="00370F84">
        <w:t xml:space="preserve"> </w:t>
      </w:r>
      <w:r w:rsidR="00712A31" w:rsidRPr="00280225">
        <w:t>чего</w:t>
      </w:r>
      <w:r w:rsidR="00370F84">
        <w:t xml:space="preserve"> </w:t>
      </w:r>
      <w:r w:rsidR="00712A31" w:rsidRPr="00280225">
        <w:t>он</w:t>
      </w:r>
      <w:r w:rsidR="00370F84">
        <w:t xml:space="preserve"> </w:t>
      </w:r>
      <w:r w:rsidR="00712A31" w:rsidRPr="00280225">
        <w:t>решительно</w:t>
      </w:r>
      <w:r w:rsidR="00370F84">
        <w:t xml:space="preserve"> </w:t>
      </w:r>
      <w:r w:rsidR="00712A31" w:rsidRPr="00280225">
        <w:t>не</w:t>
      </w:r>
      <w:r w:rsidR="00370F84">
        <w:t xml:space="preserve"> </w:t>
      </w:r>
      <w:r w:rsidR="00712A31" w:rsidRPr="00280225">
        <w:t>может</w:t>
      </w:r>
      <w:r w:rsidR="00370F84">
        <w:t xml:space="preserve"> </w:t>
      </w:r>
      <w:r w:rsidR="00712A31" w:rsidRPr="00280225">
        <w:t>обойтись?</w:t>
      </w:r>
      <w:r w:rsidR="00370F84">
        <w:t xml:space="preserve"> </w:t>
      </w:r>
      <w:r w:rsidR="00712A31" w:rsidRPr="00280225">
        <w:t>Какими</w:t>
      </w:r>
      <w:r w:rsidR="00370F84">
        <w:t xml:space="preserve"> </w:t>
      </w:r>
      <w:r w:rsidR="00712A31" w:rsidRPr="00280225">
        <w:t>ещ</w:t>
      </w:r>
      <w:r w:rsidR="009F28FB">
        <w:t>ё</w:t>
      </w:r>
      <w:r w:rsidR="00370F84">
        <w:t xml:space="preserve"> </w:t>
      </w:r>
      <w:r w:rsidR="00712A31" w:rsidRPr="00280225">
        <w:t>узами</w:t>
      </w:r>
      <w:r w:rsidR="00370F84">
        <w:t xml:space="preserve"> </w:t>
      </w:r>
      <w:r w:rsidR="00712A31" w:rsidRPr="00280225">
        <w:t>скреплены</w:t>
      </w:r>
      <w:r w:rsidR="00370F84">
        <w:t xml:space="preserve"> </w:t>
      </w:r>
      <w:r w:rsidR="009F28FB">
        <w:t>М</w:t>
      </w:r>
      <w:r w:rsidR="00712A31" w:rsidRPr="00280225">
        <w:t>озг</w:t>
      </w:r>
      <w:r w:rsidR="00370F84">
        <w:t xml:space="preserve"> </w:t>
      </w:r>
      <w:r w:rsidR="00712A31" w:rsidRPr="00280225">
        <w:t>и</w:t>
      </w:r>
      <w:r w:rsidR="00370F84">
        <w:t xml:space="preserve"> </w:t>
      </w:r>
      <w:r w:rsidR="00712A31" w:rsidRPr="00280225">
        <w:t>тело?</w:t>
      </w:r>
    </w:p>
    <w:p w14:paraId="75A39291" w14:textId="1D1533BC" w:rsidR="00712A31" w:rsidRPr="00280225" w:rsidRDefault="00712A31" w:rsidP="009F28FB">
      <w:pPr>
        <w:pStyle w:val="-1"/>
      </w:pPr>
      <w:r w:rsidRPr="00280225">
        <w:t>Что</w:t>
      </w:r>
      <w:r w:rsidR="00370F84">
        <w:t xml:space="preserve"> </w:t>
      </w:r>
      <w:r w:rsidRPr="00280225">
        <w:t>нужно</w:t>
      </w:r>
      <w:r w:rsidR="00370F84">
        <w:t xml:space="preserve"> </w:t>
      </w:r>
      <w:r w:rsidRPr="00280225">
        <w:t>живому</w:t>
      </w:r>
      <w:r w:rsidR="00370F84">
        <w:t xml:space="preserve"> </w:t>
      </w:r>
      <w:r w:rsidR="009F28FB">
        <w:t>М</w:t>
      </w:r>
      <w:r w:rsidRPr="00280225">
        <w:t>озгу,</w:t>
      </w:r>
      <w:r w:rsidR="00370F84">
        <w:t xml:space="preserve"> </w:t>
      </w:r>
      <w:r w:rsidRPr="00280225">
        <w:t>чтобы</w:t>
      </w:r>
      <w:r w:rsidR="00370F84">
        <w:t xml:space="preserve"> </w:t>
      </w:r>
      <w:r w:rsidRPr="00280225">
        <w:t>жить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функционировать</w:t>
      </w:r>
      <w:r w:rsidR="00370F84">
        <w:t xml:space="preserve"> </w:t>
      </w:r>
      <w:r w:rsidRPr="00280225">
        <w:t>отдельно</w:t>
      </w:r>
      <w:r w:rsidR="00370F84">
        <w:t xml:space="preserve"> </w:t>
      </w:r>
      <w:r w:rsidRPr="00280225">
        <w:t>от</w:t>
      </w:r>
      <w:r w:rsidR="00370F84">
        <w:t xml:space="preserve"> </w:t>
      </w:r>
      <w:r w:rsidRPr="00280225">
        <w:t>биологического</w:t>
      </w:r>
      <w:r w:rsidR="00370F84">
        <w:t xml:space="preserve"> </w:t>
      </w:r>
      <w:r w:rsidRPr="00280225">
        <w:t>тела?</w:t>
      </w:r>
    </w:p>
    <w:p w14:paraId="1F3AB6F2" w14:textId="49D2C26E" w:rsidR="00712A31" w:rsidRPr="00280225" w:rsidRDefault="00712A31" w:rsidP="009F28FB">
      <w:pPr>
        <w:pStyle w:val="-1"/>
      </w:pPr>
      <w:r w:rsidRPr="00280225">
        <w:t>Как</w:t>
      </w:r>
      <w:r w:rsidR="00370F84">
        <w:t xml:space="preserve"> </w:t>
      </w:r>
      <w:r w:rsidRPr="00280225">
        <w:t>можно</w:t>
      </w:r>
      <w:r w:rsidR="00370F84">
        <w:t xml:space="preserve"> </w:t>
      </w:r>
      <w:r w:rsidRPr="00280225">
        <w:t>сохранить</w:t>
      </w:r>
      <w:r w:rsidR="00370F84">
        <w:t xml:space="preserve"> </w:t>
      </w:r>
      <w:r w:rsidRPr="00280225">
        <w:t>функциональную</w:t>
      </w:r>
      <w:r w:rsidR="00370F84">
        <w:t xml:space="preserve"> </w:t>
      </w:r>
      <w:r w:rsidRPr="00280225">
        <w:t>активность</w:t>
      </w:r>
      <w:r w:rsidR="00370F84">
        <w:t xml:space="preserve"> </w:t>
      </w:r>
      <w:r w:rsidR="009F28FB">
        <w:t>М</w:t>
      </w:r>
      <w:r w:rsidRPr="00280225">
        <w:t>озга,</w:t>
      </w:r>
      <w:r w:rsidR="00370F84">
        <w:t xml:space="preserve"> </w:t>
      </w:r>
      <w:r w:rsidRPr="00280225">
        <w:t>извлеч</w:t>
      </w:r>
      <w:r w:rsidR="009F28FB">
        <w:t>ё</w:t>
      </w:r>
      <w:r w:rsidRPr="00280225">
        <w:t>нного</w:t>
      </w:r>
      <w:r w:rsidR="00370F84">
        <w:t xml:space="preserve"> </w:t>
      </w:r>
      <w:r w:rsidRPr="00280225">
        <w:t>из</w:t>
      </w:r>
      <w:r w:rsidR="00370F84">
        <w:t xml:space="preserve"> </w:t>
      </w:r>
      <w:r w:rsidRPr="00280225">
        <w:t>стареющего</w:t>
      </w:r>
      <w:r w:rsidR="00370F84">
        <w:t xml:space="preserve"> </w:t>
      </w:r>
      <w:r w:rsidRPr="00280225">
        <w:t>тела,</w:t>
      </w:r>
      <w:r w:rsidR="00370F84">
        <w:t xml:space="preserve"> </w:t>
      </w:r>
      <w:r w:rsidRPr="00280225">
        <w:t>заменив</w:t>
      </w:r>
      <w:r w:rsidR="00370F84">
        <w:t xml:space="preserve"> </w:t>
      </w:r>
      <w:r w:rsidRPr="00280225">
        <w:t>его</w:t>
      </w:r>
      <w:r w:rsidR="00370F84">
        <w:t xml:space="preserve"> </w:t>
      </w:r>
      <w:r w:rsidRPr="00280225">
        <w:t>на</w:t>
      </w:r>
      <w:r w:rsidR="00370F84">
        <w:t xml:space="preserve"> </w:t>
      </w:r>
      <w:r w:rsidRPr="00280225">
        <w:t>полностью</w:t>
      </w:r>
      <w:r w:rsidR="00370F84">
        <w:t xml:space="preserve"> </w:t>
      </w:r>
      <w:r w:rsidRPr="00280225">
        <w:t>искусственное?</w:t>
      </w:r>
    </w:p>
    <w:p w14:paraId="2A89158B" w14:textId="5AE70C75" w:rsidR="00712A31" w:rsidRPr="009E0E9B" w:rsidRDefault="00370F84" w:rsidP="009F28FB">
      <w:pPr>
        <w:rPr>
          <w:b/>
          <w:bCs/>
          <w:i/>
          <w:iCs/>
        </w:rPr>
      </w:pPr>
      <w:r>
        <w:t xml:space="preserve"> </w:t>
      </w:r>
      <w:r w:rsidR="00712A31" w:rsidRPr="00280225">
        <w:t>Отвечать</w:t>
      </w:r>
      <w:r>
        <w:t xml:space="preserve"> </w:t>
      </w:r>
      <w:r w:rsidR="00712A31" w:rsidRPr="00280225">
        <w:t>на</w:t>
      </w:r>
      <w:r>
        <w:t xml:space="preserve"> </w:t>
      </w:r>
      <w:r w:rsidR="00712A31" w:rsidRPr="00280225">
        <w:t>эти</w:t>
      </w:r>
      <w:r>
        <w:t xml:space="preserve"> </w:t>
      </w:r>
      <w:r w:rsidR="00712A31" w:rsidRPr="00280225">
        <w:t>вопросы</w:t>
      </w:r>
      <w:r>
        <w:t xml:space="preserve"> </w:t>
      </w:r>
      <w:r w:rsidR="00712A31" w:rsidRPr="00280225">
        <w:t>надо</w:t>
      </w:r>
      <w:r>
        <w:t xml:space="preserve"> </w:t>
      </w:r>
      <w:r w:rsidR="00712A31" w:rsidRPr="00280225">
        <w:t>уже</w:t>
      </w:r>
      <w:r>
        <w:t xml:space="preserve"> </w:t>
      </w:r>
      <w:r w:rsidR="00712A31" w:rsidRPr="00280225">
        <w:t>сегодня,</w:t>
      </w:r>
      <w:r>
        <w:t xml:space="preserve"> </w:t>
      </w:r>
      <w:r w:rsidR="00712A31">
        <w:t>в</w:t>
      </w:r>
      <w:r>
        <w:t xml:space="preserve"> </w:t>
      </w:r>
      <w:r w:rsidR="00712A31">
        <w:t>рамках</w:t>
      </w:r>
      <w:r>
        <w:t xml:space="preserve"> </w:t>
      </w:r>
      <w:r w:rsidR="00712A31">
        <w:t>познанных</w:t>
      </w:r>
      <w:r>
        <w:t xml:space="preserve"> </w:t>
      </w:r>
      <w:r w:rsidR="005D3727">
        <w:t>Новых</w:t>
      </w:r>
      <w:r w:rsidR="005D3727" w:rsidRPr="009F28FB">
        <w:rPr>
          <w:noProof/>
        </w:rPr>
        <w:t xml:space="preserve"> </w:t>
      </w:r>
      <w:r w:rsidR="005D3727">
        <w:t>Знаний</w:t>
      </w:r>
      <w:r>
        <w:t xml:space="preserve"> </w:t>
      </w:r>
      <w:r w:rsidR="00712A31">
        <w:t>и</w:t>
      </w:r>
      <w:r>
        <w:t xml:space="preserve"> </w:t>
      </w:r>
      <w:r w:rsidR="00712A31">
        <w:t>о</w:t>
      </w:r>
      <w:r>
        <w:t xml:space="preserve"> </w:t>
      </w:r>
      <w:r w:rsidR="00712A31">
        <w:t>Мозге,</w:t>
      </w:r>
      <w:r>
        <w:t xml:space="preserve"> </w:t>
      </w:r>
      <w:r w:rsidR="00712A31">
        <w:t>и</w:t>
      </w:r>
      <w:r>
        <w:t xml:space="preserve"> </w:t>
      </w:r>
      <w:r w:rsidR="00712A31">
        <w:t>о</w:t>
      </w:r>
      <w:r>
        <w:t xml:space="preserve"> </w:t>
      </w:r>
      <w:r w:rsidR="00712A31">
        <w:t>самом</w:t>
      </w:r>
      <w:r>
        <w:t xml:space="preserve"> </w:t>
      </w:r>
      <w:r w:rsidR="00712A31">
        <w:t>человеке</w:t>
      </w:r>
      <w:r w:rsidR="00B32E27">
        <w:t>.</w:t>
      </w:r>
      <w:r>
        <w:t xml:space="preserve"> </w:t>
      </w:r>
      <w:r w:rsidR="00B32E27">
        <w:t>Н</w:t>
      </w:r>
      <w:r w:rsidR="00712A31">
        <w:t>е</w:t>
      </w:r>
      <w:r>
        <w:t xml:space="preserve"> </w:t>
      </w:r>
      <w:r w:rsidR="00712A31">
        <w:t>так</w:t>
      </w:r>
      <w:r>
        <w:t xml:space="preserve"> </w:t>
      </w:r>
      <w:r w:rsidR="00712A31">
        <w:t>называемая</w:t>
      </w:r>
      <w:r>
        <w:t xml:space="preserve"> </w:t>
      </w:r>
      <w:r w:rsidR="00712A31">
        <w:t>«</w:t>
      </w:r>
      <w:r w:rsidR="00712A31" w:rsidRPr="00280225">
        <w:t>пост-глобализация</w:t>
      </w:r>
      <w:r w:rsidR="00712A31">
        <w:t>»</w:t>
      </w:r>
      <w:r>
        <w:t xml:space="preserve"> </w:t>
      </w:r>
      <w:r w:rsidR="00712A31" w:rsidRPr="00280225">
        <w:t>создаст</w:t>
      </w:r>
      <w:r>
        <w:t xml:space="preserve"> </w:t>
      </w:r>
      <w:r w:rsidR="00712A31" w:rsidRPr="00280225">
        <w:t>совершенного</w:t>
      </w:r>
      <w:r>
        <w:t xml:space="preserve"> </w:t>
      </w:r>
      <w:r w:rsidR="00712A31" w:rsidRPr="00280225">
        <w:t>нового</w:t>
      </w:r>
      <w:r>
        <w:t xml:space="preserve"> </w:t>
      </w:r>
      <w:r w:rsidR="00712A31" w:rsidRPr="00280225">
        <w:t>человека,</w:t>
      </w:r>
      <w:r>
        <w:t xml:space="preserve"> </w:t>
      </w:r>
      <w:r w:rsidR="00712A31" w:rsidRPr="00280225">
        <w:t>которого</w:t>
      </w:r>
      <w:r>
        <w:t xml:space="preserve"> </w:t>
      </w:r>
      <w:r w:rsidR="00712A31" w:rsidRPr="002C3E06">
        <w:rPr>
          <w:rStyle w:val="--"/>
        </w:rPr>
        <w:t>не</w:t>
      </w:r>
      <w:r>
        <w:rPr>
          <w:rStyle w:val="--"/>
        </w:rPr>
        <w:t xml:space="preserve"> </w:t>
      </w:r>
      <w:r w:rsidR="00712A31" w:rsidRPr="002C3E06">
        <w:rPr>
          <w:rStyle w:val="--0"/>
        </w:rPr>
        <w:t>знала</w:t>
      </w:r>
      <w:r>
        <w:t xml:space="preserve"> </w:t>
      </w:r>
      <w:r w:rsidR="00712A31" w:rsidRPr="00280225">
        <w:t>ни</w:t>
      </w:r>
      <w:r>
        <w:t xml:space="preserve"> </w:t>
      </w:r>
      <w:r w:rsidR="00712A31" w:rsidRPr="00280225">
        <w:t>наука,</w:t>
      </w:r>
      <w:r>
        <w:t xml:space="preserve"> </w:t>
      </w:r>
      <w:r w:rsidR="00712A31" w:rsidRPr="00280225">
        <w:t>ни</w:t>
      </w:r>
      <w:r>
        <w:t xml:space="preserve"> </w:t>
      </w:r>
      <w:r w:rsidR="00712A31" w:rsidRPr="00280225">
        <w:t>история,</w:t>
      </w:r>
      <w:r>
        <w:t xml:space="preserve"> </w:t>
      </w:r>
      <w:r w:rsidR="00712A31" w:rsidRPr="00280225">
        <w:t>ни</w:t>
      </w:r>
      <w:r>
        <w:t xml:space="preserve"> </w:t>
      </w:r>
      <w:r w:rsidR="00712A31" w:rsidRPr="00280225">
        <w:t>фантастическая</w:t>
      </w:r>
      <w:r>
        <w:t xml:space="preserve"> </w:t>
      </w:r>
      <w:r w:rsidR="00712A31" w:rsidRPr="00280225">
        <w:t>литература</w:t>
      </w:r>
      <w:r w:rsidR="00712A31">
        <w:t>,</w:t>
      </w:r>
      <w:r>
        <w:t xml:space="preserve"> </w:t>
      </w:r>
      <w:r w:rsidR="00712A31" w:rsidRPr="009E0E9B">
        <w:rPr>
          <w:b/>
          <w:bCs/>
          <w:i/>
          <w:iCs/>
        </w:rPr>
        <w:t>а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этот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Человек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уже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созда</w:t>
      </w:r>
      <w:r w:rsidR="00B32E27">
        <w:rPr>
          <w:b/>
          <w:bCs/>
          <w:i/>
          <w:iCs/>
        </w:rPr>
        <w:t>ё</w:t>
      </w:r>
      <w:r w:rsidR="00712A31" w:rsidRPr="009E0E9B">
        <w:rPr>
          <w:b/>
          <w:bCs/>
          <w:i/>
          <w:iCs/>
        </w:rPr>
        <w:t>тся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созда</w:t>
      </w:r>
      <w:r w:rsidR="00B32E27">
        <w:rPr>
          <w:b/>
          <w:bCs/>
          <w:i/>
          <w:iCs/>
        </w:rPr>
        <w:t>ё</w:t>
      </w:r>
      <w:r w:rsidR="00712A31" w:rsidRPr="009E0E9B">
        <w:rPr>
          <w:b/>
          <w:bCs/>
          <w:i/>
          <w:iCs/>
        </w:rPr>
        <w:t>тся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он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в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рамках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Новой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системы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Управления</w:t>
      </w:r>
      <w:r w:rsidR="00B32E27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как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изначальный,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каким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был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18</w:t>
      </w:r>
      <w:r w:rsidR="00B32E27">
        <w:rPr>
          <w:b/>
          <w:bCs/>
          <w:i/>
          <w:iCs/>
        </w:rPr>
        <w:t> </w:t>
      </w:r>
      <w:r w:rsidR="00712A31" w:rsidRPr="009E0E9B">
        <w:rPr>
          <w:b/>
          <w:bCs/>
          <w:i/>
          <w:iCs/>
        </w:rPr>
        <w:t>000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лет</w:t>
      </w:r>
      <w:r>
        <w:rPr>
          <w:b/>
          <w:bCs/>
          <w:i/>
          <w:iCs/>
        </w:rPr>
        <w:t xml:space="preserve"> </w:t>
      </w:r>
      <w:r w:rsidR="00712A31" w:rsidRPr="009E0E9B">
        <w:rPr>
          <w:b/>
          <w:bCs/>
          <w:i/>
          <w:iCs/>
        </w:rPr>
        <w:t>назад.</w:t>
      </w:r>
    </w:p>
    <w:p w14:paraId="680C2EBD" w14:textId="5BA1A356" w:rsidR="00712A31" w:rsidRPr="00280225" w:rsidRDefault="00712A31" w:rsidP="00B32E27">
      <w:r w:rsidRPr="003F2072">
        <w:rPr>
          <w:b/>
          <w:bCs/>
          <w:i/>
          <w:iCs/>
        </w:rPr>
        <w:t>Третий</w:t>
      </w:r>
      <w:r w:rsidR="00370F84">
        <w:rPr>
          <w:b/>
          <w:bCs/>
          <w:i/>
          <w:iCs/>
        </w:rPr>
        <w:t xml:space="preserve"> </w:t>
      </w:r>
      <w:r w:rsidRPr="003F2072">
        <w:rPr>
          <w:b/>
          <w:bCs/>
          <w:i/>
          <w:iCs/>
        </w:rPr>
        <w:t>вопрос</w:t>
      </w:r>
      <w:r w:rsidR="00370F84">
        <w:t xml:space="preserve"> </w:t>
      </w:r>
      <w:r w:rsidRPr="00280225">
        <w:t>заключается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том,</w:t>
      </w:r>
      <w:r w:rsidR="00370F84">
        <w:t xml:space="preserve"> </w:t>
      </w:r>
      <w:r w:rsidRPr="00280225">
        <w:t>что</w:t>
      </w:r>
      <w:r w:rsidR="00370F84">
        <w:t xml:space="preserve"> </w:t>
      </w:r>
      <w:r>
        <w:t>«вброшенная»</w:t>
      </w:r>
      <w:r w:rsidR="00370F84">
        <w:t xml:space="preserve"> </w:t>
      </w:r>
      <w:r w:rsidRPr="00280225">
        <w:t>идея</w:t>
      </w:r>
      <w:r w:rsidR="00370F84">
        <w:t xml:space="preserve"> </w:t>
      </w:r>
      <w:r w:rsidRPr="00280225">
        <w:t>«человека-</w:t>
      </w:r>
      <w:proofErr w:type="spellStart"/>
      <w:r w:rsidRPr="00280225">
        <w:t>аватара</w:t>
      </w:r>
      <w:proofErr w:type="spellEnd"/>
      <w:r w:rsidRPr="00280225">
        <w:t>»</w:t>
      </w:r>
      <w:r w:rsidR="00370F84">
        <w:t xml:space="preserve"> </w:t>
      </w:r>
      <w:r w:rsidRPr="00280225">
        <w:t>постепенно</w:t>
      </w:r>
      <w:r w:rsidR="005D3727">
        <w:t>,</w:t>
      </w:r>
      <w:r w:rsidR="00370F84">
        <w:t xml:space="preserve"> </w:t>
      </w:r>
      <w:r>
        <w:t>в</w:t>
      </w:r>
      <w:r w:rsidR="00370F84">
        <w:t xml:space="preserve"> </w:t>
      </w:r>
      <w:r>
        <w:t>нашем</w:t>
      </w:r>
      <w:r w:rsidR="00370F84">
        <w:t xml:space="preserve"> </w:t>
      </w:r>
      <w:r>
        <w:t>сегодняшнем</w:t>
      </w:r>
      <w:r w:rsidR="00370F84">
        <w:t xml:space="preserve"> </w:t>
      </w:r>
      <w:r>
        <w:t>понимании</w:t>
      </w:r>
      <w:r w:rsidR="00370F84">
        <w:t xml:space="preserve"> </w:t>
      </w:r>
      <w:r>
        <w:t>происходящего,</w:t>
      </w:r>
      <w:r w:rsidR="00370F84">
        <w:t xml:space="preserve"> </w:t>
      </w:r>
      <w:r w:rsidRPr="00280225">
        <w:t>отменяет</w:t>
      </w:r>
      <w:r w:rsidR="00370F84">
        <w:t xml:space="preserve"> </w:t>
      </w:r>
      <w:r w:rsidRPr="00280225">
        <w:t>все</w:t>
      </w:r>
      <w:r w:rsidR="00370F84">
        <w:t xml:space="preserve"> </w:t>
      </w:r>
      <w:r w:rsidRPr="00280225">
        <w:t>известные</w:t>
      </w:r>
      <w:r w:rsidR="00370F84">
        <w:t xml:space="preserve"> </w:t>
      </w:r>
      <w:r w:rsidRPr="00280225">
        <w:t>нам</w:t>
      </w:r>
      <w:r w:rsidR="00370F84">
        <w:t xml:space="preserve"> </w:t>
      </w:r>
      <w:r w:rsidRPr="00280225">
        <w:t>нормы</w:t>
      </w:r>
      <w:r w:rsidR="00370F84">
        <w:t xml:space="preserve"> </w:t>
      </w:r>
      <w:r w:rsidRPr="00280225">
        <w:t>морали,</w:t>
      </w:r>
      <w:r w:rsidR="00370F84">
        <w:t xml:space="preserve"> </w:t>
      </w:r>
      <w:r w:rsidRPr="00280225">
        <w:t>нравственности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права.</w:t>
      </w:r>
      <w:r w:rsidR="00370F84">
        <w:t xml:space="preserve"> </w:t>
      </w:r>
      <w:r w:rsidRPr="009E0E9B">
        <w:rPr>
          <w:rStyle w:val="--0"/>
        </w:rPr>
        <w:t>Именно</w:t>
      </w:r>
      <w:r w:rsidR="00370F84">
        <w:rPr>
          <w:rStyle w:val="--0"/>
        </w:rPr>
        <w:t xml:space="preserve"> </w:t>
      </w:r>
      <w:r w:rsidRPr="009E0E9B">
        <w:rPr>
          <w:rStyle w:val="--"/>
        </w:rPr>
        <w:t>этим</w:t>
      </w:r>
      <w:r w:rsidR="00370F84">
        <w:t xml:space="preserve"> </w:t>
      </w:r>
      <w:r w:rsidRPr="00280225">
        <w:t>объясняется</w:t>
      </w:r>
      <w:r w:rsidR="00370F84">
        <w:t xml:space="preserve"> </w:t>
      </w:r>
      <w:r w:rsidRPr="00280225">
        <w:t>стремительный</w:t>
      </w:r>
      <w:r w:rsidR="00370F84">
        <w:t xml:space="preserve"> </w:t>
      </w:r>
      <w:r w:rsidRPr="00280225">
        <w:t>ход</w:t>
      </w:r>
      <w:r w:rsidR="00370F84">
        <w:t xml:space="preserve"> </w:t>
      </w:r>
      <w:r w:rsidRPr="00280225">
        <w:t>сексуальной</w:t>
      </w:r>
      <w:r w:rsidR="00370F84">
        <w:t xml:space="preserve"> </w:t>
      </w:r>
      <w:r w:rsidRPr="00280225">
        <w:t>революции,</w:t>
      </w:r>
      <w:r w:rsidR="00370F84">
        <w:t xml:space="preserve"> </w:t>
      </w:r>
      <w:r w:rsidRPr="00280225">
        <w:t>ювенальной</w:t>
      </w:r>
      <w:r w:rsidR="00370F84">
        <w:t xml:space="preserve"> </w:t>
      </w:r>
      <w:r w:rsidRPr="00280225">
        <w:t>юстиции,</w:t>
      </w:r>
      <w:r w:rsidR="00370F84">
        <w:t xml:space="preserve"> </w:t>
      </w:r>
      <w:r w:rsidRPr="00280225">
        <w:t>сокрушающих</w:t>
      </w:r>
      <w:r w:rsidR="00370F84">
        <w:t xml:space="preserve"> </w:t>
      </w:r>
      <w:r w:rsidRPr="00280225">
        <w:t>институт</w:t>
      </w:r>
      <w:r w:rsidR="00370F84">
        <w:t xml:space="preserve"> </w:t>
      </w:r>
      <w:r w:rsidRPr="00280225">
        <w:t>семьи,</w:t>
      </w:r>
      <w:r w:rsidR="00370F84">
        <w:t xml:space="preserve"> </w:t>
      </w:r>
      <w:r w:rsidRPr="00280225">
        <w:t>брака,</w:t>
      </w:r>
      <w:r w:rsidR="00370F84">
        <w:t xml:space="preserve"> </w:t>
      </w:r>
      <w:r w:rsidRPr="00280225">
        <w:t>природные</w:t>
      </w:r>
      <w:r w:rsidR="00370F84">
        <w:t xml:space="preserve"> </w:t>
      </w:r>
      <w:r w:rsidRPr="00280225">
        <w:t>отношений</w:t>
      </w:r>
      <w:r w:rsidR="00370F84">
        <w:t xml:space="preserve"> </w:t>
      </w:r>
      <w:r w:rsidRPr="00280225">
        <w:t>мужчин,</w:t>
      </w:r>
      <w:r w:rsidR="00370F84">
        <w:t xml:space="preserve"> </w:t>
      </w:r>
      <w:r w:rsidRPr="00280225">
        <w:t>женщин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детей.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этом</w:t>
      </w:r>
      <w:r w:rsidR="00370F84">
        <w:t xml:space="preserve"> </w:t>
      </w:r>
      <w:r w:rsidRPr="00280225">
        <w:t>же</w:t>
      </w:r>
      <w:r w:rsidR="00370F84">
        <w:t xml:space="preserve"> </w:t>
      </w:r>
      <w:r w:rsidRPr="00280225">
        <w:t>русле</w:t>
      </w:r>
      <w:r w:rsidR="00370F84">
        <w:t xml:space="preserve"> </w:t>
      </w:r>
      <w:r w:rsidRPr="00280225">
        <w:t>радикально</w:t>
      </w:r>
      <w:r w:rsidR="00370F84">
        <w:t xml:space="preserve"> </w:t>
      </w:r>
      <w:r w:rsidRPr="00280225">
        <w:t>изменяется</w:t>
      </w:r>
      <w:r w:rsidR="00370F84">
        <w:t xml:space="preserve"> </w:t>
      </w:r>
      <w:r w:rsidRPr="00280225">
        <w:t>вся</w:t>
      </w:r>
      <w:r w:rsidR="00370F84">
        <w:t xml:space="preserve"> </w:t>
      </w:r>
      <w:r w:rsidRPr="00280225">
        <w:t>система</w:t>
      </w:r>
      <w:r w:rsidR="00370F84">
        <w:t xml:space="preserve"> </w:t>
      </w:r>
      <w:r w:rsidRPr="00280225">
        <w:t>образования,</w:t>
      </w:r>
      <w:r w:rsidR="00370F84">
        <w:t xml:space="preserve"> </w:t>
      </w:r>
      <w:r w:rsidRPr="00280225">
        <w:t>которой</w:t>
      </w:r>
      <w:r w:rsidR="00370F84">
        <w:t xml:space="preserve"> </w:t>
      </w:r>
      <w:r w:rsidRPr="00280225">
        <w:t>удалось</w:t>
      </w:r>
      <w:r w:rsidR="00370F84">
        <w:t xml:space="preserve"> </w:t>
      </w:r>
      <w:r w:rsidRPr="00280225">
        <w:t>добиться</w:t>
      </w:r>
      <w:r w:rsidR="00370F84">
        <w:t xml:space="preserve"> </w:t>
      </w:r>
      <w:r w:rsidRPr="00280225">
        <w:t>того,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золотые</w:t>
      </w:r>
      <w:r w:rsidR="00370F84">
        <w:t xml:space="preserve"> </w:t>
      </w:r>
      <w:r w:rsidRPr="00280225">
        <w:t>медалисты</w:t>
      </w:r>
      <w:r w:rsidR="00370F84">
        <w:t xml:space="preserve"> </w:t>
      </w:r>
      <w:r w:rsidRPr="009E0E9B">
        <w:rPr>
          <w:rStyle w:val="--"/>
        </w:rPr>
        <w:t>не</w:t>
      </w:r>
      <w:r w:rsidR="00370F84">
        <w:rPr>
          <w:rStyle w:val="--"/>
        </w:rPr>
        <w:t xml:space="preserve"> </w:t>
      </w:r>
      <w:r w:rsidRPr="009E0E9B">
        <w:rPr>
          <w:rStyle w:val="--0"/>
        </w:rPr>
        <w:t>знают</w:t>
      </w:r>
      <w:r w:rsidRPr="005D3727">
        <w:t>,</w:t>
      </w:r>
      <w:r w:rsidR="00370F84">
        <w:t xml:space="preserve"> </w:t>
      </w:r>
      <w:r w:rsidRPr="00280225">
        <w:t>кто</w:t>
      </w:r>
      <w:r w:rsidR="00370F84">
        <w:t xml:space="preserve"> </w:t>
      </w:r>
      <w:r w:rsidRPr="00280225">
        <w:t>такой</w:t>
      </w:r>
      <w:r w:rsidR="00370F84">
        <w:t xml:space="preserve"> </w:t>
      </w:r>
      <w:r w:rsidRPr="009E0E9B">
        <w:rPr>
          <w:b/>
          <w:bCs/>
        </w:rPr>
        <w:t>Н.</w:t>
      </w:r>
      <w:r w:rsidR="005D3727">
        <w:rPr>
          <w:b/>
          <w:bCs/>
        </w:rPr>
        <w:t> </w:t>
      </w:r>
      <w:r w:rsidRPr="009E0E9B">
        <w:rPr>
          <w:b/>
          <w:bCs/>
        </w:rPr>
        <w:t>В.</w:t>
      </w:r>
      <w:r w:rsidR="005D3727">
        <w:rPr>
          <w:b/>
          <w:bCs/>
        </w:rPr>
        <w:t> </w:t>
      </w:r>
      <w:r w:rsidRPr="009E0E9B">
        <w:rPr>
          <w:b/>
          <w:bCs/>
        </w:rPr>
        <w:t>Гоголь</w:t>
      </w:r>
      <w:r w:rsidRPr="005D3727">
        <w:t>,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понимают</w:t>
      </w:r>
      <w:r w:rsidR="00370F84">
        <w:t xml:space="preserve"> </w:t>
      </w:r>
      <w:r w:rsidRPr="009E0E9B">
        <w:rPr>
          <w:b/>
          <w:bCs/>
        </w:rPr>
        <w:t>А.</w:t>
      </w:r>
      <w:r w:rsidR="005D3727">
        <w:rPr>
          <w:b/>
          <w:bCs/>
        </w:rPr>
        <w:t> </w:t>
      </w:r>
      <w:r w:rsidRPr="009E0E9B">
        <w:rPr>
          <w:b/>
          <w:bCs/>
        </w:rPr>
        <w:t>С.</w:t>
      </w:r>
      <w:r w:rsidR="005D3727">
        <w:rPr>
          <w:b/>
          <w:bCs/>
        </w:rPr>
        <w:t> </w:t>
      </w:r>
      <w:r w:rsidRPr="009E0E9B">
        <w:rPr>
          <w:b/>
          <w:bCs/>
        </w:rPr>
        <w:t>Пушкина</w:t>
      </w:r>
      <w:r w:rsidRPr="005D3727">
        <w:t>,</w:t>
      </w:r>
      <w:r w:rsidR="00370F84">
        <w:t xml:space="preserve"> </w:t>
      </w:r>
      <w:r w:rsidRPr="00280225">
        <w:t>считают,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9E0E9B">
        <w:rPr>
          <w:b/>
          <w:bCs/>
        </w:rPr>
        <w:t>В.</w:t>
      </w:r>
      <w:r w:rsidR="005D3727">
        <w:rPr>
          <w:b/>
          <w:bCs/>
        </w:rPr>
        <w:t> </w:t>
      </w:r>
      <w:r w:rsidRPr="009E0E9B">
        <w:rPr>
          <w:b/>
          <w:bCs/>
        </w:rPr>
        <w:t>Гюго</w:t>
      </w:r>
      <w:r w:rsidR="00370F84">
        <w:t xml:space="preserve"> </w:t>
      </w:r>
      <w:r w:rsidRPr="00280225">
        <w:t>–</w:t>
      </w:r>
      <w:r w:rsidR="00370F84">
        <w:t xml:space="preserve"> </w:t>
      </w:r>
      <w:r w:rsidRPr="00280225">
        <w:t>это</w:t>
      </w:r>
      <w:r w:rsidR="00370F84">
        <w:t xml:space="preserve"> </w:t>
      </w:r>
      <w:r w:rsidRPr="00280225">
        <w:t>футболист,</w:t>
      </w:r>
      <w:r w:rsidR="00370F84">
        <w:t xml:space="preserve"> </w:t>
      </w:r>
      <w:r w:rsidRPr="00280225">
        <w:t>но</w:t>
      </w:r>
      <w:r w:rsidR="00370F84">
        <w:t xml:space="preserve"> </w:t>
      </w:r>
      <w:r w:rsidRPr="00280225">
        <w:t>искусно</w:t>
      </w:r>
      <w:r w:rsidR="00370F84">
        <w:t xml:space="preserve"> </w:t>
      </w:r>
      <w:r w:rsidRPr="00280225">
        <w:t>владеют</w:t>
      </w:r>
      <w:r w:rsidR="00370F84">
        <w:t xml:space="preserve"> </w:t>
      </w:r>
      <w:r w:rsidRPr="00280225">
        <w:t>прикосновениями</w:t>
      </w:r>
      <w:r w:rsidR="00370F84">
        <w:t xml:space="preserve"> </w:t>
      </w:r>
      <w:r w:rsidRPr="00280225">
        <w:t>к</w:t>
      </w:r>
      <w:r w:rsidR="00370F84">
        <w:t xml:space="preserve"> </w:t>
      </w:r>
      <w:r w:rsidRPr="00280225">
        <w:t>экранам</w:t>
      </w:r>
      <w:r w:rsidR="00370F84">
        <w:t xml:space="preserve"> </w:t>
      </w:r>
      <w:r w:rsidRPr="00280225">
        <w:t>навигаторов,</w:t>
      </w:r>
      <w:r w:rsidR="00370F84">
        <w:t xml:space="preserve"> </w:t>
      </w:r>
      <w:r w:rsidRPr="00280225">
        <w:t>планшетов</w:t>
      </w:r>
      <w:r w:rsidR="00370F84">
        <w:t xml:space="preserve"> </w:t>
      </w:r>
      <w:r>
        <w:t>–</w:t>
      </w:r>
      <w:r w:rsidR="00370F84">
        <w:t xml:space="preserve"> </w:t>
      </w:r>
      <w:r w:rsidRPr="00280225">
        <w:t>того,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очень</w:t>
      </w:r>
      <w:r w:rsidR="00370F84">
        <w:t xml:space="preserve"> </w:t>
      </w:r>
      <w:r w:rsidRPr="00280225">
        <w:t>скоро</w:t>
      </w:r>
      <w:r w:rsidR="00370F84">
        <w:t xml:space="preserve"> </w:t>
      </w:r>
      <w:r w:rsidRPr="00280225">
        <w:t>окажется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их</w:t>
      </w:r>
      <w:r w:rsidR="00370F84">
        <w:t xml:space="preserve"> </w:t>
      </w:r>
      <w:r w:rsidRPr="00280225">
        <w:t>теле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будет</w:t>
      </w:r>
      <w:r w:rsidR="00370F84">
        <w:t xml:space="preserve"> </w:t>
      </w:r>
      <w:r w:rsidRPr="00280225">
        <w:t>управлять</w:t>
      </w:r>
      <w:r w:rsidR="00370F84">
        <w:t xml:space="preserve"> </w:t>
      </w:r>
      <w:r w:rsidRPr="00280225">
        <w:t>сначала</w:t>
      </w:r>
      <w:r w:rsidR="00370F84">
        <w:t xml:space="preserve"> </w:t>
      </w:r>
      <w:r w:rsidRPr="00280225">
        <w:t>их</w:t>
      </w:r>
      <w:r w:rsidR="00370F84">
        <w:t xml:space="preserve"> </w:t>
      </w:r>
      <w:r w:rsidRPr="00280225">
        <w:t>поведением,</w:t>
      </w:r>
      <w:r w:rsidR="00370F84">
        <w:t xml:space="preserve"> </w:t>
      </w:r>
      <w:r w:rsidRPr="00280225">
        <w:t>а</w:t>
      </w:r>
      <w:r w:rsidR="00370F84">
        <w:t xml:space="preserve"> </w:t>
      </w:r>
      <w:r w:rsidRPr="00280225">
        <w:t>потом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их</w:t>
      </w:r>
      <w:r w:rsidR="00370F84">
        <w:t xml:space="preserve"> </w:t>
      </w:r>
      <w:r w:rsidR="005D3727">
        <w:t>М</w:t>
      </w:r>
      <w:r w:rsidRPr="00280225">
        <w:t>озгом.</w:t>
      </w:r>
      <w:r w:rsidR="00370F84">
        <w:t xml:space="preserve"> </w:t>
      </w:r>
      <w:r w:rsidRPr="00280225">
        <w:t>Похоже,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они</w:t>
      </w:r>
      <w:r w:rsidR="00370F84">
        <w:t xml:space="preserve"> </w:t>
      </w:r>
      <w:r w:rsidRPr="00280225">
        <w:t>согласны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на</w:t>
      </w:r>
      <w:r w:rsidR="00370F84">
        <w:t xml:space="preserve"> </w:t>
      </w:r>
      <w:r w:rsidRPr="00280225">
        <w:t>это,</w:t>
      </w:r>
      <w:r w:rsidR="00370F84">
        <w:t xml:space="preserve"> </w:t>
      </w:r>
      <w:r w:rsidRPr="00280225">
        <w:t>потому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они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знают</w:t>
      </w:r>
      <w:r w:rsidR="00370F84">
        <w:t xml:space="preserve"> </w:t>
      </w:r>
      <w:r w:rsidRPr="00280225">
        <w:t>того,</w:t>
      </w:r>
      <w:r w:rsidR="00370F84">
        <w:t xml:space="preserve"> </w:t>
      </w:r>
      <w:r w:rsidRPr="00280225">
        <w:t>на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ориентируются</w:t>
      </w:r>
      <w:r w:rsidR="00370F84">
        <w:t xml:space="preserve"> </w:t>
      </w:r>
      <w:r w:rsidRPr="00280225">
        <w:t>«отсталые</w:t>
      </w:r>
      <w:r w:rsidR="00370F84">
        <w:t xml:space="preserve"> </w:t>
      </w:r>
      <w:r>
        <w:t>учителя»,</w:t>
      </w:r>
      <w:r w:rsidR="00370F84">
        <w:t xml:space="preserve"> </w:t>
      </w:r>
      <w:r>
        <w:t>работая</w:t>
      </w:r>
      <w:r w:rsidR="00370F84">
        <w:t xml:space="preserve"> </w:t>
      </w:r>
      <w:r>
        <w:t>со</w:t>
      </w:r>
      <w:r w:rsidR="00370F84">
        <w:t xml:space="preserve"> </w:t>
      </w:r>
      <w:r>
        <w:t>своими</w:t>
      </w:r>
      <w:r w:rsidR="00370F84">
        <w:t xml:space="preserve"> </w:t>
      </w:r>
      <w:r>
        <w:t>«пациентами».</w:t>
      </w:r>
      <w:r w:rsidR="00370F84">
        <w:t xml:space="preserve"> </w:t>
      </w:r>
      <w:r w:rsidRPr="00280225">
        <w:t>Вопрос</w:t>
      </w:r>
      <w:r w:rsidR="00370F84">
        <w:t xml:space="preserve"> </w:t>
      </w:r>
      <w:r w:rsidRPr="00280225">
        <w:t>о</w:t>
      </w:r>
      <w:r w:rsidR="00370F84">
        <w:t xml:space="preserve"> </w:t>
      </w:r>
      <w:r w:rsidRPr="00280225">
        <w:t>норме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нарушении</w:t>
      </w:r>
      <w:r w:rsidR="00370F84">
        <w:t xml:space="preserve"> </w:t>
      </w:r>
      <w:r w:rsidRPr="00280225">
        <w:t>нормы</w:t>
      </w:r>
      <w:r w:rsidR="00370F84">
        <w:t xml:space="preserve"> </w:t>
      </w:r>
      <w:r w:rsidRPr="00280225">
        <w:t>вста</w:t>
      </w:r>
      <w:r w:rsidR="005D3727">
        <w:t>ё</w:t>
      </w:r>
      <w:r w:rsidRPr="00280225">
        <w:t>т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полный</w:t>
      </w:r>
      <w:r w:rsidR="00370F84">
        <w:t xml:space="preserve"> </w:t>
      </w:r>
      <w:r w:rsidRPr="00280225">
        <w:t>рост.</w:t>
      </w:r>
      <w:r w:rsidR="00370F84">
        <w:t xml:space="preserve"> </w:t>
      </w:r>
      <w:r w:rsidRPr="00280225">
        <w:t>На</w:t>
      </w:r>
      <w:r w:rsidR="00370F84">
        <w:t xml:space="preserve"> </w:t>
      </w:r>
      <w:r w:rsidRPr="00280225">
        <w:t>соблюдение</w:t>
      </w:r>
      <w:r w:rsidR="00370F84">
        <w:t xml:space="preserve"> </w:t>
      </w:r>
      <w:r w:rsidRPr="00280225">
        <w:t>каких</w:t>
      </w:r>
      <w:r w:rsidR="00370F84">
        <w:t xml:space="preserve"> </w:t>
      </w:r>
      <w:r w:rsidRPr="00280225">
        <w:t>норм</w:t>
      </w:r>
      <w:r w:rsidR="00370F84">
        <w:t xml:space="preserve"> </w:t>
      </w:r>
      <w:r w:rsidR="005D3727">
        <w:t xml:space="preserve">нужно </w:t>
      </w:r>
      <w:r w:rsidRPr="00280225">
        <w:t>ориентировать</w:t>
      </w:r>
      <w:r w:rsidR="00370F84">
        <w:t xml:space="preserve"> </w:t>
      </w:r>
      <w:r w:rsidRPr="00280225">
        <w:t>растерянного</w:t>
      </w:r>
      <w:r w:rsidR="00370F84">
        <w:t xml:space="preserve"> </w:t>
      </w:r>
      <w:r>
        <w:t>«</w:t>
      </w:r>
      <w:r w:rsidRPr="00280225">
        <w:t>пациента</w:t>
      </w:r>
      <w:r>
        <w:t>»</w:t>
      </w:r>
      <w:r w:rsidRPr="00280225">
        <w:t>,</w:t>
      </w:r>
      <w:r w:rsidR="00370F84">
        <w:t xml:space="preserve"> </w:t>
      </w:r>
      <w:r w:rsidRPr="00280225">
        <w:t>если</w:t>
      </w:r>
      <w:r w:rsidR="00370F84">
        <w:t xml:space="preserve"> </w:t>
      </w:r>
      <w:r w:rsidRPr="00280225">
        <w:t>то,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вчера</w:t>
      </w:r>
      <w:r w:rsidR="00370F84">
        <w:t xml:space="preserve"> </w:t>
      </w:r>
      <w:r w:rsidRPr="00280225">
        <w:t>было</w:t>
      </w:r>
      <w:r w:rsidR="00370F84">
        <w:t xml:space="preserve"> </w:t>
      </w:r>
      <w:r w:rsidRPr="00280225">
        <w:t>святотатством,</w:t>
      </w:r>
      <w:r w:rsidR="00370F84">
        <w:t xml:space="preserve"> </w:t>
      </w:r>
      <w:r w:rsidRPr="00280225">
        <w:t>стало</w:t>
      </w:r>
      <w:r w:rsidR="00370F84">
        <w:t xml:space="preserve"> </w:t>
      </w:r>
      <w:r w:rsidRPr="00280225">
        <w:t>приветствоваться,</w:t>
      </w:r>
      <w:r w:rsidR="00370F84">
        <w:t xml:space="preserve"> </w:t>
      </w:r>
      <w:r w:rsidRPr="00280225">
        <w:t>невероятное</w:t>
      </w:r>
      <w:r w:rsidR="00370F84">
        <w:t xml:space="preserve"> </w:t>
      </w:r>
      <w:r w:rsidRPr="00280225">
        <w:t>становится</w:t>
      </w:r>
      <w:r w:rsidR="00370F84">
        <w:t xml:space="preserve"> </w:t>
      </w:r>
      <w:r w:rsidRPr="00280225">
        <w:t>простой</w:t>
      </w:r>
      <w:r w:rsidR="00370F84">
        <w:t xml:space="preserve"> </w:t>
      </w:r>
      <w:r w:rsidRPr="00280225">
        <w:t>житейской</w:t>
      </w:r>
      <w:r w:rsidR="00370F84">
        <w:t xml:space="preserve"> </w:t>
      </w:r>
      <w:r w:rsidRPr="00280225">
        <w:t>практикой?</w:t>
      </w:r>
      <w:r w:rsidR="00370F84">
        <w:t xml:space="preserve"> </w:t>
      </w:r>
      <w:r w:rsidRPr="00280225">
        <w:t>Чего</w:t>
      </w:r>
      <w:r w:rsidR="00370F84">
        <w:t xml:space="preserve"> </w:t>
      </w:r>
      <w:r w:rsidRPr="00280225">
        <w:t>бояться,</w:t>
      </w:r>
      <w:r w:rsidR="00370F84">
        <w:t xml:space="preserve"> </w:t>
      </w:r>
      <w:r w:rsidRPr="00280225">
        <w:t>чего</w:t>
      </w:r>
      <w:r w:rsidR="00370F84">
        <w:t xml:space="preserve"> </w:t>
      </w:r>
      <w:r w:rsidRPr="00280225">
        <w:t>стыдиться,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осуждать</w:t>
      </w:r>
      <w:r w:rsidR="00370F84">
        <w:t xml:space="preserve"> </w:t>
      </w:r>
      <w:r w:rsidRPr="00280225">
        <w:t>во</w:t>
      </w:r>
      <w:r w:rsidR="00370F84">
        <w:t xml:space="preserve"> </w:t>
      </w:r>
      <w:r w:rsidRPr="00280225">
        <w:t>времена</w:t>
      </w:r>
      <w:r w:rsidR="00370F84">
        <w:t xml:space="preserve"> </w:t>
      </w:r>
      <w:r>
        <w:t>сегодня</w:t>
      </w:r>
      <w:r w:rsidR="00370F84">
        <w:t xml:space="preserve"> </w:t>
      </w:r>
      <w:r>
        <w:t>происходящего</w:t>
      </w:r>
      <w:r w:rsidRPr="00280225">
        <w:t>?</w:t>
      </w:r>
      <w:r w:rsidR="00370F84">
        <w:t xml:space="preserve"> </w:t>
      </w:r>
      <w:r w:rsidRPr="00280225">
        <w:t>Основная</w:t>
      </w:r>
      <w:r w:rsidR="00370F84">
        <w:t xml:space="preserve"> </w:t>
      </w:r>
      <w:r>
        <w:t>вброшенная</w:t>
      </w:r>
      <w:r w:rsidR="00370F84">
        <w:t xml:space="preserve"> </w:t>
      </w:r>
      <w:r w:rsidRPr="00280225">
        <w:t>идея</w:t>
      </w:r>
      <w:r w:rsidR="00370F84">
        <w:t xml:space="preserve"> </w:t>
      </w:r>
      <w:r w:rsidRPr="00280225">
        <w:t>подкупающе</w:t>
      </w:r>
      <w:r w:rsidR="00370F84">
        <w:t xml:space="preserve"> </w:t>
      </w:r>
      <w:r w:rsidRPr="00280225">
        <w:t>проста:</w:t>
      </w:r>
      <w:r w:rsidR="00370F84">
        <w:t xml:space="preserve"> </w:t>
      </w:r>
      <w:r w:rsidRPr="009E0E9B">
        <w:rPr>
          <w:b/>
          <w:bCs/>
          <w:i/>
          <w:iCs/>
        </w:rPr>
        <w:t>«Свобода,</w:t>
      </w:r>
      <w:r w:rsidR="00370F84">
        <w:rPr>
          <w:b/>
          <w:bCs/>
          <w:i/>
          <w:iCs/>
        </w:rPr>
        <w:t xml:space="preserve"> </w:t>
      </w:r>
      <w:r w:rsidRPr="009E0E9B">
        <w:rPr>
          <w:b/>
          <w:bCs/>
          <w:i/>
          <w:iCs/>
        </w:rPr>
        <w:t>и</w:t>
      </w:r>
      <w:r w:rsidR="00370F84">
        <w:rPr>
          <w:b/>
          <w:bCs/>
          <w:i/>
          <w:iCs/>
        </w:rPr>
        <w:t xml:space="preserve"> </w:t>
      </w:r>
      <w:r w:rsidRPr="009E0E9B">
        <w:rPr>
          <w:b/>
          <w:bCs/>
          <w:i/>
          <w:iCs/>
        </w:rPr>
        <w:t>ничего</w:t>
      </w:r>
      <w:r w:rsidR="00370F84">
        <w:rPr>
          <w:b/>
          <w:bCs/>
          <w:i/>
          <w:iCs/>
        </w:rPr>
        <w:t xml:space="preserve"> </w:t>
      </w:r>
      <w:r w:rsidRPr="009E0E9B">
        <w:rPr>
          <w:b/>
          <w:bCs/>
          <w:i/>
          <w:iCs/>
        </w:rPr>
        <w:t>кроме</w:t>
      </w:r>
      <w:r w:rsidR="00370F84">
        <w:rPr>
          <w:b/>
          <w:bCs/>
          <w:i/>
          <w:iCs/>
        </w:rPr>
        <w:t xml:space="preserve"> </w:t>
      </w:r>
      <w:r w:rsidRPr="009E0E9B">
        <w:rPr>
          <w:b/>
          <w:bCs/>
          <w:i/>
          <w:iCs/>
        </w:rPr>
        <w:t>свободы»</w:t>
      </w:r>
      <w:r w:rsidRPr="005D3727">
        <w:t>,</w:t>
      </w:r>
      <w:r w:rsidR="00370F84">
        <w:t xml:space="preserve"> </w:t>
      </w:r>
      <w:r w:rsidRPr="00280225">
        <w:t>как</w:t>
      </w:r>
      <w:r w:rsidR="00370F84">
        <w:t xml:space="preserve"> </w:t>
      </w:r>
      <w:r w:rsidRPr="00280225">
        <w:t>у</w:t>
      </w:r>
      <w:r w:rsidR="00370F84">
        <w:t xml:space="preserve"> </w:t>
      </w:r>
      <w:r w:rsidRPr="00280225">
        <w:t>Ленина:</w:t>
      </w:r>
      <w:r w:rsidR="00370F84">
        <w:t xml:space="preserve"> </w:t>
      </w:r>
      <w:r w:rsidRPr="00280225">
        <w:t>«Земля</w:t>
      </w:r>
      <w:r w:rsidR="00370F84">
        <w:t xml:space="preserve"> </w:t>
      </w:r>
      <w:r w:rsidRPr="00280225">
        <w:t>крестьянам,</w:t>
      </w:r>
      <w:r w:rsidR="00370F84">
        <w:t xml:space="preserve"> </w:t>
      </w:r>
      <w:r w:rsidRPr="00280225">
        <w:lastRenderedPageBreak/>
        <w:t>заводы</w:t>
      </w:r>
      <w:r w:rsidR="00370F84">
        <w:t xml:space="preserve"> </w:t>
      </w:r>
      <w:r w:rsidRPr="00280225">
        <w:t>рабочим»</w:t>
      </w:r>
      <w:r w:rsidR="00370F84">
        <w:t xml:space="preserve"> </w:t>
      </w:r>
      <w:r>
        <w:t>–</w:t>
      </w:r>
      <w:r w:rsidR="00370F84">
        <w:t xml:space="preserve"> </w:t>
      </w:r>
      <w:r w:rsidRPr="00280225">
        <w:t>«Можно</w:t>
      </w:r>
      <w:r w:rsidR="00370F84">
        <w:t xml:space="preserve"> </w:t>
      </w:r>
      <w:r w:rsidRPr="00280225">
        <w:t>вс</w:t>
      </w:r>
      <w:r w:rsidR="005D3727">
        <w:t>ё</w:t>
      </w:r>
      <w:r w:rsidRPr="00280225">
        <w:t>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запрещено</w:t>
      </w:r>
      <w:r w:rsidR="00370F84">
        <w:t xml:space="preserve"> </w:t>
      </w:r>
      <w:r w:rsidRPr="00280225">
        <w:t>законом!»</w:t>
      </w:r>
      <w:r w:rsidR="00370F84">
        <w:t xml:space="preserve"> </w:t>
      </w:r>
      <w:r w:rsidRPr="00280225">
        <w:t>Вопрос</w:t>
      </w:r>
      <w:r w:rsidR="00370F84">
        <w:t xml:space="preserve"> </w:t>
      </w:r>
      <w:r w:rsidRPr="00280225">
        <w:t>к</w:t>
      </w:r>
      <w:r w:rsidR="00370F84">
        <w:t xml:space="preserve"> </w:t>
      </w:r>
      <w:r>
        <w:t>«учителям»</w:t>
      </w:r>
      <w:r w:rsidR="00370F84">
        <w:t xml:space="preserve"> </w:t>
      </w:r>
      <w:r>
        <w:t>и</w:t>
      </w:r>
      <w:r w:rsidR="00370F84">
        <w:t xml:space="preserve"> </w:t>
      </w:r>
      <w:r>
        <w:t>к</w:t>
      </w:r>
      <w:r w:rsidR="00370F84">
        <w:t xml:space="preserve"> </w:t>
      </w:r>
      <w:r>
        <w:t>себе</w:t>
      </w:r>
      <w:r w:rsidR="00370F84">
        <w:t xml:space="preserve"> </w:t>
      </w:r>
      <w:r>
        <w:t>самому</w:t>
      </w:r>
      <w:r w:rsidRPr="00280225">
        <w:t>:</w:t>
      </w:r>
      <w:r w:rsidR="00370F84">
        <w:t xml:space="preserve"> </w:t>
      </w:r>
      <w:r w:rsidRPr="00280225">
        <w:t>«А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нельзя?»</w:t>
      </w:r>
    </w:p>
    <w:p w14:paraId="366A002C" w14:textId="2E02C74A" w:rsidR="00712A31" w:rsidRPr="00280225" w:rsidRDefault="00712A31" w:rsidP="005D3727">
      <w:r w:rsidRPr="00790744">
        <w:rPr>
          <w:b/>
          <w:bCs/>
          <w:i/>
          <w:iCs/>
        </w:rPr>
        <w:t>Четвертый</w:t>
      </w:r>
      <w:r w:rsidR="00370F84">
        <w:rPr>
          <w:b/>
          <w:bCs/>
          <w:i/>
          <w:iCs/>
        </w:rPr>
        <w:t xml:space="preserve"> </w:t>
      </w:r>
      <w:r w:rsidRPr="00790744">
        <w:rPr>
          <w:b/>
          <w:bCs/>
          <w:i/>
          <w:iCs/>
        </w:rPr>
        <w:t>вопрос</w:t>
      </w:r>
      <w:r w:rsidRPr="005D3727">
        <w:t>.</w:t>
      </w:r>
      <w:r w:rsidR="00370F84" w:rsidRPr="005D3727">
        <w:t xml:space="preserve"> </w:t>
      </w:r>
      <w:r w:rsidRPr="00280225">
        <w:t>Когда</w:t>
      </w:r>
      <w:r w:rsidR="00370F84">
        <w:t xml:space="preserve"> </w:t>
      </w:r>
      <w:r w:rsidRPr="00280225">
        <w:t>появилась</w:t>
      </w:r>
      <w:r w:rsidR="00370F84">
        <w:t xml:space="preserve"> </w:t>
      </w:r>
      <w:r w:rsidRPr="00280225">
        <w:t>идея</w:t>
      </w:r>
      <w:r w:rsidR="00370F84">
        <w:t xml:space="preserve"> </w:t>
      </w:r>
      <w:r w:rsidRPr="00280225">
        <w:t>толерантности,</w:t>
      </w:r>
      <w:r w:rsidR="00370F84">
        <w:t xml:space="preserve"> </w:t>
      </w:r>
      <w:r w:rsidRPr="00280225">
        <w:t>многие</w:t>
      </w:r>
      <w:r w:rsidR="00370F84">
        <w:t xml:space="preserve"> </w:t>
      </w:r>
      <w:r w:rsidRPr="00280225">
        <w:t>простодушные</w:t>
      </w:r>
      <w:r w:rsidR="00370F84">
        <w:t xml:space="preserve"> </w:t>
      </w:r>
      <w:r w:rsidRPr="00280225">
        <w:t>люди</w:t>
      </w:r>
      <w:r w:rsidR="00370F84">
        <w:t xml:space="preserve"> </w:t>
      </w:r>
      <w:r w:rsidRPr="00280225">
        <w:t>решили,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речь</w:t>
      </w:r>
      <w:r w:rsidR="00370F84">
        <w:t xml:space="preserve"> </w:t>
      </w:r>
      <w:r w:rsidRPr="00280225">
        <w:t>ид</w:t>
      </w:r>
      <w:r w:rsidR="00601E29">
        <w:t>ё</w:t>
      </w:r>
      <w:r w:rsidRPr="00280225">
        <w:t>т</w:t>
      </w:r>
      <w:r w:rsidR="00370F84">
        <w:t xml:space="preserve"> </w:t>
      </w:r>
      <w:r w:rsidRPr="00280225">
        <w:t>о</w:t>
      </w:r>
      <w:r w:rsidR="00370F84">
        <w:t xml:space="preserve"> </w:t>
      </w:r>
      <w:r w:rsidRPr="00280225">
        <w:t>необходимости</w:t>
      </w:r>
      <w:r w:rsidR="00370F84">
        <w:t xml:space="preserve"> </w:t>
      </w:r>
      <w:r w:rsidRPr="00280225">
        <w:t>принимать</w:t>
      </w:r>
      <w:r w:rsidR="00370F84">
        <w:t xml:space="preserve"> </w:t>
      </w:r>
      <w:r w:rsidRPr="00280225">
        <w:t>без</w:t>
      </w:r>
      <w:r w:rsidR="00370F84">
        <w:t xml:space="preserve"> </w:t>
      </w:r>
      <w:r w:rsidRPr="00280225">
        <w:t>конфликтов</w:t>
      </w:r>
      <w:r w:rsidR="00370F84">
        <w:t xml:space="preserve"> </w:t>
      </w:r>
      <w:r w:rsidRPr="00280225">
        <w:t>людей</w:t>
      </w:r>
      <w:r w:rsidR="00370F84">
        <w:t xml:space="preserve"> </w:t>
      </w:r>
      <w:r w:rsidRPr="00280225">
        <w:t>других</w:t>
      </w:r>
      <w:r w:rsidR="00370F84">
        <w:t xml:space="preserve"> </w:t>
      </w:r>
      <w:r w:rsidRPr="00280225">
        <w:t>религий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народов.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решении</w:t>
      </w:r>
      <w:r w:rsidR="00370F84">
        <w:t xml:space="preserve"> </w:t>
      </w:r>
      <w:r w:rsidRPr="00280225">
        <w:t>этого</w:t>
      </w:r>
      <w:r w:rsidR="00370F84">
        <w:t xml:space="preserve"> </w:t>
      </w:r>
      <w:r w:rsidRPr="00280225">
        <w:t>вопроса</w:t>
      </w:r>
      <w:r w:rsidR="00370F84">
        <w:t xml:space="preserve"> </w:t>
      </w:r>
      <w:r w:rsidRPr="00280225">
        <w:t>идея</w:t>
      </w:r>
      <w:r w:rsidR="00370F84">
        <w:t xml:space="preserve"> </w:t>
      </w:r>
      <w:r w:rsidRPr="00280225">
        <w:t>толерантности</w:t>
      </w:r>
      <w:r w:rsidR="00370F84">
        <w:t xml:space="preserve"> </w:t>
      </w:r>
      <w:r w:rsidRPr="00790744">
        <w:rPr>
          <w:rStyle w:val="--"/>
        </w:rPr>
        <w:t>не</w:t>
      </w:r>
      <w:r w:rsidR="00370F84">
        <w:rPr>
          <w:rStyle w:val="--0"/>
        </w:rPr>
        <w:t xml:space="preserve"> </w:t>
      </w:r>
      <w:r w:rsidRPr="00790744">
        <w:rPr>
          <w:rStyle w:val="--0"/>
        </w:rPr>
        <w:t>только</w:t>
      </w:r>
      <w:r w:rsidR="00370F84">
        <w:t xml:space="preserve"> </w:t>
      </w:r>
      <w:r w:rsidRPr="00280225">
        <w:t>провалилась,</w:t>
      </w:r>
      <w:r w:rsidR="00370F84">
        <w:t xml:space="preserve"> </w:t>
      </w:r>
      <w:r w:rsidRPr="00280225">
        <w:t>но</w:t>
      </w:r>
      <w:r w:rsidR="00370F84">
        <w:t xml:space="preserve"> </w:t>
      </w:r>
      <w:r w:rsidRPr="00280225">
        <w:t>усугубила</w:t>
      </w:r>
      <w:r w:rsidR="00370F84">
        <w:t xml:space="preserve"> </w:t>
      </w:r>
      <w:r w:rsidRPr="00280225">
        <w:t>межнациональные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межрелигиозные</w:t>
      </w:r>
      <w:r w:rsidR="00370F84">
        <w:t xml:space="preserve"> </w:t>
      </w:r>
      <w:r w:rsidRPr="00280225">
        <w:t>конфликты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ЕС,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США.</w:t>
      </w:r>
      <w:r w:rsidR="00370F84">
        <w:t xml:space="preserve"> </w:t>
      </w:r>
      <w:r w:rsidRPr="00280225">
        <w:t>Но</w:t>
      </w:r>
      <w:r w:rsidR="00370F84">
        <w:t xml:space="preserve"> </w:t>
      </w:r>
      <w:r w:rsidRPr="00280225">
        <w:t>эта</w:t>
      </w:r>
      <w:r w:rsidR="00370F84">
        <w:t xml:space="preserve"> </w:t>
      </w:r>
      <w:r w:rsidRPr="00280225">
        <w:t>идея,</w:t>
      </w:r>
      <w:r w:rsidR="00370F84">
        <w:t xml:space="preserve"> </w:t>
      </w:r>
      <w:r w:rsidRPr="00280225">
        <w:t>скрываясь</w:t>
      </w:r>
      <w:r w:rsidR="00370F84">
        <w:t xml:space="preserve"> </w:t>
      </w:r>
      <w:r w:rsidRPr="00280225">
        <w:t>за</w:t>
      </w:r>
      <w:r w:rsidR="00370F84">
        <w:t xml:space="preserve"> </w:t>
      </w:r>
      <w:r w:rsidRPr="00280225">
        <w:t>межнациональными</w:t>
      </w:r>
      <w:r w:rsidR="00370F84">
        <w:t xml:space="preserve"> </w:t>
      </w:r>
      <w:r w:rsidRPr="00280225">
        <w:t>отношениями,</w:t>
      </w:r>
      <w:r w:rsidR="00370F84">
        <w:t xml:space="preserve"> </w:t>
      </w:r>
      <w:r w:rsidRPr="00280225">
        <w:t>незаметно</w:t>
      </w:r>
      <w:r w:rsidR="00370F84">
        <w:t xml:space="preserve"> </w:t>
      </w:r>
      <w:r w:rsidRPr="00280225">
        <w:t>превратила</w:t>
      </w:r>
      <w:r w:rsidR="00370F84">
        <w:t xml:space="preserve"> </w:t>
      </w:r>
      <w:r w:rsidRPr="00280225">
        <w:t>однополые</w:t>
      </w:r>
      <w:r w:rsidR="00370F84">
        <w:t xml:space="preserve"> </w:t>
      </w:r>
      <w:r w:rsidRPr="00280225">
        <w:t>браки,</w:t>
      </w:r>
      <w:r w:rsidR="00370F84">
        <w:t xml:space="preserve"> </w:t>
      </w:r>
      <w:r w:rsidRPr="00280225">
        <w:t>эвтаназию,</w:t>
      </w:r>
      <w:r w:rsidR="00370F84">
        <w:t xml:space="preserve"> </w:t>
      </w:r>
      <w:proofErr w:type="spellStart"/>
      <w:r w:rsidRPr="00280225">
        <w:t>аватары</w:t>
      </w:r>
      <w:proofErr w:type="spellEnd"/>
      <w:r w:rsidR="00370F84">
        <w:t xml:space="preserve"> </w:t>
      </w:r>
      <w:r w:rsidRPr="00280225">
        <w:t>из</w:t>
      </w:r>
      <w:r w:rsidR="00370F84">
        <w:t xml:space="preserve"> </w:t>
      </w:r>
      <w:r w:rsidRPr="00280225">
        <w:t>осуждаемых</w:t>
      </w:r>
      <w:r w:rsidR="00370F84">
        <w:t xml:space="preserve"> </w:t>
      </w:r>
      <w:r w:rsidRPr="00280225">
        <w:t>явлений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790744">
        <w:rPr>
          <w:rStyle w:val="--0"/>
        </w:rPr>
        <w:t>признаки</w:t>
      </w:r>
      <w:r w:rsidR="00370F84">
        <w:rPr>
          <w:rStyle w:val="--0"/>
        </w:rPr>
        <w:t xml:space="preserve"> </w:t>
      </w:r>
      <w:r w:rsidRPr="00790744">
        <w:rPr>
          <w:rStyle w:val="--"/>
        </w:rPr>
        <w:t>прогресса</w:t>
      </w:r>
      <w:r w:rsidR="00370F84">
        <w:rPr>
          <w:rStyle w:val="--0"/>
        </w:rPr>
        <w:t xml:space="preserve"> </w:t>
      </w:r>
      <w:r w:rsidRPr="00790744">
        <w:rPr>
          <w:rStyle w:val="--0"/>
        </w:rPr>
        <w:t>и</w:t>
      </w:r>
      <w:r w:rsidR="00370F84">
        <w:rPr>
          <w:rStyle w:val="--0"/>
        </w:rPr>
        <w:t xml:space="preserve"> </w:t>
      </w:r>
      <w:r w:rsidRPr="00790744">
        <w:rPr>
          <w:rStyle w:val="--0"/>
        </w:rPr>
        <w:t>современности</w:t>
      </w:r>
      <w:r w:rsidRPr="00280225">
        <w:t>.</w:t>
      </w:r>
      <w:r w:rsidR="00370F84">
        <w:t xml:space="preserve"> </w:t>
      </w:r>
      <w:r w:rsidRPr="00280225">
        <w:t>Толерантность</w:t>
      </w:r>
      <w:r w:rsidR="00370F84">
        <w:t xml:space="preserve"> </w:t>
      </w:r>
      <w:r w:rsidRPr="00280225">
        <w:t>к</w:t>
      </w:r>
      <w:r w:rsidR="00370F84">
        <w:t xml:space="preserve"> </w:t>
      </w:r>
      <w:r w:rsidRPr="00280225">
        <w:t>предстоящей</w:t>
      </w:r>
      <w:r w:rsidR="00370F84">
        <w:t xml:space="preserve"> </w:t>
      </w:r>
      <w:r w:rsidRPr="00280225">
        <w:t>замене</w:t>
      </w:r>
      <w:r w:rsidR="00370F84">
        <w:t xml:space="preserve"> </w:t>
      </w:r>
      <w:r w:rsidRPr="00280225">
        <w:t>органов</w:t>
      </w:r>
      <w:r w:rsidR="00370F84">
        <w:t xml:space="preserve"> </w:t>
      </w:r>
      <w:r w:rsidRPr="00280225">
        <w:t>человека</w:t>
      </w:r>
      <w:r w:rsidR="00370F84">
        <w:t xml:space="preserve"> </w:t>
      </w:r>
      <w:r w:rsidRPr="00280225">
        <w:t>на</w:t>
      </w:r>
      <w:r w:rsidR="00370F84">
        <w:t xml:space="preserve"> </w:t>
      </w:r>
      <w:r w:rsidRPr="00280225">
        <w:t>их</w:t>
      </w:r>
      <w:r w:rsidR="00370F84">
        <w:t xml:space="preserve"> </w:t>
      </w:r>
      <w:r w:rsidRPr="00280225">
        <w:t>технические</w:t>
      </w:r>
      <w:r w:rsidR="00370F84">
        <w:t xml:space="preserve"> </w:t>
      </w:r>
      <w:r w:rsidRPr="00280225">
        <w:t>аналоги</w:t>
      </w:r>
      <w:r w:rsidR="00370F84">
        <w:t xml:space="preserve"> </w:t>
      </w:r>
      <w:r w:rsidRPr="00280225">
        <w:t>формируется</w:t>
      </w:r>
      <w:r w:rsidR="00370F84">
        <w:t xml:space="preserve"> </w:t>
      </w:r>
      <w:r w:rsidRPr="00280225">
        <w:t>пропагандой</w:t>
      </w:r>
      <w:r w:rsidR="00370F84">
        <w:t xml:space="preserve"> </w:t>
      </w:r>
      <w:r w:rsidRPr="00280225">
        <w:t>безобидного</w:t>
      </w:r>
      <w:r w:rsidR="00370F84">
        <w:t xml:space="preserve"> </w:t>
      </w:r>
      <w:r w:rsidRPr="00280225">
        <w:t>вторжения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человеческое</w:t>
      </w:r>
      <w:r w:rsidR="00370F84">
        <w:t xml:space="preserve"> </w:t>
      </w:r>
      <w:r w:rsidRPr="00280225">
        <w:t>тело</w:t>
      </w:r>
      <w:r w:rsidR="00370F84">
        <w:t xml:space="preserve"> </w:t>
      </w:r>
      <w:r w:rsidRPr="00280225">
        <w:t>татуировки,</w:t>
      </w:r>
      <w:r w:rsidR="00370F84">
        <w:t xml:space="preserve"> </w:t>
      </w:r>
      <w:r w:rsidRPr="00280225">
        <w:t>вживления</w:t>
      </w:r>
      <w:r w:rsidR="00370F84">
        <w:t xml:space="preserve"> </w:t>
      </w:r>
      <w:r w:rsidRPr="00280225">
        <w:t>металлических</w:t>
      </w:r>
      <w:r w:rsidR="00370F84">
        <w:t xml:space="preserve"> </w:t>
      </w:r>
      <w:r w:rsidRPr="00280225">
        <w:t>деталей</w:t>
      </w:r>
      <w:r w:rsidR="00370F84">
        <w:t xml:space="preserve"> </w:t>
      </w:r>
      <w:r w:rsidRPr="00280225">
        <w:t>во</w:t>
      </w:r>
      <w:r w:rsidR="00370F84">
        <w:t xml:space="preserve"> </w:t>
      </w:r>
      <w:r w:rsidRPr="00280225">
        <w:t>все</w:t>
      </w:r>
      <w:r w:rsidR="00370F84">
        <w:t xml:space="preserve"> </w:t>
      </w:r>
      <w:r w:rsidRPr="00280225">
        <w:t>части</w:t>
      </w:r>
      <w:r w:rsidR="00370F84">
        <w:t xml:space="preserve"> </w:t>
      </w:r>
      <w:r w:rsidRPr="00280225">
        <w:t>тела,</w:t>
      </w:r>
      <w:r w:rsidR="00370F84">
        <w:t xml:space="preserve"> </w:t>
      </w:r>
      <w:r w:rsidRPr="00790744">
        <w:rPr>
          <w:rStyle w:val="--0"/>
        </w:rPr>
        <w:t>совершенно</w:t>
      </w:r>
      <w:r w:rsidR="00370F84">
        <w:rPr>
          <w:rStyle w:val="--0"/>
        </w:rPr>
        <w:t xml:space="preserve"> </w:t>
      </w:r>
      <w:r w:rsidRPr="00790744">
        <w:rPr>
          <w:rStyle w:val="--"/>
        </w:rPr>
        <w:t>ненужные</w:t>
      </w:r>
      <w:r w:rsidR="00370F84">
        <w:t xml:space="preserve"> </w:t>
      </w:r>
      <w:r w:rsidRPr="00280225">
        <w:t>пластические</w:t>
      </w:r>
      <w:r w:rsidR="00370F84">
        <w:t xml:space="preserve"> </w:t>
      </w:r>
      <w:r w:rsidRPr="00280225">
        <w:t>операции,</w:t>
      </w:r>
      <w:r w:rsidR="00370F84">
        <w:t xml:space="preserve"> </w:t>
      </w:r>
      <w:r w:rsidRPr="00280225">
        <w:t>искусственное</w:t>
      </w:r>
      <w:r w:rsidR="00370F84">
        <w:t xml:space="preserve"> </w:t>
      </w:r>
      <w:r w:rsidRPr="00280225">
        <w:t>оплодотворение,</w:t>
      </w:r>
      <w:r w:rsidR="00370F84">
        <w:t xml:space="preserve"> </w:t>
      </w:r>
      <w:r w:rsidRPr="00280225">
        <w:t>уравнивающее</w:t>
      </w:r>
      <w:r w:rsidR="00370F84">
        <w:t xml:space="preserve"> </w:t>
      </w:r>
      <w:r w:rsidRPr="00280225">
        <w:t>его</w:t>
      </w:r>
      <w:r w:rsidR="00370F84">
        <w:t xml:space="preserve"> </w:t>
      </w:r>
      <w:r w:rsidRPr="00280225">
        <w:t>с</w:t>
      </w:r>
      <w:r w:rsidR="00370F84">
        <w:t xml:space="preserve"> </w:t>
      </w:r>
      <w:r w:rsidRPr="00280225">
        <w:t>животными</w:t>
      </w:r>
      <w:r w:rsidR="00370F84">
        <w:t xml:space="preserve"> </w:t>
      </w:r>
      <w:r w:rsidRPr="00280225">
        <w:t>и</w:t>
      </w:r>
      <w:r w:rsidR="00370F84">
        <w:t xml:space="preserve"> </w:t>
      </w:r>
      <w:r>
        <w:t>животноводством</w:t>
      </w:r>
      <w:r w:rsidRPr="00280225">
        <w:t>.</w:t>
      </w:r>
      <w:r w:rsidR="00370F84">
        <w:t xml:space="preserve"> </w:t>
      </w:r>
      <w:r w:rsidRPr="00280225">
        <w:t>Толерантность</w:t>
      </w:r>
      <w:r w:rsidR="00370F84">
        <w:t xml:space="preserve"> </w:t>
      </w:r>
      <w:r w:rsidRPr="00280225">
        <w:t>означает</w:t>
      </w:r>
      <w:r w:rsidR="00370F84">
        <w:t xml:space="preserve"> </w:t>
      </w:r>
      <w:r w:rsidRPr="00280225">
        <w:t>терпимость</w:t>
      </w:r>
      <w:r w:rsidR="00370F84">
        <w:t xml:space="preserve"> </w:t>
      </w:r>
      <w:r w:rsidRPr="00280225">
        <w:t>абсолютно</w:t>
      </w:r>
      <w:r w:rsidR="00370F84">
        <w:t xml:space="preserve"> </w:t>
      </w:r>
      <w:r w:rsidRPr="00280225">
        <w:t>ко</w:t>
      </w:r>
      <w:r w:rsidR="00370F84">
        <w:t xml:space="preserve"> </w:t>
      </w:r>
      <w:r w:rsidRPr="00280225">
        <w:t>всему,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будет</w:t>
      </w:r>
      <w:r w:rsidR="00370F84">
        <w:t xml:space="preserve"> </w:t>
      </w:r>
      <w:r w:rsidRPr="00280225">
        <w:t>происходить</w:t>
      </w:r>
      <w:r w:rsidR="00370F84">
        <w:t xml:space="preserve"> </w:t>
      </w:r>
      <w:r w:rsidRPr="00280225">
        <w:t>с</w:t>
      </w:r>
      <w:r w:rsidR="00370F84">
        <w:t xml:space="preserve"> </w:t>
      </w:r>
      <w:r w:rsidRPr="00280225">
        <w:t>человеком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с</w:t>
      </w:r>
      <w:r w:rsidR="00370F84">
        <w:t xml:space="preserve"> </w:t>
      </w:r>
      <w:r w:rsidRPr="00280225">
        <w:t>его</w:t>
      </w:r>
      <w:r w:rsidR="00370F84">
        <w:t xml:space="preserve"> </w:t>
      </w:r>
      <w:r w:rsidRPr="00280225">
        <w:t>поведением.</w:t>
      </w:r>
      <w:r w:rsidR="00370F84">
        <w:t xml:space="preserve"> </w:t>
      </w:r>
      <w:r w:rsidRPr="00280225">
        <w:t>Сейчас</w:t>
      </w:r>
      <w:r w:rsidR="00370F84">
        <w:t xml:space="preserve"> </w:t>
      </w:r>
      <w:r w:rsidRPr="00280225">
        <w:t>важно</w:t>
      </w:r>
      <w:r w:rsidR="00370F84">
        <w:t xml:space="preserve"> </w:t>
      </w:r>
      <w:r w:rsidRPr="00280225">
        <w:t>понять</w:t>
      </w:r>
      <w:r w:rsidR="00370F84">
        <w:t xml:space="preserve"> </w:t>
      </w:r>
      <w:r w:rsidRPr="00280225">
        <w:t>границы</w:t>
      </w:r>
      <w:r w:rsidR="00370F84">
        <w:t xml:space="preserve"> </w:t>
      </w:r>
      <w:r w:rsidRPr="00280225">
        <w:t>толерантности</w:t>
      </w:r>
      <w:r w:rsidR="00370F84">
        <w:t xml:space="preserve"> </w:t>
      </w:r>
      <w:r>
        <w:t>«учителей»</w:t>
      </w:r>
      <w:r w:rsidR="00370F84">
        <w:t xml:space="preserve"> </w:t>
      </w:r>
      <w:r>
        <w:t>всех</w:t>
      </w:r>
      <w:r w:rsidR="00370F84">
        <w:t xml:space="preserve"> </w:t>
      </w:r>
      <w:r>
        <w:t>уровней</w:t>
      </w:r>
      <w:r w:rsidRPr="00280225">
        <w:t>,</w:t>
      </w:r>
      <w:r w:rsidR="00370F84">
        <w:t xml:space="preserve"> </w:t>
      </w:r>
      <w:r w:rsidRPr="00280225">
        <w:t>работающих</w:t>
      </w:r>
      <w:r w:rsidR="00370F84">
        <w:t xml:space="preserve"> </w:t>
      </w:r>
      <w:r w:rsidRPr="00280225">
        <w:t>с</w:t>
      </w:r>
      <w:r w:rsidR="00370F84">
        <w:t xml:space="preserve"> </w:t>
      </w:r>
      <w:r w:rsidRPr="00280225">
        <w:t>пациентом,</w:t>
      </w:r>
      <w:r w:rsidR="00370F84">
        <w:t xml:space="preserve"> </w:t>
      </w:r>
      <w:r w:rsidRPr="00280225">
        <w:t>который,</w:t>
      </w:r>
      <w:r w:rsidR="00370F84">
        <w:t xml:space="preserve"> </w:t>
      </w:r>
      <w:r w:rsidRPr="00280225">
        <w:t>по</w:t>
      </w:r>
      <w:r w:rsidR="00370F84">
        <w:t xml:space="preserve"> </w:t>
      </w:r>
      <w:r w:rsidRPr="00280225">
        <w:t>их</w:t>
      </w:r>
      <w:r w:rsidR="00370F84">
        <w:t xml:space="preserve"> </w:t>
      </w:r>
      <w:r w:rsidRPr="00280225">
        <w:t>мнению,</w:t>
      </w:r>
      <w:r w:rsidR="00370F84">
        <w:t xml:space="preserve"> </w:t>
      </w:r>
      <w:r w:rsidRPr="00280225">
        <w:t>нуждается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помощи,</w:t>
      </w:r>
      <w:r w:rsidR="00370F84">
        <w:t xml:space="preserve"> </w:t>
      </w:r>
      <w:r w:rsidRPr="00280225">
        <w:t>но</w:t>
      </w:r>
      <w:r w:rsidR="00370F84">
        <w:t xml:space="preserve"> </w:t>
      </w:r>
      <w:r w:rsidRPr="00280225">
        <w:t>сам</w:t>
      </w:r>
      <w:r w:rsidR="00370F84">
        <w:t xml:space="preserve"> </w:t>
      </w:r>
      <w:r w:rsidRPr="00280225">
        <w:t>часто</w:t>
      </w:r>
      <w:r w:rsidR="00370F84">
        <w:t xml:space="preserve"> </w:t>
      </w:r>
      <w:r w:rsidRPr="00280225">
        <w:t>выступает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роли</w:t>
      </w:r>
      <w:r w:rsidR="00370F84">
        <w:t xml:space="preserve"> </w:t>
      </w:r>
      <w:r w:rsidRPr="00280225">
        <w:t>ретрограда,</w:t>
      </w:r>
      <w:r w:rsidR="00370F84">
        <w:t xml:space="preserve"> </w:t>
      </w:r>
      <w:r w:rsidRPr="00280225">
        <w:t>идущего</w:t>
      </w:r>
      <w:r w:rsidR="00370F84">
        <w:t xml:space="preserve"> </w:t>
      </w:r>
      <w:r w:rsidRPr="00280225">
        <w:t>против</w:t>
      </w:r>
      <w:r w:rsidR="00370F84">
        <w:t xml:space="preserve"> </w:t>
      </w:r>
      <w:r>
        <w:t>навязываемых</w:t>
      </w:r>
      <w:r w:rsidR="00370F84">
        <w:t xml:space="preserve"> </w:t>
      </w:r>
      <w:r w:rsidRPr="00280225">
        <w:t>изменений.</w:t>
      </w:r>
    </w:p>
    <w:p w14:paraId="1B9566F6" w14:textId="356F4FAB" w:rsidR="00712A31" w:rsidRPr="00DE400E" w:rsidRDefault="00712A31" w:rsidP="00601E29">
      <w:pPr>
        <w:rPr>
          <w:color w:val="000000" w:themeColor="text1"/>
        </w:rPr>
      </w:pPr>
      <w:r w:rsidRPr="00280225">
        <w:t>Перед</w:t>
      </w:r>
      <w:r w:rsidR="00370F84">
        <w:t xml:space="preserve"> </w:t>
      </w:r>
      <w:r w:rsidRPr="00280225">
        <w:t>теорией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практикой</w:t>
      </w:r>
      <w:r w:rsidR="00370F84">
        <w:t xml:space="preserve"> </w:t>
      </w:r>
      <w:r>
        <w:t>Новых</w:t>
      </w:r>
      <w:r w:rsidR="00370F84">
        <w:t xml:space="preserve"> </w:t>
      </w:r>
      <w:r w:rsidR="00EE4EFF">
        <w:t>З</w:t>
      </w:r>
      <w:r>
        <w:t>наний,</w:t>
      </w:r>
      <w:r w:rsidR="00370F84">
        <w:t xml:space="preserve"> </w:t>
      </w:r>
      <w:r>
        <w:t>на</w:t>
      </w:r>
      <w:r w:rsidR="00370F84">
        <w:t xml:space="preserve"> </w:t>
      </w:r>
      <w:r>
        <w:t>мой</w:t>
      </w:r>
      <w:r w:rsidR="00370F84">
        <w:t xml:space="preserve"> </w:t>
      </w:r>
      <w:r>
        <w:t>взгляд,</w:t>
      </w:r>
      <w:r w:rsidR="00370F84">
        <w:t xml:space="preserve"> </w:t>
      </w:r>
      <w:r w:rsidRPr="00280225">
        <w:t>стоят</w:t>
      </w:r>
      <w:r w:rsidR="00370F84">
        <w:t xml:space="preserve"> </w:t>
      </w:r>
      <w:r w:rsidRPr="00F61113">
        <w:rPr>
          <w:rStyle w:val="--0"/>
        </w:rPr>
        <w:t>четыре</w:t>
      </w:r>
      <w:r w:rsidR="00370F84">
        <w:rPr>
          <w:rStyle w:val="--0"/>
        </w:rPr>
        <w:t xml:space="preserve"> </w:t>
      </w:r>
      <w:r w:rsidRPr="00F61113">
        <w:rPr>
          <w:rStyle w:val="--"/>
        </w:rPr>
        <w:t>вопроса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совершенно</w:t>
      </w:r>
      <w:r w:rsidR="00370F84">
        <w:t xml:space="preserve"> </w:t>
      </w:r>
      <w:r w:rsidRPr="00F61113">
        <w:rPr>
          <w:rStyle w:val="--"/>
        </w:rPr>
        <w:t>новые</w:t>
      </w:r>
      <w:r w:rsidR="00370F84">
        <w:rPr>
          <w:rStyle w:val="--"/>
        </w:rPr>
        <w:t xml:space="preserve"> </w:t>
      </w:r>
      <w:r w:rsidRPr="00F61113">
        <w:rPr>
          <w:rStyle w:val="--0"/>
        </w:rPr>
        <w:t>задачи</w:t>
      </w:r>
      <w:r w:rsidRPr="00280225">
        <w:t>:</w:t>
      </w:r>
      <w:r w:rsidR="00370F84">
        <w:t xml:space="preserve"> </w:t>
      </w:r>
      <w:r w:rsidRPr="00F61113">
        <w:rPr>
          <w:b/>
          <w:bCs/>
          <w:i/>
          <w:iCs/>
        </w:rPr>
        <w:t>понимание</w:t>
      </w:r>
      <w:r w:rsidR="00370F84">
        <w:rPr>
          <w:b/>
          <w:bCs/>
          <w:i/>
          <w:iCs/>
        </w:rPr>
        <w:t xml:space="preserve"> </w:t>
      </w:r>
      <w:r w:rsidRPr="00F61113">
        <w:rPr>
          <w:b/>
          <w:bCs/>
          <w:i/>
          <w:iCs/>
        </w:rPr>
        <w:t>новой</w:t>
      </w:r>
      <w:r w:rsidR="00370F84">
        <w:rPr>
          <w:b/>
          <w:bCs/>
          <w:i/>
          <w:iCs/>
        </w:rPr>
        <w:t xml:space="preserve"> </w:t>
      </w:r>
      <w:r w:rsidRPr="00F61113">
        <w:rPr>
          <w:b/>
          <w:bCs/>
          <w:i/>
          <w:iCs/>
        </w:rPr>
        <w:t>жизни,</w:t>
      </w:r>
      <w:r w:rsidR="00370F84">
        <w:rPr>
          <w:b/>
          <w:bCs/>
          <w:i/>
          <w:iCs/>
        </w:rPr>
        <w:t xml:space="preserve"> </w:t>
      </w:r>
      <w:r w:rsidRPr="00F61113">
        <w:rPr>
          <w:b/>
          <w:bCs/>
          <w:i/>
          <w:iCs/>
        </w:rPr>
        <w:t>нового</w:t>
      </w:r>
      <w:r w:rsidR="00370F84">
        <w:rPr>
          <w:b/>
          <w:bCs/>
          <w:i/>
          <w:iCs/>
        </w:rPr>
        <w:t xml:space="preserve"> </w:t>
      </w:r>
      <w:r w:rsidRPr="00F61113">
        <w:rPr>
          <w:b/>
          <w:bCs/>
          <w:i/>
          <w:iCs/>
        </w:rPr>
        <w:t>человека,</w:t>
      </w:r>
      <w:r w:rsidR="00370F84">
        <w:rPr>
          <w:b/>
          <w:bCs/>
          <w:i/>
          <w:iCs/>
        </w:rPr>
        <w:t xml:space="preserve"> </w:t>
      </w:r>
      <w:r w:rsidRPr="00F61113">
        <w:rPr>
          <w:b/>
          <w:bCs/>
          <w:i/>
          <w:iCs/>
        </w:rPr>
        <w:t>своего</w:t>
      </w:r>
      <w:r w:rsidR="00370F84">
        <w:rPr>
          <w:b/>
          <w:bCs/>
          <w:i/>
          <w:iCs/>
        </w:rPr>
        <w:t xml:space="preserve"> </w:t>
      </w:r>
      <w:r w:rsidRPr="00F61113">
        <w:rPr>
          <w:b/>
          <w:bCs/>
          <w:i/>
          <w:iCs/>
        </w:rPr>
        <w:t>места</w:t>
      </w:r>
      <w:r w:rsidR="00370F84">
        <w:rPr>
          <w:b/>
          <w:bCs/>
          <w:i/>
          <w:iCs/>
        </w:rPr>
        <w:t xml:space="preserve"> </w:t>
      </w:r>
      <w:r w:rsidRPr="00F61113">
        <w:rPr>
          <w:b/>
          <w:bCs/>
          <w:i/>
          <w:iCs/>
        </w:rPr>
        <w:t>в</w:t>
      </w:r>
      <w:r w:rsidR="00370F84">
        <w:rPr>
          <w:b/>
          <w:bCs/>
          <w:i/>
          <w:iCs/>
        </w:rPr>
        <w:t xml:space="preserve"> </w:t>
      </w:r>
      <w:r w:rsidRPr="00F61113">
        <w:rPr>
          <w:b/>
          <w:bCs/>
          <w:i/>
          <w:iCs/>
        </w:rPr>
        <w:t>их</w:t>
      </w:r>
      <w:r w:rsidR="00370F84">
        <w:rPr>
          <w:b/>
          <w:bCs/>
          <w:i/>
          <w:iCs/>
        </w:rPr>
        <w:t xml:space="preserve"> </w:t>
      </w:r>
      <w:r w:rsidRPr="00F61113">
        <w:rPr>
          <w:b/>
          <w:bCs/>
          <w:i/>
          <w:iCs/>
        </w:rPr>
        <w:t>отношениях</w:t>
      </w:r>
      <w:r w:rsidRPr="00EE4EFF">
        <w:t>.</w:t>
      </w:r>
      <w:r w:rsidR="00370F84">
        <w:t xml:space="preserve"> </w:t>
      </w:r>
      <w:r w:rsidRPr="00280225">
        <w:t>Сначала</w:t>
      </w:r>
      <w:r w:rsidR="00370F84">
        <w:t xml:space="preserve"> </w:t>
      </w:r>
      <w:r w:rsidRPr="00280225">
        <w:t>глобализация,</w:t>
      </w:r>
      <w:r w:rsidR="00370F84">
        <w:t xml:space="preserve"> </w:t>
      </w:r>
      <w:r>
        <w:t>потом</w:t>
      </w:r>
      <w:r w:rsidR="00370F84">
        <w:t xml:space="preserve"> </w:t>
      </w:r>
      <w:r w:rsidRPr="00280225">
        <w:t>пост-глобализация</w:t>
      </w:r>
      <w:r w:rsidR="00370F84">
        <w:t xml:space="preserve"> </w:t>
      </w:r>
      <w:r>
        <w:t>и</w:t>
      </w:r>
      <w:r w:rsidR="00370F84">
        <w:t xml:space="preserve"> </w:t>
      </w:r>
      <w:r>
        <w:t>сегодняшняя</w:t>
      </w:r>
      <w:r w:rsidR="00370F84">
        <w:t xml:space="preserve"> </w:t>
      </w:r>
      <w:r>
        <w:t>их</w:t>
      </w:r>
      <w:r w:rsidR="00370F84">
        <w:t xml:space="preserve"> </w:t>
      </w:r>
      <w:proofErr w:type="spellStart"/>
      <w:r>
        <w:t>автомоторность</w:t>
      </w:r>
      <w:proofErr w:type="spellEnd"/>
      <w:r w:rsidR="00370F84">
        <w:t xml:space="preserve"> </w:t>
      </w:r>
      <w:r>
        <w:t>вс</w:t>
      </w:r>
      <w:r w:rsidR="00917292">
        <w:t>ё</w:t>
      </w:r>
      <w:r w:rsidR="00370F84">
        <w:t xml:space="preserve"> </w:t>
      </w:r>
      <w:r>
        <w:t>ещ</w:t>
      </w:r>
      <w:r w:rsidR="00917292">
        <w:t>ё</w:t>
      </w:r>
      <w:r w:rsidR="00370F84">
        <w:t xml:space="preserve"> </w:t>
      </w:r>
      <w:r w:rsidRPr="00280225">
        <w:t>пытаются</w:t>
      </w:r>
      <w:r w:rsidR="00370F84">
        <w:t xml:space="preserve"> </w:t>
      </w:r>
      <w:r w:rsidRPr="00280225">
        <w:t>заменить</w:t>
      </w:r>
      <w:r w:rsidR="00370F84">
        <w:t xml:space="preserve"> </w:t>
      </w:r>
      <w:r w:rsidRPr="00280225">
        <w:t>собой</w:t>
      </w:r>
      <w:r w:rsidR="00370F84">
        <w:t xml:space="preserve"> </w:t>
      </w:r>
      <w:r>
        <w:t>истинную</w:t>
      </w:r>
      <w:r w:rsidR="00370F84">
        <w:t xml:space="preserve"> </w:t>
      </w:r>
      <w:r w:rsidRPr="00280225">
        <w:t>психологию</w:t>
      </w:r>
      <w:r w:rsidR="00370F84">
        <w:t xml:space="preserve"> </w:t>
      </w:r>
      <w:r w:rsidRPr="00280225">
        <w:t>на</w:t>
      </w:r>
      <w:r w:rsidR="00370F84">
        <w:t xml:space="preserve"> </w:t>
      </w:r>
      <w:r w:rsidRPr="00280225">
        <w:t>социально-психологические</w:t>
      </w:r>
      <w:r w:rsidR="00370F84">
        <w:t xml:space="preserve"> </w:t>
      </w:r>
      <w:r w:rsidRPr="00280225">
        <w:t>тренинги,</w:t>
      </w:r>
      <w:r w:rsidR="00370F84">
        <w:t xml:space="preserve"> </w:t>
      </w:r>
      <w:proofErr w:type="spellStart"/>
      <w:r w:rsidRPr="00280225">
        <w:t>нейро-лингвинистиское</w:t>
      </w:r>
      <w:proofErr w:type="spellEnd"/>
      <w:r w:rsidR="00370F84">
        <w:t xml:space="preserve"> </w:t>
      </w:r>
      <w:r w:rsidRPr="00280225">
        <w:t>программирование,</w:t>
      </w:r>
      <w:r w:rsidR="00370F84">
        <w:t xml:space="preserve"> </w:t>
      </w:r>
      <w:r w:rsidRPr="00280225">
        <w:t>психофармакологию,</w:t>
      </w:r>
      <w:r w:rsidR="00370F84">
        <w:t xml:space="preserve"> </w:t>
      </w:r>
      <w:r w:rsidRPr="00280225">
        <w:t>а</w:t>
      </w:r>
      <w:r w:rsidR="00370F84">
        <w:t xml:space="preserve"> </w:t>
      </w:r>
      <w:r w:rsidRPr="00280225">
        <w:t>скоро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на</w:t>
      </w:r>
      <w:r w:rsidR="00370F84">
        <w:t xml:space="preserve"> </w:t>
      </w:r>
      <w:r w:rsidRPr="00280225">
        <w:t>прямое</w:t>
      </w:r>
      <w:r w:rsidR="00370F84">
        <w:t xml:space="preserve"> </w:t>
      </w:r>
      <w:proofErr w:type="spellStart"/>
      <w:r w:rsidRPr="00280225">
        <w:t>дистантное</w:t>
      </w:r>
      <w:proofErr w:type="spellEnd"/>
      <w:r>
        <w:rPr>
          <w:rStyle w:val="afb"/>
          <w:szCs w:val="28"/>
        </w:rPr>
        <w:footnoteReference w:id="5"/>
      </w:r>
      <w:r w:rsidR="00370F84">
        <w:t xml:space="preserve"> </w:t>
      </w:r>
      <w:r w:rsidRPr="00280225">
        <w:t>стимулирование</w:t>
      </w:r>
      <w:r w:rsidR="00370F84">
        <w:t xml:space="preserve"> </w:t>
      </w:r>
      <w:r w:rsidRPr="00280225">
        <w:t>головного</w:t>
      </w:r>
      <w:r w:rsidR="00370F84">
        <w:t xml:space="preserve"> </w:t>
      </w:r>
      <w:r w:rsidRPr="00280225">
        <w:t>мозга</w:t>
      </w:r>
      <w:r w:rsidR="00370F84">
        <w:t xml:space="preserve"> </w:t>
      </w:r>
      <w:r w:rsidRPr="00280225">
        <w:t>человека</w:t>
      </w:r>
      <w:r>
        <w:t>,</w:t>
      </w:r>
      <w:r w:rsidR="00370F84">
        <w:t xml:space="preserve"> </w:t>
      </w:r>
      <w:r>
        <w:t>даже</w:t>
      </w:r>
      <w:r w:rsidR="00370F84">
        <w:t xml:space="preserve"> </w:t>
      </w:r>
      <w:r>
        <w:t>не</w:t>
      </w:r>
      <w:r w:rsidR="00370F84">
        <w:t xml:space="preserve"> </w:t>
      </w:r>
      <w:r>
        <w:t>имея</w:t>
      </w:r>
      <w:r w:rsidR="00370F84">
        <w:t xml:space="preserve"> </w:t>
      </w:r>
      <w:r>
        <w:t>представления</w:t>
      </w:r>
      <w:r w:rsidR="00370F84">
        <w:t xml:space="preserve"> </w:t>
      </w:r>
      <w:r>
        <w:t>что</w:t>
      </w:r>
      <w:r w:rsidR="00370F84">
        <w:t xml:space="preserve"> </w:t>
      </w:r>
      <w:r>
        <w:t>же</w:t>
      </w:r>
      <w:r w:rsidR="00370F84">
        <w:t xml:space="preserve"> </w:t>
      </w:r>
      <w:r>
        <w:t>такое</w:t>
      </w:r>
      <w:r w:rsidR="00370F84">
        <w:t xml:space="preserve"> </w:t>
      </w:r>
      <w:r>
        <w:t>Мозг.</w:t>
      </w:r>
      <w:r w:rsidR="00370F84">
        <w:t xml:space="preserve"> </w:t>
      </w:r>
      <w:r w:rsidRPr="00280225">
        <w:t>Как</w:t>
      </w:r>
      <w:r w:rsidR="00370F84">
        <w:t xml:space="preserve"> </w:t>
      </w:r>
      <w:r w:rsidRPr="00280225">
        <w:t>себя</w:t>
      </w:r>
      <w:r w:rsidR="00370F84">
        <w:t xml:space="preserve"> </w:t>
      </w:r>
      <w:r w:rsidRPr="00280225">
        <w:t>вести</w:t>
      </w:r>
      <w:r w:rsidR="00370F84">
        <w:t xml:space="preserve"> </w:t>
      </w:r>
      <w:r>
        <w:t>нам,</w:t>
      </w:r>
      <w:r w:rsidR="00370F84">
        <w:t xml:space="preserve"> </w:t>
      </w:r>
      <w:r>
        <w:t>вставшим</w:t>
      </w:r>
      <w:r w:rsidR="00370F84">
        <w:t xml:space="preserve"> </w:t>
      </w:r>
      <w:r>
        <w:t>на</w:t>
      </w:r>
      <w:r w:rsidR="00370F84">
        <w:t xml:space="preserve"> </w:t>
      </w:r>
      <w:r>
        <w:t>путь</w:t>
      </w:r>
      <w:r w:rsidR="00370F84">
        <w:t xml:space="preserve"> </w:t>
      </w:r>
      <w:r>
        <w:t>познания</w:t>
      </w:r>
      <w:r w:rsidR="00AE75F2">
        <w:rPr>
          <w:lang w:val="en-US"/>
        </w:rPr>
        <w:t>,</w:t>
      </w:r>
      <w:r w:rsidR="00370F84">
        <w:t xml:space="preserve"> </w:t>
      </w:r>
      <w:r>
        <w:t>и</w:t>
      </w:r>
      <w:r w:rsidR="00370F84">
        <w:t xml:space="preserve"> </w:t>
      </w:r>
      <w:r>
        <w:t>тем,</w:t>
      </w:r>
      <w:r w:rsidR="00370F84">
        <w:t xml:space="preserve"> </w:t>
      </w:r>
      <w:r>
        <w:t>кто</w:t>
      </w:r>
      <w:r w:rsidR="00370F84">
        <w:t xml:space="preserve"> </w:t>
      </w:r>
      <w:r>
        <w:t>ещ</w:t>
      </w:r>
      <w:r w:rsidR="00AE75F2">
        <w:t>ё</w:t>
      </w:r>
      <w:r w:rsidR="00370F84">
        <w:t xml:space="preserve"> </w:t>
      </w:r>
      <w:r>
        <w:t>не</w:t>
      </w:r>
      <w:r w:rsidR="00370F84">
        <w:t xml:space="preserve"> </w:t>
      </w:r>
      <w:r>
        <w:t>сделал</w:t>
      </w:r>
      <w:r w:rsidR="00370F84">
        <w:t xml:space="preserve"> </w:t>
      </w:r>
      <w:r>
        <w:t>этого,</w:t>
      </w:r>
      <w:r w:rsidR="00370F84">
        <w:t xml:space="preserve"> </w:t>
      </w:r>
      <w:r>
        <w:t>но</w:t>
      </w:r>
      <w:r w:rsidR="00370F84">
        <w:t xml:space="preserve"> </w:t>
      </w:r>
      <w:r>
        <w:t>внутренне</w:t>
      </w:r>
      <w:r w:rsidR="00370F84">
        <w:t xml:space="preserve"> </w:t>
      </w:r>
      <w:r>
        <w:t>понимает,</w:t>
      </w:r>
      <w:r w:rsidR="00370F84">
        <w:t xml:space="preserve"> </w:t>
      </w:r>
      <w:r>
        <w:t>что</w:t>
      </w:r>
      <w:r w:rsidR="00370F84">
        <w:t xml:space="preserve"> </w:t>
      </w:r>
      <w:r>
        <w:t>жить</w:t>
      </w:r>
      <w:r w:rsidR="00370F84">
        <w:t xml:space="preserve"> </w:t>
      </w:r>
      <w:r>
        <w:t>более</w:t>
      </w:r>
      <w:r w:rsidR="00370F84">
        <w:t xml:space="preserve"> </w:t>
      </w:r>
      <w:r>
        <w:t>так</w:t>
      </w:r>
      <w:r w:rsidR="00370F84">
        <w:t xml:space="preserve"> </w:t>
      </w:r>
      <w:r>
        <w:t>нельзя</w:t>
      </w:r>
      <w:r w:rsidR="00AE75F2">
        <w:t>?</w:t>
      </w:r>
      <w:r w:rsidR="00370F84">
        <w:t xml:space="preserve"> </w:t>
      </w:r>
      <w:r w:rsidRPr="004100DC">
        <w:rPr>
          <w:b/>
          <w:bCs/>
          <w:i/>
          <w:iCs/>
        </w:rPr>
        <w:t>Ес</w:t>
      </w:r>
      <w:r w:rsidR="00917292">
        <w:rPr>
          <w:b/>
          <w:bCs/>
          <w:i/>
          <w:iCs/>
        </w:rPr>
        <w:t>ть</w:t>
      </w:r>
      <w:r w:rsidR="00370F84">
        <w:rPr>
          <w:b/>
          <w:bCs/>
          <w:i/>
          <w:iCs/>
        </w:rPr>
        <w:t xml:space="preserve"> </w:t>
      </w:r>
      <w:r w:rsidRPr="004100DC">
        <w:rPr>
          <w:b/>
          <w:bCs/>
          <w:i/>
          <w:iCs/>
        </w:rPr>
        <w:t>ли</w:t>
      </w:r>
      <w:r w:rsidR="00370F84">
        <w:rPr>
          <w:b/>
          <w:bCs/>
          <w:i/>
          <w:iCs/>
        </w:rPr>
        <w:t xml:space="preserve"> </w:t>
      </w:r>
      <w:r w:rsidRPr="004100DC">
        <w:rPr>
          <w:b/>
          <w:bCs/>
          <w:i/>
          <w:iCs/>
        </w:rPr>
        <w:t>выход</w:t>
      </w:r>
      <w:r w:rsidR="00370F84">
        <w:rPr>
          <w:b/>
          <w:bCs/>
          <w:i/>
          <w:iCs/>
        </w:rPr>
        <w:t xml:space="preserve"> </w:t>
      </w:r>
      <w:r w:rsidRPr="004100DC">
        <w:rPr>
          <w:b/>
          <w:bCs/>
          <w:i/>
          <w:iCs/>
        </w:rPr>
        <w:t>и</w:t>
      </w:r>
      <w:r w:rsidR="00370F84">
        <w:rPr>
          <w:b/>
          <w:bCs/>
          <w:i/>
          <w:iCs/>
        </w:rPr>
        <w:t xml:space="preserve"> </w:t>
      </w:r>
      <w:r w:rsidRPr="004100DC">
        <w:rPr>
          <w:b/>
          <w:bCs/>
          <w:i/>
          <w:iCs/>
        </w:rPr>
        <w:t>решение?</w:t>
      </w:r>
      <w:r w:rsidR="00370F84">
        <w:t xml:space="preserve"> </w:t>
      </w:r>
      <w:r w:rsidRPr="00280225">
        <w:t>Думаю,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выход</w:t>
      </w:r>
      <w:r w:rsidR="00370F84">
        <w:t xml:space="preserve"> </w:t>
      </w:r>
      <w:r w:rsidRPr="00280225">
        <w:t>из</w:t>
      </w:r>
      <w:r w:rsidR="00370F84">
        <w:t xml:space="preserve"> </w:t>
      </w:r>
      <w:r w:rsidRPr="00280225">
        <w:t>создавшего</w:t>
      </w:r>
      <w:r w:rsidR="00370F84">
        <w:t xml:space="preserve"> </w:t>
      </w:r>
      <w:r w:rsidRPr="00280225">
        <w:t>положения,</w:t>
      </w:r>
      <w:r w:rsidR="00370F84">
        <w:t xml:space="preserve"> </w:t>
      </w:r>
      <w:r w:rsidRPr="004100DC">
        <w:rPr>
          <w:rStyle w:val="--0"/>
        </w:rPr>
        <w:t>конечно,</w:t>
      </w:r>
      <w:r w:rsidR="00370F84">
        <w:rPr>
          <w:rStyle w:val="--0"/>
        </w:rPr>
        <w:t xml:space="preserve"> </w:t>
      </w:r>
      <w:r w:rsidRPr="004100DC">
        <w:rPr>
          <w:rStyle w:val="--"/>
        </w:rPr>
        <w:t>есть</w:t>
      </w:r>
      <w:r w:rsidRPr="00917292">
        <w:t>:</w:t>
      </w:r>
      <w:r w:rsidR="00370F84">
        <w:t xml:space="preserve"> </w:t>
      </w:r>
      <w:r>
        <w:t>нужно</w:t>
      </w:r>
      <w:r w:rsidR="00370F84">
        <w:t xml:space="preserve"> </w:t>
      </w:r>
      <w:r>
        <w:t>тв</w:t>
      </w:r>
      <w:r w:rsidR="00917292">
        <w:t>ё</w:t>
      </w:r>
      <w:r>
        <w:t>рдо</w:t>
      </w:r>
      <w:r w:rsidR="00370F84">
        <w:t xml:space="preserve"> </w:t>
      </w:r>
      <w:r>
        <w:t>понимать,</w:t>
      </w:r>
      <w:r w:rsidR="00370F84">
        <w:t xml:space="preserve"> </w:t>
      </w:r>
      <w:r>
        <w:t>что</w:t>
      </w:r>
      <w:r w:rsidR="00370F84">
        <w:t xml:space="preserve"> </w:t>
      </w:r>
      <w:r>
        <w:rPr>
          <w:rStyle w:val="affffa"/>
        </w:rPr>
        <w:t>н</w:t>
      </w:r>
      <w:r w:rsidRPr="00671814">
        <w:rPr>
          <w:rStyle w:val="affffa"/>
        </w:rPr>
        <w:t>ачался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новый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процесс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воссоздания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гармонии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с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субстанцией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состояния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Всевышнего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Разума,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базирующийся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совершенно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на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иных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основах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построения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управляющих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и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сопровождающих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информацией,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а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также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на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более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высоких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октавах</w:t>
      </w:r>
      <w:r w:rsidR="00370F84">
        <w:rPr>
          <w:rStyle w:val="affffa"/>
        </w:rPr>
        <w:t xml:space="preserve"> </w:t>
      </w:r>
      <w:r w:rsidRPr="00671814">
        <w:rPr>
          <w:rStyle w:val="affffa"/>
        </w:rPr>
        <w:t>иного</w:t>
      </w:r>
      <w:r w:rsidR="00370F84">
        <w:rPr>
          <w:rStyle w:val="affffa"/>
        </w:rPr>
        <w:t xml:space="preserve"> </w:t>
      </w:r>
      <w:r w:rsidR="00917292">
        <w:rPr>
          <w:rStyle w:val="affffa"/>
        </w:rPr>
        <w:t>М</w:t>
      </w:r>
      <w:r w:rsidRPr="00671814">
        <w:rPr>
          <w:rStyle w:val="affffa"/>
        </w:rPr>
        <w:t>озга.</w:t>
      </w:r>
      <w:r w:rsidR="00370F84">
        <w:rPr>
          <w:rStyle w:val="affffa"/>
        </w:rPr>
        <w:t xml:space="preserve"> </w:t>
      </w:r>
      <w:r w:rsidR="00917292">
        <w:rPr>
          <w:rStyle w:val="affffa"/>
        </w:rPr>
        <w:t>Ч</w:t>
      </w:r>
      <w:r w:rsidRPr="00280225">
        <w:t>то</w:t>
      </w:r>
      <w:r w:rsidR="00917292">
        <w:t xml:space="preserve"> </w:t>
      </w:r>
      <w:r w:rsidRPr="00280225">
        <w:t>бы</w:t>
      </w:r>
      <w:r w:rsidR="00370F84">
        <w:t xml:space="preserve"> </w:t>
      </w:r>
      <w:r w:rsidRPr="00DE400E">
        <w:rPr>
          <w:rStyle w:val="--"/>
        </w:rPr>
        <w:t>н</w:t>
      </w:r>
      <w:r w:rsidR="00917292">
        <w:rPr>
          <w:rStyle w:val="--"/>
        </w:rPr>
        <w:t>И</w:t>
      </w:r>
      <w:r w:rsidR="00370F84">
        <w:rPr>
          <w:rStyle w:val="--"/>
        </w:rPr>
        <w:t xml:space="preserve"> </w:t>
      </w:r>
      <w:r w:rsidRPr="00DE400E">
        <w:rPr>
          <w:rStyle w:val="--0"/>
        </w:rPr>
        <w:t>происходило</w:t>
      </w:r>
      <w:r w:rsidR="00370F84">
        <w:t xml:space="preserve"> </w:t>
      </w:r>
      <w:r w:rsidRPr="00280225">
        <w:t>во</w:t>
      </w:r>
      <w:r w:rsidR="00370F84">
        <w:t xml:space="preserve"> </w:t>
      </w:r>
      <w:r w:rsidRPr="00280225">
        <w:t>внешней</w:t>
      </w:r>
      <w:r w:rsidR="00370F84">
        <w:t xml:space="preserve"> </w:t>
      </w:r>
      <w:r w:rsidRPr="00280225">
        <w:t>жизни</w:t>
      </w:r>
      <w:r w:rsidR="00370F84">
        <w:t xml:space="preserve"> </w:t>
      </w:r>
      <w:r w:rsidRPr="00280225">
        <w:t>человека,</w:t>
      </w:r>
      <w:r w:rsidR="00370F84">
        <w:t xml:space="preserve"> </w:t>
      </w:r>
      <w:r w:rsidRPr="00280225">
        <w:t>во</w:t>
      </w:r>
      <w:r w:rsidR="00370F84">
        <w:t xml:space="preserve"> </w:t>
      </w:r>
      <w:r w:rsidRPr="00280225">
        <w:t>внутреннем</w:t>
      </w:r>
      <w:r w:rsidR="00370F84">
        <w:t xml:space="preserve"> </w:t>
      </w:r>
      <w:r w:rsidRPr="00280225">
        <w:t>плане</w:t>
      </w:r>
      <w:r w:rsidR="00370F84">
        <w:t xml:space="preserve"> </w:t>
      </w:r>
      <w:r w:rsidRPr="00280225">
        <w:t>он</w:t>
      </w:r>
      <w:r w:rsidR="00370F84">
        <w:t xml:space="preserve"> </w:t>
      </w:r>
      <w:r w:rsidRPr="00280225">
        <w:t>будет</w:t>
      </w:r>
      <w:r w:rsidR="00370F84">
        <w:t xml:space="preserve"> </w:t>
      </w:r>
      <w:r>
        <w:t>сохранять</w:t>
      </w:r>
      <w:r w:rsidR="00370F84">
        <w:t xml:space="preserve"> </w:t>
      </w:r>
      <w:r w:rsidRPr="00280225">
        <w:t>свою</w:t>
      </w:r>
      <w:r w:rsidR="00370F84">
        <w:t xml:space="preserve"> </w:t>
      </w:r>
      <w:r w:rsidRPr="004100DC">
        <w:rPr>
          <w:b/>
          <w:bCs/>
          <w:i/>
          <w:iCs/>
        </w:rPr>
        <w:t>вечную</w:t>
      </w:r>
      <w:r w:rsidR="00370F84">
        <w:rPr>
          <w:b/>
          <w:bCs/>
          <w:i/>
          <w:iCs/>
        </w:rPr>
        <w:t xml:space="preserve"> </w:t>
      </w:r>
      <w:r w:rsidRPr="004100DC">
        <w:rPr>
          <w:b/>
          <w:bCs/>
          <w:i/>
          <w:iCs/>
        </w:rPr>
        <w:t>естественную</w:t>
      </w:r>
      <w:r w:rsidR="00370F84">
        <w:rPr>
          <w:b/>
          <w:bCs/>
          <w:i/>
          <w:iCs/>
        </w:rPr>
        <w:t xml:space="preserve"> </w:t>
      </w:r>
      <w:r w:rsidRPr="004100DC">
        <w:rPr>
          <w:b/>
          <w:bCs/>
          <w:i/>
          <w:iCs/>
        </w:rPr>
        <w:t>константу</w:t>
      </w:r>
      <w:r w:rsidR="00370F84">
        <w:rPr>
          <w:b/>
          <w:bCs/>
          <w:i/>
          <w:iCs/>
        </w:rPr>
        <w:t xml:space="preserve"> </w:t>
      </w:r>
      <w:r w:rsidRPr="004100DC">
        <w:rPr>
          <w:b/>
          <w:bCs/>
          <w:i/>
          <w:iCs/>
        </w:rPr>
        <w:t>–</w:t>
      </w:r>
      <w:r w:rsidR="00370F84">
        <w:rPr>
          <w:b/>
          <w:bCs/>
          <w:i/>
          <w:iCs/>
        </w:rPr>
        <w:t xml:space="preserve"> </w:t>
      </w:r>
      <w:r w:rsidRPr="004100DC">
        <w:rPr>
          <w:b/>
          <w:bCs/>
          <w:i/>
          <w:iCs/>
        </w:rPr>
        <w:t>стремление</w:t>
      </w:r>
      <w:r w:rsidR="00370F84">
        <w:rPr>
          <w:b/>
          <w:bCs/>
          <w:i/>
          <w:iCs/>
        </w:rPr>
        <w:t xml:space="preserve"> </w:t>
      </w:r>
      <w:r w:rsidRPr="004100DC">
        <w:rPr>
          <w:b/>
          <w:bCs/>
          <w:i/>
          <w:iCs/>
        </w:rPr>
        <w:t>к</w:t>
      </w:r>
      <w:r w:rsidR="00370F84">
        <w:rPr>
          <w:b/>
          <w:bCs/>
          <w:i/>
          <w:iCs/>
        </w:rPr>
        <w:t xml:space="preserve"> </w:t>
      </w:r>
      <w:r w:rsidRPr="004100DC">
        <w:rPr>
          <w:b/>
          <w:bCs/>
          <w:i/>
          <w:iCs/>
        </w:rPr>
        <w:t>счастью</w:t>
      </w:r>
      <w:r w:rsidRPr="00917292">
        <w:t>.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lastRenderedPageBreak/>
        <w:t>прокладывании</w:t>
      </w:r>
      <w:r w:rsidR="00370F84">
        <w:t xml:space="preserve"> </w:t>
      </w:r>
      <w:proofErr w:type="gramStart"/>
      <w:r w:rsidR="00917292">
        <w:t xml:space="preserve">своей </w:t>
      </w:r>
      <w:r w:rsidRPr="00280225">
        <w:t>дороги</w:t>
      </w:r>
      <w:r w:rsidR="00370F84">
        <w:t xml:space="preserve"> </w:t>
      </w:r>
      <w:r w:rsidRPr="00280225">
        <w:t>к</w:t>
      </w:r>
      <w:r w:rsidR="00370F84">
        <w:t xml:space="preserve"> </w:t>
      </w:r>
      <w:r w:rsidRPr="00280225">
        <w:t>счастью</w:t>
      </w:r>
      <w:proofErr w:type="gramEnd"/>
      <w:r w:rsidR="00370F84">
        <w:t xml:space="preserve"> </w:t>
      </w:r>
      <w:r w:rsidRPr="00280225">
        <w:t>человек</w:t>
      </w:r>
      <w:r w:rsidR="00917292">
        <w:t>у</w:t>
      </w:r>
      <w:r w:rsidRPr="00280225">
        <w:t>,</w:t>
      </w:r>
      <w:r w:rsidR="00370F84">
        <w:t xml:space="preserve"> </w:t>
      </w:r>
      <w:r w:rsidRPr="00280225">
        <w:t>получивше</w:t>
      </w:r>
      <w:r w:rsidR="00917292">
        <w:t>му</w:t>
      </w:r>
      <w:r w:rsidR="00370F84">
        <w:t xml:space="preserve"> </w:t>
      </w:r>
      <w:r w:rsidRPr="00280225">
        <w:t>психическую</w:t>
      </w:r>
      <w:r w:rsidR="00370F84">
        <w:t xml:space="preserve"> </w:t>
      </w:r>
      <w:r w:rsidRPr="00280225">
        <w:t>травму</w:t>
      </w:r>
      <w:r w:rsidR="00370F84">
        <w:t xml:space="preserve"> </w:t>
      </w:r>
      <w:r>
        <w:t>от</w:t>
      </w:r>
      <w:r w:rsidR="00370F84">
        <w:t xml:space="preserve"> </w:t>
      </w:r>
      <w:r>
        <w:t>огромного</w:t>
      </w:r>
      <w:r w:rsidR="00370F84">
        <w:t xml:space="preserve"> </w:t>
      </w:r>
      <w:r>
        <w:t>потока</w:t>
      </w:r>
      <w:r w:rsidR="00370F84">
        <w:t xml:space="preserve"> </w:t>
      </w:r>
      <w:r>
        <w:t>обрушившейся</w:t>
      </w:r>
      <w:r w:rsidR="00370F84">
        <w:t xml:space="preserve"> </w:t>
      </w:r>
      <w:r>
        <w:t>на</w:t>
      </w:r>
      <w:r w:rsidR="00370F84">
        <w:t xml:space="preserve"> </w:t>
      </w:r>
      <w:r>
        <w:t>него</w:t>
      </w:r>
      <w:r w:rsidR="00370F84">
        <w:t xml:space="preserve"> </w:t>
      </w:r>
      <w:r>
        <w:t>информации,</w:t>
      </w:r>
      <w:r w:rsidR="00370F84">
        <w:t xml:space="preserve"> </w:t>
      </w:r>
      <w:r>
        <w:t>сделавшей</w:t>
      </w:r>
      <w:r w:rsidR="00370F84">
        <w:t xml:space="preserve"> </w:t>
      </w:r>
      <w:r>
        <w:t>его</w:t>
      </w:r>
      <w:r w:rsidR="00370F84">
        <w:t xml:space="preserve"> </w:t>
      </w:r>
      <w:r>
        <w:t>несчастным</w:t>
      </w:r>
      <w:r w:rsidR="00370F84">
        <w:t xml:space="preserve"> </w:t>
      </w:r>
      <w:r>
        <w:t>сегодня,</w:t>
      </w:r>
      <w:r w:rsidR="00370F84">
        <w:t xml:space="preserve"> </w:t>
      </w:r>
      <w:r>
        <w:t>заменить</w:t>
      </w:r>
      <w:r w:rsidR="00370F84">
        <w:t xml:space="preserve"> </w:t>
      </w:r>
      <w:r>
        <w:t>стремление</w:t>
      </w:r>
      <w:r w:rsidR="00370F84">
        <w:t xml:space="preserve"> </w:t>
      </w:r>
      <w:r>
        <w:t>в</w:t>
      </w:r>
      <w:r w:rsidR="00370F84">
        <w:t xml:space="preserve"> </w:t>
      </w:r>
      <w:r>
        <w:t>познании</w:t>
      </w:r>
      <w:r w:rsidR="00370F84">
        <w:t xml:space="preserve"> </w:t>
      </w:r>
      <w:r>
        <w:t>нового,</w:t>
      </w:r>
      <w:r w:rsidR="00370F84">
        <w:t xml:space="preserve"> </w:t>
      </w:r>
      <w:r>
        <w:t>стремление</w:t>
      </w:r>
      <w:r w:rsidR="00370F84">
        <w:t xml:space="preserve"> </w:t>
      </w:r>
      <w:r>
        <w:t>к</w:t>
      </w:r>
      <w:r w:rsidR="00370F84">
        <w:t xml:space="preserve"> </w:t>
      </w:r>
      <w:r>
        <w:t>Новым</w:t>
      </w:r>
      <w:r w:rsidR="00370F84">
        <w:t xml:space="preserve"> </w:t>
      </w:r>
      <w:r w:rsidR="00917292">
        <w:t>З</w:t>
      </w:r>
      <w:r>
        <w:t>наниям</w:t>
      </w:r>
      <w:r w:rsidR="00370F84">
        <w:t xml:space="preserve"> </w:t>
      </w:r>
      <w:r w:rsidRPr="00280225">
        <w:t>никто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ничто</w:t>
      </w:r>
      <w:r w:rsidR="00370F84">
        <w:t xml:space="preserve"> </w:t>
      </w:r>
      <w:r w:rsidRPr="00B86C10">
        <w:rPr>
          <w:rStyle w:val="--"/>
        </w:rPr>
        <w:t>не</w:t>
      </w:r>
      <w:r w:rsidR="00370F84">
        <w:rPr>
          <w:rStyle w:val="--"/>
        </w:rPr>
        <w:t xml:space="preserve"> </w:t>
      </w:r>
      <w:r w:rsidRPr="00B86C10">
        <w:rPr>
          <w:rStyle w:val="--0"/>
        </w:rPr>
        <w:t>сможет.</w:t>
      </w:r>
      <w:r w:rsidR="00370F84">
        <w:t xml:space="preserve"> </w:t>
      </w:r>
      <w:r w:rsidRPr="00280225">
        <w:t>Достаточно</w:t>
      </w:r>
      <w:r w:rsidR="00370F84">
        <w:t xml:space="preserve"> </w:t>
      </w:r>
      <w:r w:rsidRPr="00280225">
        <w:t>сопоставить</w:t>
      </w:r>
      <w:r w:rsidR="00370F84">
        <w:t xml:space="preserve"> </w:t>
      </w:r>
      <w:r w:rsidRPr="00280225">
        <w:t>возможности</w:t>
      </w:r>
      <w:r w:rsidR="00370F84">
        <w:t xml:space="preserve"> </w:t>
      </w:r>
      <w:r w:rsidRPr="00280225">
        <w:t>для</w:t>
      </w:r>
      <w:r w:rsidR="00370F84">
        <w:t xml:space="preserve"> </w:t>
      </w:r>
      <w:r w:rsidRPr="00280225">
        <w:t>счастья</w:t>
      </w:r>
      <w:r w:rsidR="00370F84">
        <w:t xml:space="preserve"> </w:t>
      </w:r>
      <w:proofErr w:type="spellStart"/>
      <w:r w:rsidRPr="00280225">
        <w:t>кибер</w:t>
      </w:r>
      <w:proofErr w:type="spellEnd"/>
      <w:r w:rsidRPr="00280225">
        <w:t>-человека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человека</w:t>
      </w:r>
      <w:r w:rsidR="00370F84">
        <w:t xml:space="preserve"> </w:t>
      </w:r>
      <w:r w:rsidRPr="00280225">
        <w:t>«на</w:t>
      </w:r>
      <w:r w:rsidR="00370F84">
        <w:t xml:space="preserve"> </w:t>
      </w:r>
      <w:r w:rsidRPr="00280225">
        <w:t>все</w:t>
      </w:r>
      <w:r w:rsidR="00370F84">
        <w:t xml:space="preserve"> </w:t>
      </w:r>
      <w:r w:rsidRPr="00280225">
        <w:t>времена»,</w:t>
      </w:r>
      <w:r w:rsidR="00370F84">
        <w:t xml:space="preserve"> </w:t>
      </w:r>
      <w:r w:rsidRPr="00280225">
        <w:t>чтобы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потерять</w:t>
      </w:r>
      <w:r w:rsidR="00370F84">
        <w:t xml:space="preserve"> </w:t>
      </w:r>
      <w:r w:rsidRPr="00280225">
        <w:t>оптимизма,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игнорировать</w:t>
      </w:r>
      <w:r w:rsidR="00370F84">
        <w:t xml:space="preserve"> </w:t>
      </w:r>
      <w:r w:rsidRPr="00280225">
        <w:t>в</w:t>
      </w:r>
      <w:r w:rsidR="00370F84">
        <w:t xml:space="preserve"> </w:t>
      </w:r>
      <w:r>
        <w:t>стремлении</w:t>
      </w:r>
      <w:r w:rsidR="00370F84">
        <w:t xml:space="preserve"> </w:t>
      </w:r>
      <w:r>
        <w:t>познать</w:t>
      </w:r>
      <w:r w:rsidR="00370F84">
        <w:t xml:space="preserve"> </w:t>
      </w:r>
      <w:r>
        <w:t>остаточное</w:t>
      </w:r>
      <w:r w:rsidR="00370F84">
        <w:t xml:space="preserve"> </w:t>
      </w:r>
      <w:r w:rsidRPr="00280225">
        <w:t>давление</w:t>
      </w:r>
      <w:r w:rsidR="00370F84">
        <w:t xml:space="preserve"> </w:t>
      </w:r>
      <w:r w:rsidRPr="00280225">
        <w:t>внешних</w:t>
      </w:r>
      <w:r w:rsidR="00370F84">
        <w:t xml:space="preserve"> </w:t>
      </w:r>
      <w:r>
        <w:t>автомоторных</w:t>
      </w:r>
      <w:r w:rsidR="00370F84">
        <w:t xml:space="preserve"> </w:t>
      </w:r>
      <w:r>
        <w:t>пост</w:t>
      </w:r>
      <w:r w:rsidRPr="00280225">
        <w:t>-глобальных</w:t>
      </w:r>
      <w:r w:rsidR="00370F84">
        <w:t xml:space="preserve"> </w:t>
      </w:r>
      <w:r w:rsidRPr="00280225">
        <w:t>изменений.</w:t>
      </w:r>
    </w:p>
    <w:p w14:paraId="4D9BB013" w14:textId="0A501895" w:rsidR="00712A31" w:rsidRPr="00C8772A" w:rsidRDefault="00712A31" w:rsidP="00917292">
      <w:pPr>
        <w:rPr>
          <w:b/>
          <w:bCs/>
          <w:i/>
          <w:iCs/>
        </w:rPr>
      </w:pPr>
      <w:r w:rsidRPr="00B86C10">
        <w:t>Ахилловой</w:t>
      </w:r>
      <w:r w:rsidR="00370F84">
        <w:t xml:space="preserve"> </w:t>
      </w:r>
      <w:r w:rsidRPr="00280225">
        <w:t>пятой</w:t>
      </w:r>
      <w:r w:rsidR="00370F84">
        <w:t xml:space="preserve"> </w:t>
      </w:r>
      <w:r>
        <w:t>в</w:t>
      </w:r>
      <w:r w:rsidR="00370F84">
        <w:t xml:space="preserve"> </w:t>
      </w:r>
      <w:r>
        <w:t>переходный</w:t>
      </w:r>
      <w:r w:rsidR="00370F84">
        <w:t xml:space="preserve"> </w:t>
      </w:r>
      <w:r>
        <w:t>период</w:t>
      </w:r>
      <w:r w:rsidR="00370F84">
        <w:t xml:space="preserve"> </w:t>
      </w:r>
      <w:r>
        <w:t>для</w:t>
      </w:r>
      <w:r w:rsidR="00370F84">
        <w:t xml:space="preserve"> </w:t>
      </w:r>
      <w:r>
        <w:t>превалирующего</w:t>
      </w:r>
      <w:r w:rsidR="00370F84">
        <w:t xml:space="preserve"> </w:t>
      </w:r>
      <w:r>
        <w:t>большинства</w:t>
      </w:r>
      <w:r w:rsidR="00370F84">
        <w:t xml:space="preserve"> </w:t>
      </w:r>
      <w:r>
        <w:t>людей</w:t>
      </w:r>
      <w:r w:rsidR="00370F84">
        <w:t xml:space="preserve"> </w:t>
      </w:r>
      <w:r w:rsidRPr="00280225">
        <w:t>является</w:t>
      </w:r>
      <w:r w:rsidR="00370F84">
        <w:t xml:space="preserve"> </w:t>
      </w:r>
      <w:r w:rsidRPr="00280225">
        <w:t>непониманием</w:t>
      </w:r>
      <w:r w:rsidR="00370F84">
        <w:t xml:space="preserve"> </w:t>
      </w:r>
      <w:r>
        <w:t>ими</w:t>
      </w:r>
      <w:r w:rsidR="00370F84">
        <w:t xml:space="preserve"> </w:t>
      </w:r>
      <w:r>
        <w:t>и</w:t>
      </w:r>
      <w:r w:rsidR="00370F84">
        <w:t xml:space="preserve"> </w:t>
      </w:r>
      <w:r>
        <w:t>теми,</w:t>
      </w:r>
      <w:r w:rsidR="00370F84">
        <w:t xml:space="preserve"> </w:t>
      </w:r>
      <w:r>
        <w:t>кто</w:t>
      </w:r>
      <w:r w:rsidR="00370F84">
        <w:t xml:space="preserve"> </w:t>
      </w:r>
      <w:r>
        <w:t>бер</w:t>
      </w:r>
      <w:r w:rsidR="00B71011">
        <w:t>ё</w:t>
      </w:r>
      <w:r>
        <w:t>тся</w:t>
      </w:r>
      <w:r w:rsidR="00370F84">
        <w:t xml:space="preserve"> </w:t>
      </w:r>
      <w:r>
        <w:t>разъяснить</w:t>
      </w:r>
      <w:r w:rsidR="00370F84">
        <w:t xml:space="preserve"> </w:t>
      </w:r>
      <w:r>
        <w:t>происходяще</w:t>
      </w:r>
      <w:r w:rsidRPr="00280225">
        <w:t>е</w:t>
      </w:r>
      <w:r w:rsidR="00AE75F2">
        <w:t>,</w:t>
      </w:r>
      <w:r w:rsidR="00370F84">
        <w:t xml:space="preserve"> </w:t>
      </w:r>
      <w:r>
        <w:t>–</w:t>
      </w:r>
      <w:r w:rsidR="00370F84">
        <w:t xml:space="preserve"> </w:t>
      </w:r>
      <w:r w:rsidRPr="00C8772A">
        <w:rPr>
          <w:rStyle w:val="--0"/>
        </w:rPr>
        <w:t>феномена</w:t>
      </w:r>
      <w:r w:rsidR="00370F84">
        <w:rPr>
          <w:rStyle w:val="--0"/>
        </w:rPr>
        <w:t xml:space="preserve"> </w:t>
      </w:r>
      <w:r w:rsidRPr="00C8772A">
        <w:rPr>
          <w:rStyle w:val="--"/>
        </w:rPr>
        <w:t>счастья</w:t>
      </w:r>
      <w:r w:rsidRPr="00B71011">
        <w:t>:</w:t>
      </w:r>
      <w:r w:rsidR="00370F84">
        <w:t xml:space="preserve"> </w:t>
      </w:r>
      <w:r w:rsidRPr="00280225">
        <w:t>переживания</w:t>
      </w:r>
      <w:r w:rsidR="00370F84">
        <w:t xml:space="preserve"> </w:t>
      </w:r>
      <w:r w:rsidRPr="00280225">
        <w:t>человеком</w:t>
      </w:r>
      <w:r w:rsidR="00370F84">
        <w:t xml:space="preserve"> </w:t>
      </w:r>
      <w:r w:rsidRPr="00280225">
        <w:t>полноты</w:t>
      </w:r>
      <w:r w:rsidR="00370F84">
        <w:t xml:space="preserve"> </w:t>
      </w:r>
      <w:r w:rsidRPr="00280225">
        <w:t>бытия,</w:t>
      </w:r>
      <w:r w:rsidR="00370F84">
        <w:t xml:space="preserve"> </w:t>
      </w:r>
      <w:r w:rsidRPr="00280225">
        <w:t>связанного</w:t>
      </w:r>
      <w:r w:rsidR="00370F84">
        <w:t xml:space="preserve"> </w:t>
      </w:r>
      <w:r w:rsidRPr="00280225">
        <w:t>с</w:t>
      </w:r>
      <w:r w:rsidR="00370F84">
        <w:t xml:space="preserve"> </w:t>
      </w:r>
      <w:r w:rsidRPr="00280225">
        <w:t>его</w:t>
      </w:r>
      <w:r w:rsidR="00370F84">
        <w:t xml:space="preserve"> </w:t>
      </w:r>
      <w:r w:rsidRPr="00280225">
        <w:t>самоосуществлением.</w:t>
      </w:r>
      <w:r w:rsidR="00370F84">
        <w:t xml:space="preserve"> </w:t>
      </w:r>
      <w:r w:rsidRPr="00280225">
        <w:t>Человек</w:t>
      </w:r>
      <w:r w:rsidR="00370F84">
        <w:t xml:space="preserve"> </w:t>
      </w:r>
      <w:r w:rsidRPr="00280225">
        <w:t>совершенно</w:t>
      </w:r>
      <w:r w:rsidR="00370F84">
        <w:t xml:space="preserve"> </w:t>
      </w:r>
      <w:r w:rsidRPr="00280225">
        <w:t>счастлив,</w:t>
      </w:r>
      <w:r w:rsidR="00370F84">
        <w:t xml:space="preserve"> </w:t>
      </w:r>
      <w:r w:rsidRPr="00280225">
        <w:t>если</w:t>
      </w:r>
      <w:r w:rsidR="00370F84">
        <w:t xml:space="preserve"> </w:t>
      </w:r>
      <w:proofErr w:type="spellStart"/>
      <w:r w:rsidRPr="00280225">
        <w:t>самоосуществляются</w:t>
      </w:r>
      <w:proofErr w:type="spellEnd"/>
      <w:r w:rsidR="00370F84">
        <w:t xml:space="preserve"> </w:t>
      </w:r>
      <w:r w:rsidRPr="00280225">
        <w:t>все</w:t>
      </w:r>
      <w:r w:rsidR="00370F84">
        <w:t xml:space="preserve"> </w:t>
      </w:r>
      <w:r w:rsidRPr="00280225">
        <w:t>его</w:t>
      </w:r>
      <w:r w:rsidR="00370F84">
        <w:t xml:space="preserve"> </w:t>
      </w:r>
      <w:r w:rsidRPr="00280225">
        <w:t>высшие</w:t>
      </w:r>
      <w:r w:rsidR="00370F84">
        <w:t xml:space="preserve"> </w:t>
      </w:r>
      <w:r w:rsidRPr="00280225">
        <w:t>психические</w:t>
      </w:r>
      <w:r w:rsidR="00370F84">
        <w:t xml:space="preserve"> </w:t>
      </w:r>
      <w:r w:rsidRPr="00280225">
        <w:t>функции.</w:t>
      </w:r>
      <w:r w:rsidR="00370F84">
        <w:t xml:space="preserve"> </w:t>
      </w:r>
      <w:r w:rsidRPr="00280225">
        <w:t>Для</w:t>
      </w:r>
      <w:r w:rsidR="00370F84">
        <w:t xml:space="preserve"> </w:t>
      </w:r>
      <w:r w:rsidRPr="00280225">
        <w:t>счастья,</w:t>
      </w:r>
      <w:r w:rsidR="00370F84">
        <w:t xml:space="preserve"> </w:t>
      </w:r>
      <w:r w:rsidRPr="00280225">
        <w:t>например,</w:t>
      </w:r>
      <w:r w:rsidR="00370F84">
        <w:t xml:space="preserve"> </w:t>
      </w:r>
      <w:r w:rsidRPr="00280225">
        <w:t>должны</w:t>
      </w:r>
      <w:r w:rsidR="00370F84">
        <w:t xml:space="preserve"> </w:t>
      </w:r>
      <w:proofErr w:type="spellStart"/>
      <w:r w:rsidRPr="00280225">
        <w:t>самоосуществиться</w:t>
      </w:r>
      <w:proofErr w:type="spellEnd"/>
      <w:r w:rsidR="00370F84">
        <w:t xml:space="preserve"> </w:t>
      </w:r>
      <w:r w:rsidRPr="00280225">
        <w:t>его</w:t>
      </w:r>
      <w:r w:rsidR="00370F84">
        <w:t xml:space="preserve"> </w:t>
      </w:r>
      <w:r w:rsidRPr="00280225">
        <w:t>мышление,</w:t>
      </w:r>
      <w:r w:rsidR="00370F84">
        <w:t xml:space="preserve"> </w:t>
      </w:r>
      <w:r w:rsidRPr="00280225">
        <w:t>воля,</w:t>
      </w:r>
      <w:r w:rsidR="00370F84">
        <w:t xml:space="preserve"> </w:t>
      </w:r>
      <w:r w:rsidRPr="00280225">
        <w:t>опыт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форме</w:t>
      </w:r>
      <w:r w:rsidR="00370F84">
        <w:t xml:space="preserve"> </w:t>
      </w:r>
      <w:r w:rsidRPr="00280225">
        <w:t>признания,</w:t>
      </w:r>
      <w:r w:rsidR="00370F84">
        <w:t xml:space="preserve"> </w:t>
      </w:r>
      <w:r w:rsidRPr="00280225">
        <w:t>принятия,</w:t>
      </w:r>
      <w:r w:rsidR="00370F84">
        <w:t xml:space="preserve"> </w:t>
      </w:r>
      <w:r w:rsidRPr="00280225">
        <w:t>применения</w:t>
      </w:r>
      <w:r w:rsidR="00370F84">
        <w:t xml:space="preserve"> </w:t>
      </w:r>
      <w:r w:rsidRPr="00280225">
        <w:t>его</w:t>
      </w:r>
      <w:r w:rsidR="00370F84">
        <w:t xml:space="preserve"> </w:t>
      </w:r>
      <w:r>
        <w:t>познания</w:t>
      </w:r>
      <w:r w:rsidR="00370F84">
        <w:t xml:space="preserve"> </w:t>
      </w:r>
      <w:r>
        <w:t>и</w:t>
      </w:r>
      <w:r w:rsidR="00370F84">
        <w:t xml:space="preserve"> </w:t>
      </w:r>
      <w:r w:rsidRPr="00280225">
        <w:t>достижений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профессиональной,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общественной,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личной</w:t>
      </w:r>
      <w:r w:rsidR="00370F84">
        <w:t xml:space="preserve"> </w:t>
      </w:r>
      <w:r w:rsidRPr="00280225">
        <w:t>жизни.</w:t>
      </w:r>
      <w:r w:rsidR="00370F84">
        <w:t xml:space="preserve"> </w:t>
      </w:r>
      <w:r w:rsidRPr="00C8772A">
        <w:rPr>
          <w:rStyle w:val="--0"/>
        </w:rPr>
        <w:t>Человек</w:t>
      </w:r>
      <w:r w:rsidR="00370F84">
        <w:rPr>
          <w:rStyle w:val="--0"/>
        </w:rPr>
        <w:t xml:space="preserve"> </w:t>
      </w:r>
      <w:r w:rsidRPr="00C8772A">
        <w:rPr>
          <w:rStyle w:val="--"/>
        </w:rPr>
        <w:t>счастлив</w:t>
      </w:r>
      <w:r w:rsidRPr="00B71011">
        <w:t>,</w:t>
      </w:r>
      <w:r w:rsidR="00370F84">
        <w:t xml:space="preserve"> </w:t>
      </w:r>
      <w:r w:rsidRPr="00280225">
        <w:t>когда</w:t>
      </w:r>
      <w:r w:rsidR="00370F84">
        <w:t xml:space="preserve"> </w:t>
      </w:r>
      <w:r w:rsidRPr="00280225">
        <w:t>продукты</w:t>
      </w:r>
      <w:r w:rsidR="00370F84">
        <w:t xml:space="preserve"> </w:t>
      </w:r>
      <w:r w:rsidRPr="00280225">
        <w:t>его</w:t>
      </w:r>
      <w:r w:rsidR="00370F84">
        <w:t xml:space="preserve"> </w:t>
      </w:r>
      <w:r w:rsidRPr="00280225">
        <w:t>ума,</w:t>
      </w:r>
      <w:r w:rsidR="00370F84">
        <w:t xml:space="preserve"> </w:t>
      </w:r>
      <w:r w:rsidRPr="00280225">
        <w:t>воли,</w:t>
      </w:r>
      <w:r w:rsidR="00370F84">
        <w:t xml:space="preserve"> </w:t>
      </w:r>
      <w:r w:rsidRPr="00280225">
        <w:t>характера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виде</w:t>
      </w:r>
      <w:r w:rsidR="00370F84">
        <w:t xml:space="preserve"> </w:t>
      </w:r>
      <w:r w:rsidRPr="00280225">
        <w:t>изобретений,</w:t>
      </w:r>
      <w:r w:rsidR="00370F84">
        <w:t xml:space="preserve"> </w:t>
      </w:r>
      <w:r w:rsidRPr="00280225">
        <w:t>произведений,</w:t>
      </w:r>
      <w:r w:rsidR="00370F84">
        <w:t xml:space="preserve"> </w:t>
      </w:r>
      <w:r w:rsidRPr="00280225">
        <w:t>достижений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труде,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личных</w:t>
      </w:r>
      <w:r w:rsidR="00370F84">
        <w:t xml:space="preserve"> </w:t>
      </w:r>
      <w:r w:rsidRPr="00280225">
        <w:t>отношениях</w:t>
      </w:r>
      <w:r w:rsidR="00370F84">
        <w:t xml:space="preserve"> </w:t>
      </w:r>
      <w:r w:rsidRPr="00280225">
        <w:t>обретают</w:t>
      </w:r>
      <w:r w:rsidR="00370F84">
        <w:t xml:space="preserve"> </w:t>
      </w:r>
      <w:r w:rsidRPr="00280225">
        <w:t>потребительную</w:t>
      </w:r>
      <w:r w:rsidR="00370F84">
        <w:t xml:space="preserve"> </w:t>
      </w:r>
      <w:r w:rsidRPr="00280225">
        <w:t>стоимость:</w:t>
      </w:r>
      <w:r w:rsidR="00370F84">
        <w:t xml:space="preserve"> </w:t>
      </w:r>
      <w:r w:rsidRPr="00280225">
        <w:t>их</w:t>
      </w:r>
      <w:r w:rsidR="00370F84">
        <w:t xml:space="preserve"> </w:t>
      </w:r>
      <w:r w:rsidRPr="00280225">
        <w:t>покупают,</w:t>
      </w:r>
      <w:r w:rsidR="00370F84">
        <w:t xml:space="preserve"> </w:t>
      </w:r>
      <w:r w:rsidRPr="00280225">
        <w:t>принимают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дар,</w:t>
      </w:r>
      <w:r w:rsidR="00370F84">
        <w:t xml:space="preserve"> </w:t>
      </w:r>
      <w:r w:rsidRPr="00280225">
        <w:t>ими</w:t>
      </w:r>
      <w:r w:rsidR="00370F84">
        <w:t xml:space="preserve"> </w:t>
      </w:r>
      <w:r w:rsidRPr="00280225">
        <w:t>пользуются,</w:t>
      </w:r>
      <w:r w:rsidR="00370F84">
        <w:t xml:space="preserve"> </w:t>
      </w:r>
      <w:r w:rsidRPr="00280225">
        <w:t>за</w:t>
      </w:r>
      <w:r w:rsidR="00370F84">
        <w:t xml:space="preserve"> </w:t>
      </w:r>
      <w:r w:rsidRPr="00280225">
        <w:t>них</w:t>
      </w:r>
      <w:r w:rsidR="00370F84">
        <w:t xml:space="preserve"> </w:t>
      </w:r>
      <w:r w:rsidRPr="00280225">
        <w:t>благодарят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т.</w:t>
      </w:r>
      <w:r w:rsidR="00B71011">
        <w:t> </w:t>
      </w:r>
      <w:r w:rsidRPr="00280225">
        <w:t>д.</w:t>
      </w:r>
      <w:r w:rsidR="00370F84">
        <w:t xml:space="preserve"> </w:t>
      </w:r>
      <w:r w:rsidRPr="00C8772A">
        <w:rPr>
          <w:b/>
          <w:bCs/>
          <w:i/>
          <w:iCs/>
        </w:rPr>
        <w:t>Человек</w:t>
      </w:r>
      <w:r w:rsidR="00370F84">
        <w:rPr>
          <w:b/>
          <w:bCs/>
          <w:i/>
          <w:iCs/>
        </w:rPr>
        <w:t xml:space="preserve"> </w:t>
      </w:r>
      <w:r w:rsidRPr="00C8772A">
        <w:rPr>
          <w:b/>
          <w:bCs/>
          <w:i/>
          <w:iCs/>
        </w:rPr>
        <w:t>счастлив,</w:t>
      </w:r>
      <w:r w:rsidR="00370F84">
        <w:rPr>
          <w:b/>
          <w:bCs/>
          <w:i/>
          <w:iCs/>
        </w:rPr>
        <w:t xml:space="preserve"> </w:t>
      </w:r>
      <w:r w:rsidRPr="00C8772A">
        <w:rPr>
          <w:b/>
          <w:bCs/>
          <w:i/>
          <w:iCs/>
        </w:rPr>
        <w:t>когда</w:t>
      </w:r>
      <w:r w:rsidR="00370F84">
        <w:rPr>
          <w:b/>
          <w:bCs/>
          <w:i/>
          <w:iCs/>
        </w:rPr>
        <w:t xml:space="preserve"> </w:t>
      </w:r>
      <w:r w:rsidRPr="00C8772A">
        <w:rPr>
          <w:b/>
          <w:bCs/>
          <w:i/>
          <w:iCs/>
        </w:rPr>
        <w:t>он</w:t>
      </w:r>
      <w:r w:rsidR="00370F84">
        <w:rPr>
          <w:b/>
          <w:bCs/>
          <w:i/>
          <w:iCs/>
        </w:rPr>
        <w:t xml:space="preserve"> </w:t>
      </w:r>
      <w:r w:rsidRPr="00C8772A">
        <w:rPr>
          <w:b/>
          <w:bCs/>
          <w:i/>
          <w:iCs/>
        </w:rPr>
        <w:t>понят,</w:t>
      </w:r>
      <w:r w:rsidR="00370F84">
        <w:rPr>
          <w:b/>
          <w:bCs/>
          <w:i/>
          <w:iCs/>
        </w:rPr>
        <w:t xml:space="preserve"> </w:t>
      </w:r>
      <w:r w:rsidRPr="00C8772A">
        <w:rPr>
          <w:b/>
          <w:bCs/>
          <w:i/>
          <w:iCs/>
        </w:rPr>
        <w:t>принят,</w:t>
      </w:r>
      <w:r w:rsidR="00370F84">
        <w:rPr>
          <w:b/>
          <w:bCs/>
          <w:i/>
          <w:iCs/>
        </w:rPr>
        <w:t xml:space="preserve"> </w:t>
      </w:r>
      <w:r w:rsidRPr="00C8772A">
        <w:rPr>
          <w:b/>
          <w:bCs/>
          <w:i/>
          <w:iCs/>
        </w:rPr>
        <w:t>признан</w:t>
      </w:r>
      <w:r w:rsidRPr="00B71011">
        <w:t>.</w:t>
      </w:r>
    </w:p>
    <w:p w14:paraId="68BEB865" w14:textId="52D3E27F" w:rsidR="00712A31" w:rsidRPr="001B29A5" w:rsidRDefault="00712A31" w:rsidP="00B71011">
      <w:r w:rsidRPr="00280225">
        <w:t>Но</w:t>
      </w:r>
      <w:r w:rsidR="00370F84">
        <w:t xml:space="preserve"> </w:t>
      </w:r>
      <w:r w:rsidRPr="00C8772A">
        <w:rPr>
          <w:rStyle w:val="--0"/>
        </w:rPr>
        <w:t>человек</w:t>
      </w:r>
      <w:r w:rsidR="00370F84">
        <w:rPr>
          <w:rStyle w:val="--0"/>
        </w:rPr>
        <w:t xml:space="preserve"> </w:t>
      </w:r>
      <w:r w:rsidRPr="00C8772A">
        <w:rPr>
          <w:rStyle w:val="--"/>
        </w:rPr>
        <w:t>несчастлив</w:t>
      </w:r>
      <w:r w:rsidRPr="00280225">
        <w:t>,</w:t>
      </w:r>
      <w:r w:rsidR="00370F84">
        <w:t xml:space="preserve"> </w:t>
      </w:r>
      <w:r w:rsidRPr="00280225">
        <w:t>если</w:t>
      </w:r>
      <w:r w:rsidR="00370F84">
        <w:t xml:space="preserve"> </w:t>
      </w:r>
      <w:r w:rsidRPr="00280225">
        <w:t>по</w:t>
      </w:r>
      <w:r w:rsidR="00370F84">
        <w:t xml:space="preserve"> </w:t>
      </w:r>
      <w:r w:rsidRPr="00280225">
        <w:t>внутренним</w:t>
      </w:r>
      <w:r w:rsidR="00370F84">
        <w:t xml:space="preserve"> </w:t>
      </w:r>
      <w:r w:rsidRPr="00280225">
        <w:t>или</w:t>
      </w:r>
      <w:r w:rsidR="00370F84">
        <w:t xml:space="preserve"> </w:t>
      </w:r>
      <w:r w:rsidRPr="00280225">
        <w:t>внешним</w:t>
      </w:r>
      <w:r w:rsidR="00370F84">
        <w:t xml:space="preserve"> </w:t>
      </w:r>
      <w:r w:rsidRPr="00280225">
        <w:t>причинам</w:t>
      </w:r>
      <w:r w:rsidR="00370F84">
        <w:t xml:space="preserve"> </w:t>
      </w:r>
      <w:r w:rsidRPr="00280225">
        <w:t>часть</w:t>
      </w:r>
      <w:r w:rsidR="00370F84">
        <w:t xml:space="preserve"> </w:t>
      </w:r>
      <w:r w:rsidRPr="00280225">
        <w:t>его</w:t>
      </w:r>
      <w:r w:rsidR="00370F84">
        <w:t xml:space="preserve"> </w:t>
      </w:r>
      <w:r w:rsidRPr="00280225">
        <w:t>высших</w:t>
      </w:r>
      <w:r w:rsidR="00370F84">
        <w:t xml:space="preserve"> </w:t>
      </w:r>
      <w:r w:rsidRPr="00280225">
        <w:t>психических</w:t>
      </w:r>
      <w:r w:rsidR="00370F84">
        <w:t xml:space="preserve"> </w:t>
      </w:r>
      <w:r w:rsidRPr="00280225">
        <w:t>функций</w:t>
      </w:r>
      <w:r w:rsidR="00370F84">
        <w:t xml:space="preserve"> </w:t>
      </w:r>
      <w:r w:rsidRPr="00280225">
        <w:t>не</w:t>
      </w:r>
      <w:r w:rsidR="00370F84">
        <w:t xml:space="preserve"> </w:t>
      </w:r>
      <w:proofErr w:type="spellStart"/>
      <w:r w:rsidRPr="00280225">
        <w:t>самоосуществля</w:t>
      </w:r>
      <w:r w:rsidR="002D2540">
        <w:t>е</w:t>
      </w:r>
      <w:r w:rsidRPr="00280225">
        <w:t>тся</w:t>
      </w:r>
      <w:proofErr w:type="spellEnd"/>
      <w:r w:rsidRPr="00280225">
        <w:t>.</w:t>
      </w:r>
      <w:r w:rsidR="00370F84">
        <w:t xml:space="preserve"> </w:t>
      </w:r>
      <w:r w:rsidRPr="00280225">
        <w:t>Внутренние</w:t>
      </w:r>
      <w:r w:rsidR="00370F84">
        <w:t xml:space="preserve"> </w:t>
      </w:r>
      <w:r w:rsidRPr="00280225">
        <w:t>причины</w:t>
      </w:r>
      <w:r w:rsidR="00370F84">
        <w:t xml:space="preserve"> </w:t>
      </w:r>
      <w:r w:rsidRPr="00280225">
        <w:t>–</w:t>
      </w:r>
      <w:r w:rsidR="00370F84">
        <w:t xml:space="preserve"> </w:t>
      </w:r>
      <w:r w:rsidRPr="00280225">
        <w:t>или</w:t>
      </w:r>
      <w:r w:rsidR="00370F84">
        <w:t xml:space="preserve"> </w:t>
      </w:r>
      <w:r w:rsidRPr="00280225">
        <w:t>отсутствие</w:t>
      </w:r>
      <w:r w:rsidR="00370F84">
        <w:t xml:space="preserve"> </w:t>
      </w:r>
      <w:r w:rsidRPr="00280225">
        <w:t>содержания,</w:t>
      </w:r>
      <w:r w:rsidR="00370F84">
        <w:t xml:space="preserve"> </w:t>
      </w:r>
      <w:r w:rsidRPr="00280225">
        <w:t>которое</w:t>
      </w:r>
      <w:r w:rsidR="00370F84">
        <w:t xml:space="preserve"> </w:t>
      </w:r>
      <w:r w:rsidRPr="00280225">
        <w:t>должно</w:t>
      </w:r>
      <w:r w:rsidR="00370F84">
        <w:t xml:space="preserve"> </w:t>
      </w:r>
      <w:proofErr w:type="spellStart"/>
      <w:r w:rsidRPr="00280225">
        <w:t>самоосуществиться</w:t>
      </w:r>
      <w:proofErr w:type="spellEnd"/>
      <w:r w:rsidR="00370F84">
        <w:t xml:space="preserve"> </w:t>
      </w:r>
      <w:r w:rsidRPr="00280225">
        <w:t>(он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образован,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воспитан,</w:t>
      </w:r>
      <w:r w:rsidR="00370F84">
        <w:t xml:space="preserve"> </w:t>
      </w:r>
      <w:r w:rsidRPr="00280225">
        <w:t>неумел,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активен)</w:t>
      </w:r>
      <w:r w:rsidR="002D2540">
        <w:t>,</w:t>
      </w:r>
      <w:r w:rsidR="00370F84">
        <w:t xml:space="preserve"> </w:t>
      </w:r>
      <w:r w:rsidR="002D2540">
        <w:t>и</w:t>
      </w:r>
      <w:r w:rsidRPr="00280225">
        <w:t>ли</w:t>
      </w:r>
      <w:r w:rsidR="00370F84">
        <w:t xml:space="preserve"> </w:t>
      </w:r>
      <w:r w:rsidRPr="00280225">
        <w:t>есть</w:t>
      </w:r>
      <w:r w:rsidR="00370F84">
        <w:t xml:space="preserve"> </w:t>
      </w:r>
      <w:r w:rsidRPr="00280225">
        <w:t>внутренние</w:t>
      </w:r>
      <w:r w:rsidR="00370F84">
        <w:t xml:space="preserve"> </w:t>
      </w:r>
      <w:r w:rsidRPr="00280225">
        <w:t>психологические</w:t>
      </w:r>
      <w:r w:rsidR="00370F84">
        <w:t xml:space="preserve"> </w:t>
      </w:r>
      <w:r w:rsidRPr="00280225">
        <w:t>барьеры,</w:t>
      </w:r>
      <w:r w:rsidR="00370F84">
        <w:t xml:space="preserve"> </w:t>
      </w:r>
      <w:r w:rsidRPr="00280225">
        <w:t>препятствующие</w:t>
      </w:r>
      <w:r w:rsidR="00370F84">
        <w:t xml:space="preserve"> </w:t>
      </w:r>
      <w:r w:rsidRPr="00280225">
        <w:t>самоосуществлению:</w:t>
      </w:r>
      <w:r w:rsidR="00370F84">
        <w:t xml:space="preserve"> </w:t>
      </w:r>
      <w:r w:rsidRPr="00280225">
        <w:t>застенчивость,</w:t>
      </w:r>
      <w:r w:rsidR="00370F84">
        <w:t xml:space="preserve"> </w:t>
      </w:r>
      <w:r w:rsidRPr="00280225">
        <w:t>скромность,</w:t>
      </w:r>
      <w:r w:rsidR="00370F84">
        <w:t xml:space="preserve"> </w:t>
      </w:r>
      <w:r w:rsidRPr="00280225">
        <w:t>неадекватность</w:t>
      </w:r>
      <w:r w:rsidR="00370F84">
        <w:t xml:space="preserve"> </w:t>
      </w:r>
      <w:r w:rsidRPr="00280225">
        <w:t>поведения.</w:t>
      </w:r>
      <w:r w:rsidR="00370F84">
        <w:t xml:space="preserve"> </w:t>
      </w:r>
      <w:r w:rsidRPr="00C8772A">
        <w:rPr>
          <w:b/>
          <w:bCs/>
          <w:i/>
          <w:iCs/>
        </w:rPr>
        <w:t>Внешние</w:t>
      </w:r>
      <w:r w:rsidR="00370F84">
        <w:rPr>
          <w:b/>
          <w:bCs/>
          <w:i/>
          <w:iCs/>
        </w:rPr>
        <w:t xml:space="preserve"> </w:t>
      </w:r>
      <w:r w:rsidRPr="00C8772A">
        <w:rPr>
          <w:b/>
          <w:bCs/>
          <w:i/>
          <w:iCs/>
        </w:rPr>
        <w:t>причины</w:t>
      </w:r>
      <w:r w:rsidR="00370F84">
        <w:t xml:space="preserve"> </w:t>
      </w:r>
      <w:r w:rsidRPr="00280225">
        <w:t>–</w:t>
      </w:r>
      <w:r w:rsidR="00370F84">
        <w:t xml:space="preserve"> </w:t>
      </w:r>
      <w:r w:rsidRPr="00280225">
        <w:t>это</w:t>
      </w:r>
      <w:r w:rsidR="00370F84">
        <w:t xml:space="preserve"> </w:t>
      </w:r>
      <w:r w:rsidRPr="00280225">
        <w:t>непринятие</w:t>
      </w:r>
      <w:r w:rsidR="00370F84">
        <w:t xml:space="preserve"> </w:t>
      </w:r>
      <w:r w:rsidRPr="00280225">
        <w:t>обществом</w:t>
      </w:r>
      <w:r w:rsidR="00370F84">
        <w:t xml:space="preserve"> </w:t>
      </w:r>
      <w:proofErr w:type="spellStart"/>
      <w:r w:rsidRPr="00280225">
        <w:t>самоосуществляющегося</w:t>
      </w:r>
      <w:proofErr w:type="spellEnd"/>
      <w:r w:rsidR="00370F84">
        <w:t xml:space="preserve"> </w:t>
      </w:r>
      <w:r w:rsidRPr="00280225">
        <w:t>человека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форме,</w:t>
      </w:r>
      <w:r w:rsidR="00370F84">
        <w:t xml:space="preserve"> </w:t>
      </w:r>
      <w:r w:rsidRPr="00280225">
        <w:t>например,</w:t>
      </w:r>
      <w:r w:rsidR="00370F84">
        <w:t xml:space="preserve"> </w:t>
      </w:r>
      <w:r w:rsidRPr="00280225">
        <w:t>отказа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работе,</w:t>
      </w:r>
      <w:r w:rsidR="00370F84">
        <w:t xml:space="preserve"> </w:t>
      </w:r>
      <w:r w:rsidRPr="00280225">
        <w:t>публикации,</w:t>
      </w:r>
      <w:r w:rsidR="00370F84">
        <w:t xml:space="preserve"> </w:t>
      </w:r>
      <w:r w:rsidRPr="00280225">
        <w:t>любви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т.</w:t>
      </w:r>
      <w:r w:rsidR="002D2540">
        <w:t> </w:t>
      </w:r>
      <w:r w:rsidRPr="00280225">
        <w:t>п.</w:t>
      </w:r>
      <w:r w:rsidR="00370F84">
        <w:t xml:space="preserve"> </w:t>
      </w:r>
      <w:r w:rsidRPr="00280225">
        <w:t>Или</w:t>
      </w:r>
      <w:r w:rsidR="00370F84">
        <w:t xml:space="preserve"> </w:t>
      </w:r>
      <w:r w:rsidRPr="00280225">
        <w:t>это</w:t>
      </w:r>
      <w:r w:rsidR="00370F84">
        <w:t xml:space="preserve"> </w:t>
      </w:r>
      <w:r w:rsidRPr="00280225">
        <w:t>прямой</w:t>
      </w:r>
      <w:r w:rsidR="00370F84">
        <w:t xml:space="preserve"> </w:t>
      </w:r>
      <w:r w:rsidRPr="00280225">
        <w:t>запрет</w:t>
      </w:r>
      <w:r w:rsidR="00370F84">
        <w:t xml:space="preserve"> </w:t>
      </w:r>
      <w:r w:rsidRPr="00280225">
        <w:t>на</w:t>
      </w:r>
      <w:r w:rsidR="00370F84">
        <w:t xml:space="preserve"> </w:t>
      </w:r>
      <w:r w:rsidRPr="00280225">
        <w:t>такое</w:t>
      </w:r>
      <w:r w:rsidR="00370F84">
        <w:t xml:space="preserve"> </w:t>
      </w:r>
      <w:r w:rsidRPr="00280225">
        <w:t>самоосуществление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форме,</w:t>
      </w:r>
      <w:r w:rsidR="00370F84">
        <w:t xml:space="preserve"> </w:t>
      </w:r>
      <w:r w:rsidRPr="00280225">
        <w:t>например,</w:t>
      </w:r>
      <w:r w:rsidR="00370F84">
        <w:t xml:space="preserve"> </w:t>
      </w:r>
      <w:r w:rsidRPr="00280225">
        <w:t>тюремного</w:t>
      </w:r>
      <w:r w:rsidR="00370F84">
        <w:t xml:space="preserve"> </w:t>
      </w:r>
      <w:r w:rsidRPr="00280225">
        <w:t>заключения,</w:t>
      </w:r>
      <w:r w:rsidR="00370F84">
        <w:t xml:space="preserve"> </w:t>
      </w:r>
      <w:r w:rsidRPr="00280225">
        <w:t>изгнания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т.</w:t>
      </w:r>
      <w:r w:rsidR="002D2540">
        <w:t> </w:t>
      </w:r>
      <w:r w:rsidRPr="00280225">
        <w:t>п.</w:t>
      </w:r>
      <w:r w:rsidR="00370F84">
        <w:t xml:space="preserve"> </w:t>
      </w:r>
      <w:r w:rsidRPr="00280225">
        <w:t>Общество</w:t>
      </w:r>
      <w:r w:rsidR="002D2540">
        <w:t>,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зависимости</w:t>
      </w:r>
      <w:r w:rsidR="00370F84">
        <w:t xml:space="preserve"> </w:t>
      </w:r>
      <w:r w:rsidRPr="00280225">
        <w:t>от</w:t>
      </w:r>
      <w:r w:rsidR="00370F84">
        <w:t xml:space="preserve"> </w:t>
      </w:r>
      <w:r w:rsidRPr="00280225">
        <w:t>своих</w:t>
      </w:r>
      <w:r w:rsidR="00370F84">
        <w:t xml:space="preserve"> </w:t>
      </w:r>
      <w:r w:rsidRPr="00280225">
        <w:t>целей</w:t>
      </w:r>
      <w:r w:rsidR="002D2540">
        <w:t>,</w:t>
      </w:r>
      <w:r w:rsidR="00370F84">
        <w:t xml:space="preserve"> </w:t>
      </w:r>
      <w:r w:rsidRPr="00280225">
        <w:t>или</w:t>
      </w:r>
      <w:r w:rsidR="00370F84">
        <w:t xml:space="preserve"> </w:t>
      </w:r>
      <w:r w:rsidRPr="00280225">
        <w:t>облегчает,</w:t>
      </w:r>
      <w:r w:rsidR="00370F84">
        <w:t xml:space="preserve"> </w:t>
      </w:r>
      <w:r w:rsidRPr="00280225">
        <w:t>или</w:t>
      </w:r>
      <w:r w:rsidR="00370F84">
        <w:t xml:space="preserve"> </w:t>
      </w:r>
      <w:r w:rsidRPr="00280225">
        <w:t>затрудняет</w:t>
      </w:r>
      <w:r w:rsidR="00370F84">
        <w:t xml:space="preserve"> </w:t>
      </w:r>
      <w:r w:rsidRPr="00280225">
        <w:t>самоосуществление</w:t>
      </w:r>
      <w:r w:rsidR="00370F84">
        <w:t xml:space="preserve"> </w:t>
      </w:r>
      <w:r w:rsidRPr="00280225">
        <w:t>индивидных</w:t>
      </w:r>
      <w:r w:rsidR="00370F84">
        <w:t xml:space="preserve"> </w:t>
      </w:r>
      <w:r w:rsidRPr="00280225">
        <w:t>свойств</w:t>
      </w:r>
      <w:r w:rsidR="00370F84">
        <w:t xml:space="preserve"> </w:t>
      </w:r>
      <w:r w:rsidRPr="00280225">
        <w:t>человека</w:t>
      </w:r>
      <w:r w:rsidR="00370F84">
        <w:t xml:space="preserve"> </w:t>
      </w:r>
      <w:r w:rsidRPr="00280225">
        <w:t>(</w:t>
      </w:r>
      <w:proofErr w:type="spellStart"/>
      <w:r w:rsidR="00AE75F2">
        <w:t>нейро</w:t>
      </w:r>
      <w:r w:rsidRPr="00280225">
        <w:t>динамика</w:t>
      </w:r>
      <w:proofErr w:type="spellEnd"/>
      <w:r w:rsidRPr="00280225">
        <w:t>,</w:t>
      </w:r>
      <w:r w:rsidR="00370F84">
        <w:t xml:space="preserve"> </w:t>
      </w:r>
      <w:r w:rsidRPr="00280225">
        <w:t>половые,</w:t>
      </w:r>
      <w:r w:rsidR="00370F84">
        <w:t xml:space="preserve"> </w:t>
      </w:r>
      <w:r w:rsidRPr="00280225">
        <w:t>возрастные,</w:t>
      </w:r>
      <w:r w:rsidR="00370F84">
        <w:t xml:space="preserve"> </w:t>
      </w:r>
      <w:r w:rsidRPr="00280225">
        <w:t>конституция),</w:t>
      </w:r>
      <w:r w:rsidR="00370F84">
        <w:t xml:space="preserve"> </w:t>
      </w:r>
      <w:r w:rsidRPr="00280225">
        <w:t>субъектных</w:t>
      </w:r>
      <w:r w:rsidR="00370F84">
        <w:t xml:space="preserve"> </w:t>
      </w:r>
      <w:r w:rsidRPr="00280225">
        <w:t>свойств</w:t>
      </w:r>
      <w:r w:rsidR="00370F84">
        <w:t xml:space="preserve"> </w:t>
      </w:r>
      <w:r w:rsidRPr="00280225">
        <w:t>(воля,</w:t>
      </w:r>
      <w:r w:rsidR="00370F84">
        <w:t xml:space="preserve"> </w:t>
      </w:r>
      <w:r w:rsidRPr="00280225">
        <w:t>мышление,</w:t>
      </w:r>
      <w:r w:rsidR="00370F84">
        <w:t xml:space="preserve"> </w:t>
      </w:r>
      <w:r w:rsidRPr="00280225">
        <w:t>аффект,</w:t>
      </w:r>
      <w:r w:rsidR="00370F84">
        <w:t xml:space="preserve"> </w:t>
      </w:r>
      <w:r w:rsidRPr="00280225">
        <w:t>перцепция),</w:t>
      </w:r>
      <w:r w:rsidR="00370F84">
        <w:t xml:space="preserve"> </w:t>
      </w:r>
      <w:r w:rsidRPr="00280225">
        <w:t>его</w:t>
      </w:r>
      <w:r w:rsidR="00370F84">
        <w:t xml:space="preserve"> </w:t>
      </w:r>
      <w:r w:rsidRPr="00280225">
        <w:t>личностных</w:t>
      </w:r>
      <w:r w:rsidR="00370F84">
        <w:t xml:space="preserve"> </w:t>
      </w:r>
      <w:r w:rsidRPr="00280225">
        <w:t>свойств</w:t>
      </w:r>
      <w:r w:rsidR="00370F84">
        <w:t xml:space="preserve"> </w:t>
      </w:r>
      <w:r w:rsidRPr="00280225">
        <w:t>(направленность,</w:t>
      </w:r>
      <w:r w:rsidR="00370F84">
        <w:t xml:space="preserve"> </w:t>
      </w:r>
      <w:r w:rsidRPr="00280225">
        <w:t>способности,</w:t>
      </w:r>
      <w:r w:rsidR="00370F84">
        <w:t xml:space="preserve"> </w:t>
      </w:r>
      <w:r w:rsidRPr="00280225">
        <w:t>темперамент,</w:t>
      </w:r>
      <w:r w:rsidR="00370F84">
        <w:t xml:space="preserve"> </w:t>
      </w:r>
      <w:r w:rsidRPr="00280225">
        <w:t>характер),</w:t>
      </w:r>
      <w:r w:rsidR="00370F84">
        <w:t xml:space="preserve"> </w:t>
      </w:r>
      <w:r w:rsidRPr="00280225">
        <w:t>свойств</w:t>
      </w:r>
      <w:r w:rsidR="00370F84">
        <w:t xml:space="preserve"> </w:t>
      </w:r>
      <w:r w:rsidRPr="00280225">
        <w:t>его</w:t>
      </w:r>
      <w:r w:rsidR="00370F84">
        <w:t xml:space="preserve"> </w:t>
      </w:r>
      <w:r w:rsidRPr="00280225">
        <w:t>индивидуальности</w:t>
      </w:r>
      <w:r w:rsidR="00370F84">
        <w:t xml:space="preserve"> </w:t>
      </w:r>
      <w:r w:rsidRPr="00280225">
        <w:t>(опыт,</w:t>
      </w:r>
      <w:r w:rsidR="00370F84">
        <w:t xml:space="preserve"> </w:t>
      </w:r>
      <w:r w:rsidRPr="00280225">
        <w:t>индивидуальная</w:t>
      </w:r>
      <w:r w:rsidR="00370F84">
        <w:t xml:space="preserve"> </w:t>
      </w:r>
      <w:r w:rsidRPr="00280225">
        <w:t>история,</w:t>
      </w:r>
      <w:r w:rsidR="00370F84">
        <w:t xml:space="preserve"> </w:t>
      </w:r>
      <w:r w:rsidRPr="00280225">
        <w:t>продуктивность,</w:t>
      </w:r>
      <w:r w:rsidR="00370F84">
        <w:t xml:space="preserve"> </w:t>
      </w:r>
      <w:r w:rsidRPr="00280225">
        <w:t>особенности)</w:t>
      </w:r>
      <w:r w:rsidR="002D2540">
        <w:t xml:space="preserve"> (см. рисунок ниже)</w:t>
      </w:r>
      <w:r w:rsidRPr="00280225">
        <w:t>.</w:t>
      </w:r>
      <w:r w:rsidR="00370F84">
        <w:t xml:space="preserve"> </w:t>
      </w:r>
    </w:p>
    <w:p w14:paraId="77B4DF51" w14:textId="77777777" w:rsidR="00712A31" w:rsidRDefault="00712A31" w:rsidP="002D2540">
      <w:pPr>
        <w:pStyle w:val="afffff"/>
      </w:pPr>
      <w:r>
        <w:lastRenderedPageBreak/>
        <w:drawing>
          <wp:inline distT="0" distB="0" distL="0" distR="0" wp14:anchorId="4520DC13" wp14:editId="3E9E6270">
            <wp:extent cx="6510647" cy="314960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9834" cy="3154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82474" w14:textId="0F6CB253" w:rsidR="00712A31" w:rsidRPr="002D2540" w:rsidRDefault="00712A31" w:rsidP="002D2540">
      <w:pPr>
        <w:pStyle w:val="afffff"/>
      </w:pPr>
      <w:bookmarkStart w:id="24" w:name="OLE_LINK8"/>
      <w:bookmarkStart w:id="25" w:name="OLE_LINK9"/>
      <w:r w:rsidRPr="002D2540">
        <w:t>Макроструктупное</w:t>
      </w:r>
      <w:r w:rsidR="00370F84" w:rsidRPr="002D2540">
        <w:t xml:space="preserve"> </w:t>
      </w:r>
      <w:r w:rsidRPr="002D2540">
        <w:t>описание</w:t>
      </w:r>
      <w:r w:rsidR="00370F84" w:rsidRPr="002D2540">
        <w:t xml:space="preserve"> </w:t>
      </w:r>
      <w:r w:rsidRPr="002D2540">
        <w:t>психолого-политических</w:t>
      </w:r>
      <w:r w:rsidR="00370F84" w:rsidRPr="002D2540">
        <w:t xml:space="preserve"> </w:t>
      </w:r>
      <w:r w:rsidRPr="002D2540">
        <w:t>«посредников»</w:t>
      </w:r>
      <w:r w:rsidR="00370F84" w:rsidRPr="002D2540">
        <w:t xml:space="preserve"> </w:t>
      </w:r>
      <w:bookmarkEnd w:id="24"/>
      <w:bookmarkEnd w:id="25"/>
      <w:r w:rsidR="002D2540">
        <w:br/>
      </w:r>
      <w:r w:rsidRPr="002D2540">
        <w:t>между</w:t>
      </w:r>
      <w:r w:rsidR="00370F84" w:rsidRPr="002D2540">
        <w:t xml:space="preserve"> </w:t>
      </w:r>
      <w:r w:rsidRPr="002D2540">
        <w:t>психологией</w:t>
      </w:r>
      <w:r w:rsidR="00370F84" w:rsidRPr="002D2540">
        <w:t xml:space="preserve"> </w:t>
      </w:r>
      <w:r w:rsidRPr="002D2540">
        <w:t>человека</w:t>
      </w:r>
      <w:r w:rsidR="00370F84" w:rsidRPr="002D2540">
        <w:t xml:space="preserve"> </w:t>
      </w:r>
      <w:r w:rsidRPr="002D2540">
        <w:t>и</w:t>
      </w:r>
      <w:r w:rsidR="00370F84" w:rsidRPr="002D2540">
        <w:t xml:space="preserve"> </w:t>
      </w:r>
      <w:r w:rsidRPr="002D2540">
        <w:t>политикой</w:t>
      </w:r>
    </w:p>
    <w:p w14:paraId="14CB6410" w14:textId="71D33B12" w:rsidR="00712A31" w:rsidRPr="004D4A92" w:rsidRDefault="00712A31" w:rsidP="002D2540">
      <w:pPr>
        <w:rPr>
          <w:b/>
          <w:bCs/>
          <w:i/>
          <w:iCs/>
        </w:rPr>
      </w:pPr>
      <w:r w:rsidRPr="00280225">
        <w:t>Человек,</w:t>
      </w:r>
      <w:r w:rsidR="00370F84">
        <w:t xml:space="preserve"> </w:t>
      </w:r>
      <w:r w:rsidRPr="00280225">
        <w:t>получивший</w:t>
      </w:r>
      <w:r w:rsidR="00370F84">
        <w:t xml:space="preserve"> </w:t>
      </w:r>
      <w:r w:rsidRPr="00280225">
        <w:t>психическую</w:t>
      </w:r>
      <w:r w:rsidR="00370F84">
        <w:t xml:space="preserve"> </w:t>
      </w:r>
      <w:r w:rsidRPr="00280225">
        <w:t>травму,</w:t>
      </w:r>
      <w:r w:rsidR="00370F84">
        <w:t xml:space="preserve"> </w:t>
      </w:r>
      <w:r w:rsidRPr="00280225">
        <w:t>непременно</w:t>
      </w:r>
      <w:r w:rsidR="00370F84">
        <w:t xml:space="preserve"> </w:t>
      </w:r>
      <w:r w:rsidR="00D5614D">
        <w:t>отправится</w:t>
      </w:r>
      <w:r w:rsidR="00370F84">
        <w:t xml:space="preserve"> </w:t>
      </w:r>
      <w:r>
        <w:t>в</w:t>
      </w:r>
      <w:r w:rsidR="00370F84">
        <w:t xml:space="preserve"> </w:t>
      </w:r>
      <w:r>
        <w:t>поиск</w:t>
      </w:r>
      <w:r w:rsidR="00370F84">
        <w:t xml:space="preserve"> </w:t>
      </w:r>
      <w:r>
        <w:t>того,</w:t>
      </w:r>
      <w:r w:rsidR="00370F84">
        <w:t xml:space="preserve"> </w:t>
      </w:r>
      <w:r>
        <w:t>с</w:t>
      </w:r>
      <w:r w:rsidR="00370F84">
        <w:t xml:space="preserve"> </w:t>
      </w:r>
      <w:r>
        <w:t>кем</w:t>
      </w:r>
      <w:r w:rsidR="00370F84">
        <w:t xml:space="preserve"> </w:t>
      </w:r>
      <w:r w:rsidRPr="007D28A4">
        <w:rPr>
          <w:rStyle w:val="--0"/>
        </w:rPr>
        <w:t>может</w:t>
      </w:r>
      <w:r w:rsidR="00370F84">
        <w:rPr>
          <w:rStyle w:val="--0"/>
        </w:rPr>
        <w:t xml:space="preserve"> </w:t>
      </w:r>
      <w:r w:rsidRPr="007D28A4">
        <w:rPr>
          <w:rStyle w:val="--"/>
        </w:rPr>
        <w:t>поделиться</w:t>
      </w:r>
      <w:r w:rsidR="00370F84">
        <w:t xml:space="preserve"> </w:t>
      </w:r>
      <w:r>
        <w:t>и</w:t>
      </w:r>
      <w:r w:rsidR="00370F84">
        <w:t xml:space="preserve"> </w:t>
      </w:r>
      <w:r>
        <w:t>от</w:t>
      </w:r>
      <w:r w:rsidR="00370F84">
        <w:t xml:space="preserve"> </w:t>
      </w:r>
      <w:r>
        <w:t>кого</w:t>
      </w:r>
      <w:r w:rsidR="00370F84">
        <w:t xml:space="preserve"> </w:t>
      </w:r>
      <w:r>
        <w:t>может</w:t>
      </w:r>
      <w:r w:rsidR="00370F84">
        <w:t xml:space="preserve"> </w:t>
      </w:r>
      <w:r>
        <w:t>получить</w:t>
      </w:r>
      <w:r w:rsidR="00370F84">
        <w:t xml:space="preserve"> </w:t>
      </w:r>
      <w:r>
        <w:t>и</w:t>
      </w:r>
      <w:r w:rsidR="00370F84">
        <w:t xml:space="preserve"> </w:t>
      </w:r>
      <w:r>
        <w:t>совет,</w:t>
      </w:r>
      <w:r w:rsidR="00370F84">
        <w:t xml:space="preserve"> </w:t>
      </w:r>
      <w:r>
        <w:t>и</w:t>
      </w:r>
      <w:r w:rsidR="00370F84">
        <w:t xml:space="preserve"> </w:t>
      </w:r>
      <w:r>
        <w:t>помощь</w:t>
      </w:r>
      <w:r w:rsidR="00370F84">
        <w:t xml:space="preserve"> </w:t>
      </w:r>
      <w:r>
        <w:t>(пусть</w:t>
      </w:r>
      <w:r w:rsidR="00370F84">
        <w:t xml:space="preserve"> </w:t>
      </w:r>
      <w:r>
        <w:t>словесную),</w:t>
      </w:r>
      <w:r w:rsidR="00370F84">
        <w:t xml:space="preserve"> </w:t>
      </w:r>
      <w:r>
        <w:t>которая</w:t>
      </w:r>
      <w:r w:rsidR="00370F84">
        <w:t xml:space="preserve"> </w:t>
      </w:r>
      <w:r>
        <w:t>даст</w:t>
      </w:r>
      <w:r w:rsidR="00370F84">
        <w:t xml:space="preserve"> </w:t>
      </w:r>
      <w:r>
        <w:t>ему</w:t>
      </w:r>
      <w:r w:rsidR="00370F84">
        <w:t xml:space="preserve"> </w:t>
      </w:r>
      <w:r>
        <w:t>возможность</w:t>
      </w:r>
      <w:r w:rsidR="00370F84">
        <w:t xml:space="preserve"> </w:t>
      </w:r>
      <w:r>
        <w:t>сориентироваться</w:t>
      </w:r>
      <w:r w:rsidR="00370F84">
        <w:t xml:space="preserve"> </w:t>
      </w:r>
      <w:r>
        <w:t>и</w:t>
      </w:r>
      <w:r w:rsidR="00370F84">
        <w:t xml:space="preserve"> </w:t>
      </w:r>
      <w:r>
        <w:t>понять</w:t>
      </w:r>
      <w:r w:rsidR="00370F84">
        <w:t xml:space="preserve"> </w:t>
      </w:r>
      <w:r>
        <w:t>происходящее</w:t>
      </w:r>
      <w:r w:rsidR="00370F84">
        <w:t xml:space="preserve"> </w:t>
      </w:r>
      <w:r>
        <w:t>с</w:t>
      </w:r>
      <w:r w:rsidR="00370F84">
        <w:t xml:space="preserve"> </w:t>
      </w:r>
      <w:r>
        <w:t>ним.</w:t>
      </w:r>
      <w:r w:rsidR="00370F84">
        <w:t xml:space="preserve"> </w:t>
      </w:r>
      <w:r w:rsidR="00D5614D">
        <w:t>С</w:t>
      </w:r>
      <w:r w:rsidRPr="00280225">
        <w:t>частье</w:t>
      </w:r>
      <w:r w:rsidR="00370F84">
        <w:t xml:space="preserve"> </w:t>
      </w:r>
      <w:r w:rsidRPr="00280225">
        <w:t>играет</w:t>
      </w:r>
      <w:r w:rsidR="00370F84">
        <w:t xml:space="preserve"> </w:t>
      </w:r>
      <w:r w:rsidRPr="00280225">
        <w:t>роль</w:t>
      </w:r>
      <w:r w:rsidR="00370F84">
        <w:t xml:space="preserve"> </w:t>
      </w:r>
      <w:r w:rsidRPr="00280225">
        <w:t>аккумулятора,</w:t>
      </w:r>
      <w:r w:rsidR="00370F84">
        <w:t xml:space="preserve"> </w:t>
      </w:r>
      <w:r w:rsidRPr="00280225">
        <w:t>который</w:t>
      </w:r>
      <w:r w:rsidR="00370F84">
        <w:t xml:space="preserve"> </w:t>
      </w:r>
      <w:r w:rsidRPr="00280225">
        <w:t>«да</w:t>
      </w:r>
      <w:r w:rsidR="00D5614D">
        <w:t>ё</w:t>
      </w:r>
      <w:r w:rsidRPr="00280225">
        <w:t>т</w:t>
      </w:r>
      <w:r w:rsidR="00370F84">
        <w:t xml:space="preserve"> </w:t>
      </w:r>
      <w:r w:rsidRPr="00280225">
        <w:t>искру»</w:t>
      </w:r>
      <w:r w:rsidR="00370F84">
        <w:t xml:space="preserve"> </w:t>
      </w:r>
      <w:r w:rsidRPr="00280225">
        <w:t>для</w:t>
      </w:r>
      <w:r w:rsidR="00370F84">
        <w:t xml:space="preserve"> </w:t>
      </w:r>
      <w:r w:rsidRPr="00280225">
        <w:t>активности,</w:t>
      </w:r>
      <w:r w:rsidR="00370F84">
        <w:t xml:space="preserve"> </w:t>
      </w:r>
      <w:r w:rsidRPr="00280225">
        <w:t>труда,</w:t>
      </w:r>
      <w:r w:rsidR="00370F84">
        <w:t xml:space="preserve"> </w:t>
      </w:r>
      <w:r w:rsidRPr="00280225">
        <w:t>работы,</w:t>
      </w:r>
      <w:r w:rsidR="00370F84">
        <w:t xml:space="preserve"> </w:t>
      </w:r>
      <w:r w:rsidRPr="00280225">
        <w:t>деятельности.</w:t>
      </w:r>
      <w:r w:rsidR="00370F84">
        <w:t xml:space="preserve"> </w:t>
      </w:r>
      <w:r w:rsidRPr="00280225">
        <w:t>Только</w:t>
      </w:r>
      <w:r w:rsidR="00370F84">
        <w:t xml:space="preserve"> </w:t>
      </w:r>
      <w:r w:rsidRPr="00280225">
        <w:t>переживание</w:t>
      </w:r>
      <w:r w:rsidR="00370F84">
        <w:t xml:space="preserve"> </w:t>
      </w:r>
      <w:r w:rsidRPr="00280225">
        <w:t>счастья</w:t>
      </w:r>
      <w:r w:rsidR="00370F84">
        <w:t xml:space="preserve"> </w:t>
      </w:r>
      <w:r w:rsidRPr="00280225">
        <w:t>обеспечивает</w:t>
      </w:r>
      <w:r w:rsidR="00370F84">
        <w:t xml:space="preserve"> </w:t>
      </w:r>
      <w:r w:rsidRPr="00280225">
        <w:t>то,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психологи</w:t>
      </w:r>
      <w:r w:rsidR="00370F84">
        <w:t xml:space="preserve"> </w:t>
      </w:r>
      <w:r w:rsidRPr="00280225">
        <w:t>именуют</w:t>
      </w:r>
      <w:r w:rsidR="00370F84">
        <w:t xml:space="preserve"> </w:t>
      </w:r>
      <w:r w:rsidRPr="00280225">
        <w:t>«подъ</w:t>
      </w:r>
      <w:r w:rsidR="00D5614D">
        <w:t>ё</w:t>
      </w:r>
      <w:r w:rsidRPr="00280225">
        <w:t>мом</w:t>
      </w:r>
      <w:r w:rsidR="00370F84">
        <w:t xml:space="preserve"> </w:t>
      </w:r>
      <w:r w:rsidRPr="00280225">
        <w:t>жизненных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творческих</w:t>
      </w:r>
      <w:r w:rsidR="00370F84">
        <w:t xml:space="preserve"> </w:t>
      </w:r>
      <w:r w:rsidRPr="00280225">
        <w:t>сил».</w:t>
      </w:r>
      <w:r w:rsidR="00370F84">
        <w:t xml:space="preserve"> </w:t>
      </w:r>
      <w:bookmarkStart w:id="26" w:name="OLE_LINK18"/>
      <w:bookmarkStart w:id="27" w:name="OLE_LINK25"/>
      <w:r w:rsidRPr="00280225">
        <w:t>Переживание</w:t>
      </w:r>
      <w:r w:rsidR="00370F84">
        <w:t xml:space="preserve"> </w:t>
      </w:r>
      <w:r w:rsidRPr="00280225">
        <w:t>мгновений</w:t>
      </w:r>
      <w:r w:rsidR="00370F84">
        <w:t xml:space="preserve"> </w:t>
      </w:r>
      <w:r w:rsidRPr="00280225">
        <w:t>счастья,</w:t>
      </w:r>
      <w:r w:rsidR="00370F84">
        <w:t xml:space="preserve"> </w:t>
      </w:r>
      <w:r w:rsidRPr="00280225">
        <w:t>хотя</w:t>
      </w:r>
      <w:r w:rsidR="00370F84">
        <w:t xml:space="preserve"> </w:t>
      </w:r>
      <w:r w:rsidRPr="00280225">
        <w:t>бы</w:t>
      </w:r>
      <w:r w:rsidR="00370F84">
        <w:t xml:space="preserve"> </w:t>
      </w:r>
      <w:r w:rsidRPr="00280225">
        <w:t>краткое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редкое,</w:t>
      </w:r>
      <w:r w:rsidR="00370F84">
        <w:t xml:space="preserve"> </w:t>
      </w:r>
      <w:r w:rsidRPr="00280225">
        <w:t>«заряжает</w:t>
      </w:r>
      <w:r w:rsidR="00370F84">
        <w:t xml:space="preserve"> </w:t>
      </w:r>
      <w:r w:rsidRPr="00280225">
        <w:t>психологический</w:t>
      </w:r>
      <w:r w:rsidR="00370F84">
        <w:t xml:space="preserve"> </w:t>
      </w:r>
      <w:r w:rsidRPr="00280225">
        <w:t>аккумулятор»,</w:t>
      </w:r>
      <w:r w:rsidR="00370F84">
        <w:t xml:space="preserve"> </w:t>
      </w:r>
      <w:r w:rsidRPr="00280225">
        <w:t>поднимающий</w:t>
      </w:r>
      <w:r w:rsidR="00370F84">
        <w:t xml:space="preserve"> </w:t>
      </w:r>
      <w:r w:rsidRPr="00280225">
        <w:t>жизненные</w:t>
      </w:r>
      <w:r w:rsidR="00370F84">
        <w:t xml:space="preserve"> </w:t>
      </w:r>
      <w:r w:rsidRPr="00280225">
        <w:t>силы</w:t>
      </w:r>
      <w:r w:rsidR="00370F84">
        <w:t xml:space="preserve"> </w:t>
      </w:r>
      <w:r w:rsidRPr="00280225">
        <w:t>человека.</w:t>
      </w:r>
      <w:r w:rsidR="00370F84">
        <w:t xml:space="preserve"> </w:t>
      </w:r>
      <w:r>
        <w:t>Задумайтесь,</w:t>
      </w:r>
      <w:r w:rsidR="00370F84">
        <w:t xml:space="preserve"> </w:t>
      </w:r>
      <w:r>
        <w:t>читающие</w:t>
      </w:r>
      <w:r w:rsidR="00370F84">
        <w:t xml:space="preserve"> </w:t>
      </w:r>
      <w:r>
        <w:t>это</w:t>
      </w:r>
      <w:r w:rsidR="00D5614D">
        <w:t>,</w:t>
      </w:r>
      <w:r w:rsidR="00370F84">
        <w:t xml:space="preserve"> </w:t>
      </w:r>
      <w:r>
        <w:t>–</w:t>
      </w:r>
      <w:r w:rsidR="00370F84">
        <w:t xml:space="preserve"> </w:t>
      </w:r>
      <w:r w:rsidR="00D5614D">
        <w:t>в</w:t>
      </w:r>
      <w:r>
        <w:t>ы</w:t>
      </w:r>
      <w:r w:rsidR="00370F84">
        <w:t xml:space="preserve"> </w:t>
      </w:r>
      <w:r>
        <w:t>готовы</w:t>
      </w:r>
      <w:r w:rsidR="00370F84">
        <w:t xml:space="preserve"> </w:t>
      </w:r>
      <w:r>
        <w:t>выступить</w:t>
      </w:r>
      <w:r w:rsidR="00370F84">
        <w:t xml:space="preserve"> </w:t>
      </w:r>
      <w:r>
        <w:t>«спасителями»?</w:t>
      </w:r>
      <w:r w:rsidR="00370F84">
        <w:t xml:space="preserve"> </w:t>
      </w:r>
      <w:r>
        <w:t>Вы</w:t>
      </w:r>
      <w:r w:rsidR="00370F84">
        <w:t xml:space="preserve"> </w:t>
      </w:r>
      <w:r>
        <w:t>понимаете,</w:t>
      </w:r>
      <w:r w:rsidR="00370F84">
        <w:t xml:space="preserve"> </w:t>
      </w:r>
      <w:r>
        <w:t>что</w:t>
      </w:r>
      <w:r w:rsidR="00370F84">
        <w:t xml:space="preserve"> </w:t>
      </w:r>
      <w:r w:rsidRPr="00280225">
        <w:t>счастье</w:t>
      </w:r>
      <w:r w:rsidR="00370F84">
        <w:t xml:space="preserve"> </w:t>
      </w:r>
      <w:r>
        <w:t>–</w:t>
      </w:r>
      <w:r w:rsidR="00370F84">
        <w:t xml:space="preserve"> </w:t>
      </w:r>
      <w:r w:rsidRPr="00280225">
        <w:t>труднодостижимое</w:t>
      </w:r>
      <w:r w:rsidR="00370F84">
        <w:t xml:space="preserve"> </w:t>
      </w:r>
      <w:r w:rsidRPr="00280225">
        <w:t>переживание,</w:t>
      </w:r>
      <w:r w:rsidR="00370F84">
        <w:t xml:space="preserve"> </w:t>
      </w:r>
      <w:r w:rsidRPr="00280225">
        <w:t>которого</w:t>
      </w:r>
      <w:r w:rsidR="00370F84">
        <w:t xml:space="preserve"> </w:t>
      </w:r>
      <w:r w:rsidRPr="00186D3B">
        <w:rPr>
          <w:rStyle w:val="--"/>
        </w:rPr>
        <w:t>не</w:t>
      </w:r>
      <w:r w:rsidR="00370F84">
        <w:rPr>
          <w:rStyle w:val="--0"/>
        </w:rPr>
        <w:t xml:space="preserve"> </w:t>
      </w:r>
      <w:r w:rsidRPr="00186D3B">
        <w:rPr>
          <w:rStyle w:val="--0"/>
        </w:rPr>
        <w:t>достичь</w:t>
      </w:r>
      <w:r w:rsidR="00370F84">
        <w:t xml:space="preserve"> </w:t>
      </w:r>
      <w:r w:rsidRPr="00186D3B">
        <w:rPr>
          <w:b/>
          <w:bCs/>
          <w:i/>
          <w:iCs/>
        </w:rPr>
        <w:t>никакими</w:t>
      </w:r>
      <w:r w:rsidR="00370F84">
        <w:rPr>
          <w:b/>
          <w:bCs/>
          <w:i/>
          <w:iCs/>
        </w:rPr>
        <w:t xml:space="preserve"> </w:t>
      </w:r>
      <w:r w:rsidRPr="00186D3B">
        <w:rPr>
          <w:b/>
          <w:bCs/>
          <w:i/>
          <w:iCs/>
        </w:rPr>
        <w:t>научно-техническими</w:t>
      </w:r>
      <w:r w:rsidR="00370F84">
        <w:rPr>
          <w:b/>
          <w:bCs/>
          <w:i/>
          <w:iCs/>
        </w:rPr>
        <w:t xml:space="preserve"> </w:t>
      </w:r>
      <w:r w:rsidRPr="00186D3B">
        <w:rPr>
          <w:b/>
          <w:bCs/>
          <w:i/>
          <w:iCs/>
        </w:rPr>
        <w:t>достижениями</w:t>
      </w:r>
      <w:r w:rsidR="00370F84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сегодняшнего</w:t>
      </w:r>
      <w:r w:rsidR="00370F84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дня</w:t>
      </w:r>
      <w:r w:rsidR="00370F84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в</w:t>
      </w:r>
      <w:r w:rsidR="00370F84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этот</w:t>
      </w:r>
      <w:r w:rsidR="00370F84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сложнейший</w:t>
      </w:r>
      <w:r w:rsidR="00370F84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переходный</w:t>
      </w:r>
      <w:r w:rsidR="00370F84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период</w:t>
      </w:r>
      <w:r w:rsidR="00D5614D">
        <w:t>?</w:t>
      </w:r>
      <w:r w:rsidR="00370F84">
        <w:t xml:space="preserve"> </w:t>
      </w:r>
      <w:r w:rsidRPr="00280225">
        <w:t>Спор</w:t>
      </w:r>
      <w:r>
        <w:t>и</w:t>
      </w:r>
      <w:r w:rsidRPr="00280225">
        <w:t>т</w:t>
      </w:r>
      <w:r>
        <w:t>ь</w:t>
      </w:r>
      <w:r w:rsidR="00370F84">
        <w:t xml:space="preserve"> </w:t>
      </w:r>
      <w:r>
        <w:t>и</w:t>
      </w:r>
      <w:r w:rsidR="00370F84">
        <w:t xml:space="preserve"> </w:t>
      </w:r>
      <w:r>
        <w:t>не</w:t>
      </w:r>
      <w:r w:rsidR="00370F84">
        <w:t xml:space="preserve"> </w:t>
      </w:r>
      <w:r>
        <w:t>воспринимать</w:t>
      </w:r>
      <w:r w:rsidR="00370F84">
        <w:t xml:space="preserve"> </w:t>
      </w:r>
      <w:r>
        <w:t>это</w:t>
      </w:r>
      <w:r w:rsidR="00370F84">
        <w:t xml:space="preserve"> </w:t>
      </w:r>
      <w:r>
        <w:t>будут</w:t>
      </w:r>
      <w:r w:rsidR="00370F84">
        <w:t xml:space="preserve"> </w:t>
      </w:r>
      <w:r w:rsidRPr="00280225">
        <w:t>те,</w:t>
      </w:r>
      <w:r w:rsidR="00370F84">
        <w:t xml:space="preserve"> </w:t>
      </w:r>
      <w:r w:rsidRPr="00280225">
        <w:t>кто</w:t>
      </w:r>
      <w:r w:rsidR="00370F84">
        <w:t xml:space="preserve"> </w:t>
      </w:r>
      <w:r w:rsidRPr="00280225">
        <w:t>сами</w:t>
      </w:r>
      <w:r w:rsidR="00370F84">
        <w:t xml:space="preserve"> </w:t>
      </w:r>
      <w:r w:rsidRPr="00186D3B">
        <w:rPr>
          <w:rStyle w:val="--"/>
        </w:rPr>
        <w:t>не</w:t>
      </w:r>
      <w:r w:rsidR="00370F84">
        <w:rPr>
          <w:rStyle w:val="--0"/>
        </w:rPr>
        <w:t xml:space="preserve"> </w:t>
      </w:r>
      <w:r w:rsidRPr="00186D3B">
        <w:rPr>
          <w:rStyle w:val="--0"/>
        </w:rPr>
        <w:t>достигли</w:t>
      </w:r>
      <w:r w:rsidR="00370F84">
        <w:rPr>
          <w:rStyle w:val="--0"/>
        </w:rPr>
        <w:t xml:space="preserve"> </w:t>
      </w:r>
      <w:r w:rsidRPr="00186D3B">
        <w:rPr>
          <w:rStyle w:val="--0"/>
        </w:rPr>
        <w:t>счастья</w:t>
      </w:r>
      <w:r w:rsidRPr="00280225">
        <w:t>,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испытали</w:t>
      </w:r>
      <w:r w:rsidR="00370F84">
        <w:t xml:space="preserve"> </w:t>
      </w:r>
      <w:r w:rsidRPr="00280225">
        <w:t>его</w:t>
      </w:r>
      <w:r w:rsidR="00370F84">
        <w:t xml:space="preserve"> </w:t>
      </w:r>
      <w:r w:rsidRPr="00280225">
        <w:t>переживания,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поэтому</w:t>
      </w:r>
      <w:r w:rsidR="00370F84">
        <w:t xml:space="preserve"> </w:t>
      </w:r>
      <w:r w:rsidRPr="00280225">
        <w:t>отрицают</w:t>
      </w:r>
      <w:r w:rsidR="00370F84">
        <w:t xml:space="preserve"> </w:t>
      </w:r>
      <w:r w:rsidRPr="00280225">
        <w:t>его</w:t>
      </w:r>
      <w:r w:rsidR="00370F84">
        <w:t xml:space="preserve"> </w:t>
      </w:r>
      <w:r w:rsidRPr="00280225">
        <w:t>существование.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достигли</w:t>
      </w:r>
      <w:r w:rsidR="00370F84">
        <w:t xml:space="preserve"> </w:t>
      </w:r>
      <w:r w:rsidRPr="00280225">
        <w:t>потому,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счастье</w:t>
      </w:r>
      <w:r w:rsidR="00370F84">
        <w:t xml:space="preserve"> </w:t>
      </w:r>
      <w:r w:rsidRPr="00280225">
        <w:t>можно</w:t>
      </w:r>
      <w:r w:rsidR="00370F84">
        <w:t xml:space="preserve"> </w:t>
      </w:r>
      <w:r w:rsidRPr="00280225">
        <w:t>пережить</w:t>
      </w:r>
      <w:r w:rsidR="00370F84">
        <w:t xml:space="preserve"> </w:t>
      </w:r>
      <w:r w:rsidRPr="00280225">
        <w:t>только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момент</w:t>
      </w:r>
      <w:r w:rsidR="00370F84">
        <w:t xml:space="preserve"> </w:t>
      </w:r>
      <w:r w:rsidRPr="00280225">
        <w:t>наивысшего</w:t>
      </w:r>
      <w:r w:rsidR="00370F84">
        <w:t xml:space="preserve"> </w:t>
      </w:r>
      <w:r w:rsidRPr="00280225">
        <w:t>напряжения</w:t>
      </w:r>
      <w:r w:rsidR="00370F84">
        <w:t xml:space="preserve"> </w:t>
      </w:r>
      <w:r w:rsidRPr="00B87B76">
        <w:rPr>
          <w:rStyle w:val="--0"/>
        </w:rPr>
        <w:t>всех</w:t>
      </w:r>
      <w:r w:rsidR="00370F84">
        <w:rPr>
          <w:rStyle w:val="--0"/>
        </w:rPr>
        <w:t xml:space="preserve"> </w:t>
      </w:r>
      <w:r w:rsidRPr="00B87B76">
        <w:rPr>
          <w:rStyle w:val="--"/>
        </w:rPr>
        <w:t>сил</w:t>
      </w:r>
      <w:r w:rsidR="00370F84">
        <w:rPr>
          <w:rStyle w:val="--0"/>
        </w:rPr>
        <w:t xml:space="preserve"> </w:t>
      </w:r>
      <w:r w:rsidRPr="00B87B76">
        <w:rPr>
          <w:rStyle w:val="--0"/>
        </w:rPr>
        <w:t>личности</w:t>
      </w:r>
      <w:r w:rsidRPr="00D5614D">
        <w:t>:</w:t>
      </w:r>
      <w:r w:rsidR="00370F84">
        <w:rPr>
          <w:b/>
          <w:bCs/>
          <w:i/>
          <w:iCs/>
        </w:rPr>
        <w:t xml:space="preserve"> </w:t>
      </w:r>
      <w:r w:rsidRPr="00B87B76">
        <w:rPr>
          <w:b/>
          <w:bCs/>
          <w:i/>
          <w:iCs/>
        </w:rPr>
        <w:t>в</w:t>
      </w:r>
      <w:r w:rsidR="00370F84">
        <w:rPr>
          <w:b/>
          <w:bCs/>
          <w:i/>
          <w:iCs/>
        </w:rPr>
        <w:t xml:space="preserve"> </w:t>
      </w:r>
      <w:r w:rsidRPr="00B87B76">
        <w:rPr>
          <w:b/>
          <w:bCs/>
          <w:i/>
          <w:iCs/>
        </w:rPr>
        <w:t>труде,</w:t>
      </w:r>
      <w:r w:rsidR="00370F84">
        <w:rPr>
          <w:b/>
          <w:bCs/>
          <w:i/>
          <w:iCs/>
        </w:rPr>
        <w:t xml:space="preserve"> </w:t>
      </w:r>
      <w:r w:rsidRPr="00B87B76">
        <w:rPr>
          <w:b/>
          <w:bCs/>
          <w:i/>
          <w:iCs/>
        </w:rPr>
        <w:t>в</w:t>
      </w:r>
      <w:r w:rsidR="00370F84">
        <w:rPr>
          <w:b/>
          <w:bCs/>
          <w:i/>
          <w:iCs/>
        </w:rPr>
        <w:t xml:space="preserve"> </w:t>
      </w:r>
      <w:r w:rsidRPr="00B87B76">
        <w:rPr>
          <w:b/>
          <w:bCs/>
          <w:i/>
          <w:iCs/>
        </w:rPr>
        <w:t>бою,</w:t>
      </w:r>
      <w:r w:rsidR="00370F84">
        <w:rPr>
          <w:b/>
          <w:bCs/>
          <w:i/>
          <w:iCs/>
        </w:rPr>
        <w:t xml:space="preserve"> </w:t>
      </w:r>
      <w:r w:rsidRPr="00B87B76">
        <w:rPr>
          <w:b/>
          <w:bCs/>
          <w:i/>
          <w:iCs/>
        </w:rPr>
        <w:t>в</w:t>
      </w:r>
      <w:r w:rsidR="00370F84">
        <w:rPr>
          <w:b/>
          <w:bCs/>
          <w:i/>
          <w:iCs/>
        </w:rPr>
        <w:t xml:space="preserve"> </w:t>
      </w:r>
      <w:r w:rsidRPr="00B87B76">
        <w:rPr>
          <w:b/>
          <w:bCs/>
          <w:i/>
          <w:iCs/>
        </w:rPr>
        <w:t>поиске</w:t>
      </w:r>
      <w:r w:rsidR="00370F84">
        <w:rPr>
          <w:b/>
          <w:bCs/>
          <w:i/>
          <w:iCs/>
        </w:rPr>
        <w:t xml:space="preserve"> </w:t>
      </w:r>
      <w:r w:rsidRPr="00B87B76">
        <w:rPr>
          <w:b/>
          <w:bCs/>
          <w:i/>
          <w:iCs/>
        </w:rPr>
        <w:t>истины,</w:t>
      </w:r>
      <w:r w:rsidR="00370F84">
        <w:rPr>
          <w:b/>
          <w:bCs/>
          <w:i/>
          <w:iCs/>
        </w:rPr>
        <w:t xml:space="preserve"> </w:t>
      </w:r>
      <w:r w:rsidRPr="00B87B76">
        <w:rPr>
          <w:b/>
          <w:bCs/>
          <w:i/>
          <w:iCs/>
        </w:rPr>
        <w:t>в</w:t>
      </w:r>
      <w:r w:rsidR="00370F84">
        <w:rPr>
          <w:b/>
          <w:bCs/>
          <w:i/>
          <w:iCs/>
        </w:rPr>
        <w:t xml:space="preserve"> </w:t>
      </w:r>
      <w:r w:rsidRPr="00B87B76">
        <w:rPr>
          <w:b/>
          <w:bCs/>
          <w:i/>
          <w:iCs/>
        </w:rPr>
        <w:t>интимной</w:t>
      </w:r>
      <w:r w:rsidR="00370F84">
        <w:rPr>
          <w:b/>
          <w:bCs/>
          <w:i/>
          <w:iCs/>
        </w:rPr>
        <w:t xml:space="preserve"> </w:t>
      </w:r>
      <w:r w:rsidRPr="00B87B76">
        <w:rPr>
          <w:b/>
          <w:bCs/>
          <w:i/>
          <w:iCs/>
        </w:rPr>
        <w:t>жизни</w:t>
      </w:r>
      <w:r w:rsidRPr="00D5614D">
        <w:t>.</w:t>
      </w:r>
      <w:r w:rsidR="00370F84">
        <w:t xml:space="preserve"> </w:t>
      </w:r>
      <w:r w:rsidRPr="00280225">
        <w:t>Далеко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все</w:t>
      </w:r>
      <w:r w:rsidR="00370F84">
        <w:t xml:space="preserve"> </w:t>
      </w:r>
      <w:r w:rsidRPr="00280225">
        <w:t>люди</w:t>
      </w:r>
      <w:r w:rsidR="00370F84">
        <w:t xml:space="preserve"> </w:t>
      </w:r>
      <w:r w:rsidRPr="00280225">
        <w:t>способны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согласны</w:t>
      </w:r>
      <w:r w:rsidR="00370F84">
        <w:t xml:space="preserve"> </w:t>
      </w:r>
      <w:r w:rsidRPr="00280225">
        <w:t>на</w:t>
      </w:r>
      <w:r w:rsidR="00370F84">
        <w:t xml:space="preserve"> </w:t>
      </w:r>
      <w:r w:rsidRPr="00280225">
        <w:t>запредельные</w:t>
      </w:r>
      <w:r w:rsidR="00370F84">
        <w:t xml:space="preserve"> </w:t>
      </w:r>
      <w:r w:rsidRPr="00280225">
        <w:t>психические</w:t>
      </w:r>
      <w:r w:rsidR="00370F84">
        <w:t xml:space="preserve"> </w:t>
      </w:r>
      <w:r w:rsidRPr="00280225">
        <w:t>усилия,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эти</w:t>
      </w:r>
      <w:r w:rsidR="00370F84">
        <w:t xml:space="preserve"> </w:t>
      </w:r>
      <w:r w:rsidRPr="00280225">
        <w:t>люди</w:t>
      </w:r>
      <w:r w:rsidR="00370F84">
        <w:t xml:space="preserve"> </w:t>
      </w:r>
      <w:r w:rsidRPr="00280225">
        <w:t>утверждают,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счастья</w:t>
      </w:r>
      <w:r w:rsidR="00370F84">
        <w:t xml:space="preserve"> </w:t>
      </w:r>
      <w:r w:rsidRPr="00280225">
        <w:t>нет.</w:t>
      </w:r>
      <w:r w:rsidR="00370F84">
        <w:t xml:space="preserve"> </w:t>
      </w:r>
      <w:r w:rsidRPr="00280225">
        <w:t>Научно-технические</w:t>
      </w:r>
      <w:r w:rsidR="00370F84">
        <w:t xml:space="preserve"> </w:t>
      </w:r>
      <w:r w:rsidRPr="00280225">
        <w:t>достижения</w:t>
      </w:r>
      <w:r w:rsidR="00AE75F2">
        <w:rPr>
          <w:lang w:val="en-US"/>
        </w:rPr>
        <w:t>,</w:t>
      </w:r>
      <w:r w:rsidR="00370F84">
        <w:t xml:space="preserve"> </w:t>
      </w:r>
      <w:r>
        <w:t>«выращенные»</w:t>
      </w:r>
      <w:r w:rsidR="00370F84">
        <w:t xml:space="preserve"> </w:t>
      </w:r>
      <w:r>
        <w:t>в</w:t>
      </w:r>
      <w:r w:rsidR="00370F84">
        <w:t xml:space="preserve"> </w:t>
      </w:r>
      <w:r>
        <w:t>этот</w:t>
      </w:r>
      <w:r w:rsidR="00370F84">
        <w:t xml:space="preserve"> </w:t>
      </w:r>
      <w:r>
        <w:t>переходный</w:t>
      </w:r>
      <w:r w:rsidR="00370F84">
        <w:t xml:space="preserve"> </w:t>
      </w:r>
      <w:r>
        <w:t>период</w:t>
      </w:r>
      <w:r w:rsidR="00370F84">
        <w:t xml:space="preserve"> </w:t>
      </w:r>
      <w:r>
        <w:t>(к</w:t>
      </w:r>
      <w:r w:rsidR="00370F84">
        <w:t xml:space="preserve"> </w:t>
      </w:r>
      <w:r>
        <w:t>сожалению)</w:t>
      </w:r>
      <w:r w:rsidR="00370F84">
        <w:t xml:space="preserve"> </w:t>
      </w:r>
      <w:r w:rsidRPr="00280225">
        <w:t>предлагают</w:t>
      </w:r>
      <w:r w:rsidR="00370F84">
        <w:t xml:space="preserve"> </w:t>
      </w:r>
      <w:r w:rsidRPr="00280225">
        <w:t>кратчайший,</w:t>
      </w:r>
      <w:r w:rsidR="00370F84">
        <w:t xml:space="preserve"> </w:t>
      </w:r>
      <w:proofErr w:type="spellStart"/>
      <w:r w:rsidRPr="00280225">
        <w:t>малозатратный</w:t>
      </w:r>
      <w:proofErr w:type="spellEnd"/>
      <w:r w:rsidRPr="00280225">
        <w:t>,</w:t>
      </w:r>
      <w:r w:rsidR="00370F84">
        <w:t xml:space="preserve"> </w:t>
      </w:r>
      <w:r w:rsidRPr="00280225">
        <w:t>технический</w:t>
      </w:r>
      <w:r w:rsidR="00370F84">
        <w:t xml:space="preserve"> </w:t>
      </w:r>
      <w:r w:rsidRPr="00280225">
        <w:t>путь</w:t>
      </w:r>
      <w:r w:rsidR="00370F84">
        <w:t xml:space="preserve"> </w:t>
      </w:r>
      <w:r w:rsidRPr="00280225">
        <w:t>к</w:t>
      </w:r>
      <w:r w:rsidR="00370F84">
        <w:t xml:space="preserve"> </w:t>
      </w:r>
      <w:r w:rsidRPr="00280225">
        <w:t>счастью</w:t>
      </w:r>
      <w:r w:rsidR="00370F84">
        <w:t xml:space="preserve"> </w:t>
      </w:r>
      <w:r w:rsidRPr="00280225">
        <w:t>человека.</w:t>
      </w:r>
      <w:r w:rsidR="00370F84">
        <w:t xml:space="preserve"> </w:t>
      </w:r>
      <w:r w:rsidRPr="00280225">
        <w:t>Многие</w:t>
      </w:r>
      <w:r w:rsidR="00370F84">
        <w:t xml:space="preserve"> </w:t>
      </w:r>
      <w:r w:rsidRPr="00280225">
        <w:t>люди</w:t>
      </w:r>
      <w:r w:rsidR="00370F84">
        <w:t xml:space="preserve"> </w:t>
      </w:r>
      <w:r w:rsidRPr="00280225">
        <w:t>на</w:t>
      </w:r>
      <w:r w:rsidR="00370F84">
        <w:t xml:space="preserve"> </w:t>
      </w:r>
      <w:r w:rsidRPr="00280225">
        <w:t>это</w:t>
      </w:r>
      <w:r w:rsidR="00370F84">
        <w:t xml:space="preserve"> </w:t>
      </w:r>
      <w:r w:rsidRPr="00280225">
        <w:t>попались,</w:t>
      </w:r>
      <w:r w:rsidR="00370F84">
        <w:t xml:space="preserve"> </w:t>
      </w:r>
      <w:r w:rsidRPr="00280225">
        <w:t>пустившись</w:t>
      </w:r>
      <w:r w:rsidR="00370F84">
        <w:t xml:space="preserve"> </w:t>
      </w:r>
      <w:r w:rsidRPr="004D4A92">
        <w:rPr>
          <w:b/>
          <w:bCs/>
          <w:i/>
          <w:iCs/>
        </w:rPr>
        <w:t>на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поиски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счастья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в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виртуальном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сетевом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пространстве</w:t>
      </w:r>
      <w:r w:rsidRPr="00280225">
        <w:t>.</w:t>
      </w:r>
      <w:r w:rsidR="00370F84">
        <w:t xml:space="preserve"> </w:t>
      </w:r>
      <w:r w:rsidRPr="00280225">
        <w:t>Ошибка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том,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4D4A92">
        <w:rPr>
          <w:rStyle w:val="--0"/>
        </w:rPr>
        <w:t>счастье</w:t>
      </w:r>
      <w:r w:rsidR="00370F84">
        <w:rPr>
          <w:rStyle w:val="--0"/>
        </w:rPr>
        <w:t xml:space="preserve"> </w:t>
      </w:r>
      <w:r w:rsidRPr="004D4A92">
        <w:rPr>
          <w:rStyle w:val="--0"/>
          <w:color w:val="FF0000"/>
        </w:rPr>
        <w:t>не</w:t>
      </w:r>
      <w:r w:rsidR="00370F84">
        <w:rPr>
          <w:rStyle w:val="--0"/>
          <w:color w:val="FF0000"/>
        </w:rPr>
        <w:t xml:space="preserve"> </w:t>
      </w:r>
      <w:r w:rsidRPr="004D4A92">
        <w:rPr>
          <w:rStyle w:val="--0"/>
        </w:rPr>
        <w:t>может</w:t>
      </w:r>
      <w:r w:rsidR="00370F84">
        <w:t xml:space="preserve"> </w:t>
      </w:r>
      <w:r w:rsidRPr="00280225">
        <w:t>быть</w:t>
      </w:r>
      <w:r w:rsidR="00370F84">
        <w:t xml:space="preserve"> </w:t>
      </w:r>
      <w:proofErr w:type="spellStart"/>
      <w:r w:rsidRPr="00280225">
        <w:t>малозатратным</w:t>
      </w:r>
      <w:proofErr w:type="spellEnd"/>
      <w:r w:rsidRPr="00280225">
        <w:t>:</w:t>
      </w:r>
      <w:r w:rsidR="00370F84">
        <w:t xml:space="preserve"> </w:t>
      </w:r>
      <w:r w:rsidRPr="004D4A92">
        <w:rPr>
          <w:b/>
          <w:bCs/>
          <w:i/>
          <w:iCs/>
        </w:rPr>
        <w:t>оно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возможно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только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при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наличии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у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человека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реального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объекта,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которого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можно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lastRenderedPageBreak/>
        <w:t>коснуться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рукой,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ощутить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его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запах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и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тепло,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звуки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его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голоса,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и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ради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которого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он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готов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на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запредельное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напряжение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ума,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мышц,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воли,</w:t>
      </w:r>
      <w:r w:rsidR="00370F84">
        <w:rPr>
          <w:b/>
          <w:bCs/>
          <w:i/>
          <w:iCs/>
        </w:rPr>
        <w:t xml:space="preserve"> </w:t>
      </w:r>
      <w:r w:rsidRPr="004D4A92">
        <w:rPr>
          <w:b/>
          <w:bCs/>
          <w:i/>
          <w:iCs/>
        </w:rPr>
        <w:t>терпения</w:t>
      </w:r>
      <w:r w:rsidRPr="00993533">
        <w:t>.</w:t>
      </w:r>
      <w:r w:rsidR="00370F84" w:rsidRPr="00993533">
        <w:t xml:space="preserve"> </w:t>
      </w:r>
    </w:p>
    <w:bookmarkEnd w:id="26"/>
    <w:bookmarkEnd w:id="27"/>
    <w:p w14:paraId="59CA7F45" w14:textId="5821365A" w:rsidR="00712A31" w:rsidRPr="00D752BC" w:rsidRDefault="00712A31" w:rsidP="00712A31">
      <w:pPr>
        <w:rPr>
          <w:szCs w:val="28"/>
        </w:rPr>
      </w:pPr>
      <w:r w:rsidRPr="00280225">
        <w:rPr>
          <w:szCs w:val="28"/>
        </w:rPr>
        <w:t>Те,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избегают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предельного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напряжения,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как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неприемлемого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для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них,</w:t>
      </w:r>
      <w:r w:rsidR="00370F84">
        <w:rPr>
          <w:szCs w:val="28"/>
        </w:rPr>
        <w:t xml:space="preserve"> </w:t>
      </w:r>
      <w:r w:rsidRPr="004D4A92">
        <w:rPr>
          <w:rStyle w:val="--0"/>
        </w:rPr>
        <w:t>переживания</w:t>
      </w:r>
      <w:r w:rsidR="00370F84">
        <w:rPr>
          <w:rStyle w:val="--0"/>
        </w:rPr>
        <w:t xml:space="preserve"> </w:t>
      </w:r>
      <w:r w:rsidRPr="004D4A92">
        <w:rPr>
          <w:rStyle w:val="--"/>
        </w:rPr>
        <w:t>счастья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никогда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испытают.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Более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того,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признаком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счастья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является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готовность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страданию,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совсем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противоречит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порочному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его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пониманию,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как</w:t>
      </w:r>
      <w:r w:rsidR="00370F84">
        <w:rPr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«ощущению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наивысшего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довольства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чем-либо»</w:t>
      </w:r>
      <w:r w:rsidR="00370F84">
        <w:rPr>
          <w:b/>
          <w:bCs/>
          <w:i/>
          <w:iCs/>
          <w:szCs w:val="28"/>
        </w:rPr>
        <w:t xml:space="preserve"> </w:t>
      </w:r>
      <w:r>
        <w:rPr>
          <w:b/>
          <w:bCs/>
          <w:i/>
          <w:iCs/>
          <w:szCs w:val="28"/>
        </w:rPr>
        <w:t>–</w:t>
      </w:r>
      <w:r w:rsidR="0025134B">
        <w:rPr>
          <w:b/>
          <w:bCs/>
          <w:i/>
          <w:iCs/>
          <w:szCs w:val="28"/>
        </w:rPr>
        <w:t xml:space="preserve"> </w:t>
      </w:r>
      <w:r w:rsidRPr="00013B50">
        <w:rPr>
          <w:szCs w:val="28"/>
        </w:rPr>
        <w:t>вмен</w:t>
      </w:r>
      <w:r w:rsidR="00AE75F2">
        <w:rPr>
          <w:szCs w:val="28"/>
        </w:rPr>
        <w:t>ё</w:t>
      </w:r>
      <w:r w:rsidRPr="00013B50">
        <w:rPr>
          <w:szCs w:val="28"/>
        </w:rPr>
        <w:t>нного</w:t>
      </w:r>
      <w:r w:rsidR="00370F84">
        <w:rPr>
          <w:szCs w:val="28"/>
        </w:rPr>
        <w:t xml:space="preserve"> </w:t>
      </w:r>
      <w:r w:rsidRPr="00013B50">
        <w:rPr>
          <w:szCs w:val="28"/>
        </w:rPr>
        <w:t>нам</w:t>
      </w:r>
      <w:r w:rsidRPr="00280225">
        <w:rPr>
          <w:szCs w:val="28"/>
        </w:rPr>
        <w:t>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Только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счастливый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человек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готов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жертвовать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жизнью,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терпеть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невыносимую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боль,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отказываться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любого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наслаждения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ради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источника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своего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счастья.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Все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достижения,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все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подвиги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совершили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счастливые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люди: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Ян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Гус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>
        <w:rPr>
          <w:szCs w:val="28"/>
        </w:rPr>
        <w:t>Джордано</w:t>
      </w:r>
      <w:r w:rsidR="00370F84">
        <w:rPr>
          <w:szCs w:val="28"/>
        </w:rPr>
        <w:t xml:space="preserve"> </w:t>
      </w:r>
      <w:r>
        <w:rPr>
          <w:szCs w:val="28"/>
        </w:rPr>
        <w:t>Бруно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пошли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кост</w:t>
      </w:r>
      <w:r w:rsidR="00993533">
        <w:rPr>
          <w:szCs w:val="28"/>
        </w:rPr>
        <w:t>ё</w:t>
      </w:r>
      <w:r w:rsidRPr="00280225">
        <w:rPr>
          <w:szCs w:val="28"/>
        </w:rPr>
        <w:t>р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ради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открывшейся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истины.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Родители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отдают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жизнь,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защищая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своих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детей.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Примеров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тьма.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имел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виду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И.</w:t>
      </w:r>
      <w:r w:rsidR="00993533">
        <w:rPr>
          <w:szCs w:val="28"/>
        </w:rPr>
        <w:t> </w:t>
      </w:r>
      <w:r w:rsidRPr="00280225">
        <w:rPr>
          <w:szCs w:val="28"/>
        </w:rPr>
        <w:t>С.</w:t>
      </w:r>
      <w:r w:rsidR="00993533">
        <w:rPr>
          <w:szCs w:val="28"/>
        </w:rPr>
        <w:t> </w:t>
      </w:r>
      <w:r w:rsidRPr="00280225">
        <w:rPr>
          <w:szCs w:val="28"/>
        </w:rPr>
        <w:t>Тургенев,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когда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писал: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«Хочешь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быть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счастливым?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Научись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сперва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страдать».</w:t>
      </w:r>
      <w:r w:rsidR="00370F84">
        <w:rPr>
          <w:szCs w:val="28"/>
        </w:rPr>
        <w:t xml:space="preserve"> </w:t>
      </w:r>
      <w:r w:rsidRPr="00013B50">
        <w:rPr>
          <w:rStyle w:val="--0"/>
        </w:rPr>
        <w:t>счастьем</w:t>
      </w:r>
      <w:r w:rsidR="00370F84">
        <w:rPr>
          <w:rStyle w:val="--0"/>
        </w:rPr>
        <w:t xml:space="preserve"> </w:t>
      </w:r>
      <w:r w:rsidRPr="00013B50">
        <w:rPr>
          <w:rStyle w:val="--"/>
        </w:rPr>
        <w:t>нельзя</w:t>
      </w:r>
      <w:r w:rsidR="00370F84">
        <w:rPr>
          <w:rStyle w:val="--0"/>
        </w:rPr>
        <w:t xml:space="preserve"> </w:t>
      </w:r>
      <w:r w:rsidRPr="00013B50">
        <w:rPr>
          <w:rStyle w:val="--0"/>
        </w:rPr>
        <w:t>владеть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–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оно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обязательно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предмет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для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передачи,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другого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предназначения.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Человек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счастлив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лишь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момент,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когда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он</w:t>
      </w:r>
      <w:r w:rsidR="00370F84">
        <w:rPr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«переда</w:t>
      </w:r>
      <w:r w:rsidR="00993533">
        <w:rPr>
          <w:b/>
          <w:bCs/>
          <w:i/>
          <w:iCs/>
          <w:szCs w:val="28"/>
        </w:rPr>
        <w:t>ё</w:t>
      </w:r>
      <w:r w:rsidRPr="00013B50">
        <w:rPr>
          <w:b/>
          <w:bCs/>
          <w:i/>
          <w:iCs/>
          <w:szCs w:val="28"/>
        </w:rPr>
        <w:t>т»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другому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человеку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сво</w:t>
      </w:r>
      <w:r w:rsidR="00993533">
        <w:rPr>
          <w:b/>
          <w:bCs/>
          <w:i/>
          <w:iCs/>
          <w:szCs w:val="28"/>
        </w:rPr>
        <w:t>ё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переживание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счастья,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которое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он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испытывает</w:t>
      </w:r>
      <w:r w:rsidRPr="00280225">
        <w:rPr>
          <w:szCs w:val="28"/>
        </w:rPr>
        <w:t>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Счастливый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человек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всегда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страдает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того,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что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другой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человек</w:t>
      </w:r>
      <w:r w:rsidR="00370F84">
        <w:rPr>
          <w:szCs w:val="28"/>
        </w:rPr>
        <w:t xml:space="preserve"> </w:t>
      </w:r>
      <w:r w:rsidRPr="00013B50">
        <w:rPr>
          <w:rStyle w:val="--"/>
        </w:rPr>
        <w:t>не</w:t>
      </w:r>
      <w:r w:rsidR="00370F84">
        <w:rPr>
          <w:rStyle w:val="--0"/>
        </w:rPr>
        <w:t xml:space="preserve"> </w:t>
      </w:r>
      <w:r w:rsidRPr="00013B50">
        <w:rPr>
          <w:rStyle w:val="--0"/>
        </w:rPr>
        <w:t>может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разделить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ним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наслаждения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созерцания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необыкновенного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пейзажа,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высоты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пол</w:t>
      </w:r>
      <w:r w:rsidR="00993533">
        <w:rPr>
          <w:szCs w:val="28"/>
        </w:rPr>
        <w:t>ё</w:t>
      </w:r>
      <w:r w:rsidRPr="00280225">
        <w:rPr>
          <w:szCs w:val="28"/>
        </w:rPr>
        <w:t>та,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вида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глубин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океана,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проникновения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тайну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природы,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восторга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победы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поединке.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Человек,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ощутивший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наслаждение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чего</w:t>
      </w:r>
      <w:r w:rsidR="00993533">
        <w:rPr>
          <w:szCs w:val="28"/>
        </w:rPr>
        <w:t>-</w:t>
      </w:r>
      <w:r w:rsidRPr="00280225">
        <w:rPr>
          <w:szCs w:val="28"/>
        </w:rPr>
        <w:t>либо,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немедленно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утрачивает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счастье,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если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пытается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поделиться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другим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человеком.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Поэт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М.</w:t>
      </w:r>
      <w:r w:rsidR="00993533">
        <w:rPr>
          <w:szCs w:val="28"/>
        </w:rPr>
        <w:t> </w:t>
      </w:r>
      <w:r w:rsidRPr="00280225">
        <w:rPr>
          <w:szCs w:val="28"/>
        </w:rPr>
        <w:t>Светлов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говорил:</w:t>
      </w:r>
      <w:r w:rsidR="00370F84">
        <w:rPr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«И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если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не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радость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и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счастье,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то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что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же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мне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людям</w:t>
      </w:r>
      <w:r w:rsidR="00370F84">
        <w:rPr>
          <w:b/>
          <w:bCs/>
          <w:i/>
          <w:iCs/>
          <w:szCs w:val="28"/>
        </w:rPr>
        <w:t xml:space="preserve"> </w:t>
      </w:r>
      <w:r w:rsidRPr="00013B50">
        <w:rPr>
          <w:b/>
          <w:bCs/>
          <w:i/>
          <w:iCs/>
          <w:szCs w:val="28"/>
        </w:rPr>
        <w:t>дарить?»</w:t>
      </w:r>
      <w:r w:rsidRPr="00993533">
        <w:t>.</w:t>
      </w:r>
    </w:p>
    <w:p w14:paraId="48816284" w14:textId="3E9C4E89" w:rsidR="00712A31" w:rsidRPr="00280225" w:rsidRDefault="00712A31" w:rsidP="00A77100">
      <w:r w:rsidRPr="00280225">
        <w:t>Известно,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счастье,</w:t>
      </w:r>
      <w:r w:rsidR="00370F84">
        <w:t xml:space="preserve"> </w:t>
      </w:r>
      <w:r w:rsidRPr="00280225">
        <w:t>превращ</w:t>
      </w:r>
      <w:r w:rsidR="00A77100">
        <w:t>ё</w:t>
      </w:r>
      <w:r w:rsidRPr="00280225">
        <w:t>нное</w:t>
      </w:r>
      <w:r w:rsidR="00370F84">
        <w:t xml:space="preserve"> </w:t>
      </w:r>
      <w:r w:rsidRPr="00280225">
        <w:t>в</w:t>
      </w:r>
      <w:r w:rsidR="00370F84">
        <w:t xml:space="preserve"> </w:t>
      </w:r>
      <w:r w:rsidRPr="00280225">
        <w:t>удовольствие,</w:t>
      </w:r>
      <w:r w:rsidR="00370F84">
        <w:t xml:space="preserve"> </w:t>
      </w:r>
      <w:r w:rsidRPr="00280225">
        <w:t>теряет</w:t>
      </w:r>
      <w:r w:rsidR="00370F84">
        <w:t xml:space="preserve"> </w:t>
      </w:r>
      <w:r w:rsidRPr="00280225">
        <w:t>свой</w:t>
      </w:r>
      <w:r w:rsidR="00370F84">
        <w:t xml:space="preserve"> </w:t>
      </w:r>
      <w:r w:rsidRPr="00280225">
        <w:t>смысл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свою</w:t>
      </w:r>
      <w:r w:rsidR="00370F84">
        <w:t xml:space="preserve"> </w:t>
      </w:r>
      <w:r w:rsidRPr="00280225">
        <w:t>силу.</w:t>
      </w:r>
      <w:r w:rsidR="00370F84">
        <w:t xml:space="preserve"> </w:t>
      </w:r>
      <w:r w:rsidRPr="00280225">
        <w:t>Счастье</w:t>
      </w:r>
      <w:r w:rsidR="00370F84">
        <w:t xml:space="preserve"> </w:t>
      </w:r>
      <w:r w:rsidRPr="00280225">
        <w:t>появляется</w:t>
      </w:r>
      <w:r w:rsidR="00370F84">
        <w:t xml:space="preserve"> </w:t>
      </w:r>
      <w:r w:rsidRPr="00280225">
        <w:t>всегда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потому</w:t>
      </w:r>
      <w:r w:rsidR="00A77100">
        <w:t>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к</w:t>
      </w:r>
      <w:r w:rsidR="00370F84">
        <w:t xml:space="preserve"> </w:t>
      </w:r>
      <w:r w:rsidRPr="00280225">
        <w:t>нему</w:t>
      </w:r>
      <w:r w:rsidR="00370F84">
        <w:t xml:space="preserve"> </w:t>
      </w:r>
      <w:r w:rsidRPr="00280225">
        <w:t>стремятся,</w:t>
      </w:r>
      <w:r w:rsidR="00370F84">
        <w:t xml:space="preserve"> </w:t>
      </w:r>
      <w:r w:rsidRPr="00280225">
        <w:t>а</w:t>
      </w:r>
      <w:r w:rsidR="00370F84">
        <w:t xml:space="preserve"> </w:t>
      </w:r>
      <w:r w:rsidRPr="00280225">
        <w:t>потому,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оно</w:t>
      </w:r>
      <w:r w:rsidR="00370F84">
        <w:t xml:space="preserve"> </w:t>
      </w:r>
      <w:r w:rsidRPr="00280225">
        <w:t>является</w:t>
      </w:r>
      <w:r w:rsidR="00370F84">
        <w:t xml:space="preserve"> </w:t>
      </w:r>
      <w:r w:rsidRPr="00280225">
        <w:t>естественной</w:t>
      </w:r>
      <w:r w:rsidR="00370F84">
        <w:t xml:space="preserve"> </w:t>
      </w:r>
      <w:r w:rsidRPr="00280225">
        <w:t>«платой»</w:t>
      </w:r>
      <w:r w:rsidR="00370F84">
        <w:t xml:space="preserve"> </w:t>
      </w:r>
      <w:r w:rsidRPr="00280225">
        <w:t>за</w:t>
      </w:r>
      <w:r w:rsidR="00370F84">
        <w:t xml:space="preserve"> </w:t>
      </w:r>
      <w:r w:rsidRPr="00280225">
        <w:t>предельное</w:t>
      </w:r>
      <w:r w:rsidR="00370F84">
        <w:t xml:space="preserve"> </w:t>
      </w:r>
      <w:r w:rsidRPr="00280225">
        <w:t>усилие</w:t>
      </w:r>
      <w:r w:rsidR="00370F84">
        <w:t xml:space="preserve"> </w:t>
      </w:r>
      <w:r w:rsidRPr="00280225">
        <w:t>ради</w:t>
      </w:r>
      <w:r w:rsidR="00370F84">
        <w:t xml:space="preserve"> </w:t>
      </w:r>
      <w:r w:rsidRPr="00280225">
        <w:t>кого-либо.</w:t>
      </w:r>
      <w:r w:rsidR="00370F84">
        <w:t xml:space="preserve"> </w:t>
      </w:r>
      <w:r>
        <w:t>Но</w:t>
      </w:r>
      <w:r w:rsidR="00370F84">
        <w:t xml:space="preserve"> </w:t>
      </w:r>
      <w:r>
        <w:t>удовольствие</w:t>
      </w:r>
      <w:r w:rsidR="00370F84">
        <w:t xml:space="preserve"> </w:t>
      </w:r>
      <w:r w:rsidR="00955BEE">
        <w:t>–</w:t>
      </w:r>
      <w:r w:rsidR="00370F84">
        <w:t xml:space="preserve"> </w:t>
      </w:r>
      <w:r>
        <w:t>это</w:t>
      </w:r>
      <w:r w:rsidR="00370F84">
        <w:t xml:space="preserve"> </w:t>
      </w:r>
      <w:r w:rsidRPr="00280225">
        <w:t>счастье</w:t>
      </w:r>
      <w:r w:rsidR="00370F84">
        <w:t xml:space="preserve"> </w:t>
      </w:r>
      <w:r w:rsidRPr="00280225">
        <w:t>глупцов.</w:t>
      </w:r>
      <w:r w:rsidR="00370F84">
        <w:t xml:space="preserve"> </w:t>
      </w:r>
      <w:r w:rsidRPr="00280225">
        <w:t>Спинозе</w:t>
      </w:r>
      <w:r w:rsidR="00370F84">
        <w:t xml:space="preserve"> </w:t>
      </w:r>
      <w:r w:rsidRPr="00280225">
        <w:t>принадлежит</w:t>
      </w:r>
      <w:r w:rsidR="00370F84">
        <w:t xml:space="preserve"> </w:t>
      </w:r>
      <w:r w:rsidRPr="00280225">
        <w:t>мысль,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счастье</w:t>
      </w:r>
      <w:r w:rsidR="00370F84">
        <w:t xml:space="preserve"> </w:t>
      </w:r>
      <w:r w:rsidRPr="00280225">
        <w:t>–</w:t>
      </w:r>
      <w:r w:rsidR="00370F84">
        <w:t xml:space="preserve"> </w:t>
      </w:r>
      <w:r w:rsidRPr="00280225">
        <w:t>это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награда</w:t>
      </w:r>
      <w:r w:rsidR="00370F84">
        <w:t xml:space="preserve"> </w:t>
      </w:r>
      <w:r w:rsidRPr="00280225">
        <w:t>за</w:t>
      </w:r>
      <w:r w:rsidR="00370F84">
        <w:t xml:space="preserve"> </w:t>
      </w:r>
      <w:r w:rsidRPr="00280225">
        <w:t>добродетель,</w:t>
      </w:r>
      <w:r w:rsidR="00370F84">
        <w:t xml:space="preserve"> </w:t>
      </w:r>
      <w:r w:rsidRPr="00280225">
        <w:t>а</w:t>
      </w:r>
      <w:r w:rsidR="00370F84">
        <w:t xml:space="preserve"> </w:t>
      </w:r>
      <w:r w:rsidRPr="00280225">
        <w:t>сама</w:t>
      </w:r>
      <w:r w:rsidR="00370F84">
        <w:t xml:space="preserve"> </w:t>
      </w:r>
      <w:r w:rsidRPr="00280225">
        <w:t>добродетель.</w:t>
      </w:r>
      <w:r w:rsidR="00370F84">
        <w:t xml:space="preserve"> </w:t>
      </w:r>
    </w:p>
    <w:p w14:paraId="26AD43BD" w14:textId="5375FF8C" w:rsidR="00712A31" w:rsidRPr="00280225" w:rsidRDefault="00712A31" w:rsidP="00712A31">
      <w:pPr>
        <w:rPr>
          <w:szCs w:val="28"/>
        </w:rPr>
      </w:pPr>
      <w:r w:rsidRPr="00280225">
        <w:rPr>
          <w:szCs w:val="28"/>
        </w:rPr>
        <w:t>Для</w:t>
      </w:r>
      <w:r w:rsidR="00370F84">
        <w:rPr>
          <w:szCs w:val="28"/>
        </w:rPr>
        <w:t xml:space="preserve"> </w:t>
      </w:r>
      <w:r>
        <w:rPr>
          <w:szCs w:val="28"/>
        </w:rPr>
        <w:t>нас</w:t>
      </w:r>
      <w:r w:rsidR="00370F84">
        <w:rPr>
          <w:szCs w:val="28"/>
        </w:rPr>
        <w:t xml:space="preserve"> </w:t>
      </w:r>
      <w:r>
        <w:rPr>
          <w:szCs w:val="28"/>
        </w:rPr>
        <w:t>с</w:t>
      </w:r>
      <w:r w:rsidR="00370F84">
        <w:rPr>
          <w:szCs w:val="28"/>
        </w:rPr>
        <w:t xml:space="preserve"> </w:t>
      </w:r>
      <w:r w:rsidR="00A77100">
        <w:rPr>
          <w:szCs w:val="28"/>
        </w:rPr>
        <w:t>в</w:t>
      </w:r>
      <w:r>
        <w:rPr>
          <w:szCs w:val="28"/>
        </w:rPr>
        <w:t>ами,</w:t>
      </w:r>
      <w:r w:rsidR="00370F84">
        <w:rPr>
          <w:szCs w:val="28"/>
        </w:rPr>
        <w:t xml:space="preserve"> </w:t>
      </w:r>
      <w:r>
        <w:rPr>
          <w:szCs w:val="28"/>
        </w:rPr>
        <w:t>ставшим</w:t>
      </w:r>
      <w:r w:rsidR="00370F84">
        <w:rPr>
          <w:szCs w:val="28"/>
        </w:rPr>
        <w:t xml:space="preserve"> </w:t>
      </w:r>
      <w:r>
        <w:rPr>
          <w:szCs w:val="28"/>
        </w:rPr>
        <w:t>на</w:t>
      </w:r>
      <w:r w:rsidR="00370F84">
        <w:rPr>
          <w:szCs w:val="28"/>
        </w:rPr>
        <w:t xml:space="preserve"> </w:t>
      </w:r>
      <w:r>
        <w:rPr>
          <w:szCs w:val="28"/>
        </w:rPr>
        <w:t>путь</w:t>
      </w:r>
      <w:r w:rsidR="00370F84">
        <w:rPr>
          <w:szCs w:val="28"/>
        </w:rPr>
        <w:t xml:space="preserve"> </w:t>
      </w:r>
      <w:r>
        <w:rPr>
          <w:szCs w:val="28"/>
        </w:rPr>
        <w:t>познания,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счастье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–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интегральный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показатель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эффективного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состояния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человека,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которое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формируется</w:t>
      </w:r>
      <w:r w:rsidR="00370F84">
        <w:rPr>
          <w:szCs w:val="28"/>
        </w:rPr>
        <w:t xml:space="preserve"> </w:t>
      </w:r>
      <w:r w:rsidRPr="00B02930">
        <w:rPr>
          <w:b/>
          <w:bCs/>
          <w:i/>
          <w:iCs/>
          <w:szCs w:val="28"/>
        </w:rPr>
        <w:t>четырьмя</w:t>
      </w:r>
      <w:r w:rsidR="00370F84">
        <w:rPr>
          <w:b/>
          <w:bCs/>
          <w:i/>
          <w:iCs/>
          <w:szCs w:val="28"/>
        </w:rPr>
        <w:t xml:space="preserve"> </w:t>
      </w:r>
      <w:r w:rsidRPr="00B02930">
        <w:rPr>
          <w:b/>
          <w:bCs/>
          <w:i/>
          <w:iCs/>
          <w:szCs w:val="28"/>
        </w:rPr>
        <w:t>дифференциальными</w:t>
      </w:r>
      <w:r w:rsidR="00370F84">
        <w:rPr>
          <w:b/>
          <w:bCs/>
          <w:i/>
          <w:iCs/>
          <w:szCs w:val="28"/>
        </w:rPr>
        <w:t xml:space="preserve"> </w:t>
      </w:r>
      <w:r w:rsidRPr="00B02930">
        <w:rPr>
          <w:b/>
          <w:bCs/>
          <w:i/>
          <w:iCs/>
          <w:szCs w:val="28"/>
        </w:rPr>
        <w:t>переживаниями</w:t>
      </w:r>
      <w:r w:rsidRPr="00280225">
        <w:rPr>
          <w:szCs w:val="28"/>
        </w:rPr>
        <w:t>: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а)</w:t>
      </w:r>
      <w:r w:rsidR="00370F84">
        <w:rPr>
          <w:szCs w:val="28"/>
        </w:rPr>
        <w:t xml:space="preserve"> </w:t>
      </w:r>
      <w:r w:rsidRPr="00394E18">
        <w:rPr>
          <w:b/>
          <w:bCs/>
          <w:i/>
          <w:iCs/>
          <w:szCs w:val="28"/>
        </w:rPr>
        <w:t>индивида</w:t>
      </w:r>
      <w:r w:rsidRPr="00056D6D">
        <w:t>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когда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он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испытывает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любовь;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б)</w:t>
      </w:r>
      <w:r w:rsidR="00370F84">
        <w:rPr>
          <w:szCs w:val="28"/>
        </w:rPr>
        <w:t xml:space="preserve"> </w:t>
      </w:r>
      <w:r w:rsidRPr="00394E18">
        <w:rPr>
          <w:b/>
          <w:bCs/>
          <w:i/>
          <w:iCs/>
          <w:szCs w:val="28"/>
        </w:rPr>
        <w:t>субъекта</w:t>
      </w:r>
      <w:r w:rsidR="00056D6D" w:rsidRPr="00056D6D">
        <w:t>,</w:t>
      </w:r>
      <w:r w:rsidR="00056D6D">
        <w:t xml:space="preserve"> </w:t>
      </w:r>
      <w:r w:rsidRPr="00280225">
        <w:rPr>
          <w:szCs w:val="28"/>
        </w:rPr>
        <w:t>когда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он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созда</w:t>
      </w:r>
      <w:r w:rsidR="00056D6D">
        <w:rPr>
          <w:szCs w:val="28"/>
        </w:rPr>
        <w:t>ё</w:t>
      </w:r>
      <w:r w:rsidRPr="00280225">
        <w:rPr>
          <w:szCs w:val="28"/>
        </w:rPr>
        <w:t>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своим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трудом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потребительную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стоимость;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в)</w:t>
      </w:r>
      <w:r w:rsidR="00370F84">
        <w:rPr>
          <w:szCs w:val="28"/>
        </w:rPr>
        <w:t xml:space="preserve"> </w:t>
      </w:r>
      <w:r w:rsidRPr="00394E18">
        <w:rPr>
          <w:b/>
          <w:bCs/>
          <w:i/>
          <w:iCs/>
          <w:szCs w:val="28"/>
        </w:rPr>
        <w:t>личности</w:t>
      </w:r>
      <w:r w:rsidR="00056D6D" w:rsidRPr="00056D6D">
        <w:t>,</w:t>
      </w:r>
      <w:r w:rsidR="00056D6D">
        <w:t xml:space="preserve"> </w:t>
      </w:r>
      <w:r w:rsidRPr="00280225">
        <w:rPr>
          <w:szCs w:val="28"/>
        </w:rPr>
        <w:t>когда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он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обладает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верой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истинность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стратегии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своей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жизни,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г)</w:t>
      </w:r>
      <w:r w:rsidR="00370F84">
        <w:rPr>
          <w:szCs w:val="28"/>
        </w:rPr>
        <w:t xml:space="preserve"> </w:t>
      </w:r>
      <w:r w:rsidRPr="00394E18">
        <w:rPr>
          <w:b/>
          <w:bCs/>
          <w:i/>
          <w:iCs/>
          <w:szCs w:val="28"/>
        </w:rPr>
        <w:t>индивидуальности</w:t>
      </w:r>
      <w:r w:rsidRPr="00280225">
        <w:rPr>
          <w:szCs w:val="28"/>
        </w:rPr>
        <w:t>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когда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он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обладает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надеждой,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выстраданной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интеллектуальных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поисках.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Поэтому</w:t>
      </w:r>
      <w:r w:rsidR="00370F84">
        <w:rPr>
          <w:szCs w:val="28"/>
        </w:rPr>
        <w:t xml:space="preserve"> </w:t>
      </w:r>
      <w:r>
        <w:rPr>
          <w:szCs w:val="28"/>
        </w:rPr>
        <w:t>сегодняшние</w:t>
      </w:r>
      <w:r w:rsidR="00370F84">
        <w:rPr>
          <w:szCs w:val="28"/>
        </w:rPr>
        <w:t xml:space="preserve"> </w:t>
      </w:r>
      <w:r>
        <w:rPr>
          <w:szCs w:val="28"/>
        </w:rPr>
        <w:t>«учителя»</w:t>
      </w:r>
      <w:r w:rsidR="00370F84">
        <w:rPr>
          <w:szCs w:val="28"/>
        </w:rPr>
        <w:t xml:space="preserve"> </w:t>
      </w:r>
      <w:r>
        <w:rPr>
          <w:szCs w:val="28"/>
        </w:rPr>
        <w:t>через</w:t>
      </w:r>
      <w:r w:rsidR="00370F84">
        <w:rPr>
          <w:szCs w:val="28"/>
        </w:rPr>
        <w:t xml:space="preserve"> </w:t>
      </w:r>
      <w:r>
        <w:rPr>
          <w:szCs w:val="28"/>
        </w:rPr>
        <w:t>проводимую</w:t>
      </w:r>
      <w:r w:rsidR="00370F84">
        <w:rPr>
          <w:szCs w:val="28"/>
        </w:rPr>
        <w:t xml:space="preserve"> </w:t>
      </w:r>
      <w:r>
        <w:rPr>
          <w:szCs w:val="28"/>
        </w:rPr>
        <w:t>ими</w:t>
      </w:r>
      <w:r w:rsidR="00370F84">
        <w:rPr>
          <w:szCs w:val="28"/>
        </w:rPr>
        <w:t xml:space="preserve"> </w:t>
      </w:r>
      <w:r>
        <w:rPr>
          <w:szCs w:val="28"/>
        </w:rPr>
        <w:t>политику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манипулиру</w:t>
      </w:r>
      <w:r w:rsidR="00056D6D">
        <w:rPr>
          <w:szCs w:val="28"/>
        </w:rPr>
        <w:t>ю</w:t>
      </w:r>
      <w:r w:rsidRPr="00280225">
        <w:rPr>
          <w:szCs w:val="28"/>
        </w:rPr>
        <w:t>т</w:t>
      </w:r>
      <w:r w:rsidR="00370F84">
        <w:rPr>
          <w:szCs w:val="28"/>
        </w:rPr>
        <w:t xml:space="preserve"> </w:t>
      </w:r>
      <w:r w:rsidRPr="00394E18">
        <w:rPr>
          <w:rStyle w:val="--"/>
        </w:rPr>
        <w:t>не</w:t>
      </w:r>
      <w:r w:rsidR="00370F84">
        <w:rPr>
          <w:rStyle w:val="--0"/>
        </w:rPr>
        <w:t xml:space="preserve"> </w:t>
      </w:r>
      <w:r w:rsidRPr="00394E18">
        <w:rPr>
          <w:rStyle w:val="--0"/>
        </w:rPr>
        <w:t>напрямую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переживанием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счастья,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косвенно,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через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нагнетание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любви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ненависти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(обобщ</w:t>
      </w:r>
      <w:r w:rsidR="00056D6D">
        <w:rPr>
          <w:szCs w:val="28"/>
        </w:rPr>
        <w:t>ё</w:t>
      </w:r>
      <w:r w:rsidRPr="00280225">
        <w:rPr>
          <w:szCs w:val="28"/>
        </w:rPr>
        <w:t>нный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показатель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самоосуществления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индивида),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через</w:t>
      </w:r>
      <w:r w:rsidR="00370F84">
        <w:rPr>
          <w:szCs w:val="28"/>
        </w:rPr>
        <w:t xml:space="preserve"> </w:t>
      </w:r>
      <w:r w:rsidRPr="00280225">
        <w:rPr>
          <w:szCs w:val="28"/>
        </w:rPr>
        <w:lastRenderedPageBreak/>
        <w:t>возможность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трудиться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лишение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работы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(обобщ</w:t>
      </w:r>
      <w:r w:rsidR="00900363">
        <w:rPr>
          <w:szCs w:val="28"/>
        </w:rPr>
        <w:t>ё</w:t>
      </w:r>
      <w:r w:rsidRPr="00280225">
        <w:rPr>
          <w:szCs w:val="28"/>
        </w:rPr>
        <w:t>нный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показатель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самоосуществления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субъекта),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через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укрепление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веры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людей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в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человека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общество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е</w:t>
      </w:r>
      <w:r w:rsidR="00900363">
        <w:rPr>
          <w:szCs w:val="28"/>
        </w:rPr>
        <w:t>ё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уничтожение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(обобщ</w:t>
      </w:r>
      <w:r w:rsidR="00900363">
        <w:rPr>
          <w:szCs w:val="28"/>
        </w:rPr>
        <w:t>ё</w:t>
      </w:r>
      <w:r w:rsidRPr="00280225">
        <w:rPr>
          <w:szCs w:val="28"/>
        </w:rPr>
        <w:t>нный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показатель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самоосуществления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личности),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через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формирование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у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человека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надежды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на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лучшее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будущее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или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е</w:t>
      </w:r>
      <w:r w:rsidR="00900363">
        <w:rPr>
          <w:szCs w:val="28"/>
        </w:rPr>
        <w:t>ё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разрушение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(обобщенный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показатель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самоосуществления</w:t>
      </w:r>
      <w:r w:rsidR="00370F84">
        <w:rPr>
          <w:szCs w:val="28"/>
        </w:rPr>
        <w:t xml:space="preserve"> </w:t>
      </w:r>
      <w:r w:rsidRPr="00280225">
        <w:rPr>
          <w:szCs w:val="28"/>
        </w:rPr>
        <w:t>индивидуальности).</w:t>
      </w:r>
    </w:p>
    <w:p w14:paraId="7648EF76" w14:textId="23024A59" w:rsidR="00C86932" w:rsidRDefault="00712A31" w:rsidP="00900363">
      <w:r w:rsidRPr="00280225">
        <w:t>Достижение</w:t>
      </w:r>
      <w:r w:rsidR="00370F84">
        <w:t xml:space="preserve"> </w:t>
      </w:r>
      <w:r w:rsidRPr="00280225">
        <w:t>счастья</w:t>
      </w:r>
      <w:r w:rsidR="00370F84">
        <w:t xml:space="preserve"> </w:t>
      </w:r>
      <w:r w:rsidRPr="00280225">
        <w:t>с</w:t>
      </w:r>
      <w:r w:rsidR="00370F84">
        <w:t xml:space="preserve"> </w:t>
      </w:r>
      <w:r w:rsidRPr="00280225">
        <w:t>помощью</w:t>
      </w:r>
      <w:r w:rsidR="00370F84">
        <w:t xml:space="preserve"> </w:t>
      </w:r>
      <w:r>
        <w:t>познания</w:t>
      </w:r>
      <w:r w:rsidR="00370F84">
        <w:t xml:space="preserve"> </w:t>
      </w:r>
      <w:r>
        <w:t>и</w:t>
      </w:r>
      <w:r w:rsidR="00370F84">
        <w:t xml:space="preserve"> </w:t>
      </w:r>
      <w:r>
        <w:t>через</w:t>
      </w:r>
      <w:r w:rsidR="00370F84">
        <w:t xml:space="preserve"> </w:t>
      </w:r>
      <w:r>
        <w:t>личный</w:t>
      </w:r>
      <w:r w:rsidR="00370F84">
        <w:t xml:space="preserve"> </w:t>
      </w:r>
      <w:r>
        <w:t>опыт,</w:t>
      </w:r>
      <w:r w:rsidR="00370F84">
        <w:t xml:space="preserve"> </w:t>
      </w:r>
      <w:r>
        <w:t>пришедший</w:t>
      </w:r>
      <w:r w:rsidR="00370F84">
        <w:t xml:space="preserve"> </w:t>
      </w:r>
      <w:r>
        <w:t>с</w:t>
      </w:r>
      <w:r w:rsidR="00370F84">
        <w:t xml:space="preserve"> </w:t>
      </w:r>
      <w:r>
        <w:t>познанием</w:t>
      </w:r>
      <w:r w:rsidR="00911A85">
        <w:t>,</w:t>
      </w:r>
      <w:r w:rsidR="00370F84">
        <w:t xml:space="preserve"> </w:t>
      </w:r>
      <w:r w:rsidRPr="00280225">
        <w:t>–</w:t>
      </w:r>
      <w:r w:rsidR="00370F84">
        <w:t xml:space="preserve"> </w:t>
      </w:r>
      <w:r w:rsidRPr="00280225">
        <w:t>это</w:t>
      </w:r>
      <w:r w:rsidR="00370F84">
        <w:t xml:space="preserve"> </w:t>
      </w:r>
      <w:r w:rsidRPr="00280225">
        <w:t>структурирование</w:t>
      </w:r>
      <w:r w:rsidR="00370F84">
        <w:t xml:space="preserve"> </w:t>
      </w:r>
      <w:r w:rsidRPr="0009117A">
        <w:rPr>
          <w:b/>
          <w:bCs/>
          <w:i/>
          <w:iCs/>
        </w:rPr>
        <w:t>внутреннего</w:t>
      </w:r>
      <w:r w:rsidR="00370F84">
        <w:rPr>
          <w:b/>
          <w:bCs/>
          <w:i/>
          <w:iCs/>
        </w:rPr>
        <w:t xml:space="preserve"> </w:t>
      </w:r>
      <w:r w:rsidRPr="0009117A">
        <w:rPr>
          <w:b/>
          <w:bCs/>
          <w:i/>
          <w:iCs/>
        </w:rPr>
        <w:t>психологического</w:t>
      </w:r>
      <w:r w:rsidR="00370F84">
        <w:rPr>
          <w:b/>
          <w:bCs/>
          <w:i/>
          <w:iCs/>
        </w:rPr>
        <w:t xml:space="preserve"> </w:t>
      </w:r>
      <w:r w:rsidRPr="0009117A">
        <w:rPr>
          <w:b/>
          <w:bCs/>
          <w:i/>
          <w:iCs/>
        </w:rPr>
        <w:t>пространства</w:t>
      </w:r>
      <w:r w:rsidR="00370F84">
        <w:rPr>
          <w:b/>
          <w:bCs/>
          <w:i/>
          <w:iCs/>
        </w:rPr>
        <w:t xml:space="preserve"> </w:t>
      </w:r>
      <w:r w:rsidRPr="0009117A">
        <w:rPr>
          <w:b/>
          <w:bCs/>
          <w:i/>
          <w:iCs/>
        </w:rPr>
        <w:t>человека</w:t>
      </w:r>
      <w:r w:rsidRPr="00911A85">
        <w:t>,</w:t>
      </w:r>
      <w:r w:rsidR="00370F84">
        <w:t xml:space="preserve"> </w:t>
      </w:r>
      <w:r w:rsidRPr="00280225">
        <w:t>которое</w:t>
      </w:r>
      <w:r w:rsidR="00370F84">
        <w:t xml:space="preserve"> </w:t>
      </w:r>
      <w:r w:rsidRPr="00280225">
        <w:t>делает</w:t>
      </w:r>
      <w:r w:rsidR="00370F84">
        <w:t xml:space="preserve"> </w:t>
      </w:r>
      <w:r w:rsidRPr="00280225">
        <w:t>его</w:t>
      </w:r>
      <w:r w:rsidR="00370F84">
        <w:t xml:space="preserve"> </w:t>
      </w:r>
      <w:r w:rsidRPr="0009117A">
        <w:rPr>
          <w:rStyle w:val="--0"/>
        </w:rPr>
        <w:t>независимым</w:t>
      </w:r>
      <w:r w:rsidR="00370F84">
        <w:rPr>
          <w:rStyle w:val="--0"/>
        </w:rPr>
        <w:t xml:space="preserve"> </w:t>
      </w:r>
      <w:r w:rsidRPr="0009117A">
        <w:rPr>
          <w:rStyle w:val="--"/>
        </w:rPr>
        <w:t>и</w:t>
      </w:r>
      <w:r w:rsidR="00370F84">
        <w:rPr>
          <w:rStyle w:val="--"/>
        </w:rPr>
        <w:t xml:space="preserve"> </w:t>
      </w:r>
      <w:r w:rsidRPr="0009117A">
        <w:rPr>
          <w:rStyle w:val="--"/>
        </w:rPr>
        <w:t>свободным</w:t>
      </w:r>
      <w:r w:rsidR="00370F84">
        <w:t xml:space="preserve"> </w:t>
      </w:r>
      <w:r w:rsidRPr="00280225">
        <w:t>от</w:t>
      </w:r>
      <w:r w:rsidR="00370F84">
        <w:t xml:space="preserve"> </w:t>
      </w:r>
      <w:r w:rsidRPr="00280225">
        <w:t>любых</w:t>
      </w:r>
      <w:r w:rsidR="00370F84">
        <w:t xml:space="preserve"> </w:t>
      </w:r>
      <w:r w:rsidRPr="00280225">
        <w:t>деформаций</w:t>
      </w:r>
      <w:r w:rsidR="00370F84">
        <w:t xml:space="preserve"> </w:t>
      </w:r>
      <w:r w:rsidRPr="00280225">
        <w:t>внешнего</w:t>
      </w:r>
      <w:r w:rsidR="00370F84">
        <w:t xml:space="preserve"> </w:t>
      </w:r>
      <w:r w:rsidRPr="00280225">
        <w:t>психологического</w:t>
      </w:r>
      <w:r w:rsidR="00370F84">
        <w:t xml:space="preserve"> </w:t>
      </w:r>
      <w:r w:rsidRPr="00280225">
        <w:t>пространства</w:t>
      </w:r>
      <w:r>
        <w:t>,</w:t>
      </w:r>
      <w:r w:rsidR="00370F84">
        <w:t xml:space="preserve"> </w:t>
      </w:r>
      <w:r>
        <w:t>которое</w:t>
      </w:r>
      <w:r w:rsidR="00370F84">
        <w:t xml:space="preserve"> </w:t>
      </w:r>
      <w:r>
        <w:t>сегодня</w:t>
      </w:r>
      <w:r w:rsidR="00370F84">
        <w:t xml:space="preserve"> </w:t>
      </w:r>
      <w:r>
        <w:t>окружает</w:t>
      </w:r>
      <w:r w:rsidR="00370F84">
        <w:t xml:space="preserve"> </w:t>
      </w:r>
      <w:r>
        <w:t>нас</w:t>
      </w:r>
      <w:r w:rsidR="00911A85">
        <w:t>,</w:t>
      </w:r>
      <w:r w:rsidR="00370F84">
        <w:t xml:space="preserve"> </w:t>
      </w:r>
      <w:r w:rsidRPr="00280225">
        <w:t>или</w:t>
      </w:r>
      <w:r w:rsidR="00370F84">
        <w:t xml:space="preserve"> </w:t>
      </w:r>
      <w:r w:rsidRPr="00280225">
        <w:t>иным</w:t>
      </w:r>
      <w:r w:rsidR="00370F84">
        <w:t xml:space="preserve"> </w:t>
      </w:r>
      <w:r w:rsidRPr="00280225">
        <w:t>политическим</w:t>
      </w:r>
      <w:r w:rsidR="00370F84">
        <w:t xml:space="preserve"> </w:t>
      </w:r>
      <w:r w:rsidRPr="00280225">
        <w:t>режимом.</w:t>
      </w:r>
      <w:r w:rsidR="00370F84">
        <w:t xml:space="preserve"> </w:t>
      </w:r>
      <w:r w:rsidRPr="00280225">
        <w:t>Будучи</w:t>
      </w:r>
      <w:r w:rsidR="00370F84">
        <w:t xml:space="preserve"> </w:t>
      </w:r>
      <w:r w:rsidRPr="00280225">
        <w:t>счастливым,</w:t>
      </w:r>
      <w:r w:rsidR="00370F84">
        <w:t xml:space="preserve"> </w:t>
      </w:r>
      <w:r w:rsidRPr="00280225">
        <w:t>человек</w:t>
      </w:r>
      <w:r w:rsidR="00370F84">
        <w:t xml:space="preserve"> </w:t>
      </w:r>
      <w:r w:rsidRPr="00280225">
        <w:t>сохранит</w:t>
      </w:r>
      <w:r w:rsidR="00370F84">
        <w:t xml:space="preserve"> </w:t>
      </w:r>
      <w:r w:rsidRPr="00280225">
        <w:t>адекватность</w:t>
      </w:r>
      <w:r w:rsidR="00370F84">
        <w:t xml:space="preserve"> </w:t>
      </w:r>
      <w:r w:rsidRPr="00280225">
        <w:t>и</w:t>
      </w:r>
      <w:r w:rsidR="00370F84">
        <w:t xml:space="preserve"> </w:t>
      </w:r>
      <w:r w:rsidRPr="00280225">
        <w:t>адаптивность</w:t>
      </w:r>
      <w:r w:rsidR="00370F84">
        <w:t xml:space="preserve"> </w:t>
      </w:r>
      <w:r w:rsidRPr="00280225">
        <w:t>к</w:t>
      </w:r>
      <w:r w:rsidR="00370F84">
        <w:t xml:space="preserve"> </w:t>
      </w:r>
      <w:r w:rsidRPr="00280225">
        <w:t>любым</w:t>
      </w:r>
      <w:r w:rsidR="00370F84">
        <w:t xml:space="preserve"> </w:t>
      </w:r>
      <w:r w:rsidRPr="00280225">
        <w:t>внешним</w:t>
      </w:r>
      <w:r w:rsidR="00370F84">
        <w:t xml:space="preserve"> </w:t>
      </w:r>
      <w:r w:rsidRPr="00280225">
        <w:t>воздействиям,</w:t>
      </w:r>
      <w:r w:rsidR="00370F84">
        <w:t xml:space="preserve"> </w:t>
      </w:r>
      <w:r w:rsidRPr="0009117A">
        <w:rPr>
          <w:rStyle w:val="--"/>
        </w:rPr>
        <w:t>не</w:t>
      </w:r>
      <w:r w:rsidR="00370F84">
        <w:rPr>
          <w:rStyle w:val="--0"/>
        </w:rPr>
        <w:t xml:space="preserve"> </w:t>
      </w:r>
      <w:r w:rsidRPr="0009117A">
        <w:rPr>
          <w:rStyle w:val="--0"/>
        </w:rPr>
        <w:t>прибегая</w:t>
      </w:r>
      <w:r w:rsidR="00370F84">
        <w:t xml:space="preserve"> </w:t>
      </w:r>
      <w:r w:rsidRPr="00280225">
        <w:t>ни</w:t>
      </w:r>
      <w:r w:rsidR="00370F84">
        <w:t xml:space="preserve"> </w:t>
      </w:r>
      <w:r w:rsidRPr="00280225">
        <w:t>к</w:t>
      </w:r>
      <w:r w:rsidR="00370F84">
        <w:t xml:space="preserve"> </w:t>
      </w:r>
      <w:r w:rsidRPr="00280225">
        <w:t>каким</w:t>
      </w:r>
      <w:r w:rsidR="00370F84">
        <w:t xml:space="preserve"> </w:t>
      </w:r>
      <w:r w:rsidRPr="00280225">
        <w:t>защитным</w:t>
      </w:r>
      <w:r w:rsidR="00370F84">
        <w:t xml:space="preserve"> </w:t>
      </w:r>
      <w:r w:rsidRPr="00280225">
        <w:t>средствам</w:t>
      </w:r>
      <w:r w:rsidR="00370F84">
        <w:t xml:space="preserve"> </w:t>
      </w:r>
      <w:r w:rsidRPr="00280225">
        <w:t>типа</w:t>
      </w:r>
      <w:r w:rsidR="00370F84">
        <w:t xml:space="preserve"> </w:t>
      </w:r>
      <w:r w:rsidRPr="00280225">
        <w:t>алкоголя,</w:t>
      </w:r>
      <w:r w:rsidR="00370F84">
        <w:t xml:space="preserve"> </w:t>
      </w:r>
      <w:r w:rsidRPr="00280225">
        <w:t>наркотиков,</w:t>
      </w:r>
      <w:r w:rsidR="00370F84">
        <w:t xml:space="preserve"> </w:t>
      </w:r>
      <w:r w:rsidRPr="00280225">
        <w:t>криминала</w:t>
      </w:r>
      <w:r w:rsidR="00370F84">
        <w:t xml:space="preserve"> </w:t>
      </w:r>
      <w:r w:rsidRPr="00280225">
        <w:t>или</w:t>
      </w:r>
      <w:r w:rsidR="00370F84">
        <w:t xml:space="preserve"> </w:t>
      </w:r>
      <w:r w:rsidRPr="00280225">
        <w:t>ненависти.</w:t>
      </w:r>
      <w:r w:rsidR="00370F84">
        <w:t xml:space="preserve"> </w:t>
      </w:r>
      <w:r w:rsidR="00911A85" w:rsidRPr="00280225">
        <w:t>За</w:t>
      </w:r>
      <w:r w:rsidR="00911A85">
        <w:t xml:space="preserve"> многие прожитые года </w:t>
      </w:r>
      <w:r w:rsidR="00911A85" w:rsidRPr="00280225">
        <w:t>своей</w:t>
      </w:r>
      <w:r w:rsidR="00911A85">
        <w:t xml:space="preserve"> </w:t>
      </w:r>
      <w:r w:rsidR="00911A85" w:rsidRPr="00280225">
        <w:t>жизни</w:t>
      </w:r>
      <w:r w:rsidR="00370F84">
        <w:t xml:space="preserve"> </w:t>
      </w:r>
      <w:r w:rsidRPr="00280225">
        <w:t>мне</w:t>
      </w:r>
      <w:r w:rsidR="00370F84">
        <w:t xml:space="preserve"> </w:t>
      </w:r>
      <w:r w:rsidRPr="00280225">
        <w:t>посчастливилось</w:t>
      </w:r>
      <w:r w:rsidR="00370F84">
        <w:t xml:space="preserve"> </w:t>
      </w:r>
      <w:r w:rsidRPr="00280225">
        <w:t>быть</w:t>
      </w:r>
      <w:r w:rsidR="00370F84">
        <w:t xml:space="preserve"> </w:t>
      </w:r>
      <w:r w:rsidRPr="00280225">
        <w:t>знакомым</w:t>
      </w:r>
      <w:r w:rsidR="00370F84">
        <w:t xml:space="preserve"> </w:t>
      </w:r>
      <w:r w:rsidRPr="00280225">
        <w:t>с</w:t>
      </w:r>
      <w:r w:rsidR="00370F84">
        <w:t xml:space="preserve"> </w:t>
      </w:r>
      <w:r w:rsidRPr="00280225">
        <w:t>людьми,</w:t>
      </w:r>
      <w:r w:rsidR="00370F84">
        <w:t xml:space="preserve"> </w:t>
      </w:r>
      <w:r w:rsidRPr="00280225">
        <w:t>которые</w:t>
      </w:r>
      <w:r w:rsidR="00370F84">
        <w:t xml:space="preserve"> </w:t>
      </w:r>
      <w:r w:rsidRPr="00280225">
        <w:t>прошли</w:t>
      </w:r>
      <w:r w:rsidR="00370F84">
        <w:t xml:space="preserve"> </w:t>
      </w:r>
      <w:r w:rsidRPr="00280225">
        <w:t>через</w:t>
      </w:r>
      <w:r w:rsidR="00370F84">
        <w:t xml:space="preserve"> </w:t>
      </w:r>
      <w:r w:rsidRPr="00280225">
        <w:t>огонь</w:t>
      </w:r>
      <w:r w:rsidR="00370F84">
        <w:t xml:space="preserve"> </w:t>
      </w:r>
      <w:r w:rsidRPr="00280225">
        <w:t>революций,</w:t>
      </w:r>
      <w:r w:rsidR="00370F84">
        <w:t xml:space="preserve"> </w:t>
      </w:r>
      <w:r w:rsidRPr="00280225">
        <w:t>войн,</w:t>
      </w:r>
      <w:r w:rsidR="00370F84">
        <w:t xml:space="preserve"> </w:t>
      </w:r>
      <w:r w:rsidRPr="00280225">
        <w:t>репрессий,</w:t>
      </w:r>
      <w:r w:rsidR="00370F84">
        <w:t xml:space="preserve"> </w:t>
      </w:r>
      <w:r w:rsidRPr="00280225">
        <w:t>голода,</w:t>
      </w:r>
      <w:r w:rsidR="00370F84">
        <w:t xml:space="preserve"> </w:t>
      </w:r>
      <w:r w:rsidRPr="00280225">
        <w:t>предательства,</w:t>
      </w:r>
      <w:r w:rsidR="00370F84">
        <w:t xml:space="preserve"> </w:t>
      </w:r>
      <w:r w:rsidRPr="00280225">
        <w:t>но</w:t>
      </w:r>
      <w:r w:rsidR="00370F84">
        <w:t xml:space="preserve"> </w:t>
      </w:r>
      <w:r w:rsidRPr="0009117A">
        <w:rPr>
          <w:rStyle w:val="--0"/>
          <w:color w:val="FF0000"/>
        </w:rPr>
        <w:t>не</w:t>
      </w:r>
      <w:r w:rsidR="00370F84">
        <w:rPr>
          <w:rStyle w:val="--0"/>
        </w:rPr>
        <w:t xml:space="preserve"> </w:t>
      </w:r>
      <w:r w:rsidRPr="0009117A">
        <w:rPr>
          <w:rStyle w:val="--0"/>
        </w:rPr>
        <w:t>утратили</w:t>
      </w:r>
      <w:r w:rsidR="00370F84">
        <w:t xml:space="preserve"> </w:t>
      </w:r>
      <w:r w:rsidRPr="00280225">
        <w:t>при</w:t>
      </w:r>
      <w:r w:rsidR="00370F84">
        <w:t xml:space="preserve"> </w:t>
      </w:r>
      <w:r w:rsidRPr="00280225">
        <w:t>этом</w:t>
      </w:r>
      <w:r w:rsidR="00370F84">
        <w:t xml:space="preserve"> </w:t>
      </w:r>
      <w:r w:rsidRPr="00280225">
        <w:t>ни</w:t>
      </w:r>
      <w:r w:rsidR="00370F84">
        <w:t xml:space="preserve"> </w:t>
      </w:r>
      <w:r w:rsidRPr="00280225">
        <w:t>адекватности,</w:t>
      </w:r>
      <w:r w:rsidR="00370F84">
        <w:t xml:space="preserve"> </w:t>
      </w:r>
      <w:r w:rsidRPr="00280225">
        <w:t>ни</w:t>
      </w:r>
      <w:r w:rsidR="00370F84">
        <w:t xml:space="preserve"> </w:t>
      </w:r>
      <w:r w:rsidRPr="00280225">
        <w:t>адаптивности,</w:t>
      </w:r>
      <w:r w:rsidR="00370F84">
        <w:t xml:space="preserve"> </w:t>
      </w:r>
      <w:r w:rsidRPr="00280225">
        <w:t>ни</w:t>
      </w:r>
      <w:r w:rsidR="00370F84">
        <w:t xml:space="preserve"> </w:t>
      </w:r>
      <w:r w:rsidRPr="00280225">
        <w:t>оптимизма</w:t>
      </w:r>
      <w:r w:rsidR="00911A85">
        <w:t>,</w:t>
      </w:r>
      <w:r w:rsidR="00370F84">
        <w:t xml:space="preserve"> </w:t>
      </w:r>
      <w:r w:rsidRPr="00280225">
        <w:t>потому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они</w:t>
      </w:r>
      <w:r w:rsidR="00370F84">
        <w:t xml:space="preserve"> </w:t>
      </w:r>
      <w:r w:rsidRPr="0009117A">
        <w:rPr>
          <w:rStyle w:val="--0"/>
        </w:rPr>
        <w:t>умели</w:t>
      </w:r>
      <w:r w:rsidR="00370F84">
        <w:rPr>
          <w:rStyle w:val="--0"/>
        </w:rPr>
        <w:t xml:space="preserve"> </w:t>
      </w:r>
      <w:r w:rsidRPr="0009117A">
        <w:rPr>
          <w:rStyle w:val="--"/>
        </w:rPr>
        <w:t>быть</w:t>
      </w:r>
      <w:r w:rsidR="00370F84">
        <w:rPr>
          <w:rStyle w:val="--0"/>
        </w:rPr>
        <w:t xml:space="preserve"> </w:t>
      </w:r>
      <w:r w:rsidRPr="0009117A">
        <w:rPr>
          <w:rStyle w:val="--0"/>
        </w:rPr>
        <w:t>счастливыми</w:t>
      </w:r>
      <w:r w:rsidRPr="00280225">
        <w:t>,</w:t>
      </w:r>
      <w:r w:rsidR="00370F84">
        <w:t xml:space="preserve"> </w:t>
      </w:r>
      <w:r w:rsidRPr="0009117A">
        <w:rPr>
          <w:b/>
          <w:bCs/>
          <w:i/>
          <w:iCs/>
        </w:rPr>
        <w:t>они</w:t>
      </w:r>
      <w:r w:rsidR="00370F84">
        <w:rPr>
          <w:b/>
          <w:bCs/>
          <w:i/>
          <w:iCs/>
        </w:rPr>
        <w:t xml:space="preserve"> </w:t>
      </w:r>
      <w:r w:rsidRPr="0009117A">
        <w:rPr>
          <w:b/>
          <w:bCs/>
          <w:i/>
          <w:iCs/>
        </w:rPr>
        <w:t>умели</w:t>
      </w:r>
      <w:r w:rsidR="00370F84">
        <w:rPr>
          <w:b/>
          <w:bCs/>
          <w:i/>
          <w:iCs/>
        </w:rPr>
        <w:t xml:space="preserve"> </w:t>
      </w:r>
      <w:r w:rsidRPr="0009117A">
        <w:rPr>
          <w:b/>
          <w:bCs/>
          <w:i/>
          <w:iCs/>
        </w:rPr>
        <w:t>жить</w:t>
      </w:r>
      <w:r w:rsidRPr="00280225">
        <w:t>.</w:t>
      </w:r>
      <w:r w:rsidR="00370F84">
        <w:t xml:space="preserve"> </w:t>
      </w:r>
      <w:r w:rsidRPr="00280225">
        <w:t>Они</w:t>
      </w:r>
      <w:r w:rsidR="00370F84">
        <w:t xml:space="preserve"> </w:t>
      </w:r>
      <w:r w:rsidRPr="00280225">
        <w:t>своей</w:t>
      </w:r>
      <w:r w:rsidR="00370F84">
        <w:t xml:space="preserve"> </w:t>
      </w:r>
      <w:r w:rsidRPr="00280225">
        <w:t>жизнью</w:t>
      </w:r>
      <w:r w:rsidR="00370F84">
        <w:t xml:space="preserve"> </w:t>
      </w:r>
      <w:r w:rsidRPr="00280225">
        <w:t>доказали,</w:t>
      </w:r>
      <w:r w:rsidR="00370F84">
        <w:t xml:space="preserve"> </w:t>
      </w:r>
      <w:r w:rsidRPr="00280225">
        <w:t>что</w:t>
      </w:r>
      <w:r w:rsidR="00370F84">
        <w:t xml:space="preserve"> </w:t>
      </w:r>
      <w:r w:rsidRPr="00280225">
        <w:t>счастье</w:t>
      </w:r>
      <w:r w:rsidR="00370F84">
        <w:t xml:space="preserve"> </w:t>
      </w:r>
      <w:r w:rsidRPr="00280225">
        <w:t>не</w:t>
      </w:r>
      <w:r w:rsidR="00370F84">
        <w:t xml:space="preserve"> </w:t>
      </w:r>
      <w:r w:rsidRPr="00280225">
        <w:t>зависит</w:t>
      </w:r>
      <w:r w:rsidR="00370F84">
        <w:t xml:space="preserve"> </w:t>
      </w:r>
      <w:r w:rsidRPr="00280225">
        <w:t>от</w:t>
      </w:r>
      <w:r w:rsidR="00370F84">
        <w:t xml:space="preserve"> </w:t>
      </w:r>
      <w:r w:rsidRPr="00280225">
        <w:t>условий</w:t>
      </w:r>
      <w:r w:rsidR="00370F84">
        <w:t xml:space="preserve"> </w:t>
      </w:r>
      <w:r w:rsidRPr="00280225">
        <w:t>жизни,</w:t>
      </w:r>
      <w:r w:rsidR="00370F84">
        <w:t xml:space="preserve"> </w:t>
      </w:r>
      <w:r w:rsidRPr="00280225">
        <w:t>комфорта,</w:t>
      </w:r>
      <w:r w:rsidR="00370F84">
        <w:t xml:space="preserve"> </w:t>
      </w:r>
      <w:r w:rsidRPr="00280225">
        <w:t>даже</w:t>
      </w:r>
      <w:r w:rsidR="00370F84">
        <w:t xml:space="preserve"> </w:t>
      </w:r>
      <w:r w:rsidRPr="00280225">
        <w:t>безопасности,</w:t>
      </w:r>
      <w:r w:rsidR="00370F84">
        <w:t xml:space="preserve"> </w:t>
      </w:r>
      <w:r w:rsidRPr="00280225">
        <w:t>материального</w:t>
      </w:r>
      <w:r w:rsidR="00370F84">
        <w:t xml:space="preserve"> </w:t>
      </w:r>
      <w:r w:rsidRPr="00280225">
        <w:t>достатка.</w:t>
      </w:r>
      <w:r w:rsidR="00370F84">
        <w:t xml:space="preserve"> </w:t>
      </w:r>
      <w:r w:rsidRPr="0009117A">
        <w:rPr>
          <w:b/>
          <w:bCs/>
          <w:i/>
          <w:iCs/>
        </w:rPr>
        <w:t>Умение</w:t>
      </w:r>
      <w:r w:rsidR="00370F84">
        <w:rPr>
          <w:b/>
          <w:bCs/>
          <w:i/>
          <w:iCs/>
        </w:rPr>
        <w:t xml:space="preserve"> </w:t>
      </w:r>
      <w:r w:rsidRPr="0009117A">
        <w:rPr>
          <w:b/>
          <w:bCs/>
          <w:i/>
          <w:iCs/>
        </w:rPr>
        <w:t>жить</w:t>
      </w:r>
      <w:r w:rsidR="00370F84">
        <w:rPr>
          <w:b/>
          <w:bCs/>
          <w:i/>
          <w:iCs/>
        </w:rPr>
        <w:t xml:space="preserve"> </w:t>
      </w:r>
      <w:r w:rsidRPr="0009117A">
        <w:rPr>
          <w:b/>
          <w:bCs/>
          <w:i/>
          <w:iCs/>
        </w:rPr>
        <w:t>–</w:t>
      </w:r>
      <w:r w:rsidR="00370F84">
        <w:rPr>
          <w:b/>
          <w:bCs/>
          <w:i/>
          <w:iCs/>
        </w:rPr>
        <w:t xml:space="preserve"> </w:t>
      </w:r>
      <w:r w:rsidRPr="0009117A">
        <w:rPr>
          <w:b/>
          <w:bCs/>
          <w:i/>
          <w:iCs/>
        </w:rPr>
        <w:t>это</w:t>
      </w:r>
      <w:r w:rsidR="00370F84">
        <w:rPr>
          <w:b/>
          <w:bCs/>
          <w:i/>
          <w:iCs/>
        </w:rPr>
        <w:t xml:space="preserve"> </w:t>
      </w:r>
      <w:r w:rsidRPr="0009117A">
        <w:rPr>
          <w:b/>
          <w:bCs/>
          <w:i/>
          <w:iCs/>
        </w:rPr>
        <w:t>умение</w:t>
      </w:r>
      <w:r w:rsidR="00370F84">
        <w:rPr>
          <w:b/>
          <w:bCs/>
          <w:i/>
          <w:iCs/>
        </w:rPr>
        <w:t xml:space="preserve"> </w:t>
      </w:r>
      <w:r w:rsidRPr="0009117A">
        <w:rPr>
          <w:b/>
          <w:bCs/>
          <w:i/>
          <w:iCs/>
        </w:rPr>
        <w:t>быть</w:t>
      </w:r>
      <w:r w:rsidR="00370F84">
        <w:rPr>
          <w:b/>
          <w:bCs/>
          <w:i/>
          <w:iCs/>
        </w:rPr>
        <w:t xml:space="preserve"> </w:t>
      </w:r>
      <w:r w:rsidRPr="0009117A">
        <w:rPr>
          <w:b/>
          <w:bCs/>
          <w:i/>
          <w:iCs/>
        </w:rPr>
        <w:t>счастливым</w:t>
      </w:r>
      <w:r w:rsidRPr="00911A85">
        <w:t>.</w:t>
      </w:r>
      <w:r w:rsidR="00370F84" w:rsidRPr="00911A85">
        <w:t xml:space="preserve"> </w:t>
      </w:r>
      <w:r w:rsidRPr="00280225">
        <w:t>Но</w:t>
      </w:r>
      <w:r w:rsidR="00370F84">
        <w:t xml:space="preserve"> </w:t>
      </w:r>
      <w:r w:rsidRPr="00280225">
        <w:t>многим</w:t>
      </w:r>
      <w:r w:rsidR="00370F84">
        <w:t xml:space="preserve"> </w:t>
      </w:r>
      <w:r w:rsidRPr="00280225">
        <w:t>на</w:t>
      </w:r>
      <w:r w:rsidR="00370F84">
        <w:t xml:space="preserve"> </w:t>
      </w:r>
      <w:r w:rsidRPr="00280225">
        <w:t>этом</w:t>
      </w:r>
      <w:r w:rsidR="00370F84">
        <w:t xml:space="preserve"> </w:t>
      </w:r>
      <w:r w:rsidRPr="00280225">
        <w:t>пути</w:t>
      </w:r>
      <w:r w:rsidR="00370F84">
        <w:t xml:space="preserve"> </w:t>
      </w:r>
      <w:r w:rsidRPr="00280225">
        <w:t>нужна</w:t>
      </w:r>
      <w:r w:rsidR="00370F84">
        <w:t xml:space="preserve"> </w:t>
      </w:r>
      <w:r w:rsidRPr="00280225">
        <w:t>помощь</w:t>
      </w:r>
      <w:r>
        <w:t>.</w:t>
      </w:r>
      <w:r w:rsidR="00370F84">
        <w:t xml:space="preserve"> </w:t>
      </w:r>
      <w:r>
        <w:t>Помощь</w:t>
      </w:r>
      <w:r w:rsidR="00370F84">
        <w:t xml:space="preserve"> </w:t>
      </w:r>
      <w:r>
        <w:t>тех</w:t>
      </w:r>
      <w:r w:rsidR="00370F84">
        <w:t xml:space="preserve"> </w:t>
      </w:r>
      <w:r>
        <w:t>из</w:t>
      </w:r>
      <w:r w:rsidR="00370F84">
        <w:t xml:space="preserve"> </w:t>
      </w:r>
      <w:r>
        <w:t>нас,</w:t>
      </w:r>
      <w:r w:rsidR="00370F84">
        <w:t xml:space="preserve"> </w:t>
      </w:r>
      <w:r w:rsidR="0025134B">
        <w:t>кто</w:t>
      </w:r>
      <w:r w:rsidR="00370F84">
        <w:t xml:space="preserve"> </w:t>
      </w:r>
      <w:r w:rsidRPr="00280225">
        <w:t>име</w:t>
      </w:r>
      <w:r w:rsidR="0025134B">
        <w:t>е</w:t>
      </w:r>
      <w:r w:rsidRPr="00280225">
        <w:t>т</w:t>
      </w:r>
      <w:r w:rsidR="00370F84">
        <w:t xml:space="preserve"> </w:t>
      </w:r>
      <w:r w:rsidRPr="00EB06A1">
        <w:rPr>
          <w:b/>
          <w:bCs/>
          <w:i/>
          <w:iCs/>
        </w:rPr>
        <w:t>ответы</w:t>
      </w:r>
      <w:r w:rsidR="00370F84">
        <w:rPr>
          <w:b/>
          <w:bCs/>
          <w:i/>
          <w:iCs/>
        </w:rPr>
        <w:t xml:space="preserve"> </w:t>
      </w:r>
      <w:r w:rsidRPr="00EB06A1">
        <w:rPr>
          <w:b/>
          <w:bCs/>
          <w:i/>
          <w:iCs/>
        </w:rPr>
        <w:t>на</w:t>
      </w:r>
      <w:r w:rsidR="00370F84">
        <w:rPr>
          <w:b/>
          <w:bCs/>
          <w:i/>
          <w:iCs/>
        </w:rPr>
        <w:t xml:space="preserve"> </w:t>
      </w:r>
      <w:r w:rsidRPr="00EB06A1">
        <w:rPr>
          <w:b/>
          <w:bCs/>
          <w:i/>
          <w:iCs/>
        </w:rPr>
        <w:t>четыре</w:t>
      </w:r>
      <w:r w:rsidR="00370F84">
        <w:rPr>
          <w:b/>
          <w:bCs/>
          <w:i/>
          <w:iCs/>
        </w:rPr>
        <w:t xml:space="preserve"> </w:t>
      </w:r>
      <w:r w:rsidRPr="00EB06A1">
        <w:rPr>
          <w:b/>
          <w:bCs/>
          <w:i/>
          <w:iCs/>
        </w:rPr>
        <w:t>вопроса,</w:t>
      </w:r>
      <w:r w:rsidR="00370F84">
        <w:rPr>
          <w:b/>
          <w:bCs/>
          <w:i/>
          <w:iCs/>
        </w:rPr>
        <w:t xml:space="preserve"> </w:t>
      </w:r>
      <w:r w:rsidRPr="00EB06A1">
        <w:rPr>
          <w:b/>
          <w:bCs/>
          <w:i/>
          <w:iCs/>
        </w:rPr>
        <w:t>на</w:t>
      </w:r>
      <w:r w:rsidR="00370F84">
        <w:rPr>
          <w:b/>
          <w:bCs/>
          <w:i/>
          <w:iCs/>
        </w:rPr>
        <w:t xml:space="preserve"> </w:t>
      </w:r>
      <w:r w:rsidRPr="00EB06A1">
        <w:rPr>
          <w:b/>
          <w:bCs/>
          <w:i/>
          <w:iCs/>
        </w:rPr>
        <w:t>которые</w:t>
      </w:r>
      <w:r w:rsidR="00370F84">
        <w:rPr>
          <w:b/>
          <w:bCs/>
          <w:i/>
          <w:iCs/>
        </w:rPr>
        <w:t xml:space="preserve"> </w:t>
      </w:r>
      <w:r w:rsidRPr="00EB06A1">
        <w:rPr>
          <w:b/>
          <w:bCs/>
          <w:i/>
          <w:iCs/>
        </w:rPr>
        <w:t>я</w:t>
      </w:r>
      <w:r w:rsidR="00370F84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попытался</w:t>
      </w:r>
      <w:r w:rsidR="00370F84">
        <w:rPr>
          <w:b/>
          <w:bCs/>
          <w:i/>
          <w:iCs/>
        </w:rPr>
        <w:t xml:space="preserve"> </w:t>
      </w:r>
      <w:r w:rsidRPr="00EB06A1">
        <w:rPr>
          <w:b/>
          <w:bCs/>
          <w:i/>
          <w:iCs/>
        </w:rPr>
        <w:t>найти</w:t>
      </w:r>
      <w:r w:rsidR="00370F84">
        <w:rPr>
          <w:b/>
          <w:bCs/>
          <w:i/>
          <w:iCs/>
        </w:rPr>
        <w:t xml:space="preserve"> </w:t>
      </w:r>
      <w:r w:rsidRPr="00EB06A1">
        <w:rPr>
          <w:b/>
          <w:bCs/>
          <w:i/>
          <w:iCs/>
        </w:rPr>
        <w:t>ответы</w:t>
      </w:r>
      <w:r w:rsidR="00370F84">
        <w:rPr>
          <w:b/>
          <w:bCs/>
          <w:i/>
          <w:iCs/>
        </w:rPr>
        <w:t xml:space="preserve"> </w:t>
      </w:r>
      <w:r w:rsidRPr="00EB06A1">
        <w:rPr>
          <w:b/>
          <w:bCs/>
          <w:i/>
          <w:iCs/>
        </w:rPr>
        <w:t>в</w:t>
      </w:r>
      <w:r w:rsidR="00370F84">
        <w:rPr>
          <w:b/>
          <w:bCs/>
          <w:i/>
          <w:iCs/>
        </w:rPr>
        <w:t xml:space="preserve"> </w:t>
      </w:r>
      <w:r w:rsidRPr="00EB06A1">
        <w:rPr>
          <w:b/>
          <w:bCs/>
          <w:i/>
          <w:iCs/>
        </w:rPr>
        <w:t>этой</w:t>
      </w:r>
      <w:r w:rsidR="00370F84">
        <w:rPr>
          <w:b/>
          <w:bCs/>
          <w:i/>
          <w:iCs/>
        </w:rPr>
        <w:t xml:space="preserve"> </w:t>
      </w:r>
      <w:r w:rsidRPr="00EB06A1">
        <w:rPr>
          <w:b/>
          <w:bCs/>
          <w:i/>
          <w:iCs/>
        </w:rPr>
        <w:t>статье</w:t>
      </w:r>
      <w:r w:rsidRPr="00911A85">
        <w:t>.</w:t>
      </w:r>
    </w:p>
    <w:p w14:paraId="5D5D83FC" w14:textId="77777777" w:rsidR="007F09D2" w:rsidRDefault="007F09D2" w:rsidP="00900363">
      <w:pPr>
        <w:rPr>
          <w:b/>
          <w:bCs/>
          <w:i/>
          <w:iCs/>
        </w:rPr>
      </w:pPr>
    </w:p>
    <w:p w14:paraId="513A8B70" w14:textId="78EDFF06" w:rsidR="00BA341C" w:rsidRPr="00BA341C" w:rsidRDefault="00BA341C" w:rsidP="00900363">
      <w:pPr>
        <w:rPr>
          <w:b/>
          <w:bCs/>
          <w:i/>
          <w:iCs/>
        </w:rPr>
      </w:pPr>
      <w:r w:rsidRPr="00BA341C">
        <w:rPr>
          <w:b/>
          <w:bCs/>
          <w:i/>
          <w:iCs/>
        </w:rPr>
        <w:t xml:space="preserve">Ф. </w:t>
      </w:r>
      <w:proofErr w:type="spellStart"/>
      <w:r w:rsidRPr="00BA341C">
        <w:rPr>
          <w:b/>
          <w:bCs/>
          <w:i/>
          <w:iCs/>
        </w:rPr>
        <w:t>Шкруднев</w:t>
      </w:r>
      <w:proofErr w:type="spellEnd"/>
    </w:p>
    <w:p w14:paraId="551905CF" w14:textId="331F1098" w:rsidR="00BA341C" w:rsidRPr="00BA341C" w:rsidRDefault="00BA341C" w:rsidP="00900363">
      <w:pPr>
        <w:rPr>
          <w:b/>
          <w:bCs/>
          <w:i/>
          <w:iCs/>
        </w:rPr>
      </w:pPr>
      <w:r w:rsidRPr="00BA341C">
        <w:rPr>
          <w:b/>
          <w:bCs/>
          <w:i/>
          <w:iCs/>
        </w:rPr>
        <w:t>29.12.2021 г.</w:t>
      </w:r>
    </w:p>
    <w:p w14:paraId="0065EDEB" w14:textId="77777777" w:rsidR="00A05C37" w:rsidRPr="00BA341C" w:rsidRDefault="00A05C37">
      <w:pPr>
        <w:rPr>
          <w:b/>
          <w:bCs/>
          <w:i/>
          <w:iCs/>
        </w:rPr>
      </w:pPr>
    </w:p>
    <w:sectPr w:rsidR="00A05C37" w:rsidRPr="00BA341C" w:rsidSect="008E2E61">
      <w:headerReference w:type="even" r:id="rId17"/>
      <w:headerReference w:type="default" r:id="rId18"/>
      <w:footerReference w:type="even" r:id="rId19"/>
      <w:footerReference w:type="default" r:id="rId20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01D81" w14:textId="77777777" w:rsidR="00433473" w:rsidRDefault="00433473" w:rsidP="007E5B4D">
      <w:r>
        <w:separator/>
      </w:r>
    </w:p>
  </w:endnote>
  <w:endnote w:type="continuationSeparator" w:id="0">
    <w:p w14:paraId="76A0337E" w14:textId="77777777" w:rsidR="00433473" w:rsidRDefault="00433473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altName w:val="﷽﷽﷽﷽﷽﷽﷽﷽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venir Heavy">
    <w:panose1 w:val="020B0703020203020204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F7EC5" w14:textId="77777777" w:rsidR="00433473" w:rsidRDefault="00433473" w:rsidP="007E5B4D">
      <w:r>
        <w:separator/>
      </w:r>
    </w:p>
  </w:footnote>
  <w:footnote w:type="continuationSeparator" w:id="0">
    <w:p w14:paraId="73A97E45" w14:textId="77777777" w:rsidR="00433473" w:rsidRDefault="00433473" w:rsidP="007E5B4D">
      <w:r>
        <w:continuationSeparator/>
      </w:r>
    </w:p>
  </w:footnote>
  <w:footnote w:id="1">
    <w:p w14:paraId="71313450" w14:textId="00EBF727" w:rsidR="00712A31" w:rsidRPr="00D32042" w:rsidRDefault="00712A31" w:rsidP="00955BEE">
      <w:pPr>
        <w:pStyle w:val="afffff6"/>
      </w:pPr>
      <w:r>
        <w:rPr>
          <w:rStyle w:val="afb"/>
        </w:rPr>
        <w:footnoteRef/>
      </w:r>
      <w:r w:rsidR="00370F84">
        <w:t xml:space="preserve"> </w:t>
      </w:r>
      <w:r w:rsidRPr="00D32042">
        <w:rPr>
          <w:b/>
          <w:bCs/>
        </w:rPr>
        <w:t>Роджер</w:t>
      </w:r>
      <w:r w:rsidR="00370F84">
        <w:rPr>
          <w:b/>
          <w:bCs/>
        </w:rPr>
        <w:t xml:space="preserve"> </w:t>
      </w:r>
      <w:proofErr w:type="spellStart"/>
      <w:r w:rsidRPr="00D32042">
        <w:rPr>
          <w:b/>
          <w:bCs/>
        </w:rPr>
        <w:t>Уолш</w:t>
      </w:r>
      <w:proofErr w:type="spellEnd"/>
      <w:r w:rsidR="00370F84">
        <w:t xml:space="preserve"> </w:t>
      </w:r>
      <w:r w:rsidR="00955BEE">
        <w:t>–</w:t>
      </w:r>
      <w:r w:rsidR="00370F84">
        <w:t xml:space="preserve"> </w:t>
      </w:r>
      <w:r w:rsidRPr="00D32042">
        <w:t>австрало-американский</w:t>
      </w:r>
      <w:r w:rsidR="00370F84">
        <w:t xml:space="preserve"> </w:t>
      </w:r>
      <w:r w:rsidRPr="00D32042">
        <w:t>учёный,</w:t>
      </w:r>
      <w:r w:rsidR="00370F84">
        <w:t xml:space="preserve"> </w:t>
      </w:r>
      <w:r w:rsidRPr="00D32042">
        <w:t>журналист,</w:t>
      </w:r>
      <w:r w:rsidR="00370F84">
        <w:t xml:space="preserve"> </w:t>
      </w:r>
      <w:r w:rsidRPr="00D32042">
        <w:t>автор</w:t>
      </w:r>
      <w:r w:rsidR="00370F84">
        <w:t xml:space="preserve"> </w:t>
      </w:r>
      <w:r w:rsidRPr="00D32042">
        <w:t>книг</w:t>
      </w:r>
      <w:r w:rsidR="00370F84">
        <w:t xml:space="preserve"> </w:t>
      </w:r>
      <w:r w:rsidRPr="00D32042">
        <w:t>по</w:t>
      </w:r>
      <w:r w:rsidR="00370F84">
        <w:t xml:space="preserve"> </w:t>
      </w:r>
      <w:proofErr w:type="spellStart"/>
      <w:r w:rsidRPr="00D32042">
        <w:t>трансперсональной</w:t>
      </w:r>
      <w:proofErr w:type="spellEnd"/>
      <w:r w:rsidR="00370F84">
        <w:t xml:space="preserve"> </w:t>
      </w:r>
      <w:r w:rsidRPr="00D32042">
        <w:t>психологии,</w:t>
      </w:r>
      <w:r w:rsidR="00370F84">
        <w:t xml:space="preserve"> </w:t>
      </w:r>
      <w:r w:rsidRPr="00D32042">
        <w:t>восточным</w:t>
      </w:r>
      <w:r w:rsidR="00370F84">
        <w:t xml:space="preserve"> </w:t>
      </w:r>
      <w:r w:rsidRPr="00D32042">
        <w:t>духовным</w:t>
      </w:r>
      <w:r w:rsidR="00370F84">
        <w:t xml:space="preserve"> </w:t>
      </w:r>
      <w:r w:rsidRPr="00D32042">
        <w:t>практикам</w:t>
      </w:r>
      <w:r w:rsidR="00370F84">
        <w:t xml:space="preserve"> </w:t>
      </w:r>
      <w:r w:rsidRPr="00D32042">
        <w:t>и</w:t>
      </w:r>
      <w:r w:rsidR="00370F84">
        <w:t xml:space="preserve"> </w:t>
      </w:r>
      <w:r w:rsidRPr="00D32042">
        <w:t>шаманизму.</w:t>
      </w:r>
      <w:r w:rsidR="00370F84">
        <w:t xml:space="preserve"> </w:t>
      </w:r>
    </w:p>
    <w:p w14:paraId="07B0E11E" w14:textId="77777777" w:rsidR="00712A31" w:rsidRPr="00D32042" w:rsidRDefault="00712A31" w:rsidP="00712A31">
      <w:pPr>
        <w:pStyle w:val="af9"/>
        <w:rPr>
          <w:sz w:val="21"/>
          <w:szCs w:val="21"/>
        </w:rPr>
      </w:pPr>
    </w:p>
  </w:footnote>
  <w:footnote w:id="2">
    <w:p w14:paraId="27B8FFB6" w14:textId="13B4BADC" w:rsidR="00712A31" w:rsidRPr="00995630" w:rsidRDefault="00712A31" w:rsidP="002D1E65">
      <w:pPr>
        <w:pStyle w:val="afffff6"/>
        <w:rPr>
          <w:rFonts w:ascii="Times New Roman" w:hAnsi="Times New Roman"/>
          <w:sz w:val="24"/>
          <w:lang w:val="en-US"/>
        </w:rPr>
      </w:pPr>
      <w:r>
        <w:rPr>
          <w:rStyle w:val="afb"/>
        </w:rPr>
        <w:footnoteRef/>
      </w:r>
      <w:r w:rsidR="00370F84">
        <w:t xml:space="preserve"> </w:t>
      </w:r>
      <w:r w:rsidRPr="00E373EE">
        <w:rPr>
          <w:b/>
          <w:bCs/>
        </w:rPr>
        <w:t>Наоми</w:t>
      </w:r>
      <w:r w:rsidR="00370F84">
        <w:rPr>
          <w:b/>
          <w:bCs/>
        </w:rPr>
        <w:t xml:space="preserve"> </w:t>
      </w:r>
      <w:proofErr w:type="spellStart"/>
      <w:r w:rsidRPr="00E373EE">
        <w:rPr>
          <w:b/>
          <w:bCs/>
        </w:rPr>
        <w:t>Кляйн</w:t>
      </w:r>
      <w:proofErr w:type="spellEnd"/>
      <w:r w:rsidR="00370F84">
        <w:t xml:space="preserve"> </w:t>
      </w:r>
      <w:r w:rsidR="00955BEE">
        <w:t>–</w:t>
      </w:r>
      <w:r w:rsidR="00370F84">
        <w:t xml:space="preserve"> </w:t>
      </w:r>
      <w:r w:rsidRPr="00E373EE">
        <w:t>канадская</w:t>
      </w:r>
      <w:r w:rsidR="00370F84">
        <w:t xml:space="preserve"> </w:t>
      </w:r>
      <w:r w:rsidRPr="00E373EE">
        <w:t>журналистка,</w:t>
      </w:r>
      <w:r w:rsidR="00370F84">
        <w:t xml:space="preserve"> </w:t>
      </w:r>
      <w:r w:rsidRPr="00E373EE">
        <w:t>писательница</w:t>
      </w:r>
      <w:r w:rsidR="00370F84">
        <w:t xml:space="preserve"> </w:t>
      </w:r>
      <w:r w:rsidRPr="00E373EE">
        <w:t>и</w:t>
      </w:r>
      <w:r w:rsidR="00370F84">
        <w:t xml:space="preserve"> </w:t>
      </w:r>
      <w:r w:rsidRPr="00E373EE">
        <w:t>социолог,</w:t>
      </w:r>
      <w:r w:rsidR="00370F84">
        <w:t xml:space="preserve"> </w:t>
      </w:r>
      <w:r w:rsidRPr="00E373EE">
        <w:t>одна</w:t>
      </w:r>
      <w:r w:rsidR="00370F84">
        <w:t xml:space="preserve"> </w:t>
      </w:r>
      <w:r w:rsidRPr="00E373EE">
        <w:t>из</w:t>
      </w:r>
      <w:r w:rsidR="00370F84">
        <w:t xml:space="preserve"> </w:t>
      </w:r>
      <w:r w:rsidRPr="00E373EE">
        <w:t>интеллектуальных</w:t>
      </w:r>
      <w:r w:rsidR="00370F84">
        <w:t xml:space="preserve"> </w:t>
      </w:r>
      <w:r w:rsidRPr="00E373EE">
        <w:t>лидеров</w:t>
      </w:r>
      <w:r w:rsidR="00370F84">
        <w:t xml:space="preserve"> </w:t>
      </w:r>
      <w:proofErr w:type="spellStart"/>
      <w:r w:rsidRPr="00E373EE">
        <w:t>альтерглобализма</w:t>
      </w:r>
      <w:proofErr w:type="spellEnd"/>
      <w:r w:rsidR="00370F84">
        <w:t xml:space="preserve"> </w:t>
      </w:r>
      <w:r w:rsidRPr="00E373EE">
        <w:t>и</w:t>
      </w:r>
      <w:r w:rsidR="00370F84">
        <w:t xml:space="preserve"> </w:t>
      </w:r>
      <w:r w:rsidRPr="00E373EE">
        <w:t>критики</w:t>
      </w:r>
      <w:r w:rsidR="00370F84">
        <w:t xml:space="preserve"> </w:t>
      </w:r>
      <w:r w:rsidRPr="00E373EE">
        <w:t>неолиберального</w:t>
      </w:r>
      <w:r w:rsidR="00370F84">
        <w:t xml:space="preserve"> </w:t>
      </w:r>
      <w:r w:rsidRPr="00E373EE">
        <w:t>капитализма</w:t>
      </w:r>
      <w:r w:rsidR="00995630">
        <w:rPr>
          <w:lang w:val="en-US"/>
        </w:rPr>
        <w:t>.</w:t>
      </w:r>
    </w:p>
  </w:footnote>
  <w:footnote w:id="3">
    <w:p w14:paraId="7F36AB5A" w14:textId="78707AB9" w:rsidR="00712A31" w:rsidRPr="007A0EF4" w:rsidRDefault="00712A31" w:rsidP="002D1E65">
      <w:pPr>
        <w:pStyle w:val="afffff6"/>
        <w:rPr>
          <w:rFonts w:ascii="Times New Roman" w:hAnsi="Times New Roman"/>
          <w:sz w:val="24"/>
        </w:rPr>
      </w:pPr>
      <w:r>
        <w:rPr>
          <w:rStyle w:val="afb"/>
        </w:rPr>
        <w:footnoteRef/>
      </w:r>
      <w:r w:rsidR="00370F84">
        <w:t xml:space="preserve"> </w:t>
      </w:r>
      <w:r w:rsidRPr="00F06E18">
        <w:rPr>
          <w:b/>
          <w:bCs/>
        </w:rPr>
        <w:t>Томас</w:t>
      </w:r>
      <w:r w:rsidR="00370F84">
        <w:rPr>
          <w:b/>
          <w:bCs/>
        </w:rPr>
        <w:t xml:space="preserve"> </w:t>
      </w:r>
      <w:r w:rsidRPr="00F06E18">
        <w:rPr>
          <w:b/>
          <w:bCs/>
        </w:rPr>
        <w:t>Фридман</w:t>
      </w:r>
      <w:r w:rsidR="00370F84">
        <w:t xml:space="preserve"> </w:t>
      </w:r>
      <w:r w:rsidRPr="00F06E18">
        <w:t>–</w:t>
      </w:r>
      <w:r w:rsidR="00370F84">
        <w:t xml:space="preserve"> </w:t>
      </w:r>
      <w:r w:rsidRPr="00F06E18">
        <w:t>один</w:t>
      </w:r>
      <w:r w:rsidR="00370F84">
        <w:t xml:space="preserve"> </w:t>
      </w:r>
      <w:r w:rsidRPr="00F06E18">
        <w:t>из</w:t>
      </w:r>
      <w:r w:rsidR="00370F84">
        <w:t xml:space="preserve"> </w:t>
      </w:r>
      <w:r w:rsidRPr="00F06E18">
        <w:t>апологетов</w:t>
      </w:r>
      <w:r w:rsidR="00370F84">
        <w:t xml:space="preserve"> </w:t>
      </w:r>
      <w:r w:rsidRPr="00F06E18">
        <w:t>глобализации,</w:t>
      </w:r>
      <w:r w:rsidR="00370F84">
        <w:t xml:space="preserve"> </w:t>
      </w:r>
      <w:r w:rsidRPr="00F06E18">
        <w:t>американский</w:t>
      </w:r>
      <w:r w:rsidR="00370F84">
        <w:t xml:space="preserve"> </w:t>
      </w:r>
      <w:r w:rsidRPr="00F06E18">
        <w:t>политолог</w:t>
      </w:r>
      <w:r w:rsidR="00C4338E">
        <w:t>.</w:t>
      </w:r>
      <w:r w:rsidR="00370F84">
        <w:t xml:space="preserve"> </w:t>
      </w:r>
      <w:r w:rsidR="00C4338E">
        <w:t>Х</w:t>
      </w:r>
      <w:r w:rsidRPr="00F06E18">
        <w:t>арактеризует</w:t>
      </w:r>
      <w:r w:rsidR="00370F84">
        <w:t xml:space="preserve"> </w:t>
      </w:r>
      <w:r w:rsidRPr="00F06E18">
        <w:t>е</w:t>
      </w:r>
      <w:r w:rsidR="00C4338E">
        <w:t>ё</w:t>
      </w:r>
      <w:r w:rsidRPr="00F06E18">
        <w:t>,</w:t>
      </w:r>
      <w:r w:rsidR="00370F84">
        <w:t xml:space="preserve"> </w:t>
      </w:r>
      <w:r w:rsidRPr="00F06E18">
        <w:t>как</w:t>
      </w:r>
      <w:r w:rsidR="00370F84">
        <w:t xml:space="preserve"> </w:t>
      </w:r>
      <w:r w:rsidRPr="00F06E18">
        <w:t>в</w:t>
      </w:r>
      <w:r w:rsidR="00370F84">
        <w:t xml:space="preserve"> </w:t>
      </w:r>
      <w:r w:rsidRPr="00F06E18">
        <w:t>высшей</w:t>
      </w:r>
      <w:r w:rsidR="00370F84">
        <w:t xml:space="preserve"> </w:t>
      </w:r>
      <w:r w:rsidRPr="00F06E18">
        <w:t>степени</w:t>
      </w:r>
      <w:r w:rsidR="00370F84">
        <w:t xml:space="preserve"> </w:t>
      </w:r>
      <w:r w:rsidRPr="00F06E18">
        <w:t>привлекательную,</w:t>
      </w:r>
      <w:r w:rsidR="00370F84">
        <w:t xml:space="preserve"> </w:t>
      </w:r>
      <w:r w:rsidRPr="00F06E18">
        <w:t>придающую</w:t>
      </w:r>
      <w:r w:rsidR="00370F84">
        <w:t xml:space="preserve"> </w:t>
      </w:r>
      <w:r w:rsidRPr="00F06E18">
        <w:t>силу,</w:t>
      </w:r>
      <w:r w:rsidR="00370F84">
        <w:t xml:space="preserve"> </w:t>
      </w:r>
      <w:r w:rsidRPr="00F06E18">
        <w:t>невероятно</w:t>
      </w:r>
      <w:r w:rsidR="00370F84">
        <w:t xml:space="preserve"> </w:t>
      </w:r>
      <w:r w:rsidRPr="00F06E18">
        <w:t>соблазнительную</w:t>
      </w:r>
      <w:r w:rsidR="00370F84">
        <w:t xml:space="preserve"> </w:t>
      </w:r>
      <w:r w:rsidRPr="00F06E18">
        <w:t>дорогу,</w:t>
      </w:r>
      <w:r w:rsidR="00370F84">
        <w:t xml:space="preserve"> </w:t>
      </w:r>
      <w:r w:rsidRPr="00F06E18">
        <w:t>ведущую</w:t>
      </w:r>
      <w:r w:rsidR="00370F84">
        <w:t xml:space="preserve"> </w:t>
      </w:r>
      <w:r w:rsidRPr="00F06E18">
        <w:t>к</w:t>
      </w:r>
      <w:r w:rsidR="00370F84">
        <w:t xml:space="preserve"> </w:t>
      </w:r>
      <w:r w:rsidRPr="00F06E18">
        <w:t>повышению</w:t>
      </w:r>
      <w:r w:rsidR="00370F84">
        <w:t xml:space="preserve"> </w:t>
      </w:r>
      <w:r w:rsidRPr="00F06E18">
        <w:t>жизненных</w:t>
      </w:r>
      <w:r w:rsidR="00370F84">
        <w:t xml:space="preserve"> </w:t>
      </w:r>
      <w:r w:rsidRPr="00F06E18">
        <w:t>стандартов.</w:t>
      </w:r>
      <w:r w:rsidR="00370F84">
        <w:t xml:space="preserve"> </w:t>
      </w:r>
      <w:r w:rsidRPr="00F06E18">
        <w:t>Глобализация</w:t>
      </w:r>
      <w:r w:rsidR="00370F84">
        <w:t xml:space="preserve"> </w:t>
      </w:r>
      <w:r w:rsidRPr="00F06E18">
        <w:t>привлекательна</w:t>
      </w:r>
      <w:r w:rsidR="00370F84">
        <w:t xml:space="preserve"> </w:t>
      </w:r>
      <w:r w:rsidRPr="00F06E18">
        <w:t>для</w:t>
      </w:r>
      <w:r w:rsidR="00370F84">
        <w:t xml:space="preserve"> </w:t>
      </w:r>
      <w:r w:rsidRPr="00F06E18">
        <w:t>всех</w:t>
      </w:r>
      <w:r w:rsidR="00370F84">
        <w:t xml:space="preserve"> </w:t>
      </w:r>
      <w:r w:rsidRPr="00F06E18">
        <w:t>слоев</w:t>
      </w:r>
      <w:r w:rsidR="00370F84">
        <w:t xml:space="preserve"> </w:t>
      </w:r>
      <w:r w:rsidRPr="00F06E18">
        <w:t>населения,</w:t>
      </w:r>
      <w:r w:rsidR="00370F84">
        <w:t xml:space="preserve"> </w:t>
      </w:r>
      <w:r w:rsidRPr="00F06E18">
        <w:t>прежде</w:t>
      </w:r>
      <w:r w:rsidR="00370F84">
        <w:t xml:space="preserve"> </w:t>
      </w:r>
      <w:r w:rsidRPr="00F06E18">
        <w:t>всего,</w:t>
      </w:r>
      <w:r w:rsidR="00370F84">
        <w:t xml:space="preserve"> </w:t>
      </w:r>
      <w:r w:rsidRPr="00F06E18">
        <w:t>в</w:t>
      </w:r>
      <w:r w:rsidR="00370F84">
        <w:t xml:space="preserve"> </w:t>
      </w:r>
      <w:r w:rsidRPr="00F06E18">
        <w:t>материальном</w:t>
      </w:r>
      <w:r w:rsidR="00370F84">
        <w:t xml:space="preserve"> </w:t>
      </w:r>
      <w:r w:rsidRPr="00F06E18">
        <w:t>аспекте,</w:t>
      </w:r>
      <w:r w:rsidR="00370F84">
        <w:t xml:space="preserve"> </w:t>
      </w:r>
      <w:r w:rsidRPr="00F06E18">
        <w:t>а</w:t>
      </w:r>
      <w:r w:rsidR="00370F84">
        <w:t xml:space="preserve"> </w:t>
      </w:r>
      <w:r w:rsidRPr="00F06E18">
        <w:t>политически</w:t>
      </w:r>
      <w:r w:rsidR="00370F84">
        <w:t xml:space="preserve"> </w:t>
      </w:r>
      <w:r w:rsidRPr="00F06E18">
        <w:t>она</w:t>
      </w:r>
      <w:r w:rsidR="00370F84">
        <w:t xml:space="preserve"> </w:t>
      </w:r>
      <w:r w:rsidRPr="00F06E18">
        <w:t>означает</w:t>
      </w:r>
      <w:r w:rsidR="00370F84">
        <w:t xml:space="preserve"> </w:t>
      </w:r>
      <w:r w:rsidRPr="00F06E18">
        <w:t>распространение</w:t>
      </w:r>
      <w:r w:rsidR="00370F84">
        <w:t xml:space="preserve"> </w:t>
      </w:r>
      <w:r w:rsidRPr="00F06E18">
        <w:t>во</w:t>
      </w:r>
      <w:r w:rsidR="00370F84">
        <w:t xml:space="preserve"> </w:t>
      </w:r>
      <w:r w:rsidRPr="00F06E18">
        <w:t>вс</w:t>
      </w:r>
      <w:r w:rsidR="00C4338E">
        <w:t>ё</w:t>
      </w:r>
      <w:r w:rsidRPr="00F06E18">
        <w:t>м</w:t>
      </w:r>
      <w:r w:rsidR="00370F84">
        <w:t xml:space="preserve"> </w:t>
      </w:r>
      <w:r w:rsidRPr="00F06E18">
        <w:t>мире</w:t>
      </w:r>
      <w:r w:rsidR="00370F84">
        <w:t xml:space="preserve"> </w:t>
      </w:r>
      <w:r w:rsidRPr="00F06E18">
        <w:t>принципов</w:t>
      </w:r>
      <w:r w:rsidR="00370F84">
        <w:t xml:space="preserve"> </w:t>
      </w:r>
      <w:r w:rsidRPr="00F06E18">
        <w:t>либеральной</w:t>
      </w:r>
      <w:r w:rsidR="00370F84">
        <w:t xml:space="preserve"> </w:t>
      </w:r>
      <w:r w:rsidRPr="00F06E18">
        <w:t>демократии.</w:t>
      </w:r>
      <w:r w:rsidR="00370F84">
        <w:t xml:space="preserve"> </w:t>
      </w:r>
      <w:r w:rsidRPr="00F06E18">
        <w:t>Процесс</w:t>
      </w:r>
      <w:r w:rsidR="00370F84">
        <w:t xml:space="preserve"> </w:t>
      </w:r>
      <w:r w:rsidRPr="00F06E18">
        <w:t>глобализации</w:t>
      </w:r>
      <w:r w:rsidR="00370F84">
        <w:t xml:space="preserve"> </w:t>
      </w:r>
      <w:r w:rsidRPr="00F06E18">
        <w:t>по</w:t>
      </w:r>
      <w:r w:rsidR="00370F84">
        <w:t xml:space="preserve"> </w:t>
      </w:r>
      <w:r w:rsidRPr="00F06E18">
        <w:t>Фридману</w:t>
      </w:r>
      <w:r w:rsidR="00370F84">
        <w:t xml:space="preserve"> </w:t>
      </w:r>
      <w:r w:rsidRPr="00F06E18">
        <w:t>неостановим.</w:t>
      </w:r>
    </w:p>
  </w:footnote>
  <w:footnote w:id="4">
    <w:p w14:paraId="6F588B69" w14:textId="3A33073A" w:rsidR="00712A31" w:rsidRPr="007A0EF4" w:rsidRDefault="00712A31" w:rsidP="001A6883">
      <w:pPr>
        <w:pStyle w:val="afffff6"/>
      </w:pPr>
      <w:r>
        <w:rPr>
          <w:rStyle w:val="afb"/>
        </w:rPr>
        <w:footnoteRef/>
      </w:r>
      <w:r w:rsidR="00370F84">
        <w:t xml:space="preserve"> </w:t>
      </w:r>
      <w:r w:rsidRPr="007A0EF4">
        <w:rPr>
          <w:b/>
          <w:bCs/>
        </w:rPr>
        <w:t>Исидор</w:t>
      </w:r>
      <w:r w:rsidR="00370F84">
        <w:rPr>
          <w:b/>
          <w:bCs/>
        </w:rPr>
        <w:t xml:space="preserve"> </w:t>
      </w:r>
      <w:r w:rsidRPr="007A0EF4">
        <w:rPr>
          <w:b/>
          <w:bCs/>
        </w:rPr>
        <w:t>Мари</w:t>
      </w:r>
      <w:r w:rsidR="00370F84">
        <w:rPr>
          <w:b/>
          <w:bCs/>
        </w:rPr>
        <w:t xml:space="preserve"> </w:t>
      </w:r>
      <w:r w:rsidRPr="007A0EF4">
        <w:rPr>
          <w:b/>
          <w:bCs/>
        </w:rPr>
        <w:t>Огюст</w:t>
      </w:r>
      <w:r w:rsidR="00370F84">
        <w:rPr>
          <w:b/>
          <w:bCs/>
        </w:rPr>
        <w:t xml:space="preserve"> </w:t>
      </w:r>
      <w:r w:rsidRPr="007A0EF4">
        <w:rPr>
          <w:b/>
          <w:bCs/>
        </w:rPr>
        <w:t>Франсуа</w:t>
      </w:r>
      <w:r w:rsidR="00370F84">
        <w:rPr>
          <w:b/>
          <w:bCs/>
        </w:rPr>
        <w:t xml:space="preserve"> </w:t>
      </w:r>
      <w:proofErr w:type="spellStart"/>
      <w:r w:rsidRPr="007A0EF4">
        <w:rPr>
          <w:b/>
          <w:bCs/>
        </w:rPr>
        <w:t>Ксавье</w:t>
      </w:r>
      <w:proofErr w:type="spellEnd"/>
      <w:r w:rsidR="00370F84">
        <w:rPr>
          <w:b/>
          <w:bCs/>
        </w:rPr>
        <w:t xml:space="preserve"> </w:t>
      </w:r>
      <w:r w:rsidRPr="007A0EF4">
        <w:rPr>
          <w:b/>
          <w:bCs/>
        </w:rPr>
        <w:t>Конт</w:t>
      </w:r>
      <w:r w:rsidR="00370F84">
        <w:t xml:space="preserve"> </w:t>
      </w:r>
      <w:r w:rsidR="00955BEE">
        <w:t>–</w:t>
      </w:r>
      <w:r w:rsidR="00370F84">
        <w:t xml:space="preserve"> </w:t>
      </w:r>
      <w:r w:rsidRPr="001A6883">
        <w:t>французский</w:t>
      </w:r>
      <w:r w:rsidR="00370F84">
        <w:t xml:space="preserve"> </w:t>
      </w:r>
      <w:r w:rsidRPr="007A0EF4">
        <w:t>социолог</w:t>
      </w:r>
      <w:r w:rsidR="00370F84">
        <w:t xml:space="preserve"> </w:t>
      </w:r>
      <w:r w:rsidRPr="007A0EF4">
        <w:t>и</w:t>
      </w:r>
      <w:r w:rsidR="00370F84">
        <w:t xml:space="preserve"> </w:t>
      </w:r>
      <w:r w:rsidRPr="007A0EF4">
        <w:t>философ.</w:t>
      </w:r>
      <w:r w:rsidR="00370F84">
        <w:t xml:space="preserve"> </w:t>
      </w:r>
      <w:r w:rsidRPr="007A0EF4">
        <w:t>Родоначальник</w:t>
      </w:r>
      <w:r w:rsidR="00370F84">
        <w:t xml:space="preserve"> </w:t>
      </w:r>
      <w:r w:rsidRPr="007A0EF4">
        <w:t>позитивизма.</w:t>
      </w:r>
      <w:r w:rsidR="00370F84">
        <w:t xml:space="preserve"> </w:t>
      </w:r>
      <w:r w:rsidRPr="007A0EF4">
        <w:t>Основоположник</w:t>
      </w:r>
      <w:r w:rsidR="00370F84">
        <w:t xml:space="preserve"> </w:t>
      </w:r>
      <w:r w:rsidRPr="007A0EF4">
        <w:t>социологи</w:t>
      </w:r>
      <w:r w:rsidR="00370F84">
        <w:t xml:space="preserve"> </w:t>
      </w:r>
      <w:r w:rsidRPr="007A0EF4">
        <w:t>как</w:t>
      </w:r>
      <w:r w:rsidR="00370F84">
        <w:t xml:space="preserve"> </w:t>
      </w:r>
      <w:r w:rsidRPr="007A0EF4">
        <w:t>самостоятельной</w:t>
      </w:r>
      <w:r w:rsidR="00370F84">
        <w:t xml:space="preserve"> </w:t>
      </w:r>
      <w:r w:rsidRPr="007A0EF4">
        <w:t>науки.</w:t>
      </w:r>
    </w:p>
    <w:p w14:paraId="32E934C1" w14:textId="77777777" w:rsidR="00712A31" w:rsidRPr="00251F5A" w:rsidRDefault="00712A31" w:rsidP="00712A31">
      <w:pPr>
        <w:pStyle w:val="af9"/>
        <w:ind w:firstLine="0"/>
      </w:pPr>
    </w:p>
  </w:footnote>
  <w:footnote w:id="5">
    <w:p w14:paraId="3799A276" w14:textId="5D6E80AD" w:rsidR="00712A31" w:rsidRPr="00911113" w:rsidRDefault="00712A31" w:rsidP="00917292">
      <w:pPr>
        <w:pStyle w:val="afffff6"/>
        <w:rPr>
          <w:sz w:val="24"/>
        </w:rPr>
      </w:pPr>
      <w:r>
        <w:rPr>
          <w:rStyle w:val="afb"/>
        </w:rPr>
        <w:footnoteRef/>
      </w:r>
      <w:r w:rsidR="00370F84">
        <w:t xml:space="preserve"> </w:t>
      </w:r>
      <w:hyperlink r:id="rId1" w:history="1">
        <w:proofErr w:type="spellStart"/>
        <w:r w:rsidR="00917292">
          <w:rPr>
            <w:b/>
            <w:bCs/>
            <w:color w:val="000000" w:themeColor="text1"/>
            <w:sz w:val="21"/>
            <w:szCs w:val="21"/>
            <w:u w:val="single"/>
          </w:rPr>
          <w:t>Д</w:t>
        </w:r>
        <w:r w:rsidRPr="00911113">
          <w:rPr>
            <w:b/>
            <w:bCs/>
            <w:color w:val="000000" w:themeColor="text1"/>
            <w:sz w:val="21"/>
            <w:szCs w:val="21"/>
            <w:u w:val="single"/>
          </w:rPr>
          <w:t>истантный</w:t>
        </w:r>
        <w:proofErr w:type="spellEnd"/>
      </w:hyperlink>
      <w:r w:rsidR="00370F84">
        <w:rPr>
          <w:color w:val="000000"/>
          <w:sz w:val="21"/>
          <w:szCs w:val="21"/>
        </w:rPr>
        <w:t xml:space="preserve"> </w:t>
      </w:r>
      <w:r w:rsidR="00955BEE">
        <w:rPr>
          <w:color w:val="000000"/>
          <w:sz w:val="21"/>
          <w:szCs w:val="21"/>
        </w:rPr>
        <w:t>–</w:t>
      </w:r>
      <w:r w:rsidR="00370F84">
        <w:rPr>
          <w:color w:val="000000"/>
          <w:sz w:val="21"/>
          <w:szCs w:val="21"/>
        </w:rPr>
        <w:t xml:space="preserve"> </w:t>
      </w:r>
      <w:r w:rsidRPr="00911113">
        <w:rPr>
          <w:color w:val="000000"/>
          <w:sz w:val="21"/>
          <w:szCs w:val="21"/>
        </w:rPr>
        <w:t>действующий,</w:t>
      </w:r>
      <w:r w:rsidR="00370F84">
        <w:rPr>
          <w:color w:val="000000"/>
          <w:sz w:val="21"/>
          <w:szCs w:val="21"/>
        </w:rPr>
        <w:t xml:space="preserve"> </w:t>
      </w:r>
      <w:r w:rsidRPr="00911113">
        <w:rPr>
          <w:color w:val="000000"/>
          <w:sz w:val="21"/>
          <w:szCs w:val="21"/>
        </w:rPr>
        <w:t>осуществляющийся</w:t>
      </w:r>
      <w:r w:rsidR="00370F84">
        <w:rPr>
          <w:color w:val="000000"/>
          <w:sz w:val="21"/>
          <w:szCs w:val="21"/>
        </w:rPr>
        <w:t xml:space="preserve"> </w:t>
      </w:r>
      <w:r w:rsidRPr="00911113">
        <w:rPr>
          <w:color w:val="000000"/>
          <w:sz w:val="21"/>
          <w:szCs w:val="21"/>
        </w:rPr>
        <w:t>на</w:t>
      </w:r>
      <w:r w:rsidR="00370F84">
        <w:rPr>
          <w:color w:val="000000"/>
          <w:sz w:val="21"/>
          <w:szCs w:val="21"/>
        </w:rPr>
        <w:t xml:space="preserve"> </w:t>
      </w:r>
      <w:r w:rsidRPr="00911113">
        <w:rPr>
          <w:color w:val="000000"/>
          <w:sz w:val="21"/>
          <w:szCs w:val="21"/>
        </w:rPr>
        <w:t>расстоянии,</w:t>
      </w:r>
      <w:r w:rsidR="00370F84">
        <w:rPr>
          <w:color w:val="000000"/>
          <w:sz w:val="21"/>
          <w:szCs w:val="21"/>
        </w:rPr>
        <w:t xml:space="preserve"> </w:t>
      </w:r>
      <w:r w:rsidRPr="00911113">
        <w:rPr>
          <w:color w:val="000000"/>
          <w:sz w:val="21"/>
          <w:szCs w:val="21"/>
        </w:rPr>
        <w:t>без</w:t>
      </w:r>
      <w:r w:rsidR="00370F84">
        <w:rPr>
          <w:color w:val="000000"/>
          <w:sz w:val="21"/>
          <w:szCs w:val="21"/>
        </w:rPr>
        <w:t xml:space="preserve"> </w:t>
      </w:r>
      <w:r w:rsidRPr="00911113">
        <w:rPr>
          <w:color w:val="000000"/>
          <w:sz w:val="21"/>
          <w:szCs w:val="21"/>
        </w:rPr>
        <w:t>соприкосновения.</w:t>
      </w:r>
      <w:r w:rsidR="00370F84">
        <w:rPr>
          <w:color w:val="000000"/>
          <w:sz w:val="21"/>
          <w:szCs w:val="21"/>
        </w:rPr>
        <w:t xml:space="preserve"> </w:t>
      </w:r>
    </w:p>
    <w:p w14:paraId="1BFA543F" w14:textId="77777777" w:rsidR="00712A31" w:rsidRPr="00911113" w:rsidRDefault="00712A31" w:rsidP="00712A31">
      <w:pPr>
        <w:pStyle w:val="af9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58D5B" w14:textId="248AF384" w:rsidR="00573D4E" w:rsidRPr="00BB0494" w:rsidRDefault="00573D4E" w:rsidP="008E2E61">
    <w:pPr>
      <w:pStyle w:val="afffffff"/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370F84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370F84">
      <w:rPr>
        <w:rStyle w:val="afffffff0"/>
        <w:u w:val="none"/>
        <w:lang w:val="ru-RU"/>
      </w:rPr>
      <w:t xml:space="preserve"> </w:t>
    </w:r>
    <w:proofErr w:type="spellStart"/>
    <w:r w:rsidRPr="00596BE1">
      <w:rPr>
        <w:rStyle w:val="afffffff0"/>
        <w:u w:val="none"/>
        <w:lang w:val="ru-RU"/>
      </w:rPr>
      <w:t>Шкруднев</w:t>
    </w:r>
    <w:proofErr w:type="spellEnd"/>
    <w:r w:rsidR="00370F84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370F84">
      <w:rPr>
        <w:b/>
        <w:bCs w:val="0"/>
        <w:u w:val="none"/>
      </w:rPr>
      <w:t xml:space="preserve"> </w:t>
    </w:r>
    <w:r w:rsidR="00712A31">
      <w:rPr>
        <w:u w:val="none"/>
      </w:rPr>
      <w:t>Изменения</w:t>
    </w:r>
    <w:r w:rsidR="00370F84">
      <w:rPr>
        <w:u w:val="none"/>
      </w:rPr>
      <w:t xml:space="preserve"> </w:t>
    </w:r>
    <w:r w:rsidR="00712A31">
      <w:rPr>
        <w:u w:val="none"/>
      </w:rPr>
      <w:t>как</w:t>
    </w:r>
    <w:r w:rsidR="00370F84">
      <w:rPr>
        <w:u w:val="none"/>
      </w:rPr>
      <w:t xml:space="preserve"> </w:t>
    </w:r>
    <w:r w:rsidR="00712A31">
      <w:rPr>
        <w:u w:val="none"/>
      </w:rPr>
      <w:t>основа</w:t>
    </w:r>
    <w:r w:rsidR="00370F84">
      <w:rPr>
        <w:u w:val="none"/>
      </w:rPr>
      <w:t xml:space="preserve"> </w:t>
    </w:r>
    <w:r w:rsidR="00712A31">
      <w:rPr>
        <w:u w:val="none"/>
      </w:rPr>
      <w:t>воссоздания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3FAD6F7D">
          <wp:extent cx="6273261" cy="557999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61" cy="5579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907C7540"/>
    <w:lvl w:ilvl="0" w:tplc="BD74BA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multilevel"/>
    <w:tmpl w:val="5044A07C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6236"/>
    <w:multiLevelType w:val="hybridMultilevel"/>
    <w:tmpl w:val="73E2453C"/>
    <w:lvl w:ilvl="0" w:tplc="984400EC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97EB5"/>
    <w:multiLevelType w:val="hybridMultilevel"/>
    <w:tmpl w:val="D2E6726A"/>
    <w:lvl w:ilvl="0" w:tplc="B2D8B86A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2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7" w15:restartNumberingAfterBreak="0">
    <w:nsid w:val="6DD9706E"/>
    <w:multiLevelType w:val="hybridMultilevel"/>
    <w:tmpl w:val="9E26A62A"/>
    <w:lvl w:ilvl="0" w:tplc="BCE4F4EC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0"/>
  </w:num>
  <w:num w:numId="3">
    <w:abstractNumId w:val="4"/>
  </w:num>
  <w:num w:numId="4">
    <w:abstractNumId w:val="14"/>
  </w:num>
  <w:num w:numId="5">
    <w:abstractNumId w:val="18"/>
  </w:num>
  <w:num w:numId="6">
    <w:abstractNumId w:val="10"/>
  </w:num>
  <w:num w:numId="7">
    <w:abstractNumId w:val="16"/>
  </w:num>
  <w:num w:numId="8">
    <w:abstractNumId w:val="2"/>
  </w:num>
  <w:num w:numId="9">
    <w:abstractNumId w:val="9"/>
  </w:num>
  <w:num w:numId="10">
    <w:abstractNumId w:val="1"/>
  </w:num>
  <w:num w:numId="11">
    <w:abstractNumId w:val="17"/>
  </w:num>
  <w:num w:numId="12">
    <w:abstractNumId w:val="13"/>
    <w:lvlOverride w:ilvl="0">
      <w:startOverride w:val="1"/>
    </w:lvlOverride>
  </w:num>
  <w:num w:numId="13">
    <w:abstractNumId w:val="5"/>
  </w:num>
  <w:num w:numId="14">
    <w:abstractNumId w:val="12"/>
  </w:num>
  <w:num w:numId="15">
    <w:abstractNumId w:val="3"/>
  </w:num>
  <w:num w:numId="16">
    <w:abstractNumId w:val="7"/>
  </w:num>
  <w:num w:numId="17">
    <w:abstractNumId w:val="6"/>
  </w:num>
  <w:num w:numId="18">
    <w:abstractNumId w:val="8"/>
  </w:num>
  <w:num w:numId="19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886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77B8"/>
    <w:rsid w:val="000100A2"/>
    <w:rsid w:val="0001299B"/>
    <w:rsid w:val="00012D0E"/>
    <w:rsid w:val="00013173"/>
    <w:rsid w:val="00014103"/>
    <w:rsid w:val="00014B84"/>
    <w:rsid w:val="000160DD"/>
    <w:rsid w:val="000173B1"/>
    <w:rsid w:val="0001768C"/>
    <w:rsid w:val="00017AA1"/>
    <w:rsid w:val="00020CFA"/>
    <w:rsid w:val="00021010"/>
    <w:rsid w:val="0002107B"/>
    <w:rsid w:val="000248DA"/>
    <w:rsid w:val="000249F4"/>
    <w:rsid w:val="000256F8"/>
    <w:rsid w:val="0002584E"/>
    <w:rsid w:val="00026DF8"/>
    <w:rsid w:val="00030640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373C"/>
    <w:rsid w:val="000441BD"/>
    <w:rsid w:val="000449A0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1513"/>
    <w:rsid w:val="000615A0"/>
    <w:rsid w:val="000619CF"/>
    <w:rsid w:val="00062372"/>
    <w:rsid w:val="00062E12"/>
    <w:rsid w:val="00064221"/>
    <w:rsid w:val="00064BBC"/>
    <w:rsid w:val="00065CD3"/>
    <w:rsid w:val="0006748D"/>
    <w:rsid w:val="0006762B"/>
    <w:rsid w:val="000701F4"/>
    <w:rsid w:val="00070F00"/>
    <w:rsid w:val="00071C45"/>
    <w:rsid w:val="00072751"/>
    <w:rsid w:val="00073257"/>
    <w:rsid w:val="00073411"/>
    <w:rsid w:val="000739D8"/>
    <w:rsid w:val="000765C9"/>
    <w:rsid w:val="000801E9"/>
    <w:rsid w:val="00080846"/>
    <w:rsid w:val="00081481"/>
    <w:rsid w:val="00082083"/>
    <w:rsid w:val="00082FAE"/>
    <w:rsid w:val="00083E53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0AB"/>
    <w:rsid w:val="000A0929"/>
    <w:rsid w:val="000A0AA6"/>
    <w:rsid w:val="000A417B"/>
    <w:rsid w:val="000A46FC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C009B"/>
    <w:rsid w:val="000C0144"/>
    <w:rsid w:val="000C11AD"/>
    <w:rsid w:val="000C2271"/>
    <w:rsid w:val="000C231A"/>
    <w:rsid w:val="000C2688"/>
    <w:rsid w:val="000C4E40"/>
    <w:rsid w:val="000C51B5"/>
    <w:rsid w:val="000C76F3"/>
    <w:rsid w:val="000D043C"/>
    <w:rsid w:val="000D1406"/>
    <w:rsid w:val="000D3094"/>
    <w:rsid w:val="000D355E"/>
    <w:rsid w:val="000D7257"/>
    <w:rsid w:val="000D7FA9"/>
    <w:rsid w:val="000E0632"/>
    <w:rsid w:val="000E1047"/>
    <w:rsid w:val="000E141D"/>
    <w:rsid w:val="000E1F16"/>
    <w:rsid w:val="000E319B"/>
    <w:rsid w:val="000E4EA3"/>
    <w:rsid w:val="000E4F8B"/>
    <w:rsid w:val="000E548D"/>
    <w:rsid w:val="000E65F6"/>
    <w:rsid w:val="000F012E"/>
    <w:rsid w:val="000F0A54"/>
    <w:rsid w:val="000F2967"/>
    <w:rsid w:val="000F2980"/>
    <w:rsid w:val="000F2A86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10085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4967"/>
    <w:rsid w:val="001255EA"/>
    <w:rsid w:val="001257C0"/>
    <w:rsid w:val="00131902"/>
    <w:rsid w:val="00133F01"/>
    <w:rsid w:val="001377BC"/>
    <w:rsid w:val="001400B2"/>
    <w:rsid w:val="0014127D"/>
    <w:rsid w:val="00141C39"/>
    <w:rsid w:val="001422DC"/>
    <w:rsid w:val="001434F2"/>
    <w:rsid w:val="0014368A"/>
    <w:rsid w:val="001441B5"/>
    <w:rsid w:val="00145735"/>
    <w:rsid w:val="00145BE2"/>
    <w:rsid w:val="0014654C"/>
    <w:rsid w:val="0014763E"/>
    <w:rsid w:val="0014765E"/>
    <w:rsid w:val="00147D74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A9D"/>
    <w:rsid w:val="00166D8A"/>
    <w:rsid w:val="00167AC7"/>
    <w:rsid w:val="00170AD8"/>
    <w:rsid w:val="001711E4"/>
    <w:rsid w:val="00171C39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4CFF"/>
    <w:rsid w:val="00184E83"/>
    <w:rsid w:val="001853DB"/>
    <w:rsid w:val="001854DC"/>
    <w:rsid w:val="001866AF"/>
    <w:rsid w:val="00191D35"/>
    <w:rsid w:val="00191E6B"/>
    <w:rsid w:val="001927AF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7505"/>
    <w:rsid w:val="001B1162"/>
    <w:rsid w:val="001B3FC6"/>
    <w:rsid w:val="001B4C78"/>
    <w:rsid w:val="001B69B9"/>
    <w:rsid w:val="001B71F4"/>
    <w:rsid w:val="001B777B"/>
    <w:rsid w:val="001B77DF"/>
    <w:rsid w:val="001C1D3E"/>
    <w:rsid w:val="001C253C"/>
    <w:rsid w:val="001C278E"/>
    <w:rsid w:val="001C2D14"/>
    <w:rsid w:val="001C3960"/>
    <w:rsid w:val="001C4914"/>
    <w:rsid w:val="001C5876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948"/>
    <w:rsid w:val="001D3504"/>
    <w:rsid w:val="001D3863"/>
    <w:rsid w:val="001D79FA"/>
    <w:rsid w:val="001E06CC"/>
    <w:rsid w:val="001E0E25"/>
    <w:rsid w:val="001E1629"/>
    <w:rsid w:val="001E1F51"/>
    <w:rsid w:val="001E2176"/>
    <w:rsid w:val="001E2204"/>
    <w:rsid w:val="001E321F"/>
    <w:rsid w:val="001E4609"/>
    <w:rsid w:val="001E715F"/>
    <w:rsid w:val="001E7C46"/>
    <w:rsid w:val="001E7C4B"/>
    <w:rsid w:val="001F0589"/>
    <w:rsid w:val="001F106F"/>
    <w:rsid w:val="001F1CC1"/>
    <w:rsid w:val="001F37C8"/>
    <w:rsid w:val="001F398D"/>
    <w:rsid w:val="001F4890"/>
    <w:rsid w:val="001F5219"/>
    <w:rsid w:val="001F58FC"/>
    <w:rsid w:val="001F5C07"/>
    <w:rsid w:val="00201920"/>
    <w:rsid w:val="00202899"/>
    <w:rsid w:val="00202F5C"/>
    <w:rsid w:val="00203505"/>
    <w:rsid w:val="002040DF"/>
    <w:rsid w:val="00204227"/>
    <w:rsid w:val="00204278"/>
    <w:rsid w:val="0020534C"/>
    <w:rsid w:val="0020579D"/>
    <w:rsid w:val="002102EB"/>
    <w:rsid w:val="00210400"/>
    <w:rsid w:val="002119AA"/>
    <w:rsid w:val="00211B55"/>
    <w:rsid w:val="0021294C"/>
    <w:rsid w:val="0021458C"/>
    <w:rsid w:val="0021459D"/>
    <w:rsid w:val="00216E9D"/>
    <w:rsid w:val="002173DE"/>
    <w:rsid w:val="002174DC"/>
    <w:rsid w:val="00217C07"/>
    <w:rsid w:val="00220FB6"/>
    <w:rsid w:val="0022266C"/>
    <w:rsid w:val="00223385"/>
    <w:rsid w:val="0022601C"/>
    <w:rsid w:val="002267D8"/>
    <w:rsid w:val="0022731B"/>
    <w:rsid w:val="00227473"/>
    <w:rsid w:val="00227733"/>
    <w:rsid w:val="00227E9D"/>
    <w:rsid w:val="00230816"/>
    <w:rsid w:val="00230C0F"/>
    <w:rsid w:val="00231BFC"/>
    <w:rsid w:val="00231F88"/>
    <w:rsid w:val="00232134"/>
    <w:rsid w:val="0023267E"/>
    <w:rsid w:val="00233039"/>
    <w:rsid w:val="00233F20"/>
    <w:rsid w:val="002369ED"/>
    <w:rsid w:val="00236C37"/>
    <w:rsid w:val="002370B6"/>
    <w:rsid w:val="00237B1B"/>
    <w:rsid w:val="002404D9"/>
    <w:rsid w:val="00241B7E"/>
    <w:rsid w:val="00242A56"/>
    <w:rsid w:val="00242B56"/>
    <w:rsid w:val="002446AE"/>
    <w:rsid w:val="002453AD"/>
    <w:rsid w:val="00245B4B"/>
    <w:rsid w:val="00245D3F"/>
    <w:rsid w:val="002500FA"/>
    <w:rsid w:val="00250F59"/>
    <w:rsid w:val="0025134B"/>
    <w:rsid w:val="002523C4"/>
    <w:rsid w:val="00253CB3"/>
    <w:rsid w:val="0025404D"/>
    <w:rsid w:val="00254050"/>
    <w:rsid w:val="00254176"/>
    <w:rsid w:val="0025532C"/>
    <w:rsid w:val="00257BBF"/>
    <w:rsid w:val="00260048"/>
    <w:rsid w:val="00260C58"/>
    <w:rsid w:val="00261F62"/>
    <w:rsid w:val="0026296F"/>
    <w:rsid w:val="00262ADC"/>
    <w:rsid w:val="00262B3B"/>
    <w:rsid w:val="00264D5C"/>
    <w:rsid w:val="00265917"/>
    <w:rsid w:val="002666C2"/>
    <w:rsid w:val="002671D1"/>
    <w:rsid w:val="002675A8"/>
    <w:rsid w:val="00267717"/>
    <w:rsid w:val="00270473"/>
    <w:rsid w:val="00270AC2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914"/>
    <w:rsid w:val="002815CF"/>
    <w:rsid w:val="00281AEF"/>
    <w:rsid w:val="0028245C"/>
    <w:rsid w:val="00282C56"/>
    <w:rsid w:val="00282DAB"/>
    <w:rsid w:val="00283F13"/>
    <w:rsid w:val="002857A1"/>
    <w:rsid w:val="00286453"/>
    <w:rsid w:val="00287287"/>
    <w:rsid w:val="00287F5F"/>
    <w:rsid w:val="002900EF"/>
    <w:rsid w:val="00292522"/>
    <w:rsid w:val="00292828"/>
    <w:rsid w:val="00294423"/>
    <w:rsid w:val="002971BF"/>
    <w:rsid w:val="002A051B"/>
    <w:rsid w:val="002A0A53"/>
    <w:rsid w:val="002A19CB"/>
    <w:rsid w:val="002A1A24"/>
    <w:rsid w:val="002A3BAE"/>
    <w:rsid w:val="002A41A7"/>
    <w:rsid w:val="002A4BCE"/>
    <w:rsid w:val="002A5874"/>
    <w:rsid w:val="002A6CE1"/>
    <w:rsid w:val="002B0AF7"/>
    <w:rsid w:val="002B106D"/>
    <w:rsid w:val="002B143B"/>
    <w:rsid w:val="002B21FE"/>
    <w:rsid w:val="002B25E6"/>
    <w:rsid w:val="002B2810"/>
    <w:rsid w:val="002B38D8"/>
    <w:rsid w:val="002B3ED9"/>
    <w:rsid w:val="002B4977"/>
    <w:rsid w:val="002B497E"/>
    <w:rsid w:val="002B517F"/>
    <w:rsid w:val="002B64D2"/>
    <w:rsid w:val="002B65B4"/>
    <w:rsid w:val="002B6FF7"/>
    <w:rsid w:val="002C29F7"/>
    <w:rsid w:val="002C4815"/>
    <w:rsid w:val="002C4D4B"/>
    <w:rsid w:val="002C533B"/>
    <w:rsid w:val="002C5A2D"/>
    <w:rsid w:val="002C623F"/>
    <w:rsid w:val="002C7985"/>
    <w:rsid w:val="002C7E78"/>
    <w:rsid w:val="002D0B49"/>
    <w:rsid w:val="002D1927"/>
    <w:rsid w:val="002D1E65"/>
    <w:rsid w:val="002D2540"/>
    <w:rsid w:val="002D2CFB"/>
    <w:rsid w:val="002D398C"/>
    <w:rsid w:val="002D47FB"/>
    <w:rsid w:val="002D4FF9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807"/>
    <w:rsid w:val="002E19A6"/>
    <w:rsid w:val="002E2C0F"/>
    <w:rsid w:val="002E310B"/>
    <w:rsid w:val="002E351E"/>
    <w:rsid w:val="002E35A8"/>
    <w:rsid w:val="002E4EA5"/>
    <w:rsid w:val="002E5915"/>
    <w:rsid w:val="002E61BE"/>
    <w:rsid w:val="002E6AA2"/>
    <w:rsid w:val="002E6B4E"/>
    <w:rsid w:val="002E7C6E"/>
    <w:rsid w:val="002E7D31"/>
    <w:rsid w:val="002F0298"/>
    <w:rsid w:val="002F3829"/>
    <w:rsid w:val="002F38E4"/>
    <w:rsid w:val="002F7B90"/>
    <w:rsid w:val="00301C3C"/>
    <w:rsid w:val="003022B7"/>
    <w:rsid w:val="00303613"/>
    <w:rsid w:val="0030576F"/>
    <w:rsid w:val="003058BD"/>
    <w:rsid w:val="003076F7"/>
    <w:rsid w:val="00307744"/>
    <w:rsid w:val="00310159"/>
    <w:rsid w:val="0031028F"/>
    <w:rsid w:val="00311744"/>
    <w:rsid w:val="00311D68"/>
    <w:rsid w:val="00313F18"/>
    <w:rsid w:val="003142BC"/>
    <w:rsid w:val="003143AA"/>
    <w:rsid w:val="00314A10"/>
    <w:rsid w:val="00314C6E"/>
    <w:rsid w:val="00315B72"/>
    <w:rsid w:val="0032039E"/>
    <w:rsid w:val="00320EED"/>
    <w:rsid w:val="00324161"/>
    <w:rsid w:val="00325575"/>
    <w:rsid w:val="00327787"/>
    <w:rsid w:val="003315AB"/>
    <w:rsid w:val="00331C13"/>
    <w:rsid w:val="00332FE6"/>
    <w:rsid w:val="0033393B"/>
    <w:rsid w:val="0033585D"/>
    <w:rsid w:val="003362EF"/>
    <w:rsid w:val="0034159B"/>
    <w:rsid w:val="0034269E"/>
    <w:rsid w:val="003443DF"/>
    <w:rsid w:val="00344BAE"/>
    <w:rsid w:val="003466D0"/>
    <w:rsid w:val="0034770A"/>
    <w:rsid w:val="00347E4D"/>
    <w:rsid w:val="0035099B"/>
    <w:rsid w:val="00350D11"/>
    <w:rsid w:val="00350D19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600AF"/>
    <w:rsid w:val="00362FB9"/>
    <w:rsid w:val="00363470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ECA"/>
    <w:rsid w:val="00375D66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5E26"/>
    <w:rsid w:val="003A5E64"/>
    <w:rsid w:val="003A6599"/>
    <w:rsid w:val="003A662E"/>
    <w:rsid w:val="003A6C67"/>
    <w:rsid w:val="003B1587"/>
    <w:rsid w:val="003B1752"/>
    <w:rsid w:val="003B2067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AD7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39F1"/>
    <w:rsid w:val="003D46E7"/>
    <w:rsid w:val="003D4B7E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66ED"/>
    <w:rsid w:val="003E6B9F"/>
    <w:rsid w:val="003F0578"/>
    <w:rsid w:val="003F29A3"/>
    <w:rsid w:val="003F2A25"/>
    <w:rsid w:val="003F2C78"/>
    <w:rsid w:val="003F2D90"/>
    <w:rsid w:val="003F2F89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63BE"/>
    <w:rsid w:val="0040658E"/>
    <w:rsid w:val="00406EFC"/>
    <w:rsid w:val="00406F2B"/>
    <w:rsid w:val="00407FA2"/>
    <w:rsid w:val="00410E10"/>
    <w:rsid w:val="00411BA6"/>
    <w:rsid w:val="0041287C"/>
    <w:rsid w:val="004134C6"/>
    <w:rsid w:val="00413AB2"/>
    <w:rsid w:val="00415F7F"/>
    <w:rsid w:val="00416C97"/>
    <w:rsid w:val="0042005F"/>
    <w:rsid w:val="00421FE4"/>
    <w:rsid w:val="00422156"/>
    <w:rsid w:val="00427368"/>
    <w:rsid w:val="004277D8"/>
    <w:rsid w:val="0043063D"/>
    <w:rsid w:val="0043170A"/>
    <w:rsid w:val="00433473"/>
    <w:rsid w:val="00433862"/>
    <w:rsid w:val="004340B4"/>
    <w:rsid w:val="004353F5"/>
    <w:rsid w:val="00435AD4"/>
    <w:rsid w:val="00437535"/>
    <w:rsid w:val="00437655"/>
    <w:rsid w:val="004426BB"/>
    <w:rsid w:val="00442893"/>
    <w:rsid w:val="00442D9F"/>
    <w:rsid w:val="00442EEC"/>
    <w:rsid w:val="00443A00"/>
    <w:rsid w:val="00443C6F"/>
    <w:rsid w:val="004468DD"/>
    <w:rsid w:val="00447E4D"/>
    <w:rsid w:val="0045251F"/>
    <w:rsid w:val="00452700"/>
    <w:rsid w:val="00452F58"/>
    <w:rsid w:val="004536F6"/>
    <w:rsid w:val="004541C1"/>
    <w:rsid w:val="00454444"/>
    <w:rsid w:val="004545D8"/>
    <w:rsid w:val="00455CCC"/>
    <w:rsid w:val="00455FE4"/>
    <w:rsid w:val="0045600E"/>
    <w:rsid w:val="004571E1"/>
    <w:rsid w:val="00457C63"/>
    <w:rsid w:val="00460258"/>
    <w:rsid w:val="004604BE"/>
    <w:rsid w:val="00460FC5"/>
    <w:rsid w:val="00461994"/>
    <w:rsid w:val="004628DF"/>
    <w:rsid w:val="004636D8"/>
    <w:rsid w:val="00464167"/>
    <w:rsid w:val="00464623"/>
    <w:rsid w:val="00465BC6"/>
    <w:rsid w:val="00470853"/>
    <w:rsid w:val="00470F22"/>
    <w:rsid w:val="00471028"/>
    <w:rsid w:val="004714FA"/>
    <w:rsid w:val="00472531"/>
    <w:rsid w:val="004742D5"/>
    <w:rsid w:val="004744A8"/>
    <w:rsid w:val="004751B7"/>
    <w:rsid w:val="00476AA8"/>
    <w:rsid w:val="00477744"/>
    <w:rsid w:val="00480E86"/>
    <w:rsid w:val="00480F2F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AD5"/>
    <w:rsid w:val="004A1E1E"/>
    <w:rsid w:val="004A1F44"/>
    <w:rsid w:val="004A2694"/>
    <w:rsid w:val="004A337D"/>
    <w:rsid w:val="004A3B42"/>
    <w:rsid w:val="004A508B"/>
    <w:rsid w:val="004A5F8F"/>
    <w:rsid w:val="004A7BD5"/>
    <w:rsid w:val="004B0D12"/>
    <w:rsid w:val="004B100B"/>
    <w:rsid w:val="004B1766"/>
    <w:rsid w:val="004B23EF"/>
    <w:rsid w:val="004B53B0"/>
    <w:rsid w:val="004B5A92"/>
    <w:rsid w:val="004B7D02"/>
    <w:rsid w:val="004C0C98"/>
    <w:rsid w:val="004C2676"/>
    <w:rsid w:val="004C26F5"/>
    <w:rsid w:val="004C5587"/>
    <w:rsid w:val="004C6511"/>
    <w:rsid w:val="004C67F7"/>
    <w:rsid w:val="004C6BD4"/>
    <w:rsid w:val="004C6C34"/>
    <w:rsid w:val="004C7CD3"/>
    <w:rsid w:val="004C7E82"/>
    <w:rsid w:val="004D0080"/>
    <w:rsid w:val="004D0BA2"/>
    <w:rsid w:val="004D1400"/>
    <w:rsid w:val="004D1677"/>
    <w:rsid w:val="004D2687"/>
    <w:rsid w:val="004D38B0"/>
    <w:rsid w:val="004D3AF7"/>
    <w:rsid w:val="004D53CE"/>
    <w:rsid w:val="004D59C9"/>
    <w:rsid w:val="004D5F2C"/>
    <w:rsid w:val="004D636C"/>
    <w:rsid w:val="004D6D6B"/>
    <w:rsid w:val="004D756E"/>
    <w:rsid w:val="004D769B"/>
    <w:rsid w:val="004E1330"/>
    <w:rsid w:val="004E1C34"/>
    <w:rsid w:val="004E2B37"/>
    <w:rsid w:val="004E3201"/>
    <w:rsid w:val="004E5A1F"/>
    <w:rsid w:val="004E7DE5"/>
    <w:rsid w:val="004F0902"/>
    <w:rsid w:val="004F0AE2"/>
    <w:rsid w:val="004F11C0"/>
    <w:rsid w:val="004F12C9"/>
    <w:rsid w:val="004F21B5"/>
    <w:rsid w:val="004F23F4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253"/>
    <w:rsid w:val="00517377"/>
    <w:rsid w:val="005202B5"/>
    <w:rsid w:val="0052130F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4378"/>
    <w:rsid w:val="005444ED"/>
    <w:rsid w:val="00544DC7"/>
    <w:rsid w:val="00546FFE"/>
    <w:rsid w:val="00547131"/>
    <w:rsid w:val="0054745F"/>
    <w:rsid w:val="005478EA"/>
    <w:rsid w:val="005501EE"/>
    <w:rsid w:val="00551AD1"/>
    <w:rsid w:val="00552C7C"/>
    <w:rsid w:val="00553F85"/>
    <w:rsid w:val="00554720"/>
    <w:rsid w:val="0055507E"/>
    <w:rsid w:val="00555937"/>
    <w:rsid w:val="00555A60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47A5"/>
    <w:rsid w:val="005647E4"/>
    <w:rsid w:val="0056530A"/>
    <w:rsid w:val="005654E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D4E"/>
    <w:rsid w:val="00573E94"/>
    <w:rsid w:val="005757ED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C61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1BE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946"/>
    <w:rsid w:val="005C14CE"/>
    <w:rsid w:val="005C17A6"/>
    <w:rsid w:val="005C1BC1"/>
    <w:rsid w:val="005C276E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AFA"/>
    <w:rsid w:val="005E1DD3"/>
    <w:rsid w:val="005E2537"/>
    <w:rsid w:val="005E2F1C"/>
    <w:rsid w:val="005E4215"/>
    <w:rsid w:val="005E4226"/>
    <w:rsid w:val="005E506B"/>
    <w:rsid w:val="005E58C8"/>
    <w:rsid w:val="005E5DE8"/>
    <w:rsid w:val="005E693A"/>
    <w:rsid w:val="005F050C"/>
    <w:rsid w:val="005F0E50"/>
    <w:rsid w:val="005F1D34"/>
    <w:rsid w:val="005F5239"/>
    <w:rsid w:val="005F5681"/>
    <w:rsid w:val="005F5C8E"/>
    <w:rsid w:val="005F64AC"/>
    <w:rsid w:val="00600F4D"/>
    <w:rsid w:val="00601173"/>
    <w:rsid w:val="006014A8"/>
    <w:rsid w:val="00601C9F"/>
    <w:rsid w:val="00601E29"/>
    <w:rsid w:val="00601E54"/>
    <w:rsid w:val="00602091"/>
    <w:rsid w:val="0060276C"/>
    <w:rsid w:val="00603171"/>
    <w:rsid w:val="006043FD"/>
    <w:rsid w:val="006046FE"/>
    <w:rsid w:val="00604CA9"/>
    <w:rsid w:val="006050BE"/>
    <w:rsid w:val="00605451"/>
    <w:rsid w:val="0060632F"/>
    <w:rsid w:val="00606B7F"/>
    <w:rsid w:val="006075F9"/>
    <w:rsid w:val="006077F3"/>
    <w:rsid w:val="00607FA1"/>
    <w:rsid w:val="00611462"/>
    <w:rsid w:val="0061162C"/>
    <w:rsid w:val="006117B5"/>
    <w:rsid w:val="006124B9"/>
    <w:rsid w:val="00612B88"/>
    <w:rsid w:val="00612FCB"/>
    <w:rsid w:val="006135E7"/>
    <w:rsid w:val="00613A6B"/>
    <w:rsid w:val="00614C78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6DF"/>
    <w:rsid w:val="0062375E"/>
    <w:rsid w:val="00624BFC"/>
    <w:rsid w:val="00625906"/>
    <w:rsid w:val="006263C8"/>
    <w:rsid w:val="00626644"/>
    <w:rsid w:val="00627EE7"/>
    <w:rsid w:val="006301C9"/>
    <w:rsid w:val="006317A7"/>
    <w:rsid w:val="00631833"/>
    <w:rsid w:val="00631A68"/>
    <w:rsid w:val="00631C6A"/>
    <w:rsid w:val="00633350"/>
    <w:rsid w:val="00633840"/>
    <w:rsid w:val="00633DC9"/>
    <w:rsid w:val="00634448"/>
    <w:rsid w:val="00634FAD"/>
    <w:rsid w:val="006353AE"/>
    <w:rsid w:val="00636784"/>
    <w:rsid w:val="0064217F"/>
    <w:rsid w:val="00645667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B5C"/>
    <w:rsid w:val="00666DDA"/>
    <w:rsid w:val="00670816"/>
    <w:rsid w:val="00671EC0"/>
    <w:rsid w:val="00671FFD"/>
    <w:rsid w:val="00672A36"/>
    <w:rsid w:val="00672B41"/>
    <w:rsid w:val="00672C19"/>
    <w:rsid w:val="00673416"/>
    <w:rsid w:val="0067349F"/>
    <w:rsid w:val="00673ACE"/>
    <w:rsid w:val="00674142"/>
    <w:rsid w:val="00674EB2"/>
    <w:rsid w:val="0067577D"/>
    <w:rsid w:val="00675C80"/>
    <w:rsid w:val="00676A67"/>
    <w:rsid w:val="0068046E"/>
    <w:rsid w:val="00680FE1"/>
    <w:rsid w:val="00681472"/>
    <w:rsid w:val="00681D78"/>
    <w:rsid w:val="00681DC5"/>
    <w:rsid w:val="0068304A"/>
    <w:rsid w:val="006846AB"/>
    <w:rsid w:val="0068486D"/>
    <w:rsid w:val="00685237"/>
    <w:rsid w:val="00685B83"/>
    <w:rsid w:val="00686D40"/>
    <w:rsid w:val="00687DDC"/>
    <w:rsid w:val="00691483"/>
    <w:rsid w:val="0069361B"/>
    <w:rsid w:val="006937F2"/>
    <w:rsid w:val="00693FF5"/>
    <w:rsid w:val="00694C70"/>
    <w:rsid w:val="0069565E"/>
    <w:rsid w:val="00695BF6"/>
    <w:rsid w:val="0069610D"/>
    <w:rsid w:val="006974AE"/>
    <w:rsid w:val="006978C4"/>
    <w:rsid w:val="006A20B5"/>
    <w:rsid w:val="006A2448"/>
    <w:rsid w:val="006A2604"/>
    <w:rsid w:val="006A4301"/>
    <w:rsid w:val="006A53B0"/>
    <w:rsid w:val="006A6F90"/>
    <w:rsid w:val="006A78F3"/>
    <w:rsid w:val="006A7D5A"/>
    <w:rsid w:val="006A7EF2"/>
    <w:rsid w:val="006B0635"/>
    <w:rsid w:val="006B0CBD"/>
    <w:rsid w:val="006B2448"/>
    <w:rsid w:val="006B2CDF"/>
    <w:rsid w:val="006B2FEE"/>
    <w:rsid w:val="006B369B"/>
    <w:rsid w:val="006B3CFA"/>
    <w:rsid w:val="006B4BCD"/>
    <w:rsid w:val="006B54AB"/>
    <w:rsid w:val="006B58BC"/>
    <w:rsid w:val="006B7BF9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C92"/>
    <w:rsid w:val="006D34DA"/>
    <w:rsid w:val="006D35E5"/>
    <w:rsid w:val="006D3B16"/>
    <w:rsid w:val="006D4B9C"/>
    <w:rsid w:val="006D6229"/>
    <w:rsid w:val="006D630E"/>
    <w:rsid w:val="006D724A"/>
    <w:rsid w:val="006D7E58"/>
    <w:rsid w:val="006E2001"/>
    <w:rsid w:val="006E215B"/>
    <w:rsid w:val="006E6670"/>
    <w:rsid w:val="006F13E8"/>
    <w:rsid w:val="006F3B54"/>
    <w:rsid w:val="006F44F0"/>
    <w:rsid w:val="006F4F0A"/>
    <w:rsid w:val="006F5139"/>
    <w:rsid w:val="006F72DE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3D93"/>
    <w:rsid w:val="007043ED"/>
    <w:rsid w:val="007045FF"/>
    <w:rsid w:val="00704665"/>
    <w:rsid w:val="00705787"/>
    <w:rsid w:val="007060DC"/>
    <w:rsid w:val="007077AB"/>
    <w:rsid w:val="007100DD"/>
    <w:rsid w:val="007111C7"/>
    <w:rsid w:val="00712A31"/>
    <w:rsid w:val="0071520D"/>
    <w:rsid w:val="00716A80"/>
    <w:rsid w:val="00716FBB"/>
    <w:rsid w:val="0071774F"/>
    <w:rsid w:val="00720590"/>
    <w:rsid w:val="007205C4"/>
    <w:rsid w:val="00720A86"/>
    <w:rsid w:val="00720E29"/>
    <w:rsid w:val="00723E1E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40E38"/>
    <w:rsid w:val="00742636"/>
    <w:rsid w:val="007451A9"/>
    <w:rsid w:val="0075008E"/>
    <w:rsid w:val="00750C30"/>
    <w:rsid w:val="00750D78"/>
    <w:rsid w:val="00751329"/>
    <w:rsid w:val="007517A1"/>
    <w:rsid w:val="00751A96"/>
    <w:rsid w:val="00751EE9"/>
    <w:rsid w:val="00753055"/>
    <w:rsid w:val="00753751"/>
    <w:rsid w:val="00753C8C"/>
    <w:rsid w:val="00755B2D"/>
    <w:rsid w:val="00757197"/>
    <w:rsid w:val="00757280"/>
    <w:rsid w:val="0075793D"/>
    <w:rsid w:val="0076009B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462C"/>
    <w:rsid w:val="007759E0"/>
    <w:rsid w:val="00775C5D"/>
    <w:rsid w:val="0077617B"/>
    <w:rsid w:val="0077680D"/>
    <w:rsid w:val="007774A8"/>
    <w:rsid w:val="00780FCF"/>
    <w:rsid w:val="00781F2B"/>
    <w:rsid w:val="00782690"/>
    <w:rsid w:val="0078310D"/>
    <w:rsid w:val="00784C23"/>
    <w:rsid w:val="0078537D"/>
    <w:rsid w:val="007860A2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9"/>
    <w:rsid w:val="007A4F20"/>
    <w:rsid w:val="007A4FB3"/>
    <w:rsid w:val="007A549B"/>
    <w:rsid w:val="007A6A3C"/>
    <w:rsid w:val="007A6C2E"/>
    <w:rsid w:val="007A6D1D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446C"/>
    <w:rsid w:val="007C4B90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C09"/>
    <w:rsid w:val="007E3B78"/>
    <w:rsid w:val="007E3BB2"/>
    <w:rsid w:val="007E3D50"/>
    <w:rsid w:val="007E47AF"/>
    <w:rsid w:val="007E596C"/>
    <w:rsid w:val="007E5B4D"/>
    <w:rsid w:val="007E6683"/>
    <w:rsid w:val="007E6CD4"/>
    <w:rsid w:val="007E6DFE"/>
    <w:rsid w:val="007E7224"/>
    <w:rsid w:val="007F09D2"/>
    <w:rsid w:val="007F1CEF"/>
    <w:rsid w:val="007F40EF"/>
    <w:rsid w:val="007F4243"/>
    <w:rsid w:val="007F46E6"/>
    <w:rsid w:val="007F57FD"/>
    <w:rsid w:val="007F6BFF"/>
    <w:rsid w:val="007F7BDC"/>
    <w:rsid w:val="007F7E99"/>
    <w:rsid w:val="00801C63"/>
    <w:rsid w:val="0080357A"/>
    <w:rsid w:val="008039AF"/>
    <w:rsid w:val="00803F89"/>
    <w:rsid w:val="00805558"/>
    <w:rsid w:val="00805652"/>
    <w:rsid w:val="00805CC9"/>
    <w:rsid w:val="00806A23"/>
    <w:rsid w:val="00806F88"/>
    <w:rsid w:val="00807E0A"/>
    <w:rsid w:val="00811064"/>
    <w:rsid w:val="00811C23"/>
    <w:rsid w:val="00811E0F"/>
    <w:rsid w:val="008123B8"/>
    <w:rsid w:val="00813D91"/>
    <w:rsid w:val="00815563"/>
    <w:rsid w:val="008157E9"/>
    <w:rsid w:val="008168B5"/>
    <w:rsid w:val="00816B6C"/>
    <w:rsid w:val="00820549"/>
    <w:rsid w:val="00820559"/>
    <w:rsid w:val="00823B73"/>
    <w:rsid w:val="008243A2"/>
    <w:rsid w:val="00824913"/>
    <w:rsid w:val="00824952"/>
    <w:rsid w:val="00824D0F"/>
    <w:rsid w:val="0082536A"/>
    <w:rsid w:val="00825AFE"/>
    <w:rsid w:val="00827CA6"/>
    <w:rsid w:val="00830C86"/>
    <w:rsid w:val="00830F5C"/>
    <w:rsid w:val="00831E17"/>
    <w:rsid w:val="00832C4D"/>
    <w:rsid w:val="00832F78"/>
    <w:rsid w:val="00834306"/>
    <w:rsid w:val="00835709"/>
    <w:rsid w:val="00835795"/>
    <w:rsid w:val="008358B2"/>
    <w:rsid w:val="00836E19"/>
    <w:rsid w:val="008402D5"/>
    <w:rsid w:val="008417AE"/>
    <w:rsid w:val="00841A1F"/>
    <w:rsid w:val="00842415"/>
    <w:rsid w:val="00842D9D"/>
    <w:rsid w:val="00844B53"/>
    <w:rsid w:val="00845D45"/>
    <w:rsid w:val="008467FA"/>
    <w:rsid w:val="008471AB"/>
    <w:rsid w:val="00847226"/>
    <w:rsid w:val="00847E83"/>
    <w:rsid w:val="00847EE1"/>
    <w:rsid w:val="00852F57"/>
    <w:rsid w:val="0085316B"/>
    <w:rsid w:val="0085499C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E58"/>
    <w:rsid w:val="00864224"/>
    <w:rsid w:val="00864368"/>
    <w:rsid w:val="00864933"/>
    <w:rsid w:val="00865E7B"/>
    <w:rsid w:val="00866E6C"/>
    <w:rsid w:val="00867AB2"/>
    <w:rsid w:val="008702AC"/>
    <w:rsid w:val="00871E5F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3A03"/>
    <w:rsid w:val="00884038"/>
    <w:rsid w:val="0088460A"/>
    <w:rsid w:val="0088524E"/>
    <w:rsid w:val="008869B3"/>
    <w:rsid w:val="0088701F"/>
    <w:rsid w:val="0089031B"/>
    <w:rsid w:val="008903D3"/>
    <w:rsid w:val="00892E74"/>
    <w:rsid w:val="00893A6A"/>
    <w:rsid w:val="00895C2F"/>
    <w:rsid w:val="008961B3"/>
    <w:rsid w:val="0089677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78E6"/>
    <w:rsid w:val="008B7D8F"/>
    <w:rsid w:val="008C0AEF"/>
    <w:rsid w:val="008C12DC"/>
    <w:rsid w:val="008C12E7"/>
    <w:rsid w:val="008C1CEA"/>
    <w:rsid w:val="008C6041"/>
    <w:rsid w:val="008C6CBE"/>
    <w:rsid w:val="008C7B6C"/>
    <w:rsid w:val="008C7D02"/>
    <w:rsid w:val="008D0246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693B"/>
    <w:rsid w:val="008D70AA"/>
    <w:rsid w:val="008E0A69"/>
    <w:rsid w:val="008E1DEC"/>
    <w:rsid w:val="008E2C11"/>
    <w:rsid w:val="008E2E61"/>
    <w:rsid w:val="008E31A2"/>
    <w:rsid w:val="008E324A"/>
    <w:rsid w:val="008E3A28"/>
    <w:rsid w:val="008E52C9"/>
    <w:rsid w:val="008E5821"/>
    <w:rsid w:val="008E71EE"/>
    <w:rsid w:val="008E768D"/>
    <w:rsid w:val="008F041A"/>
    <w:rsid w:val="008F0931"/>
    <w:rsid w:val="008F489A"/>
    <w:rsid w:val="00900007"/>
    <w:rsid w:val="00900363"/>
    <w:rsid w:val="00900BD2"/>
    <w:rsid w:val="00900C88"/>
    <w:rsid w:val="009025F0"/>
    <w:rsid w:val="00903614"/>
    <w:rsid w:val="009038E4"/>
    <w:rsid w:val="00906E7C"/>
    <w:rsid w:val="00907ACC"/>
    <w:rsid w:val="00910273"/>
    <w:rsid w:val="00911A85"/>
    <w:rsid w:val="00912916"/>
    <w:rsid w:val="00913A75"/>
    <w:rsid w:val="009146C8"/>
    <w:rsid w:val="00917292"/>
    <w:rsid w:val="00917A42"/>
    <w:rsid w:val="009203B7"/>
    <w:rsid w:val="0092061E"/>
    <w:rsid w:val="0092155B"/>
    <w:rsid w:val="00926DC3"/>
    <w:rsid w:val="00927106"/>
    <w:rsid w:val="009304CC"/>
    <w:rsid w:val="009319B8"/>
    <w:rsid w:val="00931C9A"/>
    <w:rsid w:val="0093202D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3F65"/>
    <w:rsid w:val="00944A34"/>
    <w:rsid w:val="00944EA0"/>
    <w:rsid w:val="009452DC"/>
    <w:rsid w:val="00946EB3"/>
    <w:rsid w:val="00947627"/>
    <w:rsid w:val="00947AAB"/>
    <w:rsid w:val="00951302"/>
    <w:rsid w:val="00951628"/>
    <w:rsid w:val="009517D2"/>
    <w:rsid w:val="00951B43"/>
    <w:rsid w:val="00951DD9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C74"/>
    <w:rsid w:val="009627EE"/>
    <w:rsid w:val="009642F1"/>
    <w:rsid w:val="00964836"/>
    <w:rsid w:val="00964C61"/>
    <w:rsid w:val="00965EA7"/>
    <w:rsid w:val="00966329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7356"/>
    <w:rsid w:val="009774F4"/>
    <w:rsid w:val="0097762A"/>
    <w:rsid w:val="00977F59"/>
    <w:rsid w:val="00980863"/>
    <w:rsid w:val="0098121C"/>
    <w:rsid w:val="009819F6"/>
    <w:rsid w:val="00982128"/>
    <w:rsid w:val="00982926"/>
    <w:rsid w:val="00984D41"/>
    <w:rsid w:val="00985ED6"/>
    <w:rsid w:val="00986C1C"/>
    <w:rsid w:val="00987C26"/>
    <w:rsid w:val="009905F9"/>
    <w:rsid w:val="00990CF8"/>
    <w:rsid w:val="00991509"/>
    <w:rsid w:val="00993533"/>
    <w:rsid w:val="0099488B"/>
    <w:rsid w:val="009950B2"/>
    <w:rsid w:val="00995630"/>
    <w:rsid w:val="00995E95"/>
    <w:rsid w:val="009977DB"/>
    <w:rsid w:val="009A11F0"/>
    <w:rsid w:val="009A14E6"/>
    <w:rsid w:val="009A1E14"/>
    <w:rsid w:val="009A335D"/>
    <w:rsid w:val="009A3431"/>
    <w:rsid w:val="009A4F93"/>
    <w:rsid w:val="009A7D4B"/>
    <w:rsid w:val="009B02ED"/>
    <w:rsid w:val="009B0DB1"/>
    <w:rsid w:val="009B14F9"/>
    <w:rsid w:val="009B1F74"/>
    <w:rsid w:val="009B210A"/>
    <w:rsid w:val="009B2D9E"/>
    <w:rsid w:val="009B32C2"/>
    <w:rsid w:val="009B4343"/>
    <w:rsid w:val="009B516C"/>
    <w:rsid w:val="009B62A9"/>
    <w:rsid w:val="009B6318"/>
    <w:rsid w:val="009C0ADB"/>
    <w:rsid w:val="009C109D"/>
    <w:rsid w:val="009C138B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60B5"/>
    <w:rsid w:val="009E66B3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D02"/>
    <w:rsid w:val="00A0035F"/>
    <w:rsid w:val="00A00461"/>
    <w:rsid w:val="00A017F2"/>
    <w:rsid w:val="00A047C7"/>
    <w:rsid w:val="00A05C37"/>
    <w:rsid w:val="00A05C72"/>
    <w:rsid w:val="00A05ED3"/>
    <w:rsid w:val="00A06493"/>
    <w:rsid w:val="00A07D75"/>
    <w:rsid w:val="00A07F0D"/>
    <w:rsid w:val="00A10181"/>
    <w:rsid w:val="00A11B36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6F04"/>
    <w:rsid w:val="00A278F9"/>
    <w:rsid w:val="00A30481"/>
    <w:rsid w:val="00A3079A"/>
    <w:rsid w:val="00A3231E"/>
    <w:rsid w:val="00A32A99"/>
    <w:rsid w:val="00A34780"/>
    <w:rsid w:val="00A37CE3"/>
    <w:rsid w:val="00A405B7"/>
    <w:rsid w:val="00A41DC0"/>
    <w:rsid w:val="00A43430"/>
    <w:rsid w:val="00A442C9"/>
    <w:rsid w:val="00A44724"/>
    <w:rsid w:val="00A44E99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7B18"/>
    <w:rsid w:val="00A57F54"/>
    <w:rsid w:val="00A60200"/>
    <w:rsid w:val="00A611F3"/>
    <w:rsid w:val="00A67111"/>
    <w:rsid w:val="00A675EE"/>
    <w:rsid w:val="00A67DF3"/>
    <w:rsid w:val="00A70378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4A8E"/>
    <w:rsid w:val="00A85D3F"/>
    <w:rsid w:val="00A86C2E"/>
    <w:rsid w:val="00A86D1F"/>
    <w:rsid w:val="00A86D40"/>
    <w:rsid w:val="00A90738"/>
    <w:rsid w:val="00A90FB5"/>
    <w:rsid w:val="00A92242"/>
    <w:rsid w:val="00A94613"/>
    <w:rsid w:val="00A94F58"/>
    <w:rsid w:val="00A952AC"/>
    <w:rsid w:val="00A95C10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44E2"/>
    <w:rsid w:val="00AA47FF"/>
    <w:rsid w:val="00AA4B7D"/>
    <w:rsid w:val="00AA4DFC"/>
    <w:rsid w:val="00AB0B81"/>
    <w:rsid w:val="00AB1050"/>
    <w:rsid w:val="00AB2A34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CFA"/>
    <w:rsid w:val="00AC6514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AC8"/>
    <w:rsid w:val="00AE2B00"/>
    <w:rsid w:val="00AE31B0"/>
    <w:rsid w:val="00AE347E"/>
    <w:rsid w:val="00AE3D0D"/>
    <w:rsid w:val="00AE4812"/>
    <w:rsid w:val="00AE48EC"/>
    <w:rsid w:val="00AE4D4A"/>
    <w:rsid w:val="00AE6546"/>
    <w:rsid w:val="00AE707E"/>
    <w:rsid w:val="00AE75F2"/>
    <w:rsid w:val="00AF2AE8"/>
    <w:rsid w:val="00AF362A"/>
    <w:rsid w:val="00AF36C2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40EF"/>
    <w:rsid w:val="00B157F0"/>
    <w:rsid w:val="00B162FD"/>
    <w:rsid w:val="00B164A9"/>
    <w:rsid w:val="00B165E6"/>
    <w:rsid w:val="00B167FD"/>
    <w:rsid w:val="00B17946"/>
    <w:rsid w:val="00B203CC"/>
    <w:rsid w:val="00B20460"/>
    <w:rsid w:val="00B217A7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A9"/>
    <w:rsid w:val="00B36D10"/>
    <w:rsid w:val="00B40245"/>
    <w:rsid w:val="00B408AC"/>
    <w:rsid w:val="00B418AF"/>
    <w:rsid w:val="00B41C9C"/>
    <w:rsid w:val="00B4219B"/>
    <w:rsid w:val="00B43517"/>
    <w:rsid w:val="00B437C9"/>
    <w:rsid w:val="00B44368"/>
    <w:rsid w:val="00B446B9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C24"/>
    <w:rsid w:val="00B73AC6"/>
    <w:rsid w:val="00B750CE"/>
    <w:rsid w:val="00B77004"/>
    <w:rsid w:val="00B814C9"/>
    <w:rsid w:val="00B82323"/>
    <w:rsid w:val="00B8265F"/>
    <w:rsid w:val="00B831BE"/>
    <w:rsid w:val="00B83740"/>
    <w:rsid w:val="00B83D1B"/>
    <w:rsid w:val="00B84B49"/>
    <w:rsid w:val="00B86122"/>
    <w:rsid w:val="00B86147"/>
    <w:rsid w:val="00B86B2F"/>
    <w:rsid w:val="00B8716D"/>
    <w:rsid w:val="00B874C4"/>
    <w:rsid w:val="00B907A6"/>
    <w:rsid w:val="00B90EA6"/>
    <w:rsid w:val="00B93526"/>
    <w:rsid w:val="00B93775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4696"/>
    <w:rsid w:val="00BA5597"/>
    <w:rsid w:val="00BA59DD"/>
    <w:rsid w:val="00BA6068"/>
    <w:rsid w:val="00BA75AD"/>
    <w:rsid w:val="00BB030B"/>
    <w:rsid w:val="00BB0494"/>
    <w:rsid w:val="00BB0E3B"/>
    <w:rsid w:val="00BB15BB"/>
    <w:rsid w:val="00BB1662"/>
    <w:rsid w:val="00BB251F"/>
    <w:rsid w:val="00BB2CA6"/>
    <w:rsid w:val="00BB3288"/>
    <w:rsid w:val="00BB352B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304"/>
    <w:rsid w:val="00BC766B"/>
    <w:rsid w:val="00BC78C2"/>
    <w:rsid w:val="00BD2724"/>
    <w:rsid w:val="00BD3BDF"/>
    <w:rsid w:val="00BD4AB5"/>
    <w:rsid w:val="00BD4FDC"/>
    <w:rsid w:val="00BD592A"/>
    <w:rsid w:val="00BD5F4B"/>
    <w:rsid w:val="00BD6209"/>
    <w:rsid w:val="00BD6FDF"/>
    <w:rsid w:val="00BD72AA"/>
    <w:rsid w:val="00BE08CE"/>
    <w:rsid w:val="00BE26A1"/>
    <w:rsid w:val="00BE2B23"/>
    <w:rsid w:val="00BE3848"/>
    <w:rsid w:val="00BE60CC"/>
    <w:rsid w:val="00BE6B2B"/>
    <w:rsid w:val="00BE6BEE"/>
    <w:rsid w:val="00BE7B13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C00AD5"/>
    <w:rsid w:val="00C00D70"/>
    <w:rsid w:val="00C01ABE"/>
    <w:rsid w:val="00C01EBA"/>
    <w:rsid w:val="00C03646"/>
    <w:rsid w:val="00C04A91"/>
    <w:rsid w:val="00C05098"/>
    <w:rsid w:val="00C05361"/>
    <w:rsid w:val="00C06163"/>
    <w:rsid w:val="00C06864"/>
    <w:rsid w:val="00C06C6D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409E"/>
    <w:rsid w:val="00C24804"/>
    <w:rsid w:val="00C24C23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617CC"/>
    <w:rsid w:val="00C622A8"/>
    <w:rsid w:val="00C6295D"/>
    <w:rsid w:val="00C635FC"/>
    <w:rsid w:val="00C63D6E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78C0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F88"/>
    <w:rsid w:val="00C86239"/>
    <w:rsid w:val="00C86932"/>
    <w:rsid w:val="00C87CC6"/>
    <w:rsid w:val="00C9038C"/>
    <w:rsid w:val="00C90FB6"/>
    <w:rsid w:val="00C926B6"/>
    <w:rsid w:val="00C929BF"/>
    <w:rsid w:val="00C930EA"/>
    <w:rsid w:val="00C9498A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E8A"/>
    <w:rsid w:val="00CB7B8B"/>
    <w:rsid w:val="00CC0845"/>
    <w:rsid w:val="00CC1FE0"/>
    <w:rsid w:val="00CC205F"/>
    <w:rsid w:val="00CC2185"/>
    <w:rsid w:val="00CC24E7"/>
    <w:rsid w:val="00CC25B9"/>
    <w:rsid w:val="00CC4570"/>
    <w:rsid w:val="00CC4EAA"/>
    <w:rsid w:val="00CC592E"/>
    <w:rsid w:val="00CC6701"/>
    <w:rsid w:val="00CC67EC"/>
    <w:rsid w:val="00CC684A"/>
    <w:rsid w:val="00CD0C0C"/>
    <w:rsid w:val="00CD1F2A"/>
    <w:rsid w:val="00CD1FF8"/>
    <w:rsid w:val="00CD25CC"/>
    <w:rsid w:val="00CD43F0"/>
    <w:rsid w:val="00CD46ED"/>
    <w:rsid w:val="00CD5E9F"/>
    <w:rsid w:val="00CD5F1D"/>
    <w:rsid w:val="00CD7092"/>
    <w:rsid w:val="00CD71A3"/>
    <w:rsid w:val="00CD7FF8"/>
    <w:rsid w:val="00CE043B"/>
    <w:rsid w:val="00CE0F5A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D05"/>
    <w:rsid w:val="00CF4408"/>
    <w:rsid w:val="00CF4BD6"/>
    <w:rsid w:val="00CF4D41"/>
    <w:rsid w:val="00CF6BB9"/>
    <w:rsid w:val="00CF6F75"/>
    <w:rsid w:val="00CF73D4"/>
    <w:rsid w:val="00CF7E20"/>
    <w:rsid w:val="00D00528"/>
    <w:rsid w:val="00D00D0C"/>
    <w:rsid w:val="00D01553"/>
    <w:rsid w:val="00D0325E"/>
    <w:rsid w:val="00D03470"/>
    <w:rsid w:val="00D05546"/>
    <w:rsid w:val="00D055E1"/>
    <w:rsid w:val="00D059AD"/>
    <w:rsid w:val="00D05D58"/>
    <w:rsid w:val="00D062D1"/>
    <w:rsid w:val="00D07A01"/>
    <w:rsid w:val="00D11D07"/>
    <w:rsid w:val="00D13AB9"/>
    <w:rsid w:val="00D13CBF"/>
    <w:rsid w:val="00D13DB6"/>
    <w:rsid w:val="00D13E57"/>
    <w:rsid w:val="00D146FE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4268"/>
    <w:rsid w:val="00D2431F"/>
    <w:rsid w:val="00D24A6D"/>
    <w:rsid w:val="00D2656A"/>
    <w:rsid w:val="00D26BB6"/>
    <w:rsid w:val="00D2702F"/>
    <w:rsid w:val="00D30F11"/>
    <w:rsid w:val="00D31821"/>
    <w:rsid w:val="00D33423"/>
    <w:rsid w:val="00D335C5"/>
    <w:rsid w:val="00D338F3"/>
    <w:rsid w:val="00D34666"/>
    <w:rsid w:val="00D34972"/>
    <w:rsid w:val="00D3569E"/>
    <w:rsid w:val="00D35C11"/>
    <w:rsid w:val="00D3637F"/>
    <w:rsid w:val="00D3682D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9E7"/>
    <w:rsid w:val="00D46D08"/>
    <w:rsid w:val="00D47D6C"/>
    <w:rsid w:val="00D51283"/>
    <w:rsid w:val="00D5143B"/>
    <w:rsid w:val="00D51E75"/>
    <w:rsid w:val="00D53188"/>
    <w:rsid w:val="00D53938"/>
    <w:rsid w:val="00D54200"/>
    <w:rsid w:val="00D544BA"/>
    <w:rsid w:val="00D54626"/>
    <w:rsid w:val="00D5538D"/>
    <w:rsid w:val="00D55630"/>
    <w:rsid w:val="00D56138"/>
    <w:rsid w:val="00D5614D"/>
    <w:rsid w:val="00D56B44"/>
    <w:rsid w:val="00D57B86"/>
    <w:rsid w:val="00D57B91"/>
    <w:rsid w:val="00D603A9"/>
    <w:rsid w:val="00D6184C"/>
    <w:rsid w:val="00D62E18"/>
    <w:rsid w:val="00D6336C"/>
    <w:rsid w:val="00D63C8E"/>
    <w:rsid w:val="00D64C3E"/>
    <w:rsid w:val="00D65339"/>
    <w:rsid w:val="00D701B6"/>
    <w:rsid w:val="00D70617"/>
    <w:rsid w:val="00D73231"/>
    <w:rsid w:val="00D73F82"/>
    <w:rsid w:val="00D75EA2"/>
    <w:rsid w:val="00D77142"/>
    <w:rsid w:val="00D772A3"/>
    <w:rsid w:val="00D77785"/>
    <w:rsid w:val="00D80B29"/>
    <w:rsid w:val="00D81B94"/>
    <w:rsid w:val="00D8265D"/>
    <w:rsid w:val="00D82A1D"/>
    <w:rsid w:val="00D82D6A"/>
    <w:rsid w:val="00D83650"/>
    <w:rsid w:val="00D83DF6"/>
    <w:rsid w:val="00D86066"/>
    <w:rsid w:val="00D872CF"/>
    <w:rsid w:val="00D87406"/>
    <w:rsid w:val="00D90220"/>
    <w:rsid w:val="00D91B87"/>
    <w:rsid w:val="00D91C68"/>
    <w:rsid w:val="00D9207E"/>
    <w:rsid w:val="00D92329"/>
    <w:rsid w:val="00D93AFF"/>
    <w:rsid w:val="00D948AF"/>
    <w:rsid w:val="00D95F1C"/>
    <w:rsid w:val="00D97B5B"/>
    <w:rsid w:val="00D97FCF"/>
    <w:rsid w:val="00DA0144"/>
    <w:rsid w:val="00DA08D8"/>
    <w:rsid w:val="00DA17B2"/>
    <w:rsid w:val="00DA1E83"/>
    <w:rsid w:val="00DA22F6"/>
    <w:rsid w:val="00DA2C0A"/>
    <w:rsid w:val="00DA331E"/>
    <w:rsid w:val="00DA5689"/>
    <w:rsid w:val="00DA5AF2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618F"/>
    <w:rsid w:val="00DB6232"/>
    <w:rsid w:val="00DC193B"/>
    <w:rsid w:val="00DC1B33"/>
    <w:rsid w:val="00DC29DB"/>
    <w:rsid w:val="00DC4CC6"/>
    <w:rsid w:val="00DC57A4"/>
    <w:rsid w:val="00DC646A"/>
    <w:rsid w:val="00DD0D14"/>
    <w:rsid w:val="00DD1863"/>
    <w:rsid w:val="00DD3701"/>
    <w:rsid w:val="00DD3DF9"/>
    <w:rsid w:val="00DD4D5D"/>
    <w:rsid w:val="00DD5981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56D"/>
    <w:rsid w:val="00DE763C"/>
    <w:rsid w:val="00DE7DED"/>
    <w:rsid w:val="00DF0348"/>
    <w:rsid w:val="00DF0D4A"/>
    <w:rsid w:val="00DF0F92"/>
    <w:rsid w:val="00DF28B6"/>
    <w:rsid w:val="00DF36A2"/>
    <w:rsid w:val="00DF5D0B"/>
    <w:rsid w:val="00DF6EFB"/>
    <w:rsid w:val="00DF71AC"/>
    <w:rsid w:val="00DF736C"/>
    <w:rsid w:val="00E00FD2"/>
    <w:rsid w:val="00E01A2F"/>
    <w:rsid w:val="00E01AB8"/>
    <w:rsid w:val="00E021C6"/>
    <w:rsid w:val="00E02F94"/>
    <w:rsid w:val="00E03C0D"/>
    <w:rsid w:val="00E05451"/>
    <w:rsid w:val="00E118F9"/>
    <w:rsid w:val="00E13C19"/>
    <w:rsid w:val="00E144A1"/>
    <w:rsid w:val="00E149DE"/>
    <w:rsid w:val="00E15561"/>
    <w:rsid w:val="00E15B80"/>
    <w:rsid w:val="00E16B8D"/>
    <w:rsid w:val="00E17502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EC3"/>
    <w:rsid w:val="00E33377"/>
    <w:rsid w:val="00E338DE"/>
    <w:rsid w:val="00E35354"/>
    <w:rsid w:val="00E353F9"/>
    <w:rsid w:val="00E35564"/>
    <w:rsid w:val="00E379A8"/>
    <w:rsid w:val="00E37D32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50039"/>
    <w:rsid w:val="00E50336"/>
    <w:rsid w:val="00E5038B"/>
    <w:rsid w:val="00E51355"/>
    <w:rsid w:val="00E51DF5"/>
    <w:rsid w:val="00E51E02"/>
    <w:rsid w:val="00E525E1"/>
    <w:rsid w:val="00E54267"/>
    <w:rsid w:val="00E54D5D"/>
    <w:rsid w:val="00E54D8D"/>
    <w:rsid w:val="00E55186"/>
    <w:rsid w:val="00E557F5"/>
    <w:rsid w:val="00E5779E"/>
    <w:rsid w:val="00E57C5C"/>
    <w:rsid w:val="00E62194"/>
    <w:rsid w:val="00E62C1E"/>
    <w:rsid w:val="00E63B1B"/>
    <w:rsid w:val="00E63D26"/>
    <w:rsid w:val="00E6555E"/>
    <w:rsid w:val="00E65757"/>
    <w:rsid w:val="00E662E1"/>
    <w:rsid w:val="00E6672A"/>
    <w:rsid w:val="00E70AC8"/>
    <w:rsid w:val="00E72839"/>
    <w:rsid w:val="00E7387A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5C86"/>
    <w:rsid w:val="00E87E7A"/>
    <w:rsid w:val="00E90553"/>
    <w:rsid w:val="00E92769"/>
    <w:rsid w:val="00E936C5"/>
    <w:rsid w:val="00E9686A"/>
    <w:rsid w:val="00EA1052"/>
    <w:rsid w:val="00EA296C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6E73"/>
    <w:rsid w:val="00EB78EF"/>
    <w:rsid w:val="00EC0031"/>
    <w:rsid w:val="00EC13D9"/>
    <w:rsid w:val="00EC5B7B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65C"/>
    <w:rsid w:val="00EF01D0"/>
    <w:rsid w:val="00EF1CBC"/>
    <w:rsid w:val="00EF3396"/>
    <w:rsid w:val="00EF352B"/>
    <w:rsid w:val="00EF3BA3"/>
    <w:rsid w:val="00EF3FDE"/>
    <w:rsid w:val="00EF4396"/>
    <w:rsid w:val="00EF6F00"/>
    <w:rsid w:val="00EF728D"/>
    <w:rsid w:val="00EF72A1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1F8B"/>
    <w:rsid w:val="00F1233A"/>
    <w:rsid w:val="00F132B6"/>
    <w:rsid w:val="00F141E7"/>
    <w:rsid w:val="00F15DDE"/>
    <w:rsid w:val="00F16383"/>
    <w:rsid w:val="00F16A69"/>
    <w:rsid w:val="00F16B5C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0BC"/>
    <w:rsid w:val="00F427AE"/>
    <w:rsid w:val="00F42C54"/>
    <w:rsid w:val="00F42E0D"/>
    <w:rsid w:val="00F43AC8"/>
    <w:rsid w:val="00F45BE6"/>
    <w:rsid w:val="00F45C8B"/>
    <w:rsid w:val="00F45E1B"/>
    <w:rsid w:val="00F46B34"/>
    <w:rsid w:val="00F505F0"/>
    <w:rsid w:val="00F52123"/>
    <w:rsid w:val="00F526FF"/>
    <w:rsid w:val="00F52760"/>
    <w:rsid w:val="00F52E98"/>
    <w:rsid w:val="00F53654"/>
    <w:rsid w:val="00F53BD7"/>
    <w:rsid w:val="00F54865"/>
    <w:rsid w:val="00F54CC1"/>
    <w:rsid w:val="00F55DC5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7092D"/>
    <w:rsid w:val="00F70DC4"/>
    <w:rsid w:val="00F72392"/>
    <w:rsid w:val="00F72896"/>
    <w:rsid w:val="00F73826"/>
    <w:rsid w:val="00F73FCA"/>
    <w:rsid w:val="00F748AE"/>
    <w:rsid w:val="00F74D57"/>
    <w:rsid w:val="00F76DB6"/>
    <w:rsid w:val="00F77491"/>
    <w:rsid w:val="00F80895"/>
    <w:rsid w:val="00F8142D"/>
    <w:rsid w:val="00F8156D"/>
    <w:rsid w:val="00F81EE3"/>
    <w:rsid w:val="00F833B3"/>
    <w:rsid w:val="00F836CC"/>
    <w:rsid w:val="00F8496F"/>
    <w:rsid w:val="00F85CE1"/>
    <w:rsid w:val="00F8681C"/>
    <w:rsid w:val="00F86BCE"/>
    <w:rsid w:val="00F87573"/>
    <w:rsid w:val="00F87784"/>
    <w:rsid w:val="00F87DCA"/>
    <w:rsid w:val="00F87E3F"/>
    <w:rsid w:val="00F91D24"/>
    <w:rsid w:val="00F93893"/>
    <w:rsid w:val="00F93F5C"/>
    <w:rsid w:val="00F94B8F"/>
    <w:rsid w:val="00F955E9"/>
    <w:rsid w:val="00F962CC"/>
    <w:rsid w:val="00FA1237"/>
    <w:rsid w:val="00FA16E5"/>
    <w:rsid w:val="00FA2A0A"/>
    <w:rsid w:val="00FA3731"/>
    <w:rsid w:val="00FA5A1D"/>
    <w:rsid w:val="00FA62B4"/>
    <w:rsid w:val="00FA738F"/>
    <w:rsid w:val="00FB2198"/>
    <w:rsid w:val="00FB3F4D"/>
    <w:rsid w:val="00FB438B"/>
    <w:rsid w:val="00FB4464"/>
    <w:rsid w:val="00FB44C6"/>
    <w:rsid w:val="00FB458B"/>
    <w:rsid w:val="00FB51DC"/>
    <w:rsid w:val="00FB6288"/>
    <w:rsid w:val="00FB6B7F"/>
    <w:rsid w:val="00FB6CA0"/>
    <w:rsid w:val="00FB6DE8"/>
    <w:rsid w:val="00FC0288"/>
    <w:rsid w:val="00FC200A"/>
    <w:rsid w:val="00FC2229"/>
    <w:rsid w:val="00FC4BE4"/>
    <w:rsid w:val="00FC4D43"/>
    <w:rsid w:val="00FC58B9"/>
    <w:rsid w:val="00FC6184"/>
    <w:rsid w:val="00FC677E"/>
    <w:rsid w:val="00FC6D26"/>
    <w:rsid w:val="00FD009C"/>
    <w:rsid w:val="00FD05EE"/>
    <w:rsid w:val="00FD09FF"/>
    <w:rsid w:val="00FD0BF0"/>
    <w:rsid w:val="00FD0EC3"/>
    <w:rsid w:val="00FD1405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E052B"/>
    <w:rsid w:val="00FE1414"/>
    <w:rsid w:val="00FE1BD0"/>
    <w:rsid w:val="00FE2E57"/>
    <w:rsid w:val="00FE2FBB"/>
    <w:rsid w:val="00FE423A"/>
    <w:rsid w:val="00FE4C8F"/>
    <w:rsid w:val="00FF1490"/>
    <w:rsid w:val="00FF3E42"/>
    <w:rsid w:val="00FF60AA"/>
    <w:rsid w:val="00FF640C"/>
    <w:rsid w:val="00F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BC5A7E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BC5A7E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qFormat/>
    <w:rsid w:val="00F0786F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C778C0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BB0494"/>
    <w:pPr>
      <w:autoSpaceDE w:val="0"/>
      <w:autoSpaceDN w:val="0"/>
      <w:adjustRightInd w:val="0"/>
      <w:ind w:left="3827"/>
    </w:pPr>
    <w:rPr>
      <w:rFonts w:eastAsia="Sylfaen" w:cs="Arial"/>
      <w:b/>
      <w:i/>
      <w:color w:val="000000" w:themeColor="text1"/>
      <w:sz w:val="26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053EED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32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2D2540"/>
    <w:pPr>
      <w:spacing w:after="120" w:line="240" w:lineRule="auto"/>
      <w:ind w:firstLine="0"/>
      <w:jc w:val="center"/>
    </w:pPr>
    <w:rPr>
      <w:rFonts w:eastAsiaTheme="minorHAnsi"/>
      <w:b/>
      <w:noProof/>
      <w:sz w:val="24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F70DC4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1A6883"/>
    <w:rPr>
      <w:rFonts w:eastAsia="Times New Roman"/>
      <w:w w:val="105"/>
      <w:szCs w:val="24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96691D"/>
    <w:pPr>
      <w:spacing w:before="240" w:after="240" w:line="240" w:lineRule="auto"/>
      <w:ind w:left="5529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935C3F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14654C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A85D3F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7"/>
      </w:numPr>
    </w:pPr>
    <w:rPr>
      <w:szCs w:val="28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a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all_words.academic.ru/19264/%D0%B4%D0%B8%D1%81%D1%82%D0%B0%D0%BD%D1%82%D0%BD%D1%8B%D0%B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1836</TotalTime>
  <Pages>19</Pages>
  <Words>5664</Words>
  <Characters>32290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354</cp:revision>
  <cp:lastPrinted>2021-09-14T01:53:00Z</cp:lastPrinted>
  <dcterms:created xsi:type="dcterms:W3CDTF">2021-07-21T07:59:00Z</dcterms:created>
  <dcterms:modified xsi:type="dcterms:W3CDTF">2021-12-30T02:47:00Z</dcterms:modified>
</cp:coreProperties>
</file>