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666B" w14:textId="71AAD52C" w:rsidR="00A37CE3" w:rsidRPr="0032039E" w:rsidRDefault="00BB0494" w:rsidP="00BC5A7E">
      <w:pPr>
        <w:pStyle w:val="2a"/>
      </w:pPr>
      <w:r>
        <w:t>Реальность</w:t>
      </w:r>
    </w:p>
    <w:p w14:paraId="2B72C51E" w14:textId="4C8B2B23" w:rsidR="00BB0494" w:rsidRPr="00BB0494" w:rsidRDefault="00BB0494" w:rsidP="00BB0494">
      <w:pPr>
        <w:pStyle w:val="affff0"/>
        <w:ind w:left="3544" w:firstLine="0"/>
      </w:pPr>
      <w:r w:rsidRPr="00BB0494">
        <w:rPr>
          <w:rStyle w:val="---0"/>
          <w:bCs/>
          <w:iCs/>
          <w:color w:val="000000" w:themeColor="text1"/>
        </w:rPr>
        <w:t>Алиса</w:t>
      </w:r>
      <w:proofErr w:type="gramStart"/>
      <w:r w:rsidRPr="00BB0494">
        <w:rPr>
          <w:rStyle w:val="---0"/>
          <w:bCs/>
          <w:iCs/>
          <w:color w:val="000000" w:themeColor="text1"/>
        </w:rPr>
        <w:t>:</w:t>
      </w:r>
      <w:r w:rsidRPr="00BB0494">
        <w:t xml:space="preserve"> Как</w:t>
      </w:r>
      <w:proofErr w:type="gramEnd"/>
      <w:r w:rsidRPr="00BB0494">
        <w:t xml:space="preserve"> можно победить, утратив всякую надежду? </w:t>
      </w:r>
    </w:p>
    <w:p w14:paraId="5405EC82" w14:textId="0AF85039" w:rsidR="00BB0494" w:rsidRPr="00BB0494" w:rsidRDefault="00BB0494" w:rsidP="00BB0494">
      <w:pPr>
        <w:pStyle w:val="affff0"/>
        <w:ind w:left="3544" w:firstLine="0"/>
      </w:pPr>
      <w:r w:rsidRPr="00BB0494">
        <w:rPr>
          <w:b w:val="0"/>
          <w:i w:val="0"/>
        </w:rPr>
        <w:t>Шляпа</w:t>
      </w:r>
      <w:proofErr w:type="gramStart"/>
      <w:r w:rsidRPr="00BB0494">
        <w:rPr>
          <w:b w:val="0"/>
          <w:i w:val="0"/>
        </w:rPr>
        <w:t>:</w:t>
      </w:r>
      <w:r>
        <w:t xml:space="preserve"> </w:t>
      </w:r>
      <w:r w:rsidRPr="00BB0494">
        <w:t>Сначала</w:t>
      </w:r>
      <w:proofErr w:type="gramEnd"/>
      <w:r w:rsidRPr="00BB0494">
        <w:t xml:space="preserve"> ты теряешь всякую надежду, а потом всё складывается как нельзя лучше. </w:t>
      </w:r>
    </w:p>
    <w:p w14:paraId="08785242" w14:textId="77777777" w:rsidR="00BB0494" w:rsidRDefault="00BB0494" w:rsidP="00BB0494">
      <w:pPr>
        <w:pStyle w:val="affff0"/>
        <w:ind w:left="3544" w:firstLine="0"/>
      </w:pPr>
      <w:r w:rsidRPr="00BB0494">
        <w:rPr>
          <w:b w:val="0"/>
          <w:i w:val="0"/>
        </w:rPr>
        <w:t>Алиса</w:t>
      </w:r>
      <w:proofErr w:type="gramStart"/>
      <w:r w:rsidRPr="00BB0494">
        <w:rPr>
          <w:b w:val="0"/>
          <w:i w:val="0"/>
        </w:rPr>
        <w:t>:</w:t>
      </w:r>
      <w:r w:rsidRPr="00BB0494">
        <w:t xml:space="preserve"> Однако</w:t>
      </w:r>
      <w:proofErr w:type="gramEnd"/>
      <w:r w:rsidRPr="00BB0494">
        <w:t xml:space="preserve"> надежда умирает последней. </w:t>
      </w:r>
    </w:p>
    <w:p w14:paraId="0D2E7941" w14:textId="65FE0F6A" w:rsidR="00BB0494" w:rsidRDefault="00BB0494" w:rsidP="00BB0494">
      <w:pPr>
        <w:pStyle w:val="affff0"/>
        <w:ind w:left="3544" w:firstLine="0"/>
      </w:pPr>
      <w:r w:rsidRPr="00BB0494">
        <w:rPr>
          <w:b w:val="0"/>
          <w:i w:val="0"/>
        </w:rPr>
        <w:t>Шляпа</w:t>
      </w:r>
      <w:proofErr w:type="gramStart"/>
      <w:r w:rsidRPr="00BB0494">
        <w:rPr>
          <w:b w:val="0"/>
          <w:i w:val="0"/>
        </w:rPr>
        <w:t>:</w:t>
      </w:r>
      <w:r>
        <w:t xml:space="preserve"> </w:t>
      </w:r>
      <w:r w:rsidRPr="00BB0494">
        <w:t>Ха</w:t>
      </w:r>
      <w:proofErr w:type="gramEnd"/>
      <w:r w:rsidRPr="00BB0494">
        <w:t xml:space="preserve"> ха хаа! </w:t>
      </w:r>
      <w:r w:rsidR="001853DB">
        <w:t>В</w:t>
      </w:r>
      <w:r w:rsidRPr="00BB0494">
        <w:t xml:space="preserve">ырвись из плена собственных шаблонов. Думаешь, за пределами надежды существует лишь облом? В действительности только лишившись последней надежды, ты можешь стать по-настоящему свободной. Тебя ничто больше не держит, тебе становится всё равно, и ты получаешь наконец возможность сосредоточиться на мыслях о том, что следует делать, а не о том, что теперь будет. Поэтому, когда умирает надежда, знай </w:t>
      </w:r>
      <w:r w:rsidR="00A2132E">
        <w:t>–</w:t>
      </w:r>
      <w:r w:rsidRPr="00BB0494">
        <w:t xml:space="preserve"> всё ещё только начинается, и поступи иначе. </w:t>
      </w:r>
    </w:p>
    <w:p w14:paraId="38BDCA29" w14:textId="77777777" w:rsidR="00BB0494" w:rsidRDefault="00BB0494" w:rsidP="00BB0494">
      <w:pPr>
        <w:pStyle w:val="affff0"/>
        <w:ind w:left="3544" w:firstLine="0"/>
      </w:pPr>
      <w:r w:rsidRPr="00BB0494">
        <w:rPr>
          <w:b w:val="0"/>
          <w:i w:val="0"/>
        </w:rPr>
        <w:t>Алиса:</w:t>
      </w:r>
      <w:r w:rsidRPr="00BB0494">
        <w:t xml:space="preserve"> Поступить иначе по отношению к чему? </w:t>
      </w:r>
    </w:p>
    <w:p w14:paraId="4E1AB035" w14:textId="73DDC6DE" w:rsidR="00BB0494" w:rsidRPr="00BB0494" w:rsidRDefault="00BB0494" w:rsidP="00BB0494">
      <w:pPr>
        <w:pStyle w:val="affff0"/>
        <w:ind w:left="3544" w:firstLine="0"/>
      </w:pPr>
      <w:r w:rsidRPr="00BB0494">
        <w:rPr>
          <w:b w:val="0"/>
          <w:i w:val="0"/>
        </w:rPr>
        <w:t>Шляпа:</w:t>
      </w:r>
      <w:r w:rsidRPr="00BB0494">
        <w:t xml:space="preserve"> Не имеет значения. К чему угодно. К себе, например. Надежда есть следствие привычки</w:t>
      </w:r>
      <w:r w:rsidR="00A2132E">
        <w:t xml:space="preserve"> –</w:t>
      </w:r>
      <w:r w:rsidRPr="00BB0494">
        <w:t xml:space="preserve"> смертельной инерции сохранения состояния. Убей надежду.</w:t>
      </w:r>
    </w:p>
    <w:p w14:paraId="18590DCA" w14:textId="1EA9B7BF" w:rsidR="00BB0494" w:rsidRPr="00BB0494" w:rsidRDefault="00BB0494" w:rsidP="00BB0494">
      <w:pPr>
        <w:pStyle w:val="affffff7"/>
      </w:pPr>
      <w:r w:rsidRPr="00BB0494">
        <w:t>Льюис Кэррол</w:t>
      </w:r>
    </w:p>
    <w:p w14:paraId="2629BB77" w14:textId="77777777" w:rsidR="00A2132E" w:rsidRDefault="00A2132E" w:rsidP="00A2132E">
      <w:pPr>
        <w:pStyle w:val="af3"/>
        <w:spacing w:before="0"/>
        <w:rPr>
          <w:rFonts w:ascii="Georgia" w:hAnsi="Georgia"/>
          <w:color w:val="000000"/>
        </w:rPr>
      </w:pPr>
    </w:p>
    <w:p w14:paraId="7D2DDDC4" w14:textId="5FCF626F" w:rsidR="00A2132E" w:rsidRPr="002209E2" w:rsidRDefault="00A2132E" w:rsidP="00687DDC">
      <w:r w:rsidRPr="00461B33">
        <w:t xml:space="preserve"> </w:t>
      </w:r>
      <w:bookmarkStart w:id="0" w:name="OLE_LINK70"/>
      <w:bookmarkStart w:id="1" w:name="OLE_LINK71"/>
      <w:r w:rsidR="006135E7" w:rsidRPr="00687DDC">
        <w:t xml:space="preserve">Нынешняя цивилизация – огромное полотно под названием </w:t>
      </w:r>
      <w:r w:rsidR="006135E7" w:rsidRPr="00687DDC">
        <w:rPr>
          <w:b/>
          <w:bCs/>
          <w:i/>
          <w:iCs/>
        </w:rPr>
        <w:t>«Слепые ведут слепых»</w:t>
      </w:r>
      <w:r w:rsidR="006135E7" w:rsidRPr="00687DDC">
        <w:t xml:space="preserve">. Мы считаем себя глубоко цивилизованными, высоко духовными и во всех отношениях развитыми. Мы гордимся своими достижениями в искусствах и науках. Но в реальности </w:t>
      </w:r>
      <w:r w:rsidR="006135E7" w:rsidRPr="00687DDC">
        <w:rPr>
          <w:b/>
          <w:bCs/>
          <w:i/>
          <w:iCs/>
        </w:rPr>
        <w:t>мы – современно одетые, спрыснутые модным одеколоном дикари</w:t>
      </w:r>
      <w:r w:rsidR="006135E7" w:rsidRPr="00687DDC">
        <w:t>. Соседи по планете для нас – враги. И словно доисторическое племя, мы храбро лупим себя пятернёй в патриотическую грудь, размахивая ядерной дубиной и стращая врага неукротимой силой своих кулаков</w:t>
      </w:r>
      <w:r w:rsidRPr="00687DDC">
        <w:t>, живя в созданном нами же мире, где похороны важнее покойника, где свадьба –</w:t>
      </w:r>
      <w:r w:rsidR="006135E7" w:rsidRPr="00687DDC">
        <w:t xml:space="preserve"> </w:t>
      </w:r>
      <w:r w:rsidRPr="00687DDC">
        <w:t>важнее любви, где внешность важнее ума. Мы жив</w:t>
      </w:r>
      <w:r w:rsidR="00082083">
        <w:t>ё</w:t>
      </w:r>
      <w:r w:rsidRPr="00687DDC">
        <w:t xml:space="preserve">м в культуре упаковки, презирающей содержание… </w:t>
      </w:r>
      <w:r w:rsidR="006135E7" w:rsidRPr="00687DDC">
        <w:t xml:space="preserve">Мы до </w:t>
      </w:r>
      <w:r w:rsidR="006135E7" w:rsidRPr="00687DDC">
        <w:lastRenderedPageBreak/>
        <w:t>сих пор не можем постичь простую максиму: сила – не в кулаках, она – в доброте, уме, познании (твоих знаниях, а не чьих</w:t>
      </w:r>
      <w:r w:rsidR="00082083">
        <w:t>-</w:t>
      </w:r>
      <w:r w:rsidR="006135E7" w:rsidRPr="00687DDC">
        <w:t>либо, от каких бы громких им</w:t>
      </w:r>
      <w:r w:rsidR="00082083">
        <w:t>ё</w:t>
      </w:r>
      <w:r w:rsidR="006135E7" w:rsidRPr="00687DDC">
        <w:t>н эти знания не исходили) и умении помочь.</w:t>
      </w:r>
      <w:r w:rsidRPr="00687DDC">
        <w:rPr>
          <w:rFonts w:cs="Calibri"/>
          <w:szCs w:val="28"/>
        </w:rPr>
        <w:t xml:space="preserve"> </w:t>
      </w:r>
      <w:r w:rsidRPr="00687DDC">
        <w:rPr>
          <w:rStyle w:val="--0"/>
        </w:rPr>
        <w:t xml:space="preserve">Прошлое </w:t>
      </w:r>
      <w:r w:rsidRPr="00687DDC">
        <w:rPr>
          <w:rStyle w:val="--"/>
        </w:rPr>
        <w:t>уходит</w:t>
      </w:r>
      <w:r w:rsidRPr="00687DDC">
        <w:rPr>
          <w:rFonts w:cs="Calibri"/>
          <w:szCs w:val="28"/>
        </w:rPr>
        <w:t xml:space="preserve">, новое ждёт тех, кто хочет его Познать. Ничего случайного или не функционального в происходящем сегодня – нет. </w:t>
      </w:r>
      <w:r w:rsidRPr="00687DDC">
        <w:t>В настоящее время происходит</w:t>
      </w:r>
      <w:r w:rsidRPr="002209E2">
        <w:t xml:space="preserve"> многоуровневый процесс информационно-управляющих коррекций, ориентированных на воссоздание прежнего ранее обретённого Землёй состояния Разуменного ориентирования в своём процессе Цивилизационного развития. Об этом уже много написано</w:t>
      </w:r>
      <w:r w:rsidR="006135E7">
        <w:t>,</w:t>
      </w:r>
      <w:r w:rsidRPr="002209E2">
        <w:t xml:space="preserve"> и пода</w:t>
      </w:r>
      <w:r w:rsidR="006135E7">
        <w:t>ё</w:t>
      </w:r>
      <w:r w:rsidRPr="002209E2">
        <w:t xml:space="preserve">тся это через конкретное понимание людей в зависимости от </w:t>
      </w:r>
      <w:r w:rsidR="006135E7">
        <w:t xml:space="preserve">уровня </w:t>
      </w:r>
      <w:r w:rsidRPr="002209E2">
        <w:t>их познания. Очередной шаг таковых корректирующих воздействий, или</w:t>
      </w:r>
      <w:r w:rsidR="006135E7">
        <w:t>,</w:t>
      </w:r>
      <w:r w:rsidRPr="002209E2">
        <w:t xml:space="preserve"> если угодно, перехода</w:t>
      </w:r>
      <w:r w:rsidR="006135E7">
        <w:t>, –</w:t>
      </w:r>
      <w:r w:rsidRPr="002209E2">
        <w:t xml:space="preserve"> </w:t>
      </w:r>
      <w:r w:rsidRPr="002209E2">
        <w:rPr>
          <w:rStyle w:val="--0"/>
        </w:rPr>
        <w:t xml:space="preserve">уже </w:t>
      </w:r>
      <w:r w:rsidRPr="002209E2">
        <w:rPr>
          <w:rStyle w:val="--"/>
        </w:rPr>
        <w:t>соверш</w:t>
      </w:r>
      <w:r w:rsidR="006135E7">
        <w:rPr>
          <w:rStyle w:val="--"/>
        </w:rPr>
        <w:t>Ё</w:t>
      </w:r>
      <w:r w:rsidRPr="002209E2">
        <w:rPr>
          <w:rStyle w:val="--"/>
        </w:rPr>
        <w:t>н</w:t>
      </w:r>
      <w:r w:rsidRPr="002209E2">
        <w:t xml:space="preserve">. </w:t>
      </w:r>
      <w:r>
        <w:t xml:space="preserve">Именно через людей, </w:t>
      </w:r>
      <w:r w:rsidRPr="002209E2">
        <w:t>независимо от их воли и желаний, происходят процессы воссоздания их разумной</w:t>
      </w:r>
      <w:r>
        <w:t xml:space="preserve"> (разуменной)</w:t>
      </w:r>
      <w:r w:rsidR="006135E7">
        <w:t xml:space="preserve"> </w:t>
      </w:r>
      <w:r w:rsidRPr="002209E2">
        <w:t>ориентации в происходящем вокруг них</w:t>
      </w:r>
      <w:r w:rsidR="006135E7">
        <w:t xml:space="preserve"> –</w:t>
      </w:r>
      <w:r w:rsidRPr="002209E2">
        <w:t xml:space="preserve"> постоянно и каждодневно. Это сложнейшие процессы, которые в настоящем переходе затрагивают все аспекты жизнедеятельности людей и </w:t>
      </w:r>
      <w:r w:rsidRPr="002209E2">
        <w:rPr>
          <w:rStyle w:val="--0"/>
        </w:rPr>
        <w:t xml:space="preserve">конечно же </w:t>
      </w:r>
      <w:r w:rsidRPr="002209E2">
        <w:rPr>
          <w:rStyle w:val="--"/>
        </w:rPr>
        <w:t>эмоциональный</w:t>
      </w:r>
      <w:r w:rsidRPr="006135E7">
        <w:t>,</w:t>
      </w:r>
      <w:r w:rsidRPr="002209E2">
        <w:t xml:space="preserve"> так как эмоции </w:t>
      </w:r>
      <w:r>
        <w:t>у</w:t>
      </w:r>
      <w:r w:rsidRPr="002209E2">
        <w:t xml:space="preserve"> большинства сегодня преобладают над Разумом.</w:t>
      </w:r>
      <w:r w:rsidR="006135E7">
        <w:t xml:space="preserve"> </w:t>
      </w:r>
      <w:r w:rsidRPr="002209E2">
        <w:t>Преодоление этого</w:t>
      </w:r>
      <w:r>
        <w:t xml:space="preserve"> –</w:t>
      </w:r>
      <w:r w:rsidRPr="002209E2">
        <w:t xml:space="preserve"> в руках каждого</w:t>
      </w:r>
      <w:r w:rsidR="00544378">
        <w:t>,</w:t>
      </w:r>
      <w:r w:rsidRPr="002209E2">
        <w:t xml:space="preserve"> и возможно</w:t>
      </w:r>
      <w:r>
        <w:t xml:space="preserve"> </w:t>
      </w:r>
      <w:r w:rsidRPr="002209E2">
        <w:t xml:space="preserve">оно </w:t>
      </w:r>
      <w:r w:rsidRPr="002209E2">
        <w:rPr>
          <w:rStyle w:val="--0"/>
        </w:rPr>
        <w:t xml:space="preserve">только </w:t>
      </w:r>
      <w:r w:rsidRPr="002209E2">
        <w:rPr>
          <w:rStyle w:val="--"/>
        </w:rPr>
        <w:t>через</w:t>
      </w:r>
      <w:r w:rsidRPr="002209E2">
        <w:rPr>
          <w:rStyle w:val="--0"/>
        </w:rPr>
        <w:t xml:space="preserve"> познание</w:t>
      </w:r>
      <w:r w:rsidRPr="002209E2">
        <w:t>. Вс</w:t>
      </w:r>
      <w:r w:rsidR="006135E7">
        <w:t>ё</w:t>
      </w:r>
      <w:r w:rsidRPr="002209E2">
        <w:t xml:space="preserve"> остальное вторично несущественно и приводит только к паническому разочарованию в понимании происходящего или к </w:t>
      </w:r>
      <w:r w:rsidRPr="002209E2">
        <w:rPr>
          <w:rStyle w:val="--0"/>
        </w:rPr>
        <w:t xml:space="preserve">полному </w:t>
      </w:r>
      <w:r w:rsidRPr="002209E2">
        <w:rPr>
          <w:rStyle w:val="--"/>
        </w:rPr>
        <w:t>его</w:t>
      </w:r>
      <w:r w:rsidRPr="002209E2">
        <w:rPr>
          <w:rStyle w:val="--0"/>
        </w:rPr>
        <w:t xml:space="preserve"> непРИЯТИЮ</w:t>
      </w:r>
      <w:r w:rsidRPr="002209E2">
        <w:t>, в зависимости от конкретного человека.</w:t>
      </w:r>
      <w:bookmarkEnd w:id="0"/>
      <w:bookmarkEnd w:id="1"/>
      <w:r w:rsidRPr="002209E2">
        <w:t xml:space="preserve"> </w:t>
      </w:r>
      <w:r w:rsidRPr="002209E2">
        <w:rPr>
          <w:szCs w:val="28"/>
        </w:rPr>
        <w:t xml:space="preserve">Двигателем всех предыдущих переходов, </w:t>
      </w:r>
      <w:r w:rsidRPr="002209E2">
        <w:t xml:space="preserve">в понимании людей, </w:t>
      </w:r>
      <w:r w:rsidRPr="002209E2">
        <w:rPr>
          <w:szCs w:val="28"/>
        </w:rPr>
        <w:t xml:space="preserve">было стремление к благу в рамках известного мира. Мотивом сегодняшнего переходного процесса, несомненно, </w:t>
      </w:r>
      <w:r w:rsidRPr="002209E2">
        <w:rPr>
          <w:rStyle w:val="--0"/>
        </w:rPr>
        <w:t xml:space="preserve">есть </w:t>
      </w:r>
      <w:r w:rsidRPr="002209E2">
        <w:rPr>
          <w:rStyle w:val="--"/>
        </w:rPr>
        <w:t>и</w:t>
      </w:r>
      <w:r w:rsidRPr="002209E2">
        <w:rPr>
          <w:rStyle w:val="--0"/>
        </w:rPr>
        <w:t xml:space="preserve"> будет</w:t>
      </w:r>
      <w:r w:rsidRPr="002209E2">
        <w:rPr>
          <w:szCs w:val="28"/>
        </w:rPr>
        <w:t xml:space="preserve"> стремление к благу. Но не к благам старого мира, </w:t>
      </w:r>
      <w:r w:rsidRPr="002209E2">
        <w:rPr>
          <w:b/>
          <w:bCs/>
          <w:i/>
          <w:iCs/>
          <w:szCs w:val="28"/>
        </w:rPr>
        <w:t>а к новому благу новой реальности</w:t>
      </w:r>
      <w:r w:rsidRPr="002209E2">
        <w:rPr>
          <w:szCs w:val="28"/>
        </w:rPr>
        <w:t xml:space="preserve">. </w:t>
      </w:r>
    </w:p>
    <w:p w14:paraId="63A1AED9" w14:textId="223BD805" w:rsidR="00A2132E" w:rsidRPr="00BE0FB9" w:rsidRDefault="00A2132E" w:rsidP="00B8716D">
      <w:r w:rsidRPr="002209E2">
        <w:rPr>
          <w:noProof/>
        </w:rPr>
        <w:drawing>
          <wp:anchor distT="0" distB="0" distL="114300" distR="114300" simplePos="0" relativeHeight="251661312" behindDoc="1" locked="0" layoutInCell="1" allowOverlap="1" wp14:anchorId="61C3B176" wp14:editId="46A1E478">
            <wp:simplePos x="0" y="0"/>
            <wp:positionH relativeFrom="column">
              <wp:posOffset>3331845</wp:posOffset>
            </wp:positionH>
            <wp:positionV relativeFrom="paragraph">
              <wp:posOffset>163195</wp:posOffset>
            </wp:positionV>
            <wp:extent cx="3274060" cy="3397885"/>
            <wp:effectExtent l="0" t="0" r="2540" b="5715"/>
            <wp:wrapTight wrapText="bothSides">
              <wp:wrapPolygon edited="0">
                <wp:start x="0" y="0"/>
                <wp:lineTo x="0" y="21556"/>
                <wp:lineTo x="21533" y="21556"/>
                <wp:lineTo x="21533" y="0"/>
                <wp:lineTo x="0" y="0"/>
              </wp:wrapPolygon>
            </wp:wrapTight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06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09E2">
        <w:t>Нас жд</w:t>
      </w:r>
      <w:r w:rsidR="00B8716D">
        <w:t>ё</w:t>
      </w:r>
      <w:r w:rsidRPr="002209E2">
        <w:t>т мир, который будет</w:t>
      </w:r>
      <w:r w:rsidRPr="007A679D">
        <w:t xml:space="preserve"> вкуснее, ярче, глубже и страстнее привычного старого. Мы не только сможем там нарушать физические законы и создавать свои, но также сможем немыслимое: увидим звук и услышим цвет, потрогаем запахи и попробуем гравитацию на вкус. Возможности выйдут за рамки фантазии. </w:t>
      </w:r>
      <w:r w:rsidRPr="007A679D">
        <w:rPr>
          <w:rFonts w:cstheme="minorHAnsi"/>
        </w:rPr>
        <w:t>Это совершенная фантастика…</w:t>
      </w:r>
      <w:r>
        <w:rPr>
          <w:rFonts w:cstheme="minorHAnsi"/>
        </w:rPr>
        <w:t xml:space="preserve"> В этом и есть начало сегодняшних реалий.</w:t>
      </w:r>
    </w:p>
    <w:p w14:paraId="4CBDA468" w14:textId="486D7A48" w:rsidR="00A2132E" w:rsidRPr="007A679D" w:rsidRDefault="00A2132E" w:rsidP="00B8716D">
      <w:r w:rsidRPr="007A679D">
        <w:rPr>
          <w:rFonts w:cstheme="minorHAnsi"/>
        </w:rPr>
        <w:t>Серь</w:t>
      </w:r>
      <w:r w:rsidR="00082083">
        <w:rPr>
          <w:rFonts w:cstheme="minorHAnsi"/>
        </w:rPr>
        <w:t>ё</w:t>
      </w:r>
      <w:r w:rsidRPr="007A679D">
        <w:rPr>
          <w:rFonts w:cstheme="minorHAnsi"/>
        </w:rPr>
        <w:t>зно относит</w:t>
      </w:r>
      <w:r w:rsidR="00CF177C">
        <w:rPr>
          <w:rFonts w:cstheme="minorHAnsi"/>
        </w:rPr>
        <w:t>ь</w:t>
      </w:r>
      <w:r w:rsidRPr="007A679D">
        <w:rPr>
          <w:rFonts w:cstheme="minorHAnsi"/>
        </w:rPr>
        <w:t xml:space="preserve">ся к переходу из одной реальности в другую можно при </w:t>
      </w:r>
      <w:r w:rsidRPr="007A679D">
        <w:t>ясном понимании</w:t>
      </w:r>
      <w:r w:rsidR="00CF177C">
        <w:t xml:space="preserve"> того</w:t>
      </w:r>
      <w:r w:rsidRPr="007A679D">
        <w:t xml:space="preserve">, </w:t>
      </w:r>
      <w:r w:rsidRPr="005402C2">
        <w:rPr>
          <w:rStyle w:val="--0"/>
        </w:rPr>
        <w:t xml:space="preserve">что </w:t>
      </w:r>
      <w:r w:rsidRPr="005402C2">
        <w:rPr>
          <w:rStyle w:val="--"/>
        </w:rPr>
        <w:lastRenderedPageBreak/>
        <w:t>такое</w:t>
      </w:r>
      <w:r w:rsidRPr="005402C2">
        <w:rPr>
          <w:rStyle w:val="--0"/>
        </w:rPr>
        <w:t xml:space="preserve"> реальность</w:t>
      </w:r>
      <w:r w:rsidRPr="007A679D">
        <w:t>, чем наш мир отличается от виртуального. Пока этот момент проскакивает</w:t>
      </w:r>
      <w:r w:rsidR="00CF177C">
        <w:t xml:space="preserve"> </w:t>
      </w:r>
      <w:r w:rsidRPr="007A679D">
        <w:t>на подсознательном</w:t>
      </w:r>
      <w:r>
        <w:t xml:space="preserve"> –</w:t>
      </w:r>
      <w:r w:rsidRPr="007A679D">
        <w:t xml:space="preserve"> «и так понятно». Я считаю крайне важным остановиться на этом моменте. </w:t>
      </w:r>
    </w:p>
    <w:p w14:paraId="22590100" w14:textId="2E9A0B70" w:rsidR="00A2132E" w:rsidRPr="0040100B" w:rsidRDefault="00A2132E" w:rsidP="004F11C0">
      <w:pPr>
        <w:rPr>
          <w:b/>
          <w:bCs/>
          <w:i/>
          <w:iCs/>
        </w:rPr>
      </w:pPr>
      <w:r w:rsidRPr="007A679D">
        <w:t xml:space="preserve">Вопрос </w:t>
      </w:r>
      <w:r w:rsidR="004F11C0">
        <w:t>«</w:t>
      </w:r>
      <w:r w:rsidRPr="007A679D">
        <w:t>что есть реальность и чем она отличается от нереальности, от иллюзии</w:t>
      </w:r>
      <w:r w:rsidR="004F11C0">
        <w:t>?»</w:t>
      </w:r>
      <w:r w:rsidRPr="007A679D">
        <w:t xml:space="preserve"> волнует умы с глубокой древности и до наших врем</w:t>
      </w:r>
      <w:r w:rsidR="00082083">
        <w:t>ё</w:t>
      </w:r>
      <w:r w:rsidRPr="007A679D">
        <w:t>н. В VI веке до н.</w:t>
      </w:r>
      <w:r w:rsidR="00BE2B23">
        <w:t> </w:t>
      </w:r>
      <w:r w:rsidRPr="007A679D">
        <w:t>э. Парменид</w:t>
      </w:r>
      <w:r>
        <w:rPr>
          <w:rStyle w:val="afb"/>
          <w:szCs w:val="28"/>
        </w:rPr>
        <w:footnoteReference w:id="1"/>
      </w:r>
      <w:r w:rsidRPr="007A679D">
        <w:t xml:space="preserve"> сказал: </w:t>
      </w:r>
      <w:r w:rsidRPr="00283E60">
        <w:rPr>
          <w:b/>
          <w:bCs/>
          <w:i/>
          <w:iCs/>
        </w:rPr>
        <w:t xml:space="preserve">«Мыслить и быть </w:t>
      </w:r>
      <w:r>
        <w:rPr>
          <w:b/>
          <w:bCs/>
          <w:i/>
          <w:iCs/>
        </w:rPr>
        <w:t>–</w:t>
      </w:r>
      <w:r w:rsidRPr="00283E60">
        <w:rPr>
          <w:b/>
          <w:bCs/>
          <w:i/>
          <w:iCs/>
        </w:rPr>
        <w:t xml:space="preserve"> одно и то же»</w:t>
      </w:r>
      <w:r w:rsidRPr="007A679D">
        <w:t xml:space="preserve">. В XVII веке Декарт повторил эту мысль: </w:t>
      </w:r>
      <w:r w:rsidRPr="00283E60">
        <w:rPr>
          <w:b/>
          <w:bCs/>
          <w:i/>
          <w:iCs/>
        </w:rPr>
        <w:t>«Мыслю, следовательно, существую»</w:t>
      </w:r>
      <w:r w:rsidRPr="00BE2B23">
        <w:t>.</w:t>
      </w:r>
      <w:r w:rsidRPr="007A679D">
        <w:t xml:space="preserve"> В XVIII веке о том же самом говорит Беркли</w:t>
      </w:r>
      <w:r>
        <w:rPr>
          <w:rStyle w:val="afb"/>
          <w:szCs w:val="28"/>
        </w:rPr>
        <w:footnoteReference w:id="2"/>
      </w:r>
      <w:r w:rsidRPr="007A679D">
        <w:t xml:space="preserve">: </w:t>
      </w:r>
      <w:r w:rsidRPr="00283E60">
        <w:rPr>
          <w:b/>
          <w:bCs/>
          <w:i/>
          <w:iCs/>
        </w:rPr>
        <w:t>«Бытие </w:t>
      </w:r>
      <w:r>
        <w:rPr>
          <w:b/>
          <w:bCs/>
          <w:i/>
          <w:iCs/>
        </w:rPr>
        <w:t>–</w:t>
      </w:r>
      <w:r w:rsidRPr="00283E60">
        <w:rPr>
          <w:b/>
          <w:bCs/>
          <w:i/>
          <w:iCs/>
        </w:rPr>
        <w:t xml:space="preserve"> это или то, что воспринимается, или тот, кто воспринимает»</w:t>
      </w:r>
      <w:r w:rsidRPr="00BE2B23">
        <w:t>.</w:t>
      </w:r>
      <w:r w:rsidRPr="007A679D">
        <w:t xml:space="preserve"> Кант заявил, что </w:t>
      </w:r>
      <w:r w:rsidRPr="0040100B">
        <w:rPr>
          <w:b/>
          <w:bCs/>
          <w:i/>
          <w:iCs/>
        </w:rPr>
        <w:t>человек знает свои ощущения, но не знает порождающий эти ощущения источник, эту недоступную восприятию «вещь-в-себе»</w:t>
      </w:r>
      <w:r w:rsidRPr="007A679D">
        <w:t xml:space="preserve">. Пуанкаре в ХХ веке сказал: </w:t>
      </w:r>
      <w:r w:rsidRPr="0040100B">
        <w:rPr>
          <w:b/>
          <w:bCs/>
          <w:i/>
          <w:iCs/>
        </w:rPr>
        <w:t>«Невозможна реальность, которая была бы полностью независима от ума, постигающего её»</w:t>
      </w:r>
      <w:r w:rsidRPr="00BE2B23">
        <w:t>.</w:t>
      </w:r>
    </w:p>
    <w:p w14:paraId="4B8820F6" w14:textId="62D5225E" w:rsidR="00A2132E" w:rsidRPr="007A679D" w:rsidRDefault="00A2132E" w:rsidP="00001358">
      <w:r w:rsidRPr="007A679D">
        <w:t>Вождь мирового пролетариата, Ленин, говорил, что</w:t>
      </w:r>
      <w:r>
        <w:t xml:space="preserve"> </w:t>
      </w:r>
      <w:r w:rsidRPr="00001358">
        <w:rPr>
          <w:b/>
          <w:bCs/>
          <w:i/>
          <w:iCs/>
        </w:rPr>
        <w:t>«мир есть реальность, данная человеку в ощущениях его, которая копируется, фотографируется, отображается нашими ощущениями, существуя независимо от них»</w:t>
      </w:r>
      <w:r w:rsidRPr="007A679D">
        <w:t>. Доказывал он это утверждение с помощью бытовой очевидности. Своим оппонентам он предлагал лбом удариться о стол и убедиться в его реальности.</w:t>
      </w:r>
    </w:p>
    <w:p w14:paraId="40654D8A" w14:textId="38C3ABE8" w:rsidR="00A2132E" w:rsidRPr="001F57AE" w:rsidRDefault="00A2132E" w:rsidP="00001358">
      <w:pPr>
        <w:rPr>
          <w:b/>
          <w:bCs/>
          <w:i/>
          <w:iCs/>
        </w:rPr>
      </w:pPr>
      <w:r w:rsidRPr="007A679D">
        <w:t xml:space="preserve">Этого же определения реальности придерживается наука. Она утверждает, что реальность существует независимо от наших ощущений, вне нас и сама по себе. Она предлагает </w:t>
      </w:r>
      <w:r w:rsidRPr="001F57AE">
        <w:rPr>
          <w:rStyle w:val="--"/>
        </w:rPr>
        <w:t>верить</w:t>
      </w:r>
      <w:r w:rsidRPr="001F57AE">
        <w:rPr>
          <w:rStyle w:val="--0"/>
        </w:rPr>
        <w:t xml:space="preserve"> этому утверждению</w:t>
      </w:r>
      <w:r w:rsidRPr="007A679D">
        <w:t xml:space="preserve"> так же, как Церковь в свои религиозные догмы</w:t>
      </w:r>
      <w:r w:rsidR="00001358">
        <w:t>,</w:t>
      </w:r>
      <w:r w:rsidRPr="007A679D">
        <w:t xml:space="preserve"> </w:t>
      </w:r>
      <w:r w:rsidR="00001358">
        <w:t>с</w:t>
      </w:r>
      <w:r w:rsidRPr="007A679D">
        <w:t xml:space="preserve"> той разницей, что Церковь свои утверждения аргументирует ссылками на Библию, а наука действует в ленинском стиле, опираясь на </w:t>
      </w:r>
      <w:r w:rsidRPr="001F57AE">
        <w:rPr>
          <w:rStyle w:val="--0"/>
        </w:rPr>
        <w:t xml:space="preserve">бытовую </w:t>
      </w:r>
      <w:r w:rsidRPr="001F57AE">
        <w:rPr>
          <w:rStyle w:val="--"/>
        </w:rPr>
        <w:t>очевидность</w:t>
      </w:r>
      <w:r w:rsidRPr="007A679D">
        <w:t xml:space="preserve"> (очами видимую). Этот же аргумент использовали противники Галилея. Когда он говорил, что Солнце стоит, а Земля движется, ему приводили очевидное возражение: подними глаза и увидишь движущееся Солнце. Опусти глаза и увидишь неподвижную Землю. Этот аргумент казался таким твердокаменным, что никто не хотел вникать в доводы Галилея. Вс</w:t>
      </w:r>
      <w:r w:rsidR="00576D2D">
        <w:t>ё</w:t>
      </w:r>
      <w:r w:rsidRPr="007A679D">
        <w:t xml:space="preserve"> же очевидно, что тут ещ</w:t>
      </w:r>
      <w:r w:rsidR="00576D2D">
        <w:t>ё</w:t>
      </w:r>
      <w:r w:rsidRPr="007A679D">
        <w:t xml:space="preserve"> говорить… </w:t>
      </w:r>
      <w:r w:rsidRPr="001F57AE">
        <w:rPr>
          <w:b/>
          <w:bCs/>
          <w:i/>
          <w:iCs/>
        </w:rPr>
        <w:t>«Однако ж прав упрямый Галилей»</w:t>
      </w:r>
      <w:r w:rsidR="00576D2D" w:rsidRPr="00576D2D">
        <w:t>.</w:t>
      </w:r>
    </w:p>
    <w:p w14:paraId="095C8E9D" w14:textId="0E6B88A0" w:rsidR="00A2132E" w:rsidRPr="005D6CA6" w:rsidRDefault="00A2132E" w:rsidP="00576D2D">
      <w:pPr>
        <w:rPr>
          <w:b/>
          <w:bCs/>
          <w:i/>
          <w:iCs/>
        </w:rPr>
      </w:pPr>
      <w:r w:rsidRPr="007A679D">
        <w:t>Из этого извлеч</w:t>
      </w:r>
      <w:r w:rsidR="00831E17">
        <w:t>ё</w:t>
      </w:r>
      <w:r w:rsidRPr="007A679D">
        <w:t xml:space="preserve">м урок: очевидность </w:t>
      </w:r>
      <w:r w:rsidRPr="001F57AE">
        <w:rPr>
          <w:rStyle w:val="--"/>
        </w:rPr>
        <w:t>не</w:t>
      </w:r>
      <w:r w:rsidRPr="001F57AE">
        <w:rPr>
          <w:rStyle w:val="--0"/>
        </w:rPr>
        <w:t xml:space="preserve"> есть</w:t>
      </w:r>
      <w:r w:rsidRPr="007A679D">
        <w:t xml:space="preserve"> достойный и исчерпывающий аргумент. Декарт говорил, что главным препятствием на пути к знанию являются азбучные истины: </w:t>
      </w:r>
      <w:r w:rsidRPr="005D6CA6">
        <w:rPr>
          <w:b/>
          <w:bCs/>
          <w:i/>
          <w:iCs/>
        </w:rPr>
        <w:t xml:space="preserve">очевидное и само собой </w:t>
      </w:r>
      <w:r w:rsidRPr="005D6CA6">
        <w:rPr>
          <w:b/>
          <w:bCs/>
          <w:i/>
          <w:iCs/>
        </w:rPr>
        <w:lastRenderedPageBreak/>
        <w:t>разумеющееся. Принципиально новое всегда лежит за границей очевидного.</w:t>
      </w:r>
    </w:p>
    <w:p w14:paraId="3ED7CA98" w14:textId="43725EAA" w:rsidR="00A2132E" w:rsidRPr="007A679D" w:rsidRDefault="00A2132E" w:rsidP="00831E17">
      <w:r w:rsidRPr="007A679D">
        <w:t>Итак, наука определяет реальным то, что наши чувства фиксируют напрямую или с помощью приборов. Объективную, подлинную и настоящую реальность можно увидеть, потрогать, услышать, понюхать и ощутить на вкус. Характерный признак реальности – она фиксируется чувствами.</w:t>
      </w:r>
      <w:r w:rsidR="00831E17">
        <w:t xml:space="preserve"> </w:t>
      </w:r>
      <w:r w:rsidRPr="007A679D">
        <w:t>Что такое фиксация? Например, как мы видим яблоко? Сегодня это объясняется так: отраж</w:t>
      </w:r>
      <w:r w:rsidR="00831E17">
        <w:t>ё</w:t>
      </w:r>
      <w:r w:rsidRPr="007A679D">
        <w:t xml:space="preserve">нный от объекта свет улавливают глаза. Свет кодируется в импульсы, которые по нервным волокнам идут в мозг. Там они декодируются, и в итоге в голове возникает образ этого фрукта. </w:t>
      </w:r>
    </w:p>
    <w:p w14:paraId="7783ED7A" w14:textId="5C658F89" w:rsidR="00A2132E" w:rsidRPr="007A679D" w:rsidRDefault="00A2132E" w:rsidP="00831E17">
      <w:r w:rsidRPr="007A679D">
        <w:t>Обращаю пристальное внимание</w:t>
      </w:r>
      <w:r w:rsidR="00561088">
        <w:t xml:space="preserve"> на то</w:t>
      </w:r>
      <w:r w:rsidRPr="007A679D">
        <w:t xml:space="preserve">, что по нервным каналам в голову приезжает </w:t>
      </w:r>
      <w:r w:rsidRPr="00D01DCF">
        <w:rPr>
          <w:rStyle w:val="--"/>
        </w:rPr>
        <w:t xml:space="preserve">не </w:t>
      </w:r>
      <w:r w:rsidRPr="00D01DCF">
        <w:rPr>
          <w:rStyle w:val="--0"/>
        </w:rPr>
        <w:t>яблоко</w:t>
      </w:r>
      <w:r w:rsidRPr="00561088">
        <w:t xml:space="preserve">, </w:t>
      </w:r>
      <w:r w:rsidRPr="007A679D">
        <w:t>а кодированные импульсы, которые мозг раскодирует и превращает в образ. Правильно ли мозг раскодировал эти импульсы, мог ли иначе раскодировать – эт</w:t>
      </w:r>
      <w:r w:rsidR="00561088">
        <w:t>и</w:t>
      </w:r>
      <w:r w:rsidRPr="007A679D">
        <w:t xml:space="preserve"> вопросы </w:t>
      </w:r>
      <w:r>
        <w:t>оставим</w:t>
      </w:r>
      <w:r w:rsidRPr="007A679D">
        <w:t xml:space="preserve"> за скобками.</w:t>
      </w:r>
      <w:r>
        <w:t xml:space="preserve"> </w:t>
      </w:r>
      <w:r w:rsidRPr="007A679D">
        <w:t>Точно по тому же принципу на мониторе возникают образы. Программист переводит некую информацию на язык компьютера, переносит её из своей головы на жёсткий диск. Компьютер преобразует е</w:t>
      </w:r>
      <w:r w:rsidR="00561088">
        <w:t>ё</w:t>
      </w:r>
      <w:r w:rsidRPr="007A679D">
        <w:t xml:space="preserve"> в электрические сигналы и далее декодирует их в образы на экране.</w:t>
      </w:r>
    </w:p>
    <w:p w14:paraId="1B3A4D5F" w14:textId="62CED346" w:rsidR="00A2132E" w:rsidRDefault="00A2132E" w:rsidP="00561088">
      <w:r w:rsidRPr="007A679D">
        <w:t xml:space="preserve">Представим два монитора. На каждом мы видим образ яблока. На одном мониторе образ получен от камеры, снимающей реальный плод. На втором источник образа </w:t>
      </w:r>
      <w:r w:rsidR="00561088">
        <w:t xml:space="preserve">– </w:t>
      </w:r>
      <w:r w:rsidRPr="007A679D">
        <w:t>3</w:t>
      </w:r>
      <w:r w:rsidRPr="007A679D">
        <w:rPr>
          <w:lang w:val="en-US"/>
        </w:rPr>
        <w:t>D</w:t>
      </w:r>
      <w:r w:rsidRPr="007A679D">
        <w:t xml:space="preserve"> графика. Если оба изображения идентичны до последнего пикселя, отличить яблоко от иллюзии невозможно. Усложним ситуацию. Представим две полки. На левой лежит реальное яблоко, на правой голограмма. Вопрос: где реальный объект, а где виртуальный? Если голограмма выполнена с той же тщательностью, что глаз не может отличить е</w:t>
      </w:r>
      <w:r w:rsidR="00561088">
        <w:t>ё</w:t>
      </w:r>
      <w:r w:rsidRPr="007A679D">
        <w:t xml:space="preserve"> от реальности, ответ также невозможен.</w:t>
      </w:r>
      <w:r>
        <w:t xml:space="preserve"> </w:t>
      </w:r>
      <w:r w:rsidRPr="007A679D">
        <w:t>Ещ</w:t>
      </w:r>
      <w:r w:rsidR="00561088">
        <w:t>ё</w:t>
      </w:r>
      <w:r w:rsidRPr="007A679D">
        <w:t xml:space="preserve"> усложним… Представим, у вас в правой руке яблоко, а на левой перчатка, генерирующая точно такие же импульсы, какие идут в мозг, когда вы ощупываете реальный плод. Левой рукой вы трогаете фрукт-голограмму, а правой </w:t>
      </w:r>
      <w:r w:rsidR="00561088">
        <w:t>– </w:t>
      </w:r>
      <w:r w:rsidRPr="007A679D">
        <w:t xml:space="preserve">реальный плод. От обеих операций в мозг идут идентичные импульсы. Отличить настоящее яблоко от виртуального снова </w:t>
      </w:r>
      <w:r w:rsidRPr="00D01DCF">
        <w:rPr>
          <w:rStyle w:val="--"/>
        </w:rPr>
        <w:t xml:space="preserve">не </w:t>
      </w:r>
      <w:r w:rsidRPr="00D01DCF">
        <w:rPr>
          <w:rStyle w:val="--0"/>
        </w:rPr>
        <w:t xml:space="preserve">представляется </w:t>
      </w:r>
      <w:r w:rsidRPr="003C6B91">
        <w:rPr>
          <w:rStyle w:val="--"/>
        </w:rPr>
        <w:t>возможным</w:t>
      </w:r>
      <w:r w:rsidRPr="00561088">
        <w:t>.</w:t>
      </w:r>
      <w:r w:rsidRPr="00D01DCF">
        <w:rPr>
          <w:rStyle w:val="--0"/>
        </w:rPr>
        <w:t xml:space="preserve"> </w:t>
      </w:r>
      <w:r w:rsidRPr="007A679D">
        <w:t>Ещ</w:t>
      </w:r>
      <w:r w:rsidR="00561088">
        <w:t>ё</w:t>
      </w:r>
      <w:r w:rsidRPr="007A679D">
        <w:t xml:space="preserve"> усложняем… Представим устройство, генерирую</w:t>
      </w:r>
      <w:r w:rsidRPr="007A679D">
        <w:softHyphen/>
        <w:t xml:space="preserve">щее такие же сигналы, какие сейчас вы получаете из внешнего мира. </w:t>
      </w:r>
      <w:r w:rsidRPr="005962E4">
        <w:rPr>
          <w:b/>
          <w:bCs/>
          <w:i/>
          <w:iCs/>
        </w:rPr>
        <w:t>Оно подключено к нервным окончаниям всех пяти чувств, по которым сигналы идут в мозг</w:t>
      </w:r>
      <w:r w:rsidRPr="007A679D">
        <w:t xml:space="preserve"> (или ещ</w:t>
      </w:r>
      <w:r w:rsidR="006978C4">
        <w:t>ё</w:t>
      </w:r>
      <w:r w:rsidRPr="007A679D">
        <w:t xml:space="preserve"> проще, сигналы сразу подаются в мозг). Вы видите образы, чувствуете запахи, ощущаете ветерок, трогаете предметы… Как вы отличите одну реальность от другой?</w:t>
      </w:r>
    </w:p>
    <w:p w14:paraId="26B6E64B" w14:textId="77777777" w:rsidR="00A2132E" w:rsidRPr="005962E4" w:rsidRDefault="00A2132E" w:rsidP="006978C4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BB090AC" wp14:editId="10790AAA">
            <wp:simplePos x="0" y="0"/>
            <wp:positionH relativeFrom="column">
              <wp:posOffset>36293</wp:posOffset>
            </wp:positionH>
            <wp:positionV relativeFrom="paragraph">
              <wp:posOffset>55880</wp:posOffset>
            </wp:positionV>
            <wp:extent cx="3533140" cy="2006600"/>
            <wp:effectExtent l="0" t="0" r="0" b="0"/>
            <wp:wrapTight wrapText="bothSides">
              <wp:wrapPolygon edited="0">
                <wp:start x="0" y="0"/>
                <wp:lineTo x="0" y="21463"/>
                <wp:lineTo x="21507" y="21463"/>
                <wp:lineTo x="21507" y="0"/>
                <wp:lineTo x="0" y="0"/>
              </wp:wrapPolygon>
            </wp:wrapTight>
            <wp:docPr id="3" name="Рисунок 3" descr="Изображение выглядит как текст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человек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14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79D">
        <w:t xml:space="preserve">На каких основаниях вы утверждаете, что наблюдаемый вами мир реален, а не компьютерная симуляция? На тех, что вы его своими глазами видите и чувствами ощущаете? Но если это и правда достаточное основание, то на тех же основаниях можно утверждать, что виртуальная реальность </w:t>
      </w:r>
      <w:r w:rsidRPr="005962E4">
        <w:rPr>
          <w:rStyle w:val="--"/>
        </w:rPr>
        <w:t xml:space="preserve">не </w:t>
      </w:r>
      <w:r w:rsidRPr="005962E4">
        <w:rPr>
          <w:rStyle w:val="--0"/>
        </w:rPr>
        <w:t>менее реальна</w:t>
      </w:r>
      <w:r w:rsidRPr="00383A5A">
        <w:t xml:space="preserve">, </w:t>
      </w:r>
      <w:r w:rsidRPr="007A679D">
        <w:t>чем ощущаемый вами мир, какой вы называете объективной реальностью.</w:t>
      </w:r>
    </w:p>
    <w:p w14:paraId="51AD883D" w14:textId="1C18C42C" w:rsidR="00A2132E" w:rsidRDefault="00A2132E" w:rsidP="00383A5A">
      <w:r w:rsidRPr="007A679D">
        <w:t xml:space="preserve">Если поместить дикаря в виртуальную реальность, </w:t>
      </w:r>
      <w:r w:rsidRPr="00E82838">
        <w:rPr>
          <w:b/>
          <w:bCs/>
          <w:i/>
          <w:iCs/>
        </w:rPr>
        <w:t>он будет уверен в реальности увиденного</w:t>
      </w:r>
      <w:r w:rsidRPr="00383A5A">
        <w:t xml:space="preserve">, </w:t>
      </w:r>
      <w:r w:rsidRPr="007A679D">
        <w:t xml:space="preserve">так как всё увидит своими глазами и ощутит своими руками. Чем аргументы в пользу реальности ощущаемого вами мира отличаются от аргументов дикаря, утверждающего реальность </w:t>
      </w:r>
      <w:r>
        <w:t>м</w:t>
      </w:r>
      <w:r w:rsidRPr="007A679D">
        <w:t>ира? Что на данный момент он ощущается ярче? Это не аргумент, так как п</w:t>
      </w:r>
      <w:r w:rsidRPr="007A679D">
        <w:rPr>
          <w:rFonts w:cstheme="minorHAnsi"/>
          <w:shd w:val="clear" w:color="auto" w:fill="FFFFFF"/>
        </w:rPr>
        <w:t>рогресс не стоит на месте.</w:t>
      </w:r>
      <w:r w:rsidR="00383A5A">
        <w:rPr>
          <w:rFonts w:cstheme="minorHAnsi"/>
          <w:shd w:val="clear" w:color="auto" w:fill="FFFFFF"/>
        </w:rPr>
        <w:t xml:space="preserve"> </w:t>
      </w:r>
      <w:r w:rsidRPr="007A679D">
        <w:t>Вчера находящиеся на разных континентах люди передавали друг другу голос по телефону. Сегодня в придачу к голосу передают двумерное изображение. Завтра будут передавать друг другу свой тр</w:t>
      </w:r>
      <w:r w:rsidR="00383A5A">
        <w:t>ё</w:t>
      </w:r>
      <w:r w:rsidRPr="007A679D">
        <w:t xml:space="preserve">хмерный образ, голограмму, как в фантастических фильмах. Собеседник будет появляться перед вами не на экране, а в пространстве. Следующий шаг </w:t>
      </w:r>
      <w:r>
        <w:t>–</w:t>
      </w:r>
      <w:r w:rsidRPr="007A679D">
        <w:t xml:space="preserve"> можно будет друг друга осязать, обонять, видеть, слышать и даже лизнуть</w:t>
      </w:r>
      <w:r w:rsidR="00383A5A">
        <w:t>, попробовав</w:t>
      </w:r>
      <w:r w:rsidRPr="007A679D">
        <w:t xml:space="preserve"> на вкус. Для этого потребуется, например, самому стать голограммой. По реалистичности встреча голограмм не будет отличаться от встречи людей </w:t>
      </w:r>
      <w:r w:rsidR="00383A5A">
        <w:t>с</w:t>
      </w:r>
      <w:r w:rsidRPr="007A679D">
        <w:t xml:space="preserve"> той разницей, что в любой момент вы можете исчезнуть, как это делают волшебники в сказках.</w:t>
      </w:r>
    </w:p>
    <w:p w14:paraId="09506075" w14:textId="41175578" w:rsidR="00A2132E" w:rsidRPr="00BE5A3A" w:rsidRDefault="00383A5A" w:rsidP="00073411">
      <w:pPr>
        <w:rPr>
          <w:rFonts w:eastAsia="Times New Roman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8A950E" wp14:editId="7677EAC6">
            <wp:simplePos x="0" y="0"/>
            <wp:positionH relativeFrom="column">
              <wp:posOffset>3625850</wp:posOffset>
            </wp:positionH>
            <wp:positionV relativeFrom="paragraph">
              <wp:posOffset>1074029</wp:posOffset>
            </wp:positionV>
            <wp:extent cx="2992120" cy="1995805"/>
            <wp:effectExtent l="0" t="0" r="5080" b="0"/>
            <wp:wrapTight wrapText="bothSides">
              <wp:wrapPolygon edited="0">
                <wp:start x="0" y="0"/>
                <wp:lineTo x="0" y="21442"/>
                <wp:lineTo x="21545" y="21442"/>
                <wp:lineTo x="21545" y="0"/>
                <wp:lineTo x="0" y="0"/>
              </wp:wrapPolygon>
            </wp:wrapTight>
            <wp:docPr id="4" name="Рисунок 4" descr="Изображение выглядит как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человек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32E" w:rsidRPr="007A679D">
        <w:t xml:space="preserve">На данный момент доступны различные аксессуары (виртуальный шлем, перчатки, костюм и прочее), </w:t>
      </w:r>
      <w:r w:rsidR="00A2132E" w:rsidRPr="007A679D">
        <w:rPr>
          <w:rFonts w:cstheme="minorHAnsi"/>
          <w:color w:val="202122"/>
        </w:rPr>
        <w:t>воздействующие на все чувства человека,</w:t>
      </w:r>
      <w:r w:rsidR="00A2132E" w:rsidRPr="007A679D">
        <w:t xml:space="preserve"> создавая полное погружение в реальность. </w:t>
      </w:r>
      <w:r w:rsidR="00A2132E" w:rsidRPr="00E82838">
        <w:rPr>
          <w:b/>
          <w:bCs/>
          <w:i/>
          <w:iCs/>
        </w:rPr>
        <w:t xml:space="preserve">Есть технологии воздействия </w:t>
      </w:r>
      <w:r w:rsidR="00A2132E" w:rsidRPr="00E82838">
        <w:rPr>
          <w:rFonts w:cstheme="minorHAnsi"/>
          <w:b/>
          <w:bCs/>
          <w:i/>
          <w:iCs/>
          <w:color w:val="202122"/>
        </w:rPr>
        <w:t>непосредственно на нервные окончания и даже на мозг</w:t>
      </w:r>
      <w:r w:rsidR="00A2132E" w:rsidRPr="00CB22F8">
        <w:t xml:space="preserve">. </w:t>
      </w:r>
      <w:r w:rsidR="00A2132E" w:rsidRPr="007A679D">
        <w:rPr>
          <w:rFonts w:cstheme="minorHAnsi"/>
          <w:color w:val="202122"/>
        </w:rPr>
        <w:t xml:space="preserve">Пока они </w:t>
      </w:r>
      <w:r w:rsidR="00A2132E" w:rsidRPr="00E82838">
        <w:rPr>
          <w:rStyle w:val="--"/>
        </w:rPr>
        <w:t xml:space="preserve">не </w:t>
      </w:r>
      <w:r w:rsidR="00A2132E" w:rsidRPr="00E82838">
        <w:rPr>
          <w:rStyle w:val="--0"/>
        </w:rPr>
        <w:t>общедоступны</w:t>
      </w:r>
      <w:r w:rsidR="00A2132E" w:rsidRPr="007A679D">
        <w:rPr>
          <w:rFonts w:cstheme="minorHAnsi"/>
          <w:color w:val="202122"/>
        </w:rPr>
        <w:t xml:space="preserve"> из-за высокой цены и сложности обслуживания, но это временно. Р</w:t>
      </w:r>
      <w:r w:rsidR="00A2132E" w:rsidRPr="007A679D">
        <w:t>азвитие этой отрасли ид</w:t>
      </w:r>
      <w:r w:rsidR="00CB22F8">
        <w:t>ё</w:t>
      </w:r>
      <w:r w:rsidR="00A2132E" w:rsidRPr="007A679D">
        <w:t xml:space="preserve">т семимильными шагами. Такими темпами недавно развивались компьютеры. Вчера они были гигантских размеров, занимали целые здания и стоили десятки </w:t>
      </w:r>
      <w:r w:rsidR="00A2132E">
        <w:t>миллиардов рублей</w:t>
      </w:r>
      <w:r w:rsidR="00A2132E" w:rsidRPr="007A679D">
        <w:t>. Сегодня компьютер в вашем кармане, смартфон</w:t>
      </w:r>
      <w:r w:rsidR="00CD1F2A">
        <w:t>,</w:t>
      </w:r>
      <w:r w:rsidR="00A2132E" w:rsidRPr="007A679D">
        <w:t xml:space="preserve"> мощнее </w:t>
      </w:r>
      <w:r w:rsidR="00A2132E" w:rsidRPr="007A679D">
        <w:lastRenderedPageBreak/>
        <w:t>любого мастодонта прошлого в тысячи раз и стоит</w:t>
      </w:r>
      <w:r w:rsidR="00A2132E">
        <w:t xml:space="preserve"> несколько тысяч рублей.</w:t>
      </w:r>
      <w:r w:rsidR="00A2132E" w:rsidRPr="007A679D">
        <w:t xml:space="preserve"> Кто-то сказал, что</w:t>
      </w:r>
      <w:r w:rsidR="00CD1F2A">
        <w:t>,</w:t>
      </w:r>
      <w:r w:rsidR="00A2132E" w:rsidRPr="007A679D">
        <w:t xml:space="preserve"> если бы с такой скоростью развивалась авиация, Б</w:t>
      </w:r>
      <w:r w:rsidR="00CD1F2A">
        <w:t>о</w:t>
      </w:r>
      <w:r w:rsidR="00A2132E" w:rsidRPr="007A679D">
        <w:t>инг стоил бы 500 долларов, и для обл</w:t>
      </w:r>
      <w:r w:rsidR="00544378">
        <w:t>ё</w:t>
      </w:r>
      <w:r w:rsidR="00A2132E" w:rsidRPr="007A679D">
        <w:t>та вокруг планеты требовалось бы 20 литров топлива.</w:t>
      </w:r>
      <w:r w:rsidR="00A2132E" w:rsidRPr="007A679D">
        <w:rPr>
          <w:rFonts w:cstheme="minorHAnsi"/>
          <w:color w:val="000000"/>
        </w:rPr>
        <w:t xml:space="preserve"> </w:t>
      </w:r>
      <w:r w:rsidR="00A2132E" w:rsidRPr="007A679D">
        <w:t xml:space="preserve">Процесс тормозит ограничение вычислительных мощностей, но на горизонте обозначились вычисления на новых принципах, обещающие быть в миллионы раз мощнее известных. И это не предел, это только начало. Дальше будет больше. </w:t>
      </w:r>
      <w:r w:rsidR="00A2132E" w:rsidRPr="00B52027">
        <w:t>Предел, выше которого нельзя подняться, не мыслится в той же мере, как нельзя помыслить самое большое число.</w:t>
      </w:r>
      <w:r w:rsidR="00A2132E" w:rsidRPr="007A679D">
        <w:t xml:space="preserve"> </w:t>
      </w:r>
      <w:r w:rsidR="00A2132E" w:rsidRPr="00B52027">
        <w:rPr>
          <w:b/>
          <w:bCs/>
          <w:i/>
          <w:iCs/>
        </w:rPr>
        <w:t>За любым большим числом ид</w:t>
      </w:r>
      <w:r w:rsidR="00CD1F2A">
        <w:rPr>
          <w:b/>
          <w:bCs/>
          <w:i/>
          <w:iCs/>
        </w:rPr>
        <w:t>ё</w:t>
      </w:r>
      <w:r w:rsidR="00A2132E" w:rsidRPr="00B52027">
        <w:rPr>
          <w:b/>
          <w:bCs/>
          <w:i/>
          <w:iCs/>
        </w:rPr>
        <w:t>т следующее</w:t>
      </w:r>
      <w:r w:rsidR="00A2132E" w:rsidRPr="007A679D">
        <w:t>. Можно охватить все числа и назвать их совокупность (математики называют это алеф-н</w:t>
      </w:r>
      <w:r w:rsidR="00A2132E">
        <w:t>о</w:t>
      </w:r>
      <w:r w:rsidR="00A2132E" w:rsidRPr="007A679D">
        <w:t>ль), и после него начать новый сч</w:t>
      </w:r>
      <w:r w:rsidR="00082083">
        <w:t>ё</w:t>
      </w:r>
      <w:r w:rsidR="00A2132E" w:rsidRPr="007A679D">
        <w:t>т, но по мне</w:t>
      </w:r>
      <w:r w:rsidR="00A2132E">
        <w:t>,</w:t>
      </w:r>
      <w:r w:rsidR="00A2132E" w:rsidRPr="007A679D">
        <w:t xml:space="preserve"> это </w:t>
      </w:r>
      <w:r w:rsidR="00A2132E" w:rsidRPr="00B52027">
        <w:rPr>
          <w:rStyle w:val="--"/>
        </w:rPr>
        <w:t>пустые</w:t>
      </w:r>
      <w:r w:rsidR="00A2132E" w:rsidRPr="00B52027">
        <w:rPr>
          <w:rStyle w:val="--0"/>
        </w:rPr>
        <w:t xml:space="preserve"> слова</w:t>
      </w:r>
      <w:r w:rsidR="00A2132E" w:rsidRPr="007A679D">
        <w:t xml:space="preserve">, умножение сущностей без необходимости. У чисел нет предела. </w:t>
      </w:r>
      <w:r w:rsidR="00A2132E" w:rsidRPr="00B52027">
        <w:rPr>
          <w:b/>
          <w:bCs/>
          <w:i/>
          <w:iCs/>
        </w:rPr>
        <w:t>У развития тоже.</w:t>
      </w:r>
      <w:r w:rsidR="00A2132E">
        <w:t xml:space="preserve"> Другое дело </w:t>
      </w:r>
      <w:r w:rsidR="00E85C86">
        <w:t>– </w:t>
      </w:r>
      <w:r w:rsidR="00A2132E">
        <w:t>в какую сторону и как ид</w:t>
      </w:r>
      <w:r w:rsidR="00E85C86">
        <w:t>ё</w:t>
      </w:r>
      <w:r w:rsidR="00A2132E">
        <w:t>т этот процесс.</w:t>
      </w:r>
      <w:r w:rsidR="00E85C86">
        <w:t xml:space="preserve"> </w:t>
      </w:r>
      <w:r w:rsidR="00A2132E" w:rsidRPr="007A679D">
        <w:t>Из одного только этого факта следует, что виртуальная реальность обгонит реальную, а из этого следует, что виртуальный мир будет в той же мере более реалистичным и глубоким, в какой сейчас материальный мир глубже виртуального. Произойд</w:t>
      </w:r>
      <w:r w:rsidR="00E85C86">
        <w:t>ё</w:t>
      </w:r>
      <w:r w:rsidR="00A2132E" w:rsidRPr="007A679D">
        <w:t>т то же, что с компьютером</w:t>
      </w:r>
      <w:r w:rsidR="00E85C86">
        <w:t xml:space="preserve"> –</w:t>
      </w:r>
      <w:r w:rsidR="00A2132E" w:rsidRPr="007A679D">
        <w:t xml:space="preserve"> сначала человек обыгрывал его в шахматы и считал быстрее, а теперь наоборот, компьютер обыгрывает человека и считает несопоставимо быстрее.</w:t>
      </w:r>
      <w:r w:rsidR="00E85C86">
        <w:t xml:space="preserve"> </w:t>
      </w:r>
      <w:r w:rsidR="00A2132E">
        <w:t>Эт</w:t>
      </w:r>
      <w:r w:rsidR="00E85C86">
        <w:t>а</w:t>
      </w:r>
      <w:r w:rsidR="00A2132E">
        <w:t xml:space="preserve"> позиция имеет место быть. И она в ч</w:t>
      </w:r>
      <w:r w:rsidR="00E85C86">
        <w:t>ё</w:t>
      </w:r>
      <w:r w:rsidR="00A2132E">
        <w:t xml:space="preserve">м-то правильная. Но этого </w:t>
      </w:r>
      <w:r w:rsidR="00A2132E" w:rsidRPr="00030255">
        <w:rPr>
          <w:rStyle w:val="--"/>
        </w:rPr>
        <w:t>не</w:t>
      </w:r>
      <w:r w:rsidR="00A2132E" w:rsidRPr="00030255">
        <w:rPr>
          <w:rStyle w:val="--0"/>
        </w:rPr>
        <w:t xml:space="preserve"> будет никогда</w:t>
      </w:r>
      <w:r w:rsidR="00A2132E">
        <w:t>, как бы кому этого ни хотелось</w:t>
      </w:r>
      <w:r w:rsidR="00E85C86">
        <w:t xml:space="preserve"> –</w:t>
      </w:r>
      <w:r w:rsidR="00A2132E">
        <w:t xml:space="preserve"> в </w:t>
      </w:r>
      <w:r w:rsidR="00E85C86">
        <w:t>этом</w:t>
      </w:r>
      <w:r w:rsidR="00A2132E">
        <w:t xml:space="preserve"> </w:t>
      </w:r>
      <w:r w:rsidR="00A2132E" w:rsidRPr="00030255">
        <w:rPr>
          <w:b/>
          <w:bCs/>
          <w:i/>
          <w:iCs/>
        </w:rPr>
        <w:t>я уверен абсолютно</w:t>
      </w:r>
      <w:r w:rsidR="00A2132E" w:rsidRPr="00CF4D41">
        <w:t xml:space="preserve">. </w:t>
      </w:r>
      <w:r w:rsidR="00A2132E">
        <w:t>Вс</w:t>
      </w:r>
      <w:r w:rsidR="00CF4D41">
        <w:t>ё,</w:t>
      </w:r>
      <w:r w:rsidR="00A2132E">
        <w:t xml:space="preserve"> что перечислено – вс</w:t>
      </w:r>
      <w:r w:rsidR="00CF4D41">
        <w:t>ё</w:t>
      </w:r>
      <w:r w:rsidR="00A2132E">
        <w:t xml:space="preserve"> это способен реализовать (и даже в большей степени) Мозг. Не развитие виртуальной реальности, быстродействие компьютеров и физики применения «железа» (приборов и т.</w:t>
      </w:r>
      <w:r w:rsidR="00CF4D41">
        <w:t> </w:t>
      </w:r>
      <w:r w:rsidR="00A2132E">
        <w:t>п</w:t>
      </w:r>
      <w:r w:rsidR="00CF4D41">
        <w:t>.</w:t>
      </w:r>
      <w:r w:rsidR="00A2132E">
        <w:t xml:space="preserve">), а именно </w:t>
      </w:r>
      <w:r w:rsidR="00A2132E" w:rsidRPr="00030255">
        <w:rPr>
          <w:rStyle w:val="--"/>
        </w:rPr>
        <w:t>развитие</w:t>
      </w:r>
      <w:r w:rsidR="00A2132E" w:rsidRPr="00030255">
        <w:rPr>
          <w:rStyle w:val="--0"/>
        </w:rPr>
        <w:t xml:space="preserve"> Мозга</w:t>
      </w:r>
      <w:r w:rsidR="00A2132E">
        <w:t xml:space="preserve"> в рамках идущих преобразований. Вот главная решаемая задача, которая реализуется (не людьми, а через людей). Ощутимое следствие этой реализации – вс</w:t>
      </w:r>
      <w:r w:rsidR="00CF4D41">
        <w:t>ё</w:t>
      </w:r>
      <w:r w:rsidR="00A2132E">
        <w:t xml:space="preserve"> то, что выше перечислено и </w:t>
      </w:r>
      <w:r w:rsidR="00073411">
        <w:t xml:space="preserve">от полного непонимания происходящего </w:t>
      </w:r>
      <w:r w:rsidR="00A2132E">
        <w:t xml:space="preserve">«упаковано» в придуманную форму так называемого </w:t>
      </w:r>
      <w:r w:rsidR="00A2132E" w:rsidRPr="002701F5">
        <w:rPr>
          <w:b/>
          <w:bCs/>
          <w:i/>
          <w:iCs/>
        </w:rPr>
        <w:t>«искусственного интеллекта»</w:t>
      </w:r>
      <w:r w:rsidR="00A2132E">
        <w:t xml:space="preserve">. Интеллект – это одна из функций Мозга, это </w:t>
      </w:r>
      <w:r w:rsidR="00A2132E" w:rsidRPr="00A217E9">
        <w:rPr>
          <w:rStyle w:val="--0"/>
        </w:rPr>
        <w:t xml:space="preserve">ВЕСЬМА </w:t>
      </w:r>
      <w:r w:rsidR="00A2132E" w:rsidRPr="00A217E9">
        <w:rPr>
          <w:rStyle w:val="--"/>
        </w:rPr>
        <w:t>общая</w:t>
      </w:r>
      <w:r w:rsidR="00A2132E" w:rsidRPr="00A217E9">
        <w:rPr>
          <w:rFonts w:eastAsia="Times New Roman" w:cs="Arial"/>
          <w:color w:val="202124"/>
          <w:shd w:val="clear" w:color="auto" w:fill="FFFFFF"/>
        </w:rPr>
        <w:t xml:space="preserve"> умственная способность, которая </w:t>
      </w:r>
      <w:r w:rsidR="00A2132E" w:rsidRPr="00A217E9">
        <w:rPr>
          <w:rFonts w:eastAsia="Times New Roman" w:cs="Arial"/>
          <w:b/>
          <w:bCs/>
          <w:i/>
          <w:iCs/>
          <w:color w:val="202124"/>
          <w:shd w:val="clear" w:color="auto" w:fill="FFFFFF"/>
        </w:rPr>
        <w:t>включает возможность делать заключения</w:t>
      </w:r>
      <w:r w:rsidR="00A2132E" w:rsidRPr="00A217E9">
        <w:rPr>
          <w:rFonts w:eastAsia="Times New Roman" w:cs="Arial"/>
          <w:color w:val="202124"/>
          <w:shd w:val="clear" w:color="auto" w:fill="FFFFFF"/>
        </w:rPr>
        <w:t>, планировать, решать проблемы, абстрактно мыслить, понимать сложные идеи, быстро обучаться и учиться на основании опыта.</w:t>
      </w:r>
      <w:r w:rsidR="00A2132E">
        <w:rPr>
          <w:rFonts w:eastAsia="Times New Roman" w:cs="Arial"/>
          <w:color w:val="202124"/>
          <w:shd w:val="clear" w:color="auto" w:fill="FFFFFF"/>
        </w:rPr>
        <w:t xml:space="preserve"> Поэтому вывод о тех, кто вв</w:t>
      </w:r>
      <w:r w:rsidR="00073411">
        <w:rPr>
          <w:rFonts w:eastAsia="Times New Roman" w:cs="Arial"/>
          <w:color w:val="202124"/>
          <w:shd w:val="clear" w:color="auto" w:fill="FFFFFF"/>
        </w:rPr>
        <w:t>ё</w:t>
      </w:r>
      <w:r w:rsidR="00A2132E">
        <w:rPr>
          <w:rFonts w:eastAsia="Times New Roman" w:cs="Arial"/>
          <w:color w:val="202124"/>
          <w:shd w:val="clear" w:color="auto" w:fill="FFFFFF"/>
        </w:rPr>
        <w:t xml:space="preserve">л этот термин </w:t>
      </w:r>
      <w:r w:rsidR="00A2132E" w:rsidRPr="00BE5A3A">
        <w:rPr>
          <w:rFonts w:eastAsia="Times New Roman" w:cs="Arial"/>
          <w:b/>
          <w:bCs/>
          <w:i/>
          <w:iCs/>
          <w:color w:val="202124"/>
          <w:shd w:val="clear" w:color="auto" w:fill="FFFFFF"/>
        </w:rPr>
        <w:t xml:space="preserve">«искусственный интеллект» </w:t>
      </w:r>
      <w:r w:rsidR="00A2132E">
        <w:rPr>
          <w:rFonts w:eastAsia="Times New Roman" w:cs="Arial"/>
          <w:color w:val="202124"/>
          <w:shd w:val="clear" w:color="auto" w:fill="FFFFFF"/>
        </w:rPr>
        <w:t>и применяет его в словесном сегодняшнем «блуде» в основном</w:t>
      </w:r>
      <w:r w:rsidR="00073411">
        <w:rPr>
          <w:rFonts w:eastAsia="Times New Roman" w:cs="Arial"/>
          <w:color w:val="202124"/>
          <w:shd w:val="clear" w:color="auto" w:fill="FFFFFF"/>
        </w:rPr>
        <w:t xml:space="preserve"> </w:t>
      </w:r>
      <w:r w:rsidR="00A2132E">
        <w:rPr>
          <w:rFonts w:eastAsia="Times New Roman" w:cs="Arial"/>
          <w:color w:val="202124"/>
          <w:shd w:val="clear" w:color="auto" w:fill="FFFFFF"/>
        </w:rPr>
        <w:t>для того</w:t>
      </w:r>
      <w:r w:rsidR="00073411">
        <w:rPr>
          <w:rFonts w:eastAsia="Times New Roman" w:cs="Arial"/>
          <w:color w:val="202124"/>
          <w:shd w:val="clear" w:color="auto" w:fill="FFFFFF"/>
        </w:rPr>
        <w:t>,</w:t>
      </w:r>
      <w:r w:rsidR="00A2132E">
        <w:rPr>
          <w:rFonts w:eastAsia="Times New Roman" w:cs="Arial"/>
          <w:color w:val="202124"/>
          <w:shd w:val="clear" w:color="auto" w:fill="FFFFFF"/>
        </w:rPr>
        <w:t xml:space="preserve"> чтобы подчеркнуть и показать свою значимость, я оставлю за читателями.</w:t>
      </w:r>
    </w:p>
    <w:p w14:paraId="6B91293D" w14:textId="6A197563" w:rsidR="00A2132E" w:rsidRPr="007B1F1E" w:rsidRDefault="00A2132E" w:rsidP="00073411">
      <w:pPr>
        <w:rPr>
          <w:b/>
          <w:bCs/>
          <w:i/>
          <w:iCs/>
        </w:rPr>
      </w:pPr>
      <w:r w:rsidRPr="007A679D">
        <w:t xml:space="preserve">Сейчас </w:t>
      </w:r>
      <w:r>
        <w:t>мы с вами</w:t>
      </w:r>
      <w:r w:rsidRPr="007A679D">
        <w:t xml:space="preserve"> на пороге самого глобального перехода за историю мира: в другое бытие, и от</w:t>
      </w:r>
      <w:r>
        <w:t xml:space="preserve"> состояния «люди» к состоянию </w:t>
      </w:r>
      <w:r w:rsidRPr="007A679D">
        <w:t>Человек</w:t>
      </w:r>
      <w:r>
        <w:t xml:space="preserve"> с последующим переходом к С</w:t>
      </w:r>
      <w:r w:rsidRPr="007A679D">
        <w:t>верх</w:t>
      </w:r>
      <w:r>
        <w:t>Че</w:t>
      </w:r>
      <w:r w:rsidRPr="007A679D">
        <w:t xml:space="preserve">ловеку. </w:t>
      </w:r>
      <w:r>
        <w:t>Вся м</w:t>
      </w:r>
      <w:r w:rsidRPr="007A679D">
        <w:t>асса</w:t>
      </w:r>
      <w:r>
        <w:t xml:space="preserve"> людей, к сожалению, </w:t>
      </w:r>
      <w:r w:rsidRPr="00A3325C">
        <w:rPr>
          <w:rStyle w:val="--"/>
        </w:rPr>
        <w:t>не</w:t>
      </w:r>
      <w:r w:rsidRPr="00A3325C">
        <w:rPr>
          <w:rStyle w:val="--0"/>
        </w:rPr>
        <w:t xml:space="preserve"> сможет</w:t>
      </w:r>
      <w:r w:rsidRPr="007A679D">
        <w:t xml:space="preserve"> подняться на ступеньку вверх.</w:t>
      </w:r>
      <w:r w:rsidR="00FE052B">
        <w:t xml:space="preserve"> </w:t>
      </w:r>
      <w:r w:rsidRPr="00A3325C">
        <w:rPr>
          <w:b/>
          <w:bCs/>
          <w:i/>
          <w:iCs/>
        </w:rPr>
        <w:t>Люди тяготеют к прошлому и боятся будущего</w:t>
      </w:r>
      <w:r w:rsidRPr="007A679D">
        <w:t>. Это результат эволюции</w:t>
      </w:r>
      <w:r w:rsidR="00FE052B">
        <w:t xml:space="preserve"> –</w:t>
      </w:r>
      <w:r w:rsidRPr="007A679D">
        <w:t xml:space="preserve"> кто не бежал сломя голову от </w:t>
      </w:r>
      <w:r w:rsidRPr="007A679D">
        <w:lastRenderedPageBreak/>
        <w:t>незнакомого звука, тот выжил</w:t>
      </w:r>
      <w:r w:rsidR="00FE052B">
        <w:t>; к</w:t>
      </w:r>
      <w:r w:rsidRPr="007A679D">
        <w:t>то пытался выяснить причину звука</w:t>
      </w:r>
      <w:r w:rsidR="00FE052B">
        <w:t xml:space="preserve"> –</w:t>
      </w:r>
      <w:r w:rsidRPr="007A679D">
        <w:t xml:space="preserve"> тигр это или ветка от ветра упала, </w:t>
      </w:r>
      <w:r w:rsidR="008A7BAA">
        <w:t xml:space="preserve">– </w:t>
      </w:r>
      <w:r w:rsidRPr="007A679D">
        <w:t xml:space="preserve">того эволюция отфильтровала. По этой причине </w:t>
      </w:r>
      <w:r w:rsidRPr="00794FE9">
        <w:rPr>
          <w:b/>
          <w:bCs/>
          <w:i/>
          <w:iCs/>
        </w:rPr>
        <w:t>люди под будущим всегда понимают улучшенное прошлое</w:t>
      </w:r>
      <w:r w:rsidRPr="007A679D">
        <w:t>.</w:t>
      </w:r>
      <w:r w:rsidR="00FE052B">
        <w:t xml:space="preserve"> </w:t>
      </w:r>
      <w:r w:rsidRPr="007A679D">
        <w:t>Форд</w:t>
      </w:r>
      <w:r>
        <w:t xml:space="preserve"> однажды сказал –</w:t>
      </w:r>
      <w:r w:rsidRPr="007A679D">
        <w:t xml:space="preserve"> если бы я спрашивал людей, что им нужно, они бы ответили </w:t>
      </w:r>
      <w:r w:rsidRPr="00A3325C">
        <w:rPr>
          <w:b/>
          <w:bCs/>
          <w:i/>
          <w:iCs/>
        </w:rPr>
        <w:t>–</w:t>
      </w:r>
      <w:r w:rsidR="00082083">
        <w:rPr>
          <w:b/>
          <w:bCs/>
          <w:i/>
          <w:iCs/>
        </w:rPr>
        <w:t xml:space="preserve"> </w:t>
      </w:r>
      <w:r w:rsidRPr="00A3325C">
        <w:rPr>
          <w:b/>
          <w:bCs/>
          <w:i/>
          <w:iCs/>
        </w:rPr>
        <w:t>«быструю лошадь»</w:t>
      </w:r>
      <w:r w:rsidRPr="00FE052B">
        <w:t xml:space="preserve">. </w:t>
      </w:r>
      <w:r w:rsidRPr="007A679D">
        <w:t xml:space="preserve">Если бы в ХХ веке опросить людей, что они хотят, никто бы не пожелал иметь в кармане телефон и компьютер (смартфон). </w:t>
      </w:r>
      <w:r w:rsidRPr="00794FE9">
        <w:rPr>
          <w:b/>
          <w:bCs/>
          <w:i/>
          <w:iCs/>
        </w:rPr>
        <w:t>Будущее за рамками известного, а неизвестное страшит</w:t>
      </w:r>
      <w:r w:rsidRPr="00FE052B">
        <w:t>.</w:t>
      </w:r>
      <w:r w:rsidR="00FE052B">
        <w:rPr>
          <w:b/>
          <w:bCs/>
          <w:i/>
          <w:iCs/>
        </w:rPr>
        <w:t xml:space="preserve"> </w:t>
      </w:r>
      <w:r>
        <w:t xml:space="preserve">И сегодня это продолжается так же. </w:t>
      </w:r>
      <w:r w:rsidRPr="007A679D">
        <w:t>Ницше</w:t>
      </w:r>
      <w:r>
        <w:rPr>
          <w:rStyle w:val="afb"/>
          <w:szCs w:val="28"/>
        </w:rPr>
        <w:footnoteReference w:id="3"/>
      </w:r>
      <w:r>
        <w:t>, в сво</w:t>
      </w:r>
      <w:r w:rsidR="00082083">
        <w:t>ё</w:t>
      </w:r>
      <w:r>
        <w:t xml:space="preserve"> время </w:t>
      </w:r>
      <w:r w:rsidRPr="007A679D">
        <w:t>сказал, что человек </w:t>
      </w:r>
      <w:r>
        <w:t>–</w:t>
      </w:r>
      <w:r w:rsidRPr="007A679D">
        <w:t xml:space="preserve"> это канат, натянутый между обезьяной и сверхчеловеком. Я добавлю, что развити</w:t>
      </w:r>
      <w:r>
        <w:t>е, а тем более бурное развитие,</w:t>
      </w:r>
      <w:r w:rsidRPr="007A679D">
        <w:t xml:space="preserve"> его растягивает и однажды </w:t>
      </w:r>
      <w:r w:rsidRPr="00FE6840">
        <w:rPr>
          <w:rStyle w:val="--0"/>
        </w:rPr>
        <w:t xml:space="preserve">он </w:t>
      </w:r>
      <w:r w:rsidRPr="00FE6840">
        <w:rPr>
          <w:rStyle w:val="--"/>
        </w:rPr>
        <w:t>порв</w:t>
      </w:r>
      <w:r w:rsidR="00FE052B">
        <w:rPr>
          <w:rStyle w:val="--"/>
        </w:rPr>
        <w:t>Ё</w:t>
      </w:r>
      <w:r w:rsidRPr="00FE6840">
        <w:rPr>
          <w:rStyle w:val="--"/>
        </w:rPr>
        <w:t>тся</w:t>
      </w:r>
      <w:r w:rsidRPr="00FE052B">
        <w:t xml:space="preserve">. </w:t>
      </w:r>
      <w:r w:rsidRPr="007A679D">
        <w:t>Каждый уйд</w:t>
      </w:r>
      <w:r w:rsidR="001854DC">
        <w:t>ё</w:t>
      </w:r>
      <w:r w:rsidRPr="007A679D">
        <w:t xml:space="preserve">т к своему полюсу. </w:t>
      </w:r>
      <w:r w:rsidRPr="007A679D">
        <w:rPr>
          <w:rFonts w:cstheme="minorHAnsi"/>
        </w:rPr>
        <w:t>На одном полюсе буд</w:t>
      </w:r>
      <w:r>
        <w:rPr>
          <w:rFonts w:cstheme="minorHAnsi"/>
        </w:rPr>
        <w:t>у</w:t>
      </w:r>
      <w:r w:rsidRPr="007A679D">
        <w:rPr>
          <w:rFonts w:cstheme="minorHAnsi"/>
        </w:rPr>
        <w:t xml:space="preserve">т </w:t>
      </w:r>
      <w:r>
        <w:rPr>
          <w:rFonts w:cstheme="minorHAnsi"/>
        </w:rPr>
        <w:t>Ч</w:t>
      </w:r>
      <w:r w:rsidRPr="007A679D">
        <w:rPr>
          <w:rFonts w:cstheme="minorHAnsi"/>
        </w:rPr>
        <w:t>еловек</w:t>
      </w:r>
      <w:r>
        <w:rPr>
          <w:rFonts w:cstheme="minorHAnsi"/>
        </w:rPr>
        <w:t>и</w:t>
      </w:r>
      <w:r w:rsidRPr="007A679D">
        <w:rPr>
          <w:rFonts w:cstheme="minorHAnsi"/>
        </w:rPr>
        <w:t>, на другом</w:t>
      </w:r>
      <w:r>
        <w:rPr>
          <w:rFonts w:cstheme="minorHAnsi"/>
        </w:rPr>
        <w:t xml:space="preserve"> – люди</w:t>
      </w:r>
      <w:r w:rsidRPr="007A679D">
        <w:rPr>
          <w:rFonts w:cstheme="minorHAnsi"/>
        </w:rPr>
        <w:t xml:space="preserve">. </w:t>
      </w:r>
      <w:r>
        <w:rPr>
          <w:rFonts w:cstheme="minorHAnsi"/>
        </w:rPr>
        <w:t>Ф</w:t>
      </w:r>
      <w:r w:rsidRPr="007A679D">
        <w:rPr>
          <w:rFonts w:cstheme="minorHAnsi"/>
        </w:rPr>
        <w:t>актически вс</w:t>
      </w:r>
      <w:r w:rsidR="001854DC">
        <w:rPr>
          <w:rFonts w:cstheme="minorHAnsi"/>
        </w:rPr>
        <w:t>ё</w:t>
      </w:r>
      <w:r w:rsidRPr="007A679D">
        <w:rPr>
          <w:rFonts w:cstheme="minorHAnsi"/>
        </w:rPr>
        <w:t xml:space="preserve"> выглядит так, будто человечество распадается на высшую и низшую расы. Что может быть отвратительней? Конечно, это аналогия поверхностная и по сути своей неверная, но никуда вам не деться от ощущения унижения при мысли о том, что один из вас уш</w:t>
      </w:r>
      <w:r w:rsidR="00CE373A">
        <w:rPr>
          <w:rFonts w:cstheme="minorHAnsi"/>
        </w:rPr>
        <w:t>ё</w:t>
      </w:r>
      <w:r w:rsidRPr="007A679D">
        <w:rPr>
          <w:rFonts w:cstheme="minorHAnsi"/>
        </w:rPr>
        <w:t xml:space="preserve">л </w:t>
      </w:r>
      <w:r w:rsidRPr="00FE6840">
        <w:rPr>
          <w:rStyle w:val="--0"/>
        </w:rPr>
        <w:t xml:space="preserve">далеко </w:t>
      </w:r>
      <w:r w:rsidRPr="00FE6840">
        <w:rPr>
          <w:rStyle w:val="--"/>
        </w:rPr>
        <w:t>за</w:t>
      </w:r>
      <w:r w:rsidRPr="00FE6840">
        <w:rPr>
          <w:rStyle w:val="--0"/>
        </w:rPr>
        <w:t xml:space="preserve"> предел</w:t>
      </w:r>
      <w:r w:rsidRPr="007A679D">
        <w:rPr>
          <w:rFonts w:cstheme="minorHAnsi"/>
        </w:rPr>
        <w:t xml:space="preserve">, непреодолимый для ста тысяч. </w:t>
      </w:r>
      <w:r>
        <w:rPr>
          <w:rFonts w:cstheme="minorHAnsi"/>
        </w:rPr>
        <w:t>«</w:t>
      </w:r>
      <w:r w:rsidRPr="007A679D">
        <w:rPr>
          <w:rFonts w:cstheme="minorHAnsi"/>
        </w:rPr>
        <w:t xml:space="preserve">…Человечество, разлившееся по цветущей равнине под ясными небесами, рванулось вверх. Конечно, не всей толпой, но почему это вас так огорчает? </w:t>
      </w:r>
      <w:bookmarkStart w:id="2" w:name="OLE_LINK59"/>
      <w:bookmarkStart w:id="3" w:name="OLE_LINK60"/>
      <w:r w:rsidRPr="007A679D">
        <w:rPr>
          <w:rFonts w:cstheme="minorHAnsi"/>
        </w:rPr>
        <w:t xml:space="preserve">Человечество </w:t>
      </w:r>
      <w:r w:rsidRPr="007B1F1E">
        <w:rPr>
          <w:rFonts w:cstheme="minorHAnsi"/>
          <w:b/>
          <w:bCs/>
          <w:i/>
          <w:iCs/>
        </w:rPr>
        <w:t>всегда уходило в будущее ростками лучших своих представителей»</w:t>
      </w:r>
      <w:r w:rsidRPr="007B1F1E">
        <w:rPr>
          <w:rStyle w:val="afb"/>
          <w:rFonts w:cstheme="minorHAnsi"/>
          <w:szCs w:val="28"/>
        </w:rPr>
        <w:footnoteReference w:id="4"/>
      </w:r>
      <w:r w:rsidRPr="00CE373A">
        <w:t>.</w:t>
      </w:r>
      <w:bookmarkEnd w:id="2"/>
      <w:bookmarkEnd w:id="3"/>
    </w:p>
    <w:p w14:paraId="3AE806F7" w14:textId="0476C4DB" w:rsidR="00A2132E" w:rsidRPr="007A679D" w:rsidRDefault="00A2132E" w:rsidP="00CE373A">
      <w:r w:rsidRPr="007A679D">
        <w:t>В рамках нашего</w:t>
      </w:r>
      <w:r>
        <w:t xml:space="preserve"> сегодняшнего </w:t>
      </w:r>
      <w:r w:rsidRPr="007A679D">
        <w:t xml:space="preserve">типа мышления </w:t>
      </w:r>
      <w:r w:rsidRPr="005234F0">
        <w:rPr>
          <w:rStyle w:val="--"/>
        </w:rPr>
        <w:t>нет</w:t>
      </w:r>
      <w:r w:rsidRPr="005234F0">
        <w:rPr>
          <w:rStyle w:val="--0"/>
        </w:rPr>
        <w:t xml:space="preserve"> смысла </w:t>
      </w:r>
      <w:r w:rsidRPr="007A679D">
        <w:t xml:space="preserve">отвечать на </w:t>
      </w:r>
      <w:r>
        <w:t>только один возникший</w:t>
      </w:r>
      <w:r w:rsidRPr="007A679D">
        <w:t xml:space="preserve"> вопрос, так как он порождает другой. Если ответить,</w:t>
      </w:r>
      <w:r>
        <w:t xml:space="preserve"> например,</w:t>
      </w:r>
      <w:r w:rsidRPr="007A679D">
        <w:t xml:space="preserve"> что движет силой, движущей электрон, возникает вопрос: а что движет силой, движущей эту силу? И так до бе</w:t>
      </w:r>
      <w:r w:rsidR="00082083">
        <w:t>з(</w:t>
      </w:r>
      <w:r w:rsidRPr="007A679D">
        <w:t>с</w:t>
      </w:r>
      <w:r w:rsidR="00082083">
        <w:t>)</w:t>
      </w:r>
      <w:r w:rsidRPr="007A679D">
        <w:t>конечности. Кажется, выхода нет. Но я утверждаю, что сам факт постановки задачи указывает на е</w:t>
      </w:r>
      <w:r w:rsidR="00FD0BF0">
        <w:t>ё</w:t>
      </w:r>
      <w:r w:rsidRPr="007A679D">
        <w:t xml:space="preserve"> решаемость. Дело за ресурсами. </w:t>
      </w:r>
      <w:r w:rsidRPr="00816F63">
        <w:rPr>
          <w:b/>
          <w:bCs/>
          <w:i/>
          <w:iCs/>
        </w:rPr>
        <w:t>Задач</w:t>
      </w:r>
      <w:r w:rsidR="008A7BAA">
        <w:rPr>
          <w:b/>
          <w:bCs/>
          <w:i/>
          <w:iCs/>
        </w:rPr>
        <w:t>у</w:t>
      </w:r>
      <w:r w:rsidRPr="00816F63">
        <w:rPr>
          <w:b/>
          <w:bCs/>
          <w:i/>
          <w:iCs/>
        </w:rPr>
        <w:t>, котор</w:t>
      </w:r>
      <w:r w:rsidR="008A7BAA">
        <w:rPr>
          <w:b/>
          <w:bCs/>
          <w:i/>
          <w:iCs/>
        </w:rPr>
        <w:t>ую</w:t>
      </w:r>
      <w:r w:rsidRPr="00816F63">
        <w:rPr>
          <w:b/>
          <w:bCs/>
          <w:i/>
          <w:iCs/>
        </w:rPr>
        <w:t xml:space="preserve"> человек не может решить, нельзя сформулировать</w:t>
      </w:r>
      <w:r w:rsidRPr="007A679D">
        <w:t xml:space="preserve">. Если задача формулируется, значит, она решается… </w:t>
      </w:r>
    </w:p>
    <w:p w14:paraId="72600AAB" w14:textId="288E5CD7" w:rsidR="00A2132E" w:rsidRPr="007A679D" w:rsidRDefault="00A2132E" w:rsidP="00FD0BF0">
      <w:r>
        <w:t xml:space="preserve">После известных событий, связанных </w:t>
      </w:r>
      <w:r w:rsidR="00082083">
        <w:t xml:space="preserve">с </w:t>
      </w:r>
      <w:r>
        <w:t xml:space="preserve">произошедшим в Германии и конкретными нашими соратниками, появилась задача, которая конечно же шире, чем </w:t>
      </w:r>
      <w:r w:rsidR="00FD0BF0">
        <w:t>н</w:t>
      </w:r>
      <w:r>
        <w:t xml:space="preserve">емецкие недоразумения. Сначала возникла идея </w:t>
      </w:r>
      <w:r w:rsidR="008A7BAA">
        <w:t>(</w:t>
      </w:r>
      <w:r>
        <w:t>до произошедших событий</w:t>
      </w:r>
      <w:r w:rsidR="008A7BAA">
        <w:t>),</w:t>
      </w:r>
      <w:r>
        <w:t xml:space="preserve"> а потом она приобрела форму задачи, которая, несомненно, </w:t>
      </w:r>
      <w:r w:rsidRPr="00691119">
        <w:rPr>
          <w:rStyle w:val="--"/>
        </w:rPr>
        <w:t>требует</w:t>
      </w:r>
      <w:r w:rsidRPr="00691119">
        <w:rPr>
          <w:rStyle w:val="--0"/>
        </w:rPr>
        <w:t xml:space="preserve"> решения</w:t>
      </w:r>
      <w:r>
        <w:t xml:space="preserve"> и уже сегодня. В реализации этого заинтересованы в первую очередь наши соратники. </w:t>
      </w:r>
      <w:r w:rsidRPr="007A679D">
        <w:t>Е</w:t>
      </w:r>
      <w:r w:rsidR="00FD0BF0">
        <w:t>ё</w:t>
      </w:r>
      <w:r w:rsidRPr="007A679D">
        <w:t xml:space="preserve"> потенциал да</w:t>
      </w:r>
      <w:r w:rsidR="00FD0BF0">
        <w:t>ё</w:t>
      </w:r>
      <w:r w:rsidRPr="007A679D">
        <w:t>т основания утверждать, что на не</w:t>
      </w:r>
      <w:r w:rsidR="00FD0BF0">
        <w:t>ё</w:t>
      </w:r>
      <w:r>
        <w:t xml:space="preserve"> (на идею) в рамках решаемой задачи</w:t>
      </w:r>
      <w:r w:rsidRPr="007A679D">
        <w:t xml:space="preserve"> может собраться критическое число </w:t>
      </w:r>
      <w:r w:rsidRPr="007A679D">
        <w:lastRenderedPageBreak/>
        <w:t xml:space="preserve">людей, достаточное для того, чтобы создать свою </w:t>
      </w:r>
      <w:r>
        <w:t>платформу</w:t>
      </w:r>
      <w:r w:rsidRPr="007A679D">
        <w:t>-лабораторию</w:t>
      </w:r>
      <w:r>
        <w:t>, которая будет решать очень многое – от идейно осмысленного общения участников до решения задач оздоровления и развития, как одной из составляющих наиглавнейшей задачи (не побоюсь этого слова)</w:t>
      </w:r>
      <w:r w:rsidRPr="0007279C">
        <w:t xml:space="preserve"> </w:t>
      </w:r>
      <w:r>
        <w:t xml:space="preserve">всего Человечества – </w:t>
      </w:r>
      <w:r w:rsidRPr="0007279C">
        <w:rPr>
          <w:rStyle w:val="--"/>
        </w:rPr>
        <w:t xml:space="preserve">победить </w:t>
      </w:r>
      <w:r w:rsidRPr="0007279C">
        <w:rPr>
          <w:rStyle w:val="--0"/>
        </w:rPr>
        <w:t>смерть</w:t>
      </w:r>
      <w:r w:rsidRPr="003B1752">
        <w:t>.</w:t>
      </w:r>
      <w:r w:rsidR="00FD0BF0" w:rsidRPr="003B1752">
        <w:t xml:space="preserve"> </w:t>
      </w:r>
      <w:r w:rsidRPr="007A679D">
        <w:t>В ч</w:t>
      </w:r>
      <w:r w:rsidR="00FD0BF0">
        <w:t>ё</w:t>
      </w:r>
      <w:r w:rsidRPr="007A679D">
        <w:t>м она заключается</w:t>
      </w:r>
      <w:r w:rsidR="00FD0BF0">
        <w:t xml:space="preserve"> –</w:t>
      </w:r>
      <w:r w:rsidRPr="007A679D">
        <w:t xml:space="preserve"> </w:t>
      </w:r>
      <w:r>
        <w:t>я полностью расскажу в следующих статьях. Но начальную тактику создания платформы я изложу.</w:t>
      </w:r>
    </w:p>
    <w:p w14:paraId="69863343" w14:textId="788C6750" w:rsidR="00A2132E" w:rsidRPr="007A679D" w:rsidRDefault="00A2132E" w:rsidP="003B1752">
      <w:r w:rsidRPr="007A679D">
        <w:t>После привлечения</w:t>
      </w:r>
      <w:r>
        <w:t xml:space="preserve"> </w:t>
      </w:r>
      <w:r w:rsidRPr="007A679D">
        <w:t>идейных сторонников</w:t>
      </w:r>
      <w:r>
        <w:t xml:space="preserve"> и соратников,</w:t>
      </w:r>
      <w:r w:rsidRPr="007A679D">
        <w:t xml:space="preserve"> их нужно удерживать. Для этого нужно понимать технологию удержания. Как бы ни были хорош</w:t>
      </w:r>
      <w:r w:rsidR="00EF1CBC">
        <w:t>и</w:t>
      </w:r>
      <w:r w:rsidRPr="007A679D">
        <w:t xml:space="preserve"> собранные люди, сами собой </w:t>
      </w:r>
      <w:r w:rsidR="00EF1CBC">
        <w:t xml:space="preserve">они </w:t>
      </w:r>
      <w:r w:rsidRPr="007A679D">
        <w:t xml:space="preserve">не удержатся. </w:t>
      </w:r>
      <w:r>
        <w:t xml:space="preserve">И вы прекрасно это </w:t>
      </w:r>
      <w:r w:rsidR="003B1752">
        <w:t>увидели</w:t>
      </w:r>
      <w:r>
        <w:t xml:space="preserve"> за последние несколько лет.</w:t>
      </w:r>
      <w:r w:rsidR="00EF1CBC">
        <w:t xml:space="preserve"> </w:t>
      </w:r>
      <w:r w:rsidRPr="007A679D">
        <w:t>Само</w:t>
      </w:r>
      <w:r>
        <w:t xml:space="preserve"> –</w:t>
      </w:r>
      <w:r w:rsidRPr="007A679D">
        <w:t xml:space="preserve"> только разваливается. Любая масса нуждается в удержании.</w:t>
      </w:r>
      <w:r>
        <w:t xml:space="preserve"> И особенно в удержании (в хорошем смысле этого слов</w:t>
      </w:r>
      <w:r w:rsidR="00082083">
        <w:t>а</w:t>
      </w:r>
      <w:r>
        <w:t xml:space="preserve">) нуждаются люди, </w:t>
      </w:r>
      <w:r w:rsidRPr="003B1752">
        <w:t>вставшие</w:t>
      </w:r>
      <w:r>
        <w:t xml:space="preserve"> на путь познания, но не познавшие ещ</w:t>
      </w:r>
      <w:r w:rsidR="00EF1CBC">
        <w:t>ё</w:t>
      </w:r>
      <w:r>
        <w:t xml:space="preserve"> до </w:t>
      </w:r>
      <w:r w:rsidR="003B1752">
        <w:t xml:space="preserve">уровня </w:t>
      </w:r>
      <w:proofErr w:type="gramStart"/>
      <w:r>
        <w:t>воплощения</w:t>
      </w:r>
      <w:proofErr w:type="gramEnd"/>
      <w:r>
        <w:t xml:space="preserve"> познанного в реалии.</w:t>
      </w:r>
    </w:p>
    <w:p w14:paraId="5C6975F8" w14:textId="27356DD5" w:rsidR="00A2132E" w:rsidRDefault="00A2132E" w:rsidP="00EF1CBC">
      <w:r w:rsidRPr="007A679D">
        <w:t>Религия удерживала верующих через систематические сборы в храмах, молитвы и обряды. С</w:t>
      </w:r>
      <w:r w:rsidR="00EF72A1">
        <w:t>о</w:t>
      </w:r>
      <w:r w:rsidRPr="007A679D">
        <w:t>ветские партии удерживали сторонников через такое же систематическое проведение массовых мероприятий: митинги, демонстрации, собрания со своими ритуалами и реч</w:t>
      </w:r>
      <w:r w:rsidR="003B1752">
        <w:t>ё</w:t>
      </w:r>
      <w:r w:rsidRPr="007A679D">
        <w:t xml:space="preserve">вками. </w:t>
      </w:r>
      <w:r>
        <w:t>Константин Эдуардович Циолковский, в сво</w:t>
      </w:r>
      <w:r w:rsidR="00082083">
        <w:t>ё</w:t>
      </w:r>
      <w:r>
        <w:t xml:space="preserve"> время</w:t>
      </w:r>
      <w:r w:rsidR="003B1752">
        <w:t>,</w:t>
      </w:r>
      <w:r>
        <w:t xml:space="preserve"> говорил</w:t>
      </w:r>
      <w:r w:rsidR="003B1752">
        <w:t>:</w:t>
      </w:r>
      <w:r>
        <w:t xml:space="preserve"> «В Золотой век войдут люди, которые научатся объединяться. Объединение имеет свой закон</w:t>
      </w:r>
      <w:r w:rsidRPr="009E51F9">
        <w:t xml:space="preserve">: </w:t>
      </w:r>
      <w:r>
        <w:t>две ауры усиливают друг друга в 7 раз, если люди</w:t>
      </w:r>
      <w:r w:rsidR="001B777B">
        <w:t xml:space="preserve"> – </w:t>
      </w:r>
      <w:r>
        <w:t>единомышленники, волна одинаковая</w:t>
      </w:r>
      <w:r w:rsidR="003B1752">
        <w:t>,</w:t>
      </w:r>
      <w:r>
        <w:t xml:space="preserve"> </w:t>
      </w:r>
      <w:r w:rsidR="003B1752">
        <w:t>в</w:t>
      </w:r>
      <w:r>
        <w:t xml:space="preserve"> одну цель направлена. </w:t>
      </w:r>
      <w:r w:rsidR="003B1752">
        <w:t>Три</w:t>
      </w:r>
      <w:r>
        <w:t xml:space="preserve"> человека – в 7 в квадрате, то есть в 49 раз. Если 4 человека – они усиливают друг друга в 7 в 3 степени</w:t>
      </w:r>
      <w:r w:rsidR="003B1752">
        <w:t xml:space="preserve"> – </w:t>
      </w:r>
      <w:r>
        <w:t xml:space="preserve">в 343 раза! Поэтому чем больше людей, тем ценнее каждый следующий, он умножает силу во много раз. Коллектив – великая сила». </w:t>
      </w:r>
      <w:r w:rsidRPr="007A679D">
        <w:t>Все известные технологии удержания предназначены для реала</w:t>
      </w:r>
      <w:r>
        <w:rPr>
          <w:rStyle w:val="afb"/>
          <w:szCs w:val="28"/>
        </w:rPr>
        <w:footnoteReference w:id="5"/>
      </w:r>
      <w:r w:rsidRPr="007A679D">
        <w:t xml:space="preserve">. Сегодня реал неэффективен, </w:t>
      </w:r>
      <w:r>
        <w:t>это</w:t>
      </w:r>
      <w:r w:rsidRPr="007A679D">
        <w:t xml:space="preserve"> мы видим </w:t>
      </w:r>
      <w:r>
        <w:t xml:space="preserve">ежедневно и в своих действиях в рамках созданных нами </w:t>
      </w:r>
      <w:r w:rsidR="001B777B">
        <w:t xml:space="preserve">за </w:t>
      </w:r>
      <w:r>
        <w:t xml:space="preserve">несколько лет Клубов Новых </w:t>
      </w:r>
      <w:r w:rsidR="00082083">
        <w:t>З</w:t>
      </w:r>
      <w:r>
        <w:t>наний, и на других бытовых моментах</w:t>
      </w:r>
      <w:r w:rsidR="003B1752">
        <w:t>,</w:t>
      </w:r>
      <w:r>
        <w:t xml:space="preserve"> и </w:t>
      </w:r>
      <w:r w:rsidR="003B1752">
        <w:t xml:space="preserve">в лице </w:t>
      </w:r>
      <w:r>
        <w:t xml:space="preserve">тех, кто открыто настроен против нашей деятельности и тех, кто считает, что находится к нам в </w:t>
      </w:r>
      <w:r w:rsidRPr="007A679D">
        <w:t xml:space="preserve">оппозиции. </w:t>
      </w:r>
      <w:r>
        <w:t>А если трансформировать это на окружающее нас, то, например, в</w:t>
      </w:r>
      <w:r w:rsidRPr="007A679D">
        <w:t xml:space="preserve">се </w:t>
      </w:r>
      <w:r>
        <w:t>попытки власти</w:t>
      </w:r>
      <w:r w:rsidRPr="007A679D">
        <w:t xml:space="preserve"> удерживать массу в реале подавляются</w:t>
      </w:r>
      <w:r>
        <w:t xml:space="preserve"> той же </w:t>
      </w:r>
      <w:r w:rsidRPr="007A679D">
        <w:t xml:space="preserve">властью. И так как сила на стороне власти, она в современных условиях прозрачности в реале будет побеждать. </w:t>
      </w:r>
    </w:p>
    <w:p w14:paraId="54DF82C2" w14:textId="1BBD1C19" w:rsidR="00A2132E" w:rsidRPr="007A679D" w:rsidRDefault="003B1752" w:rsidP="003B1752"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38061FD7" wp14:editId="4502B4D7">
            <wp:simplePos x="0" y="0"/>
            <wp:positionH relativeFrom="column">
              <wp:posOffset>4158761</wp:posOffset>
            </wp:positionH>
            <wp:positionV relativeFrom="paragraph">
              <wp:posOffset>79131</wp:posOffset>
            </wp:positionV>
            <wp:extent cx="2463165" cy="3168015"/>
            <wp:effectExtent l="0" t="0" r="635" b="0"/>
            <wp:wrapTight wrapText="bothSides">
              <wp:wrapPolygon edited="0">
                <wp:start x="0" y="0"/>
                <wp:lineTo x="0" y="21474"/>
                <wp:lineTo x="21494" y="21474"/>
                <wp:lineTo x="21494" y="0"/>
                <wp:lineTo x="0" y="0"/>
              </wp:wrapPolygon>
            </wp:wrapTight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165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32E">
        <w:t xml:space="preserve"> Это и касаемо размышления многих наших соратников о построении внутри нашего сообщества ж</w:t>
      </w:r>
      <w:r>
        <w:t>ё</w:t>
      </w:r>
      <w:r w:rsidR="00A2132E">
        <w:t>сткой вертикали власти и некой иерархии (читай пирамиды) во взаимоотношениях и подчин</w:t>
      </w:r>
      <w:r>
        <w:t>ё</w:t>
      </w:r>
      <w:r w:rsidR="00A2132E">
        <w:t>нности и иерархического подхода в решении чего-либо кем</w:t>
      </w:r>
      <w:r>
        <w:t>-</w:t>
      </w:r>
      <w:r w:rsidR="00A2132E">
        <w:t>либо, который вс</w:t>
      </w:r>
      <w:r>
        <w:t>ё</w:t>
      </w:r>
      <w:r w:rsidR="00A2132E">
        <w:t xml:space="preserve"> ещ</w:t>
      </w:r>
      <w:r>
        <w:t>ё</w:t>
      </w:r>
      <w:r w:rsidR="00A2132E">
        <w:t xml:space="preserve"> сидит в нашем </w:t>
      </w:r>
      <w:r>
        <w:t>М</w:t>
      </w:r>
      <w:r w:rsidR="00A2132E">
        <w:t xml:space="preserve">озге – вбит как гвоздь почти 2000 лет назад. </w:t>
      </w:r>
    </w:p>
    <w:p w14:paraId="1DA83A40" w14:textId="2C1F463C" w:rsidR="00A2132E" w:rsidRPr="001E64CB" w:rsidRDefault="00A2132E" w:rsidP="003B1752">
      <w:pPr>
        <w:rPr>
          <w:b/>
          <w:bCs/>
          <w:i/>
          <w:iCs/>
        </w:rPr>
      </w:pPr>
      <w:r>
        <w:t>Я считаю, что сегодня о</w:t>
      </w:r>
      <w:r w:rsidRPr="007A679D">
        <w:t>птимально удержива</w:t>
      </w:r>
      <w:r>
        <w:t>е</w:t>
      </w:r>
      <w:r w:rsidRPr="007A679D">
        <w:t>т</w:t>
      </w:r>
      <w:r>
        <w:t xml:space="preserve"> </w:t>
      </w:r>
      <w:r w:rsidRPr="007A679D">
        <w:t>массу</w:t>
      </w:r>
      <w:r>
        <w:t xml:space="preserve"> </w:t>
      </w:r>
      <w:r w:rsidR="009E66B3">
        <w:t>в</w:t>
      </w:r>
      <w:r w:rsidRPr="007A679D">
        <w:t xml:space="preserve"> виртуально</w:t>
      </w:r>
      <w:r w:rsidR="009E66B3">
        <w:t>м</w:t>
      </w:r>
      <w:r w:rsidRPr="007A679D">
        <w:t xml:space="preserve"> пространств</w:t>
      </w:r>
      <w:r w:rsidR="009E66B3">
        <w:t>е</w:t>
      </w:r>
      <w:r w:rsidRPr="007A679D">
        <w:t xml:space="preserve">. Для этого нужна площадка, что-то типа </w:t>
      </w:r>
      <w:r w:rsidRPr="001E64CB">
        <w:rPr>
          <w:rStyle w:val="--0"/>
          <w:color w:val="FF0000"/>
        </w:rPr>
        <w:t xml:space="preserve">закрытой </w:t>
      </w:r>
      <w:r w:rsidRPr="001E64CB">
        <w:rPr>
          <w:rStyle w:val="--0"/>
        </w:rPr>
        <w:t>соцсети</w:t>
      </w:r>
      <w:r w:rsidRPr="003B1752">
        <w:t xml:space="preserve">, где </w:t>
      </w:r>
      <w:r w:rsidRPr="007A679D">
        <w:t xml:space="preserve">люди будут </w:t>
      </w:r>
      <w:r w:rsidR="009E66B3">
        <w:t>взаимодействовать</w:t>
      </w:r>
      <w:r w:rsidRPr="007A679D">
        <w:t xml:space="preserve"> в том же режиме, в каком сейчас </w:t>
      </w:r>
      <w:r w:rsidR="009E66B3">
        <w:t>это происходит</w:t>
      </w:r>
      <w:r w:rsidRPr="007A679D">
        <w:t xml:space="preserve"> </w:t>
      </w:r>
      <w:r w:rsidR="003B1752">
        <w:t>в</w:t>
      </w:r>
      <w:r w:rsidRPr="007A679D">
        <w:t xml:space="preserve"> других соцсетях</w:t>
      </w:r>
      <w:r>
        <w:t xml:space="preserve"> и в наших, клубных в том числе</w:t>
      </w:r>
      <w:r w:rsidR="001B777B">
        <w:t>,</w:t>
      </w:r>
      <w:r w:rsidR="003B1752">
        <w:t xml:space="preserve"> </w:t>
      </w:r>
      <w:r w:rsidR="001B777B">
        <w:t>н</w:t>
      </w:r>
      <w:r w:rsidRPr="007A679D">
        <w:t xml:space="preserve">о с тем отличием, что у нас </w:t>
      </w:r>
      <w:r w:rsidRPr="001E64CB">
        <w:rPr>
          <w:rStyle w:val="--"/>
        </w:rPr>
        <w:t xml:space="preserve">не </w:t>
      </w:r>
      <w:r w:rsidRPr="001E64CB">
        <w:rPr>
          <w:rStyle w:val="--0"/>
        </w:rPr>
        <w:t>будет</w:t>
      </w:r>
      <w:r w:rsidRPr="007A679D">
        <w:t xml:space="preserve"> случайных людей</w:t>
      </w:r>
      <w:r w:rsidR="001B777B">
        <w:t>,</w:t>
      </w:r>
      <w:r w:rsidRPr="007A679D">
        <w:t xml:space="preserve"> и туда </w:t>
      </w:r>
      <w:r w:rsidRPr="001E64CB">
        <w:rPr>
          <w:rStyle w:val="--"/>
        </w:rPr>
        <w:t>нельзя</w:t>
      </w:r>
      <w:r w:rsidRPr="001E64CB">
        <w:rPr>
          <w:rStyle w:val="--0"/>
        </w:rPr>
        <w:t xml:space="preserve"> попасть</w:t>
      </w:r>
      <w:r w:rsidRPr="007A679D">
        <w:t xml:space="preserve"> за деньги</w:t>
      </w:r>
      <w:r>
        <w:t xml:space="preserve"> или каким-то другим пут</w:t>
      </w:r>
      <w:r w:rsidR="00082083">
        <w:t>ё</w:t>
      </w:r>
      <w:r>
        <w:t xml:space="preserve">м – </w:t>
      </w:r>
      <w:r w:rsidRPr="001E64CB">
        <w:rPr>
          <w:b/>
          <w:bCs/>
          <w:i/>
          <w:iCs/>
        </w:rPr>
        <w:t xml:space="preserve">«захотел – попал». </w:t>
      </w:r>
    </w:p>
    <w:p w14:paraId="59CF60B2" w14:textId="7159C4D0" w:rsidR="00A2132E" w:rsidRPr="00FC46BA" w:rsidRDefault="00A2132E" w:rsidP="009E66B3">
      <w:r w:rsidRPr="007A679D">
        <w:t xml:space="preserve">Любое количество людей выше критического минимума, собранное вместе, имеет ценность. Чем их больше, тем </w:t>
      </w:r>
      <w:r w:rsidRPr="00FC46BA">
        <w:rPr>
          <w:rStyle w:val="--0"/>
        </w:rPr>
        <w:t xml:space="preserve">выше </w:t>
      </w:r>
      <w:r w:rsidRPr="00FC46BA">
        <w:rPr>
          <w:rStyle w:val="--"/>
        </w:rPr>
        <w:t xml:space="preserve">ценность </w:t>
      </w:r>
      <w:r w:rsidRPr="00FC46BA">
        <w:rPr>
          <w:rStyle w:val="--0"/>
        </w:rPr>
        <w:t>площадки</w:t>
      </w:r>
      <w:r w:rsidRPr="007A679D">
        <w:t xml:space="preserve">. Это хорошо заметно на существующих площадках, </w:t>
      </w:r>
      <w:r>
        <w:t xml:space="preserve">но </w:t>
      </w:r>
      <w:r w:rsidRPr="007A679D">
        <w:t>там собралась толпа</w:t>
      </w:r>
      <w:r>
        <w:t xml:space="preserve"> со своими интересами и не объединённая идеей и задачей.</w:t>
      </w:r>
      <w:r w:rsidRPr="007A679D">
        <w:t xml:space="preserve"> </w:t>
      </w:r>
      <w:r>
        <w:t>Т</w:t>
      </w:r>
      <w:r w:rsidRPr="007A679D">
        <w:t>ак как она большая, е</w:t>
      </w:r>
      <w:r w:rsidR="009E66B3">
        <w:t>ё</w:t>
      </w:r>
      <w:r w:rsidRPr="007A679D">
        <w:t xml:space="preserve"> можно</w:t>
      </w:r>
      <w:r>
        <w:t xml:space="preserve"> всегда преобразовать через костяк людей, уже объединённых идеей и понимающих задачу.</w:t>
      </w:r>
    </w:p>
    <w:p w14:paraId="03BD7664" w14:textId="0FC1EABF" w:rsidR="00A2132E" w:rsidRPr="007A679D" w:rsidRDefault="00A2132E" w:rsidP="00A2132E">
      <w:pPr>
        <w:ind w:firstLine="567"/>
        <w:rPr>
          <w:szCs w:val="28"/>
        </w:rPr>
      </w:pPr>
      <w:r w:rsidRPr="00E6013B">
        <w:rPr>
          <w:rFonts w:cstheme="minorHAnsi"/>
          <w:b/>
          <w:bCs/>
          <w:i/>
          <w:iCs/>
          <w:szCs w:val="28"/>
        </w:rPr>
        <w:t>Чтобы собрать костяк, сначала нужно собрать тех, кто будет собирать костяк</w:t>
      </w:r>
      <w:r w:rsidRPr="009E66B3">
        <w:t>.</w:t>
      </w:r>
      <w:r w:rsidRPr="007A679D">
        <w:rPr>
          <w:rFonts w:cstheme="minorHAnsi"/>
          <w:szCs w:val="28"/>
        </w:rPr>
        <w:t xml:space="preserve"> По аналогии с бизнесом</w:t>
      </w:r>
      <w:r>
        <w:rPr>
          <w:rFonts w:cstheme="minorHAnsi"/>
          <w:szCs w:val="28"/>
        </w:rPr>
        <w:t xml:space="preserve"> –</w:t>
      </w:r>
      <w:r w:rsidRPr="007A679D">
        <w:rPr>
          <w:rFonts w:cstheme="minorHAnsi"/>
          <w:szCs w:val="28"/>
        </w:rPr>
        <w:t xml:space="preserve"> это учредители. Они берут на себя все риски, </w:t>
      </w:r>
      <w:r w:rsidRPr="00E6013B">
        <w:rPr>
          <w:rStyle w:val="--"/>
        </w:rPr>
        <w:t>не</w:t>
      </w:r>
      <w:r w:rsidRPr="00E6013B">
        <w:rPr>
          <w:rStyle w:val="--0"/>
        </w:rPr>
        <w:t xml:space="preserve"> имея</w:t>
      </w:r>
      <w:r w:rsidRPr="007A679D">
        <w:rPr>
          <w:rFonts w:cstheme="minorHAnsi"/>
          <w:szCs w:val="28"/>
        </w:rPr>
        <w:t xml:space="preserve"> никаких гарантий успеха. Новое дело не магазин, где на сто рублей тебе дадут товара на сто рублей. Новое дело</w:t>
      </w:r>
      <w:r>
        <w:rPr>
          <w:rFonts w:cstheme="minorHAnsi"/>
          <w:szCs w:val="28"/>
        </w:rPr>
        <w:t xml:space="preserve"> в сегодняшних реалиях </w:t>
      </w:r>
      <w:r w:rsidR="00720E29" w:rsidRPr="007A679D">
        <w:rPr>
          <w:rFonts w:cstheme="minorHAnsi"/>
          <w:szCs w:val="28"/>
        </w:rPr>
        <w:t>–</w:t>
      </w:r>
      <w:r w:rsidR="00720E29">
        <w:rPr>
          <w:rFonts w:cstheme="minorHAnsi"/>
          <w:szCs w:val="28"/>
        </w:rPr>
        <w:t xml:space="preserve"> </w:t>
      </w:r>
      <w:r>
        <w:rPr>
          <w:rFonts w:cstheme="minorHAnsi"/>
          <w:szCs w:val="28"/>
        </w:rPr>
        <w:t>это</w:t>
      </w:r>
      <w:r w:rsidRPr="007A679D">
        <w:rPr>
          <w:rFonts w:cstheme="minorHAnsi"/>
          <w:szCs w:val="28"/>
        </w:rPr>
        <w:t xml:space="preserve"> война, где можно много вложить, а на выходе потерять вс</w:t>
      </w:r>
      <w:r w:rsidR="009E66B3">
        <w:rPr>
          <w:rFonts w:cstheme="minorHAnsi"/>
          <w:szCs w:val="28"/>
        </w:rPr>
        <w:t>ё</w:t>
      </w:r>
      <w:r w:rsidRPr="007A679D">
        <w:rPr>
          <w:rFonts w:cstheme="minorHAnsi"/>
          <w:szCs w:val="28"/>
        </w:rPr>
        <w:t xml:space="preserve"> и остаться в долгах. </w:t>
      </w:r>
      <w:r w:rsidRPr="007A679D">
        <w:rPr>
          <w:szCs w:val="28"/>
        </w:rPr>
        <w:t>Пока учредителей нет, на</w:t>
      </w:r>
      <w:r w:rsidR="009E66B3">
        <w:rPr>
          <w:szCs w:val="28"/>
        </w:rPr>
        <w:t>ё</w:t>
      </w:r>
      <w:r w:rsidRPr="007A679D">
        <w:rPr>
          <w:szCs w:val="28"/>
        </w:rPr>
        <w:t xml:space="preserve">мному персоналу от директора до уборщицы взяться неоткуда. Вторые приходят после первых. </w:t>
      </w:r>
    </w:p>
    <w:p w14:paraId="1673991F" w14:textId="5DA8D99D" w:rsidR="00A2132E" w:rsidRPr="007A679D" w:rsidRDefault="00A2132E" w:rsidP="00A2132E">
      <w:pPr>
        <w:ind w:firstLine="567"/>
        <w:rPr>
          <w:szCs w:val="28"/>
        </w:rPr>
      </w:pPr>
      <w:r w:rsidRPr="007A679D">
        <w:rPr>
          <w:szCs w:val="28"/>
        </w:rPr>
        <w:t>Аналогично и у нас</w:t>
      </w:r>
      <w:r w:rsidR="009E66B3">
        <w:rPr>
          <w:szCs w:val="28"/>
        </w:rPr>
        <w:t xml:space="preserve"> – </w:t>
      </w:r>
      <w:r w:rsidRPr="00E6013B">
        <w:rPr>
          <w:b/>
          <w:bCs/>
          <w:i/>
          <w:iCs/>
          <w:szCs w:val="28"/>
        </w:rPr>
        <w:t>пока нет первых, вторым взяться неоткуда</w:t>
      </w:r>
      <w:r w:rsidRPr="007A679D">
        <w:rPr>
          <w:szCs w:val="28"/>
        </w:rPr>
        <w:t>. Кто-то первым должен пройти в неизвестное. По его следам, опираясь на его ошибки и используя его находки, пойдут вторые.</w:t>
      </w:r>
    </w:p>
    <w:p w14:paraId="6BC5F5FA" w14:textId="223512AD" w:rsidR="00A2132E" w:rsidRPr="00AA1EB6" w:rsidRDefault="00A2132E" w:rsidP="00A2132E">
      <w:pPr>
        <w:ind w:firstLine="567"/>
        <w:rPr>
          <w:rFonts w:cstheme="minorHAnsi"/>
          <w:b/>
          <w:bCs/>
          <w:i/>
          <w:iCs/>
          <w:szCs w:val="28"/>
        </w:rPr>
      </w:pPr>
      <w:r w:rsidRPr="007A679D">
        <w:rPr>
          <w:szCs w:val="28"/>
        </w:rPr>
        <w:t>Чтобы определиться со своим статусом, кто вы</w:t>
      </w:r>
      <w:r w:rsidR="009E66B3">
        <w:rPr>
          <w:szCs w:val="28"/>
        </w:rPr>
        <w:t xml:space="preserve"> –</w:t>
      </w:r>
      <w:r w:rsidRPr="007A679D">
        <w:rPr>
          <w:szCs w:val="28"/>
        </w:rPr>
        <w:t xml:space="preserve"> первый или второй, представьте себя в очень стесн</w:t>
      </w:r>
      <w:r w:rsidR="009E66B3">
        <w:rPr>
          <w:szCs w:val="28"/>
        </w:rPr>
        <w:t>ё</w:t>
      </w:r>
      <w:r w:rsidRPr="007A679D">
        <w:rPr>
          <w:szCs w:val="28"/>
        </w:rPr>
        <w:t>нных финансовых возможностях. Д</w:t>
      </w:r>
      <w:r w:rsidRPr="007A679D">
        <w:rPr>
          <w:rFonts w:cstheme="minorHAnsi"/>
          <w:szCs w:val="28"/>
        </w:rPr>
        <w:t xml:space="preserve">ля коммуникации в </w:t>
      </w:r>
      <w:r w:rsidRPr="007A679D">
        <w:rPr>
          <w:rFonts w:cstheme="minorHAnsi"/>
          <w:szCs w:val="28"/>
          <w:lang w:val="en-US"/>
        </w:rPr>
        <w:t>VR</w:t>
      </w:r>
      <w:r w:rsidRPr="007A679D">
        <w:rPr>
          <w:rFonts w:cstheme="minorHAnsi"/>
          <w:szCs w:val="28"/>
        </w:rPr>
        <w:t>-клубе</w:t>
      </w:r>
      <w:r w:rsidRPr="007A679D">
        <w:rPr>
          <w:szCs w:val="28"/>
        </w:rPr>
        <w:t xml:space="preserve"> вам необходимо купить </w:t>
      </w:r>
      <w:r w:rsidRPr="007A679D">
        <w:rPr>
          <w:rFonts w:cstheme="minorHAnsi"/>
          <w:szCs w:val="28"/>
        </w:rPr>
        <w:t>шлем и прочие аксессуары. Для вас это серь</w:t>
      </w:r>
      <w:r w:rsidR="00082083">
        <w:rPr>
          <w:rFonts w:cstheme="minorHAnsi"/>
          <w:szCs w:val="28"/>
        </w:rPr>
        <w:t>ё</w:t>
      </w:r>
      <w:r w:rsidRPr="007A679D">
        <w:rPr>
          <w:rFonts w:cstheme="minorHAnsi"/>
          <w:szCs w:val="28"/>
        </w:rPr>
        <w:t xml:space="preserve">зные траты. И вот какие у вас доминируют мысли? </w:t>
      </w:r>
      <w:r w:rsidRPr="00E6013B">
        <w:rPr>
          <w:rFonts w:cstheme="minorHAnsi"/>
          <w:b/>
          <w:bCs/>
          <w:i/>
          <w:iCs/>
          <w:szCs w:val="28"/>
        </w:rPr>
        <w:t xml:space="preserve">Как найти денег? Или где гарантии результата? Кто возместит мне </w:t>
      </w:r>
      <w:r w:rsidRPr="00E6013B">
        <w:rPr>
          <w:rFonts w:cstheme="minorHAnsi"/>
          <w:b/>
          <w:bCs/>
          <w:i/>
          <w:iCs/>
          <w:szCs w:val="28"/>
        </w:rPr>
        <w:lastRenderedPageBreak/>
        <w:t>убытки в случае неудачи?</w:t>
      </w:r>
      <w:r w:rsidR="009E66B3">
        <w:rPr>
          <w:rFonts w:cstheme="minorHAnsi"/>
          <w:b/>
          <w:bCs/>
          <w:i/>
          <w:iCs/>
          <w:szCs w:val="28"/>
        </w:rPr>
        <w:t xml:space="preserve"> </w:t>
      </w:r>
      <w:r w:rsidRPr="007A679D">
        <w:rPr>
          <w:rFonts w:cstheme="minorHAnsi"/>
          <w:szCs w:val="28"/>
        </w:rPr>
        <w:t xml:space="preserve">Если вопроса про гарантии </w:t>
      </w:r>
      <w:r w:rsidRPr="00E6013B">
        <w:rPr>
          <w:rStyle w:val="--"/>
        </w:rPr>
        <w:t>не</w:t>
      </w:r>
      <w:r w:rsidRPr="00E6013B">
        <w:rPr>
          <w:rStyle w:val="--0"/>
        </w:rPr>
        <w:t xml:space="preserve"> возникает</w:t>
      </w:r>
      <w:r w:rsidRPr="007A679D">
        <w:rPr>
          <w:rFonts w:cstheme="minorHAnsi"/>
          <w:szCs w:val="28"/>
        </w:rPr>
        <w:t>, так как увлечены темой, чувствуете волнение</w:t>
      </w:r>
      <w:r w:rsidR="009E66B3">
        <w:rPr>
          <w:rFonts w:cstheme="minorHAnsi"/>
          <w:szCs w:val="28"/>
        </w:rPr>
        <w:t>,</w:t>
      </w:r>
      <w:r w:rsidRPr="007A679D">
        <w:rPr>
          <w:rFonts w:cstheme="minorHAnsi"/>
          <w:szCs w:val="28"/>
        </w:rPr>
        <w:t xml:space="preserve"> как перед входом в тайну, где вас ждут чудеса, вы</w:t>
      </w:r>
      <w:r>
        <w:rPr>
          <w:rFonts w:cstheme="minorHAnsi"/>
          <w:szCs w:val="28"/>
        </w:rPr>
        <w:t xml:space="preserve"> </w:t>
      </w:r>
      <w:r w:rsidR="00720E29">
        <w:rPr>
          <w:rFonts w:cstheme="minorHAnsi"/>
          <w:szCs w:val="28"/>
        </w:rPr>
        <w:t xml:space="preserve">– </w:t>
      </w:r>
      <w:r>
        <w:rPr>
          <w:rFonts w:cstheme="minorHAnsi"/>
          <w:szCs w:val="28"/>
        </w:rPr>
        <w:t>кандидат</w:t>
      </w:r>
      <w:r w:rsidRPr="007A679D">
        <w:rPr>
          <w:rFonts w:cstheme="minorHAnsi"/>
          <w:szCs w:val="28"/>
        </w:rPr>
        <w:t xml:space="preserve"> </w:t>
      </w:r>
      <w:r w:rsidR="009E66B3">
        <w:rPr>
          <w:rFonts w:cstheme="minorHAnsi"/>
          <w:szCs w:val="28"/>
        </w:rPr>
        <w:t>в</w:t>
      </w:r>
      <w:r w:rsidRPr="007A679D">
        <w:rPr>
          <w:rFonts w:cstheme="minorHAnsi"/>
          <w:szCs w:val="28"/>
        </w:rPr>
        <w:t xml:space="preserve"> первые. Если же вас охватывает вопрос о гарантиях, это не значит, что вы плохой человек… </w:t>
      </w:r>
      <w:r w:rsidRPr="00D07971">
        <w:rPr>
          <w:rFonts w:cstheme="minorHAnsi"/>
          <w:b/>
          <w:bCs/>
          <w:i/>
          <w:iCs/>
          <w:szCs w:val="28"/>
        </w:rPr>
        <w:t>Это значит, что вы – не первый</w:t>
      </w:r>
      <w:r w:rsidRPr="009E66B3">
        <w:t xml:space="preserve">. </w:t>
      </w:r>
      <w:r w:rsidRPr="007A679D">
        <w:rPr>
          <w:rFonts w:cstheme="minorHAnsi"/>
          <w:szCs w:val="28"/>
        </w:rPr>
        <w:t>У первых нет гарантий. Кто первым</w:t>
      </w:r>
      <w:r w:rsidR="009E66B3">
        <w:rPr>
          <w:rFonts w:cstheme="minorHAnsi"/>
          <w:szCs w:val="28"/>
        </w:rPr>
        <w:t>и</w:t>
      </w:r>
      <w:r w:rsidRPr="007A679D">
        <w:rPr>
          <w:rFonts w:cstheme="minorHAnsi"/>
          <w:szCs w:val="28"/>
        </w:rPr>
        <w:t xml:space="preserve"> полетят на Марс, у тех не будет гарантий даже на то, что они долетят.</w:t>
      </w:r>
      <w:r>
        <w:rPr>
          <w:rFonts w:cstheme="minorHAnsi"/>
          <w:szCs w:val="28"/>
        </w:rPr>
        <w:t xml:space="preserve"> Правда</w:t>
      </w:r>
      <w:r w:rsidR="009E66B3">
        <w:rPr>
          <w:rFonts w:cstheme="minorHAnsi"/>
          <w:szCs w:val="28"/>
        </w:rPr>
        <w:t>,</w:t>
      </w:r>
      <w:r>
        <w:rPr>
          <w:rFonts w:cstheme="minorHAnsi"/>
          <w:szCs w:val="28"/>
        </w:rPr>
        <w:t xml:space="preserve"> с Марсом – это для понимания масштабности, потому что в нашем земном виде туда </w:t>
      </w:r>
      <w:r w:rsidRPr="00AA1EB6">
        <w:rPr>
          <w:rStyle w:val="--"/>
        </w:rPr>
        <w:t>не</w:t>
      </w:r>
      <w:r w:rsidRPr="00AA1EB6">
        <w:rPr>
          <w:rStyle w:val="--0"/>
        </w:rPr>
        <w:t xml:space="preserve"> долетит никто</w:t>
      </w:r>
      <w:r>
        <w:rPr>
          <w:rFonts w:cstheme="minorHAnsi"/>
          <w:szCs w:val="28"/>
        </w:rPr>
        <w:t>. Железяка (ракета) – да! Те, кто в ней – нет!</w:t>
      </w:r>
      <w:r w:rsidR="009E66B3">
        <w:rPr>
          <w:rFonts w:cstheme="minorHAnsi"/>
          <w:szCs w:val="28"/>
        </w:rPr>
        <w:t xml:space="preserve"> </w:t>
      </w:r>
      <w:r w:rsidRPr="00AA1EB6">
        <w:rPr>
          <w:rFonts w:cstheme="minorHAnsi"/>
          <w:b/>
          <w:bCs/>
          <w:i/>
          <w:iCs/>
          <w:szCs w:val="28"/>
        </w:rPr>
        <w:t>Бремя первых – брать на себя риски, неподъ</w:t>
      </w:r>
      <w:r w:rsidR="009E66B3">
        <w:rPr>
          <w:rFonts w:cstheme="minorHAnsi"/>
          <w:b/>
          <w:bCs/>
          <w:i/>
          <w:iCs/>
          <w:szCs w:val="28"/>
        </w:rPr>
        <w:t>ё</w:t>
      </w:r>
      <w:r w:rsidRPr="00AA1EB6">
        <w:rPr>
          <w:rFonts w:cstheme="minorHAnsi"/>
          <w:b/>
          <w:bCs/>
          <w:i/>
          <w:iCs/>
          <w:szCs w:val="28"/>
        </w:rPr>
        <w:t>мные для вторых</w:t>
      </w:r>
      <w:r w:rsidRPr="009E66B3">
        <w:t>.</w:t>
      </w:r>
    </w:p>
    <w:p w14:paraId="247A6F1C" w14:textId="3F559CE7" w:rsidR="00A2132E" w:rsidRPr="00CA7D23" w:rsidRDefault="00A2132E" w:rsidP="009E66B3">
      <w:pPr>
        <w:rPr>
          <w:rStyle w:val="--"/>
        </w:rPr>
      </w:pPr>
      <w:r w:rsidRPr="007A679D">
        <w:t xml:space="preserve">Когда собралось критическое число учредителей, начинается второй этап, куда входит сбор людей в костяк с </w:t>
      </w:r>
      <w:r w:rsidRPr="00FC37F4">
        <w:rPr>
          <w:rStyle w:val="--0"/>
        </w:rPr>
        <w:t xml:space="preserve">укоренением </w:t>
      </w:r>
      <w:r w:rsidRPr="00FC37F4">
        <w:rPr>
          <w:rStyle w:val="--"/>
        </w:rPr>
        <w:t>его</w:t>
      </w:r>
      <w:r w:rsidRPr="00FC37F4">
        <w:rPr>
          <w:rStyle w:val="--0"/>
        </w:rPr>
        <w:t xml:space="preserve"> </w:t>
      </w:r>
      <w:r w:rsidRPr="007A679D">
        <w:t xml:space="preserve">в инстинкте самосохранения, и параллельно создание </w:t>
      </w:r>
      <w:r w:rsidRPr="007A679D">
        <w:rPr>
          <w:lang w:val="en-US"/>
        </w:rPr>
        <w:t>VR</w:t>
      </w:r>
      <w:r w:rsidRPr="007A679D">
        <w:t>-площадки. Когда костяк и площадка готовы, приходят сторонники. Они живут своей жизнью и по мере возможностей, без подвигов, участвуют в нашем деле</w:t>
      </w:r>
      <w:r>
        <w:t xml:space="preserve">. </w:t>
      </w:r>
      <w:r w:rsidRPr="007A679D">
        <w:t xml:space="preserve">Как </w:t>
      </w:r>
      <w:r w:rsidRPr="007A679D">
        <w:rPr>
          <w:rFonts w:cstheme="minorHAnsi"/>
        </w:rPr>
        <w:t>за строительство самол</w:t>
      </w:r>
      <w:r w:rsidR="009E66B3">
        <w:rPr>
          <w:rFonts w:cstheme="minorHAnsi"/>
        </w:rPr>
        <w:t>ё</w:t>
      </w:r>
      <w:r w:rsidRPr="007A679D">
        <w:rPr>
          <w:rFonts w:cstheme="minorHAnsi"/>
        </w:rPr>
        <w:t xml:space="preserve">та могут взяться люди, понимающие, что предметы тяжелее воздуха могут летать, так за наш проект могут взяться </w:t>
      </w:r>
      <w:r w:rsidRPr="00FC37F4">
        <w:rPr>
          <w:rFonts w:cstheme="minorHAnsi"/>
          <w:b/>
          <w:bCs/>
          <w:i/>
          <w:iCs/>
        </w:rPr>
        <w:t>люди, понимающие, что реальность не отличается от виртуальности</w:t>
      </w:r>
      <w:r w:rsidRPr="007A679D">
        <w:rPr>
          <w:rFonts w:cstheme="minorHAnsi"/>
        </w:rPr>
        <w:t>; что личность можно отделить от материального носителя (от тела) и прикрепить к виртуальному</w:t>
      </w:r>
      <w:r>
        <w:rPr>
          <w:rFonts w:cstheme="minorHAnsi"/>
        </w:rPr>
        <w:t xml:space="preserve"> – в перспектив</w:t>
      </w:r>
      <w:r w:rsidR="009E66B3">
        <w:rPr>
          <w:rFonts w:cstheme="minorHAnsi"/>
        </w:rPr>
        <w:t>е</w:t>
      </w:r>
      <w:r>
        <w:rPr>
          <w:rFonts w:cstheme="minorHAnsi"/>
        </w:rPr>
        <w:t xml:space="preserve"> развития </w:t>
      </w:r>
      <w:r w:rsidR="009E66B3">
        <w:rPr>
          <w:rFonts w:cstheme="minorHAnsi"/>
        </w:rPr>
        <w:t>М</w:t>
      </w:r>
      <w:r>
        <w:rPr>
          <w:rFonts w:cstheme="minorHAnsi"/>
        </w:rPr>
        <w:t>озга, как следствие этого развития</w:t>
      </w:r>
      <w:r w:rsidRPr="007A679D">
        <w:rPr>
          <w:rFonts w:cstheme="minorHAnsi"/>
        </w:rPr>
        <w:t>; что</w:t>
      </w:r>
      <w:r>
        <w:rPr>
          <w:rFonts w:cstheme="minorHAnsi"/>
        </w:rPr>
        <w:t xml:space="preserve"> наша площадка (виртуальная сеть) </w:t>
      </w:r>
      <w:r w:rsidR="009E66B3">
        <w:rPr>
          <w:rFonts w:cstheme="minorHAnsi"/>
        </w:rPr>
        <w:t xml:space="preserve">– </w:t>
      </w:r>
      <w:r w:rsidRPr="007A679D">
        <w:rPr>
          <w:rFonts w:cstheme="minorHAnsi"/>
        </w:rPr>
        <w:t>лаборатория</w:t>
      </w:r>
      <w:r>
        <w:rPr>
          <w:rFonts w:cstheme="minorHAnsi"/>
        </w:rPr>
        <w:t xml:space="preserve"> этого, и не только этого, и что</w:t>
      </w:r>
      <w:r w:rsidRPr="007A679D">
        <w:rPr>
          <w:rFonts w:cstheme="minorHAnsi"/>
        </w:rPr>
        <w:t xml:space="preserve"> </w:t>
      </w:r>
      <w:r w:rsidRPr="00CA7D23">
        <w:rPr>
          <w:rStyle w:val="--0"/>
        </w:rPr>
        <w:t xml:space="preserve">это – </w:t>
      </w:r>
      <w:r w:rsidRPr="00CA7D23">
        <w:rPr>
          <w:rStyle w:val="--"/>
        </w:rPr>
        <w:t>реально</w:t>
      </w:r>
      <w:r w:rsidRPr="009E66B3">
        <w:t>.</w:t>
      </w:r>
      <w:r w:rsidRPr="00CA7D23">
        <w:rPr>
          <w:rStyle w:val="--"/>
        </w:rPr>
        <w:t xml:space="preserve"> </w:t>
      </w:r>
    </w:p>
    <w:p w14:paraId="08053F3F" w14:textId="7E8FBCB2" w:rsidR="00A2132E" w:rsidRPr="007A679D" w:rsidRDefault="00A2132E" w:rsidP="00082083">
      <w:pPr>
        <w:rPr>
          <w:rFonts w:cstheme="minorHAnsi"/>
          <w:szCs w:val="28"/>
          <w:shd w:val="clear" w:color="auto" w:fill="FFFFFF"/>
        </w:rPr>
      </w:pPr>
      <w:r w:rsidRPr="00CA7D23">
        <w:rPr>
          <w:b/>
          <w:bCs/>
          <w:i/>
          <w:iCs/>
          <w:szCs w:val="28"/>
        </w:rPr>
        <w:t>Пока мы на первом этапе, даже</w:t>
      </w:r>
      <w:r>
        <w:rPr>
          <w:b/>
          <w:bCs/>
          <w:i/>
          <w:iCs/>
          <w:szCs w:val="28"/>
        </w:rPr>
        <w:t xml:space="preserve"> когда</w:t>
      </w:r>
      <w:r w:rsidRPr="00CA7D23">
        <w:rPr>
          <w:b/>
          <w:bCs/>
          <w:i/>
          <w:iCs/>
          <w:szCs w:val="28"/>
        </w:rPr>
        <w:t xml:space="preserve"> физически созда</w:t>
      </w:r>
      <w:r>
        <w:rPr>
          <w:b/>
          <w:bCs/>
          <w:i/>
          <w:iCs/>
          <w:szCs w:val="28"/>
        </w:rPr>
        <w:t>дим</w:t>
      </w:r>
      <w:r w:rsidRPr="00CA7D23">
        <w:rPr>
          <w:b/>
          <w:bCs/>
          <w:i/>
          <w:iCs/>
          <w:szCs w:val="28"/>
        </w:rPr>
        <w:t xml:space="preserve"> и «запусти</w:t>
      </w:r>
      <w:r>
        <w:rPr>
          <w:b/>
          <w:bCs/>
          <w:i/>
          <w:iCs/>
          <w:szCs w:val="28"/>
        </w:rPr>
        <w:t>м</w:t>
      </w:r>
      <w:r w:rsidRPr="00CA7D23">
        <w:rPr>
          <w:b/>
          <w:bCs/>
          <w:i/>
          <w:iCs/>
          <w:szCs w:val="28"/>
        </w:rPr>
        <w:t>» свою сеть как площадку</w:t>
      </w:r>
      <w:r>
        <w:rPr>
          <w:b/>
          <w:bCs/>
          <w:i/>
          <w:iCs/>
          <w:szCs w:val="28"/>
        </w:rPr>
        <w:t>.</w:t>
      </w:r>
      <w:r w:rsidR="00DF6EFB">
        <w:rPr>
          <w:b/>
          <w:bCs/>
          <w:i/>
          <w:iCs/>
          <w:szCs w:val="28"/>
        </w:rPr>
        <w:t xml:space="preserve"> </w:t>
      </w:r>
      <w:r w:rsidRPr="007A679D">
        <w:rPr>
          <w:szCs w:val="28"/>
        </w:rPr>
        <w:t xml:space="preserve">Нужно философское осмысление проекта, понимание </w:t>
      </w:r>
      <w:r w:rsidRPr="007A679D">
        <w:rPr>
          <w:rFonts w:cstheme="minorHAnsi"/>
          <w:szCs w:val="28"/>
          <w:shd w:val="clear" w:color="auto" w:fill="FFFFFF"/>
        </w:rPr>
        <w:t xml:space="preserve">внутренней логики </w:t>
      </w:r>
      <w:r>
        <w:rPr>
          <w:rFonts w:cstheme="minorHAnsi"/>
          <w:szCs w:val="28"/>
          <w:shd w:val="clear" w:color="auto" w:fill="FFFFFF"/>
        </w:rPr>
        <w:t>того, что мы хотим создать</w:t>
      </w:r>
      <w:r w:rsidR="00DF6EFB">
        <w:rPr>
          <w:rFonts w:cstheme="minorHAnsi"/>
          <w:szCs w:val="28"/>
          <w:shd w:val="clear" w:color="auto" w:fill="FFFFFF"/>
        </w:rPr>
        <w:t xml:space="preserve"> –</w:t>
      </w:r>
      <w:r w:rsidRPr="007A679D">
        <w:rPr>
          <w:szCs w:val="28"/>
        </w:rPr>
        <w:t xml:space="preserve"> социума</w:t>
      </w:r>
      <w:r>
        <w:rPr>
          <w:rStyle w:val="afb"/>
          <w:szCs w:val="28"/>
        </w:rPr>
        <w:footnoteReference w:id="6"/>
      </w:r>
      <w:r w:rsidRPr="007A679D">
        <w:rPr>
          <w:szCs w:val="28"/>
        </w:rPr>
        <w:t>, человека</w:t>
      </w:r>
      <w:r>
        <w:rPr>
          <w:szCs w:val="28"/>
        </w:rPr>
        <w:t xml:space="preserve"> как такового </w:t>
      </w:r>
      <w:r w:rsidR="00CD43F0">
        <w:rPr>
          <w:szCs w:val="28"/>
        </w:rPr>
        <w:t>(</w:t>
      </w:r>
      <w:r>
        <w:rPr>
          <w:szCs w:val="28"/>
        </w:rPr>
        <w:t>в рамках происходящих изменений Системы жизнеобеспечения</w:t>
      </w:r>
      <w:r w:rsidR="00703D93">
        <w:rPr>
          <w:szCs w:val="28"/>
        </w:rPr>
        <w:t xml:space="preserve"> </w:t>
      </w:r>
      <w:r w:rsidRPr="007A679D">
        <w:rPr>
          <w:rFonts w:cstheme="minorHAnsi"/>
          <w:szCs w:val="28"/>
          <w:shd w:val="clear" w:color="auto" w:fill="FFFFFF"/>
        </w:rPr>
        <w:t xml:space="preserve">и </w:t>
      </w:r>
      <w:r>
        <w:rPr>
          <w:rFonts w:cstheme="minorHAnsi"/>
          <w:szCs w:val="28"/>
          <w:shd w:val="clear" w:color="auto" w:fill="FFFFFF"/>
        </w:rPr>
        <w:t xml:space="preserve">конечно же </w:t>
      </w:r>
      <w:r w:rsidRPr="004B3306">
        <w:rPr>
          <w:rStyle w:val="--"/>
        </w:rPr>
        <w:t>самой</w:t>
      </w:r>
      <w:r w:rsidRPr="004B3306">
        <w:rPr>
          <w:rStyle w:val="--0"/>
        </w:rPr>
        <w:t xml:space="preserve"> сети</w:t>
      </w:r>
      <w:r>
        <w:rPr>
          <w:rFonts w:cstheme="minorHAnsi"/>
          <w:szCs w:val="28"/>
          <w:shd w:val="clear" w:color="auto" w:fill="FFFFFF"/>
        </w:rPr>
        <w:t xml:space="preserve"> интернета, которая меняется постоянно в зависимости от создаваемых ситуаций на фоне происходящего не только у нас в стране, но и в мире</w:t>
      </w:r>
      <w:r w:rsidR="00CD43F0">
        <w:rPr>
          <w:rFonts w:cstheme="minorHAnsi"/>
          <w:szCs w:val="28"/>
          <w:shd w:val="clear" w:color="auto" w:fill="FFFFFF"/>
        </w:rPr>
        <w:t xml:space="preserve"> </w:t>
      </w:r>
      <w:r>
        <w:rPr>
          <w:rFonts w:cstheme="minorHAnsi"/>
          <w:szCs w:val="28"/>
          <w:shd w:val="clear" w:color="auto" w:fill="FFFFFF"/>
        </w:rPr>
        <w:t>в целом</w:t>
      </w:r>
      <w:r w:rsidR="00CD43F0">
        <w:rPr>
          <w:szCs w:val="28"/>
        </w:rPr>
        <w:t>)</w:t>
      </w:r>
      <w:r>
        <w:rPr>
          <w:rFonts w:cstheme="minorHAnsi"/>
          <w:szCs w:val="28"/>
          <w:shd w:val="clear" w:color="auto" w:fill="FFFFFF"/>
        </w:rPr>
        <w:t xml:space="preserve">. </w:t>
      </w:r>
      <w:r w:rsidRPr="0070283F">
        <w:rPr>
          <w:b/>
          <w:bCs/>
          <w:i/>
          <w:iCs/>
          <w:szCs w:val="28"/>
        </w:rPr>
        <w:t xml:space="preserve">С этой задачей могут справиться люди, </w:t>
      </w:r>
      <w:r w:rsidR="00CD43F0">
        <w:rPr>
          <w:b/>
          <w:bCs/>
          <w:i/>
          <w:iCs/>
          <w:szCs w:val="28"/>
        </w:rPr>
        <w:t>которые</w:t>
      </w:r>
      <w:r w:rsidRPr="0070283F">
        <w:rPr>
          <w:b/>
          <w:bCs/>
          <w:i/>
          <w:iCs/>
          <w:szCs w:val="28"/>
        </w:rPr>
        <w:t xml:space="preserve"> </w:t>
      </w:r>
      <w:r w:rsidRPr="0070283F">
        <w:rPr>
          <w:rFonts w:cstheme="minorHAnsi"/>
          <w:b/>
          <w:bCs/>
          <w:i/>
          <w:iCs/>
          <w:szCs w:val="28"/>
          <w:shd w:val="clear" w:color="auto" w:fill="FFFFFF"/>
        </w:rPr>
        <w:t>не только спрашива</w:t>
      </w:r>
      <w:r w:rsidR="00CD43F0">
        <w:rPr>
          <w:rFonts w:cstheme="minorHAnsi"/>
          <w:b/>
          <w:bCs/>
          <w:i/>
          <w:iCs/>
          <w:szCs w:val="28"/>
          <w:shd w:val="clear" w:color="auto" w:fill="FFFFFF"/>
        </w:rPr>
        <w:t>ю</w:t>
      </w:r>
      <w:r w:rsidRPr="0070283F">
        <w:rPr>
          <w:rFonts w:cstheme="minorHAnsi"/>
          <w:b/>
          <w:bCs/>
          <w:i/>
          <w:iCs/>
          <w:szCs w:val="28"/>
          <w:shd w:val="clear" w:color="auto" w:fill="FFFFFF"/>
        </w:rPr>
        <w:t>т, что делать, но и говор</w:t>
      </w:r>
      <w:r w:rsidR="00CD43F0">
        <w:rPr>
          <w:rFonts w:cstheme="minorHAnsi"/>
          <w:b/>
          <w:bCs/>
          <w:i/>
          <w:iCs/>
          <w:szCs w:val="28"/>
          <w:shd w:val="clear" w:color="auto" w:fill="FFFFFF"/>
        </w:rPr>
        <w:t>я</w:t>
      </w:r>
      <w:r w:rsidRPr="0070283F">
        <w:rPr>
          <w:rFonts w:cstheme="minorHAnsi"/>
          <w:b/>
          <w:bCs/>
          <w:i/>
          <w:iCs/>
          <w:szCs w:val="28"/>
          <w:shd w:val="clear" w:color="auto" w:fill="FFFFFF"/>
        </w:rPr>
        <w:t>т, генериру</w:t>
      </w:r>
      <w:r w:rsidR="00CD43F0">
        <w:rPr>
          <w:rFonts w:cstheme="minorHAnsi"/>
          <w:b/>
          <w:bCs/>
          <w:i/>
          <w:iCs/>
          <w:szCs w:val="28"/>
          <w:shd w:val="clear" w:color="auto" w:fill="FFFFFF"/>
        </w:rPr>
        <w:t>ю</w:t>
      </w:r>
      <w:r w:rsidRPr="0070283F">
        <w:rPr>
          <w:rFonts w:cstheme="minorHAnsi"/>
          <w:b/>
          <w:bCs/>
          <w:i/>
          <w:iCs/>
          <w:szCs w:val="28"/>
          <w:shd w:val="clear" w:color="auto" w:fill="FFFFFF"/>
        </w:rPr>
        <w:t>т мысли</w:t>
      </w:r>
      <w:r w:rsidRPr="007A679D">
        <w:rPr>
          <w:rFonts w:cstheme="minorHAnsi"/>
          <w:szCs w:val="28"/>
          <w:shd w:val="clear" w:color="auto" w:fill="FFFFFF"/>
        </w:rPr>
        <w:t>. Это не так просто, насильно их из себя не выдавишь. Тут как с сочинением музыки</w:t>
      </w:r>
      <w:r w:rsidR="00CD43F0">
        <w:rPr>
          <w:rFonts w:cstheme="minorHAnsi"/>
          <w:szCs w:val="28"/>
          <w:shd w:val="clear" w:color="auto" w:fill="FFFFFF"/>
        </w:rPr>
        <w:t xml:space="preserve"> –</w:t>
      </w:r>
      <w:r w:rsidRPr="007A679D">
        <w:rPr>
          <w:rFonts w:cstheme="minorHAnsi"/>
          <w:szCs w:val="28"/>
          <w:shd w:val="clear" w:color="auto" w:fill="FFFFFF"/>
        </w:rPr>
        <w:t xml:space="preserve"> если мелодия не лезет в голову,</w:t>
      </w:r>
      <w:r w:rsidR="00CD43F0">
        <w:rPr>
          <w:rFonts w:cstheme="minorHAnsi"/>
          <w:szCs w:val="28"/>
          <w:shd w:val="clear" w:color="auto" w:fill="FFFFFF"/>
        </w:rPr>
        <w:t xml:space="preserve"> </w:t>
      </w:r>
      <w:r w:rsidRPr="007A679D">
        <w:rPr>
          <w:rFonts w:cstheme="minorHAnsi"/>
          <w:szCs w:val="28"/>
          <w:shd w:val="clear" w:color="auto" w:fill="FFFFFF"/>
        </w:rPr>
        <w:t>хоть лоб расшиби, а она не появится. Так что адекватно оценивайте свои способности.</w:t>
      </w:r>
    </w:p>
    <w:p w14:paraId="4C57FE98" w14:textId="4D11DC8D" w:rsidR="00A2132E" w:rsidRPr="0070283F" w:rsidRDefault="00A2132E" w:rsidP="00CD43F0">
      <w:pPr>
        <w:rPr>
          <w:rFonts w:cstheme="minorHAnsi"/>
          <w:b/>
          <w:bCs/>
          <w:i/>
          <w:iCs/>
          <w:shd w:val="clear" w:color="auto" w:fill="FFFFFF"/>
        </w:rPr>
      </w:pPr>
      <w:r w:rsidRPr="007A679D">
        <w:rPr>
          <w:rFonts w:cstheme="minorHAnsi"/>
          <w:shd w:val="clear" w:color="auto" w:fill="FFFFFF"/>
        </w:rPr>
        <w:t>Ещ</w:t>
      </w:r>
      <w:r w:rsidR="00082083">
        <w:rPr>
          <w:rFonts w:cstheme="minorHAnsi"/>
          <w:shd w:val="clear" w:color="auto" w:fill="FFFFFF"/>
        </w:rPr>
        <w:t>ё</w:t>
      </w:r>
      <w:r w:rsidRPr="007A679D">
        <w:rPr>
          <w:rFonts w:cstheme="minorHAnsi"/>
          <w:shd w:val="clear" w:color="auto" w:fill="FFFFFF"/>
        </w:rPr>
        <w:t xml:space="preserve"> скажу, что нужн</w:t>
      </w:r>
      <w:r>
        <w:rPr>
          <w:rFonts w:cstheme="minorHAnsi"/>
          <w:shd w:val="clear" w:color="auto" w:fill="FFFFFF"/>
        </w:rPr>
        <w:t>ы</w:t>
      </w:r>
      <w:r w:rsidRPr="007A679D">
        <w:rPr>
          <w:rFonts w:cstheme="minorHAnsi"/>
          <w:shd w:val="clear" w:color="auto" w:fill="FFFFFF"/>
        </w:rPr>
        <w:t xml:space="preserve"> </w:t>
      </w:r>
      <w:r w:rsidRPr="0070283F">
        <w:rPr>
          <w:rStyle w:val="--"/>
        </w:rPr>
        <w:t>не</w:t>
      </w:r>
      <w:r w:rsidRPr="0070283F">
        <w:rPr>
          <w:rStyle w:val="--0"/>
        </w:rPr>
        <w:t xml:space="preserve"> просто</w:t>
      </w:r>
      <w:r w:rsidRPr="007A679D">
        <w:t xml:space="preserve"> по своей конституции первые, но плюс </w:t>
      </w:r>
      <w:r w:rsidRPr="007A679D">
        <w:rPr>
          <w:rFonts w:cstheme="minorHAnsi"/>
        </w:rPr>
        <w:t>чувствующие эстетику будущего, свободные от старой морали</w:t>
      </w:r>
      <w:r w:rsidRPr="007A679D">
        <w:t xml:space="preserve">, не </w:t>
      </w:r>
      <w:r w:rsidRPr="007A679D">
        <w:lastRenderedPageBreak/>
        <w:t xml:space="preserve">связанные религиозными и светскими догмами, </w:t>
      </w:r>
      <w:r w:rsidR="00CD43F0">
        <w:t xml:space="preserve">те, </w:t>
      </w:r>
      <w:r w:rsidRPr="007A679D">
        <w:t xml:space="preserve">кто </w:t>
      </w:r>
      <w:r w:rsidRPr="0070283F">
        <w:rPr>
          <w:rStyle w:val="--0"/>
        </w:rPr>
        <w:t xml:space="preserve">видит </w:t>
      </w:r>
      <w:r w:rsidRPr="0070283F">
        <w:rPr>
          <w:rStyle w:val="--"/>
        </w:rPr>
        <w:t xml:space="preserve">суть </w:t>
      </w:r>
      <w:r w:rsidRPr="0070283F">
        <w:rPr>
          <w:rStyle w:val="--0"/>
        </w:rPr>
        <w:t>вещей</w:t>
      </w:r>
      <w:r w:rsidRPr="00CD43F0">
        <w:t xml:space="preserve">, </w:t>
      </w:r>
      <w:r w:rsidRPr="0070283F">
        <w:rPr>
          <w:b/>
          <w:bCs/>
          <w:i/>
          <w:iCs/>
        </w:rPr>
        <w:t>отличает первичное от вторичного и способен мыслить за рамками азбучных истин</w:t>
      </w:r>
      <w:r w:rsidRPr="007A679D">
        <w:t>.</w:t>
      </w:r>
      <w:r w:rsidRPr="007A679D">
        <w:rPr>
          <w:rFonts w:cstheme="minorHAnsi"/>
          <w:shd w:val="clear" w:color="auto" w:fill="FFFFFF"/>
        </w:rPr>
        <w:t xml:space="preserve"> Кто понимает, что правильных решений сегодня нет и </w:t>
      </w:r>
      <w:r w:rsidRPr="0070283F">
        <w:rPr>
          <w:rFonts w:cstheme="minorHAnsi"/>
          <w:b/>
          <w:bCs/>
          <w:i/>
          <w:iCs/>
          <w:shd w:val="clear" w:color="auto" w:fill="FFFFFF"/>
        </w:rPr>
        <w:t>любой бред может оказаться истиной</w:t>
      </w:r>
      <w:r w:rsidRPr="00CD43F0">
        <w:t xml:space="preserve">. </w:t>
      </w:r>
      <w:r w:rsidRPr="007A679D">
        <w:rPr>
          <w:rFonts w:cstheme="minorHAnsi"/>
          <w:shd w:val="clear" w:color="auto" w:fill="FFFFFF"/>
        </w:rPr>
        <w:t>Мне нравится бытовавшая в кругу первых коммунистов присказка: «Нет таких крепостей, какие бы не брали большевики». Нравится евангельская фраза «Дух бодр, плоть же немощна» (Мрк.</w:t>
      </w:r>
      <w:r w:rsidR="00CD43F0">
        <w:rPr>
          <w:rFonts w:cstheme="minorHAnsi"/>
          <w:shd w:val="clear" w:color="auto" w:fill="FFFFFF"/>
        </w:rPr>
        <w:t xml:space="preserve"> </w:t>
      </w:r>
      <w:r w:rsidRPr="007A679D">
        <w:rPr>
          <w:rFonts w:cstheme="minorHAnsi"/>
          <w:shd w:val="clear" w:color="auto" w:fill="FFFFFF"/>
        </w:rPr>
        <w:t>14,</w:t>
      </w:r>
      <w:r w:rsidR="00CD43F0">
        <w:rPr>
          <w:rFonts w:cstheme="minorHAnsi"/>
          <w:shd w:val="clear" w:color="auto" w:fill="FFFFFF"/>
        </w:rPr>
        <w:t xml:space="preserve"> </w:t>
      </w:r>
      <w:r w:rsidRPr="007A679D">
        <w:rPr>
          <w:rFonts w:cstheme="minorHAnsi"/>
          <w:shd w:val="clear" w:color="auto" w:fill="FFFFFF"/>
        </w:rPr>
        <w:t xml:space="preserve">38). Такой настрой </w:t>
      </w:r>
      <w:r w:rsidRPr="007A679D">
        <w:t>гарантирует ответы на все вопросы и преодоление любых препятствий.</w:t>
      </w:r>
    </w:p>
    <w:p w14:paraId="66CEFB96" w14:textId="7762C1AA" w:rsidR="00A2132E" w:rsidRPr="00EB478A" w:rsidRDefault="00A2132E" w:rsidP="00CD43F0">
      <w:pPr>
        <w:rPr>
          <w:rFonts w:cstheme="minorHAnsi"/>
          <w:b/>
          <w:bCs/>
          <w:i/>
          <w:iCs/>
          <w:shd w:val="clear" w:color="auto" w:fill="FFFFFF"/>
        </w:rPr>
      </w:pPr>
      <w:r w:rsidRPr="007A679D">
        <w:t xml:space="preserve">Созданию нашей площадки в </w:t>
      </w:r>
      <w:r w:rsidRPr="007A679D">
        <w:rPr>
          <w:lang w:val="en-US"/>
        </w:rPr>
        <w:t>VR</w:t>
      </w:r>
      <w:r w:rsidRPr="007A679D">
        <w:t xml:space="preserve">-пространстве </w:t>
      </w:r>
      <w:r>
        <w:t xml:space="preserve">должна </w:t>
      </w:r>
      <w:r w:rsidRPr="007A679D">
        <w:t>предшествовать концепция. Н</w:t>
      </w:r>
      <w:r w:rsidRPr="007A679D">
        <w:rPr>
          <w:rFonts w:cstheme="minorHAnsi"/>
          <w:shd w:val="clear" w:color="auto" w:fill="FFFFFF"/>
        </w:rPr>
        <w:t>ужны люди, которые возьмутся за поиск ответов на вопросы уровня</w:t>
      </w:r>
      <w:r w:rsidR="00CD43F0">
        <w:rPr>
          <w:rFonts w:cstheme="minorHAnsi"/>
          <w:shd w:val="clear" w:color="auto" w:fill="FFFFFF"/>
        </w:rPr>
        <w:t>:</w:t>
      </w:r>
      <w:r w:rsidRPr="007A679D">
        <w:rPr>
          <w:rFonts w:cstheme="minorHAnsi"/>
          <w:shd w:val="clear" w:color="auto" w:fill="FFFFFF"/>
        </w:rPr>
        <w:t xml:space="preserve"> </w:t>
      </w:r>
      <w:r w:rsidRPr="0070283F">
        <w:rPr>
          <w:b/>
          <w:bCs/>
          <w:i/>
          <w:iCs/>
        </w:rPr>
        <w:t>как опереть костяк соцсети на инстинкт самосохранения</w:t>
      </w:r>
      <w:r w:rsidRPr="007A679D">
        <w:t xml:space="preserve">; какой образ </w:t>
      </w:r>
      <w:r w:rsidRPr="007A679D">
        <w:rPr>
          <w:lang w:val="en-US"/>
        </w:rPr>
        <w:t>VR</w:t>
      </w:r>
      <w:r w:rsidRPr="007A679D">
        <w:t>-площадки</w:t>
      </w:r>
      <w:r>
        <w:t xml:space="preserve"> (назовем е</w:t>
      </w:r>
      <w:r w:rsidR="00CD43F0">
        <w:t>ё</w:t>
      </w:r>
      <w:r>
        <w:t xml:space="preserve"> </w:t>
      </w:r>
      <w:r>
        <w:rPr>
          <w:lang w:val="en-US"/>
        </w:rPr>
        <w:t>VR</w:t>
      </w:r>
      <w:r w:rsidRPr="0070283F">
        <w:t>-</w:t>
      </w:r>
      <w:r>
        <w:t>площадка «СветЛ»),</w:t>
      </w:r>
      <w:r w:rsidRPr="007A679D">
        <w:t xml:space="preserve"> как привлекать на не</w:t>
      </w:r>
      <w:r w:rsidR="00CD43F0">
        <w:t>ё</w:t>
      </w:r>
      <w:r w:rsidRPr="007A679D">
        <w:t xml:space="preserve"> людей и удерживать их</w:t>
      </w:r>
      <w:r>
        <w:t>, заинтересовав и дав перспективу в познании или реальности.</w:t>
      </w:r>
      <w:r w:rsidR="00CD43F0">
        <w:t xml:space="preserve"> </w:t>
      </w:r>
      <w:r w:rsidRPr="007A679D">
        <w:rPr>
          <w:rFonts w:cstheme="minorHAnsi"/>
          <w:shd w:val="clear" w:color="auto" w:fill="FFFFFF"/>
        </w:rPr>
        <w:t xml:space="preserve">Из того, что нам сейчас нужно философское осмысление площадки, не следует, что за это могут взяться только люди из </w:t>
      </w:r>
      <w:r w:rsidR="00CD43F0">
        <w:rPr>
          <w:rFonts w:cstheme="minorHAnsi"/>
          <w:shd w:val="clear" w:color="auto" w:fill="FFFFFF"/>
          <w:lang w:val="en-US"/>
        </w:rPr>
        <w:t>IT</w:t>
      </w:r>
      <w:r w:rsidRPr="007A679D">
        <w:rPr>
          <w:rFonts w:cstheme="minorHAnsi"/>
          <w:shd w:val="clear" w:color="auto" w:fill="FFFFFF"/>
        </w:rPr>
        <w:t xml:space="preserve">-сферы. Вовсе нет. Когда разрабатывается стратегия войны, </w:t>
      </w:r>
      <w:r w:rsidRPr="00214718">
        <w:rPr>
          <w:rFonts w:cstheme="minorHAnsi"/>
          <w:b/>
          <w:bCs/>
          <w:i/>
          <w:iCs/>
          <w:shd w:val="clear" w:color="auto" w:fill="FFFFFF"/>
        </w:rPr>
        <w:t>в ней участвуют п</w:t>
      </w:r>
      <w:r w:rsidRPr="00214718">
        <w:rPr>
          <w:rFonts w:cstheme="minorHAnsi"/>
          <w:b/>
          <w:bCs/>
          <w:i/>
          <w:iCs/>
        </w:rPr>
        <w:t>олководцы, а не оружейники</w:t>
      </w:r>
      <w:r w:rsidRPr="00CD43F0">
        <w:t>.</w:t>
      </w:r>
      <w:r w:rsidRPr="007A679D">
        <w:rPr>
          <w:rFonts w:cstheme="minorHAnsi"/>
        </w:rPr>
        <w:t xml:space="preserve"> Полководцы могут разбираться в </w:t>
      </w:r>
      <w:r w:rsidR="00703D93" w:rsidRPr="007A679D">
        <w:rPr>
          <w:rFonts w:cstheme="minorHAnsi"/>
        </w:rPr>
        <w:t>оружии</w:t>
      </w:r>
      <w:r w:rsidRPr="007A679D">
        <w:rPr>
          <w:rFonts w:cstheme="minorHAnsi"/>
        </w:rPr>
        <w:t xml:space="preserve">, а могут и нет. Для выработки стратегии нужен ум </w:t>
      </w:r>
      <w:r w:rsidRPr="00214718">
        <w:rPr>
          <w:rStyle w:val="--"/>
        </w:rPr>
        <w:t>не</w:t>
      </w:r>
      <w:r w:rsidRPr="00214718">
        <w:rPr>
          <w:rStyle w:val="--0"/>
        </w:rPr>
        <w:t xml:space="preserve"> инженера</w:t>
      </w:r>
      <w:r w:rsidRPr="007A679D">
        <w:rPr>
          <w:rFonts w:cstheme="minorHAnsi"/>
        </w:rPr>
        <w:t xml:space="preserve">, а </w:t>
      </w:r>
      <w:r w:rsidRPr="00214718">
        <w:rPr>
          <w:rStyle w:val="--"/>
        </w:rPr>
        <w:t>стратега</w:t>
      </w:r>
      <w:r w:rsidRPr="00214718">
        <w:rPr>
          <w:rStyle w:val="--0"/>
        </w:rPr>
        <w:t xml:space="preserve"> и философа</w:t>
      </w:r>
      <w:r w:rsidRPr="007A679D">
        <w:rPr>
          <w:rFonts w:cstheme="minorHAnsi"/>
        </w:rPr>
        <w:t xml:space="preserve">. </w:t>
      </w:r>
      <w:r w:rsidRPr="00EE5E69">
        <w:rPr>
          <w:rFonts w:cstheme="minorHAnsi"/>
          <w:b/>
          <w:bCs/>
          <w:i/>
          <w:iCs/>
        </w:rPr>
        <w:t>Клаузевиц</w:t>
      </w:r>
      <w:r w:rsidRPr="00EE5E69">
        <w:rPr>
          <w:rStyle w:val="afb"/>
          <w:rFonts w:ascii="Georgia Pro Cond" w:hAnsi="Georgia Pro Cond" w:cstheme="minorHAnsi"/>
          <w:bCs/>
          <w:szCs w:val="28"/>
        </w:rPr>
        <w:footnoteReference w:id="7"/>
      </w:r>
      <w:r w:rsidRPr="00EE5E69">
        <w:rPr>
          <w:rFonts w:ascii="Georgia Pro Cond" w:hAnsi="Georgia Pro Cond" w:cstheme="minorHAnsi"/>
          <w:bCs/>
        </w:rPr>
        <w:t xml:space="preserve"> </w:t>
      </w:r>
      <w:r w:rsidRPr="00EE5E69">
        <w:rPr>
          <w:rFonts w:cstheme="minorHAnsi"/>
          <w:b/>
          <w:bCs/>
          <w:i/>
          <w:iCs/>
        </w:rPr>
        <w:t xml:space="preserve">или </w:t>
      </w:r>
      <w:bookmarkStart w:id="4" w:name="OLE_LINK61"/>
      <w:bookmarkStart w:id="5" w:name="OLE_LINK62"/>
      <w:r w:rsidRPr="00EE5E69">
        <w:rPr>
          <w:rFonts w:cstheme="minorHAnsi"/>
          <w:b/>
          <w:bCs/>
          <w:i/>
          <w:iCs/>
        </w:rPr>
        <w:t>Лиддел Гард</w:t>
      </w:r>
      <w:bookmarkEnd w:id="4"/>
      <w:bookmarkEnd w:id="5"/>
      <w:r w:rsidRPr="00EE5E69">
        <w:rPr>
          <w:rStyle w:val="afb"/>
          <w:rFonts w:ascii="Georgia Pro Cond" w:hAnsi="Georgia Pro Cond" w:cstheme="minorHAnsi"/>
          <w:bCs/>
          <w:szCs w:val="28"/>
        </w:rPr>
        <w:footnoteReference w:id="8"/>
      </w:r>
      <w:r w:rsidRPr="00CD43F0">
        <w:t>,</w:t>
      </w:r>
      <w:r w:rsidRPr="007A679D">
        <w:rPr>
          <w:rFonts w:cstheme="minorHAnsi"/>
        </w:rPr>
        <w:t xml:space="preserve"> написавшие руководства по войне, изучаемые сегодня во всех военных академиях мира, </w:t>
      </w:r>
      <w:r w:rsidR="00CD43F0" w:rsidRPr="007A679D">
        <w:rPr>
          <w:rFonts w:cstheme="minorHAnsi"/>
        </w:rPr>
        <w:t xml:space="preserve">не </w:t>
      </w:r>
      <w:r w:rsidRPr="007A679D">
        <w:rPr>
          <w:rFonts w:cstheme="minorHAnsi"/>
        </w:rPr>
        <w:t>были оружейник</w:t>
      </w:r>
      <w:r w:rsidR="00CD43F0">
        <w:rPr>
          <w:rFonts w:cstheme="minorHAnsi"/>
        </w:rPr>
        <w:t>ам</w:t>
      </w:r>
      <w:r w:rsidRPr="007A679D">
        <w:rPr>
          <w:rFonts w:cstheme="minorHAnsi"/>
        </w:rPr>
        <w:t>и. Они понимали нерв войн</w:t>
      </w:r>
      <w:r w:rsidR="00720E29">
        <w:rPr>
          <w:rFonts w:cstheme="minorHAnsi"/>
        </w:rPr>
        <w:t>ы</w:t>
      </w:r>
      <w:r w:rsidRPr="007A679D">
        <w:rPr>
          <w:rFonts w:cstheme="minorHAnsi"/>
        </w:rPr>
        <w:t>, что и позволило им написать теорию, которая изменила практику и вышла за пределы военного использования. Аналогично и нам нужны люди, способн</w:t>
      </w:r>
      <w:r w:rsidR="00CD43F0">
        <w:rPr>
          <w:rFonts w:cstheme="minorHAnsi"/>
        </w:rPr>
        <w:t>ые</w:t>
      </w:r>
      <w:r w:rsidRPr="007A679D">
        <w:rPr>
          <w:rFonts w:cstheme="minorHAnsi"/>
        </w:rPr>
        <w:t xml:space="preserve"> увидеть нерв поднимаемых</w:t>
      </w:r>
      <w:r>
        <w:rPr>
          <w:rFonts w:cstheme="minorHAnsi"/>
        </w:rPr>
        <w:t xml:space="preserve"> нами же</w:t>
      </w:r>
      <w:r w:rsidRPr="007A679D">
        <w:rPr>
          <w:rFonts w:cstheme="minorHAnsi"/>
        </w:rPr>
        <w:t xml:space="preserve"> тем. Если они знакомы</w:t>
      </w:r>
      <w:r>
        <w:rPr>
          <w:rFonts w:cstheme="minorHAnsi"/>
        </w:rPr>
        <w:t xml:space="preserve"> в какой-то степени с </w:t>
      </w:r>
      <w:r w:rsidR="00CD43F0">
        <w:rPr>
          <w:rFonts w:cstheme="minorHAnsi"/>
          <w:lang w:val="en-US"/>
        </w:rPr>
        <w:t>IT</w:t>
      </w:r>
      <w:r w:rsidRPr="007A679D">
        <w:rPr>
          <w:rFonts w:cstheme="minorHAnsi"/>
        </w:rPr>
        <w:t xml:space="preserve">-сферой, это хорошо, </w:t>
      </w:r>
      <w:r w:rsidRPr="00EE5E69">
        <w:rPr>
          <w:rFonts w:cstheme="minorHAnsi"/>
          <w:b/>
          <w:bCs/>
          <w:i/>
          <w:iCs/>
        </w:rPr>
        <w:t>но главное знание лежит за пределами этого знания</w:t>
      </w:r>
      <w:r w:rsidRPr="007A679D">
        <w:rPr>
          <w:rFonts w:cstheme="minorHAnsi"/>
        </w:rPr>
        <w:t>.</w:t>
      </w:r>
      <w:r w:rsidR="00CD43F0">
        <w:rPr>
          <w:rFonts w:cstheme="minorHAnsi"/>
          <w:lang w:val="en-US"/>
        </w:rPr>
        <w:t xml:space="preserve"> </w:t>
      </w:r>
      <w:r w:rsidRPr="007A679D">
        <w:rPr>
          <w:rFonts w:cstheme="minorHAnsi"/>
        </w:rPr>
        <w:t>Нам нужно увидеть главное…</w:t>
      </w:r>
      <w:r>
        <w:rPr>
          <w:rFonts w:cstheme="minorHAnsi"/>
          <w:shd w:val="clear" w:color="auto" w:fill="FFFFFF"/>
        </w:rPr>
        <w:t xml:space="preserve"> </w:t>
      </w:r>
      <w:r w:rsidRPr="00807560">
        <w:t>На данный момент сбор кандидатов в учредители проходит</w:t>
      </w:r>
      <w:r>
        <w:t>, даже если это</w:t>
      </w:r>
      <w:r w:rsidR="00720E29">
        <w:t>го</w:t>
      </w:r>
      <w:r>
        <w:t xml:space="preserve"> не замечают участники, в созданных нами Клубах, в Рамках деятельности «РНТО», </w:t>
      </w:r>
      <w:r w:rsidR="00CD43F0">
        <w:t xml:space="preserve">в </w:t>
      </w:r>
      <w:r>
        <w:t xml:space="preserve">созданных группах интернета и в рамках личного общения. Я думаю, что настало время провозгласить, помимо уже написанного </w:t>
      </w:r>
      <w:r w:rsidRPr="00EB478A">
        <w:rPr>
          <w:rStyle w:val="--"/>
        </w:rPr>
        <w:t>базовые</w:t>
      </w:r>
      <w:r w:rsidRPr="00EB478A">
        <w:rPr>
          <w:rStyle w:val="--0"/>
        </w:rPr>
        <w:t xml:space="preserve"> принципы</w:t>
      </w:r>
      <w:r>
        <w:t xml:space="preserve"> – </w:t>
      </w:r>
      <w:r w:rsidRPr="00EB478A">
        <w:rPr>
          <w:b/>
          <w:bCs/>
          <w:i/>
          <w:iCs/>
        </w:rPr>
        <w:t>прочность цепи равна прочности самого слабого звена</w:t>
      </w:r>
      <w:r w:rsidRPr="00CD43F0">
        <w:t>.</w:t>
      </w:r>
    </w:p>
    <w:p w14:paraId="2D9698B0" w14:textId="376824C7" w:rsidR="00A2132E" w:rsidRDefault="00A2132E" w:rsidP="00CD43F0">
      <w:r w:rsidRPr="00807560">
        <w:rPr>
          <w:shd w:val="clear" w:color="auto" w:fill="FFFFFF"/>
        </w:rPr>
        <w:lastRenderedPageBreak/>
        <w:t xml:space="preserve">Максимум эффективности возникает в атмосфере взаимопонимания и уважения. Чем ближе собравшиеся будут </w:t>
      </w:r>
      <w:r w:rsidRPr="00807560">
        <w:t xml:space="preserve">по уровню </w:t>
      </w:r>
      <w:r w:rsidRPr="00807560">
        <w:rPr>
          <w:shd w:val="clear" w:color="auto" w:fill="FFFFFF"/>
        </w:rPr>
        <w:t xml:space="preserve">интеллекта, масштабу мышления, взглядам на </w:t>
      </w:r>
      <w:r>
        <w:rPr>
          <w:shd w:val="clear" w:color="auto" w:fill="FFFFFF"/>
        </w:rPr>
        <w:t>житейские проблемы (хотя</w:t>
      </w:r>
      <w:r w:rsidR="00CD43F0">
        <w:rPr>
          <w:shd w:val="clear" w:color="auto" w:fill="FFFFFF"/>
        </w:rPr>
        <w:t>,</w:t>
      </w:r>
      <w:r>
        <w:rPr>
          <w:shd w:val="clear" w:color="auto" w:fill="FFFFFF"/>
        </w:rPr>
        <w:t xml:space="preserve"> конечно</w:t>
      </w:r>
      <w:r w:rsidR="00CD43F0">
        <w:rPr>
          <w:shd w:val="clear" w:color="auto" w:fill="FFFFFF"/>
        </w:rPr>
        <w:t>,</w:t>
      </w:r>
      <w:r>
        <w:rPr>
          <w:shd w:val="clear" w:color="auto" w:fill="FFFFFF"/>
        </w:rPr>
        <w:t xml:space="preserve"> – они у многих совсем разные)</w:t>
      </w:r>
      <w:r w:rsidRPr="00807560">
        <w:rPr>
          <w:shd w:val="clear" w:color="auto" w:fill="FFFFFF"/>
        </w:rPr>
        <w:t>, нормы и табу, ценности и цели, тем дружелюбнее у нас будет атмосфера и результативнее общение.</w:t>
      </w:r>
    </w:p>
    <w:p w14:paraId="056C60B2" w14:textId="77777777" w:rsidR="00A2132E" w:rsidRPr="00EB478A" w:rsidRDefault="00A2132E" w:rsidP="00CD43F0">
      <w:r>
        <w:rPr>
          <w:noProof/>
        </w:rPr>
        <w:drawing>
          <wp:anchor distT="0" distB="0" distL="114300" distR="114300" simplePos="0" relativeHeight="251662336" behindDoc="1" locked="0" layoutInCell="1" allowOverlap="1" wp14:anchorId="0086DD30" wp14:editId="2908292F">
            <wp:simplePos x="0" y="0"/>
            <wp:positionH relativeFrom="column">
              <wp:posOffset>3175</wp:posOffset>
            </wp:positionH>
            <wp:positionV relativeFrom="paragraph">
              <wp:posOffset>106778</wp:posOffset>
            </wp:positionV>
            <wp:extent cx="3237093" cy="2540000"/>
            <wp:effectExtent l="0" t="0" r="1905" b="0"/>
            <wp:wrapTight wrapText="bothSides">
              <wp:wrapPolygon edited="0">
                <wp:start x="0" y="0"/>
                <wp:lineTo x="0" y="21492"/>
                <wp:lineTo x="21528" y="21492"/>
                <wp:lineTo x="21528" y="0"/>
                <wp:lineTo x="0" y="0"/>
              </wp:wrapPolygon>
            </wp:wrapTight>
            <wp:docPr id="7" name="Рисунок 7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вычерчивание линий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7093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7560">
        <w:t xml:space="preserve">Максимальные шансы на успех есть у максимально свободных людей. Кто связан догмами прошлого, у того </w:t>
      </w:r>
      <w:r w:rsidRPr="00EB478A">
        <w:rPr>
          <w:rStyle w:val="--"/>
        </w:rPr>
        <w:t>нет</w:t>
      </w:r>
      <w:r w:rsidRPr="00EB478A">
        <w:rPr>
          <w:rStyle w:val="--0"/>
        </w:rPr>
        <w:t xml:space="preserve"> шансов</w:t>
      </w:r>
      <w:r w:rsidRPr="00CD43F0">
        <w:t xml:space="preserve">, </w:t>
      </w:r>
      <w:r w:rsidRPr="00807560">
        <w:t xml:space="preserve">потому что новое всегда лежит за границами старого. </w:t>
      </w:r>
      <w:r w:rsidRPr="00EB478A">
        <w:rPr>
          <w:b/>
          <w:bCs/>
          <w:i/>
          <w:iCs/>
        </w:rPr>
        <w:t>Первый шаг к свободе</w:t>
      </w:r>
      <w:r w:rsidRPr="00807560">
        <w:t xml:space="preserve">: осознать свою несвободу. </w:t>
      </w:r>
      <w:r w:rsidRPr="00EB478A">
        <w:rPr>
          <w:b/>
          <w:bCs/>
          <w:i/>
          <w:iCs/>
        </w:rPr>
        <w:t>Второй шаг</w:t>
      </w:r>
      <w:r w:rsidRPr="00807560">
        <w:t xml:space="preserve">: на практике выйти за границы. </w:t>
      </w:r>
    </w:p>
    <w:p w14:paraId="29C64E74" w14:textId="4146EC9B" w:rsidR="00A2132E" w:rsidRDefault="00CD43F0" w:rsidP="00CD43F0">
      <w:pPr>
        <w:rPr>
          <w:color w:val="000000"/>
          <w:shd w:val="clear" w:color="auto" w:fill="FFFFFF"/>
        </w:rPr>
      </w:pPr>
      <w:r>
        <w:rPr>
          <w:noProof/>
          <w:color w:val="000000"/>
          <w:shd w:val="clear" w:color="auto" w:fill="FFFFFF"/>
        </w:rPr>
        <w:drawing>
          <wp:anchor distT="0" distB="0" distL="114300" distR="114300" simplePos="0" relativeHeight="251664384" behindDoc="1" locked="0" layoutInCell="1" allowOverlap="1" wp14:anchorId="43179E23" wp14:editId="0F05CC90">
            <wp:simplePos x="0" y="0"/>
            <wp:positionH relativeFrom="column">
              <wp:posOffset>3175</wp:posOffset>
            </wp:positionH>
            <wp:positionV relativeFrom="paragraph">
              <wp:posOffset>2714771</wp:posOffset>
            </wp:positionV>
            <wp:extent cx="2186305" cy="2254250"/>
            <wp:effectExtent l="0" t="0" r="0" b="6350"/>
            <wp:wrapTight wrapText="bothSides">
              <wp:wrapPolygon edited="0">
                <wp:start x="0" y="0"/>
                <wp:lineTo x="0" y="21539"/>
                <wp:lineTo x="21456" y="21539"/>
                <wp:lineTo x="21456" y="0"/>
                <wp:lineTo x="0" y="0"/>
              </wp:wrapPolygon>
            </wp:wrapTight>
            <wp:docPr id="10" name="Рисунок 1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32E" w:rsidRPr="00807560">
        <w:rPr>
          <w:rFonts w:eastAsia="Verdana"/>
          <w:lang w:eastAsia="ar-SA"/>
        </w:rPr>
        <w:t xml:space="preserve">Лучше потерять десять хороших людей, соответствующих всем требованиям, чем </w:t>
      </w:r>
      <w:r w:rsidR="00A2132E" w:rsidRPr="00EB478A">
        <w:rPr>
          <w:rFonts w:eastAsia="Verdana"/>
          <w:b/>
          <w:bCs/>
          <w:i/>
          <w:iCs/>
          <w:lang w:eastAsia="ar-SA"/>
        </w:rPr>
        <w:t>пропустить одного, тоже хорошего, но не соответствующего хоть одному требованию</w:t>
      </w:r>
      <w:r w:rsidR="00A2132E" w:rsidRPr="00CD43F0">
        <w:t xml:space="preserve">. </w:t>
      </w:r>
      <w:r w:rsidR="00A2132E">
        <w:rPr>
          <w:rFonts w:eastAsia="Verdana"/>
          <w:lang w:eastAsia="ar-SA"/>
        </w:rPr>
        <w:t xml:space="preserve">Это прекрасно было продемонстрировано в ситуации с «немецким вопросом». </w:t>
      </w:r>
      <w:r w:rsidR="00A2132E" w:rsidRPr="00807560">
        <w:rPr>
          <w:rFonts w:eastAsia="Verdana"/>
          <w:lang w:eastAsia="ar-SA"/>
        </w:rPr>
        <w:t>Иным</w:t>
      </w:r>
      <w:r w:rsidR="00082083">
        <w:rPr>
          <w:rFonts w:eastAsia="Verdana"/>
          <w:lang w:eastAsia="ar-SA"/>
        </w:rPr>
        <w:t>и</w:t>
      </w:r>
      <w:r w:rsidR="00A2132E" w:rsidRPr="00807560">
        <w:rPr>
          <w:rFonts w:eastAsia="Verdana"/>
          <w:lang w:eastAsia="ar-SA"/>
        </w:rPr>
        <w:t xml:space="preserve"> словами, </w:t>
      </w:r>
      <w:r w:rsidR="00A2132E" w:rsidRPr="00807560">
        <w:rPr>
          <w:color w:val="000000"/>
          <w:shd w:val="clear" w:color="auto" w:fill="FFFFFF"/>
        </w:rPr>
        <w:t>если будет выбор: потерять десять золотых людей, но не будет ни одного лишнего, или обрести десять золотых людей, но с ними в команду попад</w:t>
      </w:r>
      <w:r>
        <w:rPr>
          <w:color w:val="000000"/>
          <w:shd w:val="clear" w:color="auto" w:fill="FFFFFF"/>
        </w:rPr>
        <w:t>ё</w:t>
      </w:r>
      <w:r w:rsidR="00A2132E" w:rsidRPr="00807560">
        <w:rPr>
          <w:color w:val="000000"/>
          <w:shd w:val="clear" w:color="auto" w:fill="FFFFFF"/>
        </w:rPr>
        <w:t xml:space="preserve">т один лишний, </w:t>
      </w:r>
      <w:r w:rsidR="00A2132E" w:rsidRPr="00DF0CC6">
        <w:rPr>
          <w:b/>
          <w:bCs/>
          <w:i/>
          <w:iCs/>
          <w:color w:val="000000"/>
          <w:shd w:val="clear" w:color="auto" w:fill="FFFFFF"/>
        </w:rPr>
        <w:t>мы выбираем потерять десять золотых</w:t>
      </w:r>
      <w:r w:rsidR="00A2132E" w:rsidRPr="00807560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  <w:r w:rsidR="00A2132E" w:rsidRPr="00F74403">
        <w:rPr>
          <w:b/>
          <w:bCs/>
          <w:i/>
          <w:iCs/>
          <w:color w:val="000000"/>
          <w:shd w:val="clear" w:color="auto" w:fill="FFFFFF"/>
        </w:rPr>
        <w:t>Не нужно сегодня бояться разрушения того, что вчера нам казалось устойчивым и непоколебимым</w:t>
      </w:r>
      <w:r w:rsidR="00A2132E">
        <w:rPr>
          <w:color w:val="000000"/>
          <w:shd w:val="clear" w:color="auto" w:fill="FFFFFF"/>
        </w:rPr>
        <w:t xml:space="preserve">. Это разрушение – </w:t>
      </w:r>
      <w:r w:rsidR="00A2132E" w:rsidRPr="00434CF1">
        <w:rPr>
          <w:rStyle w:val="--0"/>
        </w:rPr>
        <w:t xml:space="preserve">окончательно </w:t>
      </w:r>
      <w:r w:rsidR="00A2132E" w:rsidRPr="00434CF1">
        <w:rPr>
          <w:rStyle w:val="--"/>
        </w:rPr>
        <w:t xml:space="preserve">не </w:t>
      </w:r>
      <w:r w:rsidR="00A2132E" w:rsidRPr="00434CF1">
        <w:rPr>
          <w:rStyle w:val="--0"/>
        </w:rPr>
        <w:t>созданного</w:t>
      </w:r>
      <w:r w:rsidR="00A2132E">
        <w:rPr>
          <w:color w:val="000000"/>
          <w:shd w:val="clear" w:color="auto" w:fill="FFFFFF"/>
        </w:rPr>
        <w:t xml:space="preserve">, даже при условии, что много было сделано. Главное </w:t>
      </w:r>
      <w:r>
        <w:rPr>
          <w:color w:val="000000"/>
          <w:shd w:val="clear" w:color="auto" w:fill="FFFFFF"/>
        </w:rPr>
        <w:t xml:space="preserve">– </w:t>
      </w:r>
      <w:r w:rsidR="00A2132E">
        <w:rPr>
          <w:color w:val="000000"/>
          <w:shd w:val="clear" w:color="auto" w:fill="FFFFFF"/>
        </w:rPr>
        <w:t>понять и уловить импульс и направление.</w:t>
      </w:r>
      <w:r>
        <w:rPr>
          <w:color w:val="000000"/>
          <w:shd w:val="clear" w:color="auto" w:fill="FFFFFF"/>
        </w:rPr>
        <w:t xml:space="preserve"> </w:t>
      </w:r>
      <w:r w:rsidR="00A2132E">
        <w:rPr>
          <w:color w:val="000000"/>
          <w:shd w:val="clear" w:color="auto" w:fill="FFFFFF"/>
        </w:rPr>
        <w:t>Не может в одночасье вот так вдруг «поплохеть»! Это же не состояние здоровья, которое можно подорвать «непосильным трудом». Наверное, причину нужно искать совершенно в ином направлении. Может быть</w:t>
      </w:r>
      <w:r>
        <w:rPr>
          <w:color w:val="000000"/>
          <w:shd w:val="clear" w:color="auto" w:fill="FFFFFF"/>
        </w:rPr>
        <w:t>,</w:t>
      </w:r>
      <w:r w:rsidR="00A2132E">
        <w:rPr>
          <w:color w:val="000000"/>
          <w:shd w:val="clear" w:color="auto" w:fill="FFFFFF"/>
        </w:rPr>
        <w:t xml:space="preserve"> мы сами что</w:t>
      </w:r>
      <w:r>
        <w:rPr>
          <w:color w:val="000000"/>
          <w:shd w:val="clear" w:color="auto" w:fill="FFFFFF"/>
        </w:rPr>
        <w:t>-</w:t>
      </w:r>
      <w:r w:rsidR="00A2132E">
        <w:rPr>
          <w:color w:val="000000"/>
          <w:shd w:val="clear" w:color="auto" w:fill="FFFFFF"/>
        </w:rPr>
        <w:t>то не так делали</w:t>
      </w:r>
      <w:r w:rsidR="00720E29">
        <w:rPr>
          <w:color w:val="000000"/>
          <w:shd w:val="clear" w:color="auto" w:fill="FFFFFF"/>
        </w:rPr>
        <w:t>,</w:t>
      </w:r>
      <w:r w:rsidR="00A2132E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в</w:t>
      </w:r>
      <w:r w:rsidR="00A2132E">
        <w:rPr>
          <w:color w:val="000000"/>
          <w:shd w:val="clear" w:color="auto" w:fill="FFFFFF"/>
        </w:rPr>
        <w:t xml:space="preserve"> Клубах Новых Знаний и в «РНТО» в том числе? </w:t>
      </w:r>
    </w:p>
    <w:p w14:paraId="37BC7E0D" w14:textId="6F8AD9CD" w:rsidR="00A2132E" w:rsidRPr="006817A6" w:rsidRDefault="00A2132E" w:rsidP="00CD43F0">
      <w:pPr>
        <w:rPr>
          <w:color w:val="000000"/>
          <w:shd w:val="clear" w:color="auto" w:fill="FFFFFF"/>
        </w:rPr>
      </w:pPr>
      <w:r>
        <w:t>П</w:t>
      </w:r>
      <w:r w:rsidRPr="00434CF1">
        <w:t>одумайте</w:t>
      </w:r>
      <w:r w:rsidR="00D31821">
        <w:t xml:space="preserve"> –</w:t>
      </w:r>
      <w:r w:rsidRPr="00434CF1">
        <w:t xml:space="preserve"> чем вы можете быть полезны делу на данном этапе…</w:t>
      </w:r>
      <w:r w:rsidR="00CD43F0">
        <w:t xml:space="preserve"> </w:t>
      </w:r>
      <w:r w:rsidRPr="00434CF1">
        <w:t xml:space="preserve">Только </w:t>
      </w:r>
      <w:r w:rsidRPr="007127BE">
        <w:rPr>
          <w:rStyle w:val="--"/>
        </w:rPr>
        <w:t xml:space="preserve">не </w:t>
      </w:r>
      <w:r w:rsidRPr="007127BE">
        <w:rPr>
          <w:rStyle w:val="--0"/>
        </w:rPr>
        <w:t>обманывайте</w:t>
      </w:r>
      <w:r w:rsidRPr="007127BE">
        <w:rPr>
          <w:rStyle w:val="--"/>
        </w:rPr>
        <w:t xml:space="preserve"> себя</w:t>
      </w:r>
      <w:r w:rsidRPr="00CD43F0">
        <w:t xml:space="preserve">. </w:t>
      </w:r>
      <w:r w:rsidRPr="00434CF1">
        <w:t>Громкие слова ничего не стоят. Если вы уверены, что здесь зарыт клад, вы за лопатой пойд</w:t>
      </w:r>
      <w:r w:rsidR="00CD43F0">
        <w:t>ё</w:t>
      </w:r>
      <w:r w:rsidRPr="00434CF1">
        <w:t xml:space="preserve">те, а не рассуждать о кладе будете. Не говорите мне, что для вас ценность. Скажите мне, на что вы тратите свои деньги, время и силы, и я скажу вам ваши ценности. </w:t>
      </w:r>
    </w:p>
    <w:p w14:paraId="553C7E41" w14:textId="05FA3F7A" w:rsidR="00A2132E" w:rsidRPr="00687DDC" w:rsidRDefault="00A2132E" w:rsidP="00287287">
      <w:pPr>
        <w:spacing w:before="240"/>
        <w:rPr>
          <w:rFonts w:cstheme="minorHAnsi"/>
          <w:b/>
          <w:bCs/>
          <w:i/>
          <w:iCs/>
        </w:rPr>
      </w:pPr>
      <w:r w:rsidRPr="00434CF1">
        <w:rPr>
          <w:rFonts w:cstheme="minorHAnsi"/>
        </w:rPr>
        <w:lastRenderedPageBreak/>
        <w:t>Всякая жизнь стремится к благу</w:t>
      </w:r>
      <w:r w:rsidRPr="00434CF1">
        <w:t xml:space="preserve">. Невозможна жизнь, стремящаяся к чужому благу. </w:t>
      </w:r>
      <w:r w:rsidR="00B048DB">
        <w:t xml:space="preserve">Появись </w:t>
      </w:r>
      <w:r w:rsidRPr="00434CF1">
        <w:t xml:space="preserve">она чудом </w:t>
      </w:r>
      <w:r w:rsidR="00B048DB">
        <w:t>–</w:t>
      </w:r>
      <w:r w:rsidRPr="00434CF1">
        <w:t xml:space="preserve"> е</w:t>
      </w:r>
      <w:r w:rsidR="00287287">
        <w:t>ё</w:t>
      </w:r>
      <w:r w:rsidRPr="00434CF1">
        <w:t xml:space="preserve"> </w:t>
      </w:r>
      <w:r w:rsidR="00B048DB">
        <w:t xml:space="preserve">бы </w:t>
      </w:r>
      <w:r w:rsidRPr="00434CF1">
        <w:t xml:space="preserve">уничтожили жернова эволюции. </w:t>
      </w:r>
      <w:r w:rsidRPr="00425096">
        <w:rPr>
          <w:b/>
          <w:bCs/>
          <w:i/>
          <w:iCs/>
        </w:rPr>
        <w:t>Стремление к своему благу</w:t>
      </w:r>
      <w:r>
        <w:rPr>
          <w:b/>
          <w:bCs/>
          <w:i/>
          <w:iCs/>
        </w:rPr>
        <w:t xml:space="preserve"> в лучшем смысле этого слова</w:t>
      </w:r>
      <w:r w:rsidRPr="00425096">
        <w:rPr>
          <w:b/>
          <w:bCs/>
          <w:i/>
          <w:iCs/>
        </w:rPr>
        <w:t xml:space="preserve"> – двигатель эволюции</w:t>
      </w:r>
      <w:r w:rsidRPr="00287287">
        <w:t xml:space="preserve">. </w:t>
      </w:r>
      <w:r w:rsidR="00287287" w:rsidRPr="00434CF1">
        <w:t xml:space="preserve">Оно </w:t>
      </w:r>
      <w:r w:rsidR="00287287">
        <w:t>мотив</w:t>
      </w:r>
      <w:r w:rsidRPr="00434CF1">
        <w:t xml:space="preserve"> всего, в том числе и самопожертвования</w:t>
      </w:r>
      <w:r>
        <w:t xml:space="preserve">. </w:t>
      </w:r>
      <w:r w:rsidRPr="00434CF1">
        <w:rPr>
          <w:rFonts w:cstheme="minorHAnsi"/>
        </w:rPr>
        <w:t>Люди меняют сво</w:t>
      </w:r>
      <w:r w:rsidR="00287287">
        <w:rPr>
          <w:rFonts w:cstheme="minorHAnsi"/>
        </w:rPr>
        <w:t>ё</w:t>
      </w:r>
      <w:r w:rsidRPr="00434CF1">
        <w:rPr>
          <w:rFonts w:cstheme="minorHAnsi"/>
        </w:rPr>
        <w:t xml:space="preserve"> благо только на большее благо. Никто не меняет серебро на медь, но все с удовольствие</w:t>
      </w:r>
      <w:r w:rsidR="00D31821">
        <w:rPr>
          <w:rFonts w:cstheme="minorHAnsi"/>
        </w:rPr>
        <w:t>м</w:t>
      </w:r>
      <w:r w:rsidRPr="00434CF1">
        <w:rPr>
          <w:rFonts w:cstheme="minorHAnsi"/>
        </w:rPr>
        <w:t xml:space="preserve"> поменяют его на золото. У большинства читающих этот текст главной ценностью являются </w:t>
      </w:r>
      <w:r w:rsidRPr="006F1D46">
        <w:rPr>
          <w:rStyle w:val="--0"/>
        </w:rPr>
        <w:t xml:space="preserve">земные </w:t>
      </w:r>
      <w:r w:rsidRPr="006F1D46">
        <w:rPr>
          <w:rStyle w:val="--"/>
        </w:rPr>
        <w:t>блага</w:t>
      </w:r>
      <w:r w:rsidRPr="00287287">
        <w:t xml:space="preserve">. </w:t>
      </w:r>
      <w:r w:rsidRPr="00434CF1">
        <w:rPr>
          <w:rFonts w:cstheme="minorHAnsi"/>
        </w:rPr>
        <w:t>Это нормально, мы все выросли в атмосфере махрового материализма, где сама мысль о том, что может быть что-то выше материи</w:t>
      </w:r>
      <w:r w:rsidR="00D31821">
        <w:rPr>
          <w:rFonts w:cstheme="minorHAnsi"/>
        </w:rPr>
        <w:t>,</w:t>
      </w:r>
      <w:r w:rsidRPr="00434CF1">
        <w:rPr>
          <w:rFonts w:cstheme="minorHAnsi"/>
        </w:rPr>
        <w:t xml:space="preserve"> казалась или сектантской, или глупой.</w:t>
      </w:r>
      <w:r>
        <w:rPr>
          <w:rFonts w:cstheme="minorHAnsi"/>
        </w:rPr>
        <w:t xml:space="preserve"> И из той информации, которую вы уже познали</w:t>
      </w:r>
      <w:r w:rsidR="00D31821">
        <w:rPr>
          <w:rFonts w:cstheme="minorHAnsi"/>
        </w:rPr>
        <w:t>,</w:t>
      </w:r>
      <w:r>
        <w:rPr>
          <w:rFonts w:cstheme="minorHAnsi"/>
        </w:rPr>
        <w:t xml:space="preserve"> – знаете почему.</w:t>
      </w:r>
      <w:r w:rsidR="00287287">
        <w:rPr>
          <w:rFonts w:cstheme="minorHAnsi"/>
        </w:rPr>
        <w:t xml:space="preserve"> </w:t>
      </w:r>
      <w:r w:rsidRPr="00434CF1">
        <w:rPr>
          <w:rFonts w:cstheme="minorHAnsi"/>
        </w:rPr>
        <w:t xml:space="preserve">Так что у нас в </w:t>
      </w:r>
      <w:r w:rsidR="00287287">
        <w:rPr>
          <w:rFonts w:cstheme="minorHAnsi"/>
        </w:rPr>
        <w:t>М</w:t>
      </w:r>
      <w:r>
        <w:rPr>
          <w:rFonts w:cstheme="minorHAnsi"/>
        </w:rPr>
        <w:t>озгах</w:t>
      </w:r>
      <w:r w:rsidRPr="00434CF1">
        <w:rPr>
          <w:rFonts w:cstheme="minorHAnsi"/>
        </w:rPr>
        <w:t xml:space="preserve"> сидит</w:t>
      </w:r>
      <w:r>
        <w:rPr>
          <w:rFonts w:cstheme="minorHAnsi"/>
        </w:rPr>
        <w:t xml:space="preserve"> (пока!)</w:t>
      </w:r>
      <w:r w:rsidR="00D31821">
        <w:rPr>
          <w:rFonts w:cstheme="minorHAnsi"/>
        </w:rPr>
        <w:t xml:space="preserve"> то</w:t>
      </w:r>
      <w:r w:rsidRPr="00434CF1">
        <w:rPr>
          <w:rFonts w:cstheme="minorHAnsi"/>
        </w:rPr>
        <w:t xml:space="preserve">, что единственные реальные, настоящие и подлинные ценности – это материальные блага. Я не вижу в этом проблемы. Каждый тянется к тому, что считает настоящим и реальным. </w:t>
      </w:r>
      <w:r w:rsidRPr="0090732C">
        <w:rPr>
          <w:rFonts w:cstheme="minorHAnsi"/>
          <w:b/>
          <w:bCs/>
          <w:i/>
          <w:iCs/>
        </w:rPr>
        <w:t>Но каждый, когда увидит ценности выше земных, устремится к ним</w:t>
      </w:r>
      <w:r w:rsidRPr="00287287">
        <w:t xml:space="preserve">. </w:t>
      </w:r>
    </w:p>
    <w:p w14:paraId="0CC47309" w14:textId="77777777" w:rsidR="00A2132E" w:rsidRPr="00287287" w:rsidRDefault="00A2132E" w:rsidP="00287287">
      <w:pPr>
        <w:ind w:left="720" w:firstLine="0"/>
        <w:rPr>
          <w:b/>
          <w:bCs/>
          <w:i/>
          <w:iCs/>
        </w:rPr>
      </w:pPr>
      <w:r w:rsidRPr="00287287">
        <w:rPr>
          <w:b/>
          <w:bCs/>
          <w:i/>
          <w:iCs/>
        </w:rPr>
        <w:t>Ф. Шкруднев</w:t>
      </w:r>
    </w:p>
    <w:p w14:paraId="7648EF76" w14:textId="677DD791" w:rsidR="00C86932" w:rsidRPr="00287287" w:rsidRDefault="00A2132E" w:rsidP="00287287">
      <w:pPr>
        <w:ind w:left="720" w:firstLine="0"/>
        <w:rPr>
          <w:b/>
          <w:bCs/>
          <w:i/>
          <w:iCs/>
        </w:rPr>
      </w:pPr>
      <w:r w:rsidRPr="00287287">
        <w:rPr>
          <w:b/>
          <w:bCs/>
          <w:i/>
          <w:iCs/>
        </w:rPr>
        <w:t>21. 11. 2021 г</w:t>
      </w:r>
      <w:r w:rsidR="000256F8" w:rsidRPr="00287287">
        <w:rPr>
          <w:b/>
          <w:bCs/>
          <w:i/>
          <w:iCs/>
        </w:rPr>
        <w:t>.</w:t>
      </w:r>
    </w:p>
    <w:sectPr w:rsidR="00C86932" w:rsidRPr="00287287" w:rsidSect="008E2E61">
      <w:headerReference w:type="even" r:id="rId14"/>
      <w:headerReference w:type="default" r:id="rId15"/>
      <w:footerReference w:type="even" r:id="rId16"/>
      <w:footerReference w:type="default" r:id="rId17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B6A25" w14:textId="77777777" w:rsidR="001E06CC" w:rsidRDefault="001E06CC" w:rsidP="007E5B4D">
      <w:r>
        <w:separator/>
      </w:r>
    </w:p>
  </w:endnote>
  <w:endnote w:type="continuationSeparator" w:id="0">
    <w:p w14:paraId="37E8020F" w14:textId="77777777" w:rsidR="001E06CC" w:rsidRDefault="001E06CC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 Pro Cond">
    <w:panose1 w:val="02040506050405020303"/>
    <w:charset w:val="00"/>
    <w:family w:val="roman"/>
    <w:pitch w:val="variable"/>
    <w:sig w:usb0="800002AF" w:usb1="0000000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70E07" w14:textId="77777777" w:rsidR="001E06CC" w:rsidRDefault="001E06CC" w:rsidP="007E5B4D">
      <w:r>
        <w:separator/>
      </w:r>
    </w:p>
  </w:footnote>
  <w:footnote w:type="continuationSeparator" w:id="0">
    <w:p w14:paraId="4E27C2AB" w14:textId="77777777" w:rsidR="001E06CC" w:rsidRDefault="001E06CC" w:rsidP="007E5B4D">
      <w:r>
        <w:continuationSeparator/>
      </w:r>
    </w:p>
  </w:footnote>
  <w:footnote w:id="1">
    <w:p w14:paraId="2158C989" w14:textId="13E4A9BB" w:rsidR="00A2132E" w:rsidRPr="00283E60" w:rsidRDefault="00A2132E" w:rsidP="00BE2B23">
      <w:pPr>
        <w:pStyle w:val="afffff6"/>
        <w:rPr>
          <w:rFonts w:ascii="Times New Roman" w:hAnsi="Times New Roman"/>
          <w:sz w:val="24"/>
        </w:rPr>
      </w:pPr>
      <w:r>
        <w:rPr>
          <w:rStyle w:val="afb"/>
        </w:rPr>
        <w:footnoteRef/>
      </w:r>
      <w:r>
        <w:t xml:space="preserve"> </w:t>
      </w:r>
      <w:r w:rsidRPr="00283E60">
        <w:rPr>
          <w:b/>
          <w:bCs/>
        </w:rPr>
        <w:t>Парменид из Элеи</w:t>
      </w:r>
      <w:r w:rsidRPr="00283E60">
        <w:t xml:space="preserve"> </w:t>
      </w:r>
      <w:r>
        <w:t>–</w:t>
      </w:r>
      <w:r w:rsidRPr="00283E60">
        <w:t xml:space="preserve"> древнегреческий философ, главный представитель Элейской школы</w:t>
      </w:r>
      <w:r w:rsidR="00831E17">
        <w:t>.</w:t>
      </w:r>
    </w:p>
  </w:footnote>
  <w:footnote w:id="2">
    <w:p w14:paraId="66383E25" w14:textId="6BB688AD" w:rsidR="00A2132E" w:rsidRPr="00283E60" w:rsidRDefault="00A2132E" w:rsidP="00BE2B23">
      <w:pPr>
        <w:pStyle w:val="afffff6"/>
        <w:rPr>
          <w:sz w:val="24"/>
        </w:rPr>
      </w:pPr>
      <w:r>
        <w:rPr>
          <w:rStyle w:val="afb"/>
        </w:rPr>
        <w:footnoteRef/>
      </w:r>
      <w:r>
        <w:t xml:space="preserve"> </w:t>
      </w:r>
      <w:r w:rsidRPr="00283E60">
        <w:rPr>
          <w:b/>
          <w:bCs/>
        </w:rPr>
        <w:t>Джордж Беркли</w:t>
      </w:r>
      <w:r w:rsidRPr="00283E60">
        <w:t xml:space="preserve"> </w:t>
      </w:r>
      <w:r>
        <w:t>–</w:t>
      </w:r>
      <w:r w:rsidRPr="00283E60">
        <w:t xml:space="preserve"> британский философ, известный </w:t>
      </w:r>
      <w:r w:rsidRPr="00831E17">
        <w:t>своей системой спиритуалистической</w:t>
      </w:r>
      <w:r w:rsidRPr="00283E60">
        <w:t xml:space="preserve"> философии; епископ Клойнский в Ирландии.</w:t>
      </w:r>
    </w:p>
    <w:p w14:paraId="16B5062F" w14:textId="77777777" w:rsidR="00A2132E" w:rsidRPr="00283E60" w:rsidRDefault="00A2132E" w:rsidP="00A2132E">
      <w:pPr>
        <w:pStyle w:val="af9"/>
        <w:ind w:firstLine="0"/>
      </w:pPr>
    </w:p>
  </w:footnote>
  <w:footnote w:id="3">
    <w:p w14:paraId="39BAEC67" w14:textId="08F7A97B" w:rsidR="00A2132E" w:rsidRPr="007B1F1E" w:rsidRDefault="00A2132E" w:rsidP="001C2D14">
      <w:pPr>
        <w:pStyle w:val="afffff6"/>
        <w:rPr>
          <w:sz w:val="24"/>
        </w:rPr>
      </w:pPr>
      <w:r>
        <w:rPr>
          <w:rStyle w:val="afb"/>
        </w:rPr>
        <w:footnoteRef/>
      </w:r>
      <w:r>
        <w:t xml:space="preserve"> </w:t>
      </w:r>
      <w:r w:rsidRPr="00A3325C">
        <w:rPr>
          <w:b/>
          <w:bCs/>
        </w:rPr>
        <w:t>Фридрих Вильгельм Ницше</w:t>
      </w:r>
      <w:r w:rsidRPr="00A3325C">
        <w:t xml:space="preserve"> </w:t>
      </w:r>
      <w:r>
        <w:t>–</w:t>
      </w:r>
      <w:r w:rsidRPr="00A3325C">
        <w:t xml:space="preserve"> немецкий философ, классический филолог, композитор, поэт, создатель самобытного философского учения, которое носит подчёркнуто неакадемический характер и получило распространение, выходящее далеко за пределы научно-философского сообщества.</w:t>
      </w:r>
    </w:p>
  </w:footnote>
  <w:footnote w:id="4">
    <w:p w14:paraId="530BEF27" w14:textId="4D877640" w:rsidR="00A2132E" w:rsidRPr="007B1F1E" w:rsidRDefault="00A2132E" w:rsidP="001C2D14">
      <w:pPr>
        <w:pStyle w:val="afffff6"/>
      </w:pPr>
      <w:r>
        <w:rPr>
          <w:rStyle w:val="afb"/>
        </w:rPr>
        <w:footnoteRef/>
      </w:r>
      <w:r w:rsidRPr="007B1F1E">
        <w:t xml:space="preserve"> Аркадий и Борис Стругацкие</w:t>
      </w:r>
      <w:r>
        <w:t xml:space="preserve"> –</w:t>
      </w:r>
      <w:r w:rsidR="001C2D14">
        <w:t xml:space="preserve"> </w:t>
      </w:r>
      <w:r>
        <w:t xml:space="preserve">«Волны </w:t>
      </w:r>
      <w:r w:rsidRPr="001C2D14">
        <w:t>гасят</w:t>
      </w:r>
      <w:r>
        <w:t xml:space="preserve"> ветер»</w:t>
      </w:r>
      <w:r w:rsidR="00D05D58">
        <w:t>.</w:t>
      </w:r>
    </w:p>
  </w:footnote>
  <w:footnote w:id="5">
    <w:p w14:paraId="0BE28CCE" w14:textId="1DE151F3" w:rsidR="00A2132E" w:rsidRPr="001B5681" w:rsidRDefault="00A2132E" w:rsidP="003B1752">
      <w:pPr>
        <w:pStyle w:val="afffff6"/>
      </w:pPr>
      <w:r>
        <w:rPr>
          <w:rStyle w:val="afb"/>
        </w:rPr>
        <w:footnoteRef/>
      </w:r>
      <w:r>
        <w:t xml:space="preserve"> </w:t>
      </w:r>
      <w:r w:rsidRPr="001B5681">
        <w:rPr>
          <w:b/>
          <w:bCs/>
        </w:rPr>
        <w:t>Реал</w:t>
      </w:r>
      <w:r>
        <w:t xml:space="preserve"> – с</w:t>
      </w:r>
      <w:r w:rsidRPr="001B5681">
        <w:t xml:space="preserve">окращённая сленговая форма слова </w:t>
      </w:r>
      <w:r w:rsidR="003B1752">
        <w:t>«р</w:t>
      </w:r>
      <w:r w:rsidRPr="001B5681">
        <w:t>еальность</w:t>
      </w:r>
      <w:r w:rsidR="003B1752">
        <w:t>»</w:t>
      </w:r>
      <w:r w:rsidRPr="001B5681">
        <w:t>,</w:t>
      </w:r>
      <w:r w:rsidR="003B1752">
        <w:t xml:space="preserve"> «</w:t>
      </w:r>
      <w:r w:rsidRPr="001B5681">
        <w:t>реальный мир</w:t>
      </w:r>
      <w:r w:rsidR="003B1752">
        <w:t>»</w:t>
      </w:r>
      <w:r w:rsidRPr="001B5681">
        <w:t>, противопоставляемого понятию Виртуальный мир.</w:t>
      </w:r>
    </w:p>
    <w:p w14:paraId="0D4061F4" w14:textId="77777777" w:rsidR="00A2132E" w:rsidRPr="001B5681" w:rsidRDefault="00A2132E" w:rsidP="00A2132E">
      <w:pPr>
        <w:pStyle w:val="af9"/>
      </w:pPr>
    </w:p>
  </w:footnote>
  <w:footnote w:id="6">
    <w:p w14:paraId="79FA7A12" w14:textId="49E8B96A" w:rsidR="00A2132E" w:rsidRPr="00CA7D23" w:rsidRDefault="00A2132E" w:rsidP="00CD43F0">
      <w:pPr>
        <w:pStyle w:val="afffff6"/>
      </w:pPr>
      <w:r>
        <w:rPr>
          <w:rStyle w:val="afb"/>
        </w:rPr>
        <w:footnoteRef/>
      </w:r>
      <w:r>
        <w:t xml:space="preserve"> </w:t>
      </w:r>
      <w:r w:rsidRPr="00CA7D23">
        <w:rPr>
          <w:b/>
          <w:bCs/>
        </w:rPr>
        <w:t>Социум</w:t>
      </w:r>
      <w:r>
        <w:t xml:space="preserve"> – </w:t>
      </w:r>
      <w:r w:rsidRPr="00CA7D23">
        <w:t>группа людей, объединённых по каким-л</w:t>
      </w:r>
      <w:r>
        <w:t xml:space="preserve">ибо </w:t>
      </w:r>
      <w:r w:rsidRPr="00CA7D23">
        <w:t>признакам (профессиональным, культурным и т. п.).</w:t>
      </w:r>
    </w:p>
    <w:p w14:paraId="1929F9BB" w14:textId="77777777" w:rsidR="00A2132E" w:rsidRPr="00CA7D23" w:rsidRDefault="00A2132E" w:rsidP="00A2132E">
      <w:pPr>
        <w:pStyle w:val="af9"/>
      </w:pPr>
    </w:p>
  </w:footnote>
  <w:footnote w:id="7">
    <w:p w14:paraId="7A5E31B4" w14:textId="2F096E82" w:rsidR="00A2132E" w:rsidRPr="00214718" w:rsidRDefault="00A2132E" w:rsidP="00CD43F0">
      <w:pPr>
        <w:pStyle w:val="afffff6"/>
        <w:rPr>
          <w:rFonts w:ascii="Times New Roman" w:hAnsi="Times New Roman"/>
          <w:sz w:val="24"/>
        </w:rPr>
      </w:pPr>
      <w:r>
        <w:rPr>
          <w:rStyle w:val="afb"/>
        </w:rPr>
        <w:footnoteRef/>
      </w:r>
      <w:r>
        <w:t xml:space="preserve"> </w:t>
      </w:r>
      <w:r w:rsidRPr="00214718">
        <w:rPr>
          <w:b/>
          <w:bCs/>
        </w:rPr>
        <w:t>Карл Филипп Готтлиб фон Клаузевиц</w:t>
      </w:r>
      <w:r>
        <w:t xml:space="preserve"> – </w:t>
      </w:r>
      <w:r w:rsidRPr="00214718">
        <w:t>прусский военачальник, военный теоретик и историк. В 1812</w:t>
      </w:r>
      <w:r>
        <w:t>–</w:t>
      </w:r>
      <w:r w:rsidRPr="00214718">
        <w:t>1814 годах служил в русской армии.</w:t>
      </w:r>
      <w:r w:rsidR="00CD43F0">
        <w:t xml:space="preserve"> </w:t>
      </w:r>
      <w:r w:rsidRPr="00214718">
        <w:t>Своим сочинением «О войне» произвёл переворот в теории и основах военных наук.</w:t>
      </w:r>
      <w:r w:rsidRPr="00214718">
        <w:rPr>
          <w:rFonts w:ascii="Times New Roman" w:hAnsi="Times New Roman"/>
          <w:sz w:val="24"/>
        </w:rPr>
        <w:t xml:space="preserve"> </w:t>
      </w:r>
    </w:p>
  </w:footnote>
  <w:footnote w:id="8">
    <w:p w14:paraId="0AA5BE21" w14:textId="37F5A944" w:rsidR="00A2132E" w:rsidRPr="00EE5E69" w:rsidRDefault="00A2132E" w:rsidP="00CD43F0">
      <w:pPr>
        <w:pStyle w:val="afffff6"/>
      </w:pPr>
      <w:r>
        <w:rPr>
          <w:rStyle w:val="afb"/>
        </w:rPr>
        <w:footnoteRef/>
      </w:r>
      <w:r>
        <w:t xml:space="preserve"> </w:t>
      </w:r>
      <w:r w:rsidRPr="00EE5E69">
        <w:t>Сэр </w:t>
      </w:r>
      <w:r w:rsidRPr="00EE5E69">
        <w:rPr>
          <w:b/>
          <w:bCs/>
        </w:rPr>
        <w:t>Бэзил Генри Лиддел Гарт</w:t>
      </w:r>
      <w:r>
        <w:t xml:space="preserve"> – </w:t>
      </w:r>
      <w:r w:rsidRPr="00EE5E69">
        <w:t>до посвящения в рыцари известный как</w:t>
      </w:r>
      <w:r w:rsidR="00CD43F0">
        <w:t xml:space="preserve"> </w:t>
      </w:r>
      <w:r w:rsidRPr="00EE5E69">
        <w:rPr>
          <w:b/>
          <w:bCs/>
        </w:rPr>
        <w:t>капитан Б. Г. Лиддел Гарт</w:t>
      </w:r>
      <w:r w:rsidRPr="00EE5E69">
        <w:t> </w:t>
      </w:r>
      <w:r>
        <w:t>–</w:t>
      </w:r>
      <w:r w:rsidR="00CD43F0">
        <w:t xml:space="preserve"> </w:t>
      </w:r>
      <w:r w:rsidRPr="00EE5E69">
        <w:t>английский</w:t>
      </w:r>
      <w:r w:rsidR="00CD43F0">
        <w:t xml:space="preserve"> </w:t>
      </w:r>
      <w:r w:rsidRPr="00EE5E69">
        <w:t xml:space="preserve">военный историк и теоретик, оказавший большое влияние на развитие механизированной войны в XX веке, а также на теорию стратегии в целом. </w:t>
      </w:r>
    </w:p>
    <w:p w14:paraId="137BB5A8" w14:textId="77777777" w:rsidR="00A2132E" w:rsidRPr="00EE5E69" w:rsidRDefault="00A2132E" w:rsidP="00A2132E">
      <w:pPr>
        <w:pStyle w:val="af9"/>
        <w:ind w:firstLine="0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8D5B" w14:textId="72CB17F0" w:rsidR="00573D4E" w:rsidRPr="00BB0494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04234E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04234E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04234E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BB0494">
      <w:rPr>
        <w:b/>
        <w:bCs w:val="0"/>
        <w:u w:val="none"/>
      </w:rPr>
      <w:t xml:space="preserve"> </w:t>
    </w:r>
    <w:r w:rsidR="00BB0494">
      <w:rPr>
        <w:u w:val="none"/>
      </w:rPr>
      <w:t>Реальность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6454BA20">
          <wp:extent cx="6273272" cy="557999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72" cy="5579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07C7540"/>
    <w:lvl w:ilvl="0" w:tplc="BD74BA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044A07C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2437A"/>
    <w:multiLevelType w:val="hybridMultilevel"/>
    <w:tmpl w:val="3F200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E6236"/>
    <w:multiLevelType w:val="hybridMultilevel"/>
    <w:tmpl w:val="73E2453C"/>
    <w:lvl w:ilvl="0" w:tplc="984400EC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3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8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4F479F6"/>
    <w:multiLevelType w:val="hybridMultilevel"/>
    <w:tmpl w:val="6B228B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4"/>
  </w:num>
  <w:num w:numId="4">
    <w:abstractNumId w:val="15"/>
  </w:num>
  <w:num w:numId="5">
    <w:abstractNumId w:val="19"/>
  </w:num>
  <w:num w:numId="6">
    <w:abstractNumId w:val="11"/>
  </w:num>
  <w:num w:numId="7">
    <w:abstractNumId w:val="17"/>
  </w:num>
  <w:num w:numId="8">
    <w:abstractNumId w:val="2"/>
  </w:num>
  <w:num w:numId="9">
    <w:abstractNumId w:val="10"/>
  </w:num>
  <w:num w:numId="10">
    <w:abstractNumId w:val="1"/>
  </w:num>
  <w:num w:numId="11">
    <w:abstractNumId w:val="18"/>
  </w:num>
  <w:num w:numId="12">
    <w:abstractNumId w:val="14"/>
    <w:lvlOverride w:ilvl="0">
      <w:startOverride w:val="1"/>
    </w:lvlOverride>
  </w:num>
  <w:num w:numId="13">
    <w:abstractNumId w:val="5"/>
  </w:num>
  <w:num w:numId="14">
    <w:abstractNumId w:val="13"/>
  </w:num>
  <w:num w:numId="15">
    <w:abstractNumId w:val="3"/>
  </w:num>
  <w:num w:numId="16">
    <w:abstractNumId w:val="8"/>
  </w:num>
  <w:num w:numId="17">
    <w:abstractNumId w:val="7"/>
  </w:num>
  <w:num w:numId="18">
    <w:abstractNumId w:val="9"/>
  </w:num>
  <w:num w:numId="19">
    <w:abstractNumId w:val="12"/>
  </w:num>
  <w:num w:numId="20">
    <w:abstractNumId w:val="6"/>
  </w:num>
  <w:num w:numId="21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49F4"/>
    <w:rsid w:val="000256F8"/>
    <w:rsid w:val="0002584E"/>
    <w:rsid w:val="00026DF8"/>
    <w:rsid w:val="00030640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5CD3"/>
    <w:rsid w:val="0006748D"/>
    <w:rsid w:val="0006762B"/>
    <w:rsid w:val="00070F00"/>
    <w:rsid w:val="00071C45"/>
    <w:rsid w:val="00072751"/>
    <w:rsid w:val="00073257"/>
    <w:rsid w:val="00073411"/>
    <w:rsid w:val="000739D8"/>
    <w:rsid w:val="000765C9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0AA6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C009B"/>
    <w:rsid w:val="000C0144"/>
    <w:rsid w:val="000C11AD"/>
    <w:rsid w:val="000C2271"/>
    <w:rsid w:val="000C231A"/>
    <w:rsid w:val="000C2688"/>
    <w:rsid w:val="000C4E40"/>
    <w:rsid w:val="000C51B5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54C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A9D"/>
    <w:rsid w:val="00166D8A"/>
    <w:rsid w:val="00167AC7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4CFF"/>
    <w:rsid w:val="00184E83"/>
    <w:rsid w:val="001853DB"/>
    <w:rsid w:val="001854DC"/>
    <w:rsid w:val="001866AF"/>
    <w:rsid w:val="00191D35"/>
    <w:rsid w:val="00191E6B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4C78"/>
    <w:rsid w:val="001B69B9"/>
    <w:rsid w:val="001B71F4"/>
    <w:rsid w:val="001B777B"/>
    <w:rsid w:val="001B77DF"/>
    <w:rsid w:val="001C1D3E"/>
    <w:rsid w:val="001C253C"/>
    <w:rsid w:val="001C278E"/>
    <w:rsid w:val="001C2D14"/>
    <w:rsid w:val="001C3960"/>
    <w:rsid w:val="001C4914"/>
    <w:rsid w:val="001C5876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3385"/>
    <w:rsid w:val="0022601C"/>
    <w:rsid w:val="002267D8"/>
    <w:rsid w:val="0022731B"/>
    <w:rsid w:val="00227473"/>
    <w:rsid w:val="00227733"/>
    <w:rsid w:val="00227E9D"/>
    <w:rsid w:val="00230816"/>
    <w:rsid w:val="00230C0F"/>
    <w:rsid w:val="00231BFC"/>
    <w:rsid w:val="00231F88"/>
    <w:rsid w:val="00232134"/>
    <w:rsid w:val="0023267E"/>
    <w:rsid w:val="00233039"/>
    <w:rsid w:val="00233F20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4176"/>
    <w:rsid w:val="0025532C"/>
    <w:rsid w:val="00257BBF"/>
    <w:rsid w:val="00260048"/>
    <w:rsid w:val="00260C58"/>
    <w:rsid w:val="00261F62"/>
    <w:rsid w:val="0026296F"/>
    <w:rsid w:val="00262ADC"/>
    <w:rsid w:val="00262B3B"/>
    <w:rsid w:val="00264D5C"/>
    <w:rsid w:val="00265917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87287"/>
    <w:rsid w:val="00287F5F"/>
    <w:rsid w:val="002900EF"/>
    <w:rsid w:val="00292522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985"/>
    <w:rsid w:val="002C7E78"/>
    <w:rsid w:val="002D0B49"/>
    <w:rsid w:val="002D1927"/>
    <w:rsid w:val="002D2CFB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7B90"/>
    <w:rsid w:val="00301C3C"/>
    <w:rsid w:val="003022B7"/>
    <w:rsid w:val="00303613"/>
    <w:rsid w:val="0030576F"/>
    <w:rsid w:val="003058BD"/>
    <w:rsid w:val="003076F7"/>
    <w:rsid w:val="00307744"/>
    <w:rsid w:val="00310159"/>
    <w:rsid w:val="0031028F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4159B"/>
    <w:rsid w:val="0034269E"/>
    <w:rsid w:val="003443DF"/>
    <w:rsid w:val="00344BA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5A"/>
    <w:rsid w:val="00383A90"/>
    <w:rsid w:val="00384230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1752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39F1"/>
    <w:rsid w:val="003D46E7"/>
    <w:rsid w:val="003D4B7E"/>
    <w:rsid w:val="003D6210"/>
    <w:rsid w:val="003D6750"/>
    <w:rsid w:val="003D6F37"/>
    <w:rsid w:val="003D7988"/>
    <w:rsid w:val="003D7A9A"/>
    <w:rsid w:val="003E3F25"/>
    <w:rsid w:val="003E4007"/>
    <w:rsid w:val="003E48AD"/>
    <w:rsid w:val="003E66ED"/>
    <w:rsid w:val="003E6B9F"/>
    <w:rsid w:val="003F0578"/>
    <w:rsid w:val="003F29A3"/>
    <w:rsid w:val="003F2A25"/>
    <w:rsid w:val="003F2C78"/>
    <w:rsid w:val="003F2D90"/>
    <w:rsid w:val="003F2F89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2156"/>
    <w:rsid w:val="00427368"/>
    <w:rsid w:val="004277D8"/>
    <w:rsid w:val="0043063D"/>
    <w:rsid w:val="0043170A"/>
    <w:rsid w:val="00433862"/>
    <w:rsid w:val="004340B4"/>
    <w:rsid w:val="004353F5"/>
    <w:rsid w:val="00435AD4"/>
    <w:rsid w:val="00437535"/>
    <w:rsid w:val="00437655"/>
    <w:rsid w:val="004426BB"/>
    <w:rsid w:val="00442893"/>
    <w:rsid w:val="00442D9F"/>
    <w:rsid w:val="00442EEC"/>
    <w:rsid w:val="00443A00"/>
    <w:rsid w:val="00443C6F"/>
    <w:rsid w:val="004468DD"/>
    <w:rsid w:val="00447E4D"/>
    <w:rsid w:val="0045251F"/>
    <w:rsid w:val="00452700"/>
    <w:rsid w:val="00452F58"/>
    <w:rsid w:val="004536F6"/>
    <w:rsid w:val="004541C1"/>
    <w:rsid w:val="00454444"/>
    <w:rsid w:val="004545D8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1028"/>
    <w:rsid w:val="004714FA"/>
    <w:rsid w:val="00472531"/>
    <w:rsid w:val="004742D5"/>
    <w:rsid w:val="004744A8"/>
    <w:rsid w:val="004751B7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E1E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23EF"/>
    <w:rsid w:val="004B53B0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C7E82"/>
    <w:rsid w:val="004D0080"/>
    <w:rsid w:val="004D0BA2"/>
    <w:rsid w:val="004D1400"/>
    <w:rsid w:val="004D1677"/>
    <w:rsid w:val="004D2687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B37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378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D4E"/>
    <w:rsid w:val="00573E94"/>
    <w:rsid w:val="005757ED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946"/>
    <w:rsid w:val="005C14CE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E693A"/>
    <w:rsid w:val="005F050C"/>
    <w:rsid w:val="005F0E50"/>
    <w:rsid w:val="005F1D34"/>
    <w:rsid w:val="005F5239"/>
    <w:rsid w:val="005F5C8E"/>
    <w:rsid w:val="005F64AC"/>
    <w:rsid w:val="00601173"/>
    <w:rsid w:val="006014A8"/>
    <w:rsid w:val="00601C9F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5E7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906"/>
    <w:rsid w:val="006263C8"/>
    <w:rsid w:val="00626644"/>
    <w:rsid w:val="00627EE7"/>
    <w:rsid w:val="006301C9"/>
    <w:rsid w:val="006317A7"/>
    <w:rsid w:val="00631833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5667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70816"/>
    <w:rsid w:val="00671EC0"/>
    <w:rsid w:val="00671FFD"/>
    <w:rsid w:val="00672A36"/>
    <w:rsid w:val="00672B41"/>
    <w:rsid w:val="00672C19"/>
    <w:rsid w:val="00673416"/>
    <w:rsid w:val="0067349F"/>
    <w:rsid w:val="00673ACE"/>
    <w:rsid w:val="00674142"/>
    <w:rsid w:val="00674EB2"/>
    <w:rsid w:val="0067577D"/>
    <w:rsid w:val="00675C80"/>
    <w:rsid w:val="00676A67"/>
    <w:rsid w:val="0068046E"/>
    <w:rsid w:val="00680FE1"/>
    <w:rsid w:val="00681472"/>
    <w:rsid w:val="00681D78"/>
    <w:rsid w:val="00681DC5"/>
    <w:rsid w:val="0068304A"/>
    <w:rsid w:val="006846AB"/>
    <w:rsid w:val="0068486D"/>
    <w:rsid w:val="00685237"/>
    <w:rsid w:val="00685B83"/>
    <w:rsid w:val="00686D40"/>
    <w:rsid w:val="00687DDC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978C4"/>
    <w:rsid w:val="006A20B5"/>
    <w:rsid w:val="006A2448"/>
    <w:rsid w:val="006A2604"/>
    <w:rsid w:val="006A4301"/>
    <w:rsid w:val="006A53B0"/>
    <w:rsid w:val="006A6F90"/>
    <w:rsid w:val="006A78F3"/>
    <w:rsid w:val="006A7D5A"/>
    <w:rsid w:val="006A7EF2"/>
    <w:rsid w:val="006B0635"/>
    <w:rsid w:val="006B0CBD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3B54"/>
    <w:rsid w:val="006F44F0"/>
    <w:rsid w:val="006F4F0A"/>
    <w:rsid w:val="006F5139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787"/>
    <w:rsid w:val="007060DC"/>
    <w:rsid w:val="007077AB"/>
    <w:rsid w:val="007100DD"/>
    <w:rsid w:val="007111C7"/>
    <w:rsid w:val="0071520D"/>
    <w:rsid w:val="00716A80"/>
    <w:rsid w:val="00716FBB"/>
    <w:rsid w:val="0071774F"/>
    <w:rsid w:val="00720590"/>
    <w:rsid w:val="007205C4"/>
    <w:rsid w:val="00720A86"/>
    <w:rsid w:val="00720E29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08E"/>
    <w:rsid w:val="00750C30"/>
    <w:rsid w:val="00750D78"/>
    <w:rsid w:val="00751329"/>
    <w:rsid w:val="007517A1"/>
    <w:rsid w:val="00751A96"/>
    <w:rsid w:val="00751EE9"/>
    <w:rsid w:val="00753055"/>
    <w:rsid w:val="00753751"/>
    <w:rsid w:val="00753C8C"/>
    <w:rsid w:val="00755B2D"/>
    <w:rsid w:val="00757197"/>
    <w:rsid w:val="00757280"/>
    <w:rsid w:val="0075793D"/>
    <w:rsid w:val="0076009B"/>
    <w:rsid w:val="00763E06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774A8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1064"/>
    <w:rsid w:val="00811C23"/>
    <w:rsid w:val="00811E0F"/>
    <w:rsid w:val="008123B8"/>
    <w:rsid w:val="00813D91"/>
    <w:rsid w:val="00815563"/>
    <w:rsid w:val="008157E9"/>
    <w:rsid w:val="008168B5"/>
    <w:rsid w:val="00816B6C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1E17"/>
    <w:rsid w:val="00832C4D"/>
    <w:rsid w:val="00832F78"/>
    <w:rsid w:val="00834306"/>
    <w:rsid w:val="00835709"/>
    <w:rsid w:val="008358B2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224"/>
    <w:rsid w:val="00864368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699A"/>
    <w:rsid w:val="00877B8D"/>
    <w:rsid w:val="00880D6C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AEF"/>
    <w:rsid w:val="008C12DC"/>
    <w:rsid w:val="008C12E7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BD2"/>
    <w:rsid w:val="00900C88"/>
    <w:rsid w:val="009025F0"/>
    <w:rsid w:val="00903614"/>
    <w:rsid w:val="009038E4"/>
    <w:rsid w:val="00906E7C"/>
    <w:rsid w:val="00907ACC"/>
    <w:rsid w:val="00910273"/>
    <w:rsid w:val="00912916"/>
    <w:rsid w:val="00913A75"/>
    <w:rsid w:val="009146C8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627"/>
    <w:rsid w:val="00947AAB"/>
    <w:rsid w:val="00951302"/>
    <w:rsid w:val="00951628"/>
    <w:rsid w:val="009517D2"/>
    <w:rsid w:val="00951B43"/>
    <w:rsid w:val="00951DD9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2926"/>
    <w:rsid w:val="00984D41"/>
    <w:rsid w:val="00985ED6"/>
    <w:rsid w:val="00986C1C"/>
    <w:rsid w:val="00987C26"/>
    <w:rsid w:val="009905F9"/>
    <w:rsid w:val="00990CF8"/>
    <w:rsid w:val="00991509"/>
    <w:rsid w:val="0099488B"/>
    <w:rsid w:val="009950B2"/>
    <w:rsid w:val="00995E95"/>
    <w:rsid w:val="009977DB"/>
    <w:rsid w:val="009A11F0"/>
    <w:rsid w:val="009A14E6"/>
    <w:rsid w:val="009A1E14"/>
    <w:rsid w:val="009A335D"/>
    <w:rsid w:val="009A3431"/>
    <w:rsid w:val="009A4F93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15EF"/>
    <w:rsid w:val="009F273A"/>
    <w:rsid w:val="009F2D49"/>
    <w:rsid w:val="009F34B3"/>
    <w:rsid w:val="009F3F2F"/>
    <w:rsid w:val="009F506E"/>
    <w:rsid w:val="009F50E2"/>
    <w:rsid w:val="009F57BC"/>
    <w:rsid w:val="009F5D02"/>
    <w:rsid w:val="00A0035F"/>
    <w:rsid w:val="00A00461"/>
    <w:rsid w:val="00A017F2"/>
    <w:rsid w:val="00A047C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CE3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7B18"/>
    <w:rsid w:val="00A57F54"/>
    <w:rsid w:val="00A60200"/>
    <w:rsid w:val="00A611F3"/>
    <w:rsid w:val="00A67111"/>
    <w:rsid w:val="00A675EE"/>
    <w:rsid w:val="00A67DF3"/>
    <w:rsid w:val="00A70378"/>
    <w:rsid w:val="00A7225A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514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3CC"/>
    <w:rsid w:val="00B20460"/>
    <w:rsid w:val="00B217A7"/>
    <w:rsid w:val="00B2233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5CBD"/>
    <w:rsid w:val="00B67664"/>
    <w:rsid w:val="00B7037E"/>
    <w:rsid w:val="00B709CE"/>
    <w:rsid w:val="00B70BCE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6122"/>
    <w:rsid w:val="00B86147"/>
    <w:rsid w:val="00B86B2F"/>
    <w:rsid w:val="00B8716D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304"/>
    <w:rsid w:val="00BC766B"/>
    <w:rsid w:val="00BC78C2"/>
    <w:rsid w:val="00BD2724"/>
    <w:rsid w:val="00BD3BDF"/>
    <w:rsid w:val="00BD4AB5"/>
    <w:rsid w:val="00BD4FDC"/>
    <w:rsid w:val="00BD592A"/>
    <w:rsid w:val="00BD5F4B"/>
    <w:rsid w:val="00BD6209"/>
    <w:rsid w:val="00BD6FDF"/>
    <w:rsid w:val="00BD72AA"/>
    <w:rsid w:val="00BE08CE"/>
    <w:rsid w:val="00BE26A1"/>
    <w:rsid w:val="00BE2B23"/>
    <w:rsid w:val="00BE3848"/>
    <w:rsid w:val="00BE60CC"/>
    <w:rsid w:val="00BE6B2B"/>
    <w:rsid w:val="00BE6BEE"/>
    <w:rsid w:val="00BE7B13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C00AD5"/>
    <w:rsid w:val="00C00D70"/>
    <w:rsid w:val="00C01ABE"/>
    <w:rsid w:val="00C01EBA"/>
    <w:rsid w:val="00C03646"/>
    <w:rsid w:val="00C04A91"/>
    <w:rsid w:val="00C05098"/>
    <w:rsid w:val="00C05361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E8A"/>
    <w:rsid w:val="00CB7B8B"/>
    <w:rsid w:val="00CC0845"/>
    <w:rsid w:val="00CC1FE0"/>
    <w:rsid w:val="00CC205F"/>
    <w:rsid w:val="00CC2185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2A"/>
    <w:rsid w:val="00CD1FF8"/>
    <w:rsid w:val="00CD25CC"/>
    <w:rsid w:val="00CD43F0"/>
    <w:rsid w:val="00CD46ED"/>
    <w:rsid w:val="00CD5E9F"/>
    <w:rsid w:val="00CD5F1D"/>
    <w:rsid w:val="00CD7092"/>
    <w:rsid w:val="00CD71A3"/>
    <w:rsid w:val="00CD7FF8"/>
    <w:rsid w:val="00CE043B"/>
    <w:rsid w:val="00CE0F5A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D05"/>
    <w:rsid w:val="00CF4408"/>
    <w:rsid w:val="00CF4BD6"/>
    <w:rsid w:val="00CF4D41"/>
    <w:rsid w:val="00CF6BB9"/>
    <w:rsid w:val="00CF6F75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5D58"/>
    <w:rsid w:val="00D062D1"/>
    <w:rsid w:val="00D07A01"/>
    <w:rsid w:val="00D11D07"/>
    <w:rsid w:val="00D13AB9"/>
    <w:rsid w:val="00D13CBF"/>
    <w:rsid w:val="00D13DB6"/>
    <w:rsid w:val="00D13E57"/>
    <w:rsid w:val="00D146FE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4268"/>
    <w:rsid w:val="00D2431F"/>
    <w:rsid w:val="00D24A6D"/>
    <w:rsid w:val="00D2656A"/>
    <w:rsid w:val="00D26BB6"/>
    <w:rsid w:val="00D2702F"/>
    <w:rsid w:val="00D30F11"/>
    <w:rsid w:val="00D31821"/>
    <w:rsid w:val="00D33423"/>
    <w:rsid w:val="00D335C5"/>
    <w:rsid w:val="00D338F3"/>
    <w:rsid w:val="00D34666"/>
    <w:rsid w:val="00D34972"/>
    <w:rsid w:val="00D3569E"/>
    <w:rsid w:val="00D35C11"/>
    <w:rsid w:val="00D3637F"/>
    <w:rsid w:val="00D3682D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9E7"/>
    <w:rsid w:val="00D46D08"/>
    <w:rsid w:val="00D47D6C"/>
    <w:rsid w:val="00D51283"/>
    <w:rsid w:val="00D5143B"/>
    <w:rsid w:val="00D51E75"/>
    <w:rsid w:val="00D53188"/>
    <w:rsid w:val="00D53938"/>
    <w:rsid w:val="00D54200"/>
    <w:rsid w:val="00D544BA"/>
    <w:rsid w:val="00D54626"/>
    <w:rsid w:val="00D5538D"/>
    <w:rsid w:val="00D55630"/>
    <w:rsid w:val="00D56138"/>
    <w:rsid w:val="00D56B44"/>
    <w:rsid w:val="00D57B86"/>
    <w:rsid w:val="00D57B91"/>
    <w:rsid w:val="00D603A9"/>
    <w:rsid w:val="00D6184C"/>
    <w:rsid w:val="00D62E18"/>
    <w:rsid w:val="00D6336C"/>
    <w:rsid w:val="00D63C8E"/>
    <w:rsid w:val="00D64C3E"/>
    <w:rsid w:val="00D65339"/>
    <w:rsid w:val="00D701B6"/>
    <w:rsid w:val="00D70617"/>
    <w:rsid w:val="00D73231"/>
    <w:rsid w:val="00D73F82"/>
    <w:rsid w:val="00D75EA2"/>
    <w:rsid w:val="00D77142"/>
    <w:rsid w:val="00D772A3"/>
    <w:rsid w:val="00D77785"/>
    <w:rsid w:val="00D80B29"/>
    <w:rsid w:val="00D8265D"/>
    <w:rsid w:val="00D82A1D"/>
    <w:rsid w:val="00D82D6A"/>
    <w:rsid w:val="00D83650"/>
    <w:rsid w:val="00D83DF6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57A4"/>
    <w:rsid w:val="00DC646A"/>
    <w:rsid w:val="00DD0D14"/>
    <w:rsid w:val="00DD1863"/>
    <w:rsid w:val="00DD3701"/>
    <w:rsid w:val="00DD3DF9"/>
    <w:rsid w:val="00DD4D5D"/>
    <w:rsid w:val="00DD5981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63C"/>
    <w:rsid w:val="00DE7DED"/>
    <w:rsid w:val="00DF0348"/>
    <w:rsid w:val="00DF0D4A"/>
    <w:rsid w:val="00DF0F92"/>
    <w:rsid w:val="00DF28B6"/>
    <w:rsid w:val="00DF36A2"/>
    <w:rsid w:val="00DF5D0B"/>
    <w:rsid w:val="00DF6EFB"/>
    <w:rsid w:val="00DF71AC"/>
    <w:rsid w:val="00DF736C"/>
    <w:rsid w:val="00E00FD2"/>
    <w:rsid w:val="00E01A2F"/>
    <w:rsid w:val="00E01AB8"/>
    <w:rsid w:val="00E021C6"/>
    <w:rsid w:val="00E02F94"/>
    <w:rsid w:val="00E03C0D"/>
    <w:rsid w:val="00E05451"/>
    <w:rsid w:val="00E118F9"/>
    <w:rsid w:val="00E13C19"/>
    <w:rsid w:val="00E144A1"/>
    <w:rsid w:val="00E149DE"/>
    <w:rsid w:val="00E15561"/>
    <w:rsid w:val="00E15B80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355"/>
    <w:rsid w:val="00E51DF5"/>
    <w:rsid w:val="00E51E02"/>
    <w:rsid w:val="00E525E1"/>
    <w:rsid w:val="00E54267"/>
    <w:rsid w:val="00E54D5D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5C86"/>
    <w:rsid w:val="00E87E7A"/>
    <w:rsid w:val="00E90553"/>
    <w:rsid w:val="00E92769"/>
    <w:rsid w:val="00E936C5"/>
    <w:rsid w:val="00E9686A"/>
    <w:rsid w:val="00EA1052"/>
    <w:rsid w:val="00EA296C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6E73"/>
    <w:rsid w:val="00EB78EF"/>
    <w:rsid w:val="00EC0031"/>
    <w:rsid w:val="00EC13D9"/>
    <w:rsid w:val="00EC5B7B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562C"/>
    <w:rsid w:val="00EE5BF3"/>
    <w:rsid w:val="00EE7201"/>
    <w:rsid w:val="00EE765C"/>
    <w:rsid w:val="00EF01D0"/>
    <w:rsid w:val="00EF1CBC"/>
    <w:rsid w:val="00EF3396"/>
    <w:rsid w:val="00EF352B"/>
    <w:rsid w:val="00EF3BA3"/>
    <w:rsid w:val="00EF3FDE"/>
    <w:rsid w:val="00EF4396"/>
    <w:rsid w:val="00EF6F00"/>
    <w:rsid w:val="00EF728D"/>
    <w:rsid w:val="00EF72A1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1F8B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2392"/>
    <w:rsid w:val="00F72896"/>
    <w:rsid w:val="00F73826"/>
    <w:rsid w:val="00F73FCA"/>
    <w:rsid w:val="00F748AE"/>
    <w:rsid w:val="00F74D57"/>
    <w:rsid w:val="00F76DB6"/>
    <w:rsid w:val="00F77491"/>
    <w:rsid w:val="00F80895"/>
    <w:rsid w:val="00F8142D"/>
    <w:rsid w:val="00F8156D"/>
    <w:rsid w:val="00F81EE3"/>
    <w:rsid w:val="00F833B3"/>
    <w:rsid w:val="00F836CC"/>
    <w:rsid w:val="00F8496F"/>
    <w:rsid w:val="00F85CE1"/>
    <w:rsid w:val="00F8681C"/>
    <w:rsid w:val="00F86BCE"/>
    <w:rsid w:val="00F87573"/>
    <w:rsid w:val="00F87784"/>
    <w:rsid w:val="00F87DCA"/>
    <w:rsid w:val="00F87E3F"/>
    <w:rsid w:val="00F91D24"/>
    <w:rsid w:val="00F93893"/>
    <w:rsid w:val="00F93F5C"/>
    <w:rsid w:val="00F94B8F"/>
    <w:rsid w:val="00F955E9"/>
    <w:rsid w:val="00F962CC"/>
    <w:rsid w:val="00FA1237"/>
    <w:rsid w:val="00FA16E5"/>
    <w:rsid w:val="00FA2A0A"/>
    <w:rsid w:val="00FA3731"/>
    <w:rsid w:val="00FA5A1D"/>
    <w:rsid w:val="00FA62B4"/>
    <w:rsid w:val="00FA738F"/>
    <w:rsid w:val="00FB2198"/>
    <w:rsid w:val="00FB3F4D"/>
    <w:rsid w:val="00FB438B"/>
    <w:rsid w:val="00FB4464"/>
    <w:rsid w:val="00FB44C6"/>
    <w:rsid w:val="00FB458B"/>
    <w:rsid w:val="00FB51DC"/>
    <w:rsid w:val="00FB6288"/>
    <w:rsid w:val="00FB6B7F"/>
    <w:rsid w:val="00FB6CA0"/>
    <w:rsid w:val="00FB6DE8"/>
    <w:rsid w:val="00FC0288"/>
    <w:rsid w:val="00FC200A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BF0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052B"/>
    <w:rsid w:val="00FE1414"/>
    <w:rsid w:val="00FE1BD0"/>
    <w:rsid w:val="00FE2E57"/>
    <w:rsid w:val="00FE423A"/>
    <w:rsid w:val="00FE4C8F"/>
    <w:rsid w:val="00FF1490"/>
    <w:rsid w:val="00FF3E42"/>
    <w:rsid w:val="00FF60AA"/>
    <w:rsid w:val="00FF640C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BC5A7E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BC5A7E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F0786F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BB049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053EED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B217A7"/>
    <w:pPr>
      <w:spacing w:after="120" w:line="240" w:lineRule="auto"/>
      <w:ind w:firstLine="0"/>
      <w:jc w:val="center"/>
    </w:pPr>
    <w:rPr>
      <w:rFonts w:eastAsiaTheme="minorHAnsi"/>
      <w:b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F70DC4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1C2D14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96691D"/>
    <w:pPr>
      <w:spacing w:before="240" w:after="240" w:line="240" w:lineRule="auto"/>
      <w:ind w:left="5529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935C3F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14654C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A85D3F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1737</TotalTime>
  <Pages>13</Pages>
  <Words>3963</Words>
  <Characters>22591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322</cp:revision>
  <cp:lastPrinted>2021-09-14T01:53:00Z</cp:lastPrinted>
  <dcterms:created xsi:type="dcterms:W3CDTF">2021-07-21T07:59:00Z</dcterms:created>
  <dcterms:modified xsi:type="dcterms:W3CDTF">2021-11-23T01:47:00Z</dcterms:modified>
</cp:coreProperties>
</file>