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64800891" w:rsidR="00A37CE3" w:rsidRPr="0032039E" w:rsidRDefault="00BF13C9" w:rsidP="00A37CE3">
      <w:pPr>
        <w:pStyle w:val="2a"/>
      </w:pPr>
      <w:r>
        <w:t>Создать</w:t>
      </w:r>
      <w:r w:rsidR="00C50A13">
        <w:t xml:space="preserve"> </w:t>
      </w:r>
      <w:r>
        <w:t>свою</w:t>
      </w:r>
      <w:r w:rsidR="00C50A13">
        <w:t xml:space="preserve"> </w:t>
      </w:r>
      <w:r>
        <w:t>платформу</w:t>
      </w:r>
      <w:r w:rsidR="0032039E">
        <w:t>…</w:t>
      </w:r>
      <w:r w:rsidR="00C50A13">
        <w:t xml:space="preserve"> </w:t>
      </w:r>
    </w:p>
    <w:p w14:paraId="6E435E27" w14:textId="156F17A7" w:rsidR="00D35C11" w:rsidRPr="00872D76" w:rsidRDefault="00BF13C9" w:rsidP="0096691D">
      <w:pPr>
        <w:pStyle w:val="afffffc"/>
      </w:pPr>
      <w:r>
        <w:rPr>
          <w:rStyle w:val="affffa"/>
          <w:color w:val="auto"/>
          <w:sz w:val="26"/>
        </w:rPr>
        <w:t>Все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наши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теории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–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это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не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что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иное,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как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обобщение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опыта,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наблюдаемых</w:t>
      </w:r>
      <w:r w:rsidR="00C50A13">
        <w:rPr>
          <w:rStyle w:val="affffa"/>
          <w:color w:val="auto"/>
          <w:sz w:val="26"/>
        </w:rPr>
        <w:t xml:space="preserve"> </w:t>
      </w:r>
      <w:r>
        <w:rPr>
          <w:rStyle w:val="affffa"/>
          <w:color w:val="auto"/>
          <w:sz w:val="26"/>
        </w:rPr>
        <w:t>фактов</w:t>
      </w:r>
      <w:r w:rsidR="00A37CE3">
        <w:rPr>
          <w:rStyle w:val="affffa"/>
          <w:color w:val="auto"/>
          <w:sz w:val="26"/>
        </w:rPr>
        <w:t>!</w:t>
      </w:r>
    </w:p>
    <w:p w14:paraId="719750C9" w14:textId="0F8F4751" w:rsidR="00BF13C9" w:rsidRPr="00C50A13" w:rsidRDefault="00BF13C9" w:rsidP="00C50A13">
      <w:pPr>
        <w:rPr>
          <w:b/>
          <w:bCs/>
          <w:i/>
          <w:iCs/>
        </w:rPr>
      </w:pPr>
      <w:r w:rsidRPr="0056645D">
        <w:t>Нынешняя</w:t>
      </w:r>
      <w:r w:rsidR="00C50A13">
        <w:t xml:space="preserve"> </w:t>
      </w:r>
      <w:r w:rsidRPr="0056645D">
        <w:t>цивилизация</w:t>
      </w:r>
      <w:r w:rsidR="00C50A13">
        <w:t xml:space="preserve"> – </w:t>
      </w:r>
      <w:r w:rsidRPr="0056645D">
        <w:t>огромное</w:t>
      </w:r>
      <w:r w:rsidR="00C50A13">
        <w:t xml:space="preserve"> </w:t>
      </w:r>
      <w:r w:rsidRPr="0056645D">
        <w:t>полотно</w:t>
      </w:r>
      <w:r w:rsidR="00C50A13">
        <w:t xml:space="preserve"> </w:t>
      </w:r>
      <w:r w:rsidRPr="0056645D">
        <w:t>под</w:t>
      </w:r>
      <w:r w:rsidR="00C50A13">
        <w:t xml:space="preserve"> </w:t>
      </w:r>
      <w:r w:rsidRPr="0056645D">
        <w:t>названием</w:t>
      </w:r>
      <w:r w:rsidR="00C50A13">
        <w:t xml:space="preserve"> </w:t>
      </w:r>
      <w:r w:rsidRPr="00C50A13">
        <w:rPr>
          <w:b/>
          <w:bCs/>
          <w:i/>
          <w:iCs/>
        </w:rPr>
        <w:t>«Слепые</w:t>
      </w:r>
      <w:r w:rsid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ведут</w:t>
      </w:r>
      <w:r w:rsid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слепых»</w:t>
      </w:r>
      <w:r w:rsidRPr="00C50A13">
        <w:t>.</w:t>
      </w:r>
      <w:r w:rsidR="00C50A13">
        <w:t xml:space="preserve"> </w:t>
      </w:r>
      <w:r w:rsidRPr="0056645D">
        <w:t>Мы</w:t>
      </w:r>
      <w:r w:rsidR="00C50A13">
        <w:t xml:space="preserve"> </w:t>
      </w:r>
      <w:r w:rsidRPr="0056645D">
        <w:t>считаем</w:t>
      </w:r>
      <w:r w:rsidR="00C50A13">
        <w:t xml:space="preserve"> </w:t>
      </w:r>
      <w:r w:rsidRPr="0056645D">
        <w:t>себя</w:t>
      </w:r>
      <w:r w:rsidR="00C50A13">
        <w:t xml:space="preserve"> </w:t>
      </w:r>
      <w:r w:rsidRPr="0056645D">
        <w:t>глубоко</w:t>
      </w:r>
      <w:r w:rsidR="00C50A13">
        <w:t xml:space="preserve"> </w:t>
      </w:r>
      <w:r w:rsidRPr="0056645D">
        <w:t>цивилизованными,</w:t>
      </w:r>
      <w:r w:rsidR="00C50A13">
        <w:t xml:space="preserve"> </w:t>
      </w:r>
      <w:r w:rsidRPr="0056645D">
        <w:t>высоко</w:t>
      </w:r>
      <w:r w:rsidR="00C50A13">
        <w:t xml:space="preserve"> </w:t>
      </w:r>
      <w:r w:rsidRPr="0056645D">
        <w:t>духовными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во</w:t>
      </w:r>
      <w:r w:rsidR="00C50A13">
        <w:t xml:space="preserve"> </w:t>
      </w:r>
      <w:r w:rsidRPr="0056645D">
        <w:t>всех</w:t>
      </w:r>
      <w:r w:rsidR="00C50A13">
        <w:t xml:space="preserve"> </w:t>
      </w:r>
      <w:r w:rsidRPr="0056645D">
        <w:t>отношениях</w:t>
      </w:r>
      <w:r w:rsidR="00C50A13">
        <w:t xml:space="preserve"> </w:t>
      </w:r>
      <w:r w:rsidRPr="0056645D">
        <w:t>развитыми.</w:t>
      </w:r>
      <w:r w:rsidR="00C50A13">
        <w:t xml:space="preserve"> </w:t>
      </w:r>
      <w:r w:rsidRPr="0056645D">
        <w:t>Мы</w:t>
      </w:r>
      <w:r w:rsidR="00C50A13">
        <w:t xml:space="preserve"> </w:t>
      </w:r>
      <w:r w:rsidRPr="0056645D">
        <w:t>гордимся</w:t>
      </w:r>
      <w:r w:rsidR="00C50A13">
        <w:t xml:space="preserve"> </w:t>
      </w:r>
      <w:r w:rsidRPr="0056645D">
        <w:t>своими</w:t>
      </w:r>
      <w:r w:rsidR="00C50A13">
        <w:t xml:space="preserve"> </w:t>
      </w:r>
      <w:r w:rsidRPr="0056645D">
        <w:t>достижениями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искусствах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науках.</w:t>
      </w:r>
      <w:r w:rsidR="00C50A13">
        <w:t xml:space="preserve"> </w:t>
      </w:r>
      <w:r w:rsidRPr="0056645D">
        <w:t>Но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реальности</w:t>
      </w:r>
      <w:r w:rsidR="00C50A13">
        <w:t xml:space="preserve"> </w:t>
      </w:r>
      <w:r w:rsidRPr="0056645D">
        <w:t>мы</w:t>
      </w:r>
      <w:r w:rsidR="00C50A13">
        <w:t xml:space="preserve"> – </w:t>
      </w:r>
      <w:r w:rsidRPr="0056645D">
        <w:t>современно</w:t>
      </w:r>
      <w:r w:rsidR="00C50A13">
        <w:t xml:space="preserve"> </w:t>
      </w:r>
      <w:r w:rsidRPr="0056645D">
        <w:t>одетые,</w:t>
      </w:r>
      <w:r w:rsidR="00C50A13">
        <w:t xml:space="preserve"> </w:t>
      </w:r>
      <w:r w:rsidRPr="0056645D">
        <w:t>спрыснутые</w:t>
      </w:r>
      <w:r w:rsidR="00C50A13">
        <w:t xml:space="preserve"> </w:t>
      </w:r>
      <w:r w:rsidRPr="0056645D">
        <w:t>модным</w:t>
      </w:r>
      <w:r w:rsidR="00C50A13">
        <w:t xml:space="preserve"> </w:t>
      </w:r>
      <w:r w:rsidRPr="0056645D">
        <w:t>одеколоном</w:t>
      </w:r>
      <w:r w:rsidR="00C50A13">
        <w:t xml:space="preserve"> </w:t>
      </w:r>
      <w:r w:rsidRPr="0056645D">
        <w:t>дикари.</w:t>
      </w:r>
      <w:r w:rsidR="00C50A13">
        <w:t xml:space="preserve"> </w:t>
      </w:r>
      <w:r w:rsidRPr="0056645D">
        <w:t>Соседи</w:t>
      </w:r>
      <w:r w:rsidR="00C50A13">
        <w:t xml:space="preserve"> </w:t>
      </w:r>
      <w:r w:rsidRPr="0056645D">
        <w:t>по</w:t>
      </w:r>
      <w:r w:rsidR="00C50A13">
        <w:t xml:space="preserve"> </w:t>
      </w:r>
      <w:r w:rsidRPr="0056645D">
        <w:t>планете</w:t>
      </w:r>
      <w:r w:rsidR="00C50A13">
        <w:t xml:space="preserve"> </w:t>
      </w:r>
      <w:r w:rsidRPr="0056645D">
        <w:t>для</w:t>
      </w:r>
      <w:r w:rsidR="00C50A13">
        <w:t xml:space="preserve"> </w:t>
      </w:r>
      <w:r w:rsidRPr="0056645D">
        <w:t>нас</w:t>
      </w:r>
      <w:r w:rsidR="00C50A13">
        <w:t xml:space="preserve"> – </w:t>
      </w:r>
      <w:r w:rsidRPr="0056645D">
        <w:t>враги.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словно</w:t>
      </w:r>
      <w:r w:rsidR="00C50A13">
        <w:t xml:space="preserve"> </w:t>
      </w:r>
      <w:r w:rsidRPr="0056645D">
        <w:t>доисторическое</w:t>
      </w:r>
      <w:r w:rsidR="00C50A13">
        <w:t xml:space="preserve"> </w:t>
      </w:r>
      <w:r w:rsidRPr="0056645D">
        <w:t>племя,</w:t>
      </w:r>
      <w:r w:rsidR="00C50A13">
        <w:t xml:space="preserve"> </w:t>
      </w:r>
      <w:r w:rsidRPr="0056645D">
        <w:t>мы</w:t>
      </w:r>
      <w:r w:rsidR="00C50A13">
        <w:t xml:space="preserve"> </w:t>
      </w:r>
      <w:r w:rsidRPr="0056645D">
        <w:t>храбро</w:t>
      </w:r>
      <w:r w:rsidR="00C50A13">
        <w:t xml:space="preserve"> </w:t>
      </w:r>
      <w:r w:rsidRPr="0056645D">
        <w:t>лупим</w:t>
      </w:r>
      <w:r w:rsidR="00C50A13">
        <w:t xml:space="preserve"> </w:t>
      </w:r>
      <w:r w:rsidRPr="0056645D">
        <w:t>себя</w:t>
      </w:r>
      <w:r w:rsidR="00C50A13">
        <w:t xml:space="preserve"> </w:t>
      </w:r>
      <w:r w:rsidRPr="0056645D">
        <w:t>пятернёй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патриотическую</w:t>
      </w:r>
      <w:r w:rsidR="00C50A13">
        <w:t xml:space="preserve"> </w:t>
      </w:r>
      <w:r w:rsidRPr="0056645D">
        <w:t>грудь,</w:t>
      </w:r>
      <w:r w:rsidR="00C50A13">
        <w:t xml:space="preserve"> </w:t>
      </w:r>
      <w:r w:rsidRPr="0056645D">
        <w:t>размахивая</w:t>
      </w:r>
      <w:r w:rsidR="00C50A13">
        <w:t xml:space="preserve"> </w:t>
      </w:r>
      <w:r w:rsidRPr="0056645D">
        <w:t>ядерной</w:t>
      </w:r>
      <w:r w:rsidR="00C50A13">
        <w:t xml:space="preserve"> </w:t>
      </w:r>
      <w:r w:rsidRPr="0056645D">
        <w:t>дубиной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стращая</w:t>
      </w:r>
      <w:r w:rsidR="00C50A13">
        <w:t xml:space="preserve"> </w:t>
      </w:r>
      <w:r w:rsidRPr="0056645D">
        <w:t>врага</w:t>
      </w:r>
      <w:r w:rsidR="00C50A13">
        <w:t xml:space="preserve"> </w:t>
      </w:r>
      <w:r w:rsidRPr="0056645D">
        <w:t>неукротимой</w:t>
      </w:r>
      <w:r w:rsidR="00C50A13">
        <w:t xml:space="preserve"> </w:t>
      </w:r>
      <w:r w:rsidRPr="0056645D">
        <w:t>силой</w:t>
      </w:r>
      <w:r w:rsidR="00C50A13">
        <w:t xml:space="preserve"> </w:t>
      </w:r>
      <w:r w:rsidRPr="0056645D">
        <w:t>своих</w:t>
      </w:r>
      <w:r w:rsidR="00C50A13">
        <w:t xml:space="preserve"> </w:t>
      </w:r>
      <w:r w:rsidRPr="0056645D">
        <w:t>кулаков.</w:t>
      </w:r>
      <w:r w:rsidR="00C50A13">
        <w:t xml:space="preserve"> </w:t>
      </w:r>
      <w:r w:rsidRPr="0056645D">
        <w:t>Мы</w:t>
      </w:r>
      <w:r w:rsidR="00C50A13">
        <w:t xml:space="preserve"> </w:t>
      </w:r>
      <w:r w:rsidRPr="0056645D">
        <w:t>до</w:t>
      </w:r>
      <w:r w:rsidR="00C50A13">
        <w:t xml:space="preserve"> </w:t>
      </w:r>
      <w:r w:rsidRPr="0056645D">
        <w:t>сих</w:t>
      </w:r>
      <w:r w:rsidR="00C50A13">
        <w:t xml:space="preserve"> </w:t>
      </w:r>
      <w:r w:rsidRPr="0056645D">
        <w:t>пор</w:t>
      </w:r>
      <w:r w:rsidR="00C50A13">
        <w:t xml:space="preserve"> </w:t>
      </w:r>
      <w:r w:rsidRPr="0056645D">
        <w:t>не</w:t>
      </w:r>
      <w:r w:rsidR="00C50A13">
        <w:t xml:space="preserve"> </w:t>
      </w:r>
      <w:r w:rsidRPr="0056645D">
        <w:t>можем</w:t>
      </w:r>
      <w:r w:rsidR="00C50A13">
        <w:t xml:space="preserve"> </w:t>
      </w:r>
      <w:r w:rsidRPr="0056645D">
        <w:t>постичь</w:t>
      </w:r>
      <w:r w:rsidR="00C50A13">
        <w:t xml:space="preserve"> </w:t>
      </w:r>
      <w:r w:rsidRPr="0056645D">
        <w:t>простую</w:t>
      </w:r>
      <w:r w:rsidR="00C50A13">
        <w:t xml:space="preserve"> </w:t>
      </w:r>
      <w:r w:rsidRPr="0056645D">
        <w:t>максиму:</w:t>
      </w:r>
      <w:r w:rsidR="00C50A13">
        <w:t xml:space="preserve"> </w:t>
      </w:r>
      <w:r w:rsidRPr="0056645D">
        <w:t>сила</w:t>
      </w:r>
      <w:r w:rsidR="00C50A13">
        <w:t xml:space="preserve"> – </w:t>
      </w:r>
      <w:r w:rsidRPr="0056645D">
        <w:t>не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кулаках,</w:t>
      </w:r>
      <w:r w:rsidR="00C50A13">
        <w:t xml:space="preserve"> </w:t>
      </w:r>
      <w:r w:rsidRPr="0056645D">
        <w:t>она</w:t>
      </w:r>
      <w:r w:rsidR="00C50A13">
        <w:t xml:space="preserve"> – </w:t>
      </w:r>
      <w:r w:rsidRPr="0056645D">
        <w:t>в</w:t>
      </w:r>
      <w:r w:rsidR="00C50A13">
        <w:t xml:space="preserve"> </w:t>
      </w:r>
      <w:r w:rsidRPr="0056645D">
        <w:t>доброте,</w:t>
      </w:r>
      <w:r w:rsidR="00C50A13">
        <w:t xml:space="preserve"> </w:t>
      </w:r>
      <w:r w:rsidRPr="0056645D">
        <w:t>уме</w:t>
      </w:r>
      <w:r>
        <w:t>,</w:t>
      </w:r>
      <w:r w:rsidR="00C50A13">
        <w:t xml:space="preserve"> </w:t>
      </w:r>
      <w:r>
        <w:t>познании</w:t>
      </w:r>
      <w:r w:rsidR="00C50A13">
        <w:t xml:space="preserve"> </w:t>
      </w:r>
      <w:r>
        <w:t>(твоих</w:t>
      </w:r>
      <w:r w:rsidR="00C50A13">
        <w:t xml:space="preserve"> </w:t>
      </w:r>
      <w:r>
        <w:t>знаниях,</w:t>
      </w:r>
      <w:r w:rsidR="00C50A13">
        <w:t xml:space="preserve"> </w:t>
      </w:r>
      <w:r>
        <w:t>а</w:t>
      </w:r>
      <w:r w:rsidR="00C50A13">
        <w:t xml:space="preserve"> </w:t>
      </w:r>
      <w:r>
        <w:t>не</w:t>
      </w:r>
      <w:r w:rsidR="00C50A13">
        <w:t xml:space="preserve"> </w:t>
      </w:r>
      <w:r>
        <w:t>чьих</w:t>
      </w:r>
      <w:r w:rsidR="00C50A13">
        <w:t xml:space="preserve"> </w:t>
      </w:r>
      <w:r>
        <w:t>либо,</w:t>
      </w:r>
      <w:r w:rsidR="00C50A13">
        <w:t xml:space="preserve"> </w:t>
      </w:r>
      <w:r>
        <w:t>от</w:t>
      </w:r>
      <w:r w:rsidR="00C50A13">
        <w:t xml:space="preserve"> </w:t>
      </w:r>
      <w:r>
        <w:t>каких</w:t>
      </w:r>
      <w:r w:rsidR="00C50A13">
        <w:t xml:space="preserve"> </w:t>
      </w:r>
      <w:r>
        <w:t>бы</w:t>
      </w:r>
      <w:r w:rsidR="00C50A13">
        <w:t xml:space="preserve"> </w:t>
      </w:r>
      <w:r>
        <w:t>громких</w:t>
      </w:r>
      <w:r w:rsidR="00C50A13">
        <w:t xml:space="preserve"> </w:t>
      </w:r>
      <w:r>
        <w:t>имен</w:t>
      </w:r>
      <w:r w:rsidR="00C50A13">
        <w:t xml:space="preserve"> </w:t>
      </w:r>
      <w:r>
        <w:t>эти</w:t>
      </w:r>
      <w:r w:rsidR="00C50A13">
        <w:t xml:space="preserve"> </w:t>
      </w:r>
      <w:r>
        <w:t>знания</w:t>
      </w:r>
      <w:r w:rsidR="00C50A13">
        <w:t xml:space="preserve"> </w:t>
      </w:r>
      <w:r>
        <w:t>не</w:t>
      </w:r>
      <w:r w:rsidR="00C50A13">
        <w:t xml:space="preserve"> </w:t>
      </w:r>
      <w:r>
        <w:t>исходили)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умении</w:t>
      </w:r>
      <w:r w:rsidR="00C50A13">
        <w:t xml:space="preserve"> </w:t>
      </w:r>
      <w:r w:rsidRPr="0056645D">
        <w:t>помочь.</w:t>
      </w:r>
      <w:r w:rsidR="00C50A13">
        <w:t xml:space="preserve"> </w:t>
      </w:r>
      <w:r>
        <w:t>Мы</w:t>
      </w:r>
      <w:r w:rsidR="00C50A13">
        <w:t xml:space="preserve"> </w:t>
      </w:r>
      <w:r>
        <w:t>не</w:t>
      </w:r>
      <w:r w:rsidR="00C50A13">
        <w:t xml:space="preserve"> </w:t>
      </w:r>
      <w:r>
        <w:t>можем</w:t>
      </w:r>
      <w:r w:rsidR="00C50A13">
        <w:t xml:space="preserve"> </w:t>
      </w:r>
      <w:r>
        <w:t>понять</w:t>
      </w:r>
      <w:r w:rsidR="00C50A13">
        <w:t xml:space="preserve"> </w:t>
      </w:r>
      <w:r>
        <w:t>простых</w:t>
      </w:r>
      <w:r w:rsidR="00C50A13">
        <w:t xml:space="preserve"> </w:t>
      </w:r>
      <w:r>
        <w:t>истин,</w:t>
      </w:r>
      <w:r w:rsidR="00C50A13">
        <w:t xml:space="preserve"> </w:t>
      </w:r>
      <w:r>
        <w:t>которые</w:t>
      </w:r>
      <w:r w:rsidR="00C50A13">
        <w:t xml:space="preserve"> </w:t>
      </w:r>
      <w:r>
        <w:t>лежат</w:t>
      </w:r>
      <w:r w:rsidR="00C50A13">
        <w:t xml:space="preserve"> </w:t>
      </w:r>
      <w:r>
        <w:t>на</w:t>
      </w:r>
      <w:r w:rsidR="00C50A13">
        <w:t xml:space="preserve"> </w:t>
      </w:r>
      <w:r>
        <w:t>поверхности.</w:t>
      </w:r>
      <w:r w:rsidR="00C50A13">
        <w:t xml:space="preserve"> </w:t>
      </w:r>
      <w:r>
        <w:t>Например</w:t>
      </w:r>
      <w:r w:rsidR="00C50A13">
        <w:t xml:space="preserve"> </w:t>
      </w:r>
      <w:r>
        <w:t>таких</w:t>
      </w:r>
      <w:r w:rsidR="00C50A13">
        <w:t xml:space="preserve"> </w:t>
      </w:r>
      <w:r>
        <w:t>–</w:t>
      </w:r>
      <w:r w:rsidR="00C50A13">
        <w:t xml:space="preserve"> </w:t>
      </w:r>
      <w:r>
        <w:rPr>
          <w:color w:val="0F1419"/>
        </w:rPr>
        <w:t>н</w:t>
      </w:r>
      <w:r w:rsidRPr="0056645D">
        <w:rPr>
          <w:color w:val="0F1419"/>
        </w:rPr>
        <w:t>икакого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оскорбления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власти</w:t>
      </w:r>
      <w:r w:rsidR="00C50A13">
        <w:rPr>
          <w:color w:val="0F1419"/>
        </w:rPr>
        <w:t xml:space="preserve"> </w:t>
      </w:r>
      <w:r w:rsidRPr="00C50A13">
        <w:rPr>
          <w:rStyle w:val="--"/>
        </w:rPr>
        <w:t>не</w:t>
      </w:r>
      <w:r w:rsidR="00C50A13">
        <w:rPr>
          <w:rStyle w:val="--"/>
          <w:sz w:val="24"/>
        </w:rPr>
        <w:t xml:space="preserve"> </w:t>
      </w:r>
      <w:r w:rsidRPr="00C50A13">
        <w:rPr>
          <w:rStyle w:val="--0"/>
        </w:rPr>
        <w:t>существует</w:t>
      </w:r>
      <w:r w:rsidRPr="00C50A13">
        <w:t>.</w:t>
      </w:r>
      <w:r w:rsidR="00C50A13" w:rsidRPr="00C50A13">
        <w:t xml:space="preserve"> </w:t>
      </w:r>
      <w:r w:rsidRPr="0056645D">
        <w:rPr>
          <w:color w:val="0F1419"/>
        </w:rPr>
        <w:t>Власть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оскорбить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невозможно</w:t>
      </w:r>
      <w:r w:rsidR="00C50A13">
        <w:rPr>
          <w:color w:val="0F1419"/>
        </w:rPr>
        <w:t xml:space="preserve"> – </w:t>
      </w:r>
      <w:r w:rsidRPr="0056645D">
        <w:rPr>
          <w:color w:val="0F1419"/>
        </w:rPr>
        <w:t>это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не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личность,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она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не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имеет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чувств.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Власть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может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быть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только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подвержена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критике.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При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этом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никакой</w:t>
      </w:r>
      <w:r w:rsidR="00C50A13">
        <w:rPr>
          <w:color w:val="0F1419"/>
        </w:rPr>
        <w:t xml:space="preserve"> </w:t>
      </w:r>
      <w:r>
        <w:rPr>
          <w:color w:val="0F1419"/>
        </w:rPr>
        <w:t>«</w:t>
      </w:r>
      <w:r w:rsidRPr="0056645D">
        <w:rPr>
          <w:color w:val="0F1419"/>
        </w:rPr>
        <w:t>здоровой</w:t>
      </w:r>
      <w:r>
        <w:rPr>
          <w:color w:val="0F1419"/>
        </w:rPr>
        <w:t>»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и</w:t>
      </w:r>
      <w:r w:rsidR="00C50A13">
        <w:rPr>
          <w:color w:val="0F1419"/>
        </w:rPr>
        <w:t xml:space="preserve"> </w:t>
      </w:r>
      <w:r>
        <w:rPr>
          <w:color w:val="0F1419"/>
        </w:rPr>
        <w:t>«</w:t>
      </w:r>
      <w:r w:rsidRPr="0056645D">
        <w:rPr>
          <w:color w:val="0F1419"/>
        </w:rPr>
        <w:t>нездоровой</w:t>
      </w:r>
      <w:r>
        <w:rPr>
          <w:color w:val="0F1419"/>
        </w:rPr>
        <w:t>»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критики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тоже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не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существует</w:t>
      </w:r>
      <w:r w:rsidR="00C50A13">
        <w:rPr>
          <w:color w:val="0F1419"/>
        </w:rPr>
        <w:t xml:space="preserve"> – </w:t>
      </w:r>
      <w:r w:rsidRPr="0056645D">
        <w:rPr>
          <w:color w:val="0F1419"/>
        </w:rPr>
        <w:t>критика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и</w:t>
      </w:r>
      <w:r w:rsidR="00C50A13">
        <w:rPr>
          <w:color w:val="0F1419"/>
        </w:rPr>
        <w:t xml:space="preserve"> </w:t>
      </w:r>
      <w:r w:rsidRPr="0056645D">
        <w:rPr>
          <w:color w:val="0F1419"/>
        </w:rPr>
        <w:t>всё</w:t>
      </w:r>
      <w:r>
        <w:rPr>
          <w:color w:val="0F1419"/>
        </w:rPr>
        <w:t>.</w:t>
      </w:r>
      <w:r w:rsidR="00C50A13">
        <w:rPr>
          <w:color w:val="0F1419"/>
        </w:rPr>
        <w:t xml:space="preserve"> </w:t>
      </w:r>
      <w:r>
        <w:rPr>
          <w:color w:val="0F1419"/>
        </w:rPr>
        <w:t>Нам</w:t>
      </w:r>
      <w:r w:rsidR="00C50A13">
        <w:rPr>
          <w:color w:val="0F1419"/>
        </w:rPr>
        <w:t xml:space="preserve"> </w:t>
      </w:r>
      <w:r>
        <w:rPr>
          <w:color w:val="0F1419"/>
        </w:rPr>
        <w:t>со</w:t>
      </w:r>
      <w:r w:rsidR="00C50A13">
        <w:rPr>
          <w:color w:val="0F1419"/>
        </w:rPr>
        <w:t xml:space="preserve"> </w:t>
      </w:r>
      <w:r>
        <w:rPr>
          <w:color w:val="0F1419"/>
        </w:rPr>
        <w:t>всех</w:t>
      </w:r>
      <w:r w:rsidR="00C50A13">
        <w:rPr>
          <w:color w:val="0F1419"/>
        </w:rPr>
        <w:t xml:space="preserve"> </w:t>
      </w:r>
      <w:r>
        <w:rPr>
          <w:color w:val="0F1419"/>
        </w:rPr>
        <w:t>сторон</w:t>
      </w:r>
      <w:r w:rsidR="00C50A13">
        <w:rPr>
          <w:color w:val="0F1419"/>
        </w:rPr>
        <w:t xml:space="preserve"> </w:t>
      </w:r>
      <w:r>
        <w:rPr>
          <w:color w:val="0F1419"/>
        </w:rPr>
        <w:t>кто</w:t>
      </w:r>
      <w:r w:rsidR="00C50A13">
        <w:rPr>
          <w:color w:val="0F1419"/>
        </w:rPr>
        <w:t xml:space="preserve"> </w:t>
      </w:r>
      <w:r>
        <w:rPr>
          <w:color w:val="0F1419"/>
        </w:rPr>
        <w:t>не</w:t>
      </w:r>
      <w:r w:rsidR="00C50A13">
        <w:rPr>
          <w:color w:val="0F1419"/>
        </w:rPr>
        <w:t xml:space="preserve"> </w:t>
      </w:r>
      <w:r>
        <w:rPr>
          <w:color w:val="0F1419"/>
        </w:rPr>
        <w:t>попадя</w:t>
      </w:r>
      <w:r w:rsidR="00C50A13">
        <w:rPr>
          <w:color w:val="0F1419"/>
        </w:rPr>
        <w:t xml:space="preserve"> </w:t>
      </w:r>
      <w:r>
        <w:rPr>
          <w:color w:val="0F1419"/>
        </w:rPr>
        <w:t>рассказывает</w:t>
      </w:r>
      <w:r w:rsidR="00C50A13">
        <w:rPr>
          <w:color w:val="0F1419"/>
        </w:rPr>
        <w:t xml:space="preserve"> </w:t>
      </w:r>
      <w:r>
        <w:rPr>
          <w:color w:val="0F1419"/>
        </w:rPr>
        <w:t>в</w:t>
      </w:r>
      <w:r w:rsidR="00C50A13">
        <w:rPr>
          <w:color w:val="0F1419"/>
        </w:rPr>
        <w:t xml:space="preserve"> </w:t>
      </w:r>
      <w:r>
        <w:rPr>
          <w:color w:val="0F1419"/>
        </w:rPr>
        <w:t>красках</w:t>
      </w:r>
      <w:r w:rsidR="00C50A13">
        <w:rPr>
          <w:color w:val="0F1419"/>
        </w:rPr>
        <w:t xml:space="preserve"> </w:t>
      </w:r>
      <w:r>
        <w:rPr>
          <w:color w:val="0F1419"/>
        </w:rPr>
        <w:t>про</w:t>
      </w:r>
      <w:r w:rsidR="00C50A13">
        <w:rPr>
          <w:color w:val="0F1419"/>
        </w:rPr>
        <w:t xml:space="preserve"> </w:t>
      </w:r>
      <w:r>
        <w:rPr>
          <w:color w:val="0F1419"/>
        </w:rPr>
        <w:t>власть</w:t>
      </w:r>
      <w:r w:rsidR="00C50A13">
        <w:rPr>
          <w:color w:val="0F1419"/>
        </w:rPr>
        <w:t xml:space="preserve"> </w:t>
      </w:r>
      <w:r>
        <w:rPr>
          <w:color w:val="0F1419"/>
        </w:rPr>
        <w:t>и</w:t>
      </w:r>
      <w:r w:rsidR="00C50A13">
        <w:rPr>
          <w:color w:val="0F1419"/>
        </w:rPr>
        <w:t xml:space="preserve"> </w:t>
      </w:r>
      <w:r>
        <w:rPr>
          <w:color w:val="0F1419"/>
        </w:rPr>
        <w:t>как</w:t>
      </w:r>
      <w:r w:rsidR="00C50A13">
        <w:rPr>
          <w:color w:val="0F1419"/>
        </w:rPr>
        <w:t xml:space="preserve"> </w:t>
      </w:r>
      <w:r>
        <w:rPr>
          <w:color w:val="0F1419"/>
        </w:rPr>
        <w:t>она</w:t>
      </w:r>
      <w:r w:rsidR="00C50A13">
        <w:rPr>
          <w:color w:val="0F1419"/>
        </w:rPr>
        <w:t xml:space="preserve"> </w:t>
      </w:r>
      <w:r>
        <w:rPr>
          <w:color w:val="0F1419"/>
        </w:rPr>
        <w:t>у</w:t>
      </w:r>
      <w:r w:rsidR="00C50A13">
        <w:rPr>
          <w:color w:val="0F1419"/>
        </w:rPr>
        <w:t xml:space="preserve"> </w:t>
      </w:r>
      <w:r>
        <w:rPr>
          <w:color w:val="0F1419"/>
        </w:rPr>
        <w:t>нас</w:t>
      </w:r>
      <w:r w:rsidR="00C50A13">
        <w:rPr>
          <w:color w:val="0F1419"/>
        </w:rPr>
        <w:t xml:space="preserve"> </w:t>
      </w:r>
      <w:r>
        <w:rPr>
          <w:color w:val="0F1419"/>
        </w:rPr>
        <w:t>крепка</w:t>
      </w:r>
      <w:r w:rsidR="00C50A13">
        <w:rPr>
          <w:color w:val="0F1419"/>
        </w:rPr>
        <w:t xml:space="preserve"> </w:t>
      </w:r>
      <w:r>
        <w:rPr>
          <w:color w:val="0F1419"/>
        </w:rPr>
        <w:t>и</w:t>
      </w:r>
      <w:r w:rsidR="00C50A13">
        <w:rPr>
          <w:color w:val="0F1419"/>
        </w:rPr>
        <w:t xml:space="preserve"> </w:t>
      </w:r>
      <w:r>
        <w:rPr>
          <w:color w:val="0F1419"/>
        </w:rPr>
        <w:t>полезна,</w:t>
      </w:r>
      <w:r w:rsidR="00C50A13">
        <w:rPr>
          <w:color w:val="0F1419"/>
        </w:rPr>
        <w:t xml:space="preserve"> </w:t>
      </w:r>
      <w:r>
        <w:rPr>
          <w:color w:val="0F1419"/>
        </w:rPr>
        <w:t>совершенно</w:t>
      </w:r>
      <w:r w:rsidR="00C50A13">
        <w:rPr>
          <w:color w:val="0F1419"/>
        </w:rPr>
        <w:t xml:space="preserve"> </w:t>
      </w:r>
      <w:r>
        <w:rPr>
          <w:color w:val="0F1419"/>
        </w:rPr>
        <w:t>не</w:t>
      </w:r>
      <w:r w:rsidR="00C50A13">
        <w:rPr>
          <w:color w:val="0F1419"/>
        </w:rPr>
        <w:t xml:space="preserve"> </w:t>
      </w:r>
      <w:r>
        <w:rPr>
          <w:color w:val="0F1419"/>
        </w:rPr>
        <w:t>понимая</w:t>
      </w:r>
      <w:r w:rsidR="00C50A13">
        <w:rPr>
          <w:color w:val="0F1419"/>
        </w:rPr>
        <w:t xml:space="preserve">, </w:t>
      </w:r>
      <w:r>
        <w:rPr>
          <w:color w:val="0F1419"/>
        </w:rPr>
        <w:t>что</w:t>
      </w:r>
      <w:r w:rsidR="00C50A13">
        <w:rPr>
          <w:color w:val="0F1419"/>
        </w:rPr>
        <w:t xml:space="preserve"> </w:t>
      </w:r>
      <w:r>
        <w:rPr>
          <w:color w:val="0F1419"/>
        </w:rPr>
        <w:t>же</w:t>
      </w:r>
      <w:r w:rsidR="00C50A13">
        <w:rPr>
          <w:color w:val="0F1419"/>
        </w:rPr>
        <w:t xml:space="preserve"> </w:t>
      </w:r>
      <w:r>
        <w:rPr>
          <w:color w:val="0F1419"/>
        </w:rPr>
        <w:t>это</w:t>
      </w:r>
      <w:r w:rsidR="00C50A13">
        <w:rPr>
          <w:color w:val="0F1419"/>
        </w:rPr>
        <w:t xml:space="preserve"> </w:t>
      </w:r>
      <w:r>
        <w:rPr>
          <w:color w:val="0F1419"/>
        </w:rPr>
        <w:t>такое?</w:t>
      </w:r>
      <w:r w:rsidR="00C50A13">
        <w:rPr>
          <w:color w:val="0F1419"/>
        </w:rPr>
        <w:t xml:space="preserve"> </w:t>
      </w:r>
      <w:r>
        <w:rPr>
          <w:color w:val="0F1419"/>
        </w:rPr>
        <w:t>А</w:t>
      </w:r>
      <w:r w:rsidR="00C50A13">
        <w:rPr>
          <w:color w:val="0F1419"/>
        </w:rPr>
        <w:t xml:space="preserve"> </w:t>
      </w:r>
      <w:bookmarkStart w:id="0" w:name="OLE_LINK20"/>
      <w:bookmarkStart w:id="1" w:name="OLE_LINK21"/>
      <w:r>
        <w:t>в</w:t>
      </w:r>
      <w:r w:rsidRPr="0056645D">
        <w:t>ласть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C50A13">
        <w:rPr>
          <w:rStyle w:val="--"/>
        </w:rPr>
        <w:t>первую</w:t>
      </w:r>
      <w:r w:rsidR="00C50A13">
        <w:rPr>
          <w:rStyle w:val="--0"/>
          <w:sz w:val="24"/>
        </w:rPr>
        <w:t xml:space="preserve"> </w:t>
      </w:r>
      <w:r w:rsidRPr="00C50A13">
        <w:rPr>
          <w:rStyle w:val="--0"/>
        </w:rPr>
        <w:t>очередь</w:t>
      </w:r>
      <w:r w:rsidR="00C50A13">
        <w:t xml:space="preserve"> </w:t>
      </w:r>
      <w:r w:rsidRPr="00C50A13">
        <w:rPr>
          <w:b/>
          <w:bCs/>
          <w:i/>
          <w:iCs/>
        </w:rPr>
        <w:t>выражается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во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власти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над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сознанием</w:t>
      </w:r>
      <w:r w:rsidRPr="00C50A13">
        <w:t>.</w:t>
      </w:r>
      <w:r w:rsidR="00C50A13" w:rsidRPr="00C50A13">
        <w:t xml:space="preserve"> </w:t>
      </w:r>
      <w:r w:rsidRPr="0056645D">
        <w:t>И</w:t>
      </w:r>
      <w:r w:rsidR="00C50A13">
        <w:t xml:space="preserve"> </w:t>
      </w:r>
      <w:r w:rsidRPr="0056645D">
        <w:t>только</w:t>
      </w:r>
      <w:r w:rsidR="00C50A13">
        <w:t xml:space="preserve"> </w:t>
      </w:r>
      <w:r w:rsidRPr="0056645D">
        <w:t>потом</w:t>
      </w:r>
      <w:r w:rsidR="00C50A13">
        <w:t xml:space="preserve"> </w:t>
      </w:r>
      <w:r w:rsidRPr="0056645D">
        <w:t>над</w:t>
      </w:r>
      <w:r w:rsidR="00C50A13">
        <w:t xml:space="preserve"> </w:t>
      </w:r>
      <w:r w:rsidRPr="0056645D">
        <w:t>территорией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экономикой.</w:t>
      </w:r>
      <w:r w:rsidR="00C50A13">
        <w:t xml:space="preserve"> </w:t>
      </w:r>
      <w:r w:rsidRPr="00C50A13">
        <w:rPr>
          <w:b/>
          <w:bCs/>
          <w:i/>
          <w:iCs/>
        </w:rPr>
        <w:t>Если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у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правителя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нет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власти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над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сознанием,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он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не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правитель,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а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завхоз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на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хозяйстве,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в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любой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момент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меняемый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тем,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у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кого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власть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над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созн</w:t>
      </w:r>
      <w:bookmarkEnd w:id="0"/>
      <w:bookmarkEnd w:id="1"/>
      <w:r w:rsidRPr="00C50A13">
        <w:rPr>
          <w:b/>
          <w:bCs/>
          <w:i/>
          <w:iCs/>
        </w:rPr>
        <w:t>анием.</w:t>
      </w:r>
    </w:p>
    <w:p w14:paraId="550328ED" w14:textId="1326E2A5" w:rsidR="00BF13C9" w:rsidRDefault="00BF13C9" w:rsidP="00C50A13">
      <w:r w:rsidRPr="0056645D">
        <w:t>Также</w:t>
      </w:r>
      <w:r w:rsidR="00C50A13">
        <w:t xml:space="preserve"> </w:t>
      </w:r>
      <w:r w:rsidRPr="0056645D">
        <w:t>ошибочно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представление</w:t>
      </w:r>
      <w:r w:rsidR="00C50A13">
        <w:t xml:space="preserve"> </w:t>
      </w:r>
      <w:r w:rsidRPr="0056645D">
        <w:t>о</w:t>
      </w:r>
      <w:r w:rsidR="00C50A13">
        <w:t xml:space="preserve"> </w:t>
      </w:r>
      <w:r w:rsidRPr="0056645D">
        <w:t>том,</w:t>
      </w:r>
      <w:r w:rsidR="00C50A13">
        <w:t xml:space="preserve"> </w:t>
      </w:r>
      <w:r w:rsidRPr="0056645D">
        <w:t>что</w:t>
      </w:r>
      <w:r w:rsidR="00C50A13">
        <w:t xml:space="preserve"> </w:t>
      </w:r>
      <w:r w:rsidRPr="0056645D">
        <w:t>если</w:t>
      </w:r>
      <w:r w:rsidR="00C50A13">
        <w:t xml:space="preserve"> </w:t>
      </w:r>
      <w:r w:rsidRPr="0056645D">
        <w:t>на</w:t>
      </w:r>
      <w:r w:rsidR="00C50A13">
        <w:t xml:space="preserve"> </w:t>
      </w:r>
      <w:r w:rsidRPr="0056645D">
        <w:t>Земле</w:t>
      </w:r>
      <w:r w:rsidR="00C50A13">
        <w:t xml:space="preserve"> </w:t>
      </w:r>
      <w:r w:rsidRPr="0056645D">
        <w:t>существует</w:t>
      </w:r>
      <w:r w:rsidR="00C50A13">
        <w:t xml:space="preserve"> </w:t>
      </w:r>
      <w:r w:rsidRPr="0056645D">
        <w:t>какой-то</w:t>
      </w:r>
      <w:r w:rsidR="00C50A13">
        <w:t xml:space="preserve"> </w:t>
      </w:r>
      <w:r w:rsidRPr="0056645D">
        <w:t>феномен,</w:t>
      </w:r>
      <w:r w:rsidR="00C50A13">
        <w:t xml:space="preserve"> </w:t>
      </w:r>
      <w:r w:rsidRPr="0056645D">
        <w:t>связанный</w:t>
      </w:r>
      <w:r w:rsidR="00C50A13">
        <w:t xml:space="preserve"> </w:t>
      </w:r>
      <w:r w:rsidRPr="0056645D">
        <w:t>с</w:t>
      </w:r>
      <w:r w:rsidR="00C50A13">
        <w:t xml:space="preserve"> </w:t>
      </w:r>
      <w:r w:rsidRPr="0056645D">
        <w:t>окружающей</w:t>
      </w:r>
      <w:r w:rsidR="00C50A13">
        <w:t xml:space="preserve"> </w:t>
      </w:r>
      <w:r w:rsidRPr="0056645D">
        <w:t>природной</w:t>
      </w:r>
      <w:r w:rsidR="00C50A13">
        <w:t xml:space="preserve"> </w:t>
      </w:r>
      <w:r w:rsidRPr="0056645D">
        <w:t>средой,</w:t>
      </w:r>
      <w:r w:rsidR="00C50A13">
        <w:t xml:space="preserve"> </w:t>
      </w:r>
      <w:r w:rsidRPr="0056645D">
        <w:t>например</w:t>
      </w:r>
      <w:r w:rsidR="00C50A13">
        <w:t xml:space="preserve"> </w:t>
      </w:r>
      <w:r w:rsidRPr="0056645D">
        <w:t>какой-либо</w:t>
      </w:r>
      <w:r w:rsidR="00C50A13">
        <w:t xml:space="preserve"> </w:t>
      </w:r>
      <w:r w:rsidRPr="0056645D">
        <w:t>экотип,</w:t>
      </w:r>
      <w:r w:rsidR="00C50A13">
        <w:t xml:space="preserve"> </w:t>
      </w:r>
      <w:r w:rsidRPr="0056645D">
        <w:t>то</w:t>
      </w:r>
      <w:r w:rsidR="00C50A13">
        <w:t xml:space="preserve"> </w:t>
      </w:r>
      <w:r w:rsidRPr="0056645D">
        <w:t>он</w:t>
      </w:r>
      <w:r w:rsidR="00C50A13">
        <w:t xml:space="preserve"> </w:t>
      </w:r>
      <w:r w:rsidRPr="0056645D">
        <w:t>природе</w:t>
      </w:r>
      <w:r w:rsidR="00C50A13">
        <w:t xml:space="preserve"> </w:t>
      </w:r>
      <w:r w:rsidRPr="0056645D">
        <w:t>«нужен».</w:t>
      </w:r>
      <w:r w:rsidR="00C50A13">
        <w:t xml:space="preserve"> </w:t>
      </w:r>
      <w:r w:rsidRPr="0056645D">
        <w:t>На</w:t>
      </w:r>
      <w:r w:rsidR="00C50A13">
        <w:t xml:space="preserve"> </w:t>
      </w:r>
      <w:r w:rsidRPr="0056645D">
        <w:t>самом</w:t>
      </w:r>
      <w:r w:rsidR="00C50A13">
        <w:t xml:space="preserve"> </w:t>
      </w:r>
      <w:r w:rsidRPr="0056645D">
        <w:t>деле</w:t>
      </w:r>
      <w:r w:rsidR="00C50A13">
        <w:t xml:space="preserve"> </w:t>
      </w:r>
      <w:r w:rsidRPr="00C50A13">
        <w:rPr>
          <w:rStyle w:val="--0"/>
        </w:rPr>
        <w:t>природе</w:t>
      </w:r>
      <w:r w:rsidR="00C50A13">
        <w:rPr>
          <w:rStyle w:val="--0"/>
          <w:sz w:val="24"/>
        </w:rPr>
        <w:t xml:space="preserve"> </w:t>
      </w:r>
      <w:r w:rsidRPr="00C50A13">
        <w:rPr>
          <w:rStyle w:val="--"/>
        </w:rPr>
        <w:t>не</w:t>
      </w:r>
      <w:r w:rsidR="00C50A13" w:rsidRPr="00C50A13">
        <w:rPr>
          <w:rStyle w:val="--"/>
        </w:rPr>
        <w:t xml:space="preserve"> </w:t>
      </w:r>
      <w:r w:rsidRPr="00C50A13">
        <w:rPr>
          <w:rStyle w:val="--"/>
        </w:rPr>
        <w:t>нужно</w:t>
      </w:r>
      <w:r w:rsidR="00C50A13">
        <w:rPr>
          <w:rStyle w:val="--"/>
          <w:sz w:val="24"/>
        </w:rPr>
        <w:t xml:space="preserve"> </w:t>
      </w:r>
      <w:r w:rsidRPr="00C50A13">
        <w:rPr>
          <w:rStyle w:val="--0"/>
        </w:rPr>
        <w:t>ничего</w:t>
      </w:r>
      <w:r w:rsidRPr="00C50A13">
        <w:t>,</w:t>
      </w:r>
      <w:r w:rsidR="00C50A13" w:rsidRPr="00C50A13">
        <w:t xml:space="preserve"> </w:t>
      </w:r>
      <w:r w:rsidRPr="0056645D">
        <w:t>у</w:t>
      </w:r>
      <w:r w:rsidR="00C50A13">
        <w:t xml:space="preserve"> </w:t>
      </w:r>
      <w:r w:rsidRPr="0056645D">
        <w:t>неё</w:t>
      </w:r>
      <w:r w:rsidR="00C50A13">
        <w:t xml:space="preserve"> </w:t>
      </w:r>
      <w:r w:rsidRPr="0056645D">
        <w:t>нет</w:t>
      </w:r>
      <w:r w:rsidR="00C50A13">
        <w:t xml:space="preserve"> </w:t>
      </w:r>
      <w:r w:rsidRPr="0056645D">
        <w:t>цели,</w:t>
      </w:r>
      <w:r w:rsidR="00C50A13">
        <w:t xml:space="preserve"> </w:t>
      </w:r>
      <w:r w:rsidRPr="0056645D">
        <w:t>нет</w:t>
      </w:r>
      <w:r w:rsidR="00C50A13">
        <w:t xml:space="preserve"> </w:t>
      </w:r>
      <w:r w:rsidRPr="0056645D">
        <w:t>желаний,</w:t>
      </w:r>
      <w:r w:rsidR="00C50A13">
        <w:t xml:space="preserve"> </w:t>
      </w:r>
      <w:r w:rsidRPr="0056645D">
        <w:t>нет</w:t>
      </w:r>
      <w:r w:rsidR="00C50A13">
        <w:t xml:space="preserve"> </w:t>
      </w:r>
      <w:r w:rsidRPr="0056645D">
        <w:t>морали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жалости.</w:t>
      </w:r>
      <w:r w:rsidR="00C50A13">
        <w:t xml:space="preserve"> </w:t>
      </w:r>
      <w:r w:rsidRPr="0056645D">
        <w:t>Примеры</w:t>
      </w:r>
      <w:r w:rsidR="00C50A13">
        <w:t xml:space="preserve"> </w:t>
      </w:r>
      <w:r w:rsidRPr="0056645D">
        <w:t>сотен</w:t>
      </w:r>
      <w:r w:rsidR="00C50A13">
        <w:t xml:space="preserve"> </w:t>
      </w:r>
      <w:r w:rsidRPr="0056645D">
        <w:t>тысяч</w:t>
      </w:r>
      <w:r w:rsidR="00C50A13">
        <w:t xml:space="preserve"> </w:t>
      </w:r>
      <w:r w:rsidRPr="0056645D">
        <w:t>вымерших</w:t>
      </w:r>
      <w:r w:rsidR="00C50A13">
        <w:t xml:space="preserve"> </w:t>
      </w:r>
      <w:r w:rsidRPr="0056645D">
        <w:t>видов</w:t>
      </w:r>
      <w:r w:rsidR="00C50A13">
        <w:t xml:space="preserve"> </w:t>
      </w:r>
      <w:r w:rsidRPr="0056645D">
        <w:t>–</w:t>
      </w:r>
      <w:r w:rsidR="00C50A13">
        <w:t xml:space="preserve"> </w:t>
      </w:r>
      <w:r w:rsidRPr="0056645D">
        <w:t>«тупиковых</w:t>
      </w:r>
      <w:r w:rsidR="00C50A13">
        <w:t xml:space="preserve"> </w:t>
      </w:r>
      <w:r w:rsidRPr="0056645D">
        <w:t>ветвей»</w:t>
      </w:r>
      <w:r w:rsidR="00C50A13">
        <w:t xml:space="preserve"> </w:t>
      </w:r>
      <w:r w:rsidRPr="0056645D">
        <w:t>эволюции</w:t>
      </w:r>
      <w:r w:rsidR="00C50A13">
        <w:t xml:space="preserve"> </w:t>
      </w:r>
      <w:r w:rsidRPr="0056645D">
        <w:t>–</w:t>
      </w:r>
      <w:r w:rsidR="00C50A13">
        <w:t xml:space="preserve"> </w:t>
      </w:r>
      <w:r w:rsidRPr="0056645D">
        <w:t>это</w:t>
      </w:r>
      <w:r w:rsidR="00C50A13">
        <w:t xml:space="preserve"> </w:t>
      </w:r>
      <w:r w:rsidRPr="0056645D">
        <w:t>подтверждают.</w:t>
      </w:r>
      <w:r w:rsidR="00C50A13">
        <w:t xml:space="preserve"> </w:t>
      </w:r>
      <w:r>
        <w:t>Но</w:t>
      </w:r>
      <w:r w:rsidR="00C50A13">
        <w:t xml:space="preserve"> </w:t>
      </w:r>
      <w:r>
        <w:t>это</w:t>
      </w:r>
      <w:r w:rsidR="00C50A13">
        <w:t xml:space="preserve"> </w:t>
      </w:r>
      <w:r>
        <w:t>подтверждает</w:t>
      </w:r>
      <w:r w:rsidR="00C50A13">
        <w:t xml:space="preserve"> </w:t>
      </w:r>
      <w:r>
        <w:t>и</w:t>
      </w:r>
      <w:r w:rsidR="00C50A13">
        <w:t xml:space="preserve"> </w:t>
      </w:r>
      <w:r>
        <w:t>то,</w:t>
      </w:r>
      <w:r w:rsidR="00C50A13">
        <w:t xml:space="preserve"> </w:t>
      </w:r>
      <w:r>
        <w:t>что</w:t>
      </w:r>
      <w:r w:rsidR="00C50A13">
        <w:t xml:space="preserve"> </w:t>
      </w:r>
      <w:r>
        <w:t>вс</w:t>
      </w:r>
      <w:r w:rsidR="00C50A13">
        <w:t>ё</w:t>
      </w:r>
      <w:r>
        <w:t>,</w:t>
      </w:r>
      <w:r w:rsidR="00C50A13">
        <w:t xml:space="preserve"> </w:t>
      </w:r>
      <w:r>
        <w:t>абсолютно</w:t>
      </w:r>
      <w:r w:rsidR="00C50A13">
        <w:t xml:space="preserve"> </w:t>
      </w:r>
      <w:r>
        <w:t>вс</w:t>
      </w:r>
      <w:r w:rsidR="00C50A13">
        <w:t xml:space="preserve">ё </w:t>
      </w:r>
      <w:r>
        <w:t>на</w:t>
      </w:r>
      <w:r w:rsidR="00C50A13">
        <w:t xml:space="preserve"> </w:t>
      </w:r>
      <w:r>
        <w:t>нашей</w:t>
      </w:r>
      <w:r w:rsidR="00C50A13">
        <w:t xml:space="preserve"> </w:t>
      </w:r>
      <w:r>
        <w:t>планете</w:t>
      </w:r>
      <w:r w:rsidR="00C50A13">
        <w:t xml:space="preserve"> </w:t>
      </w:r>
      <w:r>
        <w:t>было</w:t>
      </w:r>
      <w:r w:rsidR="00C50A13">
        <w:t xml:space="preserve"> </w:t>
      </w:r>
      <w:r>
        <w:t>направлено</w:t>
      </w:r>
      <w:r w:rsidR="00C50A13">
        <w:t xml:space="preserve"> </w:t>
      </w:r>
      <w:r>
        <w:t>и</w:t>
      </w:r>
      <w:r w:rsidR="00C50A13">
        <w:t xml:space="preserve"> </w:t>
      </w:r>
      <w:r>
        <w:t>подчинено</w:t>
      </w:r>
      <w:r w:rsidR="00C50A13">
        <w:t xml:space="preserve"> </w:t>
      </w:r>
      <w:r>
        <w:t>процессам</w:t>
      </w:r>
      <w:r w:rsidR="00C50A13">
        <w:t xml:space="preserve"> </w:t>
      </w:r>
      <w:r>
        <w:t>развития</w:t>
      </w:r>
      <w:r w:rsidR="00C50A13">
        <w:t xml:space="preserve"> </w:t>
      </w:r>
      <w:r>
        <w:t>генотипов</w:t>
      </w:r>
      <w:r w:rsidR="00C50A13">
        <w:t xml:space="preserve"> М</w:t>
      </w:r>
      <w:r>
        <w:t>озга</w:t>
      </w:r>
      <w:r w:rsidR="00C50A13">
        <w:t xml:space="preserve"> </w:t>
      </w:r>
      <w:r>
        <w:t>в</w:t>
      </w:r>
      <w:r w:rsidR="00C50A13">
        <w:t xml:space="preserve"> </w:t>
      </w:r>
      <w:r>
        <w:t>рамках,</w:t>
      </w:r>
      <w:r w:rsidR="00C50A13">
        <w:t xml:space="preserve"> </w:t>
      </w:r>
      <w:r>
        <w:t>определ</w:t>
      </w:r>
      <w:r w:rsidR="00C50A13">
        <w:t>ё</w:t>
      </w:r>
      <w:r>
        <w:t>нных</w:t>
      </w:r>
      <w:r w:rsidR="00C50A13">
        <w:t xml:space="preserve"> </w:t>
      </w:r>
      <w:r>
        <w:t>и</w:t>
      </w:r>
      <w:r w:rsidR="00C50A13">
        <w:t xml:space="preserve"> </w:t>
      </w:r>
      <w:r>
        <w:t>исполняемых</w:t>
      </w:r>
      <w:r w:rsidR="00C50A13">
        <w:t xml:space="preserve"> </w:t>
      </w:r>
      <w:r>
        <w:t>через</w:t>
      </w:r>
      <w:r w:rsidR="00C50A13">
        <w:t xml:space="preserve"> </w:t>
      </w:r>
      <w:r>
        <w:t>старую</w:t>
      </w:r>
      <w:r w:rsidR="00C50A13">
        <w:t xml:space="preserve"> </w:t>
      </w:r>
      <w:r>
        <w:t>Систему</w:t>
      </w:r>
      <w:r w:rsidR="00C50A13">
        <w:t xml:space="preserve"> </w:t>
      </w:r>
      <w:r>
        <w:t>Управления,</w:t>
      </w:r>
      <w:r w:rsidR="00C50A13">
        <w:t xml:space="preserve"> </w:t>
      </w:r>
      <w:r>
        <w:t>внедр</w:t>
      </w:r>
      <w:r w:rsidR="00C50A13">
        <w:t>ё</w:t>
      </w:r>
      <w:r>
        <w:t>нную</w:t>
      </w:r>
      <w:r w:rsidR="00C50A13">
        <w:t xml:space="preserve"> </w:t>
      </w:r>
      <w:r>
        <w:t>пришельцами</w:t>
      </w:r>
      <w:r w:rsidR="00C50A13">
        <w:t xml:space="preserve"> </w:t>
      </w:r>
      <w:r>
        <w:t>18</w:t>
      </w:r>
      <w:r w:rsidR="00C50A13">
        <w:rPr>
          <w:lang w:val="en-US"/>
        </w:rPr>
        <w:t> </w:t>
      </w:r>
      <w:r>
        <w:t>000</w:t>
      </w:r>
      <w:r w:rsidR="00C50A13">
        <w:t xml:space="preserve"> </w:t>
      </w:r>
      <w:r>
        <w:t>лет</w:t>
      </w:r>
      <w:r w:rsidR="00C50A13">
        <w:t xml:space="preserve"> </w:t>
      </w:r>
      <w:r>
        <w:t>назад.</w:t>
      </w:r>
      <w:r w:rsidR="00C50A13">
        <w:t xml:space="preserve"> </w:t>
      </w:r>
      <w:r>
        <w:t>Но</w:t>
      </w:r>
      <w:r w:rsidR="00C50A13">
        <w:t xml:space="preserve"> </w:t>
      </w:r>
      <w:r>
        <w:t>так</w:t>
      </w:r>
      <w:r w:rsidR="00C50A13">
        <w:t xml:space="preserve"> </w:t>
      </w:r>
      <w:r>
        <w:t>как</w:t>
      </w:r>
      <w:r w:rsidR="00C50A13">
        <w:t xml:space="preserve"> </w:t>
      </w:r>
      <w:r>
        <w:t>сегодня</w:t>
      </w:r>
      <w:r w:rsidR="00C50A13">
        <w:t xml:space="preserve"> </w:t>
      </w:r>
      <w:r>
        <w:t>у</w:t>
      </w:r>
      <w:r w:rsidR="00C50A13">
        <w:t xml:space="preserve"> </w:t>
      </w:r>
      <w:r>
        <w:t>нас</w:t>
      </w:r>
      <w:r w:rsidR="00C50A13">
        <w:t xml:space="preserve"> </w:t>
      </w:r>
      <w:r>
        <w:t>нет</w:t>
      </w:r>
      <w:r w:rsidR="00C50A13">
        <w:t xml:space="preserve"> </w:t>
      </w:r>
      <w:r>
        <w:t>оснований</w:t>
      </w:r>
      <w:r w:rsidR="00C50A13">
        <w:t xml:space="preserve"> </w:t>
      </w:r>
      <w:r>
        <w:t>считать,</w:t>
      </w:r>
      <w:r w:rsidR="00C50A13">
        <w:t xml:space="preserve"> </w:t>
      </w:r>
      <w:r>
        <w:t>что</w:t>
      </w:r>
      <w:r w:rsidR="00C50A13">
        <w:t xml:space="preserve"> </w:t>
      </w:r>
      <w:r>
        <w:t>со</w:t>
      </w:r>
      <w:r w:rsidR="00C50A13">
        <w:t xml:space="preserve"> </w:t>
      </w:r>
      <w:r>
        <w:t>сменой</w:t>
      </w:r>
      <w:r w:rsidR="00C50A13">
        <w:t xml:space="preserve"> </w:t>
      </w:r>
      <w:r>
        <w:t>СУ</w:t>
      </w:r>
      <w:r w:rsidR="00C50A13">
        <w:t xml:space="preserve"> </w:t>
      </w:r>
      <w:r w:rsidRPr="0056645D">
        <w:t>эволюци</w:t>
      </w:r>
      <w:r>
        <w:t>я</w:t>
      </w:r>
      <w:r w:rsidR="00C50A13">
        <w:t xml:space="preserve"> </w:t>
      </w:r>
      <w:r w:rsidRPr="0056645D">
        <w:t>живых</w:t>
      </w:r>
      <w:r w:rsidR="00C50A13">
        <w:t xml:space="preserve"> </w:t>
      </w:r>
      <w:r w:rsidRPr="0056645D">
        <w:t>существ</w:t>
      </w:r>
      <w:r w:rsidR="00C50A13">
        <w:t xml:space="preserve"> </w:t>
      </w:r>
      <w:r w:rsidRPr="0056645D">
        <w:t>останов</w:t>
      </w:r>
      <w:r>
        <w:t>илась</w:t>
      </w:r>
      <w:r w:rsidRPr="0056645D">
        <w:t>,</w:t>
      </w:r>
      <w:r w:rsidR="00C50A13">
        <w:t xml:space="preserve"> </w:t>
      </w:r>
      <w:r w:rsidRPr="0056645D">
        <w:t>то</w:t>
      </w:r>
      <w:r w:rsidR="00C50A13">
        <w:t xml:space="preserve"> </w:t>
      </w:r>
      <w:r w:rsidRPr="0056645D">
        <w:t>с</w:t>
      </w:r>
      <w:r w:rsidR="00C50A13">
        <w:t xml:space="preserve"> </w:t>
      </w:r>
      <w:r w:rsidRPr="0056645D">
        <w:t>уверенностью</w:t>
      </w:r>
      <w:r w:rsidR="00C50A13">
        <w:t xml:space="preserve"> </w:t>
      </w:r>
      <w:r w:rsidRPr="0056645D">
        <w:t>мож</w:t>
      </w:r>
      <w:r>
        <w:t>но</w:t>
      </w:r>
      <w:r w:rsidR="00C50A13">
        <w:t xml:space="preserve"> </w:t>
      </w:r>
      <w:r w:rsidRPr="0056645D">
        <w:t>сказать,</w:t>
      </w:r>
      <w:r w:rsidR="00C50A13">
        <w:t xml:space="preserve"> </w:t>
      </w:r>
      <w:r w:rsidRPr="0056645D">
        <w:t>что</w:t>
      </w:r>
      <w:r w:rsidR="00C50A13">
        <w:t xml:space="preserve"> </w:t>
      </w:r>
      <w:r w:rsidRPr="0056645D">
        <w:t>практически</w:t>
      </w:r>
      <w:r w:rsidR="00C50A13">
        <w:t xml:space="preserve"> </w:t>
      </w:r>
      <w:r w:rsidRPr="0056645D">
        <w:t>все</w:t>
      </w:r>
      <w:r w:rsidR="00C50A13">
        <w:t xml:space="preserve"> </w:t>
      </w:r>
      <w:r w:rsidRPr="0056645D">
        <w:t>виды</w:t>
      </w:r>
      <w:r w:rsidR="00C50A13">
        <w:t xml:space="preserve"> </w:t>
      </w:r>
      <w:r w:rsidRPr="0056645D">
        <w:t>ныне</w:t>
      </w:r>
      <w:r w:rsidR="00C50A13">
        <w:t xml:space="preserve"> </w:t>
      </w:r>
      <w:r w:rsidRPr="0056645D">
        <w:t>живущих</w:t>
      </w:r>
      <w:r w:rsidR="00C50A13">
        <w:t xml:space="preserve"> </w:t>
      </w:r>
      <w:r w:rsidRPr="0056645D">
        <w:lastRenderedPageBreak/>
        <w:t>существ,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том</w:t>
      </w:r>
      <w:r w:rsidR="00C50A13">
        <w:t xml:space="preserve"> </w:t>
      </w:r>
      <w:r w:rsidRPr="0056645D">
        <w:t>числе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человек,</w:t>
      </w:r>
      <w:r w:rsidR="00C50A13">
        <w:t xml:space="preserve"> </w:t>
      </w:r>
      <w:r>
        <w:t>не</w:t>
      </w:r>
      <w:r w:rsidR="00C50A13">
        <w:t xml:space="preserve"> </w:t>
      </w:r>
      <w:r w:rsidRPr="0056645D">
        <w:t>являются</w:t>
      </w:r>
      <w:r w:rsidR="00C50A13">
        <w:t xml:space="preserve"> </w:t>
      </w:r>
      <w:r w:rsidRPr="0056645D">
        <w:t>«тупиковыми</w:t>
      </w:r>
      <w:r w:rsidR="00C50A13">
        <w:t xml:space="preserve"> </w:t>
      </w:r>
      <w:r w:rsidRPr="0056645D">
        <w:t>видами».</w:t>
      </w:r>
      <w:r w:rsidR="00C50A13">
        <w:t xml:space="preserve"> </w:t>
      </w:r>
      <w:r w:rsidRPr="0056645D">
        <w:t>Единственное,</w:t>
      </w:r>
      <w:r w:rsidR="00C50A13">
        <w:t xml:space="preserve"> </w:t>
      </w:r>
      <w:r w:rsidRPr="0056645D">
        <w:t>что</w:t>
      </w:r>
      <w:r w:rsidR="00C50A13">
        <w:t xml:space="preserve"> </w:t>
      </w:r>
      <w:r w:rsidRPr="0056645D">
        <w:t>«нужно»</w:t>
      </w:r>
      <w:r w:rsidR="00C50A13">
        <w:t xml:space="preserve"> </w:t>
      </w:r>
      <w:r w:rsidRPr="0056645D">
        <w:t>природе</w:t>
      </w:r>
      <w:r w:rsidR="00C50A13">
        <w:t xml:space="preserve"> </w:t>
      </w:r>
      <w:r w:rsidRPr="0056645D">
        <w:t>–</w:t>
      </w:r>
      <w:r w:rsidR="00C50A13">
        <w:t xml:space="preserve"> </w:t>
      </w:r>
      <w:r w:rsidRPr="0056645D">
        <w:t>занять</w:t>
      </w:r>
      <w:r w:rsidR="00C50A13">
        <w:t xml:space="preserve"> </w:t>
      </w:r>
      <w:r w:rsidRPr="0056645D">
        <w:t>все</w:t>
      </w:r>
      <w:r w:rsidR="00C50A13">
        <w:t xml:space="preserve"> </w:t>
      </w:r>
      <w:r w:rsidRPr="0056645D">
        <w:t>возможные</w:t>
      </w:r>
      <w:r w:rsidR="00C50A13">
        <w:t xml:space="preserve"> </w:t>
      </w:r>
      <w:r w:rsidRPr="0056645D">
        <w:t>экологические</w:t>
      </w:r>
      <w:r w:rsidR="00C50A13">
        <w:t xml:space="preserve"> </w:t>
      </w:r>
      <w:r w:rsidRPr="0056645D">
        <w:t>ниши,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том</w:t>
      </w:r>
      <w:r w:rsidR="00C50A13">
        <w:t xml:space="preserve"> </w:t>
      </w:r>
      <w:r w:rsidRPr="0056645D">
        <w:t>числе</w:t>
      </w:r>
      <w:r w:rsidR="00C50A13">
        <w:t xml:space="preserve"> </w:t>
      </w:r>
      <w:r w:rsidRPr="0056645D">
        <w:t>–</w:t>
      </w:r>
      <w:r w:rsidR="00C50A13">
        <w:t xml:space="preserve"> </w:t>
      </w:r>
      <w:r w:rsidRPr="0056645D">
        <w:t>за</w:t>
      </w:r>
      <w:r w:rsidR="00C50A13">
        <w:t xml:space="preserve"> </w:t>
      </w:r>
      <w:r w:rsidRPr="0056645D">
        <w:t>сч</w:t>
      </w:r>
      <w:r w:rsidR="00C50A13">
        <w:t>ё</w:t>
      </w:r>
      <w:r w:rsidRPr="0056645D">
        <w:t>т</w:t>
      </w:r>
      <w:r w:rsidR="00C50A13">
        <w:t xml:space="preserve"> </w:t>
      </w:r>
      <w:r w:rsidRPr="0056645D">
        <w:t>патологических</w:t>
      </w:r>
      <w:r w:rsidR="00C50A13">
        <w:t xml:space="preserve"> </w:t>
      </w:r>
      <w:r w:rsidRPr="0056645D">
        <w:t>изменений</w:t>
      </w:r>
      <w:r w:rsidR="00C50A13">
        <w:t xml:space="preserve"> </w:t>
      </w:r>
      <w:r w:rsidRPr="0056645D">
        <w:t>вида,</w:t>
      </w:r>
      <w:r w:rsidR="00C50A13">
        <w:t xml:space="preserve"> </w:t>
      </w:r>
      <w:r w:rsidRPr="0056645D">
        <w:t>которые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н</w:t>
      </w:r>
      <w:r w:rsidR="00C50A13">
        <w:t>ё</w:t>
      </w:r>
      <w:r w:rsidRPr="0056645D">
        <w:t>м</w:t>
      </w:r>
      <w:r w:rsidR="00C50A13">
        <w:t xml:space="preserve"> </w:t>
      </w:r>
      <w:r w:rsidRPr="0056645D">
        <w:t>происходят,</w:t>
      </w:r>
      <w:r w:rsidR="00C50A13">
        <w:t xml:space="preserve"> </w:t>
      </w:r>
      <w:r w:rsidRPr="0056645D">
        <w:t>когда</w:t>
      </w:r>
      <w:r w:rsidR="00C50A13">
        <w:t xml:space="preserve"> </w:t>
      </w:r>
      <w:r w:rsidRPr="0056645D">
        <w:t>он</w:t>
      </w:r>
      <w:r w:rsidR="00C50A13">
        <w:t xml:space="preserve"> </w:t>
      </w:r>
      <w:r w:rsidRPr="0056645D">
        <w:t>занимает</w:t>
      </w:r>
      <w:r w:rsidR="00C50A13">
        <w:t xml:space="preserve"> </w:t>
      </w:r>
      <w:r w:rsidRPr="0056645D">
        <w:t>новую</w:t>
      </w:r>
      <w:r w:rsidR="00C50A13">
        <w:t xml:space="preserve"> </w:t>
      </w:r>
      <w:r w:rsidRPr="0056645D">
        <w:t>природную</w:t>
      </w:r>
      <w:r w:rsidR="00C50A13">
        <w:t xml:space="preserve"> </w:t>
      </w:r>
      <w:r w:rsidRPr="0056645D">
        <w:t>нишу.</w:t>
      </w:r>
      <w:r w:rsidR="00C50A13">
        <w:t xml:space="preserve"> </w:t>
      </w:r>
      <w:r>
        <w:t>Это</w:t>
      </w:r>
      <w:r w:rsidR="00C50A13">
        <w:t xml:space="preserve"> </w:t>
      </w:r>
      <w:r>
        <w:t>сегодня</w:t>
      </w:r>
      <w:r w:rsidR="00C50A13">
        <w:t xml:space="preserve"> </w:t>
      </w:r>
      <w:r>
        <w:t>относится</w:t>
      </w:r>
      <w:r w:rsidR="00C50A13">
        <w:t xml:space="preserve"> </w:t>
      </w:r>
      <w:r>
        <w:t>и</w:t>
      </w:r>
      <w:r w:rsidR="00C50A13">
        <w:t xml:space="preserve"> </w:t>
      </w:r>
      <w:r>
        <w:t>к</w:t>
      </w:r>
      <w:r w:rsidR="00C50A13">
        <w:t xml:space="preserve"> </w:t>
      </w:r>
      <w:r>
        <w:t>человеку.</w:t>
      </w:r>
      <w:r w:rsidR="00C50A13">
        <w:t xml:space="preserve"> </w:t>
      </w:r>
      <w:r w:rsidRPr="0056645D">
        <w:t>Из</w:t>
      </w:r>
      <w:r w:rsidR="00C50A13">
        <w:t xml:space="preserve"> </w:t>
      </w:r>
      <w:r w:rsidRPr="0056645D">
        <w:t>этого</w:t>
      </w:r>
      <w:r w:rsidR="00C50A13">
        <w:t xml:space="preserve"> </w:t>
      </w:r>
      <w:r w:rsidRPr="00C50A13">
        <w:rPr>
          <w:rStyle w:val="--"/>
        </w:rPr>
        <w:t>не</w:t>
      </w:r>
      <w:r w:rsidR="00C50A13">
        <w:rPr>
          <w:rStyle w:val="--0"/>
          <w:sz w:val="24"/>
        </w:rPr>
        <w:t xml:space="preserve"> </w:t>
      </w:r>
      <w:r w:rsidRPr="00C50A13">
        <w:rPr>
          <w:rStyle w:val="--0"/>
        </w:rPr>
        <w:t>следует</w:t>
      </w:r>
      <w:r w:rsidRPr="0056645D">
        <w:t>,</w:t>
      </w:r>
      <w:r w:rsidR="00C50A13">
        <w:t xml:space="preserve"> </w:t>
      </w:r>
      <w:r w:rsidRPr="0056645D">
        <w:t>что</w:t>
      </w:r>
      <w:r w:rsidR="00C50A13">
        <w:t xml:space="preserve"> </w:t>
      </w:r>
      <w:r w:rsidRPr="0056645D">
        <w:t>нужно</w:t>
      </w:r>
      <w:r w:rsidR="00C50A13">
        <w:t xml:space="preserve"> </w:t>
      </w:r>
      <w:r w:rsidRPr="0056645D">
        <w:t>с</w:t>
      </w:r>
      <w:r w:rsidR="00C50A13">
        <w:t xml:space="preserve"> </w:t>
      </w:r>
      <w:r w:rsidRPr="0056645D">
        <w:t>уважением</w:t>
      </w:r>
      <w:r w:rsidR="00C50A13">
        <w:t xml:space="preserve"> </w:t>
      </w:r>
      <w:r w:rsidRPr="0056645D">
        <w:t>относиться</w:t>
      </w:r>
      <w:r w:rsidR="00C50A13">
        <w:t xml:space="preserve"> </w:t>
      </w:r>
      <w:r w:rsidRPr="0056645D">
        <w:t>ко</w:t>
      </w:r>
      <w:r w:rsidR="00C50A13">
        <w:t xml:space="preserve"> </w:t>
      </w:r>
      <w:r w:rsidRPr="0056645D">
        <w:t>всем</w:t>
      </w:r>
      <w:r w:rsidR="00C50A13">
        <w:t xml:space="preserve"> </w:t>
      </w:r>
      <w:r w:rsidRPr="0056645D">
        <w:t>последствиям</w:t>
      </w:r>
      <w:r w:rsidR="00C50A13">
        <w:t xml:space="preserve"> </w:t>
      </w:r>
      <w:r w:rsidRPr="0056645D">
        <w:t>подобной</w:t>
      </w:r>
      <w:r w:rsidR="00C50A13">
        <w:t xml:space="preserve"> </w:t>
      </w:r>
      <w:r w:rsidRPr="0056645D">
        <w:t>экспансии,</w:t>
      </w:r>
      <w:r w:rsidR="00C50A13">
        <w:t xml:space="preserve"> </w:t>
      </w:r>
      <w:r w:rsidRPr="0056645D">
        <w:t>относится</w:t>
      </w:r>
      <w:r w:rsidR="00C50A13">
        <w:t xml:space="preserve"> </w:t>
      </w:r>
      <w:r w:rsidRPr="0056645D">
        <w:t>ли</w:t>
      </w:r>
      <w:r w:rsidR="00C50A13">
        <w:t xml:space="preserve"> </w:t>
      </w:r>
      <w:r w:rsidRPr="0056645D">
        <w:t>это</w:t>
      </w:r>
      <w:r w:rsidR="00C50A13">
        <w:t xml:space="preserve"> </w:t>
      </w:r>
      <w:r w:rsidRPr="0056645D">
        <w:t>к</w:t>
      </w:r>
      <w:r w:rsidR="00C50A13">
        <w:t xml:space="preserve"> </w:t>
      </w:r>
      <w:r w:rsidRPr="0056645D">
        <w:t>инвазивным</w:t>
      </w:r>
      <w:r w:rsidR="00C50A13">
        <w:t xml:space="preserve"> </w:t>
      </w:r>
      <w:r w:rsidRPr="0056645D">
        <w:t>видам</w:t>
      </w:r>
      <w:r w:rsidR="00C50A13">
        <w:t xml:space="preserve"> </w:t>
      </w:r>
      <w:r w:rsidRPr="0056645D">
        <w:t>или</w:t>
      </w:r>
      <w:r w:rsidR="00C50A13">
        <w:t xml:space="preserve"> </w:t>
      </w:r>
      <w:r w:rsidRPr="0056645D">
        <w:t>к</w:t>
      </w:r>
      <w:r w:rsidR="00C50A13">
        <w:t xml:space="preserve"> </w:t>
      </w:r>
      <w:r w:rsidRPr="0056645D">
        <w:t>экотипам</w:t>
      </w:r>
      <w:r w:rsidR="00C50A13">
        <w:t xml:space="preserve"> </w:t>
      </w:r>
      <w:r w:rsidRPr="0056645D">
        <w:t>самого</w:t>
      </w:r>
      <w:r w:rsidR="00C50A13">
        <w:t xml:space="preserve"> </w:t>
      </w:r>
      <w:r w:rsidRPr="0056645D">
        <w:t>человека</w:t>
      </w:r>
      <w:r>
        <w:t>,</w:t>
      </w:r>
      <w:r w:rsidR="00C50A13">
        <w:t xml:space="preserve"> </w:t>
      </w:r>
      <w:r>
        <w:t>потому</w:t>
      </w:r>
      <w:r w:rsidR="00C50A13">
        <w:t xml:space="preserve"> </w:t>
      </w:r>
      <w:r>
        <w:t>что</w:t>
      </w:r>
      <w:r w:rsidR="00C50A13">
        <w:t xml:space="preserve"> </w:t>
      </w:r>
      <w:r w:rsidRPr="004F25C7">
        <w:t>люди</w:t>
      </w:r>
      <w:r w:rsidR="00C50A13">
        <w:t xml:space="preserve"> </w:t>
      </w:r>
      <w:r w:rsidRPr="004F25C7">
        <w:t>сегодня</w:t>
      </w:r>
      <w:r w:rsidR="00C50A13">
        <w:t xml:space="preserve"> </w:t>
      </w:r>
      <w:r w:rsidRPr="004F25C7">
        <w:t>потеря</w:t>
      </w:r>
      <w:r>
        <w:t>ли</w:t>
      </w:r>
      <w:r w:rsidR="00C50A13">
        <w:t xml:space="preserve"> </w:t>
      </w:r>
      <w:r w:rsidRPr="004F25C7">
        <w:t>в</w:t>
      </w:r>
      <w:r w:rsidR="00C50A13">
        <w:t xml:space="preserve"> </w:t>
      </w:r>
      <w:r w:rsidRPr="004F25C7">
        <w:t>качестве</w:t>
      </w:r>
      <w:r w:rsidR="00C50A13">
        <w:t xml:space="preserve"> </w:t>
      </w:r>
      <w:r w:rsidRPr="004F25C7">
        <w:t>жизни,</w:t>
      </w:r>
      <w:r w:rsidR="00C50A13">
        <w:t xml:space="preserve"> </w:t>
      </w:r>
      <w:r w:rsidRPr="004F25C7">
        <w:t>но</w:t>
      </w:r>
      <w:r w:rsidR="00C50A13">
        <w:t xml:space="preserve"> </w:t>
      </w:r>
      <w:r w:rsidRPr="004F25C7">
        <w:t>зато</w:t>
      </w:r>
      <w:r w:rsidR="00C50A13">
        <w:t xml:space="preserve"> </w:t>
      </w:r>
      <w:r w:rsidRPr="004F25C7">
        <w:t>приобре</w:t>
      </w:r>
      <w:r>
        <w:t>ли</w:t>
      </w:r>
      <w:r w:rsidR="00C50A13">
        <w:t xml:space="preserve"> </w:t>
      </w:r>
      <w:r w:rsidRPr="004F25C7">
        <w:t>букет</w:t>
      </w:r>
      <w:r w:rsidR="00C50A13">
        <w:t xml:space="preserve"> </w:t>
      </w:r>
      <w:r w:rsidRPr="004F25C7">
        <w:t>патологий</w:t>
      </w:r>
      <w:r w:rsidR="00C50A13">
        <w:t xml:space="preserve"> </w:t>
      </w:r>
      <w:r w:rsidRPr="004F25C7">
        <w:t>внутреннего</w:t>
      </w:r>
      <w:r w:rsidR="00C50A13">
        <w:t xml:space="preserve"> </w:t>
      </w:r>
      <w:r w:rsidRPr="004F25C7">
        <w:t>строения,</w:t>
      </w:r>
      <w:r w:rsidR="00C50A13">
        <w:t xml:space="preserve"> </w:t>
      </w:r>
      <w:r w:rsidRPr="004F25C7">
        <w:t>внешнего</w:t>
      </w:r>
      <w:r w:rsidR="00C50A13">
        <w:t xml:space="preserve"> </w:t>
      </w:r>
      <w:r w:rsidRPr="004F25C7">
        <w:t>облика</w:t>
      </w:r>
      <w:r w:rsidR="00C50A13">
        <w:t xml:space="preserve"> </w:t>
      </w:r>
      <w:r w:rsidRPr="004F25C7">
        <w:t>и</w:t>
      </w:r>
      <w:r w:rsidR="00C50A13">
        <w:t xml:space="preserve"> </w:t>
      </w:r>
      <w:r w:rsidRPr="004F25C7">
        <w:t>менталитета.</w:t>
      </w:r>
      <w:r w:rsidR="00C50A13">
        <w:t xml:space="preserve"> </w:t>
      </w:r>
      <w:r>
        <w:t>Попробуйте</w:t>
      </w:r>
      <w:r w:rsidR="00C50A13">
        <w:t xml:space="preserve"> </w:t>
      </w:r>
      <w:r>
        <w:t>сказать</w:t>
      </w:r>
      <w:r w:rsidR="00C50A13">
        <w:t xml:space="preserve"> </w:t>
      </w:r>
      <w:r>
        <w:t>сами</w:t>
      </w:r>
      <w:r w:rsidR="00C50A13">
        <w:t xml:space="preserve"> </w:t>
      </w:r>
      <w:r>
        <w:t>себе,</w:t>
      </w:r>
      <w:r w:rsidR="00C50A13">
        <w:t xml:space="preserve"> </w:t>
      </w:r>
      <w:r>
        <w:t>что</w:t>
      </w:r>
      <w:r w:rsidR="00C50A13">
        <w:t xml:space="preserve"> </w:t>
      </w:r>
      <w:r>
        <w:t>это</w:t>
      </w:r>
      <w:r w:rsidR="00C50A13">
        <w:t xml:space="preserve"> </w:t>
      </w:r>
      <w:r>
        <w:t>не</w:t>
      </w:r>
      <w:r w:rsidR="00C50A13">
        <w:t xml:space="preserve"> </w:t>
      </w:r>
      <w:r>
        <w:t>так.</w:t>
      </w:r>
      <w:r w:rsidR="00C50A13">
        <w:t xml:space="preserve"> </w:t>
      </w:r>
    </w:p>
    <w:p w14:paraId="55D19C2C" w14:textId="53539A49" w:rsidR="00FF1490" w:rsidRDefault="00FF1490" w:rsidP="00FF1490">
      <w:pPr>
        <w:pStyle w:val="afffff"/>
      </w:pPr>
      <w:r>
        <w:rPr>
          <w:noProof/>
        </w:rPr>
        <w:drawing>
          <wp:inline distT="0" distB="0" distL="0" distR="0" wp14:anchorId="4952CCEB" wp14:editId="088C2A84">
            <wp:extent cx="5596467" cy="2798234"/>
            <wp:effectExtent l="0" t="0" r="4445" b="0"/>
            <wp:docPr id="2" name="Рисунок 2" descr="Изображение выглядит как небо, внешний, земля, природ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небо, внешний, земля, природа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493" cy="281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80635" w14:textId="77777777" w:rsidR="00FF1490" w:rsidRDefault="00FF1490" w:rsidP="00C50A13">
      <w:pPr>
        <w:ind w:left="2552" w:firstLine="0"/>
        <w:jc w:val="left"/>
        <w:rPr>
          <w:b/>
          <w:bCs/>
          <w:i/>
          <w:iCs/>
        </w:rPr>
      </w:pPr>
    </w:p>
    <w:p w14:paraId="7545FA50" w14:textId="015ED8F3" w:rsidR="00BF13C9" w:rsidRPr="00C50A13" w:rsidRDefault="00BF13C9" w:rsidP="00C50A13">
      <w:pPr>
        <w:ind w:left="2552" w:firstLine="0"/>
        <w:jc w:val="left"/>
        <w:rPr>
          <w:b/>
          <w:bCs/>
          <w:i/>
          <w:iCs/>
        </w:rPr>
      </w:pPr>
      <w:r w:rsidRPr="00C50A13">
        <w:rPr>
          <w:b/>
          <w:bCs/>
          <w:i/>
          <w:iCs/>
        </w:rPr>
        <w:t>Не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плоть,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а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дух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растлился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в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наши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дни,</w:t>
      </w:r>
      <w:r w:rsidRPr="00C50A13">
        <w:rPr>
          <w:b/>
          <w:bCs/>
          <w:i/>
          <w:iCs/>
        </w:rPr>
        <w:br/>
        <w:t>И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человек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отчаянно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тоскует...</w:t>
      </w:r>
      <w:r w:rsidRPr="00C50A13">
        <w:rPr>
          <w:b/>
          <w:bCs/>
          <w:i/>
          <w:iCs/>
        </w:rPr>
        <w:br/>
        <w:t>Он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к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свету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рв</w:t>
      </w:r>
      <w:r w:rsidR="00E27160" w:rsidRPr="00E27160">
        <w:rPr>
          <w:b/>
          <w:bCs/>
          <w:i/>
          <w:iCs/>
        </w:rPr>
        <w:t>ё</w:t>
      </w:r>
      <w:r w:rsidRPr="00C50A13">
        <w:rPr>
          <w:b/>
          <w:bCs/>
          <w:i/>
          <w:iCs/>
        </w:rPr>
        <w:t>тся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из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ночной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тени</w:t>
      </w:r>
      <w:r w:rsidRPr="00C50A13">
        <w:rPr>
          <w:b/>
          <w:bCs/>
          <w:i/>
          <w:iCs/>
        </w:rPr>
        <w:br/>
        <w:t>И,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свет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обретши,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ропщет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и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бунтует…</w:t>
      </w:r>
    </w:p>
    <w:p w14:paraId="18A0D6AF" w14:textId="5E1D8EF3" w:rsidR="00BF13C9" w:rsidRPr="00C50A13" w:rsidRDefault="00C50A13" w:rsidP="00C50A13">
      <w:pPr>
        <w:jc w:val="right"/>
        <w:rPr>
          <w:b/>
          <w:bCs/>
          <w:i/>
          <w:iCs/>
        </w:rPr>
      </w:pPr>
      <w:r w:rsidRPr="00C50A13">
        <w:rPr>
          <w:b/>
          <w:bCs/>
          <w:i/>
          <w:iCs/>
        </w:rPr>
        <w:t xml:space="preserve"> </w:t>
      </w:r>
      <w:r w:rsidR="00BF13C9" w:rsidRPr="00C50A13">
        <w:rPr>
          <w:b/>
          <w:bCs/>
          <w:i/>
          <w:iCs/>
        </w:rPr>
        <w:t>Ф.</w:t>
      </w:r>
      <w:r w:rsidRPr="00C50A13">
        <w:rPr>
          <w:b/>
          <w:bCs/>
          <w:i/>
          <w:iCs/>
        </w:rPr>
        <w:t xml:space="preserve"> </w:t>
      </w:r>
      <w:r w:rsidR="00BF13C9" w:rsidRPr="00C50A13">
        <w:rPr>
          <w:b/>
          <w:bCs/>
          <w:i/>
          <w:iCs/>
        </w:rPr>
        <w:t>Тютчев</w:t>
      </w:r>
    </w:p>
    <w:p w14:paraId="6D58C8B8" w14:textId="1A6D0C4F" w:rsidR="00BF13C9" w:rsidRDefault="00BF13C9" w:rsidP="00C50A13">
      <w:pPr>
        <w:jc w:val="right"/>
        <w:rPr>
          <w:b/>
          <w:bCs/>
          <w:i/>
          <w:iCs/>
        </w:rPr>
      </w:pPr>
      <w:r w:rsidRPr="00C50A13">
        <w:rPr>
          <w:b/>
          <w:bCs/>
          <w:i/>
          <w:iCs/>
        </w:rPr>
        <w:t>10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июня</w:t>
      </w:r>
      <w:r w:rsidR="00C50A13" w:rsidRPr="00C50A13">
        <w:rPr>
          <w:b/>
          <w:bCs/>
          <w:i/>
          <w:iCs/>
        </w:rPr>
        <w:t xml:space="preserve"> </w:t>
      </w:r>
      <w:r w:rsidRPr="00C50A13">
        <w:rPr>
          <w:b/>
          <w:bCs/>
          <w:i/>
          <w:iCs/>
        </w:rPr>
        <w:t>1851</w:t>
      </w:r>
    </w:p>
    <w:p w14:paraId="647DF3A9" w14:textId="732D9E28" w:rsidR="00FF1490" w:rsidRPr="00C50A13" w:rsidRDefault="00FF1490" w:rsidP="00FF1490">
      <w:pPr>
        <w:pStyle w:val="afffff"/>
      </w:pPr>
    </w:p>
    <w:p w14:paraId="7ACBA0AD" w14:textId="79B02B27" w:rsidR="00E7387A" w:rsidRDefault="00C50A13" w:rsidP="00C50A13">
      <w:r>
        <w:rPr>
          <w:rFonts w:ascii="Georgia Pro Cond Semibold" w:hAnsi="Georgia Pro Cond Semibold"/>
          <w:b/>
          <w:i/>
          <w:iCs/>
        </w:rPr>
        <w:t xml:space="preserve"> </w:t>
      </w:r>
      <w:r w:rsidR="00BF13C9" w:rsidRPr="00F8016A">
        <w:t>Изменения</w:t>
      </w:r>
      <w:r>
        <w:t xml:space="preserve"> </w:t>
      </w:r>
      <w:r w:rsidR="00BF13C9" w:rsidRPr="0056645D">
        <w:t>в</w:t>
      </w:r>
      <w:r>
        <w:t xml:space="preserve"> </w:t>
      </w:r>
      <w:r w:rsidR="00BF13C9" w:rsidRPr="0056645D">
        <w:t>окружающей</w:t>
      </w:r>
      <w:r>
        <w:t xml:space="preserve"> </w:t>
      </w:r>
      <w:r w:rsidR="00BF13C9" w:rsidRPr="0056645D">
        <w:t>нас</w:t>
      </w:r>
      <w:r>
        <w:t xml:space="preserve"> </w:t>
      </w:r>
      <w:r w:rsidR="00BF13C9" w:rsidRPr="0056645D">
        <w:t>жизни</w:t>
      </w:r>
      <w:r>
        <w:t xml:space="preserve"> </w:t>
      </w:r>
      <w:r w:rsidR="00BF13C9" w:rsidRPr="0056645D">
        <w:t>происходят</w:t>
      </w:r>
      <w:r>
        <w:t xml:space="preserve"> </w:t>
      </w:r>
      <w:r w:rsidR="00BF13C9" w:rsidRPr="0056645D">
        <w:t>быстрее,</w:t>
      </w:r>
      <w:r>
        <w:t xml:space="preserve"> </w:t>
      </w:r>
      <w:r w:rsidR="00BF13C9" w:rsidRPr="0056645D">
        <w:t>чем</w:t>
      </w:r>
      <w:r>
        <w:t xml:space="preserve"> </w:t>
      </w:r>
      <w:r w:rsidR="00BF13C9" w:rsidRPr="0056645D">
        <w:t>люди</w:t>
      </w:r>
      <w:r>
        <w:t xml:space="preserve"> </w:t>
      </w:r>
      <w:r w:rsidR="00BF13C9" w:rsidRPr="00C50A13">
        <w:rPr>
          <w:rStyle w:val="--0"/>
        </w:rPr>
        <w:t>успевают</w:t>
      </w:r>
      <w:r w:rsidRPr="00C50A13">
        <w:rPr>
          <w:rStyle w:val="--0"/>
        </w:rPr>
        <w:t xml:space="preserve"> </w:t>
      </w:r>
      <w:r w:rsidR="00BF13C9" w:rsidRPr="00C50A13">
        <w:rPr>
          <w:rStyle w:val="--"/>
        </w:rPr>
        <w:t>их</w:t>
      </w:r>
      <w:r w:rsidRPr="00C50A13">
        <w:rPr>
          <w:rStyle w:val="--0"/>
        </w:rPr>
        <w:t xml:space="preserve"> </w:t>
      </w:r>
      <w:r w:rsidR="00BF13C9" w:rsidRPr="00C50A13">
        <w:rPr>
          <w:rStyle w:val="--0"/>
        </w:rPr>
        <w:t>осознать</w:t>
      </w:r>
      <w:r w:rsidR="00BF13C9" w:rsidRPr="0056645D">
        <w:t>.</w:t>
      </w:r>
      <w:r>
        <w:t xml:space="preserve"> </w:t>
      </w:r>
      <w:r w:rsidR="00BF13C9" w:rsidRPr="0056645D">
        <w:t>Экологический</w:t>
      </w:r>
      <w:r>
        <w:t xml:space="preserve"> </w:t>
      </w:r>
      <w:r w:rsidR="00BF13C9" w:rsidRPr="0056645D">
        <w:t>взгляд</w:t>
      </w:r>
      <w:r>
        <w:t xml:space="preserve"> </w:t>
      </w:r>
      <w:r w:rsidR="00BF13C9" w:rsidRPr="0056645D">
        <w:t>на</w:t>
      </w:r>
      <w:r>
        <w:t xml:space="preserve"> </w:t>
      </w:r>
      <w:r w:rsidR="00BF13C9" w:rsidRPr="0056645D">
        <w:t>мир</w:t>
      </w:r>
      <w:r>
        <w:t xml:space="preserve"> </w:t>
      </w:r>
      <w:r w:rsidR="00BF13C9" w:rsidRPr="0056645D">
        <w:t>позволяет</w:t>
      </w:r>
      <w:r>
        <w:t xml:space="preserve"> </w:t>
      </w:r>
      <w:r w:rsidR="00BF13C9" w:rsidRPr="0056645D">
        <w:t>хотя</w:t>
      </w:r>
      <w:r>
        <w:t xml:space="preserve"> </w:t>
      </w:r>
      <w:r w:rsidR="00BF13C9" w:rsidRPr="0056645D">
        <w:t>бы</w:t>
      </w:r>
      <w:r>
        <w:t xml:space="preserve"> </w:t>
      </w:r>
      <w:r w:rsidR="00BF13C9">
        <w:t>как-то</w:t>
      </w:r>
      <w:r>
        <w:t xml:space="preserve"> </w:t>
      </w:r>
      <w:r w:rsidR="00BF13C9" w:rsidRPr="0056645D">
        <w:t>понять</w:t>
      </w:r>
      <w:r>
        <w:t xml:space="preserve"> </w:t>
      </w:r>
      <w:r w:rsidR="00BF13C9" w:rsidRPr="0056645D">
        <w:t>причины</w:t>
      </w:r>
      <w:r>
        <w:t xml:space="preserve"> </w:t>
      </w:r>
      <w:r w:rsidR="00BF13C9" w:rsidRPr="00C50A13">
        <w:t>происходящего</w:t>
      </w:r>
      <w:r w:rsidR="00BF13C9" w:rsidRPr="0056645D">
        <w:t>.</w:t>
      </w:r>
      <w:r>
        <w:t xml:space="preserve"> </w:t>
      </w:r>
      <w:r w:rsidR="00BF13C9" w:rsidRPr="0056645D">
        <w:t>Кто,</w:t>
      </w:r>
      <w:r>
        <w:t xml:space="preserve"> </w:t>
      </w:r>
      <w:r w:rsidR="00BF13C9" w:rsidRPr="0056645D">
        <w:t>кроме</w:t>
      </w:r>
      <w:r>
        <w:t xml:space="preserve"> </w:t>
      </w:r>
      <w:r w:rsidR="00BF13C9" w:rsidRPr="0056645D">
        <w:t>экологов,</w:t>
      </w:r>
      <w:r>
        <w:t xml:space="preserve"> </w:t>
      </w:r>
      <w:r w:rsidR="00BF13C9" w:rsidRPr="0056645D">
        <w:t>двадцать</w:t>
      </w:r>
      <w:r>
        <w:t xml:space="preserve"> </w:t>
      </w:r>
      <w:r w:rsidR="00BF13C9" w:rsidRPr="0056645D">
        <w:t>лет</w:t>
      </w:r>
      <w:r>
        <w:t xml:space="preserve"> </w:t>
      </w:r>
      <w:r w:rsidR="00BF13C9" w:rsidRPr="0056645D">
        <w:t>назад</w:t>
      </w:r>
      <w:r>
        <w:t xml:space="preserve"> </w:t>
      </w:r>
      <w:r w:rsidR="00BF13C9" w:rsidRPr="0056645D">
        <w:t>предвидел,</w:t>
      </w:r>
      <w:r>
        <w:t xml:space="preserve"> </w:t>
      </w:r>
      <w:r w:rsidR="00BF13C9" w:rsidRPr="0056645D">
        <w:t>что</w:t>
      </w:r>
      <w:r>
        <w:t xml:space="preserve"> </w:t>
      </w:r>
      <w:r w:rsidR="00BF13C9" w:rsidRPr="0056645D">
        <w:t>в</w:t>
      </w:r>
      <w:r>
        <w:t xml:space="preserve"> </w:t>
      </w:r>
      <w:r w:rsidR="00BF13C9" w:rsidRPr="0056645D">
        <w:t>настоящее</w:t>
      </w:r>
      <w:r>
        <w:t xml:space="preserve"> </w:t>
      </w:r>
      <w:r w:rsidR="00BF13C9" w:rsidRPr="0056645D">
        <w:t>время</w:t>
      </w:r>
      <w:r>
        <w:t xml:space="preserve"> </w:t>
      </w:r>
      <w:r w:rsidR="00BF13C9" w:rsidRPr="0056645D">
        <w:t>половина</w:t>
      </w:r>
      <w:r>
        <w:t xml:space="preserve"> </w:t>
      </w:r>
      <w:r w:rsidR="00BF13C9" w:rsidRPr="0056645D">
        <w:t>населения</w:t>
      </w:r>
      <w:r>
        <w:t xml:space="preserve"> </w:t>
      </w:r>
      <w:r w:rsidR="00BF13C9" w:rsidRPr="0056645D">
        <w:t>России</w:t>
      </w:r>
      <w:r>
        <w:t xml:space="preserve"> </w:t>
      </w:r>
      <w:r w:rsidR="00BF13C9" w:rsidRPr="0056645D">
        <w:t>не</w:t>
      </w:r>
      <w:r>
        <w:t xml:space="preserve"> </w:t>
      </w:r>
      <w:r w:rsidR="00BF13C9" w:rsidRPr="0056645D">
        <w:t>будет</w:t>
      </w:r>
      <w:r>
        <w:t xml:space="preserve"> </w:t>
      </w:r>
      <w:r w:rsidR="00BF13C9" w:rsidRPr="0056645D">
        <w:t>иметь</w:t>
      </w:r>
      <w:r>
        <w:t xml:space="preserve"> </w:t>
      </w:r>
      <w:r w:rsidR="00BF13C9" w:rsidRPr="0056645D">
        <w:t>доступа</w:t>
      </w:r>
      <w:r>
        <w:t xml:space="preserve"> </w:t>
      </w:r>
      <w:r w:rsidR="00BF13C9" w:rsidRPr="0056645D">
        <w:t>к</w:t>
      </w:r>
      <w:r>
        <w:t xml:space="preserve"> </w:t>
      </w:r>
      <w:r w:rsidR="00BF13C9" w:rsidRPr="0056645D">
        <w:t>нормативно</w:t>
      </w:r>
      <w:r>
        <w:t xml:space="preserve"> </w:t>
      </w:r>
      <w:r w:rsidR="00BF13C9" w:rsidRPr="0056645D">
        <w:t>чистой</w:t>
      </w:r>
      <w:r>
        <w:t xml:space="preserve"> </w:t>
      </w:r>
      <w:r w:rsidR="00BF13C9" w:rsidRPr="0056645D">
        <w:t>питьевой</w:t>
      </w:r>
      <w:r>
        <w:t xml:space="preserve"> </w:t>
      </w:r>
      <w:r w:rsidR="00BF13C9" w:rsidRPr="0056645D">
        <w:t>воде</w:t>
      </w:r>
      <w:r>
        <w:t xml:space="preserve"> </w:t>
      </w:r>
      <w:r w:rsidR="00BF13C9" w:rsidRPr="0056645D">
        <w:t>и</w:t>
      </w:r>
      <w:r>
        <w:t xml:space="preserve"> </w:t>
      </w:r>
      <w:r w:rsidR="00BF13C9" w:rsidRPr="0056645D">
        <w:t>будет</w:t>
      </w:r>
      <w:r>
        <w:t xml:space="preserve"> </w:t>
      </w:r>
      <w:r w:rsidR="00BF13C9" w:rsidRPr="0056645D">
        <w:t>дышать</w:t>
      </w:r>
      <w:r>
        <w:t xml:space="preserve"> </w:t>
      </w:r>
      <w:r w:rsidR="00BF13C9" w:rsidRPr="0056645D">
        <w:t>воздухом,</w:t>
      </w:r>
      <w:r>
        <w:t xml:space="preserve"> </w:t>
      </w:r>
      <w:r w:rsidR="00BF13C9" w:rsidRPr="0056645D">
        <w:t>загрязн</w:t>
      </w:r>
      <w:r>
        <w:t>ё</w:t>
      </w:r>
      <w:r w:rsidR="00BF13C9" w:rsidRPr="0056645D">
        <w:t>нным</w:t>
      </w:r>
      <w:r>
        <w:t xml:space="preserve"> </w:t>
      </w:r>
      <w:r w:rsidR="00BF13C9" w:rsidRPr="0056645D">
        <w:t>вредными</w:t>
      </w:r>
      <w:r>
        <w:t xml:space="preserve"> </w:t>
      </w:r>
      <w:r w:rsidR="00BF13C9" w:rsidRPr="0056645D">
        <w:t>веществами</w:t>
      </w:r>
      <w:r>
        <w:t xml:space="preserve"> </w:t>
      </w:r>
      <w:r w:rsidR="00BF13C9" w:rsidRPr="0056645D">
        <w:t>в</w:t>
      </w:r>
      <w:r>
        <w:t xml:space="preserve"> </w:t>
      </w:r>
      <w:r w:rsidR="00BF13C9" w:rsidRPr="0056645D">
        <w:t>10</w:t>
      </w:r>
      <w:r>
        <w:t xml:space="preserve"> </w:t>
      </w:r>
      <w:r w:rsidR="00BF13C9" w:rsidRPr="0056645D">
        <w:t>раз</w:t>
      </w:r>
      <w:r>
        <w:t xml:space="preserve"> </w:t>
      </w:r>
      <w:r w:rsidR="00BF13C9" w:rsidRPr="0056645D">
        <w:t>больше,</w:t>
      </w:r>
      <w:r>
        <w:t xml:space="preserve"> </w:t>
      </w:r>
      <w:r w:rsidR="00BF13C9" w:rsidRPr="0056645D">
        <w:t>чем</w:t>
      </w:r>
      <w:r>
        <w:t xml:space="preserve"> </w:t>
      </w:r>
      <w:r w:rsidR="00BF13C9" w:rsidRPr="0056645D">
        <w:t>положено</w:t>
      </w:r>
      <w:r>
        <w:t xml:space="preserve"> </w:t>
      </w:r>
      <w:r w:rsidR="00BF13C9" w:rsidRPr="0056645D">
        <w:t>по</w:t>
      </w:r>
      <w:r>
        <w:t xml:space="preserve"> </w:t>
      </w:r>
      <w:r w:rsidR="00BF13C9" w:rsidRPr="0056645D">
        <w:t>стандартам</w:t>
      </w:r>
      <w:r>
        <w:t xml:space="preserve"> </w:t>
      </w:r>
      <w:r w:rsidR="00BF13C9" w:rsidRPr="0056645D">
        <w:t>Всемирной</w:t>
      </w:r>
      <w:r>
        <w:t xml:space="preserve"> </w:t>
      </w:r>
      <w:r w:rsidR="00BF13C9" w:rsidRPr="0056645D">
        <w:t>организации</w:t>
      </w:r>
      <w:r>
        <w:t xml:space="preserve"> </w:t>
      </w:r>
      <w:r w:rsidR="00BF13C9" w:rsidRPr="0056645D">
        <w:t>здравоохранения?</w:t>
      </w:r>
      <w:r>
        <w:t xml:space="preserve"> </w:t>
      </w:r>
      <w:r w:rsidR="00BF13C9" w:rsidRPr="0056645D">
        <w:t>Сегодня</w:t>
      </w:r>
      <w:r>
        <w:t xml:space="preserve"> </w:t>
      </w:r>
      <w:r w:rsidR="00BF13C9" w:rsidRPr="0056645D">
        <w:t>личные</w:t>
      </w:r>
      <w:r>
        <w:t xml:space="preserve"> </w:t>
      </w:r>
      <w:r w:rsidR="00BF13C9" w:rsidRPr="0056645D">
        <w:t>проблемы</w:t>
      </w:r>
      <w:r>
        <w:t xml:space="preserve"> </w:t>
      </w:r>
      <w:r w:rsidR="00BF13C9" w:rsidRPr="0056645D">
        <w:t>человека</w:t>
      </w:r>
      <w:r>
        <w:t xml:space="preserve"> </w:t>
      </w:r>
      <w:r w:rsidR="00BF13C9" w:rsidRPr="0056645D">
        <w:t>отступили</w:t>
      </w:r>
      <w:r>
        <w:t xml:space="preserve"> </w:t>
      </w:r>
      <w:r w:rsidR="00BF13C9" w:rsidRPr="0056645D">
        <w:t>на</w:t>
      </w:r>
      <w:r>
        <w:t xml:space="preserve"> </w:t>
      </w:r>
      <w:r w:rsidR="00BF13C9" w:rsidRPr="0056645D">
        <w:t>второй</w:t>
      </w:r>
      <w:r>
        <w:t xml:space="preserve"> </w:t>
      </w:r>
      <w:r w:rsidR="00BF13C9" w:rsidRPr="0056645D">
        <w:t>план,</w:t>
      </w:r>
      <w:r>
        <w:t xml:space="preserve"> </w:t>
      </w:r>
      <w:r w:rsidR="00BF13C9" w:rsidRPr="0056645D">
        <w:t>их</w:t>
      </w:r>
      <w:r>
        <w:t xml:space="preserve"> </w:t>
      </w:r>
      <w:r w:rsidR="00BF13C9" w:rsidRPr="0056645D">
        <w:t>заменили</w:t>
      </w:r>
      <w:r>
        <w:rPr>
          <w:spacing w:val="1"/>
        </w:rPr>
        <w:t xml:space="preserve"> </w:t>
      </w:r>
      <w:r w:rsidR="00BF13C9" w:rsidRPr="00C50A13">
        <w:rPr>
          <w:rStyle w:val="--0"/>
        </w:rPr>
        <w:lastRenderedPageBreak/>
        <w:t>деструктивные</w:t>
      </w:r>
      <w:r w:rsidRPr="00C50A13">
        <w:rPr>
          <w:rStyle w:val="--0"/>
        </w:rPr>
        <w:t xml:space="preserve"> </w:t>
      </w:r>
      <w:r w:rsidR="00BF13C9" w:rsidRPr="00C50A13">
        <w:rPr>
          <w:rStyle w:val="--"/>
        </w:rPr>
        <w:t>социальные</w:t>
      </w:r>
      <w:r w:rsidRPr="00C50A13">
        <w:rPr>
          <w:rStyle w:val="--0"/>
        </w:rPr>
        <w:t xml:space="preserve"> </w:t>
      </w:r>
      <w:r w:rsidR="00BF13C9" w:rsidRPr="00C50A13">
        <w:rPr>
          <w:rStyle w:val="--0"/>
        </w:rPr>
        <w:t>эпидемии</w:t>
      </w:r>
      <w:r w:rsidR="00BF13C9" w:rsidRPr="00FA14EB">
        <w:rPr>
          <w:sz w:val="24"/>
        </w:rPr>
        <w:t>,</w:t>
      </w:r>
      <w:r>
        <w:rPr>
          <w:spacing w:val="1"/>
        </w:rPr>
        <w:t xml:space="preserve"> </w:t>
      </w:r>
      <w:r w:rsidR="00BF13C9" w:rsidRPr="0056645D">
        <w:t>которые</w:t>
      </w:r>
      <w:r>
        <w:rPr>
          <w:spacing w:val="1"/>
        </w:rPr>
        <w:t xml:space="preserve"> </w:t>
      </w:r>
      <w:r w:rsidR="00BF13C9" w:rsidRPr="0056645D">
        <w:t>возникают</w:t>
      </w:r>
      <w:r w:rsidR="00E7387A">
        <w:t>,</w:t>
      </w:r>
      <w:r>
        <w:rPr>
          <w:spacing w:val="1"/>
        </w:rPr>
        <w:t xml:space="preserve"> </w:t>
      </w:r>
      <w:r w:rsidR="00BF13C9" w:rsidRPr="0056645D">
        <w:t>как</w:t>
      </w:r>
      <w:r>
        <w:rPr>
          <w:spacing w:val="1"/>
        </w:rPr>
        <w:t xml:space="preserve"> </w:t>
      </w:r>
      <w:r w:rsidR="00BF13C9" w:rsidRPr="0056645D">
        <w:t>эпидемии</w:t>
      </w:r>
      <w:r>
        <w:rPr>
          <w:spacing w:val="61"/>
        </w:rPr>
        <w:t xml:space="preserve"> </w:t>
      </w:r>
      <w:r w:rsidR="00BF13C9" w:rsidRPr="0056645D">
        <w:t>гриппа.</w:t>
      </w:r>
      <w:r>
        <w:rPr>
          <w:spacing w:val="1"/>
        </w:rPr>
        <w:t xml:space="preserve"> </w:t>
      </w:r>
      <w:r w:rsidR="00BF13C9" w:rsidRPr="0056645D">
        <w:t>Массовые</w:t>
      </w:r>
      <w:r>
        <w:t xml:space="preserve"> </w:t>
      </w:r>
      <w:r w:rsidR="00BF13C9" w:rsidRPr="0056645D">
        <w:t>волнения</w:t>
      </w:r>
      <w:r>
        <w:t xml:space="preserve"> </w:t>
      </w:r>
      <w:r w:rsidR="00BF13C9" w:rsidRPr="0056645D">
        <w:t>с</w:t>
      </w:r>
      <w:r>
        <w:t xml:space="preserve"> </w:t>
      </w:r>
      <w:r w:rsidR="00BF13C9" w:rsidRPr="0056645D">
        <w:t>проявлениями</w:t>
      </w:r>
      <w:r>
        <w:t xml:space="preserve"> </w:t>
      </w:r>
      <w:r w:rsidR="00BF13C9" w:rsidRPr="0056645D">
        <w:t>первобытной</w:t>
      </w:r>
      <w:r>
        <w:t xml:space="preserve"> </w:t>
      </w:r>
      <w:r w:rsidR="00BF13C9" w:rsidRPr="0056645D">
        <w:t>жесткости</w:t>
      </w:r>
      <w:r>
        <w:t xml:space="preserve"> </w:t>
      </w:r>
      <w:r w:rsidR="00BF13C9" w:rsidRPr="0056645D">
        <w:t>кочуют</w:t>
      </w:r>
      <w:r>
        <w:t xml:space="preserve"> </w:t>
      </w:r>
      <w:r w:rsidR="00BF13C9" w:rsidRPr="0056645D">
        <w:t>с</w:t>
      </w:r>
      <w:r>
        <w:t xml:space="preserve"> </w:t>
      </w:r>
      <w:r w:rsidR="00BF13C9" w:rsidRPr="0056645D">
        <w:t>одного</w:t>
      </w:r>
      <w:r>
        <w:t xml:space="preserve"> </w:t>
      </w:r>
      <w:r w:rsidR="00BF13C9" w:rsidRPr="0056645D">
        <w:t>континента</w:t>
      </w:r>
      <w:r>
        <w:rPr>
          <w:spacing w:val="1"/>
        </w:rPr>
        <w:t xml:space="preserve"> </w:t>
      </w:r>
      <w:r w:rsidR="00BF13C9" w:rsidRPr="0056645D">
        <w:t>на</w:t>
      </w:r>
      <w:r>
        <w:t xml:space="preserve"> </w:t>
      </w:r>
      <w:r w:rsidR="00BF13C9" w:rsidRPr="0056645D">
        <w:t>другой</w:t>
      </w:r>
      <w:r>
        <w:t xml:space="preserve"> </w:t>
      </w:r>
      <w:r w:rsidR="00BF13C9" w:rsidRPr="0056645D">
        <w:t>континент,</w:t>
      </w:r>
      <w:r>
        <w:t xml:space="preserve"> </w:t>
      </w:r>
      <w:r w:rsidR="00BF13C9" w:rsidRPr="0056645D">
        <w:t>из</w:t>
      </w:r>
      <w:r>
        <w:t xml:space="preserve"> </w:t>
      </w:r>
      <w:r w:rsidR="00BF13C9" w:rsidRPr="0056645D">
        <w:t>одной</w:t>
      </w:r>
      <w:r>
        <w:t xml:space="preserve"> </w:t>
      </w:r>
      <w:r w:rsidR="00BF13C9" w:rsidRPr="0056645D">
        <w:t>страны</w:t>
      </w:r>
      <w:r>
        <w:t xml:space="preserve"> </w:t>
      </w:r>
      <w:r w:rsidR="00BF13C9" w:rsidRPr="0056645D">
        <w:t>в</w:t>
      </w:r>
      <w:r>
        <w:t xml:space="preserve"> </w:t>
      </w:r>
      <w:r w:rsidR="00BF13C9" w:rsidRPr="0056645D">
        <w:t>другую</w:t>
      </w:r>
      <w:r>
        <w:t xml:space="preserve"> </w:t>
      </w:r>
      <w:r w:rsidR="00BF13C9" w:rsidRPr="0056645D">
        <w:t>страну.</w:t>
      </w:r>
      <w:r>
        <w:t xml:space="preserve"> </w:t>
      </w:r>
      <w:r w:rsidR="00BF13C9" w:rsidRPr="00A74F09">
        <w:t>В</w:t>
      </w:r>
      <w:r>
        <w:t xml:space="preserve"> </w:t>
      </w:r>
      <w:r w:rsidR="00BF13C9" w:rsidRPr="00A74F09">
        <w:t>21</w:t>
      </w:r>
      <w:r>
        <w:t xml:space="preserve"> </w:t>
      </w:r>
      <w:r w:rsidR="00BF13C9" w:rsidRPr="00A74F09">
        <w:t>век</w:t>
      </w:r>
      <w:r w:rsidR="00E7387A">
        <w:t>е</w:t>
      </w:r>
      <w:r w:rsidR="00BF13C9" w:rsidRPr="00A74F09">
        <w:t>,</w:t>
      </w:r>
      <w:r>
        <w:t xml:space="preserve"> </w:t>
      </w:r>
      <w:r w:rsidR="00BF13C9" w:rsidRPr="00A74F09">
        <w:t>гордящ</w:t>
      </w:r>
      <w:r w:rsidR="00E7387A">
        <w:t>ем</w:t>
      </w:r>
      <w:r w:rsidR="00BF13C9" w:rsidRPr="00A74F09">
        <w:t>ся</w:t>
      </w:r>
      <w:r>
        <w:t xml:space="preserve"> </w:t>
      </w:r>
      <w:r w:rsidR="00BF13C9" w:rsidRPr="00A74F09">
        <w:t>тем,</w:t>
      </w:r>
      <w:r>
        <w:t xml:space="preserve"> </w:t>
      </w:r>
      <w:r w:rsidR="00BF13C9" w:rsidRPr="00A74F09">
        <w:t>что</w:t>
      </w:r>
      <w:r>
        <w:t xml:space="preserve"> </w:t>
      </w:r>
      <w:r w:rsidR="00BF13C9" w:rsidRPr="00A74F09">
        <w:t>«он</w:t>
      </w:r>
      <w:r>
        <w:t xml:space="preserve"> </w:t>
      </w:r>
      <w:r w:rsidR="00BF13C9" w:rsidRPr="00A74F09">
        <w:t>может</w:t>
      </w:r>
      <w:r>
        <w:rPr>
          <w:spacing w:val="1"/>
        </w:rPr>
        <w:t xml:space="preserve"> </w:t>
      </w:r>
      <w:r w:rsidR="00BF13C9" w:rsidRPr="00A74F09">
        <w:t>и</w:t>
      </w:r>
      <w:r>
        <w:rPr>
          <w:spacing w:val="1"/>
        </w:rPr>
        <w:t xml:space="preserve"> </w:t>
      </w:r>
      <w:r w:rsidR="00BF13C9" w:rsidRPr="00A74F09">
        <w:t>горы</w:t>
      </w:r>
      <w:r>
        <w:rPr>
          <w:spacing w:val="1"/>
        </w:rPr>
        <w:t xml:space="preserve"> </w:t>
      </w:r>
      <w:r w:rsidR="00BF13C9" w:rsidRPr="00A74F09">
        <w:t>переставлять»,</w:t>
      </w:r>
      <w:r>
        <w:rPr>
          <w:spacing w:val="1"/>
        </w:rPr>
        <w:t xml:space="preserve"> </w:t>
      </w:r>
      <w:r w:rsidR="00BF13C9" w:rsidRPr="00A74F09">
        <w:t>варварски</w:t>
      </w:r>
      <w:r>
        <w:rPr>
          <w:spacing w:val="1"/>
        </w:rPr>
        <w:t xml:space="preserve"> </w:t>
      </w:r>
      <w:r w:rsidR="00BF13C9" w:rsidRPr="00A74F09">
        <w:t>уничтожаются</w:t>
      </w:r>
      <w:r>
        <w:rPr>
          <w:spacing w:val="1"/>
        </w:rPr>
        <w:t xml:space="preserve"> </w:t>
      </w:r>
      <w:r w:rsidR="00BF13C9" w:rsidRPr="00A74F09">
        <w:t>памятники</w:t>
      </w:r>
      <w:r>
        <w:rPr>
          <w:spacing w:val="1"/>
        </w:rPr>
        <w:t xml:space="preserve"> </w:t>
      </w:r>
      <w:r w:rsidR="00BF13C9" w:rsidRPr="00A74F09">
        <w:t>многотысячелетней</w:t>
      </w:r>
      <w:r>
        <w:rPr>
          <w:spacing w:val="1"/>
        </w:rPr>
        <w:t xml:space="preserve"> </w:t>
      </w:r>
      <w:r w:rsidR="00BF13C9" w:rsidRPr="00A74F09">
        <w:t>истории</w:t>
      </w:r>
      <w:r>
        <w:t xml:space="preserve"> </w:t>
      </w:r>
      <w:r w:rsidR="00BF13C9" w:rsidRPr="00A74F09">
        <w:t>человечества,</w:t>
      </w:r>
      <w:r>
        <w:t xml:space="preserve"> </w:t>
      </w:r>
      <w:r w:rsidR="00BF13C9" w:rsidRPr="00A74F09">
        <w:t>сама</w:t>
      </w:r>
      <w:r>
        <w:t xml:space="preserve"> </w:t>
      </w:r>
      <w:r w:rsidR="00BF13C9" w:rsidRPr="00A74F09">
        <w:t>материальная</w:t>
      </w:r>
      <w:r>
        <w:t xml:space="preserve"> </w:t>
      </w:r>
      <w:r w:rsidR="00BF13C9" w:rsidRPr="00A74F09">
        <w:t>основа</w:t>
      </w:r>
      <w:r>
        <w:t xml:space="preserve"> </w:t>
      </w:r>
      <w:r w:rsidR="00BF13C9" w:rsidRPr="00A74F09">
        <w:t>жизни:</w:t>
      </w:r>
      <w:r>
        <w:t xml:space="preserve"> </w:t>
      </w:r>
      <w:r w:rsidR="00BF13C9" w:rsidRPr="00A74F09">
        <w:t>машины,</w:t>
      </w:r>
      <w:r>
        <w:t xml:space="preserve"> </w:t>
      </w:r>
      <w:r w:rsidR="00BF13C9" w:rsidRPr="00A74F09">
        <w:t>дома,</w:t>
      </w:r>
      <w:r>
        <w:t xml:space="preserve"> </w:t>
      </w:r>
      <w:r w:rsidR="00BF13C9" w:rsidRPr="00A74F09">
        <w:t>целые</w:t>
      </w:r>
      <w:r>
        <w:t xml:space="preserve"> </w:t>
      </w:r>
      <w:r w:rsidR="00BF13C9" w:rsidRPr="00A74F09">
        <w:t>города</w:t>
      </w:r>
      <w:r>
        <w:t xml:space="preserve"> </w:t>
      </w:r>
      <w:r w:rsidR="00BF13C9" w:rsidRPr="00A74F09">
        <w:t>и</w:t>
      </w:r>
      <w:r>
        <w:rPr>
          <w:spacing w:val="1"/>
        </w:rPr>
        <w:t xml:space="preserve"> </w:t>
      </w:r>
      <w:r w:rsidR="00BF13C9" w:rsidRPr="00A74F09">
        <w:t>страны.</w:t>
      </w:r>
      <w:r>
        <w:t xml:space="preserve"> </w:t>
      </w:r>
      <w:r w:rsidR="00BF13C9" w:rsidRPr="0056645D">
        <w:t>Понять</w:t>
      </w:r>
      <w:r>
        <w:t xml:space="preserve"> </w:t>
      </w:r>
      <w:r w:rsidR="00BF13C9" w:rsidRPr="0056645D">
        <w:t>это</w:t>
      </w:r>
      <w:r>
        <w:t xml:space="preserve"> </w:t>
      </w:r>
      <w:r w:rsidR="00BF13C9" w:rsidRPr="0056645D">
        <w:t>безумие</w:t>
      </w:r>
      <w:r>
        <w:t xml:space="preserve"> </w:t>
      </w:r>
      <w:r w:rsidR="00BF13C9" w:rsidRPr="0056645D">
        <w:t>можно</w:t>
      </w:r>
      <w:r>
        <w:t xml:space="preserve"> </w:t>
      </w:r>
      <w:r w:rsidR="00BF13C9" w:rsidRPr="0056645D">
        <w:t>только</w:t>
      </w:r>
      <w:r>
        <w:t xml:space="preserve"> </w:t>
      </w:r>
      <w:r w:rsidR="00BF13C9" w:rsidRPr="0056645D">
        <w:t>с</w:t>
      </w:r>
      <w:r>
        <w:t xml:space="preserve"> </w:t>
      </w:r>
      <w:r w:rsidR="00BF13C9" w:rsidRPr="0056645D">
        <w:t>эпидемической</w:t>
      </w:r>
      <w:r>
        <w:t xml:space="preserve"> </w:t>
      </w:r>
      <w:r w:rsidR="00BF13C9" w:rsidRPr="0056645D">
        <w:t>точки</w:t>
      </w:r>
      <w:r>
        <w:t xml:space="preserve"> </w:t>
      </w:r>
      <w:r w:rsidR="00BF13C9" w:rsidRPr="0056645D">
        <w:t>зрения,</w:t>
      </w:r>
      <w:r>
        <w:t xml:space="preserve"> </w:t>
      </w:r>
      <w:r w:rsidR="00BF13C9" w:rsidRPr="0056645D">
        <w:t>потому</w:t>
      </w:r>
      <w:r>
        <w:t xml:space="preserve"> </w:t>
      </w:r>
      <w:r w:rsidR="00BF13C9" w:rsidRPr="0056645D">
        <w:t>что</w:t>
      </w:r>
      <w:r>
        <w:t xml:space="preserve"> </w:t>
      </w:r>
      <w:r w:rsidR="00BF13C9" w:rsidRPr="0056645D">
        <w:t>для</w:t>
      </w:r>
      <w:r>
        <w:rPr>
          <w:spacing w:val="1"/>
        </w:rPr>
        <w:t xml:space="preserve"> </w:t>
      </w:r>
      <w:r w:rsidR="00BF13C9" w:rsidRPr="0056645D">
        <w:t>объяснения</w:t>
      </w:r>
      <w:r>
        <w:t xml:space="preserve"> </w:t>
      </w:r>
      <w:r w:rsidR="00BF13C9" w:rsidRPr="0056645D">
        <w:t>этого</w:t>
      </w:r>
      <w:r>
        <w:t xml:space="preserve"> </w:t>
      </w:r>
      <w:r w:rsidR="00BF13C9" w:rsidRPr="00E7387A">
        <w:rPr>
          <w:rStyle w:val="--"/>
        </w:rPr>
        <w:t>не</w:t>
      </w:r>
      <w:r>
        <w:rPr>
          <w:rStyle w:val="--"/>
          <w:sz w:val="24"/>
        </w:rPr>
        <w:t xml:space="preserve"> </w:t>
      </w:r>
      <w:r w:rsidR="00BF13C9" w:rsidRPr="00E7387A">
        <w:rPr>
          <w:rStyle w:val="--0"/>
        </w:rPr>
        <w:t>подходят</w:t>
      </w:r>
      <w:r>
        <w:t xml:space="preserve"> </w:t>
      </w:r>
      <w:r w:rsidR="00BF13C9" w:rsidRPr="0056645D">
        <w:t>ни</w:t>
      </w:r>
      <w:r>
        <w:t xml:space="preserve"> </w:t>
      </w:r>
      <w:r w:rsidR="00BF13C9" w:rsidRPr="0056645D">
        <w:t>отчаяние</w:t>
      </w:r>
      <w:r>
        <w:t xml:space="preserve"> </w:t>
      </w:r>
      <w:r w:rsidR="00BF13C9" w:rsidRPr="0056645D">
        <w:t>восставших</w:t>
      </w:r>
      <w:r>
        <w:t xml:space="preserve"> </w:t>
      </w:r>
      <w:r w:rsidR="00BF13C9" w:rsidRPr="0056645D">
        <w:t>рабов,</w:t>
      </w:r>
      <w:r>
        <w:t xml:space="preserve"> </w:t>
      </w:r>
      <w:r w:rsidR="00BF13C9" w:rsidRPr="0056645D">
        <w:t>ни</w:t>
      </w:r>
      <w:r>
        <w:t xml:space="preserve"> </w:t>
      </w:r>
      <w:r w:rsidR="00BF13C9" w:rsidRPr="0056645D">
        <w:t>классовая</w:t>
      </w:r>
      <w:r>
        <w:t xml:space="preserve"> </w:t>
      </w:r>
      <w:r w:rsidR="00BF13C9" w:rsidRPr="0056645D">
        <w:t>ненависть,</w:t>
      </w:r>
      <w:r>
        <w:t xml:space="preserve"> </w:t>
      </w:r>
      <w:r w:rsidR="00BF13C9" w:rsidRPr="0056645D">
        <w:t>ни</w:t>
      </w:r>
      <w:r>
        <w:rPr>
          <w:spacing w:val="1"/>
        </w:rPr>
        <w:t xml:space="preserve"> </w:t>
      </w:r>
      <w:r w:rsidR="00BF13C9" w:rsidRPr="0056645D">
        <w:t>логика</w:t>
      </w:r>
      <w:r>
        <w:t xml:space="preserve"> </w:t>
      </w:r>
      <w:r w:rsidR="00BF13C9" w:rsidRPr="0056645D">
        <w:t>захватчика</w:t>
      </w:r>
      <w:r>
        <w:t xml:space="preserve"> </w:t>
      </w:r>
      <w:r w:rsidR="00BF13C9" w:rsidRPr="0056645D">
        <w:t>чужих</w:t>
      </w:r>
      <w:r>
        <w:t xml:space="preserve"> </w:t>
      </w:r>
      <w:r w:rsidR="00BF13C9" w:rsidRPr="0056645D">
        <w:t>богатств</w:t>
      </w:r>
      <w:r>
        <w:t xml:space="preserve"> </w:t>
      </w:r>
      <w:r w:rsidR="00BF13C9" w:rsidRPr="0056645D">
        <w:t>–</w:t>
      </w:r>
      <w:r>
        <w:t xml:space="preserve"> </w:t>
      </w:r>
      <w:r w:rsidR="00BF13C9" w:rsidRPr="0056645D">
        <w:t>вс</w:t>
      </w:r>
      <w:r w:rsidR="00E7387A">
        <w:t>ё</w:t>
      </w:r>
      <w:r>
        <w:t xml:space="preserve"> </w:t>
      </w:r>
      <w:r w:rsidR="00BF13C9" w:rsidRPr="0056645D">
        <w:t>повергается</w:t>
      </w:r>
      <w:r>
        <w:t xml:space="preserve"> </w:t>
      </w:r>
      <w:r w:rsidR="00BF13C9" w:rsidRPr="0056645D">
        <w:t>в</w:t>
      </w:r>
      <w:r>
        <w:t xml:space="preserve"> </w:t>
      </w:r>
      <w:r w:rsidR="00BF13C9" w:rsidRPr="0056645D">
        <w:t>смерть,</w:t>
      </w:r>
      <w:r>
        <w:t xml:space="preserve"> </w:t>
      </w:r>
      <w:r w:rsidR="00BF13C9" w:rsidRPr="0056645D">
        <w:t>в</w:t>
      </w:r>
      <w:r>
        <w:t xml:space="preserve"> </w:t>
      </w:r>
      <w:r w:rsidR="00BF13C9" w:rsidRPr="0056645D">
        <w:t>прах,</w:t>
      </w:r>
      <w:r>
        <w:t xml:space="preserve"> </w:t>
      </w:r>
      <w:r w:rsidR="00BF13C9" w:rsidRPr="0056645D">
        <w:t>в</w:t>
      </w:r>
      <w:r>
        <w:t xml:space="preserve"> </w:t>
      </w:r>
      <w:r w:rsidR="00BF13C9" w:rsidRPr="0056645D">
        <w:t>руины.</w:t>
      </w:r>
      <w:r>
        <w:rPr>
          <w:spacing w:val="1"/>
        </w:rPr>
        <w:t xml:space="preserve"> </w:t>
      </w:r>
      <w:r w:rsidR="00BF13C9" w:rsidRPr="0056645D">
        <w:t>Идее</w:t>
      </w:r>
      <w:r>
        <w:rPr>
          <w:spacing w:val="1"/>
        </w:rPr>
        <w:t xml:space="preserve"> </w:t>
      </w:r>
      <w:r w:rsidR="00BF13C9" w:rsidRPr="0056645D">
        <w:t>деструктивных</w:t>
      </w:r>
      <w:r>
        <w:t xml:space="preserve"> </w:t>
      </w:r>
      <w:r w:rsidR="00BF13C9" w:rsidRPr="0056645D">
        <w:t>социальных</w:t>
      </w:r>
      <w:r>
        <w:t xml:space="preserve"> </w:t>
      </w:r>
      <w:r w:rsidR="00BF13C9" w:rsidRPr="0056645D">
        <w:t>эпидемий</w:t>
      </w:r>
      <w:r>
        <w:t xml:space="preserve"> </w:t>
      </w:r>
      <w:r w:rsidR="00BF13C9" w:rsidRPr="0056645D">
        <w:t>надо</w:t>
      </w:r>
      <w:r>
        <w:t xml:space="preserve"> </w:t>
      </w:r>
      <w:r w:rsidR="00BF13C9" w:rsidRPr="0056645D">
        <w:t>придать</w:t>
      </w:r>
      <w:r>
        <w:t xml:space="preserve"> </w:t>
      </w:r>
      <w:r w:rsidR="00BF13C9" w:rsidRPr="0056645D">
        <w:t>такой</w:t>
      </w:r>
      <w:r>
        <w:t xml:space="preserve"> </w:t>
      </w:r>
      <w:r w:rsidR="00BF13C9" w:rsidRPr="0056645D">
        <w:t>же</w:t>
      </w:r>
      <w:r>
        <w:t xml:space="preserve"> </w:t>
      </w:r>
      <w:r w:rsidR="00BF13C9" w:rsidRPr="0056645D">
        <w:t>масштаб,</w:t>
      </w:r>
      <w:r>
        <w:t xml:space="preserve"> </w:t>
      </w:r>
      <w:r w:rsidR="00BF13C9" w:rsidRPr="00E7387A">
        <w:rPr>
          <w:b/>
          <w:bCs/>
          <w:i/>
          <w:iCs/>
        </w:rPr>
        <w:t>какой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был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придан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теории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бессознательного</w:t>
      </w:r>
      <w:r w:rsidRPr="00E7387A">
        <w:rPr>
          <w:b/>
          <w:bCs/>
          <w:i/>
          <w:iCs/>
        </w:rPr>
        <w:t xml:space="preserve"> </w:t>
      </w:r>
      <w:r w:rsidR="00BF13C9" w:rsidRPr="0056645D">
        <w:t>–</w:t>
      </w:r>
      <w:r>
        <w:rPr>
          <w:spacing w:val="10"/>
        </w:rPr>
        <w:t xml:space="preserve"> </w:t>
      </w:r>
      <w:r w:rsidR="00BF13C9" w:rsidRPr="0056645D">
        <w:t>только</w:t>
      </w:r>
      <w:r>
        <w:rPr>
          <w:spacing w:val="9"/>
        </w:rPr>
        <w:t xml:space="preserve"> </w:t>
      </w:r>
      <w:r w:rsidR="00BF13C9" w:rsidRPr="0056645D">
        <w:t>это</w:t>
      </w:r>
      <w:r>
        <w:rPr>
          <w:spacing w:val="9"/>
        </w:rPr>
        <w:t xml:space="preserve"> </w:t>
      </w:r>
      <w:r w:rsidR="00BF13C9" w:rsidRPr="0056645D">
        <w:t>может</w:t>
      </w:r>
      <w:r>
        <w:rPr>
          <w:spacing w:val="12"/>
        </w:rPr>
        <w:t xml:space="preserve"> </w:t>
      </w:r>
      <w:r w:rsidR="00BF13C9" w:rsidRPr="0017562A">
        <w:t>спасти</w:t>
      </w:r>
      <w:r>
        <w:rPr>
          <w:spacing w:val="11"/>
        </w:rPr>
        <w:t xml:space="preserve"> </w:t>
      </w:r>
      <w:r w:rsidR="00BF13C9" w:rsidRPr="0017562A">
        <w:rPr>
          <w:spacing w:val="10"/>
        </w:rPr>
        <w:t>множество</w:t>
      </w:r>
      <w:r>
        <w:rPr>
          <w:spacing w:val="10"/>
        </w:rPr>
        <w:t xml:space="preserve"> </w:t>
      </w:r>
      <w:r w:rsidR="00BF13C9" w:rsidRPr="0017562A">
        <w:t>людей</w:t>
      </w:r>
      <w:r>
        <w:rPr>
          <w:spacing w:val="10"/>
        </w:rPr>
        <w:t xml:space="preserve"> </w:t>
      </w:r>
      <w:r w:rsidR="00BF13C9" w:rsidRPr="0017562A">
        <w:t>от</w:t>
      </w:r>
      <w:r>
        <w:rPr>
          <w:spacing w:val="10"/>
        </w:rPr>
        <w:t xml:space="preserve"> </w:t>
      </w:r>
      <w:r w:rsidR="00BF13C9" w:rsidRPr="0017562A">
        <w:t>превращения</w:t>
      </w:r>
      <w:r w:rsidRPr="00E7387A">
        <w:t xml:space="preserve"> </w:t>
      </w:r>
      <w:r w:rsidR="00BF13C9" w:rsidRPr="0017562A">
        <w:t>в</w:t>
      </w:r>
      <w:r w:rsidRPr="00E7387A">
        <w:t xml:space="preserve"> </w:t>
      </w:r>
      <w:r w:rsidR="00BF13C9" w:rsidRPr="0017562A">
        <w:t>своего</w:t>
      </w:r>
      <w:r>
        <w:rPr>
          <w:spacing w:val="-1"/>
        </w:rPr>
        <w:t xml:space="preserve"> </w:t>
      </w:r>
      <w:r w:rsidR="00BF13C9" w:rsidRPr="0017562A">
        <w:t>доисторического</w:t>
      </w:r>
      <w:r>
        <w:rPr>
          <w:spacing w:val="-1"/>
        </w:rPr>
        <w:t xml:space="preserve"> </w:t>
      </w:r>
      <w:r w:rsidR="00BF13C9" w:rsidRPr="0017562A">
        <w:t>предка.</w:t>
      </w:r>
      <w:r>
        <w:t xml:space="preserve"> </w:t>
      </w:r>
      <w:r w:rsidR="00BF13C9" w:rsidRPr="0017562A">
        <w:t>Для</w:t>
      </w:r>
      <w:r>
        <w:t xml:space="preserve"> </w:t>
      </w:r>
      <w:r w:rsidR="00BF13C9" w:rsidRPr="0017562A">
        <w:t>объяснения</w:t>
      </w:r>
      <w:r>
        <w:t xml:space="preserve"> </w:t>
      </w:r>
      <w:r w:rsidR="00BF13C9" w:rsidRPr="0017562A">
        <w:t>происходящего</w:t>
      </w:r>
      <w:r>
        <w:t xml:space="preserve"> </w:t>
      </w:r>
      <w:r w:rsidR="00BF13C9" w:rsidRPr="0017562A">
        <w:t>–</w:t>
      </w:r>
      <w:r>
        <w:t xml:space="preserve"> </w:t>
      </w:r>
      <w:r w:rsidR="00BF13C9" w:rsidRPr="0017562A">
        <w:t>нужно</w:t>
      </w:r>
      <w:r w:rsidR="00E7387A" w:rsidRPr="00E7387A">
        <w:t>,</w:t>
      </w:r>
      <w:r>
        <w:t xml:space="preserve"> </w:t>
      </w:r>
      <w:r w:rsidR="00BF13C9" w:rsidRPr="0017562A">
        <w:t>прежде</w:t>
      </w:r>
      <w:r>
        <w:t xml:space="preserve"> </w:t>
      </w:r>
      <w:r w:rsidR="00BF13C9" w:rsidRPr="0017562A">
        <w:t>всего</w:t>
      </w:r>
      <w:r w:rsidR="00E7387A">
        <w:t>,</w:t>
      </w:r>
      <w:r>
        <w:t xml:space="preserve"> </w:t>
      </w:r>
      <w:r w:rsidR="00BF13C9" w:rsidRPr="0017562A">
        <w:t>встать</w:t>
      </w:r>
      <w:r>
        <w:t xml:space="preserve"> </w:t>
      </w:r>
      <w:r w:rsidR="00BF13C9" w:rsidRPr="0017562A">
        <w:t>на</w:t>
      </w:r>
      <w:r>
        <w:t xml:space="preserve"> </w:t>
      </w:r>
      <w:r w:rsidR="00BF13C9" w:rsidRPr="0017562A">
        <w:t>совершенно</w:t>
      </w:r>
      <w:r>
        <w:t xml:space="preserve"> </w:t>
      </w:r>
      <w:r w:rsidR="00BF13C9" w:rsidRPr="0017562A">
        <w:t>новую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отличную</w:t>
      </w:r>
      <w:r>
        <w:t xml:space="preserve"> </w:t>
      </w:r>
      <w:r w:rsidR="00BF13C9" w:rsidRPr="0017562A">
        <w:t>от</w:t>
      </w:r>
      <w:r>
        <w:t xml:space="preserve"> </w:t>
      </w:r>
      <w:r w:rsidR="00BF13C9" w:rsidRPr="0017562A">
        <w:t>нам</w:t>
      </w:r>
      <w:r>
        <w:t xml:space="preserve"> </w:t>
      </w:r>
      <w:r w:rsidR="00BF13C9" w:rsidRPr="0017562A">
        <w:t>навязанной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наукой,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политикой</w:t>
      </w:r>
      <w:r w:rsidR="00E27160">
        <w:t>,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религией</w:t>
      </w:r>
      <w:r>
        <w:t xml:space="preserve"> </w:t>
      </w:r>
      <w:r w:rsidR="00BF13C9" w:rsidRPr="0017562A">
        <w:t>платформу</w:t>
      </w:r>
      <w:r>
        <w:t xml:space="preserve"> </w:t>
      </w:r>
      <w:r w:rsidR="00BF13C9" w:rsidRPr="0017562A">
        <w:t>в</w:t>
      </w:r>
      <w:r>
        <w:t xml:space="preserve"> </w:t>
      </w:r>
      <w:r w:rsidR="00BF13C9" w:rsidRPr="0017562A">
        <w:t>понимании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процессах,</w:t>
      </w:r>
      <w:r>
        <w:t xml:space="preserve"> </w:t>
      </w:r>
      <w:r w:rsidR="00BF13C9" w:rsidRPr="0017562A">
        <w:t>которые</w:t>
      </w:r>
      <w:r>
        <w:t xml:space="preserve"> </w:t>
      </w:r>
      <w:r w:rsidR="00BF13C9" w:rsidRPr="0017562A">
        <w:t>вс</w:t>
      </w:r>
      <w:r w:rsidR="00E7387A">
        <w:t>ё</w:t>
      </w:r>
      <w:r>
        <w:t xml:space="preserve"> </w:t>
      </w:r>
      <w:r w:rsidR="00BF13C9" w:rsidRPr="0017562A">
        <w:t>более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более</w:t>
      </w:r>
      <w:r>
        <w:t xml:space="preserve"> </w:t>
      </w:r>
      <w:r w:rsidR="00BF13C9" w:rsidRPr="0017562A">
        <w:t>интенсивно</w:t>
      </w:r>
      <w:r>
        <w:t xml:space="preserve"> </w:t>
      </w:r>
      <w:r w:rsidR="00BF13C9" w:rsidRPr="0017562A">
        <w:t>влияют</w:t>
      </w:r>
      <w:r>
        <w:t xml:space="preserve"> </w:t>
      </w:r>
      <w:r w:rsidR="00BF13C9" w:rsidRPr="0017562A">
        <w:t>на</w:t>
      </w:r>
      <w:r>
        <w:t xml:space="preserve"> </w:t>
      </w:r>
      <w:r w:rsidR="00BF13C9" w:rsidRPr="0017562A">
        <w:t>вс</w:t>
      </w:r>
      <w:r w:rsidR="00E7387A">
        <w:t>ё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вся.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главное</w:t>
      </w:r>
      <w:r>
        <w:t xml:space="preserve"> </w:t>
      </w:r>
      <w:r w:rsidR="00BF13C9" w:rsidRPr="0017562A">
        <w:t>–</w:t>
      </w:r>
      <w:r>
        <w:t xml:space="preserve"> </w:t>
      </w:r>
      <w:r w:rsidR="00BF13C9" w:rsidRPr="0017562A">
        <w:t>на</w:t>
      </w:r>
      <w:r>
        <w:t xml:space="preserve"> </w:t>
      </w:r>
      <w:r w:rsidR="00BF13C9" w:rsidRPr="0017562A">
        <w:t>людей,</w:t>
      </w:r>
      <w:r>
        <w:t xml:space="preserve"> </w:t>
      </w:r>
      <w:r w:rsidR="00BF13C9" w:rsidRPr="0017562A">
        <w:t>изменяя</w:t>
      </w:r>
      <w:r>
        <w:t xml:space="preserve"> </w:t>
      </w:r>
      <w:r w:rsidR="00BF13C9" w:rsidRPr="0017562A">
        <w:t>их</w:t>
      </w:r>
      <w:r>
        <w:t xml:space="preserve"> </w:t>
      </w:r>
      <w:r w:rsidR="00BF13C9" w:rsidRPr="0017562A">
        <w:t>психику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мышление</w:t>
      </w:r>
      <w:r>
        <w:t xml:space="preserve"> </w:t>
      </w:r>
      <w:r w:rsidR="00BF13C9" w:rsidRPr="0017562A">
        <w:t>до</w:t>
      </w:r>
      <w:r>
        <w:t xml:space="preserve"> </w:t>
      </w:r>
      <w:r w:rsidR="00BF13C9" w:rsidRPr="0017562A">
        <w:t>неузнаваемости,</w:t>
      </w:r>
      <w:r>
        <w:t xml:space="preserve"> </w:t>
      </w:r>
      <w:r w:rsidR="00BF13C9" w:rsidRPr="0017562A">
        <w:t>что</w:t>
      </w:r>
      <w:r>
        <w:t xml:space="preserve"> </w:t>
      </w:r>
      <w:r w:rsidR="00BF13C9" w:rsidRPr="0017562A">
        <w:t>непосредственно</w:t>
      </w:r>
      <w:r>
        <w:t xml:space="preserve"> </w:t>
      </w:r>
      <w:r w:rsidR="00BF13C9" w:rsidRPr="0017562A">
        <w:t>отражается</w:t>
      </w:r>
      <w:r>
        <w:t xml:space="preserve"> </w:t>
      </w:r>
      <w:r w:rsidR="00BF13C9" w:rsidRPr="0017562A">
        <w:t>в</w:t>
      </w:r>
      <w:r>
        <w:t xml:space="preserve"> </w:t>
      </w:r>
      <w:r w:rsidR="00BF13C9" w:rsidRPr="0017562A">
        <w:t>их</w:t>
      </w:r>
      <w:r>
        <w:t xml:space="preserve"> </w:t>
      </w:r>
      <w:r w:rsidR="00BF13C9" w:rsidRPr="0017562A">
        <w:t>поступках,</w:t>
      </w:r>
      <w:r>
        <w:t xml:space="preserve"> </w:t>
      </w:r>
      <w:r w:rsidR="00BF13C9" w:rsidRPr="0017562A">
        <w:t>многие</w:t>
      </w:r>
      <w:r>
        <w:t xml:space="preserve"> </w:t>
      </w:r>
      <w:r w:rsidR="00BF13C9" w:rsidRPr="0017562A">
        <w:t>из</w:t>
      </w:r>
      <w:r>
        <w:t xml:space="preserve"> </w:t>
      </w:r>
      <w:r w:rsidR="00BF13C9" w:rsidRPr="0017562A">
        <w:t>которых</w:t>
      </w:r>
      <w:r>
        <w:t xml:space="preserve"> </w:t>
      </w:r>
      <w:r w:rsidR="00BF13C9" w:rsidRPr="0017562A">
        <w:t>не</w:t>
      </w:r>
      <w:r>
        <w:t xml:space="preserve"> </w:t>
      </w:r>
      <w:r w:rsidR="00BF13C9" w:rsidRPr="0017562A">
        <w:t>подлежат</w:t>
      </w:r>
      <w:r>
        <w:t xml:space="preserve"> </w:t>
      </w:r>
      <w:r w:rsidR="00BF13C9" w:rsidRPr="0017562A">
        <w:t>никакой</w:t>
      </w:r>
      <w:r>
        <w:t xml:space="preserve"> </w:t>
      </w:r>
      <w:r w:rsidR="00BF13C9" w:rsidRPr="0017562A">
        <w:t>логике.</w:t>
      </w:r>
      <w:r>
        <w:t xml:space="preserve"> </w:t>
      </w:r>
      <w:r w:rsidR="00BF13C9" w:rsidRPr="00E7387A">
        <w:rPr>
          <w:b/>
          <w:bCs/>
          <w:i/>
          <w:iCs/>
        </w:rPr>
        <w:t>Нужно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создать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(сложить)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свою</w:t>
      </w:r>
      <w:r w:rsidRPr="00E7387A">
        <w:rPr>
          <w:b/>
          <w:bCs/>
          <w:i/>
          <w:iCs/>
        </w:rPr>
        <w:t xml:space="preserve"> </w:t>
      </w:r>
      <w:r w:rsidR="00BF13C9" w:rsidRPr="00E7387A">
        <w:rPr>
          <w:b/>
          <w:bCs/>
          <w:i/>
          <w:iCs/>
        </w:rPr>
        <w:t>платформу</w:t>
      </w:r>
      <w:r w:rsidR="00BF13C9" w:rsidRPr="00E7387A">
        <w:t>,</w:t>
      </w:r>
      <w:r w:rsidRPr="00E7387A">
        <w:t xml:space="preserve"> </w:t>
      </w:r>
      <w:r w:rsidR="00BF13C9" w:rsidRPr="0017562A">
        <w:t>а</w:t>
      </w:r>
      <w:r>
        <w:t xml:space="preserve"> </w:t>
      </w:r>
      <w:r w:rsidR="00BF13C9" w:rsidRPr="0017562A">
        <w:t>для</w:t>
      </w:r>
      <w:r>
        <w:t xml:space="preserve"> </w:t>
      </w:r>
      <w:r w:rsidR="00BF13C9" w:rsidRPr="0017562A">
        <w:t>этого</w:t>
      </w:r>
      <w:r>
        <w:t xml:space="preserve"> </w:t>
      </w:r>
      <w:r w:rsidR="00BF13C9" w:rsidRPr="0017562A">
        <w:t>следует</w:t>
      </w:r>
      <w:r>
        <w:t xml:space="preserve"> </w:t>
      </w:r>
      <w:r w:rsidR="00BF13C9" w:rsidRPr="0017562A">
        <w:t>взять</w:t>
      </w:r>
      <w:r>
        <w:t xml:space="preserve"> </w:t>
      </w:r>
      <w:r w:rsidR="00BF13C9" w:rsidRPr="0017562A">
        <w:t>«строительный</w:t>
      </w:r>
      <w:r>
        <w:t xml:space="preserve"> </w:t>
      </w:r>
      <w:r w:rsidR="00BF13C9" w:rsidRPr="0017562A">
        <w:t>материал»,</w:t>
      </w:r>
      <w:r>
        <w:t xml:space="preserve"> </w:t>
      </w:r>
      <w:r w:rsidR="00BF13C9" w:rsidRPr="0017562A">
        <w:t>в</w:t>
      </w:r>
      <w:r>
        <w:t xml:space="preserve"> </w:t>
      </w:r>
      <w:r w:rsidR="00BF13C9" w:rsidRPr="0017562A">
        <w:t>который</w:t>
      </w:r>
      <w:r>
        <w:t xml:space="preserve"> </w:t>
      </w:r>
      <w:r w:rsidR="00BF13C9" w:rsidRPr="0017562A">
        <w:t>войд</w:t>
      </w:r>
      <w:r w:rsidR="00E7387A">
        <w:t>ё</w:t>
      </w:r>
      <w:r w:rsidR="00BF13C9" w:rsidRPr="0017562A">
        <w:t>т</w:t>
      </w:r>
      <w:r>
        <w:t xml:space="preserve"> </w:t>
      </w:r>
      <w:r w:rsidR="00BF13C9" w:rsidRPr="0017562A">
        <w:t>познание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умение</w:t>
      </w:r>
      <w:r>
        <w:t xml:space="preserve"> </w:t>
      </w:r>
      <w:r w:rsidR="00BF13C9" w:rsidRPr="0017562A">
        <w:t>понять</w:t>
      </w:r>
      <w:r>
        <w:t xml:space="preserve"> </w:t>
      </w:r>
      <w:r w:rsidR="00BF13C9" w:rsidRPr="0017562A">
        <w:t>то,</w:t>
      </w:r>
      <w:r>
        <w:t xml:space="preserve"> </w:t>
      </w:r>
      <w:r w:rsidR="00BF13C9" w:rsidRPr="0017562A">
        <w:t>как</w:t>
      </w:r>
      <w:r>
        <w:t xml:space="preserve"> </w:t>
      </w:r>
      <w:r w:rsidR="00BF13C9" w:rsidRPr="0017562A">
        <w:t>вс</w:t>
      </w:r>
      <w:r w:rsidR="00236C37" w:rsidRPr="00236C37">
        <w:t>ё</w:t>
      </w:r>
      <w:r>
        <w:t xml:space="preserve"> </w:t>
      </w:r>
      <w:r w:rsidR="00BF13C9" w:rsidRPr="0017562A">
        <w:t>выстраивалось</w:t>
      </w:r>
      <w:r>
        <w:t xml:space="preserve"> </w:t>
      </w:r>
      <w:r w:rsidR="00BF13C9" w:rsidRPr="0017562A">
        <w:t>последние</w:t>
      </w:r>
      <w:r>
        <w:t xml:space="preserve"> </w:t>
      </w:r>
      <w:r w:rsidR="00BF13C9" w:rsidRPr="0017562A">
        <w:t>столетия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ту</w:t>
      </w:r>
      <w:r>
        <w:t xml:space="preserve"> </w:t>
      </w:r>
      <w:r w:rsidR="00BF13C9" w:rsidRPr="0017562A">
        <w:t>новую</w:t>
      </w:r>
      <w:r>
        <w:t xml:space="preserve"> </w:t>
      </w:r>
      <w:r w:rsidR="00BF13C9" w:rsidRPr="0017562A">
        <w:t>информацию,</w:t>
      </w:r>
      <w:r>
        <w:t xml:space="preserve"> </w:t>
      </w:r>
      <w:r w:rsidR="00BF13C9" w:rsidRPr="0017562A">
        <w:t>которая</w:t>
      </w:r>
      <w:r>
        <w:t xml:space="preserve"> </w:t>
      </w:r>
      <w:r w:rsidR="00BF13C9" w:rsidRPr="0017562A">
        <w:t>пробила</w:t>
      </w:r>
      <w:r>
        <w:t xml:space="preserve"> </w:t>
      </w:r>
      <w:r w:rsidR="00BF13C9" w:rsidRPr="0017562A">
        <w:t>уже</w:t>
      </w:r>
      <w:r>
        <w:t xml:space="preserve"> </w:t>
      </w:r>
      <w:r w:rsidR="00BF13C9" w:rsidRPr="0017562A">
        <w:t>большую</w:t>
      </w:r>
      <w:r>
        <w:t xml:space="preserve"> </w:t>
      </w:r>
      <w:r w:rsidR="00BF13C9" w:rsidRPr="0017562A">
        <w:t>брешь</w:t>
      </w:r>
      <w:r>
        <w:t xml:space="preserve"> </w:t>
      </w:r>
      <w:r w:rsidR="00BF13C9" w:rsidRPr="0017562A">
        <w:t>в</w:t>
      </w:r>
      <w:r>
        <w:t xml:space="preserve"> </w:t>
      </w:r>
      <w:r w:rsidR="00BF13C9" w:rsidRPr="0017562A">
        <w:t>искусственно</w:t>
      </w:r>
      <w:r>
        <w:t xml:space="preserve"> </w:t>
      </w:r>
      <w:r w:rsidR="00BF13C9" w:rsidRPr="0017562A">
        <w:t>созданных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наукой</w:t>
      </w:r>
      <w:r w:rsidR="00BF13C9">
        <w:t>,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политикой</w:t>
      </w:r>
      <w:r w:rsidR="00BF13C9">
        <w:t>,</w:t>
      </w:r>
      <w:r>
        <w:t xml:space="preserve"> </w:t>
      </w:r>
      <w:r w:rsidR="00BF13C9" w:rsidRPr="0017562A">
        <w:t>и</w:t>
      </w:r>
      <w:r>
        <w:t xml:space="preserve"> </w:t>
      </w:r>
      <w:r w:rsidR="00BF13C9" w:rsidRPr="0017562A">
        <w:t>религией</w:t>
      </w:r>
      <w:r w:rsidR="00E7387A" w:rsidRPr="00E7387A">
        <w:t xml:space="preserve"> </w:t>
      </w:r>
      <w:r w:rsidR="00E7387A" w:rsidRPr="0017562A">
        <w:t>преградах</w:t>
      </w:r>
      <w:r w:rsidR="00E7387A">
        <w:t xml:space="preserve"> –</w:t>
      </w:r>
      <w:r>
        <w:t xml:space="preserve"> </w:t>
      </w:r>
      <w:r w:rsidR="00BF13C9" w:rsidRPr="0017562A">
        <w:t>с</w:t>
      </w:r>
      <w:r>
        <w:t xml:space="preserve"> </w:t>
      </w:r>
      <w:r w:rsidR="00BF13C9" w:rsidRPr="0017562A">
        <w:t>конкретными</w:t>
      </w:r>
      <w:r>
        <w:t xml:space="preserve"> </w:t>
      </w:r>
      <w:r w:rsidR="00BF13C9" w:rsidRPr="0017562A">
        <w:t>целями,</w:t>
      </w:r>
      <w:r>
        <w:t xml:space="preserve"> </w:t>
      </w:r>
      <w:r w:rsidR="00BF13C9" w:rsidRPr="0017562A">
        <w:t>которым</w:t>
      </w:r>
      <w:r>
        <w:t xml:space="preserve"> </w:t>
      </w:r>
      <w:r w:rsidR="00BF13C9" w:rsidRPr="0017562A">
        <w:t>уже</w:t>
      </w:r>
      <w:r>
        <w:rPr>
          <w:b/>
        </w:rPr>
        <w:t xml:space="preserve"> </w:t>
      </w:r>
      <w:r w:rsidR="00BF13C9" w:rsidRPr="00E7387A">
        <w:rPr>
          <w:rStyle w:val="--"/>
        </w:rPr>
        <w:t>не</w:t>
      </w:r>
      <w:r>
        <w:rPr>
          <w:rStyle w:val="--"/>
          <w:sz w:val="24"/>
        </w:rPr>
        <w:t xml:space="preserve"> </w:t>
      </w:r>
      <w:r w:rsidR="00BF13C9" w:rsidRPr="00E7387A">
        <w:rPr>
          <w:rStyle w:val="--0"/>
        </w:rPr>
        <w:t>суждено</w:t>
      </w:r>
      <w:r>
        <w:rPr>
          <w:b/>
        </w:rPr>
        <w:t xml:space="preserve"> </w:t>
      </w:r>
      <w:r w:rsidR="00BF13C9" w:rsidRPr="0017562A">
        <w:t>состояться</w:t>
      </w:r>
      <w:r>
        <w:t xml:space="preserve"> </w:t>
      </w:r>
      <w:r w:rsidR="00BF13C9" w:rsidRPr="0017562A">
        <w:t>никогда.</w:t>
      </w:r>
      <w:r>
        <w:t xml:space="preserve"> </w:t>
      </w:r>
      <w:r w:rsidR="00BF13C9" w:rsidRPr="00E7387A">
        <w:t>Вот</w:t>
      </w:r>
      <w:r w:rsidRPr="00E7387A">
        <w:t xml:space="preserve"> </w:t>
      </w:r>
      <w:r w:rsidR="00BF13C9" w:rsidRPr="00E7387A">
        <w:t>этим</w:t>
      </w:r>
      <w:r w:rsidRPr="00E7387A">
        <w:t xml:space="preserve"> </w:t>
      </w:r>
      <w:r w:rsidR="00BF13C9" w:rsidRPr="00E7387A">
        <w:t>путем</w:t>
      </w:r>
      <w:r w:rsidRPr="00E7387A">
        <w:t xml:space="preserve"> </w:t>
      </w:r>
      <w:r w:rsidR="00BF13C9" w:rsidRPr="00E7387A">
        <w:t>мы</w:t>
      </w:r>
      <w:r w:rsidRPr="00E7387A">
        <w:t xml:space="preserve"> </w:t>
      </w:r>
      <w:r w:rsidR="00BF13C9" w:rsidRPr="00E7387A">
        <w:t>с</w:t>
      </w:r>
      <w:r w:rsidRPr="00E7387A">
        <w:t xml:space="preserve"> </w:t>
      </w:r>
      <w:r w:rsidR="00BF13C9" w:rsidRPr="00E7387A">
        <w:t>вами</w:t>
      </w:r>
      <w:r w:rsidRPr="00E7387A">
        <w:t xml:space="preserve"> </w:t>
      </w:r>
      <w:r w:rsidR="00BF13C9" w:rsidRPr="00E7387A">
        <w:t>и</w:t>
      </w:r>
      <w:r w:rsidRPr="00E7387A">
        <w:t xml:space="preserve"> </w:t>
      </w:r>
      <w:r w:rsidR="00BF13C9" w:rsidRPr="00E7387A">
        <w:t>пойд</w:t>
      </w:r>
      <w:r w:rsidR="00E7387A">
        <w:t>ё</w:t>
      </w:r>
      <w:r w:rsidR="00BF13C9" w:rsidRPr="00E7387A">
        <w:t>м,</w:t>
      </w:r>
      <w:r w:rsidRPr="00E7387A">
        <w:t xml:space="preserve"> </w:t>
      </w:r>
      <w:r w:rsidR="00BF13C9" w:rsidRPr="00E7387A">
        <w:t>не</w:t>
      </w:r>
      <w:r w:rsidRPr="00E7387A">
        <w:t xml:space="preserve"> </w:t>
      </w:r>
      <w:r w:rsidR="00BF13C9" w:rsidRPr="00E7387A">
        <w:t>забывая,</w:t>
      </w:r>
      <w:r w:rsidRPr="00E7387A">
        <w:t xml:space="preserve"> </w:t>
      </w:r>
      <w:r w:rsidR="00BF13C9" w:rsidRPr="00E7387A">
        <w:t>что</w:t>
      </w:r>
      <w:r w:rsidRPr="00E7387A">
        <w:t xml:space="preserve"> </w:t>
      </w:r>
      <w:r w:rsidR="00BF13C9" w:rsidRPr="00E7387A">
        <w:t>знание,</w:t>
      </w:r>
      <w:r w:rsidRPr="00E7387A">
        <w:t xml:space="preserve"> </w:t>
      </w:r>
      <w:r w:rsidR="00BF13C9" w:rsidRPr="00E7387A">
        <w:t>то</w:t>
      </w:r>
      <w:r w:rsidRPr="00E7387A">
        <w:t xml:space="preserve"> </w:t>
      </w:r>
      <w:r w:rsidR="00BF13C9" w:rsidRPr="00E7387A">
        <w:t>есть</w:t>
      </w:r>
      <w:r w:rsidRPr="00E7387A">
        <w:t xml:space="preserve"> </w:t>
      </w:r>
      <w:r w:rsidR="00BF13C9" w:rsidRPr="00E7387A">
        <w:t>информация</w:t>
      </w:r>
      <w:r w:rsidRPr="00E7387A">
        <w:t xml:space="preserve"> </w:t>
      </w:r>
      <w:r w:rsidR="00BF13C9" w:rsidRPr="00E7387A">
        <w:t>о</w:t>
      </w:r>
      <w:r w:rsidRPr="00E7387A">
        <w:t xml:space="preserve"> </w:t>
      </w:r>
      <w:r w:rsidR="00BF13C9" w:rsidRPr="00E7387A">
        <w:t>мире,</w:t>
      </w:r>
      <w:r w:rsidRPr="00E7387A">
        <w:t xml:space="preserve"> </w:t>
      </w:r>
      <w:r w:rsidR="00BF13C9" w:rsidRPr="00E7387A">
        <w:t>возникает</w:t>
      </w:r>
      <w:r w:rsidRPr="00E7387A">
        <w:t xml:space="preserve"> </w:t>
      </w:r>
      <w:r w:rsidR="00BF13C9" w:rsidRPr="00E7387A">
        <w:t>в</w:t>
      </w:r>
      <w:r w:rsidRPr="00E7387A">
        <w:t xml:space="preserve"> </w:t>
      </w:r>
      <w:r w:rsidR="00BF13C9" w:rsidRPr="00E7387A">
        <w:t>сознании</w:t>
      </w:r>
      <w:r w:rsidRPr="00E7387A">
        <w:t xml:space="preserve"> </w:t>
      </w:r>
      <w:r w:rsidR="00BF13C9" w:rsidRPr="00E7387A">
        <w:t>человека</w:t>
      </w:r>
      <w:r w:rsidRPr="00E7387A">
        <w:t xml:space="preserve"> </w:t>
      </w:r>
      <w:r w:rsidR="00BF13C9" w:rsidRPr="00E7387A">
        <w:t>в</w:t>
      </w:r>
      <w:r w:rsidRPr="00E7387A">
        <w:t xml:space="preserve"> </w:t>
      </w:r>
      <w:r w:rsidR="00BF13C9" w:rsidRPr="00E7387A">
        <w:t>результате</w:t>
      </w:r>
      <w:r w:rsidRPr="00E7387A">
        <w:t xml:space="preserve"> </w:t>
      </w:r>
      <w:r w:rsidR="00BF13C9" w:rsidRPr="00E7387A">
        <w:t>процесса</w:t>
      </w:r>
      <w:r w:rsidRPr="00E7387A">
        <w:t xml:space="preserve"> </w:t>
      </w:r>
      <w:r w:rsidR="00BF13C9" w:rsidRPr="00E7387A">
        <w:t>познания.</w:t>
      </w:r>
      <w:r w:rsidRPr="00E7387A">
        <w:t xml:space="preserve"> </w:t>
      </w:r>
    </w:p>
    <w:p w14:paraId="6417A87F" w14:textId="69115288" w:rsidR="00FF1490" w:rsidRDefault="00FF1490" w:rsidP="00FF1490">
      <w:pPr>
        <w:pStyle w:val="afffff"/>
      </w:pPr>
      <w:r w:rsidRPr="00FF1490">
        <w:drawing>
          <wp:inline distT="0" distB="0" distL="0" distR="0" wp14:anchorId="589820D2" wp14:editId="656B3D18">
            <wp:extent cx="5246569" cy="287178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6569" cy="2871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93030" w14:textId="76746B27" w:rsidR="00BF13C9" w:rsidRDefault="00BF13C9" w:rsidP="00C50A13">
      <w:r w:rsidRPr="00E7387A">
        <w:lastRenderedPageBreak/>
        <w:t>Этот</w:t>
      </w:r>
      <w:r w:rsidR="00C50A13" w:rsidRPr="00E7387A">
        <w:t xml:space="preserve"> </w:t>
      </w:r>
      <w:r w:rsidRPr="00E7387A">
        <w:t>процесс</w:t>
      </w:r>
      <w:r w:rsidR="00C50A13" w:rsidRPr="00E7387A">
        <w:t xml:space="preserve"> </w:t>
      </w:r>
      <w:r w:rsidRPr="00E7387A">
        <w:t>может</w:t>
      </w:r>
      <w:r w:rsidR="00C50A13">
        <w:rPr>
          <w:rFonts w:ascii="PT Serif" w:eastAsia="Times New Roman" w:hAnsi="PT Serif"/>
          <w:color w:val="34495E"/>
          <w:sz w:val="27"/>
          <w:szCs w:val="27"/>
        </w:rPr>
        <w:t xml:space="preserve"> </w:t>
      </w:r>
      <w:r w:rsidRPr="00E7387A">
        <w:rPr>
          <w:rStyle w:val="--0"/>
        </w:rPr>
        <w:t>быть</w:t>
      </w:r>
      <w:r w:rsidR="00C50A13">
        <w:rPr>
          <w:rStyle w:val="--"/>
          <w:sz w:val="24"/>
        </w:rPr>
        <w:t xml:space="preserve"> </w:t>
      </w:r>
      <w:r w:rsidRPr="00E7387A">
        <w:rPr>
          <w:rStyle w:val="--"/>
        </w:rPr>
        <w:t>организованным</w:t>
      </w:r>
      <w:r w:rsidRPr="00E7387A">
        <w:t>,</w:t>
      </w:r>
      <w:r w:rsidR="00C50A13" w:rsidRPr="00E7387A">
        <w:t xml:space="preserve"> </w:t>
      </w:r>
      <w:r w:rsidRPr="00E7387A">
        <w:t>если</w:t>
      </w:r>
      <w:r w:rsidR="00C50A13" w:rsidRPr="00E7387A">
        <w:t xml:space="preserve"> </w:t>
      </w:r>
      <w:r w:rsidRPr="00E7387A">
        <w:t>человек</w:t>
      </w:r>
      <w:r w:rsidR="00C50A13" w:rsidRPr="00E7387A">
        <w:t xml:space="preserve"> </w:t>
      </w:r>
      <w:r w:rsidRPr="00E7387A">
        <w:t>предпринимает</w:t>
      </w:r>
      <w:r w:rsidR="00C50A13" w:rsidRPr="00E7387A">
        <w:t xml:space="preserve"> </w:t>
      </w:r>
      <w:r w:rsidRPr="00E7387A">
        <w:t>активные</w:t>
      </w:r>
      <w:r w:rsidR="00C50A13" w:rsidRPr="00E7387A">
        <w:t xml:space="preserve"> </w:t>
      </w:r>
      <w:r w:rsidRPr="00E7387A">
        <w:t>шаги</w:t>
      </w:r>
      <w:r w:rsidR="00C50A13" w:rsidRPr="00E7387A">
        <w:t xml:space="preserve"> </w:t>
      </w:r>
      <w:r w:rsidRPr="00E7387A">
        <w:t>для</w:t>
      </w:r>
      <w:r w:rsidR="00C50A13" w:rsidRPr="00E7387A">
        <w:t xml:space="preserve"> </w:t>
      </w:r>
      <w:r w:rsidRPr="00E7387A">
        <w:t>получения</w:t>
      </w:r>
      <w:r w:rsidR="00C50A13" w:rsidRPr="00E7387A">
        <w:t xml:space="preserve"> </w:t>
      </w:r>
      <w:r w:rsidRPr="00E7387A">
        <w:t>знания,</w:t>
      </w:r>
      <w:r w:rsidR="00C50A13" w:rsidRPr="00E7387A">
        <w:t xml:space="preserve"> </w:t>
      </w:r>
      <w:r w:rsidRPr="00E7387A">
        <w:rPr>
          <w:rStyle w:val="--"/>
        </w:rPr>
        <w:t>и</w:t>
      </w:r>
      <w:r w:rsidR="00C50A13">
        <w:rPr>
          <w:rStyle w:val="--0"/>
          <w:sz w:val="24"/>
        </w:rPr>
        <w:t xml:space="preserve"> </w:t>
      </w:r>
      <w:r w:rsidRPr="00E7387A">
        <w:rPr>
          <w:rStyle w:val="--0"/>
        </w:rPr>
        <w:t>непроизвольным</w:t>
      </w:r>
      <w:r w:rsidRPr="00E7387A">
        <w:t>,</w:t>
      </w:r>
      <w:r w:rsidR="00C50A13" w:rsidRPr="00E7387A">
        <w:t xml:space="preserve"> </w:t>
      </w:r>
      <w:r w:rsidRPr="00E7387A">
        <w:t>если</w:t>
      </w:r>
      <w:r w:rsidR="00C50A13" w:rsidRPr="00E7387A">
        <w:t xml:space="preserve"> </w:t>
      </w:r>
      <w:r w:rsidRPr="00E7387A">
        <w:t>это</w:t>
      </w:r>
      <w:r w:rsidR="00C50A13" w:rsidRPr="00E7387A">
        <w:t xml:space="preserve"> </w:t>
      </w:r>
      <w:r w:rsidRPr="00E7387A">
        <w:t>происходит</w:t>
      </w:r>
      <w:r w:rsidR="00C50A13" w:rsidRPr="00E7387A">
        <w:t xml:space="preserve"> </w:t>
      </w:r>
      <w:r w:rsidRPr="00E7387A">
        <w:t>само</w:t>
      </w:r>
      <w:r w:rsidR="00C50A13" w:rsidRPr="00E7387A">
        <w:t xml:space="preserve"> </w:t>
      </w:r>
      <w:r w:rsidRPr="00E7387A">
        <w:t>собой.</w:t>
      </w:r>
      <w:r w:rsidR="00C50A13" w:rsidRPr="00E7387A">
        <w:t xml:space="preserve"> </w:t>
      </w:r>
      <w:r w:rsidRPr="00E7387A">
        <w:t>Познание</w:t>
      </w:r>
      <w:r w:rsidR="00E7387A">
        <w:t xml:space="preserve"> – </w:t>
      </w:r>
      <w:r w:rsidRPr="00E7387A">
        <w:t>активное</w:t>
      </w:r>
      <w:r w:rsidR="00C50A13" w:rsidRPr="00E7387A">
        <w:t xml:space="preserve"> </w:t>
      </w:r>
      <w:r w:rsidRPr="00E7387A">
        <w:t>отражение</w:t>
      </w:r>
      <w:r w:rsidR="00C50A13" w:rsidRPr="00E7387A">
        <w:t xml:space="preserve"> </w:t>
      </w:r>
      <w:r w:rsidRPr="00E7387A">
        <w:t>действительности</w:t>
      </w:r>
      <w:r w:rsidR="00C50A13" w:rsidRPr="00E7387A">
        <w:t xml:space="preserve"> </w:t>
      </w:r>
      <w:r w:rsidRPr="00E7387A">
        <w:t>в</w:t>
      </w:r>
      <w:r w:rsidR="00C50A13" w:rsidRPr="00E7387A">
        <w:t xml:space="preserve"> </w:t>
      </w:r>
      <w:r w:rsidRPr="00E7387A">
        <w:t>сознании</w:t>
      </w:r>
      <w:r w:rsidR="00C50A13" w:rsidRPr="00E7387A">
        <w:t xml:space="preserve"> </w:t>
      </w:r>
      <w:r w:rsidRPr="00E7387A">
        <w:t>человека,</w:t>
      </w:r>
      <w:r w:rsidR="00C50A13" w:rsidRPr="00E7387A">
        <w:t xml:space="preserve"> </w:t>
      </w:r>
      <w:r w:rsidRPr="00E7387A">
        <w:t>процесс</w:t>
      </w:r>
      <w:r w:rsidR="00C50A13" w:rsidRPr="00E7387A">
        <w:t xml:space="preserve"> </w:t>
      </w:r>
      <w:r w:rsidRPr="00E7387A">
        <w:t>получения</w:t>
      </w:r>
      <w:r w:rsidR="00C50A13" w:rsidRPr="00E7387A">
        <w:t xml:space="preserve"> </w:t>
      </w:r>
      <w:r w:rsidRPr="00E7387A">
        <w:t>им</w:t>
      </w:r>
      <w:r w:rsidR="00C50A13" w:rsidRPr="00E7387A">
        <w:t xml:space="preserve"> </w:t>
      </w:r>
      <w:r w:rsidRPr="00E7387A">
        <w:t>новых</w:t>
      </w:r>
      <w:r w:rsidR="00C50A13" w:rsidRPr="00E7387A">
        <w:t xml:space="preserve"> </w:t>
      </w:r>
      <w:r w:rsidRPr="00E7387A">
        <w:t>знаний.</w:t>
      </w:r>
      <w:r w:rsidR="00C50A13" w:rsidRPr="00E7387A">
        <w:t xml:space="preserve"> </w:t>
      </w:r>
      <w:r w:rsidRPr="00E7387A">
        <w:t>В</w:t>
      </w:r>
      <w:r w:rsidR="00C50A13" w:rsidRPr="00E7387A">
        <w:t xml:space="preserve"> </w:t>
      </w:r>
      <w:r w:rsidRPr="00E7387A">
        <w:t>основе</w:t>
      </w:r>
      <w:r w:rsidR="00C50A13" w:rsidRPr="00E7387A">
        <w:t xml:space="preserve"> </w:t>
      </w:r>
      <w:r w:rsidRPr="00E7387A">
        <w:t>д</w:t>
      </w:r>
      <w:r w:rsidR="00E7387A">
        <w:t>е</w:t>
      </w:r>
      <w:r w:rsidRPr="00E7387A">
        <w:t>структивности</w:t>
      </w:r>
      <w:r w:rsidR="00C50A13" w:rsidRPr="00E7387A">
        <w:t xml:space="preserve"> </w:t>
      </w:r>
      <w:r w:rsidRPr="00E7387A">
        <w:t>социальных</w:t>
      </w:r>
      <w:r w:rsidR="00C50A13" w:rsidRPr="00E7387A">
        <w:t xml:space="preserve"> </w:t>
      </w:r>
      <w:r w:rsidRPr="00E7387A">
        <w:t>эпидемий,</w:t>
      </w:r>
      <w:r w:rsidR="00C50A13" w:rsidRPr="00E7387A">
        <w:t xml:space="preserve"> </w:t>
      </w:r>
      <w:r w:rsidRPr="00E7387A">
        <w:t>которые</w:t>
      </w:r>
      <w:r w:rsidR="00C50A13" w:rsidRPr="00E7387A">
        <w:t xml:space="preserve"> </w:t>
      </w:r>
      <w:r w:rsidRPr="00E7387A">
        <w:t>сегодня</w:t>
      </w:r>
      <w:r w:rsidR="00C50A13" w:rsidRPr="00E7387A">
        <w:t xml:space="preserve"> </w:t>
      </w:r>
      <w:r w:rsidRPr="00E7387A">
        <w:t>сотрясают</w:t>
      </w:r>
      <w:r w:rsidR="00C50A13" w:rsidRPr="00E7387A">
        <w:t xml:space="preserve"> </w:t>
      </w:r>
      <w:r w:rsidRPr="00E7387A">
        <w:t>людей</w:t>
      </w:r>
      <w:r w:rsidR="00E7387A">
        <w:t>,</w:t>
      </w:r>
      <w:r w:rsidR="00C50A13" w:rsidRPr="00E7387A">
        <w:t xml:space="preserve"> </w:t>
      </w:r>
      <w:r w:rsidRPr="00E7387A">
        <w:t>и</w:t>
      </w:r>
      <w:r w:rsidR="00C50A13" w:rsidRPr="00E7387A">
        <w:t xml:space="preserve"> </w:t>
      </w:r>
      <w:r w:rsidRPr="00E7387A">
        <w:t>не</w:t>
      </w:r>
      <w:r w:rsidR="00C50A13" w:rsidRPr="00E7387A">
        <w:t xml:space="preserve"> </w:t>
      </w:r>
      <w:r w:rsidRPr="00E7387A">
        <w:t>только</w:t>
      </w:r>
      <w:r w:rsidR="00C50A13" w:rsidRPr="00E7387A">
        <w:t xml:space="preserve"> </w:t>
      </w:r>
      <w:r w:rsidRPr="00E7387A">
        <w:t>в</w:t>
      </w:r>
      <w:r w:rsidR="00C50A13" w:rsidRPr="00E7387A">
        <w:t xml:space="preserve"> </w:t>
      </w:r>
      <w:r w:rsidRPr="00E7387A">
        <w:t>нашей</w:t>
      </w:r>
      <w:r w:rsidR="00C50A13" w:rsidRPr="00E7387A">
        <w:t xml:space="preserve"> </w:t>
      </w:r>
      <w:r w:rsidRPr="00E7387A">
        <w:t>стране,</w:t>
      </w:r>
      <w:r w:rsidR="00C50A13" w:rsidRPr="00E7387A">
        <w:t xml:space="preserve"> </w:t>
      </w:r>
      <w:r w:rsidRPr="00E7387A">
        <w:t>прежде</w:t>
      </w:r>
      <w:r w:rsidR="00C50A13" w:rsidRPr="00E7387A">
        <w:t xml:space="preserve"> </w:t>
      </w:r>
      <w:r w:rsidRPr="00E7387A">
        <w:t>всего</w:t>
      </w:r>
      <w:r w:rsidR="00C50A13" w:rsidRPr="00E7387A">
        <w:t xml:space="preserve"> </w:t>
      </w:r>
      <w:r w:rsidRPr="00E7387A">
        <w:t>нужно</w:t>
      </w:r>
      <w:r w:rsidR="00C50A13" w:rsidRPr="00E7387A">
        <w:t xml:space="preserve"> </w:t>
      </w:r>
      <w:r w:rsidRPr="00E7387A">
        <w:t>рассматривать</w:t>
      </w:r>
      <w:r w:rsidR="00C50A13">
        <w:rPr>
          <w:spacing w:val="1"/>
        </w:rPr>
        <w:t xml:space="preserve"> </w:t>
      </w:r>
      <w:r w:rsidRPr="00E7387A">
        <w:rPr>
          <w:b/>
          <w:bCs/>
          <w:i/>
          <w:iCs/>
        </w:rPr>
        <w:t>деструктивные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политические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эпидемии</w:t>
      </w:r>
      <w:r w:rsidRPr="00E7387A">
        <w:t>,</w:t>
      </w:r>
      <w:r w:rsidR="00C50A13" w:rsidRPr="00E7387A">
        <w:t xml:space="preserve"> </w:t>
      </w:r>
      <w:r w:rsidRPr="0056645D">
        <w:t>которые</w:t>
      </w:r>
      <w:r w:rsidR="00C50A13">
        <w:rPr>
          <w:spacing w:val="1"/>
        </w:rPr>
        <w:t xml:space="preserve"> </w:t>
      </w:r>
      <w:r w:rsidRPr="0056645D">
        <w:t>имеют</w:t>
      </w:r>
      <w:r w:rsidR="00C50A13">
        <w:rPr>
          <w:spacing w:val="1"/>
        </w:rPr>
        <w:t xml:space="preserve"> </w:t>
      </w:r>
      <w:r w:rsidRPr="0056645D">
        <w:t>свою</w:t>
      </w:r>
      <w:r w:rsidR="00C50A13">
        <w:rPr>
          <w:spacing w:val="1"/>
        </w:rPr>
        <w:t xml:space="preserve"> </w:t>
      </w:r>
      <w:r w:rsidRPr="0056645D">
        <w:t>природу,</w:t>
      </w:r>
      <w:r w:rsidR="00C50A13">
        <w:rPr>
          <w:spacing w:val="1"/>
        </w:rPr>
        <w:t xml:space="preserve"> </w:t>
      </w:r>
      <w:r w:rsidRPr="0056645D">
        <w:t>следующую</w:t>
      </w:r>
      <w:r w:rsidR="00C50A13">
        <w:rPr>
          <w:spacing w:val="37"/>
        </w:rPr>
        <w:t xml:space="preserve"> </w:t>
      </w:r>
      <w:r w:rsidRPr="0056645D">
        <w:t>из</w:t>
      </w:r>
      <w:r w:rsidR="00C50A13">
        <w:rPr>
          <w:spacing w:val="38"/>
        </w:rPr>
        <w:t xml:space="preserve"> </w:t>
      </w:r>
      <w:r w:rsidRPr="0056645D">
        <w:t>особенностей</w:t>
      </w:r>
      <w:r w:rsidR="00C50A13">
        <w:rPr>
          <w:spacing w:val="37"/>
        </w:rPr>
        <w:t xml:space="preserve"> </w:t>
      </w:r>
      <w:r w:rsidRPr="0056645D">
        <w:t>политики.</w:t>
      </w:r>
      <w:r w:rsidR="00C50A13">
        <w:rPr>
          <w:spacing w:val="37"/>
        </w:rPr>
        <w:t xml:space="preserve"> </w:t>
      </w:r>
      <w:r w:rsidRPr="0056645D">
        <w:t>Особенности</w:t>
      </w:r>
      <w:r w:rsidR="00C50A13">
        <w:rPr>
          <w:spacing w:val="35"/>
        </w:rPr>
        <w:t xml:space="preserve"> </w:t>
      </w:r>
      <w:r w:rsidRPr="0056645D">
        <w:t>политики</w:t>
      </w:r>
      <w:r w:rsidR="00C50A13">
        <w:rPr>
          <w:spacing w:val="36"/>
        </w:rPr>
        <w:t xml:space="preserve"> </w:t>
      </w:r>
      <w:r w:rsidRPr="0056645D">
        <w:t>заключаются</w:t>
      </w:r>
      <w:r w:rsidR="00C50A13">
        <w:rPr>
          <w:spacing w:val="37"/>
        </w:rPr>
        <w:t xml:space="preserve"> </w:t>
      </w:r>
      <w:r w:rsidRPr="0056645D">
        <w:t>в</w:t>
      </w:r>
      <w:r w:rsidR="00C50A13">
        <w:rPr>
          <w:spacing w:val="36"/>
        </w:rPr>
        <w:t xml:space="preserve"> </w:t>
      </w:r>
      <w:r w:rsidRPr="0056645D">
        <w:t>том,</w:t>
      </w:r>
      <w:r w:rsidR="00C50A13">
        <w:rPr>
          <w:spacing w:val="37"/>
        </w:rPr>
        <w:t xml:space="preserve"> </w:t>
      </w:r>
      <w:r w:rsidRPr="0056645D">
        <w:t>что</w:t>
      </w:r>
      <w:r w:rsidR="00C50A13">
        <w:rPr>
          <w:spacing w:val="-58"/>
        </w:rPr>
        <w:t xml:space="preserve"> </w:t>
      </w:r>
      <w:r w:rsidRPr="0056645D">
        <w:t>она</w:t>
      </w:r>
      <w:r w:rsidR="00C50A13">
        <w:t xml:space="preserve"> </w:t>
      </w:r>
      <w:r w:rsidRPr="00E7387A">
        <w:rPr>
          <w:rStyle w:val="--0"/>
        </w:rPr>
        <w:t>вполне</w:t>
      </w:r>
      <w:r w:rsidR="00C50A13">
        <w:rPr>
          <w:rStyle w:val="--0"/>
          <w:sz w:val="24"/>
        </w:rPr>
        <w:t xml:space="preserve"> </w:t>
      </w:r>
      <w:r w:rsidRPr="00E7387A">
        <w:rPr>
          <w:rStyle w:val="--"/>
        </w:rPr>
        <w:t>осмысленно</w:t>
      </w:r>
      <w:r w:rsidRPr="00E7387A">
        <w:t>,</w:t>
      </w:r>
      <w:r w:rsidR="00C50A13" w:rsidRPr="00E7387A">
        <w:t xml:space="preserve"> </w:t>
      </w:r>
      <w:r w:rsidRPr="0056645D">
        <w:t>на</w:t>
      </w:r>
      <w:r w:rsidR="00C50A13">
        <w:t xml:space="preserve"> </w:t>
      </w:r>
      <w:r w:rsidRPr="0056645D">
        <w:t>основе</w:t>
      </w:r>
      <w:r w:rsidR="00C50A13">
        <w:t xml:space="preserve"> </w:t>
      </w:r>
      <w:r w:rsidRPr="0056645D">
        <w:t>фундаментальных</w:t>
      </w:r>
      <w:r w:rsidR="00C50A13">
        <w:t xml:space="preserve"> </w:t>
      </w:r>
      <w:r w:rsidRPr="0056645D">
        <w:t>научных</w:t>
      </w:r>
      <w:r w:rsidR="00C50A13">
        <w:t xml:space="preserve"> </w:t>
      </w:r>
      <w:r w:rsidRPr="0056645D">
        <w:t>размышлений,</w:t>
      </w:r>
      <w:r w:rsidR="00C50A13">
        <w:rPr>
          <w:spacing w:val="1"/>
        </w:rPr>
        <w:t xml:space="preserve"> </w:t>
      </w:r>
      <w:r w:rsidRPr="0056645D">
        <w:t>изменяет</w:t>
      </w:r>
      <w:r w:rsidR="00C50A13">
        <w:rPr>
          <w:spacing w:val="1"/>
        </w:rPr>
        <w:t xml:space="preserve"> </w:t>
      </w:r>
      <w:r w:rsidRPr="0056645D">
        <w:t>смысл</w:t>
      </w:r>
      <w:r w:rsidR="00C50A13">
        <w:t xml:space="preserve"> </w:t>
      </w:r>
      <w:r w:rsidRPr="0056645D">
        <w:t>жизни,</w:t>
      </w:r>
      <w:r w:rsidR="00C50A13">
        <w:t xml:space="preserve"> </w:t>
      </w:r>
      <w:r w:rsidRPr="0056645D">
        <w:t>е</w:t>
      </w:r>
      <w:r w:rsidR="00E7387A">
        <w:t>ё</w:t>
      </w:r>
      <w:r w:rsidR="00C50A13">
        <w:t xml:space="preserve"> </w:t>
      </w:r>
      <w:r w:rsidRPr="0056645D">
        <w:t>цель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ценности</w:t>
      </w:r>
      <w:r w:rsidR="00C50A13">
        <w:t xml:space="preserve"> </w:t>
      </w:r>
      <w:r w:rsidRPr="0056645D">
        <w:t>жизни.</w:t>
      </w:r>
      <w:r w:rsidR="00C50A13">
        <w:t xml:space="preserve"> </w:t>
      </w:r>
      <w:r w:rsidRPr="00E7387A">
        <w:rPr>
          <w:b/>
          <w:bCs/>
          <w:i/>
          <w:iCs/>
        </w:rPr>
        <w:t>Политика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–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всегда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искусственный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проект</w:t>
      </w:r>
      <w:r w:rsidRPr="00E7387A">
        <w:t>,</w:t>
      </w:r>
      <w:r w:rsidR="00C50A13" w:rsidRPr="00E7387A">
        <w:t xml:space="preserve"> </w:t>
      </w:r>
      <w:r w:rsidRPr="0056645D">
        <w:t>она</w:t>
      </w:r>
      <w:r w:rsidR="00C50A13">
        <w:rPr>
          <w:spacing w:val="1"/>
        </w:rPr>
        <w:t xml:space="preserve"> </w:t>
      </w:r>
      <w:r w:rsidRPr="0056645D">
        <w:t>как</w:t>
      </w:r>
      <w:r w:rsidR="00C50A13">
        <w:t xml:space="preserve"> </w:t>
      </w:r>
      <w:r w:rsidRPr="0056645D">
        <w:t>бы</w:t>
      </w:r>
      <w:r w:rsidR="00C50A13">
        <w:t xml:space="preserve"> </w:t>
      </w:r>
      <w:r w:rsidRPr="0056645D">
        <w:t>выращивает</w:t>
      </w:r>
      <w:r w:rsidR="00C50A13">
        <w:t xml:space="preserve"> </w:t>
      </w:r>
      <w:r w:rsidRPr="0056645D">
        <w:t>«вирус</w:t>
      </w:r>
      <w:r w:rsidR="00C50A13">
        <w:t xml:space="preserve"> </w:t>
      </w:r>
      <w:r w:rsidRPr="0056645D">
        <w:t>реформ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революций»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научной</w:t>
      </w:r>
      <w:r w:rsidR="00C50A13">
        <w:t xml:space="preserve"> </w:t>
      </w:r>
      <w:r w:rsidRPr="0056645D">
        <w:t>лаборатории</w:t>
      </w:r>
      <w:r w:rsidR="00C50A13">
        <w:t xml:space="preserve"> </w:t>
      </w:r>
      <w:r w:rsidRPr="0056645D">
        <w:t>для</w:t>
      </w:r>
      <w:r w:rsidR="00C50A13">
        <w:t xml:space="preserve"> </w:t>
      </w:r>
      <w:r w:rsidRPr="0056645D">
        <w:t>того,</w:t>
      </w:r>
      <w:r w:rsidR="00C50A13">
        <w:t xml:space="preserve"> </w:t>
      </w:r>
      <w:r w:rsidRPr="0056645D">
        <w:t>чтобы</w:t>
      </w:r>
      <w:r w:rsidR="00C50A13">
        <w:rPr>
          <w:spacing w:val="1"/>
        </w:rPr>
        <w:t xml:space="preserve"> </w:t>
      </w:r>
      <w:r w:rsidRPr="0056645D">
        <w:t>при</w:t>
      </w:r>
      <w:r w:rsidR="00C50A13">
        <w:rPr>
          <w:spacing w:val="1"/>
        </w:rPr>
        <w:t xml:space="preserve"> </w:t>
      </w:r>
      <w:r w:rsidRPr="0056645D">
        <w:t>его</w:t>
      </w:r>
      <w:r w:rsidR="00C50A13">
        <w:rPr>
          <w:spacing w:val="1"/>
        </w:rPr>
        <w:t xml:space="preserve"> </w:t>
      </w:r>
      <w:r w:rsidRPr="0056645D">
        <w:t>помощи</w:t>
      </w:r>
      <w:r w:rsidR="00C50A13">
        <w:rPr>
          <w:spacing w:val="1"/>
        </w:rPr>
        <w:t xml:space="preserve"> </w:t>
      </w:r>
      <w:r w:rsidRPr="0056645D">
        <w:t>изменить</w:t>
      </w:r>
      <w:r w:rsidR="00C50A13">
        <w:rPr>
          <w:spacing w:val="1"/>
        </w:rPr>
        <w:t xml:space="preserve"> </w:t>
      </w:r>
      <w:r w:rsidRPr="00E7387A">
        <w:t>направление</w:t>
      </w:r>
      <w:r w:rsidR="00C50A13" w:rsidRPr="00E7387A">
        <w:t xml:space="preserve"> </w:t>
      </w:r>
      <w:r w:rsidRPr="00E7387A">
        <w:t>развития</w:t>
      </w:r>
      <w:r w:rsidR="00C50A13" w:rsidRPr="00E7387A">
        <w:t xml:space="preserve"> </w:t>
      </w:r>
      <w:r w:rsidRPr="00E7387A">
        <w:t>общества,</w:t>
      </w:r>
      <w:r w:rsidR="00C50A13" w:rsidRPr="00E7387A">
        <w:t xml:space="preserve"> </w:t>
      </w:r>
      <w:r w:rsidRPr="00E7387A">
        <w:t>перераспределить</w:t>
      </w:r>
      <w:r w:rsidR="00C50A13" w:rsidRPr="00E7387A">
        <w:t xml:space="preserve"> </w:t>
      </w:r>
      <w:r w:rsidRPr="00E7387A">
        <w:t>материальные</w:t>
      </w:r>
      <w:r w:rsidR="00C50A13" w:rsidRPr="00E7387A">
        <w:t xml:space="preserve"> </w:t>
      </w:r>
      <w:r w:rsidRPr="00E7387A">
        <w:t>и</w:t>
      </w:r>
      <w:r w:rsidR="00C50A13" w:rsidRPr="00E7387A">
        <w:t xml:space="preserve"> </w:t>
      </w:r>
      <w:r w:rsidRPr="00E7387A">
        <w:t>духовные</w:t>
      </w:r>
      <w:r w:rsidR="00C50A13" w:rsidRPr="00E7387A">
        <w:t xml:space="preserve"> </w:t>
      </w:r>
      <w:r w:rsidRPr="00E7387A">
        <w:t>блага.</w:t>
      </w:r>
      <w:r w:rsidR="00C50A13" w:rsidRPr="00E7387A">
        <w:t xml:space="preserve"> </w:t>
      </w:r>
      <w:r w:rsidRPr="00E7387A">
        <w:t>Если</w:t>
      </w:r>
      <w:r w:rsidR="00C50A13" w:rsidRPr="00E7387A">
        <w:t xml:space="preserve"> </w:t>
      </w:r>
      <w:r w:rsidRPr="00E7387A">
        <w:t>социальные</w:t>
      </w:r>
      <w:r w:rsidR="00C50A13" w:rsidRPr="00E7387A">
        <w:t xml:space="preserve"> </w:t>
      </w:r>
      <w:r w:rsidRPr="00E7387A">
        <w:t>деструктивные</w:t>
      </w:r>
      <w:r w:rsidR="00C50A13" w:rsidRPr="00E7387A">
        <w:t xml:space="preserve"> </w:t>
      </w:r>
      <w:r w:rsidRPr="00E7387A">
        <w:t>эпидемии</w:t>
      </w:r>
      <w:r w:rsidR="00C50A13" w:rsidRPr="00E7387A">
        <w:t xml:space="preserve"> </w:t>
      </w:r>
      <w:r w:rsidRPr="00E7387A">
        <w:t>возбуждают</w:t>
      </w:r>
      <w:r w:rsidR="00C50A13" w:rsidRPr="00E7387A">
        <w:t xml:space="preserve"> </w:t>
      </w:r>
      <w:r w:rsidRPr="00E7387A">
        <w:t>естественные</w:t>
      </w:r>
      <w:r w:rsidR="00C50A13" w:rsidRPr="00E7387A">
        <w:t xml:space="preserve"> </w:t>
      </w:r>
      <w:r w:rsidRPr="00E7387A">
        <w:t>вирусы,</w:t>
      </w:r>
      <w:r w:rsidR="00C50A13" w:rsidRPr="00E7387A">
        <w:t xml:space="preserve"> </w:t>
      </w:r>
      <w:r w:rsidRPr="00E7387A">
        <w:t>то</w:t>
      </w:r>
      <w:r w:rsidR="00C50A13" w:rsidRPr="00E7387A">
        <w:t xml:space="preserve"> </w:t>
      </w:r>
      <w:r w:rsidRPr="00E7387A">
        <w:t>политические</w:t>
      </w:r>
      <w:r w:rsidR="00C50A13" w:rsidRPr="00E7387A">
        <w:t xml:space="preserve"> </w:t>
      </w:r>
      <w:r w:rsidRPr="00E7387A">
        <w:t>деструктивные</w:t>
      </w:r>
      <w:r w:rsidR="00C50A13" w:rsidRPr="00E7387A">
        <w:t xml:space="preserve"> </w:t>
      </w:r>
      <w:r w:rsidRPr="00E7387A">
        <w:t>эпидемии</w:t>
      </w:r>
      <w:r w:rsidR="00C50A13" w:rsidRPr="00E7387A">
        <w:t xml:space="preserve"> </w:t>
      </w:r>
      <w:r w:rsidRPr="00E7387A">
        <w:t>порождают</w:t>
      </w:r>
      <w:r w:rsidR="00C50A13">
        <w:rPr>
          <w:spacing w:val="-57"/>
        </w:rPr>
        <w:t xml:space="preserve"> </w:t>
      </w:r>
      <w:r w:rsidRPr="00E7387A">
        <w:rPr>
          <w:rStyle w:val="--0"/>
        </w:rPr>
        <w:t>искусственные</w:t>
      </w:r>
      <w:r w:rsidR="00C50A13">
        <w:rPr>
          <w:rStyle w:val="--0"/>
          <w:sz w:val="24"/>
        </w:rPr>
        <w:t xml:space="preserve"> </w:t>
      </w:r>
      <w:r w:rsidRPr="00E7387A">
        <w:rPr>
          <w:rStyle w:val="--"/>
        </w:rPr>
        <w:t>информационные</w:t>
      </w:r>
      <w:r w:rsidR="00C50A13">
        <w:rPr>
          <w:rStyle w:val="--0"/>
          <w:sz w:val="24"/>
        </w:rPr>
        <w:t xml:space="preserve"> </w:t>
      </w:r>
      <w:r w:rsidRPr="00E7387A">
        <w:rPr>
          <w:rStyle w:val="--0"/>
        </w:rPr>
        <w:t>вирусы</w:t>
      </w:r>
      <w:r w:rsidRPr="00FA14EB">
        <w:rPr>
          <w:sz w:val="24"/>
        </w:rPr>
        <w:t>.</w:t>
      </w:r>
      <w:r w:rsidR="00C50A13">
        <w:rPr>
          <w:spacing w:val="1"/>
        </w:rPr>
        <w:t xml:space="preserve"> </w:t>
      </w:r>
      <w:r w:rsidRPr="0056645D">
        <w:t>И</w:t>
      </w:r>
      <w:r w:rsidR="00C50A13">
        <w:rPr>
          <w:spacing w:val="1"/>
        </w:rPr>
        <w:t xml:space="preserve"> </w:t>
      </w:r>
      <w:r w:rsidRPr="0056645D">
        <w:t>те,</w:t>
      </w:r>
      <w:r w:rsidR="00C50A13">
        <w:rPr>
          <w:spacing w:val="1"/>
        </w:rPr>
        <w:t xml:space="preserve"> </w:t>
      </w:r>
      <w:r w:rsidRPr="0056645D">
        <w:t>и</w:t>
      </w:r>
      <w:r w:rsidR="00C50A13">
        <w:rPr>
          <w:spacing w:val="1"/>
        </w:rPr>
        <w:t xml:space="preserve"> </w:t>
      </w:r>
      <w:r w:rsidRPr="0056645D">
        <w:t>другие</w:t>
      </w:r>
      <w:r w:rsidR="00C50A13">
        <w:rPr>
          <w:spacing w:val="1"/>
        </w:rPr>
        <w:t xml:space="preserve"> </w:t>
      </w:r>
      <w:r w:rsidRPr="00E7387A">
        <w:rPr>
          <w:b/>
          <w:bCs/>
          <w:i/>
          <w:iCs/>
        </w:rPr>
        <w:t>«формируют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адаптационные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расстройства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с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признаками</w:t>
      </w:r>
      <w:r w:rsidR="00C50A13" w:rsidRPr="00E7387A">
        <w:rPr>
          <w:b/>
          <w:bCs/>
          <w:i/>
          <w:iCs/>
        </w:rPr>
        <w:t xml:space="preserve"> </w:t>
      </w:r>
      <w:r w:rsidRPr="00E7387A">
        <w:rPr>
          <w:b/>
          <w:bCs/>
          <w:i/>
          <w:iCs/>
        </w:rPr>
        <w:t>деморализации»</w:t>
      </w:r>
      <w:r w:rsidRPr="00E7387A">
        <w:t>.</w:t>
      </w:r>
      <w:r w:rsidR="00C50A13">
        <w:rPr>
          <w:spacing w:val="45"/>
        </w:rPr>
        <w:t xml:space="preserve"> </w:t>
      </w:r>
      <w:r w:rsidRPr="0056645D">
        <w:t>Ситуация</w:t>
      </w:r>
      <w:r w:rsidR="00C50A13">
        <w:rPr>
          <w:spacing w:val="47"/>
        </w:rPr>
        <w:t xml:space="preserve"> </w:t>
      </w:r>
      <w:r w:rsidRPr="0056645D">
        <w:t>усугубляется</w:t>
      </w:r>
      <w:r w:rsidR="00C50A13">
        <w:rPr>
          <w:spacing w:val="46"/>
        </w:rPr>
        <w:t xml:space="preserve"> </w:t>
      </w:r>
      <w:r w:rsidRPr="0056645D">
        <w:t>тем,</w:t>
      </w:r>
      <w:r w:rsidR="00C50A13">
        <w:rPr>
          <w:spacing w:val="44"/>
        </w:rPr>
        <w:t xml:space="preserve"> </w:t>
      </w:r>
      <w:r w:rsidRPr="0056645D">
        <w:t>что</w:t>
      </w:r>
      <w:r w:rsidR="00C50A13">
        <w:t xml:space="preserve"> </w:t>
      </w:r>
      <w:r>
        <w:t>сегодня,</w:t>
      </w:r>
      <w:r w:rsidR="00C50A13">
        <w:t xml:space="preserve"> </w:t>
      </w:r>
      <w:r>
        <w:t>именно</w:t>
      </w:r>
      <w:r w:rsidR="00C50A13">
        <w:t xml:space="preserve"> </w:t>
      </w:r>
      <w:r>
        <w:t>в</w:t>
      </w:r>
      <w:r w:rsidR="00C50A13">
        <w:t xml:space="preserve"> </w:t>
      </w:r>
      <w:r>
        <w:t>наше</w:t>
      </w:r>
      <w:r w:rsidR="00C50A13">
        <w:t xml:space="preserve"> </w:t>
      </w:r>
      <w:r w:rsidRPr="00261F46">
        <w:t>время</w:t>
      </w:r>
      <w:r>
        <w:rPr>
          <w:b/>
        </w:rPr>
        <w:t>,</w:t>
      </w:r>
      <w:r w:rsidR="00C50A13">
        <w:rPr>
          <w:b/>
        </w:rPr>
        <w:t xml:space="preserve"> </w:t>
      </w:r>
      <w:r w:rsidRPr="00261F46">
        <w:t>параллельно</w:t>
      </w:r>
      <w:r w:rsidR="00C50A13">
        <w:t xml:space="preserve"> </w:t>
      </w:r>
      <w:r w:rsidRPr="0056645D">
        <w:t>действует</w:t>
      </w:r>
      <w:r w:rsidR="00C50A13">
        <w:rPr>
          <w:spacing w:val="45"/>
        </w:rPr>
        <w:t xml:space="preserve"> </w:t>
      </w:r>
      <w:r w:rsidRPr="0056645D">
        <w:t>много</w:t>
      </w:r>
      <w:r w:rsidR="00C50A13">
        <w:t xml:space="preserve"> </w:t>
      </w:r>
      <w:r w:rsidRPr="0056645D">
        <w:t>«подпольных</w:t>
      </w:r>
      <w:r w:rsidR="00C50A13">
        <w:rPr>
          <w:spacing w:val="1"/>
        </w:rPr>
        <w:t xml:space="preserve"> </w:t>
      </w:r>
      <w:r w:rsidRPr="0056645D">
        <w:t>политических</w:t>
      </w:r>
      <w:r w:rsidR="00C50A13">
        <w:rPr>
          <w:spacing w:val="1"/>
        </w:rPr>
        <w:t xml:space="preserve"> </w:t>
      </w:r>
      <w:r w:rsidRPr="0056645D">
        <w:t>лабораторий»,</w:t>
      </w:r>
      <w:r w:rsidR="00C50A13">
        <w:rPr>
          <w:spacing w:val="1"/>
        </w:rPr>
        <w:t xml:space="preserve"> </w:t>
      </w:r>
      <w:r w:rsidRPr="0056645D">
        <w:t>имеющих</w:t>
      </w:r>
      <w:r w:rsidR="00C50A13">
        <w:rPr>
          <w:spacing w:val="1"/>
        </w:rPr>
        <w:t xml:space="preserve"> </w:t>
      </w:r>
      <w:r w:rsidRPr="0056645D">
        <w:t>целью</w:t>
      </w:r>
      <w:r w:rsidR="00C50A13">
        <w:rPr>
          <w:spacing w:val="1"/>
        </w:rPr>
        <w:t xml:space="preserve"> </w:t>
      </w:r>
      <w:r w:rsidRPr="0056645D">
        <w:t>создание</w:t>
      </w:r>
      <w:r w:rsidR="00C50A13">
        <w:rPr>
          <w:spacing w:val="1"/>
        </w:rPr>
        <w:t xml:space="preserve"> </w:t>
      </w:r>
      <w:r w:rsidRPr="0056645D">
        <w:t>деструктивных</w:t>
      </w:r>
      <w:r w:rsidR="00C50A13">
        <w:rPr>
          <w:spacing w:val="1"/>
        </w:rPr>
        <w:t xml:space="preserve"> </w:t>
      </w:r>
      <w:r w:rsidRPr="0056645D">
        <w:t>политических</w:t>
      </w:r>
      <w:r w:rsidR="00C50A13">
        <w:t xml:space="preserve"> </w:t>
      </w:r>
      <w:r w:rsidRPr="0056645D">
        <w:t>эпидемий.</w:t>
      </w:r>
      <w:r w:rsidR="00C50A13">
        <w:t xml:space="preserve"> </w:t>
      </w:r>
      <w:r w:rsidRPr="0056645D">
        <w:t>О</w:t>
      </w:r>
      <w:r w:rsidR="00C50A13">
        <w:t xml:space="preserve"> </w:t>
      </w:r>
      <w:r w:rsidRPr="0056645D">
        <w:t>том,</w:t>
      </w:r>
      <w:r w:rsidR="00C50A13">
        <w:t xml:space="preserve"> </w:t>
      </w:r>
      <w:r w:rsidRPr="0056645D">
        <w:t>что</w:t>
      </w:r>
      <w:r w:rsidR="00C50A13">
        <w:t xml:space="preserve"> </w:t>
      </w:r>
      <w:r w:rsidRPr="0056645D">
        <w:t>это</w:t>
      </w:r>
      <w:r w:rsidR="00C50A13">
        <w:t xml:space="preserve"> </w:t>
      </w:r>
      <w:r w:rsidRPr="0056645D">
        <w:t>политические</w:t>
      </w:r>
      <w:r w:rsidR="00C50A13">
        <w:t xml:space="preserve"> </w:t>
      </w:r>
      <w:r w:rsidRPr="0056645D">
        <w:t>эпидемии,</w:t>
      </w:r>
      <w:r w:rsidR="00C50A13">
        <w:t xml:space="preserve"> </w:t>
      </w:r>
      <w:r>
        <w:t>в</w:t>
      </w:r>
      <w:r w:rsidR="00C50A13">
        <w:t xml:space="preserve"> </w:t>
      </w:r>
      <w:r>
        <w:t>сво</w:t>
      </w:r>
      <w:r w:rsidR="00E7387A">
        <w:t>ё</w:t>
      </w:r>
      <w:r w:rsidR="00C50A13">
        <w:t xml:space="preserve"> </w:t>
      </w:r>
      <w:r>
        <w:t>время</w:t>
      </w:r>
      <w:r w:rsidR="00C50A13">
        <w:t xml:space="preserve"> </w:t>
      </w:r>
      <w:r w:rsidRPr="0056645D">
        <w:t>говорили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писали</w:t>
      </w:r>
      <w:r w:rsidR="00C50A13">
        <w:t xml:space="preserve"> </w:t>
      </w:r>
      <w:r w:rsidRPr="0056645D">
        <w:t>все,</w:t>
      </w:r>
      <w:r w:rsidR="00C50A13">
        <w:rPr>
          <w:spacing w:val="1"/>
        </w:rPr>
        <w:t xml:space="preserve"> </w:t>
      </w:r>
      <w:r w:rsidRPr="0056645D">
        <w:t>оказавшиеся</w:t>
      </w:r>
      <w:r w:rsidR="00C50A13">
        <w:rPr>
          <w:spacing w:val="1"/>
        </w:rPr>
        <w:t xml:space="preserve"> </w:t>
      </w:r>
      <w:r w:rsidRPr="0056645D">
        <w:t>в</w:t>
      </w:r>
      <w:r w:rsidR="00C50A13">
        <w:rPr>
          <w:spacing w:val="1"/>
        </w:rPr>
        <w:t xml:space="preserve"> </w:t>
      </w:r>
      <w:r w:rsidRPr="0056645D">
        <w:t>зоне</w:t>
      </w:r>
      <w:r w:rsidR="00C50A13">
        <w:rPr>
          <w:spacing w:val="1"/>
        </w:rPr>
        <w:t xml:space="preserve"> </w:t>
      </w:r>
      <w:r w:rsidRPr="0056645D">
        <w:t>этих</w:t>
      </w:r>
      <w:r w:rsidR="00C50A13">
        <w:rPr>
          <w:spacing w:val="1"/>
        </w:rPr>
        <w:t xml:space="preserve"> </w:t>
      </w:r>
      <w:r w:rsidRPr="0056645D">
        <w:t>эпидемий:</w:t>
      </w:r>
      <w:r w:rsidR="00C50A13">
        <w:rPr>
          <w:spacing w:val="1"/>
        </w:rPr>
        <w:t xml:space="preserve"> </w:t>
      </w:r>
      <w:r w:rsidRPr="0056645D">
        <w:t>Д</w:t>
      </w:r>
      <w:r w:rsidR="00E7387A">
        <w:t>. </w:t>
      </w:r>
      <w:r w:rsidRPr="0056645D">
        <w:t>Фурманов</w:t>
      </w:r>
      <w:r w:rsidR="00C50A13">
        <w:rPr>
          <w:spacing w:val="1"/>
        </w:rPr>
        <w:t xml:space="preserve"> </w:t>
      </w:r>
      <w:r w:rsidRPr="0056645D">
        <w:t>в</w:t>
      </w:r>
      <w:r w:rsidR="00C50A13">
        <w:rPr>
          <w:spacing w:val="1"/>
        </w:rPr>
        <w:t xml:space="preserve"> </w:t>
      </w:r>
      <w:r w:rsidRPr="0056645D">
        <w:t>романе</w:t>
      </w:r>
      <w:r w:rsidR="00C50A13">
        <w:rPr>
          <w:spacing w:val="1"/>
        </w:rPr>
        <w:t xml:space="preserve"> </w:t>
      </w:r>
      <w:r w:rsidRPr="0056645D">
        <w:t>«Чапаев»,</w:t>
      </w:r>
      <w:r w:rsidR="00C50A13">
        <w:rPr>
          <w:spacing w:val="1"/>
        </w:rPr>
        <w:t xml:space="preserve"> </w:t>
      </w:r>
      <w:r w:rsidR="00E7387A">
        <w:rPr>
          <w:spacing w:val="1"/>
        </w:rPr>
        <w:t>А. </w:t>
      </w:r>
      <w:r w:rsidRPr="0056645D">
        <w:t>Серафимович</w:t>
      </w:r>
      <w:r w:rsidR="00C50A13">
        <w:rPr>
          <w:spacing w:val="1"/>
        </w:rPr>
        <w:t xml:space="preserve"> </w:t>
      </w:r>
      <w:r w:rsidRPr="0056645D">
        <w:t>в</w:t>
      </w:r>
      <w:r w:rsidR="00C50A13">
        <w:rPr>
          <w:spacing w:val="1"/>
        </w:rPr>
        <w:t xml:space="preserve"> </w:t>
      </w:r>
      <w:r w:rsidRPr="0056645D">
        <w:t>романе</w:t>
      </w:r>
      <w:r w:rsidR="00C50A13">
        <w:rPr>
          <w:spacing w:val="60"/>
        </w:rPr>
        <w:t xml:space="preserve"> </w:t>
      </w:r>
      <w:r w:rsidRPr="0056645D">
        <w:t>«Железный</w:t>
      </w:r>
      <w:r w:rsidR="00C50A13">
        <w:t xml:space="preserve"> </w:t>
      </w:r>
      <w:r w:rsidRPr="0056645D">
        <w:t>поток»</w:t>
      </w:r>
      <w:r w:rsidR="00C50A13">
        <w:t xml:space="preserve"> </w:t>
      </w:r>
      <w:r w:rsidRPr="0056645D">
        <w:t>и</w:t>
      </w:r>
      <w:r w:rsidR="00C50A13">
        <w:t xml:space="preserve"> </w:t>
      </w:r>
      <w:r w:rsidRPr="0056645D">
        <w:t>др.</w:t>
      </w:r>
      <w:r w:rsidR="00C50A13">
        <w:t xml:space="preserve"> </w:t>
      </w:r>
      <w:r w:rsidRPr="0056645D">
        <w:t>К</w:t>
      </w:r>
      <w:r w:rsidR="00C50A13">
        <w:t xml:space="preserve"> </w:t>
      </w:r>
      <w:r w:rsidRPr="0056645D">
        <w:t>сожалению,</w:t>
      </w:r>
      <w:r w:rsidR="00C50A13">
        <w:t xml:space="preserve"> </w:t>
      </w:r>
      <w:r w:rsidRPr="0056645D">
        <w:t>многим</w:t>
      </w:r>
      <w:r w:rsidR="00C50A13">
        <w:t xml:space="preserve"> </w:t>
      </w:r>
      <w:r w:rsidRPr="0056645D">
        <w:t>нашим</w:t>
      </w:r>
      <w:r w:rsidR="00C50A13">
        <w:t xml:space="preserve"> </w:t>
      </w:r>
      <w:r w:rsidRPr="0056645D">
        <w:t>современникам</w:t>
      </w:r>
      <w:r w:rsidR="00C50A13">
        <w:t xml:space="preserve"> </w:t>
      </w:r>
      <w:r w:rsidRPr="0056645D">
        <w:t>кажется,</w:t>
      </w:r>
      <w:r w:rsidR="00C50A13">
        <w:rPr>
          <w:spacing w:val="1"/>
        </w:rPr>
        <w:t xml:space="preserve"> </w:t>
      </w:r>
      <w:r w:rsidRPr="0056645D">
        <w:t>что</w:t>
      </w:r>
      <w:r w:rsidR="00C50A13">
        <w:rPr>
          <w:spacing w:val="1"/>
        </w:rPr>
        <w:t xml:space="preserve"> </w:t>
      </w:r>
      <w:r w:rsidRPr="0056645D">
        <w:t>это</w:t>
      </w:r>
      <w:r w:rsidR="00C50A13">
        <w:rPr>
          <w:spacing w:val="1"/>
        </w:rPr>
        <w:t xml:space="preserve"> </w:t>
      </w:r>
      <w:r w:rsidRPr="0056645D">
        <w:t>эпизоды</w:t>
      </w:r>
      <w:r w:rsidR="00C50A13">
        <w:rPr>
          <w:spacing w:val="1"/>
        </w:rPr>
        <w:t xml:space="preserve"> </w:t>
      </w:r>
      <w:r w:rsidRPr="0056645D">
        <w:t>истории,</w:t>
      </w:r>
      <w:r w:rsidR="00C50A13">
        <w:rPr>
          <w:spacing w:val="1"/>
        </w:rPr>
        <w:t xml:space="preserve"> </w:t>
      </w:r>
      <w:r w:rsidRPr="0056645D">
        <w:t>которые</w:t>
      </w:r>
      <w:r w:rsidR="00C50A13">
        <w:rPr>
          <w:spacing w:val="1"/>
        </w:rPr>
        <w:t xml:space="preserve"> </w:t>
      </w:r>
      <w:r w:rsidRPr="0056645D">
        <w:t>никогда</w:t>
      </w:r>
      <w:r w:rsidR="00C50A13">
        <w:rPr>
          <w:spacing w:val="1"/>
        </w:rPr>
        <w:t xml:space="preserve"> </w:t>
      </w:r>
      <w:r w:rsidRPr="0056645D">
        <w:t>не</w:t>
      </w:r>
      <w:r w:rsidR="00C50A13">
        <w:rPr>
          <w:spacing w:val="1"/>
        </w:rPr>
        <w:t xml:space="preserve"> </w:t>
      </w:r>
      <w:r w:rsidRPr="0056645D">
        <w:t>повторятся.</w:t>
      </w:r>
      <w:r w:rsidR="00C50A13">
        <w:rPr>
          <w:spacing w:val="1"/>
        </w:rPr>
        <w:t xml:space="preserve"> </w:t>
      </w:r>
      <w:r w:rsidRPr="0056645D">
        <w:t>Однако</w:t>
      </w:r>
      <w:r w:rsidR="00C50A13">
        <w:rPr>
          <w:spacing w:val="1"/>
        </w:rPr>
        <w:t xml:space="preserve"> </w:t>
      </w:r>
      <w:r w:rsidRPr="0056645D">
        <w:t>многие</w:t>
      </w:r>
      <w:r w:rsidR="00C50A13">
        <w:rPr>
          <w:spacing w:val="1"/>
        </w:rPr>
        <w:t xml:space="preserve"> </w:t>
      </w:r>
      <w:r w:rsidRPr="0056645D">
        <w:t>сцены</w:t>
      </w:r>
      <w:r w:rsidR="00C50A13">
        <w:rPr>
          <w:spacing w:val="1"/>
        </w:rPr>
        <w:t xml:space="preserve"> </w:t>
      </w:r>
      <w:r w:rsidRPr="0056645D">
        <w:t>жестокости</w:t>
      </w:r>
      <w:r w:rsidR="00C50A13">
        <w:t xml:space="preserve"> </w:t>
      </w:r>
      <w:r w:rsidRPr="0056645D">
        <w:t>из</w:t>
      </w:r>
      <w:r w:rsidR="00C50A13">
        <w:t xml:space="preserve"> </w:t>
      </w:r>
      <w:r w:rsidRPr="0056645D">
        <w:t>их</w:t>
      </w:r>
      <w:r w:rsidR="00C50A13">
        <w:t xml:space="preserve"> </w:t>
      </w:r>
      <w:r w:rsidRPr="0056645D">
        <w:t>книг</w:t>
      </w:r>
      <w:r w:rsidR="00C50A13">
        <w:t xml:space="preserve"> </w:t>
      </w:r>
      <w:r w:rsidRPr="0056645D">
        <w:t>повторяются</w:t>
      </w:r>
      <w:r w:rsidR="00C50A13">
        <w:t xml:space="preserve"> </w:t>
      </w:r>
      <w:r w:rsidRPr="0056645D">
        <w:t>с</w:t>
      </w:r>
      <w:r w:rsidR="00C50A13">
        <w:t xml:space="preserve"> </w:t>
      </w:r>
      <w:r w:rsidRPr="0056645D">
        <w:t>точностью</w:t>
      </w:r>
      <w:r w:rsidR="00C50A13">
        <w:t xml:space="preserve"> </w:t>
      </w:r>
      <w:r w:rsidRPr="0056645D">
        <w:t>до</w:t>
      </w:r>
      <w:r w:rsidR="00C50A13">
        <w:t xml:space="preserve"> </w:t>
      </w:r>
      <w:r w:rsidRPr="0056645D">
        <w:t>деталей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событиях</w:t>
      </w:r>
      <w:r w:rsidR="00C50A13">
        <w:t xml:space="preserve"> </w:t>
      </w:r>
      <w:r w:rsidRPr="0056645D">
        <w:t>Северной</w:t>
      </w:r>
      <w:r w:rsidR="00C50A13">
        <w:t xml:space="preserve"> </w:t>
      </w:r>
      <w:r w:rsidRPr="0056645D">
        <w:t>Африки</w:t>
      </w:r>
      <w:r w:rsidR="00C50A13">
        <w:rPr>
          <w:spacing w:val="1"/>
        </w:rPr>
        <w:t xml:space="preserve"> </w:t>
      </w:r>
      <w:r w:rsidRPr="0056645D">
        <w:t>и</w:t>
      </w:r>
      <w:r w:rsidR="00C50A13">
        <w:rPr>
          <w:spacing w:val="-1"/>
        </w:rPr>
        <w:t xml:space="preserve"> </w:t>
      </w:r>
      <w:r w:rsidRPr="0056645D">
        <w:t>Ближнего</w:t>
      </w:r>
      <w:r w:rsidR="00C50A13">
        <w:rPr>
          <w:spacing w:val="-1"/>
        </w:rPr>
        <w:t xml:space="preserve"> </w:t>
      </w:r>
      <w:r w:rsidRPr="0056645D">
        <w:t>Востока</w:t>
      </w:r>
      <w:r w:rsidR="00C50A13">
        <w:rPr>
          <w:spacing w:val="-1"/>
        </w:rPr>
        <w:t xml:space="preserve"> </w:t>
      </w:r>
      <w:r w:rsidRPr="0056645D">
        <w:t>в</w:t>
      </w:r>
      <w:r w:rsidR="00C50A13">
        <w:rPr>
          <w:spacing w:val="-1"/>
        </w:rPr>
        <w:t xml:space="preserve"> </w:t>
      </w:r>
      <w:r w:rsidRPr="0056645D">
        <w:t>наши</w:t>
      </w:r>
      <w:r w:rsidR="00C50A13">
        <w:t xml:space="preserve"> </w:t>
      </w:r>
      <w:r w:rsidRPr="0056645D">
        <w:t>дни.</w:t>
      </w:r>
    </w:p>
    <w:p w14:paraId="32EFDB5A" w14:textId="0976ED74" w:rsidR="00FF1490" w:rsidRPr="00261F46" w:rsidRDefault="00FF1490" w:rsidP="00FF1490">
      <w:pPr>
        <w:pStyle w:val="afffff"/>
      </w:pPr>
      <w:r>
        <w:rPr>
          <w:noProof/>
        </w:rPr>
        <w:drawing>
          <wp:inline distT="0" distB="0" distL="0" distR="0" wp14:anchorId="3280403A" wp14:editId="7621A367">
            <wp:extent cx="4445000" cy="2501900"/>
            <wp:effectExtent l="0" t="0" r="0" b="0"/>
            <wp:docPr id="10" name="Рисунок 10" descr="Изображение выглядит как человек, внешний, флаг, од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человек, внешний, флаг, одет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C017" w14:textId="48CE00DB" w:rsidR="00FA62B4" w:rsidRDefault="00BF13C9" w:rsidP="00E7387A">
      <w:pPr>
        <w:rPr>
          <w:b/>
        </w:rPr>
      </w:pPr>
      <w:r w:rsidRPr="0056645D">
        <w:lastRenderedPageBreak/>
        <w:t>Психотерапевты,</w:t>
      </w:r>
      <w:r w:rsidR="00C50A13">
        <w:rPr>
          <w:b/>
        </w:rPr>
        <w:t xml:space="preserve"> </w:t>
      </w:r>
      <w:r w:rsidRPr="0056645D">
        <w:t>как</w:t>
      </w:r>
      <w:r w:rsidR="00C50A13">
        <w:rPr>
          <w:b/>
        </w:rPr>
        <w:t xml:space="preserve"> </w:t>
      </w:r>
      <w:r w:rsidRPr="0056645D">
        <w:t>правило,</w:t>
      </w:r>
      <w:r w:rsidR="00C50A13">
        <w:rPr>
          <w:b/>
          <w:spacing w:val="1"/>
        </w:rPr>
        <w:t xml:space="preserve"> </w:t>
      </w:r>
      <w:r w:rsidRPr="0056645D">
        <w:t>успешно</w:t>
      </w:r>
      <w:r w:rsidR="00C50A13">
        <w:rPr>
          <w:b/>
        </w:rPr>
        <w:t xml:space="preserve"> </w:t>
      </w:r>
      <w:r w:rsidRPr="0056645D">
        <w:t>работают</w:t>
      </w:r>
      <w:r w:rsidR="00C50A13">
        <w:rPr>
          <w:b/>
        </w:rPr>
        <w:t xml:space="preserve"> </w:t>
      </w:r>
      <w:r w:rsidRPr="0056645D">
        <w:t>с</w:t>
      </w:r>
      <w:r w:rsidR="00C50A13">
        <w:rPr>
          <w:b/>
        </w:rPr>
        <w:t xml:space="preserve"> </w:t>
      </w:r>
      <w:r w:rsidRPr="0056645D">
        <w:t>последствиями</w:t>
      </w:r>
      <w:r w:rsidR="00C50A13">
        <w:rPr>
          <w:b/>
        </w:rPr>
        <w:t xml:space="preserve"> </w:t>
      </w:r>
      <w:r w:rsidRPr="0056645D">
        <w:t>психических</w:t>
      </w:r>
      <w:r w:rsidR="00C50A13">
        <w:rPr>
          <w:b/>
          <w:spacing w:val="1"/>
        </w:rPr>
        <w:t xml:space="preserve"> </w:t>
      </w:r>
      <w:r w:rsidRPr="0056645D">
        <w:t>травм,</w:t>
      </w:r>
      <w:r w:rsidR="00C50A13">
        <w:rPr>
          <w:b/>
          <w:spacing w:val="1"/>
        </w:rPr>
        <w:t xml:space="preserve"> </w:t>
      </w:r>
      <w:r w:rsidRPr="0056645D">
        <w:t>вызванных</w:t>
      </w:r>
      <w:r w:rsidR="00C50A13">
        <w:rPr>
          <w:b/>
          <w:spacing w:val="1"/>
        </w:rPr>
        <w:t xml:space="preserve"> </w:t>
      </w:r>
      <w:r w:rsidRPr="0056645D">
        <w:t>естественными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событийными</w:t>
      </w:r>
      <w:r w:rsidR="00C50A13">
        <w:rPr>
          <w:b/>
          <w:spacing w:val="1"/>
        </w:rPr>
        <w:t xml:space="preserve"> </w:t>
      </w:r>
      <w:r w:rsidRPr="0056645D">
        <w:t>вирусами,</w:t>
      </w:r>
      <w:r w:rsidR="00C50A13">
        <w:rPr>
          <w:b/>
          <w:spacing w:val="1"/>
        </w:rPr>
        <w:t xml:space="preserve"> </w:t>
      </w:r>
      <w:r w:rsidRPr="0056645D">
        <w:t>потому</w:t>
      </w:r>
      <w:r w:rsidR="00C50A13">
        <w:rPr>
          <w:b/>
        </w:rPr>
        <w:t xml:space="preserve"> </w:t>
      </w:r>
      <w:r w:rsidRPr="0056645D">
        <w:t>что</w:t>
      </w:r>
      <w:r w:rsidR="00C50A13">
        <w:rPr>
          <w:b/>
          <w:spacing w:val="1"/>
        </w:rPr>
        <w:t xml:space="preserve"> </w:t>
      </w:r>
      <w:r w:rsidRPr="0056645D">
        <w:t>они</w:t>
      </w:r>
      <w:r w:rsidR="00C50A13">
        <w:rPr>
          <w:b/>
          <w:spacing w:val="1"/>
        </w:rPr>
        <w:t xml:space="preserve"> </w:t>
      </w:r>
      <w:r w:rsidRPr="0056645D">
        <w:t>подчиняются</w:t>
      </w:r>
      <w:r w:rsidR="00C50A13">
        <w:rPr>
          <w:b/>
        </w:rPr>
        <w:t xml:space="preserve"> </w:t>
      </w:r>
      <w:r>
        <w:t>хоть</w:t>
      </w:r>
      <w:r w:rsidR="00C50A13">
        <w:rPr>
          <w:b/>
        </w:rPr>
        <w:t xml:space="preserve"> </w:t>
      </w:r>
      <w:r>
        <w:t>каким</w:t>
      </w:r>
      <w:r>
        <w:rPr>
          <w:b/>
        </w:rPr>
        <w:t>-</w:t>
      </w:r>
      <w:r>
        <w:t>то</w:t>
      </w:r>
      <w:r w:rsidR="00C50A13">
        <w:rPr>
          <w:b/>
        </w:rPr>
        <w:t xml:space="preserve"> </w:t>
      </w:r>
      <w:r>
        <w:t>закономерностям</w:t>
      </w:r>
      <w:r w:rsidR="00C50A13">
        <w:rPr>
          <w:b/>
        </w:rPr>
        <w:t xml:space="preserve"> </w:t>
      </w:r>
      <w:r>
        <w:t>(</w:t>
      </w:r>
      <w:r w:rsidRPr="0056645D">
        <w:t>природным</w:t>
      </w:r>
      <w:r>
        <w:t>,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зависимости</w:t>
      </w:r>
      <w:r w:rsidR="00C50A13">
        <w:rPr>
          <w:b/>
        </w:rPr>
        <w:t xml:space="preserve"> </w:t>
      </w:r>
      <w:r>
        <w:t>от</w:t>
      </w:r>
      <w:r w:rsidR="00C50A13">
        <w:rPr>
          <w:b/>
        </w:rPr>
        <w:t xml:space="preserve"> </w:t>
      </w:r>
      <w:r>
        <w:t>их</w:t>
      </w:r>
      <w:r w:rsidR="00C50A13">
        <w:rPr>
          <w:b/>
        </w:rPr>
        <w:t xml:space="preserve"> </w:t>
      </w:r>
      <w:r>
        <w:t>природы</w:t>
      </w:r>
      <w:r w:rsidR="00C50A13">
        <w:rPr>
          <w:b/>
        </w:rPr>
        <w:t xml:space="preserve"> </w:t>
      </w:r>
      <w:r>
        <w:t>–</w:t>
      </w:r>
      <w:r w:rsidR="00FA62B4">
        <w:t xml:space="preserve"> </w:t>
      </w:r>
      <w:r w:rsidRPr="0056645D">
        <w:t>закономерностям</w:t>
      </w:r>
      <w:r>
        <w:t>)</w:t>
      </w:r>
      <w:r w:rsidRPr="0056645D">
        <w:t>.</w:t>
      </w:r>
      <w:r w:rsidR="00C50A13">
        <w:rPr>
          <w:b/>
          <w:spacing w:val="1"/>
        </w:rPr>
        <w:t xml:space="preserve"> </w:t>
      </w:r>
      <w:r w:rsidRPr="0056645D">
        <w:t>Но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последнее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время</w:t>
      </w:r>
      <w:r w:rsidR="00C50A13">
        <w:rPr>
          <w:b/>
          <w:spacing w:val="1"/>
        </w:rPr>
        <w:t xml:space="preserve"> </w:t>
      </w:r>
      <w:r w:rsidRPr="0056645D">
        <w:t>периодически</w:t>
      </w:r>
      <w:r w:rsidR="00C50A13">
        <w:rPr>
          <w:b/>
          <w:spacing w:val="1"/>
        </w:rPr>
        <w:t xml:space="preserve"> </w:t>
      </w:r>
      <w:r w:rsidRPr="0056645D">
        <w:t>появляются</w:t>
      </w:r>
      <w:r w:rsidR="00C50A13">
        <w:rPr>
          <w:b/>
          <w:spacing w:val="1"/>
        </w:rPr>
        <w:t xml:space="preserve"> </w:t>
      </w:r>
      <w:r w:rsidRPr="00FA62B4">
        <w:rPr>
          <w:rStyle w:val="--0"/>
        </w:rPr>
        <w:t>лавины</w:t>
      </w:r>
      <w:r w:rsidR="00C50A13">
        <w:rPr>
          <w:rStyle w:val="--0"/>
          <w:b w:val="0"/>
          <w:bCs/>
          <w:sz w:val="24"/>
        </w:rPr>
        <w:t xml:space="preserve"> </w:t>
      </w:r>
      <w:r w:rsidRPr="00FA62B4">
        <w:rPr>
          <w:rStyle w:val="--"/>
        </w:rPr>
        <w:t>адаптационных</w:t>
      </w:r>
      <w:r w:rsidR="00C50A13">
        <w:rPr>
          <w:rStyle w:val="--0"/>
          <w:b w:val="0"/>
          <w:bCs/>
          <w:sz w:val="24"/>
        </w:rPr>
        <w:t xml:space="preserve"> </w:t>
      </w:r>
      <w:r w:rsidRPr="00FA62B4">
        <w:rPr>
          <w:rStyle w:val="--0"/>
        </w:rPr>
        <w:t>расстройств</w:t>
      </w:r>
      <w:r w:rsidR="00C50A13">
        <w:rPr>
          <w:b/>
          <w:spacing w:val="1"/>
        </w:rPr>
        <w:t xml:space="preserve"> </w:t>
      </w:r>
      <w:r w:rsidRPr="0056645D">
        <w:t>у</w:t>
      </w:r>
      <w:r w:rsidR="00C50A13">
        <w:rPr>
          <w:b/>
          <w:spacing w:val="-57"/>
        </w:rPr>
        <w:t xml:space="preserve"> </w:t>
      </w:r>
      <w:r w:rsidRPr="0056645D">
        <w:t>множества</w:t>
      </w:r>
      <w:r w:rsidR="00C50A13">
        <w:rPr>
          <w:b/>
          <w:spacing w:val="1"/>
        </w:rPr>
        <w:t xml:space="preserve"> </w:t>
      </w:r>
      <w:r w:rsidRPr="0056645D">
        <w:t>людей</w:t>
      </w:r>
      <w:r w:rsidR="00C50A13">
        <w:rPr>
          <w:b/>
          <w:spacing w:val="1"/>
        </w:rPr>
        <w:t xml:space="preserve"> </w:t>
      </w:r>
      <w:r w:rsidRPr="0056645D">
        <w:t>с</w:t>
      </w:r>
      <w:r w:rsidR="00C50A13">
        <w:rPr>
          <w:b/>
          <w:spacing w:val="1"/>
        </w:rPr>
        <w:t xml:space="preserve"> </w:t>
      </w:r>
      <w:r w:rsidRPr="0056645D">
        <w:t>признаками</w:t>
      </w:r>
      <w:r w:rsidR="00C50A13">
        <w:rPr>
          <w:b/>
          <w:spacing w:val="1"/>
        </w:rPr>
        <w:t xml:space="preserve"> </w:t>
      </w:r>
      <w:r w:rsidRPr="0056645D">
        <w:t>деморализации,</w:t>
      </w:r>
      <w:r w:rsidR="00C50A13">
        <w:rPr>
          <w:b/>
          <w:spacing w:val="1"/>
        </w:rPr>
        <w:t xml:space="preserve"> </w:t>
      </w:r>
      <w:r w:rsidRPr="0056645D">
        <w:t>которые</w:t>
      </w:r>
      <w:r w:rsidR="00C50A13">
        <w:rPr>
          <w:b/>
          <w:spacing w:val="1"/>
        </w:rPr>
        <w:t xml:space="preserve"> </w:t>
      </w:r>
      <w:r w:rsidRPr="0056645D">
        <w:t>ставят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не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только</w:t>
      </w:r>
      <w:r w:rsidR="00C50A13">
        <w:rPr>
          <w:b/>
          <w:spacing w:val="1"/>
        </w:rPr>
        <w:t xml:space="preserve"> </w:t>
      </w:r>
      <w:r w:rsidRPr="0056645D">
        <w:t>психотерапевтов</w:t>
      </w:r>
      <w:r>
        <w:t>,</w:t>
      </w:r>
      <w:r w:rsidR="00C50A13">
        <w:rPr>
          <w:b/>
        </w:rPr>
        <w:t xml:space="preserve"> </w:t>
      </w:r>
      <w:r>
        <w:t>но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многих</w:t>
      </w:r>
      <w:r w:rsidR="00FA62B4">
        <w:t>,</w:t>
      </w:r>
      <w:r w:rsidR="00C50A13">
        <w:rPr>
          <w:b/>
        </w:rPr>
        <w:t xml:space="preserve"> </w:t>
      </w:r>
      <w:r>
        <w:t>пытающихся</w:t>
      </w:r>
      <w:r w:rsidR="00C50A13">
        <w:rPr>
          <w:b/>
        </w:rPr>
        <w:t xml:space="preserve"> </w:t>
      </w:r>
      <w:r>
        <w:t>понять</w:t>
      </w:r>
      <w:r w:rsidR="00C50A13">
        <w:rPr>
          <w:b/>
        </w:rPr>
        <w:t xml:space="preserve"> </w:t>
      </w:r>
      <w:r>
        <w:t>происходящее,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затруднительное</w:t>
      </w:r>
      <w:r w:rsidR="00C50A13">
        <w:rPr>
          <w:b/>
          <w:spacing w:val="1"/>
        </w:rPr>
        <w:t xml:space="preserve"> </w:t>
      </w:r>
      <w:r w:rsidRPr="0056645D">
        <w:t>положение</w:t>
      </w:r>
      <w:r w:rsidR="00C50A13">
        <w:rPr>
          <w:b/>
          <w:spacing w:val="1"/>
        </w:rPr>
        <w:t xml:space="preserve"> </w:t>
      </w:r>
      <w:r w:rsidRPr="0056645D">
        <w:t>из-за</w:t>
      </w:r>
      <w:r w:rsidR="00C50A13">
        <w:rPr>
          <w:b/>
          <w:spacing w:val="1"/>
        </w:rPr>
        <w:t xml:space="preserve"> </w:t>
      </w:r>
      <w:r w:rsidRPr="0056645D">
        <w:t>своей</w:t>
      </w:r>
      <w:r w:rsidR="00C50A13">
        <w:rPr>
          <w:b/>
          <w:spacing w:val="1"/>
        </w:rPr>
        <w:t xml:space="preserve"> </w:t>
      </w:r>
      <w:r w:rsidRPr="0056645D">
        <w:t>искусственной,</w:t>
      </w:r>
      <w:r w:rsidR="00C50A13">
        <w:rPr>
          <w:b/>
          <w:spacing w:val="1"/>
        </w:rPr>
        <w:t xml:space="preserve"> </w:t>
      </w:r>
      <w:r w:rsidRPr="0056645D">
        <w:t>выдуманной</w:t>
      </w:r>
      <w:r w:rsidR="00C50A13">
        <w:rPr>
          <w:b/>
          <w:spacing w:val="1"/>
        </w:rPr>
        <w:t xml:space="preserve"> </w:t>
      </w:r>
      <w:r w:rsidRPr="0056645D">
        <w:t>структуры.</w:t>
      </w:r>
      <w:r w:rsidR="00C50A13">
        <w:rPr>
          <w:b/>
          <w:spacing w:val="1"/>
        </w:rPr>
        <w:t xml:space="preserve"> </w:t>
      </w:r>
      <w:r w:rsidRPr="0056645D">
        <w:t>Их</w:t>
      </w:r>
      <w:r w:rsidR="00C50A13">
        <w:rPr>
          <w:b/>
          <w:spacing w:val="1"/>
        </w:rPr>
        <w:t xml:space="preserve"> </w:t>
      </w:r>
      <w:r w:rsidRPr="0056645D">
        <w:t>природа</w:t>
      </w:r>
      <w:r w:rsidR="00C50A13">
        <w:rPr>
          <w:b/>
        </w:rPr>
        <w:t xml:space="preserve"> </w:t>
      </w:r>
      <w:r w:rsidRPr="0056645D">
        <w:t>непонятна</w:t>
      </w:r>
      <w:r w:rsidR="00C50A13">
        <w:rPr>
          <w:b/>
        </w:rPr>
        <w:t xml:space="preserve"> </w:t>
      </w:r>
      <w:r>
        <w:t>большинству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поэтому</w:t>
      </w:r>
      <w:r w:rsidR="00C50A13">
        <w:rPr>
          <w:b/>
        </w:rPr>
        <w:t xml:space="preserve"> </w:t>
      </w:r>
      <w:r w:rsidRPr="0056645D">
        <w:t>методы</w:t>
      </w:r>
      <w:r w:rsidR="00C50A13">
        <w:rPr>
          <w:b/>
        </w:rPr>
        <w:t xml:space="preserve"> </w:t>
      </w:r>
      <w:r w:rsidRPr="0056645D">
        <w:t>излечения</w:t>
      </w:r>
      <w:r w:rsidR="00C50A13">
        <w:rPr>
          <w:b/>
        </w:rPr>
        <w:t xml:space="preserve"> </w:t>
      </w:r>
      <w:bookmarkStart w:id="2" w:name="OLE_LINK7"/>
      <w:bookmarkStart w:id="3" w:name="OLE_LINK8"/>
      <w:r w:rsidRPr="0056645D">
        <w:t>дезадаптации</w:t>
      </w:r>
      <w:bookmarkEnd w:id="2"/>
      <w:bookmarkEnd w:id="3"/>
      <w:r>
        <w:rPr>
          <w:rStyle w:val="afb"/>
          <w:szCs w:val="28"/>
        </w:rPr>
        <w:footnoteReference w:id="1"/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аморальности</w:t>
      </w:r>
      <w:r w:rsidR="00C50A13">
        <w:rPr>
          <w:b/>
        </w:rPr>
        <w:t xml:space="preserve"> </w:t>
      </w:r>
      <w:r w:rsidRPr="0056645D">
        <w:t>больших</w:t>
      </w:r>
      <w:r w:rsidR="00C50A13">
        <w:rPr>
          <w:b/>
          <w:spacing w:val="1"/>
        </w:rPr>
        <w:t xml:space="preserve"> </w:t>
      </w:r>
      <w:r w:rsidRPr="0056645D">
        <w:t>масс</w:t>
      </w:r>
      <w:r w:rsidR="00C50A13">
        <w:rPr>
          <w:b/>
        </w:rPr>
        <w:t xml:space="preserve"> </w:t>
      </w:r>
      <w:r w:rsidRPr="0056645D">
        <w:t>людей</w:t>
      </w:r>
      <w:r w:rsidR="00C50A13">
        <w:rPr>
          <w:b/>
        </w:rPr>
        <w:t xml:space="preserve"> </w:t>
      </w:r>
      <w:r w:rsidRPr="0056645D">
        <w:t>тоже</w:t>
      </w:r>
      <w:r w:rsidR="00C50A13">
        <w:rPr>
          <w:b/>
        </w:rPr>
        <w:t xml:space="preserve"> </w:t>
      </w:r>
      <w:r w:rsidRPr="0056645D">
        <w:t>неясны.</w:t>
      </w:r>
      <w:r w:rsidR="00C50A13">
        <w:rPr>
          <w:b/>
        </w:rPr>
        <w:t xml:space="preserve"> </w:t>
      </w:r>
      <w:r w:rsidRPr="0056645D">
        <w:t>Чтобы</w:t>
      </w:r>
      <w:r w:rsidR="00C50A13">
        <w:rPr>
          <w:b/>
        </w:rPr>
        <w:t xml:space="preserve"> </w:t>
      </w:r>
      <w:r w:rsidRPr="0056645D">
        <w:t>разгадать</w:t>
      </w:r>
      <w:r w:rsidR="00C50A13">
        <w:rPr>
          <w:b/>
        </w:rPr>
        <w:t xml:space="preserve"> </w:t>
      </w:r>
      <w:r w:rsidRPr="0056645D">
        <w:t>«генетический</w:t>
      </w:r>
      <w:r w:rsidR="00C50A13">
        <w:rPr>
          <w:b/>
        </w:rPr>
        <w:t xml:space="preserve"> </w:t>
      </w:r>
      <w:r w:rsidRPr="0056645D">
        <w:t>код»</w:t>
      </w:r>
      <w:r w:rsidR="00C50A13">
        <w:rPr>
          <w:b/>
        </w:rPr>
        <w:t xml:space="preserve"> </w:t>
      </w:r>
      <w:r w:rsidRPr="0056645D">
        <w:t>того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иного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вируса,</w:t>
      </w:r>
      <w:r w:rsidR="00C50A13">
        <w:rPr>
          <w:b/>
        </w:rPr>
        <w:t xml:space="preserve"> </w:t>
      </w:r>
      <w:r w:rsidRPr="0056645D">
        <w:t>надо</w:t>
      </w:r>
      <w:r w:rsidR="00C50A13">
        <w:rPr>
          <w:b/>
          <w:spacing w:val="1"/>
        </w:rPr>
        <w:t xml:space="preserve"> </w:t>
      </w:r>
      <w:r w:rsidRPr="0056645D">
        <w:t>постоянно</w:t>
      </w:r>
      <w:r w:rsidR="00C50A13">
        <w:rPr>
          <w:b/>
        </w:rPr>
        <w:t xml:space="preserve"> </w:t>
      </w:r>
      <w:r w:rsidRPr="0056645D">
        <w:t>следить</w:t>
      </w:r>
      <w:r w:rsidR="00C50A13">
        <w:rPr>
          <w:b/>
        </w:rPr>
        <w:t xml:space="preserve"> </w:t>
      </w:r>
      <w:r w:rsidRPr="0056645D">
        <w:t>за</w:t>
      </w:r>
      <w:r w:rsidR="00C50A13">
        <w:rPr>
          <w:b/>
        </w:rPr>
        <w:t xml:space="preserve"> </w:t>
      </w:r>
      <w:r w:rsidRPr="0056645D">
        <w:t>публикациями</w:t>
      </w:r>
      <w:r w:rsidR="00C50A13">
        <w:rPr>
          <w:b/>
        </w:rPr>
        <w:t xml:space="preserve"> </w:t>
      </w:r>
      <w:r w:rsidRPr="0056645D">
        <w:t>из</w:t>
      </w:r>
      <w:r w:rsidR="00C50A13">
        <w:rPr>
          <w:b/>
        </w:rPr>
        <w:t xml:space="preserve"> </w:t>
      </w:r>
      <w:r w:rsidRPr="0056645D">
        <w:t>«лабораторий»,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которых</w:t>
      </w:r>
      <w:r w:rsidR="00C50A13">
        <w:rPr>
          <w:b/>
        </w:rPr>
        <w:t xml:space="preserve"> </w:t>
      </w:r>
      <w:r w:rsidRPr="0056645D">
        <w:t>они</w:t>
      </w:r>
      <w:r w:rsidR="00C50A13">
        <w:rPr>
          <w:b/>
        </w:rPr>
        <w:t xml:space="preserve"> </w:t>
      </w:r>
      <w:r w:rsidRPr="0056645D">
        <w:t>создаются.</w:t>
      </w:r>
      <w:r w:rsidR="00C50A13">
        <w:rPr>
          <w:b/>
        </w:rPr>
        <w:t xml:space="preserve"> </w:t>
      </w:r>
      <w:r>
        <w:t>Помимо</w:t>
      </w:r>
      <w:r w:rsidR="00C50A13">
        <w:rPr>
          <w:b/>
        </w:rPr>
        <w:t xml:space="preserve"> </w:t>
      </w:r>
      <w:r>
        <w:t>информации</w:t>
      </w:r>
      <w:r w:rsidR="00C50A13">
        <w:rPr>
          <w:b/>
        </w:rPr>
        <w:t xml:space="preserve"> </w:t>
      </w:r>
      <w:r>
        <w:t>о</w:t>
      </w:r>
      <w:r w:rsidR="00C50A13">
        <w:rPr>
          <w:b/>
        </w:rPr>
        <w:t xml:space="preserve"> </w:t>
      </w:r>
      <w:r>
        <w:t>Новых</w:t>
      </w:r>
      <w:r w:rsidR="00C50A13">
        <w:rPr>
          <w:b/>
        </w:rPr>
        <w:t xml:space="preserve"> </w:t>
      </w:r>
      <w:r>
        <w:t>знаниях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столе</w:t>
      </w:r>
      <w:r w:rsidR="00C50A13">
        <w:rPr>
          <w:b/>
          <w:spacing w:val="1"/>
        </w:rPr>
        <w:t xml:space="preserve"> </w:t>
      </w:r>
      <w:r w:rsidRPr="0056645D">
        <w:t>у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того,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кто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хочет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понять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происходящее,</w:t>
      </w:r>
      <w:r w:rsidR="00C50A13">
        <w:rPr>
          <w:b/>
          <w:spacing w:val="1"/>
        </w:rPr>
        <w:t xml:space="preserve"> </w:t>
      </w:r>
      <w:r w:rsidRPr="0056645D">
        <w:t>должны</w:t>
      </w:r>
      <w:r w:rsidR="00C50A13">
        <w:rPr>
          <w:b/>
          <w:spacing w:val="1"/>
        </w:rPr>
        <w:t xml:space="preserve"> </w:t>
      </w:r>
      <w:r w:rsidRPr="0056645D">
        <w:t>быть</w:t>
      </w:r>
      <w:r w:rsidR="00C50A13">
        <w:rPr>
          <w:b/>
          <w:spacing w:val="1"/>
        </w:rPr>
        <w:t xml:space="preserve"> </w:t>
      </w:r>
      <w:r w:rsidRPr="0056645D">
        <w:t>источники,</w:t>
      </w:r>
      <w:r w:rsidR="00C50A13">
        <w:rPr>
          <w:b/>
          <w:spacing w:val="1"/>
        </w:rPr>
        <w:t xml:space="preserve"> </w:t>
      </w:r>
      <w:r w:rsidRPr="0056645D">
        <w:t>анализирующие</w:t>
      </w:r>
      <w:r w:rsidR="00C50A13">
        <w:rPr>
          <w:b/>
        </w:rPr>
        <w:t xml:space="preserve"> </w:t>
      </w:r>
      <w:r w:rsidRPr="0056645D">
        <w:t>время</w:t>
      </w:r>
      <w:r w:rsidR="00C50A13">
        <w:rPr>
          <w:b/>
        </w:rPr>
        <w:t xml:space="preserve"> </w:t>
      </w:r>
      <w:r w:rsidRPr="0056645D">
        <w:t>нашего</w:t>
      </w:r>
      <w:r w:rsidR="00C50A13">
        <w:rPr>
          <w:b/>
        </w:rPr>
        <w:t xml:space="preserve"> </w:t>
      </w:r>
      <w:r w:rsidRPr="0056645D">
        <w:t>бытия.</w:t>
      </w:r>
      <w:r w:rsidR="00C50A13">
        <w:rPr>
          <w:b/>
        </w:rPr>
        <w:t xml:space="preserve"> </w:t>
      </w:r>
      <w:r>
        <w:t>Бытия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том</w:t>
      </w:r>
      <w:r w:rsidR="00C50A13">
        <w:rPr>
          <w:b/>
        </w:rPr>
        <w:t xml:space="preserve"> </w:t>
      </w:r>
      <w:r>
        <w:t>прошлом,</w:t>
      </w:r>
      <w:r w:rsidR="00C50A13">
        <w:rPr>
          <w:b/>
        </w:rPr>
        <w:t xml:space="preserve"> </w:t>
      </w:r>
      <w:r>
        <w:t>которое</w:t>
      </w:r>
      <w:r w:rsidR="00C50A13">
        <w:rPr>
          <w:b/>
        </w:rPr>
        <w:t xml:space="preserve"> </w:t>
      </w:r>
      <w:r>
        <w:t>вс</w:t>
      </w:r>
      <w:r w:rsidR="00FA62B4">
        <w:t>ё</w:t>
      </w:r>
      <w:r w:rsidR="00C50A13">
        <w:rPr>
          <w:b/>
        </w:rPr>
        <w:t xml:space="preserve"> </w:t>
      </w:r>
      <w:r>
        <w:t>равно</w:t>
      </w:r>
      <w:r w:rsidR="00C50A13">
        <w:rPr>
          <w:b/>
        </w:rPr>
        <w:t xml:space="preserve"> </w:t>
      </w:r>
      <w:r>
        <w:t>для</w:t>
      </w:r>
      <w:r w:rsidR="00C50A13">
        <w:rPr>
          <w:b/>
        </w:rPr>
        <w:t xml:space="preserve"> </w:t>
      </w:r>
      <w:r>
        <w:t>нашего</w:t>
      </w:r>
      <w:r w:rsidR="00C50A13">
        <w:rPr>
          <w:b/>
        </w:rPr>
        <w:t xml:space="preserve"> </w:t>
      </w:r>
      <w:r>
        <w:t>поколения</w:t>
      </w:r>
      <w:r w:rsidR="00C50A13">
        <w:rPr>
          <w:b/>
        </w:rPr>
        <w:t xml:space="preserve"> </w:t>
      </w:r>
      <w:r>
        <w:t>остается</w:t>
      </w:r>
      <w:r w:rsidR="00C50A13">
        <w:rPr>
          <w:b/>
        </w:rPr>
        <w:t xml:space="preserve"> </w:t>
      </w:r>
      <w:r w:rsidRPr="00FA62B4">
        <w:rPr>
          <w:rStyle w:val="--"/>
        </w:rPr>
        <w:t>не</w:t>
      </w:r>
      <w:r w:rsidRPr="00FA62B4">
        <w:rPr>
          <w:rStyle w:val="--0"/>
        </w:rPr>
        <w:t>однозначным</w:t>
      </w:r>
      <w:r>
        <w:t>,</w:t>
      </w:r>
      <w:r w:rsidR="00C50A13">
        <w:rPr>
          <w:b/>
        </w:rPr>
        <w:t xml:space="preserve"> </w:t>
      </w:r>
      <w:r>
        <w:t>но</w:t>
      </w:r>
      <w:r w:rsidR="00C50A13">
        <w:rPr>
          <w:b/>
        </w:rPr>
        <w:t xml:space="preserve"> </w:t>
      </w:r>
      <w:r>
        <w:t>позволяет</w:t>
      </w:r>
      <w:r w:rsidR="00C50A13">
        <w:rPr>
          <w:b/>
        </w:rPr>
        <w:t xml:space="preserve"> </w:t>
      </w:r>
      <w:r>
        <w:t>реально</w:t>
      </w:r>
      <w:r w:rsidR="00C50A13">
        <w:rPr>
          <w:b/>
        </w:rPr>
        <w:t xml:space="preserve"> </w:t>
      </w:r>
      <w:r>
        <w:t>оценивать</w:t>
      </w:r>
      <w:r w:rsidR="00C50A13">
        <w:rPr>
          <w:b/>
        </w:rPr>
        <w:t xml:space="preserve"> </w:t>
      </w:r>
      <w:r>
        <w:t>сегодняшнее.</w:t>
      </w:r>
      <w:r w:rsidR="00C50A13">
        <w:rPr>
          <w:b/>
        </w:rPr>
        <w:t xml:space="preserve"> </w:t>
      </w:r>
      <w:r>
        <w:t>Это</w:t>
      </w:r>
      <w:r w:rsidR="00C50A13">
        <w:rPr>
          <w:b/>
        </w:rPr>
        <w:t xml:space="preserve"> </w:t>
      </w:r>
      <w:r>
        <w:t>публикации,</w:t>
      </w:r>
      <w:r w:rsidR="00C50A13">
        <w:rPr>
          <w:b/>
        </w:rPr>
        <w:t xml:space="preserve"> </w:t>
      </w:r>
      <w:r>
        <w:t>которые</w:t>
      </w:r>
      <w:r w:rsidR="00C50A13">
        <w:rPr>
          <w:b/>
        </w:rPr>
        <w:t xml:space="preserve"> </w:t>
      </w:r>
      <w:r>
        <w:t>сегодня</w:t>
      </w:r>
      <w:r w:rsidR="00C50A13">
        <w:rPr>
          <w:b/>
        </w:rPr>
        <w:t xml:space="preserve"> </w:t>
      </w:r>
      <w:r>
        <w:t>почти</w:t>
      </w:r>
      <w:r w:rsidR="00C50A13">
        <w:rPr>
          <w:b/>
        </w:rPr>
        <w:t xml:space="preserve"> </w:t>
      </w:r>
      <w:r>
        <w:t>неизвестны</w:t>
      </w:r>
      <w:r w:rsidR="00C50A13">
        <w:rPr>
          <w:b/>
        </w:rPr>
        <w:t xml:space="preserve"> </w:t>
      </w:r>
      <w:r>
        <w:t>современному</w:t>
      </w:r>
      <w:r w:rsidR="00C50A13">
        <w:rPr>
          <w:b/>
        </w:rPr>
        <w:t xml:space="preserve"> </w:t>
      </w:r>
      <w:r>
        <w:t>поколению</w:t>
      </w:r>
      <w:r w:rsidR="00E7387A">
        <w:rPr>
          <w:b/>
        </w:rPr>
        <w:t xml:space="preserve"> – </w:t>
      </w:r>
      <w:r w:rsidRPr="00FA62B4">
        <w:rPr>
          <w:i/>
          <w:iCs/>
        </w:rPr>
        <w:t>«60-е.</w:t>
      </w:r>
      <w:r w:rsidR="00C50A13" w:rsidRPr="00FA62B4">
        <w:rPr>
          <w:i/>
          <w:iCs/>
        </w:rPr>
        <w:t xml:space="preserve"> </w:t>
      </w:r>
      <w:r w:rsidRPr="00FA62B4">
        <w:rPr>
          <w:i/>
          <w:iCs/>
        </w:rPr>
        <w:t>Мир</w:t>
      </w:r>
      <w:r w:rsidR="00C50A13" w:rsidRPr="00FA62B4">
        <w:rPr>
          <w:i/>
          <w:iCs/>
        </w:rPr>
        <w:t xml:space="preserve"> </w:t>
      </w:r>
      <w:r w:rsidRPr="00FA62B4">
        <w:rPr>
          <w:i/>
          <w:iCs/>
        </w:rPr>
        <w:t>советского</w:t>
      </w:r>
      <w:r w:rsidR="00C50A13" w:rsidRPr="00FA62B4">
        <w:rPr>
          <w:i/>
          <w:iCs/>
        </w:rPr>
        <w:t xml:space="preserve"> </w:t>
      </w:r>
      <w:r w:rsidRPr="00FA62B4">
        <w:rPr>
          <w:i/>
          <w:iCs/>
        </w:rPr>
        <w:t>человека»</w:t>
      </w:r>
      <w:r w:rsidR="00C50A13">
        <w:rPr>
          <w:b/>
          <w:spacing w:val="1"/>
        </w:rPr>
        <w:t xml:space="preserve"> </w:t>
      </w:r>
      <w:r w:rsidRPr="0056645D">
        <w:t>П.</w:t>
      </w:r>
      <w:r w:rsidR="00C50A13">
        <w:rPr>
          <w:b/>
        </w:rPr>
        <w:t xml:space="preserve"> </w:t>
      </w:r>
      <w:r w:rsidRPr="0056645D">
        <w:t>Вайля</w:t>
      </w:r>
      <w:r w:rsidR="00C50A13">
        <w:rPr>
          <w:b/>
          <w:spacing w:val="39"/>
        </w:rPr>
        <w:t xml:space="preserve"> </w:t>
      </w:r>
      <w:r w:rsidRPr="0056645D">
        <w:t>и</w:t>
      </w:r>
      <w:r w:rsidR="00C50A13">
        <w:rPr>
          <w:b/>
          <w:spacing w:val="39"/>
        </w:rPr>
        <w:t xml:space="preserve"> </w:t>
      </w:r>
      <w:r w:rsidRPr="0056645D">
        <w:t>А.</w:t>
      </w:r>
      <w:r w:rsidR="00C50A13">
        <w:rPr>
          <w:b/>
        </w:rPr>
        <w:t xml:space="preserve"> </w:t>
      </w:r>
      <w:r w:rsidRPr="0056645D">
        <w:t>Гениса,</w:t>
      </w:r>
      <w:r w:rsidR="00C50A13">
        <w:rPr>
          <w:b/>
          <w:spacing w:val="41"/>
        </w:rPr>
        <w:t xml:space="preserve"> </w:t>
      </w:r>
      <w:r w:rsidRPr="00FA62B4">
        <w:rPr>
          <w:i/>
          <w:iCs/>
        </w:rPr>
        <w:t>«Повести</w:t>
      </w:r>
      <w:r w:rsidR="00C50A13" w:rsidRPr="00FA62B4">
        <w:rPr>
          <w:i/>
          <w:iCs/>
        </w:rPr>
        <w:t xml:space="preserve"> </w:t>
      </w:r>
      <w:r w:rsidRPr="00FA62B4">
        <w:rPr>
          <w:i/>
          <w:iCs/>
        </w:rPr>
        <w:t>о</w:t>
      </w:r>
      <w:r w:rsidR="00C50A13" w:rsidRPr="00FA62B4">
        <w:rPr>
          <w:i/>
          <w:iCs/>
        </w:rPr>
        <w:t xml:space="preserve"> </w:t>
      </w:r>
      <w:r w:rsidRPr="00FA62B4">
        <w:rPr>
          <w:i/>
          <w:iCs/>
        </w:rPr>
        <w:t>жизни»</w:t>
      </w:r>
      <w:r w:rsidR="00C50A13">
        <w:rPr>
          <w:rFonts w:ascii="Georgia Pro Cond" w:hAnsi="Georgia Pro Cond"/>
          <w:i/>
          <w:iCs/>
          <w:spacing w:val="29"/>
        </w:rPr>
        <w:t xml:space="preserve"> </w:t>
      </w:r>
      <w:r w:rsidRPr="0056645D">
        <w:t>К.</w:t>
      </w:r>
      <w:r w:rsidR="00FA62B4">
        <w:rPr>
          <w:b/>
        </w:rPr>
        <w:t> </w:t>
      </w:r>
      <w:r w:rsidRPr="0056645D">
        <w:t>Паустовского,</w:t>
      </w:r>
      <w:r w:rsidR="00C50A13">
        <w:rPr>
          <w:b/>
          <w:spacing w:val="44"/>
        </w:rPr>
        <w:t xml:space="preserve"> </w:t>
      </w:r>
      <w:r w:rsidRPr="00FA62B4">
        <w:rPr>
          <w:i/>
          <w:iCs/>
        </w:rPr>
        <w:t>«Жили-были»</w:t>
      </w:r>
      <w:r w:rsidR="00C50A13">
        <w:rPr>
          <w:b/>
          <w:spacing w:val="31"/>
        </w:rPr>
        <w:t xml:space="preserve"> </w:t>
      </w:r>
      <w:r w:rsidRPr="0056645D">
        <w:t>В.</w:t>
      </w:r>
      <w:r w:rsidR="00FA62B4">
        <w:rPr>
          <w:b/>
        </w:rPr>
        <w:t> </w:t>
      </w:r>
      <w:r w:rsidRPr="0056645D">
        <w:t>Шкловского</w:t>
      </w:r>
      <w:r w:rsidRPr="00107696">
        <w:rPr>
          <w:rFonts w:ascii="Georgia Pro Cond" w:hAnsi="Georgia Pro Cond"/>
          <w:i/>
          <w:iCs/>
        </w:rPr>
        <w:t>,</w:t>
      </w:r>
      <w:r w:rsidR="00C50A13">
        <w:rPr>
          <w:rFonts w:ascii="Georgia Pro Cond" w:hAnsi="Georgia Pro Cond"/>
          <w:i/>
          <w:iCs/>
        </w:rPr>
        <w:t xml:space="preserve"> </w:t>
      </w:r>
      <w:r w:rsidRPr="00FA62B4">
        <w:rPr>
          <w:i/>
          <w:iCs/>
        </w:rPr>
        <w:t>«Люди,</w:t>
      </w:r>
      <w:r w:rsidR="00C50A13" w:rsidRPr="00FA62B4">
        <w:rPr>
          <w:i/>
          <w:iCs/>
        </w:rPr>
        <w:t xml:space="preserve"> </w:t>
      </w:r>
      <w:r w:rsidRPr="00FA62B4">
        <w:rPr>
          <w:i/>
          <w:iCs/>
        </w:rPr>
        <w:t>годы,</w:t>
      </w:r>
      <w:r w:rsidR="00C50A13" w:rsidRPr="00FA62B4">
        <w:rPr>
          <w:i/>
          <w:iCs/>
        </w:rPr>
        <w:t xml:space="preserve"> </w:t>
      </w:r>
      <w:r w:rsidRPr="00FA62B4">
        <w:rPr>
          <w:i/>
          <w:iCs/>
        </w:rPr>
        <w:t>жизнь»</w:t>
      </w:r>
      <w:r w:rsidR="00C50A13">
        <w:rPr>
          <w:rFonts w:ascii="Georgia Pro Cond" w:hAnsi="Georgia Pro Cond"/>
          <w:i/>
          <w:iCs/>
          <w:spacing w:val="1"/>
        </w:rPr>
        <w:t xml:space="preserve"> </w:t>
      </w:r>
      <w:r w:rsidRPr="0056645D">
        <w:t>И.</w:t>
      </w:r>
      <w:r w:rsidR="00FA62B4">
        <w:rPr>
          <w:b/>
        </w:rPr>
        <w:t> </w:t>
      </w:r>
      <w:r w:rsidRPr="0056645D">
        <w:t>Эренбурга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др.</w:t>
      </w:r>
      <w:r w:rsidR="00C50A13">
        <w:rPr>
          <w:b/>
          <w:spacing w:val="1"/>
        </w:rPr>
        <w:t xml:space="preserve"> </w:t>
      </w:r>
      <w:r w:rsidRPr="0056645D">
        <w:t>Там</w:t>
      </w:r>
      <w:r w:rsidR="00C50A13">
        <w:rPr>
          <w:b/>
          <w:spacing w:val="1"/>
        </w:rPr>
        <w:t xml:space="preserve"> </w:t>
      </w:r>
      <w:r w:rsidRPr="0056645D">
        <w:t>описываются</w:t>
      </w:r>
      <w:r w:rsidR="00C50A13">
        <w:rPr>
          <w:b/>
          <w:spacing w:val="1"/>
        </w:rPr>
        <w:t xml:space="preserve"> </w:t>
      </w:r>
      <w:r w:rsidRPr="0056645D">
        <w:t>источники</w:t>
      </w:r>
      <w:r w:rsidR="00C50A13">
        <w:rPr>
          <w:b/>
          <w:spacing w:val="60"/>
        </w:rPr>
        <w:t xml:space="preserve"> </w:t>
      </w:r>
      <w:r w:rsidRPr="0056645D">
        <w:t>психической</w:t>
      </w:r>
      <w:r w:rsidR="00C50A13">
        <w:rPr>
          <w:b/>
          <w:spacing w:val="1"/>
        </w:rPr>
        <w:t xml:space="preserve"> </w:t>
      </w:r>
      <w:r w:rsidRPr="0056645D">
        <w:t>травмы,</w:t>
      </w:r>
      <w:r w:rsidR="00C50A13">
        <w:rPr>
          <w:b/>
        </w:rPr>
        <w:t xml:space="preserve"> </w:t>
      </w:r>
      <w:r w:rsidRPr="0056645D">
        <w:t>которой</w:t>
      </w:r>
      <w:r w:rsidR="00C50A13">
        <w:rPr>
          <w:b/>
        </w:rPr>
        <w:t xml:space="preserve"> </w:t>
      </w:r>
      <w:r w:rsidRPr="0056645D">
        <w:t>ещ</w:t>
      </w:r>
      <w:r w:rsidR="00FA62B4">
        <w:t>ё</w:t>
      </w:r>
      <w:r w:rsidR="00C50A13">
        <w:rPr>
          <w:b/>
        </w:rPr>
        <w:t xml:space="preserve"> </w:t>
      </w:r>
      <w:r w:rsidRPr="0056645D">
        <w:t>нет,</w:t>
      </w:r>
      <w:r w:rsidR="00C50A13">
        <w:rPr>
          <w:b/>
        </w:rPr>
        <w:t xml:space="preserve"> </w:t>
      </w:r>
      <w:r w:rsidRPr="0056645D">
        <w:t>но</w:t>
      </w:r>
      <w:r w:rsidR="00C50A13">
        <w:rPr>
          <w:b/>
        </w:rPr>
        <w:t xml:space="preserve"> </w:t>
      </w:r>
      <w:r w:rsidRPr="0056645D">
        <w:t>которая</w:t>
      </w:r>
      <w:r w:rsidR="00C50A13">
        <w:rPr>
          <w:b/>
        </w:rPr>
        <w:t xml:space="preserve"> </w:t>
      </w:r>
      <w:r w:rsidRPr="0056645D">
        <w:t>будет.</w:t>
      </w:r>
      <w:r w:rsidR="00C50A13">
        <w:rPr>
          <w:b/>
        </w:rPr>
        <w:t xml:space="preserve"> </w:t>
      </w:r>
    </w:p>
    <w:p w14:paraId="2203C04E" w14:textId="4853FEEC" w:rsidR="00166A9D" w:rsidRDefault="00166A9D" w:rsidP="00166A9D">
      <w:pPr>
        <w:pStyle w:val="afffff"/>
      </w:pPr>
      <w:r w:rsidRPr="00166A9D">
        <w:drawing>
          <wp:inline distT="0" distB="0" distL="0" distR="0" wp14:anchorId="59677554" wp14:editId="4A79DAC5">
            <wp:extent cx="4419600" cy="2930626"/>
            <wp:effectExtent l="0" t="0" r="0" b="3175"/>
            <wp:docPr id="11" name="Рисунок 11" descr="Изображение выглядит как внешний, земля, дерево, челове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внешний, земля, дерево, человек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3069" cy="2932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7EAE4" w14:textId="0772FD5D" w:rsidR="00D63C8E" w:rsidRDefault="00BF13C9" w:rsidP="00E7387A">
      <w:pPr>
        <w:rPr>
          <w:b/>
        </w:rPr>
      </w:pPr>
      <w:r w:rsidRPr="0056645D">
        <w:t>К</w:t>
      </w:r>
      <w:r w:rsidR="00C50A13">
        <w:rPr>
          <w:b/>
        </w:rPr>
        <w:t xml:space="preserve"> </w:t>
      </w:r>
      <w:r w:rsidRPr="0056645D">
        <w:t>сожалению,</w:t>
      </w:r>
      <w:r w:rsidR="00C50A13">
        <w:rPr>
          <w:b/>
        </w:rPr>
        <w:t xml:space="preserve"> </w:t>
      </w:r>
      <w:r w:rsidRPr="0056645D">
        <w:t>за</w:t>
      </w:r>
      <w:r w:rsidR="00C50A13">
        <w:rPr>
          <w:b/>
        </w:rPr>
        <w:t xml:space="preserve"> </w:t>
      </w:r>
      <w:r w:rsidRPr="0056645D">
        <w:t>два</w:t>
      </w:r>
      <w:r w:rsidR="00C50A13">
        <w:rPr>
          <w:b/>
        </w:rPr>
        <w:t xml:space="preserve"> </w:t>
      </w:r>
      <w:r w:rsidRPr="0056645D">
        <w:t>ист</w:t>
      </w:r>
      <w:r w:rsidR="00FA62B4">
        <w:t>ё</w:t>
      </w:r>
      <w:r w:rsidRPr="0056645D">
        <w:t>кших</w:t>
      </w:r>
      <w:r w:rsidR="00C50A13">
        <w:rPr>
          <w:b/>
        </w:rPr>
        <w:t xml:space="preserve"> </w:t>
      </w:r>
      <w:r w:rsidRPr="00FA62B4">
        <w:t>года</w:t>
      </w:r>
      <w:r w:rsidR="00C50A13" w:rsidRPr="00FA62B4">
        <w:t xml:space="preserve"> </w:t>
      </w:r>
      <w:r w:rsidRPr="00FA62B4">
        <w:t>ситуация</w:t>
      </w:r>
      <w:r w:rsidR="00C50A13" w:rsidRPr="00FA62B4">
        <w:t xml:space="preserve"> </w:t>
      </w:r>
      <w:r w:rsidRPr="00FA62B4">
        <w:t>в</w:t>
      </w:r>
      <w:r w:rsidR="00C50A13" w:rsidRPr="00FA62B4">
        <w:t xml:space="preserve"> </w:t>
      </w:r>
      <w:r w:rsidRPr="00FA62B4">
        <w:t>мире</w:t>
      </w:r>
      <w:r w:rsidR="00C50A13" w:rsidRPr="00FA62B4">
        <w:t xml:space="preserve"> </w:t>
      </w:r>
      <w:r w:rsidRPr="00FA62B4">
        <w:t>существенно</w:t>
      </w:r>
      <w:r w:rsidR="00C50A13" w:rsidRPr="00FA62B4">
        <w:t xml:space="preserve"> </w:t>
      </w:r>
      <w:r w:rsidRPr="00FA62B4">
        <w:t>обострилась</w:t>
      </w:r>
      <w:r w:rsidR="00C50A13" w:rsidRPr="00FA62B4">
        <w:t xml:space="preserve"> </w:t>
      </w:r>
      <w:r w:rsidRPr="00FA62B4">
        <w:t>–</w:t>
      </w:r>
      <w:r w:rsidR="00C50A13" w:rsidRPr="00FA62B4">
        <w:t xml:space="preserve"> </w:t>
      </w:r>
      <w:r w:rsidRPr="00FA62B4">
        <w:t>адаптационные</w:t>
      </w:r>
      <w:r w:rsidR="00C50A13" w:rsidRPr="00FA62B4">
        <w:t xml:space="preserve"> </w:t>
      </w:r>
      <w:r w:rsidRPr="00FA62B4">
        <w:t>расстройства</w:t>
      </w:r>
      <w:r w:rsidR="00C50A13" w:rsidRPr="00FA62B4">
        <w:t xml:space="preserve"> </w:t>
      </w:r>
      <w:r w:rsidRPr="00FA62B4">
        <w:t>не</w:t>
      </w:r>
      <w:r w:rsidR="00C50A13" w:rsidRPr="00FA62B4">
        <w:t xml:space="preserve"> </w:t>
      </w:r>
      <w:r w:rsidRPr="00FA62B4">
        <w:t>только</w:t>
      </w:r>
      <w:r w:rsidR="00C50A13" w:rsidRPr="00FA62B4">
        <w:t xml:space="preserve"> </w:t>
      </w:r>
      <w:r w:rsidRPr="00FA62B4">
        <w:t>стали</w:t>
      </w:r>
      <w:r w:rsidR="00C50A13" w:rsidRPr="00FA62B4">
        <w:t xml:space="preserve"> </w:t>
      </w:r>
      <w:r w:rsidRPr="00FA62B4">
        <w:t>ещ</w:t>
      </w:r>
      <w:r w:rsidR="00FA62B4" w:rsidRPr="00FA62B4">
        <w:t>ё</w:t>
      </w:r>
      <w:r w:rsidR="00C50A13" w:rsidRPr="00FA62B4">
        <w:t xml:space="preserve"> </w:t>
      </w:r>
      <w:r w:rsidRPr="00FA62B4">
        <w:t>более</w:t>
      </w:r>
      <w:r w:rsidR="00C50A13" w:rsidRPr="00FA62B4">
        <w:t xml:space="preserve"> </w:t>
      </w:r>
      <w:r w:rsidRPr="00FA62B4">
        <w:lastRenderedPageBreak/>
        <w:t>тяжелыми,</w:t>
      </w:r>
      <w:r w:rsidR="00C50A13" w:rsidRPr="00FA62B4">
        <w:t xml:space="preserve"> </w:t>
      </w:r>
      <w:r w:rsidRPr="00FA62B4">
        <w:t>но,</w:t>
      </w:r>
      <w:r w:rsidR="00C50A13" w:rsidRPr="00FA62B4">
        <w:t xml:space="preserve"> </w:t>
      </w:r>
      <w:r w:rsidRPr="00FA62B4">
        <w:t>что</w:t>
      </w:r>
      <w:r w:rsidR="00C50A13" w:rsidRPr="00FA62B4">
        <w:t xml:space="preserve"> </w:t>
      </w:r>
      <w:r w:rsidRPr="00FA62B4">
        <w:t>хуже</w:t>
      </w:r>
      <w:r w:rsidR="00C50A13" w:rsidRPr="00FA62B4">
        <w:t xml:space="preserve"> </w:t>
      </w:r>
      <w:r w:rsidRPr="00FA62B4">
        <w:t>всего</w:t>
      </w:r>
      <w:r w:rsidR="00FA62B4">
        <w:t>,</w:t>
      </w:r>
      <w:r w:rsidR="00C50A13" w:rsidRPr="00FA62B4">
        <w:t xml:space="preserve"> </w:t>
      </w:r>
      <w:r w:rsidRPr="00FA62B4">
        <w:t>–</w:t>
      </w:r>
      <w:r w:rsidR="00C50A13" w:rsidRPr="00FA62B4">
        <w:t xml:space="preserve"> </w:t>
      </w:r>
      <w:r w:rsidRPr="00FA62B4">
        <w:t>они</w:t>
      </w:r>
      <w:r w:rsidR="00C50A13" w:rsidRPr="00FA62B4">
        <w:t xml:space="preserve"> </w:t>
      </w:r>
      <w:r w:rsidRPr="00FA62B4">
        <w:t>перестали</w:t>
      </w:r>
      <w:r w:rsidR="00C50A13" w:rsidRPr="00FA62B4">
        <w:t xml:space="preserve"> </w:t>
      </w:r>
      <w:r w:rsidRPr="00FA62B4">
        <w:t>восприниматься</w:t>
      </w:r>
      <w:r w:rsidR="00C50A13" w:rsidRPr="00FA62B4">
        <w:t xml:space="preserve"> </w:t>
      </w:r>
      <w:r w:rsidRPr="00FA62B4">
        <w:t>страдающими</w:t>
      </w:r>
      <w:r w:rsidR="00C50A13" w:rsidRPr="00FA62B4">
        <w:t xml:space="preserve"> </w:t>
      </w:r>
      <w:r w:rsidRPr="00FA62B4">
        <w:t>как</w:t>
      </w:r>
      <w:r w:rsidR="00C50A13" w:rsidRPr="00FA62B4">
        <w:t xml:space="preserve"> </w:t>
      </w:r>
      <w:r w:rsidRPr="00FA62B4">
        <w:t>проблемы,</w:t>
      </w:r>
      <w:r w:rsidR="00C50A13" w:rsidRPr="00FA62B4">
        <w:t xml:space="preserve"> </w:t>
      </w:r>
      <w:r w:rsidRPr="00FA62B4">
        <w:t>от</w:t>
      </w:r>
      <w:r w:rsidR="00C50A13" w:rsidRPr="00FA62B4">
        <w:t xml:space="preserve"> </w:t>
      </w:r>
      <w:r w:rsidRPr="00FA62B4">
        <w:t>которых</w:t>
      </w:r>
      <w:r w:rsidR="00C50A13" w:rsidRPr="00FA62B4">
        <w:t xml:space="preserve"> </w:t>
      </w:r>
      <w:r w:rsidRPr="00FA62B4">
        <w:t>надо</w:t>
      </w:r>
      <w:r w:rsidR="00C50A13" w:rsidRPr="00FA62B4">
        <w:t xml:space="preserve"> </w:t>
      </w:r>
      <w:r w:rsidRPr="00FA62B4">
        <w:t>избавиться.</w:t>
      </w:r>
      <w:r w:rsidR="00C50A13" w:rsidRPr="00FA62B4">
        <w:t xml:space="preserve"> </w:t>
      </w:r>
      <w:r w:rsidRPr="00FA62B4">
        <w:t>Но</w:t>
      </w:r>
      <w:r w:rsidR="00C50A13" w:rsidRPr="00FA62B4">
        <w:t xml:space="preserve"> </w:t>
      </w:r>
      <w:r w:rsidRPr="00FA62B4">
        <w:t>природу</w:t>
      </w:r>
      <w:r w:rsidR="00C50A13" w:rsidRPr="00FA62B4">
        <w:t xml:space="preserve"> </w:t>
      </w:r>
      <w:r w:rsidRPr="00FA62B4">
        <w:t>не</w:t>
      </w:r>
      <w:r w:rsidR="00C50A13" w:rsidRPr="00FA62B4">
        <w:t xml:space="preserve"> </w:t>
      </w:r>
      <w:r w:rsidRPr="00FA62B4">
        <w:t>обмануть:</w:t>
      </w:r>
      <w:r w:rsidR="00C50A13" w:rsidRPr="00FA62B4">
        <w:t xml:space="preserve"> </w:t>
      </w:r>
      <w:r w:rsidRPr="00FA62B4">
        <w:t>количество</w:t>
      </w:r>
      <w:r w:rsidR="00C50A13" w:rsidRPr="00FA62B4">
        <w:t xml:space="preserve"> </w:t>
      </w:r>
      <w:r w:rsidRPr="00FA62B4">
        <w:t>преждевременно</w:t>
      </w:r>
      <w:r w:rsidR="00C50A13" w:rsidRPr="00FA62B4">
        <w:t xml:space="preserve"> </w:t>
      </w:r>
      <w:r w:rsidRPr="00FA62B4">
        <w:t>уходящих</w:t>
      </w:r>
      <w:r w:rsidR="00C50A13" w:rsidRPr="00FA62B4">
        <w:t xml:space="preserve"> </w:t>
      </w:r>
      <w:r w:rsidRPr="00FA62B4">
        <w:t>из</w:t>
      </w:r>
      <w:r w:rsidR="00C50A13" w:rsidRPr="00FA62B4">
        <w:t xml:space="preserve"> </w:t>
      </w:r>
      <w:r w:rsidRPr="00FA62B4">
        <w:t>жизни</w:t>
      </w:r>
      <w:r w:rsidR="00C50A13" w:rsidRPr="00FA62B4">
        <w:t xml:space="preserve"> </w:t>
      </w:r>
      <w:r w:rsidRPr="00FA62B4">
        <w:t>самоуверенных</w:t>
      </w:r>
      <w:r w:rsidR="00C50A13" w:rsidRPr="00FA62B4">
        <w:t xml:space="preserve"> </w:t>
      </w:r>
      <w:r w:rsidRPr="00FA62B4">
        <w:t>людей,</w:t>
      </w:r>
      <w:r w:rsidR="00C50A13" w:rsidRPr="00FA62B4">
        <w:t xml:space="preserve"> </w:t>
      </w:r>
      <w:r w:rsidRPr="00FA62B4">
        <w:t>увлекающих</w:t>
      </w:r>
      <w:r w:rsidR="00C50A13" w:rsidRPr="00FA62B4">
        <w:t xml:space="preserve"> </w:t>
      </w:r>
      <w:r w:rsidRPr="00FA62B4">
        <w:t>за</w:t>
      </w:r>
      <w:r w:rsidR="00C50A13" w:rsidRPr="00FA62B4">
        <w:t xml:space="preserve"> </w:t>
      </w:r>
      <w:r w:rsidRPr="00FA62B4">
        <w:t>собой</w:t>
      </w:r>
      <w:r w:rsidR="00C50A13" w:rsidRPr="00FA62B4">
        <w:t xml:space="preserve"> </w:t>
      </w:r>
      <w:r w:rsidRPr="00FA62B4">
        <w:t>множество</w:t>
      </w:r>
      <w:r w:rsidR="00C50A13" w:rsidRPr="00FA62B4">
        <w:t xml:space="preserve"> </w:t>
      </w:r>
      <w:r w:rsidRPr="00FA62B4">
        <w:t>окружающих</w:t>
      </w:r>
      <w:r w:rsidR="00AB2A34">
        <w:t xml:space="preserve"> людей</w:t>
      </w:r>
      <w:r w:rsidRPr="00FA62B4">
        <w:t>,</w:t>
      </w:r>
      <w:r w:rsidR="00C50A13" w:rsidRPr="00FA62B4">
        <w:t xml:space="preserve"> </w:t>
      </w:r>
      <w:r w:rsidRPr="00FA62B4">
        <w:t>травмирующих</w:t>
      </w:r>
      <w:r w:rsidR="00C50A13" w:rsidRPr="00FA62B4">
        <w:t xml:space="preserve"> </w:t>
      </w:r>
      <w:r w:rsidRPr="00FA62B4">
        <w:t>попутно</w:t>
      </w:r>
      <w:r w:rsidR="00C50A13" w:rsidRPr="00FA62B4">
        <w:t xml:space="preserve"> </w:t>
      </w:r>
      <w:r w:rsidR="00AB2A34">
        <w:t>других</w:t>
      </w:r>
      <w:r w:rsidRPr="00FA62B4">
        <w:t>,</w:t>
      </w:r>
      <w:r w:rsidR="00C50A13" w:rsidRPr="00FA62B4">
        <w:t xml:space="preserve"> </w:t>
      </w:r>
      <w:r w:rsidRPr="00FA62B4">
        <w:t>нарастает</w:t>
      </w:r>
      <w:r w:rsidR="00C50A13" w:rsidRPr="00FA62B4">
        <w:t xml:space="preserve"> </w:t>
      </w:r>
      <w:r w:rsidRPr="00FA62B4">
        <w:t>недопустимыми</w:t>
      </w:r>
      <w:r w:rsidR="00C50A13" w:rsidRPr="00FA62B4">
        <w:t xml:space="preserve"> </w:t>
      </w:r>
      <w:r w:rsidRPr="00FA62B4">
        <w:t>темпами.</w:t>
      </w:r>
      <w:r w:rsidR="00C50A13" w:rsidRPr="00FA62B4">
        <w:t xml:space="preserve"> </w:t>
      </w:r>
      <w:r w:rsidRPr="00FA62B4">
        <w:t>Это</w:t>
      </w:r>
      <w:r w:rsidR="00C50A13">
        <w:rPr>
          <w:b/>
        </w:rPr>
        <w:t xml:space="preserve"> </w:t>
      </w:r>
      <w:r>
        <w:t>требует</w:t>
      </w:r>
      <w:r w:rsidR="00C50A13">
        <w:rPr>
          <w:b/>
        </w:rPr>
        <w:t xml:space="preserve"> </w:t>
      </w:r>
      <w:r>
        <w:t>логического</w:t>
      </w:r>
      <w:r w:rsidR="00C50A13">
        <w:rPr>
          <w:b/>
        </w:rPr>
        <w:t xml:space="preserve"> </w:t>
      </w:r>
      <w:r>
        <w:t>объяснения,</w:t>
      </w:r>
      <w:r w:rsidR="00C50A13">
        <w:rPr>
          <w:b/>
        </w:rPr>
        <w:t xml:space="preserve"> </w:t>
      </w:r>
      <w:r>
        <w:t>а</w:t>
      </w:r>
      <w:r w:rsidR="00C50A13">
        <w:rPr>
          <w:b/>
        </w:rPr>
        <w:t xml:space="preserve"> </w:t>
      </w:r>
      <w:r>
        <w:t>оно</w:t>
      </w:r>
      <w:r w:rsidR="00C50A13">
        <w:rPr>
          <w:b/>
        </w:rPr>
        <w:t xml:space="preserve"> </w:t>
      </w:r>
      <w:r>
        <w:t>невозможно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не</w:t>
      </w:r>
      <w:r w:rsidR="00C50A13">
        <w:rPr>
          <w:b/>
        </w:rPr>
        <w:t xml:space="preserve"> </w:t>
      </w:r>
      <w:r>
        <w:t>будет</w:t>
      </w:r>
      <w:r w:rsidR="00C50A13">
        <w:rPr>
          <w:b/>
        </w:rPr>
        <w:t xml:space="preserve"> </w:t>
      </w:r>
      <w:r>
        <w:t>восприниматься</w:t>
      </w:r>
      <w:r w:rsidR="00C50A13">
        <w:rPr>
          <w:b/>
        </w:rPr>
        <w:t xml:space="preserve"> </w:t>
      </w:r>
      <w:r>
        <w:t>без</w:t>
      </w:r>
      <w:r w:rsidR="00C50A13">
        <w:rPr>
          <w:b/>
        </w:rPr>
        <w:t xml:space="preserve"> </w:t>
      </w:r>
      <w:r>
        <w:t>понятия</w:t>
      </w:r>
      <w:r w:rsidR="00C50A13">
        <w:rPr>
          <w:b/>
        </w:rPr>
        <w:t xml:space="preserve"> </w:t>
      </w:r>
      <w:r>
        <w:t>базисной</w:t>
      </w:r>
      <w:r w:rsidR="00C50A13">
        <w:rPr>
          <w:b/>
        </w:rPr>
        <w:t xml:space="preserve"> </w:t>
      </w:r>
      <w:r>
        <w:t>платформы,</w:t>
      </w:r>
      <w:r w:rsidR="00C50A13">
        <w:rPr>
          <w:b/>
        </w:rPr>
        <w:t xml:space="preserve"> </w:t>
      </w:r>
      <w:r>
        <w:t>построенной</w:t>
      </w:r>
      <w:r w:rsidR="00C50A13">
        <w:rPr>
          <w:b/>
        </w:rPr>
        <w:t xml:space="preserve"> </w:t>
      </w:r>
      <w:r>
        <w:t>на</w:t>
      </w:r>
      <w:r w:rsidR="00C50A13">
        <w:rPr>
          <w:b/>
        </w:rPr>
        <w:t xml:space="preserve"> </w:t>
      </w:r>
      <w:r>
        <w:t>Новых</w:t>
      </w:r>
      <w:r w:rsidR="00C50A13">
        <w:rPr>
          <w:b/>
        </w:rPr>
        <w:t xml:space="preserve"> </w:t>
      </w:r>
      <w:r>
        <w:t>знаниях</w:t>
      </w:r>
      <w:r w:rsidR="00C50A13">
        <w:rPr>
          <w:b/>
        </w:rPr>
        <w:t xml:space="preserve"> </w:t>
      </w:r>
      <w:r>
        <w:t>происходящего.</w:t>
      </w:r>
      <w:r w:rsidR="00C50A13">
        <w:rPr>
          <w:b/>
        </w:rPr>
        <w:t xml:space="preserve"> </w:t>
      </w:r>
      <w:r>
        <w:t>Именно</w:t>
      </w:r>
      <w:r w:rsidR="00C50A13">
        <w:rPr>
          <w:b/>
        </w:rPr>
        <w:t xml:space="preserve"> </w:t>
      </w:r>
      <w:r>
        <w:t>так</w:t>
      </w:r>
      <w:r w:rsidR="00C50A13">
        <w:rPr>
          <w:b/>
        </w:rPr>
        <w:t xml:space="preserve"> </w:t>
      </w:r>
      <w:r>
        <w:t>рушится</w:t>
      </w:r>
      <w:r w:rsidR="00C50A13">
        <w:rPr>
          <w:b/>
        </w:rPr>
        <w:t xml:space="preserve"> </w:t>
      </w:r>
      <w:r w:rsidRPr="00AB2A34">
        <w:t>всё</w:t>
      </w:r>
      <w:r w:rsidR="00C50A13" w:rsidRPr="00AB2A34">
        <w:t xml:space="preserve"> </w:t>
      </w:r>
      <w:r w:rsidRPr="00AB2A34">
        <w:t>то,</w:t>
      </w:r>
      <w:r w:rsidR="00C50A13" w:rsidRPr="00AB2A34">
        <w:t xml:space="preserve"> </w:t>
      </w:r>
      <w:r w:rsidRPr="00AB2A34">
        <w:t>что</w:t>
      </w:r>
      <w:r w:rsidR="00C50A13">
        <w:rPr>
          <w:b/>
        </w:rPr>
        <w:t xml:space="preserve"> </w:t>
      </w:r>
      <w:r>
        <w:t>было</w:t>
      </w:r>
      <w:r w:rsidR="00C50A13">
        <w:rPr>
          <w:b/>
        </w:rPr>
        <w:t xml:space="preserve"> </w:t>
      </w:r>
      <w:r>
        <w:t>создано</w:t>
      </w:r>
      <w:r w:rsidR="00C50A13">
        <w:rPr>
          <w:b/>
        </w:rPr>
        <w:t xml:space="preserve"> </w:t>
      </w:r>
      <w:r>
        <w:t>на</w:t>
      </w:r>
      <w:r w:rsidR="00C50A13">
        <w:rPr>
          <w:b/>
        </w:rPr>
        <w:t xml:space="preserve"> </w:t>
      </w:r>
      <w:r>
        <w:t>основе</w:t>
      </w:r>
      <w:r w:rsidR="00C50A13">
        <w:rPr>
          <w:b/>
        </w:rPr>
        <w:t xml:space="preserve"> </w:t>
      </w:r>
      <w:r>
        <w:t>энергоинформационной</w:t>
      </w:r>
      <w:r w:rsidR="00C50A13">
        <w:rPr>
          <w:b/>
        </w:rPr>
        <w:t xml:space="preserve"> </w:t>
      </w:r>
      <w:r>
        <w:t>диалектики</w:t>
      </w:r>
      <w:r w:rsidR="00C50A13">
        <w:rPr>
          <w:b/>
        </w:rPr>
        <w:t xml:space="preserve"> </w:t>
      </w:r>
      <w:r>
        <w:t>поэтапного</w:t>
      </w:r>
      <w:r w:rsidR="00C50A13">
        <w:rPr>
          <w:b/>
        </w:rPr>
        <w:t xml:space="preserve"> </w:t>
      </w:r>
      <w:r>
        <w:t>развития</w:t>
      </w:r>
      <w:r w:rsidR="00C50A13">
        <w:rPr>
          <w:b/>
        </w:rPr>
        <w:t xml:space="preserve"> </w:t>
      </w:r>
      <w:r>
        <w:t>генотипов</w:t>
      </w:r>
      <w:r w:rsidR="00C50A13">
        <w:rPr>
          <w:b/>
        </w:rPr>
        <w:t xml:space="preserve"> </w:t>
      </w:r>
      <w:r w:rsidR="00AB2A34">
        <w:t>М</w:t>
      </w:r>
      <w:r>
        <w:t>озга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совершенствования</w:t>
      </w:r>
      <w:r w:rsidR="00C50A13">
        <w:rPr>
          <w:b/>
        </w:rPr>
        <w:t xml:space="preserve"> </w:t>
      </w:r>
      <w:r>
        <w:t>управления</w:t>
      </w:r>
      <w:r w:rsidR="00C50A13">
        <w:rPr>
          <w:b/>
        </w:rPr>
        <w:t xml:space="preserve"> </w:t>
      </w:r>
      <w:r>
        <w:t>с</w:t>
      </w:r>
      <w:r w:rsidR="00C50A13">
        <w:rPr>
          <w:b/>
        </w:rPr>
        <w:t xml:space="preserve"> </w:t>
      </w:r>
      <w:r>
        <w:t>применением</w:t>
      </w:r>
      <w:r w:rsidR="00C50A13">
        <w:rPr>
          <w:b/>
        </w:rPr>
        <w:t xml:space="preserve"> </w:t>
      </w:r>
      <w:r>
        <w:t>комплексов,</w:t>
      </w:r>
      <w:r w:rsidR="00C50A13">
        <w:rPr>
          <w:b/>
        </w:rPr>
        <w:t xml:space="preserve"> </w:t>
      </w:r>
      <w:r>
        <w:t>обеспечивающих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сопровождающих</w:t>
      </w:r>
      <w:r w:rsidR="00C50A13">
        <w:rPr>
          <w:b/>
        </w:rPr>
        <w:t xml:space="preserve"> </w:t>
      </w:r>
      <w:r>
        <w:t>Систем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Объектов</w:t>
      </w:r>
      <w:r w:rsidR="00C50A13">
        <w:rPr>
          <w:b/>
        </w:rPr>
        <w:t xml:space="preserve"> </w:t>
      </w:r>
      <w:r>
        <w:t>при</w:t>
      </w:r>
      <w:r w:rsidR="00C50A13">
        <w:rPr>
          <w:b/>
        </w:rPr>
        <w:t xml:space="preserve"> </w:t>
      </w:r>
      <w:r w:rsidRPr="00AB2A34">
        <w:rPr>
          <w:rStyle w:val="--0"/>
        </w:rPr>
        <w:t>программном</w:t>
      </w:r>
      <w:r w:rsidR="00C50A13" w:rsidRPr="00AB2A34">
        <w:rPr>
          <w:rStyle w:val="--0"/>
        </w:rPr>
        <w:t xml:space="preserve"> </w:t>
      </w:r>
      <w:r w:rsidRPr="00AB2A34">
        <w:rPr>
          <w:rStyle w:val="--"/>
        </w:rPr>
        <w:t>управлении</w:t>
      </w:r>
      <w:r w:rsidR="00C50A13" w:rsidRPr="00AB2A34">
        <w:rPr>
          <w:rStyle w:val="--0"/>
        </w:rPr>
        <w:t xml:space="preserve"> </w:t>
      </w:r>
      <w:r w:rsidRPr="00AB2A34">
        <w:rPr>
          <w:rStyle w:val="--0"/>
        </w:rPr>
        <w:t>извне</w:t>
      </w:r>
      <w:r w:rsidRPr="00AB2A34">
        <w:t>.</w:t>
      </w:r>
      <w:r w:rsidR="00C50A13" w:rsidRPr="00AB2A34">
        <w:t xml:space="preserve"> </w:t>
      </w:r>
      <w:r>
        <w:rPr>
          <w:spacing w:val="1"/>
        </w:rPr>
        <w:t>Нечто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подобное,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как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проблему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деструктивного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политического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поведения,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способную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вызвать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хаос,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в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сво</w:t>
      </w:r>
      <w:r w:rsidR="00AB2A34">
        <w:rPr>
          <w:spacing w:val="1"/>
        </w:rPr>
        <w:t>ё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время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пытались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описать</w:t>
      </w:r>
      <w:r w:rsidR="00C50A13">
        <w:rPr>
          <w:b/>
          <w:spacing w:val="1"/>
        </w:rPr>
        <w:t xml:space="preserve"> </w:t>
      </w:r>
      <w:r w:rsidRPr="0056645D">
        <w:t>Сэмюэл</w:t>
      </w:r>
      <w:r w:rsidR="00C50A13">
        <w:rPr>
          <w:b/>
        </w:rPr>
        <w:t xml:space="preserve"> </w:t>
      </w:r>
      <w:r w:rsidRPr="0056645D">
        <w:t>Хантингтон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своей</w:t>
      </w:r>
      <w:r w:rsidR="00C50A13">
        <w:rPr>
          <w:b/>
        </w:rPr>
        <w:t xml:space="preserve"> </w:t>
      </w:r>
      <w:r w:rsidRPr="0056645D">
        <w:t>книге</w:t>
      </w:r>
      <w:r w:rsidR="00C50A13">
        <w:rPr>
          <w:b/>
          <w:spacing w:val="1"/>
        </w:rPr>
        <w:t xml:space="preserve"> </w:t>
      </w:r>
      <w:r w:rsidRPr="0056645D">
        <w:t>«Столкновение</w:t>
      </w:r>
      <w:r w:rsidR="00C50A13">
        <w:rPr>
          <w:b/>
        </w:rPr>
        <w:t xml:space="preserve"> </w:t>
      </w:r>
      <w:r w:rsidRPr="0056645D">
        <w:t>цивилизаций</w:t>
      </w:r>
      <w:r w:rsidR="00C50A13">
        <w:rPr>
          <w:b/>
          <w:spacing w:val="-57"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преобразование</w:t>
      </w:r>
      <w:r w:rsidR="00C50A13">
        <w:rPr>
          <w:b/>
        </w:rPr>
        <w:t xml:space="preserve"> </w:t>
      </w:r>
      <w:r w:rsidRPr="0056645D">
        <w:t>мирового</w:t>
      </w:r>
      <w:r w:rsidR="00C50A13">
        <w:rPr>
          <w:b/>
        </w:rPr>
        <w:t xml:space="preserve"> </w:t>
      </w:r>
      <w:r w:rsidRPr="0056645D">
        <w:t>порядка»</w:t>
      </w:r>
      <w:r w:rsidR="00C50A13">
        <w:rPr>
          <w:b/>
        </w:rPr>
        <w:t xml:space="preserve"> </w:t>
      </w:r>
      <w:r w:rsidRPr="0056645D">
        <w:t>(1996),</w:t>
      </w:r>
      <w:r w:rsidR="00C50A13">
        <w:rPr>
          <w:b/>
        </w:rPr>
        <w:t xml:space="preserve"> </w:t>
      </w:r>
      <w:r w:rsidRPr="0056645D">
        <w:t>Фрэнсис</w:t>
      </w:r>
      <w:r w:rsidR="00C50A13">
        <w:rPr>
          <w:b/>
        </w:rPr>
        <w:t xml:space="preserve"> </w:t>
      </w:r>
      <w:r w:rsidRPr="0056645D">
        <w:t>Фукуяма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книге</w:t>
      </w:r>
      <w:r w:rsidR="00C50A13">
        <w:rPr>
          <w:b/>
        </w:rPr>
        <w:t xml:space="preserve"> </w:t>
      </w:r>
      <w:r w:rsidRPr="0056645D">
        <w:t>«Конец</w:t>
      </w:r>
      <w:r w:rsidR="00C50A13">
        <w:rPr>
          <w:b/>
        </w:rPr>
        <w:t xml:space="preserve"> </w:t>
      </w:r>
      <w:r w:rsidRPr="0056645D">
        <w:t>истории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последний</w:t>
      </w:r>
      <w:r w:rsidR="00C50A13">
        <w:rPr>
          <w:b/>
        </w:rPr>
        <w:t xml:space="preserve"> </w:t>
      </w:r>
      <w:r w:rsidRPr="0056645D">
        <w:t>человек»</w:t>
      </w:r>
      <w:r w:rsidR="00C50A13">
        <w:rPr>
          <w:b/>
        </w:rPr>
        <w:t xml:space="preserve"> </w:t>
      </w:r>
      <w:r w:rsidRPr="0056645D">
        <w:t>(1992),</w:t>
      </w:r>
      <w:r w:rsidR="00C50A13">
        <w:rPr>
          <w:b/>
        </w:rPr>
        <w:t xml:space="preserve"> </w:t>
      </w:r>
      <w:r w:rsidRPr="0056645D">
        <w:t>а</w:t>
      </w:r>
      <w:r w:rsidR="00C50A13">
        <w:rPr>
          <w:b/>
        </w:rPr>
        <w:t xml:space="preserve"> </w:t>
      </w:r>
      <w:r w:rsidRPr="0056645D">
        <w:t>ещ</w:t>
      </w:r>
      <w:r w:rsidR="00AB2A34">
        <w:t>ё</w:t>
      </w:r>
      <w:r w:rsidR="00C50A13">
        <w:rPr>
          <w:b/>
        </w:rPr>
        <w:t xml:space="preserve"> </w:t>
      </w:r>
      <w:r w:rsidRPr="0056645D">
        <w:t>раньше</w:t>
      </w:r>
      <w:r w:rsidR="00C50A13">
        <w:rPr>
          <w:b/>
        </w:rPr>
        <w:t xml:space="preserve"> </w:t>
      </w:r>
      <w:r w:rsidRPr="0056645D">
        <w:t>Освальд</w:t>
      </w:r>
      <w:r w:rsidR="00C50A13">
        <w:rPr>
          <w:b/>
        </w:rPr>
        <w:t xml:space="preserve"> </w:t>
      </w:r>
      <w:r w:rsidRPr="0056645D">
        <w:t>Шпенглер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сво</w:t>
      </w:r>
      <w:r w:rsidR="00236C37">
        <w:t>ё</w:t>
      </w:r>
      <w:r>
        <w:t>м</w:t>
      </w:r>
      <w:r w:rsidR="00C50A13">
        <w:rPr>
          <w:b/>
        </w:rPr>
        <w:t xml:space="preserve"> </w:t>
      </w:r>
      <w:r w:rsidRPr="0056645D">
        <w:t>философск</w:t>
      </w:r>
      <w:r>
        <w:t>ом</w:t>
      </w:r>
      <w:r w:rsidR="00C50A13">
        <w:rPr>
          <w:b/>
          <w:spacing w:val="1"/>
        </w:rPr>
        <w:t xml:space="preserve"> </w:t>
      </w:r>
      <w:r w:rsidRPr="0056645D">
        <w:t>труд</w:t>
      </w:r>
      <w:r>
        <w:t>е</w:t>
      </w:r>
      <w:r w:rsidR="00C50A13">
        <w:rPr>
          <w:b/>
        </w:rPr>
        <w:t xml:space="preserve"> </w:t>
      </w:r>
      <w:r w:rsidRPr="0056645D">
        <w:t>«Закат</w:t>
      </w:r>
      <w:r w:rsidR="00C50A13">
        <w:rPr>
          <w:b/>
        </w:rPr>
        <w:t xml:space="preserve"> </w:t>
      </w:r>
      <w:r w:rsidRPr="0056645D">
        <w:t>Европы»</w:t>
      </w:r>
      <w:r w:rsidR="00C50A13">
        <w:rPr>
          <w:b/>
          <w:spacing w:val="1"/>
        </w:rPr>
        <w:t xml:space="preserve"> </w:t>
      </w:r>
      <w:r w:rsidRPr="0056645D">
        <w:t>(1918)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т.</w:t>
      </w:r>
      <w:r w:rsidR="00AB2A34">
        <w:t> </w:t>
      </w:r>
      <w:r w:rsidRPr="0056645D">
        <w:t>д.</w:t>
      </w:r>
      <w:r w:rsidR="00C50A13">
        <w:rPr>
          <w:b/>
        </w:rPr>
        <w:t xml:space="preserve"> </w:t>
      </w:r>
      <w:r w:rsidRPr="0056645D">
        <w:t>Хотя</w:t>
      </w:r>
      <w:r w:rsidR="00C50A13">
        <w:rPr>
          <w:b/>
        </w:rPr>
        <w:t xml:space="preserve"> </w:t>
      </w:r>
      <w:r w:rsidRPr="0056645D">
        <w:t>это,</w:t>
      </w:r>
      <w:r w:rsidR="00C50A13">
        <w:rPr>
          <w:b/>
        </w:rPr>
        <w:t xml:space="preserve"> </w:t>
      </w:r>
      <w:r w:rsidRPr="00AB2A34">
        <w:t>конечно,</w:t>
      </w:r>
      <w:r w:rsidR="00C50A13" w:rsidRPr="00AB2A34">
        <w:t xml:space="preserve"> </w:t>
      </w:r>
      <w:r w:rsidRPr="00AB2A34">
        <w:t>спорные</w:t>
      </w:r>
      <w:r w:rsidR="00C50A13" w:rsidRPr="00AB2A34">
        <w:t xml:space="preserve"> </w:t>
      </w:r>
      <w:r w:rsidRPr="00AB2A34">
        <w:t>точки</w:t>
      </w:r>
      <w:r w:rsidR="00C50A13" w:rsidRPr="00AB2A34">
        <w:t xml:space="preserve"> </w:t>
      </w:r>
      <w:r w:rsidRPr="00AB2A34">
        <w:t>зрения,</w:t>
      </w:r>
      <w:r w:rsidR="00C50A13" w:rsidRPr="00AB2A34">
        <w:t xml:space="preserve"> </w:t>
      </w:r>
      <w:r w:rsidRPr="00AB2A34">
        <w:t>но</w:t>
      </w:r>
      <w:r w:rsidR="00C50A13" w:rsidRPr="00AB2A34">
        <w:t xml:space="preserve"> </w:t>
      </w:r>
      <w:r w:rsidRPr="00AB2A34">
        <w:t>никто</w:t>
      </w:r>
      <w:r w:rsidR="00C50A13" w:rsidRPr="00AB2A34">
        <w:t xml:space="preserve"> </w:t>
      </w:r>
      <w:r w:rsidRPr="00AB2A34">
        <w:t>не</w:t>
      </w:r>
      <w:r w:rsidR="00C50A13" w:rsidRPr="00AB2A34">
        <w:t xml:space="preserve"> </w:t>
      </w:r>
      <w:r w:rsidRPr="00AB2A34">
        <w:t>рассмотрел</w:t>
      </w:r>
      <w:r w:rsidR="00C50A13" w:rsidRPr="00AB2A34">
        <w:t xml:space="preserve"> </w:t>
      </w:r>
      <w:r w:rsidRPr="00AB2A34">
        <w:t>проблему</w:t>
      </w:r>
      <w:r w:rsidR="00C50A13" w:rsidRPr="00AB2A34">
        <w:t xml:space="preserve"> </w:t>
      </w:r>
      <w:r w:rsidRPr="00AB2A34">
        <w:t>хаоса</w:t>
      </w:r>
      <w:r w:rsidR="00C50A13" w:rsidRPr="00AB2A34">
        <w:t xml:space="preserve"> </w:t>
      </w:r>
      <w:r w:rsidRPr="00AB2A34">
        <w:t>с</w:t>
      </w:r>
      <w:r w:rsidR="00C50A13" w:rsidRPr="00AB2A34">
        <w:t xml:space="preserve"> </w:t>
      </w:r>
      <w:r w:rsidRPr="00AB2A34">
        <w:t>других</w:t>
      </w:r>
      <w:r w:rsidR="00C50A13" w:rsidRPr="00AB2A34">
        <w:t xml:space="preserve"> </w:t>
      </w:r>
      <w:r w:rsidRPr="00AB2A34">
        <w:t>точек</w:t>
      </w:r>
      <w:r w:rsidR="00C50A13" w:rsidRPr="00AB2A34">
        <w:t xml:space="preserve"> </w:t>
      </w:r>
      <w:r w:rsidRPr="00AB2A34">
        <w:t>зрения</w:t>
      </w:r>
      <w:r w:rsidR="00AB2A34">
        <w:t>,</w:t>
      </w:r>
      <w:r w:rsidR="00C50A13" w:rsidRPr="00AB2A34">
        <w:t xml:space="preserve"> </w:t>
      </w:r>
      <w:r w:rsidR="00AB2A34">
        <w:t>п</w:t>
      </w:r>
      <w:r w:rsidRPr="00AB2A34">
        <w:t>отому</w:t>
      </w:r>
      <w:r w:rsidR="00C50A13" w:rsidRPr="00AB2A34">
        <w:t xml:space="preserve"> </w:t>
      </w:r>
      <w:r w:rsidRPr="00AB2A34">
        <w:t>что</w:t>
      </w:r>
      <w:r w:rsidR="00C50A13" w:rsidRPr="00AB2A34">
        <w:t xml:space="preserve"> </w:t>
      </w:r>
      <w:r w:rsidRPr="00AB2A34">
        <w:t>это</w:t>
      </w:r>
      <w:r w:rsidR="00C50A13" w:rsidRPr="00AB2A34">
        <w:t xml:space="preserve"> </w:t>
      </w:r>
      <w:r w:rsidRPr="00AB2A34">
        <w:t>было</w:t>
      </w:r>
      <w:r w:rsidR="00C50A13" w:rsidRPr="00AB2A34">
        <w:t xml:space="preserve"> </w:t>
      </w:r>
      <w:r w:rsidRPr="00AB2A34">
        <w:t>в</w:t>
      </w:r>
      <w:r w:rsidR="00C50A13" w:rsidRPr="00AB2A34">
        <w:t xml:space="preserve"> </w:t>
      </w:r>
      <w:r w:rsidRPr="00AB2A34">
        <w:t>тот</w:t>
      </w:r>
      <w:r w:rsidR="00C50A13" w:rsidRPr="00AB2A34">
        <w:t xml:space="preserve"> </w:t>
      </w:r>
      <w:r w:rsidRPr="00AB2A34">
        <w:t>период</w:t>
      </w:r>
      <w:r w:rsidR="00C50A13" w:rsidRPr="00AB2A34">
        <w:t xml:space="preserve"> </w:t>
      </w:r>
      <w:r w:rsidRPr="00AB2A34">
        <w:t>времени</w:t>
      </w:r>
      <w:r w:rsidR="00C50A13" w:rsidRPr="00AB2A34">
        <w:t xml:space="preserve"> </w:t>
      </w:r>
      <w:r w:rsidRPr="00AB2A34">
        <w:t>–</w:t>
      </w:r>
      <w:r w:rsidR="00C50A13">
        <w:rPr>
          <w:b/>
        </w:rPr>
        <w:t xml:space="preserve"> </w:t>
      </w:r>
      <w:r w:rsidRPr="00AB2A34">
        <w:rPr>
          <w:rStyle w:val="--"/>
        </w:rPr>
        <w:t>не</w:t>
      </w:r>
      <w:r w:rsidR="00C50A13">
        <w:rPr>
          <w:rStyle w:val="--0"/>
          <w:sz w:val="24"/>
        </w:rPr>
        <w:t xml:space="preserve"> </w:t>
      </w:r>
      <w:r w:rsidRPr="00AB2A34">
        <w:rPr>
          <w:rStyle w:val="--0"/>
        </w:rPr>
        <w:t>дано</w:t>
      </w:r>
      <w:r w:rsidRPr="00AB2A34">
        <w:t>.</w:t>
      </w:r>
      <w:r w:rsidR="00C50A13" w:rsidRPr="00AB2A34">
        <w:t xml:space="preserve"> </w:t>
      </w:r>
      <w:r w:rsidRPr="0056645D">
        <w:t>Иначе</w:t>
      </w:r>
      <w:r w:rsidR="00C50A13">
        <w:rPr>
          <w:b/>
        </w:rPr>
        <w:t xml:space="preserve"> </w:t>
      </w:r>
      <w:r w:rsidRPr="0056645D">
        <w:t>говоря,</w:t>
      </w:r>
      <w:r w:rsidR="00C50A13">
        <w:rPr>
          <w:b/>
        </w:rPr>
        <w:t xml:space="preserve"> </w:t>
      </w:r>
      <w:r w:rsidRPr="0056645D">
        <w:t>есть</w:t>
      </w:r>
      <w:r w:rsidR="00C50A13">
        <w:rPr>
          <w:b/>
        </w:rPr>
        <w:t xml:space="preserve"> </w:t>
      </w:r>
      <w:r w:rsidRPr="0056645D">
        <w:t>много</w:t>
      </w:r>
      <w:r w:rsidR="00C50A13">
        <w:rPr>
          <w:b/>
        </w:rPr>
        <w:t xml:space="preserve"> </w:t>
      </w:r>
      <w:r w:rsidRPr="0056645D">
        <w:t>источников,</w:t>
      </w:r>
      <w:r w:rsidR="00C50A13">
        <w:rPr>
          <w:b/>
          <w:spacing w:val="1"/>
        </w:rPr>
        <w:t xml:space="preserve"> </w:t>
      </w:r>
      <w:r w:rsidRPr="0056645D">
        <w:t>которые</w:t>
      </w:r>
      <w:r w:rsidR="00C50A13">
        <w:rPr>
          <w:b/>
          <w:spacing w:val="1"/>
        </w:rPr>
        <w:t xml:space="preserve"> </w:t>
      </w:r>
      <w:r w:rsidRPr="0056645D">
        <w:t>могут</w:t>
      </w:r>
      <w:r w:rsidR="00C50A13">
        <w:rPr>
          <w:b/>
          <w:spacing w:val="1"/>
        </w:rPr>
        <w:t xml:space="preserve"> </w:t>
      </w:r>
      <w:r w:rsidRPr="0056645D">
        <w:t>помочь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аналитикам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всех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мастей</w:t>
      </w:r>
      <w:r w:rsidR="00C50A13">
        <w:rPr>
          <w:b/>
          <w:spacing w:val="1"/>
        </w:rPr>
        <w:t xml:space="preserve"> </w:t>
      </w:r>
      <w:r w:rsidRPr="0056645D">
        <w:t>рассмотреть</w:t>
      </w:r>
      <w:r w:rsidR="00C50A13">
        <w:rPr>
          <w:b/>
          <w:spacing w:val="1"/>
        </w:rPr>
        <w:t xml:space="preserve"> </w:t>
      </w:r>
      <w:r w:rsidRPr="0056645D">
        <w:t>механизмы</w:t>
      </w:r>
      <w:r w:rsidR="00C50A13">
        <w:rPr>
          <w:b/>
          <w:spacing w:val="1"/>
        </w:rPr>
        <w:t xml:space="preserve"> </w:t>
      </w:r>
      <w:r w:rsidRPr="0056645D">
        <w:t>деструктивной</w:t>
      </w:r>
      <w:r w:rsidR="00C50A13">
        <w:rPr>
          <w:b/>
          <w:spacing w:val="1"/>
        </w:rPr>
        <w:t xml:space="preserve"> </w:t>
      </w:r>
      <w:r w:rsidRPr="0056645D">
        <w:t>политической</w:t>
      </w:r>
      <w:r w:rsidR="00C50A13">
        <w:rPr>
          <w:b/>
          <w:spacing w:val="1"/>
        </w:rPr>
        <w:t xml:space="preserve"> </w:t>
      </w:r>
      <w:r w:rsidRPr="0056645D">
        <w:t>эпидемии,</w:t>
      </w:r>
      <w:r w:rsidR="00C50A13">
        <w:rPr>
          <w:b/>
          <w:spacing w:val="1"/>
        </w:rPr>
        <w:t xml:space="preserve"> </w:t>
      </w:r>
      <w:r w:rsidRPr="0056645D">
        <w:t>чтобы</w:t>
      </w:r>
      <w:r w:rsidR="00C50A13">
        <w:rPr>
          <w:b/>
          <w:spacing w:val="1"/>
        </w:rPr>
        <w:t xml:space="preserve"> </w:t>
      </w:r>
      <w:r w:rsidRPr="0056645D">
        <w:t>исполнить</w:t>
      </w:r>
      <w:r w:rsidR="00C50A13">
        <w:rPr>
          <w:b/>
          <w:spacing w:val="1"/>
        </w:rPr>
        <w:t xml:space="preserve"> </w:t>
      </w:r>
      <w:r w:rsidRPr="0056645D">
        <w:t>свой</w:t>
      </w:r>
      <w:r w:rsidR="00C50A13">
        <w:rPr>
          <w:b/>
          <w:spacing w:val="1"/>
        </w:rPr>
        <w:t xml:space="preserve"> </w:t>
      </w:r>
      <w:r w:rsidRPr="0056645D">
        <w:t>долг.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Но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надеяться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на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то,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что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и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аналитики,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и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политики</w:t>
      </w:r>
      <w:r w:rsidR="00C50A13">
        <w:rPr>
          <w:b/>
          <w:spacing w:val="1"/>
        </w:rPr>
        <w:t xml:space="preserve"> </w:t>
      </w:r>
      <w:r w:rsidRPr="0056645D">
        <w:rPr>
          <w:spacing w:val="1"/>
        </w:rPr>
        <w:t>–</w:t>
      </w:r>
      <w:r w:rsidR="00C50A13">
        <w:rPr>
          <w:b/>
          <w:spacing w:val="1"/>
        </w:rPr>
        <w:t xml:space="preserve"> </w:t>
      </w:r>
      <w:r w:rsidRPr="0056645D">
        <w:t>квалифицированные</w:t>
      </w:r>
      <w:r w:rsidR="00C50A13">
        <w:rPr>
          <w:b/>
          <w:spacing w:val="1"/>
        </w:rPr>
        <w:t xml:space="preserve"> </w:t>
      </w:r>
      <w:r w:rsidRPr="0056645D">
        <w:t>люди,</w:t>
      </w:r>
      <w:r w:rsidR="00C50A13">
        <w:rPr>
          <w:b/>
          <w:spacing w:val="1"/>
        </w:rPr>
        <w:t xml:space="preserve"> </w:t>
      </w:r>
      <w:r w:rsidRPr="0056645D">
        <w:t>сами</w:t>
      </w:r>
      <w:r w:rsidR="00C50A13">
        <w:rPr>
          <w:b/>
          <w:spacing w:val="1"/>
        </w:rPr>
        <w:t xml:space="preserve"> </w:t>
      </w:r>
      <w:r w:rsidRPr="0056645D">
        <w:t>разберутся,</w:t>
      </w:r>
      <w:r w:rsidR="00C50A13">
        <w:rPr>
          <w:b/>
          <w:spacing w:val="1"/>
        </w:rPr>
        <w:t xml:space="preserve"> </w:t>
      </w:r>
      <w:r w:rsidRPr="0056645D">
        <w:t>кто</w:t>
      </w:r>
      <w:r w:rsidR="00C50A13">
        <w:rPr>
          <w:b/>
          <w:spacing w:val="1"/>
        </w:rPr>
        <w:t xml:space="preserve"> </w:t>
      </w:r>
      <w:r w:rsidRPr="0056645D">
        <w:t>прав,</w:t>
      </w:r>
      <w:r w:rsidR="00C50A13">
        <w:rPr>
          <w:b/>
          <w:spacing w:val="1"/>
        </w:rPr>
        <w:t xml:space="preserve"> </w:t>
      </w:r>
      <w:r w:rsidRPr="0056645D">
        <w:t>а</w:t>
      </w:r>
      <w:r w:rsidR="00C50A13">
        <w:rPr>
          <w:b/>
          <w:spacing w:val="1"/>
        </w:rPr>
        <w:t xml:space="preserve"> </w:t>
      </w:r>
      <w:r w:rsidRPr="0056645D">
        <w:t>кто</w:t>
      </w:r>
      <w:r w:rsidR="00C50A13">
        <w:rPr>
          <w:b/>
          <w:spacing w:val="1"/>
        </w:rPr>
        <w:t xml:space="preserve"> </w:t>
      </w:r>
      <w:r w:rsidRPr="0056645D">
        <w:t>не</w:t>
      </w:r>
      <w:r w:rsidR="00C50A13">
        <w:rPr>
          <w:b/>
          <w:spacing w:val="1"/>
        </w:rPr>
        <w:t xml:space="preserve"> </w:t>
      </w:r>
      <w:r w:rsidRPr="0056645D">
        <w:t>прав,</w:t>
      </w:r>
      <w:r w:rsidR="00C50A13">
        <w:rPr>
          <w:b/>
          <w:spacing w:val="1"/>
        </w:rPr>
        <w:t xml:space="preserve"> </w:t>
      </w:r>
      <w:r w:rsidRPr="0056645D">
        <w:t>анализируя</w:t>
      </w:r>
      <w:r w:rsidR="00C50A13">
        <w:rPr>
          <w:b/>
          <w:spacing w:val="1"/>
        </w:rPr>
        <w:t xml:space="preserve"> </w:t>
      </w:r>
      <w:r w:rsidRPr="0056645D">
        <w:t>источник</w:t>
      </w:r>
      <w:r w:rsidR="00C50A13">
        <w:rPr>
          <w:b/>
          <w:spacing w:val="-1"/>
        </w:rPr>
        <w:t xml:space="preserve"> </w:t>
      </w:r>
      <w:r w:rsidRPr="0056645D">
        <w:t>социальной</w:t>
      </w:r>
      <w:r w:rsidR="00C50A13">
        <w:rPr>
          <w:b/>
          <w:spacing w:val="-2"/>
        </w:rPr>
        <w:t xml:space="preserve"> </w:t>
      </w:r>
      <w:r w:rsidRPr="0056645D">
        <w:t>и,</w:t>
      </w:r>
      <w:r w:rsidR="00C50A13">
        <w:rPr>
          <w:b/>
        </w:rPr>
        <w:t xml:space="preserve"> </w:t>
      </w:r>
      <w:r w:rsidRPr="0056645D">
        <w:t>частично,</w:t>
      </w:r>
      <w:r w:rsidR="00C50A13">
        <w:rPr>
          <w:b/>
          <w:spacing w:val="-1"/>
        </w:rPr>
        <w:t xml:space="preserve"> </w:t>
      </w:r>
      <w:r w:rsidRPr="0056645D">
        <w:t>политической</w:t>
      </w:r>
      <w:r w:rsidR="00C50A13">
        <w:rPr>
          <w:b/>
        </w:rPr>
        <w:t xml:space="preserve"> </w:t>
      </w:r>
      <w:r w:rsidRPr="0056645D">
        <w:t>эпидемии</w:t>
      </w:r>
      <w:r>
        <w:t>,</w:t>
      </w:r>
      <w:r w:rsidR="00C50A13">
        <w:rPr>
          <w:b/>
        </w:rPr>
        <w:t xml:space="preserve"> </w:t>
      </w:r>
      <w:r w:rsidR="00F72896">
        <w:rPr>
          <w:b/>
        </w:rPr>
        <w:t xml:space="preserve">– </w:t>
      </w:r>
      <w:r>
        <w:t>не</w:t>
      </w:r>
      <w:r w:rsidR="00C50A13">
        <w:rPr>
          <w:b/>
        </w:rPr>
        <w:t xml:space="preserve"> </w:t>
      </w:r>
      <w:r>
        <w:t>стоит.</w:t>
      </w:r>
      <w:r w:rsidR="00C50A13">
        <w:rPr>
          <w:b/>
        </w:rPr>
        <w:t xml:space="preserve"> </w:t>
      </w:r>
      <w:r>
        <w:t>Они</w:t>
      </w:r>
      <w:r w:rsidR="00C50A13">
        <w:rPr>
          <w:b/>
        </w:rPr>
        <w:t xml:space="preserve"> </w:t>
      </w:r>
      <w:r>
        <w:t>сегодня</w:t>
      </w:r>
      <w:r w:rsidR="00C50A13">
        <w:rPr>
          <w:b/>
        </w:rPr>
        <w:t xml:space="preserve"> </w:t>
      </w:r>
      <w:r>
        <w:t>просто</w:t>
      </w:r>
      <w:r w:rsidR="00C50A13">
        <w:rPr>
          <w:b/>
        </w:rPr>
        <w:t xml:space="preserve"> </w:t>
      </w:r>
      <w:r w:rsidRPr="00F72896">
        <w:rPr>
          <w:rStyle w:val="--"/>
        </w:rPr>
        <w:t>НЕ</w:t>
      </w:r>
      <w:r w:rsidR="00C50A13">
        <w:rPr>
          <w:rStyle w:val="--"/>
          <w:b w:val="0"/>
          <w:bCs/>
          <w:sz w:val="24"/>
        </w:rPr>
        <w:t xml:space="preserve"> </w:t>
      </w:r>
      <w:r w:rsidRPr="00F72896">
        <w:rPr>
          <w:rStyle w:val="--0"/>
        </w:rPr>
        <w:t>способны</w:t>
      </w:r>
      <w:r w:rsidR="00C50A13">
        <w:rPr>
          <w:b/>
        </w:rPr>
        <w:t xml:space="preserve"> </w:t>
      </w:r>
      <w:r w:rsidRPr="00F72896">
        <w:t>это</w:t>
      </w:r>
      <w:r w:rsidR="00C50A13" w:rsidRPr="00F72896">
        <w:t xml:space="preserve"> </w:t>
      </w:r>
      <w:r w:rsidRPr="00F72896">
        <w:t>сделать,</w:t>
      </w:r>
      <w:r w:rsidR="00C50A13" w:rsidRPr="00F72896">
        <w:t xml:space="preserve"> </w:t>
      </w:r>
      <w:r w:rsidRPr="00F72896">
        <w:t>потому</w:t>
      </w:r>
      <w:r w:rsidR="00C50A13" w:rsidRPr="00F72896">
        <w:t xml:space="preserve"> </w:t>
      </w:r>
      <w:r w:rsidRPr="00F72896">
        <w:t>что</w:t>
      </w:r>
      <w:r w:rsidR="00C50A13" w:rsidRPr="00F72896">
        <w:t xml:space="preserve"> </w:t>
      </w:r>
      <w:r w:rsidRPr="00F72896">
        <w:t>так</w:t>
      </w:r>
      <w:r w:rsidR="00C50A13" w:rsidRPr="00F72896">
        <w:t xml:space="preserve"> </w:t>
      </w:r>
      <w:r w:rsidRPr="00F72896">
        <w:t>или</w:t>
      </w:r>
      <w:r w:rsidR="00C50A13" w:rsidRPr="00F72896">
        <w:t xml:space="preserve"> </w:t>
      </w:r>
      <w:r w:rsidRPr="000A0AA6">
        <w:t>иначе,</w:t>
      </w:r>
      <w:r w:rsidR="00C50A13" w:rsidRPr="000A0AA6">
        <w:t xml:space="preserve"> </w:t>
      </w:r>
      <w:r w:rsidRPr="000A0AA6">
        <w:t>а</w:t>
      </w:r>
      <w:r w:rsidR="00C50A13" w:rsidRPr="000A0AA6">
        <w:t xml:space="preserve"> </w:t>
      </w:r>
      <w:r w:rsidRPr="000A0AA6">
        <w:t>вирус</w:t>
      </w:r>
      <w:r w:rsidR="00C50A13" w:rsidRPr="000A0AA6">
        <w:t xml:space="preserve"> </w:t>
      </w:r>
      <w:r w:rsidRPr="000A0AA6">
        <w:t>деструктивной</w:t>
      </w:r>
      <w:r w:rsidR="00C50A13" w:rsidRPr="000A0AA6">
        <w:t xml:space="preserve"> </w:t>
      </w:r>
      <w:r w:rsidRPr="000A0AA6">
        <w:t>политической</w:t>
      </w:r>
      <w:r w:rsidR="00C50A13" w:rsidRPr="000A0AA6">
        <w:t xml:space="preserve"> </w:t>
      </w:r>
      <w:r w:rsidRPr="000A0AA6">
        <w:t>эпидемии</w:t>
      </w:r>
      <w:r w:rsidR="00C50A13" w:rsidRPr="000A0AA6">
        <w:t xml:space="preserve"> </w:t>
      </w:r>
      <w:r w:rsidRPr="000A0AA6">
        <w:t>поражает</w:t>
      </w:r>
      <w:r w:rsidR="00C50A13" w:rsidRPr="000A0AA6">
        <w:t xml:space="preserve"> </w:t>
      </w:r>
      <w:r w:rsidRPr="000A0AA6">
        <w:t>не</w:t>
      </w:r>
      <w:r w:rsidR="00C50A13" w:rsidRPr="000A0AA6">
        <w:t xml:space="preserve"> </w:t>
      </w:r>
      <w:r w:rsidRPr="000A0AA6">
        <w:t>человека</w:t>
      </w:r>
      <w:r w:rsidR="00C50A13" w:rsidRPr="000A0AA6">
        <w:t xml:space="preserve"> </w:t>
      </w:r>
      <w:r w:rsidRPr="000A0AA6">
        <w:t>вообще,</w:t>
      </w:r>
      <w:r w:rsidR="00C50A13" w:rsidRPr="000A0AA6">
        <w:t xml:space="preserve"> </w:t>
      </w:r>
      <w:r w:rsidRPr="000A0AA6">
        <w:t>а</w:t>
      </w:r>
      <w:r w:rsidR="00C50A13" w:rsidRPr="000A0AA6">
        <w:t xml:space="preserve"> </w:t>
      </w:r>
      <w:r w:rsidRPr="000A0AA6">
        <w:t>вполне</w:t>
      </w:r>
      <w:r w:rsidR="00C50A13" w:rsidRPr="000A0AA6">
        <w:t xml:space="preserve"> </w:t>
      </w:r>
      <w:r w:rsidRPr="000A0AA6">
        <w:t>конкретные</w:t>
      </w:r>
      <w:r w:rsidR="00C50A13" w:rsidRPr="000A0AA6">
        <w:t xml:space="preserve"> </w:t>
      </w:r>
      <w:r w:rsidRPr="000A0AA6">
        <w:t>его</w:t>
      </w:r>
      <w:r w:rsidR="00C50A13" w:rsidRPr="000A0AA6">
        <w:t xml:space="preserve"> </w:t>
      </w:r>
      <w:r w:rsidRPr="000A0AA6">
        <w:t>психические</w:t>
      </w:r>
      <w:r w:rsidR="00C50A13" w:rsidRPr="000A0AA6">
        <w:t xml:space="preserve"> </w:t>
      </w:r>
      <w:r w:rsidRPr="000A0AA6">
        <w:t>процессы</w:t>
      </w:r>
      <w:r w:rsidR="00C50A13" w:rsidRPr="000A0AA6">
        <w:t xml:space="preserve"> </w:t>
      </w:r>
      <w:r w:rsidRPr="000A0AA6">
        <w:t>и</w:t>
      </w:r>
      <w:r w:rsidR="00C50A13" w:rsidRPr="000A0AA6">
        <w:t xml:space="preserve"> </w:t>
      </w:r>
      <w:r w:rsidRPr="000A0AA6">
        <w:t>функции,</w:t>
      </w:r>
      <w:r w:rsidR="00C50A13" w:rsidRPr="000A0AA6">
        <w:t xml:space="preserve"> </w:t>
      </w:r>
      <w:r w:rsidRPr="000A0AA6">
        <w:t>особенно</w:t>
      </w:r>
      <w:r w:rsidR="00C50A13" w:rsidRPr="000A0AA6">
        <w:t xml:space="preserve"> </w:t>
      </w:r>
      <w:r w:rsidRPr="000A0AA6">
        <w:t>у</w:t>
      </w:r>
      <w:r w:rsidR="00C50A13" w:rsidRPr="000A0AA6">
        <w:t xml:space="preserve"> </w:t>
      </w:r>
      <w:r w:rsidRPr="000A0AA6">
        <w:t>вышеперечисленных,</w:t>
      </w:r>
      <w:r w:rsidR="00C50A13" w:rsidRPr="000A0AA6">
        <w:t xml:space="preserve"> </w:t>
      </w:r>
      <w:r w:rsidRPr="000A0AA6">
        <w:t>претендующих</w:t>
      </w:r>
      <w:r w:rsidR="00C50A13" w:rsidRPr="000A0AA6">
        <w:t xml:space="preserve"> </w:t>
      </w:r>
      <w:r w:rsidRPr="000A0AA6">
        <w:t>на</w:t>
      </w:r>
      <w:r w:rsidR="00C50A13" w:rsidRPr="000A0AA6">
        <w:t xml:space="preserve"> </w:t>
      </w:r>
      <w:r w:rsidRPr="000A0AA6">
        <w:t>понимание</w:t>
      </w:r>
      <w:r w:rsidR="00C50A13" w:rsidRPr="000A0AA6">
        <w:t xml:space="preserve"> </w:t>
      </w:r>
      <w:r w:rsidRPr="000A0AA6">
        <w:t>и</w:t>
      </w:r>
      <w:r w:rsidR="00F72896" w:rsidRPr="000A0AA6">
        <w:t>,</w:t>
      </w:r>
      <w:r w:rsidR="00C50A13" w:rsidRPr="000A0AA6">
        <w:t xml:space="preserve"> </w:t>
      </w:r>
      <w:r w:rsidRPr="000A0AA6">
        <w:t>главное,</w:t>
      </w:r>
      <w:r w:rsidR="00C50A13" w:rsidRPr="000A0AA6">
        <w:t xml:space="preserve"> </w:t>
      </w:r>
      <w:r w:rsidRPr="000A0AA6">
        <w:t>на</w:t>
      </w:r>
      <w:r w:rsidR="00C50A13" w:rsidRPr="000A0AA6">
        <w:t xml:space="preserve"> </w:t>
      </w:r>
      <w:r w:rsidRPr="000A0AA6">
        <w:t>руководство.</w:t>
      </w:r>
      <w:r w:rsidR="00C50A13">
        <w:rPr>
          <w:b/>
        </w:rPr>
        <w:t xml:space="preserve"> </w:t>
      </w:r>
    </w:p>
    <w:p w14:paraId="1B5A3FF0" w14:textId="1CF61EBB" w:rsidR="00BF13C9" w:rsidRPr="00711AC8" w:rsidRDefault="00BF13C9" w:rsidP="00E7387A">
      <w:pPr>
        <w:rPr>
          <w:b/>
        </w:rPr>
      </w:pPr>
      <w:r w:rsidRPr="0056645D">
        <w:t>У</w:t>
      </w:r>
      <w:r w:rsidR="00C50A13">
        <w:rPr>
          <w:b/>
        </w:rPr>
        <w:t xml:space="preserve"> </w:t>
      </w:r>
      <w:r w:rsidRPr="0056645D">
        <w:t>человека</w:t>
      </w:r>
      <w:r w:rsidR="00C50A13">
        <w:rPr>
          <w:b/>
          <w:spacing w:val="1"/>
        </w:rPr>
        <w:t xml:space="preserve"> </w:t>
      </w:r>
      <w:r w:rsidRPr="0056645D">
        <w:t>происходит</w:t>
      </w:r>
      <w:r w:rsidR="00C50A13">
        <w:rPr>
          <w:b/>
          <w:spacing w:val="1"/>
        </w:rPr>
        <w:t xml:space="preserve"> </w:t>
      </w:r>
      <w:r w:rsidRPr="0056645D">
        <w:t>резкая</w:t>
      </w:r>
      <w:r w:rsidR="00C50A13">
        <w:rPr>
          <w:b/>
          <w:spacing w:val="1"/>
        </w:rPr>
        <w:t xml:space="preserve"> </w:t>
      </w:r>
      <w:r w:rsidRPr="0056645D">
        <w:t>замена</w:t>
      </w:r>
      <w:r w:rsidR="00C50A13">
        <w:rPr>
          <w:b/>
          <w:spacing w:val="1"/>
        </w:rPr>
        <w:t xml:space="preserve"> </w:t>
      </w:r>
      <w:r w:rsidRPr="0056645D">
        <w:t>привычного</w:t>
      </w:r>
      <w:r w:rsidR="00C50A13">
        <w:rPr>
          <w:b/>
          <w:spacing w:val="1"/>
        </w:rPr>
        <w:t xml:space="preserve"> </w:t>
      </w:r>
      <w:r w:rsidRPr="0056645D">
        <w:t>смысла</w:t>
      </w:r>
      <w:r w:rsidR="00C50A13">
        <w:rPr>
          <w:b/>
          <w:spacing w:val="1"/>
        </w:rPr>
        <w:t xml:space="preserve"> </w:t>
      </w:r>
      <w:r w:rsidRPr="0056645D">
        <w:t>жизни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другой</w:t>
      </w:r>
      <w:r w:rsidR="00C50A13">
        <w:rPr>
          <w:b/>
          <w:spacing w:val="1"/>
        </w:rPr>
        <w:t xml:space="preserve"> </w:t>
      </w:r>
      <w:r w:rsidRPr="0056645D">
        <w:t>смысл</w:t>
      </w:r>
      <w:r w:rsidR="00C50A13">
        <w:rPr>
          <w:b/>
          <w:spacing w:val="1"/>
        </w:rPr>
        <w:t xml:space="preserve"> </w:t>
      </w:r>
      <w:r w:rsidRPr="0056645D">
        <w:t>жизни,</w:t>
      </w:r>
      <w:r w:rsidR="00C50A13">
        <w:rPr>
          <w:b/>
          <w:spacing w:val="1"/>
        </w:rPr>
        <w:t xml:space="preserve"> </w:t>
      </w:r>
      <w:r w:rsidRPr="0056645D">
        <w:t>традиционных</w:t>
      </w:r>
      <w:r w:rsidR="00C50A13">
        <w:rPr>
          <w:b/>
        </w:rPr>
        <w:t xml:space="preserve"> </w:t>
      </w:r>
      <w:r w:rsidRPr="0056645D">
        <w:t>жизненных</w:t>
      </w:r>
      <w:r w:rsidR="00C50A13">
        <w:rPr>
          <w:b/>
        </w:rPr>
        <w:t xml:space="preserve"> </w:t>
      </w:r>
      <w:r w:rsidRPr="0056645D">
        <w:t>ценностей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новые</w:t>
      </w:r>
      <w:r w:rsidR="00C50A13">
        <w:rPr>
          <w:b/>
        </w:rPr>
        <w:t xml:space="preserve"> </w:t>
      </w:r>
      <w:r w:rsidRPr="0056645D">
        <w:t>жизненные</w:t>
      </w:r>
      <w:r w:rsidR="00C50A13">
        <w:rPr>
          <w:b/>
        </w:rPr>
        <w:t xml:space="preserve"> </w:t>
      </w:r>
      <w:r w:rsidRPr="0056645D">
        <w:t>ценности</w:t>
      </w:r>
      <w:r w:rsidR="00C50A13">
        <w:rPr>
          <w:b/>
        </w:rPr>
        <w:t xml:space="preserve"> </w:t>
      </w:r>
      <w:r w:rsidRPr="0056645D">
        <w:t>и,</w:t>
      </w:r>
      <w:r w:rsidR="00C50A13">
        <w:rPr>
          <w:b/>
        </w:rPr>
        <w:t xml:space="preserve"> </w:t>
      </w:r>
      <w:r w:rsidRPr="0056645D">
        <w:t>наконец,</w:t>
      </w:r>
      <w:r w:rsidR="00C50A13">
        <w:rPr>
          <w:b/>
        </w:rPr>
        <w:t xml:space="preserve"> </w:t>
      </w:r>
      <w:r w:rsidRPr="0056645D">
        <w:t>подмена</w:t>
      </w:r>
      <w:r w:rsidR="00C50A13">
        <w:rPr>
          <w:b/>
          <w:spacing w:val="1"/>
        </w:rPr>
        <w:t xml:space="preserve"> </w:t>
      </w:r>
      <w:r w:rsidRPr="0056645D">
        <w:t>цели</w:t>
      </w:r>
      <w:r w:rsidR="00C50A13">
        <w:rPr>
          <w:b/>
        </w:rPr>
        <w:t xml:space="preserve"> </w:t>
      </w:r>
      <w:r w:rsidRPr="0056645D">
        <w:t>всей</w:t>
      </w:r>
      <w:r w:rsidR="00C50A13">
        <w:rPr>
          <w:b/>
        </w:rPr>
        <w:t xml:space="preserve"> </w:t>
      </w:r>
      <w:r w:rsidRPr="0056645D">
        <w:t>жизни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другую</w:t>
      </w:r>
      <w:r w:rsidR="00C50A13">
        <w:rPr>
          <w:b/>
        </w:rPr>
        <w:t xml:space="preserve"> </w:t>
      </w:r>
      <w:r w:rsidRPr="0056645D">
        <w:t>цель</w:t>
      </w:r>
      <w:r w:rsidR="00C50A13">
        <w:rPr>
          <w:b/>
        </w:rPr>
        <w:t xml:space="preserve"> </w:t>
      </w:r>
      <w:r w:rsidRPr="0056645D">
        <w:t>жизни.</w:t>
      </w:r>
      <w:r w:rsidR="00C50A13">
        <w:rPr>
          <w:b/>
        </w:rPr>
        <w:t xml:space="preserve"> </w:t>
      </w:r>
      <w:r w:rsidRPr="0056645D">
        <w:t>Все</w:t>
      </w:r>
      <w:r w:rsidR="00C50A13">
        <w:rPr>
          <w:b/>
        </w:rPr>
        <w:t xml:space="preserve"> </w:t>
      </w:r>
      <w:r w:rsidRPr="0056645D">
        <w:t>эти</w:t>
      </w:r>
      <w:r w:rsidR="00C50A13">
        <w:rPr>
          <w:b/>
        </w:rPr>
        <w:t xml:space="preserve"> </w:t>
      </w:r>
      <w:r w:rsidRPr="0056645D">
        <w:t>изменения</w:t>
      </w:r>
      <w:r w:rsidR="00C50A13">
        <w:rPr>
          <w:b/>
        </w:rPr>
        <w:t xml:space="preserve"> </w:t>
      </w:r>
      <w:r w:rsidRPr="0056645D">
        <w:t>очень</w:t>
      </w:r>
      <w:r w:rsidR="00C50A13">
        <w:rPr>
          <w:b/>
        </w:rPr>
        <w:t xml:space="preserve"> </w:t>
      </w:r>
      <w:r w:rsidRPr="0056645D">
        <w:t>конкретно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точно</w:t>
      </w:r>
      <w:r w:rsidR="00C50A13">
        <w:rPr>
          <w:b/>
          <w:spacing w:val="1"/>
        </w:rPr>
        <w:t xml:space="preserve"> </w:t>
      </w:r>
      <w:r w:rsidRPr="0056645D">
        <w:t>обнаруживаются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изменениях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психических</w:t>
      </w:r>
      <w:r w:rsidR="00C50A13">
        <w:rPr>
          <w:b/>
        </w:rPr>
        <w:t xml:space="preserve"> </w:t>
      </w:r>
      <w:r w:rsidRPr="0056645D">
        <w:t>функций.</w:t>
      </w:r>
      <w:r w:rsidR="00C50A13">
        <w:rPr>
          <w:b/>
        </w:rPr>
        <w:t xml:space="preserve"> </w:t>
      </w:r>
      <w:r w:rsidRPr="0056645D">
        <w:t>Целостная</w:t>
      </w:r>
      <w:r w:rsidR="00C50A13">
        <w:rPr>
          <w:b/>
        </w:rPr>
        <w:t xml:space="preserve"> </w:t>
      </w:r>
      <w:r w:rsidRPr="0056645D">
        <w:t>система</w:t>
      </w:r>
      <w:r w:rsidR="00C50A13">
        <w:rPr>
          <w:b/>
        </w:rPr>
        <w:t xml:space="preserve"> </w:t>
      </w:r>
      <w:r w:rsidRPr="0056645D">
        <w:t>описания</w:t>
      </w:r>
      <w:r w:rsidR="00C50A13">
        <w:rPr>
          <w:b/>
          <w:spacing w:val="1"/>
        </w:rPr>
        <w:t xml:space="preserve"> </w:t>
      </w:r>
      <w:r w:rsidRPr="0056645D">
        <w:t>психики</w:t>
      </w:r>
      <w:r w:rsidR="00C50A13">
        <w:rPr>
          <w:b/>
        </w:rPr>
        <w:t xml:space="preserve"> </w:t>
      </w:r>
      <w:r>
        <w:t>этих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многих</w:t>
      </w:r>
      <w:r w:rsidR="00C50A13">
        <w:rPr>
          <w:b/>
        </w:rPr>
        <w:t xml:space="preserve"> </w:t>
      </w:r>
      <w:r>
        <w:t>людей</w:t>
      </w:r>
      <w:r w:rsidR="00C50A13">
        <w:rPr>
          <w:b/>
        </w:rPr>
        <w:t xml:space="preserve"> </w:t>
      </w:r>
      <w:r w:rsidRPr="0056645D">
        <w:t>позволяет</w:t>
      </w:r>
      <w:r w:rsidR="00C50A13">
        <w:rPr>
          <w:b/>
        </w:rPr>
        <w:t xml:space="preserve"> </w:t>
      </w:r>
      <w:r w:rsidRPr="0056645D">
        <w:t>наглядно</w:t>
      </w:r>
      <w:r w:rsidR="00C50A13">
        <w:rPr>
          <w:b/>
        </w:rPr>
        <w:t xml:space="preserve"> </w:t>
      </w:r>
      <w:r w:rsidRPr="0056645D">
        <w:t>показать,</w:t>
      </w:r>
      <w:r w:rsidR="00C50A13">
        <w:rPr>
          <w:b/>
        </w:rPr>
        <w:t xml:space="preserve"> </w:t>
      </w:r>
      <w:r w:rsidRPr="0056645D">
        <w:t>как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каких</w:t>
      </w:r>
      <w:r w:rsidR="00C50A13">
        <w:rPr>
          <w:b/>
          <w:spacing w:val="1"/>
        </w:rPr>
        <w:t xml:space="preserve"> </w:t>
      </w:r>
      <w:r w:rsidRPr="0056645D">
        <w:t>точках</w:t>
      </w:r>
      <w:r w:rsidR="00C50A13">
        <w:rPr>
          <w:b/>
          <w:spacing w:val="1"/>
        </w:rPr>
        <w:t xml:space="preserve"> </w:t>
      </w:r>
      <w:r w:rsidRPr="0056645D">
        <w:t>происходит</w:t>
      </w:r>
      <w:r w:rsidR="00C50A13">
        <w:rPr>
          <w:b/>
          <w:spacing w:val="-2"/>
        </w:rPr>
        <w:t xml:space="preserve"> </w:t>
      </w:r>
      <w:r w:rsidRPr="0056645D">
        <w:t>дезадаптация</w:t>
      </w:r>
      <w:r w:rsidR="00C50A13">
        <w:rPr>
          <w:b/>
          <w:spacing w:val="-1"/>
        </w:rPr>
        <w:t xml:space="preserve"> </w:t>
      </w:r>
      <w:r w:rsidRPr="0056645D">
        <w:t>человека</w:t>
      </w:r>
      <w:r w:rsidR="00C50A13">
        <w:rPr>
          <w:b/>
          <w:spacing w:val="-1"/>
        </w:rPr>
        <w:t xml:space="preserve"> </w:t>
      </w:r>
      <w:r w:rsidRPr="0056645D">
        <w:t>или</w:t>
      </w:r>
      <w:r w:rsidR="00C50A13">
        <w:rPr>
          <w:b/>
          <w:spacing w:val="-2"/>
        </w:rPr>
        <w:t xml:space="preserve"> </w:t>
      </w:r>
      <w:r w:rsidRPr="0056645D">
        <w:t>массы</w:t>
      </w:r>
      <w:r w:rsidR="00C50A13">
        <w:rPr>
          <w:b/>
          <w:spacing w:val="-1"/>
        </w:rPr>
        <w:t xml:space="preserve"> </w:t>
      </w:r>
      <w:r w:rsidRPr="0056645D">
        <w:t>людей</w:t>
      </w:r>
      <w:r w:rsidR="00C50A13">
        <w:rPr>
          <w:b/>
        </w:rPr>
        <w:t xml:space="preserve"> </w:t>
      </w:r>
      <w:r w:rsidRPr="0056645D">
        <w:t>к</w:t>
      </w:r>
      <w:r w:rsidR="00C50A13">
        <w:rPr>
          <w:b/>
        </w:rPr>
        <w:t xml:space="preserve"> </w:t>
      </w:r>
      <w:r w:rsidRPr="0056645D">
        <w:t>жизни.</w:t>
      </w:r>
      <w:r w:rsidR="00C50A13">
        <w:rPr>
          <w:b/>
        </w:rPr>
        <w:t xml:space="preserve"> </w:t>
      </w:r>
      <w:r>
        <w:t>Хочу</w:t>
      </w:r>
      <w:r w:rsidR="00C50A13">
        <w:rPr>
          <w:b/>
        </w:rPr>
        <w:t xml:space="preserve"> </w:t>
      </w:r>
      <w:r>
        <w:t>обратить</w:t>
      </w:r>
      <w:r w:rsidR="00C50A13">
        <w:rPr>
          <w:b/>
        </w:rPr>
        <w:t xml:space="preserve"> </w:t>
      </w:r>
      <w:r>
        <w:t>внимание</w:t>
      </w:r>
      <w:r w:rsidR="00C50A13">
        <w:rPr>
          <w:b/>
        </w:rPr>
        <w:t xml:space="preserve"> </w:t>
      </w:r>
      <w:r>
        <w:t>читателя,</w:t>
      </w:r>
      <w:r w:rsidR="00C50A13">
        <w:rPr>
          <w:b/>
        </w:rPr>
        <w:t xml:space="preserve"> </w:t>
      </w:r>
      <w:r w:rsidRPr="0056645D">
        <w:t>что</w:t>
      </w:r>
      <w:r w:rsidR="00C50A13">
        <w:rPr>
          <w:b/>
        </w:rPr>
        <w:t xml:space="preserve"> </w:t>
      </w:r>
      <w:r>
        <w:t>аналитики</w:t>
      </w:r>
      <w:r w:rsidR="00C50A13">
        <w:rPr>
          <w:b/>
        </w:rPr>
        <w:t xml:space="preserve"> </w:t>
      </w:r>
      <w:r>
        <w:t>всех</w:t>
      </w:r>
      <w:r w:rsidR="00C50A13">
        <w:rPr>
          <w:b/>
        </w:rPr>
        <w:t xml:space="preserve"> </w:t>
      </w:r>
      <w:r>
        <w:t>мастей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 w:rsidRPr="00B26FD5">
        <w:t>предназначений</w:t>
      </w:r>
      <w:r w:rsidR="00C50A13" w:rsidRPr="00B26FD5">
        <w:t xml:space="preserve"> </w:t>
      </w:r>
      <w:r w:rsidRPr="00B26FD5">
        <w:t>всё</w:t>
      </w:r>
      <w:r w:rsidR="00C50A13" w:rsidRPr="00B26FD5">
        <w:t xml:space="preserve"> </w:t>
      </w:r>
      <w:r w:rsidRPr="00B26FD5">
        <w:t>чаще</w:t>
      </w:r>
      <w:r w:rsidR="00C50A13" w:rsidRPr="00B26FD5">
        <w:t xml:space="preserve"> </w:t>
      </w:r>
      <w:r w:rsidRPr="00B26FD5">
        <w:t>имеют</w:t>
      </w:r>
      <w:r w:rsidR="00C50A13" w:rsidRPr="00B26FD5">
        <w:t xml:space="preserve"> </w:t>
      </w:r>
      <w:r w:rsidRPr="00B26FD5">
        <w:t>дела</w:t>
      </w:r>
      <w:r w:rsidR="00C50A13" w:rsidRPr="00B26FD5">
        <w:t xml:space="preserve"> </w:t>
      </w:r>
      <w:r w:rsidRPr="00B26FD5">
        <w:t>с</w:t>
      </w:r>
      <w:r w:rsidR="00C50A13" w:rsidRPr="00B26FD5">
        <w:t xml:space="preserve"> </w:t>
      </w:r>
      <w:r w:rsidRPr="00B26FD5">
        <w:t>так</w:t>
      </w:r>
      <w:r w:rsidR="00C50A13" w:rsidRPr="00B26FD5">
        <w:t xml:space="preserve"> </w:t>
      </w:r>
      <w:r w:rsidRPr="00B26FD5">
        <w:t>называемым</w:t>
      </w:r>
      <w:r w:rsidR="00C50A13" w:rsidRPr="00B26FD5">
        <w:t xml:space="preserve"> </w:t>
      </w:r>
      <w:r w:rsidRPr="00B26FD5">
        <w:t>«политическим</w:t>
      </w:r>
      <w:r w:rsidR="00C50A13" w:rsidRPr="00B26FD5">
        <w:t xml:space="preserve"> </w:t>
      </w:r>
      <w:r w:rsidRPr="00B26FD5">
        <w:t>человеком»,</w:t>
      </w:r>
      <w:r w:rsidR="00C50A13" w:rsidRPr="00B26FD5">
        <w:t xml:space="preserve"> </w:t>
      </w:r>
      <w:r w:rsidRPr="00B26FD5">
        <w:t>которого</w:t>
      </w:r>
      <w:r w:rsidR="00C50A13">
        <w:rPr>
          <w:b/>
        </w:rPr>
        <w:t xml:space="preserve"> </w:t>
      </w:r>
      <w:r w:rsidRPr="0056645D">
        <w:t>впервые</w:t>
      </w:r>
      <w:r w:rsidR="00C50A13">
        <w:rPr>
          <w:b/>
        </w:rPr>
        <w:t xml:space="preserve"> </w:t>
      </w:r>
      <w:r w:rsidRPr="0056645D">
        <w:lastRenderedPageBreak/>
        <w:t>описал</w:t>
      </w:r>
      <w:r w:rsidR="00C50A13">
        <w:rPr>
          <w:b/>
        </w:rPr>
        <w:t xml:space="preserve"> </w:t>
      </w:r>
      <w:r>
        <w:t>ещ</w:t>
      </w:r>
      <w:r w:rsidR="00B26FD5">
        <w:t>ё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1989</w:t>
      </w:r>
      <w:r w:rsidR="00C50A13">
        <w:rPr>
          <w:b/>
        </w:rPr>
        <w:t xml:space="preserve"> </w:t>
      </w:r>
      <w:r>
        <w:t>году</w:t>
      </w:r>
      <w:r w:rsidR="00C50A13">
        <w:rPr>
          <w:b/>
        </w:rPr>
        <w:t xml:space="preserve"> </w:t>
      </w:r>
      <w:r w:rsidRPr="00B26FD5">
        <w:rPr>
          <w:b/>
          <w:bCs/>
          <w:i/>
          <w:iCs/>
        </w:rPr>
        <w:t>Александр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Иванович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Юрьев</w:t>
      </w:r>
      <w:r>
        <w:rPr>
          <w:rStyle w:val="afb"/>
          <w:szCs w:val="28"/>
        </w:rPr>
        <w:footnoteReference w:id="2"/>
      </w:r>
      <w:r w:rsidRPr="0056645D">
        <w:t>.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действительности</w:t>
      </w:r>
      <w:r w:rsidR="00C50A13">
        <w:rPr>
          <w:b/>
        </w:rPr>
        <w:t xml:space="preserve"> </w:t>
      </w:r>
      <w:r w:rsidRPr="0056645D">
        <w:t>каждый</w:t>
      </w:r>
      <w:r w:rsidR="00C50A13">
        <w:rPr>
          <w:b/>
        </w:rPr>
        <w:t xml:space="preserve"> </w:t>
      </w:r>
      <w:r w:rsidRPr="0056645D">
        <w:t>человек</w:t>
      </w:r>
      <w:r w:rsidR="00C50A13">
        <w:rPr>
          <w:b/>
          <w:spacing w:val="1"/>
        </w:rPr>
        <w:t xml:space="preserve"> </w:t>
      </w:r>
      <w:r w:rsidRPr="0056645D">
        <w:t>является</w:t>
      </w:r>
      <w:r w:rsidR="00C50A13">
        <w:rPr>
          <w:b/>
          <w:spacing w:val="1"/>
        </w:rPr>
        <w:t xml:space="preserve"> </w:t>
      </w:r>
      <w:r w:rsidRPr="0056645D">
        <w:t>политическим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такой</w:t>
      </w:r>
      <w:r w:rsidR="00C50A13">
        <w:rPr>
          <w:b/>
          <w:spacing w:val="1"/>
        </w:rPr>
        <w:t xml:space="preserve"> </w:t>
      </w:r>
      <w:r w:rsidRPr="0056645D">
        <w:t>же</w:t>
      </w:r>
      <w:r w:rsidR="00C50A13">
        <w:rPr>
          <w:b/>
          <w:spacing w:val="1"/>
        </w:rPr>
        <w:t xml:space="preserve"> </w:t>
      </w:r>
      <w:r w:rsidRPr="0056645D">
        <w:t>мере,</w:t>
      </w:r>
      <w:r w:rsidR="00C50A13">
        <w:rPr>
          <w:b/>
          <w:spacing w:val="1"/>
        </w:rPr>
        <w:t xml:space="preserve"> </w:t>
      </w:r>
      <w:r w:rsidRPr="0056645D">
        <w:t>как</w:t>
      </w:r>
      <w:r w:rsidR="00C50A13">
        <w:rPr>
          <w:b/>
          <w:spacing w:val="1"/>
        </w:rPr>
        <w:t xml:space="preserve"> </w:t>
      </w:r>
      <w:r w:rsidRPr="0056645D">
        <w:t>биологическим,</w:t>
      </w:r>
      <w:r w:rsidR="00C50A13">
        <w:rPr>
          <w:b/>
          <w:spacing w:val="1"/>
        </w:rPr>
        <w:t xml:space="preserve"> </w:t>
      </w:r>
      <w:r w:rsidRPr="0056645D">
        <w:t>физиологическим,</w:t>
      </w:r>
      <w:r w:rsidR="00C50A13">
        <w:rPr>
          <w:b/>
          <w:spacing w:val="1"/>
        </w:rPr>
        <w:t xml:space="preserve"> </w:t>
      </w:r>
      <w:r w:rsidRPr="0056645D">
        <w:t>социальным,</w:t>
      </w:r>
      <w:r w:rsidR="00C50A13">
        <w:rPr>
          <w:b/>
          <w:spacing w:val="1"/>
        </w:rPr>
        <w:t xml:space="preserve"> </w:t>
      </w:r>
      <w:r w:rsidRPr="0056645D">
        <w:t>профессиональным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т.</w:t>
      </w:r>
      <w:r w:rsidR="00B26FD5">
        <w:t> </w:t>
      </w:r>
      <w:r w:rsidRPr="0056645D">
        <w:t>д.</w:t>
      </w:r>
      <w:r w:rsidR="00C50A13">
        <w:rPr>
          <w:b/>
          <w:spacing w:val="1"/>
        </w:rPr>
        <w:t xml:space="preserve"> </w:t>
      </w:r>
      <w:bookmarkStart w:id="4" w:name="OLE_LINK18"/>
      <w:bookmarkStart w:id="5" w:name="OLE_LINK19"/>
    </w:p>
    <w:p w14:paraId="70538AE4" w14:textId="6381925F" w:rsidR="00BF13C9" w:rsidRPr="005B335E" w:rsidRDefault="00BF13C9" w:rsidP="00B26FD5">
      <w:pPr>
        <w:rPr>
          <w:b/>
          <w:spacing w:val="1"/>
        </w:rPr>
      </w:pPr>
      <w:r>
        <w:rPr>
          <w:b/>
          <w:noProof/>
          <w:spacing w:val="1"/>
        </w:rPr>
        <w:drawing>
          <wp:anchor distT="0" distB="0" distL="114300" distR="114300" simplePos="0" relativeHeight="251659264" behindDoc="1" locked="0" layoutInCell="1" allowOverlap="1" wp14:anchorId="3C709250" wp14:editId="2F2E722D">
            <wp:simplePos x="0" y="0"/>
            <wp:positionH relativeFrom="column">
              <wp:posOffset>0</wp:posOffset>
            </wp:positionH>
            <wp:positionV relativeFrom="paragraph">
              <wp:posOffset>138430</wp:posOffset>
            </wp:positionV>
            <wp:extent cx="2965450" cy="2040255"/>
            <wp:effectExtent l="0" t="0" r="6350" b="4445"/>
            <wp:wrapTight wrapText="bothSides">
              <wp:wrapPolygon edited="0">
                <wp:start x="0" y="0"/>
                <wp:lineTo x="0" y="21513"/>
                <wp:lineTo x="21554" y="21513"/>
                <wp:lineTo x="21554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5450" cy="204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6645D">
        <w:t>Особенность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  <w:spacing w:val="1"/>
        </w:rPr>
        <w:t xml:space="preserve"> </w:t>
      </w:r>
      <w:r w:rsidRPr="0056645D">
        <w:t>человека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том,</w:t>
      </w:r>
      <w:r w:rsidR="00C50A13">
        <w:rPr>
          <w:b/>
          <w:spacing w:val="1"/>
        </w:rPr>
        <w:t xml:space="preserve"> </w:t>
      </w:r>
      <w:r w:rsidRPr="0056645D">
        <w:t>что</w:t>
      </w:r>
      <w:r w:rsidR="00C50A13">
        <w:rPr>
          <w:b/>
          <w:spacing w:val="1"/>
        </w:rPr>
        <w:t xml:space="preserve"> </w:t>
      </w:r>
      <w:r w:rsidRPr="0056645D">
        <w:t>«встреча</w:t>
      </w:r>
      <w:r w:rsidR="00C50A13">
        <w:rPr>
          <w:b/>
          <w:spacing w:val="1"/>
        </w:rPr>
        <w:t xml:space="preserve"> </w:t>
      </w:r>
      <w:r w:rsidRPr="0056645D">
        <w:t>с</w:t>
      </w:r>
      <w:r w:rsidR="00C50A13">
        <w:rPr>
          <w:b/>
          <w:spacing w:val="-57"/>
        </w:rPr>
        <w:t xml:space="preserve"> </w:t>
      </w:r>
      <w:r w:rsidRPr="0056645D">
        <w:t>властью»</w:t>
      </w:r>
      <w:r w:rsidR="00C50A13">
        <w:rPr>
          <w:b/>
        </w:rPr>
        <w:t xml:space="preserve"> </w:t>
      </w:r>
      <w:r w:rsidRPr="0056645D">
        <w:t>(которая</w:t>
      </w:r>
      <w:r w:rsidR="00C50A13">
        <w:rPr>
          <w:b/>
        </w:rPr>
        <w:t xml:space="preserve"> </w:t>
      </w:r>
      <w:r w:rsidRPr="0056645D">
        <w:t>запрещает,</w:t>
      </w:r>
      <w:r w:rsidR="00C50A13">
        <w:rPr>
          <w:b/>
        </w:rPr>
        <w:t xml:space="preserve"> </w:t>
      </w:r>
      <w:r w:rsidRPr="0056645D">
        <w:t>принуждает,</w:t>
      </w:r>
      <w:r w:rsidR="00C50A13">
        <w:rPr>
          <w:b/>
        </w:rPr>
        <w:t xml:space="preserve"> </w:t>
      </w:r>
      <w:r w:rsidRPr="0056645D">
        <w:t>осуждает,</w:t>
      </w:r>
      <w:r w:rsidR="00C50A13">
        <w:rPr>
          <w:b/>
        </w:rPr>
        <w:t xml:space="preserve"> </w:t>
      </w:r>
      <w:r w:rsidRPr="0056645D">
        <w:t>наказывает,</w:t>
      </w:r>
      <w:r w:rsidR="00C50A13">
        <w:rPr>
          <w:b/>
        </w:rPr>
        <w:t xml:space="preserve"> </w:t>
      </w:r>
      <w:r w:rsidRPr="0056645D">
        <w:t>отбирает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напротив,</w:t>
      </w:r>
      <w:r w:rsidR="00C50A13">
        <w:rPr>
          <w:b/>
          <w:spacing w:val="-57"/>
        </w:rPr>
        <w:t xml:space="preserve"> </w:t>
      </w:r>
      <w:r w:rsidRPr="0056645D">
        <w:t>разрешает,</w:t>
      </w:r>
      <w:r w:rsidR="00C50A13">
        <w:rPr>
          <w:b/>
          <w:spacing w:val="1"/>
        </w:rPr>
        <w:t xml:space="preserve"> </w:t>
      </w:r>
      <w:r w:rsidRPr="0056645D">
        <w:t>освобождает,</w:t>
      </w:r>
      <w:r w:rsidR="00C50A13">
        <w:rPr>
          <w:b/>
          <w:spacing w:val="1"/>
        </w:rPr>
        <w:t xml:space="preserve"> </w:t>
      </w:r>
      <w:r w:rsidRPr="0056645D">
        <w:t>награждает)</w:t>
      </w:r>
      <w:r w:rsidR="00C50A13">
        <w:rPr>
          <w:b/>
          <w:spacing w:val="1"/>
        </w:rPr>
        <w:t xml:space="preserve"> </w:t>
      </w:r>
      <w:r w:rsidRPr="00B26FD5">
        <w:rPr>
          <w:rStyle w:val="--"/>
        </w:rPr>
        <w:t>радикально</w:t>
      </w:r>
      <w:r w:rsidR="00C50A13">
        <w:rPr>
          <w:rStyle w:val="--"/>
          <w:b w:val="0"/>
          <w:bCs/>
          <w:sz w:val="24"/>
        </w:rPr>
        <w:t xml:space="preserve"> </w:t>
      </w:r>
      <w:r w:rsidRPr="00B26FD5">
        <w:rPr>
          <w:rStyle w:val="--0"/>
        </w:rPr>
        <w:t>модифицирует</w:t>
      </w:r>
      <w:r w:rsidR="00C50A13">
        <w:rPr>
          <w:b/>
          <w:spacing w:val="1"/>
        </w:rPr>
        <w:t xml:space="preserve"> </w:t>
      </w:r>
      <w:r w:rsidRPr="0056645D">
        <w:t>его</w:t>
      </w:r>
      <w:r w:rsidR="00C50A13">
        <w:rPr>
          <w:b/>
          <w:spacing w:val="1"/>
        </w:rPr>
        <w:t xml:space="preserve"> </w:t>
      </w:r>
      <w:r w:rsidRPr="0056645D">
        <w:t>качества</w:t>
      </w:r>
      <w:r w:rsidR="00C50A13">
        <w:rPr>
          <w:b/>
          <w:spacing w:val="1"/>
        </w:rPr>
        <w:t xml:space="preserve"> </w:t>
      </w:r>
      <w:r w:rsidRPr="0056645D">
        <w:t>для</w:t>
      </w:r>
      <w:r w:rsidR="00C50A13">
        <w:rPr>
          <w:b/>
          <w:spacing w:val="1"/>
        </w:rPr>
        <w:t xml:space="preserve"> </w:t>
      </w:r>
      <w:r w:rsidRPr="0056645D">
        <w:t>взаимодействия</w:t>
      </w:r>
      <w:r w:rsidR="00C50A13">
        <w:rPr>
          <w:b/>
          <w:spacing w:val="1"/>
        </w:rPr>
        <w:t xml:space="preserve"> </w:t>
      </w:r>
      <w:r w:rsidRPr="0056645D">
        <w:t>с</w:t>
      </w:r>
      <w:r w:rsidR="00C50A13">
        <w:rPr>
          <w:b/>
          <w:spacing w:val="1"/>
        </w:rPr>
        <w:t xml:space="preserve"> </w:t>
      </w:r>
      <w:r w:rsidRPr="0056645D">
        <w:t>ней.</w:t>
      </w:r>
      <w:r w:rsidR="00C50A13">
        <w:rPr>
          <w:b/>
          <w:spacing w:val="1"/>
        </w:rPr>
        <w:t xml:space="preserve"> </w:t>
      </w:r>
      <w:r w:rsidRPr="0056645D">
        <w:t>Он</w:t>
      </w:r>
      <w:r w:rsidR="00C50A13">
        <w:rPr>
          <w:b/>
          <w:spacing w:val="1"/>
        </w:rPr>
        <w:t xml:space="preserve"> </w:t>
      </w:r>
      <w:r w:rsidRPr="00B26FD5">
        <w:rPr>
          <w:b/>
          <w:bCs/>
          <w:i/>
          <w:iCs/>
        </w:rPr>
        <w:t>или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поддерживает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власть</w:t>
      </w:r>
      <w:r w:rsidR="006236DF">
        <w:rPr>
          <w:b/>
          <w:bCs/>
          <w:i/>
          <w:iCs/>
        </w:rPr>
        <w:t>,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или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сопротивляется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ей,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делая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политику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содержанием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своих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психических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процессов,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свойств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и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состояний</w:t>
      </w:r>
      <w:r w:rsidRPr="00B26FD5">
        <w:t>.</w:t>
      </w:r>
      <w:r w:rsidR="00C50A13">
        <w:rPr>
          <w:rFonts w:ascii="Georgia Pro Cond Semibold" w:hAnsi="Georgia Pro Cond Semibold"/>
          <w:i/>
          <w:iCs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1C780A">
        <w:t>чувства,</w:t>
      </w:r>
      <w:r w:rsidR="00C50A13">
        <w:rPr>
          <w:b/>
          <w:spacing w:val="1"/>
        </w:rPr>
        <w:t xml:space="preserve"> </w:t>
      </w:r>
      <w:r w:rsidRPr="001C780A">
        <w:t>мысли,</w:t>
      </w:r>
      <w:r w:rsidR="00C50A13">
        <w:rPr>
          <w:b/>
        </w:rPr>
        <w:t xml:space="preserve"> </w:t>
      </w:r>
      <w:r w:rsidRPr="001C780A">
        <w:t>речь,</w:t>
      </w:r>
      <w:r w:rsidR="00C50A13">
        <w:rPr>
          <w:b/>
        </w:rPr>
        <w:t xml:space="preserve"> </w:t>
      </w:r>
      <w:r w:rsidRPr="0056645D">
        <w:t>поступки</w:t>
      </w:r>
      <w:r w:rsidR="00C50A13">
        <w:rPr>
          <w:b/>
        </w:rPr>
        <w:t xml:space="preserve"> </w:t>
      </w:r>
      <w:r w:rsidRPr="0056645D">
        <w:t>становятся</w:t>
      </w:r>
      <w:r w:rsidR="00C50A13">
        <w:rPr>
          <w:b/>
        </w:rPr>
        <w:t xml:space="preserve"> </w:t>
      </w:r>
      <w:r w:rsidRPr="0056645D">
        <w:t>политическими,</w:t>
      </w:r>
      <w:r w:rsidR="00C50A13">
        <w:rPr>
          <w:b/>
        </w:rPr>
        <w:t xml:space="preserve"> </w:t>
      </w:r>
      <w:r w:rsidRPr="0056645D">
        <w:t>потому</w:t>
      </w:r>
      <w:r w:rsidR="00C50A13">
        <w:rPr>
          <w:b/>
        </w:rPr>
        <w:t xml:space="preserve"> </w:t>
      </w:r>
      <w:r w:rsidRPr="0056645D">
        <w:t>что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противном</w:t>
      </w:r>
      <w:r w:rsidR="00C50A13">
        <w:rPr>
          <w:b/>
        </w:rPr>
        <w:t xml:space="preserve"> </w:t>
      </w:r>
      <w:r w:rsidRPr="0056645D">
        <w:t>случае</w:t>
      </w:r>
      <w:r w:rsidR="00C50A13">
        <w:rPr>
          <w:b/>
        </w:rPr>
        <w:t xml:space="preserve"> </w:t>
      </w:r>
      <w:r w:rsidRPr="0056645D">
        <w:t>все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  <w:spacing w:val="1"/>
        </w:rPr>
        <w:t xml:space="preserve"> </w:t>
      </w:r>
      <w:r w:rsidRPr="0056645D">
        <w:t>личные</w:t>
      </w:r>
      <w:r w:rsidR="00C50A13">
        <w:rPr>
          <w:b/>
          <w:spacing w:val="1"/>
        </w:rPr>
        <w:t xml:space="preserve"> </w:t>
      </w:r>
      <w:r w:rsidRPr="0056645D">
        <w:t>смыслы,</w:t>
      </w:r>
      <w:r w:rsidR="00C50A13">
        <w:rPr>
          <w:b/>
          <w:spacing w:val="1"/>
        </w:rPr>
        <w:t xml:space="preserve"> </w:t>
      </w:r>
      <w:r w:rsidRPr="0056645D">
        <w:t>цели,</w:t>
      </w:r>
      <w:r w:rsidR="00C50A13">
        <w:rPr>
          <w:b/>
          <w:spacing w:val="1"/>
        </w:rPr>
        <w:t xml:space="preserve"> </w:t>
      </w:r>
      <w:r w:rsidRPr="0056645D">
        <w:t>ценности</w:t>
      </w:r>
      <w:r w:rsidR="00C50A13">
        <w:rPr>
          <w:b/>
          <w:spacing w:val="1"/>
        </w:rPr>
        <w:t xml:space="preserve"> </w:t>
      </w:r>
      <w:r w:rsidRPr="0056645D">
        <w:t>становятся</w:t>
      </w:r>
      <w:r w:rsidR="00C50A13">
        <w:rPr>
          <w:b/>
          <w:spacing w:val="1"/>
        </w:rPr>
        <w:t xml:space="preserve"> </w:t>
      </w:r>
      <w:r w:rsidRPr="0056645D">
        <w:t>недостижимыми.</w:t>
      </w:r>
      <w:r w:rsidR="00C50A13">
        <w:rPr>
          <w:b/>
          <w:spacing w:val="1"/>
        </w:rPr>
        <w:t xml:space="preserve"> </w:t>
      </w:r>
      <w:r w:rsidRPr="0056645D">
        <w:t>Отстаивая</w:t>
      </w:r>
      <w:r w:rsidR="00C50A13">
        <w:rPr>
          <w:b/>
          <w:spacing w:val="1"/>
        </w:rPr>
        <w:t xml:space="preserve"> </w:t>
      </w:r>
      <w:r w:rsidRPr="0056645D">
        <w:t>их,</w:t>
      </w:r>
      <w:r w:rsidR="00C50A13">
        <w:rPr>
          <w:b/>
          <w:spacing w:val="1"/>
        </w:rPr>
        <w:t xml:space="preserve"> </w:t>
      </w:r>
      <w:r w:rsidRPr="0056645D">
        <w:t>как</w:t>
      </w:r>
      <w:r w:rsidR="00C50A13">
        <w:rPr>
          <w:b/>
          <w:spacing w:val="1"/>
        </w:rPr>
        <w:t xml:space="preserve"> </w:t>
      </w:r>
      <w:r w:rsidRPr="0056645D">
        <w:t>суть</w:t>
      </w:r>
      <w:r w:rsidR="00C50A13">
        <w:rPr>
          <w:b/>
          <w:spacing w:val="1"/>
        </w:rPr>
        <w:t xml:space="preserve"> </w:t>
      </w:r>
      <w:r w:rsidRPr="0056645D">
        <w:t>собственной</w:t>
      </w:r>
      <w:r w:rsidR="00C50A13">
        <w:rPr>
          <w:b/>
          <w:spacing w:val="1"/>
        </w:rPr>
        <w:t xml:space="preserve"> </w:t>
      </w:r>
      <w:r w:rsidRPr="0056645D">
        <w:t>жизни,</w:t>
      </w:r>
      <w:r w:rsidR="00C50A13">
        <w:rPr>
          <w:b/>
          <w:spacing w:val="1"/>
        </w:rPr>
        <w:t xml:space="preserve"> </w:t>
      </w:r>
      <w:r w:rsidRPr="0056645D">
        <w:t>политический</w:t>
      </w:r>
      <w:r w:rsidR="00C50A13">
        <w:rPr>
          <w:b/>
          <w:spacing w:val="1"/>
        </w:rPr>
        <w:t xml:space="preserve"> </w:t>
      </w:r>
      <w:r w:rsidRPr="0056645D">
        <w:t>человек</w:t>
      </w:r>
      <w:r w:rsidR="00C50A13">
        <w:rPr>
          <w:b/>
          <w:spacing w:val="1"/>
        </w:rPr>
        <w:t xml:space="preserve"> </w:t>
      </w:r>
      <w:r w:rsidRPr="0056645D">
        <w:t>обнаруживает</w:t>
      </w:r>
      <w:r w:rsidR="00C50A13">
        <w:rPr>
          <w:b/>
          <w:spacing w:val="1"/>
        </w:rPr>
        <w:t xml:space="preserve"> </w:t>
      </w:r>
      <w:r w:rsidRPr="0056645D">
        <w:t>политическое</w:t>
      </w:r>
      <w:r w:rsidR="00C50A13">
        <w:rPr>
          <w:b/>
          <w:spacing w:val="1"/>
        </w:rPr>
        <w:t xml:space="preserve"> </w:t>
      </w:r>
      <w:r w:rsidRPr="0056645D">
        <w:t>поведение:</w:t>
      </w:r>
      <w:r w:rsidR="00C50A13">
        <w:rPr>
          <w:b/>
          <w:spacing w:val="1"/>
        </w:rPr>
        <w:t xml:space="preserve"> </w:t>
      </w:r>
      <w:r w:rsidRPr="00B26FD5">
        <w:t>активность,</w:t>
      </w:r>
      <w:r w:rsidR="00C50A13" w:rsidRPr="00B26FD5">
        <w:t xml:space="preserve"> </w:t>
      </w:r>
      <w:r w:rsidRPr="00B26FD5">
        <w:t>труд,</w:t>
      </w:r>
      <w:r w:rsidR="00C50A13" w:rsidRPr="00B26FD5">
        <w:t xml:space="preserve"> </w:t>
      </w:r>
      <w:r w:rsidRPr="00B26FD5">
        <w:t>работу,</w:t>
      </w:r>
      <w:r w:rsidR="00C50A13" w:rsidRPr="00B26FD5">
        <w:t xml:space="preserve"> </w:t>
      </w:r>
      <w:r w:rsidRPr="00B26FD5">
        <w:t>деятельность</w:t>
      </w:r>
      <w:r w:rsidR="00B26FD5" w:rsidRPr="00B26FD5">
        <w:t xml:space="preserve"> –</w:t>
      </w:r>
      <w:r w:rsidR="00C50A13" w:rsidRPr="00B26FD5">
        <w:t xml:space="preserve"> </w:t>
      </w:r>
      <w:r w:rsidRPr="00B26FD5">
        <w:t>в</w:t>
      </w:r>
      <w:r w:rsidR="00C50A13" w:rsidRPr="00B26FD5">
        <w:t xml:space="preserve"> </w:t>
      </w:r>
      <w:r w:rsidRPr="00B26FD5">
        <w:t>зависимости</w:t>
      </w:r>
      <w:r w:rsidR="00C50A13" w:rsidRPr="00B26FD5">
        <w:t xml:space="preserve"> </w:t>
      </w:r>
      <w:r w:rsidRPr="00B26FD5">
        <w:t>от</w:t>
      </w:r>
      <w:r w:rsidR="00C50A13" w:rsidRPr="00B26FD5">
        <w:t xml:space="preserve"> </w:t>
      </w:r>
      <w:r w:rsidRPr="00B26FD5">
        <w:t>того,</w:t>
      </w:r>
      <w:r w:rsidR="00C50A13" w:rsidRPr="00B26FD5">
        <w:t xml:space="preserve"> </w:t>
      </w:r>
      <w:r w:rsidRPr="00B26FD5">
        <w:t>какая</w:t>
      </w:r>
      <w:r w:rsidR="00C50A13" w:rsidRPr="00B26FD5">
        <w:t xml:space="preserve"> </w:t>
      </w:r>
      <w:r w:rsidRPr="00B26FD5">
        <w:t>роль</w:t>
      </w:r>
      <w:r w:rsidR="00C50A13" w:rsidRPr="00B26FD5">
        <w:t xml:space="preserve"> </w:t>
      </w:r>
      <w:r w:rsidRPr="00B26FD5">
        <w:t>доста</w:t>
      </w:r>
      <w:r w:rsidR="00B26FD5" w:rsidRPr="00B26FD5">
        <w:t>ё</w:t>
      </w:r>
      <w:r w:rsidRPr="00B26FD5">
        <w:t>тся</w:t>
      </w:r>
      <w:r w:rsidR="00C50A13" w:rsidRPr="00B26FD5">
        <w:t xml:space="preserve"> </w:t>
      </w:r>
      <w:r w:rsidRPr="00B26FD5">
        <w:t>ему</w:t>
      </w:r>
      <w:r w:rsidR="00C50A13" w:rsidRPr="00B26FD5">
        <w:t xml:space="preserve"> </w:t>
      </w:r>
      <w:r w:rsidRPr="00B26FD5">
        <w:t>в</w:t>
      </w:r>
      <w:r w:rsidR="00C50A13" w:rsidRPr="00B26FD5">
        <w:t xml:space="preserve"> </w:t>
      </w:r>
      <w:r w:rsidRPr="00B26FD5">
        <w:t>политике</w:t>
      </w:r>
      <w:r w:rsidRPr="0056645D">
        <w:t>.</w:t>
      </w:r>
      <w:r w:rsidR="00C50A13">
        <w:rPr>
          <w:b/>
        </w:rPr>
        <w:t xml:space="preserve"> </w:t>
      </w:r>
      <w:r>
        <w:t>Это</w:t>
      </w:r>
      <w:r w:rsidR="00C50A13">
        <w:rPr>
          <w:b/>
        </w:rPr>
        <w:t xml:space="preserve"> </w:t>
      </w:r>
      <w:r>
        <w:t>крайне</w:t>
      </w:r>
      <w:r w:rsidR="00C50A13">
        <w:rPr>
          <w:b/>
        </w:rPr>
        <w:t xml:space="preserve"> </w:t>
      </w:r>
      <w:r>
        <w:t>важно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сегодняшнем</w:t>
      </w:r>
      <w:r w:rsidR="00C50A13">
        <w:rPr>
          <w:b/>
        </w:rPr>
        <w:t xml:space="preserve"> </w:t>
      </w:r>
      <w:r>
        <w:t>понимании</w:t>
      </w:r>
      <w:r w:rsidR="00C50A13">
        <w:rPr>
          <w:b/>
        </w:rPr>
        <w:t xml:space="preserve"> </w:t>
      </w:r>
      <w:r>
        <w:t>происходящего</w:t>
      </w:r>
      <w:r w:rsidR="00C50A13">
        <w:rPr>
          <w:b/>
        </w:rPr>
        <w:t xml:space="preserve"> </w:t>
      </w:r>
      <w:r>
        <w:t>вокруг</w:t>
      </w:r>
      <w:r w:rsidR="00C50A13">
        <w:rPr>
          <w:b/>
        </w:rPr>
        <w:t xml:space="preserve"> </w:t>
      </w:r>
      <w:r>
        <w:t>нас.</w:t>
      </w:r>
    </w:p>
    <w:p w14:paraId="50CCAB5F" w14:textId="6AB124DF" w:rsidR="00BF5ADC" w:rsidRDefault="00BF13C9" w:rsidP="00B26FD5">
      <w:pPr>
        <w:rPr>
          <w:b/>
          <w:spacing w:val="1"/>
        </w:rPr>
      </w:pPr>
      <w:bookmarkStart w:id="6" w:name="OLE_LINK32"/>
      <w:bookmarkStart w:id="7" w:name="OLE_LINK33"/>
      <w:bookmarkEnd w:id="4"/>
      <w:bookmarkEnd w:id="5"/>
      <w:r w:rsidRPr="00B26FD5">
        <w:rPr>
          <w:b/>
          <w:bCs/>
          <w:i/>
          <w:iCs/>
          <w:noProof/>
          <w:spacing w:val="1"/>
        </w:rPr>
        <w:drawing>
          <wp:anchor distT="0" distB="0" distL="114300" distR="114300" simplePos="0" relativeHeight="251660288" behindDoc="1" locked="0" layoutInCell="1" allowOverlap="1" wp14:anchorId="1FAD4089" wp14:editId="165C0EDD">
            <wp:simplePos x="0" y="0"/>
            <wp:positionH relativeFrom="column">
              <wp:posOffset>3826510</wp:posOffset>
            </wp:positionH>
            <wp:positionV relativeFrom="paragraph">
              <wp:posOffset>1745615</wp:posOffset>
            </wp:positionV>
            <wp:extent cx="2829560" cy="1929130"/>
            <wp:effectExtent l="0" t="0" r="2540" b="1270"/>
            <wp:wrapTight wrapText="bothSides">
              <wp:wrapPolygon edited="0">
                <wp:start x="0" y="0"/>
                <wp:lineTo x="0" y="21472"/>
                <wp:lineTo x="21522" y="21472"/>
                <wp:lineTo x="21522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560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0A13" w:rsidRPr="00B26FD5">
        <w:rPr>
          <w:rFonts w:ascii="Georgia Pro Cond" w:hAnsi="Georgia Pro Cond"/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«Политический</w:t>
      </w:r>
      <w:r w:rsidR="00C50A13" w:rsidRPr="00B26FD5">
        <w:rPr>
          <w:b/>
          <w:bCs/>
          <w:i/>
          <w:iCs/>
        </w:rPr>
        <w:t xml:space="preserve"> </w:t>
      </w:r>
      <w:r w:rsidRPr="00B26FD5">
        <w:rPr>
          <w:b/>
          <w:bCs/>
          <w:i/>
          <w:iCs/>
        </w:rPr>
        <w:t>человек»</w:t>
      </w:r>
      <w:r w:rsidR="00C50A13">
        <w:rPr>
          <w:b/>
        </w:rPr>
        <w:t xml:space="preserve"> </w:t>
      </w:r>
      <w:r w:rsidRPr="0056645D">
        <w:t>осуществляет</w:t>
      </w:r>
      <w:r w:rsidR="00C50A13">
        <w:rPr>
          <w:b/>
          <w:spacing w:val="1"/>
        </w:rPr>
        <w:t xml:space="preserve"> </w:t>
      </w:r>
      <w:r w:rsidRPr="0056645D">
        <w:t>политическое</w:t>
      </w:r>
      <w:r w:rsidR="00C50A13">
        <w:rPr>
          <w:b/>
          <w:spacing w:val="1"/>
        </w:rPr>
        <w:t xml:space="preserve"> </w:t>
      </w:r>
      <w:r w:rsidRPr="0056645D">
        <w:t>поведение,</w:t>
      </w:r>
      <w:r w:rsidR="00C50A13">
        <w:rPr>
          <w:b/>
          <w:spacing w:val="1"/>
        </w:rPr>
        <w:t xml:space="preserve"> </w:t>
      </w:r>
      <w:r w:rsidRPr="0056645D">
        <w:t>используя</w:t>
      </w:r>
      <w:r w:rsidR="00C50A13">
        <w:rPr>
          <w:b/>
          <w:spacing w:val="1"/>
        </w:rPr>
        <w:t xml:space="preserve"> </w:t>
      </w:r>
      <w:r w:rsidRPr="0056645D">
        <w:t>все</w:t>
      </w:r>
      <w:r w:rsidR="00C50A13">
        <w:rPr>
          <w:b/>
          <w:spacing w:val="1"/>
        </w:rPr>
        <w:t xml:space="preserve"> </w:t>
      </w:r>
      <w:r w:rsidRPr="0056645D">
        <w:t>свои</w:t>
      </w:r>
      <w:r w:rsidR="00C50A13">
        <w:rPr>
          <w:b/>
          <w:spacing w:val="1"/>
        </w:rPr>
        <w:t xml:space="preserve"> </w:t>
      </w:r>
      <w:r w:rsidRPr="0056645D">
        <w:t>психолого-политические</w:t>
      </w:r>
      <w:r w:rsidR="00C50A13">
        <w:rPr>
          <w:b/>
          <w:spacing w:val="1"/>
        </w:rPr>
        <w:t xml:space="preserve"> </w:t>
      </w:r>
      <w:r w:rsidRPr="0056645D">
        <w:t>свойства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особенности</w:t>
      </w:r>
      <w:bookmarkEnd w:id="6"/>
      <w:bookmarkEnd w:id="7"/>
      <w:r w:rsidRPr="0056645D">
        <w:t>.</w:t>
      </w:r>
      <w:r w:rsidR="00C50A13">
        <w:rPr>
          <w:b/>
          <w:spacing w:val="1"/>
        </w:rPr>
        <w:t xml:space="preserve"> </w:t>
      </w:r>
      <w:r w:rsidRPr="0056645D">
        <w:t>Вся</w:t>
      </w:r>
      <w:r w:rsidR="00C50A13">
        <w:rPr>
          <w:b/>
          <w:spacing w:val="1"/>
        </w:rPr>
        <w:t xml:space="preserve"> </w:t>
      </w:r>
      <w:r w:rsidRPr="0056645D">
        <w:t>известная</w:t>
      </w:r>
      <w:r w:rsidR="00C50A13">
        <w:rPr>
          <w:b/>
          <w:spacing w:val="1"/>
        </w:rPr>
        <w:t xml:space="preserve"> </w:t>
      </w:r>
      <w:r w:rsidRPr="0056645D">
        <w:t>система</w:t>
      </w:r>
      <w:r w:rsidR="00C50A13">
        <w:rPr>
          <w:b/>
          <w:spacing w:val="1"/>
        </w:rPr>
        <w:t xml:space="preserve"> </w:t>
      </w:r>
      <w:r w:rsidRPr="0056645D">
        <w:t>психологических</w:t>
      </w:r>
      <w:r w:rsidR="00C50A13">
        <w:rPr>
          <w:b/>
        </w:rPr>
        <w:t xml:space="preserve"> </w:t>
      </w:r>
      <w:r w:rsidRPr="0056645D">
        <w:t>свойств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особенностей</w:t>
      </w:r>
      <w:r w:rsidR="00C50A13">
        <w:rPr>
          <w:b/>
        </w:rPr>
        <w:t xml:space="preserve"> </w:t>
      </w:r>
      <w:r w:rsidRPr="0056645D">
        <w:t>человека,</w:t>
      </w:r>
      <w:r w:rsidR="00C50A13">
        <w:rPr>
          <w:b/>
        </w:rPr>
        <w:t xml:space="preserve"> </w:t>
      </w:r>
      <w:r w:rsidRPr="0056645D">
        <w:t>которая</w:t>
      </w:r>
      <w:r w:rsidR="00C50A13">
        <w:rPr>
          <w:b/>
        </w:rPr>
        <w:t xml:space="preserve"> </w:t>
      </w:r>
      <w:r w:rsidRPr="0056645D">
        <w:t>используется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смежных</w:t>
      </w:r>
      <w:r w:rsidR="00C50A13">
        <w:rPr>
          <w:b/>
        </w:rPr>
        <w:t xml:space="preserve"> </w:t>
      </w:r>
      <w:r w:rsidRPr="0056645D">
        <w:t>с</w:t>
      </w:r>
      <w:r w:rsidR="00C50A13">
        <w:rPr>
          <w:b/>
          <w:spacing w:val="1"/>
        </w:rPr>
        <w:t xml:space="preserve"> </w:t>
      </w:r>
      <w:r w:rsidRPr="0056645D">
        <w:t>политикой</w:t>
      </w:r>
      <w:r w:rsidR="00C50A13">
        <w:rPr>
          <w:b/>
        </w:rPr>
        <w:t xml:space="preserve"> </w:t>
      </w:r>
      <w:r w:rsidRPr="0056645D">
        <w:t>дисциплинах</w:t>
      </w:r>
      <w:r w:rsidR="00C50A13">
        <w:rPr>
          <w:b/>
        </w:rPr>
        <w:t xml:space="preserve"> </w:t>
      </w:r>
      <w:r w:rsidRPr="00B26FD5">
        <w:rPr>
          <w:rStyle w:val="--0"/>
        </w:rPr>
        <w:t>для</w:t>
      </w:r>
      <w:r w:rsidR="00C50A13" w:rsidRPr="00B26FD5">
        <w:rPr>
          <w:rStyle w:val="--0"/>
        </w:rPr>
        <w:t xml:space="preserve"> </w:t>
      </w:r>
      <w:r w:rsidRPr="00B26FD5">
        <w:rPr>
          <w:rStyle w:val="--"/>
        </w:rPr>
        <w:t>изучения</w:t>
      </w:r>
      <w:r w:rsidR="00C50A13" w:rsidRPr="00B26FD5">
        <w:rPr>
          <w:rStyle w:val="--0"/>
        </w:rPr>
        <w:t xml:space="preserve"> </w:t>
      </w:r>
      <w:r w:rsidRPr="00B26FD5">
        <w:rPr>
          <w:rStyle w:val="--0"/>
        </w:rPr>
        <w:t>человека</w:t>
      </w:r>
      <w:r w:rsidR="00C50A13">
        <w:rPr>
          <w:b/>
        </w:rPr>
        <w:t xml:space="preserve"> </w:t>
      </w:r>
      <w:r w:rsidRPr="0056645D">
        <w:t>как</w:t>
      </w:r>
      <w:r w:rsidR="00C50A13">
        <w:rPr>
          <w:b/>
        </w:rPr>
        <w:t xml:space="preserve"> </w:t>
      </w:r>
      <w:r w:rsidRPr="0056645D">
        <w:t>«человека-оператора»,</w:t>
      </w:r>
      <w:r w:rsidR="00C50A13">
        <w:rPr>
          <w:b/>
        </w:rPr>
        <w:t xml:space="preserve"> </w:t>
      </w:r>
      <w:r w:rsidRPr="0056645D">
        <w:t>члена</w:t>
      </w:r>
      <w:r w:rsidR="00C50A13">
        <w:rPr>
          <w:b/>
        </w:rPr>
        <w:t xml:space="preserve"> </w:t>
      </w:r>
      <w:r w:rsidRPr="0056645D">
        <w:t>малой</w:t>
      </w:r>
      <w:r w:rsidR="00C50A13">
        <w:rPr>
          <w:b/>
          <w:spacing w:val="1"/>
        </w:rPr>
        <w:t xml:space="preserve"> </w:t>
      </w:r>
      <w:r w:rsidRPr="0056645D">
        <w:t>группы,</w:t>
      </w:r>
      <w:r w:rsidR="00C50A13">
        <w:rPr>
          <w:b/>
          <w:spacing w:val="1"/>
        </w:rPr>
        <w:t xml:space="preserve"> </w:t>
      </w:r>
      <w:r w:rsidRPr="0056645D">
        <w:t>учащегося,</w:t>
      </w:r>
      <w:r w:rsidR="00C50A13">
        <w:rPr>
          <w:b/>
          <w:spacing w:val="1"/>
        </w:rPr>
        <w:t xml:space="preserve"> </w:t>
      </w:r>
      <w:r w:rsidRPr="0056645D">
        <w:t>члена</w:t>
      </w:r>
      <w:r w:rsidR="00C50A13">
        <w:rPr>
          <w:b/>
          <w:spacing w:val="1"/>
        </w:rPr>
        <w:t xml:space="preserve"> </w:t>
      </w:r>
      <w:r w:rsidRPr="0056645D">
        <w:t>коллектива,</w:t>
      </w:r>
      <w:r w:rsidR="00C50A13">
        <w:rPr>
          <w:b/>
          <w:spacing w:val="1"/>
        </w:rPr>
        <w:t xml:space="preserve"> </w:t>
      </w:r>
      <w:r w:rsidRPr="0056645D">
        <w:t>пациента</w:t>
      </w:r>
      <w:r w:rsidR="00C50A13">
        <w:rPr>
          <w:b/>
          <w:spacing w:val="1"/>
        </w:rPr>
        <w:t xml:space="preserve"> </w:t>
      </w:r>
      <w:r w:rsidRPr="0056645D">
        <w:t>клиники,</w:t>
      </w:r>
      <w:r w:rsidR="00C50A13">
        <w:rPr>
          <w:b/>
          <w:spacing w:val="61"/>
        </w:rPr>
        <w:t xml:space="preserve"> </w:t>
      </w:r>
      <w:r w:rsidRPr="0056645D">
        <w:t>клиента</w:t>
      </w:r>
      <w:r w:rsidR="00C50A13">
        <w:rPr>
          <w:b/>
          <w:spacing w:val="61"/>
        </w:rPr>
        <w:t xml:space="preserve"> </w:t>
      </w:r>
      <w:r w:rsidRPr="00B26FD5">
        <w:t>семейной</w:t>
      </w:r>
      <w:r w:rsidR="00C50A13">
        <w:rPr>
          <w:b/>
          <w:spacing w:val="1"/>
        </w:rPr>
        <w:t xml:space="preserve"> </w:t>
      </w:r>
      <w:r w:rsidRPr="0056645D">
        <w:t>консультации</w:t>
      </w:r>
      <w:r w:rsidR="00BF5ADC">
        <w:t xml:space="preserve"> –</w:t>
      </w:r>
      <w:r w:rsidR="00C50A13">
        <w:rPr>
          <w:b/>
        </w:rPr>
        <w:t xml:space="preserve"> </w:t>
      </w:r>
      <w:r w:rsidRPr="0056645D">
        <w:t>приобретает</w:t>
      </w:r>
      <w:r w:rsidR="00C50A13">
        <w:rPr>
          <w:b/>
        </w:rPr>
        <w:t xml:space="preserve"> </w:t>
      </w:r>
      <w:r w:rsidRPr="0056645D">
        <w:t>особенные</w:t>
      </w:r>
      <w:r w:rsidR="00C50A13">
        <w:rPr>
          <w:b/>
        </w:rPr>
        <w:t xml:space="preserve"> </w:t>
      </w:r>
      <w:r w:rsidRPr="0056645D">
        <w:t>черты</w:t>
      </w:r>
      <w:r w:rsidR="00C50A13">
        <w:rPr>
          <w:b/>
        </w:rPr>
        <w:t xml:space="preserve"> </w:t>
      </w:r>
      <w:r w:rsidRPr="0056645D">
        <w:t>при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встрече</w:t>
      </w:r>
      <w:r w:rsidR="00C50A13">
        <w:rPr>
          <w:b/>
        </w:rPr>
        <w:t xml:space="preserve"> </w:t>
      </w:r>
      <w:r w:rsidRPr="0056645D">
        <w:t>с</w:t>
      </w:r>
      <w:r w:rsidR="00C50A13">
        <w:rPr>
          <w:b/>
        </w:rPr>
        <w:t xml:space="preserve"> </w:t>
      </w:r>
      <w:r w:rsidRPr="0056645D">
        <w:t>властью.</w:t>
      </w:r>
      <w:r w:rsidR="00C50A13">
        <w:rPr>
          <w:b/>
        </w:rPr>
        <w:t xml:space="preserve"> </w:t>
      </w:r>
      <w:bookmarkStart w:id="8" w:name="OLE_LINK22"/>
      <w:bookmarkStart w:id="9" w:name="OLE_LINK23"/>
      <w:r w:rsidRPr="0056645D">
        <w:t>Психологические</w:t>
      </w:r>
      <w:r w:rsidR="00C50A13">
        <w:rPr>
          <w:b/>
          <w:spacing w:val="1"/>
        </w:rPr>
        <w:t xml:space="preserve"> </w:t>
      </w:r>
      <w:r w:rsidRPr="0056645D">
        <w:t>качества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человека</w:t>
      </w:r>
      <w:r w:rsidR="00C50A13">
        <w:rPr>
          <w:b/>
        </w:rPr>
        <w:t xml:space="preserve"> </w:t>
      </w:r>
      <w:r w:rsidRPr="0056645D">
        <w:t>трансформируются,</w:t>
      </w:r>
      <w:r w:rsidR="00C50A13">
        <w:rPr>
          <w:b/>
        </w:rPr>
        <w:t xml:space="preserve"> </w:t>
      </w:r>
      <w:r w:rsidRPr="0056645D">
        <w:t>когда</w:t>
      </w:r>
      <w:r w:rsidR="00C50A13">
        <w:rPr>
          <w:b/>
        </w:rPr>
        <w:t xml:space="preserve"> </w:t>
      </w:r>
      <w:r w:rsidRPr="0056645D">
        <w:t>он</w:t>
      </w:r>
      <w:r w:rsidR="00C50A13">
        <w:rPr>
          <w:b/>
        </w:rPr>
        <w:t xml:space="preserve"> </w:t>
      </w:r>
      <w:r w:rsidRPr="0056645D">
        <w:t>оказывается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различных</w:t>
      </w:r>
      <w:r w:rsidR="00C50A13">
        <w:rPr>
          <w:b/>
          <w:spacing w:val="1"/>
        </w:rPr>
        <w:t xml:space="preserve"> </w:t>
      </w:r>
      <w:r w:rsidRPr="0056645D">
        <w:t>политических</w:t>
      </w:r>
      <w:r w:rsidR="00C50A13">
        <w:rPr>
          <w:b/>
        </w:rPr>
        <w:t xml:space="preserve"> </w:t>
      </w:r>
      <w:r w:rsidRPr="0056645D">
        <w:t>средах.</w:t>
      </w:r>
      <w:r w:rsidR="00C50A13">
        <w:rPr>
          <w:b/>
        </w:rPr>
        <w:t xml:space="preserve"> </w:t>
      </w:r>
      <w:r w:rsidRPr="0056645D">
        <w:t>Под</w:t>
      </w:r>
      <w:r w:rsidR="00C50A13">
        <w:rPr>
          <w:b/>
        </w:rPr>
        <w:t xml:space="preserve"> </w:t>
      </w:r>
      <w:r w:rsidRPr="0056645D">
        <w:t>политической</w:t>
      </w:r>
      <w:r w:rsidR="00C50A13">
        <w:rPr>
          <w:b/>
        </w:rPr>
        <w:t xml:space="preserve"> </w:t>
      </w:r>
      <w:r w:rsidRPr="0056645D">
        <w:t>средой</w:t>
      </w:r>
      <w:r w:rsidR="00C50A13">
        <w:rPr>
          <w:b/>
        </w:rPr>
        <w:t xml:space="preserve"> </w:t>
      </w:r>
      <w:r w:rsidRPr="00BF5ADC">
        <w:rPr>
          <w:b/>
          <w:bCs/>
          <w:i/>
          <w:iCs/>
        </w:rPr>
        <w:t>понимаются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массовидные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политические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явления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типа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толпы,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митинга,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парламента,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коллектива,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армии,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партии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и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т.</w:t>
      </w:r>
      <w:r w:rsidR="00BF5ADC">
        <w:rPr>
          <w:b/>
          <w:bCs/>
          <w:i/>
          <w:iCs/>
        </w:rPr>
        <w:t> </w:t>
      </w:r>
      <w:r w:rsidRPr="00BF5ADC">
        <w:rPr>
          <w:b/>
          <w:bCs/>
          <w:i/>
          <w:iCs/>
        </w:rPr>
        <w:t>д.</w:t>
      </w:r>
      <w:r w:rsidR="00C50A13">
        <w:rPr>
          <w:b/>
          <w:spacing w:val="1"/>
        </w:rPr>
        <w:t xml:space="preserve"> </w:t>
      </w:r>
      <w:r w:rsidRPr="00464DBD">
        <w:t>Когда</w:t>
      </w:r>
      <w:r w:rsidR="00C50A13">
        <w:rPr>
          <w:b/>
          <w:spacing w:val="1"/>
        </w:rPr>
        <w:t xml:space="preserve"> </w:t>
      </w:r>
      <w:r w:rsidRPr="00464DBD">
        <w:t>политический</w:t>
      </w:r>
      <w:r w:rsidR="00C50A13">
        <w:rPr>
          <w:b/>
        </w:rPr>
        <w:t xml:space="preserve"> </w:t>
      </w:r>
      <w:r w:rsidRPr="00464DBD">
        <w:t>человек</w:t>
      </w:r>
      <w:r w:rsidR="00C50A13">
        <w:rPr>
          <w:b/>
        </w:rPr>
        <w:t xml:space="preserve"> </w:t>
      </w:r>
      <w:r w:rsidRPr="00464DBD">
        <w:t>находится</w:t>
      </w:r>
      <w:r w:rsidR="00C50A13">
        <w:rPr>
          <w:b/>
        </w:rPr>
        <w:t xml:space="preserve"> </w:t>
      </w:r>
      <w:r w:rsidRPr="00464DBD">
        <w:t>в</w:t>
      </w:r>
      <w:r w:rsidR="00C50A13">
        <w:rPr>
          <w:b/>
        </w:rPr>
        <w:t xml:space="preserve"> </w:t>
      </w:r>
      <w:r w:rsidRPr="00464DBD">
        <w:t>семье,</w:t>
      </w:r>
      <w:r w:rsidR="00C50A13">
        <w:rPr>
          <w:b/>
        </w:rPr>
        <w:t xml:space="preserve"> </w:t>
      </w:r>
      <w:r w:rsidRPr="00464DBD">
        <w:t>а</w:t>
      </w:r>
      <w:r w:rsidR="00C50A13">
        <w:rPr>
          <w:b/>
        </w:rPr>
        <w:t xml:space="preserve"> </w:t>
      </w:r>
      <w:r w:rsidRPr="00464DBD">
        <w:t>через</w:t>
      </w:r>
      <w:r w:rsidR="00C50A13">
        <w:rPr>
          <w:b/>
        </w:rPr>
        <w:t xml:space="preserve"> </w:t>
      </w:r>
      <w:r w:rsidRPr="00464DBD">
        <w:t>час</w:t>
      </w:r>
      <w:r w:rsidR="00C50A13">
        <w:rPr>
          <w:b/>
        </w:rPr>
        <w:t xml:space="preserve"> </w:t>
      </w:r>
      <w:r w:rsidRPr="00464DBD">
        <w:t>попадает</w:t>
      </w:r>
      <w:r w:rsidR="00C50A13">
        <w:rPr>
          <w:b/>
        </w:rPr>
        <w:t xml:space="preserve"> </w:t>
      </w:r>
      <w:r w:rsidRPr="00464DBD">
        <w:t>в</w:t>
      </w:r>
      <w:r w:rsidR="00C50A13">
        <w:rPr>
          <w:b/>
        </w:rPr>
        <w:t xml:space="preserve"> </w:t>
      </w:r>
      <w:r w:rsidRPr="00464DBD">
        <w:t>толпу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улице,</w:t>
      </w:r>
      <w:r w:rsidR="00C50A13">
        <w:rPr>
          <w:b/>
        </w:rPr>
        <w:t xml:space="preserve"> </w:t>
      </w:r>
      <w:r w:rsidRPr="0056645D">
        <w:t>то</w:t>
      </w:r>
      <w:r w:rsidR="00C50A13">
        <w:rPr>
          <w:b/>
        </w:rPr>
        <w:t xml:space="preserve"> </w:t>
      </w:r>
      <w:r w:rsidRPr="0056645D">
        <w:t>он</w:t>
      </w:r>
      <w:r w:rsidR="00C50A13">
        <w:rPr>
          <w:b/>
          <w:spacing w:val="1"/>
        </w:rPr>
        <w:t xml:space="preserve"> </w:t>
      </w:r>
      <w:r w:rsidRPr="0056645D">
        <w:lastRenderedPageBreak/>
        <w:t>обнаруживает</w:t>
      </w:r>
      <w:r w:rsidR="00C50A13">
        <w:rPr>
          <w:b/>
          <w:spacing w:val="1"/>
        </w:rPr>
        <w:t xml:space="preserve"> </w:t>
      </w:r>
      <w:r w:rsidRPr="00BF5ADC">
        <w:rPr>
          <w:rStyle w:val="--0"/>
        </w:rPr>
        <w:t>совершенно</w:t>
      </w:r>
      <w:r w:rsidR="00C50A13" w:rsidRPr="00BF5ADC">
        <w:rPr>
          <w:rStyle w:val="--0"/>
        </w:rPr>
        <w:t xml:space="preserve"> </w:t>
      </w:r>
      <w:r w:rsidRPr="00BF5ADC">
        <w:rPr>
          <w:rStyle w:val="--"/>
        </w:rPr>
        <w:t>разные</w:t>
      </w:r>
      <w:r w:rsidR="00C50A13" w:rsidRPr="00BF5ADC">
        <w:rPr>
          <w:rStyle w:val="--0"/>
        </w:rPr>
        <w:t xml:space="preserve"> </w:t>
      </w:r>
      <w:r w:rsidRPr="00BF5ADC">
        <w:rPr>
          <w:rStyle w:val="--0"/>
        </w:rPr>
        <w:t>чувства</w:t>
      </w:r>
      <w:r w:rsidRPr="00BF5ADC">
        <w:t>,</w:t>
      </w:r>
      <w:r w:rsidR="00C50A13" w:rsidRPr="00BF5ADC">
        <w:t xml:space="preserve"> </w:t>
      </w:r>
      <w:r w:rsidRPr="0056645D">
        <w:t>мышление,</w:t>
      </w:r>
      <w:r w:rsidR="00C50A13">
        <w:rPr>
          <w:b/>
          <w:spacing w:val="1"/>
        </w:rPr>
        <w:t xml:space="preserve"> </w:t>
      </w:r>
      <w:r w:rsidRPr="0056645D">
        <w:t>речь</w:t>
      </w:r>
      <w:r w:rsidR="00C50A13">
        <w:rPr>
          <w:b/>
          <w:spacing w:val="1"/>
        </w:rPr>
        <w:t xml:space="preserve"> </w:t>
      </w:r>
      <w:r w:rsidRPr="0056645D">
        <w:t>поступки,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целом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-57"/>
        </w:rPr>
        <w:t xml:space="preserve"> </w:t>
      </w:r>
      <w:r w:rsidRPr="0056645D">
        <w:t>политическое</w:t>
      </w:r>
      <w:r w:rsidR="00C50A13">
        <w:rPr>
          <w:b/>
          <w:spacing w:val="-2"/>
        </w:rPr>
        <w:t xml:space="preserve"> </w:t>
      </w:r>
      <w:r w:rsidRPr="0056645D">
        <w:t>поведение,</w:t>
      </w:r>
      <w:r w:rsidR="00C50A13">
        <w:rPr>
          <w:b/>
        </w:rPr>
        <w:t xml:space="preserve"> </w:t>
      </w:r>
      <w:r w:rsidRPr="0056645D">
        <w:t>соответствующее</w:t>
      </w:r>
      <w:r w:rsidR="00C50A13">
        <w:rPr>
          <w:b/>
          <w:spacing w:val="-2"/>
        </w:rPr>
        <w:t xml:space="preserve"> </w:t>
      </w:r>
      <w:r w:rsidRPr="0056645D">
        <w:t>среде,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-1"/>
        </w:rPr>
        <w:t xml:space="preserve"> </w:t>
      </w:r>
      <w:r w:rsidRPr="0056645D">
        <w:t>которой</w:t>
      </w:r>
      <w:r w:rsidR="00C50A13">
        <w:rPr>
          <w:b/>
          <w:spacing w:val="-1"/>
        </w:rPr>
        <w:t xml:space="preserve"> </w:t>
      </w:r>
      <w:r w:rsidRPr="0056645D">
        <w:t>он</w:t>
      </w:r>
      <w:r w:rsidR="00C50A13">
        <w:rPr>
          <w:b/>
          <w:spacing w:val="-2"/>
        </w:rPr>
        <w:t xml:space="preserve"> </w:t>
      </w:r>
      <w:proofErr w:type="spellStart"/>
      <w:r w:rsidRPr="0056645D">
        <w:t>находиься</w:t>
      </w:r>
      <w:proofErr w:type="spellEnd"/>
      <w:r w:rsidRPr="0056645D">
        <w:t>.</w:t>
      </w:r>
      <w:r w:rsidR="00C50A13">
        <w:rPr>
          <w:b/>
        </w:rPr>
        <w:t xml:space="preserve"> </w:t>
      </w:r>
      <w:bookmarkEnd w:id="8"/>
      <w:bookmarkEnd w:id="9"/>
      <w:r w:rsidRPr="0056645D">
        <w:t>За</w:t>
      </w:r>
      <w:r w:rsidR="00C50A13">
        <w:rPr>
          <w:b/>
        </w:rPr>
        <w:t xml:space="preserve"> </w:t>
      </w:r>
      <w:r w:rsidRPr="0056645D">
        <w:t>основу</w:t>
      </w:r>
      <w:r w:rsidR="00C50A13">
        <w:rPr>
          <w:b/>
        </w:rPr>
        <w:t xml:space="preserve"> </w:t>
      </w:r>
      <w:r w:rsidRPr="0056645D">
        <w:t>концепции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человека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поведения</w:t>
      </w:r>
      <w:r w:rsidR="00C50A13">
        <w:rPr>
          <w:b/>
        </w:rPr>
        <w:t xml:space="preserve"> </w:t>
      </w:r>
      <w:r w:rsidRPr="0056645D">
        <w:t>взято</w:t>
      </w:r>
      <w:r w:rsidR="00C50A13">
        <w:rPr>
          <w:b/>
        </w:rPr>
        <w:t xml:space="preserve"> </w:t>
      </w:r>
      <w:r>
        <w:t>(если</w:t>
      </w:r>
      <w:r w:rsidR="00C50A13">
        <w:rPr>
          <w:b/>
        </w:rPr>
        <w:t xml:space="preserve"> </w:t>
      </w:r>
      <w:r>
        <w:t>быть</w:t>
      </w:r>
      <w:r w:rsidR="00C50A13">
        <w:rPr>
          <w:b/>
        </w:rPr>
        <w:t xml:space="preserve"> </w:t>
      </w:r>
      <w:r>
        <w:t>точнее</w:t>
      </w:r>
      <w:r w:rsidR="00C50A13">
        <w:rPr>
          <w:b/>
        </w:rPr>
        <w:t xml:space="preserve"> </w:t>
      </w:r>
      <w:r>
        <w:t>–</w:t>
      </w:r>
      <w:r w:rsidR="00C50A13">
        <w:rPr>
          <w:b/>
        </w:rPr>
        <w:t xml:space="preserve"> </w:t>
      </w:r>
      <w:r>
        <w:t>дано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рамках</w:t>
      </w:r>
      <w:r w:rsidR="00C50A13">
        <w:rPr>
          <w:b/>
        </w:rPr>
        <w:t xml:space="preserve"> </w:t>
      </w:r>
      <w:r>
        <w:t>Новой</w:t>
      </w:r>
      <w:r w:rsidR="00C50A13">
        <w:rPr>
          <w:b/>
        </w:rPr>
        <w:t xml:space="preserve"> </w:t>
      </w:r>
      <w:r>
        <w:t>Системы</w:t>
      </w:r>
      <w:r w:rsidR="00C50A13">
        <w:rPr>
          <w:b/>
        </w:rPr>
        <w:t xml:space="preserve"> </w:t>
      </w:r>
      <w:r>
        <w:t>Управления)</w:t>
      </w:r>
      <w:r w:rsidR="00C50A13">
        <w:rPr>
          <w:b/>
        </w:rPr>
        <w:t xml:space="preserve"> </w:t>
      </w:r>
      <w:r>
        <w:t>–</w:t>
      </w:r>
      <w:r w:rsidR="00C50A13">
        <w:rPr>
          <w:b/>
          <w:spacing w:val="1"/>
        </w:rPr>
        <w:t xml:space="preserve"> </w:t>
      </w:r>
      <w:r w:rsidRPr="00BF5ADC">
        <w:rPr>
          <w:rStyle w:val="--0"/>
        </w:rPr>
        <w:t>системное</w:t>
      </w:r>
      <w:r w:rsidR="00C50A13">
        <w:rPr>
          <w:rStyle w:val="--"/>
          <w:b w:val="0"/>
          <w:bCs/>
          <w:sz w:val="24"/>
        </w:rPr>
        <w:t xml:space="preserve"> </w:t>
      </w:r>
      <w:r w:rsidRPr="00BF5ADC">
        <w:rPr>
          <w:rStyle w:val="--"/>
        </w:rPr>
        <w:t>описание</w:t>
      </w:r>
      <w:r w:rsidR="00C50A13">
        <w:rPr>
          <w:b/>
        </w:rPr>
        <w:t xml:space="preserve"> </w:t>
      </w:r>
      <w:r w:rsidRPr="0056645D">
        <w:t>психологии</w:t>
      </w:r>
      <w:r w:rsidR="00C50A13">
        <w:rPr>
          <w:b/>
        </w:rPr>
        <w:t xml:space="preserve"> </w:t>
      </w:r>
      <w:r>
        <w:t>(в</w:t>
      </w:r>
      <w:r w:rsidR="00C50A13">
        <w:rPr>
          <w:b/>
        </w:rPr>
        <w:t xml:space="preserve"> </w:t>
      </w:r>
      <w:r>
        <w:t>полном</w:t>
      </w:r>
      <w:r w:rsidR="00C50A13">
        <w:rPr>
          <w:b/>
        </w:rPr>
        <w:t xml:space="preserve"> </w:t>
      </w:r>
      <w:r>
        <w:t>объёме</w:t>
      </w:r>
      <w:r w:rsidR="00C50A13">
        <w:rPr>
          <w:b/>
        </w:rPr>
        <w:t xml:space="preserve"> </w:t>
      </w:r>
      <w:r>
        <w:t>понимания</w:t>
      </w:r>
      <w:r w:rsidR="00C50A13">
        <w:rPr>
          <w:b/>
        </w:rPr>
        <w:t xml:space="preserve"> </w:t>
      </w:r>
      <w:r>
        <w:t>этого</w:t>
      </w:r>
      <w:r w:rsidR="00C50A13">
        <w:rPr>
          <w:b/>
        </w:rPr>
        <w:t xml:space="preserve"> </w:t>
      </w:r>
      <w:r>
        <w:t>термина)</w:t>
      </w:r>
      <w:r w:rsidR="00C50A13">
        <w:rPr>
          <w:b/>
        </w:rPr>
        <w:t xml:space="preserve"> </w:t>
      </w:r>
      <w:r w:rsidRPr="0056645D">
        <w:t>Человека</w:t>
      </w:r>
      <w:r>
        <w:t>.</w:t>
      </w:r>
      <w:r w:rsidR="00C50A13">
        <w:rPr>
          <w:b/>
        </w:rPr>
        <w:t xml:space="preserve"> </w:t>
      </w:r>
      <w:r>
        <w:t>Чем</w:t>
      </w:r>
      <w:r w:rsidR="00C50A13">
        <w:rPr>
          <w:b/>
        </w:rPr>
        <w:t xml:space="preserve"> </w:t>
      </w:r>
      <w:r>
        <w:t>это</w:t>
      </w:r>
      <w:r w:rsidR="00C50A13">
        <w:rPr>
          <w:b/>
        </w:rPr>
        <w:t xml:space="preserve"> </w:t>
      </w:r>
      <w:r>
        <w:t>ценно</w:t>
      </w:r>
      <w:r w:rsidR="00C50A13">
        <w:rPr>
          <w:b/>
        </w:rPr>
        <w:t xml:space="preserve"> </w:t>
      </w:r>
      <w:r>
        <w:t>для</w:t>
      </w:r>
      <w:r w:rsidR="00C50A13">
        <w:rPr>
          <w:b/>
        </w:rPr>
        <w:t xml:space="preserve"> </w:t>
      </w:r>
      <w:r>
        <w:t>нас?</w:t>
      </w:r>
      <w:r w:rsidR="00C50A13">
        <w:rPr>
          <w:b/>
        </w:rPr>
        <w:t xml:space="preserve"> </w:t>
      </w:r>
      <w:r>
        <w:t>Тем</w:t>
      </w:r>
      <w:r w:rsidR="00BF5ADC">
        <w:t>,</w:t>
      </w:r>
      <w:r w:rsidR="00C50A13">
        <w:rPr>
          <w:b/>
        </w:rPr>
        <w:t xml:space="preserve"> </w:t>
      </w:r>
      <w:r>
        <w:t>что</w:t>
      </w:r>
      <w:r w:rsidR="00C50A13">
        <w:rPr>
          <w:b/>
        </w:rPr>
        <w:t xml:space="preserve"> </w:t>
      </w:r>
      <w:r w:rsidRPr="0056645D">
        <w:t>система</w:t>
      </w:r>
      <w:r w:rsidR="00C50A13">
        <w:rPr>
          <w:b/>
          <w:spacing w:val="1"/>
        </w:rPr>
        <w:t xml:space="preserve"> </w:t>
      </w:r>
      <w:r w:rsidRPr="0056645D">
        <w:t>психики</w:t>
      </w:r>
      <w:r w:rsidR="00C50A13">
        <w:rPr>
          <w:b/>
          <w:spacing w:val="1"/>
        </w:rPr>
        <w:t xml:space="preserve"> </w:t>
      </w:r>
      <w:r w:rsidRPr="0056645D">
        <w:t>человека</w:t>
      </w:r>
      <w:r w:rsidR="00BF5ADC">
        <w:t>,</w:t>
      </w:r>
      <w:r w:rsidR="00C50A13">
        <w:rPr>
          <w:b/>
        </w:rPr>
        <w:t xml:space="preserve"> </w:t>
      </w:r>
      <w:r w:rsidR="00BF5ADC">
        <w:t>а</w:t>
      </w:r>
      <w:r w:rsidR="00C50A13">
        <w:rPr>
          <w:b/>
        </w:rPr>
        <w:t xml:space="preserve"> </w:t>
      </w:r>
      <w:r>
        <w:t>если</w:t>
      </w:r>
      <w:r w:rsidR="00C50A13">
        <w:rPr>
          <w:b/>
        </w:rPr>
        <w:t xml:space="preserve"> </w:t>
      </w:r>
      <w:r>
        <w:t>быть</w:t>
      </w:r>
      <w:r w:rsidR="00C50A13">
        <w:rPr>
          <w:b/>
        </w:rPr>
        <w:t xml:space="preserve"> </w:t>
      </w:r>
      <w:r>
        <w:t>точным</w:t>
      </w:r>
      <w:r w:rsidR="00BF5ADC">
        <w:t xml:space="preserve"> </w:t>
      </w:r>
      <w:r>
        <w:t>–</w:t>
      </w:r>
      <w:r w:rsidR="00BF5ADC">
        <w:t xml:space="preserve"> </w:t>
      </w:r>
      <w:r>
        <w:t>система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построении</w:t>
      </w:r>
      <w:r w:rsidR="00C50A13">
        <w:rPr>
          <w:b/>
        </w:rPr>
        <w:t xml:space="preserve"> </w:t>
      </w:r>
      <w:r>
        <w:t>конкретного</w:t>
      </w:r>
      <w:r w:rsidR="00C50A13">
        <w:rPr>
          <w:b/>
        </w:rPr>
        <w:t xml:space="preserve"> </w:t>
      </w:r>
      <w:r>
        <w:t>генотипа</w:t>
      </w:r>
      <w:r w:rsidR="00C50A13">
        <w:rPr>
          <w:b/>
        </w:rPr>
        <w:t xml:space="preserve"> </w:t>
      </w:r>
      <w:r>
        <w:t>Мозга</w:t>
      </w:r>
      <w:r w:rsidR="00BF5ADC">
        <w:t xml:space="preserve"> – </w:t>
      </w:r>
      <w:r w:rsidRPr="00BF5ADC">
        <w:rPr>
          <w:b/>
          <w:bCs/>
          <w:i/>
          <w:iCs/>
        </w:rPr>
        <w:t>имеет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16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психологических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качеств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(элементов</w:t>
      </w:r>
      <w:r w:rsidR="00C50A13" w:rsidRPr="00BF5ADC">
        <w:rPr>
          <w:b/>
          <w:bCs/>
          <w:i/>
          <w:iCs/>
        </w:rPr>
        <w:t xml:space="preserve"> </w:t>
      </w:r>
      <w:r w:rsidRPr="00BF5ADC">
        <w:rPr>
          <w:b/>
          <w:bCs/>
          <w:i/>
          <w:iCs/>
        </w:rPr>
        <w:t>системы)</w:t>
      </w:r>
      <w:r w:rsidRPr="0056645D">
        <w:t>,</w:t>
      </w:r>
      <w:r w:rsidR="00C50A13">
        <w:rPr>
          <w:b/>
          <w:spacing w:val="1"/>
        </w:rPr>
        <w:t xml:space="preserve"> </w:t>
      </w:r>
      <w:r w:rsidRPr="0056645D">
        <w:t>распредел</w:t>
      </w:r>
      <w:r w:rsidR="00BF5ADC">
        <w:t>ё</w:t>
      </w:r>
      <w:r w:rsidRPr="0056645D">
        <w:t>нных</w:t>
      </w:r>
      <w:r w:rsidR="00C50A13">
        <w:rPr>
          <w:b/>
          <w:spacing w:val="1"/>
        </w:rPr>
        <w:t xml:space="preserve"> </w:t>
      </w:r>
      <w:r w:rsidRPr="0056645D">
        <w:t>между</w:t>
      </w:r>
      <w:r w:rsidR="00C50A13">
        <w:rPr>
          <w:b/>
          <w:spacing w:val="1"/>
        </w:rPr>
        <w:t xml:space="preserve"> </w:t>
      </w:r>
      <w:r w:rsidRPr="0056645D">
        <w:t>четырьмя</w:t>
      </w:r>
      <w:r w:rsidR="00C50A13">
        <w:rPr>
          <w:b/>
          <w:spacing w:val="1"/>
        </w:rPr>
        <w:t xml:space="preserve"> </w:t>
      </w:r>
      <w:r w:rsidRPr="0056645D">
        <w:t>подструктурами</w:t>
      </w:r>
      <w:r w:rsidR="00C50A13">
        <w:rPr>
          <w:b/>
          <w:spacing w:val="1"/>
        </w:rPr>
        <w:t xml:space="preserve"> </w:t>
      </w:r>
      <w:r w:rsidRPr="0056645D">
        <w:t>его</w:t>
      </w:r>
      <w:r w:rsidR="00C50A13">
        <w:rPr>
          <w:b/>
          <w:spacing w:val="1"/>
        </w:rPr>
        <w:t xml:space="preserve"> </w:t>
      </w:r>
      <w:r w:rsidRPr="0056645D">
        <w:t>психики:</w:t>
      </w:r>
      <w:r w:rsidR="00C50A13">
        <w:rPr>
          <w:b/>
          <w:spacing w:val="1"/>
        </w:rPr>
        <w:t xml:space="preserve"> </w:t>
      </w:r>
    </w:p>
    <w:p w14:paraId="10FB3D59" w14:textId="116D4026" w:rsidR="00BF5ADC" w:rsidRDefault="00BF13C9" w:rsidP="00485465">
      <w:pPr>
        <w:pStyle w:val="a1"/>
        <w:numPr>
          <w:ilvl w:val="0"/>
          <w:numId w:val="20"/>
        </w:numPr>
      </w:pPr>
      <w:r w:rsidRPr="00BF5ADC">
        <w:rPr>
          <w:b/>
          <w:bCs/>
          <w:i/>
          <w:iCs/>
        </w:rPr>
        <w:t>Индивидом</w:t>
      </w:r>
      <w:r w:rsidR="00C50A13">
        <w:rPr>
          <w:b/>
          <w:spacing w:val="1"/>
        </w:rPr>
        <w:t xml:space="preserve"> </w:t>
      </w:r>
      <w:r w:rsidRPr="0056645D">
        <w:t>(пол,</w:t>
      </w:r>
      <w:r w:rsidR="00C50A13">
        <w:rPr>
          <w:b/>
          <w:spacing w:val="1"/>
        </w:rPr>
        <w:t xml:space="preserve"> </w:t>
      </w:r>
      <w:r w:rsidRPr="0056645D">
        <w:t>возраст,</w:t>
      </w:r>
      <w:r w:rsidR="00C50A13">
        <w:rPr>
          <w:b/>
        </w:rPr>
        <w:t xml:space="preserve"> </w:t>
      </w:r>
      <w:r w:rsidRPr="0056645D">
        <w:t>свойства</w:t>
      </w:r>
      <w:r w:rsidR="00C50A13">
        <w:rPr>
          <w:b/>
        </w:rPr>
        <w:t xml:space="preserve"> </w:t>
      </w:r>
      <w:r w:rsidRPr="0056645D">
        <w:t>нервной</w:t>
      </w:r>
      <w:r w:rsidR="00C50A13">
        <w:rPr>
          <w:b/>
        </w:rPr>
        <w:t xml:space="preserve"> </w:t>
      </w:r>
      <w:r w:rsidRPr="0056645D">
        <w:t>системы,</w:t>
      </w:r>
      <w:r w:rsidR="00C50A13">
        <w:rPr>
          <w:b/>
        </w:rPr>
        <w:t xml:space="preserve"> </w:t>
      </w:r>
      <w:r w:rsidRPr="0056645D">
        <w:t>конституция)</w:t>
      </w:r>
      <w:r w:rsidR="00BF5ADC">
        <w:t>.</w:t>
      </w:r>
    </w:p>
    <w:p w14:paraId="0F4381D6" w14:textId="77777777" w:rsidR="00BF5ADC" w:rsidRPr="00BF5ADC" w:rsidRDefault="00BF13C9" w:rsidP="00485465">
      <w:pPr>
        <w:pStyle w:val="a1"/>
        <w:numPr>
          <w:ilvl w:val="0"/>
          <w:numId w:val="20"/>
        </w:numPr>
      </w:pPr>
      <w:r w:rsidRPr="00BF5ADC">
        <w:rPr>
          <w:b/>
          <w:bCs/>
          <w:i/>
          <w:iCs/>
        </w:rPr>
        <w:t>Субъектом</w:t>
      </w:r>
      <w:r w:rsidR="00C50A13">
        <w:rPr>
          <w:b/>
        </w:rPr>
        <w:t xml:space="preserve"> </w:t>
      </w:r>
      <w:r w:rsidRPr="0056645D">
        <w:t>(воля,</w:t>
      </w:r>
      <w:r w:rsidR="00C50A13">
        <w:rPr>
          <w:b/>
        </w:rPr>
        <w:t xml:space="preserve"> </w:t>
      </w:r>
      <w:r w:rsidRPr="0056645D">
        <w:t>мышление,</w:t>
      </w:r>
      <w:r w:rsidR="00C50A13">
        <w:rPr>
          <w:b/>
        </w:rPr>
        <w:t xml:space="preserve"> </w:t>
      </w:r>
      <w:r w:rsidRPr="0056645D">
        <w:t>аффект,</w:t>
      </w:r>
      <w:r w:rsidR="00C50A13">
        <w:rPr>
          <w:b/>
          <w:spacing w:val="-57"/>
        </w:rPr>
        <w:t xml:space="preserve"> </w:t>
      </w:r>
      <w:r w:rsidRPr="0056645D">
        <w:t>перцепция)</w:t>
      </w:r>
      <w:r w:rsidR="00BF5ADC">
        <w:t>.</w:t>
      </w:r>
      <w:r w:rsidR="00C50A13">
        <w:rPr>
          <w:b/>
          <w:spacing w:val="1"/>
        </w:rPr>
        <w:t xml:space="preserve"> </w:t>
      </w:r>
    </w:p>
    <w:p w14:paraId="66DB29FF" w14:textId="77777777" w:rsidR="00BF5ADC" w:rsidRPr="00BF5ADC" w:rsidRDefault="00BF13C9" w:rsidP="00485465">
      <w:pPr>
        <w:pStyle w:val="a1"/>
        <w:numPr>
          <w:ilvl w:val="0"/>
          <w:numId w:val="20"/>
        </w:numPr>
      </w:pPr>
      <w:r w:rsidRPr="00BF5ADC">
        <w:rPr>
          <w:b/>
          <w:bCs/>
          <w:i/>
          <w:iCs/>
        </w:rPr>
        <w:t>Личностью</w:t>
      </w:r>
      <w:r w:rsidR="00C50A13">
        <w:rPr>
          <w:b/>
          <w:spacing w:val="1"/>
        </w:rPr>
        <w:t xml:space="preserve"> </w:t>
      </w:r>
      <w:r w:rsidRPr="0056645D">
        <w:t>(темперамент,</w:t>
      </w:r>
      <w:r w:rsidR="00C50A13">
        <w:rPr>
          <w:b/>
          <w:spacing w:val="1"/>
        </w:rPr>
        <w:t xml:space="preserve"> </w:t>
      </w:r>
      <w:r w:rsidRPr="0056645D">
        <w:t>характер,</w:t>
      </w:r>
      <w:r w:rsidR="00C50A13">
        <w:rPr>
          <w:b/>
          <w:spacing w:val="1"/>
        </w:rPr>
        <w:t xml:space="preserve"> </w:t>
      </w:r>
      <w:r w:rsidRPr="0056645D">
        <w:t>направленность,</w:t>
      </w:r>
      <w:r w:rsidR="00C50A13">
        <w:rPr>
          <w:b/>
          <w:spacing w:val="1"/>
        </w:rPr>
        <w:t xml:space="preserve"> </w:t>
      </w:r>
      <w:r w:rsidRPr="0056645D">
        <w:t>способности)</w:t>
      </w:r>
      <w:r w:rsidR="00BF5ADC">
        <w:t>.</w:t>
      </w:r>
      <w:r w:rsidR="00C50A13">
        <w:rPr>
          <w:b/>
          <w:spacing w:val="1"/>
        </w:rPr>
        <w:t xml:space="preserve"> </w:t>
      </w:r>
    </w:p>
    <w:p w14:paraId="1ADEDB3B" w14:textId="77777777" w:rsidR="00BF5ADC" w:rsidRPr="00BF5ADC" w:rsidRDefault="00BF13C9" w:rsidP="00485465">
      <w:pPr>
        <w:pStyle w:val="a1"/>
        <w:numPr>
          <w:ilvl w:val="0"/>
          <w:numId w:val="20"/>
        </w:numPr>
      </w:pPr>
      <w:r w:rsidRPr="00BF5ADC">
        <w:rPr>
          <w:b/>
          <w:bCs/>
          <w:i/>
          <w:iCs/>
        </w:rPr>
        <w:t>Индивидуальностью</w:t>
      </w:r>
      <w:r w:rsidR="00C50A13">
        <w:rPr>
          <w:b/>
          <w:spacing w:val="1"/>
        </w:rPr>
        <w:t xml:space="preserve"> </w:t>
      </w:r>
      <w:r w:rsidRPr="0056645D">
        <w:t>(индивидуальная</w:t>
      </w:r>
      <w:r w:rsidR="00C50A13">
        <w:rPr>
          <w:b/>
          <w:spacing w:val="1"/>
        </w:rPr>
        <w:t xml:space="preserve"> </w:t>
      </w:r>
      <w:r w:rsidRPr="0056645D">
        <w:t>история,</w:t>
      </w:r>
      <w:r w:rsidR="00C50A13">
        <w:rPr>
          <w:b/>
          <w:spacing w:val="1"/>
        </w:rPr>
        <w:t xml:space="preserve"> </w:t>
      </w:r>
      <w:proofErr w:type="gramStart"/>
      <w:r w:rsidRPr="0056645D">
        <w:t>индивидуальные</w:t>
      </w:r>
      <w:r w:rsidR="00C50A13">
        <w:rPr>
          <w:b/>
          <w:spacing w:val="1"/>
        </w:rPr>
        <w:t xml:space="preserve"> </w:t>
      </w:r>
      <w:r w:rsidRPr="0056645D">
        <w:t>особенности</w:t>
      </w:r>
      <w:proofErr w:type="gramEnd"/>
      <w:r w:rsidRPr="0056645D">
        <w:t>,</w:t>
      </w:r>
      <w:r w:rsidR="00C50A13">
        <w:rPr>
          <w:b/>
          <w:spacing w:val="1"/>
        </w:rPr>
        <w:t xml:space="preserve"> </w:t>
      </w:r>
      <w:r w:rsidRPr="0056645D">
        <w:t>опыт,</w:t>
      </w:r>
      <w:r w:rsidR="00C50A13">
        <w:rPr>
          <w:b/>
          <w:spacing w:val="1"/>
        </w:rPr>
        <w:t xml:space="preserve"> </w:t>
      </w:r>
      <w:r w:rsidRPr="0056645D">
        <w:t>продуктивность</w:t>
      </w:r>
      <w:r w:rsidR="00BF5ADC">
        <w:t xml:space="preserve"> –</w:t>
      </w:r>
      <w:r w:rsidR="00BF5ADC">
        <w:rPr>
          <w:b/>
        </w:rPr>
        <w:t xml:space="preserve"> </w:t>
      </w:r>
      <w:r>
        <w:t>собственно</w:t>
      </w:r>
      <w:r w:rsidR="00BF5ADC">
        <w:t>,</w:t>
      </w:r>
      <w:r w:rsidR="00C50A13">
        <w:rPr>
          <w:b/>
        </w:rPr>
        <w:t xml:space="preserve"> </w:t>
      </w:r>
      <w:r>
        <w:t>то,</w:t>
      </w:r>
      <w:r w:rsidR="00C50A13">
        <w:rPr>
          <w:b/>
        </w:rPr>
        <w:t xml:space="preserve"> </w:t>
      </w:r>
      <w:r>
        <w:t>через</w:t>
      </w:r>
      <w:r w:rsidR="00C50A13">
        <w:rPr>
          <w:b/>
        </w:rPr>
        <w:t xml:space="preserve"> </w:t>
      </w:r>
      <w:r>
        <w:t>что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выражается</w:t>
      </w:r>
      <w:r w:rsidR="00C50A13">
        <w:rPr>
          <w:b/>
        </w:rPr>
        <w:t xml:space="preserve"> </w:t>
      </w:r>
      <w:r>
        <w:t>основа</w:t>
      </w:r>
      <w:r w:rsidR="00C50A13">
        <w:rPr>
          <w:b/>
        </w:rPr>
        <w:t xml:space="preserve"> </w:t>
      </w:r>
      <w:r>
        <w:t>генотипа</w:t>
      </w:r>
      <w:r w:rsidRPr="0056645D">
        <w:t>).</w:t>
      </w:r>
      <w:r w:rsidR="00C50A13">
        <w:rPr>
          <w:b/>
          <w:spacing w:val="1"/>
        </w:rPr>
        <w:t xml:space="preserve"> </w:t>
      </w:r>
    </w:p>
    <w:p w14:paraId="50044038" w14:textId="3653FE47" w:rsidR="00BF13C9" w:rsidRPr="00BF5ADC" w:rsidRDefault="00BF13C9" w:rsidP="00BF5ADC">
      <w:r w:rsidRPr="0003333F">
        <w:t>Эти</w:t>
      </w:r>
      <w:r w:rsidR="00C50A13">
        <w:rPr>
          <w:spacing w:val="1"/>
        </w:rPr>
        <w:t xml:space="preserve"> </w:t>
      </w:r>
      <w:r w:rsidRPr="0003333F">
        <w:t>16</w:t>
      </w:r>
      <w:r w:rsidR="00C50A13">
        <w:rPr>
          <w:spacing w:val="1"/>
        </w:rPr>
        <w:t xml:space="preserve"> </w:t>
      </w:r>
      <w:r w:rsidRPr="0003333F">
        <w:t>качеств</w:t>
      </w:r>
      <w:r w:rsidR="00C50A13">
        <w:rPr>
          <w:spacing w:val="1"/>
        </w:rPr>
        <w:t xml:space="preserve"> </w:t>
      </w:r>
      <w:r w:rsidRPr="0003333F">
        <w:t>позволяют</w:t>
      </w:r>
      <w:r w:rsidR="00C50A13">
        <w:rPr>
          <w:spacing w:val="1"/>
        </w:rPr>
        <w:t xml:space="preserve"> </w:t>
      </w:r>
      <w:r w:rsidRPr="0003333F">
        <w:t>полно</w:t>
      </w:r>
      <w:r w:rsidR="00C50A13">
        <w:rPr>
          <w:spacing w:val="1"/>
        </w:rPr>
        <w:t xml:space="preserve"> </w:t>
      </w:r>
      <w:r w:rsidRPr="0003333F">
        <w:t>и</w:t>
      </w:r>
      <w:r w:rsidR="00C50A13">
        <w:rPr>
          <w:spacing w:val="1"/>
        </w:rPr>
        <w:t xml:space="preserve"> </w:t>
      </w:r>
      <w:r w:rsidRPr="0003333F">
        <w:t>системно</w:t>
      </w:r>
      <w:r w:rsidR="00C50A13">
        <w:rPr>
          <w:spacing w:val="1"/>
        </w:rPr>
        <w:t xml:space="preserve"> </w:t>
      </w:r>
      <w:r w:rsidRPr="0003333F">
        <w:t>описывать</w:t>
      </w:r>
      <w:r w:rsidR="00C50A13">
        <w:rPr>
          <w:spacing w:val="1"/>
        </w:rPr>
        <w:t xml:space="preserve"> </w:t>
      </w:r>
      <w:r>
        <w:t>С</w:t>
      </w:r>
      <w:r w:rsidRPr="0003333F">
        <w:t>ущность</w:t>
      </w:r>
      <w:r w:rsidR="00C50A13">
        <w:t xml:space="preserve"> </w:t>
      </w:r>
      <w:r>
        <w:t>(Мозг)</w:t>
      </w:r>
      <w:r w:rsidR="00C50A13">
        <w:rPr>
          <w:spacing w:val="1"/>
        </w:rPr>
        <w:t xml:space="preserve"> </w:t>
      </w:r>
      <w:r w:rsidRPr="0003333F">
        <w:t>человека</w:t>
      </w:r>
      <w:r w:rsidRPr="0056645D">
        <w:t>,</w:t>
      </w:r>
      <w:r w:rsidR="00C50A13">
        <w:rPr>
          <w:b/>
          <w:spacing w:val="1"/>
        </w:rPr>
        <w:t xml:space="preserve"> </w:t>
      </w:r>
      <w:r w:rsidRPr="00BF5ADC">
        <w:rPr>
          <w:rStyle w:val="--0"/>
        </w:rPr>
        <w:t>понимать</w:t>
      </w:r>
      <w:r w:rsidR="00C50A13">
        <w:rPr>
          <w:rStyle w:val="--0"/>
          <w:b w:val="0"/>
          <w:bCs/>
          <w:sz w:val="24"/>
        </w:rPr>
        <w:t xml:space="preserve"> </w:t>
      </w:r>
      <w:r w:rsidRPr="00BF5ADC">
        <w:rPr>
          <w:rStyle w:val="--"/>
        </w:rPr>
        <w:t>закономерности</w:t>
      </w:r>
      <w:r w:rsidR="00C50A13">
        <w:rPr>
          <w:b/>
          <w:spacing w:val="1"/>
        </w:rPr>
        <w:t xml:space="preserve"> </w:t>
      </w:r>
      <w:r w:rsidRPr="0056645D">
        <w:t>его</w:t>
      </w:r>
      <w:r w:rsidR="00C50A13">
        <w:rPr>
          <w:b/>
          <w:spacing w:val="1"/>
        </w:rPr>
        <w:t xml:space="preserve"> </w:t>
      </w:r>
      <w:r w:rsidRPr="0056645D">
        <w:t>жизнедеятельности,</w:t>
      </w:r>
      <w:r w:rsidR="00C50A13">
        <w:rPr>
          <w:b/>
          <w:spacing w:val="1"/>
        </w:rPr>
        <w:t xml:space="preserve"> </w:t>
      </w:r>
      <w:r w:rsidRPr="0056645D">
        <w:t>объяснять</w:t>
      </w:r>
      <w:r w:rsidR="00C50A13">
        <w:rPr>
          <w:b/>
          <w:spacing w:val="1"/>
        </w:rPr>
        <w:t xml:space="preserve"> </w:t>
      </w:r>
      <w:r w:rsidRPr="0056645D">
        <w:t>происхождение</w:t>
      </w:r>
      <w:r w:rsidR="00C50A13">
        <w:rPr>
          <w:b/>
          <w:spacing w:val="-57"/>
        </w:rPr>
        <w:t xml:space="preserve"> </w:t>
      </w:r>
      <w:r w:rsidRPr="0056645D">
        <w:t>феноменов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поведения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т.</w:t>
      </w:r>
      <w:r w:rsidR="00BF5ADC">
        <w:t> </w:t>
      </w:r>
      <w:r w:rsidRPr="0056645D">
        <w:t>п.</w:t>
      </w:r>
      <w:r w:rsidR="00C50A13">
        <w:rPr>
          <w:b/>
        </w:rPr>
        <w:t xml:space="preserve"> </w:t>
      </w:r>
      <w:r w:rsidRPr="0003333F">
        <w:t>Все</w:t>
      </w:r>
      <w:r w:rsidR="00C50A13">
        <w:t xml:space="preserve"> </w:t>
      </w:r>
      <w:r w:rsidRPr="0003333F">
        <w:t>они</w:t>
      </w:r>
      <w:r w:rsidR="00C50A13">
        <w:t xml:space="preserve"> </w:t>
      </w:r>
      <w:r w:rsidRPr="0003333F">
        <w:t>функционируют</w:t>
      </w:r>
      <w:r w:rsidR="00C50A13">
        <w:t xml:space="preserve"> </w:t>
      </w:r>
      <w:r w:rsidRPr="0003333F">
        <w:t>вместе,</w:t>
      </w:r>
      <w:r w:rsidR="00C50A13">
        <w:t xml:space="preserve"> </w:t>
      </w:r>
      <w:r w:rsidRPr="0003333F">
        <w:t>как</w:t>
      </w:r>
      <w:r w:rsidR="00C50A13">
        <w:t xml:space="preserve"> </w:t>
      </w:r>
      <w:r w:rsidRPr="0003333F">
        <w:t>элементы</w:t>
      </w:r>
      <w:r w:rsidR="00C50A13">
        <w:t xml:space="preserve"> </w:t>
      </w:r>
      <w:r w:rsidRPr="0003333F">
        <w:t>одной</w:t>
      </w:r>
      <w:r w:rsidR="00C50A13">
        <w:rPr>
          <w:spacing w:val="1"/>
        </w:rPr>
        <w:t xml:space="preserve"> </w:t>
      </w:r>
      <w:r w:rsidRPr="0003333F">
        <w:t>гармоничной</w:t>
      </w:r>
      <w:r w:rsidR="00C50A13">
        <w:t xml:space="preserve"> </w:t>
      </w:r>
      <w:r w:rsidRPr="0003333F">
        <w:t>системы</w:t>
      </w:r>
      <w:r w:rsidRPr="0056645D">
        <w:t>,</w:t>
      </w:r>
      <w:r w:rsidR="00C50A13">
        <w:rPr>
          <w:b/>
        </w:rPr>
        <w:t xml:space="preserve"> </w:t>
      </w:r>
      <w:r>
        <w:t>системы</w:t>
      </w:r>
      <w:r w:rsidR="00C50A13">
        <w:rPr>
          <w:b/>
        </w:rPr>
        <w:t xml:space="preserve"> </w:t>
      </w:r>
      <w:r>
        <w:t>генотипа</w:t>
      </w:r>
      <w:r w:rsidR="00C50A13">
        <w:rPr>
          <w:b/>
        </w:rPr>
        <w:t xml:space="preserve"> </w:t>
      </w:r>
      <w:r>
        <w:t>Мозга,</w:t>
      </w:r>
      <w:r w:rsidR="00C50A13">
        <w:rPr>
          <w:b/>
        </w:rPr>
        <w:t xml:space="preserve"> </w:t>
      </w:r>
      <w:r w:rsidRPr="0056645D">
        <w:t>но</w:t>
      </w:r>
      <w:r w:rsidR="00C50A13">
        <w:rPr>
          <w:b/>
        </w:rPr>
        <w:t xml:space="preserve"> </w:t>
      </w:r>
      <w:r w:rsidRPr="0056645D">
        <w:t>каждый</w:t>
      </w:r>
      <w:r w:rsidR="00C50A13">
        <w:rPr>
          <w:b/>
        </w:rPr>
        <w:t xml:space="preserve"> </w:t>
      </w:r>
      <w:r w:rsidRPr="0056645D">
        <w:t>из</w:t>
      </w:r>
      <w:r w:rsidR="00C50A13">
        <w:rPr>
          <w:b/>
        </w:rPr>
        <w:t xml:space="preserve"> </w:t>
      </w:r>
      <w:r w:rsidRPr="0056645D">
        <w:t>них</w:t>
      </w:r>
      <w:r w:rsidR="00C50A13">
        <w:rPr>
          <w:b/>
        </w:rPr>
        <w:t xml:space="preserve"> </w:t>
      </w:r>
      <w:r w:rsidRPr="00BF5ADC">
        <w:rPr>
          <w:rStyle w:val="--0"/>
        </w:rPr>
        <w:t>имеет</w:t>
      </w:r>
      <w:r w:rsidR="00C50A13" w:rsidRPr="00BF5ADC">
        <w:rPr>
          <w:rStyle w:val="--0"/>
        </w:rPr>
        <w:t xml:space="preserve"> </w:t>
      </w:r>
      <w:r w:rsidRPr="00BF5ADC">
        <w:rPr>
          <w:rStyle w:val="--"/>
        </w:rPr>
        <w:t>решающее</w:t>
      </w:r>
      <w:r w:rsidR="00C50A13" w:rsidRPr="00BF5ADC">
        <w:rPr>
          <w:rStyle w:val="--0"/>
        </w:rPr>
        <w:t xml:space="preserve"> </w:t>
      </w:r>
      <w:r w:rsidRPr="00BF5ADC">
        <w:rPr>
          <w:rStyle w:val="--0"/>
        </w:rPr>
        <w:t>значение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выполнении</w:t>
      </w:r>
      <w:r w:rsidR="00C50A13">
        <w:rPr>
          <w:b/>
        </w:rPr>
        <w:t xml:space="preserve"> </w:t>
      </w:r>
      <w:r w:rsidRPr="0056645D">
        <w:t>своей</w:t>
      </w:r>
      <w:r w:rsidR="00C50A13">
        <w:rPr>
          <w:b/>
          <w:spacing w:val="1"/>
        </w:rPr>
        <w:t xml:space="preserve"> </w:t>
      </w:r>
      <w:r w:rsidRPr="0056645D">
        <w:t>специфической</w:t>
      </w:r>
      <w:r w:rsidR="00C50A13">
        <w:rPr>
          <w:b/>
          <w:spacing w:val="1"/>
        </w:rPr>
        <w:t xml:space="preserve"> </w:t>
      </w:r>
      <w:r w:rsidRPr="0056645D">
        <w:t>функции,</w:t>
      </w:r>
      <w:r w:rsidR="00C50A13">
        <w:rPr>
          <w:b/>
          <w:spacing w:val="1"/>
        </w:rPr>
        <w:t xml:space="preserve"> </w:t>
      </w:r>
      <w:r w:rsidRPr="0056645D">
        <w:t>которую</w:t>
      </w:r>
      <w:r w:rsidR="00C50A13">
        <w:rPr>
          <w:b/>
          <w:spacing w:val="1"/>
        </w:rPr>
        <w:t xml:space="preserve"> </w:t>
      </w:r>
      <w:r w:rsidRPr="0056645D">
        <w:t>поддерживают</w:t>
      </w:r>
      <w:r w:rsidR="00C50A13">
        <w:rPr>
          <w:b/>
          <w:spacing w:val="1"/>
        </w:rPr>
        <w:t xml:space="preserve"> </w:t>
      </w:r>
      <w:r w:rsidRPr="0056645D">
        <w:t>все</w:t>
      </w:r>
      <w:r w:rsidR="00C50A13">
        <w:rPr>
          <w:b/>
          <w:spacing w:val="1"/>
        </w:rPr>
        <w:t xml:space="preserve"> </w:t>
      </w:r>
      <w:r w:rsidRPr="0056645D">
        <w:t>остальные</w:t>
      </w:r>
      <w:r>
        <w:t>,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не</w:t>
      </w:r>
      <w:r w:rsidR="00C50A13">
        <w:rPr>
          <w:b/>
        </w:rPr>
        <w:t xml:space="preserve"> </w:t>
      </w:r>
      <w:r>
        <w:t>только</w:t>
      </w:r>
      <w:r w:rsidR="00C50A13">
        <w:rPr>
          <w:b/>
        </w:rPr>
        <w:t xml:space="preserve"> </w:t>
      </w:r>
      <w:r w:rsidRPr="0056645D">
        <w:rPr>
          <w:spacing w:val="1"/>
        </w:rPr>
        <w:t>психологические</w:t>
      </w:r>
      <w:r w:rsidR="00C50A13">
        <w:rPr>
          <w:b/>
          <w:spacing w:val="1"/>
        </w:rPr>
        <w:t xml:space="preserve"> </w:t>
      </w:r>
      <w:r w:rsidRPr="0056645D">
        <w:t>качества.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жизнедеятельности</w:t>
      </w:r>
      <w:r w:rsidR="00C50A13">
        <w:rPr>
          <w:b/>
        </w:rPr>
        <w:t xml:space="preserve"> </w:t>
      </w:r>
      <w:r>
        <w:t>(повседневности)</w:t>
      </w:r>
      <w:r w:rsidR="00C50A13">
        <w:rPr>
          <w:b/>
          <w:spacing w:val="1"/>
        </w:rPr>
        <w:t xml:space="preserve"> </w:t>
      </w:r>
      <w:r w:rsidRPr="0056645D">
        <w:t>человека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одних</w:t>
      </w:r>
      <w:r w:rsidR="00C50A13">
        <w:rPr>
          <w:b/>
          <w:spacing w:val="1"/>
        </w:rPr>
        <w:t xml:space="preserve"> </w:t>
      </w:r>
      <w:r w:rsidRPr="0056645D">
        <w:t>случаях</w:t>
      </w:r>
      <w:r w:rsidR="00C50A13">
        <w:rPr>
          <w:b/>
          <w:spacing w:val="1"/>
        </w:rPr>
        <w:t xml:space="preserve"> </w:t>
      </w:r>
      <w:r w:rsidRPr="0056645D">
        <w:t>вся</w:t>
      </w:r>
      <w:r w:rsidR="00C50A13">
        <w:rPr>
          <w:b/>
          <w:spacing w:val="1"/>
        </w:rPr>
        <w:t xml:space="preserve"> </w:t>
      </w:r>
      <w:r w:rsidRPr="0056645D">
        <w:t>нагрузка</w:t>
      </w:r>
      <w:r w:rsidR="00C50A13">
        <w:rPr>
          <w:b/>
          <w:spacing w:val="1"/>
        </w:rPr>
        <w:t xml:space="preserve"> </w:t>
      </w:r>
      <w:r w:rsidRPr="0056645D">
        <w:t>ложится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мышление</w:t>
      </w:r>
      <w:r w:rsidR="00C50A13">
        <w:rPr>
          <w:b/>
        </w:rPr>
        <w:t xml:space="preserve"> </w:t>
      </w:r>
      <w:r w:rsidRPr="0056645D">
        <w:t>человека,</w:t>
      </w:r>
      <w:r w:rsidR="00C50A13">
        <w:rPr>
          <w:b/>
        </w:rPr>
        <w:t xml:space="preserve"> </w:t>
      </w:r>
      <w:r w:rsidRPr="0056645D">
        <w:t>определяя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профессию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особенности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поведения.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других</w:t>
      </w:r>
      <w:r w:rsidR="00C50A13">
        <w:rPr>
          <w:b/>
          <w:spacing w:val="1"/>
        </w:rPr>
        <w:t xml:space="preserve"> </w:t>
      </w:r>
      <w:r w:rsidRPr="0056645D">
        <w:t>доминирующей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определяющей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поведении</w:t>
      </w:r>
      <w:r w:rsidR="00C50A13">
        <w:rPr>
          <w:b/>
        </w:rPr>
        <w:t xml:space="preserve"> </w:t>
      </w:r>
      <w:r w:rsidRPr="0056645D">
        <w:t>человека</w:t>
      </w:r>
      <w:r w:rsidR="00C50A13">
        <w:rPr>
          <w:b/>
        </w:rPr>
        <w:t xml:space="preserve"> </w:t>
      </w:r>
      <w:r w:rsidRPr="0056645D">
        <w:t>является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воля,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третьих</w:t>
      </w:r>
      <w:r w:rsidR="00E7387A">
        <w:rPr>
          <w:b/>
          <w:spacing w:val="1"/>
        </w:rPr>
        <w:t xml:space="preserve"> </w:t>
      </w:r>
      <w:r w:rsidR="00BF5ADC">
        <w:rPr>
          <w:b/>
          <w:spacing w:val="1"/>
        </w:rPr>
        <w:t>–</w:t>
      </w:r>
      <w:r w:rsidR="00E7387A">
        <w:rPr>
          <w:b/>
          <w:spacing w:val="1"/>
        </w:rPr>
        <w:t xml:space="preserve"> </w:t>
      </w:r>
      <w:r w:rsidRPr="0056645D">
        <w:t>характер</w:t>
      </w:r>
      <w:r w:rsidR="00C50A13">
        <w:rPr>
          <w:b/>
          <w:spacing w:val="-1"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т.</w:t>
      </w:r>
      <w:r w:rsidR="00BF5ADC">
        <w:t> </w:t>
      </w:r>
      <w:r w:rsidRPr="0056645D">
        <w:t>д</w:t>
      </w:r>
      <w:r w:rsidR="00BF5ADC">
        <w:t>.</w:t>
      </w:r>
    </w:p>
    <w:p w14:paraId="4E2073B1" w14:textId="71EF1D51" w:rsidR="00BF13C9" w:rsidRPr="00A43B98" w:rsidRDefault="00BF13C9" w:rsidP="00BF5ADC">
      <w:pPr>
        <w:rPr>
          <w:rFonts w:eastAsia="Times New Roman"/>
        </w:rPr>
      </w:pPr>
      <w:r w:rsidRPr="0056645D">
        <w:t>Политический</w:t>
      </w:r>
      <w:r w:rsidR="00C50A13">
        <w:rPr>
          <w:spacing w:val="1"/>
        </w:rPr>
        <w:t xml:space="preserve"> </w:t>
      </w:r>
      <w:r w:rsidRPr="0056645D">
        <w:t>человек</w:t>
      </w:r>
      <w:r w:rsidR="00C50A13">
        <w:rPr>
          <w:spacing w:val="1"/>
        </w:rPr>
        <w:t xml:space="preserve"> </w:t>
      </w:r>
      <w:r w:rsidRPr="0056645D">
        <w:t>использует</w:t>
      </w:r>
      <w:r w:rsidR="00C50A13">
        <w:rPr>
          <w:spacing w:val="1"/>
        </w:rPr>
        <w:t xml:space="preserve"> </w:t>
      </w:r>
      <w:r w:rsidRPr="0056645D">
        <w:t>для</w:t>
      </w:r>
      <w:r w:rsidR="00C50A13">
        <w:rPr>
          <w:spacing w:val="1"/>
        </w:rPr>
        <w:t xml:space="preserve"> </w:t>
      </w:r>
      <w:r w:rsidRPr="0056645D">
        <w:t>организации</w:t>
      </w:r>
      <w:r w:rsidR="00C50A13">
        <w:rPr>
          <w:spacing w:val="1"/>
        </w:rPr>
        <w:t xml:space="preserve"> </w:t>
      </w:r>
      <w:r w:rsidRPr="0056645D">
        <w:t>своего</w:t>
      </w:r>
      <w:r w:rsidR="00C50A13">
        <w:rPr>
          <w:spacing w:val="1"/>
        </w:rPr>
        <w:t xml:space="preserve"> </w:t>
      </w:r>
      <w:r w:rsidRPr="0056645D">
        <w:t>политического</w:t>
      </w:r>
      <w:r w:rsidR="00C50A13">
        <w:rPr>
          <w:spacing w:val="1"/>
        </w:rPr>
        <w:t xml:space="preserve"> </w:t>
      </w:r>
      <w:r w:rsidRPr="0056645D">
        <w:t>поведения</w:t>
      </w:r>
      <w:r w:rsidR="00C50A13">
        <w:t xml:space="preserve"> </w:t>
      </w:r>
      <w:r w:rsidRPr="00B203CC">
        <w:rPr>
          <w:rStyle w:val="--0"/>
        </w:rPr>
        <w:t>те</w:t>
      </w:r>
      <w:r w:rsidR="00C50A13">
        <w:rPr>
          <w:rStyle w:val="--0"/>
          <w:sz w:val="24"/>
        </w:rPr>
        <w:t xml:space="preserve"> </w:t>
      </w:r>
      <w:r w:rsidRPr="00B203CC">
        <w:rPr>
          <w:rStyle w:val="--"/>
        </w:rPr>
        <w:t>же</w:t>
      </w:r>
      <w:r w:rsidR="00C50A13">
        <w:t xml:space="preserve"> </w:t>
      </w:r>
      <w:r w:rsidRPr="0056645D">
        <w:t>шестнадцать</w:t>
      </w:r>
      <w:r w:rsidR="00C50A13">
        <w:t xml:space="preserve"> </w:t>
      </w:r>
      <w:r w:rsidRPr="0056645D">
        <w:t>психологических</w:t>
      </w:r>
      <w:r w:rsidR="00C50A13">
        <w:t xml:space="preserve"> </w:t>
      </w:r>
      <w:r w:rsidRPr="0056645D">
        <w:t>качеств,</w:t>
      </w:r>
      <w:r w:rsidR="00C50A13">
        <w:t xml:space="preserve"> </w:t>
      </w:r>
      <w:r w:rsidRPr="0056645D">
        <w:t>но</w:t>
      </w:r>
      <w:r w:rsidR="00C50A13">
        <w:t xml:space="preserve"> </w:t>
      </w:r>
      <w:r w:rsidRPr="0056645D">
        <w:t>будучи</w:t>
      </w:r>
      <w:r w:rsidR="00C50A13">
        <w:t xml:space="preserve"> </w:t>
      </w:r>
      <w:r w:rsidRPr="0056645D">
        <w:t>наполненными</w:t>
      </w:r>
      <w:r w:rsidR="00C50A13">
        <w:t xml:space="preserve"> </w:t>
      </w:r>
      <w:r w:rsidRPr="0056645D">
        <w:t>именно</w:t>
      </w:r>
      <w:r w:rsidR="00C50A13">
        <w:rPr>
          <w:spacing w:val="1"/>
        </w:rPr>
        <w:t xml:space="preserve"> </w:t>
      </w:r>
      <w:r w:rsidRPr="0056645D">
        <w:t>политическим</w:t>
      </w:r>
      <w:r w:rsidR="00C50A13">
        <w:t xml:space="preserve"> </w:t>
      </w:r>
      <w:r w:rsidRPr="0056645D">
        <w:t>содержанием,</w:t>
      </w:r>
      <w:r w:rsidR="00C50A13">
        <w:t xml:space="preserve"> </w:t>
      </w:r>
      <w:r>
        <w:t>«транслируемым»</w:t>
      </w:r>
      <w:r w:rsidR="00C50A13">
        <w:t xml:space="preserve"> </w:t>
      </w:r>
      <w:r>
        <w:t>в</w:t>
      </w:r>
      <w:r w:rsidR="00C50A13">
        <w:t xml:space="preserve"> </w:t>
      </w:r>
      <w:r>
        <w:t>данное</w:t>
      </w:r>
      <w:r w:rsidR="00C50A13">
        <w:t xml:space="preserve"> </w:t>
      </w:r>
      <w:r>
        <w:t>время</w:t>
      </w:r>
      <w:r w:rsidR="00C50A13">
        <w:t xml:space="preserve"> </w:t>
      </w:r>
      <w:r>
        <w:t>СУ,</w:t>
      </w:r>
      <w:r w:rsidR="00C50A13">
        <w:t xml:space="preserve"> </w:t>
      </w:r>
      <w:r>
        <w:t>для</w:t>
      </w:r>
      <w:r w:rsidR="00C50A13">
        <w:t xml:space="preserve"> </w:t>
      </w:r>
      <w:r>
        <w:t>решения</w:t>
      </w:r>
      <w:r w:rsidR="00C50A13">
        <w:t xml:space="preserve"> </w:t>
      </w:r>
      <w:r>
        <w:t>в</w:t>
      </w:r>
      <w:r w:rsidR="00C50A13">
        <w:t xml:space="preserve"> </w:t>
      </w:r>
      <w:r>
        <w:t>достижении</w:t>
      </w:r>
      <w:r w:rsidR="00C50A13">
        <w:t xml:space="preserve"> </w:t>
      </w:r>
      <w:r>
        <w:t>конкретного</w:t>
      </w:r>
      <w:r w:rsidR="00C50A13">
        <w:t xml:space="preserve"> </w:t>
      </w:r>
      <w:r>
        <w:t>так</w:t>
      </w:r>
      <w:r w:rsidR="00C50A13">
        <w:t xml:space="preserve"> </w:t>
      </w:r>
      <w:r>
        <w:t>называемого</w:t>
      </w:r>
      <w:r w:rsidR="00C50A13">
        <w:t xml:space="preserve"> </w:t>
      </w:r>
      <w:r>
        <w:t>«вектора</w:t>
      </w:r>
      <w:r w:rsidR="00C50A13">
        <w:t xml:space="preserve"> </w:t>
      </w:r>
      <w:r>
        <w:t>цели»</w:t>
      </w:r>
      <w:r>
        <w:rPr>
          <w:rStyle w:val="afb"/>
          <w:szCs w:val="28"/>
        </w:rPr>
        <w:footnoteReference w:id="3"/>
      </w:r>
      <w:r w:rsidR="00C50A13">
        <w:t xml:space="preserve"> </w:t>
      </w:r>
      <w:r w:rsidRPr="0056645D">
        <w:t>они</w:t>
      </w:r>
      <w:r w:rsidR="00C50A13">
        <w:t xml:space="preserve"> </w:t>
      </w:r>
      <w:r w:rsidRPr="0056645D">
        <w:t>приобретают</w:t>
      </w:r>
      <w:r w:rsidR="00C50A13">
        <w:t xml:space="preserve"> </w:t>
      </w:r>
      <w:r w:rsidRPr="0056645D">
        <w:t>психолого-политическую</w:t>
      </w:r>
      <w:r w:rsidR="00C50A13">
        <w:t xml:space="preserve"> </w:t>
      </w:r>
      <w:r w:rsidRPr="0056645D">
        <w:t>специфичность</w:t>
      </w:r>
      <w:r>
        <w:t>,</w:t>
      </w:r>
      <w:r w:rsidR="00C50A13">
        <w:t xml:space="preserve"> </w:t>
      </w:r>
      <w:r>
        <w:t>если</w:t>
      </w:r>
      <w:r w:rsidR="00C50A13">
        <w:t xml:space="preserve"> </w:t>
      </w:r>
      <w:r>
        <w:t>смотреть</w:t>
      </w:r>
      <w:r w:rsidR="00C50A13">
        <w:t xml:space="preserve"> </w:t>
      </w:r>
      <w:r>
        <w:t>на</w:t>
      </w:r>
      <w:r w:rsidR="00C50A13">
        <w:t xml:space="preserve"> </w:t>
      </w:r>
      <w:r>
        <w:t>это</w:t>
      </w:r>
      <w:r w:rsidR="00C50A13">
        <w:t xml:space="preserve"> </w:t>
      </w:r>
      <w:r>
        <w:t>в</w:t>
      </w:r>
      <w:r w:rsidR="00C50A13">
        <w:t xml:space="preserve"> </w:t>
      </w:r>
      <w:r>
        <w:t>рамках</w:t>
      </w:r>
      <w:r w:rsidR="00C50A13">
        <w:t xml:space="preserve"> </w:t>
      </w:r>
      <w:r>
        <w:t>познания</w:t>
      </w:r>
      <w:r w:rsidR="00C50A13">
        <w:t xml:space="preserve"> </w:t>
      </w:r>
      <w:r>
        <w:t>большинства</w:t>
      </w:r>
      <w:r w:rsidR="00C50A13">
        <w:t xml:space="preserve"> </w:t>
      </w:r>
      <w:r>
        <w:t>уч</w:t>
      </w:r>
      <w:r w:rsidR="006236DF">
        <w:t>ё</w:t>
      </w:r>
      <w:r>
        <w:t>ных</w:t>
      </w:r>
      <w:r w:rsidR="00C50A13">
        <w:t xml:space="preserve"> </w:t>
      </w:r>
      <w:r>
        <w:t>и</w:t>
      </w:r>
      <w:r w:rsidR="00C50A13">
        <w:t xml:space="preserve"> </w:t>
      </w:r>
      <w:r>
        <w:t>людей,</w:t>
      </w:r>
      <w:r w:rsidR="00C50A13">
        <w:t xml:space="preserve"> </w:t>
      </w:r>
      <w:r>
        <w:t>«втянутых»</w:t>
      </w:r>
      <w:r w:rsidR="00C50A13">
        <w:t xml:space="preserve"> </w:t>
      </w:r>
      <w:r>
        <w:t>в</w:t>
      </w:r>
      <w:r w:rsidR="00C50A13">
        <w:t xml:space="preserve"> </w:t>
      </w:r>
      <w:r>
        <w:t>этот</w:t>
      </w:r>
      <w:r w:rsidR="00C50A13">
        <w:t xml:space="preserve"> </w:t>
      </w:r>
      <w:r>
        <w:t>процесс.</w:t>
      </w:r>
      <w:r w:rsidR="00C50A13">
        <w:t xml:space="preserve"> </w:t>
      </w:r>
      <w:r w:rsidRPr="0056645D">
        <w:t>Система</w:t>
      </w:r>
      <w:r w:rsidR="00C50A13">
        <w:t xml:space="preserve"> </w:t>
      </w:r>
      <w:r w:rsidRPr="0056645D">
        <w:t>психики</w:t>
      </w:r>
      <w:r w:rsidR="00C50A13">
        <w:t xml:space="preserve"> </w:t>
      </w:r>
      <w:r w:rsidRPr="0056645D">
        <w:t>оста</w:t>
      </w:r>
      <w:r w:rsidR="006236DF">
        <w:t>ё</w:t>
      </w:r>
      <w:r w:rsidRPr="0056645D">
        <w:t>тся</w:t>
      </w:r>
      <w:r w:rsidR="00C50A13">
        <w:t xml:space="preserve"> </w:t>
      </w:r>
      <w:r w:rsidRPr="0056645D">
        <w:t>той</w:t>
      </w:r>
      <w:r w:rsidR="00C50A13">
        <w:t xml:space="preserve"> </w:t>
      </w:r>
      <w:r w:rsidRPr="0056645D">
        <w:t>же,</w:t>
      </w:r>
      <w:r w:rsidR="00C50A13">
        <w:t xml:space="preserve"> </w:t>
      </w:r>
      <w:r w:rsidRPr="0056645D">
        <w:t>структура</w:t>
      </w:r>
      <w:r w:rsidR="00C50A13">
        <w:t xml:space="preserve"> </w:t>
      </w:r>
      <w:r w:rsidRPr="0056645D">
        <w:t>психики</w:t>
      </w:r>
      <w:r w:rsidR="00C50A13">
        <w:t xml:space="preserve"> </w:t>
      </w:r>
      <w:r w:rsidRPr="0056645D">
        <w:t>та</w:t>
      </w:r>
      <w:r w:rsidR="00C50A13">
        <w:t xml:space="preserve"> </w:t>
      </w:r>
      <w:r w:rsidRPr="0056645D">
        <w:t>же,</w:t>
      </w:r>
      <w:r w:rsidR="00C50A13">
        <w:t xml:space="preserve"> </w:t>
      </w:r>
      <w:r w:rsidRPr="0056645D">
        <w:t>отношения</w:t>
      </w:r>
      <w:r w:rsidR="00C50A13">
        <w:t xml:space="preserve"> </w:t>
      </w:r>
      <w:r w:rsidRPr="0056645D">
        <w:t>между</w:t>
      </w:r>
      <w:r w:rsidR="00C50A13">
        <w:t xml:space="preserve"> </w:t>
      </w:r>
      <w:r w:rsidRPr="0056645D">
        <w:t>ними</w:t>
      </w:r>
      <w:r w:rsidR="00C50A13">
        <w:t xml:space="preserve"> </w:t>
      </w:r>
      <w:r w:rsidRPr="0056645D">
        <w:t>те</w:t>
      </w:r>
      <w:r w:rsidR="00C50A13">
        <w:t xml:space="preserve"> </w:t>
      </w:r>
      <w:r>
        <w:t>же</w:t>
      </w:r>
      <w:r w:rsidRPr="0056645D">
        <w:t>,</w:t>
      </w:r>
      <w:r w:rsidR="00C50A13">
        <w:rPr>
          <w:spacing w:val="-57"/>
        </w:rPr>
        <w:t xml:space="preserve"> </w:t>
      </w:r>
      <w:r w:rsidRPr="0056645D">
        <w:t>но</w:t>
      </w:r>
      <w:r w:rsidR="00C50A13">
        <w:rPr>
          <w:spacing w:val="1"/>
        </w:rPr>
        <w:t xml:space="preserve"> </w:t>
      </w:r>
      <w:r w:rsidRPr="00166A9D">
        <w:rPr>
          <w:b/>
          <w:bCs/>
          <w:i/>
          <w:iCs/>
        </w:rPr>
        <w:t>функции</w:t>
      </w:r>
      <w:r w:rsidR="00C50A13" w:rsidRPr="00166A9D">
        <w:rPr>
          <w:b/>
          <w:bCs/>
          <w:i/>
          <w:iCs/>
        </w:rPr>
        <w:t xml:space="preserve"> </w:t>
      </w:r>
      <w:r w:rsidRPr="00166A9D">
        <w:rPr>
          <w:b/>
          <w:bCs/>
          <w:i/>
          <w:iCs/>
        </w:rPr>
        <w:t>они</w:t>
      </w:r>
      <w:r w:rsidR="00C50A13" w:rsidRPr="00166A9D">
        <w:rPr>
          <w:b/>
          <w:bCs/>
          <w:i/>
          <w:iCs/>
        </w:rPr>
        <w:t xml:space="preserve"> </w:t>
      </w:r>
      <w:r w:rsidRPr="00166A9D">
        <w:rPr>
          <w:b/>
          <w:bCs/>
          <w:i/>
          <w:iCs/>
        </w:rPr>
        <w:t>исполняют</w:t>
      </w:r>
      <w:r w:rsidR="00C50A13" w:rsidRPr="00166A9D">
        <w:rPr>
          <w:b/>
          <w:bCs/>
          <w:i/>
          <w:iCs/>
        </w:rPr>
        <w:t xml:space="preserve"> </w:t>
      </w:r>
      <w:r w:rsidRPr="00166A9D">
        <w:rPr>
          <w:b/>
          <w:bCs/>
          <w:i/>
          <w:iCs/>
        </w:rPr>
        <w:lastRenderedPageBreak/>
        <w:t>особенные</w:t>
      </w:r>
      <w:r w:rsidRPr="00166A9D">
        <w:t>.</w:t>
      </w:r>
      <w:r w:rsidR="00C50A13">
        <w:rPr>
          <w:spacing w:val="1"/>
        </w:rPr>
        <w:t xml:space="preserve"> </w:t>
      </w:r>
      <w:r w:rsidRPr="0056645D">
        <w:t>Например,</w:t>
      </w:r>
      <w:r w:rsidR="00C50A13">
        <w:rPr>
          <w:spacing w:val="1"/>
        </w:rPr>
        <w:t xml:space="preserve"> </w:t>
      </w:r>
      <w:r w:rsidRPr="0056645D">
        <w:t>восприятие</w:t>
      </w:r>
      <w:r w:rsidR="00C50A13">
        <w:rPr>
          <w:spacing w:val="1"/>
        </w:rPr>
        <w:t xml:space="preserve"> </w:t>
      </w:r>
      <w:r w:rsidRPr="0056645D">
        <w:t>красного</w:t>
      </w:r>
      <w:r w:rsidR="00C50A13">
        <w:rPr>
          <w:spacing w:val="1"/>
        </w:rPr>
        <w:t xml:space="preserve"> </w:t>
      </w:r>
      <w:r w:rsidRPr="0056645D">
        <w:t>цвета</w:t>
      </w:r>
      <w:r w:rsidR="00C50A13">
        <w:rPr>
          <w:spacing w:val="61"/>
        </w:rPr>
        <w:t xml:space="preserve"> </w:t>
      </w:r>
      <w:r w:rsidRPr="0056645D">
        <w:t>у</w:t>
      </w:r>
      <w:r w:rsidR="00C50A13">
        <w:rPr>
          <w:spacing w:val="1"/>
        </w:rPr>
        <w:t xml:space="preserve"> </w:t>
      </w:r>
      <w:r w:rsidRPr="0056645D">
        <w:t>художника</w:t>
      </w:r>
      <w:r w:rsidR="00C50A13">
        <w:rPr>
          <w:spacing w:val="1"/>
        </w:rPr>
        <w:t xml:space="preserve"> </w:t>
      </w:r>
      <w:r w:rsidRPr="0056645D">
        <w:t>эстетическое,</w:t>
      </w:r>
      <w:r w:rsidR="00C50A13">
        <w:rPr>
          <w:spacing w:val="1"/>
        </w:rPr>
        <w:t xml:space="preserve"> </w:t>
      </w:r>
      <w:r w:rsidRPr="0056645D">
        <w:t>у</w:t>
      </w:r>
      <w:r w:rsidR="00C50A13">
        <w:rPr>
          <w:spacing w:val="1"/>
        </w:rPr>
        <w:t xml:space="preserve"> </w:t>
      </w:r>
      <w:r w:rsidRPr="0056645D">
        <w:t>водителя</w:t>
      </w:r>
      <w:r w:rsidR="00C50A13">
        <w:rPr>
          <w:spacing w:val="1"/>
        </w:rPr>
        <w:t xml:space="preserve"> </w:t>
      </w:r>
      <w:r w:rsidRPr="0056645D">
        <w:t>инструктивное,</w:t>
      </w:r>
      <w:r w:rsidR="00C50A13">
        <w:rPr>
          <w:spacing w:val="1"/>
        </w:rPr>
        <w:t xml:space="preserve"> </w:t>
      </w:r>
      <w:r w:rsidRPr="0056645D">
        <w:t>у</w:t>
      </w:r>
      <w:r w:rsidR="00C50A13">
        <w:rPr>
          <w:spacing w:val="1"/>
        </w:rPr>
        <w:t xml:space="preserve"> </w:t>
      </w:r>
      <w:r w:rsidRPr="0056645D">
        <w:t>пожарного</w:t>
      </w:r>
      <w:r w:rsidR="00C50A13">
        <w:rPr>
          <w:spacing w:val="1"/>
        </w:rPr>
        <w:t xml:space="preserve"> </w:t>
      </w:r>
      <w:r w:rsidRPr="0056645D">
        <w:t>сигнальное,</w:t>
      </w:r>
      <w:r w:rsidR="00C50A13">
        <w:rPr>
          <w:spacing w:val="1"/>
        </w:rPr>
        <w:t xml:space="preserve"> </w:t>
      </w:r>
      <w:r w:rsidRPr="0056645D">
        <w:t>а</w:t>
      </w:r>
      <w:r w:rsidR="00C50A13">
        <w:rPr>
          <w:spacing w:val="60"/>
        </w:rPr>
        <w:t xml:space="preserve"> </w:t>
      </w:r>
      <w:r w:rsidRPr="0056645D">
        <w:t>у</w:t>
      </w:r>
      <w:r w:rsidR="00C50A13">
        <w:rPr>
          <w:spacing w:val="1"/>
        </w:rPr>
        <w:t xml:space="preserve"> </w:t>
      </w:r>
      <w:r w:rsidRPr="0056645D">
        <w:t>политика</w:t>
      </w:r>
      <w:r w:rsidR="00C50A13">
        <w:rPr>
          <w:spacing w:val="6"/>
        </w:rPr>
        <w:t xml:space="preserve"> </w:t>
      </w:r>
      <w:r w:rsidRPr="0056645D">
        <w:t>мировоззренческое.</w:t>
      </w:r>
      <w:r w:rsidR="00C50A13">
        <w:rPr>
          <w:spacing w:val="8"/>
        </w:rPr>
        <w:t xml:space="preserve"> </w:t>
      </w:r>
      <w:r w:rsidRPr="0056645D">
        <w:t>Также</w:t>
      </w:r>
      <w:r w:rsidR="00C50A13">
        <w:rPr>
          <w:spacing w:val="7"/>
        </w:rPr>
        <w:t xml:space="preserve"> </w:t>
      </w:r>
      <w:r w:rsidRPr="0056645D">
        <w:t>и</w:t>
      </w:r>
      <w:r w:rsidR="00C50A13">
        <w:rPr>
          <w:spacing w:val="9"/>
        </w:rPr>
        <w:t xml:space="preserve"> </w:t>
      </w:r>
      <w:r w:rsidRPr="0056645D">
        <w:t>все</w:t>
      </w:r>
      <w:r w:rsidR="00C50A13">
        <w:rPr>
          <w:spacing w:val="7"/>
        </w:rPr>
        <w:t xml:space="preserve"> </w:t>
      </w:r>
      <w:r w:rsidRPr="0056645D">
        <w:t>остальные</w:t>
      </w:r>
      <w:r w:rsidR="00C50A13">
        <w:rPr>
          <w:spacing w:val="12"/>
        </w:rPr>
        <w:t xml:space="preserve"> </w:t>
      </w:r>
      <w:r w:rsidRPr="0056645D">
        <w:t>психологические</w:t>
      </w:r>
      <w:r w:rsidR="00C50A13">
        <w:rPr>
          <w:spacing w:val="7"/>
        </w:rPr>
        <w:t xml:space="preserve"> </w:t>
      </w:r>
      <w:r w:rsidRPr="0056645D">
        <w:t>свойства</w:t>
      </w:r>
      <w:r w:rsidR="00C50A13">
        <w:rPr>
          <w:spacing w:val="8"/>
        </w:rPr>
        <w:t xml:space="preserve"> </w:t>
      </w:r>
      <w:r w:rsidRPr="0056645D">
        <w:t>человека</w:t>
      </w:r>
      <w:r w:rsidR="00C50A13">
        <w:t xml:space="preserve"> </w:t>
      </w:r>
      <w:r w:rsidRPr="0056645D">
        <w:t>наполняются</w:t>
      </w:r>
      <w:r w:rsidR="00C50A13">
        <w:rPr>
          <w:spacing w:val="1"/>
        </w:rPr>
        <w:t xml:space="preserve"> </w:t>
      </w:r>
      <w:r w:rsidRPr="0056645D">
        <w:t>политическим</w:t>
      </w:r>
      <w:r w:rsidR="00C50A13">
        <w:rPr>
          <w:spacing w:val="1"/>
        </w:rPr>
        <w:t xml:space="preserve"> </w:t>
      </w:r>
      <w:r w:rsidRPr="0056645D">
        <w:t>содержанием,</w:t>
      </w:r>
      <w:r w:rsidR="00C50A13">
        <w:rPr>
          <w:spacing w:val="1"/>
        </w:rPr>
        <w:t xml:space="preserve"> </w:t>
      </w:r>
      <w:r w:rsidRPr="0056645D">
        <w:t>которое</w:t>
      </w:r>
      <w:r w:rsidR="00C50A13">
        <w:rPr>
          <w:spacing w:val="1"/>
        </w:rPr>
        <w:t xml:space="preserve"> </w:t>
      </w:r>
      <w:r w:rsidRPr="00F60251">
        <w:rPr>
          <w:rStyle w:val="--0"/>
        </w:rPr>
        <w:t>совершенно</w:t>
      </w:r>
      <w:r w:rsidR="00C50A13" w:rsidRPr="00F60251">
        <w:rPr>
          <w:rStyle w:val="--0"/>
        </w:rPr>
        <w:t xml:space="preserve"> </w:t>
      </w:r>
      <w:r w:rsidRPr="00F60251">
        <w:rPr>
          <w:rStyle w:val="--"/>
        </w:rPr>
        <w:t>особенным</w:t>
      </w:r>
      <w:r w:rsidR="00C50A13" w:rsidRPr="00F60251">
        <w:rPr>
          <w:rStyle w:val="--0"/>
        </w:rPr>
        <w:t xml:space="preserve"> </w:t>
      </w:r>
      <w:r w:rsidRPr="00F60251">
        <w:rPr>
          <w:rStyle w:val="--0"/>
        </w:rPr>
        <w:t>образом</w:t>
      </w:r>
      <w:r w:rsidR="00C50A13">
        <w:rPr>
          <w:spacing w:val="-57"/>
        </w:rPr>
        <w:t xml:space="preserve"> </w:t>
      </w:r>
      <w:r w:rsidRPr="00F60251">
        <w:t>определяет</w:t>
      </w:r>
      <w:r w:rsidR="00C50A13" w:rsidRPr="00F60251">
        <w:t xml:space="preserve"> </w:t>
      </w:r>
      <w:r w:rsidRPr="00F60251">
        <w:t>его</w:t>
      </w:r>
      <w:r w:rsidR="00C50A13" w:rsidRPr="00F60251">
        <w:t xml:space="preserve"> </w:t>
      </w:r>
      <w:r w:rsidRPr="00F60251">
        <w:t>политическое</w:t>
      </w:r>
      <w:r w:rsidR="00C50A13" w:rsidRPr="00F60251">
        <w:t xml:space="preserve"> </w:t>
      </w:r>
      <w:r w:rsidRPr="00F60251">
        <w:t>поведение,</w:t>
      </w:r>
      <w:r w:rsidR="00C50A13" w:rsidRPr="00F60251">
        <w:t xml:space="preserve"> </w:t>
      </w:r>
      <w:r w:rsidRPr="00F60251">
        <w:t>как</w:t>
      </w:r>
      <w:r w:rsidR="00C50A13" w:rsidRPr="00F60251">
        <w:t xml:space="preserve"> </w:t>
      </w:r>
      <w:r w:rsidRPr="00F60251">
        <w:t>не</w:t>
      </w:r>
      <w:r w:rsidR="00C50A13" w:rsidRPr="00F60251">
        <w:t xml:space="preserve"> </w:t>
      </w:r>
      <w:r w:rsidRPr="00F60251">
        <w:t>похожее</w:t>
      </w:r>
      <w:r w:rsidR="00C50A13" w:rsidRPr="00F60251">
        <w:t xml:space="preserve"> </w:t>
      </w:r>
      <w:r w:rsidRPr="00F60251">
        <w:t>на</w:t>
      </w:r>
      <w:r w:rsidR="00C50A13" w:rsidRPr="00F60251">
        <w:t xml:space="preserve"> </w:t>
      </w:r>
      <w:r w:rsidRPr="00F60251">
        <w:t>любое</w:t>
      </w:r>
      <w:r w:rsidR="00C50A13" w:rsidRPr="00F60251">
        <w:t xml:space="preserve"> </w:t>
      </w:r>
      <w:r w:rsidRPr="00F60251">
        <w:t>другое</w:t>
      </w:r>
      <w:r w:rsidR="00C50A13" w:rsidRPr="00F60251">
        <w:t xml:space="preserve"> </w:t>
      </w:r>
      <w:r w:rsidRPr="00F60251">
        <w:t>поведение.</w:t>
      </w:r>
      <w:r w:rsidR="00C50A13" w:rsidRPr="00F60251">
        <w:t xml:space="preserve"> </w:t>
      </w:r>
      <w:r w:rsidRPr="00F60251">
        <w:t>Психика</w:t>
      </w:r>
      <w:r w:rsidR="00C50A13" w:rsidRPr="00F60251">
        <w:t xml:space="preserve"> </w:t>
      </w:r>
      <w:r w:rsidRPr="00F60251">
        <w:t>политического</w:t>
      </w:r>
      <w:r w:rsidR="00C50A13" w:rsidRPr="00F60251">
        <w:t xml:space="preserve"> </w:t>
      </w:r>
      <w:r w:rsidRPr="00F60251">
        <w:t>человека,</w:t>
      </w:r>
      <w:r w:rsidR="00C50A13" w:rsidRPr="00F60251">
        <w:t xml:space="preserve"> </w:t>
      </w:r>
      <w:r w:rsidRPr="00F60251">
        <w:t>в</w:t>
      </w:r>
      <w:r w:rsidR="00C50A13" w:rsidRPr="00F60251">
        <w:t xml:space="preserve"> </w:t>
      </w:r>
      <w:r w:rsidRPr="00F60251">
        <w:t>рамках</w:t>
      </w:r>
      <w:r w:rsidR="00C50A13" w:rsidRPr="00F60251">
        <w:t xml:space="preserve"> </w:t>
      </w:r>
      <w:r w:rsidRPr="00F60251">
        <w:t>информационного</w:t>
      </w:r>
      <w:r w:rsidR="00C50A13" w:rsidRPr="00F60251">
        <w:t xml:space="preserve"> </w:t>
      </w:r>
      <w:r w:rsidRPr="00F60251">
        <w:t>обеспечения</w:t>
      </w:r>
      <w:r w:rsidR="00C50A13" w:rsidRPr="00F60251">
        <w:t xml:space="preserve"> </w:t>
      </w:r>
      <w:r w:rsidRPr="00F60251">
        <w:t>Новой</w:t>
      </w:r>
      <w:r w:rsidR="00C50A13">
        <w:t xml:space="preserve"> </w:t>
      </w:r>
      <w:r>
        <w:t>СУ,</w:t>
      </w:r>
      <w:r w:rsidR="00C50A13">
        <w:t xml:space="preserve"> </w:t>
      </w:r>
      <w:r>
        <w:t>сегодня</w:t>
      </w:r>
      <w:r w:rsidR="00C50A13">
        <w:t xml:space="preserve"> </w:t>
      </w:r>
      <w:r w:rsidRPr="00F60251">
        <w:rPr>
          <w:b/>
          <w:bCs/>
          <w:i/>
          <w:iCs/>
        </w:rPr>
        <w:t>воспринимает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реальность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в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категориях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отношений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с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властью</w:t>
      </w:r>
      <w:r w:rsidRPr="00F60251">
        <w:t>,</w:t>
      </w:r>
      <w:r w:rsidR="00C50A13" w:rsidRPr="00F60251">
        <w:t xml:space="preserve"> </w:t>
      </w:r>
      <w:r w:rsidRPr="0056645D">
        <w:t>которая</w:t>
      </w:r>
      <w:r w:rsidR="00C50A13">
        <w:t xml:space="preserve"> </w:t>
      </w:r>
      <w:r w:rsidRPr="00F60251">
        <w:rPr>
          <w:rStyle w:val="--"/>
        </w:rPr>
        <w:t>вторгается</w:t>
      </w:r>
      <w:r w:rsidR="00C50A13">
        <w:rPr>
          <w:rStyle w:val="--0"/>
          <w:sz w:val="24"/>
        </w:rPr>
        <w:t xml:space="preserve"> </w:t>
      </w:r>
      <w:r w:rsidRPr="00F60251">
        <w:rPr>
          <w:rStyle w:val="--0"/>
        </w:rPr>
        <w:t>в</w:t>
      </w:r>
      <w:r w:rsidR="00C50A13" w:rsidRPr="00F60251">
        <w:rPr>
          <w:rStyle w:val="--0"/>
        </w:rPr>
        <w:t xml:space="preserve"> </w:t>
      </w:r>
      <w:r w:rsidRPr="00F60251">
        <w:rPr>
          <w:rStyle w:val="--0"/>
        </w:rPr>
        <w:t>смысл</w:t>
      </w:r>
      <w:r w:rsidR="00C50A13" w:rsidRPr="00F60251">
        <w:rPr>
          <w:rStyle w:val="--0"/>
        </w:rPr>
        <w:t xml:space="preserve"> </w:t>
      </w:r>
      <w:r w:rsidRPr="00F60251">
        <w:rPr>
          <w:rStyle w:val="--0"/>
        </w:rPr>
        <w:t>жизни</w:t>
      </w:r>
      <w:r w:rsidR="00C50A13">
        <w:t xml:space="preserve"> </w:t>
      </w:r>
      <w:r w:rsidRPr="0056645D">
        <w:t>человека</w:t>
      </w:r>
      <w:r w:rsidR="00C50A13">
        <w:t xml:space="preserve"> </w:t>
      </w:r>
      <w:r w:rsidRPr="0056645D">
        <w:t>как</w:t>
      </w:r>
      <w:r w:rsidR="00C50A13">
        <w:t xml:space="preserve"> </w:t>
      </w:r>
      <w:r w:rsidRPr="0056645D">
        <w:t>индивида,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ценности</w:t>
      </w:r>
      <w:r w:rsidR="00C50A13">
        <w:t xml:space="preserve"> </w:t>
      </w:r>
      <w:r w:rsidRPr="0056645D">
        <w:t>жизни</w:t>
      </w:r>
      <w:r w:rsidR="00C50A13">
        <w:rPr>
          <w:spacing w:val="1"/>
        </w:rPr>
        <w:t xml:space="preserve"> </w:t>
      </w:r>
      <w:r w:rsidRPr="0056645D">
        <w:t>человека</w:t>
      </w:r>
      <w:r w:rsidR="00C50A13">
        <w:t xml:space="preserve"> </w:t>
      </w:r>
      <w:r w:rsidRPr="0056645D">
        <w:t>как</w:t>
      </w:r>
      <w:r w:rsidR="00C50A13">
        <w:t xml:space="preserve"> </w:t>
      </w:r>
      <w:r w:rsidRPr="0056645D">
        <w:t>личности,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цель</w:t>
      </w:r>
      <w:r w:rsidR="00C50A13">
        <w:t xml:space="preserve"> </w:t>
      </w:r>
      <w:r w:rsidRPr="0056645D">
        <w:t>жизни</w:t>
      </w:r>
      <w:r w:rsidR="00C50A13">
        <w:t xml:space="preserve"> </w:t>
      </w:r>
      <w:r w:rsidRPr="0056645D">
        <w:t>человека</w:t>
      </w:r>
      <w:r w:rsidR="00C50A13">
        <w:t xml:space="preserve"> </w:t>
      </w:r>
      <w:r w:rsidRPr="0056645D">
        <w:t>как</w:t>
      </w:r>
      <w:r w:rsidR="00C50A13">
        <w:t xml:space="preserve"> </w:t>
      </w:r>
      <w:r w:rsidRPr="0056645D">
        <w:t>индивидуальности,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жизненную</w:t>
      </w:r>
      <w:r w:rsidR="00C50A13">
        <w:t xml:space="preserve"> </w:t>
      </w:r>
      <w:r w:rsidRPr="0056645D">
        <w:t>силу</w:t>
      </w:r>
      <w:r w:rsidR="00C50A13">
        <w:rPr>
          <w:spacing w:val="1"/>
        </w:rPr>
        <w:t xml:space="preserve"> </w:t>
      </w:r>
      <w:r w:rsidRPr="0056645D">
        <w:t>человека</w:t>
      </w:r>
      <w:r w:rsidR="00C50A13">
        <w:t xml:space="preserve"> </w:t>
      </w:r>
      <w:r w:rsidRPr="0056645D">
        <w:t>ка</w:t>
      </w:r>
      <w:r>
        <w:t>к</w:t>
      </w:r>
      <w:r w:rsidR="00C50A13">
        <w:t xml:space="preserve"> </w:t>
      </w:r>
      <w:r w:rsidRPr="0056645D">
        <w:t>субъекта.</w:t>
      </w:r>
      <w:r w:rsidR="00C50A13">
        <w:t xml:space="preserve"> </w:t>
      </w:r>
      <w:r w:rsidRPr="0056645D">
        <w:t>В</w:t>
      </w:r>
      <w:r w:rsidR="00C50A13">
        <w:t xml:space="preserve"> </w:t>
      </w:r>
      <w:r w:rsidRPr="0056645D">
        <w:t>столкновении</w:t>
      </w:r>
      <w:r w:rsidR="00C50A13">
        <w:t xml:space="preserve"> </w:t>
      </w:r>
      <w:r w:rsidRPr="0056645D">
        <w:t>с</w:t>
      </w:r>
      <w:r w:rsidR="00C50A13">
        <w:t xml:space="preserve"> </w:t>
      </w:r>
      <w:r w:rsidRPr="0056645D">
        <w:t>властью</w:t>
      </w:r>
      <w:r w:rsidR="00C50A13">
        <w:t xml:space="preserve"> </w:t>
      </w:r>
      <w:r w:rsidRPr="0056645D">
        <w:t>психологические</w:t>
      </w:r>
      <w:r w:rsidR="00C50A13">
        <w:t xml:space="preserve"> </w:t>
      </w:r>
      <w:r w:rsidRPr="0056645D">
        <w:t>свойства</w:t>
      </w:r>
      <w:r w:rsidR="00C50A13">
        <w:rPr>
          <w:spacing w:val="1"/>
        </w:rPr>
        <w:t xml:space="preserve"> </w:t>
      </w:r>
      <w:r w:rsidRPr="0056645D">
        <w:t>человека</w:t>
      </w:r>
      <w:r w:rsidR="00C50A13">
        <w:rPr>
          <w:spacing w:val="1"/>
        </w:rPr>
        <w:t xml:space="preserve"> </w:t>
      </w:r>
      <w:r w:rsidRPr="0056645D">
        <w:t>приобретают</w:t>
      </w:r>
      <w:r w:rsidR="00C50A13">
        <w:rPr>
          <w:spacing w:val="1"/>
        </w:rPr>
        <w:t xml:space="preserve"> </w:t>
      </w:r>
      <w:r w:rsidRPr="00F60251">
        <w:rPr>
          <w:rStyle w:val="--"/>
        </w:rPr>
        <w:t>специфический</w:t>
      </w:r>
      <w:r w:rsidR="00C50A13">
        <w:rPr>
          <w:rStyle w:val="--"/>
          <w:sz w:val="24"/>
        </w:rPr>
        <w:t xml:space="preserve"> </w:t>
      </w:r>
      <w:r w:rsidRPr="00F60251">
        <w:rPr>
          <w:rStyle w:val="--0"/>
        </w:rPr>
        <w:t>характер</w:t>
      </w:r>
      <w:r w:rsidRPr="0056645D">
        <w:t>,</w:t>
      </w:r>
      <w:r w:rsidR="00C50A13">
        <w:rPr>
          <w:spacing w:val="1"/>
        </w:rPr>
        <w:t xml:space="preserve"> </w:t>
      </w:r>
      <w:r w:rsidRPr="0056645D">
        <w:t>который</w:t>
      </w:r>
      <w:r w:rsidR="00C50A13">
        <w:rPr>
          <w:spacing w:val="1"/>
        </w:rPr>
        <w:t xml:space="preserve"> </w:t>
      </w:r>
      <w:r w:rsidRPr="0056645D">
        <w:t>формирует</w:t>
      </w:r>
      <w:r w:rsidR="00C50A13">
        <w:rPr>
          <w:spacing w:val="1"/>
        </w:rPr>
        <w:t xml:space="preserve"> </w:t>
      </w:r>
      <w:r w:rsidRPr="0056645D">
        <w:t>его</w:t>
      </w:r>
      <w:r w:rsidR="00C50A13">
        <w:rPr>
          <w:spacing w:val="1"/>
        </w:rPr>
        <w:t xml:space="preserve"> </w:t>
      </w:r>
      <w:r w:rsidRPr="0056645D">
        <w:t>поведение</w:t>
      </w:r>
      <w:r w:rsidR="00C50A13">
        <w:rPr>
          <w:spacing w:val="61"/>
        </w:rPr>
        <w:t xml:space="preserve"> </w:t>
      </w:r>
      <w:r w:rsidRPr="00F60251">
        <w:rPr>
          <w:b/>
          <w:bCs/>
          <w:i/>
          <w:iCs/>
        </w:rPr>
        <w:t>как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совершенно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отличное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от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любого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иного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типа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и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вида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поведения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–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так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называемое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политическое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поведение</w:t>
      </w:r>
      <w:r w:rsidR="00F60251">
        <w:rPr>
          <w:rFonts w:ascii="Georgia Pro Cond Semibold" w:hAnsi="Georgia Pro Cond Semibold"/>
          <w:i/>
          <w:iCs/>
        </w:rPr>
        <w:t xml:space="preserve"> </w:t>
      </w:r>
      <w:r>
        <w:rPr>
          <w:rFonts w:ascii="Georgia Pro Cond Semibold" w:hAnsi="Georgia Pro Cond Semibold"/>
          <w:i/>
          <w:iCs/>
        </w:rPr>
        <w:t>–</w:t>
      </w:r>
      <w:r w:rsidR="00F60251">
        <w:rPr>
          <w:rFonts w:ascii="Georgia Pro Cond Semibold" w:hAnsi="Georgia Pro Cond Semibold"/>
          <w:i/>
          <w:iCs/>
        </w:rPr>
        <w:t xml:space="preserve"> </w:t>
      </w:r>
      <w:r w:rsidRPr="00A43B98">
        <w:rPr>
          <w:rFonts w:eastAsia="Times New Roman"/>
        </w:rPr>
        <w:t>поступки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действия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субъекта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политики,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характеризующие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его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взаимодействие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с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социальной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средой,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с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различными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общественно-политическими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силами.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Решающее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значение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в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политическом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поведении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имеет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наличие</w:t>
      </w:r>
      <w:r w:rsidR="00C50A13">
        <w:rPr>
          <w:rFonts w:eastAsia="Times New Roman"/>
        </w:rPr>
        <w:t xml:space="preserve"> </w:t>
      </w:r>
      <w:r w:rsidRPr="00F60251">
        <w:rPr>
          <w:b/>
          <w:bCs/>
          <w:i/>
          <w:iCs/>
        </w:rPr>
        <w:t>осознанных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политических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интересов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и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ценностей</w:t>
      </w:r>
      <w:r w:rsidR="00C50A13" w:rsidRPr="00F60251">
        <w:rPr>
          <w:b/>
          <w:bCs/>
          <w:i/>
          <w:iCs/>
        </w:rPr>
        <w:t xml:space="preserve"> </w:t>
      </w:r>
      <w:r w:rsidRPr="00F60251">
        <w:rPr>
          <w:b/>
          <w:bCs/>
          <w:i/>
          <w:iCs/>
        </w:rPr>
        <w:t>личности</w:t>
      </w:r>
      <w:r w:rsidRPr="00F60251">
        <w:t>.</w:t>
      </w:r>
      <w:r w:rsidR="00C50A13" w:rsidRPr="00F60251">
        <w:t xml:space="preserve"> </w:t>
      </w:r>
      <w:r w:rsidRPr="00A43B98">
        <w:rPr>
          <w:rFonts w:eastAsia="Times New Roman"/>
        </w:rPr>
        <w:t>Поскольку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политические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интересы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отражают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положение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в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обществе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различных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групп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населения,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представители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этих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групп,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как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правило,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нацелены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на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реализацию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этих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интересов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через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политику.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Не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менее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важными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являются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ценности,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разделяемые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той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или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иной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группой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населения.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Политическое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поведение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охватывает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все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формы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политической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активности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личности,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её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действия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и</w:t>
      </w:r>
      <w:r w:rsidR="00C50A13">
        <w:rPr>
          <w:rFonts w:eastAsia="Times New Roman"/>
        </w:rPr>
        <w:t xml:space="preserve"> </w:t>
      </w:r>
      <w:r w:rsidRPr="00A43B98">
        <w:rPr>
          <w:rFonts w:eastAsia="Times New Roman"/>
        </w:rPr>
        <w:t>бездействие.</w:t>
      </w:r>
    </w:p>
    <w:p w14:paraId="45C56D7D" w14:textId="77777777" w:rsidR="00DE0A0E" w:rsidRDefault="00BF13C9" w:rsidP="00DE0A0E">
      <w:pPr>
        <w:pStyle w:val="afffff"/>
        <w:keepNext/>
      </w:pPr>
      <w:r w:rsidRPr="00DE0A0E">
        <w:drawing>
          <wp:inline distT="0" distB="0" distL="0" distR="0" wp14:anchorId="6C8B0D8C" wp14:editId="4BD2F077">
            <wp:extent cx="4541520" cy="3285067"/>
            <wp:effectExtent l="0" t="0" r="508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902" cy="328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58E22" w14:textId="4B23EDC0" w:rsidR="00BF13C9" w:rsidRDefault="00DE0A0E" w:rsidP="00DE0A0E">
      <w:pPr>
        <w:pStyle w:val="aff2"/>
      </w:pPr>
      <w:r w:rsidRPr="00B05495">
        <w:t>Психология политического человека</w:t>
      </w:r>
    </w:p>
    <w:p w14:paraId="210A7469" w14:textId="77777777" w:rsidR="00BF13C9" w:rsidRDefault="00BF13C9" w:rsidP="00BF13C9">
      <w:pPr>
        <w:ind w:right="419"/>
        <w:rPr>
          <w:color w:val="000000" w:themeColor="text1"/>
          <w:szCs w:val="28"/>
        </w:rPr>
      </w:pPr>
    </w:p>
    <w:p w14:paraId="7C23F99A" w14:textId="538971EB" w:rsidR="00813D91" w:rsidRDefault="00813D91" w:rsidP="00813D91">
      <w:r>
        <w:rPr>
          <w:noProof/>
        </w:rPr>
        <w:drawing>
          <wp:anchor distT="0" distB="0" distL="114300" distR="114300" simplePos="0" relativeHeight="251661312" behindDoc="1" locked="0" layoutInCell="1" allowOverlap="1" wp14:anchorId="1478921F" wp14:editId="7A676256">
            <wp:simplePos x="0" y="0"/>
            <wp:positionH relativeFrom="column">
              <wp:posOffset>33655</wp:posOffset>
            </wp:positionH>
            <wp:positionV relativeFrom="paragraph">
              <wp:posOffset>822536</wp:posOffset>
            </wp:positionV>
            <wp:extent cx="3097530" cy="2465070"/>
            <wp:effectExtent l="0" t="0" r="1270" b="0"/>
            <wp:wrapTight wrapText="bothSides">
              <wp:wrapPolygon edited="0">
                <wp:start x="0" y="0"/>
                <wp:lineTo x="0" y="21478"/>
                <wp:lineTo x="21520" y="21478"/>
                <wp:lineTo x="2152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13C9" w:rsidRPr="00E12D78">
        <w:rPr>
          <w:color w:val="000000" w:themeColor="text1"/>
        </w:rPr>
        <w:t>Возникает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вполне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закономерный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вопрос</w:t>
      </w:r>
      <w:r>
        <w:rPr>
          <w:color w:val="000000" w:themeColor="text1"/>
        </w:rPr>
        <w:t>.</w:t>
      </w:r>
      <w:r w:rsidR="00C50A13">
        <w:rPr>
          <w:color w:val="000000" w:themeColor="text1"/>
        </w:rPr>
        <w:t xml:space="preserve"> </w:t>
      </w:r>
      <w:r>
        <w:rPr>
          <w:color w:val="000000" w:themeColor="text1"/>
        </w:rPr>
        <w:t>С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какой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целью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и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почему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с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такой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относительной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детализацией</w:t>
      </w:r>
      <w:r w:rsidR="00C50A13">
        <w:rPr>
          <w:color w:val="000000" w:themeColor="text1"/>
        </w:rPr>
        <w:t xml:space="preserve"> </w:t>
      </w:r>
      <w:r w:rsidR="00BF13C9">
        <w:rPr>
          <w:color w:val="000000" w:themeColor="text1"/>
        </w:rPr>
        <w:t>я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излага</w:t>
      </w:r>
      <w:r w:rsidR="00BF13C9">
        <w:rPr>
          <w:color w:val="000000" w:themeColor="text1"/>
        </w:rPr>
        <w:t>ю</w:t>
      </w:r>
      <w:r w:rsidR="00C50A13">
        <w:rPr>
          <w:color w:val="000000" w:themeColor="text1"/>
        </w:rPr>
        <w:t xml:space="preserve"> </w:t>
      </w:r>
      <w:r w:rsidR="00BF13C9">
        <w:t>вс</w:t>
      </w:r>
      <w:r>
        <w:t>ё</w:t>
      </w:r>
      <w:r w:rsidR="00C50A13">
        <w:t xml:space="preserve"> </w:t>
      </w:r>
      <w:r w:rsidR="00BF13C9">
        <w:t>то,</w:t>
      </w:r>
      <w:r w:rsidR="00C50A13">
        <w:t xml:space="preserve"> </w:t>
      </w:r>
      <w:r w:rsidR="00BF13C9">
        <w:t>что</w:t>
      </w:r>
      <w:r w:rsidR="00C50A13">
        <w:t xml:space="preserve"> </w:t>
      </w:r>
      <w:r w:rsidR="00BF13C9">
        <w:t>связано</w:t>
      </w:r>
      <w:r w:rsidR="00C50A13">
        <w:t xml:space="preserve"> </w:t>
      </w:r>
      <w:r w:rsidR="00BF13C9">
        <w:t>с</w:t>
      </w:r>
      <w:r w:rsidR="00C50A13">
        <w:t xml:space="preserve"> </w:t>
      </w:r>
      <w:r w:rsidR="00BF13C9">
        <w:t>понятием</w:t>
      </w:r>
      <w:r w:rsidR="00C50A13">
        <w:t xml:space="preserve"> </w:t>
      </w:r>
      <w:r w:rsidR="00BF13C9">
        <w:t>«п</w:t>
      </w:r>
      <w:r w:rsidR="00BF13C9" w:rsidRPr="0056645D">
        <w:t>олитический</w:t>
      </w:r>
      <w:r w:rsidR="00C50A13">
        <w:rPr>
          <w:spacing w:val="1"/>
        </w:rPr>
        <w:t xml:space="preserve"> </w:t>
      </w:r>
      <w:r w:rsidR="00BF13C9" w:rsidRPr="0056645D">
        <w:t>человек»</w:t>
      </w:r>
      <w:r w:rsidR="00BF13C9">
        <w:t>,</w:t>
      </w:r>
      <w:r w:rsidR="00C50A13">
        <w:t xml:space="preserve"> </w:t>
      </w:r>
      <w:r w:rsidR="00BF13C9">
        <w:t>его</w:t>
      </w:r>
      <w:r w:rsidR="00C50A13">
        <w:t xml:space="preserve"> </w:t>
      </w:r>
      <w:r w:rsidR="00BF13C9" w:rsidRPr="0056645D">
        <w:t>политическ</w:t>
      </w:r>
      <w:r w:rsidR="00BF13C9">
        <w:t>им</w:t>
      </w:r>
      <w:r w:rsidR="00C50A13">
        <w:t xml:space="preserve"> </w:t>
      </w:r>
      <w:r w:rsidR="00BF13C9" w:rsidRPr="0056645D">
        <w:t>поведение</w:t>
      </w:r>
      <w:r w:rsidR="00BF13C9">
        <w:t>м</w:t>
      </w:r>
      <w:r w:rsidR="00BF13C9" w:rsidRPr="0056645D">
        <w:t>,</w:t>
      </w:r>
      <w:r w:rsidR="00C50A13">
        <w:rPr>
          <w:spacing w:val="1"/>
        </w:rPr>
        <w:t xml:space="preserve"> </w:t>
      </w:r>
      <w:r w:rsidR="00BF13C9" w:rsidRPr="0056645D">
        <w:t>используя</w:t>
      </w:r>
      <w:r w:rsidR="00C50A13">
        <w:rPr>
          <w:spacing w:val="1"/>
        </w:rPr>
        <w:t xml:space="preserve"> </w:t>
      </w:r>
      <w:r w:rsidR="00BF13C9" w:rsidRPr="0056645D">
        <w:t>все</w:t>
      </w:r>
      <w:r w:rsidR="00C50A13">
        <w:rPr>
          <w:spacing w:val="1"/>
        </w:rPr>
        <w:t xml:space="preserve"> </w:t>
      </w:r>
      <w:r w:rsidR="00BF13C9">
        <w:t>его</w:t>
      </w:r>
      <w:r w:rsidR="00C50A13">
        <w:t xml:space="preserve"> </w:t>
      </w:r>
      <w:r w:rsidR="00BF13C9" w:rsidRPr="0056645D">
        <w:t>психолого-политические</w:t>
      </w:r>
      <w:r w:rsidR="00C50A13">
        <w:rPr>
          <w:spacing w:val="1"/>
        </w:rPr>
        <w:t xml:space="preserve"> </w:t>
      </w:r>
      <w:r w:rsidR="00BF13C9" w:rsidRPr="0056645D">
        <w:t>свойства</w:t>
      </w:r>
      <w:r w:rsidR="00C50A13">
        <w:rPr>
          <w:spacing w:val="1"/>
        </w:rPr>
        <w:t xml:space="preserve"> </w:t>
      </w:r>
      <w:r w:rsidR="00BF13C9" w:rsidRPr="0056645D">
        <w:t>и</w:t>
      </w:r>
      <w:r w:rsidR="00C50A13">
        <w:rPr>
          <w:spacing w:val="1"/>
        </w:rPr>
        <w:t xml:space="preserve"> </w:t>
      </w:r>
      <w:r w:rsidR="00BF13C9" w:rsidRPr="0056645D">
        <w:t>особенности</w:t>
      </w:r>
      <w:r w:rsidR="00BF13C9">
        <w:t>,</w:t>
      </w:r>
      <w:r w:rsidR="00C50A13">
        <w:t xml:space="preserve"> </w:t>
      </w:r>
      <w:r w:rsidR="00BF13C9">
        <w:t>связав</w:t>
      </w:r>
      <w:r w:rsidR="00C50A13">
        <w:t xml:space="preserve"> </w:t>
      </w:r>
      <w:r w:rsidR="00BF13C9">
        <w:t>это</w:t>
      </w:r>
      <w:r w:rsidR="00C50A13">
        <w:t xml:space="preserve"> </w:t>
      </w:r>
      <w:r w:rsidR="00BF13C9">
        <w:t>с</w:t>
      </w:r>
      <w:r w:rsidR="00C50A13">
        <w:t xml:space="preserve"> </w:t>
      </w:r>
      <w:r w:rsidR="00BF13C9" w:rsidRPr="00E12D78">
        <w:rPr>
          <w:color w:val="000000" w:themeColor="text1"/>
        </w:rPr>
        <w:t>некоторы</w:t>
      </w:r>
      <w:r w:rsidR="00BF13C9">
        <w:rPr>
          <w:color w:val="000000" w:themeColor="text1"/>
        </w:rPr>
        <w:t>ми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тонкост</w:t>
      </w:r>
      <w:r w:rsidR="00BF13C9">
        <w:rPr>
          <w:color w:val="000000" w:themeColor="text1"/>
        </w:rPr>
        <w:t>ями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поэтапного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процесса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энергоинформационной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диалектики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введ</w:t>
      </w:r>
      <w:r w:rsidR="006236DF">
        <w:rPr>
          <w:color w:val="000000" w:themeColor="text1"/>
        </w:rPr>
        <w:t>ё</w:t>
      </w:r>
      <w:r w:rsidR="00BF13C9" w:rsidRPr="00E12D78">
        <w:rPr>
          <w:color w:val="000000" w:themeColor="text1"/>
        </w:rPr>
        <w:t>нных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генотипов</w:t>
      </w:r>
      <w:r w:rsidR="00C50A13">
        <w:rPr>
          <w:color w:val="000000" w:themeColor="text1"/>
        </w:rPr>
        <w:t xml:space="preserve"> </w:t>
      </w:r>
      <w:r>
        <w:rPr>
          <w:color w:val="000000" w:themeColor="text1"/>
        </w:rPr>
        <w:t>М</w:t>
      </w:r>
      <w:r w:rsidR="00BF13C9" w:rsidRPr="00E12D78">
        <w:rPr>
          <w:color w:val="000000" w:themeColor="text1"/>
        </w:rPr>
        <w:t>озга,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происходящих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ранее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под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управлением</w:t>
      </w:r>
      <w:r w:rsidR="00C50A13">
        <w:rPr>
          <w:color w:val="000000" w:themeColor="text1"/>
        </w:rPr>
        <w:t xml:space="preserve"> </w:t>
      </w:r>
      <w:r w:rsidR="00BF13C9" w:rsidRPr="00E12D78">
        <w:rPr>
          <w:color w:val="000000" w:themeColor="text1"/>
        </w:rPr>
        <w:t>извне?</w:t>
      </w:r>
      <w:r w:rsidR="00C50A13">
        <w:t xml:space="preserve"> </w:t>
      </w:r>
      <w:r w:rsidR="00BF13C9" w:rsidRPr="00E12D78">
        <w:t>Дело</w:t>
      </w:r>
      <w:r w:rsidR="00C50A13">
        <w:t xml:space="preserve"> </w:t>
      </w:r>
      <w:r w:rsidR="00BF13C9" w:rsidRPr="00E12D78">
        <w:t>в</w:t>
      </w:r>
      <w:r w:rsidR="00C50A13">
        <w:t xml:space="preserve"> </w:t>
      </w:r>
      <w:r w:rsidR="00BF13C9" w:rsidRPr="00E12D78">
        <w:t>том,</w:t>
      </w:r>
      <w:r w:rsidR="00C50A13">
        <w:t xml:space="preserve"> </w:t>
      </w:r>
      <w:r w:rsidR="00BF13C9" w:rsidRPr="00E12D78">
        <w:t>что</w:t>
      </w:r>
      <w:r w:rsidR="00C50A13">
        <w:t xml:space="preserve"> </w:t>
      </w:r>
      <w:r w:rsidR="00BF13C9" w:rsidRPr="00E12D78">
        <w:t>процесс</w:t>
      </w:r>
      <w:r w:rsidR="00C50A13">
        <w:t xml:space="preserve"> </w:t>
      </w:r>
      <w:r w:rsidR="00BF13C9" w:rsidRPr="00E12D78">
        <w:t>переходного</w:t>
      </w:r>
      <w:r w:rsidR="00C50A13">
        <w:t xml:space="preserve"> </w:t>
      </w:r>
      <w:r w:rsidR="00BF13C9" w:rsidRPr="00E12D78">
        <w:t>периода</w:t>
      </w:r>
      <w:r w:rsidR="00C50A13">
        <w:t xml:space="preserve"> </w:t>
      </w:r>
      <w:r w:rsidR="00BF13C9" w:rsidRPr="00813D91">
        <w:rPr>
          <w:b/>
          <w:bCs/>
          <w:i/>
          <w:iCs/>
        </w:rPr>
        <w:t>в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иные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исполнительские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программные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процессы,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боле</w:t>
      </w:r>
      <w:r w:rsidR="006236DF">
        <w:rPr>
          <w:b/>
          <w:bCs/>
          <w:i/>
          <w:iCs/>
        </w:rPr>
        <w:t>е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высокого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уровня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сложности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и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порядка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на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базисе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истинного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познания</w:t>
      </w:r>
      <w:r w:rsidR="00BF13C9" w:rsidRPr="00813D91">
        <w:t>,</w:t>
      </w:r>
      <w:r w:rsidR="00E7387A" w:rsidRPr="00813D91">
        <w:t xml:space="preserve"> –</w:t>
      </w:r>
      <w:r w:rsidR="00E7387A">
        <w:t xml:space="preserve"> </w:t>
      </w:r>
      <w:r w:rsidR="00BF13C9" w:rsidRPr="00813D91">
        <w:rPr>
          <w:rStyle w:val="--0"/>
        </w:rPr>
        <w:t>далеко</w:t>
      </w:r>
      <w:r w:rsidR="00C50A13">
        <w:rPr>
          <w:rStyle w:val="--"/>
          <w:sz w:val="24"/>
        </w:rPr>
        <w:t xml:space="preserve"> </w:t>
      </w:r>
      <w:r w:rsidR="00BF13C9" w:rsidRPr="00813D91">
        <w:rPr>
          <w:rStyle w:val="--"/>
        </w:rPr>
        <w:t>не</w:t>
      </w:r>
      <w:r w:rsidR="00BF13C9" w:rsidRPr="00813D91">
        <w:rPr>
          <w:rStyle w:val="--0"/>
        </w:rPr>
        <w:t>однозначное</w:t>
      </w:r>
      <w:r w:rsidR="00C50A13">
        <w:rPr>
          <w:sz w:val="24"/>
        </w:rPr>
        <w:t xml:space="preserve"> </w:t>
      </w:r>
      <w:r w:rsidR="00BF13C9" w:rsidRPr="00813D91">
        <w:rPr>
          <w:rStyle w:val="--"/>
        </w:rPr>
        <w:t>явление</w:t>
      </w:r>
      <w:r w:rsidR="00BF13C9" w:rsidRPr="00813D91">
        <w:t>,</w:t>
      </w:r>
      <w:r w:rsidR="00C50A13" w:rsidRPr="00813D91">
        <w:t xml:space="preserve"> </w:t>
      </w:r>
      <w:r w:rsidR="00BF13C9" w:rsidRPr="00E12D78">
        <w:t>а</w:t>
      </w:r>
      <w:r w:rsidR="00C50A13">
        <w:t xml:space="preserve"> </w:t>
      </w:r>
      <w:r w:rsidR="00BF13C9" w:rsidRPr="00E12D78">
        <w:t>действия</w:t>
      </w:r>
      <w:r w:rsidR="00C50A13">
        <w:t xml:space="preserve"> </w:t>
      </w:r>
      <w:r w:rsidR="00BF13C9" w:rsidRPr="00E12D78">
        <w:t>по</w:t>
      </w:r>
      <w:r w:rsidR="00C50A13">
        <w:t xml:space="preserve"> </w:t>
      </w:r>
      <w:r w:rsidR="00BF13C9" w:rsidRPr="00E12D78">
        <w:t>воплощению</w:t>
      </w:r>
      <w:r w:rsidR="00C50A13">
        <w:t xml:space="preserve"> </w:t>
      </w:r>
      <w:r w:rsidR="00BF13C9">
        <w:t>в</w:t>
      </w:r>
      <w:r w:rsidR="00C50A13">
        <w:t xml:space="preserve"> </w:t>
      </w:r>
      <w:r w:rsidR="00BF13C9">
        <w:t>реальность</w:t>
      </w:r>
      <w:r w:rsidR="00C50A13">
        <w:t xml:space="preserve"> </w:t>
      </w:r>
      <w:r w:rsidR="00BF13C9" w:rsidRPr="00E12D78">
        <w:t>вновь</w:t>
      </w:r>
      <w:r w:rsidR="00C50A13">
        <w:t xml:space="preserve"> </w:t>
      </w:r>
      <w:r w:rsidR="00BF13C9">
        <w:t>проявляемого</w:t>
      </w:r>
      <w:r w:rsidR="00C50A13">
        <w:t xml:space="preserve"> </w:t>
      </w:r>
      <w:r w:rsidR="00BF13C9" w:rsidRPr="00E12D78">
        <w:t>прид</w:t>
      </w:r>
      <w:r>
        <w:t>ё</w:t>
      </w:r>
      <w:r w:rsidR="00BF13C9" w:rsidRPr="00E12D78">
        <w:t>тся</w:t>
      </w:r>
      <w:r w:rsidR="00C50A13">
        <w:t xml:space="preserve"> </w:t>
      </w:r>
      <w:r w:rsidR="00BF13C9" w:rsidRPr="00E12D78">
        <w:t>воплощать</w:t>
      </w:r>
      <w:r w:rsidR="00C50A13">
        <w:t xml:space="preserve"> </w:t>
      </w:r>
      <w:r w:rsidR="00BF13C9">
        <w:t>и</w:t>
      </w:r>
      <w:r w:rsidR="00C50A13">
        <w:t xml:space="preserve"> </w:t>
      </w:r>
      <w:r>
        <w:t xml:space="preserve">они </w:t>
      </w:r>
      <w:r w:rsidR="00BF13C9">
        <w:t>уже</w:t>
      </w:r>
      <w:r w:rsidR="00C50A13">
        <w:t xml:space="preserve"> </w:t>
      </w:r>
      <w:r w:rsidR="00BF13C9">
        <w:t>воплощаются</w:t>
      </w:r>
      <w:r w:rsidR="00C50A13">
        <w:t xml:space="preserve"> </w:t>
      </w:r>
      <w:r w:rsidR="00BF13C9" w:rsidRPr="00E12D78">
        <w:t>категориями</w:t>
      </w:r>
      <w:r w:rsidR="00C50A13">
        <w:t xml:space="preserve"> </w:t>
      </w:r>
      <w:r w:rsidR="00BF13C9" w:rsidRPr="00E12D78">
        <w:t>людей,</w:t>
      </w:r>
      <w:r w:rsidR="00C50A13">
        <w:t xml:space="preserve"> </w:t>
      </w:r>
      <w:r w:rsidR="00BF13C9" w:rsidRPr="00E12D78">
        <w:t>которые</w:t>
      </w:r>
      <w:r>
        <w:t xml:space="preserve"> (и это объективно)</w:t>
      </w:r>
      <w:r w:rsidR="00C50A13">
        <w:t xml:space="preserve"> </w:t>
      </w:r>
      <w:r w:rsidR="00BF13C9" w:rsidRPr="00813D91">
        <w:rPr>
          <w:rStyle w:val="--"/>
        </w:rPr>
        <w:t>не</w:t>
      </w:r>
      <w:r w:rsidR="00C50A13">
        <w:rPr>
          <w:rStyle w:val="--0"/>
          <w:sz w:val="24"/>
        </w:rPr>
        <w:t xml:space="preserve"> </w:t>
      </w:r>
      <w:r w:rsidR="00BF13C9" w:rsidRPr="00813D91">
        <w:rPr>
          <w:rStyle w:val="--0"/>
        </w:rPr>
        <w:t>сразу</w:t>
      </w:r>
      <w:r w:rsidR="00C50A13">
        <w:rPr>
          <w:rStyle w:val="--0"/>
        </w:rPr>
        <w:t xml:space="preserve"> </w:t>
      </w:r>
      <w:r w:rsidR="00BF13C9">
        <w:t>обретают</w:t>
      </w:r>
      <w:r w:rsidR="00C50A13">
        <w:t xml:space="preserve"> </w:t>
      </w:r>
      <w:r w:rsidR="00BF13C9" w:rsidRPr="00813D91">
        <w:rPr>
          <w:b/>
          <w:bCs/>
          <w:i/>
          <w:iCs/>
        </w:rPr>
        <w:t>новое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состояние</w:t>
      </w:r>
      <w:r w:rsidR="00C50A13" w:rsidRPr="00813D91">
        <w:rPr>
          <w:b/>
          <w:bCs/>
          <w:i/>
          <w:iCs/>
        </w:rPr>
        <w:t xml:space="preserve"> </w:t>
      </w:r>
      <w:r w:rsidR="00BF13C9" w:rsidRPr="00813D91">
        <w:rPr>
          <w:b/>
          <w:bCs/>
          <w:i/>
          <w:iCs/>
        </w:rPr>
        <w:t>функций</w:t>
      </w:r>
      <w:r w:rsidR="00C50A13" w:rsidRPr="00813D91">
        <w:rPr>
          <w:b/>
          <w:bCs/>
          <w:i/>
          <w:iCs/>
        </w:rPr>
        <w:t xml:space="preserve"> </w:t>
      </w:r>
      <w:r w:rsidR="00497153" w:rsidRPr="00497153">
        <w:rPr>
          <w:b/>
          <w:bCs/>
          <w:i/>
          <w:iCs/>
        </w:rPr>
        <w:t>М</w:t>
      </w:r>
      <w:r w:rsidR="00BF13C9" w:rsidRPr="00813D91">
        <w:rPr>
          <w:b/>
          <w:bCs/>
          <w:i/>
          <w:iCs/>
        </w:rPr>
        <w:t>озга</w:t>
      </w:r>
      <w:r w:rsidR="00BF13C9">
        <w:t>,</w:t>
      </w:r>
      <w:r w:rsidR="00C50A13">
        <w:t xml:space="preserve"> </w:t>
      </w:r>
      <w:r w:rsidR="00BF13C9">
        <w:t>даже</w:t>
      </w:r>
      <w:r w:rsidR="00C50A13">
        <w:t xml:space="preserve"> </w:t>
      </w:r>
      <w:r w:rsidR="00BF13C9">
        <w:t>при</w:t>
      </w:r>
      <w:r w:rsidR="00C50A13">
        <w:t xml:space="preserve"> </w:t>
      </w:r>
      <w:r w:rsidR="00BF13C9">
        <w:t>понимании</w:t>
      </w:r>
      <w:r w:rsidR="00C50A13">
        <w:t xml:space="preserve"> </w:t>
      </w:r>
      <w:r w:rsidR="00BF13C9">
        <w:t>происходящего.</w:t>
      </w:r>
      <w:r w:rsidR="00C50A13">
        <w:t xml:space="preserve"> </w:t>
      </w:r>
      <w:r w:rsidR="00BF13C9">
        <w:t>Эт</w:t>
      </w:r>
      <w:r>
        <w:t>о</w:t>
      </w:r>
      <w:r w:rsidR="00C50A13">
        <w:t xml:space="preserve"> </w:t>
      </w:r>
      <w:r w:rsidR="00BF13C9">
        <w:t>крайне</w:t>
      </w:r>
      <w:r w:rsidR="00C50A13">
        <w:t xml:space="preserve"> </w:t>
      </w:r>
      <w:r w:rsidR="00BF13C9">
        <w:t>важно</w:t>
      </w:r>
      <w:r w:rsidR="00C50A13">
        <w:t xml:space="preserve"> </w:t>
      </w:r>
      <w:r w:rsidR="00BF13C9">
        <w:t>знать</w:t>
      </w:r>
      <w:r w:rsidR="00C50A13">
        <w:t xml:space="preserve"> </w:t>
      </w:r>
      <w:r w:rsidR="00BF13C9">
        <w:t>именно</w:t>
      </w:r>
      <w:r w:rsidR="00C50A13">
        <w:t xml:space="preserve"> </w:t>
      </w:r>
      <w:r w:rsidR="00BF13C9">
        <w:t>сегодня.</w:t>
      </w:r>
      <w:r w:rsidR="00C50A13">
        <w:t xml:space="preserve"> </w:t>
      </w:r>
      <w:r w:rsidR="00BF13C9" w:rsidRPr="00E12D78">
        <w:t>Перевод</w:t>
      </w:r>
      <w:r w:rsidR="00C50A13">
        <w:t xml:space="preserve"> </w:t>
      </w:r>
      <w:r>
        <w:t>М</w:t>
      </w:r>
      <w:r w:rsidR="00BF13C9" w:rsidRPr="00E12D78">
        <w:t>озга</w:t>
      </w:r>
      <w:r w:rsidR="00C50A13">
        <w:t xml:space="preserve"> </w:t>
      </w:r>
      <w:r w:rsidR="00BF13C9" w:rsidRPr="00E12D78">
        <w:t>людей</w:t>
      </w:r>
      <w:r w:rsidR="00C50A13">
        <w:t xml:space="preserve"> </w:t>
      </w:r>
      <w:r w:rsidR="00BF13C9" w:rsidRPr="00E12D78">
        <w:t>в</w:t>
      </w:r>
      <w:r w:rsidR="00C50A13">
        <w:t xml:space="preserve"> </w:t>
      </w:r>
      <w:r w:rsidR="00BF13C9" w:rsidRPr="00E12D78">
        <w:t>более</w:t>
      </w:r>
      <w:r w:rsidR="00C50A13">
        <w:t xml:space="preserve"> </w:t>
      </w:r>
      <w:r w:rsidR="00BF13C9" w:rsidRPr="00E12D78">
        <w:t>высокие</w:t>
      </w:r>
      <w:r w:rsidR="00C50A13">
        <w:t xml:space="preserve"> </w:t>
      </w:r>
      <w:r w:rsidR="00BF13C9" w:rsidRPr="00E12D78">
        <w:t>октавы</w:t>
      </w:r>
      <w:r w:rsidR="00C50A13">
        <w:t xml:space="preserve"> </w:t>
      </w:r>
      <w:r w:rsidR="00BF13C9" w:rsidRPr="00E12D78">
        <w:t>–</w:t>
      </w:r>
      <w:r w:rsidR="00C50A13">
        <w:t xml:space="preserve"> </w:t>
      </w:r>
      <w:r w:rsidR="00BF13C9" w:rsidRPr="00E12D78">
        <w:t>это</w:t>
      </w:r>
      <w:r w:rsidR="00C50A13">
        <w:t xml:space="preserve"> </w:t>
      </w:r>
      <w:r w:rsidR="00BF13C9">
        <w:t>не</w:t>
      </w:r>
      <w:r w:rsidR="00C50A13">
        <w:t xml:space="preserve"> </w:t>
      </w:r>
      <w:r w:rsidR="00BF13C9">
        <w:t>учебная</w:t>
      </w:r>
      <w:r w:rsidR="00C50A13">
        <w:t xml:space="preserve"> </w:t>
      </w:r>
      <w:r w:rsidR="00BF13C9">
        <w:t>переквалификация,</w:t>
      </w:r>
      <w:r w:rsidR="00C50A13">
        <w:t xml:space="preserve"> </w:t>
      </w:r>
      <w:r w:rsidR="00BF13C9">
        <w:t>как</w:t>
      </w:r>
      <w:r w:rsidR="00C50A13">
        <w:t xml:space="preserve"> </w:t>
      </w:r>
      <w:r w:rsidR="00BF13C9" w:rsidRPr="00E12D78">
        <w:t>считают</w:t>
      </w:r>
      <w:r w:rsidR="00C50A13">
        <w:t xml:space="preserve"> </w:t>
      </w:r>
      <w:r w:rsidR="00BF13C9">
        <w:t>многие,</w:t>
      </w:r>
      <w:r w:rsidR="00C50A13">
        <w:t xml:space="preserve"> </w:t>
      </w:r>
      <w:r w:rsidR="00BF13C9">
        <w:t>вставшие</w:t>
      </w:r>
      <w:r w:rsidR="00C50A13">
        <w:t xml:space="preserve"> </w:t>
      </w:r>
      <w:r w:rsidR="00BF13C9">
        <w:t>на</w:t>
      </w:r>
      <w:r w:rsidR="00C50A13">
        <w:t xml:space="preserve"> </w:t>
      </w:r>
      <w:r w:rsidR="00BF13C9">
        <w:t>путь</w:t>
      </w:r>
      <w:r w:rsidR="00C50A13">
        <w:t xml:space="preserve"> </w:t>
      </w:r>
      <w:r w:rsidR="00BF13C9">
        <w:t>познания.</w:t>
      </w:r>
      <w:r w:rsidR="00C50A13">
        <w:t xml:space="preserve"> </w:t>
      </w:r>
      <w:r w:rsidR="00BF13C9" w:rsidRPr="00E12D78">
        <w:t>Этот</w:t>
      </w:r>
      <w:r w:rsidR="00C50A13">
        <w:t xml:space="preserve"> </w:t>
      </w:r>
      <w:r w:rsidR="00BF13C9" w:rsidRPr="00E12D78">
        <w:t>процесс</w:t>
      </w:r>
      <w:r w:rsidR="00C50A13">
        <w:t xml:space="preserve"> </w:t>
      </w:r>
      <w:r w:rsidR="00BF13C9" w:rsidRPr="00E12D78">
        <w:t>требует</w:t>
      </w:r>
      <w:r w:rsidR="00C50A13">
        <w:t xml:space="preserve"> </w:t>
      </w:r>
      <w:r w:rsidR="00BF13C9" w:rsidRPr="00E12D78">
        <w:t>хоть</w:t>
      </w:r>
      <w:r w:rsidR="00C50A13">
        <w:t xml:space="preserve"> </w:t>
      </w:r>
      <w:r w:rsidR="00BF13C9" w:rsidRPr="00E12D78">
        <w:t>и</w:t>
      </w:r>
      <w:r w:rsidR="00C50A13">
        <w:t xml:space="preserve"> </w:t>
      </w:r>
      <w:r w:rsidR="00BF13C9" w:rsidRPr="00813D91">
        <w:rPr>
          <w:rStyle w:val="--"/>
        </w:rPr>
        <w:t>не</w:t>
      </w:r>
      <w:r w:rsidR="00BF13C9" w:rsidRPr="00813D91">
        <w:rPr>
          <w:rStyle w:val="--0"/>
        </w:rPr>
        <w:t>большого</w:t>
      </w:r>
      <w:r w:rsidR="00BF13C9" w:rsidRPr="00813D91">
        <w:t>,</w:t>
      </w:r>
      <w:r w:rsidR="00C50A13" w:rsidRPr="00813D91">
        <w:t xml:space="preserve"> </w:t>
      </w:r>
      <w:r w:rsidR="00BF13C9" w:rsidRPr="00E12D78">
        <w:t>но</w:t>
      </w:r>
      <w:r w:rsidR="00C50A13">
        <w:t xml:space="preserve"> </w:t>
      </w:r>
      <w:r w:rsidR="00BF13C9" w:rsidRPr="00E12D78">
        <w:t>определ</w:t>
      </w:r>
      <w:r>
        <w:t>ё</w:t>
      </w:r>
      <w:r w:rsidR="00BF13C9" w:rsidRPr="00E12D78">
        <w:t>нного</w:t>
      </w:r>
      <w:r w:rsidR="00C50A13">
        <w:t xml:space="preserve"> </w:t>
      </w:r>
      <w:r w:rsidR="00BF13C9" w:rsidRPr="00E12D78">
        <w:t>периода</w:t>
      </w:r>
      <w:r w:rsidR="00C50A13">
        <w:t xml:space="preserve"> </w:t>
      </w:r>
      <w:r w:rsidR="00BF13C9" w:rsidRPr="00E12D78">
        <w:t>времени.</w:t>
      </w:r>
      <w:r w:rsidR="00C50A13">
        <w:t xml:space="preserve"> </w:t>
      </w:r>
      <w:r w:rsidR="00BF13C9">
        <w:t>Требуе</w:t>
      </w:r>
      <w:r>
        <w:t>т</w:t>
      </w:r>
      <w:r w:rsidR="00C50A13">
        <w:t xml:space="preserve"> </w:t>
      </w:r>
      <w:r w:rsidR="00BF13C9">
        <w:t>как</w:t>
      </w:r>
      <w:r w:rsidR="00C50A13">
        <w:t xml:space="preserve"> </w:t>
      </w:r>
      <w:r w:rsidR="00BF13C9">
        <w:t>стороннего</w:t>
      </w:r>
      <w:r w:rsidR="00C50A13">
        <w:t xml:space="preserve"> </w:t>
      </w:r>
      <w:r w:rsidR="00BF13C9">
        <w:t>(возможно</w:t>
      </w:r>
      <w:r w:rsidR="00C50A13">
        <w:t xml:space="preserve"> </w:t>
      </w:r>
      <w:r w:rsidR="00BF13C9">
        <w:t>через</w:t>
      </w:r>
      <w:r w:rsidR="00C50A13">
        <w:t xml:space="preserve"> </w:t>
      </w:r>
      <w:r w:rsidR="00BF13C9">
        <w:t>технологии</w:t>
      </w:r>
      <w:r w:rsidR="00C50A13">
        <w:t xml:space="preserve"> </w:t>
      </w:r>
      <w:r w:rsidR="00BF13C9">
        <w:t>развития</w:t>
      </w:r>
      <w:r w:rsidR="00C50A13">
        <w:t xml:space="preserve"> </w:t>
      </w:r>
      <w:r w:rsidR="00BF13C9">
        <w:t>Мозга),</w:t>
      </w:r>
      <w:r w:rsidR="00C50A13">
        <w:t xml:space="preserve"> </w:t>
      </w:r>
      <w:r w:rsidR="00BF13C9">
        <w:t>так</w:t>
      </w:r>
      <w:r w:rsidR="00C50A13">
        <w:t xml:space="preserve"> </w:t>
      </w:r>
      <w:r w:rsidR="00BF13C9">
        <w:t>и</w:t>
      </w:r>
      <w:r w:rsidR="00C50A13">
        <w:t xml:space="preserve"> </w:t>
      </w:r>
      <w:r w:rsidR="00BF13C9">
        <w:t>информационного</w:t>
      </w:r>
      <w:r w:rsidR="00C50A13">
        <w:t xml:space="preserve"> </w:t>
      </w:r>
      <w:r w:rsidR="00BF13C9">
        <w:t>целевого</w:t>
      </w:r>
      <w:r w:rsidR="00C50A13">
        <w:t xml:space="preserve"> </w:t>
      </w:r>
      <w:r w:rsidR="00BF13C9">
        <w:t>обеспечения.</w:t>
      </w:r>
      <w:r w:rsidR="00C50A13">
        <w:t xml:space="preserve"> </w:t>
      </w:r>
      <w:r w:rsidR="00BF13C9" w:rsidRPr="00E12D78">
        <w:t>Поэтому</w:t>
      </w:r>
      <w:r w:rsidR="00C50A13">
        <w:t xml:space="preserve"> </w:t>
      </w:r>
      <w:r w:rsidR="00BF13C9" w:rsidRPr="00E12D78">
        <w:t>при</w:t>
      </w:r>
      <w:r w:rsidR="00C50A13">
        <w:t xml:space="preserve"> </w:t>
      </w:r>
      <w:r w:rsidR="00BF13C9" w:rsidRPr="00E12D78">
        <w:t>формировании</w:t>
      </w:r>
      <w:r w:rsidR="00C50A13">
        <w:t xml:space="preserve"> </w:t>
      </w:r>
      <w:r w:rsidR="00BF13C9">
        <w:t>своего</w:t>
      </w:r>
      <w:r w:rsidR="00C50A13">
        <w:t xml:space="preserve"> </w:t>
      </w:r>
      <w:r w:rsidR="00BF13C9">
        <w:t>понимания</w:t>
      </w:r>
      <w:r w:rsidR="00C50A13">
        <w:t xml:space="preserve"> </w:t>
      </w:r>
      <w:r w:rsidR="00BF13C9">
        <w:t>и</w:t>
      </w:r>
      <w:r w:rsidR="00C50A13">
        <w:t xml:space="preserve"> </w:t>
      </w:r>
      <w:r w:rsidR="00BF13C9" w:rsidRPr="00E12D78">
        <w:t>стратегий</w:t>
      </w:r>
      <w:r w:rsidR="00C50A13">
        <w:t xml:space="preserve"> </w:t>
      </w:r>
      <w:r w:rsidR="00BF13C9">
        <w:t>своего</w:t>
      </w:r>
      <w:r w:rsidR="00C50A13">
        <w:t xml:space="preserve"> </w:t>
      </w:r>
      <w:r w:rsidR="00BF13C9">
        <w:t>поведения</w:t>
      </w:r>
      <w:r w:rsidR="00C50A13">
        <w:t xml:space="preserve"> </w:t>
      </w:r>
      <w:r w:rsidR="00BF13C9">
        <w:t>в</w:t>
      </w:r>
      <w:r w:rsidR="00C50A13">
        <w:t xml:space="preserve"> </w:t>
      </w:r>
      <w:r w:rsidR="00BF13C9">
        <w:t>происходящем</w:t>
      </w:r>
      <w:r w:rsidR="00C50A13">
        <w:t xml:space="preserve"> </w:t>
      </w:r>
      <w:r w:rsidR="00BF13C9" w:rsidRPr="00E12D78">
        <w:t>следует</w:t>
      </w:r>
      <w:r w:rsidR="00C50A13">
        <w:t xml:space="preserve"> </w:t>
      </w:r>
      <w:r w:rsidR="00BF13C9" w:rsidRPr="00E12D78">
        <w:t>учитывать</w:t>
      </w:r>
      <w:r w:rsidR="00C50A13">
        <w:t xml:space="preserve"> </w:t>
      </w:r>
      <w:r w:rsidR="00BF13C9">
        <w:t>многие</w:t>
      </w:r>
      <w:r w:rsidR="00C50A13">
        <w:t xml:space="preserve"> </w:t>
      </w:r>
      <w:r w:rsidR="00BF13C9" w:rsidRPr="00E12D78">
        <w:t>факт</w:t>
      </w:r>
      <w:r w:rsidR="00BF13C9">
        <w:t>оры</w:t>
      </w:r>
      <w:r w:rsidR="00C50A13">
        <w:t xml:space="preserve"> </w:t>
      </w:r>
      <w:r w:rsidR="00BF13C9" w:rsidRPr="00E12D78">
        <w:t>и</w:t>
      </w:r>
      <w:r w:rsidR="00C50A13">
        <w:t xml:space="preserve"> </w:t>
      </w:r>
      <w:r w:rsidR="00BF13C9" w:rsidRPr="00E12D78">
        <w:t>особенност</w:t>
      </w:r>
      <w:r w:rsidR="00BF13C9">
        <w:t>и</w:t>
      </w:r>
      <w:r w:rsidR="00C50A13">
        <w:t xml:space="preserve"> </w:t>
      </w:r>
      <w:r w:rsidR="00BF13C9" w:rsidRPr="00E12D78">
        <w:t>прежней</w:t>
      </w:r>
      <w:r w:rsidR="00C50A13">
        <w:t xml:space="preserve"> </w:t>
      </w:r>
      <w:r w:rsidR="00BF13C9">
        <w:t>(старой</w:t>
      </w:r>
      <w:r w:rsidR="00C50A13">
        <w:t xml:space="preserve"> </w:t>
      </w:r>
      <w:r w:rsidR="00BF13C9">
        <w:t>СУ)</w:t>
      </w:r>
      <w:r w:rsidR="00C50A13">
        <w:t xml:space="preserve"> </w:t>
      </w:r>
      <w:r w:rsidR="00BF13C9" w:rsidRPr="00E12D78">
        <w:t>технологии</w:t>
      </w:r>
      <w:r w:rsidR="00C50A13">
        <w:t xml:space="preserve"> </w:t>
      </w:r>
      <w:r w:rsidR="00BF13C9" w:rsidRPr="00E12D78">
        <w:t>и</w:t>
      </w:r>
      <w:r w:rsidR="00C50A13">
        <w:t xml:space="preserve"> </w:t>
      </w:r>
      <w:r w:rsidR="00BF13C9" w:rsidRPr="00E12D78">
        <w:t>процедуры</w:t>
      </w:r>
      <w:r w:rsidR="00C50A13">
        <w:t xml:space="preserve"> </w:t>
      </w:r>
      <w:r w:rsidR="00BF13C9" w:rsidRPr="00E12D78">
        <w:t>управления.</w:t>
      </w:r>
      <w:r w:rsidR="00C50A13">
        <w:t xml:space="preserve"> </w:t>
      </w:r>
    </w:p>
    <w:p w14:paraId="3B04F0A3" w14:textId="0CB88FAC" w:rsidR="00D83DF6" w:rsidRDefault="00BF13C9" w:rsidP="00813D91">
      <w:r w:rsidRPr="00BC3320">
        <w:t>При</w:t>
      </w:r>
      <w:r w:rsidR="00C50A13">
        <w:t xml:space="preserve"> </w:t>
      </w:r>
      <w:r w:rsidRPr="00BC3320">
        <w:t>формировании</w:t>
      </w:r>
      <w:r w:rsidR="00C50A13">
        <w:t xml:space="preserve"> </w:t>
      </w:r>
      <w:r w:rsidRPr="00BC3320">
        <w:t>нового</w:t>
      </w:r>
      <w:r w:rsidR="00C50A13">
        <w:t xml:space="preserve"> </w:t>
      </w:r>
      <w:r w:rsidRPr="00BC3320">
        <w:t>прежние</w:t>
      </w:r>
      <w:r w:rsidR="00C50A13">
        <w:t xml:space="preserve"> </w:t>
      </w:r>
      <w:r w:rsidRPr="00BC3320">
        <w:t>управленческие</w:t>
      </w:r>
      <w:r w:rsidR="00C50A13">
        <w:t xml:space="preserve"> </w:t>
      </w:r>
      <w:r w:rsidRPr="00BC3320">
        <w:t>состояния,</w:t>
      </w:r>
      <w:r w:rsidR="00C50A13">
        <w:t xml:space="preserve"> </w:t>
      </w:r>
      <w:r w:rsidRPr="00BC3320">
        <w:t>их</w:t>
      </w:r>
      <w:r w:rsidR="00C50A13">
        <w:t xml:space="preserve"> </w:t>
      </w:r>
      <w:r w:rsidRPr="00E12D78">
        <w:t>особенность,</w:t>
      </w:r>
      <w:r w:rsidR="00C50A13">
        <w:t xml:space="preserve"> </w:t>
      </w:r>
      <w:r w:rsidRPr="00E12D78">
        <w:t>энергоинформационная</w:t>
      </w:r>
      <w:r w:rsidR="00C50A13">
        <w:t xml:space="preserve"> </w:t>
      </w:r>
      <w:r w:rsidRPr="00E12D78">
        <w:t>потребность</w:t>
      </w:r>
      <w:r w:rsidR="00C50A13">
        <w:t xml:space="preserve"> </w:t>
      </w:r>
      <w:r w:rsidRPr="00E12D78">
        <w:t>в</w:t>
      </w:r>
      <w:r w:rsidR="00C50A13">
        <w:t xml:space="preserve"> </w:t>
      </w:r>
      <w:r w:rsidRPr="00E12D78">
        <w:t>обретении</w:t>
      </w:r>
      <w:r w:rsidR="00C50A13">
        <w:t xml:space="preserve"> </w:t>
      </w:r>
      <w:r w:rsidRPr="00E12D78">
        <w:t>иных</w:t>
      </w:r>
      <w:r w:rsidR="00C50A13">
        <w:t xml:space="preserve"> </w:t>
      </w:r>
      <w:r w:rsidRPr="00E12D78">
        <w:t>познаний</w:t>
      </w:r>
      <w:r w:rsidR="00C50A13">
        <w:t xml:space="preserve"> </w:t>
      </w:r>
      <w:r w:rsidRPr="00E12D78">
        <w:t>и</w:t>
      </w:r>
      <w:r w:rsidR="00C50A13">
        <w:t xml:space="preserve"> </w:t>
      </w:r>
      <w:r w:rsidRPr="00E12D78">
        <w:t>управления</w:t>
      </w:r>
      <w:r w:rsidR="00C50A13">
        <w:t xml:space="preserve"> </w:t>
      </w:r>
      <w:r w:rsidRPr="00E12D78">
        <w:t>в</w:t>
      </w:r>
      <w:r w:rsidR="00C50A13">
        <w:t xml:space="preserve"> </w:t>
      </w:r>
      <w:r w:rsidRPr="00E12D78">
        <w:t>целом</w:t>
      </w:r>
      <w:r w:rsidR="00D83DF6">
        <w:t>,</w:t>
      </w:r>
      <w:r w:rsidR="00C50A13">
        <w:t xml:space="preserve"> </w:t>
      </w:r>
      <w:r w:rsidRPr="00E12D78">
        <w:t>в</w:t>
      </w:r>
      <w:r w:rsidR="00C50A13">
        <w:t xml:space="preserve"> </w:t>
      </w:r>
      <w:r w:rsidRPr="00E12D78">
        <w:t>определ</w:t>
      </w:r>
      <w:r w:rsidR="00D83DF6">
        <w:t>ё</w:t>
      </w:r>
      <w:r w:rsidRPr="00E12D78">
        <w:t>нной</w:t>
      </w:r>
      <w:r w:rsidR="00C50A13">
        <w:t xml:space="preserve"> </w:t>
      </w:r>
      <w:r w:rsidRPr="00E12D78">
        <w:t>степени</w:t>
      </w:r>
      <w:r w:rsidR="00C50A13">
        <w:t xml:space="preserve"> </w:t>
      </w:r>
      <w:r w:rsidRPr="00E12D78">
        <w:t>технологически</w:t>
      </w:r>
      <w:r w:rsidR="00C50A13">
        <w:t xml:space="preserve"> </w:t>
      </w:r>
      <w:r w:rsidRPr="00E12D78">
        <w:t>отчасти</w:t>
      </w:r>
      <w:r w:rsidR="00C50A13">
        <w:t xml:space="preserve"> </w:t>
      </w:r>
      <w:r w:rsidRPr="00E12D78">
        <w:t>сохранен</w:t>
      </w:r>
      <w:r w:rsidR="006236DF">
        <w:t>ы</w:t>
      </w:r>
      <w:r w:rsidR="00C50A13">
        <w:t xml:space="preserve"> </w:t>
      </w:r>
      <w:r w:rsidRPr="00E12D78">
        <w:t>во</w:t>
      </w:r>
      <w:r w:rsidR="00C50A13">
        <w:t xml:space="preserve"> </w:t>
      </w:r>
      <w:r w:rsidRPr="00E12D78">
        <w:t>многих</w:t>
      </w:r>
      <w:r w:rsidR="00C50A13">
        <w:t xml:space="preserve"> </w:t>
      </w:r>
      <w:r w:rsidRPr="00E12D78">
        <w:t>фрагментах</w:t>
      </w:r>
      <w:r w:rsidR="00C50A13">
        <w:t xml:space="preserve"> </w:t>
      </w:r>
      <w:r>
        <w:t>своего</w:t>
      </w:r>
      <w:r w:rsidR="00C50A13">
        <w:t xml:space="preserve"> </w:t>
      </w:r>
      <w:r w:rsidRPr="00E12D78">
        <w:t>воплощения.</w:t>
      </w:r>
      <w:r w:rsidR="00C50A13">
        <w:t xml:space="preserve"> </w:t>
      </w:r>
      <w:r w:rsidRPr="00E12D78">
        <w:t>Осознание</w:t>
      </w:r>
      <w:r w:rsidR="00C50A13">
        <w:t xml:space="preserve"> </w:t>
      </w:r>
      <w:r w:rsidRPr="00E12D78">
        <w:t>е</w:t>
      </w:r>
      <w:r w:rsidR="00D83DF6">
        <w:t>ё</w:t>
      </w:r>
      <w:r w:rsidR="00C50A13">
        <w:t xml:space="preserve"> </w:t>
      </w:r>
      <w:r w:rsidRPr="00E12D78">
        <w:t>сути</w:t>
      </w:r>
      <w:r w:rsidR="00C50A13">
        <w:t xml:space="preserve"> </w:t>
      </w:r>
      <w:r w:rsidRPr="00E12D78">
        <w:t>и</w:t>
      </w:r>
      <w:r w:rsidR="00C50A13">
        <w:t xml:space="preserve"> </w:t>
      </w:r>
      <w:r w:rsidRPr="00E12D78">
        <w:t>сущности</w:t>
      </w:r>
      <w:r w:rsidR="00C50A13">
        <w:t xml:space="preserve"> </w:t>
      </w:r>
      <w:r w:rsidRPr="00D83DF6">
        <w:rPr>
          <w:rStyle w:val="--0"/>
        </w:rPr>
        <w:t>должно</w:t>
      </w:r>
      <w:r w:rsidR="00C50A13">
        <w:rPr>
          <w:rStyle w:val="--0"/>
          <w:sz w:val="24"/>
        </w:rPr>
        <w:t xml:space="preserve"> </w:t>
      </w:r>
      <w:r w:rsidRPr="00D83DF6">
        <w:rPr>
          <w:rStyle w:val="--"/>
        </w:rPr>
        <w:t>быть</w:t>
      </w:r>
      <w:r w:rsidR="00C50A13">
        <w:rPr>
          <w:rStyle w:val="--0"/>
          <w:sz w:val="24"/>
        </w:rPr>
        <w:t xml:space="preserve"> </w:t>
      </w:r>
      <w:r w:rsidRPr="00D83DF6">
        <w:rPr>
          <w:rStyle w:val="--0"/>
        </w:rPr>
        <w:t>достаточным</w:t>
      </w:r>
      <w:r w:rsidRPr="00D83DF6">
        <w:t>,</w:t>
      </w:r>
      <w:r w:rsidR="00C50A13" w:rsidRPr="00D83DF6">
        <w:t xml:space="preserve"> </w:t>
      </w:r>
      <w:r w:rsidRPr="00E12D78">
        <w:t>безошибочным</w:t>
      </w:r>
      <w:r w:rsidR="00C50A13">
        <w:t xml:space="preserve"> </w:t>
      </w:r>
      <w:r w:rsidRPr="00E12D78">
        <w:t>и</w:t>
      </w:r>
      <w:r w:rsidR="00C50A13">
        <w:t xml:space="preserve"> </w:t>
      </w:r>
      <w:r w:rsidRPr="00E12D78">
        <w:t>глубинным</w:t>
      </w:r>
      <w:r w:rsidR="00C50A13">
        <w:t xml:space="preserve"> </w:t>
      </w:r>
      <w:r w:rsidRPr="00E12D78">
        <w:t>для</w:t>
      </w:r>
      <w:r w:rsidR="00C50A13">
        <w:t xml:space="preserve"> </w:t>
      </w:r>
      <w:r>
        <w:t>людей,</w:t>
      </w:r>
      <w:r w:rsidR="00C50A13">
        <w:t xml:space="preserve"> </w:t>
      </w:r>
      <w:r>
        <w:t>«определ</w:t>
      </w:r>
      <w:r w:rsidR="00D83DF6">
        <w:t>ё</w:t>
      </w:r>
      <w:r>
        <w:t>нных»</w:t>
      </w:r>
      <w:r w:rsidR="00C50A13">
        <w:t xml:space="preserve"> </w:t>
      </w:r>
      <w:r>
        <w:t>как</w:t>
      </w:r>
      <w:r w:rsidR="00C50A13">
        <w:t xml:space="preserve"> </w:t>
      </w:r>
      <w:r w:rsidRPr="00E12D78">
        <w:t>исполнител</w:t>
      </w:r>
      <w:r>
        <w:t>и</w:t>
      </w:r>
      <w:r w:rsidR="00C50A13">
        <w:t xml:space="preserve"> </w:t>
      </w:r>
      <w:r w:rsidRPr="00E12D78">
        <w:t>лидирующего</w:t>
      </w:r>
      <w:r w:rsidR="00C50A13">
        <w:t xml:space="preserve"> </w:t>
      </w:r>
      <w:r w:rsidRPr="00E12D78">
        <w:t>состава</w:t>
      </w:r>
      <w:r w:rsidR="00C50A13">
        <w:t xml:space="preserve"> </w:t>
      </w:r>
      <w:r>
        <w:t>при</w:t>
      </w:r>
      <w:r w:rsidR="00C50A13">
        <w:t xml:space="preserve"> </w:t>
      </w:r>
      <w:r>
        <w:t>условии,</w:t>
      </w:r>
      <w:r w:rsidR="00C50A13">
        <w:t xml:space="preserve"> </w:t>
      </w:r>
      <w:r>
        <w:t>что</w:t>
      </w:r>
      <w:r w:rsidR="00C50A13">
        <w:t xml:space="preserve"> </w:t>
      </w:r>
      <w:r>
        <w:t>эти</w:t>
      </w:r>
      <w:r w:rsidR="00C50A13">
        <w:t xml:space="preserve"> </w:t>
      </w:r>
      <w:r>
        <w:t>люди</w:t>
      </w:r>
      <w:r w:rsidR="00C50A13">
        <w:t xml:space="preserve"> </w:t>
      </w:r>
      <w:r>
        <w:t>сами</w:t>
      </w:r>
      <w:r w:rsidR="00C50A13">
        <w:t xml:space="preserve"> </w:t>
      </w:r>
      <w:r>
        <w:t>устремлены</w:t>
      </w:r>
      <w:r w:rsidR="00C50A13">
        <w:t xml:space="preserve"> </w:t>
      </w:r>
      <w:r>
        <w:t>в</w:t>
      </w:r>
      <w:r w:rsidR="00C50A13">
        <w:t xml:space="preserve"> </w:t>
      </w:r>
      <w:r>
        <w:t>сво</w:t>
      </w:r>
      <w:r w:rsidR="00D83DF6">
        <w:t>ё</w:t>
      </w:r>
      <w:r>
        <w:t>м</w:t>
      </w:r>
      <w:r w:rsidR="00C50A13">
        <w:t xml:space="preserve"> </w:t>
      </w:r>
      <w:r>
        <w:t>познании.</w:t>
      </w:r>
      <w:r w:rsidR="00C50A13">
        <w:t xml:space="preserve"> </w:t>
      </w:r>
      <w:r>
        <w:t>А</w:t>
      </w:r>
      <w:r w:rsidR="00C50A13">
        <w:t xml:space="preserve"> </w:t>
      </w:r>
      <w:r>
        <w:t>познание</w:t>
      </w:r>
      <w:r w:rsidR="00D83DF6">
        <w:t>,</w:t>
      </w:r>
      <w:r w:rsidR="00C50A13">
        <w:t xml:space="preserve"> </w:t>
      </w:r>
      <w:r>
        <w:t>прежде</w:t>
      </w:r>
      <w:r w:rsidR="00C50A13">
        <w:t xml:space="preserve"> </w:t>
      </w:r>
      <w:r>
        <w:t>всего</w:t>
      </w:r>
      <w:r w:rsidR="00D83DF6">
        <w:t>,</w:t>
      </w:r>
      <w:r w:rsidR="00C50A13">
        <w:t xml:space="preserve"> </w:t>
      </w:r>
      <w:r>
        <w:t>строится</w:t>
      </w:r>
      <w:r w:rsidR="00C50A13">
        <w:t xml:space="preserve"> </w:t>
      </w:r>
      <w:r>
        <w:t>на</w:t>
      </w:r>
      <w:r w:rsidR="00C50A13">
        <w:t xml:space="preserve"> </w:t>
      </w:r>
      <w:r>
        <w:t>платформе,</w:t>
      </w:r>
      <w:r w:rsidR="00C50A13">
        <w:t xml:space="preserve"> </w:t>
      </w:r>
      <w:r>
        <w:t>основа</w:t>
      </w:r>
      <w:r w:rsidR="00C50A13">
        <w:t xml:space="preserve"> </w:t>
      </w:r>
      <w:r>
        <w:t>которой</w:t>
      </w:r>
      <w:r w:rsidR="00C50A13">
        <w:t xml:space="preserve"> </w:t>
      </w:r>
      <w:r w:rsidR="00D83DF6">
        <w:t xml:space="preserve">– </w:t>
      </w:r>
      <w:r>
        <w:t>понимание</w:t>
      </w:r>
      <w:r w:rsidR="00C50A13">
        <w:t xml:space="preserve"> </w:t>
      </w:r>
      <w:r>
        <w:t>происходи</w:t>
      </w:r>
      <w:r w:rsidR="00D83DF6">
        <w:t>вшего</w:t>
      </w:r>
      <w:r>
        <w:t>,</w:t>
      </w:r>
      <w:r w:rsidR="00D83DF6">
        <w:t xml:space="preserve"> его причин </w:t>
      </w:r>
      <w:r>
        <w:t>в</w:t>
      </w:r>
      <w:r w:rsidR="00C50A13">
        <w:t xml:space="preserve"> </w:t>
      </w:r>
      <w:r>
        <w:t>рамках</w:t>
      </w:r>
      <w:r w:rsidR="00C50A13">
        <w:t xml:space="preserve"> </w:t>
      </w:r>
      <w:r>
        <w:t>старой</w:t>
      </w:r>
      <w:r w:rsidR="00C50A13">
        <w:t xml:space="preserve"> </w:t>
      </w:r>
      <w:r>
        <w:t>СУ</w:t>
      </w:r>
      <w:r w:rsidR="00C50A13">
        <w:t xml:space="preserve"> </w:t>
      </w:r>
      <w:r>
        <w:t>и</w:t>
      </w:r>
      <w:r w:rsidR="00C50A13">
        <w:t xml:space="preserve"> </w:t>
      </w:r>
      <w:r>
        <w:t>происходящего</w:t>
      </w:r>
      <w:r w:rsidR="00C50A13">
        <w:t xml:space="preserve"> </w:t>
      </w:r>
      <w:r>
        <w:t>сегодня</w:t>
      </w:r>
      <w:r w:rsidR="00C50A13">
        <w:t xml:space="preserve"> </w:t>
      </w:r>
      <w:r>
        <w:t>уже</w:t>
      </w:r>
      <w:r w:rsidR="00C50A13">
        <w:t xml:space="preserve"> </w:t>
      </w:r>
      <w:r>
        <w:t>в</w:t>
      </w:r>
      <w:r w:rsidR="00C50A13">
        <w:t xml:space="preserve"> </w:t>
      </w:r>
      <w:r>
        <w:t>рамках</w:t>
      </w:r>
      <w:r w:rsidR="00C50A13">
        <w:t xml:space="preserve"> </w:t>
      </w:r>
      <w:r>
        <w:t>новой</w:t>
      </w:r>
      <w:r w:rsidR="00C50A13">
        <w:t xml:space="preserve"> </w:t>
      </w:r>
      <w:r>
        <w:t>СУ.</w:t>
      </w:r>
      <w:r w:rsidR="00C50A13">
        <w:t xml:space="preserve"> </w:t>
      </w:r>
      <w:r>
        <w:t>Тогда</w:t>
      </w:r>
      <w:r w:rsidR="00C50A13">
        <w:t xml:space="preserve"> </w:t>
      </w:r>
      <w:r>
        <w:t>Человек</w:t>
      </w:r>
      <w:r w:rsidR="00C50A13">
        <w:t xml:space="preserve"> </w:t>
      </w:r>
      <w:r w:rsidRPr="00E12D78">
        <w:t>стан</w:t>
      </w:r>
      <w:r>
        <w:t>овится</w:t>
      </w:r>
      <w:r w:rsidR="00C50A13">
        <w:t xml:space="preserve"> </w:t>
      </w:r>
      <w:r w:rsidRPr="00E12D78">
        <w:t>существенно</w:t>
      </w:r>
      <w:r w:rsidR="00C50A13">
        <w:t xml:space="preserve"> </w:t>
      </w:r>
      <w:r w:rsidRPr="00E12D78">
        <w:t>сложнее</w:t>
      </w:r>
      <w:r w:rsidR="00C50A13">
        <w:t xml:space="preserve"> </w:t>
      </w:r>
      <w:r w:rsidRPr="00E12D78">
        <w:t>и</w:t>
      </w:r>
      <w:r w:rsidR="00C50A13">
        <w:t xml:space="preserve"> </w:t>
      </w:r>
      <w:r w:rsidRPr="00E12D78">
        <w:t>значимее</w:t>
      </w:r>
      <w:r w:rsidR="00C50A13">
        <w:t xml:space="preserve"> </w:t>
      </w:r>
      <w:r w:rsidRPr="00E12D78">
        <w:t>своей</w:t>
      </w:r>
      <w:r w:rsidR="00C50A13">
        <w:t xml:space="preserve"> </w:t>
      </w:r>
      <w:r w:rsidRPr="00E12D78">
        <w:t>сутью,</w:t>
      </w:r>
      <w:r w:rsidR="00C50A13">
        <w:t xml:space="preserve"> </w:t>
      </w:r>
      <w:r w:rsidRPr="00E12D78">
        <w:t>а</w:t>
      </w:r>
      <w:r w:rsidR="00C50A13">
        <w:t xml:space="preserve"> </w:t>
      </w:r>
      <w:r w:rsidRPr="00E12D78">
        <w:t>величина</w:t>
      </w:r>
      <w:r w:rsidR="00C50A13">
        <w:t xml:space="preserve"> </w:t>
      </w:r>
      <w:r w:rsidRPr="00E12D78">
        <w:t>цифр</w:t>
      </w:r>
      <w:r w:rsidR="00C50A13">
        <w:t xml:space="preserve"> </w:t>
      </w:r>
      <w:r w:rsidRPr="00E12D78">
        <w:t>на</w:t>
      </w:r>
      <w:r w:rsidR="00C50A13">
        <w:t xml:space="preserve"> </w:t>
      </w:r>
      <w:r w:rsidRPr="00E12D78">
        <w:t>личном</w:t>
      </w:r>
      <w:r w:rsidR="00C50A13">
        <w:t xml:space="preserve"> </w:t>
      </w:r>
      <w:r w:rsidRPr="00E12D78">
        <w:t>сч</w:t>
      </w:r>
      <w:r w:rsidR="006236DF">
        <w:t>ё</w:t>
      </w:r>
      <w:r w:rsidRPr="00E12D78">
        <w:t>те</w:t>
      </w:r>
      <w:r w:rsidR="00C50A13">
        <w:t xml:space="preserve"> </w:t>
      </w:r>
      <w:r>
        <w:t>–</w:t>
      </w:r>
      <w:r w:rsidR="00C50A13">
        <w:t xml:space="preserve"> </w:t>
      </w:r>
      <w:r w:rsidRPr="00E12D78">
        <w:t>более</w:t>
      </w:r>
      <w:r w:rsidR="00C50A13">
        <w:t xml:space="preserve"> </w:t>
      </w:r>
      <w:r>
        <w:t>никакой</w:t>
      </w:r>
      <w:r w:rsidR="00C50A13">
        <w:t xml:space="preserve"> </w:t>
      </w:r>
      <w:r>
        <w:t>роли</w:t>
      </w:r>
      <w:r w:rsidR="00C50A13">
        <w:t xml:space="preserve"> </w:t>
      </w:r>
      <w:r>
        <w:t>не</w:t>
      </w:r>
      <w:r w:rsidR="00C50A13">
        <w:t xml:space="preserve"> </w:t>
      </w:r>
      <w:r>
        <w:t>сыграет.</w:t>
      </w:r>
      <w:r w:rsidR="00C50A13">
        <w:t xml:space="preserve"> </w:t>
      </w:r>
      <w:r w:rsidRPr="00E12D78">
        <w:t>Процесс</w:t>
      </w:r>
      <w:r w:rsidR="00C50A13">
        <w:t xml:space="preserve"> </w:t>
      </w:r>
      <w:r w:rsidRPr="00E12D78">
        <w:t>ид</w:t>
      </w:r>
      <w:r w:rsidR="00D83DF6">
        <w:t>ё</w:t>
      </w:r>
      <w:r w:rsidRPr="00E12D78">
        <w:t>т,</w:t>
      </w:r>
      <w:r w:rsidR="00C50A13">
        <w:t xml:space="preserve"> </w:t>
      </w:r>
      <w:r w:rsidRPr="00E12D78">
        <w:lastRenderedPageBreak/>
        <w:t>он</w:t>
      </w:r>
      <w:r w:rsidR="00C50A13">
        <w:t xml:space="preserve"> </w:t>
      </w:r>
      <w:r w:rsidRPr="00E12D78">
        <w:t>неимоверно</w:t>
      </w:r>
      <w:r w:rsidR="00C50A13">
        <w:t xml:space="preserve"> </w:t>
      </w:r>
      <w:r w:rsidRPr="00E12D78">
        <w:t>скоротечен</w:t>
      </w:r>
      <w:r w:rsidR="00C50A13">
        <w:t xml:space="preserve"> </w:t>
      </w:r>
      <w:r w:rsidRPr="00E12D78">
        <w:t>и</w:t>
      </w:r>
      <w:r w:rsidR="00C50A13">
        <w:t xml:space="preserve"> </w:t>
      </w:r>
      <w:r w:rsidRPr="00E12D78">
        <w:t>предопредел</w:t>
      </w:r>
      <w:r w:rsidR="00D83DF6">
        <w:t>ё</w:t>
      </w:r>
      <w:r w:rsidRPr="00E12D78">
        <w:t>н!</w:t>
      </w:r>
      <w:r w:rsidR="00C50A13">
        <w:t xml:space="preserve"> </w:t>
      </w:r>
      <w:r w:rsidR="00D83DF6">
        <w:t>Выбор есть у каждого</w:t>
      </w:r>
      <w:r>
        <w:t>.</w:t>
      </w:r>
      <w:r w:rsidR="00C50A13">
        <w:t xml:space="preserve"> </w:t>
      </w:r>
      <w:r>
        <w:t>А</w:t>
      </w:r>
      <w:r w:rsidR="00C50A13">
        <w:t xml:space="preserve"> </w:t>
      </w:r>
      <w:r>
        <w:t>для</w:t>
      </w:r>
      <w:r w:rsidR="00C50A13">
        <w:t xml:space="preserve"> </w:t>
      </w:r>
      <w:r>
        <w:t>тех,</w:t>
      </w:r>
      <w:r w:rsidR="00C50A13">
        <w:t xml:space="preserve"> </w:t>
      </w:r>
      <w:r>
        <w:t>кто</w:t>
      </w:r>
      <w:r w:rsidR="00C50A13">
        <w:t xml:space="preserve"> </w:t>
      </w:r>
      <w:r>
        <w:t>сегодня</w:t>
      </w:r>
      <w:r w:rsidR="00C50A13">
        <w:t xml:space="preserve"> </w:t>
      </w:r>
      <w:r>
        <w:t>«у</w:t>
      </w:r>
      <w:r w:rsidR="00C50A13">
        <w:t xml:space="preserve"> </w:t>
      </w:r>
      <w:r>
        <w:t>руля»</w:t>
      </w:r>
      <w:r w:rsidR="00E7387A">
        <w:t xml:space="preserve"> – </w:t>
      </w:r>
      <w:r>
        <w:t>осознание</w:t>
      </w:r>
      <w:r w:rsidR="00C50A13">
        <w:t xml:space="preserve"> </w:t>
      </w:r>
      <w:r w:rsidRPr="007C28BA">
        <w:t>проблем</w:t>
      </w:r>
      <w:r w:rsidR="00C50A13">
        <w:t xml:space="preserve"> </w:t>
      </w:r>
      <w:r w:rsidRPr="00D83DF6">
        <w:rPr>
          <w:rStyle w:val="--"/>
        </w:rPr>
        <w:t>не</w:t>
      </w:r>
      <w:r w:rsidR="00C50A13">
        <w:rPr>
          <w:rStyle w:val="--"/>
          <w:sz w:val="24"/>
        </w:rPr>
        <w:t xml:space="preserve"> </w:t>
      </w:r>
      <w:r w:rsidRPr="00D83DF6">
        <w:rPr>
          <w:rStyle w:val="--0"/>
        </w:rPr>
        <w:t>имеет</w:t>
      </w:r>
      <w:r w:rsidR="00C50A13">
        <w:t xml:space="preserve"> </w:t>
      </w:r>
      <w:r w:rsidRPr="007C28BA">
        <w:t>значения.</w:t>
      </w:r>
      <w:r w:rsidR="00C50A13">
        <w:t xml:space="preserve"> </w:t>
      </w:r>
      <w:r w:rsidRPr="007C28BA">
        <w:t>Вс</w:t>
      </w:r>
      <w:r w:rsidR="00D83DF6">
        <w:t>ё пока</w:t>
      </w:r>
      <w:r w:rsidR="00C50A13">
        <w:t xml:space="preserve"> </w:t>
      </w:r>
      <w:r w:rsidRPr="007C28BA">
        <w:t>реша</w:t>
      </w:r>
      <w:r>
        <w:t>ют</w:t>
      </w:r>
      <w:r w:rsidR="00C50A13">
        <w:t xml:space="preserve"> </w:t>
      </w:r>
      <w:r w:rsidRPr="007C28BA">
        <w:t>эмоци</w:t>
      </w:r>
      <w:r>
        <w:t>и</w:t>
      </w:r>
      <w:r w:rsidR="00C50A13">
        <w:t xml:space="preserve"> – </w:t>
      </w:r>
      <w:r w:rsidRPr="007C28BA">
        <w:t>желани</w:t>
      </w:r>
      <w:r w:rsidR="00D83DF6">
        <w:t>я</w:t>
      </w:r>
      <w:r w:rsidRPr="007C28BA">
        <w:t>,</w:t>
      </w:r>
      <w:r w:rsidR="00C50A13">
        <w:t xml:space="preserve"> </w:t>
      </w:r>
      <w:r w:rsidRPr="007C28BA">
        <w:t>за</w:t>
      </w:r>
      <w:r w:rsidR="00C50A13">
        <w:t xml:space="preserve"> </w:t>
      </w:r>
      <w:r w:rsidRPr="007C28BA">
        <w:t>которым</w:t>
      </w:r>
      <w:r>
        <w:t>и</w:t>
      </w:r>
      <w:r w:rsidR="00C50A13">
        <w:t xml:space="preserve"> </w:t>
      </w:r>
      <w:r w:rsidRPr="007C28BA">
        <w:t>стоят</w:t>
      </w:r>
      <w:r w:rsidR="00C50A13">
        <w:t xml:space="preserve"> </w:t>
      </w:r>
      <w:r w:rsidRPr="007C28BA">
        <w:t>инстинкты</w:t>
      </w:r>
      <w:r w:rsidR="00C50A13">
        <w:t xml:space="preserve"> </w:t>
      </w:r>
      <w:r w:rsidRPr="007C28BA">
        <w:t>и</w:t>
      </w:r>
      <w:r w:rsidR="00C50A13">
        <w:t xml:space="preserve"> </w:t>
      </w:r>
      <w:r w:rsidRPr="007C28BA">
        <w:t>шаблоны.</w:t>
      </w:r>
      <w:r w:rsidR="00C50A13">
        <w:t xml:space="preserve"> </w:t>
      </w:r>
      <w:r w:rsidRPr="007C28BA">
        <w:t>У</w:t>
      </w:r>
      <w:r w:rsidR="00C50A13">
        <w:t xml:space="preserve"> </w:t>
      </w:r>
      <w:r w:rsidRPr="007C28BA">
        <w:t>этих</w:t>
      </w:r>
      <w:r w:rsidR="00C50A13">
        <w:t xml:space="preserve"> </w:t>
      </w:r>
      <w:r>
        <w:t>«</w:t>
      </w:r>
      <w:r w:rsidRPr="007C28BA">
        <w:t>товарищей</w:t>
      </w:r>
      <w:r w:rsidR="00D83DF6">
        <w:t>»</w:t>
      </w:r>
      <w:r w:rsidR="00C50A13">
        <w:t xml:space="preserve"> </w:t>
      </w:r>
      <w:r w:rsidRPr="007C28BA">
        <w:t>есть</w:t>
      </w:r>
      <w:r w:rsidR="00C50A13">
        <w:t xml:space="preserve"> </w:t>
      </w:r>
      <w:r w:rsidRPr="007C28BA">
        <w:t>право</w:t>
      </w:r>
      <w:r w:rsidR="00C50A13">
        <w:t xml:space="preserve"> </w:t>
      </w:r>
      <w:r w:rsidRPr="007C28BA">
        <w:t>ставить</w:t>
      </w:r>
      <w:r w:rsidR="00C50A13">
        <w:t xml:space="preserve"> </w:t>
      </w:r>
      <w:r w:rsidRPr="007C28BA">
        <w:t>цели</w:t>
      </w:r>
      <w:r w:rsidR="00C50A13">
        <w:t xml:space="preserve"> </w:t>
      </w:r>
      <w:r w:rsidRPr="007C28BA">
        <w:t>и</w:t>
      </w:r>
      <w:r w:rsidR="00C50A13">
        <w:t xml:space="preserve"> </w:t>
      </w:r>
      <w:r w:rsidRPr="007C28BA">
        <w:t>отдавать</w:t>
      </w:r>
      <w:r w:rsidR="00C50A13">
        <w:t xml:space="preserve"> </w:t>
      </w:r>
      <w:r w:rsidRPr="007C28BA">
        <w:t>приказы.</w:t>
      </w:r>
      <w:r w:rsidR="00C50A13">
        <w:t xml:space="preserve"> </w:t>
      </w:r>
      <w:r>
        <w:t>Но</w:t>
      </w:r>
      <w:r w:rsidR="00C50A13">
        <w:t xml:space="preserve"> </w:t>
      </w:r>
      <w:r>
        <w:t>приказы</w:t>
      </w:r>
      <w:r w:rsidR="00C50A13">
        <w:t xml:space="preserve"> </w:t>
      </w:r>
      <w:r>
        <w:t>не</w:t>
      </w:r>
      <w:r w:rsidR="00C50A13">
        <w:t xml:space="preserve"> </w:t>
      </w:r>
      <w:r>
        <w:t>выполняются</w:t>
      </w:r>
      <w:r w:rsidR="00C50A13">
        <w:t xml:space="preserve"> </w:t>
      </w:r>
      <w:r>
        <w:t>и</w:t>
      </w:r>
      <w:r w:rsidR="00C50A13">
        <w:t xml:space="preserve"> </w:t>
      </w:r>
      <w:r>
        <w:t>понимания</w:t>
      </w:r>
      <w:r w:rsidR="00C50A13">
        <w:t xml:space="preserve"> </w:t>
      </w:r>
      <w:r w:rsidR="00D83DF6">
        <w:t>этого</w:t>
      </w:r>
      <w:r w:rsidR="00D83DF6">
        <w:t xml:space="preserve"> </w:t>
      </w:r>
      <w:r>
        <w:t>у</w:t>
      </w:r>
      <w:r w:rsidR="00C50A13">
        <w:t xml:space="preserve"> </w:t>
      </w:r>
      <w:r>
        <w:t>них</w:t>
      </w:r>
      <w:r w:rsidR="00D83DF6" w:rsidRPr="00D83DF6">
        <w:t xml:space="preserve"> </w:t>
      </w:r>
      <w:r w:rsidR="00D83DF6">
        <w:t>нет</w:t>
      </w:r>
      <w:r>
        <w:t>.</w:t>
      </w:r>
      <w:r w:rsidR="00C50A13">
        <w:t xml:space="preserve"> </w:t>
      </w:r>
      <w:r w:rsidRPr="00D83DF6">
        <w:rPr>
          <w:b/>
          <w:bCs/>
          <w:i/>
          <w:iCs/>
        </w:rPr>
        <w:t>Понимание</w:t>
      </w:r>
      <w:r w:rsidR="00C50A13" w:rsidRPr="00D83DF6">
        <w:rPr>
          <w:b/>
          <w:bCs/>
          <w:i/>
          <w:iCs/>
        </w:rPr>
        <w:t xml:space="preserve"> – </w:t>
      </w:r>
      <w:r w:rsidRPr="00D83DF6">
        <w:rPr>
          <w:b/>
          <w:bCs/>
          <w:i/>
          <w:iCs/>
        </w:rPr>
        <w:t>это</w:t>
      </w:r>
      <w:r w:rsidR="00C50A13" w:rsidRPr="00D83DF6">
        <w:rPr>
          <w:b/>
          <w:bCs/>
          <w:i/>
          <w:iCs/>
        </w:rPr>
        <w:t xml:space="preserve"> </w:t>
      </w:r>
      <w:r w:rsidRPr="00D83DF6">
        <w:rPr>
          <w:b/>
          <w:bCs/>
          <w:i/>
          <w:iCs/>
        </w:rPr>
        <w:t>разум.</w:t>
      </w:r>
      <w:r w:rsidR="00C50A13">
        <w:t xml:space="preserve"> </w:t>
      </w:r>
      <w:r w:rsidRPr="007C28BA">
        <w:t>У</w:t>
      </w:r>
      <w:r w:rsidR="00C50A13">
        <w:t xml:space="preserve"> </w:t>
      </w:r>
      <w:r w:rsidRPr="007C28BA">
        <w:t>него</w:t>
      </w:r>
      <w:r w:rsidR="00C50A13">
        <w:t xml:space="preserve"> </w:t>
      </w:r>
      <w:r w:rsidRPr="007C28BA">
        <w:t>нет</w:t>
      </w:r>
      <w:r w:rsidR="00C50A13">
        <w:t xml:space="preserve"> </w:t>
      </w:r>
      <w:r w:rsidRPr="007C28BA">
        <w:t>права</w:t>
      </w:r>
      <w:r w:rsidR="00C50A13">
        <w:t xml:space="preserve"> </w:t>
      </w:r>
      <w:r w:rsidRPr="007C28BA">
        <w:t>цели</w:t>
      </w:r>
      <w:r w:rsidR="00C50A13">
        <w:t xml:space="preserve"> </w:t>
      </w:r>
      <w:r w:rsidRPr="007C28BA">
        <w:t>ставить</w:t>
      </w:r>
      <w:r w:rsidR="00C50A13">
        <w:t xml:space="preserve"> </w:t>
      </w:r>
      <w:r w:rsidRPr="007C28BA">
        <w:t>и</w:t>
      </w:r>
      <w:r w:rsidR="00C50A13">
        <w:t xml:space="preserve"> </w:t>
      </w:r>
      <w:r w:rsidRPr="007C28BA">
        <w:t>приказы</w:t>
      </w:r>
      <w:r w:rsidR="00C50A13">
        <w:t xml:space="preserve"> </w:t>
      </w:r>
      <w:r w:rsidRPr="007C28BA">
        <w:t>отдавать.</w:t>
      </w:r>
      <w:r w:rsidR="00C50A13">
        <w:t xml:space="preserve"> </w:t>
      </w:r>
      <w:r w:rsidRPr="007C28BA">
        <w:t>Оно</w:t>
      </w:r>
      <w:r w:rsidR="00C50A13">
        <w:t xml:space="preserve"> </w:t>
      </w:r>
      <w:r w:rsidRPr="007C28BA">
        <w:t>по</w:t>
      </w:r>
      <w:r w:rsidR="00C50A13">
        <w:t xml:space="preserve"> </w:t>
      </w:r>
      <w:r w:rsidRPr="007C28BA">
        <w:t>природе</w:t>
      </w:r>
      <w:r w:rsidR="00C50A13">
        <w:t xml:space="preserve"> </w:t>
      </w:r>
      <w:r w:rsidR="00D83DF6">
        <w:t xml:space="preserve">– </w:t>
      </w:r>
      <w:r w:rsidRPr="007C28BA">
        <w:t>исполнитель.</w:t>
      </w:r>
      <w:r w:rsidR="00C50A13">
        <w:t xml:space="preserve"> </w:t>
      </w:r>
      <w:r w:rsidRPr="007C28BA">
        <w:t>Разум</w:t>
      </w:r>
      <w:r w:rsidR="00C50A13">
        <w:t xml:space="preserve"> </w:t>
      </w:r>
      <w:r w:rsidRPr="007C28BA">
        <w:t>вс</w:t>
      </w:r>
      <w:r w:rsidR="00D83DF6">
        <w:t>ё</w:t>
      </w:r>
      <w:r w:rsidR="00C50A13">
        <w:t xml:space="preserve"> </w:t>
      </w:r>
      <w:r w:rsidRPr="007C28BA">
        <w:t>видит,</w:t>
      </w:r>
      <w:r w:rsidR="00C50A13">
        <w:t xml:space="preserve"> </w:t>
      </w:r>
      <w:r w:rsidRPr="007C28BA">
        <w:t>но</w:t>
      </w:r>
      <w:r w:rsidR="00C50A13">
        <w:t xml:space="preserve"> </w:t>
      </w:r>
      <w:r w:rsidRPr="007C28BA">
        <w:t>так</w:t>
      </w:r>
      <w:r w:rsidR="00C50A13">
        <w:t xml:space="preserve"> </w:t>
      </w:r>
      <w:r w:rsidRPr="007C28BA">
        <w:t>как</w:t>
      </w:r>
      <w:r w:rsidR="00C50A13">
        <w:t xml:space="preserve"> </w:t>
      </w:r>
      <w:r w:rsidRPr="007C28BA">
        <w:t>приказа</w:t>
      </w:r>
      <w:r w:rsidR="00C50A13">
        <w:t xml:space="preserve"> </w:t>
      </w:r>
      <w:r w:rsidRPr="007C28BA">
        <w:t>нет</w:t>
      </w:r>
      <w:r w:rsidR="00C50A13">
        <w:t xml:space="preserve"> </w:t>
      </w:r>
      <w:r>
        <w:t>(от</w:t>
      </w:r>
      <w:r w:rsidR="00C50A13">
        <w:t xml:space="preserve"> </w:t>
      </w:r>
      <w:r>
        <w:t>новой</w:t>
      </w:r>
      <w:r w:rsidR="00C50A13">
        <w:t xml:space="preserve"> </w:t>
      </w:r>
      <w:r>
        <w:t>СУ)</w:t>
      </w:r>
      <w:r w:rsidRPr="007C28BA">
        <w:t>,</w:t>
      </w:r>
      <w:r w:rsidR="00C50A13">
        <w:t xml:space="preserve"> </w:t>
      </w:r>
      <w:r w:rsidR="00D83DF6">
        <w:t xml:space="preserve">он </w:t>
      </w:r>
      <w:r w:rsidRPr="007C28BA">
        <w:t>бездействует.</w:t>
      </w:r>
      <w:r w:rsidR="00C50A13">
        <w:t xml:space="preserve"> </w:t>
      </w:r>
    </w:p>
    <w:p w14:paraId="2920B39E" w14:textId="20296DAF" w:rsidR="00BF13C9" w:rsidRPr="005F6180" w:rsidRDefault="00BF13C9" w:rsidP="00813D91">
      <w:r w:rsidRPr="007C28BA">
        <w:t>Из</w:t>
      </w:r>
      <w:r w:rsidR="00C50A13">
        <w:t xml:space="preserve"> </w:t>
      </w:r>
      <w:r w:rsidRPr="007C28BA">
        <w:t>всей</w:t>
      </w:r>
      <w:r w:rsidR="00C50A13">
        <w:t xml:space="preserve"> </w:t>
      </w:r>
      <w:r w:rsidRPr="007C28BA">
        <w:t>своей</w:t>
      </w:r>
      <w:r w:rsidR="00C50A13">
        <w:t xml:space="preserve"> </w:t>
      </w:r>
      <w:r w:rsidRPr="007C28BA">
        <w:t>многолетней</w:t>
      </w:r>
      <w:r w:rsidR="00C50A13">
        <w:t xml:space="preserve"> </w:t>
      </w:r>
      <w:r w:rsidRPr="007C28BA">
        <w:t>практики</w:t>
      </w:r>
      <w:r w:rsidR="00C50A13">
        <w:t xml:space="preserve"> </w:t>
      </w:r>
      <w:r w:rsidRPr="007C28BA">
        <w:t>на</w:t>
      </w:r>
      <w:r w:rsidR="00C50A13">
        <w:t xml:space="preserve"> </w:t>
      </w:r>
      <w:r w:rsidRPr="007C28BA">
        <w:t>эту</w:t>
      </w:r>
      <w:r w:rsidR="00C50A13">
        <w:t xml:space="preserve"> </w:t>
      </w:r>
      <w:r w:rsidRPr="007C28BA">
        <w:t>тему</w:t>
      </w:r>
      <w:r w:rsidR="00C50A13">
        <w:t xml:space="preserve"> </w:t>
      </w:r>
      <w:r w:rsidRPr="007C28BA">
        <w:t>я</w:t>
      </w:r>
      <w:r w:rsidR="00C50A13">
        <w:t xml:space="preserve"> </w:t>
      </w:r>
      <w:r w:rsidRPr="007C28BA">
        <w:t>извл</w:t>
      </w:r>
      <w:r w:rsidR="006236DF">
        <w:t>ё</w:t>
      </w:r>
      <w:r w:rsidRPr="007C28BA">
        <w:t>к</w:t>
      </w:r>
      <w:r w:rsidR="00C50A13">
        <w:t xml:space="preserve"> </w:t>
      </w:r>
      <w:r w:rsidRPr="007C28BA">
        <w:t>один</w:t>
      </w:r>
      <w:r w:rsidR="00C50A13">
        <w:t xml:space="preserve"> </w:t>
      </w:r>
      <w:r w:rsidRPr="007C28BA">
        <w:t>урок:</w:t>
      </w:r>
      <w:r w:rsidR="00C50A13">
        <w:t xml:space="preserve"> </w:t>
      </w:r>
      <w:r w:rsidRPr="007C28BA">
        <w:t>чтобы</w:t>
      </w:r>
      <w:r w:rsidR="00C50A13">
        <w:t xml:space="preserve"> </w:t>
      </w:r>
      <w:r w:rsidRPr="007C28BA">
        <w:t>побудить</w:t>
      </w:r>
      <w:r w:rsidR="00C50A13">
        <w:t xml:space="preserve"> </w:t>
      </w:r>
      <w:r w:rsidRPr="007C28BA">
        <w:t>людей</w:t>
      </w:r>
      <w:r w:rsidR="00C50A13">
        <w:t xml:space="preserve"> </w:t>
      </w:r>
      <w:r w:rsidRPr="007C28BA">
        <w:t>действовать,</w:t>
      </w:r>
      <w:r w:rsidR="00C50A13">
        <w:t xml:space="preserve"> </w:t>
      </w:r>
      <w:r w:rsidRPr="007C28BA">
        <w:t>нет</w:t>
      </w:r>
      <w:r w:rsidR="00C50A13">
        <w:t xml:space="preserve"> </w:t>
      </w:r>
      <w:r w:rsidRPr="007C28BA">
        <w:t>смысла</w:t>
      </w:r>
      <w:r w:rsidR="00C50A13">
        <w:t xml:space="preserve"> </w:t>
      </w:r>
      <w:r w:rsidRPr="007C28BA">
        <w:t>указывать</w:t>
      </w:r>
      <w:r w:rsidR="00C50A13">
        <w:t xml:space="preserve"> </w:t>
      </w:r>
      <w:r w:rsidRPr="007C28BA">
        <w:t>им</w:t>
      </w:r>
      <w:r w:rsidR="00C50A13">
        <w:t xml:space="preserve"> </w:t>
      </w:r>
      <w:r w:rsidRPr="007C28BA">
        <w:t>на</w:t>
      </w:r>
      <w:r w:rsidR="00C50A13">
        <w:t xml:space="preserve"> </w:t>
      </w:r>
      <w:r w:rsidRPr="007C28BA">
        <w:t>то,</w:t>
      </w:r>
      <w:r w:rsidR="00C50A13">
        <w:t xml:space="preserve"> </w:t>
      </w:r>
      <w:r w:rsidRPr="007C28BA">
        <w:t>что</w:t>
      </w:r>
      <w:r w:rsidR="00C50A13">
        <w:t xml:space="preserve"> </w:t>
      </w:r>
      <w:r w:rsidRPr="007C28BA">
        <w:t>на</w:t>
      </w:r>
      <w:r w:rsidR="00C50A13">
        <w:t xml:space="preserve"> </w:t>
      </w:r>
      <w:r w:rsidRPr="007C28BA">
        <w:t>них</w:t>
      </w:r>
      <w:r w:rsidR="00C50A13">
        <w:t xml:space="preserve"> </w:t>
      </w:r>
      <w:r w:rsidRPr="007C28BA">
        <w:t>надвигается</w:t>
      </w:r>
      <w:r>
        <w:t>,</w:t>
      </w:r>
      <w:r w:rsidR="00C50A13">
        <w:t xml:space="preserve"> </w:t>
      </w:r>
      <w:r>
        <w:t>например</w:t>
      </w:r>
      <w:r w:rsidR="00C50A13">
        <w:t xml:space="preserve"> </w:t>
      </w:r>
      <w:r>
        <w:t>–</w:t>
      </w:r>
      <w:r w:rsidR="00C50A13">
        <w:t xml:space="preserve"> </w:t>
      </w:r>
      <w:r w:rsidRPr="007C28BA">
        <w:t>смерть.</w:t>
      </w:r>
      <w:r w:rsidR="00C50A13">
        <w:t xml:space="preserve"> </w:t>
      </w:r>
      <w:r w:rsidRPr="007C28BA">
        <w:t>Они</w:t>
      </w:r>
      <w:r w:rsidR="00C50A13">
        <w:t xml:space="preserve"> </w:t>
      </w:r>
      <w:r>
        <w:t>это</w:t>
      </w:r>
      <w:r w:rsidR="00C50A13">
        <w:t xml:space="preserve"> </w:t>
      </w:r>
      <w:r>
        <w:t>и</w:t>
      </w:r>
      <w:r w:rsidR="00C50A13">
        <w:t xml:space="preserve"> </w:t>
      </w:r>
      <w:r>
        <w:t>так</w:t>
      </w:r>
      <w:r w:rsidR="00C50A13">
        <w:t xml:space="preserve"> </w:t>
      </w:r>
      <w:r w:rsidRPr="007C28BA">
        <w:t>знают.</w:t>
      </w:r>
      <w:r w:rsidR="00C50A13">
        <w:t xml:space="preserve"> </w:t>
      </w:r>
      <w:r w:rsidRPr="007C28BA">
        <w:t>Указывать</w:t>
      </w:r>
      <w:r w:rsidR="00C50A13">
        <w:t xml:space="preserve"> </w:t>
      </w:r>
      <w:r w:rsidRPr="007C28BA">
        <w:t>на</w:t>
      </w:r>
      <w:r w:rsidR="00C50A13">
        <w:t xml:space="preserve"> </w:t>
      </w:r>
      <w:r w:rsidRPr="007C28BA">
        <w:t>опасность,</w:t>
      </w:r>
      <w:r w:rsidR="00C50A13">
        <w:t xml:space="preserve"> </w:t>
      </w:r>
      <w:r w:rsidRPr="007C28BA">
        <w:t>которая</w:t>
      </w:r>
      <w:r w:rsidR="00C50A13">
        <w:t xml:space="preserve"> </w:t>
      </w:r>
      <w:r w:rsidRPr="007C28BA">
        <w:t>всем</w:t>
      </w:r>
      <w:r w:rsidR="00C50A13">
        <w:t xml:space="preserve"> </w:t>
      </w:r>
      <w:r w:rsidRPr="007C28BA">
        <w:t>известна,</w:t>
      </w:r>
      <w:r w:rsidR="00C50A13">
        <w:t xml:space="preserve"> </w:t>
      </w:r>
      <w:r w:rsidRPr="007C28BA">
        <w:t>например</w:t>
      </w:r>
      <w:r w:rsidR="00C50A13">
        <w:t xml:space="preserve"> </w:t>
      </w:r>
      <w:r w:rsidRPr="007C28BA">
        <w:t>курильщику</w:t>
      </w:r>
      <w:r w:rsidR="00C50A13">
        <w:t xml:space="preserve"> </w:t>
      </w:r>
      <w:r w:rsidRPr="007C28BA">
        <w:t>на</w:t>
      </w:r>
      <w:r w:rsidR="00C50A13">
        <w:t xml:space="preserve"> </w:t>
      </w:r>
      <w:r w:rsidRPr="007C28BA">
        <w:t>вред</w:t>
      </w:r>
      <w:r w:rsidR="00C50A13">
        <w:t xml:space="preserve"> </w:t>
      </w:r>
      <w:r w:rsidRPr="007C28BA">
        <w:t>курения,</w:t>
      </w:r>
      <w:r w:rsidR="00C50A13">
        <w:t xml:space="preserve"> – </w:t>
      </w:r>
      <w:r w:rsidRPr="007C28BA">
        <w:t>это</w:t>
      </w:r>
      <w:r w:rsidR="00C50A13">
        <w:t xml:space="preserve"> </w:t>
      </w:r>
      <w:bookmarkStart w:id="10" w:name="OLE_LINK40"/>
      <w:bookmarkStart w:id="11" w:name="OLE_LINK41"/>
      <w:r w:rsidRPr="007C28BA">
        <w:t>морализаторство</w:t>
      </w:r>
      <w:bookmarkEnd w:id="10"/>
      <w:bookmarkEnd w:id="11"/>
      <w:r>
        <w:rPr>
          <w:rStyle w:val="afb"/>
          <w:szCs w:val="28"/>
        </w:rPr>
        <w:footnoteReference w:id="4"/>
      </w:r>
      <w:r w:rsidRPr="007C28BA">
        <w:t>.</w:t>
      </w:r>
      <w:r w:rsidR="00C50A13">
        <w:t xml:space="preserve"> </w:t>
      </w:r>
      <w:r w:rsidRPr="007C28BA">
        <w:t>Если</w:t>
      </w:r>
      <w:r w:rsidR="00C50A13">
        <w:t xml:space="preserve"> </w:t>
      </w:r>
      <w:r w:rsidRPr="007C28BA">
        <w:t>оно</w:t>
      </w:r>
      <w:r w:rsidR="00C50A13">
        <w:t xml:space="preserve"> </w:t>
      </w:r>
      <w:r w:rsidRPr="007C28BA">
        <w:t>к</w:t>
      </w:r>
      <w:r w:rsidR="00C50A13">
        <w:t xml:space="preserve"> </w:t>
      </w:r>
      <w:r w:rsidRPr="007C28BA">
        <w:t>чему</w:t>
      </w:r>
      <w:r w:rsidR="00C50A13">
        <w:t xml:space="preserve"> </w:t>
      </w:r>
      <w:r w:rsidRPr="007C28BA">
        <w:t>и</w:t>
      </w:r>
      <w:r w:rsidR="00C50A13">
        <w:t xml:space="preserve"> </w:t>
      </w:r>
      <w:r w:rsidRPr="007C28BA">
        <w:t>подвигает</w:t>
      </w:r>
      <w:r w:rsidR="00C50A13">
        <w:t xml:space="preserve"> </w:t>
      </w:r>
      <w:r w:rsidRPr="007C28BA">
        <w:t>человека,</w:t>
      </w:r>
      <w:r w:rsidR="00C50A13">
        <w:t xml:space="preserve"> </w:t>
      </w:r>
      <w:r w:rsidRPr="007C28BA">
        <w:t>то</w:t>
      </w:r>
      <w:r w:rsidR="00C50A13">
        <w:t xml:space="preserve"> </w:t>
      </w:r>
      <w:r>
        <w:t>«</w:t>
      </w:r>
      <w:r w:rsidRPr="007C28BA">
        <w:t>послать</w:t>
      </w:r>
      <w:r w:rsidR="00C50A13">
        <w:t xml:space="preserve"> </w:t>
      </w:r>
      <w:r w:rsidRPr="007C28BA">
        <w:t>морализатора</w:t>
      </w:r>
      <w:r w:rsidR="00C50A13">
        <w:t xml:space="preserve"> </w:t>
      </w:r>
      <w:r w:rsidRPr="007C28BA">
        <w:t>куда</w:t>
      </w:r>
      <w:r w:rsidR="00C50A13">
        <w:t xml:space="preserve"> </w:t>
      </w:r>
      <w:r w:rsidRPr="007C28BA">
        <w:t>подальше</w:t>
      </w:r>
      <w:r>
        <w:t>»</w:t>
      </w:r>
      <w:r w:rsidRPr="007C28BA">
        <w:t>.</w:t>
      </w:r>
      <w:r w:rsidR="00C50A13">
        <w:t xml:space="preserve"> </w:t>
      </w:r>
      <w:r w:rsidRPr="007C28BA">
        <w:t>Информация</w:t>
      </w:r>
      <w:r w:rsidR="00C50A13">
        <w:t xml:space="preserve"> </w:t>
      </w:r>
      <w:r w:rsidRPr="007C28BA">
        <w:t>может</w:t>
      </w:r>
      <w:r w:rsidR="00C50A13">
        <w:t xml:space="preserve"> </w:t>
      </w:r>
      <w:r w:rsidRPr="007C28BA">
        <w:t>быть</w:t>
      </w:r>
      <w:r w:rsidR="00C50A13">
        <w:t xml:space="preserve"> </w:t>
      </w:r>
      <w:r w:rsidRPr="007C28BA">
        <w:t>ценна,</w:t>
      </w:r>
      <w:r w:rsidR="00C50A13">
        <w:t xml:space="preserve"> </w:t>
      </w:r>
      <w:r w:rsidRPr="007C28BA">
        <w:t>если</w:t>
      </w:r>
      <w:r w:rsidR="00C50A13">
        <w:t xml:space="preserve"> </w:t>
      </w:r>
      <w:r w:rsidRPr="007C28BA">
        <w:t>открывает</w:t>
      </w:r>
      <w:r w:rsidR="00C50A13">
        <w:t xml:space="preserve"> </w:t>
      </w:r>
      <w:r w:rsidRPr="007C28BA">
        <w:t>что-то</w:t>
      </w:r>
      <w:r w:rsidR="00C50A13">
        <w:t xml:space="preserve"> </w:t>
      </w:r>
      <w:r w:rsidRPr="007C28BA">
        <w:t>новое.</w:t>
      </w:r>
      <w:r w:rsidR="00C50A13">
        <w:t xml:space="preserve"> </w:t>
      </w:r>
      <w:r w:rsidRPr="007C28BA">
        <w:t>Смертность</w:t>
      </w:r>
      <w:r w:rsidR="00C50A13">
        <w:t xml:space="preserve"> </w:t>
      </w:r>
      <w:r w:rsidRPr="007C28BA">
        <w:t>человека</w:t>
      </w:r>
      <w:r w:rsidR="00C50A13">
        <w:t xml:space="preserve"> </w:t>
      </w:r>
      <w:r>
        <w:t>как</w:t>
      </w:r>
      <w:r w:rsidR="00C50A13">
        <w:t xml:space="preserve"> </w:t>
      </w:r>
      <w:r>
        <w:t>таковое</w:t>
      </w:r>
      <w:r w:rsidR="00C50A13">
        <w:t xml:space="preserve"> </w:t>
      </w:r>
      <w:r>
        <w:t>для</w:t>
      </w:r>
      <w:r w:rsidR="00C50A13">
        <w:t xml:space="preserve"> </w:t>
      </w:r>
      <w:r>
        <w:t>всех</w:t>
      </w:r>
      <w:r w:rsidR="00C50A13">
        <w:t xml:space="preserve"> – </w:t>
      </w:r>
      <w:r w:rsidRPr="007C28BA">
        <w:t>не</w:t>
      </w:r>
      <w:r w:rsidR="00C50A13">
        <w:t xml:space="preserve"> </w:t>
      </w:r>
      <w:r w:rsidRPr="007C28BA">
        <w:t>новость.</w:t>
      </w:r>
      <w:r w:rsidR="00C50A13">
        <w:t xml:space="preserve"> </w:t>
      </w:r>
      <w:r w:rsidRPr="007C28BA">
        <w:t>Вс</w:t>
      </w:r>
      <w:r w:rsidR="00D24A6D">
        <w:t>ё</w:t>
      </w:r>
      <w:r w:rsidR="00C50A13">
        <w:t xml:space="preserve"> </w:t>
      </w:r>
      <w:r w:rsidRPr="007C28BA">
        <w:t>это</w:t>
      </w:r>
      <w:r w:rsidR="00C50A13">
        <w:t xml:space="preserve"> </w:t>
      </w:r>
      <w:r w:rsidRPr="007C28BA">
        <w:t>говори</w:t>
      </w:r>
      <w:r w:rsidR="00D24A6D">
        <w:t>т</w:t>
      </w:r>
      <w:r w:rsidR="00C50A13">
        <w:t xml:space="preserve"> </w:t>
      </w:r>
      <w:r w:rsidRPr="007C28BA">
        <w:t>только</w:t>
      </w:r>
      <w:r w:rsidR="00C50A13">
        <w:t xml:space="preserve"> </w:t>
      </w:r>
      <w:r w:rsidRPr="007C28BA">
        <w:t>о</w:t>
      </w:r>
      <w:r w:rsidR="00C50A13">
        <w:t xml:space="preserve"> </w:t>
      </w:r>
      <w:r w:rsidRPr="007C28BA">
        <w:t>том,</w:t>
      </w:r>
      <w:r w:rsidR="00C50A13">
        <w:t xml:space="preserve"> </w:t>
      </w:r>
      <w:r w:rsidRPr="007C28BA">
        <w:t>что</w:t>
      </w:r>
      <w:r w:rsidR="00C50A13">
        <w:t xml:space="preserve"> </w:t>
      </w:r>
      <w:r w:rsidRPr="007C28BA">
        <w:t>нужно</w:t>
      </w:r>
      <w:r w:rsidR="00C50A13">
        <w:t xml:space="preserve"> </w:t>
      </w:r>
      <w:r w:rsidRPr="007C28BA">
        <w:t>кардинально</w:t>
      </w:r>
      <w:r w:rsidR="00C50A13">
        <w:t xml:space="preserve"> </w:t>
      </w:r>
      <w:r w:rsidRPr="007C28BA">
        <w:t>менять</w:t>
      </w:r>
      <w:r w:rsidR="00C50A13">
        <w:t xml:space="preserve"> </w:t>
      </w:r>
      <w:r w:rsidRPr="007C28BA">
        <w:t>стратегию.</w:t>
      </w:r>
      <w:r w:rsidR="00C50A13">
        <w:t xml:space="preserve"> </w:t>
      </w:r>
      <w:r w:rsidRPr="007C28BA">
        <w:t>Нужно</w:t>
      </w:r>
      <w:r w:rsidR="00C50A13">
        <w:t xml:space="preserve"> </w:t>
      </w:r>
      <w:r w:rsidRPr="00D24A6D">
        <w:rPr>
          <w:rStyle w:val="--"/>
        </w:rPr>
        <w:t>не</w:t>
      </w:r>
      <w:r w:rsidR="00C50A13">
        <w:rPr>
          <w:rStyle w:val="--0"/>
          <w:sz w:val="24"/>
        </w:rPr>
        <w:t xml:space="preserve"> </w:t>
      </w:r>
      <w:r w:rsidRPr="00D24A6D">
        <w:rPr>
          <w:rStyle w:val="--0"/>
        </w:rPr>
        <w:t>разум</w:t>
      </w:r>
      <w:r w:rsidR="00C50A13" w:rsidRPr="00D24A6D">
        <w:rPr>
          <w:rStyle w:val="--0"/>
        </w:rPr>
        <w:t xml:space="preserve"> </w:t>
      </w:r>
      <w:r w:rsidRPr="00D24A6D">
        <w:rPr>
          <w:rStyle w:val="--0"/>
        </w:rPr>
        <w:t>активировать</w:t>
      </w:r>
      <w:r w:rsidR="00C50A13">
        <w:t xml:space="preserve"> </w:t>
      </w:r>
      <w:r w:rsidRPr="007C28BA">
        <w:t>(к</w:t>
      </w:r>
      <w:r w:rsidR="00C50A13">
        <w:t xml:space="preserve"> </w:t>
      </w:r>
      <w:r w:rsidRPr="007C28BA">
        <w:t>нему</w:t>
      </w:r>
      <w:r w:rsidR="00C50A13">
        <w:t xml:space="preserve"> </w:t>
      </w:r>
      <w:r w:rsidRPr="007C28BA">
        <w:t>нет</w:t>
      </w:r>
      <w:r w:rsidR="00C50A13">
        <w:t xml:space="preserve"> </w:t>
      </w:r>
      <w:r w:rsidRPr="007C28BA">
        <w:t>смысла</w:t>
      </w:r>
      <w:r w:rsidR="00C50A13">
        <w:t xml:space="preserve"> </w:t>
      </w:r>
      <w:r w:rsidRPr="007C28BA">
        <w:t>обращаться,</w:t>
      </w:r>
      <w:r w:rsidR="00C50A13">
        <w:t xml:space="preserve"> </w:t>
      </w:r>
      <w:r w:rsidRPr="007C28BA">
        <w:t>он</w:t>
      </w:r>
      <w:r w:rsidR="00C50A13">
        <w:t xml:space="preserve"> </w:t>
      </w:r>
      <w:r w:rsidRPr="007C28BA">
        <w:t>и</w:t>
      </w:r>
      <w:r w:rsidR="00C50A13">
        <w:t xml:space="preserve"> </w:t>
      </w:r>
      <w:r w:rsidRPr="007C28BA">
        <w:t>так</w:t>
      </w:r>
      <w:r w:rsidR="00C50A13">
        <w:t xml:space="preserve"> </w:t>
      </w:r>
      <w:r w:rsidRPr="007C28BA">
        <w:t>вс</w:t>
      </w:r>
      <w:r w:rsidR="00D24A6D">
        <w:t>ё</w:t>
      </w:r>
      <w:r w:rsidR="00C50A13">
        <w:t xml:space="preserve"> </w:t>
      </w:r>
      <w:r w:rsidRPr="007C28BA">
        <w:t>знает),</w:t>
      </w:r>
      <w:r w:rsidR="00C50A13">
        <w:t xml:space="preserve"> </w:t>
      </w:r>
      <w:r w:rsidRPr="00D24A6D">
        <w:rPr>
          <w:b/>
          <w:bCs/>
          <w:i/>
          <w:iCs/>
        </w:rPr>
        <w:t>а</w:t>
      </w:r>
      <w:r w:rsidR="00C50A13" w:rsidRPr="00D24A6D">
        <w:rPr>
          <w:b/>
          <w:bCs/>
          <w:i/>
          <w:iCs/>
        </w:rPr>
        <w:t xml:space="preserve"> </w:t>
      </w:r>
      <w:r w:rsidRPr="00D24A6D">
        <w:rPr>
          <w:b/>
          <w:bCs/>
          <w:i/>
          <w:iCs/>
        </w:rPr>
        <w:t>инстинкты</w:t>
      </w:r>
      <w:r w:rsidR="00C50A13" w:rsidRPr="00D24A6D">
        <w:rPr>
          <w:b/>
          <w:bCs/>
          <w:i/>
          <w:iCs/>
        </w:rPr>
        <w:t xml:space="preserve"> </w:t>
      </w:r>
      <w:r w:rsidRPr="00D24A6D">
        <w:rPr>
          <w:b/>
          <w:bCs/>
          <w:i/>
          <w:iCs/>
        </w:rPr>
        <w:t>и</w:t>
      </w:r>
      <w:r w:rsidR="00C50A13" w:rsidRPr="00D24A6D">
        <w:rPr>
          <w:b/>
          <w:bCs/>
          <w:i/>
          <w:iCs/>
        </w:rPr>
        <w:t xml:space="preserve"> </w:t>
      </w:r>
      <w:r w:rsidRPr="00D24A6D">
        <w:rPr>
          <w:b/>
          <w:bCs/>
          <w:i/>
          <w:iCs/>
        </w:rPr>
        <w:t>шаблоны</w:t>
      </w:r>
      <w:r w:rsidRPr="00D24A6D">
        <w:t>.</w:t>
      </w:r>
      <w:r w:rsidR="00C50A13" w:rsidRPr="00D24A6D">
        <w:t xml:space="preserve"> </w:t>
      </w:r>
      <w:r w:rsidRPr="007C28BA">
        <w:t>Если</w:t>
      </w:r>
      <w:r w:rsidR="00C50A13">
        <w:t xml:space="preserve"> </w:t>
      </w:r>
      <w:r w:rsidRPr="007C28BA">
        <w:t>удастся</w:t>
      </w:r>
      <w:r w:rsidR="00C50A13">
        <w:t xml:space="preserve"> </w:t>
      </w:r>
      <w:r w:rsidRPr="007C28BA">
        <w:t>их</w:t>
      </w:r>
      <w:r w:rsidR="00C50A13">
        <w:t xml:space="preserve"> </w:t>
      </w:r>
      <w:r w:rsidRPr="007C28BA">
        <w:t>зацепить,</w:t>
      </w:r>
      <w:r w:rsidR="00C50A13">
        <w:t xml:space="preserve"> </w:t>
      </w:r>
      <w:r w:rsidRPr="007C28BA">
        <w:t>они</w:t>
      </w:r>
      <w:r w:rsidR="00C50A13">
        <w:t xml:space="preserve"> </w:t>
      </w:r>
      <w:r w:rsidRPr="007C28BA">
        <w:t>дадут</w:t>
      </w:r>
      <w:r w:rsidR="00C50A13">
        <w:t xml:space="preserve"> </w:t>
      </w:r>
      <w:r w:rsidRPr="007C28BA">
        <w:t>человеку</w:t>
      </w:r>
      <w:r w:rsidR="00C50A13">
        <w:t xml:space="preserve"> </w:t>
      </w:r>
      <w:r w:rsidRPr="007C28BA">
        <w:t>сигнал</w:t>
      </w:r>
      <w:r w:rsidR="00C50A13">
        <w:t xml:space="preserve"> </w:t>
      </w:r>
      <w:r w:rsidRPr="007C28BA">
        <w:t>к</w:t>
      </w:r>
      <w:r w:rsidR="00C50A13">
        <w:t xml:space="preserve"> </w:t>
      </w:r>
      <w:r w:rsidRPr="007C28BA">
        <w:t>действию.</w:t>
      </w:r>
      <w:r w:rsidR="00C50A13">
        <w:t xml:space="preserve"> </w:t>
      </w:r>
      <w:r>
        <w:t>По-моему,</w:t>
      </w:r>
      <w:r w:rsidR="00C50A13">
        <w:t xml:space="preserve"> </w:t>
      </w:r>
      <w:r>
        <w:t>это</w:t>
      </w:r>
      <w:r w:rsidR="00C50A13">
        <w:t xml:space="preserve"> </w:t>
      </w:r>
      <w:r>
        <w:t>самое</w:t>
      </w:r>
      <w:r w:rsidR="00C50A13">
        <w:t xml:space="preserve"> </w:t>
      </w:r>
      <w:r>
        <w:t>важное</w:t>
      </w:r>
      <w:r w:rsidR="00C50A13">
        <w:t xml:space="preserve"> </w:t>
      </w:r>
      <w:r>
        <w:t>сегодня.</w:t>
      </w:r>
      <w:r w:rsidR="00C50A13">
        <w:t xml:space="preserve"> </w:t>
      </w:r>
      <w:r>
        <w:t>Вот</w:t>
      </w:r>
      <w:r w:rsidR="00C50A13">
        <w:t xml:space="preserve"> </w:t>
      </w:r>
      <w:r>
        <w:t>в</w:t>
      </w:r>
      <w:r w:rsidR="00C50A13">
        <w:t xml:space="preserve"> </w:t>
      </w:r>
      <w:r>
        <w:t>этом</w:t>
      </w:r>
      <w:r w:rsidR="00C50A13">
        <w:t xml:space="preserve"> </w:t>
      </w:r>
      <w:r>
        <w:t>ключе</w:t>
      </w:r>
      <w:r w:rsidR="00C50A13">
        <w:t xml:space="preserve"> </w:t>
      </w:r>
      <w:r>
        <w:t>и</w:t>
      </w:r>
      <w:r w:rsidR="00C50A13">
        <w:t xml:space="preserve"> </w:t>
      </w:r>
      <w:r>
        <w:t>пойд</w:t>
      </w:r>
      <w:r w:rsidR="00D24A6D">
        <w:t>ё</w:t>
      </w:r>
      <w:r>
        <w:t>м</w:t>
      </w:r>
      <w:r w:rsidR="00C50A13">
        <w:t xml:space="preserve"> </w:t>
      </w:r>
      <w:r>
        <w:t>дальше.</w:t>
      </w:r>
      <w:r w:rsidR="00C50A13">
        <w:t xml:space="preserve"> </w:t>
      </w:r>
      <w:r>
        <w:t>Вернувшись</w:t>
      </w:r>
      <w:r w:rsidR="00C50A13">
        <w:t xml:space="preserve"> </w:t>
      </w:r>
      <w:r>
        <w:t>к</w:t>
      </w:r>
      <w:r w:rsidR="00C50A13">
        <w:t xml:space="preserve"> </w:t>
      </w:r>
      <w:r>
        <w:t>пониманию</w:t>
      </w:r>
      <w:r w:rsidR="00C50A13">
        <w:t xml:space="preserve"> </w:t>
      </w:r>
      <w:r>
        <w:t>психолого</w:t>
      </w:r>
      <w:r w:rsidR="00D24A6D">
        <w:t>-</w:t>
      </w:r>
      <w:r>
        <w:t>политического</w:t>
      </w:r>
      <w:r w:rsidR="00C50A13">
        <w:t xml:space="preserve"> </w:t>
      </w:r>
      <w:r>
        <w:t>качества</w:t>
      </w:r>
      <w:r w:rsidR="00C50A13">
        <w:t xml:space="preserve"> </w:t>
      </w:r>
      <w:r>
        <w:t>человек</w:t>
      </w:r>
      <w:r w:rsidR="00D24A6D">
        <w:t>а</w:t>
      </w:r>
      <w:r w:rsidR="00C50A13">
        <w:t xml:space="preserve"> </w:t>
      </w:r>
      <w:r>
        <w:t>как</w:t>
      </w:r>
      <w:r w:rsidR="00C50A13">
        <w:t xml:space="preserve"> </w:t>
      </w:r>
      <w:r>
        <w:t>индивидуальности,</w:t>
      </w:r>
      <w:r w:rsidR="00C50A13">
        <w:t xml:space="preserve"> </w:t>
      </w:r>
      <w:r>
        <w:t>определим</w:t>
      </w:r>
      <w:r w:rsidR="00C50A13">
        <w:t xml:space="preserve"> </w:t>
      </w:r>
      <w:r>
        <w:t>опорные</w:t>
      </w:r>
      <w:r w:rsidR="00C50A13">
        <w:t xml:space="preserve"> </w:t>
      </w:r>
      <w:r>
        <w:t>точки</w:t>
      </w:r>
      <w:r w:rsidR="00C50A13">
        <w:t xml:space="preserve"> </w:t>
      </w:r>
      <w:r>
        <w:t>для</w:t>
      </w:r>
      <w:r w:rsidR="00C50A13">
        <w:t xml:space="preserve"> </w:t>
      </w:r>
      <w:r>
        <w:t>своего</w:t>
      </w:r>
      <w:r w:rsidR="00C50A13">
        <w:t xml:space="preserve"> </w:t>
      </w:r>
      <w:r>
        <w:t>понимания,</w:t>
      </w:r>
      <w:r w:rsidR="00C50A13">
        <w:t xml:space="preserve"> </w:t>
      </w:r>
      <w:r>
        <w:t>которые</w:t>
      </w:r>
      <w:r w:rsidR="00C50A13">
        <w:t xml:space="preserve"> </w:t>
      </w:r>
      <w:r>
        <w:t>лягут</w:t>
      </w:r>
      <w:r w:rsidR="00C50A13">
        <w:t xml:space="preserve"> </w:t>
      </w:r>
      <w:r>
        <w:t>в</w:t>
      </w:r>
      <w:r w:rsidR="00C50A13">
        <w:t xml:space="preserve"> </w:t>
      </w:r>
      <w:r>
        <w:t>основу</w:t>
      </w:r>
      <w:r w:rsidR="00C50A13">
        <w:t xml:space="preserve"> </w:t>
      </w:r>
      <w:r>
        <w:t>выстраиваемой</w:t>
      </w:r>
      <w:r w:rsidR="00C50A13">
        <w:t xml:space="preserve"> </w:t>
      </w:r>
      <w:r>
        <w:t>нами</w:t>
      </w:r>
      <w:r w:rsidR="00C50A13">
        <w:t xml:space="preserve"> </w:t>
      </w:r>
      <w:r>
        <w:t>платформы.</w:t>
      </w:r>
    </w:p>
    <w:p w14:paraId="66977536" w14:textId="7EBCE263" w:rsidR="00BF13C9" w:rsidRPr="0056645D" w:rsidRDefault="00BF13C9" w:rsidP="00D24A6D">
      <w:pPr>
        <w:rPr>
          <w:b/>
        </w:rPr>
      </w:pPr>
      <w:r w:rsidRPr="00D24A6D">
        <w:rPr>
          <w:b/>
          <w:bCs/>
          <w:i/>
          <w:iCs/>
        </w:rPr>
        <w:t>Психология</w:t>
      </w:r>
      <w:r w:rsidR="00C50A13" w:rsidRPr="00D24A6D">
        <w:rPr>
          <w:b/>
          <w:bCs/>
          <w:i/>
          <w:iCs/>
        </w:rPr>
        <w:t xml:space="preserve"> </w:t>
      </w:r>
      <w:r w:rsidRPr="00D24A6D">
        <w:rPr>
          <w:b/>
          <w:bCs/>
          <w:i/>
          <w:iCs/>
        </w:rPr>
        <w:t>политического</w:t>
      </w:r>
      <w:r w:rsidR="00C50A13" w:rsidRPr="00D24A6D">
        <w:rPr>
          <w:b/>
          <w:bCs/>
          <w:i/>
          <w:iCs/>
        </w:rPr>
        <w:t xml:space="preserve"> </w:t>
      </w:r>
      <w:r w:rsidRPr="00D24A6D">
        <w:rPr>
          <w:b/>
          <w:bCs/>
          <w:i/>
          <w:iCs/>
        </w:rPr>
        <w:t>восприятия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точность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полнота</w:t>
      </w:r>
      <w:r w:rsidR="00C50A13">
        <w:rPr>
          <w:b/>
        </w:rPr>
        <w:t xml:space="preserve"> </w:t>
      </w:r>
      <w:r w:rsidRPr="0056645D">
        <w:t>непосредственного</w:t>
      </w:r>
      <w:r w:rsidR="00C50A13">
        <w:rPr>
          <w:b/>
          <w:spacing w:val="1"/>
        </w:rPr>
        <w:t xml:space="preserve"> </w:t>
      </w:r>
      <w:r w:rsidRPr="0056645D">
        <w:t>видения</w:t>
      </w:r>
      <w:r w:rsidR="00C50A13">
        <w:rPr>
          <w:b/>
          <w:spacing w:val="1"/>
        </w:rPr>
        <w:t xml:space="preserve"> </w:t>
      </w:r>
      <w:r w:rsidRPr="0056645D">
        <w:t>политической</w:t>
      </w:r>
      <w:r w:rsidR="00C50A13">
        <w:rPr>
          <w:b/>
          <w:spacing w:val="1"/>
        </w:rPr>
        <w:t xml:space="preserve"> </w:t>
      </w:r>
      <w:r w:rsidRPr="0056645D">
        <w:t>картины</w:t>
      </w:r>
      <w:r w:rsidR="00C50A13">
        <w:rPr>
          <w:b/>
          <w:spacing w:val="1"/>
        </w:rPr>
        <w:t xml:space="preserve"> </w:t>
      </w:r>
      <w:r w:rsidRPr="0056645D">
        <w:t>мира.</w:t>
      </w:r>
      <w:r w:rsidR="00C50A13">
        <w:rPr>
          <w:b/>
          <w:spacing w:val="1"/>
        </w:rPr>
        <w:t xml:space="preserve"> </w:t>
      </w:r>
      <w:r w:rsidRPr="0056645D">
        <w:t>Проявляется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целенаправленном</w:t>
      </w:r>
      <w:r w:rsidR="00C50A13">
        <w:rPr>
          <w:b/>
          <w:spacing w:val="1"/>
        </w:rPr>
        <w:t xml:space="preserve"> </w:t>
      </w:r>
      <w:r w:rsidRPr="0056645D">
        <w:t>отражении</w:t>
      </w:r>
      <w:r w:rsidR="00C50A13">
        <w:rPr>
          <w:b/>
          <w:spacing w:val="1"/>
        </w:rPr>
        <w:t xml:space="preserve"> </w:t>
      </w:r>
      <w:r w:rsidRPr="00D24A6D">
        <w:rPr>
          <w:rStyle w:val="--"/>
        </w:rPr>
        <w:t>наблюдаемой</w:t>
      </w:r>
      <w:r w:rsidR="00C50A13">
        <w:rPr>
          <w:rStyle w:val="--0"/>
          <w:b w:val="0"/>
          <w:bCs/>
          <w:sz w:val="24"/>
        </w:rPr>
        <w:t xml:space="preserve"> </w:t>
      </w:r>
      <w:r w:rsidRPr="00D24A6D">
        <w:rPr>
          <w:rStyle w:val="--0"/>
        </w:rPr>
        <w:t>политики</w:t>
      </w:r>
      <w:r w:rsidR="00C50A13">
        <w:rPr>
          <w:b/>
        </w:rPr>
        <w:t xml:space="preserve"> </w:t>
      </w:r>
      <w:r w:rsidRPr="0056645D">
        <w:t>как</w:t>
      </w:r>
      <w:r w:rsidR="00C50A13">
        <w:rPr>
          <w:b/>
        </w:rPr>
        <w:t xml:space="preserve"> </w:t>
      </w:r>
      <w:r w:rsidRPr="0056645D">
        <w:t>единого</w:t>
      </w:r>
      <w:r w:rsidR="00C50A13">
        <w:rPr>
          <w:b/>
        </w:rPr>
        <w:t xml:space="preserve"> </w:t>
      </w:r>
      <w:r w:rsidRPr="0056645D">
        <w:t>целого,</w:t>
      </w:r>
      <w:r w:rsidR="00C50A13">
        <w:rPr>
          <w:b/>
        </w:rPr>
        <w:t xml:space="preserve"> </w:t>
      </w:r>
      <w:r w:rsidRPr="0056645D">
        <w:t>объедин</w:t>
      </w:r>
      <w:r w:rsidR="004468DD">
        <w:t>ё</w:t>
      </w:r>
      <w:r w:rsidRPr="0056645D">
        <w:t>нного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осмысленную</w:t>
      </w:r>
      <w:r w:rsidR="00C50A13">
        <w:rPr>
          <w:b/>
        </w:rPr>
        <w:t xml:space="preserve"> </w:t>
      </w:r>
      <w:r w:rsidRPr="0056645D">
        <w:t>систему</w:t>
      </w:r>
      <w:r w:rsidR="00C50A13">
        <w:rPr>
          <w:b/>
        </w:rPr>
        <w:t xml:space="preserve"> </w:t>
      </w:r>
      <w:r w:rsidRPr="0056645D">
        <w:t>из</w:t>
      </w:r>
      <w:r w:rsidR="00C50A13">
        <w:rPr>
          <w:b/>
          <w:spacing w:val="1"/>
        </w:rPr>
        <w:t xml:space="preserve"> </w:t>
      </w:r>
      <w:r w:rsidRPr="0056645D">
        <w:t>элементов,</w:t>
      </w:r>
      <w:r w:rsidR="00C50A13">
        <w:rPr>
          <w:b/>
          <w:spacing w:val="21"/>
        </w:rPr>
        <w:t xml:space="preserve"> </w:t>
      </w:r>
      <w:r w:rsidRPr="0056645D">
        <w:t>имеющих</w:t>
      </w:r>
      <w:r w:rsidR="00C50A13">
        <w:rPr>
          <w:b/>
          <w:spacing w:val="20"/>
        </w:rPr>
        <w:t xml:space="preserve"> </w:t>
      </w:r>
      <w:r w:rsidRPr="0056645D">
        <w:t>функции</w:t>
      </w:r>
      <w:r w:rsidR="00C50A13">
        <w:rPr>
          <w:b/>
          <w:spacing w:val="21"/>
        </w:rPr>
        <w:t xml:space="preserve"> </w:t>
      </w:r>
      <w:r w:rsidRPr="0056645D">
        <w:t>и</w:t>
      </w:r>
      <w:r w:rsidR="00C50A13">
        <w:rPr>
          <w:b/>
          <w:spacing w:val="21"/>
        </w:rPr>
        <w:t xml:space="preserve"> </w:t>
      </w:r>
      <w:r w:rsidRPr="0056645D">
        <w:t>отношения</w:t>
      </w:r>
      <w:r w:rsidR="00C50A13">
        <w:rPr>
          <w:b/>
          <w:spacing w:val="20"/>
        </w:rPr>
        <w:t xml:space="preserve"> </w:t>
      </w:r>
      <w:r w:rsidRPr="0056645D">
        <w:t>между</w:t>
      </w:r>
      <w:r w:rsidR="00C50A13">
        <w:rPr>
          <w:b/>
          <w:spacing w:val="16"/>
        </w:rPr>
        <w:t xml:space="preserve"> </w:t>
      </w:r>
      <w:r w:rsidRPr="0056645D">
        <w:t>собой.</w:t>
      </w:r>
      <w:r w:rsidR="00C50A13">
        <w:rPr>
          <w:b/>
          <w:spacing w:val="43"/>
        </w:rPr>
        <w:t xml:space="preserve"> </w:t>
      </w:r>
      <w:r w:rsidRPr="0056645D">
        <w:t>Если</w:t>
      </w:r>
      <w:r w:rsidR="00C50A13">
        <w:rPr>
          <w:b/>
          <w:spacing w:val="21"/>
        </w:rPr>
        <w:t xml:space="preserve"> </w:t>
      </w:r>
      <w:r w:rsidRPr="0056645D">
        <w:t>единая</w:t>
      </w:r>
      <w:r w:rsidR="00C50A13">
        <w:rPr>
          <w:b/>
          <w:spacing w:val="20"/>
        </w:rPr>
        <w:t xml:space="preserve"> </w:t>
      </w:r>
      <w:r w:rsidRPr="0056645D">
        <w:t>научная</w:t>
      </w:r>
      <w:r w:rsidR="00C50A13">
        <w:rPr>
          <w:b/>
          <w:spacing w:val="20"/>
        </w:rPr>
        <w:t xml:space="preserve"> </w:t>
      </w:r>
      <w:r w:rsidRPr="0056645D">
        <w:t>картина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мира</w:t>
      </w:r>
      <w:r w:rsidR="00C50A13">
        <w:rPr>
          <w:b/>
        </w:rPr>
        <w:t xml:space="preserve"> </w:t>
      </w:r>
      <w:r w:rsidRPr="009669C5">
        <w:rPr>
          <w:rStyle w:val="--"/>
        </w:rPr>
        <w:t>не</w:t>
      </w:r>
      <w:r w:rsidR="00C50A13">
        <w:rPr>
          <w:rStyle w:val="--"/>
          <w:b w:val="0"/>
          <w:bCs/>
          <w:sz w:val="24"/>
        </w:rPr>
        <w:t xml:space="preserve"> </w:t>
      </w:r>
      <w:r w:rsidRPr="009669C5">
        <w:rPr>
          <w:rStyle w:val="--0"/>
        </w:rPr>
        <w:t>принимается</w:t>
      </w:r>
      <w:r w:rsidRPr="009669C5">
        <w:t>,</w:t>
      </w:r>
      <w:r w:rsidR="00C50A13" w:rsidRPr="009669C5">
        <w:t xml:space="preserve"> </w:t>
      </w:r>
      <w:r w:rsidRPr="0056645D">
        <w:t>то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обществе</w:t>
      </w:r>
      <w:r w:rsidR="00C50A13">
        <w:rPr>
          <w:b/>
        </w:rPr>
        <w:t xml:space="preserve"> </w:t>
      </w:r>
      <w:r w:rsidRPr="0056645D">
        <w:t>развивается</w:t>
      </w:r>
      <w:r w:rsidR="00C50A13">
        <w:rPr>
          <w:b/>
        </w:rPr>
        <w:t xml:space="preserve"> </w:t>
      </w:r>
      <w:r w:rsidRPr="0056645D">
        <w:t>политический</w:t>
      </w:r>
      <w:r w:rsidR="00C50A13">
        <w:rPr>
          <w:b/>
        </w:rPr>
        <w:t xml:space="preserve"> </w:t>
      </w:r>
      <w:r w:rsidRPr="0056645D">
        <w:t>кризис,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котором</w:t>
      </w:r>
      <w:r w:rsidR="00C50A13">
        <w:rPr>
          <w:b/>
          <w:spacing w:val="-2"/>
        </w:rPr>
        <w:t xml:space="preserve"> </w:t>
      </w:r>
      <w:r w:rsidRPr="0056645D">
        <w:t>политика</w:t>
      </w:r>
      <w:r w:rsidR="00C50A13">
        <w:rPr>
          <w:b/>
        </w:rPr>
        <w:t xml:space="preserve"> </w:t>
      </w:r>
      <w:r w:rsidRPr="0056645D">
        <w:t>заменяется</w:t>
      </w:r>
      <w:r w:rsidR="00C50A13">
        <w:rPr>
          <w:b/>
        </w:rPr>
        <w:t xml:space="preserve"> </w:t>
      </w:r>
      <w:r w:rsidRPr="0056645D">
        <w:t>ч</w:t>
      </w:r>
      <w:r w:rsidR="009669C5">
        <w:t>ё</w:t>
      </w:r>
      <w:r w:rsidRPr="0056645D">
        <w:t>рным</w:t>
      </w:r>
      <w:r w:rsidR="00C50A13">
        <w:rPr>
          <w:b/>
          <w:spacing w:val="-2"/>
        </w:rPr>
        <w:t xml:space="preserve"> </w:t>
      </w:r>
      <w:r w:rsidRPr="0056645D">
        <w:t>пиаром.</w:t>
      </w:r>
    </w:p>
    <w:p w14:paraId="5B787707" w14:textId="70CCC0D3" w:rsidR="00BF13C9" w:rsidRPr="0056645D" w:rsidRDefault="00BF13C9" w:rsidP="009669C5">
      <w:pPr>
        <w:rPr>
          <w:b/>
        </w:rPr>
      </w:pPr>
      <w:r w:rsidRPr="009669C5">
        <w:rPr>
          <w:b/>
          <w:bCs/>
          <w:i/>
          <w:iCs/>
        </w:rPr>
        <w:t>Психология</w:t>
      </w:r>
      <w:r w:rsidR="00C50A13" w:rsidRPr="009669C5">
        <w:rPr>
          <w:b/>
          <w:bCs/>
          <w:i/>
          <w:iCs/>
        </w:rPr>
        <w:t xml:space="preserve"> </w:t>
      </w:r>
      <w:r w:rsidRPr="009669C5">
        <w:rPr>
          <w:b/>
          <w:bCs/>
          <w:i/>
          <w:iCs/>
        </w:rPr>
        <w:t>политической</w:t>
      </w:r>
      <w:r w:rsidR="00C50A13" w:rsidRPr="009669C5">
        <w:rPr>
          <w:b/>
          <w:bCs/>
          <w:i/>
          <w:iCs/>
        </w:rPr>
        <w:t xml:space="preserve"> </w:t>
      </w:r>
      <w:r w:rsidRPr="009669C5">
        <w:rPr>
          <w:b/>
          <w:bCs/>
          <w:i/>
          <w:iCs/>
        </w:rPr>
        <w:t>памяти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запоминание,</w:t>
      </w:r>
      <w:r w:rsidR="00C50A13">
        <w:rPr>
          <w:b/>
        </w:rPr>
        <w:t xml:space="preserve"> </w:t>
      </w:r>
      <w:r w:rsidRPr="0056645D">
        <w:t>сохранение,</w:t>
      </w:r>
      <w:r w:rsidR="00C50A13">
        <w:rPr>
          <w:b/>
        </w:rPr>
        <w:t xml:space="preserve"> </w:t>
      </w:r>
      <w:r w:rsidRPr="0056645D">
        <w:t>воспроизведение</w:t>
      </w:r>
      <w:r w:rsidR="00C50A13">
        <w:rPr>
          <w:b/>
          <w:spacing w:val="1"/>
        </w:rPr>
        <w:t xml:space="preserve"> </w:t>
      </w:r>
      <w:r w:rsidRPr="0056645D">
        <w:t>смысла</w:t>
      </w:r>
      <w:r w:rsidR="00C50A13">
        <w:rPr>
          <w:b/>
        </w:rPr>
        <w:t xml:space="preserve"> </w:t>
      </w:r>
      <w:r w:rsidRPr="0056645D">
        <w:t>политики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е</w:t>
      </w:r>
      <w:r w:rsidR="009669C5">
        <w:t>ё</w:t>
      </w:r>
      <w:r w:rsidR="00C50A13">
        <w:rPr>
          <w:b/>
        </w:rPr>
        <w:t xml:space="preserve"> </w:t>
      </w:r>
      <w:r w:rsidRPr="0056645D">
        <w:t>ценностей</w:t>
      </w:r>
      <w:r w:rsidR="00C50A13">
        <w:rPr>
          <w:b/>
        </w:rPr>
        <w:t xml:space="preserve"> </w:t>
      </w:r>
      <w:r w:rsidRPr="0056645D">
        <w:t>для</w:t>
      </w:r>
      <w:r w:rsidR="00C50A13">
        <w:rPr>
          <w:b/>
        </w:rPr>
        <w:t xml:space="preserve"> </w:t>
      </w:r>
      <w:r w:rsidRPr="0056645D">
        <w:t>выработки</w:t>
      </w:r>
      <w:r w:rsidR="00C50A13">
        <w:rPr>
          <w:b/>
        </w:rPr>
        <w:t xml:space="preserve"> </w:t>
      </w:r>
      <w:r w:rsidRPr="0056645D">
        <w:t>соответствующей</w:t>
      </w:r>
      <w:r w:rsidR="00C50A13">
        <w:rPr>
          <w:b/>
        </w:rPr>
        <w:t xml:space="preserve"> </w:t>
      </w:r>
      <w:r w:rsidRPr="0056645D">
        <w:t>им</w:t>
      </w:r>
      <w:r w:rsidR="00C50A13">
        <w:rPr>
          <w:b/>
        </w:rPr>
        <w:t xml:space="preserve"> </w:t>
      </w:r>
      <w:r w:rsidRPr="0056645D">
        <w:t>политической</w:t>
      </w:r>
      <w:r w:rsidR="00C50A13">
        <w:rPr>
          <w:b/>
        </w:rPr>
        <w:t xml:space="preserve"> </w:t>
      </w:r>
      <w:r w:rsidRPr="0056645D">
        <w:t>цели.</w:t>
      </w:r>
      <w:r w:rsidR="00C50A13">
        <w:rPr>
          <w:b/>
          <w:spacing w:val="1"/>
        </w:rPr>
        <w:t xml:space="preserve"> </w:t>
      </w:r>
      <w:r w:rsidRPr="0056645D">
        <w:t>Обнаруживается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моменты</w:t>
      </w:r>
      <w:r w:rsidR="00C50A13">
        <w:rPr>
          <w:b/>
        </w:rPr>
        <w:t xml:space="preserve"> </w:t>
      </w:r>
      <w:r w:rsidRPr="009669C5">
        <w:rPr>
          <w:rStyle w:val="--0"/>
        </w:rPr>
        <w:t>национального</w:t>
      </w:r>
      <w:r w:rsidR="00C50A13">
        <w:rPr>
          <w:rStyle w:val="--0"/>
          <w:b w:val="0"/>
          <w:bCs/>
          <w:sz w:val="24"/>
        </w:rPr>
        <w:t xml:space="preserve"> </w:t>
      </w:r>
      <w:r w:rsidRPr="009669C5">
        <w:rPr>
          <w:rStyle w:val="--"/>
        </w:rPr>
        <w:t>осознания</w:t>
      </w:r>
      <w:r w:rsidR="00C50A13">
        <w:rPr>
          <w:rStyle w:val="--"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возрождения</w:t>
      </w:r>
      <w:r w:rsidR="00C50A13">
        <w:rPr>
          <w:b/>
        </w:rPr>
        <w:t xml:space="preserve"> </w:t>
      </w:r>
      <w:r w:rsidRPr="0056645D">
        <w:t>народа,</w:t>
      </w:r>
      <w:r w:rsidR="00C50A13">
        <w:rPr>
          <w:b/>
        </w:rPr>
        <w:t xml:space="preserve"> </w:t>
      </w:r>
      <w:r w:rsidRPr="0056645D">
        <w:t>но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случае</w:t>
      </w:r>
      <w:r w:rsidR="00C50A13">
        <w:rPr>
          <w:b/>
          <w:spacing w:val="1"/>
        </w:rPr>
        <w:t xml:space="preserve"> </w:t>
      </w:r>
      <w:r w:rsidRPr="0056645D">
        <w:t>утраты</w:t>
      </w:r>
      <w:r w:rsidR="00C50A13">
        <w:rPr>
          <w:b/>
          <w:spacing w:val="1"/>
        </w:rPr>
        <w:t xml:space="preserve"> </w:t>
      </w:r>
      <w:r w:rsidRPr="0056645D">
        <w:t>национальной</w:t>
      </w:r>
      <w:r w:rsidR="00C50A13">
        <w:rPr>
          <w:b/>
          <w:spacing w:val="1"/>
        </w:rPr>
        <w:t xml:space="preserve"> </w:t>
      </w:r>
      <w:r w:rsidRPr="0056645D">
        <w:t>памяти</w:t>
      </w:r>
      <w:r w:rsidR="00C50A13">
        <w:rPr>
          <w:b/>
          <w:spacing w:val="1"/>
        </w:rPr>
        <w:t xml:space="preserve"> </w:t>
      </w:r>
      <w:r w:rsidRPr="0056645D">
        <w:t>вызывает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революцию,</w:t>
      </w:r>
      <w:r w:rsidR="00C50A13">
        <w:rPr>
          <w:b/>
          <w:spacing w:val="1"/>
        </w:rPr>
        <w:t xml:space="preserve"> </w:t>
      </w:r>
      <w:r w:rsidRPr="0056645D">
        <w:t>а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случае</w:t>
      </w:r>
      <w:r w:rsidR="00C50A13">
        <w:rPr>
          <w:b/>
          <w:spacing w:val="1"/>
        </w:rPr>
        <w:t xml:space="preserve"> </w:t>
      </w:r>
      <w:r w:rsidRPr="0056645D">
        <w:t>гипертрофии</w:t>
      </w:r>
      <w:r w:rsidR="00C50A13">
        <w:rPr>
          <w:b/>
          <w:spacing w:val="1"/>
        </w:rPr>
        <w:t xml:space="preserve"> </w:t>
      </w:r>
      <w:r w:rsidRPr="0056645D">
        <w:lastRenderedPageBreak/>
        <w:t>политической</w:t>
      </w:r>
      <w:r w:rsidR="00C50A13">
        <w:rPr>
          <w:b/>
          <w:spacing w:val="-1"/>
        </w:rPr>
        <w:t xml:space="preserve"> </w:t>
      </w:r>
      <w:r w:rsidRPr="0056645D">
        <w:t>памяти</w:t>
      </w:r>
      <w:r w:rsidR="009669C5">
        <w:t xml:space="preserve"> –</w:t>
      </w:r>
      <w:r w:rsidR="00C50A13">
        <w:rPr>
          <w:b/>
          <w:spacing w:val="-3"/>
        </w:rPr>
        <w:t xml:space="preserve"> </w:t>
      </w:r>
      <w:r w:rsidRPr="0056645D">
        <w:t>другую</w:t>
      </w:r>
      <w:r w:rsidR="00C50A13">
        <w:rPr>
          <w:b/>
        </w:rPr>
        <w:t xml:space="preserve"> </w:t>
      </w:r>
      <w:r w:rsidRPr="0056645D">
        <w:t>крайность</w:t>
      </w:r>
      <w:r w:rsidR="00E7387A">
        <w:rPr>
          <w:b/>
          <w:spacing w:val="4"/>
        </w:rPr>
        <w:t xml:space="preserve"> – </w:t>
      </w:r>
      <w:r w:rsidRPr="0056645D">
        <w:t>национализм</w:t>
      </w:r>
      <w:r w:rsidR="009669C5">
        <w:t>, как</w:t>
      </w:r>
      <w:r w:rsidR="00C50A13">
        <w:rPr>
          <w:b/>
        </w:rPr>
        <w:t xml:space="preserve"> </w:t>
      </w:r>
      <w:r>
        <w:t>на</w:t>
      </w:r>
      <w:r w:rsidR="00C50A13">
        <w:rPr>
          <w:b/>
        </w:rPr>
        <w:t xml:space="preserve"> </w:t>
      </w:r>
      <w:r>
        <w:t>Украине,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Беларуси,</w:t>
      </w:r>
      <w:r w:rsidR="00C50A13">
        <w:rPr>
          <w:b/>
        </w:rPr>
        <w:t xml:space="preserve"> </w:t>
      </w:r>
      <w:r>
        <w:t>Сирии,</w:t>
      </w:r>
      <w:r w:rsidR="00C50A13">
        <w:rPr>
          <w:b/>
        </w:rPr>
        <w:t xml:space="preserve"> </w:t>
      </w:r>
      <w:r>
        <w:t>Афганистане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даже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так</w:t>
      </w:r>
      <w:r w:rsidR="00C50A13">
        <w:rPr>
          <w:b/>
        </w:rPr>
        <w:t xml:space="preserve"> </w:t>
      </w:r>
      <w:r>
        <w:t>называем</w:t>
      </w:r>
      <w:r w:rsidR="009669C5">
        <w:t>ых</w:t>
      </w:r>
      <w:r w:rsidR="00C50A13">
        <w:rPr>
          <w:b/>
        </w:rPr>
        <w:t xml:space="preserve"> </w:t>
      </w:r>
      <w:r>
        <w:t>«оплот</w:t>
      </w:r>
      <w:r w:rsidR="009669C5">
        <w:t>ах</w:t>
      </w:r>
      <w:r w:rsidR="00C50A13">
        <w:rPr>
          <w:b/>
        </w:rPr>
        <w:t xml:space="preserve"> </w:t>
      </w:r>
      <w:r>
        <w:t>демократии»</w:t>
      </w:r>
      <w:r w:rsidR="00C50A13">
        <w:rPr>
          <w:b/>
        </w:rPr>
        <w:t xml:space="preserve"> </w:t>
      </w:r>
      <w:r>
        <w:t>–</w:t>
      </w:r>
      <w:r w:rsidR="009669C5">
        <w:t xml:space="preserve"> </w:t>
      </w:r>
      <w:r>
        <w:t>Америке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Англии.</w:t>
      </w:r>
    </w:p>
    <w:p w14:paraId="377B1C4A" w14:textId="5A3F3A73" w:rsidR="00BF13C9" w:rsidRPr="008942B1" w:rsidRDefault="00BF13C9" w:rsidP="00951628">
      <w:pPr>
        <w:rPr>
          <w:rFonts w:ascii="Georgia Pro Cond Semibold" w:hAnsi="Georgia Pro Cond Semibold"/>
          <w:i/>
          <w:iCs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политических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представлений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воспроизведение</w:t>
      </w:r>
      <w:r w:rsidR="00C50A13">
        <w:rPr>
          <w:b/>
          <w:spacing w:val="1"/>
        </w:rPr>
        <w:t xml:space="preserve"> </w:t>
      </w:r>
      <w:r w:rsidRPr="0056645D">
        <w:t>картины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мира</w:t>
      </w:r>
      <w:r w:rsidR="00C50A13">
        <w:rPr>
          <w:b/>
        </w:rPr>
        <w:t xml:space="preserve"> </w:t>
      </w:r>
      <w:r w:rsidRPr="0056645D">
        <w:t>как</w:t>
      </w:r>
      <w:r w:rsidR="00C50A13">
        <w:rPr>
          <w:b/>
        </w:rPr>
        <w:t xml:space="preserve"> </w:t>
      </w:r>
      <w:r w:rsidRPr="0056645D">
        <w:t>е</w:t>
      </w:r>
      <w:r w:rsidR="00951628">
        <w:t>ё</w:t>
      </w:r>
      <w:r w:rsidR="00C50A13">
        <w:rPr>
          <w:b/>
        </w:rPr>
        <w:t xml:space="preserve"> </w:t>
      </w:r>
      <w:r w:rsidRPr="0056645D">
        <w:t>нового</w:t>
      </w:r>
      <w:r w:rsidR="00C50A13">
        <w:rPr>
          <w:b/>
        </w:rPr>
        <w:t xml:space="preserve"> </w:t>
      </w:r>
      <w:r w:rsidRPr="0056645D">
        <w:t>обобщ</w:t>
      </w:r>
      <w:r w:rsidR="00951628">
        <w:t>ё</w:t>
      </w:r>
      <w:r w:rsidRPr="0056645D">
        <w:t>нного</w:t>
      </w:r>
      <w:r w:rsidR="00C50A13">
        <w:rPr>
          <w:b/>
        </w:rPr>
        <w:t xml:space="preserve"> </w:t>
      </w:r>
      <w:r w:rsidRPr="0056645D">
        <w:t>образа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основании</w:t>
      </w:r>
      <w:r w:rsidR="00C50A13">
        <w:rPr>
          <w:b/>
        </w:rPr>
        <w:t xml:space="preserve"> </w:t>
      </w:r>
      <w:r w:rsidRPr="00951628">
        <w:rPr>
          <w:rStyle w:val="--"/>
        </w:rPr>
        <w:t>прошлого</w:t>
      </w:r>
      <w:r w:rsidR="00C50A13">
        <w:rPr>
          <w:rStyle w:val="--0"/>
          <w:b w:val="0"/>
          <w:bCs/>
          <w:sz w:val="24"/>
        </w:rPr>
        <w:t xml:space="preserve"> </w:t>
      </w:r>
      <w:r w:rsidRPr="00951628">
        <w:rPr>
          <w:rStyle w:val="--0"/>
        </w:rPr>
        <w:t>опыта</w:t>
      </w:r>
      <w:r w:rsidRPr="00FA14EB">
        <w:rPr>
          <w:sz w:val="24"/>
        </w:rPr>
        <w:t>,</w:t>
      </w:r>
      <w:r w:rsidR="00C50A13">
        <w:rPr>
          <w:b/>
          <w:spacing w:val="1"/>
        </w:rPr>
        <w:t xml:space="preserve"> </w:t>
      </w:r>
      <w:r w:rsidRPr="0056645D">
        <w:t>переработанного</w:t>
      </w:r>
      <w:r w:rsidR="00C50A13">
        <w:rPr>
          <w:b/>
          <w:spacing w:val="1"/>
        </w:rPr>
        <w:t xml:space="preserve"> </w:t>
      </w:r>
      <w:r w:rsidRPr="0056645D">
        <w:t>воображением.</w:t>
      </w:r>
      <w:r w:rsidR="00C50A13">
        <w:rPr>
          <w:b/>
          <w:spacing w:val="1"/>
        </w:rPr>
        <w:t xml:space="preserve"> </w:t>
      </w:r>
      <w:r w:rsidRPr="0056645D">
        <w:t>Обнаруживается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процессе</w:t>
      </w:r>
      <w:r w:rsidR="00C50A13">
        <w:rPr>
          <w:b/>
          <w:spacing w:val="1"/>
        </w:rPr>
        <w:t xml:space="preserve"> </w:t>
      </w:r>
      <w:r w:rsidRPr="0056645D">
        <w:t>деятельности</w:t>
      </w:r>
      <w:r w:rsidR="00C50A13">
        <w:rPr>
          <w:b/>
          <w:spacing w:val="1"/>
        </w:rPr>
        <w:t xml:space="preserve"> </w:t>
      </w:r>
      <w:r w:rsidRPr="00951628">
        <w:t>советов,</w:t>
      </w:r>
      <w:r w:rsidR="00C50A13" w:rsidRPr="00951628">
        <w:t xml:space="preserve"> </w:t>
      </w:r>
      <w:r w:rsidRPr="00951628">
        <w:t>проектирующих</w:t>
      </w:r>
      <w:r w:rsidR="00C50A13" w:rsidRPr="00951628">
        <w:t xml:space="preserve"> </w:t>
      </w:r>
      <w:r w:rsidRPr="00951628">
        <w:t>политику,</w:t>
      </w:r>
      <w:r w:rsidR="00C50A13" w:rsidRPr="00951628">
        <w:t xml:space="preserve"> </w:t>
      </w:r>
      <w:r w:rsidRPr="00951628">
        <w:t>т.</w:t>
      </w:r>
      <w:r w:rsidR="00951628">
        <w:t> </w:t>
      </w:r>
      <w:r w:rsidRPr="00951628">
        <w:t>е.</w:t>
      </w:r>
      <w:r w:rsidR="00C50A13" w:rsidRPr="00951628">
        <w:t xml:space="preserve"> </w:t>
      </w:r>
      <w:r w:rsidRPr="00951628">
        <w:t>создающих</w:t>
      </w:r>
      <w:r w:rsidR="00C50A13" w:rsidRPr="00951628">
        <w:t xml:space="preserve"> </w:t>
      </w:r>
      <w:r w:rsidRPr="00951628">
        <w:t>е</w:t>
      </w:r>
      <w:r w:rsidR="00951628">
        <w:t>ё</w:t>
      </w:r>
      <w:r w:rsidR="00C50A13" w:rsidRPr="00951628">
        <w:t xml:space="preserve"> </w:t>
      </w:r>
      <w:r w:rsidRPr="00951628">
        <w:t>нов</w:t>
      </w:r>
      <w:r w:rsidR="00951628">
        <w:t>ы</w:t>
      </w:r>
      <w:r w:rsidRPr="00951628">
        <w:t>й</w:t>
      </w:r>
      <w:r w:rsidR="00C50A13" w:rsidRPr="00951628">
        <w:t xml:space="preserve"> </w:t>
      </w:r>
      <w:r w:rsidRPr="00951628">
        <w:t>образ</w:t>
      </w:r>
      <w:r w:rsidR="00C50A13" w:rsidRPr="00951628">
        <w:t xml:space="preserve"> </w:t>
      </w:r>
      <w:r w:rsidRPr="00951628">
        <w:t>на</w:t>
      </w:r>
      <w:r w:rsidR="00C50A13" w:rsidRPr="00951628">
        <w:t xml:space="preserve"> </w:t>
      </w:r>
      <w:r w:rsidRPr="00951628">
        <w:t>основе</w:t>
      </w:r>
      <w:r w:rsidR="00C50A13" w:rsidRPr="00951628">
        <w:t xml:space="preserve"> </w:t>
      </w:r>
      <w:r w:rsidRPr="00951628">
        <w:t>политического</w:t>
      </w:r>
      <w:r w:rsidR="00C50A13" w:rsidRPr="00951628">
        <w:t xml:space="preserve"> </w:t>
      </w:r>
      <w:r w:rsidRPr="00951628">
        <w:t>воображения</w:t>
      </w:r>
      <w:r w:rsidRPr="0056645D">
        <w:t>.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случае</w:t>
      </w:r>
      <w:r w:rsidR="00C50A13">
        <w:rPr>
          <w:b/>
          <w:spacing w:val="1"/>
        </w:rPr>
        <w:t xml:space="preserve"> </w:t>
      </w:r>
      <w:r w:rsidRPr="0056645D">
        <w:t>невозможности</w:t>
      </w:r>
      <w:r w:rsidR="00C50A13">
        <w:rPr>
          <w:b/>
          <w:spacing w:val="1"/>
        </w:rPr>
        <w:t xml:space="preserve"> </w:t>
      </w:r>
      <w:r w:rsidRPr="0056645D">
        <w:t>создать</w:t>
      </w:r>
      <w:r w:rsidR="00C50A13">
        <w:rPr>
          <w:b/>
          <w:spacing w:val="1"/>
        </w:rPr>
        <w:t xml:space="preserve"> </w:t>
      </w:r>
      <w:r w:rsidRPr="0056645D">
        <w:t>новый</w:t>
      </w:r>
      <w:r w:rsidR="00C50A13">
        <w:rPr>
          <w:b/>
          <w:spacing w:val="1"/>
        </w:rPr>
        <w:t xml:space="preserve"> </w:t>
      </w:r>
      <w:r w:rsidRPr="0056645D">
        <w:t>образ</w:t>
      </w:r>
      <w:r w:rsidR="00C50A13">
        <w:rPr>
          <w:b/>
          <w:spacing w:val="1"/>
        </w:rPr>
        <w:t xml:space="preserve"> </w:t>
      </w:r>
      <w:r w:rsidRPr="0056645D">
        <w:t>политики</w:t>
      </w:r>
      <w:r w:rsidR="00C50A13">
        <w:rPr>
          <w:b/>
          <w:spacing w:val="1"/>
        </w:rPr>
        <w:t xml:space="preserve"> </w:t>
      </w:r>
      <w:r w:rsidRPr="00951628">
        <w:rPr>
          <w:b/>
          <w:bCs/>
          <w:i/>
          <w:iCs/>
        </w:rPr>
        <w:t>деградирует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к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догматизму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и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провоцирует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политический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переворот,</w:t>
      </w:r>
      <w:r w:rsidR="00C50A13">
        <w:rPr>
          <w:b/>
          <w:bCs/>
        </w:rPr>
        <w:t xml:space="preserve"> </w:t>
      </w:r>
      <w:r w:rsidRPr="008942B1">
        <w:t>и</w:t>
      </w:r>
      <w:r w:rsidR="00C50A13">
        <w:rPr>
          <w:b/>
          <w:bCs/>
        </w:rPr>
        <w:t xml:space="preserve"> </w:t>
      </w:r>
      <w:r w:rsidRPr="008942B1">
        <w:t>это</w:t>
      </w:r>
      <w:r w:rsidR="00C50A13">
        <w:rPr>
          <w:b/>
          <w:bCs/>
        </w:rPr>
        <w:t xml:space="preserve"> </w:t>
      </w:r>
      <w:r w:rsidRPr="008942B1">
        <w:t>сегодня</w:t>
      </w:r>
      <w:r w:rsidR="00C50A13">
        <w:rPr>
          <w:b/>
          <w:bCs/>
        </w:rPr>
        <w:t xml:space="preserve"> </w:t>
      </w:r>
      <w:r w:rsidRPr="008942B1">
        <w:t>крайне</w:t>
      </w:r>
      <w:r w:rsidR="00C50A13">
        <w:rPr>
          <w:b/>
          <w:bCs/>
        </w:rPr>
        <w:t xml:space="preserve"> </w:t>
      </w:r>
      <w:r w:rsidRPr="008942B1">
        <w:t>актуально</w:t>
      </w:r>
      <w:r>
        <w:rPr>
          <w:rFonts w:ascii="Georgia Pro Cond Semibold" w:hAnsi="Georgia Pro Cond Semibold"/>
          <w:i/>
          <w:iCs/>
        </w:rPr>
        <w:t>.</w:t>
      </w:r>
    </w:p>
    <w:p w14:paraId="08F90712" w14:textId="3C504271" w:rsidR="00BF13C9" w:rsidRDefault="00BF13C9" w:rsidP="00951628">
      <w:pPr>
        <w:rPr>
          <w:b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политической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речи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внушение,</w:t>
      </w:r>
      <w:r w:rsidR="00C50A13">
        <w:rPr>
          <w:b/>
          <w:spacing w:val="1"/>
        </w:rPr>
        <w:t xml:space="preserve"> </w:t>
      </w:r>
      <w:r w:rsidRPr="0056645D">
        <w:t>убеждение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доказательство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процессе</w:t>
      </w:r>
      <w:r w:rsidR="00C50A13">
        <w:rPr>
          <w:b/>
          <w:spacing w:val="1"/>
        </w:rPr>
        <w:t xml:space="preserve"> </w:t>
      </w:r>
      <w:r w:rsidRPr="0056645D">
        <w:t>языкового</w:t>
      </w:r>
      <w:r w:rsidR="00C50A13">
        <w:rPr>
          <w:b/>
          <w:spacing w:val="1"/>
        </w:rPr>
        <w:t xml:space="preserve"> </w:t>
      </w:r>
      <w:r w:rsidRPr="0056645D">
        <w:t>общения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пропаганды</w:t>
      </w:r>
      <w:r w:rsidR="00C50A13">
        <w:rPr>
          <w:b/>
          <w:spacing w:val="1"/>
        </w:rPr>
        <w:t xml:space="preserve"> </w:t>
      </w:r>
      <w:r w:rsidRPr="0056645D">
        <w:t>своей</w:t>
      </w:r>
      <w:r w:rsidR="00C50A13">
        <w:rPr>
          <w:b/>
          <w:spacing w:val="1"/>
        </w:rPr>
        <w:t xml:space="preserve"> </w:t>
      </w:r>
      <w:r w:rsidRPr="0056645D">
        <w:t>политической</w:t>
      </w:r>
      <w:r w:rsidR="00C50A13">
        <w:rPr>
          <w:b/>
          <w:spacing w:val="1"/>
        </w:rPr>
        <w:t xml:space="preserve"> </w:t>
      </w:r>
      <w:r w:rsidRPr="0056645D">
        <w:t>картины</w:t>
      </w:r>
      <w:r w:rsidR="00C50A13">
        <w:rPr>
          <w:b/>
          <w:spacing w:val="1"/>
        </w:rPr>
        <w:t xml:space="preserve"> </w:t>
      </w:r>
      <w:r w:rsidRPr="0056645D">
        <w:t>мира.</w:t>
      </w:r>
      <w:r w:rsidR="00C50A13">
        <w:rPr>
          <w:b/>
          <w:spacing w:val="1"/>
        </w:rPr>
        <w:t xml:space="preserve"> </w:t>
      </w:r>
      <w:r w:rsidRPr="0056645D">
        <w:t>Обнаруживается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процессе</w:t>
      </w:r>
      <w:r w:rsidR="00C50A13">
        <w:rPr>
          <w:b/>
          <w:spacing w:val="1"/>
        </w:rPr>
        <w:t xml:space="preserve"> </w:t>
      </w:r>
      <w:r w:rsidRPr="0056645D">
        <w:t>парламентской</w:t>
      </w:r>
      <w:r w:rsidR="00C50A13">
        <w:rPr>
          <w:b/>
          <w:spacing w:val="1"/>
        </w:rPr>
        <w:t xml:space="preserve"> </w:t>
      </w:r>
      <w:r w:rsidRPr="0056645D">
        <w:t>деятельности,</w:t>
      </w:r>
      <w:r w:rsidR="00C50A13">
        <w:rPr>
          <w:b/>
          <w:spacing w:val="1"/>
        </w:rPr>
        <w:t xml:space="preserve"> </w:t>
      </w:r>
      <w:r w:rsidRPr="0056645D">
        <w:t>но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случае</w:t>
      </w:r>
      <w:r w:rsidR="00C50A13">
        <w:rPr>
          <w:b/>
          <w:spacing w:val="1"/>
        </w:rPr>
        <w:t xml:space="preserve"> </w:t>
      </w:r>
      <w:r w:rsidRPr="0056645D">
        <w:t>отказа</w:t>
      </w:r>
      <w:r w:rsidR="00C50A13">
        <w:rPr>
          <w:b/>
          <w:spacing w:val="1"/>
        </w:rPr>
        <w:t xml:space="preserve"> </w:t>
      </w:r>
      <w:r w:rsidRPr="0056645D">
        <w:t>от</w:t>
      </w:r>
      <w:r w:rsidR="00C50A13">
        <w:rPr>
          <w:b/>
          <w:spacing w:val="1"/>
        </w:rPr>
        <w:t xml:space="preserve"> </w:t>
      </w:r>
      <w:r w:rsidRPr="0056645D">
        <w:t>политической</w:t>
      </w:r>
      <w:r w:rsidR="00C50A13">
        <w:rPr>
          <w:b/>
          <w:spacing w:val="1"/>
        </w:rPr>
        <w:t xml:space="preserve"> </w:t>
      </w:r>
      <w:r w:rsidRPr="0056645D">
        <w:t>речи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ситуации</w:t>
      </w:r>
      <w:r w:rsidR="00C50A13">
        <w:rPr>
          <w:b/>
          <w:spacing w:val="1"/>
        </w:rPr>
        <w:t xml:space="preserve"> </w:t>
      </w:r>
      <w:r w:rsidRPr="0056645D">
        <w:t>психической</w:t>
      </w:r>
      <w:r w:rsidR="00C50A13">
        <w:rPr>
          <w:b/>
          <w:spacing w:val="1"/>
        </w:rPr>
        <w:t xml:space="preserve"> </w:t>
      </w:r>
      <w:r w:rsidRPr="0056645D">
        <w:t>напряж</w:t>
      </w:r>
      <w:r w:rsidR="00951628">
        <w:t>ё</w:t>
      </w:r>
      <w:r w:rsidRPr="0056645D">
        <w:t>нности</w:t>
      </w:r>
      <w:r w:rsidR="00C50A13">
        <w:rPr>
          <w:b/>
          <w:spacing w:val="1"/>
        </w:rPr>
        <w:t xml:space="preserve"> </w:t>
      </w:r>
      <w:r w:rsidRPr="0056645D">
        <w:t>может</w:t>
      </w:r>
      <w:r w:rsidR="00C50A13">
        <w:rPr>
          <w:b/>
          <w:spacing w:val="1"/>
        </w:rPr>
        <w:t xml:space="preserve"> </w:t>
      </w:r>
      <w:r w:rsidRPr="00951628">
        <w:rPr>
          <w:rStyle w:val="--0"/>
        </w:rPr>
        <w:t>подменяться</w:t>
      </w:r>
      <w:r w:rsidR="00C50A13" w:rsidRPr="00951628">
        <w:rPr>
          <w:rStyle w:val="--0"/>
        </w:rPr>
        <w:t xml:space="preserve"> </w:t>
      </w:r>
      <w:r w:rsidRPr="00951628">
        <w:rPr>
          <w:rStyle w:val="--"/>
        </w:rPr>
        <w:t>обструкцией</w:t>
      </w:r>
      <w:r w:rsidR="00C50A13" w:rsidRPr="00951628">
        <w:rPr>
          <w:rStyle w:val="--0"/>
        </w:rPr>
        <w:t xml:space="preserve"> </w:t>
      </w:r>
      <w:r w:rsidRPr="00951628">
        <w:rPr>
          <w:rStyle w:val="--0"/>
        </w:rPr>
        <w:t>оппонентов</w:t>
      </w:r>
      <w:r w:rsidR="00C50A13">
        <w:rPr>
          <w:b/>
          <w:spacing w:val="-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даже</w:t>
      </w:r>
      <w:r w:rsidR="00C50A13">
        <w:rPr>
          <w:b/>
          <w:spacing w:val="-2"/>
        </w:rPr>
        <w:t xml:space="preserve"> </w:t>
      </w:r>
      <w:r w:rsidRPr="0056645D">
        <w:t>блатным</w:t>
      </w:r>
      <w:r w:rsidR="00C50A13">
        <w:rPr>
          <w:b/>
          <w:spacing w:val="-3"/>
        </w:rPr>
        <w:t xml:space="preserve"> </w:t>
      </w:r>
      <w:r w:rsidRPr="0056645D">
        <w:t>жаргоном.</w:t>
      </w:r>
      <w:r w:rsidR="00C50A13">
        <w:rPr>
          <w:b/>
        </w:rPr>
        <w:t xml:space="preserve"> </w:t>
      </w:r>
    </w:p>
    <w:p w14:paraId="5490FC41" w14:textId="605AF5A1" w:rsidR="00BF13C9" w:rsidRPr="00951628" w:rsidRDefault="00BF13C9" w:rsidP="00951628">
      <w:pPr>
        <w:rPr>
          <w:b/>
          <w:bCs/>
          <w:i/>
          <w:iCs/>
        </w:rPr>
      </w:pPr>
      <w:r w:rsidRPr="00951628">
        <w:rPr>
          <w:b/>
          <w:bCs/>
          <w:i/>
          <w:iCs/>
        </w:rPr>
        <w:t>Очень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важны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психолого</w:t>
      </w:r>
      <w:r w:rsidR="00951628">
        <w:rPr>
          <w:b/>
          <w:bCs/>
          <w:i/>
          <w:iCs/>
        </w:rPr>
        <w:t>-</w:t>
      </w:r>
      <w:r w:rsidRPr="00951628">
        <w:rPr>
          <w:b/>
          <w:bCs/>
          <w:i/>
          <w:iCs/>
        </w:rPr>
        <w:t>политические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качества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человека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как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субъекта.</w:t>
      </w:r>
    </w:p>
    <w:p w14:paraId="592A24BA" w14:textId="1EF9DFC8" w:rsidR="00BF13C9" w:rsidRPr="0056645D" w:rsidRDefault="00BF13C9" w:rsidP="00951628">
      <w:pPr>
        <w:rPr>
          <w:b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политического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мышления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понимание</w:t>
      </w:r>
      <w:r w:rsidR="00C50A13">
        <w:rPr>
          <w:b/>
        </w:rPr>
        <w:t xml:space="preserve"> </w:t>
      </w:r>
      <w:r w:rsidRPr="0056645D">
        <w:t>существенных</w:t>
      </w:r>
      <w:r w:rsidR="00C50A13">
        <w:rPr>
          <w:b/>
        </w:rPr>
        <w:t xml:space="preserve"> </w:t>
      </w:r>
      <w:r w:rsidRPr="0056645D">
        <w:t>отношений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закономерностей</w:t>
      </w:r>
      <w:r w:rsidR="00C50A13">
        <w:rPr>
          <w:b/>
          <w:spacing w:val="1"/>
        </w:rPr>
        <w:t xml:space="preserve"> </w:t>
      </w:r>
      <w:r w:rsidRPr="0056645D">
        <w:t>политики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ходе</w:t>
      </w:r>
      <w:r w:rsidR="00C50A13">
        <w:rPr>
          <w:b/>
          <w:spacing w:val="1"/>
        </w:rPr>
        <w:t xml:space="preserve"> </w:t>
      </w:r>
      <w:r w:rsidRPr="0056645D">
        <w:t>интеллектуальной</w:t>
      </w:r>
      <w:r w:rsidR="00C50A13">
        <w:rPr>
          <w:b/>
          <w:spacing w:val="1"/>
        </w:rPr>
        <w:t xml:space="preserve"> </w:t>
      </w:r>
      <w:r w:rsidRPr="0056645D">
        <w:t>экспансии</w:t>
      </w:r>
      <w:r w:rsidR="00C50A13">
        <w:rPr>
          <w:b/>
          <w:spacing w:val="1"/>
        </w:rPr>
        <w:t xml:space="preserve"> </w:t>
      </w:r>
      <w:r w:rsidRPr="0056645D">
        <w:t>е</w:t>
      </w:r>
      <w:r w:rsidR="00951628">
        <w:t>ё</w:t>
      </w:r>
      <w:r w:rsidR="00C50A13">
        <w:rPr>
          <w:b/>
          <w:spacing w:val="1"/>
        </w:rPr>
        <w:t xml:space="preserve"> </w:t>
      </w:r>
      <w:r w:rsidRPr="0056645D">
        <w:t>смысла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цели.</w:t>
      </w:r>
      <w:r w:rsidR="00C50A13">
        <w:rPr>
          <w:b/>
          <w:spacing w:val="1"/>
        </w:rPr>
        <w:t xml:space="preserve"> </w:t>
      </w:r>
      <w:r w:rsidRPr="0056645D">
        <w:t>Интеллектуальная</w:t>
      </w:r>
      <w:r w:rsidR="00C50A13">
        <w:rPr>
          <w:b/>
        </w:rPr>
        <w:t xml:space="preserve"> </w:t>
      </w:r>
      <w:r w:rsidRPr="0056645D">
        <w:t>экспансия</w:t>
      </w:r>
      <w:r w:rsidR="00C50A13">
        <w:rPr>
          <w:b/>
        </w:rPr>
        <w:t xml:space="preserve"> </w:t>
      </w:r>
      <w:r w:rsidRPr="0056645D">
        <w:t>проявляется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форме</w:t>
      </w:r>
      <w:r w:rsidR="00C50A13">
        <w:rPr>
          <w:b/>
        </w:rPr>
        <w:t xml:space="preserve"> </w:t>
      </w:r>
      <w:r w:rsidRPr="0056645D">
        <w:t>политической</w:t>
      </w:r>
      <w:r w:rsidR="00C50A13">
        <w:rPr>
          <w:b/>
        </w:rPr>
        <w:t xml:space="preserve"> </w:t>
      </w:r>
      <w:r w:rsidRPr="0056645D">
        <w:t>мысли,</w:t>
      </w:r>
      <w:r w:rsidR="00C50A13">
        <w:rPr>
          <w:b/>
        </w:rPr>
        <w:t xml:space="preserve"> </w:t>
      </w:r>
      <w:r w:rsidRPr="0056645D">
        <w:t>воплощ</w:t>
      </w:r>
      <w:r w:rsidR="00951628">
        <w:t>ё</w:t>
      </w:r>
      <w:r w:rsidRPr="0056645D">
        <w:t>нной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тексте,</w:t>
      </w:r>
      <w:r w:rsidR="00C50A13">
        <w:rPr>
          <w:b/>
          <w:spacing w:val="1"/>
        </w:rPr>
        <w:t xml:space="preserve"> </w:t>
      </w:r>
      <w:r w:rsidRPr="0056645D">
        <w:t>речи,</w:t>
      </w:r>
      <w:r w:rsidR="00C50A13">
        <w:rPr>
          <w:b/>
          <w:spacing w:val="1"/>
        </w:rPr>
        <w:t xml:space="preserve"> </w:t>
      </w:r>
      <w:r w:rsidRPr="0056645D">
        <w:t>образах,</w:t>
      </w:r>
      <w:r w:rsidR="00C50A13">
        <w:rPr>
          <w:b/>
          <w:spacing w:val="1"/>
        </w:rPr>
        <w:t xml:space="preserve"> </w:t>
      </w:r>
      <w:r w:rsidRPr="0056645D">
        <w:t>решениях.</w:t>
      </w:r>
      <w:r w:rsidR="00C50A13">
        <w:rPr>
          <w:b/>
          <w:spacing w:val="1"/>
        </w:rPr>
        <w:t xml:space="preserve"> </w:t>
      </w:r>
      <w:r w:rsidRPr="00951628">
        <w:rPr>
          <w:rStyle w:val="--"/>
        </w:rPr>
        <w:t>Не</w:t>
      </w:r>
      <w:r w:rsidR="00C50A13">
        <w:rPr>
          <w:rStyle w:val="--"/>
          <w:b w:val="0"/>
          <w:bCs/>
          <w:sz w:val="24"/>
        </w:rPr>
        <w:t xml:space="preserve"> </w:t>
      </w:r>
      <w:r w:rsidRPr="00951628">
        <w:rPr>
          <w:rStyle w:val="--0"/>
        </w:rPr>
        <w:t>владея</w:t>
      </w:r>
      <w:r w:rsidR="00C50A13">
        <w:rPr>
          <w:rStyle w:val="--0"/>
        </w:rPr>
        <w:t xml:space="preserve"> </w:t>
      </w:r>
      <w:r w:rsidRPr="0056645D">
        <w:t>методами</w:t>
      </w:r>
      <w:r w:rsidR="00C50A13">
        <w:rPr>
          <w:b/>
          <w:spacing w:val="1"/>
        </w:rPr>
        <w:t xml:space="preserve"> </w:t>
      </w:r>
      <w:r w:rsidRPr="0056645D">
        <w:t>системного</w:t>
      </w:r>
      <w:r w:rsidR="00C50A13">
        <w:rPr>
          <w:b/>
          <w:spacing w:val="1"/>
        </w:rPr>
        <w:t xml:space="preserve"> </w:t>
      </w:r>
      <w:r w:rsidRPr="0056645D">
        <w:t>мышления,</w:t>
      </w:r>
      <w:r w:rsidR="00C50A13">
        <w:rPr>
          <w:b/>
          <w:spacing w:val="-57"/>
        </w:rPr>
        <w:t xml:space="preserve"> </w:t>
      </w:r>
      <w:r w:rsidRPr="0056645D">
        <w:t>беспринципно</w:t>
      </w:r>
      <w:r w:rsidR="00C50A13">
        <w:rPr>
          <w:b/>
          <w:spacing w:val="1"/>
        </w:rPr>
        <w:t xml:space="preserve"> </w:t>
      </w:r>
      <w:r w:rsidRPr="0056645D">
        <w:t>деградирует</w:t>
      </w:r>
      <w:r w:rsidR="00C50A13">
        <w:rPr>
          <w:b/>
          <w:spacing w:val="1"/>
        </w:rPr>
        <w:t xml:space="preserve"> </w:t>
      </w:r>
      <w:r w:rsidRPr="0056645D">
        <w:t>к</w:t>
      </w:r>
      <w:r w:rsidR="00C50A13">
        <w:rPr>
          <w:b/>
          <w:spacing w:val="1"/>
        </w:rPr>
        <w:t xml:space="preserve"> </w:t>
      </w:r>
      <w:r w:rsidRPr="0056645D">
        <w:t>коррупционному</w:t>
      </w:r>
      <w:r w:rsidR="00C50A13">
        <w:rPr>
          <w:b/>
          <w:spacing w:val="1"/>
        </w:rPr>
        <w:t xml:space="preserve"> </w:t>
      </w:r>
      <w:r w:rsidRPr="0056645D">
        <w:t>мышлению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мышлению</w:t>
      </w:r>
      <w:r w:rsidR="00C50A13">
        <w:rPr>
          <w:b/>
          <w:spacing w:val="1"/>
        </w:rPr>
        <w:t xml:space="preserve"> </w:t>
      </w:r>
      <w:r w:rsidRPr="0056645D">
        <w:t>теневой</w:t>
      </w:r>
      <w:r w:rsidR="00C50A13">
        <w:rPr>
          <w:b/>
          <w:spacing w:val="1"/>
        </w:rPr>
        <w:t xml:space="preserve"> </w:t>
      </w:r>
      <w:r w:rsidRPr="0056645D">
        <w:t>экономики.</w:t>
      </w:r>
    </w:p>
    <w:p w14:paraId="40CFC89D" w14:textId="730AC828" w:rsidR="00BF13C9" w:rsidRDefault="00BF13C9" w:rsidP="00951628">
      <w:pPr>
        <w:rPr>
          <w:b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политической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воли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предельное</w:t>
      </w:r>
      <w:r w:rsidR="00C50A13">
        <w:rPr>
          <w:b/>
        </w:rPr>
        <w:t xml:space="preserve"> </w:t>
      </w:r>
      <w:r w:rsidRPr="0056645D">
        <w:t>психическое</w:t>
      </w:r>
      <w:r w:rsidR="00C50A13">
        <w:rPr>
          <w:b/>
        </w:rPr>
        <w:t xml:space="preserve"> </w:t>
      </w:r>
      <w:r w:rsidRPr="0056645D">
        <w:t>усилие</w:t>
      </w:r>
      <w:r w:rsidR="00C50A13">
        <w:rPr>
          <w:b/>
        </w:rPr>
        <w:t xml:space="preserve"> </w:t>
      </w:r>
      <w:r w:rsidRPr="0056645D">
        <w:t>над</w:t>
      </w:r>
      <w:r w:rsidR="00C50A13">
        <w:rPr>
          <w:b/>
        </w:rPr>
        <w:t xml:space="preserve"> </w:t>
      </w:r>
      <w:r w:rsidRPr="0056645D">
        <w:t>собой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обстоятельствами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процессе</w:t>
      </w:r>
      <w:r w:rsidR="00C50A13">
        <w:rPr>
          <w:b/>
        </w:rPr>
        <w:t xml:space="preserve"> </w:t>
      </w:r>
      <w:r w:rsidRPr="0056645D">
        <w:t>воплощения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смысла</w:t>
      </w:r>
      <w:r w:rsidR="00C50A13">
        <w:rPr>
          <w:b/>
        </w:rPr>
        <w:t xml:space="preserve"> </w:t>
      </w:r>
      <w:r w:rsidRPr="0056645D">
        <w:t>через</w:t>
      </w:r>
      <w:r w:rsidR="00C50A13">
        <w:rPr>
          <w:b/>
        </w:rPr>
        <w:t xml:space="preserve"> </w:t>
      </w:r>
      <w:r w:rsidRPr="0056645D">
        <w:t>достижение</w:t>
      </w:r>
      <w:r w:rsidR="00C50A13">
        <w:rPr>
          <w:b/>
        </w:rPr>
        <w:t xml:space="preserve"> </w:t>
      </w:r>
      <w:r w:rsidRPr="0056645D">
        <w:t>цели</w:t>
      </w:r>
      <w:r w:rsidR="00C50A13">
        <w:rPr>
          <w:b/>
          <w:spacing w:val="1"/>
        </w:rPr>
        <w:t xml:space="preserve"> </w:t>
      </w:r>
      <w:r w:rsidRPr="0056645D">
        <w:t>через</w:t>
      </w:r>
      <w:r w:rsidR="00C50A13">
        <w:rPr>
          <w:b/>
          <w:spacing w:val="1"/>
        </w:rPr>
        <w:t xml:space="preserve"> </w:t>
      </w:r>
      <w:r w:rsidRPr="0056645D">
        <w:t>сопротивление.</w:t>
      </w:r>
      <w:r w:rsidR="00C50A13">
        <w:rPr>
          <w:b/>
          <w:spacing w:val="1"/>
        </w:rPr>
        <w:t xml:space="preserve"> </w:t>
      </w:r>
      <w:r w:rsidRPr="0056645D">
        <w:t>Предельное</w:t>
      </w:r>
      <w:r w:rsidR="00C50A13">
        <w:rPr>
          <w:b/>
          <w:spacing w:val="1"/>
        </w:rPr>
        <w:t xml:space="preserve"> </w:t>
      </w:r>
      <w:r w:rsidRPr="0056645D">
        <w:t>психическое</w:t>
      </w:r>
      <w:r w:rsidR="00C50A13">
        <w:rPr>
          <w:b/>
          <w:spacing w:val="1"/>
        </w:rPr>
        <w:t xml:space="preserve"> </w:t>
      </w:r>
      <w:r w:rsidRPr="0056645D">
        <w:t>усилие</w:t>
      </w:r>
      <w:r w:rsidR="00C50A13">
        <w:rPr>
          <w:b/>
          <w:spacing w:val="1"/>
        </w:rPr>
        <w:t xml:space="preserve"> </w:t>
      </w:r>
      <w:r w:rsidRPr="0056645D">
        <w:t>проявляется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исключительно</w:t>
      </w:r>
      <w:r w:rsidR="00C50A13">
        <w:rPr>
          <w:b/>
          <w:spacing w:val="1"/>
        </w:rPr>
        <w:t xml:space="preserve"> </w:t>
      </w:r>
      <w:r w:rsidRPr="0056645D">
        <w:t>смелом,</w:t>
      </w:r>
      <w:r w:rsidR="00C50A13">
        <w:rPr>
          <w:b/>
          <w:spacing w:val="1"/>
        </w:rPr>
        <w:t xml:space="preserve"> </w:t>
      </w:r>
      <w:r w:rsidRPr="0056645D">
        <w:t>решительном,</w:t>
      </w:r>
      <w:r w:rsidR="00C50A13">
        <w:rPr>
          <w:b/>
          <w:spacing w:val="1"/>
        </w:rPr>
        <w:t xml:space="preserve"> </w:t>
      </w:r>
      <w:r w:rsidRPr="0056645D">
        <w:t>неутомимом</w:t>
      </w:r>
      <w:r w:rsidR="00C50A13">
        <w:rPr>
          <w:b/>
          <w:spacing w:val="1"/>
        </w:rPr>
        <w:t xml:space="preserve"> </w:t>
      </w:r>
      <w:r w:rsidRPr="0056645D">
        <w:t>политическом</w:t>
      </w:r>
      <w:r w:rsidR="00C50A13">
        <w:rPr>
          <w:b/>
          <w:spacing w:val="1"/>
        </w:rPr>
        <w:t xml:space="preserve"> </w:t>
      </w:r>
      <w:r w:rsidRPr="0056645D">
        <w:t>поведении</w:t>
      </w:r>
      <w:r w:rsidR="00C50A13">
        <w:rPr>
          <w:b/>
          <w:spacing w:val="1"/>
        </w:rPr>
        <w:t xml:space="preserve"> </w:t>
      </w:r>
      <w:r w:rsidRPr="0056645D">
        <w:t>вопреки</w:t>
      </w:r>
      <w:r w:rsidR="00C50A13">
        <w:rPr>
          <w:b/>
          <w:spacing w:val="1"/>
        </w:rPr>
        <w:t xml:space="preserve"> </w:t>
      </w:r>
      <w:r w:rsidRPr="0056645D">
        <w:t>утомлению,</w:t>
      </w:r>
      <w:r w:rsidR="00C50A13">
        <w:rPr>
          <w:b/>
          <w:spacing w:val="1"/>
        </w:rPr>
        <w:t xml:space="preserve"> </w:t>
      </w:r>
      <w:r w:rsidRPr="0056645D">
        <w:t>стрессу,</w:t>
      </w:r>
      <w:r w:rsidR="00C50A13">
        <w:rPr>
          <w:b/>
        </w:rPr>
        <w:t xml:space="preserve"> </w:t>
      </w:r>
      <w:r w:rsidRPr="0056645D">
        <w:t>психическому</w:t>
      </w:r>
      <w:r w:rsidR="00C50A13">
        <w:rPr>
          <w:b/>
        </w:rPr>
        <w:t xml:space="preserve"> </w:t>
      </w:r>
      <w:r w:rsidRPr="0056645D">
        <w:t>напряжению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тревожности.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случае</w:t>
      </w:r>
      <w:r w:rsidR="00C50A13">
        <w:rPr>
          <w:b/>
        </w:rPr>
        <w:t xml:space="preserve"> </w:t>
      </w:r>
      <w:r w:rsidRPr="0056645D">
        <w:t>несогласия</w:t>
      </w:r>
      <w:r w:rsidR="00C50A13">
        <w:rPr>
          <w:b/>
        </w:rPr>
        <w:t xml:space="preserve"> </w:t>
      </w:r>
      <w:r w:rsidRPr="0056645D">
        <w:t>с</w:t>
      </w:r>
      <w:r w:rsidR="00C50A13">
        <w:rPr>
          <w:b/>
        </w:rPr>
        <w:t xml:space="preserve"> </w:t>
      </w:r>
      <w:r w:rsidRPr="0056645D">
        <w:t>политическим</w:t>
      </w:r>
      <w:r w:rsidR="00C50A13">
        <w:rPr>
          <w:b/>
          <w:spacing w:val="1"/>
        </w:rPr>
        <w:t xml:space="preserve"> </w:t>
      </w:r>
      <w:r w:rsidRPr="0056645D">
        <w:t>смыслом</w:t>
      </w:r>
      <w:r w:rsidR="00C50A13">
        <w:rPr>
          <w:b/>
          <w:spacing w:val="-2"/>
        </w:rPr>
        <w:t xml:space="preserve"> </w:t>
      </w:r>
      <w:r w:rsidRPr="0056645D">
        <w:t>и</w:t>
      </w:r>
      <w:r w:rsidR="00C50A13">
        <w:rPr>
          <w:b/>
          <w:spacing w:val="-1"/>
        </w:rPr>
        <w:t xml:space="preserve"> </w:t>
      </w:r>
      <w:r w:rsidRPr="0056645D">
        <w:t>целью</w:t>
      </w:r>
      <w:r w:rsidR="00C50A13">
        <w:rPr>
          <w:b/>
          <w:spacing w:val="-1"/>
        </w:rPr>
        <w:t xml:space="preserve"> </w:t>
      </w:r>
      <w:r w:rsidRPr="0056645D">
        <w:t>политики</w:t>
      </w:r>
      <w:r w:rsidR="00C50A13">
        <w:rPr>
          <w:b/>
          <w:spacing w:val="-1"/>
        </w:rPr>
        <w:t xml:space="preserve"> </w:t>
      </w:r>
      <w:r w:rsidRPr="00951628">
        <w:rPr>
          <w:rStyle w:val="--0"/>
        </w:rPr>
        <w:t>приводит</w:t>
      </w:r>
      <w:r w:rsidR="00C50A13">
        <w:rPr>
          <w:rStyle w:val="--0"/>
          <w:b w:val="0"/>
          <w:bCs/>
          <w:sz w:val="24"/>
        </w:rPr>
        <w:t xml:space="preserve"> </w:t>
      </w:r>
      <w:r w:rsidRPr="00951628">
        <w:rPr>
          <w:rStyle w:val="--"/>
        </w:rPr>
        <w:t>к</w:t>
      </w:r>
      <w:r w:rsidR="00C50A13" w:rsidRPr="00951628">
        <w:rPr>
          <w:rStyle w:val="--"/>
        </w:rPr>
        <w:t xml:space="preserve"> </w:t>
      </w:r>
      <w:r w:rsidRPr="00951628">
        <w:rPr>
          <w:rStyle w:val="--"/>
        </w:rPr>
        <w:t>открытому</w:t>
      </w:r>
      <w:r w:rsidR="00C50A13">
        <w:rPr>
          <w:rStyle w:val="--0"/>
          <w:b w:val="0"/>
          <w:bCs/>
          <w:sz w:val="24"/>
        </w:rPr>
        <w:t xml:space="preserve"> </w:t>
      </w:r>
      <w:r w:rsidRPr="00951628">
        <w:rPr>
          <w:rStyle w:val="--0"/>
        </w:rPr>
        <w:t>путчу</w:t>
      </w:r>
      <w:r w:rsidR="00C50A13">
        <w:rPr>
          <w:b/>
          <w:spacing w:val="-6"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скрытому</w:t>
      </w:r>
      <w:r w:rsidR="00C50A13">
        <w:rPr>
          <w:b/>
          <w:spacing w:val="-5"/>
        </w:rPr>
        <w:t xml:space="preserve"> </w:t>
      </w:r>
      <w:r w:rsidRPr="0056645D">
        <w:t>бандитизму.</w:t>
      </w:r>
    </w:p>
    <w:p w14:paraId="7E500F17" w14:textId="73BC0E10" w:rsidR="00BF13C9" w:rsidRPr="0056645D" w:rsidRDefault="00BF13C9" w:rsidP="00951628">
      <w:pPr>
        <w:rPr>
          <w:b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политического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аффекта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взрывное</w:t>
      </w:r>
      <w:r w:rsidR="00C50A13">
        <w:rPr>
          <w:b/>
          <w:spacing w:val="1"/>
        </w:rPr>
        <w:t xml:space="preserve"> </w:t>
      </w:r>
      <w:r w:rsidRPr="0056645D">
        <w:t>высвобождение</w:t>
      </w:r>
      <w:r w:rsidR="00C50A13">
        <w:rPr>
          <w:b/>
          <w:spacing w:val="1"/>
        </w:rPr>
        <w:t xml:space="preserve"> </w:t>
      </w:r>
      <w:r w:rsidRPr="0056645D">
        <w:t>избыточного</w:t>
      </w:r>
      <w:r w:rsidR="00C50A13">
        <w:rPr>
          <w:b/>
          <w:spacing w:val="1"/>
        </w:rPr>
        <w:t xml:space="preserve"> </w:t>
      </w:r>
      <w:r w:rsidRPr="0056645D">
        <w:t>эмоционального</w:t>
      </w:r>
      <w:r w:rsidR="00C50A13">
        <w:rPr>
          <w:b/>
        </w:rPr>
        <w:t xml:space="preserve"> </w:t>
      </w:r>
      <w:r w:rsidRPr="0056645D">
        <w:t>возбуждения</w:t>
      </w:r>
      <w:r w:rsidR="00C50A13">
        <w:rPr>
          <w:b/>
        </w:rPr>
        <w:t xml:space="preserve"> </w:t>
      </w:r>
      <w:r w:rsidRPr="0056645D">
        <w:t>из-за</w:t>
      </w:r>
      <w:r w:rsidR="00C50A13">
        <w:rPr>
          <w:b/>
        </w:rPr>
        <w:t xml:space="preserve"> </w:t>
      </w:r>
      <w:r w:rsidRPr="0056645D">
        <w:t>утраты</w:t>
      </w:r>
      <w:r w:rsidR="00C50A13">
        <w:rPr>
          <w:b/>
        </w:rPr>
        <w:t xml:space="preserve"> </w:t>
      </w:r>
      <w:r w:rsidRPr="0056645D">
        <w:t>смысла</w:t>
      </w:r>
      <w:r w:rsidR="00C50A13">
        <w:rPr>
          <w:b/>
        </w:rPr>
        <w:t xml:space="preserve"> </w:t>
      </w:r>
      <w:r w:rsidRPr="0056645D">
        <w:t>политики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глубокого</w:t>
      </w:r>
      <w:r w:rsidR="00C50A13">
        <w:rPr>
          <w:b/>
        </w:rPr>
        <w:t xml:space="preserve"> </w:t>
      </w:r>
      <w:r w:rsidRPr="0056645D">
        <w:t>разочарования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политической</w:t>
      </w:r>
      <w:r w:rsidR="00C50A13">
        <w:rPr>
          <w:b/>
        </w:rPr>
        <w:t xml:space="preserve"> </w:t>
      </w:r>
      <w:r w:rsidRPr="0056645D">
        <w:t>цели.</w:t>
      </w:r>
      <w:r w:rsidR="00C50A13">
        <w:rPr>
          <w:b/>
        </w:rPr>
        <w:t xml:space="preserve"> </w:t>
      </w:r>
      <w:r w:rsidRPr="0056645D">
        <w:t>Проявляется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форме</w:t>
      </w:r>
      <w:r w:rsidR="00C50A13">
        <w:rPr>
          <w:b/>
        </w:rPr>
        <w:t xml:space="preserve"> </w:t>
      </w:r>
      <w:r w:rsidRPr="0056645D">
        <w:t>сильнейших</w:t>
      </w:r>
      <w:r w:rsidR="00C50A13">
        <w:rPr>
          <w:b/>
        </w:rPr>
        <w:t xml:space="preserve"> </w:t>
      </w:r>
      <w:r w:rsidRPr="0056645D">
        <w:t>политических</w:t>
      </w:r>
      <w:r w:rsidR="00C50A13">
        <w:rPr>
          <w:b/>
        </w:rPr>
        <w:t xml:space="preserve"> </w:t>
      </w:r>
      <w:r w:rsidRPr="0056645D">
        <w:t>эмоций,</w:t>
      </w:r>
      <w:r w:rsidR="00C50A13">
        <w:rPr>
          <w:b/>
        </w:rPr>
        <w:t xml:space="preserve"> </w:t>
      </w:r>
      <w:r w:rsidRPr="0056645D">
        <w:t>чувств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настроений,</w:t>
      </w:r>
      <w:r w:rsidR="00C50A13">
        <w:rPr>
          <w:b/>
          <w:spacing w:val="1"/>
        </w:rPr>
        <w:t xml:space="preserve"> </w:t>
      </w:r>
      <w:r w:rsidRPr="0056645D">
        <w:t>позволяющих</w:t>
      </w:r>
      <w:r w:rsidR="00C50A13">
        <w:rPr>
          <w:b/>
          <w:spacing w:val="1"/>
        </w:rPr>
        <w:t xml:space="preserve"> </w:t>
      </w:r>
      <w:r w:rsidRPr="0056645D">
        <w:t>преодолеть</w:t>
      </w:r>
      <w:r w:rsidR="00C50A13">
        <w:rPr>
          <w:b/>
          <w:spacing w:val="1"/>
        </w:rPr>
        <w:t xml:space="preserve"> </w:t>
      </w:r>
      <w:r w:rsidRPr="0056645D">
        <w:t>свою</w:t>
      </w:r>
      <w:r w:rsidR="00C50A13">
        <w:rPr>
          <w:b/>
          <w:spacing w:val="1"/>
        </w:rPr>
        <w:t xml:space="preserve"> </w:t>
      </w:r>
      <w:r w:rsidRPr="0056645D">
        <w:t>растерянность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внешние</w:t>
      </w:r>
      <w:r w:rsidR="00C50A13">
        <w:rPr>
          <w:b/>
          <w:spacing w:val="1"/>
        </w:rPr>
        <w:t xml:space="preserve"> </w:t>
      </w:r>
      <w:r w:rsidRPr="0056645D">
        <w:t>ограничения.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-57"/>
        </w:rPr>
        <w:t xml:space="preserve"> </w:t>
      </w:r>
      <w:r w:rsidRPr="0056645D">
        <w:t>случае</w:t>
      </w:r>
      <w:r w:rsidR="00C50A13">
        <w:rPr>
          <w:b/>
        </w:rPr>
        <w:t xml:space="preserve"> </w:t>
      </w:r>
      <w:r w:rsidRPr="0056645D">
        <w:t>сильного</w:t>
      </w:r>
      <w:r w:rsidR="00C50A13">
        <w:rPr>
          <w:b/>
        </w:rPr>
        <w:t xml:space="preserve"> </w:t>
      </w:r>
      <w:r w:rsidRPr="0056645D">
        <w:lastRenderedPageBreak/>
        <w:t>неуправляемого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аффекта</w:t>
      </w:r>
      <w:r w:rsidR="00C50A13">
        <w:rPr>
          <w:b/>
        </w:rPr>
        <w:t xml:space="preserve"> </w:t>
      </w:r>
      <w:r w:rsidRPr="0056645D">
        <w:t>возможно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951628">
        <w:rPr>
          <w:rStyle w:val="--0"/>
        </w:rPr>
        <w:t>превращение</w:t>
      </w:r>
      <w:r w:rsidR="00C50A13">
        <w:rPr>
          <w:rStyle w:val="--0"/>
          <w:b w:val="0"/>
          <w:bCs/>
          <w:sz w:val="24"/>
        </w:rPr>
        <w:t xml:space="preserve"> </w:t>
      </w:r>
      <w:r w:rsidRPr="00951628">
        <w:rPr>
          <w:rStyle w:val="--"/>
        </w:rPr>
        <w:t>в</w:t>
      </w:r>
      <w:r w:rsidR="00C50A13" w:rsidRPr="00951628">
        <w:rPr>
          <w:rStyle w:val="--"/>
        </w:rPr>
        <w:t xml:space="preserve"> </w:t>
      </w:r>
      <w:r w:rsidRPr="00951628">
        <w:rPr>
          <w:rStyle w:val="--"/>
        </w:rPr>
        <w:t>бунт</w:t>
      </w:r>
      <w:r w:rsidR="00C50A13">
        <w:rPr>
          <w:rStyle w:val="--"/>
        </w:rPr>
        <w:t xml:space="preserve"> </w:t>
      </w:r>
      <w:r w:rsidRPr="0056645D">
        <w:t>(мятеж),</w:t>
      </w:r>
      <w:r w:rsidR="00C50A13">
        <w:rPr>
          <w:b/>
        </w:rPr>
        <w:t xml:space="preserve"> </w:t>
      </w:r>
      <w:r w:rsidRPr="0056645D">
        <w:t>который</w:t>
      </w:r>
      <w:r w:rsidR="00C50A13">
        <w:rPr>
          <w:b/>
        </w:rPr>
        <w:t xml:space="preserve"> </w:t>
      </w:r>
      <w:r w:rsidRPr="0056645D">
        <w:t>прекращается</w:t>
      </w:r>
      <w:r w:rsidR="00C50A13">
        <w:rPr>
          <w:b/>
        </w:rPr>
        <w:t xml:space="preserve"> </w:t>
      </w:r>
      <w:r w:rsidRPr="0056645D">
        <w:t>только</w:t>
      </w:r>
      <w:r w:rsidR="00C50A13">
        <w:rPr>
          <w:b/>
          <w:spacing w:val="-1"/>
        </w:rPr>
        <w:t xml:space="preserve"> </w:t>
      </w:r>
      <w:r w:rsidRPr="0056645D">
        <w:t>вооруженной</w:t>
      </w:r>
      <w:r w:rsidR="00C50A13">
        <w:rPr>
          <w:b/>
        </w:rPr>
        <w:t xml:space="preserve"> </w:t>
      </w:r>
      <w:r w:rsidRPr="0056645D">
        <w:t>силой.</w:t>
      </w:r>
    </w:p>
    <w:p w14:paraId="605FE050" w14:textId="239FD493" w:rsidR="00BF13C9" w:rsidRPr="0056645D" w:rsidRDefault="00BF13C9" w:rsidP="00951628">
      <w:pPr>
        <w:rPr>
          <w:b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политических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стереотипов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стандарты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поведения,</w:t>
      </w:r>
      <w:r w:rsidR="00C50A13">
        <w:rPr>
          <w:b/>
          <w:spacing w:val="1"/>
        </w:rPr>
        <w:t xml:space="preserve"> </w:t>
      </w:r>
      <w:r w:rsidRPr="0056645D">
        <w:t>применяемые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коллективах,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корпорациях,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общественных</w:t>
      </w:r>
      <w:r w:rsidR="00C50A13">
        <w:rPr>
          <w:b/>
          <w:spacing w:val="1"/>
        </w:rPr>
        <w:t xml:space="preserve"> </w:t>
      </w:r>
      <w:r w:rsidRPr="0056645D">
        <w:t>местах,</w:t>
      </w:r>
      <w:r w:rsidR="00C50A13">
        <w:rPr>
          <w:b/>
          <w:spacing w:val="1"/>
        </w:rPr>
        <w:t xml:space="preserve"> </w:t>
      </w:r>
      <w:r w:rsidRPr="0056645D">
        <w:t>навязанные</w:t>
      </w:r>
      <w:r w:rsidR="00C50A13">
        <w:rPr>
          <w:b/>
          <w:spacing w:val="-57"/>
        </w:rPr>
        <w:t xml:space="preserve"> </w:t>
      </w:r>
      <w:r w:rsidRPr="0056645D">
        <w:t>экономическим</w:t>
      </w:r>
      <w:r w:rsidR="00C50A13">
        <w:rPr>
          <w:b/>
          <w:spacing w:val="1"/>
        </w:rPr>
        <w:t xml:space="preserve"> </w:t>
      </w:r>
      <w:r w:rsidRPr="0056645D">
        <w:t>принуждением.</w:t>
      </w:r>
      <w:r w:rsidR="00C50A13">
        <w:rPr>
          <w:b/>
          <w:spacing w:val="1"/>
        </w:rPr>
        <w:t xml:space="preserve"> </w:t>
      </w:r>
      <w:r w:rsidRPr="0056645D">
        <w:t>Обнаруживается</w:t>
      </w:r>
      <w:r w:rsidR="00C50A13">
        <w:rPr>
          <w:b/>
          <w:spacing w:val="1"/>
        </w:rPr>
        <w:t xml:space="preserve"> </w:t>
      </w:r>
      <w:r w:rsidRPr="0056645D">
        <w:t>при</w:t>
      </w:r>
      <w:r w:rsidR="00C50A13">
        <w:rPr>
          <w:b/>
          <w:spacing w:val="1"/>
        </w:rPr>
        <w:t xml:space="preserve"> </w:t>
      </w:r>
      <w:r w:rsidRPr="0056645D">
        <w:t>появлении</w:t>
      </w:r>
      <w:r w:rsidR="00C50A13">
        <w:rPr>
          <w:b/>
          <w:spacing w:val="1"/>
        </w:rPr>
        <w:t xml:space="preserve"> </w:t>
      </w:r>
      <w:r w:rsidRPr="0056645D">
        <w:t>сомнения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смысле</w:t>
      </w:r>
      <w:r w:rsidR="00C50A13">
        <w:rPr>
          <w:b/>
          <w:spacing w:val="1"/>
        </w:rPr>
        <w:t xml:space="preserve"> </w:t>
      </w:r>
      <w:r w:rsidRPr="0056645D">
        <w:t>политики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е</w:t>
      </w:r>
      <w:r w:rsidR="00951628">
        <w:t>ё</w:t>
      </w:r>
      <w:r w:rsidR="00C50A13">
        <w:rPr>
          <w:b/>
        </w:rPr>
        <w:t xml:space="preserve"> </w:t>
      </w:r>
      <w:r w:rsidRPr="0056645D">
        <w:t>цели,</w:t>
      </w:r>
      <w:r w:rsidR="00C50A13">
        <w:rPr>
          <w:b/>
          <w:spacing w:val="1"/>
        </w:rPr>
        <w:t xml:space="preserve"> </w:t>
      </w:r>
      <w:r w:rsidRPr="0056645D">
        <w:t>что</w:t>
      </w:r>
      <w:r w:rsidR="00C50A13">
        <w:rPr>
          <w:b/>
        </w:rPr>
        <w:t xml:space="preserve"> </w:t>
      </w:r>
      <w:r w:rsidRPr="0056645D">
        <w:t>приводит</w:t>
      </w:r>
      <w:r w:rsidR="00C50A13">
        <w:rPr>
          <w:b/>
        </w:rPr>
        <w:t xml:space="preserve"> </w:t>
      </w:r>
      <w:r w:rsidRPr="0056645D">
        <w:t>к</w:t>
      </w:r>
      <w:r w:rsidR="00C50A13">
        <w:rPr>
          <w:b/>
        </w:rPr>
        <w:t xml:space="preserve"> </w:t>
      </w:r>
      <w:r w:rsidRPr="0056645D">
        <w:t>активному</w:t>
      </w:r>
      <w:r w:rsidR="00C50A13">
        <w:rPr>
          <w:b/>
        </w:rPr>
        <w:t xml:space="preserve"> </w:t>
      </w:r>
      <w:r w:rsidRPr="0056645D">
        <w:t>отрицанию</w:t>
      </w:r>
      <w:r w:rsidR="00C50A13">
        <w:rPr>
          <w:b/>
        </w:rPr>
        <w:t xml:space="preserve"> </w:t>
      </w:r>
      <w:r w:rsidRPr="0056645D">
        <w:t>политических</w:t>
      </w:r>
      <w:r w:rsidR="00C50A13">
        <w:rPr>
          <w:b/>
        </w:rPr>
        <w:t xml:space="preserve"> </w:t>
      </w:r>
      <w:r w:rsidRPr="0056645D">
        <w:t>стереотипов</w:t>
      </w:r>
      <w:r w:rsidR="00951628">
        <w:rPr>
          <w:b/>
        </w:rPr>
        <w:t>,</w:t>
      </w:r>
      <w:r w:rsidR="00C50A13">
        <w:rPr>
          <w:b/>
          <w:spacing w:val="1"/>
        </w:rPr>
        <w:t xml:space="preserve"> </w:t>
      </w:r>
      <w:r w:rsidRPr="00951628">
        <w:rPr>
          <w:rStyle w:val="--0"/>
        </w:rPr>
        <w:t>принимает</w:t>
      </w:r>
      <w:r w:rsidR="00C50A13" w:rsidRPr="00951628">
        <w:rPr>
          <w:rStyle w:val="--0"/>
        </w:rPr>
        <w:t xml:space="preserve"> </w:t>
      </w:r>
      <w:r w:rsidRPr="00951628">
        <w:rPr>
          <w:rStyle w:val="--0"/>
        </w:rPr>
        <w:t>форму</w:t>
      </w:r>
      <w:r w:rsidR="00C50A13">
        <w:rPr>
          <w:rStyle w:val="--0"/>
          <w:b w:val="0"/>
          <w:bCs/>
          <w:sz w:val="24"/>
        </w:rPr>
        <w:t xml:space="preserve"> </w:t>
      </w:r>
      <w:r w:rsidRPr="00951628">
        <w:rPr>
          <w:rStyle w:val="--"/>
        </w:rPr>
        <w:t>забастовки</w:t>
      </w:r>
      <w:r w:rsidRPr="00951628">
        <w:t>,</w:t>
      </w:r>
      <w:r w:rsidR="00C50A13">
        <w:rPr>
          <w:b/>
          <w:spacing w:val="-1"/>
        </w:rPr>
        <w:t xml:space="preserve"> </w:t>
      </w:r>
      <w:r w:rsidRPr="0056645D">
        <w:t>и</w:t>
      </w:r>
      <w:r w:rsidR="00C50A13">
        <w:rPr>
          <w:b/>
          <w:spacing w:val="-2"/>
        </w:rPr>
        <w:t xml:space="preserve"> </w:t>
      </w:r>
      <w:r w:rsidRPr="0056645D">
        <w:t>к</w:t>
      </w:r>
      <w:r w:rsidR="00C50A13">
        <w:rPr>
          <w:b/>
        </w:rPr>
        <w:t xml:space="preserve"> </w:t>
      </w:r>
      <w:r w:rsidRPr="0056645D">
        <w:t>пассивному</w:t>
      </w:r>
      <w:r w:rsidR="00C50A13">
        <w:rPr>
          <w:b/>
          <w:spacing w:val="-7"/>
        </w:rPr>
        <w:t xml:space="preserve"> </w:t>
      </w:r>
      <w:r w:rsidRPr="0056645D">
        <w:t>отрицанию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-1"/>
        </w:rPr>
        <w:t xml:space="preserve"> </w:t>
      </w:r>
      <w:r w:rsidRPr="0056645D">
        <w:t>форме</w:t>
      </w:r>
      <w:r w:rsidR="00C50A13">
        <w:rPr>
          <w:b/>
          <w:spacing w:val="-3"/>
        </w:rPr>
        <w:t xml:space="preserve"> </w:t>
      </w:r>
      <w:r w:rsidRPr="0056645D">
        <w:t>саботажа.</w:t>
      </w:r>
    </w:p>
    <w:p w14:paraId="592D39BF" w14:textId="5DF3AC30" w:rsidR="00BF13C9" w:rsidRPr="00951628" w:rsidRDefault="00BF13C9" w:rsidP="00951628">
      <w:pPr>
        <w:rPr>
          <w:b/>
          <w:bCs/>
          <w:i/>
          <w:iCs/>
        </w:rPr>
      </w:pPr>
      <w:r w:rsidRPr="00951628">
        <w:rPr>
          <w:b/>
          <w:bCs/>
          <w:i/>
          <w:iCs/>
        </w:rPr>
        <w:t>Психолого</w:t>
      </w:r>
      <w:r w:rsidR="00951628">
        <w:rPr>
          <w:b/>
          <w:bCs/>
          <w:i/>
          <w:iCs/>
        </w:rPr>
        <w:t>-</w:t>
      </w:r>
      <w:r w:rsidRPr="00951628">
        <w:rPr>
          <w:b/>
          <w:bCs/>
          <w:i/>
          <w:iCs/>
        </w:rPr>
        <w:t>политические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качества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человека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как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личности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сейчас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выходят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на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первый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план.</w:t>
      </w:r>
    </w:p>
    <w:p w14:paraId="370D48AD" w14:textId="5600A888" w:rsidR="00BF13C9" w:rsidRPr="0056645D" w:rsidRDefault="00BF13C9" w:rsidP="00951628">
      <w:pPr>
        <w:rPr>
          <w:b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политического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заражения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процесс</w:t>
      </w:r>
      <w:r w:rsidR="00C50A13">
        <w:rPr>
          <w:b/>
          <w:spacing w:val="1"/>
        </w:rPr>
        <w:t xml:space="preserve"> </w:t>
      </w:r>
      <w:r w:rsidRPr="0056645D">
        <w:t>неосознаваемой</w:t>
      </w:r>
      <w:r w:rsidR="00C50A13">
        <w:rPr>
          <w:b/>
          <w:spacing w:val="1"/>
        </w:rPr>
        <w:t xml:space="preserve"> </w:t>
      </w:r>
      <w:r w:rsidRPr="0056645D">
        <w:t>передачи</w:t>
      </w:r>
      <w:r w:rsidR="00C50A13">
        <w:rPr>
          <w:b/>
          <w:spacing w:val="1"/>
        </w:rPr>
        <w:t xml:space="preserve"> </w:t>
      </w:r>
      <w:r w:rsidRPr="0056645D">
        <w:t>эмоционального</w:t>
      </w:r>
      <w:r w:rsidR="00C50A13">
        <w:rPr>
          <w:b/>
          <w:spacing w:val="1"/>
        </w:rPr>
        <w:t xml:space="preserve"> </w:t>
      </w:r>
      <w:r w:rsidRPr="0056645D">
        <w:t>состояния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  <w:spacing w:val="1"/>
        </w:rPr>
        <w:t xml:space="preserve"> </w:t>
      </w:r>
      <w:r w:rsidRPr="0056645D">
        <w:t>поведения</w:t>
      </w:r>
      <w:r w:rsidR="00C50A13">
        <w:rPr>
          <w:b/>
          <w:spacing w:val="1"/>
        </w:rPr>
        <w:t xml:space="preserve"> </w:t>
      </w:r>
      <w:r w:rsidRPr="0056645D">
        <w:t>от</w:t>
      </w:r>
      <w:r w:rsidR="00C50A13">
        <w:rPr>
          <w:b/>
          <w:spacing w:val="1"/>
        </w:rPr>
        <w:t xml:space="preserve"> </w:t>
      </w:r>
      <w:r w:rsidRPr="0056645D">
        <w:t>человека</w:t>
      </w:r>
      <w:r w:rsidR="00C50A13">
        <w:rPr>
          <w:b/>
          <w:spacing w:val="1"/>
        </w:rPr>
        <w:t xml:space="preserve"> </w:t>
      </w:r>
      <w:r w:rsidRPr="0056645D">
        <w:t>к</w:t>
      </w:r>
      <w:r w:rsidR="00C50A13">
        <w:rPr>
          <w:b/>
          <w:spacing w:val="1"/>
        </w:rPr>
        <w:t xml:space="preserve"> </w:t>
      </w:r>
      <w:r w:rsidRPr="0056645D">
        <w:t>человеку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психофизиологическом</w:t>
      </w:r>
      <w:r w:rsidR="00C50A13">
        <w:rPr>
          <w:b/>
          <w:spacing w:val="1"/>
        </w:rPr>
        <w:t xml:space="preserve"> </w:t>
      </w:r>
      <w:r w:rsidRPr="0056645D">
        <w:t>уровне.</w:t>
      </w:r>
      <w:r w:rsidR="00C50A13">
        <w:rPr>
          <w:b/>
          <w:spacing w:val="1"/>
        </w:rPr>
        <w:t xml:space="preserve"> </w:t>
      </w:r>
      <w:r w:rsidRPr="0056645D">
        <w:t>Проявляется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принятии</w:t>
      </w:r>
      <w:r w:rsidR="00C50A13">
        <w:rPr>
          <w:b/>
          <w:spacing w:val="1"/>
        </w:rPr>
        <w:t xml:space="preserve"> </w:t>
      </w:r>
      <w:r w:rsidRPr="0056645D">
        <w:t>политических</w:t>
      </w:r>
      <w:r w:rsidR="00C50A13">
        <w:rPr>
          <w:b/>
          <w:spacing w:val="1"/>
        </w:rPr>
        <w:t xml:space="preserve"> </w:t>
      </w:r>
      <w:r w:rsidRPr="0056645D">
        <w:t>ценностей</w:t>
      </w:r>
      <w:r w:rsidR="00C50A13">
        <w:rPr>
          <w:b/>
          <w:spacing w:val="1"/>
        </w:rPr>
        <w:t xml:space="preserve"> </w:t>
      </w:r>
      <w:r w:rsidRPr="0056645D">
        <w:t>под</w:t>
      </w:r>
      <w:r w:rsidR="00C50A13">
        <w:rPr>
          <w:b/>
          <w:spacing w:val="1"/>
        </w:rPr>
        <w:t xml:space="preserve"> </w:t>
      </w:r>
      <w:r w:rsidRPr="00951628">
        <w:rPr>
          <w:rStyle w:val="--0"/>
        </w:rPr>
        <w:t>внушающим</w:t>
      </w:r>
      <w:r w:rsidR="00C50A13">
        <w:rPr>
          <w:rStyle w:val="--0"/>
          <w:b w:val="0"/>
          <w:bCs/>
          <w:sz w:val="24"/>
        </w:rPr>
        <w:t xml:space="preserve"> </w:t>
      </w:r>
      <w:r w:rsidRPr="00951628">
        <w:rPr>
          <w:rStyle w:val="--"/>
        </w:rPr>
        <w:t>влиянием</w:t>
      </w:r>
      <w:r w:rsidR="00C50A13">
        <w:rPr>
          <w:b/>
          <w:spacing w:val="1"/>
        </w:rPr>
        <w:t xml:space="preserve"> </w:t>
      </w:r>
      <w:r w:rsidRPr="0056645D">
        <w:t>малой</w:t>
      </w:r>
      <w:r w:rsidR="00C50A13">
        <w:rPr>
          <w:b/>
          <w:spacing w:val="1"/>
        </w:rPr>
        <w:t xml:space="preserve"> </w:t>
      </w:r>
      <w:r w:rsidRPr="0056645D">
        <w:t>группы.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случае</w:t>
      </w:r>
      <w:r w:rsidR="00C50A13">
        <w:rPr>
          <w:b/>
          <w:spacing w:val="1"/>
        </w:rPr>
        <w:t xml:space="preserve"> </w:t>
      </w:r>
      <w:r w:rsidRPr="0056645D">
        <w:t>отказа</w:t>
      </w:r>
      <w:r w:rsidR="00C50A13">
        <w:rPr>
          <w:b/>
          <w:spacing w:val="1"/>
        </w:rPr>
        <w:t xml:space="preserve"> </w:t>
      </w:r>
      <w:r w:rsidRPr="0056645D">
        <w:t>от</w:t>
      </w:r>
      <w:r w:rsidR="00C50A13">
        <w:rPr>
          <w:b/>
          <w:spacing w:val="1"/>
        </w:rPr>
        <w:t xml:space="preserve"> </w:t>
      </w:r>
      <w:r w:rsidRPr="0056645D">
        <w:t>политических</w:t>
      </w:r>
      <w:r w:rsidR="00C50A13">
        <w:rPr>
          <w:b/>
          <w:spacing w:val="1"/>
        </w:rPr>
        <w:t xml:space="preserve"> </w:t>
      </w:r>
      <w:r w:rsidRPr="0056645D">
        <w:t>ценностей</w:t>
      </w:r>
      <w:r w:rsidR="00C50A13">
        <w:rPr>
          <w:b/>
          <w:spacing w:val="1"/>
        </w:rPr>
        <w:t xml:space="preserve"> </w:t>
      </w:r>
      <w:r w:rsidRPr="0056645D">
        <w:t>принимаются</w:t>
      </w:r>
      <w:r w:rsidR="00C50A13">
        <w:rPr>
          <w:b/>
          <w:spacing w:val="-2"/>
        </w:rPr>
        <w:t xml:space="preserve"> </w:t>
      </w:r>
      <w:r w:rsidRPr="0056645D">
        <w:t>криминальные</w:t>
      </w:r>
      <w:r w:rsidR="00C50A13">
        <w:rPr>
          <w:b/>
          <w:spacing w:val="-3"/>
        </w:rPr>
        <w:t xml:space="preserve"> </w:t>
      </w:r>
      <w:r w:rsidRPr="0056645D">
        <w:t>ценности,</w:t>
      </w:r>
      <w:r w:rsidR="00C50A13">
        <w:rPr>
          <w:b/>
          <w:spacing w:val="-1"/>
        </w:rPr>
        <w:t xml:space="preserve"> </w:t>
      </w:r>
      <w:r w:rsidRPr="0056645D">
        <w:t>и</w:t>
      </w:r>
      <w:r w:rsidR="00C50A13">
        <w:rPr>
          <w:b/>
          <w:spacing w:val="-1"/>
        </w:rPr>
        <w:t xml:space="preserve"> </w:t>
      </w:r>
      <w:r w:rsidRPr="0056645D">
        <w:t>формируется</w:t>
      </w:r>
      <w:r w:rsidR="00C50A13">
        <w:rPr>
          <w:b/>
          <w:spacing w:val="-1"/>
        </w:rPr>
        <w:t xml:space="preserve"> </w:t>
      </w:r>
      <w:r w:rsidRPr="0056645D">
        <w:t>сообщество</w:t>
      </w:r>
      <w:r w:rsidR="00C50A13">
        <w:rPr>
          <w:b/>
          <w:spacing w:val="-1"/>
        </w:rPr>
        <w:t xml:space="preserve"> </w:t>
      </w:r>
      <w:r w:rsidRPr="0056645D">
        <w:t>воров</w:t>
      </w:r>
      <w:r w:rsidR="00C50A13">
        <w:rPr>
          <w:b/>
          <w:spacing w:val="-1"/>
        </w:rPr>
        <w:t xml:space="preserve"> </w:t>
      </w:r>
      <w:r w:rsidRPr="0056645D">
        <w:t>в</w:t>
      </w:r>
      <w:r w:rsidR="00C50A13">
        <w:rPr>
          <w:b/>
          <w:spacing w:val="-3"/>
        </w:rPr>
        <w:t xml:space="preserve"> </w:t>
      </w:r>
      <w:r w:rsidRPr="0056645D">
        <w:t>законе.</w:t>
      </w:r>
    </w:p>
    <w:p w14:paraId="13A9EB18" w14:textId="41A28D7B" w:rsidR="00BF13C9" w:rsidRPr="00FA14EB" w:rsidRDefault="00BF13C9" w:rsidP="00951628">
      <w:pPr>
        <w:rPr>
          <w:b/>
          <w:bCs/>
          <w:sz w:val="24"/>
        </w:rPr>
      </w:pPr>
      <w:r w:rsidRPr="00951628">
        <w:rPr>
          <w:b/>
          <w:bCs/>
          <w:i/>
          <w:iCs/>
        </w:rPr>
        <w:t>Психология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политическ</w:t>
      </w:r>
      <w:r w:rsidR="00951628">
        <w:rPr>
          <w:b/>
          <w:bCs/>
          <w:i/>
          <w:iCs/>
        </w:rPr>
        <w:t>ого</w:t>
      </w:r>
      <w:r w:rsidR="00C50A13" w:rsidRPr="00951628">
        <w:rPr>
          <w:b/>
          <w:bCs/>
          <w:i/>
          <w:iCs/>
        </w:rPr>
        <w:t xml:space="preserve"> </w:t>
      </w:r>
      <w:r w:rsidRPr="00951628">
        <w:rPr>
          <w:b/>
          <w:bCs/>
          <w:i/>
          <w:iCs/>
        </w:rPr>
        <w:t>подражания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выбор</w:t>
      </w:r>
      <w:r w:rsidR="00C50A13">
        <w:rPr>
          <w:b/>
          <w:spacing w:val="1"/>
        </w:rPr>
        <w:t xml:space="preserve"> </w:t>
      </w:r>
      <w:r w:rsidRPr="0056645D">
        <w:t>образца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  <w:spacing w:val="1"/>
        </w:rPr>
        <w:t xml:space="preserve"> </w:t>
      </w:r>
      <w:r w:rsidRPr="0056645D">
        <w:t>поведения</w:t>
      </w:r>
      <w:r w:rsidR="00C50A13">
        <w:rPr>
          <w:b/>
        </w:rPr>
        <w:t xml:space="preserve"> </w:t>
      </w:r>
      <w:r w:rsidRPr="0056645D">
        <w:t>из</w:t>
      </w:r>
      <w:r w:rsidR="00C50A13">
        <w:rPr>
          <w:b/>
        </w:rPr>
        <w:t xml:space="preserve"> </w:t>
      </w:r>
      <w:r w:rsidRPr="0056645D">
        <w:t>множества</w:t>
      </w:r>
      <w:r w:rsidR="00C50A13">
        <w:rPr>
          <w:b/>
        </w:rPr>
        <w:t xml:space="preserve"> </w:t>
      </w:r>
      <w:r w:rsidRPr="0056645D">
        <w:t>вариантов,</w:t>
      </w:r>
      <w:r w:rsidR="00C50A13">
        <w:rPr>
          <w:b/>
        </w:rPr>
        <w:t xml:space="preserve"> </w:t>
      </w:r>
      <w:r w:rsidRPr="0056645D">
        <w:t>доступных</w:t>
      </w:r>
      <w:r w:rsidR="00C50A13">
        <w:rPr>
          <w:b/>
        </w:rPr>
        <w:t xml:space="preserve"> </w:t>
      </w:r>
      <w:r w:rsidRPr="0056645D">
        <w:t>для</w:t>
      </w:r>
      <w:r w:rsidR="00C50A13">
        <w:rPr>
          <w:b/>
        </w:rPr>
        <w:t xml:space="preserve"> </w:t>
      </w:r>
      <w:r w:rsidRPr="0056645D">
        <w:t>наблюдения,</w:t>
      </w:r>
      <w:r w:rsidR="00C50A13">
        <w:rPr>
          <w:b/>
        </w:rPr>
        <w:t xml:space="preserve"> </w:t>
      </w:r>
      <w:r w:rsidRPr="0056645D">
        <w:t>под</w:t>
      </w:r>
      <w:r w:rsidR="00C50A13">
        <w:rPr>
          <w:b/>
        </w:rPr>
        <w:t xml:space="preserve"> </w:t>
      </w:r>
      <w:r w:rsidRPr="0056645D">
        <w:t>влиянием</w:t>
      </w:r>
      <w:r w:rsidR="00C50A13">
        <w:rPr>
          <w:b/>
        </w:rPr>
        <w:t xml:space="preserve"> </w:t>
      </w:r>
      <w:r w:rsidRPr="0056645D">
        <w:t>близости</w:t>
      </w:r>
      <w:r w:rsidR="00C50A13">
        <w:rPr>
          <w:b/>
          <w:spacing w:val="1"/>
        </w:rPr>
        <w:t xml:space="preserve"> </w:t>
      </w:r>
      <w:r w:rsidRPr="0056645D">
        <w:t>политических</w:t>
      </w:r>
      <w:r w:rsidR="00C50A13">
        <w:rPr>
          <w:b/>
          <w:spacing w:val="1"/>
        </w:rPr>
        <w:t xml:space="preserve"> </w:t>
      </w:r>
      <w:r w:rsidRPr="0056645D">
        <w:t>ценностей.</w:t>
      </w:r>
      <w:r w:rsidR="00C50A13">
        <w:rPr>
          <w:b/>
          <w:spacing w:val="1"/>
        </w:rPr>
        <w:t xml:space="preserve"> </w:t>
      </w:r>
      <w:r w:rsidRPr="0056645D">
        <w:t>Проявляется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публичных</w:t>
      </w:r>
      <w:r w:rsidR="00C50A13">
        <w:rPr>
          <w:b/>
          <w:spacing w:val="1"/>
        </w:rPr>
        <w:t xml:space="preserve"> </w:t>
      </w:r>
      <w:r w:rsidRPr="0056645D">
        <w:t>собраниях</w:t>
      </w:r>
      <w:r w:rsidR="00C50A13">
        <w:rPr>
          <w:b/>
          <w:spacing w:val="1"/>
        </w:rPr>
        <w:t xml:space="preserve"> </w:t>
      </w:r>
      <w:r w:rsidRPr="0056645D">
        <w:t>художественного,</w:t>
      </w:r>
      <w:r w:rsidR="00C50A13">
        <w:rPr>
          <w:b/>
          <w:spacing w:val="1"/>
        </w:rPr>
        <w:t xml:space="preserve"> </w:t>
      </w:r>
      <w:r w:rsidRPr="0056645D">
        <w:t>научного,</w:t>
      </w:r>
      <w:r w:rsidR="00C50A13">
        <w:rPr>
          <w:b/>
          <w:spacing w:val="1"/>
        </w:rPr>
        <w:t xml:space="preserve"> </w:t>
      </w:r>
      <w:r w:rsidRPr="003076F7">
        <w:t>религиозного,</w:t>
      </w:r>
      <w:r w:rsidR="00C50A13" w:rsidRPr="003076F7">
        <w:t xml:space="preserve"> </w:t>
      </w:r>
      <w:r w:rsidRPr="003076F7">
        <w:t>дружеского</w:t>
      </w:r>
      <w:r w:rsidR="00C50A13" w:rsidRPr="003076F7">
        <w:t xml:space="preserve"> </w:t>
      </w:r>
      <w:r w:rsidRPr="003076F7">
        <w:t>характера,</w:t>
      </w:r>
      <w:r w:rsidR="00C50A13" w:rsidRPr="003076F7">
        <w:t xml:space="preserve"> </w:t>
      </w:r>
      <w:r w:rsidRPr="003076F7">
        <w:t>где</w:t>
      </w:r>
      <w:r w:rsidR="00C50A13" w:rsidRPr="003076F7">
        <w:t xml:space="preserve"> </w:t>
      </w:r>
      <w:r w:rsidRPr="003076F7">
        <w:t>приветствуются</w:t>
      </w:r>
      <w:r w:rsidR="00C50A13" w:rsidRPr="003076F7">
        <w:t xml:space="preserve"> </w:t>
      </w:r>
      <w:r w:rsidRPr="003076F7">
        <w:t>пропагандируемое</w:t>
      </w:r>
      <w:r w:rsidR="00C50A13" w:rsidRPr="003076F7">
        <w:t xml:space="preserve"> </w:t>
      </w:r>
      <w:r w:rsidRPr="003076F7">
        <w:t>поведение,</w:t>
      </w:r>
      <w:r w:rsidR="00C50A13" w:rsidRPr="003076F7">
        <w:t xml:space="preserve"> </w:t>
      </w:r>
      <w:r w:rsidRPr="003076F7">
        <w:t>внешний</w:t>
      </w:r>
      <w:r w:rsidR="00C50A13" w:rsidRPr="003076F7">
        <w:t xml:space="preserve"> </w:t>
      </w:r>
      <w:r w:rsidRPr="003076F7">
        <w:t>вид,</w:t>
      </w:r>
      <w:r w:rsidR="00C50A13" w:rsidRPr="003076F7">
        <w:t xml:space="preserve"> </w:t>
      </w:r>
      <w:r w:rsidRPr="003076F7">
        <w:t>высказывания.</w:t>
      </w:r>
      <w:r w:rsidR="00C50A13" w:rsidRPr="003076F7">
        <w:t xml:space="preserve"> </w:t>
      </w:r>
      <w:r w:rsidRPr="003076F7">
        <w:t>В</w:t>
      </w:r>
      <w:r w:rsidR="00C50A13" w:rsidRPr="003076F7">
        <w:t xml:space="preserve"> </w:t>
      </w:r>
      <w:r w:rsidRPr="003076F7">
        <w:t>случае</w:t>
      </w:r>
      <w:r w:rsidR="00C50A13" w:rsidRPr="003076F7">
        <w:t xml:space="preserve"> </w:t>
      </w:r>
      <w:r w:rsidRPr="003076F7">
        <w:t>несовместимости</w:t>
      </w:r>
      <w:r w:rsidR="00C50A13" w:rsidRPr="003076F7">
        <w:t xml:space="preserve"> </w:t>
      </w:r>
      <w:r w:rsidRPr="003076F7">
        <w:t>принятого</w:t>
      </w:r>
      <w:r w:rsidR="00C50A13" w:rsidRPr="003076F7">
        <w:t xml:space="preserve"> </w:t>
      </w:r>
      <w:r w:rsidRPr="003076F7">
        <w:t>образца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  <w:spacing w:val="1"/>
        </w:rPr>
        <w:t xml:space="preserve"> </w:t>
      </w:r>
      <w:r w:rsidRPr="0056645D">
        <w:t>поведения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образцов</w:t>
      </w:r>
      <w:r w:rsidR="00C50A13">
        <w:rPr>
          <w:b/>
          <w:spacing w:val="1"/>
        </w:rPr>
        <w:t xml:space="preserve"> </w:t>
      </w:r>
      <w:r w:rsidRPr="0056645D">
        <w:t>поведения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наблюдаемой</w:t>
      </w:r>
      <w:r w:rsidR="00C50A13">
        <w:rPr>
          <w:b/>
          <w:spacing w:val="1"/>
        </w:rPr>
        <w:t xml:space="preserve"> </w:t>
      </w:r>
      <w:r w:rsidRPr="0056645D">
        <w:t>политике</w:t>
      </w:r>
      <w:r w:rsidR="00C50A13">
        <w:rPr>
          <w:b/>
          <w:spacing w:val="1"/>
        </w:rPr>
        <w:t xml:space="preserve"> </w:t>
      </w:r>
      <w:r w:rsidRPr="003076F7">
        <w:rPr>
          <w:rStyle w:val="--0"/>
        </w:rPr>
        <w:t>возникают</w:t>
      </w:r>
      <w:r w:rsidR="00C50A13">
        <w:rPr>
          <w:rStyle w:val="--0"/>
          <w:b w:val="0"/>
          <w:bCs/>
          <w:sz w:val="24"/>
        </w:rPr>
        <w:t xml:space="preserve"> </w:t>
      </w:r>
      <w:r w:rsidRPr="003076F7">
        <w:rPr>
          <w:rStyle w:val="--"/>
        </w:rPr>
        <w:t>заговоры</w:t>
      </w:r>
      <w:r w:rsidR="00C50A13">
        <w:rPr>
          <w:rStyle w:val="--0"/>
          <w:b w:val="0"/>
          <w:bCs/>
          <w:sz w:val="24"/>
        </w:rPr>
        <w:t xml:space="preserve"> </w:t>
      </w:r>
      <w:r w:rsidRPr="003076F7">
        <w:rPr>
          <w:rStyle w:val="--0"/>
        </w:rPr>
        <w:t>и</w:t>
      </w:r>
      <w:r w:rsidR="00C50A13" w:rsidRPr="003076F7">
        <w:rPr>
          <w:rStyle w:val="--0"/>
        </w:rPr>
        <w:t xml:space="preserve"> </w:t>
      </w:r>
      <w:r w:rsidRPr="003076F7">
        <w:rPr>
          <w:rStyle w:val="--0"/>
        </w:rPr>
        <w:t>предательства</w:t>
      </w:r>
      <w:r w:rsidRPr="003076F7">
        <w:t>.</w:t>
      </w:r>
    </w:p>
    <w:p w14:paraId="78ACADD0" w14:textId="4762C80C" w:rsidR="00BF13C9" w:rsidRPr="0056645D" w:rsidRDefault="00BF13C9" w:rsidP="003076F7">
      <w:pPr>
        <w:rPr>
          <w:b/>
        </w:rPr>
      </w:pPr>
      <w:r w:rsidRPr="003076F7">
        <w:rPr>
          <w:b/>
          <w:bCs/>
          <w:i/>
          <w:iCs/>
        </w:rPr>
        <w:t>Психология</w:t>
      </w:r>
      <w:r w:rsidR="00C50A13" w:rsidRPr="003076F7">
        <w:rPr>
          <w:b/>
          <w:bCs/>
          <w:i/>
          <w:iCs/>
        </w:rPr>
        <w:t xml:space="preserve"> </w:t>
      </w:r>
      <w:r w:rsidRPr="003076F7">
        <w:rPr>
          <w:b/>
          <w:bCs/>
          <w:i/>
          <w:iCs/>
        </w:rPr>
        <w:t>политического</w:t>
      </w:r>
      <w:r w:rsidR="00C50A13" w:rsidRPr="003076F7">
        <w:rPr>
          <w:b/>
          <w:bCs/>
          <w:i/>
          <w:iCs/>
        </w:rPr>
        <w:t xml:space="preserve"> </w:t>
      </w:r>
      <w:r w:rsidRPr="003076F7">
        <w:rPr>
          <w:b/>
          <w:bCs/>
          <w:i/>
          <w:iCs/>
        </w:rPr>
        <w:t>воспитания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целенаправленное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систематическое</w:t>
      </w:r>
      <w:r w:rsidR="00C50A13">
        <w:rPr>
          <w:b/>
          <w:spacing w:val="1"/>
        </w:rPr>
        <w:t xml:space="preserve"> </w:t>
      </w:r>
      <w:r w:rsidRPr="0056645D">
        <w:t>воздействие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развитие</w:t>
      </w:r>
      <w:r w:rsidR="00C50A13">
        <w:rPr>
          <w:b/>
          <w:spacing w:val="1"/>
        </w:rPr>
        <w:t xml:space="preserve"> </w:t>
      </w:r>
      <w:r w:rsidRPr="0056645D">
        <w:t>человека</w:t>
      </w:r>
      <w:r w:rsidR="00C50A13">
        <w:rPr>
          <w:b/>
          <w:spacing w:val="1"/>
        </w:rPr>
        <w:t xml:space="preserve"> </w:t>
      </w:r>
      <w:r w:rsidRPr="0056645D">
        <w:t>с</w:t>
      </w:r>
      <w:r w:rsidR="00C50A13">
        <w:rPr>
          <w:b/>
          <w:spacing w:val="1"/>
        </w:rPr>
        <w:t xml:space="preserve"> </w:t>
      </w:r>
      <w:r w:rsidRPr="0056645D">
        <w:t>тем,</w:t>
      </w:r>
      <w:r w:rsidR="00C50A13">
        <w:rPr>
          <w:b/>
          <w:spacing w:val="1"/>
        </w:rPr>
        <w:t xml:space="preserve"> </w:t>
      </w:r>
      <w:r w:rsidRPr="0056645D">
        <w:t>чтобы</w:t>
      </w:r>
      <w:r w:rsidR="00C50A13">
        <w:rPr>
          <w:b/>
          <w:spacing w:val="1"/>
        </w:rPr>
        <w:t xml:space="preserve"> </w:t>
      </w:r>
      <w:r w:rsidRPr="0056645D">
        <w:t>подготовить</w:t>
      </w:r>
      <w:r w:rsidR="00C50A13">
        <w:rPr>
          <w:b/>
          <w:spacing w:val="1"/>
        </w:rPr>
        <w:t xml:space="preserve"> </w:t>
      </w:r>
      <w:r w:rsidRPr="0056645D">
        <w:t>его</w:t>
      </w:r>
      <w:r w:rsidR="00C50A13">
        <w:rPr>
          <w:b/>
          <w:spacing w:val="1"/>
        </w:rPr>
        <w:t xml:space="preserve"> </w:t>
      </w:r>
      <w:r w:rsidRPr="0056645D">
        <w:t>к</w:t>
      </w:r>
      <w:r w:rsidR="00C50A13">
        <w:rPr>
          <w:b/>
          <w:spacing w:val="1"/>
        </w:rPr>
        <w:t xml:space="preserve"> </w:t>
      </w:r>
      <w:r w:rsidRPr="0056645D">
        <w:t>выполнению</w:t>
      </w:r>
      <w:r w:rsidR="00C50A13">
        <w:rPr>
          <w:b/>
          <w:spacing w:val="1"/>
        </w:rPr>
        <w:t xml:space="preserve"> </w:t>
      </w:r>
      <w:r w:rsidRPr="0056645D">
        <w:t>определ</w:t>
      </w:r>
      <w:r w:rsidR="003076F7">
        <w:t>ё</w:t>
      </w:r>
      <w:r w:rsidRPr="0056645D">
        <w:t>нных</w:t>
      </w:r>
      <w:r w:rsidR="00C50A13">
        <w:rPr>
          <w:b/>
          <w:spacing w:val="1"/>
        </w:rPr>
        <w:t xml:space="preserve"> </w:t>
      </w:r>
      <w:r w:rsidRPr="0056645D">
        <w:t>ролей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системе</w:t>
      </w:r>
      <w:r w:rsidR="00C50A13">
        <w:rPr>
          <w:b/>
          <w:spacing w:val="1"/>
        </w:rPr>
        <w:t xml:space="preserve"> </w:t>
      </w:r>
      <w:r w:rsidRPr="0056645D">
        <w:t>политических</w:t>
      </w:r>
      <w:r w:rsidR="00C50A13">
        <w:rPr>
          <w:b/>
          <w:spacing w:val="1"/>
        </w:rPr>
        <w:t xml:space="preserve"> </w:t>
      </w:r>
      <w:r w:rsidRPr="0056645D">
        <w:t>отношений.</w:t>
      </w:r>
      <w:r w:rsidR="00C50A13">
        <w:rPr>
          <w:b/>
          <w:spacing w:val="1"/>
        </w:rPr>
        <w:t xml:space="preserve"> </w:t>
      </w:r>
      <w:r w:rsidRPr="0056645D">
        <w:t>Проявляется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процессе</w:t>
      </w:r>
      <w:r w:rsidR="00C50A13">
        <w:rPr>
          <w:b/>
          <w:spacing w:val="1"/>
        </w:rPr>
        <w:t xml:space="preserve"> </w:t>
      </w:r>
      <w:r w:rsidRPr="0056645D">
        <w:t>применения</w:t>
      </w:r>
      <w:r w:rsidR="00C50A13">
        <w:rPr>
          <w:b/>
          <w:spacing w:val="1"/>
        </w:rPr>
        <w:t xml:space="preserve"> </w:t>
      </w:r>
      <w:r w:rsidRPr="0056645D">
        <w:t>метода</w:t>
      </w:r>
      <w:r w:rsidR="00C50A13">
        <w:rPr>
          <w:b/>
          <w:spacing w:val="1"/>
        </w:rPr>
        <w:t xml:space="preserve"> </w:t>
      </w:r>
      <w:r w:rsidRPr="002E7C6E">
        <w:t>убеждения</w:t>
      </w:r>
      <w:r w:rsidR="00C50A13" w:rsidRPr="002E7C6E">
        <w:t xml:space="preserve"> </w:t>
      </w:r>
      <w:r w:rsidRPr="002E7C6E">
        <w:t>при</w:t>
      </w:r>
      <w:r w:rsidR="00C50A13" w:rsidRPr="002E7C6E">
        <w:t xml:space="preserve"> </w:t>
      </w:r>
      <w:r w:rsidRPr="002E7C6E">
        <w:t>подготовке</w:t>
      </w:r>
      <w:r w:rsidR="00C50A13" w:rsidRPr="002E7C6E">
        <w:t xml:space="preserve"> </w:t>
      </w:r>
      <w:r w:rsidRPr="002E7C6E">
        <w:t>партийных</w:t>
      </w:r>
      <w:r w:rsidR="00C50A13" w:rsidRPr="002E7C6E">
        <w:t xml:space="preserve"> </w:t>
      </w:r>
      <w:r w:rsidRPr="002E7C6E">
        <w:t>кадров,</w:t>
      </w:r>
      <w:r w:rsidR="00C50A13" w:rsidRPr="002E7C6E">
        <w:t xml:space="preserve"> </w:t>
      </w:r>
      <w:r w:rsidRPr="002E7C6E">
        <w:t>сознательно</w:t>
      </w:r>
      <w:r w:rsidR="00C50A13" w:rsidRPr="002E7C6E">
        <w:t xml:space="preserve"> </w:t>
      </w:r>
      <w:r w:rsidRPr="002E7C6E">
        <w:t>принимающих</w:t>
      </w:r>
      <w:r w:rsidR="00C50A13" w:rsidRPr="002E7C6E">
        <w:t xml:space="preserve"> </w:t>
      </w:r>
      <w:r w:rsidRPr="002E7C6E">
        <w:t>мировоззрение</w:t>
      </w:r>
      <w:r w:rsidR="00C50A13" w:rsidRPr="002E7C6E">
        <w:t xml:space="preserve"> </w:t>
      </w:r>
      <w:r w:rsidRPr="002E7C6E">
        <w:t>партии.</w:t>
      </w:r>
      <w:r w:rsidR="00C50A13" w:rsidRPr="002E7C6E">
        <w:t xml:space="preserve"> </w:t>
      </w:r>
      <w:r w:rsidRPr="002E7C6E">
        <w:t>В</w:t>
      </w:r>
      <w:r w:rsidR="00C50A13" w:rsidRPr="002E7C6E">
        <w:t xml:space="preserve"> </w:t>
      </w:r>
      <w:r w:rsidRPr="002E7C6E">
        <w:t>случае</w:t>
      </w:r>
      <w:r w:rsidR="00C50A13" w:rsidRPr="002E7C6E">
        <w:t xml:space="preserve"> </w:t>
      </w:r>
      <w:r w:rsidRPr="002E7C6E">
        <w:t>неспособности</w:t>
      </w:r>
      <w:r w:rsidR="00C50A13" w:rsidRPr="002E7C6E">
        <w:t xml:space="preserve"> </w:t>
      </w:r>
      <w:r w:rsidRPr="002E7C6E">
        <w:t>использовать</w:t>
      </w:r>
      <w:r w:rsidR="00C50A13" w:rsidRPr="002E7C6E">
        <w:t xml:space="preserve"> </w:t>
      </w:r>
      <w:r w:rsidRPr="002E7C6E">
        <w:t>метод</w:t>
      </w:r>
      <w:r w:rsidR="00C50A13" w:rsidRPr="002E7C6E">
        <w:t xml:space="preserve"> </w:t>
      </w:r>
      <w:r w:rsidRPr="002E7C6E">
        <w:t>убеждения</w:t>
      </w:r>
      <w:r w:rsidR="00C50A13" w:rsidRPr="002E7C6E">
        <w:t xml:space="preserve"> </w:t>
      </w:r>
      <w:r w:rsidRPr="002E7C6E">
        <w:t>для</w:t>
      </w:r>
      <w:r w:rsidR="00C50A13" w:rsidRPr="002E7C6E">
        <w:t xml:space="preserve"> </w:t>
      </w:r>
      <w:r w:rsidRPr="002E7C6E">
        <w:t>распространения</w:t>
      </w:r>
      <w:r w:rsidR="00C50A13" w:rsidRPr="002E7C6E">
        <w:t xml:space="preserve"> </w:t>
      </w:r>
      <w:r w:rsidRPr="002E7C6E">
        <w:t>политических</w:t>
      </w:r>
      <w:r w:rsidR="00C50A13" w:rsidRPr="002E7C6E">
        <w:t xml:space="preserve"> </w:t>
      </w:r>
      <w:r w:rsidRPr="002E7C6E">
        <w:t>ценностей</w:t>
      </w:r>
      <w:r w:rsidR="00C50A13" w:rsidRPr="002E7C6E">
        <w:t xml:space="preserve"> </w:t>
      </w:r>
      <w:r w:rsidRPr="002E7C6E">
        <w:t>подменяется</w:t>
      </w:r>
      <w:r w:rsidR="00C50A13" w:rsidRPr="002E7C6E">
        <w:t xml:space="preserve"> </w:t>
      </w:r>
      <w:r w:rsidRPr="002E7C6E">
        <w:t>явно</w:t>
      </w:r>
      <w:r w:rsidR="00C50A13" w:rsidRPr="002E7C6E">
        <w:t xml:space="preserve"> </w:t>
      </w:r>
      <w:r w:rsidRPr="002E7C6E">
        <w:t>остракизмом</w:t>
      </w:r>
      <w:r w:rsidR="00C50A13" w:rsidRPr="002E7C6E">
        <w:t xml:space="preserve"> </w:t>
      </w:r>
      <w:r w:rsidRPr="002E7C6E">
        <w:t>и</w:t>
      </w:r>
      <w:r w:rsidR="00C50A13">
        <w:rPr>
          <w:b/>
          <w:spacing w:val="-1"/>
        </w:rPr>
        <w:t xml:space="preserve"> </w:t>
      </w:r>
      <w:r w:rsidRPr="002E7C6E">
        <w:rPr>
          <w:rStyle w:val="--0"/>
        </w:rPr>
        <w:t>неявно</w:t>
      </w:r>
      <w:r w:rsidR="00C50A13">
        <w:rPr>
          <w:rStyle w:val="--0"/>
          <w:b w:val="0"/>
          <w:bCs/>
          <w:sz w:val="24"/>
        </w:rPr>
        <w:t xml:space="preserve"> </w:t>
      </w:r>
      <w:r w:rsidRPr="002E7C6E">
        <w:rPr>
          <w:rStyle w:val="--"/>
        </w:rPr>
        <w:t>черными</w:t>
      </w:r>
      <w:r w:rsidR="00C50A13">
        <w:rPr>
          <w:b/>
        </w:rPr>
        <w:t xml:space="preserve"> </w:t>
      </w:r>
      <w:r w:rsidRPr="0056645D">
        <w:t>избирательными</w:t>
      </w:r>
      <w:r w:rsidR="00C50A13">
        <w:rPr>
          <w:b/>
        </w:rPr>
        <w:t xml:space="preserve"> </w:t>
      </w:r>
      <w:r w:rsidRPr="0056645D">
        <w:t>технологиями.</w:t>
      </w:r>
    </w:p>
    <w:p w14:paraId="13950A50" w14:textId="4A3BCD3F" w:rsidR="00BF13C9" w:rsidRPr="002E7C6E" w:rsidRDefault="00BF13C9" w:rsidP="002E7C6E">
      <w:r w:rsidRPr="002E7C6E">
        <w:rPr>
          <w:b/>
          <w:bCs/>
          <w:i/>
          <w:iCs/>
        </w:rPr>
        <w:t>Психология</w:t>
      </w:r>
      <w:r w:rsidR="00C50A13" w:rsidRPr="002E7C6E">
        <w:rPr>
          <w:b/>
          <w:bCs/>
          <w:i/>
          <w:iCs/>
        </w:rPr>
        <w:t xml:space="preserve"> </w:t>
      </w:r>
      <w:r w:rsidRPr="002E7C6E">
        <w:rPr>
          <w:b/>
          <w:bCs/>
          <w:i/>
          <w:iCs/>
        </w:rPr>
        <w:t>политического</w:t>
      </w:r>
      <w:r w:rsidR="00C50A13" w:rsidRPr="002E7C6E">
        <w:rPr>
          <w:b/>
          <w:bCs/>
          <w:i/>
          <w:iCs/>
        </w:rPr>
        <w:t xml:space="preserve"> </w:t>
      </w:r>
      <w:r w:rsidRPr="002E7C6E">
        <w:rPr>
          <w:b/>
          <w:bCs/>
          <w:i/>
          <w:iCs/>
        </w:rPr>
        <w:t>обучения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совместная</w:t>
      </w:r>
      <w:r w:rsidR="00C50A13">
        <w:rPr>
          <w:b/>
          <w:spacing w:val="1"/>
        </w:rPr>
        <w:t xml:space="preserve"> </w:t>
      </w:r>
      <w:r w:rsidRPr="0056645D">
        <w:t>деятельность</w:t>
      </w:r>
      <w:r w:rsidR="00C50A13">
        <w:rPr>
          <w:b/>
          <w:spacing w:val="1"/>
        </w:rPr>
        <w:t xml:space="preserve"> </w:t>
      </w:r>
      <w:r w:rsidRPr="0056645D">
        <w:t>знатоков</w:t>
      </w:r>
      <w:r w:rsidR="00C50A13">
        <w:rPr>
          <w:b/>
          <w:spacing w:val="1"/>
        </w:rPr>
        <w:t xml:space="preserve"> </w:t>
      </w:r>
      <w:r w:rsidRPr="0056645D">
        <w:t>политической</w:t>
      </w:r>
      <w:r w:rsidR="00C50A13">
        <w:rPr>
          <w:b/>
          <w:spacing w:val="1"/>
        </w:rPr>
        <w:t xml:space="preserve"> </w:t>
      </w:r>
      <w:r w:rsidRPr="0056645D">
        <w:t>работы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партийных</w:t>
      </w:r>
      <w:r w:rsidR="00C50A13">
        <w:rPr>
          <w:b/>
          <w:spacing w:val="1"/>
        </w:rPr>
        <w:t xml:space="preserve"> </w:t>
      </w:r>
      <w:r w:rsidRPr="002E7C6E">
        <w:t>функционеров,</w:t>
      </w:r>
      <w:r w:rsidR="00C50A13" w:rsidRPr="002E7C6E">
        <w:t xml:space="preserve"> </w:t>
      </w:r>
      <w:r w:rsidRPr="002E7C6E">
        <w:t>в</w:t>
      </w:r>
      <w:r w:rsidR="00C50A13" w:rsidRPr="002E7C6E">
        <w:t xml:space="preserve"> </w:t>
      </w:r>
      <w:r w:rsidRPr="002E7C6E">
        <w:t>которой</w:t>
      </w:r>
      <w:r w:rsidR="00C50A13" w:rsidRPr="002E7C6E">
        <w:t xml:space="preserve"> </w:t>
      </w:r>
      <w:r w:rsidRPr="002E7C6E">
        <w:t>первые</w:t>
      </w:r>
      <w:r w:rsidR="00C50A13" w:rsidRPr="002E7C6E">
        <w:t xml:space="preserve"> </w:t>
      </w:r>
      <w:r w:rsidRPr="002E7C6E">
        <w:t>передают</w:t>
      </w:r>
      <w:r w:rsidR="00C50A13" w:rsidRPr="002E7C6E">
        <w:t xml:space="preserve"> </w:t>
      </w:r>
      <w:r w:rsidRPr="002E7C6E">
        <w:t>политические</w:t>
      </w:r>
      <w:r w:rsidR="00C50A13" w:rsidRPr="002E7C6E">
        <w:t xml:space="preserve"> </w:t>
      </w:r>
      <w:r w:rsidRPr="002E7C6E">
        <w:t>знания,</w:t>
      </w:r>
      <w:r w:rsidR="00C50A13" w:rsidRPr="002E7C6E">
        <w:t xml:space="preserve"> </w:t>
      </w:r>
      <w:r w:rsidRPr="002E7C6E">
        <w:t>умения</w:t>
      </w:r>
      <w:r w:rsidR="00C50A13" w:rsidRPr="002E7C6E">
        <w:t xml:space="preserve"> </w:t>
      </w:r>
      <w:r w:rsidRPr="002E7C6E">
        <w:t>и</w:t>
      </w:r>
      <w:r w:rsidR="00C50A13" w:rsidRPr="002E7C6E">
        <w:t xml:space="preserve"> </w:t>
      </w:r>
      <w:r w:rsidRPr="002E7C6E">
        <w:t>навыки</w:t>
      </w:r>
      <w:r w:rsidR="00C50A13" w:rsidRPr="002E7C6E">
        <w:t xml:space="preserve"> </w:t>
      </w:r>
      <w:r w:rsidRPr="002E7C6E">
        <w:t>и</w:t>
      </w:r>
      <w:r w:rsidR="00C50A13" w:rsidRPr="002E7C6E">
        <w:t xml:space="preserve"> </w:t>
      </w:r>
      <w:r w:rsidRPr="002E7C6E">
        <w:t>руководят</w:t>
      </w:r>
      <w:r w:rsidR="00C50A13" w:rsidRPr="002E7C6E">
        <w:t xml:space="preserve"> </w:t>
      </w:r>
      <w:r w:rsidRPr="002E7C6E">
        <w:t>процессом</w:t>
      </w:r>
      <w:r w:rsidR="00C50A13" w:rsidRPr="002E7C6E">
        <w:t xml:space="preserve"> </w:t>
      </w:r>
      <w:r w:rsidRPr="002E7C6E">
        <w:t>их</w:t>
      </w:r>
      <w:r w:rsidR="00C50A13" w:rsidRPr="002E7C6E">
        <w:t xml:space="preserve"> </w:t>
      </w:r>
      <w:r w:rsidRPr="002E7C6E">
        <w:t>понимания,</w:t>
      </w:r>
      <w:r w:rsidR="00C50A13" w:rsidRPr="002E7C6E">
        <w:t xml:space="preserve"> </w:t>
      </w:r>
      <w:r w:rsidRPr="002E7C6E">
        <w:t>а</w:t>
      </w:r>
      <w:r w:rsidR="00C50A13" w:rsidRPr="002E7C6E">
        <w:t xml:space="preserve"> </w:t>
      </w:r>
      <w:r w:rsidRPr="002E7C6E">
        <w:t>вторые</w:t>
      </w:r>
      <w:r w:rsidR="00C50A13" w:rsidRPr="002E7C6E">
        <w:t xml:space="preserve"> </w:t>
      </w:r>
      <w:r w:rsidRPr="002E7C6E">
        <w:t>их</w:t>
      </w:r>
      <w:r w:rsidR="00C50A13" w:rsidRPr="002E7C6E">
        <w:t xml:space="preserve"> </w:t>
      </w:r>
      <w:r w:rsidRPr="002E7C6E">
        <w:t>усваивают.</w:t>
      </w:r>
      <w:r w:rsidR="00C50A13" w:rsidRPr="002E7C6E">
        <w:t xml:space="preserve"> </w:t>
      </w:r>
      <w:r w:rsidRPr="002E7C6E">
        <w:t>Проявляется</w:t>
      </w:r>
      <w:r w:rsidR="00C50A13" w:rsidRPr="002E7C6E">
        <w:t xml:space="preserve"> </w:t>
      </w:r>
      <w:r w:rsidRPr="002E7C6E">
        <w:t>в</w:t>
      </w:r>
      <w:r w:rsidR="00C50A13" w:rsidRPr="002E7C6E">
        <w:t xml:space="preserve"> </w:t>
      </w:r>
      <w:r w:rsidRPr="002E7C6E">
        <w:t>аудиторной</w:t>
      </w:r>
      <w:r w:rsidR="00C50A13" w:rsidRPr="002E7C6E">
        <w:t xml:space="preserve"> </w:t>
      </w:r>
      <w:r w:rsidRPr="002E7C6E">
        <w:t>подготовке</w:t>
      </w:r>
      <w:r w:rsidR="00C50A13" w:rsidRPr="002E7C6E">
        <w:t xml:space="preserve"> </w:t>
      </w:r>
      <w:r w:rsidRPr="002E7C6E">
        <w:t>кадров</w:t>
      </w:r>
      <w:r w:rsidR="00C50A13" w:rsidRPr="002E7C6E">
        <w:t xml:space="preserve"> </w:t>
      </w:r>
      <w:r w:rsidRPr="002E7C6E">
        <w:t>для</w:t>
      </w:r>
      <w:r w:rsidR="00C50A13" w:rsidRPr="002E7C6E">
        <w:t xml:space="preserve"> </w:t>
      </w:r>
      <w:r w:rsidRPr="002E7C6E">
        <w:t>овладения</w:t>
      </w:r>
      <w:r w:rsidR="00C50A13" w:rsidRPr="002E7C6E">
        <w:t xml:space="preserve"> </w:t>
      </w:r>
      <w:r w:rsidRPr="002E7C6E">
        <w:t>предметом</w:t>
      </w:r>
      <w:r w:rsidR="00C50A13" w:rsidRPr="002E7C6E">
        <w:t xml:space="preserve"> </w:t>
      </w:r>
      <w:r w:rsidRPr="002E7C6E">
        <w:t>политики</w:t>
      </w:r>
      <w:r w:rsidR="00C50A13" w:rsidRPr="002E7C6E">
        <w:t xml:space="preserve"> </w:t>
      </w:r>
      <w:r w:rsidRPr="002E7C6E">
        <w:t>применением</w:t>
      </w:r>
      <w:r w:rsidR="00C50A13" w:rsidRPr="002E7C6E">
        <w:t xml:space="preserve"> </w:t>
      </w:r>
      <w:r w:rsidRPr="002E7C6E">
        <w:t>метода</w:t>
      </w:r>
      <w:r w:rsidR="00C50A13" w:rsidRPr="002E7C6E">
        <w:t xml:space="preserve"> </w:t>
      </w:r>
      <w:r w:rsidRPr="002E7C6E">
        <w:lastRenderedPageBreak/>
        <w:t>доказательства.</w:t>
      </w:r>
      <w:r w:rsidR="00C50A13" w:rsidRPr="002E7C6E">
        <w:t xml:space="preserve"> </w:t>
      </w:r>
      <w:r w:rsidRPr="002E7C6E">
        <w:t>В</w:t>
      </w:r>
      <w:r w:rsidR="00C50A13" w:rsidRPr="002E7C6E">
        <w:t xml:space="preserve"> </w:t>
      </w:r>
      <w:r w:rsidRPr="002E7C6E">
        <w:t>случае</w:t>
      </w:r>
      <w:r w:rsidR="00C50A13" w:rsidRPr="002E7C6E">
        <w:t xml:space="preserve"> </w:t>
      </w:r>
      <w:r w:rsidRPr="002E7C6E">
        <w:t>отказа</w:t>
      </w:r>
      <w:r w:rsidR="00C50A13" w:rsidRPr="002E7C6E">
        <w:t xml:space="preserve"> </w:t>
      </w:r>
      <w:r w:rsidRPr="002E7C6E">
        <w:t>от</w:t>
      </w:r>
      <w:r w:rsidR="00C50A13" w:rsidRPr="002E7C6E">
        <w:t xml:space="preserve"> </w:t>
      </w:r>
      <w:r w:rsidRPr="002E7C6E">
        <w:t>метода</w:t>
      </w:r>
      <w:r w:rsidR="00C50A13" w:rsidRPr="002E7C6E">
        <w:t xml:space="preserve"> </w:t>
      </w:r>
      <w:r w:rsidRPr="002E7C6E">
        <w:t>доказательства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-57"/>
        </w:rPr>
        <w:t xml:space="preserve"> </w:t>
      </w:r>
      <w:r w:rsidRPr="0056645D">
        <w:t>политическом</w:t>
      </w:r>
      <w:r w:rsidR="00C50A13">
        <w:rPr>
          <w:b/>
          <w:spacing w:val="1"/>
        </w:rPr>
        <w:t xml:space="preserve"> </w:t>
      </w:r>
      <w:r w:rsidRPr="0056645D">
        <w:t>обучении</w:t>
      </w:r>
      <w:r w:rsidR="00C50A13">
        <w:rPr>
          <w:b/>
          <w:spacing w:val="1"/>
        </w:rPr>
        <w:t xml:space="preserve"> </w:t>
      </w:r>
      <w:r w:rsidRPr="0056645D">
        <w:t>возникает</w:t>
      </w:r>
      <w:r w:rsidR="00C50A13">
        <w:rPr>
          <w:b/>
          <w:spacing w:val="1"/>
        </w:rPr>
        <w:t xml:space="preserve"> </w:t>
      </w:r>
      <w:r w:rsidRPr="002E7C6E">
        <w:rPr>
          <w:rStyle w:val="--"/>
        </w:rPr>
        <w:t>непонимание</w:t>
      </w:r>
      <w:r w:rsidR="00C50A13">
        <w:rPr>
          <w:rStyle w:val="--0"/>
          <w:b w:val="0"/>
          <w:bCs/>
          <w:sz w:val="24"/>
        </w:rPr>
        <w:t xml:space="preserve"> </w:t>
      </w:r>
      <w:r w:rsidRPr="002E7C6E">
        <w:rPr>
          <w:rStyle w:val="--0"/>
        </w:rPr>
        <w:t>передаваемых</w:t>
      </w:r>
      <w:r w:rsidR="00C50A13">
        <w:rPr>
          <w:rStyle w:val="--0"/>
          <w:b w:val="0"/>
          <w:bCs/>
          <w:sz w:val="24"/>
        </w:rPr>
        <w:t xml:space="preserve"> </w:t>
      </w:r>
      <w:r w:rsidRPr="002E7C6E">
        <w:rPr>
          <w:rStyle w:val="--"/>
        </w:rPr>
        <w:t>знаний</w:t>
      </w:r>
      <w:r w:rsidR="00C50A13">
        <w:rPr>
          <w:b/>
          <w:spacing w:val="1"/>
        </w:rPr>
        <w:t xml:space="preserve"> </w:t>
      </w:r>
      <w:r w:rsidRPr="002E7C6E">
        <w:t>и</w:t>
      </w:r>
      <w:r w:rsidR="00C50A13" w:rsidRPr="002E7C6E">
        <w:t xml:space="preserve"> </w:t>
      </w:r>
      <w:r w:rsidRPr="002E7C6E">
        <w:t>уход</w:t>
      </w:r>
      <w:r w:rsidR="00C50A13" w:rsidRPr="002E7C6E">
        <w:t xml:space="preserve"> </w:t>
      </w:r>
      <w:r w:rsidRPr="002E7C6E">
        <w:t>обучающихся</w:t>
      </w:r>
      <w:r w:rsidR="00C50A13" w:rsidRPr="002E7C6E">
        <w:t xml:space="preserve"> </w:t>
      </w:r>
      <w:r w:rsidRPr="002E7C6E">
        <w:t>из</w:t>
      </w:r>
      <w:r w:rsidR="00C50A13" w:rsidRPr="002E7C6E">
        <w:t xml:space="preserve"> </w:t>
      </w:r>
      <w:r w:rsidRPr="002E7C6E">
        <w:t>учебной</w:t>
      </w:r>
      <w:r w:rsidR="00C50A13" w:rsidRPr="002E7C6E">
        <w:t xml:space="preserve"> </w:t>
      </w:r>
      <w:r w:rsidRPr="002E7C6E">
        <w:t>аудитории</w:t>
      </w:r>
      <w:r w:rsidR="00C50A13" w:rsidRPr="002E7C6E">
        <w:t xml:space="preserve"> </w:t>
      </w:r>
      <w:r w:rsidRPr="002E7C6E">
        <w:t>в</w:t>
      </w:r>
      <w:r w:rsidR="00C50A13" w:rsidRPr="002E7C6E">
        <w:t xml:space="preserve"> </w:t>
      </w:r>
      <w:r w:rsidRPr="002E7C6E">
        <w:t>разные</w:t>
      </w:r>
      <w:r w:rsidR="00C50A13" w:rsidRPr="002E7C6E">
        <w:t xml:space="preserve"> </w:t>
      </w:r>
      <w:r w:rsidRPr="002E7C6E">
        <w:t>версии</w:t>
      </w:r>
      <w:r w:rsidR="00C50A13" w:rsidRPr="002E7C6E">
        <w:t xml:space="preserve"> </w:t>
      </w:r>
      <w:r w:rsidRPr="002E7C6E">
        <w:t>сектантства.</w:t>
      </w:r>
    </w:p>
    <w:p w14:paraId="57B95B61" w14:textId="76EECF9D" w:rsidR="00BF13C9" w:rsidRPr="00146F51" w:rsidRDefault="00BF13C9" w:rsidP="002E7C6E">
      <w:r>
        <w:t>И</w:t>
      </w:r>
      <w:r w:rsidR="00C50A13">
        <w:rPr>
          <w:b/>
        </w:rPr>
        <w:t xml:space="preserve"> </w:t>
      </w:r>
      <w:r>
        <w:t>конечно</w:t>
      </w:r>
      <w:r w:rsidR="00C50A13">
        <w:rPr>
          <w:b/>
        </w:rPr>
        <w:t xml:space="preserve"> </w:t>
      </w:r>
      <w:r>
        <w:t>же</w:t>
      </w:r>
      <w:r w:rsidR="00C50A13">
        <w:rPr>
          <w:b/>
        </w:rPr>
        <w:t xml:space="preserve"> </w:t>
      </w:r>
      <w:r>
        <w:t>для</w:t>
      </w:r>
      <w:r w:rsidR="00C50A13">
        <w:rPr>
          <w:b/>
        </w:rPr>
        <w:t xml:space="preserve"> </w:t>
      </w:r>
      <w:r>
        <w:t>полноты</w:t>
      </w:r>
      <w:r w:rsidR="00C50A13">
        <w:rPr>
          <w:b/>
        </w:rPr>
        <w:t xml:space="preserve"> </w:t>
      </w:r>
      <w:r>
        <w:t>картины</w:t>
      </w:r>
      <w:r w:rsidR="00C50A13">
        <w:rPr>
          <w:b/>
        </w:rPr>
        <w:t xml:space="preserve"> </w:t>
      </w:r>
      <w:r>
        <w:t>сегодняшнего</w:t>
      </w:r>
      <w:r w:rsidR="00C50A13">
        <w:rPr>
          <w:b/>
        </w:rPr>
        <w:t xml:space="preserve"> </w:t>
      </w:r>
      <w:r>
        <w:t>–</w:t>
      </w:r>
      <w:r w:rsidR="00C50A13">
        <w:rPr>
          <w:b/>
        </w:rPr>
        <w:t xml:space="preserve"> </w:t>
      </w:r>
      <w:r w:rsidRPr="002E7C6E">
        <w:rPr>
          <w:b/>
          <w:bCs/>
          <w:i/>
          <w:iCs/>
        </w:rPr>
        <w:t>психолого-политические</w:t>
      </w:r>
      <w:r w:rsidR="00C50A13" w:rsidRPr="002E7C6E">
        <w:rPr>
          <w:b/>
          <w:bCs/>
          <w:i/>
          <w:iCs/>
        </w:rPr>
        <w:t xml:space="preserve"> </w:t>
      </w:r>
      <w:r w:rsidRPr="002E7C6E">
        <w:rPr>
          <w:b/>
          <w:bCs/>
          <w:i/>
          <w:iCs/>
        </w:rPr>
        <w:t>качества</w:t>
      </w:r>
      <w:r w:rsidR="00C50A13" w:rsidRPr="002E7C6E">
        <w:rPr>
          <w:b/>
          <w:bCs/>
          <w:i/>
          <w:iCs/>
        </w:rPr>
        <w:t xml:space="preserve"> </w:t>
      </w:r>
      <w:r w:rsidRPr="002E7C6E">
        <w:rPr>
          <w:b/>
          <w:bCs/>
          <w:i/>
          <w:iCs/>
        </w:rPr>
        <w:t>человек</w:t>
      </w:r>
      <w:r w:rsidR="002E7C6E">
        <w:rPr>
          <w:b/>
          <w:bCs/>
          <w:i/>
          <w:iCs/>
        </w:rPr>
        <w:t>а</w:t>
      </w:r>
      <w:r w:rsidR="00C50A13" w:rsidRPr="002E7C6E">
        <w:rPr>
          <w:b/>
          <w:bCs/>
          <w:i/>
          <w:iCs/>
        </w:rPr>
        <w:t xml:space="preserve"> </w:t>
      </w:r>
      <w:r w:rsidRPr="002E7C6E">
        <w:rPr>
          <w:b/>
          <w:bCs/>
          <w:i/>
          <w:iCs/>
        </w:rPr>
        <w:t>как</w:t>
      </w:r>
      <w:r w:rsidR="00C50A13" w:rsidRPr="002E7C6E">
        <w:rPr>
          <w:b/>
          <w:bCs/>
          <w:i/>
          <w:iCs/>
        </w:rPr>
        <w:t xml:space="preserve"> </w:t>
      </w:r>
      <w:r w:rsidRPr="002E7C6E">
        <w:rPr>
          <w:b/>
          <w:bCs/>
          <w:i/>
          <w:iCs/>
        </w:rPr>
        <w:t>индивида.</w:t>
      </w:r>
    </w:p>
    <w:p w14:paraId="7CF37A8A" w14:textId="0DE5A16C" w:rsidR="00BF13C9" w:rsidRPr="0056645D" w:rsidRDefault="00BF13C9" w:rsidP="00672B41">
      <w:pPr>
        <w:rPr>
          <w:b/>
        </w:rPr>
      </w:pPr>
      <w:r w:rsidRPr="00672B41">
        <w:rPr>
          <w:b/>
          <w:bCs/>
          <w:i/>
          <w:iCs/>
        </w:rPr>
        <w:t>Психология</w:t>
      </w:r>
      <w:r w:rsidR="00C50A13" w:rsidRPr="00672B41">
        <w:rPr>
          <w:b/>
          <w:bCs/>
          <w:i/>
          <w:iCs/>
        </w:rPr>
        <w:t xml:space="preserve"> </w:t>
      </w:r>
      <w:r w:rsidRPr="00672B41">
        <w:rPr>
          <w:b/>
          <w:bCs/>
          <w:i/>
          <w:iCs/>
        </w:rPr>
        <w:t>политических</w:t>
      </w:r>
      <w:r w:rsidR="00C50A13" w:rsidRPr="00672B41">
        <w:rPr>
          <w:b/>
          <w:bCs/>
          <w:i/>
          <w:iCs/>
        </w:rPr>
        <w:t xml:space="preserve"> </w:t>
      </w:r>
      <w:r w:rsidRPr="00672B41">
        <w:rPr>
          <w:b/>
          <w:bCs/>
          <w:i/>
          <w:iCs/>
        </w:rPr>
        <w:t>страстей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бурная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стремительная,</w:t>
      </w:r>
      <w:r w:rsidR="00C50A13">
        <w:rPr>
          <w:b/>
          <w:spacing w:val="1"/>
        </w:rPr>
        <w:t xml:space="preserve"> </w:t>
      </w:r>
      <w:r w:rsidRPr="0056645D">
        <w:t>плохо</w:t>
      </w:r>
      <w:r w:rsidR="00C50A13">
        <w:rPr>
          <w:b/>
          <w:spacing w:val="1"/>
        </w:rPr>
        <w:t xml:space="preserve"> </w:t>
      </w:r>
      <w:r w:rsidRPr="0056645D">
        <w:t>управляемая</w:t>
      </w:r>
      <w:r w:rsidR="00C50A13">
        <w:rPr>
          <w:b/>
          <w:spacing w:val="1"/>
        </w:rPr>
        <w:t xml:space="preserve"> </w:t>
      </w:r>
      <w:r w:rsidRPr="0056645D">
        <w:t>эмоциональная</w:t>
      </w:r>
      <w:r w:rsidR="00C50A13">
        <w:rPr>
          <w:b/>
          <w:spacing w:val="1"/>
        </w:rPr>
        <w:t xml:space="preserve"> </w:t>
      </w:r>
      <w:r w:rsidRPr="0056645D">
        <w:t>активность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ответ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опасность</w:t>
      </w:r>
      <w:r w:rsidR="00C50A13">
        <w:rPr>
          <w:b/>
          <w:spacing w:val="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избавление</w:t>
      </w:r>
      <w:r w:rsidR="00C50A13">
        <w:rPr>
          <w:b/>
          <w:spacing w:val="1"/>
        </w:rPr>
        <w:t xml:space="preserve"> </w:t>
      </w:r>
      <w:r w:rsidRPr="0056645D">
        <w:t>от</w:t>
      </w:r>
      <w:r w:rsidR="00C50A13">
        <w:rPr>
          <w:b/>
          <w:spacing w:val="1"/>
        </w:rPr>
        <w:t xml:space="preserve"> </w:t>
      </w:r>
      <w:r w:rsidRPr="0056645D">
        <w:t>опасности.</w:t>
      </w:r>
      <w:r w:rsidR="00C50A13">
        <w:rPr>
          <w:b/>
        </w:rPr>
        <w:t xml:space="preserve"> </w:t>
      </w:r>
      <w:r w:rsidRPr="0056645D">
        <w:t>Проявляются</w:t>
      </w:r>
      <w:r w:rsidR="00C50A13">
        <w:rPr>
          <w:b/>
        </w:rPr>
        <w:t xml:space="preserve"> </w:t>
      </w:r>
      <w:r w:rsidRPr="0056645D">
        <w:t>как</w:t>
      </w:r>
      <w:r w:rsidR="00C50A13">
        <w:rPr>
          <w:b/>
        </w:rPr>
        <w:t xml:space="preserve"> </w:t>
      </w:r>
      <w:r w:rsidRPr="00672B41">
        <w:rPr>
          <w:rStyle w:val="--0"/>
        </w:rPr>
        <w:t>очень</w:t>
      </w:r>
      <w:r w:rsidR="00C50A13">
        <w:rPr>
          <w:rStyle w:val="--0"/>
          <w:b w:val="0"/>
          <w:bCs/>
          <w:sz w:val="24"/>
        </w:rPr>
        <w:t xml:space="preserve"> </w:t>
      </w:r>
      <w:r w:rsidRPr="00672B41">
        <w:rPr>
          <w:rStyle w:val="--"/>
        </w:rPr>
        <w:t>сильная</w:t>
      </w:r>
      <w:r w:rsidR="00C50A13">
        <w:rPr>
          <w:rStyle w:val="--0"/>
          <w:b w:val="0"/>
          <w:bCs/>
          <w:sz w:val="24"/>
        </w:rPr>
        <w:t xml:space="preserve"> </w:t>
      </w:r>
      <w:r w:rsidRPr="00672B41">
        <w:rPr>
          <w:rStyle w:val="--0"/>
        </w:rPr>
        <w:t>любовь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ненависть</w:t>
      </w:r>
      <w:r w:rsidR="00C50A13">
        <w:rPr>
          <w:b/>
        </w:rPr>
        <w:t xml:space="preserve"> </w:t>
      </w:r>
      <w:r w:rsidRPr="0056645D">
        <w:t>к</w:t>
      </w:r>
      <w:r w:rsidR="00C50A13">
        <w:rPr>
          <w:b/>
        </w:rPr>
        <w:t xml:space="preserve"> </w:t>
      </w:r>
      <w:r w:rsidRPr="0056645D">
        <w:t>кому-то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к</w:t>
      </w:r>
      <w:r w:rsidR="00C50A13">
        <w:rPr>
          <w:b/>
        </w:rPr>
        <w:t xml:space="preserve"> </w:t>
      </w:r>
      <w:r w:rsidRPr="0056645D">
        <w:t>чему-то</w:t>
      </w:r>
      <w:r w:rsidR="00C50A13">
        <w:rPr>
          <w:b/>
          <w:spacing w:val="-57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соучастии</w:t>
      </w:r>
      <w:r w:rsidR="00C50A13">
        <w:rPr>
          <w:b/>
          <w:spacing w:val="1"/>
        </w:rPr>
        <w:t xml:space="preserve"> </w:t>
      </w:r>
      <w:r w:rsidRPr="0056645D">
        <w:t>людей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опасных</w:t>
      </w:r>
      <w:r w:rsidR="00C50A13">
        <w:rPr>
          <w:b/>
          <w:spacing w:val="1"/>
        </w:rPr>
        <w:t xml:space="preserve"> </w:t>
      </w:r>
      <w:r w:rsidRPr="0056645D">
        <w:t>политических</w:t>
      </w:r>
      <w:r w:rsidR="00C50A13">
        <w:rPr>
          <w:b/>
          <w:spacing w:val="1"/>
        </w:rPr>
        <w:t xml:space="preserve"> </w:t>
      </w:r>
      <w:r w:rsidRPr="0056645D">
        <w:t>событиях.</w:t>
      </w:r>
      <w:r w:rsidR="00C50A13">
        <w:rPr>
          <w:b/>
          <w:spacing w:val="1"/>
        </w:rPr>
        <w:t xml:space="preserve"> </w:t>
      </w:r>
      <w:r w:rsidRPr="0056645D">
        <w:t>Характеризуется</w:t>
      </w:r>
      <w:r w:rsidR="00C50A13">
        <w:rPr>
          <w:b/>
          <w:spacing w:val="1"/>
        </w:rPr>
        <w:t xml:space="preserve"> </w:t>
      </w:r>
      <w:r w:rsidRPr="0056645D">
        <w:t>утратой</w:t>
      </w:r>
      <w:r w:rsidR="00C50A13">
        <w:rPr>
          <w:b/>
          <w:spacing w:val="1"/>
        </w:rPr>
        <w:t xml:space="preserve"> </w:t>
      </w:r>
      <w:r w:rsidRPr="0056645D">
        <w:t>способности</w:t>
      </w:r>
      <w:r w:rsidR="00C50A13">
        <w:rPr>
          <w:b/>
        </w:rPr>
        <w:t xml:space="preserve"> </w:t>
      </w:r>
      <w:r w:rsidRPr="0056645D">
        <w:t>правильно</w:t>
      </w:r>
      <w:r w:rsidR="00C50A13">
        <w:rPr>
          <w:b/>
        </w:rPr>
        <w:t xml:space="preserve"> </w:t>
      </w:r>
      <w:r w:rsidRPr="0056645D">
        <w:t>воспринимать</w:t>
      </w:r>
      <w:r w:rsidR="00C50A13">
        <w:rPr>
          <w:b/>
        </w:rPr>
        <w:t xml:space="preserve"> </w:t>
      </w:r>
      <w:r w:rsidRPr="0056645D">
        <w:t>действительность,</w:t>
      </w:r>
      <w:r w:rsidR="00C50A13">
        <w:rPr>
          <w:b/>
        </w:rPr>
        <w:t xml:space="preserve"> </w:t>
      </w:r>
      <w:r w:rsidRPr="0056645D">
        <w:t>организовывать</w:t>
      </w:r>
      <w:r w:rsidR="00C50A13">
        <w:rPr>
          <w:b/>
        </w:rPr>
        <w:t xml:space="preserve"> </w:t>
      </w:r>
      <w:r w:rsidRPr="0056645D">
        <w:t>сво</w:t>
      </w:r>
      <w:r w:rsidR="00672B41">
        <w:t>ё</w:t>
      </w:r>
      <w:r w:rsidR="00C50A13">
        <w:rPr>
          <w:b/>
        </w:rPr>
        <w:t xml:space="preserve"> </w:t>
      </w:r>
      <w:r w:rsidRPr="0056645D">
        <w:t>поведение</w:t>
      </w:r>
      <w:r w:rsidR="00C50A13">
        <w:rPr>
          <w:b/>
          <w:spacing w:val="1"/>
        </w:rPr>
        <w:t xml:space="preserve"> </w:t>
      </w:r>
      <w:r w:rsidRPr="0056645D">
        <w:t>из-за</w:t>
      </w:r>
      <w:r w:rsidR="00C50A13">
        <w:rPr>
          <w:b/>
          <w:spacing w:val="1"/>
        </w:rPr>
        <w:t xml:space="preserve"> </w:t>
      </w:r>
      <w:r w:rsidRPr="0056645D">
        <w:t>потери</w:t>
      </w:r>
      <w:r w:rsidR="00C50A13">
        <w:rPr>
          <w:b/>
          <w:spacing w:val="1"/>
        </w:rPr>
        <w:t xml:space="preserve"> </w:t>
      </w:r>
      <w:r w:rsidRPr="0056645D">
        <w:t>смысла</w:t>
      </w:r>
      <w:r w:rsidR="00C50A13">
        <w:rPr>
          <w:b/>
          <w:spacing w:val="1"/>
        </w:rPr>
        <w:t xml:space="preserve"> </w:t>
      </w:r>
      <w:r w:rsidRPr="0056645D">
        <w:t>происходящего.</w:t>
      </w:r>
      <w:r w:rsidR="00C50A13">
        <w:rPr>
          <w:b/>
          <w:spacing w:val="1"/>
        </w:rPr>
        <w:t xml:space="preserve"> </w:t>
      </w:r>
      <w:r w:rsidRPr="0056645D">
        <w:t>Политические</w:t>
      </w:r>
      <w:r w:rsidR="00C50A13">
        <w:rPr>
          <w:b/>
          <w:spacing w:val="1"/>
        </w:rPr>
        <w:t xml:space="preserve"> </w:t>
      </w:r>
      <w:r w:rsidRPr="0056645D">
        <w:t>страсти</w:t>
      </w:r>
      <w:r w:rsidR="00C50A13">
        <w:rPr>
          <w:b/>
          <w:spacing w:val="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порождают</w:t>
      </w:r>
      <w:r w:rsidR="00C50A13">
        <w:rPr>
          <w:b/>
          <w:spacing w:val="1"/>
        </w:rPr>
        <w:t xml:space="preserve"> </w:t>
      </w:r>
      <w:r w:rsidRPr="0056645D">
        <w:t>толпы,</w:t>
      </w:r>
      <w:r w:rsidR="00C50A13">
        <w:rPr>
          <w:b/>
          <w:spacing w:val="1"/>
        </w:rPr>
        <w:t xml:space="preserve"> </w:t>
      </w:r>
      <w:r w:rsidRPr="0056645D">
        <w:t>беспорядки,</w:t>
      </w:r>
      <w:r w:rsidR="00C50A13">
        <w:rPr>
          <w:b/>
          <w:spacing w:val="-1"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гаснут</w:t>
      </w:r>
      <w:r w:rsidR="00C50A13">
        <w:rPr>
          <w:b/>
          <w:spacing w:val="2"/>
        </w:rPr>
        <w:t xml:space="preserve"> </w:t>
      </w:r>
      <w:r w:rsidRPr="0056645D">
        <w:t>в</w:t>
      </w:r>
      <w:r w:rsidR="00C50A13">
        <w:rPr>
          <w:b/>
          <w:spacing w:val="-2"/>
        </w:rPr>
        <w:t xml:space="preserve"> </w:t>
      </w:r>
      <w:r w:rsidRPr="0056645D">
        <w:t>наркомании,</w:t>
      </w:r>
      <w:r w:rsidR="00C50A13">
        <w:rPr>
          <w:b/>
        </w:rPr>
        <w:t xml:space="preserve"> </w:t>
      </w:r>
      <w:r w:rsidRPr="0056645D">
        <w:t>криминале.</w:t>
      </w:r>
    </w:p>
    <w:p w14:paraId="23B10C53" w14:textId="5FD67966" w:rsidR="00BF13C9" w:rsidRPr="0056645D" w:rsidRDefault="00BF13C9" w:rsidP="00672B41">
      <w:pPr>
        <w:rPr>
          <w:b/>
        </w:rPr>
      </w:pPr>
      <w:r w:rsidRPr="00672B41">
        <w:rPr>
          <w:b/>
          <w:bCs/>
          <w:i/>
          <w:iCs/>
        </w:rPr>
        <w:t>Психология</w:t>
      </w:r>
      <w:r w:rsidR="00C50A13" w:rsidRPr="00672B41">
        <w:rPr>
          <w:b/>
          <w:bCs/>
          <w:i/>
          <w:iCs/>
        </w:rPr>
        <w:t xml:space="preserve"> </w:t>
      </w:r>
      <w:r w:rsidRPr="00672B41">
        <w:rPr>
          <w:b/>
          <w:bCs/>
          <w:i/>
          <w:iCs/>
        </w:rPr>
        <w:t>политических</w:t>
      </w:r>
      <w:r w:rsidR="00C50A13" w:rsidRPr="00672B41">
        <w:rPr>
          <w:b/>
          <w:bCs/>
          <w:i/>
          <w:iCs/>
        </w:rPr>
        <w:t xml:space="preserve"> </w:t>
      </w:r>
      <w:r w:rsidRPr="00672B41">
        <w:rPr>
          <w:b/>
          <w:bCs/>
          <w:i/>
          <w:iCs/>
        </w:rPr>
        <w:t>переживаний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форма</w:t>
      </w:r>
      <w:r w:rsidR="00C50A13">
        <w:rPr>
          <w:b/>
        </w:rPr>
        <w:t xml:space="preserve"> </w:t>
      </w:r>
      <w:r w:rsidRPr="0056645D">
        <w:t>эмоциональной</w:t>
      </w:r>
      <w:r w:rsidR="00C50A13">
        <w:rPr>
          <w:b/>
        </w:rPr>
        <w:t xml:space="preserve"> </w:t>
      </w:r>
      <w:r w:rsidRPr="0056645D">
        <w:t>политической</w:t>
      </w:r>
      <w:r w:rsidR="00C50A13">
        <w:rPr>
          <w:b/>
          <w:spacing w:val="1"/>
        </w:rPr>
        <w:t xml:space="preserve"> </w:t>
      </w:r>
      <w:r w:rsidRPr="0056645D">
        <w:t>активности,</w:t>
      </w:r>
      <w:r w:rsidR="00C50A13">
        <w:rPr>
          <w:b/>
        </w:rPr>
        <w:t xml:space="preserve"> </w:t>
      </w:r>
      <w:r w:rsidRPr="0056645D">
        <w:t>возникающая</w:t>
      </w:r>
      <w:r w:rsidR="00C50A13">
        <w:rPr>
          <w:b/>
        </w:rPr>
        <w:t xml:space="preserve"> </w:t>
      </w:r>
      <w:r w:rsidRPr="0056645D">
        <w:t>при</w:t>
      </w:r>
      <w:r w:rsidR="00C50A13">
        <w:rPr>
          <w:b/>
        </w:rPr>
        <w:t xml:space="preserve"> </w:t>
      </w:r>
      <w:r w:rsidRPr="0056645D">
        <w:t>сопоставлении</w:t>
      </w:r>
      <w:r w:rsidR="00C50A13">
        <w:rPr>
          <w:b/>
        </w:rPr>
        <w:t xml:space="preserve"> </w:t>
      </w:r>
      <w:r w:rsidRPr="0056645D">
        <w:t>политики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своих,</w:t>
      </w:r>
      <w:r w:rsidR="00C50A13">
        <w:rPr>
          <w:b/>
        </w:rPr>
        <w:t xml:space="preserve"> </w:t>
      </w:r>
      <w:r w:rsidRPr="0056645D">
        <w:t>глубоко</w:t>
      </w:r>
      <w:r w:rsidR="00C50A13">
        <w:rPr>
          <w:b/>
        </w:rPr>
        <w:t xml:space="preserve"> </w:t>
      </w:r>
      <w:r w:rsidRPr="0056645D">
        <w:t>личных</w:t>
      </w:r>
      <w:r w:rsidR="00C50A13">
        <w:rPr>
          <w:b/>
        </w:rPr>
        <w:t xml:space="preserve"> </w:t>
      </w:r>
      <w:r w:rsidRPr="0056645D">
        <w:t>надежд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FC0288">
        <w:t>обеспечение</w:t>
      </w:r>
      <w:r w:rsidR="00C50A13" w:rsidRPr="00FC0288">
        <w:t xml:space="preserve"> </w:t>
      </w:r>
      <w:r w:rsidRPr="00FC0288">
        <w:t>и</w:t>
      </w:r>
      <w:r w:rsidR="00C50A13" w:rsidRPr="00FC0288">
        <w:t xml:space="preserve"> </w:t>
      </w:r>
      <w:r w:rsidR="00FC0288" w:rsidRPr="00FC0288">
        <w:t>с</w:t>
      </w:r>
      <w:r w:rsidRPr="00FC0288">
        <w:t>охранение</w:t>
      </w:r>
      <w:r w:rsidR="00C50A13">
        <w:rPr>
          <w:b/>
        </w:rPr>
        <w:t xml:space="preserve"> </w:t>
      </w:r>
      <w:r w:rsidRPr="0056645D">
        <w:t>семьи.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случае</w:t>
      </w:r>
      <w:r w:rsidR="00C50A13">
        <w:rPr>
          <w:b/>
        </w:rPr>
        <w:t xml:space="preserve"> </w:t>
      </w:r>
      <w:r w:rsidRPr="0056645D">
        <w:t>утраты</w:t>
      </w:r>
      <w:r w:rsidR="00C50A13">
        <w:rPr>
          <w:b/>
        </w:rPr>
        <w:t xml:space="preserve"> </w:t>
      </w:r>
      <w:r w:rsidRPr="0056645D">
        <w:t>смысла</w:t>
      </w:r>
      <w:r w:rsidR="00C50A13">
        <w:rPr>
          <w:b/>
        </w:rPr>
        <w:t xml:space="preserve"> </w:t>
      </w:r>
      <w:r w:rsidRPr="0056645D">
        <w:t>политики</w:t>
      </w:r>
      <w:r w:rsidR="00C50A13">
        <w:rPr>
          <w:b/>
        </w:rPr>
        <w:t xml:space="preserve"> </w:t>
      </w:r>
      <w:r w:rsidRPr="0056645D">
        <w:t>для</w:t>
      </w:r>
      <w:r w:rsidR="00C50A13">
        <w:rPr>
          <w:b/>
        </w:rPr>
        <w:t xml:space="preserve"> </w:t>
      </w:r>
      <w:r w:rsidRPr="0056645D">
        <w:t>сохранения</w:t>
      </w:r>
      <w:r w:rsidR="00C50A13">
        <w:rPr>
          <w:b/>
          <w:spacing w:val="1"/>
        </w:rPr>
        <w:t xml:space="preserve"> </w:t>
      </w:r>
      <w:r w:rsidRPr="0056645D">
        <w:t>семьи,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е</w:t>
      </w:r>
      <w:r w:rsidR="00FC0288">
        <w:t>ё</w:t>
      </w:r>
      <w:r w:rsidR="00C50A13">
        <w:rPr>
          <w:b/>
        </w:rPr>
        <w:t xml:space="preserve"> </w:t>
      </w:r>
      <w:r w:rsidRPr="0056645D">
        <w:t>основе</w:t>
      </w:r>
      <w:r w:rsidR="00C50A13">
        <w:rPr>
          <w:b/>
        </w:rPr>
        <w:t xml:space="preserve"> </w:t>
      </w:r>
      <w:r w:rsidRPr="00480F0F">
        <w:rPr>
          <w:rStyle w:val="--0"/>
        </w:rPr>
        <w:t>формируется</w:t>
      </w:r>
      <w:r w:rsidR="00C50A13">
        <w:rPr>
          <w:rStyle w:val="--0"/>
          <w:b w:val="0"/>
          <w:bCs/>
        </w:rPr>
        <w:t xml:space="preserve"> </w:t>
      </w:r>
      <w:r w:rsidRPr="00480F0F">
        <w:rPr>
          <w:rStyle w:val="--"/>
        </w:rPr>
        <w:t>мафия</w:t>
      </w:r>
      <w:r w:rsidRPr="0056645D">
        <w:t>,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переживания</w:t>
      </w:r>
      <w:r w:rsidR="00C50A13">
        <w:rPr>
          <w:b/>
        </w:rPr>
        <w:t xml:space="preserve"> </w:t>
      </w:r>
      <w:r w:rsidRPr="0056645D">
        <w:t>угасают,</w:t>
      </w:r>
      <w:r w:rsidR="00C50A13">
        <w:rPr>
          <w:b/>
        </w:rPr>
        <w:t xml:space="preserve"> </w:t>
      </w:r>
      <w:r w:rsidRPr="0056645D">
        <w:t>вплоть</w:t>
      </w:r>
      <w:r w:rsidR="00C50A13">
        <w:rPr>
          <w:b/>
        </w:rPr>
        <w:t xml:space="preserve"> </w:t>
      </w:r>
      <w:r w:rsidRPr="0056645D">
        <w:t>до</w:t>
      </w:r>
      <w:r w:rsidR="00C50A13">
        <w:rPr>
          <w:b/>
        </w:rPr>
        <w:t xml:space="preserve"> </w:t>
      </w:r>
      <w:r w:rsidRPr="0056645D">
        <w:t>ухода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>
        <w:t>совершенно</w:t>
      </w:r>
      <w:r w:rsidR="00C50A13">
        <w:rPr>
          <w:b/>
        </w:rPr>
        <w:t xml:space="preserve"> </w:t>
      </w:r>
      <w:r>
        <w:t>низменные</w:t>
      </w:r>
      <w:r w:rsidR="00C50A13">
        <w:rPr>
          <w:b/>
        </w:rPr>
        <w:t xml:space="preserve"> </w:t>
      </w:r>
      <w:r>
        <w:t>желания.</w:t>
      </w:r>
    </w:p>
    <w:p w14:paraId="5A32A04C" w14:textId="38A93634" w:rsidR="00BF13C9" w:rsidRPr="0056645D" w:rsidRDefault="00BF13C9" w:rsidP="00FC0288">
      <w:pPr>
        <w:rPr>
          <w:b/>
        </w:rPr>
      </w:pPr>
      <w:r w:rsidRPr="00FC0288">
        <w:rPr>
          <w:b/>
          <w:bCs/>
          <w:i/>
          <w:iCs/>
        </w:rPr>
        <w:t>Психология</w:t>
      </w:r>
      <w:r w:rsidR="00C50A13" w:rsidRPr="00FC0288">
        <w:rPr>
          <w:b/>
          <w:bCs/>
          <w:i/>
          <w:iCs/>
        </w:rPr>
        <w:t xml:space="preserve"> </w:t>
      </w:r>
      <w:r w:rsidRPr="00FC0288">
        <w:rPr>
          <w:b/>
          <w:bCs/>
          <w:i/>
          <w:iCs/>
        </w:rPr>
        <w:t>политических</w:t>
      </w:r>
      <w:r w:rsidR="00C50A13" w:rsidRPr="00FC0288">
        <w:rPr>
          <w:b/>
          <w:bCs/>
          <w:i/>
          <w:iCs/>
        </w:rPr>
        <w:t xml:space="preserve"> </w:t>
      </w:r>
      <w:r w:rsidRPr="00FC0288">
        <w:rPr>
          <w:b/>
          <w:bCs/>
          <w:i/>
          <w:iCs/>
        </w:rPr>
        <w:t>чувств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22B16">
        <w:t>долговременное</w:t>
      </w:r>
      <w:r w:rsidR="00C50A13" w:rsidRPr="00522B16">
        <w:t xml:space="preserve"> </w:t>
      </w:r>
      <w:r w:rsidRPr="00522B16">
        <w:t>и</w:t>
      </w:r>
      <w:r w:rsidR="00C50A13" w:rsidRPr="00522B16">
        <w:t xml:space="preserve"> </w:t>
      </w:r>
      <w:r w:rsidRPr="00522B16">
        <w:t>устойчивое</w:t>
      </w:r>
      <w:r w:rsidR="00C50A13" w:rsidRPr="00522B16">
        <w:t xml:space="preserve"> </w:t>
      </w:r>
      <w:r w:rsidRPr="00522B16">
        <w:t>эмоциональное</w:t>
      </w:r>
      <w:r w:rsidR="00C50A13" w:rsidRPr="00522B16">
        <w:t xml:space="preserve"> </w:t>
      </w:r>
      <w:r w:rsidRPr="00522B16">
        <w:t>отношение</w:t>
      </w:r>
      <w:r w:rsidR="00C50A13" w:rsidRPr="00522B16">
        <w:t xml:space="preserve"> </w:t>
      </w:r>
      <w:r w:rsidRPr="00522B16">
        <w:t>к</w:t>
      </w:r>
      <w:r w:rsidR="00C50A13" w:rsidRPr="00522B16">
        <w:t xml:space="preserve"> </w:t>
      </w:r>
      <w:r w:rsidRPr="00522B16">
        <w:t>политике</w:t>
      </w:r>
      <w:r w:rsidR="00C50A13" w:rsidRPr="00522B16">
        <w:t xml:space="preserve"> </w:t>
      </w:r>
      <w:r w:rsidRPr="00522B16">
        <w:t>с</w:t>
      </w:r>
      <w:r w:rsidR="00C50A13" w:rsidRPr="00522B16">
        <w:t xml:space="preserve"> </w:t>
      </w:r>
      <w:r w:rsidRPr="00522B16">
        <w:t>точки</w:t>
      </w:r>
      <w:r w:rsidR="00C50A13" w:rsidRPr="00522B16">
        <w:t xml:space="preserve"> </w:t>
      </w:r>
      <w:r w:rsidRPr="00522B16">
        <w:t>зрения</w:t>
      </w:r>
      <w:r w:rsidR="00C50A13" w:rsidRPr="00522B16">
        <w:t xml:space="preserve"> </w:t>
      </w:r>
      <w:r w:rsidRPr="00522B16">
        <w:t>принятия</w:t>
      </w:r>
      <w:r w:rsidR="00C50A13" w:rsidRPr="00522B16">
        <w:t xml:space="preserve"> </w:t>
      </w:r>
      <w:r w:rsidRPr="00522B16">
        <w:t>или</w:t>
      </w:r>
      <w:r w:rsidR="00C50A13" w:rsidRPr="00522B16">
        <w:t xml:space="preserve"> </w:t>
      </w:r>
      <w:r w:rsidRPr="00522B16">
        <w:t>отрицания</w:t>
      </w:r>
      <w:r w:rsidR="00C50A13" w:rsidRPr="00522B16">
        <w:t xml:space="preserve"> </w:t>
      </w:r>
      <w:r w:rsidRPr="00522B16">
        <w:t>е</w:t>
      </w:r>
      <w:r w:rsidR="00522B16">
        <w:t>ё</w:t>
      </w:r>
      <w:r w:rsidR="00C50A13" w:rsidRPr="00522B16">
        <w:t xml:space="preserve"> </w:t>
      </w:r>
      <w:r w:rsidRPr="00522B16">
        <w:t>смысла.</w:t>
      </w:r>
      <w:r w:rsidR="00C50A13" w:rsidRPr="00522B16">
        <w:t xml:space="preserve"> </w:t>
      </w:r>
      <w:r w:rsidRPr="00522B16">
        <w:t>Проявляется,</w:t>
      </w:r>
      <w:r w:rsidR="00C50A13" w:rsidRPr="00522B16">
        <w:t xml:space="preserve"> </w:t>
      </w:r>
      <w:r w:rsidRPr="00522B16">
        <w:t>когда</w:t>
      </w:r>
      <w:r w:rsidR="00C50A13" w:rsidRPr="00522B16">
        <w:t xml:space="preserve"> </w:t>
      </w:r>
      <w:r w:rsidRPr="00522B16">
        <w:t>политика</w:t>
      </w:r>
      <w:r w:rsidR="00C50A13" w:rsidRPr="00522B16">
        <w:t xml:space="preserve"> </w:t>
      </w:r>
      <w:r w:rsidRPr="00522B16">
        <w:t>становится</w:t>
      </w:r>
      <w:r w:rsidR="00C50A13" w:rsidRPr="00522B16">
        <w:t xml:space="preserve"> </w:t>
      </w:r>
      <w:r w:rsidRPr="00522B16">
        <w:t>близким,</w:t>
      </w:r>
      <w:r w:rsidR="00C50A13" w:rsidRPr="00522B16">
        <w:t xml:space="preserve"> </w:t>
      </w:r>
      <w:r w:rsidRPr="00522B16">
        <w:t>значимым</w:t>
      </w:r>
      <w:r w:rsidR="00C50A13" w:rsidRPr="00522B16">
        <w:t xml:space="preserve"> </w:t>
      </w:r>
      <w:r w:rsidRPr="00522B16">
        <w:t>явлением</w:t>
      </w:r>
      <w:r w:rsidR="00C50A13" w:rsidRPr="00522B16">
        <w:t xml:space="preserve"> </w:t>
      </w:r>
      <w:r w:rsidRPr="00522B16">
        <w:t>–</w:t>
      </w:r>
      <w:r w:rsidR="00C50A13">
        <w:rPr>
          <w:b/>
          <w:spacing w:val="1"/>
        </w:rPr>
        <w:t xml:space="preserve"> </w:t>
      </w:r>
      <w:r w:rsidRPr="00480F0F">
        <w:rPr>
          <w:rStyle w:val="--0"/>
        </w:rPr>
        <w:t>возникает</w:t>
      </w:r>
      <w:r w:rsidR="00C50A13">
        <w:rPr>
          <w:rStyle w:val="--0"/>
          <w:b w:val="0"/>
          <w:bCs/>
        </w:rPr>
        <w:t xml:space="preserve"> </w:t>
      </w:r>
      <w:r w:rsidRPr="00480F0F">
        <w:rPr>
          <w:rStyle w:val="--"/>
        </w:rPr>
        <w:t>личная</w:t>
      </w:r>
      <w:r w:rsidR="00C50A13">
        <w:rPr>
          <w:rStyle w:val="--0"/>
          <w:b w:val="0"/>
          <w:bCs/>
        </w:rPr>
        <w:t xml:space="preserve"> </w:t>
      </w:r>
      <w:r w:rsidRPr="00480F0F">
        <w:rPr>
          <w:rStyle w:val="--0"/>
        </w:rPr>
        <w:t>сопричастность</w:t>
      </w:r>
      <w:r w:rsidR="00C50A13">
        <w:rPr>
          <w:b/>
          <w:spacing w:val="27"/>
        </w:rPr>
        <w:t xml:space="preserve"> </w:t>
      </w:r>
      <w:r w:rsidRPr="0056645D">
        <w:t>к</w:t>
      </w:r>
      <w:r w:rsidR="00C50A13">
        <w:rPr>
          <w:b/>
          <w:spacing w:val="24"/>
        </w:rPr>
        <w:t xml:space="preserve"> </w:t>
      </w:r>
      <w:r w:rsidRPr="0056645D">
        <w:t>ней.</w:t>
      </w:r>
      <w:r w:rsidR="00C50A13">
        <w:rPr>
          <w:b/>
          <w:spacing w:val="23"/>
        </w:rPr>
        <w:t xml:space="preserve"> </w:t>
      </w:r>
      <w:r w:rsidRPr="0056645D">
        <w:t>Чрезмерно</w:t>
      </w:r>
      <w:r w:rsidR="00C50A13">
        <w:rPr>
          <w:b/>
          <w:spacing w:val="25"/>
        </w:rPr>
        <w:t xml:space="preserve"> </w:t>
      </w:r>
      <w:r w:rsidRPr="0056645D">
        <w:t>сильные</w:t>
      </w:r>
      <w:r w:rsidR="00C50A13">
        <w:rPr>
          <w:b/>
          <w:spacing w:val="25"/>
        </w:rPr>
        <w:t xml:space="preserve"> </w:t>
      </w:r>
      <w:r w:rsidRPr="0056645D">
        <w:t>негативные</w:t>
      </w:r>
      <w:r w:rsidR="00C50A13">
        <w:rPr>
          <w:b/>
          <w:spacing w:val="24"/>
        </w:rPr>
        <w:t xml:space="preserve"> </w:t>
      </w:r>
      <w:r w:rsidRPr="0056645D">
        <w:t>политические</w:t>
      </w:r>
      <w:r w:rsidR="00C50A13">
        <w:rPr>
          <w:b/>
          <w:spacing w:val="22"/>
        </w:rPr>
        <w:t xml:space="preserve"> </w:t>
      </w:r>
      <w:r w:rsidRPr="0056645D">
        <w:t>чувства</w:t>
      </w:r>
      <w:r w:rsidR="00C50A13">
        <w:rPr>
          <w:b/>
          <w:spacing w:val="32"/>
        </w:rPr>
        <w:t xml:space="preserve"> </w:t>
      </w:r>
      <w:r w:rsidRPr="0056645D">
        <w:t>приводят</w:t>
      </w:r>
      <w:r w:rsidR="00C50A13">
        <w:rPr>
          <w:b/>
          <w:spacing w:val="24"/>
        </w:rPr>
        <w:t xml:space="preserve"> </w:t>
      </w:r>
      <w:r w:rsidRPr="0056645D">
        <w:t>к</w:t>
      </w:r>
      <w:r w:rsidR="00C50A13">
        <w:rPr>
          <w:b/>
        </w:rPr>
        <w:t xml:space="preserve"> </w:t>
      </w:r>
      <w:r w:rsidRPr="0056645D">
        <w:t>восстанию</w:t>
      </w:r>
      <w:r w:rsidR="00C50A13">
        <w:rPr>
          <w:b/>
          <w:spacing w:val="1"/>
        </w:rPr>
        <w:t xml:space="preserve"> </w:t>
      </w:r>
      <w:r w:rsidRPr="0056645D">
        <w:t>населения,</w:t>
      </w:r>
      <w:r w:rsidR="00C50A13">
        <w:rPr>
          <w:b/>
          <w:spacing w:val="1"/>
        </w:rPr>
        <w:t xml:space="preserve"> </w:t>
      </w:r>
      <w:r w:rsidRPr="0056645D">
        <w:t>чаще</w:t>
      </w:r>
      <w:r w:rsidR="00C50A13">
        <w:rPr>
          <w:b/>
          <w:spacing w:val="1"/>
        </w:rPr>
        <w:t xml:space="preserve"> </w:t>
      </w:r>
      <w:r w:rsidRPr="0056645D">
        <w:t>к</w:t>
      </w:r>
      <w:r w:rsidR="00C50A13">
        <w:rPr>
          <w:b/>
          <w:spacing w:val="1"/>
        </w:rPr>
        <w:t xml:space="preserve"> </w:t>
      </w:r>
      <w:r w:rsidRPr="0056645D">
        <w:t>вандализму,</w:t>
      </w:r>
      <w:r w:rsidR="00C50A13">
        <w:rPr>
          <w:b/>
          <w:spacing w:val="1"/>
        </w:rPr>
        <w:t xml:space="preserve"> </w:t>
      </w:r>
      <w:r w:rsidRPr="0056645D">
        <w:t>уничтожению</w:t>
      </w:r>
      <w:r w:rsidR="00C50A13">
        <w:rPr>
          <w:b/>
          <w:spacing w:val="1"/>
        </w:rPr>
        <w:t xml:space="preserve"> </w:t>
      </w:r>
      <w:r w:rsidRPr="0056645D">
        <w:t>всего,</w:t>
      </w:r>
      <w:r w:rsidR="00C50A13">
        <w:rPr>
          <w:b/>
          <w:spacing w:val="1"/>
        </w:rPr>
        <w:t xml:space="preserve"> </w:t>
      </w:r>
      <w:r w:rsidRPr="0056645D">
        <w:t>к</w:t>
      </w:r>
      <w:r w:rsidR="00C50A13">
        <w:rPr>
          <w:b/>
          <w:spacing w:val="1"/>
        </w:rPr>
        <w:t xml:space="preserve"> </w:t>
      </w:r>
      <w:r w:rsidRPr="0056645D">
        <w:t>чему</w:t>
      </w:r>
      <w:r w:rsidR="00C50A13">
        <w:rPr>
          <w:b/>
          <w:spacing w:val="1"/>
        </w:rPr>
        <w:t xml:space="preserve"> </w:t>
      </w:r>
      <w:r w:rsidRPr="0056645D">
        <w:t>люди</w:t>
      </w:r>
      <w:r w:rsidR="00C50A13">
        <w:rPr>
          <w:b/>
          <w:spacing w:val="1"/>
        </w:rPr>
        <w:t xml:space="preserve"> </w:t>
      </w:r>
      <w:r w:rsidRPr="0056645D">
        <w:t>несопричастны,</w:t>
      </w:r>
      <w:r w:rsidR="00C50A13">
        <w:rPr>
          <w:b/>
          <w:spacing w:val="-1"/>
        </w:rPr>
        <w:t xml:space="preserve"> </w:t>
      </w:r>
      <w:r w:rsidRPr="0056645D">
        <w:t>считают</w:t>
      </w:r>
      <w:r w:rsidR="00C50A13">
        <w:rPr>
          <w:b/>
          <w:spacing w:val="2"/>
        </w:rPr>
        <w:t xml:space="preserve"> </w:t>
      </w:r>
      <w:r w:rsidRPr="0056645D">
        <w:t>не</w:t>
      </w:r>
      <w:r w:rsidR="00C50A13">
        <w:rPr>
          <w:b/>
          <w:spacing w:val="-1"/>
        </w:rPr>
        <w:t xml:space="preserve"> </w:t>
      </w:r>
      <w:r w:rsidRPr="0056645D">
        <w:t>своим,</w:t>
      </w:r>
      <w:r w:rsidR="00C50A13">
        <w:rPr>
          <w:b/>
        </w:rPr>
        <w:t xml:space="preserve"> </w:t>
      </w:r>
      <w:r w:rsidRPr="0056645D">
        <w:t>а</w:t>
      </w:r>
      <w:r w:rsidR="00C50A13">
        <w:rPr>
          <w:b/>
          <w:spacing w:val="-1"/>
        </w:rPr>
        <w:t xml:space="preserve"> </w:t>
      </w:r>
      <w:r w:rsidRPr="0056645D">
        <w:t>чужим.</w:t>
      </w:r>
    </w:p>
    <w:p w14:paraId="633C5CC6" w14:textId="094CA8E5" w:rsidR="00BF13C9" w:rsidRPr="0056645D" w:rsidRDefault="00BF13C9" w:rsidP="00522B16">
      <w:pPr>
        <w:rPr>
          <w:b/>
        </w:rPr>
      </w:pPr>
      <w:r w:rsidRPr="00522B16">
        <w:rPr>
          <w:b/>
          <w:bCs/>
          <w:i/>
          <w:iCs/>
        </w:rPr>
        <w:t>Психология</w:t>
      </w:r>
      <w:r w:rsidR="00C50A13" w:rsidRPr="00522B16">
        <w:rPr>
          <w:b/>
          <w:bCs/>
          <w:i/>
          <w:iCs/>
        </w:rPr>
        <w:t xml:space="preserve"> </w:t>
      </w:r>
      <w:r w:rsidRPr="00522B16">
        <w:rPr>
          <w:b/>
          <w:bCs/>
          <w:i/>
          <w:iCs/>
        </w:rPr>
        <w:t>политического</w:t>
      </w:r>
      <w:r w:rsidR="00C50A13" w:rsidRPr="00522B16">
        <w:rPr>
          <w:b/>
          <w:bCs/>
          <w:i/>
          <w:iCs/>
        </w:rPr>
        <w:t xml:space="preserve"> </w:t>
      </w:r>
      <w:r w:rsidRPr="00522B16">
        <w:rPr>
          <w:b/>
          <w:bCs/>
          <w:i/>
          <w:iCs/>
        </w:rPr>
        <w:t>настроения</w:t>
      </w:r>
      <w:r w:rsidR="00C50A13">
        <w:rPr>
          <w:b/>
        </w:rPr>
        <w:t xml:space="preserve"> </w:t>
      </w:r>
      <w:r w:rsidRPr="0056645D">
        <w:t>–</w:t>
      </w:r>
      <w:r w:rsidR="00C50A13">
        <w:rPr>
          <w:b/>
        </w:rPr>
        <w:t xml:space="preserve"> </w:t>
      </w:r>
      <w:r w:rsidRPr="0056645D">
        <w:t>умеренные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неустойчивые</w:t>
      </w:r>
      <w:r w:rsidR="00C50A13">
        <w:rPr>
          <w:b/>
        </w:rPr>
        <w:t xml:space="preserve"> </w:t>
      </w:r>
      <w:r w:rsidRPr="0056645D">
        <w:t>проявления</w:t>
      </w:r>
      <w:r w:rsidR="00C50A13">
        <w:rPr>
          <w:b/>
          <w:spacing w:val="-57"/>
        </w:rPr>
        <w:t xml:space="preserve"> </w:t>
      </w:r>
      <w:r w:rsidRPr="0056645D">
        <w:t>политических</w:t>
      </w:r>
      <w:r w:rsidR="00C50A13">
        <w:rPr>
          <w:b/>
          <w:spacing w:val="1"/>
        </w:rPr>
        <w:t xml:space="preserve"> </w:t>
      </w:r>
      <w:r w:rsidRPr="0056645D">
        <w:t>эмоций</w:t>
      </w:r>
      <w:r w:rsidR="00C50A13">
        <w:rPr>
          <w:b/>
          <w:spacing w:val="1"/>
        </w:rPr>
        <w:t xml:space="preserve"> </w:t>
      </w:r>
      <w:r w:rsidRPr="0056645D">
        <w:t>являются</w:t>
      </w:r>
      <w:r w:rsidR="00C50A13">
        <w:rPr>
          <w:b/>
          <w:spacing w:val="1"/>
        </w:rPr>
        <w:t xml:space="preserve"> </w:t>
      </w:r>
      <w:r w:rsidRPr="0056645D">
        <w:t>реакцией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изменения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жизнеобеспечении</w:t>
      </w:r>
      <w:r w:rsidR="00C50A13">
        <w:rPr>
          <w:b/>
          <w:spacing w:val="1"/>
        </w:rPr>
        <w:t xml:space="preserve"> </w:t>
      </w:r>
      <w:r w:rsidRPr="0056645D">
        <w:t>людей.</w:t>
      </w:r>
      <w:r w:rsidR="00C50A13">
        <w:rPr>
          <w:b/>
          <w:spacing w:val="1"/>
        </w:rPr>
        <w:t xml:space="preserve"> </w:t>
      </w:r>
      <w:r w:rsidRPr="0056645D">
        <w:t>Обнаруживаются</w:t>
      </w:r>
      <w:r w:rsidR="00C50A13">
        <w:rPr>
          <w:b/>
          <w:spacing w:val="1"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форме</w:t>
      </w:r>
      <w:r w:rsidR="00C50A13">
        <w:rPr>
          <w:b/>
          <w:spacing w:val="1"/>
        </w:rPr>
        <w:t xml:space="preserve"> </w:t>
      </w:r>
      <w:r w:rsidRPr="0056645D">
        <w:t>повышения</w:t>
      </w:r>
      <w:r w:rsidR="00C50A13">
        <w:rPr>
          <w:b/>
          <w:spacing w:val="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снижения</w:t>
      </w:r>
      <w:r w:rsidR="00C50A13">
        <w:rPr>
          <w:b/>
          <w:spacing w:val="1"/>
        </w:rPr>
        <w:t xml:space="preserve"> </w:t>
      </w:r>
      <w:r w:rsidRPr="0056645D">
        <w:t>жизненного</w:t>
      </w:r>
      <w:r w:rsidR="00C50A13">
        <w:rPr>
          <w:b/>
          <w:spacing w:val="1"/>
        </w:rPr>
        <w:t xml:space="preserve"> </w:t>
      </w:r>
      <w:r w:rsidRPr="0056645D">
        <w:t>тонуса,</w:t>
      </w:r>
      <w:r w:rsidR="00C50A13">
        <w:rPr>
          <w:b/>
          <w:spacing w:val="1"/>
        </w:rPr>
        <w:t xml:space="preserve"> </w:t>
      </w:r>
      <w:r w:rsidRPr="0056645D">
        <w:t>который</w:t>
      </w:r>
      <w:r w:rsidR="00C50A13">
        <w:rPr>
          <w:b/>
          <w:spacing w:val="1"/>
        </w:rPr>
        <w:t xml:space="preserve"> </w:t>
      </w:r>
      <w:r w:rsidRPr="00480F0F">
        <w:rPr>
          <w:rStyle w:val="--0"/>
        </w:rPr>
        <w:t>приводит</w:t>
      </w:r>
      <w:r w:rsidR="00C50A13">
        <w:rPr>
          <w:rStyle w:val="--0"/>
          <w:b w:val="0"/>
          <w:bCs/>
        </w:rPr>
        <w:t xml:space="preserve"> </w:t>
      </w:r>
      <w:r w:rsidRPr="00480F0F">
        <w:rPr>
          <w:rStyle w:val="--"/>
        </w:rPr>
        <w:t>к</w:t>
      </w:r>
      <w:r w:rsidR="00C50A13">
        <w:rPr>
          <w:rStyle w:val="--"/>
          <w:b w:val="0"/>
          <w:bCs/>
        </w:rPr>
        <w:t xml:space="preserve"> </w:t>
      </w:r>
      <w:r w:rsidRPr="00480F0F">
        <w:rPr>
          <w:rStyle w:val="--"/>
        </w:rPr>
        <w:t>участию</w:t>
      </w:r>
      <w:r w:rsidR="00C50A13">
        <w:rPr>
          <w:rStyle w:val="--0"/>
          <w:b w:val="0"/>
          <w:bCs/>
        </w:rPr>
        <w:t xml:space="preserve"> </w:t>
      </w:r>
      <w:r w:rsidRPr="00480F0F">
        <w:rPr>
          <w:rStyle w:val="--0"/>
        </w:rPr>
        <w:t>в</w:t>
      </w:r>
      <w:r w:rsidR="00C50A13">
        <w:rPr>
          <w:rStyle w:val="--0"/>
          <w:b w:val="0"/>
          <w:bCs/>
        </w:rPr>
        <w:t xml:space="preserve"> </w:t>
      </w:r>
      <w:r w:rsidRPr="00480F0F">
        <w:rPr>
          <w:rStyle w:val="--0"/>
        </w:rPr>
        <w:t>митингах</w:t>
      </w:r>
      <w:r w:rsidR="00C50A13">
        <w:rPr>
          <w:b/>
          <w:spacing w:val="1"/>
        </w:rPr>
        <w:t xml:space="preserve"> </w:t>
      </w:r>
      <w:r w:rsidRPr="0056645D">
        <w:t>протеста</w:t>
      </w:r>
      <w:r w:rsidR="00C50A13">
        <w:rPr>
          <w:b/>
          <w:spacing w:val="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поддержки,</w:t>
      </w:r>
      <w:r w:rsidR="00C50A13">
        <w:rPr>
          <w:b/>
          <w:spacing w:val="1"/>
        </w:rPr>
        <w:t xml:space="preserve"> </w:t>
      </w:r>
      <w:r w:rsidRPr="0056645D">
        <w:t>демонстрациях,</w:t>
      </w:r>
      <w:r w:rsidR="00C50A13">
        <w:rPr>
          <w:b/>
        </w:rPr>
        <w:t xml:space="preserve"> </w:t>
      </w:r>
      <w:r w:rsidRPr="0056645D">
        <w:t>а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неорганизованных</w:t>
      </w:r>
      <w:r w:rsidR="00C50A13">
        <w:rPr>
          <w:b/>
          <w:spacing w:val="1"/>
        </w:rPr>
        <w:t xml:space="preserve"> </w:t>
      </w:r>
      <w:r w:rsidRPr="0056645D">
        <w:t>случаях</w:t>
      </w:r>
      <w:r w:rsidR="00C50A13">
        <w:rPr>
          <w:b/>
          <w:spacing w:val="2"/>
        </w:rPr>
        <w:t xml:space="preserve"> </w:t>
      </w:r>
      <w:r w:rsidRPr="0056645D">
        <w:t>приобретают</w:t>
      </w:r>
      <w:r w:rsidR="00C50A13">
        <w:rPr>
          <w:b/>
          <w:spacing w:val="-1"/>
        </w:rPr>
        <w:t xml:space="preserve"> </w:t>
      </w:r>
      <w:r w:rsidRPr="0056645D">
        <w:t>форму</w:t>
      </w:r>
      <w:r w:rsidR="00C50A13">
        <w:rPr>
          <w:b/>
          <w:spacing w:val="-5"/>
        </w:rPr>
        <w:t xml:space="preserve"> </w:t>
      </w:r>
      <w:r w:rsidRPr="0056645D">
        <w:t>хулиганства.</w:t>
      </w:r>
    </w:p>
    <w:p w14:paraId="1DBFF79E" w14:textId="4A1A358D" w:rsidR="00BF13C9" w:rsidRPr="00522B16" w:rsidRDefault="00BF13C9" w:rsidP="00522B16">
      <w:pPr>
        <w:rPr>
          <w:b/>
          <w:bCs/>
          <w:i/>
          <w:iCs/>
        </w:rPr>
      </w:pPr>
      <w:r w:rsidRPr="00522B16">
        <w:rPr>
          <w:b/>
          <w:bCs/>
          <w:i/>
          <w:iCs/>
        </w:rPr>
        <w:t>Подвед</w:t>
      </w:r>
      <w:r w:rsidR="00E27160">
        <w:rPr>
          <w:b/>
          <w:bCs/>
          <w:i/>
          <w:iCs/>
        </w:rPr>
        <w:t>ё</w:t>
      </w:r>
      <w:r w:rsidRPr="00522B16">
        <w:rPr>
          <w:b/>
          <w:bCs/>
          <w:i/>
          <w:iCs/>
        </w:rPr>
        <w:t>м</w:t>
      </w:r>
      <w:r w:rsidR="00C50A13" w:rsidRPr="00522B16">
        <w:rPr>
          <w:b/>
          <w:bCs/>
          <w:i/>
          <w:iCs/>
        </w:rPr>
        <w:t xml:space="preserve"> </w:t>
      </w:r>
      <w:r w:rsidRPr="00522B16">
        <w:rPr>
          <w:b/>
          <w:bCs/>
          <w:i/>
          <w:iCs/>
        </w:rPr>
        <w:t>некоторые</w:t>
      </w:r>
      <w:r w:rsidR="00C50A13" w:rsidRPr="00522B16">
        <w:rPr>
          <w:b/>
          <w:bCs/>
          <w:i/>
          <w:iCs/>
        </w:rPr>
        <w:t xml:space="preserve"> </w:t>
      </w:r>
      <w:r w:rsidRPr="00522B16">
        <w:rPr>
          <w:b/>
          <w:bCs/>
          <w:i/>
          <w:iCs/>
        </w:rPr>
        <w:t>выводы:</w:t>
      </w:r>
    </w:p>
    <w:p w14:paraId="688B1A26" w14:textId="60EE91C3" w:rsidR="00BF13C9" w:rsidRDefault="00BF13C9" w:rsidP="00522B16">
      <w:pPr>
        <w:rPr>
          <w:color w:val="000000" w:themeColor="text1"/>
        </w:rPr>
      </w:pPr>
      <w:r w:rsidRPr="00522B16">
        <w:rPr>
          <w:b/>
          <w:bCs/>
          <w:i/>
          <w:iCs/>
        </w:rPr>
        <w:t>Деструктивная</w:t>
      </w:r>
      <w:r w:rsidR="00C50A13" w:rsidRPr="00522B16">
        <w:rPr>
          <w:b/>
          <w:bCs/>
          <w:i/>
          <w:iCs/>
        </w:rPr>
        <w:t xml:space="preserve"> </w:t>
      </w:r>
      <w:r w:rsidRPr="00522B16">
        <w:rPr>
          <w:b/>
          <w:bCs/>
          <w:i/>
          <w:iCs/>
        </w:rPr>
        <w:t>политическая</w:t>
      </w:r>
      <w:r w:rsidR="00C50A13" w:rsidRPr="00522B16">
        <w:rPr>
          <w:b/>
          <w:bCs/>
          <w:i/>
          <w:iCs/>
        </w:rPr>
        <w:t xml:space="preserve"> </w:t>
      </w:r>
      <w:r w:rsidRPr="00522B16">
        <w:rPr>
          <w:b/>
          <w:bCs/>
          <w:i/>
          <w:iCs/>
        </w:rPr>
        <w:t>эпидемия</w:t>
      </w:r>
      <w:r w:rsidR="00C50A13">
        <w:rPr>
          <w:b/>
          <w:spacing w:val="1"/>
        </w:rPr>
        <w:t xml:space="preserve"> </w:t>
      </w:r>
      <w:r w:rsidRPr="0056645D">
        <w:t>–</w:t>
      </w:r>
      <w:r w:rsidR="00C50A13">
        <w:rPr>
          <w:b/>
          <w:spacing w:val="1"/>
        </w:rPr>
        <w:t xml:space="preserve"> </w:t>
      </w:r>
      <w:r w:rsidRPr="0056645D">
        <w:t>это</w:t>
      </w:r>
      <w:r w:rsidR="00C50A13">
        <w:rPr>
          <w:b/>
          <w:spacing w:val="1"/>
        </w:rPr>
        <w:t xml:space="preserve"> </w:t>
      </w:r>
      <w:r w:rsidRPr="00480F0F">
        <w:rPr>
          <w:rStyle w:val="--"/>
        </w:rPr>
        <w:t>сбой</w:t>
      </w:r>
      <w:r w:rsidR="00C50A13">
        <w:rPr>
          <w:rStyle w:val="--"/>
        </w:rPr>
        <w:t xml:space="preserve"> </w:t>
      </w:r>
      <w:r w:rsidRPr="00480F0F">
        <w:rPr>
          <w:rStyle w:val="--0"/>
        </w:rPr>
        <w:t>в</w:t>
      </w:r>
      <w:r w:rsidR="00C50A13">
        <w:rPr>
          <w:rStyle w:val="--0"/>
          <w:b w:val="0"/>
          <w:bCs/>
        </w:rPr>
        <w:t xml:space="preserve"> </w:t>
      </w:r>
      <w:r w:rsidRPr="00480F0F">
        <w:rPr>
          <w:rStyle w:val="--0"/>
        </w:rPr>
        <w:t>системе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  <w:spacing w:val="1"/>
        </w:rPr>
        <w:t xml:space="preserve"> </w:t>
      </w:r>
      <w:r w:rsidRPr="0056645D">
        <w:t>поведения</w:t>
      </w:r>
      <w:r w:rsidR="00C50A13">
        <w:rPr>
          <w:b/>
        </w:rPr>
        <w:t xml:space="preserve"> </w:t>
      </w:r>
      <w:r w:rsidRPr="0056645D">
        <w:t>человека,</w:t>
      </w:r>
      <w:r w:rsidR="00C50A13">
        <w:rPr>
          <w:b/>
        </w:rPr>
        <w:t xml:space="preserve"> </w:t>
      </w:r>
      <w:r w:rsidRPr="0056645D">
        <w:t>распространяющийся,</w:t>
      </w:r>
      <w:r w:rsidR="00C50A13">
        <w:rPr>
          <w:b/>
        </w:rPr>
        <w:t xml:space="preserve"> </w:t>
      </w:r>
      <w:r w:rsidRPr="0056645D">
        <w:t>как</w:t>
      </w:r>
      <w:r w:rsidR="00C50A13">
        <w:rPr>
          <w:b/>
          <w:spacing w:val="1"/>
        </w:rPr>
        <w:t xml:space="preserve"> </w:t>
      </w:r>
      <w:r w:rsidRPr="0056645D">
        <w:t>вирус,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большие</w:t>
      </w:r>
      <w:r w:rsidR="00C50A13">
        <w:rPr>
          <w:b/>
        </w:rPr>
        <w:t xml:space="preserve"> </w:t>
      </w:r>
      <w:r w:rsidRPr="0056645D">
        <w:t>массы</w:t>
      </w:r>
      <w:r w:rsidR="00C50A13">
        <w:rPr>
          <w:b/>
        </w:rPr>
        <w:t xml:space="preserve"> </w:t>
      </w:r>
      <w:r w:rsidRPr="0056645D">
        <w:t>людей.</w:t>
      </w:r>
      <w:r w:rsidR="00C50A13">
        <w:rPr>
          <w:b/>
        </w:rPr>
        <w:t xml:space="preserve"> </w:t>
      </w:r>
      <w:r w:rsidRPr="0056645D">
        <w:t>Сбой</w:t>
      </w:r>
      <w:r w:rsidR="00C50A13">
        <w:rPr>
          <w:b/>
          <w:spacing w:val="1"/>
        </w:rPr>
        <w:t xml:space="preserve"> </w:t>
      </w:r>
      <w:r w:rsidRPr="0056645D">
        <w:t>означает,</w:t>
      </w:r>
      <w:r w:rsidR="00C50A13">
        <w:rPr>
          <w:b/>
          <w:spacing w:val="1"/>
        </w:rPr>
        <w:t xml:space="preserve"> </w:t>
      </w:r>
      <w:r w:rsidRPr="0056645D">
        <w:t>что</w:t>
      </w:r>
      <w:r w:rsidR="00C50A13">
        <w:rPr>
          <w:b/>
          <w:spacing w:val="1"/>
        </w:rPr>
        <w:t xml:space="preserve"> </w:t>
      </w:r>
      <w:r w:rsidRPr="0056645D">
        <w:t>один</w:t>
      </w:r>
      <w:r w:rsidR="00C50A13">
        <w:rPr>
          <w:b/>
          <w:spacing w:val="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несколько</w:t>
      </w:r>
      <w:r w:rsidR="00C50A13">
        <w:rPr>
          <w:b/>
          <w:spacing w:val="1"/>
        </w:rPr>
        <w:t xml:space="preserve"> </w:t>
      </w:r>
      <w:r w:rsidRPr="0056645D">
        <w:t>параметров</w:t>
      </w:r>
      <w:r w:rsidR="00C50A13">
        <w:rPr>
          <w:b/>
          <w:spacing w:val="1"/>
        </w:rPr>
        <w:t xml:space="preserve"> </w:t>
      </w:r>
      <w:r w:rsidRPr="0056645D">
        <w:t>системы,</w:t>
      </w:r>
      <w:r w:rsidR="00C50A13">
        <w:rPr>
          <w:b/>
          <w:spacing w:val="1"/>
        </w:rPr>
        <w:t xml:space="preserve"> </w:t>
      </w:r>
      <w:r w:rsidRPr="0056645D">
        <w:t>регулирующей</w:t>
      </w:r>
      <w:r w:rsidR="00C50A13">
        <w:rPr>
          <w:b/>
          <w:spacing w:val="1"/>
        </w:rPr>
        <w:t xml:space="preserve"> </w:t>
      </w:r>
      <w:r w:rsidRPr="0056645D">
        <w:t>политическое</w:t>
      </w:r>
      <w:r w:rsidR="00C50A13">
        <w:rPr>
          <w:b/>
          <w:spacing w:val="1"/>
        </w:rPr>
        <w:t xml:space="preserve"> </w:t>
      </w:r>
      <w:r w:rsidRPr="0056645D">
        <w:t>поведение,</w:t>
      </w:r>
      <w:r w:rsidR="00C50A13">
        <w:rPr>
          <w:b/>
        </w:rPr>
        <w:t xml:space="preserve"> </w:t>
      </w:r>
      <w:r w:rsidRPr="0056645D">
        <w:t>выходит</w:t>
      </w:r>
      <w:r w:rsidR="00C50A13">
        <w:rPr>
          <w:b/>
        </w:rPr>
        <w:t xml:space="preserve"> </w:t>
      </w:r>
      <w:r w:rsidRPr="0056645D">
        <w:t>за</w:t>
      </w:r>
      <w:r w:rsidR="00C50A13">
        <w:rPr>
          <w:b/>
        </w:rPr>
        <w:t xml:space="preserve"> </w:t>
      </w:r>
      <w:r w:rsidRPr="0056645D">
        <w:t>рамки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lastRenderedPageBreak/>
        <w:t>конструктивной</w:t>
      </w:r>
      <w:r w:rsidR="00C50A13">
        <w:rPr>
          <w:b/>
        </w:rPr>
        <w:t xml:space="preserve"> </w:t>
      </w:r>
      <w:r w:rsidRPr="0056645D">
        <w:t>нормы.</w:t>
      </w:r>
      <w:r w:rsidR="00C50A13">
        <w:rPr>
          <w:b/>
        </w:rPr>
        <w:t xml:space="preserve"> </w:t>
      </w:r>
      <w:r w:rsidRPr="0056645D">
        <w:t>Это</w:t>
      </w:r>
      <w:r w:rsidR="00C50A13">
        <w:rPr>
          <w:b/>
        </w:rPr>
        <w:t xml:space="preserve"> </w:t>
      </w:r>
      <w:r w:rsidRPr="0056645D">
        <w:t>означает,</w:t>
      </w:r>
      <w:r w:rsidR="00C50A13">
        <w:rPr>
          <w:b/>
        </w:rPr>
        <w:t xml:space="preserve"> </w:t>
      </w:r>
      <w:r w:rsidRPr="0056645D">
        <w:t>что</w:t>
      </w:r>
      <w:r w:rsidR="00C50A13">
        <w:rPr>
          <w:b/>
        </w:rPr>
        <w:t xml:space="preserve"> </w:t>
      </w:r>
      <w:r w:rsidRPr="0056645D">
        <w:t>политическое</w:t>
      </w:r>
      <w:r w:rsidR="00C50A13">
        <w:rPr>
          <w:b/>
          <w:spacing w:val="1"/>
        </w:rPr>
        <w:t xml:space="preserve"> </w:t>
      </w:r>
      <w:r w:rsidRPr="0056645D">
        <w:t>поведение</w:t>
      </w:r>
      <w:r w:rsidR="00C50A13">
        <w:rPr>
          <w:b/>
          <w:spacing w:val="1"/>
        </w:rPr>
        <w:t xml:space="preserve"> </w:t>
      </w:r>
      <w:r w:rsidRPr="0056645D">
        <w:t>человека</w:t>
      </w:r>
      <w:r w:rsidR="00C50A13">
        <w:rPr>
          <w:b/>
          <w:spacing w:val="1"/>
        </w:rPr>
        <w:t xml:space="preserve"> </w:t>
      </w:r>
      <w:r w:rsidRPr="0056645D">
        <w:t>переста</w:t>
      </w:r>
      <w:r w:rsidR="00522B16">
        <w:t>ё</w:t>
      </w:r>
      <w:r w:rsidRPr="0056645D">
        <w:t>т</w:t>
      </w:r>
      <w:r w:rsidR="00C50A13">
        <w:rPr>
          <w:b/>
          <w:spacing w:val="1"/>
        </w:rPr>
        <w:t xml:space="preserve"> </w:t>
      </w:r>
      <w:r w:rsidRPr="0056645D">
        <w:t>регулироваться</w:t>
      </w:r>
      <w:r w:rsidR="00C50A13">
        <w:rPr>
          <w:b/>
          <w:spacing w:val="1"/>
        </w:rPr>
        <w:t xml:space="preserve"> </w:t>
      </w:r>
      <w:r w:rsidRPr="0056645D">
        <w:t>рациональной</w:t>
      </w:r>
      <w:r w:rsidR="00C50A13">
        <w:rPr>
          <w:b/>
          <w:spacing w:val="1"/>
        </w:rPr>
        <w:t xml:space="preserve"> </w:t>
      </w:r>
      <w:r w:rsidRPr="0056645D">
        <w:t>логикой</w:t>
      </w:r>
      <w:r w:rsidR="00C50A13">
        <w:rPr>
          <w:b/>
          <w:spacing w:val="1"/>
        </w:rPr>
        <w:t xml:space="preserve"> </w:t>
      </w:r>
      <w:r w:rsidRPr="0056645D">
        <w:t>вообще,</w:t>
      </w:r>
      <w:r w:rsidR="00C50A13">
        <w:rPr>
          <w:b/>
          <w:spacing w:val="1"/>
        </w:rPr>
        <w:t xml:space="preserve"> </w:t>
      </w:r>
      <w:r w:rsidRPr="0056645D">
        <w:t>его</w:t>
      </w:r>
      <w:r w:rsidR="00C50A13">
        <w:rPr>
          <w:b/>
          <w:spacing w:val="1"/>
        </w:rPr>
        <w:t xml:space="preserve"> </w:t>
      </w:r>
      <w:r w:rsidRPr="0056645D">
        <w:t>мышлением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сознанием,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становится</w:t>
      </w:r>
      <w:r w:rsidR="00C50A13">
        <w:rPr>
          <w:b/>
          <w:spacing w:val="1"/>
        </w:rPr>
        <w:t xml:space="preserve"> </w:t>
      </w:r>
      <w:r w:rsidRPr="0056645D">
        <w:t>криминальным,</w:t>
      </w:r>
      <w:r w:rsidR="00C50A13">
        <w:rPr>
          <w:b/>
          <w:spacing w:val="1"/>
        </w:rPr>
        <w:t xml:space="preserve"> </w:t>
      </w:r>
      <w:r w:rsidRPr="0056645D">
        <w:t>революционным,</w:t>
      </w:r>
      <w:r w:rsidR="00C50A13">
        <w:rPr>
          <w:b/>
          <w:spacing w:val="1"/>
        </w:rPr>
        <w:t xml:space="preserve"> </w:t>
      </w:r>
      <w:r w:rsidRPr="0056645D">
        <w:t>мятежным,</w:t>
      </w:r>
      <w:r w:rsidR="00C50A13">
        <w:rPr>
          <w:b/>
          <w:spacing w:val="1"/>
        </w:rPr>
        <w:t xml:space="preserve"> </w:t>
      </w:r>
      <w:r w:rsidRPr="0056645D">
        <w:t>сокрушающим</w:t>
      </w:r>
      <w:r w:rsidR="00C50A13">
        <w:rPr>
          <w:b/>
          <w:spacing w:val="-1"/>
        </w:rPr>
        <w:t xml:space="preserve"> </w:t>
      </w:r>
      <w:r w:rsidRPr="0056645D">
        <w:t>и</w:t>
      </w:r>
      <w:r w:rsidR="00C50A13">
        <w:rPr>
          <w:b/>
          <w:spacing w:val="2"/>
        </w:rPr>
        <w:t xml:space="preserve"> </w:t>
      </w:r>
      <w:r w:rsidRPr="0056645D">
        <w:t>убивающим</w:t>
      </w:r>
      <w:r w:rsidR="00C50A13">
        <w:rPr>
          <w:b/>
        </w:rPr>
        <w:t xml:space="preserve"> </w:t>
      </w:r>
      <w:r w:rsidRPr="0056645D">
        <w:t>вс</w:t>
      </w:r>
      <w:r w:rsidR="00912916">
        <w:t>ё</w:t>
      </w:r>
      <w:r w:rsidR="00C50A13">
        <w:rPr>
          <w:b/>
          <w:spacing w:val="-2"/>
        </w:rPr>
        <w:t xml:space="preserve"> </w:t>
      </w:r>
      <w:r w:rsidRPr="0056645D">
        <w:t>вокруг</w:t>
      </w:r>
      <w:r w:rsidR="00C50A13">
        <w:rPr>
          <w:b/>
          <w:spacing w:val="-1"/>
        </w:rPr>
        <w:t xml:space="preserve"> </w:t>
      </w:r>
      <w:r w:rsidRPr="0056645D">
        <w:t>без</w:t>
      </w:r>
      <w:r w:rsidR="00C50A13">
        <w:rPr>
          <w:b/>
          <w:spacing w:val="1"/>
        </w:rPr>
        <w:t xml:space="preserve"> </w:t>
      </w:r>
      <w:r w:rsidRPr="0056645D">
        <w:t>объяснимых</w:t>
      </w:r>
      <w:r w:rsidR="00C50A13">
        <w:rPr>
          <w:b/>
          <w:spacing w:val="-1"/>
        </w:rPr>
        <w:t xml:space="preserve"> </w:t>
      </w:r>
      <w:r w:rsidRPr="0056645D">
        <w:t>причин</w:t>
      </w:r>
      <w:r w:rsidR="00C50A13">
        <w:rPr>
          <w:b/>
          <w:spacing w:val="-3"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поводов.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вызвано</w:t>
      </w:r>
      <w:r w:rsidR="00C50A13">
        <w:rPr>
          <w:b/>
        </w:rPr>
        <w:t xml:space="preserve"> </w:t>
      </w:r>
      <w:r>
        <w:t>вс</w:t>
      </w:r>
      <w:r w:rsidR="00912916">
        <w:t>ё</w:t>
      </w:r>
      <w:r w:rsidR="00C50A13">
        <w:rPr>
          <w:b/>
        </w:rPr>
        <w:t xml:space="preserve"> </w:t>
      </w:r>
      <w:r>
        <w:t>это</w:t>
      </w:r>
      <w:r w:rsidR="00C50A13">
        <w:rPr>
          <w:b/>
        </w:rPr>
        <w:t xml:space="preserve"> </w:t>
      </w:r>
      <w:r w:rsidRPr="000F63C9">
        <w:rPr>
          <w:color w:val="000000" w:themeColor="text1"/>
        </w:rPr>
        <w:t>разрушени</w:t>
      </w:r>
      <w:r>
        <w:rPr>
          <w:color w:val="000000" w:themeColor="text1"/>
        </w:rPr>
        <w:t>ем</w:t>
      </w:r>
      <w:r w:rsidR="00C50A13">
        <w:rPr>
          <w:b/>
          <w:bCs/>
          <w:color w:val="000000" w:themeColor="text1"/>
        </w:rPr>
        <w:t xml:space="preserve"> </w:t>
      </w:r>
      <w:r w:rsidRPr="000F63C9">
        <w:rPr>
          <w:color w:val="000000" w:themeColor="text1"/>
        </w:rPr>
        <w:t>интервентской</w:t>
      </w:r>
      <w:r w:rsidR="00C50A13">
        <w:rPr>
          <w:b/>
          <w:bCs/>
          <w:color w:val="000000" w:themeColor="text1"/>
        </w:rPr>
        <w:t xml:space="preserve"> </w:t>
      </w:r>
      <w:r w:rsidRPr="000F63C9">
        <w:rPr>
          <w:color w:val="000000" w:themeColor="text1"/>
        </w:rPr>
        <w:t>Конструкции</w:t>
      </w:r>
      <w:r w:rsidR="00C50A13">
        <w:rPr>
          <w:b/>
          <w:bCs/>
          <w:color w:val="000000" w:themeColor="text1"/>
        </w:rPr>
        <w:t xml:space="preserve"> </w:t>
      </w:r>
      <w:r w:rsidRPr="000F63C9">
        <w:rPr>
          <w:color w:val="000000" w:themeColor="text1"/>
        </w:rPr>
        <w:t>организованного</w:t>
      </w:r>
      <w:r w:rsidR="00C50A13">
        <w:rPr>
          <w:b/>
          <w:bCs/>
          <w:color w:val="000000" w:themeColor="text1"/>
        </w:rPr>
        <w:t xml:space="preserve"> </w:t>
      </w:r>
      <w:r w:rsidRPr="000F63C9">
        <w:rPr>
          <w:color w:val="000000" w:themeColor="text1"/>
        </w:rPr>
        <w:t>бытия</w:t>
      </w:r>
      <w:r w:rsidR="00C50A13">
        <w:rPr>
          <w:b/>
          <w:bCs/>
          <w:color w:val="000000" w:themeColor="text1"/>
        </w:rPr>
        <w:t xml:space="preserve"> </w:t>
      </w:r>
      <w:r w:rsidRPr="000F63C9">
        <w:rPr>
          <w:color w:val="000000" w:themeColor="text1"/>
        </w:rPr>
        <w:t>людей</w:t>
      </w:r>
      <w:r w:rsidR="00C50A13">
        <w:rPr>
          <w:b/>
          <w:bCs/>
          <w:color w:val="000000" w:themeColor="text1"/>
          <w:spacing w:val="1"/>
        </w:rPr>
        <w:t xml:space="preserve"> </w:t>
      </w:r>
      <w:r w:rsidRPr="000F63C9">
        <w:rPr>
          <w:color w:val="000000" w:themeColor="text1"/>
        </w:rPr>
        <w:t>на</w:t>
      </w:r>
      <w:r w:rsidR="00C50A13">
        <w:rPr>
          <w:b/>
          <w:bCs/>
          <w:color w:val="000000" w:themeColor="text1"/>
          <w:spacing w:val="1"/>
        </w:rPr>
        <w:t xml:space="preserve"> </w:t>
      </w:r>
      <w:r w:rsidRPr="000F63C9">
        <w:rPr>
          <w:color w:val="000000" w:themeColor="text1"/>
        </w:rPr>
        <w:t>базе</w:t>
      </w:r>
      <w:r w:rsidR="00C50A13">
        <w:rPr>
          <w:b/>
          <w:bCs/>
          <w:color w:val="000000" w:themeColor="text1"/>
          <w:spacing w:val="1"/>
        </w:rPr>
        <w:t xml:space="preserve"> </w:t>
      </w:r>
      <w:r w:rsidRPr="000F63C9">
        <w:rPr>
          <w:color w:val="000000" w:themeColor="text1"/>
        </w:rPr>
        <w:t>паразитизма</w:t>
      </w:r>
      <w:r w:rsidR="00C50A13">
        <w:rPr>
          <w:b/>
          <w:bCs/>
          <w:color w:val="000000" w:themeColor="text1"/>
          <w:spacing w:val="1"/>
        </w:rPr>
        <w:t xml:space="preserve"> </w:t>
      </w:r>
      <w:r w:rsidRPr="000F63C9">
        <w:rPr>
          <w:color w:val="000000" w:themeColor="text1"/>
        </w:rPr>
        <w:t>и</w:t>
      </w:r>
      <w:r w:rsidR="00C50A13">
        <w:rPr>
          <w:b/>
          <w:bCs/>
          <w:color w:val="000000" w:themeColor="text1"/>
          <w:spacing w:val="1"/>
        </w:rPr>
        <w:t xml:space="preserve"> </w:t>
      </w:r>
      <w:r w:rsidRPr="000F63C9">
        <w:rPr>
          <w:color w:val="000000" w:themeColor="text1"/>
        </w:rPr>
        <w:t>насилия.</w:t>
      </w:r>
    </w:p>
    <w:p w14:paraId="3B5AC5E6" w14:textId="5B6FA161" w:rsidR="006846AB" w:rsidRPr="000F63C9" w:rsidRDefault="006846AB" w:rsidP="006846AB">
      <w:pPr>
        <w:pStyle w:val="afffff"/>
      </w:pPr>
      <w:r>
        <w:rPr>
          <w:noProof/>
        </w:rPr>
        <w:drawing>
          <wp:inline distT="0" distB="0" distL="0" distR="0" wp14:anchorId="648EE253" wp14:editId="0A3C1D84">
            <wp:extent cx="4724400" cy="2822897"/>
            <wp:effectExtent l="0" t="0" r="0" b="0"/>
            <wp:docPr id="12" name="Рисунок 12" descr="Изображение выглядит как рисунок, закрыть, рисуе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рисунок, закрыть, рисует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616" cy="2828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E3CC8" w14:textId="7A82507D" w:rsidR="00EE1770" w:rsidRPr="006F44F0" w:rsidRDefault="00BF13C9" w:rsidP="006F44F0">
      <w:pPr>
        <w:rPr>
          <w:rFonts w:ascii="Georgia Pro Cond Semibold" w:hAnsi="Georgia Pro Cond Semibold"/>
          <w:i/>
          <w:iCs/>
        </w:rPr>
      </w:pPr>
      <w:r w:rsidRPr="0056645D">
        <w:t>Разобраться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  <w:spacing w:val="1"/>
        </w:rPr>
        <w:t xml:space="preserve"> </w:t>
      </w:r>
      <w:r w:rsidRPr="0056645D">
        <w:t>деструктивных</w:t>
      </w:r>
      <w:r w:rsidR="00C50A13">
        <w:rPr>
          <w:b/>
        </w:rPr>
        <w:t xml:space="preserve"> </w:t>
      </w:r>
      <w:r w:rsidRPr="0056645D">
        <w:t>политических</w:t>
      </w:r>
      <w:r w:rsidR="00C50A13">
        <w:rPr>
          <w:b/>
        </w:rPr>
        <w:t xml:space="preserve"> </w:t>
      </w:r>
      <w:r w:rsidRPr="0056645D">
        <w:t>эпидемиях</w:t>
      </w:r>
      <w:r w:rsidR="00C50A13">
        <w:rPr>
          <w:b/>
          <w:spacing w:val="1"/>
        </w:rPr>
        <w:t xml:space="preserve"> </w:t>
      </w:r>
      <w:r w:rsidRPr="0056645D">
        <w:t>невозможно</w:t>
      </w:r>
      <w:r w:rsidR="00C50A13">
        <w:rPr>
          <w:b/>
        </w:rPr>
        <w:t xml:space="preserve"> </w:t>
      </w:r>
      <w:r w:rsidRPr="0056645D">
        <w:t>без</w:t>
      </w:r>
      <w:r w:rsidR="00C50A13">
        <w:rPr>
          <w:b/>
          <w:spacing w:val="1"/>
        </w:rPr>
        <w:t xml:space="preserve"> </w:t>
      </w:r>
      <w:r w:rsidRPr="0056645D">
        <w:t>точного</w:t>
      </w:r>
      <w:r w:rsidR="00C50A13">
        <w:rPr>
          <w:b/>
          <w:spacing w:val="1"/>
        </w:rPr>
        <w:t xml:space="preserve"> </w:t>
      </w:r>
      <w:r w:rsidRPr="0056645D">
        <w:t>понимания</w:t>
      </w:r>
      <w:r w:rsidR="00C50A13">
        <w:rPr>
          <w:b/>
          <w:spacing w:val="1"/>
        </w:rPr>
        <w:t xml:space="preserve"> </w:t>
      </w:r>
      <w:r w:rsidRPr="0056645D">
        <w:t>всей</w:t>
      </w:r>
      <w:r w:rsidR="00C50A13">
        <w:rPr>
          <w:b/>
          <w:spacing w:val="1"/>
        </w:rPr>
        <w:t xml:space="preserve"> </w:t>
      </w:r>
      <w:r w:rsidRPr="0056645D">
        <w:t>системы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  <w:spacing w:val="1"/>
        </w:rPr>
        <w:t xml:space="preserve"> </w:t>
      </w:r>
      <w:r w:rsidRPr="0056645D">
        <w:t>поведения:</w:t>
      </w:r>
      <w:r w:rsidR="00C50A13">
        <w:rPr>
          <w:b/>
          <w:spacing w:val="1"/>
        </w:rPr>
        <w:t xml:space="preserve"> </w:t>
      </w:r>
      <w:r w:rsidRPr="0056645D">
        <w:t>е</w:t>
      </w:r>
      <w:r w:rsidR="00912916">
        <w:t>ё</w:t>
      </w:r>
      <w:r w:rsidR="00C50A13">
        <w:rPr>
          <w:b/>
          <w:spacing w:val="1"/>
        </w:rPr>
        <w:t xml:space="preserve"> </w:t>
      </w:r>
      <w:r w:rsidRPr="0056645D">
        <w:t>элементов,</w:t>
      </w:r>
      <w:r w:rsidR="00C50A13">
        <w:rPr>
          <w:b/>
          <w:spacing w:val="1"/>
        </w:rPr>
        <w:t xml:space="preserve"> </w:t>
      </w:r>
      <w:r w:rsidRPr="0056645D">
        <w:t>их</w:t>
      </w:r>
      <w:r w:rsidR="00C50A13">
        <w:rPr>
          <w:b/>
          <w:spacing w:val="1"/>
        </w:rPr>
        <w:t xml:space="preserve"> </w:t>
      </w:r>
      <w:r w:rsidRPr="0056645D">
        <w:t>отношений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функций.</w:t>
      </w:r>
      <w:r w:rsidR="00C50A13">
        <w:rPr>
          <w:b/>
          <w:spacing w:val="1"/>
        </w:rPr>
        <w:t xml:space="preserve"> </w:t>
      </w:r>
      <w:r w:rsidRPr="0056645D">
        <w:t>Поэтому</w:t>
      </w:r>
      <w:r w:rsidR="00C50A13">
        <w:rPr>
          <w:b/>
          <w:spacing w:val="1"/>
        </w:rPr>
        <w:t xml:space="preserve"> </w:t>
      </w:r>
      <w:r w:rsidRPr="0056645D">
        <w:t>эффективность</w:t>
      </w:r>
      <w:r w:rsidR="00C50A13">
        <w:rPr>
          <w:b/>
          <w:spacing w:val="1"/>
        </w:rPr>
        <w:t xml:space="preserve"> </w:t>
      </w:r>
      <w:r>
        <w:t>труда</w:t>
      </w:r>
      <w:r w:rsidR="00C50A13">
        <w:rPr>
          <w:b/>
        </w:rPr>
        <w:t xml:space="preserve"> </w:t>
      </w:r>
      <w:r>
        <w:t>в</w:t>
      </w:r>
      <w:r w:rsidR="00C50A13">
        <w:rPr>
          <w:b/>
        </w:rPr>
        <w:t xml:space="preserve"> </w:t>
      </w:r>
      <w:r>
        <w:t>деятельности</w:t>
      </w:r>
      <w:r w:rsidR="00C50A13">
        <w:rPr>
          <w:b/>
        </w:rPr>
        <w:t xml:space="preserve"> </w:t>
      </w:r>
      <w:r>
        <w:t>тех</w:t>
      </w:r>
      <w:r w:rsidR="00C50A13">
        <w:rPr>
          <w:b/>
        </w:rPr>
        <w:t xml:space="preserve"> </w:t>
      </w:r>
      <w:r>
        <w:t>людей,</w:t>
      </w:r>
      <w:r w:rsidR="00C50A13">
        <w:rPr>
          <w:b/>
        </w:rPr>
        <w:t xml:space="preserve"> </w:t>
      </w:r>
      <w:r>
        <w:t>кто</w:t>
      </w:r>
      <w:r w:rsidR="00C50A13">
        <w:rPr>
          <w:b/>
        </w:rPr>
        <w:t xml:space="preserve"> </w:t>
      </w:r>
      <w:r>
        <w:t>взял</w:t>
      </w:r>
      <w:r w:rsidR="00C50A13">
        <w:rPr>
          <w:b/>
        </w:rPr>
        <w:t xml:space="preserve"> </w:t>
      </w:r>
      <w:r>
        <w:t>на</w:t>
      </w:r>
      <w:r w:rsidR="00C50A13">
        <w:rPr>
          <w:b/>
        </w:rPr>
        <w:t xml:space="preserve"> </w:t>
      </w:r>
      <w:r>
        <w:t>себя</w:t>
      </w:r>
      <w:r w:rsidR="00C50A13">
        <w:rPr>
          <w:b/>
        </w:rPr>
        <w:t xml:space="preserve"> </w:t>
      </w:r>
      <w:r>
        <w:t>нел</w:t>
      </w:r>
      <w:r w:rsidR="00912916">
        <w:t>ё</w:t>
      </w:r>
      <w:r>
        <w:t>гкое</w:t>
      </w:r>
      <w:r w:rsidR="00C50A13">
        <w:rPr>
          <w:b/>
        </w:rPr>
        <w:t xml:space="preserve"> </w:t>
      </w:r>
      <w:r>
        <w:t>бремя</w:t>
      </w:r>
      <w:r w:rsidR="00C50A13">
        <w:rPr>
          <w:b/>
        </w:rPr>
        <w:t xml:space="preserve"> </w:t>
      </w:r>
      <w:r>
        <w:t>–</w:t>
      </w:r>
      <w:r w:rsidR="00C50A13">
        <w:rPr>
          <w:b/>
        </w:rPr>
        <w:t xml:space="preserve"> </w:t>
      </w:r>
      <w:r>
        <w:t>нести</w:t>
      </w:r>
      <w:r w:rsidR="00C50A13">
        <w:rPr>
          <w:b/>
        </w:rPr>
        <w:t xml:space="preserve"> </w:t>
      </w:r>
      <w:r>
        <w:t>и</w:t>
      </w:r>
      <w:r w:rsidR="00C50A13">
        <w:rPr>
          <w:b/>
        </w:rPr>
        <w:t xml:space="preserve"> </w:t>
      </w:r>
      <w:r>
        <w:t>разъяснять</w:t>
      </w:r>
      <w:r w:rsidR="00C50A13">
        <w:rPr>
          <w:b/>
        </w:rPr>
        <w:t xml:space="preserve"> </w:t>
      </w:r>
      <w:r>
        <w:t>Новые</w:t>
      </w:r>
      <w:r w:rsidR="00C50A13">
        <w:rPr>
          <w:b/>
        </w:rPr>
        <w:t xml:space="preserve"> </w:t>
      </w:r>
      <w:r w:rsidRPr="00912916">
        <w:t>зависит</w:t>
      </w:r>
      <w:r w:rsidR="00C50A13" w:rsidRPr="00912916">
        <w:t xml:space="preserve"> </w:t>
      </w:r>
      <w:r w:rsidR="00912916" w:rsidRPr="00912916">
        <w:t xml:space="preserve">от </w:t>
      </w:r>
      <w:r w:rsidRPr="00912916">
        <w:t>их</w:t>
      </w:r>
      <w:r w:rsidR="00C50A13" w:rsidRPr="00912916">
        <w:t xml:space="preserve"> </w:t>
      </w:r>
      <w:r w:rsidRPr="00912916">
        <w:t>способности</w:t>
      </w:r>
      <w:r w:rsidR="00C50A13" w:rsidRPr="00912916">
        <w:t xml:space="preserve"> </w:t>
      </w:r>
      <w:r w:rsidRPr="00912916">
        <w:t>установить,</w:t>
      </w:r>
      <w:r w:rsidR="00C50A13" w:rsidRPr="00912916">
        <w:t xml:space="preserve"> </w:t>
      </w:r>
      <w:r w:rsidRPr="00912916">
        <w:t>какая</w:t>
      </w:r>
      <w:r w:rsidR="00C50A13" w:rsidRPr="00912916">
        <w:t xml:space="preserve"> </w:t>
      </w:r>
      <w:r w:rsidRPr="00912916">
        <w:t>из</w:t>
      </w:r>
      <w:r w:rsidR="00C50A13" w:rsidRPr="00912916">
        <w:t xml:space="preserve"> </w:t>
      </w:r>
      <w:r w:rsidRPr="00912916">
        <w:t>16</w:t>
      </w:r>
      <w:r w:rsidR="00C50A13" w:rsidRPr="00912916">
        <w:t xml:space="preserve"> </w:t>
      </w:r>
      <w:r w:rsidRPr="00912916">
        <w:t>перечисленных</w:t>
      </w:r>
      <w:r w:rsidR="00C50A13" w:rsidRPr="00912916">
        <w:t xml:space="preserve"> </w:t>
      </w:r>
      <w:r w:rsidRPr="00912916">
        <w:t>психических</w:t>
      </w:r>
      <w:r w:rsidR="00C50A13" w:rsidRPr="00912916">
        <w:t xml:space="preserve"> </w:t>
      </w:r>
      <w:r w:rsidRPr="00912916">
        <w:t>функц</w:t>
      </w:r>
      <w:r w:rsidRPr="0056645D">
        <w:t>ий</w:t>
      </w:r>
      <w:r w:rsidR="00C50A13">
        <w:rPr>
          <w:b/>
          <w:spacing w:val="1"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человека</w:t>
      </w:r>
      <w:r w:rsidR="00C50A13">
        <w:rPr>
          <w:b/>
        </w:rPr>
        <w:t xml:space="preserve"> </w:t>
      </w:r>
      <w:r w:rsidRPr="0056645D">
        <w:t>«пошла</w:t>
      </w:r>
      <w:r w:rsidR="00C50A13">
        <w:rPr>
          <w:b/>
        </w:rPr>
        <w:t xml:space="preserve"> </w:t>
      </w:r>
      <w:r w:rsidRPr="0056645D">
        <w:t>вразнос»,</w:t>
      </w:r>
      <w:r w:rsidR="00C50A13">
        <w:rPr>
          <w:b/>
        </w:rPr>
        <w:t xml:space="preserve"> </w:t>
      </w:r>
      <w:r w:rsidRPr="0056645D">
        <w:t>чтобы</w:t>
      </w:r>
      <w:r w:rsidR="00C50A13">
        <w:rPr>
          <w:b/>
        </w:rPr>
        <w:t xml:space="preserve"> </w:t>
      </w:r>
      <w:r w:rsidRPr="0056645D">
        <w:t>вернуть</w:t>
      </w:r>
      <w:r w:rsidR="00C50A13">
        <w:rPr>
          <w:b/>
        </w:rPr>
        <w:t xml:space="preserve"> </w:t>
      </w:r>
      <w:r w:rsidRPr="0056645D">
        <w:t>е</w:t>
      </w:r>
      <w:r w:rsidR="00E27160">
        <w:t>ё</w:t>
      </w:r>
      <w:r w:rsidR="00C50A13">
        <w:rPr>
          <w:b/>
        </w:rPr>
        <w:t xml:space="preserve"> </w:t>
      </w:r>
      <w:r w:rsidRPr="0056645D">
        <w:t>к</w:t>
      </w:r>
      <w:r w:rsidR="00C50A13">
        <w:rPr>
          <w:b/>
        </w:rPr>
        <w:t xml:space="preserve"> </w:t>
      </w:r>
      <w:r w:rsidRPr="0056645D">
        <w:t>нормальным</w:t>
      </w:r>
      <w:r w:rsidR="00C50A13">
        <w:rPr>
          <w:b/>
        </w:rPr>
        <w:t xml:space="preserve"> </w:t>
      </w:r>
      <w:r w:rsidRPr="0056645D">
        <w:t>параметрам</w:t>
      </w:r>
      <w:r w:rsidR="00C50A13">
        <w:rPr>
          <w:b/>
          <w:spacing w:val="1"/>
        </w:rPr>
        <w:t xml:space="preserve"> </w:t>
      </w:r>
      <w:r w:rsidRPr="0056645D">
        <w:t>активации</w:t>
      </w:r>
      <w:r w:rsidR="00C50A13">
        <w:rPr>
          <w:b/>
        </w:rPr>
        <w:t xml:space="preserve"> </w:t>
      </w:r>
      <w:r w:rsidRPr="0056645D">
        <w:t>по</w:t>
      </w:r>
      <w:r w:rsidR="00C50A13">
        <w:rPr>
          <w:b/>
        </w:rPr>
        <w:t xml:space="preserve"> </w:t>
      </w:r>
      <w:r w:rsidRPr="0056645D">
        <w:t>форме</w:t>
      </w:r>
      <w:r w:rsidR="00C50A13">
        <w:rPr>
          <w:b/>
        </w:rPr>
        <w:t xml:space="preserve"> </w:t>
      </w:r>
      <w:r w:rsidRPr="0056645D">
        <w:t>и</w:t>
      </w:r>
      <w:r w:rsidR="00C50A13">
        <w:rPr>
          <w:b/>
        </w:rPr>
        <w:t xml:space="preserve"> </w:t>
      </w:r>
      <w:r w:rsidRPr="0056645D">
        <w:t>по</w:t>
      </w:r>
      <w:r w:rsidR="00C50A13">
        <w:rPr>
          <w:b/>
        </w:rPr>
        <w:t xml:space="preserve"> </w:t>
      </w:r>
      <w:r w:rsidRPr="0056645D">
        <w:t>содержанию</w:t>
      </w:r>
      <w:r w:rsidR="00912916">
        <w:t>.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системе</w:t>
      </w:r>
      <w:r w:rsidR="00C50A13">
        <w:rPr>
          <w:b/>
        </w:rPr>
        <w:t xml:space="preserve"> </w:t>
      </w:r>
      <w:r w:rsidRPr="0056645D">
        <w:t>ДПП</w:t>
      </w:r>
      <w:r w:rsidR="00C50A13">
        <w:rPr>
          <w:b/>
        </w:rPr>
        <w:t xml:space="preserve"> </w:t>
      </w:r>
      <w:r w:rsidRPr="0056645D">
        <w:t>достаточно</w:t>
      </w:r>
      <w:r w:rsidR="00C50A13">
        <w:rPr>
          <w:b/>
        </w:rPr>
        <w:t xml:space="preserve"> </w:t>
      </w:r>
      <w:r w:rsidRPr="0056645D">
        <w:t>«сломаться»</w:t>
      </w:r>
      <w:r w:rsidR="00C50A13">
        <w:rPr>
          <w:b/>
        </w:rPr>
        <w:t xml:space="preserve"> </w:t>
      </w:r>
      <w:r w:rsidRPr="0056645D">
        <w:t>одному</w:t>
      </w:r>
      <w:r w:rsidR="00C50A13">
        <w:rPr>
          <w:b/>
          <w:spacing w:val="1"/>
        </w:rPr>
        <w:t xml:space="preserve"> </w:t>
      </w:r>
      <w:r w:rsidRPr="0056645D">
        <w:t>элементу,</w:t>
      </w:r>
      <w:r w:rsidR="00C50A13">
        <w:rPr>
          <w:b/>
          <w:spacing w:val="1"/>
        </w:rPr>
        <w:t xml:space="preserve"> </w:t>
      </w:r>
      <w:r w:rsidRPr="0056645D">
        <w:t>чтобы</w:t>
      </w:r>
      <w:r w:rsidR="00C50A13">
        <w:rPr>
          <w:b/>
          <w:spacing w:val="1"/>
        </w:rPr>
        <w:t xml:space="preserve"> </w:t>
      </w:r>
      <w:r w:rsidRPr="0056645D">
        <w:t>«взорвалась»</w:t>
      </w:r>
      <w:r w:rsidR="00C50A13">
        <w:rPr>
          <w:b/>
          <w:spacing w:val="1"/>
        </w:rPr>
        <w:t xml:space="preserve"> </w:t>
      </w:r>
      <w:r w:rsidRPr="0056645D">
        <w:t>вся</w:t>
      </w:r>
      <w:r w:rsidR="00C50A13">
        <w:rPr>
          <w:b/>
          <w:spacing w:val="1"/>
        </w:rPr>
        <w:t xml:space="preserve"> </w:t>
      </w:r>
      <w:r w:rsidRPr="0056645D">
        <w:t>система.</w:t>
      </w:r>
      <w:r w:rsidR="00C50A13">
        <w:rPr>
          <w:b/>
          <w:spacing w:val="1"/>
        </w:rPr>
        <w:t xml:space="preserve"> </w:t>
      </w:r>
      <w:r w:rsidRPr="0056645D">
        <w:t>Именно</w:t>
      </w:r>
      <w:r w:rsidR="00C50A13">
        <w:rPr>
          <w:b/>
          <w:spacing w:val="1"/>
        </w:rPr>
        <w:t xml:space="preserve"> </w:t>
      </w:r>
      <w:r w:rsidRPr="0056645D">
        <w:t>этот</w:t>
      </w:r>
      <w:r w:rsidR="00C50A13">
        <w:rPr>
          <w:b/>
          <w:spacing w:val="1"/>
        </w:rPr>
        <w:t xml:space="preserve"> </w:t>
      </w:r>
      <w:r w:rsidRPr="0056645D">
        <w:t>элемент</w:t>
      </w:r>
      <w:r w:rsidR="00C50A13">
        <w:rPr>
          <w:b/>
          <w:spacing w:val="1"/>
        </w:rPr>
        <w:t xml:space="preserve"> </w:t>
      </w:r>
      <w:r w:rsidRPr="0056645D">
        <w:t>надо</w:t>
      </w:r>
      <w:r w:rsidR="00C50A13">
        <w:rPr>
          <w:b/>
          <w:spacing w:val="1"/>
        </w:rPr>
        <w:t xml:space="preserve"> </w:t>
      </w:r>
      <w:r w:rsidRPr="0056645D">
        <w:t>искать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регулировать,</w:t>
      </w:r>
      <w:r w:rsidR="00C50A13">
        <w:rPr>
          <w:b/>
        </w:rPr>
        <w:t xml:space="preserve"> </w:t>
      </w:r>
      <w:r w:rsidRPr="0056645D">
        <w:t>а</w:t>
      </w:r>
      <w:r w:rsidR="00C50A13">
        <w:rPr>
          <w:b/>
        </w:rPr>
        <w:t xml:space="preserve"> </w:t>
      </w:r>
      <w:r w:rsidRPr="0056645D">
        <w:t>не</w:t>
      </w:r>
      <w:r w:rsidR="00C50A13">
        <w:rPr>
          <w:b/>
        </w:rPr>
        <w:t xml:space="preserve"> </w:t>
      </w:r>
      <w:r w:rsidRPr="0056645D">
        <w:t>пытаться</w:t>
      </w:r>
      <w:r w:rsidR="00C50A13">
        <w:rPr>
          <w:b/>
        </w:rPr>
        <w:t xml:space="preserve"> </w:t>
      </w:r>
      <w:r w:rsidRPr="0056645D">
        <w:t>воздействовать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поведение</w:t>
      </w:r>
      <w:r w:rsidR="00C50A13">
        <w:rPr>
          <w:b/>
        </w:rPr>
        <w:t xml:space="preserve"> </w:t>
      </w:r>
      <w:r w:rsidRPr="0056645D">
        <w:t>человека</w:t>
      </w:r>
      <w:r w:rsidR="00912916">
        <w:t xml:space="preserve"> и те его элементы</w:t>
      </w:r>
      <w:r w:rsidRPr="0056645D">
        <w:t>,</w:t>
      </w:r>
      <w:r w:rsidR="00C50A13">
        <w:rPr>
          <w:b/>
        </w:rPr>
        <w:t xml:space="preserve"> </w:t>
      </w:r>
      <w:r w:rsidRPr="0056645D">
        <w:t>которые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отсутствуют,</w:t>
      </w:r>
      <w:r w:rsidR="00C50A13">
        <w:rPr>
          <w:b/>
          <w:spacing w:val="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были</w:t>
      </w:r>
      <w:r w:rsidR="00C50A13">
        <w:rPr>
          <w:b/>
          <w:spacing w:val="1"/>
        </w:rPr>
        <w:t xml:space="preserve"> </w:t>
      </w:r>
      <w:r w:rsidRPr="0056645D">
        <w:t>разрушены</w:t>
      </w:r>
      <w:r w:rsidR="00C50A13">
        <w:rPr>
          <w:b/>
          <w:spacing w:val="1"/>
        </w:rPr>
        <w:t xml:space="preserve"> </w:t>
      </w:r>
      <w:r w:rsidRPr="0056645D">
        <w:t>деструктивными</w:t>
      </w:r>
      <w:r w:rsidR="00C50A13">
        <w:rPr>
          <w:b/>
          <w:spacing w:val="1"/>
        </w:rPr>
        <w:t xml:space="preserve"> </w:t>
      </w:r>
      <w:r w:rsidRPr="0056645D">
        <w:t>смыслами,</w:t>
      </w:r>
      <w:r w:rsidR="00C50A13">
        <w:rPr>
          <w:b/>
          <w:spacing w:val="1"/>
        </w:rPr>
        <w:t xml:space="preserve"> </w:t>
      </w:r>
      <w:r w:rsidRPr="0056645D">
        <w:t>целями</w:t>
      </w:r>
      <w:r w:rsidR="00C50A13">
        <w:rPr>
          <w:b/>
          <w:spacing w:val="1"/>
        </w:rPr>
        <w:t xml:space="preserve"> </w:t>
      </w:r>
      <w:r w:rsidRPr="0056645D">
        <w:t>и</w:t>
      </w:r>
      <w:r w:rsidR="00C50A13">
        <w:rPr>
          <w:b/>
          <w:spacing w:val="1"/>
        </w:rPr>
        <w:t xml:space="preserve"> </w:t>
      </w:r>
      <w:r w:rsidRPr="0056645D">
        <w:t>ценностями.</w:t>
      </w:r>
      <w:r w:rsidR="00C50A13">
        <w:rPr>
          <w:b/>
          <w:spacing w:val="-57"/>
        </w:rPr>
        <w:t xml:space="preserve"> </w:t>
      </w:r>
      <w:r w:rsidRPr="0056645D">
        <w:t>Критерий</w:t>
      </w:r>
      <w:r w:rsidR="00C50A13">
        <w:rPr>
          <w:b/>
        </w:rPr>
        <w:t xml:space="preserve"> </w:t>
      </w:r>
      <w:r w:rsidRPr="0056645D">
        <w:t>регулировки</w:t>
      </w:r>
      <w:r w:rsidR="00C50A13">
        <w:rPr>
          <w:b/>
        </w:rPr>
        <w:t xml:space="preserve"> </w:t>
      </w:r>
      <w:r w:rsidRPr="0056645D">
        <w:t>простой:</w:t>
      </w:r>
      <w:r w:rsidR="00C50A13">
        <w:rPr>
          <w:b/>
        </w:rPr>
        <w:t xml:space="preserve"> </w:t>
      </w:r>
      <w:r w:rsidRPr="00912916">
        <w:rPr>
          <w:b/>
          <w:bCs/>
          <w:i/>
          <w:iCs/>
        </w:rPr>
        <w:t>жизнь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человека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и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системы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его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жизнеобеспечения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–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выше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всех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других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идей,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откровений,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открытий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и</w:t>
      </w:r>
      <w:r w:rsidR="00C50A13" w:rsidRPr="00912916">
        <w:rPr>
          <w:b/>
          <w:bCs/>
          <w:i/>
          <w:iCs/>
        </w:rPr>
        <w:t xml:space="preserve"> </w:t>
      </w:r>
      <w:r w:rsidRPr="00912916">
        <w:rPr>
          <w:b/>
          <w:bCs/>
          <w:i/>
          <w:iCs/>
        </w:rPr>
        <w:t>т.</w:t>
      </w:r>
      <w:r w:rsidR="00912916">
        <w:rPr>
          <w:b/>
          <w:bCs/>
          <w:i/>
          <w:iCs/>
        </w:rPr>
        <w:t> </w:t>
      </w:r>
      <w:r w:rsidRPr="00912916">
        <w:rPr>
          <w:b/>
          <w:bCs/>
          <w:i/>
          <w:iCs/>
        </w:rPr>
        <w:t>п.</w:t>
      </w:r>
      <w:r w:rsidR="00C50A13">
        <w:rPr>
          <w:b/>
          <w:spacing w:val="1"/>
        </w:rPr>
        <w:t xml:space="preserve"> </w:t>
      </w:r>
      <w:r w:rsidRPr="0056645D">
        <w:t>Активация</w:t>
      </w:r>
      <w:r w:rsidR="00C50A13">
        <w:rPr>
          <w:b/>
        </w:rPr>
        <w:t xml:space="preserve"> </w:t>
      </w:r>
      <w:r w:rsidRPr="0056645D">
        <w:t>психики</w:t>
      </w:r>
      <w:r w:rsidR="00C50A13">
        <w:rPr>
          <w:b/>
        </w:rPr>
        <w:t xml:space="preserve"> </w:t>
      </w:r>
      <w:r w:rsidRPr="0056645D">
        <w:t>человека</w:t>
      </w:r>
      <w:r w:rsidR="00C50A13">
        <w:rPr>
          <w:b/>
        </w:rPr>
        <w:t xml:space="preserve"> </w:t>
      </w:r>
      <w:r w:rsidRPr="0056645D">
        <w:t>до</w:t>
      </w:r>
      <w:r w:rsidR="00C50A13">
        <w:rPr>
          <w:b/>
        </w:rPr>
        <w:t xml:space="preserve"> </w:t>
      </w:r>
      <w:r w:rsidRPr="0056645D">
        <w:t>состояния</w:t>
      </w:r>
      <w:r w:rsidR="00C50A13">
        <w:rPr>
          <w:b/>
          <w:spacing w:val="1"/>
        </w:rPr>
        <w:t xml:space="preserve"> </w:t>
      </w:r>
      <w:r w:rsidRPr="0056645D">
        <w:t>ненависти,</w:t>
      </w:r>
      <w:r w:rsidR="00C50A13">
        <w:rPr>
          <w:b/>
        </w:rPr>
        <w:t xml:space="preserve"> </w:t>
      </w:r>
      <w:r w:rsidRPr="0056645D">
        <w:t>недоверия,</w:t>
      </w:r>
      <w:r w:rsidR="00C50A13">
        <w:rPr>
          <w:b/>
        </w:rPr>
        <w:t xml:space="preserve"> </w:t>
      </w:r>
      <w:r w:rsidRPr="0056645D">
        <w:t>безнад</w:t>
      </w:r>
      <w:r w:rsidR="00912916">
        <w:t>ё</w:t>
      </w:r>
      <w:r w:rsidRPr="0056645D">
        <w:t>жности</w:t>
      </w:r>
      <w:r w:rsidR="00C50A13">
        <w:rPr>
          <w:b/>
        </w:rPr>
        <w:t xml:space="preserve"> </w:t>
      </w:r>
      <w:r w:rsidRPr="0056645D">
        <w:t>всегда</w:t>
      </w:r>
      <w:r w:rsidR="00C50A13">
        <w:rPr>
          <w:b/>
        </w:rPr>
        <w:t xml:space="preserve"> </w:t>
      </w:r>
      <w:r w:rsidRPr="0056645D">
        <w:t>является</w:t>
      </w:r>
      <w:r w:rsidR="00C50A13">
        <w:rPr>
          <w:b/>
        </w:rPr>
        <w:t xml:space="preserve"> </w:t>
      </w:r>
      <w:r w:rsidRPr="0056645D">
        <w:t>следствием</w:t>
      </w:r>
      <w:r w:rsidR="00C50A13">
        <w:rPr>
          <w:b/>
        </w:rPr>
        <w:t xml:space="preserve"> </w:t>
      </w:r>
      <w:r w:rsidRPr="0056645D">
        <w:t>того,</w:t>
      </w:r>
      <w:r w:rsidR="00C50A13">
        <w:rPr>
          <w:b/>
        </w:rPr>
        <w:t xml:space="preserve"> </w:t>
      </w:r>
      <w:r w:rsidRPr="0056645D">
        <w:t>что</w:t>
      </w:r>
      <w:r w:rsidR="00C50A13">
        <w:rPr>
          <w:b/>
        </w:rPr>
        <w:t xml:space="preserve"> </w:t>
      </w:r>
      <w:r w:rsidRPr="0056645D">
        <w:t>в</w:t>
      </w:r>
      <w:r w:rsidR="00C50A13">
        <w:rPr>
          <w:b/>
        </w:rPr>
        <w:t xml:space="preserve"> </w:t>
      </w:r>
      <w:r w:rsidRPr="0056645D">
        <w:t>его</w:t>
      </w:r>
      <w:r w:rsidR="00C50A13">
        <w:rPr>
          <w:b/>
        </w:rPr>
        <w:t xml:space="preserve"> </w:t>
      </w:r>
      <w:r w:rsidRPr="0056645D">
        <w:t>сознании</w:t>
      </w:r>
      <w:r w:rsidR="00C50A13">
        <w:rPr>
          <w:b/>
          <w:spacing w:val="1"/>
        </w:rPr>
        <w:t xml:space="preserve"> </w:t>
      </w:r>
      <w:r w:rsidRPr="0056645D">
        <w:t>искажается</w:t>
      </w:r>
      <w:r w:rsidR="00C50A13">
        <w:rPr>
          <w:b/>
          <w:spacing w:val="1"/>
        </w:rPr>
        <w:t xml:space="preserve"> </w:t>
      </w:r>
      <w:r w:rsidRPr="0056645D">
        <w:t>картина</w:t>
      </w:r>
      <w:r w:rsidR="00C50A13">
        <w:rPr>
          <w:b/>
          <w:spacing w:val="1"/>
        </w:rPr>
        <w:t xml:space="preserve"> </w:t>
      </w:r>
      <w:r w:rsidRPr="0056645D">
        <w:t>мира;</w:t>
      </w:r>
      <w:r w:rsidR="00C50A13">
        <w:rPr>
          <w:b/>
          <w:spacing w:val="1"/>
        </w:rPr>
        <w:t xml:space="preserve"> </w:t>
      </w:r>
      <w:r w:rsidRPr="0056645D">
        <w:t>выдумывается</w:t>
      </w:r>
      <w:r w:rsidR="00C50A13">
        <w:rPr>
          <w:b/>
          <w:spacing w:val="1"/>
        </w:rPr>
        <w:t xml:space="preserve"> </w:t>
      </w:r>
      <w:r w:rsidRPr="0056645D">
        <w:t>такое</w:t>
      </w:r>
      <w:r w:rsidR="00C50A13">
        <w:rPr>
          <w:b/>
          <w:spacing w:val="1"/>
        </w:rPr>
        <w:t xml:space="preserve"> </w:t>
      </w:r>
      <w:r w:rsidRPr="0056645D">
        <w:t>мировоззрение,</w:t>
      </w:r>
      <w:r w:rsidR="00C50A13">
        <w:rPr>
          <w:b/>
          <w:spacing w:val="1"/>
        </w:rPr>
        <w:t xml:space="preserve"> </w:t>
      </w:r>
      <w:r w:rsidRPr="0056645D">
        <w:t>которое</w:t>
      </w:r>
      <w:r w:rsidR="00C50A13">
        <w:rPr>
          <w:b/>
          <w:spacing w:val="1"/>
        </w:rPr>
        <w:t xml:space="preserve"> </w:t>
      </w:r>
      <w:r w:rsidRPr="0056645D">
        <w:t>объявляет</w:t>
      </w:r>
      <w:r w:rsidR="00C50A13">
        <w:rPr>
          <w:b/>
          <w:spacing w:val="1"/>
        </w:rPr>
        <w:t xml:space="preserve"> </w:t>
      </w:r>
      <w:r w:rsidRPr="0056645D">
        <w:t>все</w:t>
      </w:r>
      <w:r w:rsidR="00C50A13">
        <w:rPr>
          <w:b/>
          <w:spacing w:val="1"/>
        </w:rPr>
        <w:t xml:space="preserve"> </w:t>
      </w:r>
      <w:r w:rsidRPr="0056645D">
        <w:t>другие</w:t>
      </w:r>
      <w:r w:rsidR="00C50A13">
        <w:rPr>
          <w:b/>
          <w:spacing w:val="1"/>
        </w:rPr>
        <w:t xml:space="preserve"> </w:t>
      </w:r>
      <w:r w:rsidRPr="0056645D">
        <w:t>враждебными;</w:t>
      </w:r>
      <w:r w:rsidR="00C50A13">
        <w:rPr>
          <w:b/>
          <w:spacing w:val="1"/>
        </w:rPr>
        <w:t xml:space="preserve"> </w:t>
      </w:r>
      <w:r w:rsidRPr="0056645D">
        <w:t>отстаивается</w:t>
      </w:r>
      <w:r w:rsidR="00C50A13">
        <w:rPr>
          <w:b/>
          <w:spacing w:val="1"/>
        </w:rPr>
        <w:t xml:space="preserve"> </w:t>
      </w:r>
      <w:r w:rsidRPr="0056645D">
        <w:t>небывалый,</w:t>
      </w:r>
      <w:r w:rsidR="00C50A13">
        <w:rPr>
          <w:b/>
          <w:spacing w:val="1"/>
        </w:rPr>
        <w:t xml:space="preserve"> </w:t>
      </w:r>
      <w:r w:rsidRPr="0056645D">
        <w:t>якобы</w:t>
      </w:r>
      <w:r w:rsidR="00C50A13">
        <w:rPr>
          <w:b/>
          <w:spacing w:val="1"/>
        </w:rPr>
        <w:t xml:space="preserve"> </w:t>
      </w:r>
      <w:r w:rsidRPr="0056645D">
        <w:t>«современный</w:t>
      </w:r>
      <w:r w:rsidR="00C50A13">
        <w:rPr>
          <w:b/>
          <w:spacing w:val="1"/>
        </w:rPr>
        <w:t xml:space="preserve"> </w:t>
      </w:r>
      <w:r w:rsidRPr="0056645D">
        <w:t>образ</w:t>
      </w:r>
      <w:r w:rsidR="00C50A13">
        <w:rPr>
          <w:b/>
          <w:spacing w:val="1"/>
        </w:rPr>
        <w:t xml:space="preserve"> </w:t>
      </w:r>
      <w:r w:rsidRPr="0056645D">
        <w:t>жизни»;</w:t>
      </w:r>
      <w:r w:rsidR="00C50A13">
        <w:rPr>
          <w:b/>
          <w:spacing w:val="1"/>
        </w:rPr>
        <w:t xml:space="preserve"> </w:t>
      </w:r>
      <w:r w:rsidRPr="0056645D">
        <w:t>агрессивно</w:t>
      </w:r>
      <w:r w:rsidR="00C50A13">
        <w:rPr>
          <w:b/>
          <w:spacing w:val="1"/>
        </w:rPr>
        <w:t xml:space="preserve"> </w:t>
      </w:r>
      <w:r w:rsidRPr="0056645D">
        <w:t>вед</w:t>
      </w:r>
      <w:r w:rsidR="00912916">
        <w:t>ё</w:t>
      </w:r>
      <w:r w:rsidRPr="0056645D">
        <w:t>тся</w:t>
      </w:r>
      <w:r w:rsidR="00C50A13">
        <w:rPr>
          <w:b/>
          <w:spacing w:val="1"/>
        </w:rPr>
        <w:t xml:space="preserve"> </w:t>
      </w:r>
      <w:r w:rsidRPr="0056645D">
        <w:t>борьба</w:t>
      </w:r>
      <w:r w:rsidR="00C50A13">
        <w:rPr>
          <w:b/>
          <w:spacing w:val="1"/>
        </w:rPr>
        <w:t xml:space="preserve"> </w:t>
      </w:r>
      <w:r w:rsidRPr="0056645D">
        <w:t>за</w:t>
      </w:r>
      <w:r w:rsidR="00C50A13">
        <w:rPr>
          <w:b/>
          <w:spacing w:val="1"/>
        </w:rPr>
        <w:t xml:space="preserve"> </w:t>
      </w:r>
      <w:r w:rsidRPr="0056645D">
        <w:t>такую</w:t>
      </w:r>
      <w:r w:rsidR="00C50A13">
        <w:rPr>
          <w:b/>
          <w:spacing w:val="1"/>
        </w:rPr>
        <w:t xml:space="preserve"> </w:t>
      </w:r>
      <w:r w:rsidRPr="0056645D">
        <w:t>жизненную</w:t>
      </w:r>
      <w:r w:rsidR="00C50A13">
        <w:rPr>
          <w:b/>
          <w:spacing w:val="1"/>
        </w:rPr>
        <w:t xml:space="preserve"> </w:t>
      </w:r>
      <w:r w:rsidRPr="0056645D">
        <w:t>позицию,</w:t>
      </w:r>
      <w:r w:rsidR="00C50A13">
        <w:rPr>
          <w:b/>
          <w:spacing w:val="1"/>
        </w:rPr>
        <w:t xml:space="preserve"> </w:t>
      </w:r>
      <w:r w:rsidRPr="0056645D">
        <w:t>которая</w:t>
      </w:r>
      <w:r w:rsidR="00C50A13">
        <w:rPr>
          <w:b/>
          <w:spacing w:val="1"/>
        </w:rPr>
        <w:t xml:space="preserve"> </w:t>
      </w:r>
      <w:r w:rsidRPr="0056645D">
        <w:t>лишает</w:t>
      </w:r>
      <w:r w:rsidR="00C50A13">
        <w:rPr>
          <w:b/>
          <w:spacing w:val="1"/>
        </w:rPr>
        <w:t xml:space="preserve"> </w:t>
      </w:r>
      <w:r w:rsidRPr="0056645D">
        <w:t>жизнеобеспечени</w:t>
      </w:r>
      <w:r w:rsidR="00912916">
        <w:t>я</w:t>
      </w:r>
      <w:r w:rsidR="00C50A13">
        <w:rPr>
          <w:b/>
        </w:rPr>
        <w:t xml:space="preserve"> </w:t>
      </w:r>
      <w:r w:rsidRPr="0056645D">
        <w:t>миллионы</w:t>
      </w:r>
      <w:r w:rsidR="00C50A13">
        <w:rPr>
          <w:b/>
        </w:rPr>
        <w:t xml:space="preserve"> </w:t>
      </w:r>
      <w:r w:rsidRPr="0056645D">
        <w:t>людей.</w:t>
      </w:r>
      <w:r w:rsidR="00C50A13">
        <w:rPr>
          <w:b/>
        </w:rPr>
        <w:t xml:space="preserve"> </w:t>
      </w:r>
      <w:r w:rsidRPr="0056645D">
        <w:t>Вс</w:t>
      </w:r>
      <w:r w:rsidR="00912916">
        <w:t>ё</w:t>
      </w:r>
      <w:r w:rsidR="00C50A13">
        <w:rPr>
          <w:b/>
        </w:rPr>
        <w:t xml:space="preserve"> </w:t>
      </w:r>
      <w:r w:rsidRPr="0056645D">
        <w:t>это</w:t>
      </w:r>
      <w:r w:rsidR="00C50A13">
        <w:rPr>
          <w:b/>
        </w:rPr>
        <w:t xml:space="preserve"> </w:t>
      </w:r>
      <w:r w:rsidRPr="0056645D">
        <w:t>показывает,</w:t>
      </w:r>
      <w:r w:rsidR="00C50A13">
        <w:rPr>
          <w:b/>
        </w:rPr>
        <w:t xml:space="preserve"> </w:t>
      </w:r>
      <w:r w:rsidRPr="0056645D">
        <w:t>что</w:t>
      </w:r>
      <w:r w:rsidR="00C50A13">
        <w:rPr>
          <w:b/>
        </w:rPr>
        <w:t xml:space="preserve"> </w:t>
      </w:r>
      <w:r w:rsidRPr="0056645D">
        <w:t>одного</w:t>
      </w:r>
      <w:r w:rsidR="00C50A13">
        <w:rPr>
          <w:b/>
        </w:rPr>
        <w:t xml:space="preserve"> </w:t>
      </w:r>
      <w:r w:rsidRPr="0056645D">
        <w:t>психологического</w:t>
      </w:r>
      <w:r w:rsidR="00C50A13">
        <w:rPr>
          <w:b/>
          <w:spacing w:val="1"/>
        </w:rPr>
        <w:t xml:space="preserve"> </w:t>
      </w:r>
      <w:r w:rsidRPr="0056645D">
        <w:t>знания</w:t>
      </w:r>
      <w:r w:rsidR="00C50A13">
        <w:rPr>
          <w:b/>
          <w:spacing w:val="1"/>
        </w:rPr>
        <w:t xml:space="preserve"> </w:t>
      </w:r>
      <w:r w:rsidRPr="0056645D">
        <w:t>для</w:t>
      </w:r>
      <w:r w:rsidR="00C50A13">
        <w:rPr>
          <w:b/>
          <w:spacing w:val="1"/>
        </w:rPr>
        <w:t xml:space="preserve"> </w:t>
      </w:r>
      <w:r w:rsidRPr="0056645D">
        <w:t>работы</w:t>
      </w:r>
      <w:r w:rsidR="00C50A13">
        <w:rPr>
          <w:b/>
          <w:spacing w:val="1"/>
        </w:rPr>
        <w:t xml:space="preserve"> </w:t>
      </w:r>
      <w:r w:rsidRPr="0056645D">
        <w:t>с</w:t>
      </w:r>
      <w:r w:rsidR="00C50A13">
        <w:rPr>
          <w:b/>
          <w:spacing w:val="1"/>
        </w:rPr>
        <w:t xml:space="preserve"> </w:t>
      </w:r>
      <w:r w:rsidRPr="0056645D">
        <w:t>деструктивными</w:t>
      </w:r>
      <w:r w:rsidR="00C50A13">
        <w:rPr>
          <w:b/>
          <w:spacing w:val="1"/>
        </w:rPr>
        <w:t xml:space="preserve"> </w:t>
      </w:r>
      <w:r w:rsidRPr="0056645D">
        <w:t>политическими</w:t>
      </w:r>
      <w:r w:rsidR="00C50A13">
        <w:rPr>
          <w:b/>
          <w:spacing w:val="1"/>
        </w:rPr>
        <w:t xml:space="preserve"> </w:t>
      </w:r>
      <w:r w:rsidRPr="0056645D">
        <w:t>эпидемиями</w:t>
      </w:r>
      <w:r w:rsidR="00C50A13">
        <w:rPr>
          <w:b/>
          <w:spacing w:val="1"/>
        </w:rPr>
        <w:t xml:space="preserve"> </w:t>
      </w:r>
      <w:r w:rsidRPr="0056645D">
        <w:t>недостаточно:</w:t>
      </w:r>
      <w:r w:rsidR="00C50A13">
        <w:rPr>
          <w:b/>
          <w:spacing w:val="1"/>
        </w:rPr>
        <w:t xml:space="preserve"> </w:t>
      </w:r>
      <w:r w:rsidRPr="0056645D">
        <w:t>от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несущих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информацию,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которая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должна</w:t>
      </w:r>
      <w:r w:rsidR="00C50A13">
        <w:rPr>
          <w:b/>
          <w:spacing w:val="1"/>
        </w:rPr>
        <w:t xml:space="preserve"> </w:t>
      </w:r>
      <w:r>
        <w:rPr>
          <w:spacing w:val="1"/>
        </w:rPr>
        <w:t>стать</w:t>
      </w:r>
      <w:r w:rsidR="00C50A13">
        <w:rPr>
          <w:b/>
          <w:spacing w:val="1"/>
        </w:rPr>
        <w:t xml:space="preserve"> </w:t>
      </w:r>
      <w:r w:rsidR="00912916">
        <w:rPr>
          <w:spacing w:val="1"/>
        </w:rPr>
        <w:lastRenderedPageBreak/>
        <w:t>знаниями</w:t>
      </w:r>
      <w:r w:rsidR="00912916">
        <w:rPr>
          <w:b/>
          <w:spacing w:val="1"/>
        </w:rPr>
        <w:t xml:space="preserve"> </w:t>
      </w:r>
      <w:r w:rsidR="00912916">
        <w:rPr>
          <w:spacing w:val="1"/>
        </w:rPr>
        <w:t>людей,</w:t>
      </w:r>
      <w:r w:rsidR="00C50A13">
        <w:rPr>
          <w:b/>
          <w:spacing w:val="1"/>
        </w:rPr>
        <w:t xml:space="preserve"> </w:t>
      </w:r>
      <w:r w:rsidRPr="0056645D">
        <w:t>требуется</w:t>
      </w:r>
      <w:r w:rsidR="00C50A13">
        <w:rPr>
          <w:b/>
          <w:spacing w:val="1"/>
        </w:rPr>
        <w:t xml:space="preserve"> </w:t>
      </w:r>
      <w:r w:rsidRPr="0056645D">
        <w:t>высочайшая</w:t>
      </w:r>
      <w:r w:rsidR="00C50A13">
        <w:rPr>
          <w:b/>
          <w:spacing w:val="1"/>
        </w:rPr>
        <w:t xml:space="preserve"> </w:t>
      </w:r>
      <w:r w:rsidRPr="0056645D">
        <w:t>философская,</w:t>
      </w:r>
      <w:r w:rsidR="00C50A13">
        <w:rPr>
          <w:b/>
          <w:spacing w:val="1"/>
        </w:rPr>
        <w:t xml:space="preserve"> </w:t>
      </w:r>
      <w:r w:rsidRPr="0056645D">
        <w:t>историческая,</w:t>
      </w:r>
      <w:r w:rsidR="00C50A13">
        <w:rPr>
          <w:b/>
        </w:rPr>
        <w:t xml:space="preserve"> </w:t>
      </w:r>
      <w:r w:rsidRPr="0056645D">
        <w:t>политологическая,</w:t>
      </w:r>
      <w:r w:rsidR="00C50A13">
        <w:rPr>
          <w:b/>
        </w:rPr>
        <w:t xml:space="preserve"> </w:t>
      </w:r>
      <w:r w:rsidRPr="0056645D">
        <w:t>лингвистическая</w:t>
      </w:r>
      <w:r w:rsidR="00C50A13">
        <w:rPr>
          <w:b/>
        </w:rPr>
        <w:t xml:space="preserve"> </w:t>
      </w:r>
      <w:r w:rsidRPr="0056645D">
        <w:t>подготовка.</w:t>
      </w:r>
      <w:r w:rsidR="00C50A13">
        <w:rPr>
          <w:b/>
        </w:rPr>
        <w:t xml:space="preserve"> </w:t>
      </w:r>
      <w:r w:rsidRPr="0056645D">
        <w:t>Признаком</w:t>
      </w:r>
      <w:r w:rsidR="00C50A13">
        <w:rPr>
          <w:b/>
        </w:rPr>
        <w:t xml:space="preserve"> </w:t>
      </w:r>
      <w:r w:rsidRPr="0056645D">
        <w:t>успешности</w:t>
      </w:r>
      <w:r w:rsidR="00C50A13">
        <w:rPr>
          <w:b/>
          <w:spacing w:val="1"/>
        </w:rPr>
        <w:t xml:space="preserve"> </w:t>
      </w:r>
      <w:r w:rsidRPr="0056645D">
        <w:t>является</w:t>
      </w:r>
      <w:r w:rsidR="00C50A13">
        <w:rPr>
          <w:b/>
        </w:rPr>
        <w:t xml:space="preserve"> </w:t>
      </w:r>
      <w:r w:rsidRPr="0056645D">
        <w:t>восстановление</w:t>
      </w:r>
      <w:r w:rsidR="00C50A13">
        <w:rPr>
          <w:b/>
        </w:rPr>
        <w:t xml:space="preserve"> </w:t>
      </w:r>
      <w:r w:rsidRPr="0056645D">
        <w:t>политического</w:t>
      </w:r>
      <w:r w:rsidR="00C50A13">
        <w:rPr>
          <w:b/>
        </w:rPr>
        <w:t xml:space="preserve"> </w:t>
      </w:r>
      <w:r w:rsidRPr="0056645D">
        <w:t>поведения,</w:t>
      </w:r>
      <w:r w:rsidR="00C50A13">
        <w:rPr>
          <w:b/>
          <w:spacing w:val="1"/>
        </w:rPr>
        <w:t xml:space="preserve"> </w:t>
      </w:r>
      <w:r w:rsidRPr="0056645D">
        <w:t>как</w:t>
      </w:r>
      <w:r w:rsidR="00C50A13">
        <w:rPr>
          <w:b/>
          <w:spacing w:val="1"/>
        </w:rPr>
        <w:t xml:space="preserve"> </w:t>
      </w:r>
      <w:r w:rsidRPr="0056645D">
        <w:t>системы,</w:t>
      </w:r>
      <w:r w:rsidR="00C50A13">
        <w:rPr>
          <w:b/>
          <w:spacing w:val="1"/>
        </w:rPr>
        <w:t xml:space="preserve"> </w:t>
      </w:r>
      <w:r w:rsidRPr="0056645D">
        <w:t>элементами</w:t>
      </w:r>
      <w:r w:rsidR="00C50A13">
        <w:rPr>
          <w:b/>
          <w:spacing w:val="1"/>
        </w:rPr>
        <w:t xml:space="preserve"> </w:t>
      </w:r>
      <w:r w:rsidRPr="0056645D">
        <w:t>которой</w:t>
      </w:r>
      <w:r w:rsidR="00C50A13">
        <w:rPr>
          <w:b/>
          <w:spacing w:val="1"/>
        </w:rPr>
        <w:t xml:space="preserve"> </w:t>
      </w:r>
      <w:r w:rsidRPr="0056645D">
        <w:t>являются</w:t>
      </w:r>
      <w:r w:rsidR="00C50A13">
        <w:rPr>
          <w:b/>
          <w:spacing w:val="1"/>
        </w:rPr>
        <w:t xml:space="preserve"> </w:t>
      </w:r>
      <w:r w:rsidRPr="0056645D">
        <w:t>политическая</w:t>
      </w:r>
      <w:r w:rsidR="00C50A13">
        <w:rPr>
          <w:b/>
          <w:spacing w:val="1"/>
        </w:rPr>
        <w:t xml:space="preserve"> </w:t>
      </w:r>
      <w:r w:rsidRPr="0056645D">
        <w:t>активность</w:t>
      </w:r>
      <w:r w:rsidR="00C50A13">
        <w:rPr>
          <w:b/>
          <w:spacing w:val="1"/>
        </w:rPr>
        <w:t xml:space="preserve"> </w:t>
      </w:r>
      <w:r w:rsidRPr="0056645D">
        <w:t>(реакция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изменение</w:t>
      </w:r>
      <w:r w:rsidR="00C50A13">
        <w:rPr>
          <w:b/>
          <w:spacing w:val="1"/>
        </w:rPr>
        <w:t xml:space="preserve"> </w:t>
      </w:r>
      <w:r w:rsidRPr="0056645D">
        <w:t>образа</w:t>
      </w:r>
      <w:r w:rsidR="00C50A13">
        <w:rPr>
          <w:b/>
          <w:spacing w:val="1"/>
        </w:rPr>
        <w:t xml:space="preserve"> </w:t>
      </w:r>
      <w:r w:rsidRPr="0056645D">
        <w:t>жизни)</w:t>
      </w:r>
      <w:r w:rsidR="00C50A13">
        <w:rPr>
          <w:b/>
          <w:spacing w:val="1"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Pr="0056645D">
        <w:t>политическая</w:t>
      </w:r>
      <w:r w:rsidR="00C50A13">
        <w:rPr>
          <w:b/>
          <w:spacing w:val="1"/>
        </w:rPr>
        <w:t xml:space="preserve"> </w:t>
      </w:r>
      <w:r w:rsidRPr="0056645D">
        <w:t>работа</w:t>
      </w:r>
      <w:r w:rsidR="00C50A13">
        <w:rPr>
          <w:b/>
          <w:spacing w:val="1"/>
        </w:rPr>
        <w:t xml:space="preserve"> </w:t>
      </w:r>
      <w:r w:rsidRPr="0056645D">
        <w:t>(реакция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61"/>
        </w:rPr>
        <w:t xml:space="preserve"> </w:t>
      </w:r>
      <w:r w:rsidRPr="0056645D">
        <w:t>изменение</w:t>
      </w:r>
      <w:r w:rsidR="00C50A13">
        <w:rPr>
          <w:b/>
          <w:spacing w:val="1"/>
        </w:rPr>
        <w:t xml:space="preserve"> </w:t>
      </w:r>
      <w:r w:rsidRPr="0056645D">
        <w:t>мировоззрения),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</w:rPr>
        <w:t xml:space="preserve"> </w:t>
      </w:r>
      <w:r w:rsidRPr="0056645D">
        <w:t>политический</w:t>
      </w:r>
      <w:r w:rsidR="00C50A13">
        <w:rPr>
          <w:b/>
        </w:rPr>
        <w:t xml:space="preserve"> </w:t>
      </w:r>
      <w:r w:rsidRPr="0056645D">
        <w:t>труд</w:t>
      </w:r>
      <w:r w:rsidR="00C50A13">
        <w:rPr>
          <w:b/>
        </w:rPr>
        <w:t xml:space="preserve"> </w:t>
      </w:r>
      <w:r w:rsidRPr="0056645D">
        <w:t>(реакции</w:t>
      </w:r>
      <w:r w:rsidR="00C50A13">
        <w:rPr>
          <w:b/>
        </w:rPr>
        <w:t xml:space="preserve"> </w:t>
      </w:r>
      <w:r w:rsidRPr="0056645D">
        <w:t>на</w:t>
      </w:r>
      <w:r w:rsidR="00C50A13">
        <w:rPr>
          <w:b/>
        </w:rPr>
        <w:t xml:space="preserve"> </w:t>
      </w:r>
      <w:r w:rsidRPr="0056645D">
        <w:t>изменение</w:t>
      </w:r>
      <w:r w:rsidR="00C50A13">
        <w:rPr>
          <w:b/>
        </w:rPr>
        <w:t xml:space="preserve"> </w:t>
      </w:r>
      <w:r w:rsidRPr="0056645D">
        <w:t>жизненной</w:t>
      </w:r>
      <w:r w:rsidR="00C50A13">
        <w:rPr>
          <w:b/>
        </w:rPr>
        <w:t xml:space="preserve"> </w:t>
      </w:r>
      <w:r w:rsidRPr="0056645D">
        <w:t>позиции),</w:t>
      </w:r>
      <w:r w:rsidR="00C50A13">
        <w:rPr>
          <w:b/>
        </w:rPr>
        <w:t xml:space="preserve"> </w:t>
      </w:r>
      <w:r w:rsidRPr="0056645D">
        <w:t>или</w:t>
      </w:r>
      <w:r w:rsidR="00C50A13">
        <w:rPr>
          <w:b/>
          <w:spacing w:val="1"/>
        </w:rPr>
        <w:t xml:space="preserve"> </w:t>
      </w:r>
      <w:r w:rsidR="006F44F0">
        <w:rPr>
          <w:rFonts w:ascii="Georgia Pro Cond Semibold" w:hAnsi="Georgia Pro Cond Semibold"/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7520B63D" wp14:editId="1565921A">
            <wp:simplePos x="0" y="0"/>
            <wp:positionH relativeFrom="column">
              <wp:posOffset>3996055</wp:posOffset>
            </wp:positionH>
            <wp:positionV relativeFrom="paragraph">
              <wp:posOffset>1403562</wp:posOffset>
            </wp:positionV>
            <wp:extent cx="2639060" cy="2050415"/>
            <wp:effectExtent l="0" t="0" r="2540" b="0"/>
            <wp:wrapSquare wrapText="bothSides"/>
            <wp:docPr id="13" name="Рисунок 13" descr="Изображение выглядит как набит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набитый&#10;&#10;Автоматически созданное описание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906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645D">
        <w:t>политическая</w:t>
      </w:r>
      <w:r w:rsidR="00C50A13">
        <w:rPr>
          <w:b/>
          <w:spacing w:val="1"/>
        </w:rPr>
        <w:t xml:space="preserve"> </w:t>
      </w:r>
      <w:r w:rsidRPr="0056645D">
        <w:t>деятельность</w:t>
      </w:r>
      <w:r w:rsidR="00C50A13">
        <w:rPr>
          <w:b/>
          <w:spacing w:val="1"/>
        </w:rPr>
        <w:t xml:space="preserve"> </w:t>
      </w:r>
      <w:r w:rsidRPr="0056645D">
        <w:t>(реакция</w:t>
      </w:r>
      <w:r w:rsidR="00C50A13">
        <w:rPr>
          <w:b/>
          <w:spacing w:val="1"/>
        </w:rPr>
        <w:t xml:space="preserve"> </w:t>
      </w:r>
      <w:r w:rsidRPr="0056645D">
        <w:t>на</w:t>
      </w:r>
      <w:r w:rsidR="00C50A13">
        <w:rPr>
          <w:b/>
          <w:spacing w:val="1"/>
        </w:rPr>
        <w:t xml:space="preserve"> </w:t>
      </w:r>
      <w:r w:rsidRPr="0056645D">
        <w:t>изменения</w:t>
      </w:r>
      <w:r w:rsidR="00C50A13">
        <w:rPr>
          <w:b/>
          <w:spacing w:val="1"/>
        </w:rPr>
        <w:t xml:space="preserve"> </w:t>
      </w:r>
      <w:r w:rsidRPr="0056645D">
        <w:t>картины</w:t>
      </w:r>
      <w:r w:rsidR="00C50A13">
        <w:rPr>
          <w:b/>
          <w:spacing w:val="1"/>
        </w:rPr>
        <w:t xml:space="preserve"> </w:t>
      </w:r>
      <w:r w:rsidRPr="0056645D">
        <w:t>мира).</w:t>
      </w:r>
      <w:r w:rsidR="00C50A13">
        <w:rPr>
          <w:b/>
          <w:spacing w:val="1"/>
        </w:rPr>
        <w:t xml:space="preserve"> </w:t>
      </w:r>
      <w:r w:rsidRPr="00435AD4">
        <w:rPr>
          <w:b/>
          <w:bCs/>
          <w:i/>
          <w:iCs/>
        </w:rPr>
        <w:t>А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в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итоге</w:t>
      </w:r>
      <w:r w:rsidR="00E7387A" w:rsidRPr="00435AD4">
        <w:rPr>
          <w:b/>
          <w:bCs/>
          <w:i/>
          <w:iCs/>
        </w:rPr>
        <w:t xml:space="preserve"> – </w:t>
      </w:r>
      <w:r w:rsidRPr="00435AD4">
        <w:rPr>
          <w:b/>
          <w:bCs/>
          <w:i/>
          <w:iCs/>
        </w:rPr>
        <w:t>в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политическом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поведении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людей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появляются: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самоконтроль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на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основе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его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образа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жизни,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саморегуляция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на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основе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жизненной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позиции,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самоуправление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на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основе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мировоззрения,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самовоспитание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на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основе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научной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картины</w:t>
      </w:r>
      <w:r w:rsidR="00C50A13" w:rsidRPr="00435AD4">
        <w:rPr>
          <w:b/>
          <w:bCs/>
          <w:i/>
          <w:iCs/>
        </w:rPr>
        <w:t xml:space="preserve"> </w:t>
      </w:r>
      <w:r w:rsidRPr="00435AD4">
        <w:rPr>
          <w:b/>
          <w:bCs/>
          <w:i/>
          <w:iCs/>
        </w:rPr>
        <w:t>мира.</w:t>
      </w:r>
      <w:r w:rsidR="00C50A13" w:rsidRPr="00435AD4">
        <w:rPr>
          <w:b/>
          <w:bCs/>
          <w:i/>
          <w:iCs/>
        </w:rPr>
        <w:t xml:space="preserve"> </w:t>
      </w:r>
    </w:p>
    <w:p w14:paraId="345F7CAE" w14:textId="393BE1F2" w:rsidR="00EE1770" w:rsidRPr="00B86147" w:rsidRDefault="00EE1770" w:rsidP="00EE1770">
      <w:pPr>
        <w:rPr>
          <w:b/>
          <w:bCs/>
          <w:i/>
          <w:iCs/>
        </w:rPr>
      </w:pPr>
      <w:r w:rsidRPr="00EE1770">
        <w:rPr>
          <w:b/>
          <w:bCs/>
          <w:i/>
          <w:iCs/>
        </w:rPr>
        <w:t>Мы должны брать из прошлого огонь, а не пепел и важно не просто нести информацию, а всё-таки быть человеком, который вместе с вами сопереживает то</w:t>
      </w:r>
      <w:r w:rsidR="00435AD4">
        <w:rPr>
          <w:b/>
          <w:bCs/>
          <w:i/>
          <w:iCs/>
        </w:rPr>
        <w:t>му</w:t>
      </w:r>
      <w:r w:rsidRPr="00EE1770">
        <w:rPr>
          <w:b/>
          <w:bCs/>
          <w:i/>
          <w:iCs/>
        </w:rPr>
        <w:t>, о ч</w:t>
      </w:r>
      <w:r w:rsidR="00435AD4">
        <w:rPr>
          <w:b/>
          <w:bCs/>
          <w:i/>
          <w:iCs/>
        </w:rPr>
        <w:t>ё</w:t>
      </w:r>
      <w:r w:rsidRPr="00EE1770">
        <w:rPr>
          <w:b/>
          <w:bCs/>
          <w:i/>
          <w:iCs/>
        </w:rPr>
        <w:t>м вам рассказывает…</w:t>
      </w:r>
    </w:p>
    <w:p w14:paraId="3BB95618" w14:textId="2F4E1E57" w:rsidR="00A37CE3" w:rsidRPr="00B86147" w:rsidRDefault="00A37CE3" w:rsidP="00B86147">
      <w:pPr>
        <w:ind w:left="720" w:firstLine="0"/>
        <w:rPr>
          <w:b/>
          <w:bCs/>
          <w:i/>
          <w:iCs/>
        </w:rPr>
      </w:pPr>
      <w:r w:rsidRPr="00B86147">
        <w:rPr>
          <w:b/>
          <w:bCs/>
          <w:i/>
          <w:iCs/>
        </w:rPr>
        <w:t>Ф.</w:t>
      </w:r>
      <w:r w:rsidR="00C50A13">
        <w:rPr>
          <w:b/>
          <w:bCs/>
          <w:i/>
          <w:iCs/>
        </w:rPr>
        <w:t xml:space="preserve"> </w:t>
      </w:r>
      <w:r w:rsidRPr="00B86147">
        <w:rPr>
          <w:b/>
          <w:bCs/>
          <w:i/>
          <w:iCs/>
        </w:rPr>
        <w:t>Шкруднев</w:t>
      </w:r>
    </w:p>
    <w:p w14:paraId="7648EF76" w14:textId="61B7123E" w:rsidR="00C86932" w:rsidRPr="00B86147" w:rsidRDefault="00BF13C9" w:rsidP="00B86147">
      <w:pPr>
        <w:ind w:left="720" w:firstLine="0"/>
        <w:rPr>
          <w:b/>
          <w:bCs/>
          <w:i/>
          <w:iCs/>
        </w:rPr>
      </w:pPr>
      <w:r>
        <w:rPr>
          <w:b/>
          <w:bCs/>
          <w:i/>
          <w:iCs/>
        </w:rPr>
        <w:t>28</w:t>
      </w:r>
      <w:r w:rsidR="00A37CE3" w:rsidRPr="00B86147">
        <w:rPr>
          <w:b/>
          <w:bCs/>
          <w:i/>
          <w:iCs/>
        </w:rPr>
        <w:t>.08.</w:t>
      </w:r>
      <w:r w:rsidR="0032039E" w:rsidRPr="00B86147">
        <w:rPr>
          <w:b/>
          <w:bCs/>
          <w:i/>
          <w:iCs/>
        </w:rPr>
        <w:t>2021</w:t>
      </w:r>
      <w:r w:rsidR="000256F8" w:rsidRPr="00B86147">
        <w:rPr>
          <w:b/>
          <w:bCs/>
          <w:i/>
          <w:iCs/>
        </w:rPr>
        <w:t>.</w:t>
      </w:r>
    </w:p>
    <w:sectPr w:rsidR="00C86932" w:rsidRPr="00B86147" w:rsidSect="008E2E61">
      <w:headerReference w:type="even" r:id="rId18"/>
      <w:headerReference w:type="default" r:id="rId19"/>
      <w:footerReference w:type="even" r:id="rId20"/>
      <w:footerReference w:type="default" r:id="rId21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26C2C" w14:textId="77777777" w:rsidR="00485465" w:rsidRDefault="00485465" w:rsidP="007E5B4D">
      <w:r>
        <w:separator/>
      </w:r>
    </w:p>
  </w:endnote>
  <w:endnote w:type="continuationSeparator" w:id="0">
    <w:p w14:paraId="414DA89F" w14:textId="77777777" w:rsidR="00485465" w:rsidRDefault="00485465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altName w:val="﷽﷽﷽﷽﷽﷽﷽﷽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altName w:val="﷽﷽﷽﷽﷽﷽﷽冡Ɉ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eorgia Pro Cond Semibold">
    <w:panose1 w:val="02040706050405020303"/>
    <w:charset w:val="00"/>
    <w:family w:val="roman"/>
    <w:pitch w:val="variable"/>
    <w:sig w:usb0="80000287" w:usb1="00000043" w:usb2="00000000" w:usb3="00000000" w:csb0="0000009F" w:csb1="00000000"/>
  </w:font>
  <w:font w:name="PT Serif">
    <w:altName w:val="PT Serif"/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Georgia Pro Cond">
    <w:panose1 w:val="02040506050405020303"/>
    <w:charset w:val="00"/>
    <w:family w:val="roman"/>
    <w:pitch w:val="variable"/>
    <w:sig w:usb0="80000287" w:usb1="0000004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0AB17" w14:textId="77777777" w:rsidR="00485465" w:rsidRDefault="00485465" w:rsidP="007E5B4D">
      <w:r>
        <w:separator/>
      </w:r>
    </w:p>
  </w:footnote>
  <w:footnote w:type="continuationSeparator" w:id="0">
    <w:p w14:paraId="1B67FA48" w14:textId="77777777" w:rsidR="00485465" w:rsidRDefault="00485465" w:rsidP="007E5B4D">
      <w:r>
        <w:continuationSeparator/>
      </w:r>
    </w:p>
  </w:footnote>
  <w:footnote w:id="1">
    <w:p w14:paraId="06C16C6F" w14:textId="14BCEEB6" w:rsidR="00BF13C9" w:rsidRPr="000E363E" w:rsidRDefault="00BF13C9" w:rsidP="00AB2A34">
      <w:pPr>
        <w:pStyle w:val="af9"/>
        <w:rPr>
          <w:rFonts w:eastAsia="Times New Roman"/>
        </w:rPr>
      </w:pPr>
      <w:r>
        <w:rPr>
          <w:rStyle w:val="afb"/>
        </w:rPr>
        <w:footnoteRef/>
      </w:r>
      <w:r w:rsidR="00C50A13">
        <w:t xml:space="preserve"> </w:t>
      </w:r>
      <w:r w:rsidRPr="000E363E">
        <w:rPr>
          <w:rFonts w:eastAsia="Times New Roman"/>
          <w:b/>
          <w:bCs/>
          <w:shd w:val="clear" w:color="auto" w:fill="FFFFFF"/>
        </w:rPr>
        <w:t>Дезадаптация</w:t>
      </w:r>
      <w:r w:rsidR="00C50A13">
        <w:rPr>
          <w:rFonts w:eastAsia="Times New Roman"/>
          <w:shd w:val="clear" w:color="auto" w:fill="FFFFFF"/>
        </w:rPr>
        <w:t xml:space="preserve"> – </w:t>
      </w:r>
      <w:r w:rsidRPr="000E363E">
        <w:rPr>
          <w:rFonts w:eastAsia="Times New Roman"/>
          <w:shd w:val="clear" w:color="auto" w:fill="FFFFFF"/>
        </w:rPr>
        <w:t>это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частичная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или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полная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утрата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человеком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способности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приспосабливаться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к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условиям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социальной</w:t>
      </w:r>
      <w:r w:rsidR="00C50A13">
        <w:rPr>
          <w:rFonts w:eastAsia="Times New Roman"/>
          <w:shd w:val="clear" w:color="auto" w:fill="FFFFFF"/>
        </w:rPr>
        <w:t xml:space="preserve"> </w:t>
      </w:r>
      <w:r w:rsidRPr="000E363E">
        <w:rPr>
          <w:rFonts w:eastAsia="Times New Roman"/>
          <w:shd w:val="clear" w:color="auto" w:fill="FFFFFF"/>
        </w:rPr>
        <w:t>среды</w:t>
      </w:r>
      <w:r w:rsidR="00AB2A34">
        <w:rPr>
          <w:rFonts w:eastAsia="Times New Roman"/>
          <w:shd w:val="clear" w:color="auto" w:fill="FFFFFF"/>
        </w:rPr>
        <w:t>.</w:t>
      </w:r>
    </w:p>
    <w:p w14:paraId="45698643" w14:textId="77777777" w:rsidR="00BF13C9" w:rsidRPr="000E363E" w:rsidRDefault="00BF13C9" w:rsidP="00BF13C9">
      <w:pPr>
        <w:pStyle w:val="af9"/>
      </w:pPr>
    </w:p>
  </w:footnote>
  <w:footnote w:id="2">
    <w:p w14:paraId="7C508B0F" w14:textId="705AB715" w:rsidR="00BF13C9" w:rsidRPr="00464722" w:rsidRDefault="00BF13C9" w:rsidP="00B26FD5">
      <w:pPr>
        <w:pStyle w:val="af9"/>
      </w:pPr>
      <w:r>
        <w:rPr>
          <w:rStyle w:val="afb"/>
        </w:rPr>
        <w:footnoteRef/>
      </w:r>
      <w:r w:rsidR="00C50A13">
        <w:t xml:space="preserve"> </w:t>
      </w:r>
      <w:r w:rsidRPr="00B26FD5">
        <w:rPr>
          <w:b/>
          <w:bCs/>
        </w:rPr>
        <w:t>Юрьев</w:t>
      </w:r>
      <w:r w:rsidR="00C50A13" w:rsidRPr="00B26FD5">
        <w:rPr>
          <w:b/>
          <w:bCs/>
          <w:spacing w:val="23"/>
        </w:rPr>
        <w:t xml:space="preserve"> </w:t>
      </w:r>
      <w:r w:rsidR="007B74AF" w:rsidRPr="00B26FD5">
        <w:rPr>
          <w:b/>
          <w:bCs/>
        </w:rPr>
        <w:t>А. И.</w:t>
      </w:r>
      <w:r w:rsidR="00C50A13">
        <w:rPr>
          <w:spacing w:val="24"/>
        </w:rPr>
        <w:t xml:space="preserve"> </w:t>
      </w:r>
      <w:r w:rsidR="00B26FD5">
        <w:rPr>
          <w:spacing w:val="24"/>
        </w:rPr>
        <w:t>«</w:t>
      </w:r>
      <w:r w:rsidRPr="00464722">
        <w:t>Введение</w:t>
      </w:r>
      <w:r w:rsidR="00C50A13">
        <w:rPr>
          <w:spacing w:val="23"/>
        </w:rPr>
        <w:t xml:space="preserve"> </w:t>
      </w:r>
      <w:r w:rsidRPr="00464722">
        <w:t>в</w:t>
      </w:r>
      <w:r w:rsidR="00C50A13">
        <w:rPr>
          <w:b/>
        </w:rPr>
        <w:t xml:space="preserve"> </w:t>
      </w:r>
      <w:r w:rsidRPr="00464722">
        <w:t>политическую</w:t>
      </w:r>
      <w:r w:rsidR="00C50A13">
        <w:t xml:space="preserve"> </w:t>
      </w:r>
      <w:r w:rsidRPr="00B26FD5">
        <w:t>психологию</w:t>
      </w:r>
      <w:r>
        <w:t>»</w:t>
      </w:r>
      <w:r w:rsidRPr="00464722">
        <w:t>.</w:t>
      </w:r>
      <w:r w:rsidR="00C50A13">
        <w:t xml:space="preserve"> </w:t>
      </w:r>
      <w:r w:rsidRPr="00464722">
        <w:t>Л.,</w:t>
      </w:r>
      <w:r w:rsidR="00C50A13">
        <w:t xml:space="preserve"> </w:t>
      </w:r>
      <w:r w:rsidRPr="00464722">
        <w:t>1989</w:t>
      </w:r>
      <w:r w:rsidR="00B26FD5">
        <w:t>.</w:t>
      </w:r>
    </w:p>
  </w:footnote>
  <w:footnote w:id="3">
    <w:p w14:paraId="38F3ACAB" w14:textId="0A31659A" w:rsidR="00BF13C9" w:rsidRPr="0003333F" w:rsidRDefault="00BF13C9" w:rsidP="00B203CC">
      <w:pPr>
        <w:pStyle w:val="af9"/>
      </w:pPr>
      <w:r>
        <w:rPr>
          <w:rStyle w:val="afb"/>
        </w:rPr>
        <w:footnoteRef/>
      </w:r>
      <w:r w:rsidRPr="00B203CC">
        <w:rPr>
          <w:b/>
          <w:bCs/>
        </w:rPr>
        <w:t>«Основы</w:t>
      </w:r>
      <w:r w:rsidR="00C50A13" w:rsidRPr="00B203CC">
        <w:rPr>
          <w:b/>
          <w:bCs/>
        </w:rPr>
        <w:t xml:space="preserve"> </w:t>
      </w:r>
      <w:r w:rsidRPr="00B203CC">
        <w:rPr>
          <w:b/>
          <w:bCs/>
        </w:rPr>
        <w:t>Формирования</w:t>
      </w:r>
      <w:r w:rsidR="00C50A13" w:rsidRPr="00B203CC">
        <w:rPr>
          <w:b/>
          <w:bCs/>
        </w:rPr>
        <w:t xml:space="preserve"> </w:t>
      </w:r>
      <w:r w:rsidRPr="00B203CC">
        <w:rPr>
          <w:b/>
          <w:bCs/>
        </w:rPr>
        <w:t>Человечества»</w:t>
      </w:r>
      <w:r w:rsidR="00C50A13" w:rsidRPr="00B203CC">
        <w:rPr>
          <w:b/>
          <w:bCs/>
        </w:rPr>
        <w:t xml:space="preserve"> </w:t>
      </w:r>
      <w:r w:rsidRPr="00B203CC">
        <w:rPr>
          <w:b/>
          <w:bCs/>
        </w:rPr>
        <w:t>1</w:t>
      </w:r>
      <w:r w:rsidR="00B203CC" w:rsidRPr="00B203CC">
        <w:rPr>
          <w:b/>
          <w:bCs/>
        </w:rPr>
        <w:t>–</w:t>
      </w:r>
      <w:r w:rsidRPr="00B203CC">
        <w:rPr>
          <w:b/>
          <w:bCs/>
        </w:rPr>
        <w:t>4</w:t>
      </w:r>
      <w:r w:rsidR="00B203CC">
        <w:t>.</w:t>
      </w:r>
    </w:p>
  </w:footnote>
  <w:footnote w:id="4">
    <w:p w14:paraId="7733FD73" w14:textId="53A3087C" w:rsidR="00BF13C9" w:rsidRPr="00A57302" w:rsidRDefault="00BF13C9" w:rsidP="00D24A6D">
      <w:pPr>
        <w:spacing w:line="240" w:lineRule="auto"/>
        <w:ind w:firstLine="0"/>
        <w:rPr>
          <w:rFonts w:ascii="Times New Roman" w:eastAsia="Times New Roman" w:hAnsi="Times New Roman"/>
          <w:sz w:val="24"/>
        </w:rPr>
      </w:pPr>
      <w:r>
        <w:rPr>
          <w:rStyle w:val="afb"/>
        </w:rPr>
        <w:footnoteRef/>
      </w:r>
      <w:r w:rsidR="00C50A13">
        <w:t xml:space="preserve"> </w:t>
      </w:r>
      <w:r w:rsidRPr="009669C5">
        <w:rPr>
          <w:rStyle w:val="afa"/>
          <w:b/>
          <w:bCs/>
        </w:rPr>
        <w:t>Морализаторство</w:t>
      </w:r>
      <w:r w:rsidR="00E7387A" w:rsidRPr="00D24A6D">
        <w:rPr>
          <w:rStyle w:val="afa"/>
        </w:rPr>
        <w:t xml:space="preserve"> – </w:t>
      </w:r>
      <w:r w:rsidRPr="00D24A6D">
        <w:rPr>
          <w:rStyle w:val="afa"/>
        </w:rPr>
        <w:t>понятие,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обозначающее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такие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моральные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высказывания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или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рассуждения,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в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которых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оценка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(осуждение)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и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инвектива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оказываются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привязанными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(по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заблуждению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или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лицемерию)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к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абстрактным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критериям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и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доминируют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над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пониманием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реального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положения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дел.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Как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морализаторство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определяются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не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только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этически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неоправданные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оценочно-императивные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суждения,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но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и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такие,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в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которых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искажаются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основополагающие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моральные</w:t>
      </w:r>
      <w:r w:rsidR="00C50A13" w:rsidRPr="00D24A6D">
        <w:rPr>
          <w:rStyle w:val="afa"/>
        </w:rPr>
        <w:t xml:space="preserve"> </w:t>
      </w:r>
      <w:r w:rsidRPr="00D24A6D">
        <w:rPr>
          <w:rStyle w:val="afa"/>
        </w:rPr>
        <w:t>принципы</w:t>
      </w:r>
      <w:r w:rsidR="00497153">
        <w:rPr>
          <w:rStyle w:val="afa"/>
        </w:rPr>
        <w:t>.</w:t>
      </w:r>
    </w:p>
    <w:p w14:paraId="208F231C" w14:textId="77777777" w:rsidR="00BF13C9" w:rsidRPr="00A57302" w:rsidRDefault="00BF13C9" w:rsidP="00BF13C9">
      <w:pPr>
        <w:pStyle w:val="af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58D5B" w14:textId="56F831EA" w:rsidR="00573D4E" w:rsidRPr="0032039E" w:rsidRDefault="00573D4E" w:rsidP="008E2E61">
    <w:pPr>
      <w:pStyle w:val="afffffff"/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C50A1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C50A1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C50A13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C50A13">
      <w:rPr>
        <w:u w:val="none"/>
      </w:rPr>
      <w:t xml:space="preserve"> </w:t>
    </w:r>
    <w:r w:rsidR="000B3918">
      <w:t>Создать</w:t>
    </w:r>
    <w:r w:rsidR="00C50A13">
      <w:t xml:space="preserve"> </w:t>
    </w:r>
    <w:r w:rsidR="000B3918">
      <w:t>свою</w:t>
    </w:r>
    <w:r w:rsidR="00C50A13">
      <w:t xml:space="preserve"> </w:t>
    </w:r>
    <w:r w:rsidR="000B3918">
      <w:t>платформу…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5D200C2A">
          <wp:extent cx="6219522" cy="553218"/>
          <wp:effectExtent l="0" t="0" r="3810" b="5715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9522" cy="5532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044A07C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2437A"/>
    <w:multiLevelType w:val="hybridMultilevel"/>
    <w:tmpl w:val="3F200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E6236"/>
    <w:multiLevelType w:val="hybridMultilevel"/>
    <w:tmpl w:val="73E2453C"/>
    <w:lvl w:ilvl="0" w:tplc="984400EC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7EB5"/>
    <w:multiLevelType w:val="hybridMultilevel"/>
    <w:tmpl w:val="D2E6726A"/>
    <w:lvl w:ilvl="0" w:tplc="B2D8B86A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3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8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0"/>
  </w:num>
  <w:num w:numId="3">
    <w:abstractNumId w:val="4"/>
  </w:num>
  <w:num w:numId="4">
    <w:abstractNumId w:val="15"/>
  </w:num>
  <w:num w:numId="5">
    <w:abstractNumId w:val="19"/>
  </w:num>
  <w:num w:numId="6">
    <w:abstractNumId w:val="11"/>
  </w:num>
  <w:num w:numId="7">
    <w:abstractNumId w:val="17"/>
  </w:num>
  <w:num w:numId="8">
    <w:abstractNumId w:val="2"/>
  </w:num>
  <w:num w:numId="9">
    <w:abstractNumId w:val="10"/>
  </w:num>
  <w:num w:numId="10">
    <w:abstractNumId w:val="1"/>
  </w:num>
  <w:num w:numId="11">
    <w:abstractNumId w:val="18"/>
  </w:num>
  <w:num w:numId="12">
    <w:abstractNumId w:val="14"/>
    <w:lvlOverride w:ilvl="0">
      <w:startOverride w:val="1"/>
    </w:lvlOverride>
  </w:num>
  <w:num w:numId="13">
    <w:abstractNumId w:val="5"/>
  </w:num>
  <w:num w:numId="14">
    <w:abstractNumId w:val="13"/>
  </w:num>
  <w:num w:numId="15">
    <w:abstractNumId w:val="3"/>
  </w:num>
  <w:num w:numId="16">
    <w:abstractNumId w:val="8"/>
  </w:num>
  <w:num w:numId="17">
    <w:abstractNumId w:val="7"/>
  </w:num>
  <w:num w:numId="18">
    <w:abstractNumId w:val="9"/>
  </w:num>
  <w:num w:numId="19">
    <w:abstractNumId w:val="12"/>
  </w:num>
  <w:num w:numId="20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886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4103"/>
    <w:rsid w:val="00014B84"/>
    <w:rsid w:val="000160DD"/>
    <w:rsid w:val="000173B1"/>
    <w:rsid w:val="0001768C"/>
    <w:rsid w:val="00017AA1"/>
    <w:rsid w:val="00020CFA"/>
    <w:rsid w:val="00021010"/>
    <w:rsid w:val="0002107B"/>
    <w:rsid w:val="000248DA"/>
    <w:rsid w:val="000249F4"/>
    <w:rsid w:val="000256F8"/>
    <w:rsid w:val="0002584E"/>
    <w:rsid w:val="00030640"/>
    <w:rsid w:val="000324EF"/>
    <w:rsid w:val="000326FD"/>
    <w:rsid w:val="000333F3"/>
    <w:rsid w:val="00033421"/>
    <w:rsid w:val="000335D2"/>
    <w:rsid w:val="000337CF"/>
    <w:rsid w:val="00034536"/>
    <w:rsid w:val="00034A2F"/>
    <w:rsid w:val="00037BA9"/>
    <w:rsid w:val="00040104"/>
    <w:rsid w:val="00041A7D"/>
    <w:rsid w:val="0004241C"/>
    <w:rsid w:val="000441BD"/>
    <w:rsid w:val="00050DFC"/>
    <w:rsid w:val="000519EB"/>
    <w:rsid w:val="00051D25"/>
    <w:rsid w:val="00052AE3"/>
    <w:rsid w:val="000530AD"/>
    <w:rsid w:val="00053664"/>
    <w:rsid w:val="00053EED"/>
    <w:rsid w:val="000579F2"/>
    <w:rsid w:val="00057EB9"/>
    <w:rsid w:val="00061513"/>
    <w:rsid w:val="000615A0"/>
    <w:rsid w:val="000619CF"/>
    <w:rsid w:val="00062372"/>
    <w:rsid w:val="00062E12"/>
    <w:rsid w:val="00064221"/>
    <w:rsid w:val="00064BBC"/>
    <w:rsid w:val="00065CD3"/>
    <w:rsid w:val="0006748D"/>
    <w:rsid w:val="0006762B"/>
    <w:rsid w:val="00070F00"/>
    <w:rsid w:val="00071C45"/>
    <w:rsid w:val="00072751"/>
    <w:rsid w:val="00073257"/>
    <w:rsid w:val="000739D8"/>
    <w:rsid w:val="000765C9"/>
    <w:rsid w:val="000801E9"/>
    <w:rsid w:val="00080846"/>
    <w:rsid w:val="00081481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929"/>
    <w:rsid w:val="000A0AA6"/>
    <w:rsid w:val="000A417B"/>
    <w:rsid w:val="000A46FC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516C"/>
    <w:rsid w:val="000C0144"/>
    <w:rsid w:val="000C11AD"/>
    <w:rsid w:val="000C2271"/>
    <w:rsid w:val="000C231A"/>
    <w:rsid w:val="000C2688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319B"/>
    <w:rsid w:val="000E4EA3"/>
    <w:rsid w:val="000E4F8B"/>
    <w:rsid w:val="000E548D"/>
    <w:rsid w:val="000E65F6"/>
    <w:rsid w:val="000F012E"/>
    <w:rsid w:val="000F2967"/>
    <w:rsid w:val="000F2980"/>
    <w:rsid w:val="000F2A86"/>
    <w:rsid w:val="000F2C87"/>
    <w:rsid w:val="000F45C2"/>
    <w:rsid w:val="000F58FC"/>
    <w:rsid w:val="00103123"/>
    <w:rsid w:val="001058FE"/>
    <w:rsid w:val="0010606A"/>
    <w:rsid w:val="00110085"/>
    <w:rsid w:val="00111155"/>
    <w:rsid w:val="001123DA"/>
    <w:rsid w:val="00112F23"/>
    <w:rsid w:val="0011478B"/>
    <w:rsid w:val="0011562D"/>
    <w:rsid w:val="0011638A"/>
    <w:rsid w:val="001205F2"/>
    <w:rsid w:val="0012256A"/>
    <w:rsid w:val="00124967"/>
    <w:rsid w:val="001255EA"/>
    <w:rsid w:val="001257C0"/>
    <w:rsid w:val="00131902"/>
    <w:rsid w:val="00133F01"/>
    <w:rsid w:val="001377BC"/>
    <w:rsid w:val="001400B2"/>
    <w:rsid w:val="0014127D"/>
    <w:rsid w:val="001422DC"/>
    <w:rsid w:val="0014368A"/>
    <w:rsid w:val="001441B5"/>
    <w:rsid w:val="00145735"/>
    <w:rsid w:val="00145BE2"/>
    <w:rsid w:val="0014654C"/>
    <w:rsid w:val="0014763E"/>
    <w:rsid w:val="0014765E"/>
    <w:rsid w:val="00147D74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A9D"/>
    <w:rsid w:val="00166D8A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802DD"/>
    <w:rsid w:val="00181482"/>
    <w:rsid w:val="00184CFF"/>
    <w:rsid w:val="00184E83"/>
    <w:rsid w:val="001866AF"/>
    <w:rsid w:val="00191D35"/>
    <w:rsid w:val="00191E6B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7505"/>
    <w:rsid w:val="001B1162"/>
    <w:rsid w:val="001B3FC6"/>
    <w:rsid w:val="001B4C78"/>
    <w:rsid w:val="001B69B9"/>
    <w:rsid w:val="001B71F4"/>
    <w:rsid w:val="001B77DF"/>
    <w:rsid w:val="001C1D3E"/>
    <w:rsid w:val="001C253C"/>
    <w:rsid w:val="001C278E"/>
    <w:rsid w:val="001C3960"/>
    <w:rsid w:val="001C4914"/>
    <w:rsid w:val="001C5876"/>
    <w:rsid w:val="001C650D"/>
    <w:rsid w:val="001C6D6F"/>
    <w:rsid w:val="001C7232"/>
    <w:rsid w:val="001C73DD"/>
    <w:rsid w:val="001C7DBB"/>
    <w:rsid w:val="001D0836"/>
    <w:rsid w:val="001D087E"/>
    <w:rsid w:val="001D1F40"/>
    <w:rsid w:val="001D2948"/>
    <w:rsid w:val="001D3504"/>
    <w:rsid w:val="001D3863"/>
    <w:rsid w:val="001D79FA"/>
    <w:rsid w:val="001E0E25"/>
    <w:rsid w:val="001E1629"/>
    <w:rsid w:val="001E1F51"/>
    <w:rsid w:val="001E2176"/>
    <w:rsid w:val="001E2204"/>
    <w:rsid w:val="001E4609"/>
    <w:rsid w:val="001E715F"/>
    <w:rsid w:val="001E7C46"/>
    <w:rsid w:val="001E7C4B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FB6"/>
    <w:rsid w:val="00223385"/>
    <w:rsid w:val="0022601C"/>
    <w:rsid w:val="002267D8"/>
    <w:rsid w:val="0022731B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69ED"/>
    <w:rsid w:val="00236C37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23C4"/>
    <w:rsid w:val="00253CB3"/>
    <w:rsid w:val="0025404D"/>
    <w:rsid w:val="00254050"/>
    <w:rsid w:val="00254176"/>
    <w:rsid w:val="0025532C"/>
    <w:rsid w:val="00257BBF"/>
    <w:rsid w:val="00260048"/>
    <w:rsid w:val="00260C58"/>
    <w:rsid w:val="00261F62"/>
    <w:rsid w:val="0026296F"/>
    <w:rsid w:val="00262ADC"/>
    <w:rsid w:val="00262B3B"/>
    <w:rsid w:val="00264D5C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57A1"/>
    <w:rsid w:val="00286453"/>
    <w:rsid w:val="002900EF"/>
    <w:rsid w:val="00292522"/>
    <w:rsid w:val="00292828"/>
    <w:rsid w:val="00294423"/>
    <w:rsid w:val="002971BF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29F7"/>
    <w:rsid w:val="002C4815"/>
    <w:rsid w:val="002C4D4B"/>
    <w:rsid w:val="002C533B"/>
    <w:rsid w:val="002C5A2D"/>
    <w:rsid w:val="002C623F"/>
    <w:rsid w:val="002C7985"/>
    <w:rsid w:val="002C7E78"/>
    <w:rsid w:val="002D0B49"/>
    <w:rsid w:val="002D1927"/>
    <w:rsid w:val="002D2CFB"/>
    <w:rsid w:val="002D47FB"/>
    <w:rsid w:val="002D4FF9"/>
    <w:rsid w:val="002D5786"/>
    <w:rsid w:val="002D6687"/>
    <w:rsid w:val="002D668C"/>
    <w:rsid w:val="002D6BAC"/>
    <w:rsid w:val="002D6C68"/>
    <w:rsid w:val="002D754F"/>
    <w:rsid w:val="002D7F41"/>
    <w:rsid w:val="002E0550"/>
    <w:rsid w:val="002E0739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3829"/>
    <w:rsid w:val="002F38E4"/>
    <w:rsid w:val="002F7B90"/>
    <w:rsid w:val="003022B7"/>
    <w:rsid w:val="00303613"/>
    <w:rsid w:val="0030576F"/>
    <w:rsid w:val="003058BD"/>
    <w:rsid w:val="003076F7"/>
    <w:rsid w:val="00307744"/>
    <w:rsid w:val="00310159"/>
    <w:rsid w:val="0031028F"/>
    <w:rsid w:val="00311744"/>
    <w:rsid w:val="00311D68"/>
    <w:rsid w:val="00313F18"/>
    <w:rsid w:val="003142BC"/>
    <w:rsid w:val="003143AA"/>
    <w:rsid w:val="00314C6E"/>
    <w:rsid w:val="00315B72"/>
    <w:rsid w:val="0032039E"/>
    <w:rsid w:val="00320EED"/>
    <w:rsid w:val="00324161"/>
    <w:rsid w:val="00325575"/>
    <w:rsid w:val="00327787"/>
    <w:rsid w:val="003315AB"/>
    <w:rsid w:val="00332FE6"/>
    <w:rsid w:val="0033393B"/>
    <w:rsid w:val="0033585D"/>
    <w:rsid w:val="003362EF"/>
    <w:rsid w:val="0034269E"/>
    <w:rsid w:val="00344BAE"/>
    <w:rsid w:val="003466D0"/>
    <w:rsid w:val="0034770A"/>
    <w:rsid w:val="00347E4D"/>
    <w:rsid w:val="0035099B"/>
    <w:rsid w:val="00350D11"/>
    <w:rsid w:val="00350D19"/>
    <w:rsid w:val="003514EA"/>
    <w:rsid w:val="0035240D"/>
    <w:rsid w:val="003524B7"/>
    <w:rsid w:val="003524D8"/>
    <w:rsid w:val="00352F31"/>
    <w:rsid w:val="00353869"/>
    <w:rsid w:val="003549CE"/>
    <w:rsid w:val="00356453"/>
    <w:rsid w:val="00356EB5"/>
    <w:rsid w:val="003600AF"/>
    <w:rsid w:val="00362FB9"/>
    <w:rsid w:val="00363470"/>
    <w:rsid w:val="0036647C"/>
    <w:rsid w:val="00366804"/>
    <w:rsid w:val="00367229"/>
    <w:rsid w:val="003676C6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14CD"/>
    <w:rsid w:val="003823A6"/>
    <w:rsid w:val="00382A5B"/>
    <w:rsid w:val="00383667"/>
    <w:rsid w:val="00383A90"/>
    <w:rsid w:val="00384230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2067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6F5"/>
    <w:rsid w:val="003C4BEE"/>
    <w:rsid w:val="003C5C75"/>
    <w:rsid w:val="003C6149"/>
    <w:rsid w:val="003C61FE"/>
    <w:rsid w:val="003C7540"/>
    <w:rsid w:val="003D1370"/>
    <w:rsid w:val="003D195D"/>
    <w:rsid w:val="003D1AC8"/>
    <w:rsid w:val="003D221B"/>
    <w:rsid w:val="003D39F1"/>
    <w:rsid w:val="003D46E7"/>
    <w:rsid w:val="003D4B7E"/>
    <w:rsid w:val="003D6750"/>
    <w:rsid w:val="003D6F37"/>
    <w:rsid w:val="003D7988"/>
    <w:rsid w:val="003E3F25"/>
    <w:rsid w:val="003E4007"/>
    <w:rsid w:val="003E48AD"/>
    <w:rsid w:val="003E66ED"/>
    <w:rsid w:val="003E6B9F"/>
    <w:rsid w:val="003F0578"/>
    <w:rsid w:val="003F29A3"/>
    <w:rsid w:val="003F2C78"/>
    <w:rsid w:val="003F2D90"/>
    <w:rsid w:val="003F2F89"/>
    <w:rsid w:val="003F5FC0"/>
    <w:rsid w:val="003F6EA4"/>
    <w:rsid w:val="003F7CD6"/>
    <w:rsid w:val="004002BA"/>
    <w:rsid w:val="004010C8"/>
    <w:rsid w:val="00401A30"/>
    <w:rsid w:val="00402843"/>
    <w:rsid w:val="0040374D"/>
    <w:rsid w:val="004038CB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5F7F"/>
    <w:rsid w:val="00416C97"/>
    <w:rsid w:val="0042005F"/>
    <w:rsid w:val="00421FE4"/>
    <w:rsid w:val="00427368"/>
    <w:rsid w:val="004277D8"/>
    <w:rsid w:val="0043170A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36F6"/>
    <w:rsid w:val="004541C1"/>
    <w:rsid w:val="00454444"/>
    <w:rsid w:val="004545D8"/>
    <w:rsid w:val="00455CCC"/>
    <w:rsid w:val="00455FE4"/>
    <w:rsid w:val="0045600E"/>
    <w:rsid w:val="004571E1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4FA"/>
    <w:rsid w:val="00472531"/>
    <w:rsid w:val="004742D5"/>
    <w:rsid w:val="004744A8"/>
    <w:rsid w:val="004751B7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5A92"/>
    <w:rsid w:val="004B7D02"/>
    <w:rsid w:val="004C0C98"/>
    <w:rsid w:val="004C2676"/>
    <w:rsid w:val="004C26F5"/>
    <w:rsid w:val="004C5587"/>
    <w:rsid w:val="004C6511"/>
    <w:rsid w:val="004C6BD4"/>
    <w:rsid w:val="004C6C34"/>
    <w:rsid w:val="004C7CD3"/>
    <w:rsid w:val="004C7E82"/>
    <w:rsid w:val="004D0080"/>
    <w:rsid w:val="004D0BA2"/>
    <w:rsid w:val="004D1677"/>
    <w:rsid w:val="004D2687"/>
    <w:rsid w:val="004D38B0"/>
    <w:rsid w:val="004D3AF7"/>
    <w:rsid w:val="004D53CE"/>
    <w:rsid w:val="004D59C9"/>
    <w:rsid w:val="004D5F2C"/>
    <w:rsid w:val="004D6D6B"/>
    <w:rsid w:val="004D756E"/>
    <w:rsid w:val="004D769B"/>
    <w:rsid w:val="004E1330"/>
    <w:rsid w:val="004E1C34"/>
    <w:rsid w:val="004E2B37"/>
    <w:rsid w:val="004E3201"/>
    <w:rsid w:val="004E5A1F"/>
    <w:rsid w:val="004E7DE5"/>
    <w:rsid w:val="004F0902"/>
    <w:rsid w:val="004F0AE2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377"/>
    <w:rsid w:val="005202B5"/>
    <w:rsid w:val="0052130F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44ED"/>
    <w:rsid w:val="00544DC7"/>
    <w:rsid w:val="00546FFE"/>
    <w:rsid w:val="00547131"/>
    <w:rsid w:val="0054745F"/>
    <w:rsid w:val="005478EA"/>
    <w:rsid w:val="005501EE"/>
    <w:rsid w:val="00551AD1"/>
    <w:rsid w:val="00552C7C"/>
    <w:rsid w:val="00553F85"/>
    <w:rsid w:val="00554720"/>
    <w:rsid w:val="0055507E"/>
    <w:rsid w:val="00555937"/>
    <w:rsid w:val="00555A60"/>
    <w:rsid w:val="00556003"/>
    <w:rsid w:val="0055695E"/>
    <w:rsid w:val="005604E5"/>
    <w:rsid w:val="005604E8"/>
    <w:rsid w:val="00560B77"/>
    <w:rsid w:val="0056162D"/>
    <w:rsid w:val="0056225E"/>
    <w:rsid w:val="005626B5"/>
    <w:rsid w:val="005647A5"/>
    <w:rsid w:val="005647E4"/>
    <w:rsid w:val="0056530A"/>
    <w:rsid w:val="005654E4"/>
    <w:rsid w:val="00565867"/>
    <w:rsid w:val="00565A69"/>
    <w:rsid w:val="00565C23"/>
    <w:rsid w:val="00566151"/>
    <w:rsid w:val="005664B1"/>
    <w:rsid w:val="005679E6"/>
    <w:rsid w:val="00570269"/>
    <w:rsid w:val="005726D6"/>
    <w:rsid w:val="00573D4E"/>
    <w:rsid w:val="00573E94"/>
    <w:rsid w:val="005757ED"/>
    <w:rsid w:val="00577CC8"/>
    <w:rsid w:val="0058015C"/>
    <w:rsid w:val="005815C5"/>
    <w:rsid w:val="00583AD1"/>
    <w:rsid w:val="00583F04"/>
    <w:rsid w:val="0058494C"/>
    <w:rsid w:val="0058504E"/>
    <w:rsid w:val="0058576C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946"/>
    <w:rsid w:val="005C14CE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D012B"/>
    <w:rsid w:val="005D1204"/>
    <w:rsid w:val="005D197D"/>
    <w:rsid w:val="005D1A2D"/>
    <w:rsid w:val="005D23EC"/>
    <w:rsid w:val="005D27CF"/>
    <w:rsid w:val="005D2B36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AFA"/>
    <w:rsid w:val="005E1DD3"/>
    <w:rsid w:val="005E2537"/>
    <w:rsid w:val="005E2F1C"/>
    <w:rsid w:val="005E4215"/>
    <w:rsid w:val="005E4226"/>
    <w:rsid w:val="005E506B"/>
    <w:rsid w:val="005E58C8"/>
    <w:rsid w:val="005E5DE8"/>
    <w:rsid w:val="005F050C"/>
    <w:rsid w:val="005F0E50"/>
    <w:rsid w:val="005F1D34"/>
    <w:rsid w:val="005F5239"/>
    <w:rsid w:val="005F5C8E"/>
    <w:rsid w:val="005F64AC"/>
    <w:rsid w:val="00601173"/>
    <w:rsid w:val="006014A8"/>
    <w:rsid w:val="00601C9F"/>
    <w:rsid w:val="00601E54"/>
    <w:rsid w:val="00602091"/>
    <w:rsid w:val="0060276C"/>
    <w:rsid w:val="00603171"/>
    <w:rsid w:val="006043FD"/>
    <w:rsid w:val="006046FE"/>
    <w:rsid w:val="00604CA9"/>
    <w:rsid w:val="006050BE"/>
    <w:rsid w:val="0060632F"/>
    <w:rsid w:val="00606B7F"/>
    <w:rsid w:val="006075F9"/>
    <w:rsid w:val="006077F3"/>
    <w:rsid w:val="00607FA1"/>
    <w:rsid w:val="00611462"/>
    <w:rsid w:val="0061162C"/>
    <w:rsid w:val="006117B5"/>
    <w:rsid w:val="006124B9"/>
    <w:rsid w:val="00612B88"/>
    <w:rsid w:val="00612FCB"/>
    <w:rsid w:val="00613A6B"/>
    <w:rsid w:val="00614C78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3C8"/>
    <w:rsid w:val="00626644"/>
    <w:rsid w:val="006301C9"/>
    <w:rsid w:val="006317A7"/>
    <w:rsid w:val="00631A68"/>
    <w:rsid w:val="00631C6A"/>
    <w:rsid w:val="00633350"/>
    <w:rsid w:val="00633840"/>
    <w:rsid w:val="00633DC9"/>
    <w:rsid w:val="00634448"/>
    <w:rsid w:val="00636784"/>
    <w:rsid w:val="0064217F"/>
    <w:rsid w:val="00645667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4324"/>
    <w:rsid w:val="00664817"/>
    <w:rsid w:val="006665AA"/>
    <w:rsid w:val="00666B5C"/>
    <w:rsid w:val="00670816"/>
    <w:rsid w:val="00671EC0"/>
    <w:rsid w:val="00671FFD"/>
    <w:rsid w:val="00672B41"/>
    <w:rsid w:val="00672C19"/>
    <w:rsid w:val="00673416"/>
    <w:rsid w:val="0067349F"/>
    <w:rsid w:val="00673ACE"/>
    <w:rsid w:val="00674142"/>
    <w:rsid w:val="0067577D"/>
    <w:rsid w:val="00675C80"/>
    <w:rsid w:val="00676A67"/>
    <w:rsid w:val="0068046E"/>
    <w:rsid w:val="00680FE1"/>
    <w:rsid w:val="00681472"/>
    <w:rsid w:val="00681D78"/>
    <w:rsid w:val="00681DC5"/>
    <w:rsid w:val="0068304A"/>
    <w:rsid w:val="006846AB"/>
    <w:rsid w:val="0068486D"/>
    <w:rsid w:val="00685237"/>
    <w:rsid w:val="00685B83"/>
    <w:rsid w:val="00686D40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A20B5"/>
    <w:rsid w:val="006A2448"/>
    <w:rsid w:val="006A2604"/>
    <w:rsid w:val="006A4301"/>
    <w:rsid w:val="006A53B0"/>
    <w:rsid w:val="006A6F90"/>
    <w:rsid w:val="006A78F3"/>
    <w:rsid w:val="006A7D5A"/>
    <w:rsid w:val="006A7EF2"/>
    <w:rsid w:val="006B0635"/>
    <w:rsid w:val="006B2448"/>
    <w:rsid w:val="006B2CDF"/>
    <w:rsid w:val="006B369B"/>
    <w:rsid w:val="006B3CFA"/>
    <w:rsid w:val="006B4BCD"/>
    <w:rsid w:val="006B54AB"/>
    <w:rsid w:val="006B58BC"/>
    <w:rsid w:val="006B7BF9"/>
    <w:rsid w:val="006C0E4D"/>
    <w:rsid w:val="006C0F2C"/>
    <w:rsid w:val="006C154D"/>
    <w:rsid w:val="006C1BE9"/>
    <w:rsid w:val="006C3441"/>
    <w:rsid w:val="006C3B87"/>
    <w:rsid w:val="006C40AF"/>
    <w:rsid w:val="006C4C2E"/>
    <w:rsid w:val="006C5E75"/>
    <w:rsid w:val="006C647C"/>
    <w:rsid w:val="006C6F93"/>
    <w:rsid w:val="006C79DB"/>
    <w:rsid w:val="006C7F61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2001"/>
    <w:rsid w:val="006E215B"/>
    <w:rsid w:val="006E6670"/>
    <w:rsid w:val="006F13E8"/>
    <w:rsid w:val="006F44F0"/>
    <w:rsid w:val="006F4F0A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43ED"/>
    <w:rsid w:val="007045FF"/>
    <w:rsid w:val="00705787"/>
    <w:rsid w:val="007060DC"/>
    <w:rsid w:val="007077AB"/>
    <w:rsid w:val="007100DD"/>
    <w:rsid w:val="007111C7"/>
    <w:rsid w:val="0071520D"/>
    <w:rsid w:val="00716A80"/>
    <w:rsid w:val="0071774F"/>
    <w:rsid w:val="00720590"/>
    <w:rsid w:val="007205C4"/>
    <w:rsid w:val="00720A86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51A9"/>
    <w:rsid w:val="0075008E"/>
    <w:rsid w:val="00750C30"/>
    <w:rsid w:val="00750D78"/>
    <w:rsid w:val="00751329"/>
    <w:rsid w:val="007517A1"/>
    <w:rsid w:val="00751A96"/>
    <w:rsid w:val="00751EE9"/>
    <w:rsid w:val="00753055"/>
    <w:rsid w:val="00753751"/>
    <w:rsid w:val="00753C8C"/>
    <w:rsid w:val="00755B2D"/>
    <w:rsid w:val="00757280"/>
    <w:rsid w:val="0075793D"/>
    <w:rsid w:val="0076009B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17B"/>
    <w:rsid w:val="0077680D"/>
    <w:rsid w:val="007774A8"/>
    <w:rsid w:val="00780FCF"/>
    <w:rsid w:val="00781F2B"/>
    <w:rsid w:val="00782690"/>
    <w:rsid w:val="0078310D"/>
    <w:rsid w:val="00784C23"/>
    <w:rsid w:val="0078537D"/>
    <w:rsid w:val="007860A2"/>
    <w:rsid w:val="0079039E"/>
    <w:rsid w:val="007907D0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F20"/>
    <w:rsid w:val="007A4FB3"/>
    <w:rsid w:val="007A549B"/>
    <w:rsid w:val="007A6A3C"/>
    <w:rsid w:val="007A6C2E"/>
    <w:rsid w:val="007A6D1D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446C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C09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1064"/>
    <w:rsid w:val="00811C23"/>
    <w:rsid w:val="00811E0F"/>
    <w:rsid w:val="008123B8"/>
    <w:rsid w:val="00813D91"/>
    <w:rsid w:val="00815563"/>
    <w:rsid w:val="008157E9"/>
    <w:rsid w:val="008168B5"/>
    <w:rsid w:val="00816B6C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7CA6"/>
    <w:rsid w:val="00830C86"/>
    <w:rsid w:val="00830F5C"/>
    <w:rsid w:val="00832C4D"/>
    <w:rsid w:val="00832F78"/>
    <w:rsid w:val="00834306"/>
    <w:rsid w:val="00835709"/>
    <w:rsid w:val="00836E19"/>
    <w:rsid w:val="008402D5"/>
    <w:rsid w:val="008417AE"/>
    <w:rsid w:val="00841A1F"/>
    <w:rsid w:val="00842415"/>
    <w:rsid w:val="00842D9D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368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699A"/>
    <w:rsid w:val="00877B8D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5C2F"/>
    <w:rsid w:val="008961B3"/>
    <w:rsid w:val="00896776"/>
    <w:rsid w:val="00896E3B"/>
    <w:rsid w:val="008A0200"/>
    <w:rsid w:val="008A0744"/>
    <w:rsid w:val="008A2D00"/>
    <w:rsid w:val="008A3447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B08C1"/>
    <w:rsid w:val="008B3754"/>
    <w:rsid w:val="008B3FC3"/>
    <w:rsid w:val="008B3FCC"/>
    <w:rsid w:val="008B4907"/>
    <w:rsid w:val="008B4F6C"/>
    <w:rsid w:val="008B5257"/>
    <w:rsid w:val="008B78E6"/>
    <w:rsid w:val="008C0AEF"/>
    <w:rsid w:val="008C12DC"/>
    <w:rsid w:val="008C1CEA"/>
    <w:rsid w:val="008C6041"/>
    <w:rsid w:val="008C6CBE"/>
    <w:rsid w:val="008C7B6C"/>
    <w:rsid w:val="008C7D02"/>
    <w:rsid w:val="008D0246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693B"/>
    <w:rsid w:val="008D70AA"/>
    <w:rsid w:val="008E0A69"/>
    <w:rsid w:val="008E1DEC"/>
    <w:rsid w:val="008E2C11"/>
    <w:rsid w:val="008E2E61"/>
    <w:rsid w:val="008E31A2"/>
    <w:rsid w:val="008E324A"/>
    <w:rsid w:val="008E3A28"/>
    <w:rsid w:val="008E52C9"/>
    <w:rsid w:val="008E5821"/>
    <w:rsid w:val="008E71EE"/>
    <w:rsid w:val="008E768D"/>
    <w:rsid w:val="008F041A"/>
    <w:rsid w:val="008F0931"/>
    <w:rsid w:val="008F489A"/>
    <w:rsid w:val="00900007"/>
    <w:rsid w:val="00900BD2"/>
    <w:rsid w:val="00900C88"/>
    <w:rsid w:val="009025F0"/>
    <w:rsid w:val="00903614"/>
    <w:rsid w:val="009038E4"/>
    <w:rsid w:val="00906E7C"/>
    <w:rsid w:val="00907ACC"/>
    <w:rsid w:val="00910273"/>
    <w:rsid w:val="00912916"/>
    <w:rsid w:val="00913A75"/>
    <w:rsid w:val="009146C8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AAB"/>
    <w:rsid w:val="00951302"/>
    <w:rsid w:val="00951628"/>
    <w:rsid w:val="009517D2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DFA"/>
    <w:rsid w:val="009560AA"/>
    <w:rsid w:val="009563C3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2128"/>
    <w:rsid w:val="00984D41"/>
    <w:rsid w:val="00985ED6"/>
    <w:rsid w:val="00986C1C"/>
    <w:rsid w:val="00987C26"/>
    <w:rsid w:val="009905F9"/>
    <w:rsid w:val="00990CF8"/>
    <w:rsid w:val="00991509"/>
    <w:rsid w:val="009950B2"/>
    <w:rsid w:val="009977DB"/>
    <w:rsid w:val="009A11F0"/>
    <w:rsid w:val="009A1E14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516C"/>
    <w:rsid w:val="009B62A9"/>
    <w:rsid w:val="009B6318"/>
    <w:rsid w:val="009C0ADB"/>
    <w:rsid w:val="009C109D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E03EB"/>
    <w:rsid w:val="009E1107"/>
    <w:rsid w:val="009E1919"/>
    <w:rsid w:val="009E242A"/>
    <w:rsid w:val="009E3274"/>
    <w:rsid w:val="009E60B5"/>
    <w:rsid w:val="009F273A"/>
    <w:rsid w:val="009F2D49"/>
    <w:rsid w:val="009F34B3"/>
    <w:rsid w:val="009F3F2F"/>
    <w:rsid w:val="009F506E"/>
    <w:rsid w:val="009F50E2"/>
    <w:rsid w:val="009F57BC"/>
    <w:rsid w:val="009F5D02"/>
    <w:rsid w:val="00A0035F"/>
    <w:rsid w:val="00A00461"/>
    <w:rsid w:val="00A017F2"/>
    <w:rsid w:val="00A047C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7B18"/>
    <w:rsid w:val="00A57F54"/>
    <w:rsid w:val="00A60200"/>
    <w:rsid w:val="00A611F3"/>
    <w:rsid w:val="00A67111"/>
    <w:rsid w:val="00A675EE"/>
    <w:rsid w:val="00A67DF3"/>
    <w:rsid w:val="00A70378"/>
    <w:rsid w:val="00A7225A"/>
    <w:rsid w:val="00A73160"/>
    <w:rsid w:val="00A740DF"/>
    <w:rsid w:val="00A75029"/>
    <w:rsid w:val="00A77302"/>
    <w:rsid w:val="00A77930"/>
    <w:rsid w:val="00A77988"/>
    <w:rsid w:val="00A81A13"/>
    <w:rsid w:val="00A81F96"/>
    <w:rsid w:val="00A84A8E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6DC0"/>
    <w:rsid w:val="00A96FA6"/>
    <w:rsid w:val="00A97A1B"/>
    <w:rsid w:val="00A97A9B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D0D"/>
    <w:rsid w:val="00AE4812"/>
    <w:rsid w:val="00AE48EC"/>
    <w:rsid w:val="00AE4D4A"/>
    <w:rsid w:val="00AE6546"/>
    <w:rsid w:val="00AE707E"/>
    <w:rsid w:val="00AF2AE8"/>
    <w:rsid w:val="00AF362A"/>
    <w:rsid w:val="00AF36C2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233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4BDB"/>
    <w:rsid w:val="00B34C35"/>
    <w:rsid w:val="00B358A9"/>
    <w:rsid w:val="00B36D10"/>
    <w:rsid w:val="00B40245"/>
    <w:rsid w:val="00B408AC"/>
    <w:rsid w:val="00B418AF"/>
    <w:rsid w:val="00B41C9C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BCE"/>
    <w:rsid w:val="00B719F7"/>
    <w:rsid w:val="00B721DE"/>
    <w:rsid w:val="00B72C24"/>
    <w:rsid w:val="00B73AC6"/>
    <w:rsid w:val="00B750CE"/>
    <w:rsid w:val="00B77004"/>
    <w:rsid w:val="00B814C9"/>
    <w:rsid w:val="00B82323"/>
    <w:rsid w:val="00B8265F"/>
    <w:rsid w:val="00B831BE"/>
    <w:rsid w:val="00B83740"/>
    <w:rsid w:val="00B83D1B"/>
    <w:rsid w:val="00B86122"/>
    <w:rsid w:val="00B86147"/>
    <w:rsid w:val="00B86B2F"/>
    <w:rsid w:val="00B874C4"/>
    <w:rsid w:val="00B907A6"/>
    <w:rsid w:val="00B90EA6"/>
    <w:rsid w:val="00B93526"/>
    <w:rsid w:val="00B93775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4696"/>
    <w:rsid w:val="00BA5597"/>
    <w:rsid w:val="00BA59DD"/>
    <w:rsid w:val="00BA6068"/>
    <w:rsid w:val="00BA75AD"/>
    <w:rsid w:val="00BB030B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269"/>
    <w:rsid w:val="00BC6430"/>
    <w:rsid w:val="00BC7304"/>
    <w:rsid w:val="00BC766B"/>
    <w:rsid w:val="00BC78C2"/>
    <w:rsid w:val="00BD2724"/>
    <w:rsid w:val="00BD3BDF"/>
    <w:rsid w:val="00BD4AB5"/>
    <w:rsid w:val="00BD4FDC"/>
    <w:rsid w:val="00BD5F4B"/>
    <w:rsid w:val="00BD6209"/>
    <w:rsid w:val="00BD6FDF"/>
    <w:rsid w:val="00BD72AA"/>
    <w:rsid w:val="00BE08CE"/>
    <w:rsid w:val="00BE26A1"/>
    <w:rsid w:val="00BE3848"/>
    <w:rsid w:val="00BE60CC"/>
    <w:rsid w:val="00BE6BEE"/>
    <w:rsid w:val="00BE7B13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C00AD5"/>
    <w:rsid w:val="00C00D70"/>
    <w:rsid w:val="00C01ABE"/>
    <w:rsid w:val="00C01EBA"/>
    <w:rsid w:val="00C03646"/>
    <w:rsid w:val="00C04A91"/>
    <w:rsid w:val="00C05098"/>
    <w:rsid w:val="00C05361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65E"/>
    <w:rsid w:val="00C21BA9"/>
    <w:rsid w:val="00C2304E"/>
    <w:rsid w:val="00C2409E"/>
    <w:rsid w:val="00C24804"/>
    <w:rsid w:val="00C24C23"/>
    <w:rsid w:val="00C25358"/>
    <w:rsid w:val="00C258E9"/>
    <w:rsid w:val="00C26852"/>
    <w:rsid w:val="00C26A04"/>
    <w:rsid w:val="00C26B59"/>
    <w:rsid w:val="00C26BA5"/>
    <w:rsid w:val="00C27D35"/>
    <w:rsid w:val="00C31BBC"/>
    <w:rsid w:val="00C32230"/>
    <w:rsid w:val="00C323BA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330F"/>
    <w:rsid w:val="00CB4841"/>
    <w:rsid w:val="00CB4B8A"/>
    <w:rsid w:val="00CB5DB1"/>
    <w:rsid w:val="00CB6E8A"/>
    <w:rsid w:val="00CB7B8B"/>
    <w:rsid w:val="00CC0845"/>
    <w:rsid w:val="00CC1FE0"/>
    <w:rsid w:val="00CC205F"/>
    <w:rsid w:val="00CC2185"/>
    <w:rsid w:val="00CC24E7"/>
    <w:rsid w:val="00CC25B9"/>
    <w:rsid w:val="00CC4570"/>
    <w:rsid w:val="00CC4EAA"/>
    <w:rsid w:val="00CC592E"/>
    <w:rsid w:val="00CC6701"/>
    <w:rsid w:val="00CC67EC"/>
    <w:rsid w:val="00CC684A"/>
    <w:rsid w:val="00CD0C0C"/>
    <w:rsid w:val="00CD1FF8"/>
    <w:rsid w:val="00CD25CC"/>
    <w:rsid w:val="00CD46ED"/>
    <w:rsid w:val="00CD5E9F"/>
    <w:rsid w:val="00CD5F1D"/>
    <w:rsid w:val="00CD7092"/>
    <w:rsid w:val="00CD71A3"/>
    <w:rsid w:val="00CD7FF8"/>
    <w:rsid w:val="00CE0F5A"/>
    <w:rsid w:val="00CE25A6"/>
    <w:rsid w:val="00CE3427"/>
    <w:rsid w:val="00CE3C3C"/>
    <w:rsid w:val="00CE43DB"/>
    <w:rsid w:val="00CE6702"/>
    <w:rsid w:val="00CE74EA"/>
    <w:rsid w:val="00CE7B6F"/>
    <w:rsid w:val="00CF0836"/>
    <w:rsid w:val="00CF1161"/>
    <w:rsid w:val="00CF2D05"/>
    <w:rsid w:val="00CF4408"/>
    <w:rsid w:val="00CF4BD6"/>
    <w:rsid w:val="00CF6BB9"/>
    <w:rsid w:val="00CF73D4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62D1"/>
    <w:rsid w:val="00D07A01"/>
    <w:rsid w:val="00D11D07"/>
    <w:rsid w:val="00D13AB9"/>
    <w:rsid w:val="00D13CBF"/>
    <w:rsid w:val="00D13E57"/>
    <w:rsid w:val="00D146FE"/>
    <w:rsid w:val="00D14AEB"/>
    <w:rsid w:val="00D16137"/>
    <w:rsid w:val="00D16CD0"/>
    <w:rsid w:val="00D207C2"/>
    <w:rsid w:val="00D20A7F"/>
    <w:rsid w:val="00D21443"/>
    <w:rsid w:val="00D21953"/>
    <w:rsid w:val="00D21DAB"/>
    <w:rsid w:val="00D24268"/>
    <w:rsid w:val="00D2431F"/>
    <w:rsid w:val="00D24A6D"/>
    <w:rsid w:val="00D2656A"/>
    <w:rsid w:val="00D26BB6"/>
    <w:rsid w:val="00D2702F"/>
    <w:rsid w:val="00D30F11"/>
    <w:rsid w:val="00D33423"/>
    <w:rsid w:val="00D335C5"/>
    <w:rsid w:val="00D338F3"/>
    <w:rsid w:val="00D34666"/>
    <w:rsid w:val="00D34972"/>
    <w:rsid w:val="00D3569E"/>
    <w:rsid w:val="00D35C11"/>
    <w:rsid w:val="00D3637F"/>
    <w:rsid w:val="00D3682D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9E7"/>
    <w:rsid w:val="00D46D08"/>
    <w:rsid w:val="00D47D6C"/>
    <w:rsid w:val="00D51283"/>
    <w:rsid w:val="00D5143B"/>
    <w:rsid w:val="00D51E75"/>
    <w:rsid w:val="00D53188"/>
    <w:rsid w:val="00D53938"/>
    <w:rsid w:val="00D544BA"/>
    <w:rsid w:val="00D54626"/>
    <w:rsid w:val="00D5538D"/>
    <w:rsid w:val="00D55630"/>
    <w:rsid w:val="00D56B44"/>
    <w:rsid w:val="00D57B86"/>
    <w:rsid w:val="00D57B91"/>
    <w:rsid w:val="00D603A9"/>
    <w:rsid w:val="00D6184C"/>
    <w:rsid w:val="00D6336C"/>
    <w:rsid w:val="00D63C8E"/>
    <w:rsid w:val="00D64C3E"/>
    <w:rsid w:val="00D65339"/>
    <w:rsid w:val="00D701B6"/>
    <w:rsid w:val="00D70617"/>
    <w:rsid w:val="00D73231"/>
    <w:rsid w:val="00D73F82"/>
    <w:rsid w:val="00D75EA2"/>
    <w:rsid w:val="00D772A3"/>
    <w:rsid w:val="00D77785"/>
    <w:rsid w:val="00D80B29"/>
    <w:rsid w:val="00D8265D"/>
    <w:rsid w:val="00D82A1D"/>
    <w:rsid w:val="00D82D6A"/>
    <w:rsid w:val="00D83650"/>
    <w:rsid w:val="00D83DF6"/>
    <w:rsid w:val="00D86066"/>
    <w:rsid w:val="00D872CF"/>
    <w:rsid w:val="00D87406"/>
    <w:rsid w:val="00D90220"/>
    <w:rsid w:val="00D91B87"/>
    <w:rsid w:val="00D91C68"/>
    <w:rsid w:val="00D9207E"/>
    <w:rsid w:val="00D92329"/>
    <w:rsid w:val="00D93AFF"/>
    <w:rsid w:val="00D948AF"/>
    <w:rsid w:val="00D95F1C"/>
    <w:rsid w:val="00D97B5B"/>
    <w:rsid w:val="00D97FCF"/>
    <w:rsid w:val="00DA0144"/>
    <w:rsid w:val="00DA08D8"/>
    <w:rsid w:val="00DA17B2"/>
    <w:rsid w:val="00DA1E83"/>
    <w:rsid w:val="00DA2C0A"/>
    <w:rsid w:val="00DA331E"/>
    <w:rsid w:val="00DA5689"/>
    <w:rsid w:val="00DA5AF2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646A"/>
    <w:rsid w:val="00DD0D14"/>
    <w:rsid w:val="00DD1863"/>
    <w:rsid w:val="00DD3701"/>
    <w:rsid w:val="00DD3DF9"/>
    <w:rsid w:val="00DD4D5D"/>
    <w:rsid w:val="00DD763A"/>
    <w:rsid w:val="00DD789D"/>
    <w:rsid w:val="00DD7CCD"/>
    <w:rsid w:val="00DE03A8"/>
    <w:rsid w:val="00DE0A0E"/>
    <w:rsid w:val="00DE0F4A"/>
    <w:rsid w:val="00DE201D"/>
    <w:rsid w:val="00DE283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56D"/>
    <w:rsid w:val="00DE763C"/>
    <w:rsid w:val="00DE7DED"/>
    <w:rsid w:val="00DF0348"/>
    <w:rsid w:val="00DF0D4A"/>
    <w:rsid w:val="00DF0F92"/>
    <w:rsid w:val="00DF28B6"/>
    <w:rsid w:val="00DF36A2"/>
    <w:rsid w:val="00DF5D0B"/>
    <w:rsid w:val="00DF736C"/>
    <w:rsid w:val="00E01A2F"/>
    <w:rsid w:val="00E01AB8"/>
    <w:rsid w:val="00E021C6"/>
    <w:rsid w:val="00E02F94"/>
    <w:rsid w:val="00E05451"/>
    <w:rsid w:val="00E118F9"/>
    <w:rsid w:val="00E13C19"/>
    <w:rsid w:val="00E144A1"/>
    <w:rsid w:val="00E149DE"/>
    <w:rsid w:val="00E15561"/>
    <w:rsid w:val="00E15B80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DF5"/>
    <w:rsid w:val="00E51E02"/>
    <w:rsid w:val="00E525E1"/>
    <w:rsid w:val="00E54267"/>
    <w:rsid w:val="00E54D8D"/>
    <w:rsid w:val="00E55186"/>
    <w:rsid w:val="00E557F5"/>
    <w:rsid w:val="00E5779E"/>
    <w:rsid w:val="00E57C5C"/>
    <w:rsid w:val="00E62194"/>
    <w:rsid w:val="00E62C1E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7E7A"/>
    <w:rsid w:val="00E90553"/>
    <w:rsid w:val="00E92769"/>
    <w:rsid w:val="00E936C5"/>
    <w:rsid w:val="00E9686A"/>
    <w:rsid w:val="00EA1052"/>
    <w:rsid w:val="00EA296C"/>
    <w:rsid w:val="00EA43B4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C0031"/>
    <w:rsid w:val="00EC13D9"/>
    <w:rsid w:val="00EC5B7B"/>
    <w:rsid w:val="00EC75A7"/>
    <w:rsid w:val="00ED0EDB"/>
    <w:rsid w:val="00ED18F7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562C"/>
    <w:rsid w:val="00EE5BF3"/>
    <w:rsid w:val="00EE7201"/>
    <w:rsid w:val="00EE765C"/>
    <w:rsid w:val="00EF01D0"/>
    <w:rsid w:val="00EF3396"/>
    <w:rsid w:val="00EF352B"/>
    <w:rsid w:val="00EF3BA3"/>
    <w:rsid w:val="00EF3FDE"/>
    <w:rsid w:val="00EF4396"/>
    <w:rsid w:val="00EF6F00"/>
    <w:rsid w:val="00EF728D"/>
    <w:rsid w:val="00F02071"/>
    <w:rsid w:val="00F02E25"/>
    <w:rsid w:val="00F04BC5"/>
    <w:rsid w:val="00F05304"/>
    <w:rsid w:val="00F05CF2"/>
    <w:rsid w:val="00F07109"/>
    <w:rsid w:val="00F07251"/>
    <w:rsid w:val="00F07BE4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E1B"/>
    <w:rsid w:val="00F46B34"/>
    <w:rsid w:val="00F505F0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2392"/>
    <w:rsid w:val="00F72896"/>
    <w:rsid w:val="00F73826"/>
    <w:rsid w:val="00F73FCA"/>
    <w:rsid w:val="00F748AE"/>
    <w:rsid w:val="00F74D57"/>
    <w:rsid w:val="00F76DB6"/>
    <w:rsid w:val="00F77491"/>
    <w:rsid w:val="00F80895"/>
    <w:rsid w:val="00F8156D"/>
    <w:rsid w:val="00F81EE3"/>
    <w:rsid w:val="00F833B3"/>
    <w:rsid w:val="00F836CC"/>
    <w:rsid w:val="00F8496F"/>
    <w:rsid w:val="00F85CE1"/>
    <w:rsid w:val="00F8681C"/>
    <w:rsid w:val="00F86BCE"/>
    <w:rsid w:val="00F87573"/>
    <w:rsid w:val="00F87784"/>
    <w:rsid w:val="00F87DCA"/>
    <w:rsid w:val="00F87E3F"/>
    <w:rsid w:val="00F93893"/>
    <w:rsid w:val="00F93F5C"/>
    <w:rsid w:val="00F94B8F"/>
    <w:rsid w:val="00F955E9"/>
    <w:rsid w:val="00F962CC"/>
    <w:rsid w:val="00FA1237"/>
    <w:rsid w:val="00FA16E5"/>
    <w:rsid w:val="00FA2A0A"/>
    <w:rsid w:val="00FA3731"/>
    <w:rsid w:val="00FA5A1D"/>
    <w:rsid w:val="00FA62B4"/>
    <w:rsid w:val="00FA738F"/>
    <w:rsid w:val="00FB3F4D"/>
    <w:rsid w:val="00FB438B"/>
    <w:rsid w:val="00FB4464"/>
    <w:rsid w:val="00FB44C6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58B9"/>
    <w:rsid w:val="00FC6184"/>
    <w:rsid w:val="00FC677E"/>
    <w:rsid w:val="00FC6D26"/>
    <w:rsid w:val="00FD009C"/>
    <w:rsid w:val="00FD05EE"/>
    <w:rsid w:val="00FD09FF"/>
    <w:rsid w:val="00FD0EC3"/>
    <w:rsid w:val="00FD1405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E1414"/>
    <w:rsid w:val="00FE2E57"/>
    <w:rsid w:val="00FE423A"/>
    <w:rsid w:val="00FE4C8F"/>
    <w:rsid w:val="00FF1490"/>
    <w:rsid w:val="00FF3E42"/>
    <w:rsid w:val="00FF60AA"/>
    <w:rsid w:val="00FF640C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0256F8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0256F8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6C3B87"/>
    <w:pPr>
      <w:widowControl w:val="0"/>
      <w:suppressAutoHyphens/>
      <w:autoSpaceDE w:val="0"/>
      <w:autoSpaceDN w:val="0"/>
      <w:adjustRightInd w:val="0"/>
      <w:spacing w:before="48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rsid w:val="000739D8"/>
    <w:pPr>
      <w:numPr>
        <w:numId w:val="8"/>
      </w:numPr>
      <w:autoSpaceDE w:val="0"/>
      <w:autoSpaceDN w:val="0"/>
      <w:adjustRightInd w:val="0"/>
    </w:pPr>
    <w:rPr>
      <w:rFonts w:eastAsia="MS Mincho" w:cs="Arial"/>
      <w:b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C778C0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1E2204"/>
    <w:pPr>
      <w:autoSpaceDE w:val="0"/>
      <w:autoSpaceDN w:val="0"/>
      <w:adjustRightInd w:val="0"/>
      <w:ind w:left="3827"/>
    </w:pPr>
    <w:rPr>
      <w:rFonts w:eastAsia="Sylfaen" w:cs="Arial"/>
      <w:b/>
      <w:i/>
      <w:color w:val="000000" w:themeColor="text1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053EED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32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F420BC"/>
    <w:pPr>
      <w:spacing w:after="120" w:line="240" w:lineRule="auto"/>
      <w:ind w:firstLine="0"/>
      <w:jc w:val="center"/>
    </w:pPr>
    <w:rPr>
      <w:rFonts w:eastAsiaTheme="minorHAnsi"/>
      <w:b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755B2D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654125"/>
    <w:rPr>
      <w:rFonts w:eastAsia="Times New Roman"/>
      <w:w w:val="105"/>
      <w:szCs w:val="24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96691D"/>
    <w:pPr>
      <w:spacing w:before="240" w:after="240" w:line="240" w:lineRule="auto"/>
      <w:ind w:left="5529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935C3F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14654C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954102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708</TotalTime>
  <Pages>16</Pages>
  <Words>4564</Words>
  <Characters>26016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182</cp:revision>
  <cp:lastPrinted>2021-07-21T07:59:00Z</cp:lastPrinted>
  <dcterms:created xsi:type="dcterms:W3CDTF">2021-07-21T07:59:00Z</dcterms:created>
  <dcterms:modified xsi:type="dcterms:W3CDTF">2021-08-28T14:31:00Z</dcterms:modified>
</cp:coreProperties>
</file>