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666B" w14:textId="50856125" w:rsidR="00A37CE3" w:rsidRPr="0032039E" w:rsidRDefault="0032039E" w:rsidP="00A37CE3">
      <w:pPr>
        <w:pStyle w:val="2a"/>
      </w:pPr>
      <w:r>
        <w:t>Трансфер-транзит…</w:t>
      </w:r>
      <w:r w:rsidR="00A37CE3">
        <w:t xml:space="preserve"> </w:t>
      </w:r>
      <w:r>
        <w:t>чего,</w:t>
      </w:r>
      <w:r w:rsidR="00A37CE3">
        <w:t xml:space="preserve"> </w:t>
      </w:r>
      <w:r>
        <w:t>куда</w:t>
      </w:r>
      <w:r w:rsidR="00A37CE3">
        <w:t xml:space="preserve"> </w:t>
      </w:r>
      <w:r>
        <w:t>и</w:t>
      </w:r>
      <w:r w:rsidR="00A37CE3">
        <w:t xml:space="preserve"> </w:t>
      </w:r>
      <w:r>
        <w:t>зачем?</w:t>
      </w:r>
      <w:r w:rsidR="00A37CE3">
        <w:br/>
        <w:t>Часть 2</w:t>
      </w:r>
    </w:p>
    <w:p w14:paraId="6E435E27" w14:textId="3EDB9DB4" w:rsidR="00D35C11" w:rsidRPr="00872D76" w:rsidRDefault="00A37CE3" w:rsidP="0096691D">
      <w:pPr>
        <w:pStyle w:val="afffffc"/>
      </w:pPr>
      <w:r>
        <w:rPr>
          <w:rStyle w:val="affffa"/>
          <w:color w:val="auto"/>
          <w:sz w:val="26"/>
        </w:rPr>
        <w:t>Фамилий много, а имён – нет!</w:t>
      </w:r>
    </w:p>
    <w:p w14:paraId="67BB444D" w14:textId="7F2F8A27" w:rsidR="00A37CE3" w:rsidRPr="00B13B8D" w:rsidRDefault="00A37CE3" w:rsidP="00A37CE3">
      <w:r>
        <w:t>Как</w:t>
      </w:r>
      <w:r>
        <w:t xml:space="preserve"> </w:t>
      </w:r>
      <w:r>
        <w:t>же</w:t>
      </w:r>
      <w:r>
        <w:t xml:space="preserve"> </w:t>
      </w:r>
      <w:r>
        <w:t>представить</w:t>
      </w:r>
      <w:r>
        <w:t xml:space="preserve"> </w:t>
      </w:r>
      <w:r>
        <w:t>наше</w:t>
      </w:r>
      <w:r>
        <w:t xml:space="preserve"> </w:t>
      </w:r>
      <w:r>
        <w:t>будущее?</w:t>
      </w:r>
      <w:r>
        <w:t xml:space="preserve"> </w:t>
      </w:r>
      <w:r>
        <w:t>Давайте</w:t>
      </w:r>
      <w:r>
        <w:t xml:space="preserve"> </w:t>
      </w:r>
      <w:r>
        <w:t>для</w:t>
      </w:r>
      <w:r>
        <w:t xml:space="preserve"> </w:t>
      </w:r>
      <w:r>
        <w:t>простоты</w:t>
      </w:r>
      <w:r>
        <w:t xml:space="preserve"> </w:t>
      </w:r>
      <w:r>
        <w:t>понимания,</w:t>
      </w:r>
      <w:r>
        <w:t xml:space="preserve"> </w:t>
      </w:r>
      <w:r>
        <w:t>о</w:t>
      </w:r>
      <w:r>
        <w:t xml:space="preserve"> </w:t>
      </w:r>
      <w:r>
        <w:t>которой</w:t>
      </w:r>
      <w:r>
        <w:t xml:space="preserve"> </w:t>
      </w:r>
      <w:r>
        <w:t>вс</w:t>
      </w:r>
      <w:r>
        <w:t xml:space="preserve">ё </w:t>
      </w:r>
      <w:r>
        <w:t>время</w:t>
      </w:r>
      <w:r>
        <w:t xml:space="preserve"> </w:t>
      </w:r>
      <w:r>
        <w:t>просит</w:t>
      </w:r>
      <w:r>
        <w:t xml:space="preserve"> </w:t>
      </w:r>
      <w:r>
        <w:t>читатель,</w:t>
      </w:r>
      <w:r>
        <w:t xml:space="preserve"> </w:t>
      </w:r>
      <w:r>
        <w:t>б</w:t>
      </w:r>
      <w:r w:rsidRPr="00B13B8D">
        <w:t>удущее</w:t>
      </w:r>
      <w:r>
        <w:t xml:space="preserve"> </w:t>
      </w:r>
      <w:r w:rsidRPr="00B13B8D">
        <w:t>мироустройство</w:t>
      </w:r>
      <w:r>
        <w:t xml:space="preserve"> </w:t>
      </w:r>
      <w:r w:rsidRPr="00B13B8D">
        <w:t>представи</w:t>
      </w:r>
      <w:r>
        <w:t>м</w:t>
      </w:r>
      <w:r>
        <w:t xml:space="preserve"> </w:t>
      </w:r>
      <w:r w:rsidRPr="00B13B8D">
        <w:t>полем,</w:t>
      </w:r>
      <w:r>
        <w:t xml:space="preserve"> </w:t>
      </w:r>
      <w:r w:rsidRPr="00B13B8D">
        <w:t>на</w:t>
      </w:r>
      <w:r>
        <w:t xml:space="preserve"> </w:t>
      </w:r>
      <w:r w:rsidRPr="00B13B8D">
        <w:t>котором</w:t>
      </w:r>
      <w:r>
        <w:t xml:space="preserve"> </w:t>
      </w:r>
      <w:r w:rsidRPr="00B13B8D">
        <w:t>пасутся</w:t>
      </w:r>
      <w:r>
        <w:t xml:space="preserve"> </w:t>
      </w:r>
      <w:r w:rsidRPr="00A37CE3">
        <w:t>коровы</w:t>
      </w:r>
      <w:r>
        <w:t xml:space="preserve"> </w:t>
      </w:r>
      <w:r w:rsidRPr="00B13B8D">
        <w:t>под</w:t>
      </w:r>
      <w:r>
        <w:t xml:space="preserve"> </w:t>
      </w:r>
      <w:r w:rsidRPr="00B13B8D">
        <w:t>властью</w:t>
      </w:r>
      <w:r>
        <w:t xml:space="preserve"> </w:t>
      </w:r>
      <w:r w:rsidRPr="00B13B8D">
        <w:t>пастуха.</w:t>
      </w:r>
      <w:r>
        <w:t xml:space="preserve"> </w:t>
      </w:r>
      <w:r w:rsidRPr="00B13B8D">
        <w:t>Поле</w:t>
      </w:r>
      <w:r>
        <w:t xml:space="preserve"> – </w:t>
      </w:r>
      <w:r w:rsidRPr="00B13B8D">
        <w:t>наша</w:t>
      </w:r>
      <w:r>
        <w:t xml:space="preserve"> </w:t>
      </w:r>
      <w:r w:rsidRPr="00B13B8D">
        <w:t>планета.</w:t>
      </w:r>
      <w:r>
        <w:t xml:space="preserve"> </w:t>
      </w:r>
      <w:r w:rsidRPr="00B13B8D">
        <w:t>Коровы</w:t>
      </w:r>
      <w:r>
        <w:t xml:space="preserve"> – </w:t>
      </w:r>
      <w:r w:rsidRPr="00B13B8D">
        <w:t>государства.</w:t>
      </w:r>
      <w:r>
        <w:t xml:space="preserve"> </w:t>
      </w:r>
      <w:r w:rsidRPr="00B13B8D">
        <w:t>Пастух</w:t>
      </w:r>
      <w:r>
        <w:t xml:space="preserve"> – </w:t>
      </w:r>
      <w:r w:rsidRPr="00B13B8D">
        <w:t>внешняя</w:t>
      </w:r>
      <w:r>
        <w:t xml:space="preserve"> </w:t>
      </w:r>
      <w:r w:rsidRPr="00B13B8D">
        <w:t>сила.</w:t>
      </w:r>
      <w:r>
        <w:t xml:space="preserve"> </w:t>
      </w:r>
      <w:r w:rsidRPr="00B13B8D">
        <w:t>Если</w:t>
      </w:r>
      <w:r>
        <w:t xml:space="preserve"> </w:t>
      </w:r>
      <w:r w:rsidRPr="00B13B8D">
        <w:t>два</w:t>
      </w:r>
      <w:r>
        <w:t xml:space="preserve"> </w:t>
      </w:r>
      <w:r w:rsidRPr="00B13B8D">
        <w:t>первых</w:t>
      </w:r>
      <w:r>
        <w:t xml:space="preserve"> </w:t>
      </w:r>
      <w:r w:rsidRPr="00B13B8D">
        <w:t>элемента</w:t>
      </w:r>
      <w:r>
        <w:t xml:space="preserve"> </w:t>
      </w:r>
      <w:r w:rsidRPr="00B13B8D">
        <w:t>будущей</w:t>
      </w:r>
      <w:r>
        <w:t xml:space="preserve"> </w:t>
      </w:r>
      <w:r w:rsidRPr="00B13B8D">
        <w:t>картины</w:t>
      </w:r>
      <w:r>
        <w:t xml:space="preserve"> </w:t>
      </w:r>
      <w:r w:rsidRPr="00B13B8D">
        <w:t>есть</w:t>
      </w:r>
      <w:r>
        <w:t xml:space="preserve"> – </w:t>
      </w:r>
      <w:r w:rsidRPr="00B13B8D">
        <w:t>планет</w:t>
      </w:r>
      <w:r>
        <w:t>а</w:t>
      </w:r>
      <w:r>
        <w:t xml:space="preserve"> </w:t>
      </w:r>
      <w:r w:rsidRPr="00B13B8D">
        <w:t>и</w:t>
      </w:r>
      <w:r>
        <w:t xml:space="preserve"> </w:t>
      </w:r>
      <w:r w:rsidRPr="00B13B8D">
        <w:t>государства</w:t>
      </w:r>
      <w:r>
        <w:t xml:space="preserve"> </w:t>
      </w:r>
      <w:r>
        <w:t>на</w:t>
      </w:r>
      <w:r>
        <w:t xml:space="preserve"> </w:t>
      </w:r>
      <w:r>
        <w:t>ней</w:t>
      </w:r>
      <w:r w:rsidRPr="00B13B8D">
        <w:t>,</w:t>
      </w:r>
      <w:r>
        <w:t xml:space="preserve"> </w:t>
      </w:r>
      <w:r w:rsidRPr="00B13B8D">
        <w:t>то</w:t>
      </w:r>
      <w:r>
        <w:t xml:space="preserve"> </w:t>
      </w:r>
      <w:r>
        <w:t>внешней</w:t>
      </w:r>
      <w:r>
        <w:t xml:space="preserve"> </w:t>
      </w:r>
      <w:r w:rsidRPr="00B13B8D">
        <w:t>нет</w:t>
      </w:r>
      <w:r>
        <w:t>,</w:t>
      </w:r>
      <w:r>
        <w:t xml:space="preserve"> </w:t>
      </w:r>
      <w:r>
        <w:t>вернее</w:t>
      </w:r>
      <w:r>
        <w:t xml:space="preserve">, </w:t>
      </w:r>
      <w:r>
        <w:t>она</w:t>
      </w:r>
      <w:r>
        <w:t xml:space="preserve"> </w:t>
      </w:r>
      <w:r>
        <w:t>есть</w:t>
      </w:r>
      <w:r w:rsidR="00CD5F1D">
        <w:t>,</w:t>
      </w:r>
      <w:r>
        <w:t xml:space="preserve"> </w:t>
      </w:r>
      <w:r>
        <w:t>но</w:t>
      </w:r>
      <w:r>
        <w:t xml:space="preserve"> </w:t>
      </w:r>
      <w:r>
        <w:t>огромное</w:t>
      </w:r>
      <w:r>
        <w:t xml:space="preserve"> </w:t>
      </w:r>
      <w:r>
        <w:t>большинство</w:t>
      </w:r>
      <w:r>
        <w:t xml:space="preserve"> </w:t>
      </w:r>
      <w:r>
        <w:t>о</w:t>
      </w:r>
      <w:r>
        <w:t xml:space="preserve"> </w:t>
      </w:r>
      <w:r>
        <w:t>ней</w:t>
      </w:r>
      <w:r>
        <w:t xml:space="preserve"> </w:t>
      </w:r>
      <w:r>
        <w:t>даже</w:t>
      </w:r>
      <w:r>
        <w:t xml:space="preserve"> </w:t>
      </w:r>
      <w:r>
        <w:t>не</w:t>
      </w:r>
      <w:r>
        <w:t xml:space="preserve"> </w:t>
      </w:r>
      <w:r>
        <w:t>догадывается,</w:t>
      </w:r>
      <w:r>
        <w:t xml:space="preserve"> </w:t>
      </w:r>
      <w:r>
        <w:t>потому</w:t>
      </w:r>
      <w:r>
        <w:t xml:space="preserve"> </w:t>
      </w:r>
      <w:r>
        <w:t>что</w:t>
      </w:r>
      <w:r>
        <w:t xml:space="preserve"> </w:t>
      </w:r>
      <w:r>
        <w:t>в</w:t>
      </w:r>
      <w:r>
        <w:t xml:space="preserve"> </w:t>
      </w:r>
      <w:r>
        <w:t>лучшем</w:t>
      </w:r>
      <w:r>
        <w:t xml:space="preserve"> </w:t>
      </w:r>
      <w:r>
        <w:t>случае</w:t>
      </w:r>
      <w:r>
        <w:t xml:space="preserve"> </w:t>
      </w:r>
      <w:r>
        <w:t>считают</w:t>
      </w:r>
      <w:r>
        <w:t xml:space="preserve"> </w:t>
      </w:r>
      <w:r>
        <w:t>это</w:t>
      </w:r>
      <w:r>
        <w:t xml:space="preserve"> </w:t>
      </w:r>
      <w:r>
        <w:t>Богом.</w:t>
      </w:r>
      <w:r>
        <w:t xml:space="preserve"> </w:t>
      </w:r>
      <w:r w:rsidRPr="00B13B8D">
        <w:t>Задача</w:t>
      </w:r>
      <w:r>
        <w:t xml:space="preserve"> </w:t>
      </w:r>
      <w:r w:rsidRPr="00B13B8D">
        <w:t>из-за</w:t>
      </w:r>
      <w:r>
        <w:t xml:space="preserve"> </w:t>
      </w:r>
      <w:r w:rsidRPr="00B13B8D">
        <w:t>своего</w:t>
      </w:r>
      <w:r>
        <w:t xml:space="preserve"> </w:t>
      </w:r>
      <w:r w:rsidRPr="00B13B8D">
        <w:t>масштаба</w:t>
      </w:r>
      <w:r>
        <w:t xml:space="preserve"> </w:t>
      </w:r>
      <w:r w:rsidRPr="00B13B8D">
        <w:t>кажется</w:t>
      </w:r>
      <w:r>
        <w:t xml:space="preserve"> </w:t>
      </w:r>
      <w:r w:rsidRPr="00B13B8D">
        <w:t>фантастической.</w:t>
      </w:r>
      <w:r>
        <w:t xml:space="preserve"> </w:t>
      </w:r>
      <w:r w:rsidRPr="00B13B8D">
        <w:t>Если</w:t>
      </w:r>
      <w:r>
        <w:t xml:space="preserve"> </w:t>
      </w:r>
      <w:r w:rsidRPr="00B13B8D">
        <w:t>игнорировать</w:t>
      </w:r>
      <w:r>
        <w:t xml:space="preserve"> </w:t>
      </w:r>
      <w:r w:rsidRPr="00B13B8D">
        <w:t>эмоции,</w:t>
      </w:r>
      <w:r>
        <w:t xml:space="preserve"> </w:t>
      </w:r>
      <w:r w:rsidRPr="00B13B8D">
        <w:t>задача</w:t>
      </w:r>
      <w:r>
        <w:t xml:space="preserve"> </w:t>
      </w:r>
      <w:r w:rsidRPr="00B13B8D">
        <w:t>имеет</w:t>
      </w:r>
      <w:r>
        <w:t xml:space="preserve"> </w:t>
      </w:r>
      <w:r w:rsidRPr="00B13B8D">
        <w:t>инженерную,</w:t>
      </w:r>
      <w:r>
        <w:t xml:space="preserve"> </w:t>
      </w:r>
      <w:r w:rsidRPr="00B13B8D">
        <w:t>а</w:t>
      </w:r>
      <w:r>
        <w:t xml:space="preserve"> </w:t>
      </w:r>
      <w:r w:rsidRPr="00B13B8D">
        <w:t>не</w:t>
      </w:r>
      <w:r>
        <w:t xml:space="preserve"> </w:t>
      </w:r>
      <w:r w:rsidRPr="00B13B8D">
        <w:t>метафизическую</w:t>
      </w:r>
      <w:r>
        <w:t xml:space="preserve"> </w:t>
      </w:r>
      <w:r w:rsidRPr="00B13B8D">
        <w:t>сложность.</w:t>
      </w:r>
      <w:r>
        <w:t xml:space="preserve"> </w:t>
      </w:r>
    </w:p>
    <w:p w14:paraId="16381A83" w14:textId="33AE1C6C" w:rsidR="00A37CE3" w:rsidRPr="008D389F" w:rsidRDefault="00A37CE3" w:rsidP="00A37CE3">
      <w:r>
        <w:t>Когда</w:t>
      </w:r>
      <w:r>
        <w:t xml:space="preserve"> </w:t>
      </w:r>
      <w:r>
        <w:t>в</w:t>
      </w:r>
      <w:r>
        <w:t xml:space="preserve"> </w:t>
      </w:r>
      <w:r>
        <w:t>сво</w:t>
      </w:r>
      <w:r>
        <w:t xml:space="preserve">ё </w:t>
      </w:r>
      <w:r>
        <w:t>время</w:t>
      </w:r>
      <w:r>
        <w:t xml:space="preserve"> </w:t>
      </w:r>
      <w:r>
        <w:t>«выстраивалась»</w:t>
      </w:r>
      <w:r>
        <w:t xml:space="preserve"> </w:t>
      </w:r>
      <w:r>
        <w:t>программа</w:t>
      </w:r>
      <w:r>
        <w:t xml:space="preserve"> </w:t>
      </w:r>
      <w:r>
        <w:t>развития</w:t>
      </w:r>
      <w:r>
        <w:t xml:space="preserve"> </w:t>
      </w:r>
      <w:r>
        <w:t>генотипов</w:t>
      </w:r>
      <w:r>
        <w:t xml:space="preserve"> М</w:t>
      </w:r>
      <w:r>
        <w:t>озга</w:t>
      </w:r>
      <w:r>
        <w:t xml:space="preserve"> в режиме </w:t>
      </w:r>
      <w:r>
        <w:t>полного</w:t>
      </w:r>
      <w:r>
        <w:t xml:space="preserve"> </w:t>
      </w:r>
      <w:r>
        <w:t>повиновения</w:t>
      </w:r>
      <w:r>
        <w:t xml:space="preserve"> </w:t>
      </w:r>
      <w:r>
        <w:t>участников</w:t>
      </w:r>
      <w:r>
        <w:t xml:space="preserve">, </w:t>
      </w:r>
      <w:r>
        <w:t>первое</w:t>
      </w:r>
      <w:r>
        <w:t xml:space="preserve"> </w:t>
      </w:r>
      <w:r>
        <w:t>что</w:t>
      </w:r>
      <w:r>
        <w:t xml:space="preserve"> </w:t>
      </w:r>
      <w:r>
        <w:t>было</w:t>
      </w:r>
      <w:r>
        <w:t xml:space="preserve"> </w:t>
      </w:r>
      <w:r>
        <w:t>сделано</w:t>
      </w:r>
      <w:r>
        <w:t xml:space="preserve"> </w:t>
      </w:r>
      <w:r>
        <w:t>–</w:t>
      </w:r>
      <w:r>
        <w:t xml:space="preserve"> </w:t>
      </w:r>
      <w:r>
        <w:t>создано</w:t>
      </w:r>
      <w:r>
        <w:t xml:space="preserve"> </w:t>
      </w:r>
      <w:r>
        <w:t>и</w:t>
      </w:r>
      <w:r>
        <w:t xml:space="preserve"> </w:t>
      </w:r>
      <w:r>
        <w:t>построено</w:t>
      </w:r>
      <w:r>
        <w:t xml:space="preserve"> </w:t>
      </w:r>
      <w:r>
        <w:t>государство</w:t>
      </w:r>
      <w:r>
        <w:t xml:space="preserve"> </w:t>
      </w:r>
      <w:r>
        <w:t>как</w:t>
      </w:r>
      <w:r>
        <w:t xml:space="preserve"> </w:t>
      </w:r>
      <w:r>
        <w:t>инструмент</w:t>
      </w:r>
      <w:r>
        <w:t xml:space="preserve"> </w:t>
      </w:r>
      <w:r>
        <w:t>управления.</w:t>
      </w:r>
      <w:r>
        <w:t xml:space="preserve"> </w:t>
      </w:r>
      <w:r>
        <w:t>Вторым</w:t>
      </w:r>
      <w:r>
        <w:t xml:space="preserve"> </w:t>
      </w:r>
      <w:r>
        <w:t>инструментом</w:t>
      </w:r>
      <w:r>
        <w:t xml:space="preserve"> </w:t>
      </w:r>
      <w:r>
        <w:t>была</w:t>
      </w:r>
      <w:r>
        <w:t xml:space="preserve"> </w:t>
      </w:r>
      <w:r>
        <w:t>создана</w:t>
      </w:r>
      <w:r>
        <w:t xml:space="preserve"> </w:t>
      </w:r>
      <w:r>
        <w:t>религия</w:t>
      </w:r>
      <w:r>
        <w:t xml:space="preserve">, </w:t>
      </w:r>
      <w:r>
        <w:t>и</w:t>
      </w:r>
      <w:r>
        <w:t xml:space="preserve"> </w:t>
      </w:r>
      <w:r>
        <w:t>в</w:t>
      </w:r>
      <w:r>
        <w:t xml:space="preserve"> </w:t>
      </w:r>
      <w:r>
        <w:t>этих</w:t>
      </w:r>
      <w:r>
        <w:t xml:space="preserve"> </w:t>
      </w:r>
      <w:r>
        <w:t>шорах</w:t>
      </w:r>
      <w:r>
        <w:t xml:space="preserve"> </w:t>
      </w:r>
      <w:r>
        <w:t>«все</w:t>
      </w:r>
      <w:r>
        <w:t xml:space="preserve"> </w:t>
      </w:r>
      <w:r>
        <w:t>и</w:t>
      </w:r>
      <w:r>
        <w:t xml:space="preserve"> </w:t>
      </w:r>
      <w:r>
        <w:t>побежали»</w:t>
      </w:r>
      <w:r>
        <w:t xml:space="preserve"> </w:t>
      </w:r>
      <w:r>
        <w:t>в</w:t>
      </w:r>
      <w:r>
        <w:t xml:space="preserve"> </w:t>
      </w:r>
      <w:r>
        <w:t>«светлое</w:t>
      </w:r>
      <w:r>
        <w:t xml:space="preserve"> </w:t>
      </w:r>
      <w:r>
        <w:t>б</w:t>
      </w:r>
      <w:r w:rsidR="006D3B16">
        <w:t>уду</w:t>
      </w:r>
      <w:r>
        <w:t>щее».</w:t>
      </w:r>
      <w:r>
        <w:t xml:space="preserve"> </w:t>
      </w:r>
      <w:r>
        <w:t>Теперь</w:t>
      </w:r>
      <w:r>
        <w:t xml:space="preserve"> </w:t>
      </w:r>
      <w:r>
        <w:t>на</w:t>
      </w:r>
      <w:r>
        <w:t xml:space="preserve"> </w:t>
      </w:r>
      <w:r>
        <w:t>наших</w:t>
      </w:r>
      <w:r>
        <w:t xml:space="preserve"> </w:t>
      </w:r>
      <w:r>
        <w:t>глазах</w:t>
      </w:r>
      <w:r>
        <w:t xml:space="preserve"> </w:t>
      </w:r>
      <w:r w:rsidRPr="0094577A">
        <w:rPr>
          <w:rStyle w:val="--0"/>
        </w:rPr>
        <w:t>эти</w:t>
      </w:r>
      <w:r>
        <w:rPr>
          <w:rStyle w:val="--0"/>
        </w:rPr>
        <w:t xml:space="preserve"> </w:t>
      </w:r>
      <w:r w:rsidRPr="0094577A">
        <w:rPr>
          <w:rStyle w:val="--"/>
        </w:rPr>
        <w:t>шоры</w:t>
      </w:r>
      <w:r>
        <w:rPr>
          <w:rStyle w:val="--0"/>
        </w:rPr>
        <w:t xml:space="preserve"> </w:t>
      </w:r>
      <w:r w:rsidRPr="0094577A">
        <w:rPr>
          <w:rStyle w:val="--0"/>
        </w:rPr>
        <w:t>р</w:t>
      </w:r>
      <w:r>
        <w:rPr>
          <w:rStyle w:val="--0"/>
        </w:rPr>
        <w:t>У</w:t>
      </w:r>
      <w:r w:rsidRPr="0094577A">
        <w:rPr>
          <w:rStyle w:val="--0"/>
        </w:rPr>
        <w:t>шатся</w:t>
      </w:r>
      <w:r>
        <w:t xml:space="preserve"> </w:t>
      </w:r>
      <w:r>
        <w:t>–</w:t>
      </w:r>
      <w:r>
        <w:t xml:space="preserve"> </w:t>
      </w:r>
      <w:r>
        <w:t>и</w:t>
      </w:r>
      <w:r>
        <w:t xml:space="preserve"> </w:t>
      </w:r>
      <w:r>
        <w:t>государство</w:t>
      </w:r>
      <w:r>
        <w:t xml:space="preserve">, </w:t>
      </w:r>
      <w:r>
        <w:t>и</w:t>
      </w:r>
      <w:r>
        <w:t xml:space="preserve"> </w:t>
      </w:r>
      <w:r>
        <w:t>религия.</w:t>
      </w:r>
      <w:r>
        <w:t xml:space="preserve"> </w:t>
      </w:r>
      <w:r>
        <w:t>Значит</w:t>
      </w:r>
      <w:r>
        <w:t xml:space="preserve">, </w:t>
      </w:r>
      <w:r>
        <w:t>предстоит</w:t>
      </w:r>
      <w:r>
        <w:t xml:space="preserve"> </w:t>
      </w:r>
      <w:r>
        <w:t>создать</w:t>
      </w:r>
      <w:r>
        <w:t xml:space="preserve"> </w:t>
      </w:r>
      <w:r>
        <w:t>форму</w:t>
      </w:r>
      <w:r>
        <w:t xml:space="preserve"> </w:t>
      </w:r>
      <w:r>
        <w:t>совершеннее</w:t>
      </w:r>
      <w:r>
        <w:t xml:space="preserve"> </w:t>
      </w:r>
      <w:r>
        <w:t>государства.</w:t>
      </w:r>
      <w:r>
        <w:t xml:space="preserve"> </w:t>
      </w:r>
      <w:r>
        <w:t>Про</w:t>
      </w:r>
      <w:r>
        <w:t xml:space="preserve"> </w:t>
      </w:r>
      <w:r>
        <w:t>религию</w:t>
      </w:r>
      <w:r>
        <w:t xml:space="preserve"> </w:t>
      </w:r>
      <w:r>
        <w:t>–</w:t>
      </w:r>
      <w:r>
        <w:t xml:space="preserve"> </w:t>
      </w:r>
      <w:r>
        <w:t>отдельный</w:t>
      </w:r>
      <w:r>
        <w:t xml:space="preserve"> </w:t>
      </w:r>
      <w:r>
        <w:t>разговор.</w:t>
      </w:r>
      <w:r>
        <w:t xml:space="preserve"> </w:t>
      </w:r>
      <w:r>
        <w:t>Один</w:t>
      </w:r>
      <w:r>
        <w:t xml:space="preserve"> </w:t>
      </w:r>
      <w:r>
        <w:t>храм</w:t>
      </w:r>
      <w:r>
        <w:t xml:space="preserve"> </w:t>
      </w:r>
      <w:r>
        <w:t>ВС</w:t>
      </w:r>
      <w:r>
        <w:t xml:space="preserve"> </w:t>
      </w:r>
      <w:r>
        <w:t>России</w:t>
      </w:r>
      <w:r w:rsidR="00D378FA">
        <w:t xml:space="preserve">, </w:t>
      </w:r>
      <w:r>
        <w:t>построенный</w:t>
      </w:r>
      <w:r>
        <w:t xml:space="preserve"> </w:t>
      </w:r>
      <w:r>
        <w:t>на</w:t>
      </w:r>
      <w:r>
        <w:t xml:space="preserve"> </w:t>
      </w:r>
      <w:r>
        <w:t>«пожертвования</w:t>
      </w:r>
      <w:r>
        <w:t xml:space="preserve"> </w:t>
      </w:r>
      <w:r>
        <w:t>военных</w:t>
      </w:r>
      <w:r>
        <w:t xml:space="preserve"> </w:t>
      </w:r>
      <w:r>
        <w:t>людей»</w:t>
      </w:r>
      <w:r w:rsidR="006D3B16">
        <w:t>,</w:t>
      </w:r>
      <w:r>
        <w:t xml:space="preserve"> </w:t>
      </w:r>
      <w:r>
        <w:t>говорит</w:t>
      </w:r>
      <w:r>
        <w:t xml:space="preserve"> </w:t>
      </w:r>
      <w:r>
        <w:t>сегодня</w:t>
      </w:r>
      <w:r>
        <w:t xml:space="preserve"> </w:t>
      </w:r>
      <w:r>
        <w:t>о</w:t>
      </w:r>
      <w:r>
        <w:t xml:space="preserve"> </w:t>
      </w:r>
      <w:r w:rsidRPr="00A37CE3">
        <w:t>многом</w:t>
      </w:r>
      <w:r>
        <w:t xml:space="preserve"> </w:t>
      </w:r>
      <w:r>
        <w:t>и</w:t>
      </w:r>
      <w:r>
        <w:t xml:space="preserve"> </w:t>
      </w:r>
      <w:r>
        <w:t>главное</w:t>
      </w:r>
      <w:r>
        <w:t xml:space="preserve"> </w:t>
      </w:r>
      <w:r>
        <w:t>–</w:t>
      </w:r>
      <w:r>
        <w:t xml:space="preserve"> </w:t>
      </w:r>
      <w:r>
        <w:t>показывает</w:t>
      </w:r>
      <w:r>
        <w:t xml:space="preserve"> </w:t>
      </w:r>
      <w:r>
        <w:t>всю</w:t>
      </w:r>
      <w:r>
        <w:t xml:space="preserve"> </w:t>
      </w:r>
      <w:r>
        <w:t>убогость</w:t>
      </w:r>
      <w:r>
        <w:t xml:space="preserve"> </w:t>
      </w:r>
      <w:r>
        <w:t>и</w:t>
      </w:r>
      <w:r>
        <w:t xml:space="preserve"> </w:t>
      </w:r>
      <w:r>
        <w:t>скудость</w:t>
      </w:r>
      <w:r>
        <w:t xml:space="preserve"> </w:t>
      </w:r>
      <w:r>
        <w:t>мышления</w:t>
      </w:r>
      <w:r>
        <w:t xml:space="preserve"> </w:t>
      </w:r>
      <w:r>
        <w:t>тех,</w:t>
      </w:r>
      <w:r>
        <w:t xml:space="preserve"> </w:t>
      </w:r>
      <w:r>
        <w:t>кто</w:t>
      </w:r>
      <w:r>
        <w:t xml:space="preserve"> </w:t>
      </w:r>
      <w:r>
        <w:t>затеял</w:t>
      </w:r>
      <w:r>
        <w:t xml:space="preserve"> </w:t>
      </w:r>
      <w:r>
        <w:t>подобное</w:t>
      </w:r>
      <w:r>
        <w:t xml:space="preserve"> </w:t>
      </w:r>
      <w:r>
        <w:t>не</w:t>
      </w:r>
      <w:r>
        <w:t xml:space="preserve"> </w:t>
      </w:r>
      <w:r>
        <w:t>во</w:t>
      </w:r>
      <w:r>
        <w:t xml:space="preserve"> </w:t>
      </w:r>
      <w:r>
        <w:t>благо,</w:t>
      </w:r>
      <w:r>
        <w:t xml:space="preserve"> </w:t>
      </w:r>
      <w:r>
        <w:t>а</w:t>
      </w:r>
      <w:r>
        <w:t xml:space="preserve"> </w:t>
      </w:r>
      <w:r>
        <w:t>именно</w:t>
      </w:r>
      <w:r>
        <w:t xml:space="preserve"> </w:t>
      </w:r>
      <w:r>
        <w:t>для</w:t>
      </w:r>
      <w:r>
        <w:t xml:space="preserve"> </w:t>
      </w:r>
      <w:r>
        <w:t>удержания</w:t>
      </w:r>
      <w:r>
        <w:t xml:space="preserve"> </w:t>
      </w:r>
      <w:r>
        <w:t>властвования</w:t>
      </w:r>
      <w:r>
        <w:t xml:space="preserve"> </w:t>
      </w:r>
      <w:r>
        <w:t>всеми</w:t>
      </w:r>
      <w:r>
        <w:t xml:space="preserve"> </w:t>
      </w:r>
      <w:r>
        <w:t>способами.</w:t>
      </w:r>
      <w:r>
        <w:t xml:space="preserve"> </w:t>
      </w:r>
      <w:r>
        <w:t>Чтобы</w:t>
      </w:r>
      <w:r>
        <w:t xml:space="preserve"> </w:t>
      </w:r>
      <w:r>
        <w:t>создать</w:t>
      </w:r>
      <w:r>
        <w:t xml:space="preserve"> </w:t>
      </w:r>
      <w:r w:rsidRPr="005208A1">
        <w:rPr>
          <w:rStyle w:val="--0"/>
        </w:rPr>
        <w:t>форму</w:t>
      </w:r>
      <w:r>
        <w:rPr>
          <w:rStyle w:val="--0"/>
        </w:rPr>
        <w:t xml:space="preserve"> </w:t>
      </w:r>
      <w:r w:rsidRPr="005208A1">
        <w:rPr>
          <w:rStyle w:val="--"/>
        </w:rPr>
        <w:t>совершеннее</w:t>
      </w:r>
      <w:r>
        <w:rPr>
          <w:rStyle w:val="--0"/>
        </w:rPr>
        <w:t xml:space="preserve"> </w:t>
      </w:r>
      <w:r w:rsidRPr="005208A1">
        <w:rPr>
          <w:rStyle w:val="--0"/>
        </w:rPr>
        <w:t>государства</w:t>
      </w:r>
      <w:r>
        <w:t>,</w:t>
      </w:r>
      <w:r>
        <w:t xml:space="preserve"> </w:t>
      </w:r>
      <w:r>
        <w:t>нужны</w:t>
      </w:r>
      <w:r>
        <w:t xml:space="preserve"> </w:t>
      </w:r>
      <w:r>
        <w:t>пропорциональные</w:t>
      </w:r>
      <w:r>
        <w:t xml:space="preserve"> </w:t>
      </w:r>
      <w:r>
        <w:t>ресурсы.</w:t>
      </w:r>
      <w:r>
        <w:t xml:space="preserve"> </w:t>
      </w:r>
      <w:r w:rsidRPr="00A37CE3">
        <w:rPr>
          <w:b/>
          <w:bCs/>
          <w:i/>
          <w:iCs/>
        </w:rPr>
        <w:t>Взять</w:t>
      </w:r>
      <w:r w:rsidRPr="00A37CE3">
        <w:rPr>
          <w:b/>
          <w:bCs/>
          <w:i/>
          <w:iCs/>
        </w:rPr>
        <w:t xml:space="preserve"> </w:t>
      </w:r>
      <w:r w:rsidRPr="00A37CE3">
        <w:rPr>
          <w:b/>
          <w:bCs/>
          <w:i/>
          <w:iCs/>
        </w:rPr>
        <w:t>их</w:t>
      </w:r>
      <w:r w:rsidRPr="00A37CE3">
        <w:rPr>
          <w:b/>
          <w:bCs/>
          <w:i/>
          <w:iCs/>
        </w:rPr>
        <w:t xml:space="preserve"> </w:t>
      </w:r>
      <w:r w:rsidRPr="00A37CE3">
        <w:rPr>
          <w:b/>
          <w:bCs/>
          <w:i/>
          <w:iCs/>
        </w:rPr>
        <w:t>неоткуда,</w:t>
      </w:r>
      <w:r w:rsidRPr="00A37CE3">
        <w:rPr>
          <w:b/>
          <w:bCs/>
          <w:i/>
          <w:iCs/>
        </w:rPr>
        <w:t xml:space="preserve"> </w:t>
      </w:r>
      <w:r w:rsidRPr="00A37CE3">
        <w:rPr>
          <w:b/>
          <w:bCs/>
          <w:i/>
          <w:iCs/>
        </w:rPr>
        <w:t>кроме</w:t>
      </w:r>
      <w:r w:rsidRPr="00A37CE3">
        <w:rPr>
          <w:b/>
          <w:bCs/>
          <w:i/>
          <w:iCs/>
        </w:rPr>
        <w:t xml:space="preserve"> </w:t>
      </w:r>
      <w:r w:rsidRPr="00A37CE3">
        <w:rPr>
          <w:b/>
          <w:bCs/>
          <w:i/>
          <w:iCs/>
        </w:rPr>
        <w:t>как</w:t>
      </w:r>
      <w:r w:rsidRPr="00A37CE3">
        <w:rPr>
          <w:b/>
          <w:bCs/>
          <w:i/>
          <w:iCs/>
        </w:rPr>
        <w:t xml:space="preserve"> </w:t>
      </w:r>
      <w:r w:rsidRPr="00A37CE3">
        <w:rPr>
          <w:b/>
          <w:bCs/>
          <w:i/>
          <w:iCs/>
        </w:rPr>
        <w:t>из</w:t>
      </w:r>
      <w:r w:rsidRPr="00A37CE3">
        <w:rPr>
          <w:b/>
          <w:bCs/>
          <w:i/>
          <w:iCs/>
        </w:rPr>
        <w:t xml:space="preserve"> </w:t>
      </w:r>
      <w:r w:rsidRPr="00A37CE3">
        <w:rPr>
          <w:b/>
          <w:bCs/>
          <w:i/>
          <w:iCs/>
        </w:rPr>
        <w:t>существующих</w:t>
      </w:r>
      <w:r w:rsidRPr="00A37CE3">
        <w:rPr>
          <w:b/>
          <w:bCs/>
          <w:i/>
          <w:iCs/>
        </w:rPr>
        <w:t xml:space="preserve"> </w:t>
      </w:r>
      <w:r w:rsidRPr="00A37CE3">
        <w:rPr>
          <w:b/>
          <w:bCs/>
          <w:i/>
          <w:iCs/>
        </w:rPr>
        <w:t>государств.</w:t>
      </w:r>
      <w:r w:rsidRPr="00A37CE3">
        <w:rPr>
          <w:b/>
          <w:bCs/>
          <w:i/>
          <w:iCs/>
        </w:rPr>
        <w:t xml:space="preserve"> </w:t>
      </w:r>
      <w:r>
        <w:t>Нужно</w:t>
      </w:r>
      <w:r>
        <w:t xml:space="preserve"> </w:t>
      </w:r>
      <w:r w:rsidRPr="00B13B8D">
        <w:t>использовать</w:t>
      </w:r>
      <w:r>
        <w:t xml:space="preserve"> </w:t>
      </w:r>
      <w:r w:rsidRPr="00B13B8D">
        <w:t>ресурсы</w:t>
      </w:r>
      <w:r>
        <w:t xml:space="preserve"> </w:t>
      </w:r>
      <w:r w:rsidRPr="00B13B8D">
        <w:t>системы</w:t>
      </w:r>
      <w:r>
        <w:t xml:space="preserve"> </w:t>
      </w:r>
      <w:r w:rsidRPr="00B13B8D">
        <w:t>для</w:t>
      </w:r>
      <w:r>
        <w:t xml:space="preserve"> </w:t>
      </w:r>
      <w:r w:rsidRPr="00B13B8D">
        <w:t>переделки</w:t>
      </w:r>
      <w:r>
        <w:t xml:space="preserve"> </w:t>
      </w:r>
      <w:r w:rsidRPr="00B13B8D">
        <w:t>системы.</w:t>
      </w:r>
      <w:r>
        <w:t xml:space="preserve"> </w:t>
      </w:r>
      <w:r w:rsidRPr="00B13B8D">
        <w:t>Нужно</w:t>
      </w:r>
      <w:r>
        <w:t xml:space="preserve"> </w:t>
      </w:r>
      <w:r w:rsidRPr="00B13B8D">
        <w:t>найти</w:t>
      </w:r>
      <w:r>
        <w:t xml:space="preserve"> </w:t>
      </w:r>
      <w:r w:rsidRPr="00B13B8D">
        <w:t>точку</w:t>
      </w:r>
      <w:r>
        <w:t xml:space="preserve"> </w:t>
      </w:r>
      <w:r w:rsidRPr="00B13B8D">
        <w:t>бифуркации</w:t>
      </w:r>
      <w:r>
        <w:rPr>
          <w:rStyle w:val="afb"/>
        </w:rPr>
        <w:footnoteReference w:id="1"/>
      </w:r>
      <w:r w:rsidRPr="00B13B8D">
        <w:t>,</w:t>
      </w:r>
      <w:r>
        <w:t xml:space="preserve"> </w:t>
      </w:r>
      <w:r w:rsidRPr="00B13B8D">
        <w:t>упор</w:t>
      </w:r>
      <w:r>
        <w:t xml:space="preserve"> </w:t>
      </w:r>
      <w:r w:rsidRPr="00B13B8D">
        <w:t>на</w:t>
      </w:r>
      <w:r>
        <w:t xml:space="preserve"> </w:t>
      </w:r>
      <w:r w:rsidRPr="00B13B8D">
        <w:t>которую</w:t>
      </w:r>
      <w:r>
        <w:t xml:space="preserve"> </w:t>
      </w:r>
      <w:r w:rsidRPr="00B13B8D">
        <w:t>вызовет</w:t>
      </w:r>
      <w:r>
        <w:t xml:space="preserve"> </w:t>
      </w:r>
      <w:r w:rsidRPr="00B13B8D">
        <w:t>цепную</w:t>
      </w:r>
      <w:r>
        <w:t xml:space="preserve"> </w:t>
      </w:r>
      <w:r w:rsidRPr="00B13B8D">
        <w:t>лавинообразную</w:t>
      </w:r>
      <w:r>
        <w:t xml:space="preserve"> </w:t>
      </w:r>
      <w:r w:rsidRPr="00B13B8D">
        <w:t>реакцию,</w:t>
      </w:r>
      <w:r>
        <w:t xml:space="preserve"> </w:t>
      </w:r>
      <w:r w:rsidRPr="00B13B8D">
        <w:t>ведущую</w:t>
      </w:r>
      <w:r>
        <w:t xml:space="preserve"> </w:t>
      </w:r>
      <w:r w:rsidRPr="00B13B8D">
        <w:t>к</w:t>
      </w:r>
      <w:r>
        <w:t xml:space="preserve"> </w:t>
      </w:r>
      <w:r w:rsidRPr="00B13B8D">
        <w:t>глобальному</w:t>
      </w:r>
      <w:r>
        <w:t xml:space="preserve"> </w:t>
      </w:r>
      <w:r w:rsidRPr="00B13B8D">
        <w:t>изменению</w:t>
      </w:r>
      <w:r>
        <w:t xml:space="preserve"> </w:t>
      </w:r>
      <w:r w:rsidRPr="00B13B8D">
        <w:t>мир</w:t>
      </w:r>
      <w:r>
        <w:t>а</w:t>
      </w:r>
      <w:r w:rsidRPr="00B13B8D">
        <w:t>.</w:t>
      </w:r>
      <w:r>
        <w:t xml:space="preserve"> </w:t>
      </w:r>
      <w:r>
        <w:t>Чтобы</w:t>
      </w:r>
      <w:r>
        <w:t xml:space="preserve"> </w:t>
      </w:r>
      <w:r w:rsidRPr="00B13B8D">
        <w:t>выяв</w:t>
      </w:r>
      <w:r>
        <w:t>ить</w:t>
      </w:r>
      <w:r>
        <w:t xml:space="preserve"> </w:t>
      </w:r>
      <w:r w:rsidRPr="00B13B8D">
        <w:t>эт</w:t>
      </w:r>
      <w:r>
        <w:t>у</w:t>
      </w:r>
      <w:r>
        <w:t xml:space="preserve"> </w:t>
      </w:r>
      <w:r w:rsidRPr="00B13B8D">
        <w:t>точк</w:t>
      </w:r>
      <w:r>
        <w:t>у,</w:t>
      </w:r>
      <w:r>
        <w:t xml:space="preserve"> </w:t>
      </w:r>
      <w:r w:rsidRPr="00B13B8D">
        <w:t>нужно</w:t>
      </w:r>
      <w:r>
        <w:t xml:space="preserve"> </w:t>
      </w:r>
      <w:r>
        <w:t>о</w:t>
      </w:r>
      <w:r w:rsidRPr="00B13B8D">
        <w:t>ткинуть</w:t>
      </w:r>
      <w:r>
        <w:t xml:space="preserve"> </w:t>
      </w:r>
      <w:r w:rsidRPr="00B13B8D">
        <w:t>вс</w:t>
      </w:r>
      <w:r>
        <w:t xml:space="preserve">ё </w:t>
      </w:r>
      <w:r w:rsidRPr="00B13B8D">
        <w:t>вторичное</w:t>
      </w:r>
      <w:r>
        <w:t xml:space="preserve"> </w:t>
      </w:r>
      <w:r w:rsidRPr="00B13B8D">
        <w:t>и</w:t>
      </w:r>
      <w:r>
        <w:t xml:space="preserve"> </w:t>
      </w:r>
      <w:r>
        <w:t>увидеть</w:t>
      </w:r>
      <w:r>
        <w:t xml:space="preserve"> </w:t>
      </w:r>
      <w:r w:rsidRPr="00B13B8D">
        <w:t>нерв</w:t>
      </w:r>
      <w:r>
        <w:t xml:space="preserve"> </w:t>
      </w:r>
      <w:r w:rsidRPr="00B13B8D">
        <w:t>мировой</w:t>
      </w:r>
      <w:r>
        <w:t xml:space="preserve"> </w:t>
      </w:r>
      <w:r w:rsidRPr="00B13B8D">
        <w:t>системы.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>
        <w:t>этой</w:t>
      </w:r>
      <w:r>
        <w:t xml:space="preserve"> </w:t>
      </w:r>
      <w:r>
        <w:t>цели</w:t>
      </w:r>
      <w:r>
        <w:t xml:space="preserve"> </w:t>
      </w:r>
      <w:r>
        <w:t>п</w:t>
      </w:r>
      <w:r w:rsidRPr="00B13B8D">
        <w:t>редставим</w:t>
      </w:r>
      <w:r>
        <w:t xml:space="preserve"> </w:t>
      </w:r>
      <w:r w:rsidRPr="00B13B8D">
        <w:t>современную</w:t>
      </w:r>
      <w:r>
        <w:t xml:space="preserve"> </w:t>
      </w:r>
      <w:r w:rsidRPr="00B13B8D">
        <w:t>мировую</w:t>
      </w:r>
      <w:r>
        <w:t xml:space="preserve"> </w:t>
      </w:r>
      <w:r w:rsidRPr="00B13B8D">
        <w:t>систему</w:t>
      </w:r>
      <w:r>
        <w:t xml:space="preserve"> </w:t>
      </w:r>
      <w:r w:rsidRPr="00B13B8D">
        <w:t>организмом</w:t>
      </w:r>
      <w:r>
        <w:t xml:space="preserve"> </w:t>
      </w:r>
      <w:r w:rsidRPr="00B13B8D">
        <w:t>из</w:t>
      </w:r>
      <w:r>
        <w:t xml:space="preserve"> </w:t>
      </w:r>
      <w:r w:rsidRPr="00B13B8D">
        <w:t>разных</w:t>
      </w:r>
      <w:r>
        <w:t xml:space="preserve"> </w:t>
      </w:r>
      <w:r w:rsidRPr="00B13B8D">
        <w:t>органов.</w:t>
      </w:r>
      <w:r>
        <w:t xml:space="preserve"> </w:t>
      </w:r>
      <w:r w:rsidRPr="00B13B8D">
        <w:t>В</w:t>
      </w:r>
      <w:r>
        <w:t xml:space="preserve"> </w:t>
      </w:r>
      <w:r w:rsidRPr="00B13B8D">
        <w:t>их</w:t>
      </w:r>
      <w:r>
        <w:t xml:space="preserve"> </w:t>
      </w:r>
      <w:r w:rsidRPr="00B13B8D">
        <w:t>роли</w:t>
      </w:r>
      <w:r>
        <w:t xml:space="preserve"> </w:t>
      </w:r>
      <w:r w:rsidRPr="00B13B8D">
        <w:t>выступают</w:t>
      </w:r>
      <w:r>
        <w:t xml:space="preserve"> </w:t>
      </w:r>
      <w:r w:rsidRPr="00A37CE3">
        <w:rPr>
          <w:b/>
          <w:bCs/>
          <w:i/>
          <w:iCs/>
        </w:rPr>
        <w:t xml:space="preserve">большие и </w:t>
      </w:r>
      <w:r w:rsidRPr="00A37CE3">
        <w:rPr>
          <w:b/>
          <w:bCs/>
          <w:i/>
          <w:iCs/>
        </w:rPr>
        <w:lastRenderedPageBreak/>
        <w:t>малые институты: от цивилизаци</w:t>
      </w:r>
      <w:r>
        <w:rPr>
          <w:b/>
          <w:bCs/>
          <w:i/>
          <w:iCs/>
        </w:rPr>
        <w:t>й</w:t>
      </w:r>
      <w:r w:rsidRPr="00A37CE3">
        <w:rPr>
          <w:b/>
          <w:bCs/>
          <w:i/>
          <w:iCs/>
        </w:rPr>
        <w:t>, государств, мировой экономики до культуры, традиции, института семьи и прочее</w:t>
      </w:r>
      <w:r w:rsidRPr="00A37CE3">
        <w:t xml:space="preserve">. </w:t>
      </w:r>
      <w:r w:rsidRPr="00B13B8D">
        <w:t>Природа</w:t>
      </w:r>
      <w:r>
        <w:t xml:space="preserve"> </w:t>
      </w:r>
      <w:r w:rsidRPr="00B13B8D">
        <w:t>живых</w:t>
      </w:r>
      <w:r>
        <w:t xml:space="preserve"> </w:t>
      </w:r>
      <w:r w:rsidRPr="00B13B8D">
        <w:t>организмов</w:t>
      </w:r>
      <w:r>
        <w:t xml:space="preserve"> </w:t>
      </w:r>
      <w:r w:rsidRPr="00B13B8D">
        <w:t>проявляется</w:t>
      </w:r>
      <w:r>
        <w:t xml:space="preserve"> </w:t>
      </w:r>
      <w:r w:rsidRPr="00B13B8D">
        <w:t>через</w:t>
      </w:r>
      <w:r>
        <w:t xml:space="preserve"> </w:t>
      </w:r>
      <w:r w:rsidRPr="00B13B8D">
        <w:t>способ</w:t>
      </w:r>
      <w:r>
        <w:t xml:space="preserve"> </w:t>
      </w:r>
      <w:r w:rsidRPr="00B13B8D">
        <w:t>питания.</w:t>
      </w:r>
      <w:r>
        <w:t xml:space="preserve"> </w:t>
      </w:r>
      <w:r w:rsidRPr="00B13B8D">
        <w:t>Природу</w:t>
      </w:r>
      <w:r>
        <w:t xml:space="preserve"> </w:t>
      </w:r>
      <w:r w:rsidRPr="00B13B8D">
        <w:t>социальной</w:t>
      </w:r>
      <w:r>
        <w:t xml:space="preserve"> </w:t>
      </w:r>
      <w:r w:rsidRPr="00B13B8D">
        <w:t>конструкции</w:t>
      </w:r>
      <w:r>
        <w:t xml:space="preserve"> </w:t>
      </w:r>
      <w:r w:rsidRPr="00B13B8D">
        <w:t>выражает</w:t>
      </w:r>
      <w:r>
        <w:t xml:space="preserve"> </w:t>
      </w:r>
      <w:r w:rsidRPr="00B13B8D">
        <w:t>способ</w:t>
      </w:r>
      <w:r>
        <w:t xml:space="preserve"> </w:t>
      </w:r>
      <w:r w:rsidRPr="00B13B8D">
        <w:t>формирования</w:t>
      </w:r>
      <w:r>
        <w:t xml:space="preserve"> </w:t>
      </w:r>
      <w:r w:rsidRPr="00B13B8D">
        <w:t>власти.</w:t>
      </w:r>
      <w:r>
        <w:t xml:space="preserve"> </w:t>
      </w:r>
      <w:r w:rsidRPr="00B13B8D">
        <w:t>Исходя</w:t>
      </w:r>
      <w:r>
        <w:t xml:space="preserve"> </w:t>
      </w:r>
      <w:r w:rsidRPr="00B13B8D">
        <w:t>из</w:t>
      </w:r>
      <w:r>
        <w:t xml:space="preserve"> </w:t>
      </w:r>
      <w:r w:rsidRPr="00B13B8D">
        <w:t>того,</w:t>
      </w:r>
      <w:r>
        <w:t xml:space="preserve"> </w:t>
      </w:r>
      <w:r w:rsidRPr="00B13B8D">
        <w:t>что</w:t>
      </w:r>
      <w:r>
        <w:t xml:space="preserve"> </w:t>
      </w:r>
      <w:r w:rsidRPr="00B13B8D">
        <w:t>власть</w:t>
      </w:r>
      <w:r>
        <w:t xml:space="preserve"> </w:t>
      </w:r>
      <w:r w:rsidRPr="00A37CE3">
        <w:rPr>
          <w:b/>
          <w:bCs/>
          <w:i/>
          <w:iCs/>
        </w:rPr>
        <w:t>во всех ведущих странах выбирается</w:t>
      </w:r>
      <w:r w:rsidRPr="00B13B8D">
        <w:t>,</w:t>
      </w:r>
      <w:r>
        <w:t xml:space="preserve"> </w:t>
      </w:r>
      <w:r w:rsidRPr="00B13B8D">
        <w:t>природу</w:t>
      </w:r>
      <w:r>
        <w:t xml:space="preserve"> </w:t>
      </w:r>
      <w:r w:rsidRPr="00B13B8D">
        <w:t>мировой</w:t>
      </w:r>
      <w:r>
        <w:t xml:space="preserve"> </w:t>
      </w:r>
      <w:r w:rsidRPr="00B13B8D">
        <w:t>системы</w:t>
      </w:r>
      <w:r>
        <w:t xml:space="preserve"> </w:t>
      </w:r>
      <w:r w:rsidRPr="005208A1">
        <w:rPr>
          <w:rStyle w:val="--0"/>
        </w:rPr>
        <w:t>можно</w:t>
      </w:r>
      <w:r>
        <w:rPr>
          <w:rStyle w:val="--0"/>
        </w:rPr>
        <w:t xml:space="preserve"> </w:t>
      </w:r>
      <w:r w:rsidRPr="005208A1">
        <w:rPr>
          <w:rStyle w:val="--"/>
        </w:rPr>
        <w:t>считать</w:t>
      </w:r>
      <w:r>
        <w:rPr>
          <w:rStyle w:val="--"/>
        </w:rPr>
        <w:t xml:space="preserve"> </w:t>
      </w:r>
      <w:r w:rsidRPr="005208A1">
        <w:rPr>
          <w:rStyle w:val="--0"/>
        </w:rPr>
        <w:t>демократической</w:t>
      </w:r>
      <w:r w:rsidRPr="00B13B8D">
        <w:t>.</w:t>
      </w:r>
      <w:r>
        <w:t xml:space="preserve"> </w:t>
      </w:r>
    </w:p>
    <w:p w14:paraId="015DD395" w14:textId="1CA91943" w:rsidR="00A37CE3" w:rsidRDefault="00A37CE3" w:rsidP="008D389F">
      <w:pPr>
        <w:rPr>
          <w:rStyle w:val="--"/>
        </w:rPr>
      </w:pPr>
      <w:r w:rsidRPr="008D389F">
        <w:rPr>
          <w:b/>
          <w:bCs/>
          <w:i/>
          <w:iCs/>
        </w:rPr>
        <w:t>Природа демократии обнажается через е</w:t>
      </w:r>
      <w:r w:rsidR="00D378FA">
        <w:rPr>
          <w:b/>
          <w:bCs/>
          <w:i/>
          <w:iCs/>
        </w:rPr>
        <w:t>ё</w:t>
      </w:r>
      <w:r w:rsidRPr="008D389F">
        <w:rPr>
          <w:b/>
          <w:bCs/>
          <w:i/>
          <w:iCs/>
        </w:rPr>
        <w:t xml:space="preserve"> ключевой признак – осознанный выбор.</w:t>
      </w:r>
      <w:r>
        <w:t xml:space="preserve"> </w:t>
      </w:r>
      <w:r w:rsidRPr="00B13B8D">
        <w:t>Если</w:t>
      </w:r>
      <w:r>
        <w:t xml:space="preserve"> </w:t>
      </w:r>
      <w:r w:rsidRPr="00B13B8D">
        <w:t>выбора</w:t>
      </w:r>
      <w:r>
        <w:t xml:space="preserve"> </w:t>
      </w:r>
      <w:r w:rsidRPr="00B13B8D">
        <w:t>нет,</w:t>
      </w:r>
      <w:r>
        <w:t xml:space="preserve"> </w:t>
      </w:r>
      <w:r w:rsidRPr="00B13B8D">
        <w:t>это</w:t>
      </w:r>
      <w:r>
        <w:t xml:space="preserve"> </w:t>
      </w:r>
      <w:r w:rsidRPr="00B13B8D">
        <w:t>что</w:t>
      </w:r>
      <w:r>
        <w:t xml:space="preserve"> </w:t>
      </w:r>
      <w:r w:rsidRPr="00B13B8D">
        <w:t>угодно,</w:t>
      </w:r>
      <w:r>
        <w:t xml:space="preserve"> </w:t>
      </w:r>
      <w:r w:rsidRPr="00B13B8D">
        <w:t>только</w:t>
      </w:r>
      <w:r>
        <w:t xml:space="preserve"> </w:t>
      </w:r>
      <w:r w:rsidRPr="00B13B8D">
        <w:t>не</w:t>
      </w:r>
      <w:r>
        <w:t xml:space="preserve"> </w:t>
      </w:r>
      <w:r w:rsidRPr="00B13B8D">
        <w:t>демократия.</w:t>
      </w:r>
      <w:r>
        <w:t xml:space="preserve"> </w:t>
      </w:r>
      <w:r w:rsidRPr="00B13B8D">
        <w:t>Совершить</w:t>
      </w:r>
      <w:r>
        <w:t xml:space="preserve"> </w:t>
      </w:r>
      <w:r w:rsidRPr="00B13B8D">
        <w:t>выбор</w:t>
      </w:r>
      <w:r>
        <w:t xml:space="preserve"> </w:t>
      </w:r>
      <w:r w:rsidRPr="00B13B8D">
        <w:t>можно</w:t>
      </w:r>
      <w:r>
        <w:t>,</w:t>
      </w:r>
      <w:r>
        <w:t xml:space="preserve"> </w:t>
      </w:r>
      <w:r>
        <w:t>если</w:t>
      </w:r>
      <w:r>
        <w:t xml:space="preserve"> </w:t>
      </w:r>
      <w:r w:rsidRPr="00B13B8D">
        <w:t>выбирающий</w:t>
      </w:r>
      <w:r>
        <w:t xml:space="preserve"> </w:t>
      </w:r>
      <w:r w:rsidRPr="00B13B8D">
        <w:t>имеет</w:t>
      </w:r>
      <w:r>
        <w:t xml:space="preserve"> </w:t>
      </w:r>
      <w:r w:rsidRPr="00B13B8D">
        <w:t>знания</w:t>
      </w:r>
      <w:r>
        <w:t xml:space="preserve"> </w:t>
      </w:r>
      <w:r w:rsidRPr="00B13B8D">
        <w:t>об</w:t>
      </w:r>
      <w:r>
        <w:t xml:space="preserve"> </w:t>
      </w:r>
      <w:r w:rsidRPr="00B13B8D">
        <w:t>избираемом</w:t>
      </w:r>
      <w:r>
        <w:t xml:space="preserve"> </w:t>
      </w:r>
      <w:r w:rsidRPr="00B13B8D">
        <w:t>объекте.</w:t>
      </w:r>
      <w:r>
        <w:t xml:space="preserve"> </w:t>
      </w:r>
      <w:r w:rsidRPr="00C248C0">
        <w:rPr>
          <w:rStyle w:val="--0"/>
        </w:rPr>
        <w:t>Без</w:t>
      </w:r>
      <w:r>
        <w:rPr>
          <w:rStyle w:val="--0"/>
        </w:rPr>
        <w:t xml:space="preserve"> </w:t>
      </w:r>
      <w:r w:rsidRPr="00C248C0">
        <w:rPr>
          <w:rStyle w:val="--"/>
        </w:rPr>
        <w:t>знаний</w:t>
      </w:r>
      <w:r>
        <w:t xml:space="preserve"> </w:t>
      </w:r>
      <w:r w:rsidRPr="00C248C0">
        <w:rPr>
          <w:rStyle w:val="--0"/>
        </w:rPr>
        <w:t>выбор</w:t>
      </w:r>
      <w:r>
        <w:rPr>
          <w:rStyle w:val="--0"/>
        </w:rPr>
        <w:t xml:space="preserve"> </w:t>
      </w:r>
      <w:r w:rsidRPr="00C248C0">
        <w:rPr>
          <w:rStyle w:val="--"/>
        </w:rPr>
        <w:t>невозможен.</w:t>
      </w:r>
    </w:p>
    <w:p w14:paraId="078AB341" w14:textId="3B8F0316" w:rsidR="00A37CE3" w:rsidRPr="00753C8C" w:rsidRDefault="00A37CE3" w:rsidP="008D389F">
      <w:r>
        <w:rPr>
          <w:rFonts w:ascii="Georgia Pro Cond" w:hAnsi="Georgia Pro Cond"/>
          <w:b/>
          <w:caps/>
          <w:noProof/>
          <w:color w:val="FF0000"/>
        </w:rPr>
        <w:drawing>
          <wp:anchor distT="0" distB="0" distL="114300" distR="114300" simplePos="0" relativeHeight="251661312" behindDoc="1" locked="0" layoutInCell="1" allowOverlap="1" wp14:anchorId="42DF3D12" wp14:editId="7DCEEFE4">
            <wp:simplePos x="0" y="0"/>
            <wp:positionH relativeFrom="column">
              <wp:posOffset>27305</wp:posOffset>
            </wp:positionH>
            <wp:positionV relativeFrom="paragraph">
              <wp:posOffset>137160</wp:posOffset>
            </wp:positionV>
            <wp:extent cx="2235200" cy="2743200"/>
            <wp:effectExtent l="0" t="0" r="0" b="0"/>
            <wp:wrapTight wrapText="bothSides">
              <wp:wrapPolygon edited="0">
                <wp:start x="0" y="0"/>
                <wp:lineTo x="0" y="21500"/>
                <wp:lineTo x="21477" y="21500"/>
                <wp:lineTo x="2147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" r="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OLE_LINK45"/>
      <w:bookmarkStart w:id="1" w:name="OLE_LINK46"/>
      <w:r w:rsidRPr="00B13B8D">
        <w:t>Посредством</w:t>
      </w:r>
      <w:r>
        <w:t xml:space="preserve"> </w:t>
      </w:r>
      <w:r w:rsidRPr="00B13B8D">
        <w:t>манипулятивных</w:t>
      </w:r>
      <w:r>
        <w:t xml:space="preserve"> </w:t>
      </w:r>
      <w:r w:rsidRPr="00B13B8D">
        <w:t>технологий,</w:t>
      </w:r>
      <w:r>
        <w:t xml:space="preserve"> </w:t>
      </w:r>
      <w:r w:rsidRPr="00B13B8D">
        <w:t>психологического</w:t>
      </w:r>
      <w:r>
        <w:t xml:space="preserve"> </w:t>
      </w:r>
      <w:r w:rsidRPr="00B13B8D">
        <w:t>и</w:t>
      </w:r>
      <w:r>
        <w:t xml:space="preserve"> </w:t>
      </w:r>
      <w:r w:rsidRPr="00B13B8D">
        <w:t>физического</w:t>
      </w:r>
      <w:r>
        <w:t xml:space="preserve"> </w:t>
      </w:r>
      <w:r w:rsidRPr="00B13B8D">
        <w:t>насилия,</w:t>
      </w:r>
      <w:r>
        <w:t xml:space="preserve"> </w:t>
      </w:r>
      <w:r w:rsidRPr="00B13B8D">
        <w:t>человека</w:t>
      </w:r>
      <w:r>
        <w:t xml:space="preserve"> </w:t>
      </w:r>
      <w:r w:rsidRPr="00B13B8D">
        <w:t>можно</w:t>
      </w:r>
      <w:r>
        <w:t xml:space="preserve"> </w:t>
      </w:r>
      <w:r w:rsidRPr="00B13B8D">
        <w:t>побудить</w:t>
      </w:r>
      <w:r>
        <w:t xml:space="preserve"> </w:t>
      </w:r>
      <w:r w:rsidRPr="00B13B8D">
        <w:t>сделать</w:t>
      </w:r>
      <w:r>
        <w:t xml:space="preserve"> </w:t>
      </w:r>
      <w:r w:rsidRPr="008D389F">
        <w:t>действие</w:t>
      </w:r>
      <w:r w:rsidRPr="00B13B8D">
        <w:t>,</w:t>
      </w:r>
      <w:r>
        <w:t xml:space="preserve"> </w:t>
      </w:r>
      <w:r w:rsidRPr="00B13B8D">
        <w:t>внешне</w:t>
      </w:r>
      <w:r>
        <w:t xml:space="preserve"> </w:t>
      </w:r>
      <w:r w:rsidRPr="00B13B8D">
        <w:t>похожее</w:t>
      </w:r>
      <w:r>
        <w:t xml:space="preserve"> </w:t>
      </w:r>
      <w:r w:rsidRPr="00B13B8D">
        <w:t>на</w:t>
      </w:r>
      <w:r>
        <w:t xml:space="preserve"> </w:t>
      </w:r>
      <w:r w:rsidRPr="00B13B8D">
        <w:t>свободный</w:t>
      </w:r>
      <w:r>
        <w:t xml:space="preserve"> </w:t>
      </w:r>
      <w:r w:rsidRPr="00B13B8D">
        <w:t>и</w:t>
      </w:r>
      <w:r>
        <w:t xml:space="preserve"> </w:t>
      </w:r>
      <w:r w:rsidRPr="00B13B8D">
        <w:t>осознанный</w:t>
      </w:r>
      <w:r>
        <w:t xml:space="preserve"> </w:t>
      </w:r>
      <w:r w:rsidRPr="00B13B8D">
        <w:t>выбор.</w:t>
      </w:r>
      <w:r>
        <w:t xml:space="preserve"> </w:t>
      </w:r>
      <w:r w:rsidRPr="00B13B8D">
        <w:t>Но</w:t>
      </w:r>
      <w:r>
        <w:t xml:space="preserve"> </w:t>
      </w:r>
      <w:r w:rsidRPr="00B13B8D">
        <w:t>если</w:t>
      </w:r>
      <w:r>
        <w:t xml:space="preserve"> </w:t>
      </w:r>
      <w:r>
        <w:t>смотреть</w:t>
      </w:r>
      <w:r>
        <w:t xml:space="preserve"> </w:t>
      </w:r>
      <w:r w:rsidRPr="00B13B8D">
        <w:t>не</w:t>
      </w:r>
      <w:r>
        <w:t xml:space="preserve"> </w:t>
      </w:r>
      <w:r w:rsidR="00A52DA8">
        <w:t xml:space="preserve">на </w:t>
      </w:r>
      <w:r w:rsidRPr="00B13B8D">
        <w:t>внешнюю</w:t>
      </w:r>
      <w:r>
        <w:t xml:space="preserve"> </w:t>
      </w:r>
      <w:r w:rsidRPr="00B13B8D">
        <w:t>сторону,</w:t>
      </w:r>
      <w:r>
        <w:t xml:space="preserve"> </w:t>
      </w:r>
      <w:r w:rsidRPr="00B13B8D">
        <w:t>а</w:t>
      </w:r>
      <w:r>
        <w:t xml:space="preserve"> </w:t>
      </w:r>
      <w:r>
        <w:t>на</w:t>
      </w:r>
      <w:r>
        <w:t xml:space="preserve"> </w:t>
      </w:r>
      <w:r w:rsidRPr="00B13B8D">
        <w:t>суть,</w:t>
      </w:r>
      <w:r>
        <w:t xml:space="preserve"> </w:t>
      </w:r>
      <w:r w:rsidRPr="00B13B8D">
        <w:t>он</w:t>
      </w:r>
      <w:r>
        <w:t xml:space="preserve"> </w:t>
      </w:r>
      <w:r w:rsidRPr="00C248C0">
        <w:rPr>
          <w:rStyle w:val="--"/>
        </w:rPr>
        <w:t>не</w:t>
      </w:r>
      <w:r>
        <w:rPr>
          <w:rStyle w:val="--"/>
        </w:rPr>
        <w:t xml:space="preserve"> </w:t>
      </w:r>
      <w:r w:rsidRPr="00C248C0">
        <w:rPr>
          <w:rStyle w:val="--0"/>
        </w:rPr>
        <w:t>совершает</w:t>
      </w:r>
      <w:r>
        <w:t xml:space="preserve"> </w:t>
      </w:r>
      <w:r w:rsidRPr="00B13B8D">
        <w:t>выбор.</w:t>
      </w:r>
      <w:r>
        <w:t xml:space="preserve"> </w:t>
      </w:r>
      <w:r w:rsidRPr="00B13B8D">
        <w:t>Он</w:t>
      </w:r>
      <w:r>
        <w:t xml:space="preserve"> </w:t>
      </w:r>
      <w:r w:rsidRPr="00B13B8D">
        <w:t>марионетка,</w:t>
      </w:r>
      <w:r>
        <w:t xml:space="preserve"> </w:t>
      </w:r>
      <w:r w:rsidRPr="00B13B8D">
        <w:t>чьи</w:t>
      </w:r>
      <w:r>
        <w:t xml:space="preserve"> </w:t>
      </w:r>
      <w:r w:rsidRPr="00B13B8D">
        <w:t>действия</w:t>
      </w:r>
      <w:r>
        <w:t xml:space="preserve"> </w:t>
      </w:r>
      <w:r w:rsidRPr="00B13B8D">
        <w:t>не</w:t>
      </w:r>
      <w:r>
        <w:t xml:space="preserve"> </w:t>
      </w:r>
      <w:r w:rsidRPr="00B13B8D">
        <w:t>вписываются</w:t>
      </w:r>
      <w:r>
        <w:t xml:space="preserve"> </w:t>
      </w:r>
      <w:r w:rsidRPr="00B13B8D">
        <w:t>в</w:t>
      </w:r>
      <w:r>
        <w:t xml:space="preserve"> </w:t>
      </w:r>
      <w:r w:rsidRPr="00753C8C">
        <w:rPr>
          <w:b/>
          <w:bCs/>
          <w:i/>
          <w:iCs/>
        </w:rPr>
        <w:t>понятие «осознанный выбор»</w:t>
      </w:r>
      <w:r w:rsidRPr="00753C8C">
        <w:t>.</w:t>
      </w:r>
    </w:p>
    <w:p w14:paraId="6F0B79F6" w14:textId="5393CA39" w:rsidR="00A37CE3" w:rsidRPr="00B13B8D" w:rsidRDefault="00A37CE3" w:rsidP="00753C8C">
      <w:r w:rsidRPr="00F73EAD">
        <w:t>Выходит,</w:t>
      </w:r>
      <w:r>
        <w:t xml:space="preserve"> </w:t>
      </w:r>
      <w:r w:rsidRPr="00F73EAD">
        <w:t>человек,</w:t>
      </w:r>
      <w:r>
        <w:t xml:space="preserve"> </w:t>
      </w:r>
      <w:r w:rsidRPr="00C248C0">
        <w:rPr>
          <w:rStyle w:val="--"/>
        </w:rPr>
        <w:t>не</w:t>
      </w:r>
      <w:r>
        <w:rPr>
          <w:rStyle w:val="--"/>
        </w:rPr>
        <w:t xml:space="preserve"> </w:t>
      </w:r>
      <w:r w:rsidRPr="00C248C0">
        <w:rPr>
          <w:rStyle w:val="--0"/>
        </w:rPr>
        <w:t>обладающий</w:t>
      </w:r>
      <w:r>
        <w:rPr>
          <w:rStyle w:val="--"/>
        </w:rPr>
        <w:t xml:space="preserve"> </w:t>
      </w:r>
      <w:r w:rsidRPr="00C248C0">
        <w:rPr>
          <w:rStyle w:val="--"/>
        </w:rPr>
        <w:t>знаниями</w:t>
      </w:r>
      <w:r w:rsidRPr="00F73EAD">
        <w:t>,</w:t>
      </w:r>
      <w:r>
        <w:t xml:space="preserve"> </w:t>
      </w:r>
      <w:r w:rsidRPr="00F73EAD">
        <w:t>не</w:t>
      </w:r>
      <w:r>
        <w:t xml:space="preserve"> </w:t>
      </w:r>
      <w:r w:rsidRPr="00F73EAD">
        <w:t>может</w:t>
      </w:r>
      <w:r>
        <w:t xml:space="preserve"> </w:t>
      </w:r>
      <w:r w:rsidRPr="00753C8C">
        <w:t>совершить</w:t>
      </w:r>
      <w:r>
        <w:t xml:space="preserve"> </w:t>
      </w:r>
      <w:r w:rsidRPr="00F73EAD">
        <w:t>выбор</w:t>
      </w:r>
      <w:r>
        <w:t>?</w:t>
      </w:r>
      <w:r>
        <w:t xml:space="preserve"> </w:t>
      </w:r>
      <w:r w:rsidRPr="00C248C0">
        <w:rPr>
          <w:rStyle w:val="--0"/>
        </w:rPr>
        <w:t>Да,</w:t>
      </w:r>
      <w:r>
        <w:rPr>
          <w:rStyle w:val="--0"/>
        </w:rPr>
        <w:t xml:space="preserve"> </w:t>
      </w:r>
      <w:r w:rsidRPr="00C248C0">
        <w:rPr>
          <w:rStyle w:val="--"/>
        </w:rPr>
        <w:t>не</w:t>
      </w:r>
      <w:r>
        <w:rPr>
          <w:rStyle w:val="--0"/>
        </w:rPr>
        <w:t xml:space="preserve"> </w:t>
      </w:r>
      <w:r w:rsidRPr="00C248C0">
        <w:rPr>
          <w:rStyle w:val="--0"/>
        </w:rPr>
        <w:t>может</w:t>
      </w:r>
      <w:r>
        <w:t>.</w:t>
      </w:r>
      <w:r>
        <w:t xml:space="preserve"> </w:t>
      </w:r>
      <w:r w:rsidRPr="00B13B8D">
        <w:t>Единственное,</w:t>
      </w:r>
      <w:r>
        <w:t xml:space="preserve"> </w:t>
      </w:r>
      <w:r w:rsidRPr="00B13B8D">
        <w:t>чем</w:t>
      </w:r>
      <w:r>
        <w:t xml:space="preserve"> </w:t>
      </w:r>
      <w:r w:rsidRPr="00B13B8D">
        <w:t>он</w:t>
      </w:r>
      <w:r>
        <w:t xml:space="preserve"> </w:t>
      </w:r>
      <w:r w:rsidRPr="00B13B8D">
        <w:t>может</w:t>
      </w:r>
      <w:r>
        <w:t xml:space="preserve"> </w:t>
      </w:r>
      <w:r w:rsidRPr="00B13B8D">
        <w:t>быть</w:t>
      </w:r>
      <w:r>
        <w:t xml:space="preserve"> – </w:t>
      </w:r>
      <w:r w:rsidRPr="00B13B8D">
        <w:t>объектом</w:t>
      </w:r>
      <w:r>
        <w:t xml:space="preserve"> </w:t>
      </w:r>
      <w:r w:rsidRPr="00B13B8D">
        <w:t>манипуляции.</w:t>
      </w:r>
      <w:r>
        <w:t xml:space="preserve"> </w:t>
      </w:r>
      <w:r w:rsidRPr="00753C8C">
        <w:rPr>
          <w:b/>
          <w:bCs/>
          <w:i/>
          <w:iCs/>
        </w:rPr>
        <w:t>Чтобы он выбирал, ему нужно дать знания.</w:t>
      </w:r>
      <w:r>
        <w:t xml:space="preserve"> </w:t>
      </w:r>
      <w:r w:rsidRPr="00B13B8D">
        <w:t>Нет</w:t>
      </w:r>
      <w:r>
        <w:t xml:space="preserve"> </w:t>
      </w:r>
      <w:r w:rsidRPr="00B13B8D">
        <w:t>знаний</w:t>
      </w:r>
      <w:r>
        <w:t xml:space="preserve"> – </w:t>
      </w:r>
      <w:r w:rsidRPr="00B13B8D">
        <w:t>нет</w:t>
      </w:r>
      <w:r>
        <w:t xml:space="preserve"> </w:t>
      </w:r>
      <w:r w:rsidRPr="00B13B8D">
        <w:t>выбора.</w:t>
      </w:r>
      <w:r>
        <w:t xml:space="preserve"> </w:t>
      </w:r>
      <w:r w:rsidRPr="00B13B8D">
        <w:t>Нет</w:t>
      </w:r>
      <w:r>
        <w:t xml:space="preserve"> </w:t>
      </w:r>
      <w:r w:rsidRPr="00B13B8D">
        <w:t>выбора</w:t>
      </w:r>
      <w:r>
        <w:t xml:space="preserve"> – </w:t>
      </w:r>
      <w:r w:rsidRPr="00B13B8D">
        <w:t>нет</w:t>
      </w:r>
      <w:r>
        <w:t xml:space="preserve"> </w:t>
      </w:r>
      <w:r w:rsidRPr="00B13B8D">
        <w:t>демократии.</w:t>
      </w:r>
    </w:p>
    <w:p w14:paraId="2652C44C" w14:textId="55AD1FF2" w:rsidR="00A37CE3" w:rsidRPr="00B13B8D" w:rsidRDefault="00A37CE3" w:rsidP="00753C8C">
      <w:r w:rsidRPr="00B13B8D">
        <w:t>Но</w:t>
      </w:r>
      <w:r>
        <w:t xml:space="preserve"> </w:t>
      </w:r>
      <w:r w:rsidRPr="00B13B8D">
        <w:t>возможно</w:t>
      </w:r>
      <w:r>
        <w:t xml:space="preserve"> </w:t>
      </w:r>
      <w:r w:rsidRPr="00B13B8D">
        <w:t>ли</w:t>
      </w:r>
      <w:r>
        <w:t xml:space="preserve"> </w:t>
      </w:r>
      <w:r w:rsidRPr="00B13B8D">
        <w:t>всему</w:t>
      </w:r>
      <w:r>
        <w:t xml:space="preserve"> </w:t>
      </w:r>
      <w:r w:rsidRPr="00B13B8D">
        <w:t>совершеннолетнему</w:t>
      </w:r>
      <w:r>
        <w:t xml:space="preserve"> </w:t>
      </w:r>
      <w:r w:rsidRPr="00B13B8D">
        <w:t>населению</w:t>
      </w:r>
      <w:r>
        <w:t xml:space="preserve"> </w:t>
      </w:r>
      <w:r w:rsidRPr="00B13B8D">
        <w:t>страны</w:t>
      </w:r>
      <w:r>
        <w:t xml:space="preserve"> </w:t>
      </w:r>
      <w:r w:rsidRPr="00B13B8D">
        <w:t>дать</w:t>
      </w:r>
      <w:r>
        <w:t xml:space="preserve"> </w:t>
      </w:r>
      <w:r w:rsidRPr="00B13B8D">
        <w:t>необходимые</w:t>
      </w:r>
      <w:r>
        <w:t xml:space="preserve"> </w:t>
      </w:r>
      <w:r w:rsidRPr="00B13B8D">
        <w:t>для</w:t>
      </w:r>
      <w:r>
        <w:t xml:space="preserve"> </w:t>
      </w:r>
      <w:r w:rsidRPr="00B13B8D">
        <w:t>осознанного</w:t>
      </w:r>
      <w:r>
        <w:t xml:space="preserve"> </w:t>
      </w:r>
      <w:r w:rsidRPr="00B13B8D">
        <w:t>выбора</w:t>
      </w:r>
      <w:r>
        <w:t xml:space="preserve"> </w:t>
      </w:r>
      <w:r w:rsidRPr="00B13B8D">
        <w:t>знания?</w:t>
      </w:r>
      <w:r>
        <w:t xml:space="preserve"> </w:t>
      </w:r>
      <w:r w:rsidRPr="00E5276C">
        <w:rPr>
          <w:rStyle w:val="--0"/>
        </w:rPr>
        <w:t>Нет,</w:t>
      </w:r>
      <w:r>
        <w:rPr>
          <w:rStyle w:val="--0"/>
        </w:rPr>
        <w:t xml:space="preserve"> </w:t>
      </w:r>
      <w:r w:rsidRPr="00E5276C">
        <w:rPr>
          <w:rStyle w:val="--"/>
        </w:rPr>
        <w:t>невозможно.</w:t>
      </w:r>
      <w:r>
        <w:rPr>
          <w:rStyle w:val="--"/>
        </w:rPr>
        <w:t xml:space="preserve"> </w:t>
      </w:r>
      <w:r w:rsidRPr="00B13B8D">
        <w:t>Причин</w:t>
      </w:r>
      <w:r>
        <w:t xml:space="preserve"> </w:t>
      </w:r>
      <w:r w:rsidRPr="00B13B8D">
        <w:t>множество.</w:t>
      </w:r>
      <w:r>
        <w:t xml:space="preserve"> </w:t>
      </w:r>
      <w:r w:rsidRPr="00B13B8D">
        <w:t>Все</w:t>
      </w:r>
      <w:r>
        <w:t xml:space="preserve"> </w:t>
      </w:r>
      <w:r w:rsidRPr="00B13B8D">
        <w:t>их</w:t>
      </w:r>
      <w:r>
        <w:t xml:space="preserve"> </w:t>
      </w:r>
      <w:r w:rsidRPr="00B13B8D">
        <w:t>можно</w:t>
      </w:r>
      <w:r>
        <w:t xml:space="preserve"> </w:t>
      </w:r>
      <w:r w:rsidRPr="00B13B8D">
        <w:t>разнести</w:t>
      </w:r>
      <w:r>
        <w:t xml:space="preserve"> </w:t>
      </w:r>
      <w:r w:rsidRPr="00B13B8D">
        <w:t>на</w:t>
      </w:r>
      <w:r>
        <w:t xml:space="preserve"> </w:t>
      </w:r>
      <w:r w:rsidRPr="00B13B8D">
        <w:t>три</w:t>
      </w:r>
      <w:r>
        <w:t xml:space="preserve"> </w:t>
      </w:r>
      <w:r w:rsidRPr="00B13B8D">
        <w:t>группы.</w:t>
      </w:r>
      <w:r>
        <w:t xml:space="preserve"> </w:t>
      </w:r>
      <w:r w:rsidRPr="00753C8C">
        <w:rPr>
          <w:b/>
          <w:bCs/>
          <w:i/>
          <w:iCs/>
        </w:rPr>
        <w:t xml:space="preserve">Первая: </w:t>
      </w:r>
      <w:r w:rsidRPr="00B13B8D">
        <w:t>не</w:t>
      </w:r>
      <w:r>
        <w:t xml:space="preserve"> </w:t>
      </w:r>
      <w:r w:rsidRPr="00B13B8D">
        <w:t>все</w:t>
      </w:r>
      <w:r>
        <w:t xml:space="preserve"> </w:t>
      </w:r>
      <w:r w:rsidRPr="00B13B8D">
        <w:t>могут</w:t>
      </w:r>
      <w:r>
        <w:t xml:space="preserve"> </w:t>
      </w:r>
      <w:r w:rsidRPr="00B13B8D">
        <w:t>усвоить</w:t>
      </w:r>
      <w:r>
        <w:t xml:space="preserve"> </w:t>
      </w:r>
      <w:r w:rsidRPr="00B13B8D">
        <w:t>необходимый</w:t>
      </w:r>
      <w:r>
        <w:t xml:space="preserve"> </w:t>
      </w:r>
      <w:r w:rsidRPr="00B13B8D">
        <w:t>объ</w:t>
      </w:r>
      <w:r w:rsidR="00D378FA">
        <w:t>ё</w:t>
      </w:r>
      <w:r w:rsidRPr="00B13B8D">
        <w:t>м</w:t>
      </w:r>
      <w:r>
        <w:t xml:space="preserve"> </w:t>
      </w:r>
      <w:r w:rsidRPr="00753C8C">
        <w:t>информации</w:t>
      </w:r>
      <w:r w:rsidRPr="00B13B8D">
        <w:t>.</w:t>
      </w:r>
      <w:r>
        <w:t xml:space="preserve"> </w:t>
      </w:r>
      <w:r w:rsidRPr="00753C8C">
        <w:rPr>
          <w:b/>
          <w:bCs/>
          <w:i/>
          <w:iCs/>
        </w:rPr>
        <w:t>Вторая:</w:t>
      </w:r>
      <w:r>
        <w:rPr>
          <w:rFonts w:ascii="Georgia Pro Cond Semibold" w:hAnsi="Georgia Pro Cond Semibold"/>
          <w:b/>
          <w:bCs/>
          <w:i/>
          <w:iCs/>
        </w:rPr>
        <w:t xml:space="preserve"> </w:t>
      </w:r>
      <w:r w:rsidRPr="00B13B8D">
        <w:t>не</w:t>
      </w:r>
      <w:r>
        <w:t xml:space="preserve"> </w:t>
      </w:r>
      <w:r w:rsidRPr="00B13B8D">
        <w:t>все</w:t>
      </w:r>
      <w:r>
        <w:t xml:space="preserve"> </w:t>
      </w:r>
      <w:r w:rsidRPr="00B13B8D">
        <w:t>захотят</w:t>
      </w:r>
      <w:r>
        <w:t xml:space="preserve"> </w:t>
      </w:r>
      <w:r w:rsidRPr="00B13B8D">
        <w:t>тратить</w:t>
      </w:r>
      <w:r>
        <w:t xml:space="preserve"> </w:t>
      </w:r>
      <w:r w:rsidRPr="00B13B8D">
        <w:t>силы</w:t>
      </w:r>
      <w:r>
        <w:t xml:space="preserve"> </w:t>
      </w:r>
      <w:r w:rsidRPr="00B13B8D">
        <w:t>и</w:t>
      </w:r>
      <w:r>
        <w:t xml:space="preserve"> </w:t>
      </w:r>
      <w:r w:rsidRPr="00B13B8D">
        <w:t>время</w:t>
      </w:r>
      <w:r>
        <w:t xml:space="preserve"> </w:t>
      </w:r>
      <w:r w:rsidRPr="00B13B8D">
        <w:t>на</w:t>
      </w:r>
      <w:r>
        <w:t xml:space="preserve"> </w:t>
      </w:r>
      <w:r w:rsidRPr="00B13B8D">
        <w:t>получение</w:t>
      </w:r>
      <w:r>
        <w:t xml:space="preserve"> </w:t>
      </w:r>
      <w:r w:rsidRPr="00B13B8D">
        <w:t>знаний.</w:t>
      </w:r>
      <w:r>
        <w:t xml:space="preserve"> </w:t>
      </w:r>
      <w:r w:rsidRPr="00753C8C">
        <w:rPr>
          <w:b/>
          <w:bCs/>
          <w:i/>
          <w:iCs/>
        </w:rPr>
        <w:t>Третья:</w:t>
      </w:r>
      <w:r>
        <w:t xml:space="preserve"> </w:t>
      </w:r>
      <w:r w:rsidRPr="00B13B8D">
        <w:t>часть</w:t>
      </w:r>
      <w:r>
        <w:t xml:space="preserve"> </w:t>
      </w:r>
      <w:r w:rsidRPr="00B13B8D">
        <w:t>знаний</w:t>
      </w:r>
      <w:r>
        <w:t xml:space="preserve"> – </w:t>
      </w:r>
      <w:r w:rsidRPr="00B13B8D">
        <w:t>государственная</w:t>
      </w:r>
      <w:r>
        <w:t xml:space="preserve"> </w:t>
      </w:r>
      <w:r w:rsidRPr="00B13B8D">
        <w:t>тайна,</w:t>
      </w:r>
      <w:r>
        <w:t xml:space="preserve"> </w:t>
      </w:r>
      <w:r w:rsidRPr="00B13B8D">
        <w:t>разглашение</w:t>
      </w:r>
      <w:r>
        <w:t xml:space="preserve"> </w:t>
      </w:r>
      <w:r w:rsidRPr="00B13B8D">
        <w:t>которой</w:t>
      </w:r>
      <w:r>
        <w:t xml:space="preserve"> </w:t>
      </w:r>
      <w:r w:rsidRPr="00B13B8D">
        <w:t>привед</w:t>
      </w:r>
      <w:r w:rsidR="00753C8C">
        <w:t>ё</w:t>
      </w:r>
      <w:r w:rsidRPr="00B13B8D">
        <w:t>т</w:t>
      </w:r>
      <w:r>
        <w:t xml:space="preserve"> </w:t>
      </w:r>
      <w:r w:rsidRPr="00B13B8D">
        <w:t>к</w:t>
      </w:r>
      <w:r>
        <w:t xml:space="preserve"> </w:t>
      </w:r>
      <w:r w:rsidRPr="00B13B8D">
        <w:t>обрушению</w:t>
      </w:r>
      <w:r>
        <w:t xml:space="preserve"> </w:t>
      </w:r>
      <w:r w:rsidRPr="00B13B8D">
        <w:t>системы.</w:t>
      </w:r>
      <w:r>
        <w:t xml:space="preserve"> </w:t>
      </w:r>
    </w:p>
    <w:bookmarkEnd w:id="0"/>
    <w:bookmarkEnd w:id="1"/>
    <w:p w14:paraId="50416576" w14:textId="7C843941" w:rsidR="00A37CE3" w:rsidRPr="00753C8C" w:rsidRDefault="00A37CE3" w:rsidP="00753C8C">
      <w:pPr>
        <w:rPr>
          <w:b/>
          <w:bCs/>
          <w:i/>
          <w:iCs/>
        </w:rPr>
      </w:pPr>
      <w:r w:rsidRPr="00B13B8D">
        <w:t>Рассмотрим</w:t>
      </w:r>
      <w:r>
        <w:t xml:space="preserve"> </w:t>
      </w:r>
      <w:r w:rsidRPr="00B13B8D">
        <w:t>современные</w:t>
      </w:r>
      <w:r>
        <w:t xml:space="preserve"> </w:t>
      </w:r>
      <w:r>
        <w:t>так</w:t>
      </w:r>
      <w:r>
        <w:t xml:space="preserve"> </w:t>
      </w:r>
      <w:r>
        <w:t>называемые</w:t>
      </w:r>
      <w:r>
        <w:t xml:space="preserve"> </w:t>
      </w:r>
      <w:r w:rsidRPr="00B13B8D">
        <w:t>демократические</w:t>
      </w:r>
      <w:r>
        <w:t xml:space="preserve"> </w:t>
      </w:r>
      <w:r w:rsidRPr="00B13B8D">
        <w:t>страны:</w:t>
      </w:r>
      <w:r>
        <w:t xml:space="preserve"> </w:t>
      </w:r>
      <w:r w:rsidRPr="00B13B8D">
        <w:t>их</w:t>
      </w:r>
      <w:r>
        <w:t xml:space="preserve"> </w:t>
      </w:r>
      <w:r w:rsidRPr="00B13B8D">
        <w:t>конституции</w:t>
      </w:r>
      <w:r>
        <w:t xml:space="preserve"> </w:t>
      </w:r>
      <w:r w:rsidRPr="00B13B8D">
        <w:t>дают</w:t>
      </w:r>
      <w:r>
        <w:t xml:space="preserve"> </w:t>
      </w:r>
      <w:r w:rsidRPr="00753C8C">
        <w:t>избирательное</w:t>
      </w:r>
      <w:r>
        <w:t xml:space="preserve"> </w:t>
      </w:r>
      <w:r w:rsidRPr="00B13B8D">
        <w:t>право</w:t>
      </w:r>
      <w:r>
        <w:t xml:space="preserve"> </w:t>
      </w:r>
      <w:r w:rsidRPr="00B13B8D">
        <w:t>всем</w:t>
      </w:r>
      <w:r>
        <w:t xml:space="preserve"> </w:t>
      </w:r>
      <w:r w:rsidRPr="00B13B8D">
        <w:t>гражданам,</w:t>
      </w:r>
      <w:r>
        <w:t xml:space="preserve"> </w:t>
      </w:r>
      <w:r w:rsidRPr="00B13B8D">
        <w:t>достигшим</w:t>
      </w:r>
      <w:r>
        <w:t xml:space="preserve"> </w:t>
      </w:r>
      <w:r w:rsidRPr="00B13B8D">
        <w:t>совершеннолетия.</w:t>
      </w:r>
      <w:r>
        <w:t xml:space="preserve"> </w:t>
      </w:r>
      <w:r w:rsidRPr="00B13B8D">
        <w:t>Это</w:t>
      </w:r>
      <w:r>
        <w:t xml:space="preserve"> </w:t>
      </w:r>
      <w:r w:rsidRPr="00B13B8D">
        <w:t>подразумевает,</w:t>
      </w:r>
      <w:r>
        <w:t xml:space="preserve"> </w:t>
      </w:r>
      <w:r w:rsidRPr="00B13B8D">
        <w:t>что</w:t>
      </w:r>
      <w:r>
        <w:t xml:space="preserve"> </w:t>
      </w:r>
      <w:r w:rsidRPr="00B13B8D">
        <w:t>совершеннолетний</w:t>
      </w:r>
      <w:r>
        <w:t xml:space="preserve"> </w:t>
      </w:r>
      <w:r w:rsidRPr="00B13B8D">
        <w:t>человек</w:t>
      </w:r>
      <w:r>
        <w:t xml:space="preserve"> </w:t>
      </w:r>
      <w:r w:rsidRPr="00B13B8D">
        <w:t>от</w:t>
      </w:r>
      <w:r>
        <w:t xml:space="preserve"> </w:t>
      </w:r>
      <w:r w:rsidRPr="00B13B8D">
        <w:t>природы</w:t>
      </w:r>
      <w:r>
        <w:t xml:space="preserve"> </w:t>
      </w:r>
      <w:r w:rsidRPr="00B13B8D">
        <w:t>имеет</w:t>
      </w:r>
      <w:r>
        <w:t xml:space="preserve"> </w:t>
      </w:r>
      <w:r w:rsidRPr="00B13B8D">
        <w:t>необходимые</w:t>
      </w:r>
      <w:r>
        <w:t xml:space="preserve"> </w:t>
      </w:r>
      <w:r w:rsidRPr="00B13B8D">
        <w:t>для</w:t>
      </w:r>
      <w:r>
        <w:t xml:space="preserve"> </w:t>
      </w:r>
      <w:r w:rsidRPr="00B13B8D">
        <w:t>выбора</w:t>
      </w:r>
      <w:r>
        <w:t xml:space="preserve"> </w:t>
      </w:r>
      <w:r w:rsidRPr="00B13B8D">
        <w:t>знания.</w:t>
      </w:r>
      <w:r>
        <w:t xml:space="preserve"> </w:t>
      </w:r>
      <w:r w:rsidRPr="00B13B8D">
        <w:t>На</w:t>
      </w:r>
      <w:r>
        <w:t xml:space="preserve"> </w:t>
      </w:r>
      <w:r w:rsidRPr="00B13B8D">
        <w:t>основании</w:t>
      </w:r>
      <w:r>
        <w:t xml:space="preserve"> </w:t>
      </w:r>
      <w:r w:rsidRPr="00B13B8D">
        <w:t>этих</w:t>
      </w:r>
      <w:r>
        <w:t xml:space="preserve"> </w:t>
      </w:r>
      <w:r w:rsidRPr="00B13B8D">
        <w:t>врожд</w:t>
      </w:r>
      <w:r w:rsidR="00753C8C">
        <w:t>ё</w:t>
      </w:r>
      <w:r w:rsidRPr="00B13B8D">
        <w:t>нных</w:t>
      </w:r>
      <w:r>
        <w:t xml:space="preserve"> </w:t>
      </w:r>
      <w:r w:rsidRPr="00B13B8D">
        <w:t>знаний</w:t>
      </w:r>
      <w:r>
        <w:t xml:space="preserve"> </w:t>
      </w:r>
      <w:r>
        <w:t>система,</w:t>
      </w:r>
      <w:r>
        <w:t xml:space="preserve"> </w:t>
      </w:r>
      <w:r>
        <w:t>построенная</w:t>
      </w:r>
      <w:r>
        <w:t xml:space="preserve"> </w:t>
      </w:r>
      <w:r>
        <w:t>в</w:t>
      </w:r>
      <w:r>
        <w:t xml:space="preserve"> </w:t>
      </w:r>
      <w:r>
        <w:t>ж</w:t>
      </w:r>
      <w:r w:rsidR="00753C8C">
        <w:t>ё</w:t>
      </w:r>
      <w:r>
        <w:t>стких</w:t>
      </w:r>
      <w:r>
        <w:t xml:space="preserve"> </w:t>
      </w:r>
      <w:r>
        <w:t>рамках</w:t>
      </w:r>
      <w:r>
        <w:t xml:space="preserve"> </w:t>
      </w:r>
      <w:r>
        <w:t>государства,</w:t>
      </w:r>
      <w:r>
        <w:t xml:space="preserve"> </w:t>
      </w:r>
      <w:r w:rsidRPr="00B13B8D">
        <w:t>наделя</w:t>
      </w:r>
      <w:r>
        <w:t>е</w:t>
      </w:r>
      <w:r w:rsidRPr="00B13B8D">
        <w:t>т</w:t>
      </w:r>
      <w:r>
        <w:t xml:space="preserve"> </w:t>
      </w:r>
      <w:r w:rsidRPr="00B13B8D">
        <w:t>его</w:t>
      </w:r>
      <w:r>
        <w:t xml:space="preserve"> </w:t>
      </w:r>
      <w:r w:rsidRPr="00B13B8D">
        <w:t>правом</w:t>
      </w:r>
      <w:r>
        <w:t xml:space="preserve"> </w:t>
      </w:r>
      <w:r w:rsidRPr="00B13B8D">
        <w:t>выбирать</w:t>
      </w:r>
      <w:r>
        <w:t xml:space="preserve"> </w:t>
      </w:r>
      <w:r w:rsidRPr="00B13B8D">
        <w:t>власть.</w:t>
      </w:r>
      <w:r>
        <w:t xml:space="preserve"> </w:t>
      </w:r>
      <w:r w:rsidRPr="00B701B4">
        <w:rPr>
          <w:rStyle w:val="--0"/>
        </w:rPr>
        <w:t>Но</w:t>
      </w:r>
      <w:r>
        <w:rPr>
          <w:rStyle w:val="--0"/>
        </w:rPr>
        <w:t xml:space="preserve"> </w:t>
      </w:r>
      <w:r w:rsidRPr="00B701B4">
        <w:rPr>
          <w:rStyle w:val="--"/>
        </w:rPr>
        <w:t>мы</w:t>
      </w:r>
      <w:r>
        <w:rPr>
          <w:rStyle w:val="--0"/>
        </w:rPr>
        <w:t xml:space="preserve"> </w:t>
      </w:r>
      <w:r w:rsidRPr="00B701B4">
        <w:rPr>
          <w:rStyle w:val="--0"/>
        </w:rPr>
        <w:t>знаем</w:t>
      </w:r>
      <w:r w:rsidR="00753C8C">
        <w:t xml:space="preserve"> –</w:t>
      </w:r>
      <w:r>
        <w:t xml:space="preserve"> </w:t>
      </w:r>
      <w:r w:rsidRPr="00B13B8D">
        <w:t>у</w:t>
      </w:r>
      <w:r>
        <w:t xml:space="preserve"> </w:t>
      </w:r>
      <w:r w:rsidRPr="00B13B8D">
        <w:t>человека</w:t>
      </w:r>
      <w:r>
        <w:t xml:space="preserve"> </w:t>
      </w:r>
      <w:r w:rsidRPr="00B13B8D">
        <w:t>нет</w:t>
      </w:r>
      <w:r>
        <w:t xml:space="preserve"> </w:t>
      </w:r>
      <w:r w:rsidRPr="00B13B8D">
        <w:t>никаких</w:t>
      </w:r>
      <w:r>
        <w:t xml:space="preserve"> </w:t>
      </w:r>
      <w:r w:rsidRPr="00B13B8D">
        <w:t>врожд</w:t>
      </w:r>
      <w:r w:rsidR="00D378FA">
        <w:t>ё</w:t>
      </w:r>
      <w:r w:rsidRPr="00B13B8D">
        <w:t>нных</w:t>
      </w:r>
      <w:r>
        <w:t xml:space="preserve"> </w:t>
      </w:r>
      <w:r w:rsidRPr="00B13B8D">
        <w:t>знаний.</w:t>
      </w:r>
      <w:r>
        <w:t xml:space="preserve"> </w:t>
      </w:r>
      <w:r w:rsidRPr="00753C8C">
        <w:rPr>
          <w:b/>
          <w:bCs/>
          <w:i/>
          <w:iCs/>
        </w:rPr>
        <w:t>Соответственно, он</w:t>
      </w:r>
      <w:r>
        <w:t xml:space="preserve"> </w:t>
      </w:r>
      <w:r w:rsidRPr="00C248C0">
        <w:rPr>
          <w:rStyle w:val="--"/>
        </w:rPr>
        <w:t>не</w:t>
      </w:r>
      <w:r>
        <w:rPr>
          <w:rStyle w:val="--"/>
        </w:rPr>
        <w:t xml:space="preserve"> </w:t>
      </w:r>
      <w:r w:rsidRPr="00C248C0">
        <w:rPr>
          <w:rStyle w:val="--0"/>
        </w:rPr>
        <w:t>может</w:t>
      </w:r>
      <w:r>
        <w:t xml:space="preserve"> </w:t>
      </w:r>
      <w:r w:rsidRPr="00753C8C">
        <w:rPr>
          <w:b/>
          <w:bCs/>
          <w:i/>
          <w:iCs/>
        </w:rPr>
        <w:t xml:space="preserve">совершить осознанный выбор. </w:t>
      </w:r>
      <w:r w:rsidRPr="00B13B8D">
        <w:t>Но</w:t>
      </w:r>
      <w:r>
        <w:t xml:space="preserve"> </w:t>
      </w:r>
      <w:r w:rsidRPr="00B13B8D">
        <w:t>как</w:t>
      </w:r>
      <w:r>
        <w:t xml:space="preserve"> </w:t>
      </w:r>
      <w:r w:rsidRPr="00B13B8D">
        <w:t>же</w:t>
      </w:r>
      <w:r>
        <w:t xml:space="preserve"> </w:t>
      </w:r>
      <w:r w:rsidRPr="00B13B8D">
        <w:t>тогда</w:t>
      </w:r>
      <w:r>
        <w:t xml:space="preserve"> </w:t>
      </w:r>
      <w:r>
        <w:t>К</w:t>
      </w:r>
      <w:r w:rsidRPr="00B13B8D">
        <w:t>онституция</w:t>
      </w:r>
      <w:r>
        <w:t xml:space="preserve"> </w:t>
      </w:r>
      <w:r w:rsidRPr="00B13B8D">
        <w:t>наделяет</w:t>
      </w:r>
      <w:r>
        <w:t xml:space="preserve"> </w:t>
      </w:r>
      <w:r w:rsidRPr="00B13B8D">
        <w:t>его</w:t>
      </w:r>
      <w:r>
        <w:t xml:space="preserve"> </w:t>
      </w:r>
      <w:r w:rsidRPr="00B13B8D">
        <w:t>таким</w:t>
      </w:r>
      <w:r>
        <w:t xml:space="preserve"> </w:t>
      </w:r>
      <w:r w:rsidRPr="00B13B8D">
        <w:t>правом?</w:t>
      </w:r>
      <w:r>
        <w:t xml:space="preserve"> </w:t>
      </w:r>
      <w:r w:rsidRPr="00B13B8D">
        <w:t>Может,</w:t>
      </w:r>
      <w:r>
        <w:t xml:space="preserve"> </w:t>
      </w:r>
      <w:r w:rsidRPr="00B13B8D">
        <w:t>она</w:t>
      </w:r>
      <w:r>
        <w:t xml:space="preserve"> </w:t>
      </w:r>
      <w:r w:rsidRPr="00B13B8D">
        <w:t>имеет</w:t>
      </w:r>
      <w:r>
        <w:t xml:space="preserve"> </w:t>
      </w:r>
      <w:r w:rsidRPr="00B13B8D">
        <w:t>в</w:t>
      </w:r>
      <w:r>
        <w:t xml:space="preserve"> </w:t>
      </w:r>
      <w:r w:rsidRPr="00B13B8D">
        <w:t>виду,</w:t>
      </w:r>
      <w:r>
        <w:t xml:space="preserve"> </w:t>
      </w:r>
      <w:r w:rsidRPr="00B13B8D">
        <w:t>что</w:t>
      </w:r>
      <w:r>
        <w:t xml:space="preserve"> </w:t>
      </w:r>
      <w:r w:rsidRPr="00B13B8D">
        <w:t>он</w:t>
      </w:r>
      <w:r>
        <w:t xml:space="preserve"> </w:t>
      </w:r>
      <w:r w:rsidRPr="00B13B8D">
        <w:t>имеет</w:t>
      </w:r>
      <w:r>
        <w:t xml:space="preserve"> </w:t>
      </w:r>
      <w:r w:rsidRPr="00B13B8D">
        <w:t>право</w:t>
      </w:r>
      <w:r>
        <w:t xml:space="preserve"> </w:t>
      </w:r>
      <w:r w:rsidRPr="00B13B8D">
        <w:t>получить</w:t>
      </w:r>
      <w:r>
        <w:t xml:space="preserve"> </w:t>
      </w:r>
      <w:r w:rsidRPr="00B13B8D">
        <w:t>эти</w:t>
      </w:r>
      <w:r>
        <w:t xml:space="preserve"> </w:t>
      </w:r>
      <w:r w:rsidRPr="00B13B8D">
        <w:t>знания?</w:t>
      </w:r>
      <w:r>
        <w:t xml:space="preserve"> </w:t>
      </w:r>
      <w:r w:rsidRPr="00B13B8D">
        <w:t>Это</w:t>
      </w:r>
      <w:r>
        <w:t xml:space="preserve"> </w:t>
      </w:r>
      <w:r w:rsidRPr="00B13B8D">
        <w:lastRenderedPageBreak/>
        <w:t>звучит</w:t>
      </w:r>
      <w:r>
        <w:t xml:space="preserve"> </w:t>
      </w:r>
      <w:r w:rsidRPr="00B13B8D">
        <w:t>так</w:t>
      </w:r>
      <w:r>
        <w:t xml:space="preserve"> </w:t>
      </w:r>
      <w:r w:rsidRPr="00B13B8D">
        <w:t>же,</w:t>
      </w:r>
      <w:r>
        <w:t xml:space="preserve"> </w:t>
      </w:r>
      <w:r w:rsidRPr="00B13B8D">
        <w:t>как</w:t>
      </w:r>
      <w:r>
        <w:t xml:space="preserve"> </w:t>
      </w:r>
      <w:r w:rsidRPr="00B13B8D">
        <w:t>право</w:t>
      </w:r>
      <w:r>
        <w:t xml:space="preserve"> </w:t>
      </w:r>
      <w:r w:rsidRPr="00B13B8D">
        <w:t>летать</w:t>
      </w:r>
      <w:r>
        <w:t xml:space="preserve"> </w:t>
      </w:r>
      <w:r w:rsidRPr="00B13B8D">
        <w:t>как</w:t>
      </w:r>
      <w:r>
        <w:t xml:space="preserve"> </w:t>
      </w:r>
      <w:r w:rsidRPr="00B13B8D">
        <w:t>птица.</w:t>
      </w:r>
      <w:r>
        <w:t xml:space="preserve"> </w:t>
      </w:r>
      <w:r w:rsidRPr="00753C8C">
        <w:rPr>
          <w:b/>
          <w:bCs/>
          <w:i/>
          <w:iCs/>
        </w:rPr>
        <w:t xml:space="preserve">Право есть, но летать не получится – крыльев нет. </w:t>
      </w:r>
    </w:p>
    <w:p w14:paraId="77DE2F23" w14:textId="19473546" w:rsidR="00A37CE3" w:rsidRPr="00B13B8D" w:rsidRDefault="00A37CE3" w:rsidP="00753C8C">
      <w:r w:rsidRPr="00B13B8D">
        <w:t>Под</w:t>
      </w:r>
      <w:r>
        <w:t xml:space="preserve"> </w:t>
      </w:r>
      <w:r w:rsidRPr="00B13B8D">
        <w:t>крыльями</w:t>
      </w:r>
      <w:r>
        <w:t xml:space="preserve"> </w:t>
      </w:r>
      <w:r w:rsidRPr="00B13B8D">
        <w:t>понимаются</w:t>
      </w:r>
      <w:r>
        <w:t xml:space="preserve"> </w:t>
      </w:r>
      <w:r w:rsidRPr="00753C8C">
        <w:t>привед</w:t>
      </w:r>
      <w:r w:rsidR="00753C8C">
        <w:t>ё</w:t>
      </w:r>
      <w:r w:rsidRPr="00753C8C">
        <w:t>нные</w:t>
      </w:r>
      <w:r>
        <w:t xml:space="preserve"> </w:t>
      </w:r>
      <w:r w:rsidRPr="00B13B8D">
        <w:t>выше</w:t>
      </w:r>
      <w:r>
        <w:t xml:space="preserve"> </w:t>
      </w:r>
      <w:r w:rsidRPr="00B13B8D">
        <w:t>причины,</w:t>
      </w:r>
      <w:r>
        <w:t xml:space="preserve"> </w:t>
      </w:r>
      <w:r w:rsidRPr="00B13B8D">
        <w:t>по</w:t>
      </w:r>
      <w:r>
        <w:t xml:space="preserve"> </w:t>
      </w:r>
      <w:r w:rsidRPr="00B13B8D">
        <w:t>которым</w:t>
      </w:r>
      <w:r>
        <w:t xml:space="preserve"> </w:t>
      </w:r>
      <w:r w:rsidRPr="00B13B8D">
        <w:t>вс</w:t>
      </w:r>
      <w:r w:rsidR="00753C8C">
        <w:t>ё</w:t>
      </w:r>
      <w:r>
        <w:t xml:space="preserve"> </w:t>
      </w:r>
      <w:r w:rsidRPr="00B13B8D">
        <w:t>население</w:t>
      </w:r>
      <w:r>
        <w:t xml:space="preserve"> </w:t>
      </w:r>
      <w:r w:rsidRPr="00697F88">
        <w:rPr>
          <w:rStyle w:val="--"/>
        </w:rPr>
        <w:t>не</w:t>
      </w:r>
      <w:r>
        <w:rPr>
          <w:rStyle w:val="--"/>
        </w:rPr>
        <w:t xml:space="preserve"> </w:t>
      </w:r>
      <w:r w:rsidRPr="00697F88">
        <w:rPr>
          <w:rStyle w:val="--0"/>
        </w:rPr>
        <w:t>может</w:t>
      </w:r>
      <w:r>
        <w:t xml:space="preserve"> </w:t>
      </w:r>
      <w:r w:rsidRPr="00B13B8D">
        <w:t>обладать</w:t>
      </w:r>
      <w:r>
        <w:t xml:space="preserve"> </w:t>
      </w:r>
      <w:r w:rsidRPr="00B13B8D">
        <w:t>полнотой</w:t>
      </w:r>
      <w:r>
        <w:t xml:space="preserve"> </w:t>
      </w:r>
      <w:r w:rsidRPr="00B13B8D">
        <w:t>знаний</w:t>
      </w:r>
      <w:r>
        <w:t xml:space="preserve"> – </w:t>
      </w:r>
      <w:r w:rsidRPr="00753C8C">
        <w:rPr>
          <w:b/>
          <w:bCs/>
          <w:i/>
          <w:iCs/>
        </w:rPr>
        <w:t xml:space="preserve">люди не хотят, не могут, ключевая информация </w:t>
      </w:r>
      <w:r w:rsidR="00753C8C">
        <w:rPr>
          <w:b/>
          <w:bCs/>
          <w:i/>
          <w:iCs/>
        </w:rPr>
        <w:t>– </w:t>
      </w:r>
      <w:r w:rsidRPr="00753C8C">
        <w:rPr>
          <w:b/>
          <w:bCs/>
          <w:i/>
          <w:iCs/>
        </w:rPr>
        <w:t>всегда тайна</w:t>
      </w:r>
      <w:r w:rsidRPr="00B13B8D">
        <w:t>.</w:t>
      </w:r>
      <w:r>
        <w:t xml:space="preserve"> </w:t>
      </w:r>
      <w:r w:rsidRPr="00B13B8D">
        <w:t>К</w:t>
      </w:r>
      <w:r>
        <w:t xml:space="preserve"> </w:t>
      </w:r>
      <w:r w:rsidRPr="00B13B8D">
        <w:t>этим</w:t>
      </w:r>
      <w:r>
        <w:t xml:space="preserve"> </w:t>
      </w:r>
      <w:r w:rsidRPr="00B13B8D">
        <w:t>непреодолимостям</w:t>
      </w:r>
      <w:r>
        <w:t xml:space="preserve"> </w:t>
      </w:r>
      <w:r w:rsidRPr="00B13B8D">
        <w:t>добавляется</w:t>
      </w:r>
      <w:r>
        <w:t xml:space="preserve"> </w:t>
      </w:r>
      <w:r w:rsidRPr="00B13B8D">
        <w:t>ещ</w:t>
      </w:r>
      <w:r w:rsidR="00753C8C">
        <w:t xml:space="preserve">ё </w:t>
      </w:r>
      <w:r w:rsidRPr="00B13B8D">
        <w:t>технический</w:t>
      </w:r>
      <w:r>
        <w:t xml:space="preserve"> </w:t>
      </w:r>
      <w:r w:rsidRPr="00B13B8D">
        <w:t>момент.</w:t>
      </w:r>
    </w:p>
    <w:p w14:paraId="21C358AA" w14:textId="76FA5191" w:rsidR="00A37CE3" w:rsidRDefault="00A37CE3" w:rsidP="00753C8C">
      <w:r w:rsidRPr="00B13B8D">
        <w:t>Представьте</w:t>
      </w:r>
      <w:r>
        <w:t xml:space="preserve"> </w:t>
      </w:r>
      <w:r w:rsidRPr="00B13B8D">
        <w:t>двух</w:t>
      </w:r>
      <w:r>
        <w:t xml:space="preserve"> </w:t>
      </w:r>
      <w:r w:rsidRPr="00B13B8D">
        <w:t>кандидатов</w:t>
      </w:r>
      <w:r>
        <w:t xml:space="preserve"> </w:t>
      </w:r>
      <w:r w:rsidRPr="00B13B8D">
        <w:t>во</w:t>
      </w:r>
      <w:r>
        <w:t xml:space="preserve"> </w:t>
      </w:r>
      <w:r w:rsidRPr="00B13B8D">
        <w:t>власть.</w:t>
      </w:r>
      <w:r>
        <w:t xml:space="preserve"> </w:t>
      </w:r>
      <w:r w:rsidRPr="00B13B8D">
        <w:t>Один</w:t>
      </w:r>
      <w:r>
        <w:t xml:space="preserve"> </w:t>
      </w:r>
      <w:r w:rsidRPr="00B13B8D">
        <w:t>выстроил</w:t>
      </w:r>
      <w:r>
        <w:t xml:space="preserve"> </w:t>
      </w:r>
      <w:r w:rsidRPr="00B13B8D">
        <w:t>избирательную</w:t>
      </w:r>
      <w:r>
        <w:t xml:space="preserve"> </w:t>
      </w:r>
      <w:r w:rsidRPr="00B13B8D">
        <w:t>кампанию</w:t>
      </w:r>
      <w:r>
        <w:t xml:space="preserve"> </w:t>
      </w:r>
      <w:r w:rsidRPr="00B13B8D">
        <w:t>с</w:t>
      </w:r>
      <w:r>
        <w:t xml:space="preserve"> </w:t>
      </w:r>
      <w:r w:rsidRPr="00753C8C">
        <w:t>целью</w:t>
      </w:r>
      <w:r>
        <w:t xml:space="preserve"> </w:t>
      </w:r>
      <w:r w:rsidRPr="00B13B8D">
        <w:t>дать</w:t>
      </w:r>
      <w:r>
        <w:t xml:space="preserve"> </w:t>
      </w:r>
      <w:r w:rsidRPr="00B13B8D">
        <w:t>знания</w:t>
      </w:r>
      <w:r>
        <w:t xml:space="preserve"> </w:t>
      </w:r>
      <w:r w:rsidRPr="00B13B8D">
        <w:t>избирателю.</w:t>
      </w:r>
      <w:r>
        <w:t xml:space="preserve"> </w:t>
      </w:r>
      <w:r w:rsidRPr="00B13B8D">
        <w:t>Другой</w:t>
      </w:r>
      <w:r>
        <w:t xml:space="preserve"> </w:t>
      </w:r>
      <w:r w:rsidRPr="00B13B8D">
        <w:t>сделал</w:t>
      </w:r>
      <w:r>
        <w:t xml:space="preserve"> </w:t>
      </w:r>
      <w:r w:rsidRPr="00B13B8D">
        <w:t>упор</w:t>
      </w:r>
      <w:r>
        <w:t xml:space="preserve"> </w:t>
      </w:r>
      <w:r w:rsidRPr="00B13B8D">
        <w:t>на</w:t>
      </w:r>
      <w:r>
        <w:t xml:space="preserve"> </w:t>
      </w:r>
      <w:r w:rsidRPr="00B13B8D">
        <w:t>соблазнение</w:t>
      </w:r>
      <w:r>
        <w:t xml:space="preserve"> </w:t>
      </w:r>
      <w:r w:rsidRPr="00B13B8D">
        <w:t>и</w:t>
      </w:r>
      <w:r>
        <w:t xml:space="preserve"> </w:t>
      </w:r>
      <w:r w:rsidRPr="00B13B8D">
        <w:t>манипуляцию</w:t>
      </w:r>
      <w:r>
        <w:t xml:space="preserve"> – </w:t>
      </w:r>
      <w:r w:rsidRPr="00B13B8D">
        <w:t>изо</w:t>
      </w:r>
      <w:r>
        <w:t xml:space="preserve"> </w:t>
      </w:r>
      <w:r w:rsidRPr="00B13B8D">
        <w:t>всех</w:t>
      </w:r>
      <w:r>
        <w:t xml:space="preserve"> </w:t>
      </w:r>
      <w:r w:rsidRPr="00B13B8D">
        <w:t>сил</w:t>
      </w:r>
      <w:r>
        <w:t xml:space="preserve"> </w:t>
      </w:r>
      <w:r w:rsidRPr="00B13B8D">
        <w:t>старается</w:t>
      </w:r>
      <w:r>
        <w:t xml:space="preserve"> </w:t>
      </w:r>
      <w:r w:rsidRPr="00B13B8D">
        <w:t>понравиться,</w:t>
      </w:r>
      <w:r>
        <w:t xml:space="preserve"> </w:t>
      </w:r>
      <w:r w:rsidRPr="00B13B8D">
        <w:t>говорит</w:t>
      </w:r>
      <w:r>
        <w:t xml:space="preserve"> </w:t>
      </w:r>
      <w:r w:rsidRPr="00B13B8D">
        <w:t>то,</w:t>
      </w:r>
      <w:r>
        <w:t xml:space="preserve"> </w:t>
      </w:r>
      <w:r w:rsidRPr="00B13B8D">
        <w:t>что</w:t>
      </w:r>
      <w:r>
        <w:t xml:space="preserve"> </w:t>
      </w:r>
      <w:r w:rsidRPr="00B13B8D">
        <w:t>от</w:t>
      </w:r>
      <w:r>
        <w:t xml:space="preserve"> </w:t>
      </w:r>
      <w:r w:rsidRPr="00B13B8D">
        <w:t>него</w:t>
      </w:r>
      <w:r>
        <w:t xml:space="preserve"> </w:t>
      </w:r>
      <w:r w:rsidRPr="00B13B8D">
        <w:t>хотят</w:t>
      </w:r>
      <w:r>
        <w:t xml:space="preserve"> </w:t>
      </w:r>
      <w:r w:rsidRPr="00B13B8D">
        <w:t>слышать</w:t>
      </w:r>
      <w:r>
        <w:t xml:space="preserve"> </w:t>
      </w:r>
      <w:r w:rsidRPr="00B13B8D">
        <w:t>и</w:t>
      </w:r>
      <w:r>
        <w:t xml:space="preserve"> </w:t>
      </w:r>
      <w:r>
        <w:t>много</w:t>
      </w:r>
      <w:r>
        <w:t xml:space="preserve"> </w:t>
      </w:r>
      <w:r>
        <w:t>обещает</w:t>
      </w:r>
      <w:r w:rsidRPr="00B13B8D">
        <w:t>.</w:t>
      </w:r>
      <w:r>
        <w:t xml:space="preserve"> </w:t>
      </w:r>
      <w:r w:rsidRPr="00B13B8D">
        <w:t>Полагаю,</w:t>
      </w:r>
      <w:r>
        <w:t xml:space="preserve"> </w:t>
      </w:r>
      <w:r w:rsidRPr="00B13B8D">
        <w:t>не</w:t>
      </w:r>
      <w:r>
        <w:t xml:space="preserve"> </w:t>
      </w:r>
      <w:r w:rsidRPr="00B13B8D">
        <w:t>нужно</w:t>
      </w:r>
      <w:r>
        <w:t xml:space="preserve"> </w:t>
      </w:r>
      <w:r w:rsidRPr="00B13B8D">
        <w:t>доказывать,</w:t>
      </w:r>
      <w:r>
        <w:t xml:space="preserve"> </w:t>
      </w:r>
      <w:r w:rsidRPr="00B13B8D">
        <w:t>что</w:t>
      </w:r>
      <w:r>
        <w:t xml:space="preserve"> </w:t>
      </w:r>
      <w:r w:rsidRPr="00B13B8D">
        <w:t>первый</w:t>
      </w:r>
      <w:r>
        <w:t xml:space="preserve"> </w:t>
      </w:r>
      <w:r w:rsidRPr="00B13B8D">
        <w:t>с</w:t>
      </w:r>
      <w:r>
        <w:t xml:space="preserve"> </w:t>
      </w:r>
      <w:r w:rsidRPr="00B13B8D">
        <w:t>треском</w:t>
      </w:r>
      <w:r>
        <w:t xml:space="preserve"> </w:t>
      </w:r>
      <w:r w:rsidRPr="00B13B8D">
        <w:t>проиграет</w:t>
      </w:r>
      <w:r>
        <w:t xml:space="preserve"> </w:t>
      </w:r>
      <w:r w:rsidRPr="00B13B8D">
        <w:t>второму.</w:t>
      </w:r>
      <w:r>
        <w:t xml:space="preserve"> </w:t>
      </w:r>
    </w:p>
    <w:p w14:paraId="5E2D2A7A" w14:textId="5D66192E" w:rsidR="00A37CE3" w:rsidRPr="008F181C" w:rsidRDefault="00A37CE3" w:rsidP="00753C8C">
      <w:pPr>
        <w:rPr>
          <w:rStyle w:val="--0"/>
        </w:rPr>
      </w:pPr>
      <w:r>
        <w:t>Система,</w:t>
      </w:r>
      <w:r>
        <w:t xml:space="preserve"> </w:t>
      </w:r>
      <w:r>
        <w:t>именуемая</w:t>
      </w:r>
      <w:r>
        <w:t xml:space="preserve"> </w:t>
      </w:r>
      <w:r>
        <w:t>демократией,</w:t>
      </w:r>
      <w:r>
        <w:t xml:space="preserve"> </w:t>
      </w:r>
      <w:r>
        <w:t>так</w:t>
      </w:r>
      <w:r>
        <w:t xml:space="preserve"> </w:t>
      </w:r>
      <w:r>
        <w:t>устроена,</w:t>
      </w:r>
      <w:r>
        <w:t xml:space="preserve"> </w:t>
      </w:r>
      <w:r>
        <w:t>что</w:t>
      </w:r>
      <w:r>
        <w:t xml:space="preserve"> </w:t>
      </w:r>
      <w:r>
        <w:t>в</w:t>
      </w:r>
      <w:r w:rsidRPr="00B13B8D">
        <w:t>о</w:t>
      </w:r>
      <w:r>
        <w:t xml:space="preserve"> </w:t>
      </w:r>
      <w:r w:rsidRPr="00B13B8D">
        <w:t>власть</w:t>
      </w:r>
      <w:r>
        <w:t xml:space="preserve"> </w:t>
      </w:r>
      <w:r w:rsidRPr="00B13B8D">
        <w:t>можно</w:t>
      </w:r>
      <w:r>
        <w:t xml:space="preserve"> </w:t>
      </w:r>
      <w:r w:rsidRPr="00B13B8D">
        <w:t>попасть,</w:t>
      </w:r>
      <w:r>
        <w:t xml:space="preserve"> </w:t>
      </w:r>
      <w:r w:rsidRPr="00B13B8D">
        <w:t>если</w:t>
      </w:r>
      <w:r>
        <w:t xml:space="preserve"> </w:t>
      </w:r>
      <w:r>
        <w:t>ваша</w:t>
      </w:r>
      <w:r>
        <w:t xml:space="preserve"> </w:t>
      </w:r>
      <w:r w:rsidRPr="00B13B8D">
        <w:t>выборная</w:t>
      </w:r>
      <w:r>
        <w:t xml:space="preserve"> </w:t>
      </w:r>
      <w:r w:rsidRPr="00B13B8D">
        <w:t>кампания</w:t>
      </w:r>
      <w:r>
        <w:t xml:space="preserve"> </w:t>
      </w:r>
      <w:r w:rsidRPr="00B13B8D">
        <w:t>устроена</w:t>
      </w:r>
      <w:r>
        <w:t xml:space="preserve"> </w:t>
      </w:r>
      <w:r w:rsidRPr="00B13B8D">
        <w:t>по</w:t>
      </w:r>
      <w:r>
        <w:t xml:space="preserve"> </w:t>
      </w:r>
      <w:r w:rsidRPr="00B13B8D">
        <w:t>принципу</w:t>
      </w:r>
      <w:r>
        <w:t xml:space="preserve"> </w:t>
      </w:r>
      <w:r w:rsidRPr="00B13B8D">
        <w:t>коммерческой</w:t>
      </w:r>
      <w:r>
        <w:t xml:space="preserve"> </w:t>
      </w:r>
      <w:r w:rsidRPr="00B13B8D">
        <w:t>рекламы</w:t>
      </w:r>
      <w:r>
        <w:t xml:space="preserve"> – </w:t>
      </w:r>
      <w:r w:rsidRPr="00B13B8D">
        <w:t>изначально</w:t>
      </w:r>
      <w:r>
        <w:t xml:space="preserve"> </w:t>
      </w:r>
      <w:r w:rsidRPr="00B13B8D">
        <w:t>не</w:t>
      </w:r>
      <w:r>
        <w:t xml:space="preserve"> </w:t>
      </w:r>
      <w:r w:rsidRPr="00B13B8D">
        <w:t>намерена</w:t>
      </w:r>
      <w:r>
        <w:t xml:space="preserve"> </w:t>
      </w:r>
      <w:r w:rsidRPr="00B13B8D">
        <w:t>никому</w:t>
      </w:r>
      <w:r>
        <w:t xml:space="preserve"> </w:t>
      </w:r>
      <w:r w:rsidRPr="00B13B8D">
        <w:t>ничего</w:t>
      </w:r>
      <w:r>
        <w:t xml:space="preserve"> </w:t>
      </w:r>
      <w:r w:rsidRPr="00B13B8D">
        <w:t>объяснять.</w:t>
      </w:r>
      <w:r>
        <w:t xml:space="preserve"> </w:t>
      </w:r>
      <w:r w:rsidRPr="00B13B8D">
        <w:t>Е</w:t>
      </w:r>
      <w:r w:rsidR="00753C8C">
        <w:t>ё</w:t>
      </w:r>
      <w:r>
        <w:t xml:space="preserve"> </w:t>
      </w:r>
      <w:r w:rsidRPr="00B13B8D">
        <w:t>задача</w:t>
      </w:r>
      <w:r>
        <w:t xml:space="preserve"> – </w:t>
      </w:r>
      <w:r w:rsidRPr="00B13B8D">
        <w:t>затронуть</w:t>
      </w:r>
      <w:r>
        <w:t xml:space="preserve"> </w:t>
      </w:r>
      <w:r w:rsidRPr="00B13B8D">
        <w:t>эмоции</w:t>
      </w:r>
      <w:r>
        <w:t xml:space="preserve"> </w:t>
      </w:r>
      <w:r w:rsidRPr="00B13B8D">
        <w:t>и</w:t>
      </w:r>
      <w:r>
        <w:t xml:space="preserve"> </w:t>
      </w:r>
      <w:r w:rsidRPr="00B13B8D">
        <w:t>возбудить</w:t>
      </w:r>
      <w:r>
        <w:t xml:space="preserve"> </w:t>
      </w:r>
      <w:r w:rsidRPr="00B13B8D">
        <w:t>желание</w:t>
      </w:r>
      <w:r>
        <w:t xml:space="preserve"> </w:t>
      </w:r>
      <w:r>
        <w:t>совершить</w:t>
      </w:r>
      <w:r>
        <w:t xml:space="preserve"> </w:t>
      </w:r>
      <w:r>
        <w:t>нужное</w:t>
      </w:r>
      <w:r>
        <w:t xml:space="preserve"> </w:t>
      </w:r>
      <w:r>
        <w:t>рекламодателю</w:t>
      </w:r>
      <w:r>
        <w:t xml:space="preserve"> </w:t>
      </w:r>
      <w:r>
        <w:t>действие</w:t>
      </w:r>
      <w:r w:rsidRPr="00B13B8D">
        <w:t>.</w:t>
      </w:r>
      <w:r>
        <w:t xml:space="preserve"> </w:t>
      </w:r>
      <w:r w:rsidRPr="00B13B8D">
        <w:t>Информировать</w:t>
      </w:r>
      <w:r>
        <w:t xml:space="preserve"> </w:t>
      </w:r>
      <w:r w:rsidRPr="00B13B8D">
        <w:t>покупателя,</w:t>
      </w:r>
      <w:r>
        <w:t xml:space="preserve"> </w:t>
      </w:r>
      <w:r w:rsidRPr="00B13B8D">
        <w:t>давать</w:t>
      </w:r>
      <w:r>
        <w:t xml:space="preserve"> </w:t>
      </w:r>
      <w:r w:rsidRPr="00B13B8D">
        <w:t>ему</w:t>
      </w:r>
      <w:r>
        <w:t xml:space="preserve"> </w:t>
      </w:r>
      <w:r w:rsidRPr="00B13B8D">
        <w:t>знания</w:t>
      </w:r>
      <w:r>
        <w:t xml:space="preserve"> </w:t>
      </w:r>
      <w:r w:rsidRPr="00B13B8D">
        <w:t>о</w:t>
      </w:r>
      <w:r>
        <w:t xml:space="preserve"> </w:t>
      </w:r>
      <w:r w:rsidRPr="00B13B8D">
        <w:t>товаре</w:t>
      </w:r>
      <w:r>
        <w:t xml:space="preserve"> </w:t>
      </w:r>
      <w:r w:rsidRPr="00B13B8D">
        <w:t>и</w:t>
      </w:r>
      <w:r>
        <w:t xml:space="preserve"> </w:t>
      </w:r>
      <w:r w:rsidRPr="00B13B8D">
        <w:t>услуге</w:t>
      </w:r>
      <w:r>
        <w:t xml:space="preserve"> – </w:t>
      </w:r>
      <w:r w:rsidRPr="00B13B8D">
        <w:t>такой</w:t>
      </w:r>
      <w:r>
        <w:t xml:space="preserve"> </w:t>
      </w:r>
      <w:r w:rsidRPr="00B13B8D">
        <w:t>цели</w:t>
      </w:r>
      <w:r>
        <w:t xml:space="preserve"> </w:t>
      </w:r>
      <w:r w:rsidRPr="00B13B8D">
        <w:t>нет</w:t>
      </w:r>
      <w:r>
        <w:t xml:space="preserve"> </w:t>
      </w:r>
      <w:r w:rsidRPr="00B13B8D">
        <w:t>ни</w:t>
      </w:r>
      <w:r>
        <w:t xml:space="preserve"> </w:t>
      </w:r>
      <w:r w:rsidRPr="00B13B8D">
        <w:t>у</w:t>
      </w:r>
      <w:r>
        <w:t xml:space="preserve"> </w:t>
      </w:r>
      <w:r w:rsidRPr="00B13B8D">
        <w:t>одной</w:t>
      </w:r>
      <w:r>
        <w:t xml:space="preserve"> </w:t>
      </w:r>
      <w:r w:rsidRPr="00B13B8D">
        <w:t>рекламы.</w:t>
      </w:r>
      <w:r>
        <w:t xml:space="preserve"> </w:t>
      </w:r>
      <w:r w:rsidRPr="008F181C">
        <w:rPr>
          <w:rStyle w:val="--"/>
        </w:rPr>
        <w:t>НИ</w:t>
      </w:r>
      <w:r>
        <w:rPr>
          <w:rStyle w:val="--0"/>
        </w:rPr>
        <w:t xml:space="preserve"> </w:t>
      </w:r>
      <w:r w:rsidRPr="008F181C">
        <w:rPr>
          <w:rStyle w:val="--0"/>
        </w:rPr>
        <w:t>У</w:t>
      </w:r>
      <w:r>
        <w:rPr>
          <w:rStyle w:val="--0"/>
        </w:rPr>
        <w:t xml:space="preserve"> </w:t>
      </w:r>
      <w:r w:rsidRPr="008F181C">
        <w:rPr>
          <w:rStyle w:val="--0"/>
        </w:rPr>
        <w:t>ОДНОЙ.</w:t>
      </w:r>
    </w:p>
    <w:p w14:paraId="05C3776B" w14:textId="73392B78" w:rsidR="00A37CE3" w:rsidRPr="00753C8C" w:rsidRDefault="00A37CE3" w:rsidP="00753C8C">
      <w:pPr>
        <w:rPr>
          <w:b/>
          <w:bCs/>
          <w:i/>
          <w:iCs/>
        </w:rPr>
      </w:pPr>
      <w:r w:rsidRPr="00B13B8D">
        <w:t>Кандидатов</w:t>
      </w:r>
      <w:r>
        <w:t xml:space="preserve"> </w:t>
      </w:r>
      <w:r w:rsidRPr="00B13B8D">
        <w:t>во</w:t>
      </w:r>
      <w:r>
        <w:t xml:space="preserve"> </w:t>
      </w:r>
      <w:r w:rsidRPr="00B13B8D">
        <w:t>власть,</w:t>
      </w:r>
      <w:r>
        <w:t xml:space="preserve"> </w:t>
      </w:r>
      <w:r w:rsidRPr="00B13B8D">
        <w:t>конкурирующих</w:t>
      </w:r>
      <w:r>
        <w:t xml:space="preserve"> </w:t>
      </w:r>
      <w:r w:rsidRPr="00B13B8D">
        <w:t>за</w:t>
      </w:r>
      <w:r>
        <w:t xml:space="preserve"> </w:t>
      </w:r>
      <w:r w:rsidRPr="00B13B8D">
        <w:t>голоса</w:t>
      </w:r>
      <w:r>
        <w:t xml:space="preserve"> </w:t>
      </w:r>
      <w:r w:rsidRPr="00753C8C">
        <w:t>избирателей</w:t>
      </w:r>
      <w:r w:rsidRPr="00B13B8D">
        <w:t>,</w:t>
      </w:r>
      <w:r>
        <w:t xml:space="preserve"> </w:t>
      </w:r>
      <w:r w:rsidRPr="00B13B8D">
        <w:t>можно</w:t>
      </w:r>
      <w:r>
        <w:t xml:space="preserve"> </w:t>
      </w:r>
      <w:r w:rsidRPr="00B13B8D">
        <w:t>представить</w:t>
      </w:r>
      <w:r>
        <w:t xml:space="preserve"> </w:t>
      </w:r>
      <w:r w:rsidRPr="00B13B8D">
        <w:t>в</w:t>
      </w:r>
      <w:r>
        <w:t xml:space="preserve"> </w:t>
      </w:r>
      <w:r w:rsidRPr="00B13B8D">
        <w:t>виде</w:t>
      </w:r>
      <w:r>
        <w:t xml:space="preserve"> </w:t>
      </w:r>
      <w:r w:rsidRPr="00B13B8D">
        <w:t>кока-колы</w:t>
      </w:r>
      <w:r>
        <w:t xml:space="preserve"> </w:t>
      </w:r>
      <w:r w:rsidRPr="00B13B8D">
        <w:t>и</w:t>
      </w:r>
      <w:r>
        <w:t xml:space="preserve"> </w:t>
      </w:r>
      <w:r w:rsidRPr="00B13B8D">
        <w:t>пепси-колы,</w:t>
      </w:r>
      <w:r>
        <w:t xml:space="preserve"> </w:t>
      </w:r>
      <w:r w:rsidRPr="00B13B8D">
        <w:t>конкурирующих</w:t>
      </w:r>
      <w:r>
        <w:t xml:space="preserve"> </w:t>
      </w:r>
      <w:r w:rsidRPr="00B13B8D">
        <w:t>за</w:t>
      </w:r>
      <w:r>
        <w:t xml:space="preserve"> </w:t>
      </w:r>
      <w:r w:rsidRPr="00B13B8D">
        <w:t>кошел</w:t>
      </w:r>
      <w:r w:rsidR="00753C8C">
        <w:t>ё</w:t>
      </w:r>
      <w:r w:rsidRPr="00B13B8D">
        <w:t>к</w:t>
      </w:r>
      <w:r>
        <w:t xml:space="preserve"> </w:t>
      </w:r>
      <w:r w:rsidRPr="00B13B8D">
        <w:t>покупателей.</w:t>
      </w:r>
      <w:r>
        <w:t xml:space="preserve"> </w:t>
      </w:r>
      <w:r w:rsidRPr="00B13B8D">
        <w:t>Принципиальной</w:t>
      </w:r>
      <w:r>
        <w:t xml:space="preserve"> </w:t>
      </w:r>
      <w:r w:rsidRPr="00B13B8D">
        <w:t>разницы</w:t>
      </w:r>
      <w:r>
        <w:t xml:space="preserve"> </w:t>
      </w:r>
      <w:r w:rsidRPr="00B13B8D">
        <w:t>нет.</w:t>
      </w:r>
      <w:r>
        <w:t xml:space="preserve"> </w:t>
      </w:r>
      <w:r w:rsidRPr="00753C8C">
        <w:rPr>
          <w:b/>
          <w:bCs/>
          <w:i/>
          <w:iCs/>
        </w:rPr>
        <w:t>Те и другие настроены любым пут</w:t>
      </w:r>
      <w:r w:rsidR="00753C8C">
        <w:rPr>
          <w:b/>
          <w:bCs/>
          <w:i/>
          <w:iCs/>
        </w:rPr>
        <w:t>ё</w:t>
      </w:r>
      <w:r w:rsidRPr="00753C8C">
        <w:rPr>
          <w:b/>
          <w:bCs/>
          <w:i/>
          <w:iCs/>
        </w:rPr>
        <w:t xml:space="preserve">м получить от человека желаемое. </w:t>
      </w:r>
    </w:p>
    <w:p w14:paraId="36C90955" w14:textId="7AA7FD92" w:rsidR="00A37CE3" w:rsidRPr="00B13B8D" w:rsidRDefault="00A37CE3" w:rsidP="00753C8C">
      <w:r w:rsidRPr="00B13B8D">
        <w:t>Коммерческие</w:t>
      </w:r>
      <w:r>
        <w:t xml:space="preserve"> </w:t>
      </w:r>
      <w:r w:rsidRPr="00B13B8D">
        <w:t>конкуренты</w:t>
      </w:r>
      <w:r>
        <w:t xml:space="preserve"> </w:t>
      </w:r>
      <w:r w:rsidRPr="00B13B8D">
        <w:t>хотят,</w:t>
      </w:r>
      <w:r>
        <w:t xml:space="preserve"> </w:t>
      </w:r>
      <w:r w:rsidRPr="00B13B8D">
        <w:t>чтобы</w:t>
      </w:r>
      <w:r>
        <w:t xml:space="preserve"> </w:t>
      </w:r>
      <w:r w:rsidRPr="00B13B8D">
        <w:t>человек</w:t>
      </w:r>
      <w:r>
        <w:t xml:space="preserve"> </w:t>
      </w:r>
      <w:r w:rsidRPr="00B13B8D">
        <w:t>совершил</w:t>
      </w:r>
      <w:r>
        <w:t xml:space="preserve"> </w:t>
      </w:r>
      <w:r w:rsidRPr="00B13B8D">
        <w:t>покупку</w:t>
      </w:r>
      <w:r>
        <w:t xml:space="preserve"> </w:t>
      </w:r>
      <w:r w:rsidRPr="00B13B8D">
        <w:t>у</w:t>
      </w:r>
      <w:r>
        <w:t xml:space="preserve"> </w:t>
      </w:r>
      <w:r w:rsidRPr="00B13B8D">
        <w:t>них,</w:t>
      </w:r>
      <w:r>
        <w:t xml:space="preserve"> </w:t>
      </w:r>
      <w:r w:rsidRPr="00B13B8D">
        <w:t>а</w:t>
      </w:r>
      <w:r>
        <w:t xml:space="preserve"> </w:t>
      </w:r>
      <w:r w:rsidRPr="00B13B8D">
        <w:t>не</w:t>
      </w:r>
      <w:r>
        <w:t xml:space="preserve"> </w:t>
      </w:r>
      <w:r w:rsidRPr="00B13B8D">
        <w:t>у</w:t>
      </w:r>
      <w:r>
        <w:t xml:space="preserve"> </w:t>
      </w:r>
      <w:r w:rsidRPr="00B13B8D">
        <w:t>конкурента.</w:t>
      </w:r>
      <w:r>
        <w:t xml:space="preserve"> </w:t>
      </w:r>
      <w:r w:rsidRPr="00B13B8D">
        <w:t>Демократические</w:t>
      </w:r>
      <w:r>
        <w:t xml:space="preserve"> </w:t>
      </w:r>
      <w:r w:rsidRPr="00B13B8D">
        <w:t>конкуренты</w:t>
      </w:r>
      <w:r>
        <w:t xml:space="preserve"> </w:t>
      </w:r>
      <w:r w:rsidRPr="00B13B8D">
        <w:t>хотят,</w:t>
      </w:r>
      <w:r>
        <w:t xml:space="preserve"> </w:t>
      </w:r>
      <w:r w:rsidRPr="00B13B8D">
        <w:t>чтобы</w:t>
      </w:r>
      <w:r>
        <w:t xml:space="preserve"> </w:t>
      </w:r>
      <w:r w:rsidRPr="00B13B8D">
        <w:t>человек</w:t>
      </w:r>
      <w:r>
        <w:t xml:space="preserve"> </w:t>
      </w:r>
      <w:r w:rsidRPr="00B13B8D">
        <w:t>отдал</w:t>
      </w:r>
      <w:r>
        <w:t xml:space="preserve"> </w:t>
      </w:r>
      <w:r w:rsidRPr="00B13B8D">
        <w:t>свой</w:t>
      </w:r>
      <w:r>
        <w:t xml:space="preserve"> </w:t>
      </w:r>
      <w:r w:rsidRPr="00B13B8D">
        <w:t>голос</w:t>
      </w:r>
      <w:r>
        <w:t xml:space="preserve"> </w:t>
      </w:r>
      <w:r w:rsidRPr="00B13B8D">
        <w:t>им,</w:t>
      </w:r>
      <w:r>
        <w:t xml:space="preserve"> </w:t>
      </w:r>
      <w:r w:rsidRPr="00B13B8D">
        <w:t>а</w:t>
      </w:r>
      <w:r>
        <w:t xml:space="preserve"> </w:t>
      </w:r>
      <w:r w:rsidRPr="00B13B8D">
        <w:t>не</w:t>
      </w:r>
      <w:r>
        <w:t xml:space="preserve"> </w:t>
      </w:r>
      <w:r w:rsidRPr="00753C8C">
        <w:t>конкуренту</w:t>
      </w:r>
      <w:r w:rsidRPr="00B13B8D">
        <w:t>.</w:t>
      </w:r>
      <w:r>
        <w:t xml:space="preserve"> </w:t>
      </w:r>
      <w:r w:rsidRPr="00B13B8D">
        <w:t>Как</w:t>
      </w:r>
      <w:r>
        <w:t xml:space="preserve"> </w:t>
      </w:r>
      <w:r w:rsidRPr="00B13B8D">
        <w:t>этого</w:t>
      </w:r>
      <w:r>
        <w:t xml:space="preserve"> </w:t>
      </w:r>
      <w:r w:rsidRPr="00B13B8D">
        <w:t>добиться</w:t>
      </w:r>
      <w:r>
        <w:t xml:space="preserve"> – </w:t>
      </w:r>
      <w:r w:rsidRPr="00B13B8D">
        <w:t>не</w:t>
      </w:r>
      <w:r>
        <w:t xml:space="preserve"> </w:t>
      </w:r>
      <w:r w:rsidRPr="00B13B8D">
        <w:t>важно.</w:t>
      </w:r>
      <w:r>
        <w:t xml:space="preserve"> </w:t>
      </w:r>
      <w:r w:rsidRPr="00B13B8D">
        <w:t>Важно</w:t>
      </w:r>
      <w:r>
        <w:t xml:space="preserve"> </w:t>
      </w:r>
      <w:r w:rsidRPr="00B13B8D">
        <w:t>добиться.</w:t>
      </w:r>
    </w:p>
    <w:p w14:paraId="5977C3F7" w14:textId="44EDE807" w:rsidR="00A37CE3" w:rsidRPr="008F181C" w:rsidRDefault="00A37CE3" w:rsidP="00753C8C">
      <w:pPr>
        <w:rPr>
          <w:rFonts w:ascii="Georgia Pro Cond Semibold" w:hAnsi="Georgia Pro Cond Semibold"/>
          <w:b/>
          <w:bCs/>
          <w:i/>
          <w:iCs/>
        </w:rPr>
      </w:pPr>
      <w:r w:rsidRPr="00B13B8D">
        <w:t>Если</w:t>
      </w:r>
      <w:r>
        <w:t xml:space="preserve"> </w:t>
      </w:r>
      <w:r w:rsidRPr="00B13B8D">
        <w:t>бы</w:t>
      </w:r>
      <w:r>
        <w:t xml:space="preserve"> </w:t>
      </w:r>
      <w:r w:rsidRPr="00B13B8D">
        <w:t>реклама</w:t>
      </w:r>
      <w:r>
        <w:t xml:space="preserve"> </w:t>
      </w:r>
      <w:r w:rsidRPr="00B13B8D">
        <w:t>кока-колы</w:t>
      </w:r>
      <w:r>
        <w:t xml:space="preserve"> </w:t>
      </w:r>
      <w:r w:rsidRPr="00B13B8D">
        <w:t>была</w:t>
      </w:r>
      <w:r>
        <w:t xml:space="preserve"> </w:t>
      </w:r>
      <w:r w:rsidRPr="00753C8C">
        <w:t>построена</w:t>
      </w:r>
      <w:r>
        <w:t xml:space="preserve"> </w:t>
      </w:r>
      <w:r w:rsidRPr="00B13B8D">
        <w:t>на</w:t>
      </w:r>
      <w:r>
        <w:t xml:space="preserve"> </w:t>
      </w:r>
      <w:r w:rsidRPr="00B13B8D">
        <w:t>информировании</w:t>
      </w:r>
      <w:r>
        <w:t xml:space="preserve"> </w:t>
      </w:r>
      <w:r w:rsidRPr="00B13B8D">
        <w:t>о</w:t>
      </w:r>
      <w:r>
        <w:t xml:space="preserve"> </w:t>
      </w:r>
      <w:r w:rsidRPr="00B13B8D">
        <w:t>химическом</w:t>
      </w:r>
      <w:r>
        <w:t xml:space="preserve"> </w:t>
      </w:r>
      <w:r w:rsidRPr="00B13B8D">
        <w:t>составе</w:t>
      </w:r>
      <w:r>
        <w:t xml:space="preserve"> </w:t>
      </w:r>
      <w:r w:rsidRPr="00B13B8D">
        <w:t>продукта,</w:t>
      </w:r>
      <w:r>
        <w:t xml:space="preserve"> </w:t>
      </w:r>
      <w:r w:rsidRPr="00B13B8D">
        <w:t>давала</w:t>
      </w:r>
      <w:r>
        <w:t xml:space="preserve"> </w:t>
      </w:r>
      <w:r w:rsidRPr="00B13B8D">
        <w:t>полноценные</w:t>
      </w:r>
      <w:r>
        <w:t xml:space="preserve"> </w:t>
      </w:r>
      <w:r w:rsidRPr="00B13B8D">
        <w:t>знания,</w:t>
      </w:r>
      <w:r>
        <w:t xml:space="preserve"> </w:t>
      </w:r>
      <w:r w:rsidRPr="00B13B8D">
        <w:t>к</w:t>
      </w:r>
      <w:r>
        <w:t xml:space="preserve"> </w:t>
      </w:r>
      <w:r w:rsidRPr="00B13B8D">
        <w:t>чему</w:t>
      </w:r>
      <w:r>
        <w:t xml:space="preserve"> </w:t>
      </w:r>
      <w:r w:rsidRPr="00B13B8D">
        <w:t>ведет</w:t>
      </w:r>
      <w:r>
        <w:t xml:space="preserve"> </w:t>
      </w:r>
      <w:r w:rsidRPr="00B13B8D">
        <w:t>е</w:t>
      </w:r>
      <w:r w:rsidR="00753C8C">
        <w:t>ё</w:t>
      </w:r>
      <w:r>
        <w:t xml:space="preserve"> </w:t>
      </w:r>
      <w:r w:rsidRPr="00B13B8D">
        <w:t>употребление,</w:t>
      </w:r>
      <w:r>
        <w:t xml:space="preserve"> </w:t>
      </w:r>
      <w:r w:rsidRPr="00B13B8D">
        <w:t>а</w:t>
      </w:r>
      <w:r>
        <w:t xml:space="preserve"> </w:t>
      </w:r>
      <w:r w:rsidRPr="00B13B8D">
        <w:t>реклама</w:t>
      </w:r>
      <w:r>
        <w:t xml:space="preserve"> </w:t>
      </w:r>
      <w:r w:rsidRPr="00B13B8D">
        <w:t>пепси-колы</w:t>
      </w:r>
      <w:r>
        <w:t xml:space="preserve"> </w:t>
      </w:r>
      <w:r w:rsidRPr="00B13B8D">
        <w:t>строилась</w:t>
      </w:r>
      <w:r>
        <w:t xml:space="preserve"> </w:t>
      </w:r>
      <w:r w:rsidRPr="00B13B8D">
        <w:t>на</w:t>
      </w:r>
      <w:r>
        <w:t xml:space="preserve"> </w:t>
      </w:r>
      <w:r w:rsidRPr="00B13B8D">
        <w:t>образе,</w:t>
      </w:r>
      <w:r>
        <w:t xml:space="preserve"> </w:t>
      </w:r>
      <w:r w:rsidRPr="00B13B8D">
        <w:t>как</w:t>
      </w:r>
      <w:r>
        <w:t xml:space="preserve"> </w:t>
      </w:r>
      <w:r w:rsidRPr="00B13B8D">
        <w:t>е</w:t>
      </w:r>
      <w:r w:rsidR="00753C8C">
        <w:t>ё</w:t>
      </w:r>
      <w:r>
        <w:t xml:space="preserve"> </w:t>
      </w:r>
      <w:r w:rsidRPr="00B13B8D">
        <w:t>весело</w:t>
      </w:r>
      <w:r>
        <w:t xml:space="preserve"> </w:t>
      </w:r>
      <w:r w:rsidRPr="00B13B8D">
        <w:t>и</w:t>
      </w:r>
      <w:r>
        <w:t xml:space="preserve"> </w:t>
      </w:r>
      <w:r w:rsidRPr="00B13B8D">
        <w:t>беззаботно</w:t>
      </w:r>
      <w:r>
        <w:t xml:space="preserve"> </w:t>
      </w:r>
      <w:r w:rsidRPr="00B13B8D">
        <w:t>пить,</w:t>
      </w:r>
      <w:r>
        <w:t xml:space="preserve"> </w:t>
      </w:r>
      <w:r w:rsidRPr="00B13B8D">
        <w:t>первая</w:t>
      </w:r>
      <w:r>
        <w:t xml:space="preserve"> </w:t>
      </w:r>
      <w:r w:rsidRPr="00B13B8D">
        <w:t>гарантированно</w:t>
      </w:r>
      <w:r>
        <w:t xml:space="preserve"> </w:t>
      </w:r>
      <w:r w:rsidRPr="00B13B8D">
        <w:t>проиграла</w:t>
      </w:r>
      <w:r>
        <w:t xml:space="preserve"> </w:t>
      </w:r>
      <w:r w:rsidRPr="00B13B8D">
        <w:t>бы</w:t>
      </w:r>
      <w:r>
        <w:t xml:space="preserve"> </w:t>
      </w:r>
      <w:r w:rsidRPr="00B13B8D">
        <w:t>второй</w:t>
      </w:r>
      <w:r>
        <w:t xml:space="preserve"> </w:t>
      </w:r>
      <w:r w:rsidRPr="00B13B8D">
        <w:t>битву</w:t>
      </w:r>
      <w:r>
        <w:t xml:space="preserve"> </w:t>
      </w:r>
      <w:r w:rsidRPr="00B13B8D">
        <w:t>за</w:t>
      </w:r>
      <w:r>
        <w:t xml:space="preserve"> </w:t>
      </w:r>
      <w:r w:rsidRPr="00B13B8D">
        <w:t>покупателя.</w:t>
      </w:r>
      <w:r>
        <w:t xml:space="preserve"> </w:t>
      </w:r>
      <w:r w:rsidRPr="00B13B8D">
        <w:t>Конкуренция</w:t>
      </w:r>
      <w:r>
        <w:t xml:space="preserve"> </w:t>
      </w:r>
      <w:r w:rsidRPr="00B13B8D">
        <w:t>выдавила</w:t>
      </w:r>
      <w:r>
        <w:t xml:space="preserve"> </w:t>
      </w:r>
      <w:r w:rsidRPr="00B13B8D">
        <w:t>бы</w:t>
      </w:r>
      <w:r>
        <w:t xml:space="preserve"> </w:t>
      </w:r>
      <w:r w:rsidRPr="00B13B8D">
        <w:t>с</w:t>
      </w:r>
      <w:r>
        <w:t xml:space="preserve"> </w:t>
      </w:r>
      <w:r w:rsidRPr="00B13B8D">
        <w:t>рынка</w:t>
      </w:r>
      <w:r>
        <w:t xml:space="preserve"> </w:t>
      </w:r>
      <w:r w:rsidRPr="00B13B8D">
        <w:t>компанию,</w:t>
      </w:r>
      <w:r>
        <w:t xml:space="preserve"> </w:t>
      </w:r>
      <w:r w:rsidRPr="00B13B8D">
        <w:t>не</w:t>
      </w:r>
      <w:r>
        <w:t xml:space="preserve"> </w:t>
      </w:r>
      <w:r w:rsidRPr="00B13B8D">
        <w:t>соответствующую</w:t>
      </w:r>
      <w:r>
        <w:t xml:space="preserve"> </w:t>
      </w:r>
      <w:r w:rsidRPr="00B13B8D">
        <w:t>правилам</w:t>
      </w:r>
      <w:r>
        <w:t xml:space="preserve"> </w:t>
      </w:r>
      <w:r w:rsidRPr="00B13B8D">
        <w:t>игры.</w:t>
      </w:r>
      <w:r>
        <w:t xml:space="preserve"> </w:t>
      </w:r>
      <w:r w:rsidRPr="00B13B8D">
        <w:t>А</w:t>
      </w:r>
      <w:r>
        <w:t xml:space="preserve"> </w:t>
      </w:r>
      <w:r w:rsidRPr="00B13B8D">
        <w:t>правила</w:t>
      </w:r>
      <w:r>
        <w:t xml:space="preserve"> </w:t>
      </w:r>
      <w:r w:rsidRPr="00B13B8D">
        <w:t>просты:</w:t>
      </w:r>
      <w:r>
        <w:t xml:space="preserve"> </w:t>
      </w:r>
      <w:r w:rsidRPr="00753C8C">
        <w:rPr>
          <w:b/>
          <w:bCs/>
          <w:i/>
          <w:iCs/>
        </w:rPr>
        <w:t>не обманешь – не продашь</w:t>
      </w:r>
      <w:r w:rsidRPr="00753C8C">
        <w:t>.</w:t>
      </w:r>
      <w:r>
        <w:rPr>
          <w:rFonts w:ascii="Georgia Pro Cond Semibold" w:hAnsi="Georgia Pro Cond Semibold"/>
          <w:b/>
          <w:bCs/>
          <w:i/>
          <w:iCs/>
        </w:rPr>
        <w:t xml:space="preserve"> </w:t>
      </w:r>
    </w:p>
    <w:p w14:paraId="62A5BC83" w14:textId="0FACDD1F" w:rsidR="00A37CE3" w:rsidRPr="00B13B8D" w:rsidRDefault="00A37CE3" w:rsidP="00753C8C">
      <w:r w:rsidRPr="00B13B8D">
        <w:t>Если</w:t>
      </w:r>
      <w:r>
        <w:t xml:space="preserve"> </w:t>
      </w:r>
      <w:r w:rsidRPr="00B13B8D">
        <w:t>бы</w:t>
      </w:r>
      <w:r>
        <w:t xml:space="preserve"> </w:t>
      </w:r>
      <w:r w:rsidRPr="00B13B8D">
        <w:t>были</w:t>
      </w:r>
      <w:r>
        <w:t xml:space="preserve"> </w:t>
      </w:r>
      <w:r w:rsidRPr="00B13B8D">
        <w:t>кандидаты</w:t>
      </w:r>
      <w:r>
        <w:t xml:space="preserve"> </w:t>
      </w:r>
      <w:r w:rsidRPr="00B13B8D">
        <w:t>во</w:t>
      </w:r>
      <w:r>
        <w:t xml:space="preserve"> </w:t>
      </w:r>
      <w:r w:rsidRPr="00B13B8D">
        <w:t>власть,</w:t>
      </w:r>
      <w:r>
        <w:t xml:space="preserve"> </w:t>
      </w:r>
      <w:r w:rsidRPr="00B13B8D">
        <w:t>чьи</w:t>
      </w:r>
      <w:r>
        <w:t xml:space="preserve"> </w:t>
      </w:r>
      <w:r w:rsidRPr="00B13B8D">
        <w:t>выборные</w:t>
      </w:r>
      <w:r>
        <w:t xml:space="preserve"> </w:t>
      </w:r>
      <w:r w:rsidRPr="00B13B8D">
        <w:t>кампании</w:t>
      </w:r>
      <w:r>
        <w:t xml:space="preserve"> </w:t>
      </w:r>
      <w:r w:rsidRPr="00B13B8D">
        <w:t>ориентированы</w:t>
      </w:r>
      <w:r>
        <w:t xml:space="preserve"> </w:t>
      </w:r>
      <w:r w:rsidRPr="00B13B8D">
        <w:t>давать</w:t>
      </w:r>
      <w:r>
        <w:t xml:space="preserve"> </w:t>
      </w:r>
      <w:r w:rsidRPr="00F73EAD">
        <w:t>знания,</w:t>
      </w:r>
      <w:r>
        <w:t xml:space="preserve"> </w:t>
      </w:r>
      <w:r w:rsidRPr="00F73EAD">
        <w:t>они</w:t>
      </w:r>
      <w:r>
        <w:t xml:space="preserve"> </w:t>
      </w:r>
      <w:r w:rsidRPr="00F73EAD">
        <w:t>бы</w:t>
      </w:r>
      <w:r>
        <w:t xml:space="preserve"> </w:t>
      </w:r>
      <w:r w:rsidRPr="008F181C">
        <w:rPr>
          <w:rStyle w:val="--"/>
        </w:rPr>
        <w:t>не</w:t>
      </w:r>
      <w:r>
        <w:rPr>
          <w:rStyle w:val="--"/>
        </w:rPr>
        <w:t xml:space="preserve"> </w:t>
      </w:r>
      <w:r w:rsidRPr="008F181C">
        <w:rPr>
          <w:rStyle w:val="--0"/>
        </w:rPr>
        <w:t>могли</w:t>
      </w:r>
      <w:r>
        <w:t xml:space="preserve"> </w:t>
      </w:r>
      <w:r w:rsidRPr="00753C8C">
        <w:t>конкурировать</w:t>
      </w:r>
      <w:r>
        <w:t xml:space="preserve"> </w:t>
      </w:r>
      <w:r w:rsidRPr="00F73EAD">
        <w:t>с</w:t>
      </w:r>
      <w:r>
        <w:t xml:space="preserve"> </w:t>
      </w:r>
      <w:r>
        <w:t>теми</w:t>
      </w:r>
      <w:r w:rsidRPr="00F73EAD">
        <w:t>,</w:t>
      </w:r>
      <w:r>
        <w:t xml:space="preserve"> </w:t>
      </w:r>
      <w:r>
        <w:t>кто</w:t>
      </w:r>
      <w:r>
        <w:t xml:space="preserve"> </w:t>
      </w:r>
      <w:r w:rsidRPr="00F73EAD">
        <w:t>ориентирова</w:t>
      </w:r>
      <w:r>
        <w:t>н</w:t>
      </w:r>
      <w:r>
        <w:t xml:space="preserve"> </w:t>
      </w:r>
      <w:r w:rsidRPr="00753C8C">
        <w:rPr>
          <w:b/>
          <w:bCs/>
          <w:i/>
          <w:iCs/>
        </w:rPr>
        <w:t>манипулировать массой, а не знания ей давать</w:t>
      </w:r>
      <w:r w:rsidRPr="00B13B8D">
        <w:t>.</w:t>
      </w:r>
      <w:r>
        <w:t xml:space="preserve"> </w:t>
      </w:r>
      <w:r w:rsidRPr="00B13B8D">
        <w:t>На</w:t>
      </w:r>
      <w:r>
        <w:t xml:space="preserve"> </w:t>
      </w:r>
      <w:r w:rsidRPr="00B13B8D">
        <w:t>политическом</w:t>
      </w:r>
      <w:r>
        <w:t xml:space="preserve"> </w:t>
      </w:r>
      <w:r w:rsidRPr="00B13B8D">
        <w:t>поле</w:t>
      </w:r>
      <w:r>
        <w:t xml:space="preserve"> </w:t>
      </w:r>
      <w:r w:rsidRPr="00B13B8D">
        <w:t>остаются</w:t>
      </w:r>
      <w:r>
        <w:t xml:space="preserve"> </w:t>
      </w:r>
      <w:r w:rsidRPr="00B13B8D">
        <w:t>только</w:t>
      </w:r>
      <w:r>
        <w:t xml:space="preserve"> </w:t>
      </w:r>
      <w:r w:rsidRPr="00B13B8D">
        <w:t>те,</w:t>
      </w:r>
      <w:r>
        <w:t xml:space="preserve"> </w:t>
      </w:r>
      <w:r w:rsidRPr="00B13B8D">
        <w:t>кто</w:t>
      </w:r>
      <w:r>
        <w:t xml:space="preserve"> </w:t>
      </w:r>
      <w:r w:rsidRPr="00B13B8D">
        <w:t>играет</w:t>
      </w:r>
      <w:r>
        <w:t xml:space="preserve"> </w:t>
      </w:r>
      <w:r w:rsidRPr="00B13B8D">
        <w:t>по</w:t>
      </w:r>
      <w:r>
        <w:t xml:space="preserve"> </w:t>
      </w:r>
      <w:r>
        <w:t>этим</w:t>
      </w:r>
      <w:r>
        <w:t xml:space="preserve"> </w:t>
      </w:r>
      <w:r>
        <w:t>правилам</w:t>
      </w:r>
      <w:r w:rsidRPr="00B13B8D">
        <w:t>.</w:t>
      </w:r>
      <w:r>
        <w:t xml:space="preserve"> </w:t>
      </w:r>
    </w:p>
    <w:p w14:paraId="0B3DC902" w14:textId="628F16ED" w:rsidR="00A37CE3" w:rsidRPr="003528CA" w:rsidRDefault="00A37CE3" w:rsidP="00753C8C">
      <w:pPr>
        <w:rPr>
          <w:b/>
          <w:bCs/>
          <w:caps/>
          <w:color w:val="0070C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t>Сегодня,</w:t>
      </w:r>
      <w:r>
        <w:t xml:space="preserve"> </w:t>
      </w:r>
      <w:r>
        <w:t>к</w:t>
      </w:r>
      <w:r>
        <w:t xml:space="preserve"> </w:t>
      </w:r>
      <w:r>
        <w:t>большому</w:t>
      </w:r>
      <w:r>
        <w:t xml:space="preserve"> </w:t>
      </w:r>
      <w:r>
        <w:t>сожалению,</w:t>
      </w:r>
      <w:r>
        <w:t xml:space="preserve"> </w:t>
      </w:r>
      <w:r>
        <w:t>по</w:t>
      </w:r>
      <w:r>
        <w:t xml:space="preserve"> </w:t>
      </w:r>
      <w:r>
        <w:t>совершенно</w:t>
      </w:r>
      <w:r>
        <w:t xml:space="preserve"> </w:t>
      </w:r>
      <w:r>
        <w:t>объективным</w:t>
      </w:r>
      <w:r>
        <w:t xml:space="preserve"> </w:t>
      </w:r>
      <w:r>
        <w:t>причинам</w:t>
      </w:r>
      <w:r>
        <w:t xml:space="preserve"> </w:t>
      </w:r>
      <w:r>
        <w:t>переходного</w:t>
      </w:r>
      <w:r>
        <w:t xml:space="preserve"> </w:t>
      </w:r>
      <w:r>
        <w:t>периода,</w:t>
      </w:r>
      <w:r>
        <w:t xml:space="preserve"> </w:t>
      </w:r>
      <w:r>
        <w:t>люди</w:t>
      </w:r>
      <w:r>
        <w:t xml:space="preserve"> </w:t>
      </w:r>
      <w:r>
        <w:t>в</w:t>
      </w:r>
      <w:r>
        <w:t xml:space="preserve"> </w:t>
      </w:r>
      <w:r w:rsidRPr="00753C8C">
        <w:t>большинстве</w:t>
      </w:r>
      <w:r>
        <w:t xml:space="preserve"> </w:t>
      </w:r>
      <w:r>
        <w:t>сво</w:t>
      </w:r>
      <w:r w:rsidR="00753C8C">
        <w:t>ё</w:t>
      </w:r>
      <w:r>
        <w:t>м</w:t>
      </w:r>
      <w:r>
        <w:t xml:space="preserve"> </w:t>
      </w:r>
      <w:r>
        <w:t>являются</w:t>
      </w:r>
      <w:r>
        <w:t xml:space="preserve"> </w:t>
      </w:r>
      <w:r w:rsidRPr="00F73EAD">
        <w:t>крайне</w:t>
      </w:r>
      <w:r>
        <w:t xml:space="preserve"> </w:t>
      </w:r>
      <w:r w:rsidRPr="00F73EAD">
        <w:t>благоприятны</w:t>
      </w:r>
      <w:r>
        <w:t>м</w:t>
      </w:r>
      <w:r>
        <w:t xml:space="preserve"> </w:t>
      </w:r>
      <w:r w:rsidRPr="00F73EAD">
        <w:t>материал</w:t>
      </w:r>
      <w:r>
        <w:t>ом</w:t>
      </w:r>
      <w:r>
        <w:t xml:space="preserve"> </w:t>
      </w:r>
      <w:r w:rsidRPr="00F73EAD">
        <w:t>для</w:t>
      </w:r>
      <w:r>
        <w:t xml:space="preserve"> </w:t>
      </w:r>
      <w:r w:rsidRPr="00F73EAD">
        <w:t>манипуляций</w:t>
      </w:r>
      <w:r>
        <w:t xml:space="preserve"> </w:t>
      </w:r>
      <w:r w:rsidRPr="00F73EAD">
        <w:t>и</w:t>
      </w:r>
      <w:r>
        <w:t xml:space="preserve"> </w:t>
      </w:r>
      <w:r w:rsidRPr="00F73EAD">
        <w:t>крайне</w:t>
      </w:r>
      <w:r>
        <w:t xml:space="preserve"> </w:t>
      </w:r>
      <w:r w:rsidRPr="00F73EAD">
        <w:t>неблагоприятны</w:t>
      </w:r>
      <w:r>
        <w:t>м</w:t>
      </w:r>
      <w:r>
        <w:t xml:space="preserve"> </w:t>
      </w:r>
      <w:r w:rsidRPr="00F73EAD">
        <w:t>для</w:t>
      </w:r>
      <w:r>
        <w:t xml:space="preserve"> </w:t>
      </w:r>
      <w:r w:rsidRPr="00F73EAD">
        <w:lastRenderedPageBreak/>
        <w:t>знаний.</w:t>
      </w:r>
      <w:r>
        <w:t xml:space="preserve"> </w:t>
      </w:r>
      <w:r>
        <w:t>Вот</w:t>
      </w:r>
      <w:r>
        <w:t xml:space="preserve"> </w:t>
      </w:r>
      <w:r>
        <w:t>эту</w:t>
      </w:r>
      <w:r>
        <w:t xml:space="preserve"> </w:t>
      </w:r>
      <w:r>
        <w:t>первейшую</w:t>
      </w:r>
      <w:r>
        <w:t xml:space="preserve"> </w:t>
      </w:r>
      <w:r>
        <w:t>задачу</w:t>
      </w:r>
      <w:r>
        <w:t xml:space="preserve"> </w:t>
      </w:r>
      <w:r>
        <w:t>и</w:t>
      </w:r>
      <w:r>
        <w:t xml:space="preserve"> </w:t>
      </w:r>
      <w:r>
        <w:t>нужно</w:t>
      </w:r>
      <w:r>
        <w:t xml:space="preserve"> </w:t>
      </w:r>
      <w:r>
        <w:t>«поправлять»</w:t>
      </w:r>
      <w:r>
        <w:t xml:space="preserve"> </w:t>
      </w:r>
      <w:r>
        <w:t>всеми</w:t>
      </w:r>
      <w:r>
        <w:t xml:space="preserve"> </w:t>
      </w:r>
      <w:r>
        <w:t>доступными</w:t>
      </w:r>
      <w:r>
        <w:t xml:space="preserve"> </w:t>
      </w:r>
      <w:r>
        <w:t>и</w:t>
      </w:r>
      <w:r>
        <w:t xml:space="preserve"> </w:t>
      </w:r>
      <w:r>
        <w:t>пусть</w:t>
      </w:r>
      <w:r>
        <w:t xml:space="preserve"> </w:t>
      </w:r>
      <w:r>
        <w:t>даже</w:t>
      </w:r>
      <w:r>
        <w:t xml:space="preserve"> </w:t>
      </w:r>
      <w:r>
        <w:t>–</w:t>
      </w:r>
      <w:r>
        <w:t xml:space="preserve"> </w:t>
      </w:r>
      <w:r>
        <w:t>не</w:t>
      </w:r>
      <w:r>
        <w:t xml:space="preserve"> </w:t>
      </w:r>
      <w:r>
        <w:t>доступными</w:t>
      </w:r>
      <w:r>
        <w:t xml:space="preserve"> </w:t>
      </w:r>
      <w:r>
        <w:t>(здесь</w:t>
      </w:r>
      <w:r>
        <w:t xml:space="preserve"> </w:t>
      </w:r>
      <w:r w:rsidR="00753C8C">
        <w:t>имею в виду</w:t>
      </w:r>
      <w:r>
        <w:t xml:space="preserve"> </w:t>
      </w:r>
      <w:r>
        <w:t>апробированные</w:t>
      </w:r>
      <w:r>
        <w:t xml:space="preserve"> </w:t>
      </w:r>
      <w:r>
        <w:t>Технологии)</w:t>
      </w:r>
      <w:r>
        <w:t xml:space="preserve"> </w:t>
      </w:r>
      <w:r>
        <w:t>способами.</w:t>
      </w:r>
      <w:r>
        <w:t xml:space="preserve"> </w:t>
      </w:r>
      <w:r>
        <w:t>Поэтому</w:t>
      </w:r>
      <w:r>
        <w:t xml:space="preserve"> </w:t>
      </w:r>
      <w:r>
        <w:t>продолжим</w:t>
      </w:r>
      <w:r>
        <w:t xml:space="preserve"> </w:t>
      </w:r>
      <w:r>
        <w:t>повествование</w:t>
      </w:r>
      <w:r>
        <w:t xml:space="preserve"> </w:t>
      </w:r>
      <w:r w:rsidR="00E47195">
        <w:t xml:space="preserve">в рамках </w:t>
      </w:r>
      <w:r w:rsidR="00A52DA8">
        <w:t xml:space="preserve">тематики </w:t>
      </w:r>
      <w:r>
        <w:t>предыдущей</w:t>
      </w:r>
      <w:r>
        <w:t xml:space="preserve"> </w:t>
      </w:r>
      <w:r>
        <w:t>статьи.</w:t>
      </w:r>
    </w:p>
    <w:p w14:paraId="1F1CA502" w14:textId="51AD8506" w:rsidR="00A37CE3" w:rsidRPr="00E47195" w:rsidRDefault="00A37CE3" w:rsidP="00E47195">
      <w:pPr>
        <w:rPr>
          <w:b/>
          <w:bCs/>
          <w:i/>
          <w:iCs/>
        </w:rPr>
      </w:pPr>
      <w:r w:rsidRPr="00E47195">
        <w:rPr>
          <w:rFonts w:eastAsia="Arial"/>
          <w:b/>
          <w:bCs/>
          <w:i/>
          <w:iCs/>
          <w:sz w:val="24"/>
        </w:rPr>
        <w:t xml:space="preserve"> </w:t>
      </w:r>
      <w:r w:rsidRPr="00E47195">
        <w:rPr>
          <w:rFonts w:eastAsia="Arial"/>
          <w:b/>
          <w:bCs/>
          <w:i/>
          <w:iCs/>
        </w:rPr>
        <w:t>ТРАНСФЕР</w:t>
      </w:r>
      <w:r w:rsidRPr="00E47195">
        <w:rPr>
          <w:rFonts w:eastAsia="Arial"/>
          <w:b/>
          <w:bCs/>
          <w:i/>
          <w:iCs/>
        </w:rPr>
        <w:t xml:space="preserve"> </w:t>
      </w:r>
      <w:r w:rsidRPr="00E47195">
        <w:rPr>
          <w:rFonts w:eastAsia="Arial"/>
          <w:b/>
          <w:bCs/>
          <w:i/>
          <w:iCs/>
        </w:rPr>
        <w:t>–</w:t>
      </w:r>
      <w:r w:rsidRPr="00E47195">
        <w:rPr>
          <w:rFonts w:eastAsia="Arial"/>
          <w:b/>
          <w:bCs/>
          <w:i/>
          <w:iCs/>
        </w:rPr>
        <w:t xml:space="preserve"> </w:t>
      </w:r>
      <w:r w:rsidRPr="00E47195">
        <w:rPr>
          <w:rFonts w:eastAsia="Arial"/>
          <w:b/>
          <w:bCs/>
          <w:i/>
          <w:iCs/>
        </w:rPr>
        <w:t>переход</w:t>
      </w:r>
      <w:r w:rsidRPr="00E47195">
        <w:rPr>
          <w:rFonts w:eastAsia="Arial"/>
          <w:b/>
          <w:bCs/>
          <w:i/>
          <w:iCs/>
        </w:rPr>
        <w:t xml:space="preserve"> </w:t>
      </w:r>
      <w:r w:rsidRPr="00E47195">
        <w:rPr>
          <w:rFonts w:eastAsia="Arial"/>
          <w:b/>
          <w:bCs/>
          <w:i/>
          <w:iCs/>
        </w:rPr>
        <w:t>власти</w:t>
      </w:r>
      <w:r w:rsidRPr="00E47195">
        <w:rPr>
          <w:rFonts w:eastAsia="Arial"/>
          <w:b/>
          <w:bCs/>
          <w:i/>
          <w:iCs/>
        </w:rPr>
        <w:t xml:space="preserve"> </w:t>
      </w:r>
      <w:r w:rsidRPr="00E47195">
        <w:rPr>
          <w:rFonts w:eastAsia="Arial"/>
          <w:b/>
          <w:bCs/>
          <w:i/>
          <w:iCs/>
        </w:rPr>
        <w:t>в</w:t>
      </w:r>
      <w:r w:rsidRPr="00E47195">
        <w:rPr>
          <w:rFonts w:eastAsia="Arial"/>
          <w:b/>
          <w:bCs/>
          <w:i/>
          <w:iCs/>
        </w:rPr>
        <w:t xml:space="preserve"> </w:t>
      </w:r>
      <w:r w:rsidRPr="00E47195">
        <w:rPr>
          <w:rFonts w:eastAsia="Arial"/>
          <w:b/>
          <w:bCs/>
          <w:i/>
          <w:iCs/>
        </w:rPr>
        <w:t>условиях</w:t>
      </w:r>
      <w:r w:rsidRPr="00E47195">
        <w:rPr>
          <w:rFonts w:eastAsia="Arial"/>
          <w:b/>
          <w:bCs/>
          <w:i/>
          <w:iCs/>
        </w:rPr>
        <w:t xml:space="preserve"> </w:t>
      </w:r>
      <w:r w:rsidRPr="00E47195">
        <w:rPr>
          <w:rFonts w:eastAsia="Arial"/>
          <w:b/>
          <w:bCs/>
          <w:i/>
          <w:iCs/>
        </w:rPr>
        <w:t>временной,</w:t>
      </w:r>
      <w:r w:rsidR="00E47195" w:rsidRPr="00E47195">
        <w:rPr>
          <w:b/>
          <w:bCs/>
          <w:i/>
          <w:iCs/>
        </w:rPr>
        <w:t xml:space="preserve"> </w:t>
      </w:r>
      <w:r w:rsidRPr="00E47195">
        <w:rPr>
          <w:b/>
          <w:bCs/>
          <w:i/>
          <w:iCs/>
        </w:rPr>
        <w:t>пространственной, информационной, организационной неопредел</w:t>
      </w:r>
      <w:r w:rsidR="009560AA">
        <w:rPr>
          <w:b/>
          <w:bCs/>
          <w:i/>
          <w:iCs/>
        </w:rPr>
        <w:t>ё</w:t>
      </w:r>
      <w:r w:rsidRPr="00E47195">
        <w:rPr>
          <w:b/>
          <w:bCs/>
          <w:i/>
          <w:iCs/>
        </w:rPr>
        <w:t>нности, который сопровождает переформатирование системы государственного управления с высоким риском неудачи.</w:t>
      </w:r>
      <w:r w:rsidR="00E47195" w:rsidRPr="00E47195">
        <w:rPr>
          <w:b/>
          <w:bCs/>
          <w:i/>
          <w:iCs/>
        </w:rPr>
        <w:t xml:space="preserve"> </w:t>
      </w:r>
      <w:r w:rsidRPr="00E47195">
        <w:rPr>
          <w:b/>
          <w:bCs/>
          <w:i/>
          <w:iCs/>
        </w:rPr>
        <w:t>Очевидно, что трансфер готовится коллективами специалистов, учитывающих все политические, экономические, финансовые, юридические условия его осуществления – переформатирование страны не тот случай, когда можно рисковать. Но в известных случаях трансферов плохо учитывался фактор «политического человека» и политического поведения масс.</w:t>
      </w:r>
    </w:p>
    <w:p w14:paraId="28F30C41" w14:textId="08D51A50" w:rsidR="00A37CE3" w:rsidRPr="009560AA" w:rsidRDefault="00A37CE3" w:rsidP="00935C3F">
      <w:pPr>
        <w:pStyle w:val="a1"/>
      </w:pPr>
      <w:r w:rsidRPr="00795711">
        <w:rPr>
          <w:b/>
          <w:bCs/>
          <w:i/>
          <w:iCs/>
        </w:rPr>
        <w:t>Трансфер.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Первая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причина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исторических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провалов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в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России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–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недооценка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«политического»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в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человеке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и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обществе</w:t>
      </w:r>
      <w:r w:rsidRPr="009560AA">
        <w:t>.</w:t>
      </w:r>
    </w:p>
    <w:p w14:paraId="53BEA53B" w14:textId="25984E7C" w:rsidR="00A37CE3" w:rsidRDefault="00A37CE3" w:rsidP="009560AA">
      <w:pPr>
        <w:rPr>
          <w:b/>
          <w:bCs/>
          <w:i/>
          <w:iCs/>
        </w:rPr>
      </w:pPr>
      <w:r w:rsidRPr="00493828">
        <w:rPr>
          <w:rFonts w:eastAsia="Arial"/>
        </w:rPr>
        <w:t>Трансфер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резко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политизирует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массы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людей,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элиты</w:t>
      </w:r>
      <w:r>
        <w:rPr>
          <w:rFonts w:eastAsia="Arial"/>
        </w:rPr>
        <w:t xml:space="preserve"> </w:t>
      </w:r>
      <w:r w:rsidRPr="00804373">
        <w:rPr>
          <w:rStyle w:val="--"/>
        </w:rPr>
        <w:t>не</w:t>
      </w:r>
      <w:r>
        <w:rPr>
          <w:rStyle w:val="--"/>
        </w:rPr>
        <w:t xml:space="preserve"> </w:t>
      </w:r>
      <w:r w:rsidRPr="008F181C">
        <w:rPr>
          <w:rStyle w:val="--0"/>
        </w:rPr>
        <w:t>собирались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видеть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среди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участников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процесса.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Нежелание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видеть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«третьего,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сидит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дереве»,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является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ключевой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ошибкой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организации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исторических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</w:t>
      </w:r>
      <w:r w:rsidR="00A52DA8">
        <w:rPr>
          <w:rFonts w:eastAsia="Arial"/>
        </w:rPr>
        <w:t>ов</w:t>
      </w:r>
      <w:r>
        <w:rPr>
          <w:rFonts w:eastAsia="Arial"/>
        </w:rPr>
        <w:t xml:space="preserve"> –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описано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примерах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истории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России.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Исторические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ошибки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происходили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того,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проектировщики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надеялись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сохранение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«спокойного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бодрствования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граждан»,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якобы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безразличны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войны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элит.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никогда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Борьба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элит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борьба,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касается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нес</w:t>
      </w:r>
      <w:r w:rsidR="009560AA">
        <w:rPr>
          <w:rFonts w:eastAsia="Arial"/>
        </w:rPr>
        <w:t>ё</w:t>
      </w:r>
      <w:r w:rsidRPr="00493828">
        <w:rPr>
          <w:rFonts w:eastAsia="Arial"/>
        </w:rPr>
        <w:t>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угрозы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«глубинным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основам»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существования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масс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людей.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Из-за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«дополитический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превращается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«политического»,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неуправляемо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вторгается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процесс.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</w:t>
      </w:r>
      <w:r w:rsidR="009560AA">
        <w:rPr>
          <w:rFonts w:eastAsia="Arial"/>
        </w:rPr>
        <w:t>ё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идет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так».</w:t>
      </w:r>
      <w:r>
        <w:rPr>
          <w:rFonts w:eastAsia="Arial"/>
        </w:rPr>
        <w:t xml:space="preserve"> </w:t>
      </w:r>
      <w:r>
        <w:rPr>
          <w:rFonts w:eastAsia="Arial"/>
        </w:rPr>
        <w:t>Так</w:t>
      </w:r>
      <w:r>
        <w:rPr>
          <w:rFonts w:eastAsia="Arial"/>
        </w:rPr>
        <w:t xml:space="preserve"> </w:t>
      </w:r>
      <w:r>
        <w:rPr>
          <w:rFonts w:eastAsia="Arial"/>
        </w:rPr>
        <w:t>думают</w:t>
      </w:r>
      <w:r>
        <w:rPr>
          <w:rFonts w:eastAsia="Arial"/>
        </w:rPr>
        <w:t xml:space="preserve"> </w:t>
      </w:r>
      <w:r>
        <w:rPr>
          <w:rFonts w:eastAsia="Arial"/>
        </w:rPr>
        <w:t>люди</w:t>
      </w:r>
      <w:r>
        <w:rPr>
          <w:rFonts w:eastAsia="Arial"/>
        </w:rPr>
        <w:t xml:space="preserve"> </w:t>
      </w:r>
      <w:r>
        <w:rPr>
          <w:rFonts w:eastAsia="Arial"/>
        </w:rPr>
        <w:t>–</w:t>
      </w:r>
      <w:r>
        <w:rPr>
          <w:rFonts w:eastAsia="Arial"/>
        </w:rPr>
        <w:t xml:space="preserve"> </w:t>
      </w:r>
      <w:r>
        <w:rPr>
          <w:rFonts w:eastAsia="Arial"/>
        </w:rPr>
        <w:t>но</w:t>
      </w:r>
      <w:r>
        <w:rPr>
          <w:rFonts w:eastAsia="Arial"/>
        </w:rPr>
        <w:t xml:space="preserve"> </w:t>
      </w:r>
      <w:r>
        <w:rPr>
          <w:rFonts w:eastAsia="Arial"/>
        </w:rPr>
        <w:t>вс</w:t>
      </w:r>
      <w:r w:rsidR="009560AA">
        <w:rPr>
          <w:rFonts w:eastAsia="Arial"/>
        </w:rPr>
        <w:t>ё</w:t>
      </w:r>
      <w:r>
        <w:rPr>
          <w:rFonts w:eastAsia="Arial"/>
        </w:rPr>
        <w:t xml:space="preserve"> </w:t>
      </w:r>
      <w:r>
        <w:rPr>
          <w:rFonts w:eastAsia="Arial"/>
        </w:rPr>
        <w:t>шло</w:t>
      </w:r>
      <w:r>
        <w:rPr>
          <w:rFonts w:eastAsia="Arial"/>
        </w:rPr>
        <w:t xml:space="preserve"> </w:t>
      </w:r>
      <w:r>
        <w:rPr>
          <w:rFonts w:eastAsia="Arial"/>
        </w:rPr>
        <w:t>«так»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рамках</w:t>
      </w:r>
      <w:r>
        <w:rPr>
          <w:rFonts w:eastAsia="Arial"/>
        </w:rPr>
        <w:t xml:space="preserve"> </w:t>
      </w:r>
      <w:r>
        <w:rPr>
          <w:rFonts w:eastAsia="Arial"/>
        </w:rPr>
        <w:t>старой</w:t>
      </w:r>
      <w:r>
        <w:rPr>
          <w:rFonts w:eastAsia="Arial"/>
        </w:rPr>
        <w:t xml:space="preserve"> </w:t>
      </w:r>
      <w:r>
        <w:rPr>
          <w:rFonts w:eastAsia="Arial"/>
        </w:rPr>
        <w:t>СУ.</w:t>
      </w:r>
      <w:r w:rsidR="009560AA">
        <w:rPr>
          <w:rFonts w:eastAsia="Arial"/>
        </w:rPr>
        <w:t xml:space="preserve"> </w:t>
      </w:r>
      <w:r w:rsidRPr="00493828">
        <w:rPr>
          <w:rFonts w:eastAsia="Arial"/>
        </w:rPr>
        <w:t>Поэтому,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проектируя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надо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учитывать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феномен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«политического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человека»,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описал</w:t>
      </w:r>
      <w:r>
        <w:rPr>
          <w:rFonts w:eastAsia="Arial"/>
        </w:rPr>
        <w:t xml:space="preserve"> </w:t>
      </w:r>
      <w:bookmarkStart w:id="2" w:name="OLE_LINK51"/>
      <w:bookmarkStart w:id="3" w:name="OLE_LINK52"/>
      <w:r w:rsidRPr="009560AA">
        <w:rPr>
          <w:b/>
          <w:bCs/>
          <w:i/>
          <w:iCs/>
        </w:rPr>
        <w:t>Lipset Seymour Martin</w:t>
      </w:r>
      <w:r>
        <w:rPr>
          <w:rStyle w:val="afb"/>
          <w:rFonts w:ascii="Georgia Pro Cond Semibold" w:eastAsia="Arial" w:hAnsi="Georgia Pro Cond Semibold"/>
          <w:b w:val="0"/>
          <w:bCs/>
          <w:i/>
          <w:iCs/>
          <w:szCs w:val="28"/>
        </w:rPr>
        <w:footnoteReference w:id="2"/>
      </w:r>
      <w:r>
        <w:rPr>
          <w:rFonts w:eastAsia="Arial"/>
        </w:rPr>
        <w:t xml:space="preserve"> </w:t>
      </w:r>
      <w:bookmarkEnd w:id="2"/>
      <w:bookmarkEnd w:id="3"/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1960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году,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1989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стал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основой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ленинградской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школы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психологии</w:t>
      </w:r>
      <w:r>
        <w:rPr>
          <w:rFonts w:eastAsia="Arial"/>
        </w:rPr>
        <w:t>,</w:t>
      </w:r>
      <w:r>
        <w:rPr>
          <w:rFonts w:eastAsia="Arial"/>
        </w:rPr>
        <w:t xml:space="preserve"> </w:t>
      </w:r>
      <w:r>
        <w:rPr>
          <w:rFonts w:eastAsia="Arial"/>
        </w:rPr>
        <w:t>созда</w:t>
      </w:r>
      <w:r w:rsidR="00A52DA8">
        <w:rPr>
          <w:rFonts w:eastAsia="Arial"/>
        </w:rPr>
        <w:t>нной</w:t>
      </w:r>
      <w:r>
        <w:rPr>
          <w:rFonts w:eastAsia="Arial"/>
        </w:rPr>
        <w:t xml:space="preserve"> </w:t>
      </w:r>
      <w:r w:rsidRPr="009560AA">
        <w:rPr>
          <w:b/>
          <w:bCs/>
          <w:i/>
          <w:iCs/>
        </w:rPr>
        <w:t>А.</w:t>
      </w:r>
      <w:r w:rsidR="009560AA">
        <w:rPr>
          <w:b/>
          <w:bCs/>
          <w:i/>
          <w:iCs/>
        </w:rPr>
        <w:t> </w:t>
      </w:r>
      <w:r w:rsidRPr="009560AA">
        <w:rPr>
          <w:b/>
          <w:bCs/>
          <w:i/>
          <w:iCs/>
        </w:rPr>
        <w:t>И.</w:t>
      </w:r>
      <w:r w:rsidR="009560AA">
        <w:rPr>
          <w:b/>
          <w:bCs/>
          <w:i/>
          <w:iCs/>
        </w:rPr>
        <w:t> </w:t>
      </w:r>
      <w:r w:rsidRPr="009560AA">
        <w:rPr>
          <w:b/>
          <w:bCs/>
          <w:i/>
          <w:iCs/>
        </w:rPr>
        <w:t>Юрьев</w:t>
      </w:r>
      <w:r w:rsidR="00A52DA8">
        <w:rPr>
          <w:b/>
          <w:bCs/>
          <w:i/>
          <w:iCs/>
        </w:rPr>
        <w:t>ым</w:t>
      </w:r>
      <w:r w:rsidRPr="009560AA">
        <w:t>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Открытие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заключается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является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«политическим»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мере,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биологическим,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физиологическим,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социальным,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профессиональным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человеком.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становится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политическим,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«встречается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властью»,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lastRenderedPageBreak/>
        <w:t>запрещает,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принуждает,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осуждает,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наказывает,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отбирает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или</w:t>
      </w:r>
      <w:r w:rsidR="009560AA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напротив,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разрешает,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освобождает,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награждает.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радикально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модифицирует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качества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взаимодействия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властью.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F079FA">
        <w:rPr>
          <w:rStyle w:val="--"/>
        </w:rPr>
        <w:t>поддерживает</w:t>
      </w:r>
      <w:r>
        <w:rPr>
          <w:rStyle w:val="--"/>
        </w:rPr>
        <w:t xml:space="preserve"> </w:t>
      </w:r>
      <w:r w:rsidRPr="00F079FA">
        <w:rPr>
          <w:rStyle w:val="--0"/>
        </w:rPr>
        <w:t>власть</w:t>
      </w:r>
      <w:r w:rsidRPr="009560AA"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F079FA">
        <w:rPr>
          <w:rStyle w:val="--"/>
        </w:rPr>
        <w:t>сопротивляется</w:t>
      </w:r>
      <w:r>
        <w:rPr>
          <w:rStyle w:val="--"/>
        </w:rPr>
        <w:t xml:space="preserve"> </w:t>
      </w:r>
      <w:r w:rsidRPr="00F079FA">
        <w:rPr>
          <w:rStyle w:val="--0"/>
        </w:rPr>
        <w:t>ей</w:t>
      </w:r>
      <w:r w:rsidRPr="009560AA"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делая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политику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содержанием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психических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процессов,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свойств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состояний.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чувства,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мысли,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речь,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поступки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становятся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политическими,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потому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противном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случае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личные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потребности,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достижения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потеряет.</w:t>
      </w:r>
      <w:r>
        <w:rPr>
          <w:rFonts w:eastAsia="Arial"/>
        </w:rPr>
        <w:t xml:space="preserve"> </w:t>
      </w:r>
      <w:r w:rsidRPr="009560AA">
        <w:rPr>
          <w:b/>
          <w:bCs/>
          <w:i/>
          <w:iCs/>
        </w:rPr>
        <w:t>Политически</w:t>
      </w:r>
      <w:r w:rsidR="009560AA">
        <w:rPr>
          <w:b/>
          <w:bCs/>
          <w:i/>
          <w:iCs/>
        </w:rPr>
        <w:t>й</w:t>
      </w:r>
      <w:r w:rsidRPr="009560AA">
        <w:rPr>
          <w:b/>
          <w:bCs/>
          <w:i/>
          <w:iCs/>
        </w:rPr>
        <w:t xml:space="preserve"> человек – это ситуативное состояние, которое всегда в России</w:t>
      </w:r>
      <w:r>
        <w:rPr>
          <w:rFonts w:ascii="Georgia Pro Cond Semibold" w:eastAsia="Arial" w:hAnsi="Georgia Pro Cond Semibold"/>
          <w:b/>
          <w:bCs/>
          <w:i/>
          <w:iCs/>
        </w:rPr>
        <w:t xml:space="preserve"> </w:t>
      </w:r>
      <w:r w:rsidRPr="00F079FA">
        <w:rPr>
          <w:rStyle w:val="--"/>
        </w:rPr>
        <w:t>не</w:t>
      </w:r>
      <w:r>
        <w:rPr>
          <w:rStyle w:val="--"/>
        </w:rPr>
        <w:t xml:space="preserve"> </w:t>
      </w:r>
      <w:r w:rsidRPr="00F079FA">
        <w:rPr>
          <w:rStyle w:val="--0"/>
        </w:rPr>
        <w:t>понималось</w:t>
      </w:r>
      <w:r>
        <w:rPr>
          <w:rFonts w:ascii="Georgia Pro Cond Semibold" w:eastAsia="Arial" w:hAnsi="Georgia Pro Cond Semibold"/>
          <w:b/>
          <w:bCs/>
          <w:i/>
          <w:iCs/>
        </w:rPr>
        <w:t xml:space="preserve"> </w:t>
      </w:r>
      <w:r w:rsidRPr="009560AA">
        <w:rPr>
          <w:b/>
          <w:bCs/>
          <w:i/>
          <w:iCs/>
        </w:rPr>
        <w:t>автора</w:t>
      </w:r>
      <w:r w:rsidR="009560AA">
        <w:rPr>
          <w:b/>
          <w:bCs/>
          <w:i/>
          <w:iCs/>
        </w:rPr>
        <w:t>ми</w:t>
      </w:r>
      <w:r w:rsidRPr="009560AA">
        <w:rPr>
          <w:b/>
          <w:bCs/>
          <w:i/>
          <w:iCs/>
        </w:rPr>
        <w:t xml:space="preserve"> трансфера.</w:t>
      </w:r>
    </w:p>
    <w:p w14:paraId="6319A86D" w14:textId="29480E6E" w:rsidR="006D2C92" w:rsidRPr="006D2C92" w:rsidRDefault="006D2C92" w:rsidP="006D2C92">
      <w:pPr>
        <w:pStyle w:val="afffff5"/>
      </w:pPr>
      <w:r w:rsidRPr="006D2C92">
        <w:t xml:space="preserve">Таблица 1. Психологические параметры человека и общества </w:t>
      </w:r>
      <w:r>
        <w:br/>
      </w:r>
      <w:r w:rsidRPr="006D2C92">
        <w:t xml:space="preserve">«до трансфера власти»: «спокойное бодрствование» </w:t>
      </w:r>
      <w:r>
        <w:br/>
      </w:r>
      <w:r w:rsidRPr="006D2C92">
        <w:t>в политически стабильном обществе.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306"/>
        <w:gridCol w:w="1297"/>
        <w:gridCol w:w="1303"/>
        <w:gridCol w:w="1305"/>
        <w:gridCol w:w="1306"/>
        <w:gridCol w:w="1304"/>
        <w:gridCol w:w="1304"/>
        <w:gridCol w:w="1305"/>
      </w:tblGrid>
      <w:tr w:rsidR="0071520D" w:rsidRPr="009A4F93" w14:paraId="44F906AE" w14:textId="77777777" w:rsidTr="00750D78"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AEDC11" w14:textId="77777777" w:rsidR="0075008E" w:rsidRDefault="009A4F93" w:rsidP="00954102">
            <w:pPr>
              <w:pStyle w:val="120"/>
            </w:pPr>
            <w:r w:rsidRPr="009A4F93">
              <w:t>Психология политической</w:t>
            </w:r>
          </w:p>
          <w:p w14:paraId="144A7D44" w14:textId="00BB9E27" w:rsidR="009A4F93" w:rsidRPr="009A4F93" w:rsidRDefault="009A4F93" w:rsidP="00954102">
            <w:pPr>
              <w:pStyle w:val="120"/>
            </w:pPr>
            <w:r w:rsidRPr="009A4F93">
              <w:t>воли</w:t>
            </w:r>
          </w:p>
        </w:tc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8B46250" w14:textId="77D91475" w:rsidR="009A4F93" w:rsidRPr="009A4F93" w:rsidRDefault="009A4F93" w:rsidP="00954102">
            <w:pPr>
              <w:pStyle w:val="120"/>
            </w:pPr>
            <w:r w:rsidRPr="009A4F93">
              <w:t>Психология политического мышления</w:t>
            </w:r>
          </w:p>
        </w:tc>
        <w:tc>
          <w:tcPr>
            <w:tcW w:w="2613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C018BD" w14:textId="77777777" w:rsidR="0075008E" w:rsidRDefault="009A4F93" w:rsidP="00954102">
            <w:pPr>
              <w:pStyle w:val="120"/>
            </w:pPr>
            <w:r w:rsidRPr="009A4F93">
              <w:t xml:space="preserve">Психология политической </w:t>
            </w:r>
          </w:p>
          <w:p w14:paraId="0B2C4AEB" w14:textId="79CF1E08" w:rsidR="009A4F93" w:rsidRPr="009A4F93" w:rsidRDefault="009A4F93" w:rsidP="00954102">
            <w:pPr>
              <w:pStyle w:val="120"/>
            </w:pPr>
            <w:r w:rsidRPr="009A4F93">
              <w:t>речи</w:t>
            </w:r>
          </w:p>
        </w:tc>
        <w:tc>
          <w:tcPr>
            <w:tcW w:w="261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D42C129" w14:textId="5DF11E55" w:rsidR="009A4F93" w:rsidRPr="009A4F93" w:rsidRDefault="009A4F93" w:rsidP="00954102">
            <w:pPr>
              <w:pStyle w:val="120"/>
            </w:pPr>
            <w:r w:rsidRPr="009A4F93">
              <w:t>Психология политических представлений</w:t>
            </w:r>
          </w:p>
        </w:tc>
      </w:tr>
      <w:tr w:rsidR="0075008E" w:rsidRPr="009A4F93" w14:paraId="7C360CA2" w14:textId="77777777" w:rsidTr="002742A5">
        <w:trPr>
          <w:trHeight w:val="594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F3A2BB" w14:textId="36ED50AA" w:rsidR="0075008E" w:rsidRPr="009A4F93" w:rsidRDefault="0075008E" w:rsidP="00954102">
            <w:pPr>
              <w:pStyle w:val="120"/>
            </w:pPr>
            <w:r>
              <w:t>1</w:t>
            </w: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50542C" w14:textId="0C36FF38" w:rsidR="0075008E" w:rsidRPr="009A4F93" w:rsidRDefault="0075008E" w:rsidP="00954102">
            <w:pPr>
              <w:pStyle w:val="120"/>
            </w:pPr>
            <w:r>
              <w:t>Психология исполнения политики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3AB9E0C5" w14:textId="493C5596" w:rsidR="0075008E" w:rsidRPr="009A4F93" w:rsidRDefault="0075008E" w:rsidP="00954102">
            <w:pPr>
              <w:pStyle w:val="120"/>
            </w:pPr>
            <w:r>
              <w:t>2</w:t>
            </w:r>
          </w:p>
        </w:tc>
        <w:tc>
          <w:tcPr>
            <w:tcW w:w="1306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7F0B5AB" w14:textId="2AAC2E70" w:rsidR="0075008E" w:rsidRPr="009A4F93" w:rsidRDefault="0075008E" w:rsidP="00954102">
            <w:pPr>
              <w:pStyle w:val="120"/>
            </w:pPr>
            <w:r>
              <w:t>5</w:t>
            </w:r>
          </w:p>
        </w:tc>
        <w:tc>
          <w:tcPr>
            <w:tcW w:w="261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3D6DA3" w14:textId="77777777" w:rsidR="0075008E" w:rsidRDefault="0075008E" w:rsidP="00954102">
            <w:pPr>
              <w:pStyle w:val="120"/>
            </w:pPr>
            <w:r>
              <w:t>Психология творения</w:t>
            </w:r>
          </w:p>
          <w:p w14:paraId="2600D7BF" w14:textId="737B0360" w:rsidR="0075008E" w:rsidRPr="009A4F93" w:rsidRDefault="0075008E" w:rsidP="00954102">
            <w:pPr>
              <w:pStyle w:val="120"/>
            </w:pPr>
            <w:r>
              <w:t>политики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617E47" w14:textId="2A7E5B73" w:rsidR="0075008E" w:rsidRPr="009A4F93" w:rsidRDefault="0075008E" w:rsidP="00954102">
            <w:pPr>
              <w:pStyle w:val="120"/>
            </w:pPr>
            <w:r>
              <w:t>6</w:t>
            </w:r>
          </w:p>
        </w:tc>
      </w:tr>
      <w:tr w:rsidR="0075008E" w:rsidRPr="009A4F93" w14:paraId="45E14157" w14:textId="77777777" w:rsidTr="00750D78"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FC8647" w14:textId="34128107" w:rsidR="0075008E" w:rsidRPr="009A4F93" w:rsidRDefault="0075008E" w:rsidP="00954102">
            <w:pPr>
              <w:pStyle w:val="120"/>
            </w:pPr>
            <w:r>
              <w:t>3</w:t>
            </w: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AFC6B5" w14:textId="77777777" w:rsidR="0075008E" w:rsidRPr="009A4F93" w:rsidRDefault="0075008E" w:rsidP="00954102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8DEE435" w14:textId="44ECB957" w:rsidR="0075008E" w:rsidRPr="009A4F93" w:rsidRDefault="0075008E" w:rsidP="00954102">
            <w:pPr>
              <w:pStyle w:val="120"/>
            </w:pPr>
            <w:r>
              <w:t>4</w:t>
            </w:r>
          </w:p>
        </w:tc>
        <w:tc>
          <w:tcPr>
            <w:tcW w:w="130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8AD49D" w14:textId="488F299A" w:rsidR="0075008E" w:rsidRPr="009A4F93" w:rsidRDefault="0075008E" w:rsidP="00954102">
            <w:pPr>
              <w:pStyle w:val="120"/>
            </w:pPr>
            <w:r>
              <w:t>7</w:t>
            </w:r>
          </w:p>
        </w:tc>
        <w:tc>
          <w:tcPr>
            <w:tcW w:w="261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DB1773" w14:textId="77777777" w:rsidR="0075008E" w:rsidRPr="009A4F93" w:rsidRDefault="0075008E" w:rsidP="00954102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D0307E" w14:textId="373BE179" w:rsidR="0075008E" w:rsidRPr="009A4F93" w:rsidRDefault="0075008E" w:rsidP="00954102">
            <w:pPr>
              <w:pStyle w:val="120"/>
            </w:pPr>
            <w:r>
              <w:t>8</w:t>
            </w:r>
          </w:p>
        </w:tc>
      </w:tr>
      <w:tr w:rsidR="009A4F93" w:rsidRPr="009A4F93" w14:paraId="5EAFB5FB" w14:textId="77777777" w:rsidTr="00750D78"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949233" w14:textId="59F5E346" w:rsidR="009A4F93" w:rsidRPr="009A4F93" w:rsidRDefault="0075008E" w:rsidP="00954102">
            <w:pPr>
              <w:pStyle w:val="120"/>
            </w:pPr>
            <w:r>
              <w:t>Психология политического аффекта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77B9A86F" w14:textId="0BE87643" w:rsidR="009A4F93" w:rsidRPr="009A4F93" w:rsidRDefault="0075008E" w:rsidP="00954102">
            <w:pPr>
              <w:pStyle w:val="120"/>
            </w:pPr>
            <w:r>
              <w:t>Психология политических стереотипов</w:t>
            </w:r>
          </w:p>
        </w:tc>
        <w:tc>
          <w:tcPr>
            <w:tcW w:w="2613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287F988C" w14:textId="3E82343A" w:rsidR="009A4F93" w:rsidRPr="009A4F93" w:rsidRDefault="0075008E" w:rsidP="00954102">
            <w:pPr>
              <w:pStyle w:val="120"/>
            </w:pPr>
            <w:r>
              <w:t>Психология политической памяти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0BEDD4" w14:textId="7C0BA017" w:rsidR="009A4F93" w:rsidRPr="009A4F93" w:rsidRDefault="0075008E" w:rsidP="00954102">
            <w:pPr>
              <w:pStyle w:val="120"/>
            </w:pPr>
            <w:r>
              <w:t>Психология политического восприятия</w:t>
            </w:r>
          </w:p>
        </w:tc>
      </w:tr>
      <w:tr w:rsidR="0075008E" w:rsidRPr="009A4F93" w14:paraId="10EB763E" w14:textId="77777777" w:rsidTr="00750D78">
        <w:trPr>
          <w:trHeight w:val="388"/>
        </w:trPr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54177" w14:textId="77777777" w:rsidR="0075008E" w:rsidRPr="009A4F93" w:rsidRDefault="0075008E" w:rsidP="00954102">
            <w:pPr>
              <w:pStyle w:val="120"/>
            </w:pP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0475B" w14:textId="77777777" w:rsidR="0075008E" w:rsidRPr="009A4F93" w:rsidRDefault="0075008E" w:rsidP="00954102">
            <w:pPr>
              <w:pStyle w:val="120"/>
            </w:pP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A5299" w14:textId="09E3E60E" w:rsidR="0075008E" w:rsidRPr="009A4F93" w:rsidRDefault="0075008E" w:rsidP="00954102">
            <w:pPr>
              <w:pStyle w:val="120"/>
            </w:pPr>
            <w:r>
              <w:t>ПСИХОЛОГИЯ ПОЛИТИЧЕСКОГО ОБЕЩСТВА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4C15CE" w14:textId="0A4A7F82" w:rsidR="0075008E" w:rsidRPr="009A4F93" w:rsidRDefault="0075008E" w:rsidP="00954102">
            <w:pPr>
              <w:pStyle w:val="120"/>
            </w:pP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D7D43" w14:textId="77777777" w:rsidR="0075008E" w:rsidRPr="009A4F93" w:rsidRDefault="0075008E" w:rsidP="00954102">
            <w:pPr>
              <w:pStyle w:val="120"/>
            </w:pPr>
          </w:p>
        </w:tc>
      </w:tr>
      <w:tr w:rsidR="0075008E" w:rsidRPr="009A4F93" w14:paraId="78AC40B0" w14:textId="77777777" w:rsidTr="0040374D"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423E897" w14:textId="77777777" w:rsidR="0075008E" w:rsidRPr="009A4F93" w:rsidRDefault="0075008E" w:rsidP="00954102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595AFD" w14:textId="77777777" w:rsidR="0075008E" w:rsidRPr="009A4F93" w:rsidRDefault="0075008E" w:rsidP="00954102">
            <w:pPr>
              <w:pStyle w:val="120"/>
            </w:pP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B444AD" w14:textId="77777777" w:rsidR="0075008E" w:rsidRPr="009A4F93" w:rsidRDefault="0075008E" w:rsidP="00954102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9DC681" w14:textId="770CEB85" w:rsidR="0075008E" w:rsidRPr="009A4F93" w:rsidRDefault="0075008E" w:rsidP="00954102">
            <w:pPr>
              <w:pStyle w:val="120"/>
            </w:pPr>
          </w:p>
        </w:tc>
        <w:tc>
          <w:tcPr>
            <w:tcW w:w="261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D529AA" w14:textId="77777777" w:rsidR="0075008E" w:rsidRPr="009A4F93" w:rsidRDefault="0075008E" w:rsidP="00954102">
            <w:pPr>
              <w:pStyle w:val="120"/>
            </w:pPr>
          </w:p>
        </w:tc>
      </w:tr>
      <w:tr w:rsidR="0071520D" w:rsidRPr="009A4F93" w14:paraId="748CE931" w14:textId="77777777" w:rsidTr="0040374D"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33A894A" w14:textId="61400CA3" w:rsidR="009A4F93" w:rsidRPr="009A4F93" w:rsidRDefault="00900BD2" w:rsidP="00954102">
            <w:pPr>
              <w:pStyle w:val="120"/>
            </w:pPr>
            <w:r>
              <w:t>Психология политических страстей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B19E57" w14:textId="4F8552C5" w:rsidR="009A4F93" w:rsidRPr="009A4F93" w:rsidRDefault="00900BD2" w:rsidP="00954102">
            <w:pPr>
              <w:pStyle w:val="120"/>
            </w:pPr>
            <w:r>
              <w:t>Психология политических переживаний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14743A" w14:textId="0B551DE3" w:rsidR="009A4F93" w:rsidRPr="009A4F93" w:rsidRDefault="00900BD2" w:rsidP="00954102">
            <w:pPr>
              <w:pStyle w:val="120"/>
            </w:pPr>
            <w:r>
              <w:t>Психология политического воспитания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BBD951" w14:textId="607E79B0" w:rsidR="009A4F93" w:rsidRPr="009A4F93" w:rsidRDefault="00900BD2" w:rsidP="00954102">
            <w:pPr>
              <w:pStyle w:val="120"/>
            </w:pPr>
            <w:r>
              <w:t>Психология политического обучения</w:t>
            </w:r>
          </w:p>
        </w:tc>
      </w:tr>
      <w:tr w:rsidR="00900BD2" w:rsidRPr="009A4F93" w14:paraId="2FF5BEDB" w14:textId="77777777" w:rsidTr="00750D78">
        <w:trPr>
          <w:trHeight w:val="397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549B0F" w14:textId="44FA067F" w:rsidR="00900BD2" w:rsidRPr="009A4F93" w:rsidRDefault="00900BD2" w:rsidP="00954102">
            <w:pPr>
              <w:pStyle w:val="120"/>
            </w:pPr>
            <w:r>
              <w:t>9</w:t>
            </w: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0CB74" w14:textId="73ADEA42" w:rsidR="00900BD2" w:rsidRPr="009A4F93" w:rsidRDefault="00900BD2" w:rsidP="00954102">
            <w:pPr>
              <w:pStyle w:val="120"/>
            </w:pPr>
            <w:r>
              <w:t>Психология повиновения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A07DD" w14:textId="68826BA8" w:rsidR="00900BD2" w:rsidRPr="009A4F93" w:rsidRDefault="00900BD2" w:rsidP="00954102">
            <w:pPr>
              <w:pStyle w:val="120"/>
            </w:pPr>
            <w:r>
              <w:t>10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ACAAB0" w14:textId="4BABB223" w:rsidR="00900BD2" w:rsidRPr="009A4F93" w:rsidRDefault="00900BD2" w:rsidP="00954102">
            <w:pPr>
              <w:pStyle w:val="120"/>
            </w:pPr>
            <w:r>
              <w:t>13</w:t>
            </w:r>
          </w:p>
        </w:tc>
        <w:tc>
          <w:tcPr>
            <w:tcW w:w="261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36723" w14:textId="7E868A3B" w:rsidR="00900BD2" w:rsidRPr="009A4F93" w:rsidRDefault="00900BD2" w:rsidP="00954102">
            <w:pPr>
              <w:pStyle w:val="120"/>
            </w:pPr>
            <w:r>
              <w:t>Психология распространения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08A02D" w14:textId="1B1E8C05" w:rsidR="00900BD2" w:rsidRPr="009A4F93" w:rsidRDefault="00900BD2" w:rsidP="00954102">
            <w:pPr>
              <w:pStyle w:val="120"/>
            </w:pPr>
            <w:r>
              <w:t>14</w:t>
            </w:r>
          </w:p>
        </w:tc>
      </w:tr>
      <w:tr w:rsidR="00900BD2" w:rsidRPr="009A4F93" w14:paraId="66988754" w14:textId="77777777" w:rsidTr="00750D78">
        <w:trPr>
          <w:trHeight w:val="397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285606" w14:textId="18B2E232" w:rsidR="00900BD2" w:rsidRPr="009A4F93" w:rsidRDefault="007E2257" w:rsidP="00954102">
            <w:pPr>
              <w:pStyle w:val="120"/>
            </w:pPr>
            <w:r>
              <w:t>11</w:t>
            </w: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8A877" w14:textId="77777777" w:rsidR="00900BD2" w:rsidRPr="009A4F93" w:rsidRDefault="00900BD2" w:rsidP="00954102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886ACE" w14:textId="051E4808" w:rsidR="00900BD2" w:rsidRPr="009A4F93" w:rsidRDefault="007E2257" w:rsidP="00954102">
            <w:pPr>
              <w:pStyle w:val="120"/>
            </w:pPr>
            <w:r>
              <w:t>12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99029A" w14:textId="192A70F8" w:rsidR="00900BD2" w:rsidRPr="009A4F93" w:rsidRDefault="007E2257" w:rsidP="00954102">
            <w:pPr>
              <w:pStyle w:val="120"/>
            </w:pPr>
            <w:r>
              <w:t>15</w:t>
            </w:r>
          </w:p>
        </w:tc>
        <w:tc>
          <w:tcPr>
            <w:tcW w:w="261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3CB02" w14:textId="77777777" w:rsidR="00900BD2" w:rsidRPr="009A4F93" w:rsidRDefault="00900BD2" w:rsidP="00954102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A6C321" w14:textId="09D66E4D" w:rsidR="00900BD2" w:rsidRPr="009A4F93" w:rsidRDefault="007E2257" w:rsidP="00954102">
            <w:pPr>
              <w:pStyle w:val="120"/>
            </w:pPr>
            <w:r>
              <w:t>16</w:t>
            </w:r>
          </w:p>
        </w:tc>
      </w:tr>
      <w:tr w:rsidR="00900BD2" w:rsidRPr="009A4F93" w14:paraId="0BE00AFE" w14:textId="77777777" w:rsidTr="002742A5">
        <w:trPr>
          <w:trHeight w:val="1279"/>
        </w:trPr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7DE9B" w14:textId="77777777" w:rsidR="0071520D" w:rsidRDefault="00900BD2" w:rsidP="00954102">
            <w:pPr>
              <w:pStyle w:val="120"/>
            </w:pPr>
            <w:r>
              <w:t>Психология политических</w:t>
            </w:r>
          </w:p>
          <w:p w14:paraId="4842D37E" w14:textId="7F0649BD" w:rsidR="00900BD2" w:rsidRPr="009A4F93" w:rsidRDefault="00900BD2" w:rsidP="00954102">
            <w:pPr>
              <w:pStyle w:val="120"/>
            </w:pPr>
            <w:r>
              <w:t>чувств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B86084" w14:textId="386AD9EA" w:rsidR="00900BD2" w:rsidRPr="009A4F93" w:rsidRDefault="00900BD2" w:rsidP="00954102">
            <w:pPr>
              <w:pStyle w:val="120"/>
            </w:pPr>
            <w:r>
              <w:t>Психология политического настроения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B7654" w14:textId="6F8F1DF8" w:rsidR="00900BD2" w:rsidRPr="009A4F93" w:rsidRDefault="00900BD2" w:rsidP="00954102">
            <w:pPr>
              <w:pStyle w:val="120"/>
            </w:pPr>
            <w:r>
              <w:t>Психология политического заражения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D74E35" w14:textId="784E513A" w:rsidR="00900BD2" w:rsidRPr="009A4F93" w:rsidRDefault="00900BD2" w:rsidP="00954102">
            <w:pPr>
              <w:pStyle w:val="120"/>
            </w:pPr>
            <w:r>
              <w:t>Психология политического подражания</w:t>
            </w:r>
          </w:p>
        </w:tc>
      </w:tr>
    </w:tbl>
    <w:p w14:paraId="5FCDCE15" w14:textId="7333BF64" w:rsidR="00A37CE3" w:rsidRDefault="00A37CE3" w:rsidP="006D24B3">
      <w:pPr>
        <w:rPr>
          <w:rFonts w:eastAsia="Arial"/>
        </w:rPr>
      </w:pPr>
      <w:r w:rsidRPr="00493828">
        <w:rPr>
          <w:rFonts w:eastAsia="Arial"/>
        </w:rPr>
        <w:t>Психология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идентична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психологии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Отличие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только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многократно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больше,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сильнее,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точнее,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организованнее.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Политическое</w:t>
      </w:r>
      <w:r>
        <w:rPr>
          <w:rFonts w:eastAsia="Arial"/>
        </w:rPr>
        <w:t xml:space="preserve"> </w:t>
      </w:r>
      <w:r w:rsidRPr="006D24B3">
        <w:t>общество</w:t>
      </w:r>
      <w:r w:rsidRPr="00493828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6D24B3">
        <w:rPr>
          <w:b/>
          <w:bCs/>
          <w:i/>
          <w:iCs/>
        </w:rPr>
        <w:t>«совокупный политический человек»</w:t>
      </w:r>
      <w:r w:rsidRPr="006D24B3"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обладает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набором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психологических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качеств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требует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исполнителей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способности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обращаться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политическим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обществом</w:t>
      </w:r>
      <w:r>
        <w:rPr>
          <w:rFonts w:eastAsia="Arial"/>
        </w:rPr>
        <w:t xml:space="preserve"> </w:t>
      </w:r>
      <w:r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полным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напряжением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интеллектуальных,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эмоциональных,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волевых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качеств.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Чтобы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говорили,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есть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коллективная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психология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же,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Однако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момент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взаимного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непонимания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авторов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проекта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lastRenderedPageBreak/>
        <w:t>обществ</w:t>
      </w:r>
      <w:r w:rsidR="0071520D">
        <w:rPr>
          <w:rFonts w:eastAsia="Arial"/>
        </w:rPr>
        <w:t>а</w:t>
      </w:r>
      <w:r w:rsidRPr="00493828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ситуация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резко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меняется: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политическим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обществом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начинаются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метаморфозы.</w:t>
      </w:r>
    </w:p>
    <w:p w14:paraId="7567DC0F" w14:textId="4E15254C" w:rsidR="00A37CE3" w:rsidRPr="002C01A2" w:rsidRDefault="00A37CE3" w:rsidP="00935C3F">
      <w:pPr>
        <w:pStyle w:val="a1"/>
        <w:rPr>
          <w:color w:val="333333"/>
        </w:rPr>
      </w:pPr>
      <w:bookmarkStart w:id="4" w:name="page15"/>
      <w:bookmarkStart w:id="5" w:name="OLE_LINK30"/>
      <w:bookmarkStart w:id="6" w:name="OLE_LINK31"/>
      <w:bookmarkStart w:id="7" w:name="OLE_LINK28"/>
      <w:bookmarkStart w:id="8" w:name="OLE_LINK29"/>
      <w:bookmarkEnd w:id="4"/>
      <w:r w:rsidRPr="00795711">
        <w:rPr>
          <w:b/>
          <w:bCs/>
          <w:i/>
          <w:iCs/>
        </w:rPr>
        <w:t>Трансфер: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вторая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причина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провала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–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недооценка</w:t>
      </w:r>
      <w:r w:rsidRPr="00795711">
        <w:rPr>
          <w:b/>
          <w:bCs/>
          <w:i/>
          <w:iCs/>
        </w:rPr>
        <w:t xml:space="preserve"> </w:t>
      </w:r>
      <w:bookmarkEnd w:id="5"/>
      <w:bookmarkEnd w:id="6"/>
      <w:r w:rsidRPr="00795711">
        <w:rPr>
          <w:b/>
          <w:bCs/>
          <w:i/>
          <w:iCs/>
        </w:rPr>
        <w:t>изменчивости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политического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поведения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человека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и</w:t>
      </w:r>
      <w:r w:rsidRPr="00795711">
        <w:rPr>
          <w:b/>
          <w:bCs/>
          <w:i/>
          <w:iCs/>
        </w:rPr>
        <w:t xml:space="preserve"> </w:t>
      </w:r>
      <w:r w:rsidRPr="00795711">
        <w:rPr>
          <w:b/>
          <w:bCs/>
          <w:i/>
          <w:iCs/>
        </w:rPr>
        <w:t>общества</w:t>
      </w:r>
      <w:r w:rsidRPr="0064009B">
        <w:t>.</w:t>
      </w:r>
    </w:p>
    <w:bookmarkEnd w:id="7"/>
    <w:bookmarkEnd w:id="8"/>
    <w:p w14:paraId="2C7222E3" w14:textId="23424C6D" w:rsidR="00A37CE3" w:rsidRPr="00CD5F1D" w:rsidRDefault="00A37CE3" w:rsidP="00C72E4D">
      <w:r w:rsidRPr="00C72E4D">
        <w:t xml:space="preserve">Во многих исторических случаях трансфер недооценивал вероятность перехода массы людей из состояния «спокойного бодрствования» (непроизвольного внимания: «диван-телевизор», «самолет-пляж», «футбол-стадион») в состояние политического человека (произвольного внимания: направленности и сосредоточенности на опасности для удовлетворения его потребностей: </w:t>
      </w:r>
      <w:r w:rsidRPr="00C72E4D">
        <w:rPr>
          <w:b/>
          <w:bCs/>
        </w:rPr>
        <w:t>1)</w:t>
      </w:r>
      <w:r w:rsidRPr="00C72E4D">
        <w:t xml:space="preserve"> потребности в сохранении жизни (безопасность, страх голода, холода); </w:t>
      </w:r>
      <w:r w:rsidRPr="00C72E4D">
        <w:rPr>
          <w:b/>
          <w:bCs/>
        </w:rPr>
        <w:t>2)</w:t>
      </w:r>
      <w:r w:rsidRPr="00C72E4D">
        <w:t xml:space="preserve"> потребности в продолжении рода (любовь, признание, самоотверженность); </w:t>
      </w:r>
      <w:r w:rsidRPr="00C72E4D">
        <w:rPr>
          <w:b/>
          <w:bCs/>
        </w:rPr>
        <w:t>3)</w:t>
      </w:r>
      <w:r w:rsidRPr="00C72E4D">
        <w:t xml:space="preserve"> потребности в сотрудничестве (самоосуществление, самоуважение, достижения, идентификация); </w:t>
      </w:r>
      <w:r w:rsidRPr="00C72E4D">
        <w:rPr>
          <w:b/>
          <w:bCs/>
        </w:rPr>
        <w:t>4)</w:t>
      </w:r>
      <w:r w:rsidRPr="00C72E4D">
        <w:t xml:space="preserve"> потребности в ориентации (понимание, знание, осмысление происходящего)</w:t>
      </w:r>
      <w:r w:rsidR="0071520D">
        <w:t>)</w:t>
      </w:r>
      <w:r w:rsidRPr="00C72E4D">
        <w:t>. В случае продолжения избыточной психической активации людей процедурами трансфера у них происходит переход от произвольного внимания к эмоциям, которые порождают непредусмотренные трансфером мотивы, а в итоге развивается поведение, которое плохо контролируется</w:t>
      </w:r>
      <w:r w:rsidR="00CD5F1D" w:rsidRPr="00CD5F1D">
        <w:t>.</w:t>
      </w:r>
    </w:p>
    <w:p w14:paraId="1B76787E" w14:textId="2897B475" w:rsidR="00C72E4D" w:rsidRDefault="00C72E4D" w:rsidP="00F420BC">
      <w:pPr>
        <w:pStyle w:val="afffff"/>
      </w:pPr>
      <w:r>
        <w:rPr>
          <w:noProof/>
        </w:rPr>
        <w:softHyphen/>
      </w:r>
      <w:r>
        <w:rPr>
          <w:noProof/>
        </w:rPr>
        <w:softHyphen/>
      </w:r>
      <w:r w:rsidR="00A37CE3">
        <w:rPr>
          <w:noProof/>
        </w:rPr>
        <w:drawing>
          <wp:inline distT="0" distB="0" distL="0" distR="0" wp14:anchorId="5B573F1F" wp14:editId="37D6C50C">
            <wp:extent cx="5932105" cy="3678861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" r="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05" cy="3678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B1269F" w14:textId="035F4EEC" w:rsidR="00A37CE3" w:rsidRPr="00493828" w:rsidRDefault="00C72E4D" w:rsidP="00C72E4D">
      <w:pPr>
        <w:pStyle w:val="aff2"/>
        <w:jc w:val="both"/>
        <w:rPr>
          <w:rFonts w:eastAsia="Arial"/>
          <w:szCs w:val="28"/>
        </w:rPr>
      </w:pPr>
      <w:r>
        <w:t>Взаимодействие между уровнями бодрствования, уровнями активности нервных центров и уровнями исполнения задания</w:t>
      </w:r>
    </w:p>
    <w:p w14:paraId="74237887" w14:textId="1BCD7C8A" w:rsidR="00A37CE3" w:rsidRDefault="00A37CE3" w:rsidP="000E1047">
      <w:pPr>
        <w:rPr>
          <w:rFonts w:eastAsia="Arial"/>
        </w:rPr>
      </w:pP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глубин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памяти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«глубинного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народа»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всплывают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голод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1891</w:t>
      </w:r>
      <w:r w:rsidR="000E1047">
        <w:rPr>
          <w:rFonts w:eastAsia="Arial"/>
        </w:rPr>
        <w:t>–</w:t>
      </w:r>
      <w:r w:rsidRPr="00493828">
        <w:rPr>
          <w:rFonts w:eastAsia="Arial"/>
        </w:rPr>
        <w:t>1892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</w:t>
      </w:r>
      <w:r w:rsidR="000E1047">
        <w:rPr>
          <w:rFonts w:eastAsia="Arial"/>
        </w:rPr>
        <w:t>ов</w:t>
      </w:r>
      <w:r w:rsidRPr="00493828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1932</w:t>
      </w:r>
      <w:r w:rsidR="000E1047">
        <w:rPr>
          <w:rFonts w:eastAsia="Arial"/>
        </w:rPr>
        <w:t>–</w:t>
      </w:r>
      <w:r w:rsidRPr="00493828">
        <w:rPr>
          <w:rFonts w:eastAsia="Arial"/>
        </w:rPr>
        <w:t>1933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год</w:t>
      </w:r>
      <w:r w:rsidR="000E1047">
        <w:rPr>
          <w:rFonts w:eastAsia="Arial"/>
        </w:rPr>
        <w:t>ов</w:t>
      </w:r>
      <w:r w:rsidRPr="00493828">
        <w:rPr>
          <w:rFonts w:eastAsia="Arial"/>
        </w:rPr>
        <w:t>;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1941</w:t>
      </w:r>
      <w:r w:rsidR="000E1047">
        <w:rPr>
          <w:rFonts w:eastAsia="Arial"/>
        </w:rPr>
        <w:t>–</w:t>
      </w:r>
      <w:r w:rsidRPr="00493828">
        <w:rPr>
          <w:rFonts w:eastAsia="Arial"/>
        </w:rPr>
        <w:t>1947</w:t>
      </w:r>
      <w:r w:rsidR="000E1047">
        <w:rPr>
          <w:rFonts w:eastAsia="Arial"/>
        </w:rPr>
        <w:t xml:space="preserve"> годов</w:t>
      </w:r>
      <w:r w:rsidRPr="00493828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людям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мерещится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веерное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lastRenderedPageBreak/>
        <w:t>отключение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электричества,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прекращение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подачи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воды,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тепла,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исчезновения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бензина,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остановки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транспорта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другие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угрозы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жизненно</w:t>
      </w:r>
      <w:r w:rsidR="0071520D">
        <w:rPr>
          <w:rFonts w:eastAsia="Arial"/>
        </w:rPr>
        <w:t xml:space="preserve"> </w:t>
      </w:r>
      <w:r w:rsidRPr="00493828">
        <w:rPr>
          <w:rFonts w:eastAsia="Arial"/>
        </w:rPr>
        <w:t>важным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потребностям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Возникает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феномен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явной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неявной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борьбы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общества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права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обострения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отношений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исполнителями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трансфера.</w:t>
      </w:r>
    </w:p>
    <w:p w14:paraId="33A4F542" w14:textId="442193F0" w:rsidR="00A3079A" w:rsidRPr="00A3079A" w:rsidRDefault="00A3079A" w:rsidP="00A3079A">
      <w:pPr>
        <w:pStyle w:val="afffff5"/>
      </w:pPr>
      <w:r w:rsidRPr="00A3079A">
        <w:t xml:space="preserve">Таблица 2. Метаморфоз психологических параметров </w:t>
      </w:r>
      <w:r>
        <w:br/>
      </w:r>
      <w:r w:rsidRPr="00A3079A">
        <w:t>человека и общества, втянутого в обсуждение</w:t>
      </w:r>
      <w:r>
        <w:br/>
      </w:r>
      <w:r w:rsidRPr="00A3079A">
        <w:t>трансфера и политическую борьбу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306"/>
        <w:gridCol w:w="1291"/>
        <w:gridCol w:w="1305"/>
        <w:gridCol w:w="1303"/>
        <w:gridCol w:w="1306"/>
        <w:gridCol w:w="1306"/>
        <w:gridCol w:w="1306"/>
        <w:gridCol w:w="1307"/>
      </w:tblGrid>
      <w:tr w:rsidR="002E7D31" w:rsidRPr="009A4F93" w14:paraId="461268E0" w14:textId="77777777" w:rsidTr="00881AB7"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83F0CD" w14:textId="77777777" w:rsidR="004E2B37" w:rsidRDefault="004E2B37" w:rsidP="00954102">
            <w:pPr>
              <w:pStyle w:val="120"/>
            </w:pPr>
            <w:r>
              <w:t>Команда</w:t>
            </w:r>
          </w:p>
          <w:p w14:paraId="3039B644" w14:textId="754F204F" w:rsidR="004E2B37" w:rsidRPr="009A4F93" w:rsidRDefault="004E2B37" w:rsidP="00954102">
            <w:pPr>
              <w:pStyle w:val="120"/>
            </w:pPr>
            <w:r>
              <w:t>Правовое регулирование</w:t>
            </w:r>
          </w:p>
        </w:tc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4DB607C7" w14:textId="77777777" w:rsidR="004E2B37" w:rsidRDefault="004E2B37" w:rsidP="00954102">
            <w:pPr>
              <w:pStyle w:val="120"/>
            </w:pPr>
            <w:r>
              <w:t>Правительство</w:t>
            </w:r>
          </w:p>
          <w:p w14:paraId="31121CB4" w14:textId="3F7008B2" w:rsidR="004E2B37" w:rsidRPr="009A4F93" w:rsidRDefault="006C5E75" w:rsidP="00954102">
            <w:pPr>
              <w:pStyle w:val="120"/>
            </w:pPr>
            <w:r>
              <w:t>Интеллектуальная экспансия</w:t>
            </w:r>
          </w:p>
        </w:tc>
        <w:tc>
          <w:tcPr>
            <w:tcW w:w="2613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C3CD00" w14:textId="60C8BD25" w:rsidR="004E2B37" w:rsidRDefault="006C5E75" w:rsidP="00954102">
            <w:pPr>
              <w:pStyle w:val="120"/>
            </w:pPr>
            <w:r>
              <w:t>Парламент</w:t>
            </w:r>
          </w:p>
          <w:p w14:paraId="2C44A64A" w14:textId="7E6E192D" w:rsidR="006C5E75" w:rsidRPr="006C5E75" w:rsidRDefault="006C5E75" w:rsidP="00954102">
            <w:pPr>
              <w:pStyle w:val="120"/>
            </w:pPr>
            <w:r>
              <w:t>Целеустремлённость</w:t>
            </w:r>
          </w:p>
        </w:tc>
        <w:tc>
          <w:tcPr>
            <w:tcW w:w="261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3B7396" w14:textId="77777777" w:rsidR="004E2B37" w:rsidRDefault="002E7D31" w:rsidP="00954102">
            <w:pPr>
              <w:pStyle w:val="120"/>
            </w:pPr>
            <w:r>
              <w:t>Совет</w:t>
            </w:r>
          </w:p>
          <w:p w14:paraId="60AC1E47" w14:textId="366C8161" w:rsidR="002E7D31" w:rsidRPr="009A4F93" w:rsidRDefault="002E7D31" w:rsidP="00954102">
            <w:pPr>
              <w:pStyle w:val="120"/>
            </w:pPr>
            <w:r>
              <w:t>Целеполагание</w:t>
            </w:r>
          </w:p>
        </w:tc>
      </w:tr>
      <w:tr w:rsidR="002E7D31" w:rsidRPr="009A4F93" w14:paraId="701CBF71" w14:textId="77777777" w:rsidTr="00BB0E3B">
        <w:trPr>
          <w:trHeight w:val="608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4E4678" w14:textId="77777777" w:rsidR="004E2B37" w:rsidRPr="009A4F93" w:rsidRDefault="004E2B37" w:rsidP="00954102">
            <w:pPr>
              <w:pStyle w:val="120"/>
            </w:pPr>
            <w:r>
              <w:t>1</w:t>
            </w: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2556B" w14:textId="2D7202F8" w:rsidR="004E2B37" w:rsidRPr="009A4F93" w:rsidRDefault="002E7D31" w:rsidP="00954102">
            <w:pPr>
              <w:pStyle w:val="120"/>
            </w:pPr>
            <w:r>
              <w:t>Политический труд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FC3ABF6" w14:textId="77777777" w:rsidR="004E2B37" w:rsidRPr="009A4F93" w:rsidRDefault="004E2B37" w:rsidP="00954102">
            <w:pPr>
              <w:pStyle w:val="120"/>
            </w:pPr>
            <w:r>
              <w:t>2</w:t>
            </w:r>
          </w:p>
        </w:tc>
        <w:tc>
          <w:tcPr>
            <w:tcW w:w="1306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0A8B7CA" w14:textId="77777777" w:rsidR="004E2B37" w:rsidRPr="009A4F93" w:rsidRDefault="004E2B37" w:rsidP="00954102">
            <w:pPr>
              <w:pStyle w:val="120"/>
            </w:pPr>
            <w:r>
              <w:t>5</w:t>
            </w:r>
          </w:p>
        </w:tc>
        <w:tc>
          <w:tcPr>
            <w:tcW w:w="261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68EDE0" w14:textId="0707F342" w:rsidR="004E2B37" w:rsidRPr="009A4F93" w:rsidRDefault="002E7D31" w:rsidP="00954102">
            <w:pPr>
              <w:pStyle w:val="120"/>
            </w:pPr>
            <w:r>
              <w:t>Политическая деятельность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7AABC8" w14:textId="77777777" w:rsidR="004E2B37" w:rsidRPr="009A4F93" w:rsidRDefault="004E2B37" w:rsidP="00954102">
            <w:pPr>
              <w:pStyle w:val="120"/>
            </w:pPr>
            <w:r>
              <w:t>6</w:t>
            </w:r>
          </w:p>
        </w:tc>
      </w:tr>
      <w:tr w:rsidR="002E7D31" w:rsidRPr="009A4F93" w14:paraId="453B7B01" w14:textId="77777777" w:rsidTr="00881AB7"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E93D33" w14:textId="77777777" w:rsidR="004E2B37" w:rsidRPr="009A4F93" w:rsidRDefault="004E2B37" w:rsidP="00954102">
            <w:pPr>
              <w:pStyle w:val="120"/>
            </w:pPr>
            <w:r>
              <w:t>3</w:t>
            </w: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DD9DC7" w14:textId="77777777" w:rsidR="004E2B37" w:rsidRPr="009A4F93" w:rsidRDefault="004E2B37" w:rsidP="00954102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7FAA361" w14:textId="77777777" w:rsidR="004E2B37" w:rsidRPr="009A4F93" w:rsidRDefault="004E2B37" w:rsidP="00954102">
            <w:pPr>
              <w:pStyle w:val="120"/>
            </w:pPr>
            <w:r>
              <w:t>4</w:t>
            </w:r>
          </w:p>
        </w:tc>
        <w:tc>
          <w:tcPr>
            <w:tcW w:w="130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5A69AD" w14:textId="77777777" w:rsidR="004E2B37" w:rsidRPr="009A4F93" w:rsidRDefault="004E2B37" w:rsidP="00954102">
            <w:pPr>
              <w:pStyle w:val="120"/>
            </w:pPr>
            <w:r>
              <w:t>7</w:t>
            </w:r>
          </w:p>
        </w:tc>
        <w:tc>
          <w:tcPr>
            <w:tcW w:w="261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94D67B" w14:textId="77777777" w:rsidR="004E2B37" w:rsidRPr="009A4F93" w:rsidRDefault="004E2B37" w:rsidP="00954102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F51536" w14:textId="77777777" w:rsidR="004E2B37" w:rsidRPr="009A4F93" w:rsidRDefault="004E2B37" w:rsidP="00954102">
            <w:pPr>
              <w:pStyle w:val="120"/>
            </w:pPr>
            <w:r>
              <w:t>8</w:t>
            </w:r>
          </w:p>
        </w:tc>
      </w:tr>
      <w:tr w:rsidR="002E7D31" w:rsidRPr="009A4F93" w14:paraId="708EA99A" w14:textId="77777777" w:rsidTr="00881AB7"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82D0E0" w14:textId="77777777" w:rsidR="004E2B37" w:rsidRDefault="002E7D31" w:rsidP="00954102">
            <w:pPr>
              <w:pStyle w:val="120"/>
            </w:pPr>
            <w:r>
              <w:t>Армия</w:t>
            </w:r>
          </w:p>
          <w:p w14:paraId="15EAACA8" w14:textId="2D624F85" w:rsidR="002E7D31" w:rsidRPr="009A4F93" w:rsidRDefault="002E7D31" w:rsidP="00954102">
            <w:pPr>
              <w:pStyle w:val="120"/>
            </w:pPr>
            <w:r>
              <w:t>Физическое подавление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6EDEB122" w14:textId="77777777" w:rsidR="004E2B37" w:rsidRDefault="002E7D31" w:rsidP="00954102">
            <w:pPr>
              <w:pStyle w:val="120"/>
            </w:pPr>
            <w:r>
              <w:t>Коллектив</w:t>
            </w:r>
          </w:p>
          <w:p w14:paraId="66EE73F5" w14:textId="7B2F899D" w:rsidR="002E7D31" w:rsidRPr="009A4F93" w:rsidRDefault="002E7D31" w:rsidP="00954102">
            <w:pPr>
              <w:pStyle w:val="120"/>
            </w:pPr>
            <w:r>
              <w:t>Экономическое принуждение</w:t>
            </w:r>
          </w:p>
        </w:tc>
        <w:tc>
          <w:tcPr>
            <w:tcW w:w="2613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4480A73F" w14:textId="77777777" w:rsidR="004E2B37" w:rsidRDefault="002E7D31" w:rsidP="00954102">
            <w:pPr>
              <w:pStyle w:val="120"/>
            </w:pPr>
            <w:r>
              <w:t>Нация</w:t>
            </w:r>
          </w:p>
          <w:p w14:paraId="64E3706B" w14:textId="6D2BCF86" w:rsidR="002E7D31" w:rsidRPr="009A4F93" w:rsidRDefault="002E7D31" w:rsidP="00954102">
            <w:pPr>
              <w:pStyle w:val="120"/>
            </w:pPr>
            <w:r>
              <w:t>Целесообразность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F5FC52" w14:textId="3E1A7FFD" w:rsidR="004E2B37" w:rsidRDefault="002E7D31" w:rsidP="00954102">
            <w:pPr>
              <w:pStyle w:val="120"/>
            </w:pPr>
            <w:r>
              <w:t>Собрание</w:t>
            </w:r>
          </w:p>
          <w:p w14:paraId="045CA0BA" w14:textId="6B408781" w:rsidR="002E7D31" w:rsidRPr="009A4F93" w:rsidRDefault="002E7D31" w:rsidP="00954102">
            <w:pPr>
              <w:pStyle w:val="120"/>
            </w:pPr>
            <w:r>
              <w:t>Целенаправленность</w:t>
            </w:r>
          </w:p>
        </w:tc>
      </w:tr>
      <w:tr w:rsidR="006C5E75" w:rsidRPr="009A4F93" w14:paraId="1C41B0F5" w14:textId="77777777" w:rsidTr="00881AB7">
        <w:trPr>
          <w:trHeight w:val="388"/>
        </w:trPr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D7554" w14:textId="77777777" w:rsidR="004E2B37" w:rsidRPr="009A4F93" w:rsidRDefault="004E2B37" w:rsidP="00954102">
            <w:pPr>
              <w:pStyle w:val="120"/>
            </w:pP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ADF13" w14:textId="77777777" w:rsidR="004E2B37" w:rsidRPr="009A4F93" w:rsidRDefault="004E2B37" w:rsidP="00954102">
            <w:pPr>
              <w:pStyle w:val="120"/>
            </w:pP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2CA14A" w14:textId="62BD37E1" w:rsidR="004E2B37" w:rsidRPr="009A4F93" w:rsidRDefault="004E2B37" w:rsidP="00954102">
            <w:pPr>
              <w:pStyle w:val="120"/>
            </w:pPr>
            <w:r>
              <w:t xml:space="preserve">ПСИХОЛОГИЯ ПОЛИТИЧЕСКОГО </w:t>
            </w:r>
            <w:r w:rsidR="002E7D31">
              <w:t>ПОВЕДЕНИЯ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344F01" w14:textId="77777777" w:rsidR="004E2B37" w:rsidRPr="009A4F93" w:rsidRDefault="004E2B37" w:rsidP="00954102">
            <w:pPr>
              <w:pStyle w:val="120"/>
            </w:pP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C798E6" w14:textId="77777777" w:rsidR="004E2B37" w:rsidRPr="009A4F93" w:rsidRDefault="004E2B37" w:rsidP="00954102">
            <w:pPr>
              <w:pStyle w:val="120"/>
            </w:pPr>
          </w:p>
        </w:tc>
      </w:tr>
      <w:tr w:rsidR="006C5E75" w:rsidRPr="009A4F93" w14:paraId="2E871792" w14:textId="77777777" w:rsidTr="00881AB7"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2E7528" w14:textId="77777777" w:rsidR="004E2B37" w:rsidRPr="009A4F93" w:rsidRDefault="004E2B37" w:rsidP="00954102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514451" w14:textId="77777777" w:rsidR="004E2B37" w:rsidRPr="009A4F93" w:rsidRDefault="004E2B37" w:rsidP="00954102">
            <w:pPr>
              <w:pStyle w:val="120"/>
            </w:pP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B6A786" w14:textId="77777777" w:rsidR="004E2B37" w:rsidRPr="009A4F93" w:rsidRDefault="004E2B37" w:rsidP="00954102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45A031" w14:textId="77777777" w:rsidR="004E2B37" w:rsidRPr="009A4F93" w:rsidRDefault="004E2B37" w:rsidP="00954102">
            <w:pPr>
              <w:pStyle w:val="120"/>
            </w:pPr>
          </w:p>
        </w:tc>
        <w:tc>
          <w:tcPr>
            <w:tcW w:w="261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81F297B" w14:textId="77777777" w:rsidR="004E2B37" w:rsidRPr="009A4F93" w:rsidRDefault="004E2B37" w:rsidP="00954102">
            <w:pPr>
              <w:pStyle w:val="120"/>
            </w:pPr>
          </w:p>
        </w:tc>
      </w:tr>
      <w:tr w:rsidR="002E7D31" w:rsidRPr="009A4F93" w14:paraId="4FF8EE79" w14:textId="77777777" w:rsidTr="00881AB7"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9C9306" w14:textId="77777777" w:rsidR="002E7D31" w:rsidRDefault="002E7D31" w:rsidP="00954102">
            <w:pPr>
              <w:pStyle w:val="120"/>
            </w:pPr>
            <w:r>
              <w:t>Толпа</w:t>
            </w:r>
          </w:p>
          <w:p w14:paraId="0FA0053F" w14:textId="79BAF861" w:rsidR="004E2B37" w:rsidRPr="009A4F93" w:rsidRDefault="002E7D31" w:rsidP="00954102">
            <w:pPr>
              <w:pStyle w:val="120"/>
            </w:pPr>
            <w:r>
              <w:t>Соучастие</w:t>
            </w:r>
            <w:r w:rsidR="004E2B37">
              <w:t xml:space="preserve"> 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8F60720" w14:textId="1F96AA22" w:rsidR="004E2B37" w:rsidRPr="009A4F93" w:rsidRDefault="002E7D31" w:rsidP="00954102">
            <w:pPr>
              <w:pStyle w:val="120"/>
            </w:pPr>
            <w:r>
              <w:t>Семья</w:t>
            </w:r>
            <w:r>
              <w:br/>
              <w:t>Сознательность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7C03CE" w14:textId="5226D8D4" w:rsidR="004E2B37" w:rsidRPr="009A4F93" w:rsidRDefault="002E7D31" w:rsidP="00954102">
            <w:pPr>
              <w:pStyle w:val="120"/>
            </w:pPr>
            <w:r>
              <w:t>Партия</w:t>
            </w:r>
            <w:r>
              <w:br/>
              <w:t>Убеждение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ACFF3A" w14:textId="77777777" w:rsidR="004E2B37" w:rsidRDefault="002E7D31" w:rsidP="00954102">
            <w:pPr>
              <w:pStyle w:val="120"/>
            </w:pPr>
            <w:r>
              <w:t>Аудитория</w:t>
            </w:r>
          </w:p>
          <w:p w14:paraId="6DAAE3FA" w14:textId="2F8B38F9" w:rsidR="002E7D31" w:rsidRPr="009A4F93" w:rsidRDefault="002E7D31" w:rsidP="00954102">
            <w:pPr>
              <w:pStyle w:val="120"/>
            </w:pPr>
            <w:r>
              <w:t>Доказательство</w:t>
            </w:r>
          </w:p>
        </w:tc>
      </w:tr>
      <w:tr w:rsidR="002E7D31" w:rsidRPr="009A4F93" w14:paraId="71425B97" w14:textId="77777777" w:rsidTr="00BB0E3B">
        <w:trPr>
          <w:trHeight w:val="440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16D27" w14:textId="77777777" w:rsidR="004E2B37" w:rsidRPr="009A4F93" w:rsidRDefault="004E2B37" w:rsidP="00954102">
            <w:pPr>
              <w:pStyle w:val="120"/>
            </w:pPr>
            <w:r>
              <w:t>9</w:t>
            </w: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2538CD" w14:textId="4274F003" w:rsidR="004E2B37" w:rsidRPr="009A4F93" w:rsidRDefault="002E7D31" w:rsidP="00954102">
            <w:pPr>
              <w:pStyle w:val="120"/>
            </w:pPr>
            <w:r>
              <w:t>Политическая активность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0DCD3" w14:textId="77777777" w:rsidR="004E2B37" w:rsidRPr="009A4F93" w:rsidRDefault="004E2B37" w:rsidP="00954102">
            <w:pPr>
              <w:pStyle w:val="120"/>
            </w:pPr>
            <w:r>
              <w:t>10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246804" w14:textId="77777777" w:rsidR="004E2B37" w:rsidRPr="009A4F93" w:rsidRDefault="004E2B37" w:rsidP="00954102">
            <w:pPr>
              <w:pStyle w:val="120"/>
            </w:pPr>
            <w:r>
              <w:t>13</w:t>
            </w:r>
          </w:p>
        </w:tc>
        <w:tc>
          <w:tcPr>
            <w:tcW w:w="261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B7215E" w14:textId="7883210A" w:rsidR="004E2B37" w:rsidRPr="009A4F93" w:rsidRDefault="002E7D31" w:rsidP="00954102">
            <w:pPr>
              <w:pStyle w:val="120"/>
            </w:pPr>
            <w:r>
              <w:t>Политическая работа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7EAAA" w14:textId="77777777" w:rsidR="004E2B37" w:rsidRPr="009A4F93" w:rsidRDefault="004E2B37" w:rsidP="00954102">
            <w:pPr>
              <w:pStyle w:val="120"/>
            </w:pPr>
            <w:r>
              <w:t>14</w:t>
            </w:r>
          </w:p>
        </w:tc>
      </w:tr>
      <w:tr w:rsidR="002E7D31" w:rsidRPr="009A4F93" w14:paraId="6FFDF99D" w14:textId="77777777" w:rsidTr="00881AB7">
        <w:trPr>
          <w:trHeight w:val="397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C095E9" w14:textId="77777777" w:rsidR="004E2B37" w:rsidRPr="009A4F93" w:rsidRDefault="004E2B37" w:rsidP="00954102">
            <w:pPr>
              <w:pStyle w:val="120"/>
            </w:pPr>
            <w:r>
              <w:t>11</w:t>
            </w: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43CE69" w14:textId="77777777" w:rsidR="004E2B37" w:rsidRPr="009A4F93" w:rsidRDefault="004E2B37" w:rsidP="00954102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523F8E" w14:textId="77777777" w:rsidR="004E2B37" w:rsidRPr="009A4F93" w:rsidRDefault="004E2B37" w:rsidP="00954102">
            <w:pPr>
              <w:pStyle w:val="120"/>
            </w:pPr>
            <w:r>
              <w:t>12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5CE0EA" w14:textId="77777777" w:rsidR="004E2B37" w:rsidRPr="009A4F93" w:rsidRDefault="004E2B37" w:rsidP="00954102">
            <w:pPr>
              <w:pStyle w:val="120"/>
            </w:pPr>
            <w:r>
              <w:t>15</w:t>
            </w:r>
          </w:p>
        </w:tc>
        <w:tc>
          <w:tcPr>
            <w:tcW w:w="261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2D1893" w14:textId="77777777" w:rsidR="004E2B37" w:rsidRPr="009A4F93" w:rsidRDefault="004E2B37" w:rsidP="00954102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146F49" w14:textId="77777777" w:rsidR="004E2B37" w:rsidRPr="009A4F93" w:rsidRDefault="004E2B37" w:rsidP="00954102">
            <w:pPr>
              <w:pStyle w:val="120"/>
            </w:pPr>
            <w:r>
              <w:t>16</w:t>
            </w:r>
          </w:p>
        </w:tc>
      </w:tr>
      <w:tr w:rsidR="002E7D31" w:rsidRPr="009A4F93" w14:paraId="04BCC2E7" w14:textId="77777777" w:rsidTr="00BB0E3B">
        <w:trPr>
          <w:trHeight w:val="1069"/>
        </w:trPr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DA0B7" w14:textId="77777777" w:rsidR="004E2B37" w:rsidRDefault="002E7D31" w:rsidP="00954102">
            <w:pPr>
              <w:pStyle w:val="120"/>
            </w:pPr>
            <w:r>
              <w:t>Население</w:t>
            </w:r>
          </w:p>
          <w:p w14:paraId="7D5E01C7" w14:textId="28E5E418" w:rsidR="002E7D31" w:rsidRPr="009A4F93" w:rsidRDefault="002E7D31" w:rsidP="00954102">
            <w:pPr>
              <w:pStyle w:val="120"/>
            </w:pPr>
            <w:r>
              <w:t>Сопричастность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A1255" w14:textId="77777777" w:rsidR="004E2B37" w:rsidRDefault="002E7D31" w:rsidP="00954102">
            <w:pPr>
              <w:pStyle w:val="120"/>
            </w:pPr>
            <w:r>
              <w:t>Митинг</w:t>
            </w:r>
          </w:p>
          <w:p w14:paraId="1A773857" w14:textId="192F02C6" w:rsidR="002E7D31" w:rsidRPr="009A4F93" w:rsidRDefault="002E7D31" w:rsidP="00954102">
            <w:pPr>
              <w:pStyle w:val="120"/>
            </w:pPr>
            <w:r>
              <w:t>Совместность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8CD2B" w14:textId="77777777" w:rsidR="004E2B37" w:rsidRDefault="002E7D31" w:rsidP="00954102">
            <w:pPr>
              <w:pStyle w:val="120"/>
            </w:pPr>
            <w:r>
              <w:t>Малая группа</w:t>
            </w:r>
          </w:p>
          <w:p w14:paraId="6AB91D9F" w14:textId="3A7C1D76" w:rsidR="002E7D31" w:rsidRPr="009A4F93" w:rsidRDefault="002E7D31" w:rsidP="00954102">
            <w:pPr>
              <w:pStyle w:val="120"/>
            </w:pPr>
            <w:r>
              <w:t>Внушение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5E6E6" w14:textId="77777777" w:rsidR="004E2B37" w:rsidRDefault="002E7D31" w:rsidP="00954102">
            <w:pPr>
              <w:pStyle w:val="120"/>
            </w:pPr>
            <w:r>
              <w:t>Публика</w:t>
            </w:r>
          </w:p>
          <w:p w14:paraId="5AB2498E" w14:textId="0EC717B1" w:rsidR="002E7D31" w:rsidRPr="009A4F93" w:rsidRDefault="002E7D31" w:rsidP="00954102">
            <w:pPr>
              <w:pStyle w:val="120"/>
            </w:pPr>
            <w:r>
              <w:t>Изменение состояния</w:t>
            </w:r>
          </w:p>
        </w:tc>
      </w:tr>
    </w:tbl>
    <w:p w14:paraId="3A9007D7" w14:textId="668F6C07" w:rsidR="00A37CE3" w:rsidRPr="00493828" w:rsidRDefault="00A37CE3" w:rsidP="001F37C8">
      <w:pPr>
        <w:pStyle w:val="affffffc"/>
      </w:pPr>
      <w:r w:rsidRPr="00493828">
        <w:t>Структура</w:t>
      </w:r>
      <w:r>
        <w:t xml:space="preserve"> </w:t>
      </w:r>
      <w:r w:rsidRPr="00493828">
        <w:t>политического</w:t>
      </w:r>
      <w:r>
        <w:t xml:space="preserve"> </w:t>
      </w:r>
      <w:r w:rsidRPr="00493828">
        <w:t>поведения:</w:t>
      </w:r>
    </w:p>
    <w:p w14:paraId="42898F3C" w14:textId="1BFA865A" w:rsidR="00A37CE3" w:rsidRDefault="00A37CE3" w:rsidP="001F37C8">
      <w:pPr>
        <w:rPr>
          <w:rFonts w:eastAsia="Arial"/>
          <w:b/>
        </w:rPr>
      </w:pPr>
      <w:r w:rsidRPr="001F37C8">
        <w:rPr>
          <w:b/>
          <w:bCs/>
          <w:i/>
          <w:iCs/>
        </w:rPr>
        <w:t>Политическая деятельность.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Выполняет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группа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сообществ,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формирующих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целеобразование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64009B">
        <w:rPr>
          <w:rStyle w:val="--"/>
        </w:rPr>
        <w:t>максимально</w:t>
      </w:r>
      <w:r>
        <w:rPr>
          <w:rStyle w:val="--"/>
        </w:rPr>
        <w:t xml:space="preserve"> </w:t>
      </w:r>
      <w:r w:rsidRPr="0064009B">
        <w:rPr>
          <w:rStyle w:val="--0"/>
        </w:rPr>
        <w:t>возможную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временную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перспективу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психологическая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основа: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индивидуальность.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они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используют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научную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картину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мира,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предсказывает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грядущие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изменения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общества,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природы,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производства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потребления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т.</w:t>
      </w:r>
      <w:r w:rsidR="007D4F94">
        <w:rPr>
          <w:rFonts w:eastAsia="Arial"/>
        </w:rPr>
        <w:t> </w:t>
      </w:r>
      <w:r w:rsidRPr="00493828">
        <w:rPr>
          <w:rFonts w:eastAsia="Arial"/>
        </w:rPr>
        <w:t>д.</w:t>
      </w:r>
      <w:r>
        <w:rPr>
          <w:rFonts w:eastAsia="Arial"/>
          <w:b/>
        </w:rPr>
        <w:t xml:space="preserve"> </w:t>
      </w:r>
    </w:p>
    <w:p w14:paraId="3248B941" w14:textId="7778E157" w:rsidR="00A37CE3" w:rsidRPr="002C01A2" w:rsidRDefault="00A37CE3" w:rsidP="00292522">
      <w:pPr>
        <w:rPr>
          <w:rFonts w:eastAsia="Arial"/>
          <w:szCs w:val="28"/>
        </w:rPr>
      </w:pPr>
      <w:r w:rsidRPr="00292522">
        <w:rPr>
          <w:b/>
          <w:bCs/>
          <w:i/>
          <w:iCs/>
        </w:rPr>
        <w:t>Политический труд.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Осуществляет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группа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сообществ,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использующих</w:t>
      </w:r>
      <w:r>
        <w:rPr>
          <w:rFonts w:eastAsia="Arial"/>
          <w:szCs w:val="28"/>
        </w:rPr>
        <w:t xml:space="preserve"> </w:t>
      </w:r>
      <w:r w:rsidRPr="00D73041">
        <w:rPr>
          <w:rFonts w:eastAsia="Arial"/>
        </w:rPr>
        <w:t>интеллектуальную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экспансию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–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повсеместную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замену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старых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политических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идей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новыми;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правовое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регулирование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–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замену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устаревшего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законодательства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новыми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правовыми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актами;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физическое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подавление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в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случае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открытого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противодействия;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экономическое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принуждение,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требующее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повышения</w:t>
      </w:r>
      <w:r>
        <w:rPr>
          <w:rFonts w:eastAsia="Arial"/>
        </w:rPr>
        <w:t xml:space="preserve"> </w:t>
      </w:r>
      <w:r w:rsidRPr="00D73041">
        <w:rPr>
          <w:rFonts w:eastAsia="Arial"/>
        </w:rPr>
        <w:lastRenderedPageBreak/>
        <w:t>производительности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труда;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этим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занимается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многочисленная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армия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работников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на</w:t>
      </w:r>
      <w:r w:rsidR="00427368" w:rsidRPr="00427368">
        <w:rPr>
          <w:rFonts w:eastAsia="Arial"/>
        </w:rPr>
        <w:t>ё</w:t>
      </w:r>
      <w:r w:rsidRPr="00D73041">
        <w:rPr>
          <w:rFonts w:eastAsia="Arial"/>
        </w:rPr>
        <w:t>много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профессионального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труда,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будь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то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высшие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органы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управления,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члены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заводского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коллектива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представители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вооруж</w:t>
      </w:r>
      <w:r w:rsidR="00427368">
        <w:rPr>
          <w:rFonts w:eastAsia="Arial"/>
        </w:rPr>
        <w:t>ё</w:t>
      </w:r>
      <w:r w:rsidRPr="00D73041">
        <w:rPr>
          <w:rFonts w:eastAsia="Arial"/>
        </w:rPr>
        <w:t>нных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сил.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Психологическая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основа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–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субъект</w:t>
      </w:r>
      <w:r>
        <w:rPr>
          <w:rFonts w:eastAsia="Arial"/>
        </w:rPr>
        <w:t xml:space="preserve"> </w:t>
      </w:r>
      <w:r w:rsidRPr="00D73041">
        <w:rPr>
          <w:rFonts w:eastAsia="Arial"/>
        </w:rPr>
        <w:t>труда.</w:t>
      </w:r>
    </w:p>
    <w:p w14:paraId="2AF7BEE4" w14:textId="13CF4E99" w:rsidR="00A37CE3" w:rsidRPr="002C01A2" w:rsidRDefault="00A37CE3" w:rsidP="004A1E1E">
      <w:pPr>
        <w:rPr>
          <w:rFonts w:eastAsia="Times New Roman"/>
        </w:rPr>
      </w:pPr>
      <w:r w:rsidRPr="004A1E1E">
        <w:rPr>
          <w:b/>
          <w:bCs/>
          <w:i/>
          <w:iCs/>
        </w:rPr>
        <w:t>Политическая работа.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Распространение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новых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идей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косвенными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опосредованными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методами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влияния: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малой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группе</w:t>
      </w:r>
      <w:r>
        <w:rPr>
          <w:rFonts w:eastAsia="Arial"/>
        </w:rPr>
        <w:t xml:space="preserve"> – </w:t>
      </w:r>
      <w:r w:rsidRPr="002C01A2">
        <w:rPr>
          <w:rFonts w:eastAsia="Arial"/>
        </w:rPr>
        <w:t>методы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внушения,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обращ</w:t>
      </w:r>
      <w:r w:rsidR="004A1E1E">
        <w:rPr>
          <w:rFonts w:eastAsia="Arial"/>
        </w:rPr>
        <w:t>ё</w:t>
      </w:r>
      <w:r w:rsidRPr="002C01A2">
        <w:rPr>
          <w:rFonts w:eastAsia="Arial"/>
        </w:rPr>
        <w:t>нные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прямо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потребностям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человека;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методы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убеждения</w:t>
      </w:r>
      <w:r>
        <w:rPr>
          <w:rFonts w:eastAsia="Arial"/>
        </w:rPr>
        <w:t xml:space="preserve"> – </w:t>
      </w:r>
      <w:r w:rsidRPr="002C01A2">
        <w:rPr>
          <w:rFonts w:eastAsia="Arial"/>
        </w:rPr>
        <w:t>апелляции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мотивации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человека;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метод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доказательства,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использующий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научно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доказанную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истинность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новых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идей;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изменение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сознания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человека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обращением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глубинным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структурам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психики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методами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художественного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проникновения.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Психологическая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основа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–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ка</w:t>
      </w:r>
      <w:r>
        <w:rPr>
          <w:rFonts w:eastAsia="Arial"/>
        </w:rPr>
        <w:t>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личность.</w:t>
      </w:r>
    </w:p>
    <w:p w14:paraId="7D630738" w14:textId="7369B738" w:rsidR="00A37CE3" w:rsidRDefault="00A37CE3" w:rsidP="00030640">
      <w:pPr>
        <w:rPr>
          <w:rFonts w:eastAsia="Arial"/>
        </w:rPr>
      </w:pPr>
      <w:r w:rsidRPr="00030640">
        <w:rPr>
          <w:b/>
          <w:bCs/>
          <w:i/>
          <w:iCs/>
        </w:rPr>
        <w:t>Политическая активность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выполняется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группе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сообществ,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чей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удел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–</w:t>
      </w:r>
      <w:r>
        <w:rPr>
          <w:rFonts w:eastAsia="Arial"/>
        </w:rPr>
        <w:t xml:space="preserve"> </w:t>
      </w:r>
      <w:r w:rsidRPr="00892D1F">
        <w:rPr>
          <w:rStyle w:val="--"/>
        </w:rPr>
        <w:t>повиновение</w:t>
      </w:r>
      <w:r>
        <w:rPr>
          <w:rStyle w:val="--0"/>
        </w:rPr>
        <w:t xml:space="preserve"> </w:t>
      </w:r>
      <w:r w:rsidRPr="00892D1F">
        <w:rPr>
          <w:rStyle w:val="--0"/>
        </w:rPr>
        <w:t>политике</w:t>
      </w:r>
      <w:r w:rsidRPr="002C01A2">
        <w:rPr>
          <w:rFonts w:eastAsia="Arial"/>
        </w:rPr>
        <w:t>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Наиболее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многочисленная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влиятельная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политической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жизни.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время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спокойного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цикла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спектр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возможностей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сводится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сопричастности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политическим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изменениям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(для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населения),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совместности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обсуждения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политики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(для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митинга),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соучастию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проявлении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политических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страстей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(для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толпы),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сознательности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согласии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политикой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(для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семьи).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политическая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активность</w:t>
      </w:r>
      <w:r>
        <w:rPr>
          <w:rFonts w:eastAsia="Arial"/>
        </w:rPr>
        <w:t xml:space="preserve"> </w:t>
      </w:r>
      <w:r w:rsidRPr="00C04A91">
        <w:rPr>
          <w:b/>
          <w:bCs/>
          <w:i/>
          <w:iCs/>
        </w:rPr>
        <w:t>получает право на влияние или в период избирательных кампаний</w:t>
      </w:r>
      <w:r w:rsidRPr="00C04A91">
        <w:t>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892D1F">
        <w:rPr>
          <w:rStyle w:val="--"/>
        </w:rPr>
        <w:t>присваивает</w:t>
      </w:r>
      <w:r>
        <w:rPr>
          <w:rStyle w:val="--0"/>
        </w:rPr>
        <w:t xml:space="preserve"> </w:t>
      </w:r>
      <w:r w:rsidRPr="00892D1F">
        <w:rPr>
          <w:rStyle w:val="--0"/>
        </w:rPr>
        <w:t>себе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право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период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кризиса.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Психологическая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основа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–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индивид.</w:t>
      </w:r>
    </w:p>
    <w:p w14:paraId="5B18D9BE" w14:textId="2776DB4D" w:rsidR="00A37CE3" w:rsidRPr="00E840BC" w:rsidRDefault="00A37CE3" w:rsidP="004751B7">
      <w:pPr>
        <w:rPr>
          <w:rFonts w:eastAsia="Times New Roman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62336" behindDoc="1" locked="0" layoutInCell="1" allowOverlap="1" wp14:anchorId="2A00AA55" wp14:editId="05797200">
            <wp:simplePos x="0" y="0"/>
            <wp:positionH relativeFrom="column">
              <wp:posOffset>48260</wp:posOffset>
            </wp:positionH>
            <wp:positionV relativeFrom="paragraph">
              <wp:posOffset>147320</wp:posOffset>
            </wp:positionV>
            <wp:extent cx="2442210" cy="3071495"/>
            <wp:effectExtent l="0" t="0" r="0" b="1905"/>
            <wp:wrapTight wrapText="bothSides">
              <wp:wrapPolygon edited="0">
                <wp:start x="0" y="0"/>
                <wp:lineTo x="0" y="21524"/>
                <wp:lineTo x="21454" y="21524"/>
                <wp:lineTo x="21454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21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E3B">
        <w:rPr>
          <w:rFonts w:eastAsia="Times New Roman"/>
          <w:noProof/>
        </w:rPr>
        <w:softHyphen/>
      </w:r>
      <w:r w:rsidRPr="002C01A2">
        <w:rPr>
          <w:rFonts w:eastAsia="Arial"/>
        </w:rPr>
        <w:t>Политический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очень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изменчив.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Один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тот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же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преобража</w:t>
      </w:r>
      <w:r w:rsidR="005C276E">
        <w:rPr>
          <w:rFonts w:eastAsia="Arial"/>
        </w:rPr>
        <w:t>е</w:t>
      </w:r>
      <w:r w:rsidRPr="002C01A2">
        <w:rPr>
          <w:rFonts w:eastAsia="Arial"/>
        </w:rPr>
        <w:t>тся,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оказывается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различных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политических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средах: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толпе,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митинге,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парламенте,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коллективе,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армии,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партии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т.</w:t>
      </w:r>
      <w:r w:rsidR="005C276E">
        <w:rPr>
          <w:rFonts w:eastAsia="Arial"/>
        </w:rPr>
        <w:t> </w:t>
      </w:r>
      <w:r w:rsidRPr="002C01A2">
        <w:rPr>
          <w:rFonts w:eastAsia="Arial"/>
        </w:rPr>
        <w:t>д.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Он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различно</w:t>
      </w:r>
      <w:r w:rsidR="00427368">
        <w:rPr>
          <w:rFonts w:eastAsia="Arial"/>
        </w:rPr>
        <w:t>ым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образ</w:t>
      </w:r>
      <w:r w:rsidR="00427368">
        <w:rPr>
          <w:rFonts w:eastAsia="Arial"/>
        </w:rPr>
        <w:t>ом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взаимодействует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властью,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находится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своей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семье,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партийном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собрании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4751B7">
        <w:t>присутствуя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заседании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Правительства.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Он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подчиняется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территориальной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совместности;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исторической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сопричастности;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вольному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невольному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соучастию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политике.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одних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случаях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решающее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влияние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поведение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человека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имеет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мировоззрение,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других</w:t>
      </w:r>
      <w:r>
        <w:rPr>
          <w:rFonts w:eastAsia="Arial"/>
        </w:rPr>
        <w:t xml:space="preserve"> – </w:t>
      </w:r>
      <w:r w:rsidRPr="002C01A2">
        <w:rPr>
          <w:rFonts w:eastAsia="Arial"/>
        </w:rPr>
        <w:t>картина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мира,</w:t>
      </w:r>
      <w:r>
        <w:rPr>
          <w:rFonts w:eastAsia="Arial"/>
        </w:rPr>
        <w:t xml:space="preserve"> </w:t>
      </w:r>
      <w:proofErr w:type="gramStart"/>
      <w:r w:rsidRPr="002C01A2">
        <w:rPr>
          <w:rFonts w:eastAsia="Arial"/>
        </w:rPr>
        <w:t>в</w:t>
      </w:r>
      <w:r w:rsidR="00427368">
        <w:rPr>
          <w:rFonts w:eastAsia="Arial"/>
        </w:rPr>
        <w:t xml:space="preserve"> </w:t>
      </w:r>
      <w:r w:rsidRPr="002C01A2">
        <w:rPr>
          <w:rFonts w:eastAsia="Arial"/>
        </w:rPr>
        <w:t>третьих</w:t>
      </w:r>
      <w:proofErr w:type="gramEnd"/>
      <w:r>
        <w:rPr>
          <w:rFonts w:eastAsia="Arial"/>
        </w:rPr>
        <w:t xml:space="preserve"> </w:t>
      </w:r>
      <w:r w:rsidRPr="002C01A2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определяет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жизненная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позиция,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четв</w:t>
      </w:r>
      <w:r w:rsidR="005C276E">
        <w:rPr>
          <w:rFonts w:eastAsia="Arial"/>
        </w:rPr>
        <w:t>ё</w:t>
      </w:r>
      <w:r w:rsidRPr="002C01A2">
        <w:rPr>
          <w:rFonts w:eastAsia="Arial"/>
        </w:rPr>
        <w:t>рт</w:t>
      </w:r>
      <w:r w:rsidR="00427368">
        <w:rPr>
          <w:rFonts w:eastAsia="Arial"/>
        </w:rPr>
        <w:t>ых</w:t>
      </w:r>
      <w:r>
        <w:rPr>
          <w:rFonts w:eastAsia="Arial"/>
        </w:rPr>
        <w:t xml:space="preserve"> – </w:t>
      </w:r>
      <w:r w:rsidRPr="002C01A2">
        <w:rPr>
          <w:rFonts w:eastAsia="Arial"/>
        </w:rPr>
        <w:t>образ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жизни.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Политическое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поведение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человека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может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изменяться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то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под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влиянием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убеждения,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то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внушения,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то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принуждения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доказательства.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Оно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может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определят</w:t>
      </w:r>
      <w:r>
        <w:rPr>
          <w:rFonts w:eastAsia="Arial"/>
        </w:rPr>
        <w:t>ь</w:t>
      </w:r>
      <w:r w:rsidRPr="002C01A2">
        <w:rPr>
          <w:rFonts w:eastAsia="Arial"/>
        </w:rPr>
        <w:t>ся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психическим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lastRenderedPageBreak/>
        <w:t>заражением,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деформироваться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подражанием,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укрепляться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воспитанием,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конструироваться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образованием.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Им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могут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руководить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разных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эпизодах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взаимоотношений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властью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настроения,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в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других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чувства,</w:t>
      </w:r>
      <w:r>
        <w:rPr>
          <w:rFonts w:eastAsia="Arial"/>
        </w:rPr>
        <w:t xml:space="preserve"> </w:t>
      </w:r>
      <w:r w:rsidR="000249F4" w:rsidRPr="002C01A2">
        <w:rPr>
          <w:rFonts w:eastAsia="Arial"/>
        </w:rPr>
        <w:t>в</w:t>
      </w:r>
      <w:r w:rsidR="000249F4">
        <w:rPr>
          <w:rFonts w:eastAsia="Arial"/>
        </w:rPr>
        <w:t xml:space="preserve"> третьих</w:t>
      </w:r>
      <w:r>
        <w:rPr>
          <w:rFonts w:eastAsia="Arial"/>
        </w:rPr>
        <w:t xml:space="preserve"> </w:t>
      </w:r>
      <w:r w:rsidRPr="002C01A2">
        <w:rPr>
          <w:rFonts w:eastAsia="Arial"/>
        </w:rPr>
        <w:t>страсти.</w:t>
      </w:r>
      <w:r>
        <w:rPr>
          <w:rFonts w:eastAsia="Arial"/>
        </w:rPr>
        <w:t xml:space="preserve"> </w:t>
      </w:r>
    </w:p>
    <w:p w14:paraId="6366252A" w14:textId="287769B9" w:rsidR="00A37CE3" w:rsidRPr="00892D1F" w:rsidRDefault="00A37CE3" w:rsidP="00935C3F">
      <w:pPr>
        <w:pStyle w:val="a1"/>
        <w:rPr>
          <w:rFonts w:eastAsia="Times New Roman"/>
        </w:rPr>
      </w:pPr>
      <w:r w:rsidRPr="00935C3F">
        <w:t>Трансфер: Третья причина провала – несовпадение мотивов авторов трансфера и мотивов политического общества</w:t>
      </w:r>
      <w:r w:rsidRPr="008D2E91">
        <w:t>.</w:t>
      </w:r>
    </w:p>
    <w:p w14:paraId="59741E54" w14:textId="74A7D100" w:rsidR="00A37CE3" w:rsidRDefault="00A37CE3" w:rsidP="00913A75">
      <w:pPr>
        <w:rPr>
          <w:rFonts w:eastAsia="Arial"/>
        </w:rPr>
      </w:pPr>
      <w:r w:rsidRPr="00493828">
        <w:rPr>
          <w:rFonts w:eastAsia="Arial"/>
        </w:rPr>
        <w:t>Трансфер,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показывает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история,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развивается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непредсказуемо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момента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появления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поведений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людей,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изначально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равнодушных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политике.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момента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</w:t>
      </w:r>
      <w:r w:rsidR="00913A75">
        <w:rPr>
          <w:rFonts w:eastAsia="Arial"/>
        </w:rPr>
        <w:t>ё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происходит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планировали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авторы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Они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теряли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управление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процессом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892D1F">
        <w:rPr>
          <w:rStyle w:val="--"/>
        </w:rPr>
        <w:t>не</w:t>
      </w:r>
      <w:r>
        <w:rPr>
          <w:rStyle w:val="--"/>
        </w:rPr>
        <w:t xml:space="preserve"> </w:t>
      </w:r>
      <w:r w:rsidRPr="00892D1F">
        <w:rPr>
          <w:rStyle w:val="--0"/>
        </w:rPr>
        <w:t>знали</w:t>
      </w:r>
      <w:r>
        <w:rPr>
          <w:rStyle w:val="--"/>
        </w:rPr>
        <w:t xml:space="preserve"> </w:t>
      </w:r>
      <w:r w:rsidRPr="00892D1F">
        <w:rPr>
          <w:rStyle w:val="--"/>
        </w:rPr>
        <w:t>сами</w:t>
      </w:r>
      <w:r w:rsidRPr="00493828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происходит,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уж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граждане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более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ничего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понимали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происходящем.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граждане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понимали,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потребности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трансфере</w:t>
      </w:r>
      <w:r>
        <w:rPr>
          <w:rFonts w:eastAsia="Arial"/>
        </w:rPr>
        <w:t xml:space="preserve"> </w:t>
      </w:r>
      <w:r w:rsidRPr="00892D1F">
        <w:rPr>
          <w:rStyle w:val="--"/>
        </w:rPr>
        <w:t>не</w:t>
      </w:r>
      <w:r>
        <w:rPr>
          <w:rStyle w:val="--"/>
        </w:rPr>
        <w:t xml:space="preserve"> </w:t>
      </w:r>
      <w:r w:rsidRPr="00892D1F">
        <w:rPr>
          <w:rStyle w:val="--0"/>
        </w:rPr>
        <w:t>принимаются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внимание,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исполнителей</w:t>
      </w:r>
      <w:r w:rsidR="00913A75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используют,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лишая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личных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ресурсов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жизнеобеспечения.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Именно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появляются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личные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отличающиеся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организаторов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отличие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неосознаваемых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потребностей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интуитивным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ощущением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опасности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осознанная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формулировка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собственных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целей.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являются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источниками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активности,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работы,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труда,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деятельности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людей,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авторы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</w:t>
      </w:r>
      <w:r>
        <w:rPr>
          <w:rFonts w:eastAsia="Arial"/>
        </w:rPr>
        <w:t xml:space="preserve"> </w:t>
      </w:r>
      <w:r w:rsidRPr="00EF76BB">
        <w:rPr>
          <w:rStyle w:val="--"/>
        </w:rPr>
        <w:t>не</w:t>
      </w:r>
      <w:r>
        <w:rPr>
          <w:rStyle w:val="--0"/>
        </w:rPr>
        <w:t xml:space="preserve"> </w:t>
      </w:r>
      <w:r w:rsidRPr="00EF76BB">
        <w:rPr>
          <w:rStyle w:val="--0"/>
        </w:rPr>
        <w:t>принимали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расч</w:t>
      </w:r>
      <w:r w:rsidR="00913A75">
        <w:rPr>
          <w:rFonts w:eastAsia="Arial"/>
        </w:rPr>
        <w:t>ё</w:t>
      </w:r>
      <w:r w:rsidRPr="00493828">
        <w:rPr>
          <w:rFonts w:eastAsia="Arial"/>
        </w:rPr>
        <w:t>т.</w:t>
      </w:r>
      <w:r>
        <w:rPr>
          <w:rFonts w:eastAsia="Arial"/>
        </w:rPr>
        <w:t xml:space="preserve"> </w:t>
      </w:r>
      <w:r w:rsidR="002B21FE">
        <w:rPr>
          <w:rFonts w:eastAsia="Arial"/>
        </w:rPr>
        <w:t>Э</w:t>
      </w:r>
      <w:r>
        <w:rPr>
          <w:rFonts w:eastAsia="Arial"/>
        </w:rPr>
        <w:t>то</w:t>
      </w:r>
      <w:r>
        <w:rPr>
          <w:rFonts w:eastAsia="Arial"/>
        </w:rPr>
        <w:t xml:space="preserve"> </w:t>
      </w:r>
      <w:r>
        <w:rPr>
          <w:rFonts w:eastAsia="Arial"/>
        </w:rPr>
        <w:t>очень</w:t>
      </w:r>
      <w:r>
        <w:rPr>
          <w:rFonts w:eastAsia="Arial"/>
        </w:rPr>
        <w:t xml:space="preserve"> </w:t>
      </w:r>
      <w:r>
        <w:rPr>
          <w:rFonts w:eastAsia="Arial"/>
        </w:rPr>
        <w:t>ярко</w:t>
      </w:r>
      <w:r>
        <w:rPr>
          <w:rFonts w:eastAsia="Arial"/>
        </w:rPr>
        <w:t xml:space="preserve"> </w:t>
      </w:r>
      <w:r>
        <w:rPr>
          <w:rFonts w:eastAsia="Arial"/>
        </w:rPr>
        <w:t>наблюдается</w:t>
      </w:r>
      <w:r>
        <w:rPr>
          <w:rFonts w:eastAsia="Arial"/>
        </w:rPr>
        <w:t xml:space="preserve"> </w:t>
      </w:r>
      <w:r>
        <w:rPr>
          <w:rFonts w:eastAsia="Arial"/>
        </w:rPr>
        <w:t>в</w:t>
      </w:r>
      <w:r>
        <w:rPr>
          <w:rFonts w:eastAsia="Arial"/>
        </w:rPr>
        <w:t xml:space="preserve"> </w:t>
      </w:r>
      <w:r>
        <w:rPr>
          <w:rFonts w:eastAsia="Arial"/>
        </w:rPr>
        <w:t>сегодняшнее</w:t>
      </w:r>
      <w:r>
        <w:rPr>
          <w:rFonts w:eastAsia="Arial"/>
        </w:rPr>
        <w:t xml:space="preserve"> </w:t>
      </w:r>
      <w:r>
        <w:rPr>
          <w:rFonts w:eastAsia="Arial"/>
        </w:rPr>
        <w:t>время.</w:t>
      </w:r>
      <w:r>
        <w:rPr>
          <w:rFonts w:eastAsia="Arial"/>
        </w:rPr>
        <w:t xml:space="preserve"> </w:t>
      </w:r>
      <w:r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493828">
        <w:rPr>
          <w:rFonts w:eastAsia="Arial"/>
        </w:rPr>
        <w:t>массы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людей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появляется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угроза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личны</w:t>
      </w:r>
      <w:r>
        <w:rPr>
          <w:rFonts w:eastAsia="Arial"/>
        </w:rPr>
        <w:t>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политически</w:t>
      </w:r>
      <w:r>
        <w:rPr>
          <w:rFonts w:eastAsia="Arial"/>
        </w:rPr>
        <w:t>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</w:t>
      </w:r>
      <w:r>
        <w:rPr>
          <w:rFonts w:eastAsia="Arial"/>
        </w:rPr>
        <w:t>ам</w:t>
      </w:r>
      <w:r w:rsidRPr="00493828">
        <w:rPr>
          <w:rFonts w:eastAsia="Arial"/>
        </w:rPr>
        <w:t>: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а)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достижения</w:t>
      </w:r>
      <w:r>
        <w:rPr>
          <w:rFonts w:eastAsia="Arial"/>
        </w:rPr>
        <w:t xml:space="preserve"> – </w:t>
      </w:r>
      <w:r w:rsidRPr="00493828">
        <w:rPr>
          <w:rFonts w:eastAsia="Arial"/>
        </w:rPr>
        <w:t>самосоверше</w:t>
      </w:r>
      <w:r w:rsidR="002B21FE">
        <w:rPr>
          <w:rFonts w:eastAsia="Arial"/>
        </w:rPr>
        <w:t>н</w:t>
      </w:r>
      <w:r w:rsidRPr="00493828">
        <w:rPr>
          <w:rFonts w:eastAsia="Arial"/>
        </w:rPr>
        <w:t>ствования,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создания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ресурсов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безопасности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(запасов,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резервов,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маршрутов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средств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передвижения,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лечения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др.);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б)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созидания</w:t>
      </w:r>
      <w:r>
        <w:rPr>
          <w:rFonts w:eastAsia="Arial"/>
        </w:rPr>
        <w:t xml:space="preserve"> – </w:t>
      </w:r>
      <w:r w:rsidRPr="00493828">
        <w:rPr>
          <w:rFonts w:eastAsia="Arial"/>
        </w:rPr>
        <w:t>строительства,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обустройства,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творчества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(жилище,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производство,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семья,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др.);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в)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сотрудничества</w:t>
      </w:r>
      <w:r>
        <w:rPr>
          <w:rFonts w:eastAsia="Arial"/>
        </w:rPr>
        <w:t xml:space="preserve"> –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производстве,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месте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проживания,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развлечений,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обмена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опытом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(родственники,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соседи,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коллеги,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друзья,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единые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нормы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поведения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т.</w:t>
      </w:r>
      <w:r w:rsidR="002B21FE">
        <w:rPr>
          <w:rFonts w:eastAsia="Arial"/>
        </w:rPr>
        <w:t> </w:t>
      </w:r>
      <w:r w:rsidRPr="00493828">
        <w:rPr>
          <w:rFonts w:eastAsia="Arial"/>
        </w:rPr>
        <w:t>д.);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г)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координации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происходящим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вокруг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требуется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предвосхищение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развития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событий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(знать,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понимать,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произойд</w:t>
      </w:r>
      <w:r w:rsidR="00427368">
        <w:rPr>
          <w:rFonts w:eastAsia="Arial"/>
        </w:rPr>
        <w:t>ё</w:t>
      </w:r>
      <w:r w:rsidRPr="00493828">
        <w:rPr>
          <w:rFonts w:eastAsia="Arial"/>
        </w:rPr>
        <w:t>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следующий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момент,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поворотом,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горизонтом).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Появление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независимых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поведения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делает</w:t>
      </w:r>
      <w:r>
        <w:rPr>
          <w:rFonts w:eastAsia="Arial"/>
        </w:rPr>
        <w:t xml:space="preserve"> </w:t>
      </w:r>
      <w:r w:rsidR="0042736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«другим»: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новым,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непонятным,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неуправляемым.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Перед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организаторами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трансфертов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появляется</w:t>
      </w:r>
      <w:r>
        <w:rPr>
          <w:rFonts w:eastAsia="Arial"/>
        </w:rPr>
        <w:t xml:space="preserve"> </w:t>
      </w:r>
      <w:r w:rsidRPr="00820650">
        <w:rPr>
          <w:rStyle w:val="--0"/>
        </w:rPr>
        <w:t>совершенно</w:t>
      </w:r>
      <w:r>
        <w:rPr>
          <w:rStyle w:val="--0"/>
        </w:rPr>
        <w:t xml:space="preserve"> </w:t>
      </w:r>
      <w:r w:rsidRPr="00820650">
        <w:rPr>
          <w:rStyle w:val="--"/>
        </w:rPr>
        <w:t>новое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общество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820650">
        <w:rPr>
          <w:rStyle w:val="--"/>
        </w:rPr>
        <w:t>новый</w:t>
      </w:r>
      <w:r>
        <w:rPr>
          <w:rStyle w:val="--"/>
        </w:rPr>
        <w:t xml:space="preserve"> </w:t>
      </w:r>
      <w:r w:rsidRPr="00820650">
        <w:rPr>
          <w:rStyle w:val="--0"/>
        </w:rPr>
        <w:t>политическ</w:t>
      </w:r>
      <w:r>
        <w:rPr>
          <w:rStyle w:val="--0"/>
        </w:rPr>
        <w:t>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человек: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исполнителям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становится</w:t>
      </w:r>
      <w:r>
        <w:rPr>
          <w:rFonts w:eastAsia="Arial"/>
        </w:rPr>
        <w:t xml:space="preserve"> </w:t>
      </w:r>
      <w:r w:rsidRPr="002B21FE">
        <w:rPr>
          <w:b/>
          <w:bCs/>
          <w:i/>
          <w:iCs/>
        </w:rPr>
        <w:t>непонятно, как с ними взаимодействовать</w:t>
      </w:r>
      <w:r w:rsidRPr="00493828">
        <w:rPr>
          <w:rFonts w:eastAsia="Arial"/>
        </w:rPr>
        <w:t>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новизне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они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оказываются</w:t>
      </w:r>
      <w:r>
        <w:rPr>
          <w:rFonts w:eastAsia="Arial"/>
        </w:rPr>
        <w:t xml:space="preserve"> </w:t>
      </w:r>
      <w:r w:rsidRPr="00820650">
        <w:rPr>
          <w:rStyle w:val="--"/>
        </w:rPr>
        <w:t>не</w:t>
      </w:r>
      <w:r>
        <w:rPr>
          <w:rStyle w:val="--"/>
        </w:rPr>
        <w:t xml:space="preserve"> </w:t>
      </w:r>
      <w:r w:rsidRPr="00820650">
        <w:rPr>
          <w:rStyle w:val="--0"/>
        </w:rPr>
        <w:t>готовыми</w:t>
      </w:r>
      <w:r w:rsidRPr="002B21FE">
        <w:t xml:space="preserve">. </w:t>
      </w:r>
      <w:r w:rsidRPr="00493828">
        <w:rPr>
          <w:rFonts w:eastAsia="Arial"/>
        </w:rPr>
        <w:t>Главное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процессе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многое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оказывается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одинаково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неожиданным,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внезапным,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недопустимым,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необычным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организаторов,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народа.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Проблемой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авторов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отсутствие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предвосхищения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ситуации,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поэтому</w:t>
      </w:r>
      <w:r>
        <w:rPr>
          <w:rFonts w:eastAsia="Arial"/>
        </w:rPr>
        <w:t xml:space="preserve"> </w:t>
      </w:r>
      <w:r w:rsidRPr="00820650">
        <w:rPr>
          <w:rStyle w:val="--0"/>
        </w:rPr>
        <w:t>неумение</w:t>
      </w:r>
      <w:r>
        <w:rPr>
          <w:rStyle w:val="--"/>
        </w:rPr>
        <w:t xml:space="preserve"> </w:t>
      </w:r>
      <w:r w:rsidRPr="00820650">
        <w:rPr>
          <w:rStyle w:val="--"/>
        </w:rPr>
        <w:t>правильно</w:t>
      </w:r>
      <w:r>
        <w:rPr>
          <w:rStyle w:val="--"/>
        </w:rPr>
        <w:t xml:space="preserve"> </w:t>
      </w:r>
      <w:r w:rsidRPr="00820650">
        <w:rPr>
          <w:rStyle w:val="--0"/>
        </w:rPr>
        <w:t>взаимодействовать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lastRenderedPageBreak/>
        <w:t>политическим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обществом.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ходу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согласовать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жизненно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важные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элит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народа</w:t>
      </w:r>
      <w:r>
        <w:rPr>
          <w:rFonts w:eastAsia="Arial"/>
        </w:rPr>
        <w:t xml:space="preserve"> </w:t>
      </w:r>
      <w:r w:rsidRPr="00820650">
        <w:rPr>
          <w:rStyle w:val="--0"/>
        </w:rPr>
        <w:t>оказывалось</w:t>
      </w:r>
      <w:r>
        <w:rPr>
          <w:rStyle w:val="--0"/>
        </w:rPr>
        <w:t xml:space="preserve"> </w:t>
      </w:r>
      <w:r w:rsidRPr="00820650">
        <w:rPr>
          <w:rStyle w:val="--0"/>
        </w:rPr>
        <w:t>почти</w:t>
      </w:r>
      <w:r>
        <w:rPr>
          <w:rStyle w:val="--0"/>
        </w:rPr>
        <w:t xml:space="preserve"> </w:t>
      </w:r>
      <w:r w:rsidRPr="00820650">
        <w:rPr>
          <w:rStyle w:val="--"/>
        </w:rPr>
        <w:t>невозможным</w:t>
      </w:r>
      <w:r w:rsidRPr="00493828">
        <w:rPr>
          <w:rFonts w:eastAsia="Arial"/>
        </w:rPr>
        <w:t>: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между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ними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возникали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противоречия.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Элиты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проекте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принимали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расчет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народа,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народ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извещ</w:t>
      </w:r>
      <w:r w:rsidR="00427368">
        <w:rPr>
          <w:rFonts w:eastAsia="Arial"/>
        </w:rPr>
        <w:t>ё</w:t>
      </w:r>
      <w:r w:rsidRPr="00493828">
        <w:rPr>
          <w:rFonts w:eastAsia="Arial"/>
        </w:rPr>
        <w:t>н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мотивах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организаторов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</w:t>
      </w:r>
      <w:r>
        <w:rPr>
          <w:rFonts w:eastAsia="Arial"/>
        </w:rPr>
        <w:t>.</w:t>
      </w:r>
      <w:r>
        <w:rPr>
          <w:rFonts w:eastAsia="Arial"/>
        </w:rPr>
        <w:t xml:space="preserve"> </w:t>
      </w:r>
    </w:p>
    <w:p w14:paraId="056EC78E" w14:textId="07F620D5" w:rsidR="002B21FE" w:rsidRPr="002B21FE" w:rsidRDefault="002B21FE" w:rsidP="002B21FE">
      <w:pPr>
        <w:pStyle w:val="afffff5"/>
      </w:pPr>
      <w:r w:rsidRPr="002B21FE">
        <w:t>Таблица 3. Метаморфоз психологических характеристик общества, переходящего от политической риторики к конфликтному поведению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304"/>
        <w:gridCol w:w="1300"/>
        <w:gridCol w:w="1305"/>
        <w:gridCol w:w="1306"/>
        <w:gridCol w:w="1305"/>
        <w:gridCol w:w="1304"/>
        <w:gridCol w:w="1302"/>
        <w:gridCol w:w="1304"/>
      </w:tblGrid>
      <w:tr w:rsidR="002B21FE" w:rsidRPr="009A4F93" w14:paraId="366FEEBD" w14:textId="77777777" w:rsidTr="00881AB7"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17B003" w14:textId="77777777" w:rsidR="002B21FE" w:rsidRDefault="002B21FE" w:rsidP="00954102">
            <w:pPr>
              <w:pStyle w:val="120"/>
            </w:pPr>
            <w:r>
              <w:t>Команда</w:t>
            </w:r>
          </w:p>
          <w:p w14:paraId="6BC82ADE" w14:textId="7176B3EB" w:rsidR="002B21FE" w:rsidRPr="009A4F93" w:rsidRDefault="002B21FE" w:rsidP="00954102">
            <w:pPr>
              <w:pStyle w:val="120"/>
            </w:pPr>
            <w:r>
              <w:t>Путч</w:t>
            </w:r>
          </w:p>
        </w:tc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921874C" w14:textId="77777777" w:rsidR="002B21FE" w:rsidRDefault="002B21FE" w:rsidP="00954102">
            <w:pPr>
              <w:pStyle w:val="120"/>
            </w:pPr>
            <w:r>
              <w:t>Правительство</w:t>
            </w:r>
          </w:p>
          <w:p w14:paraId="16506A2B" w14:textId="49B8BBBB" w:rsidR="002B21FE" w:rsidRPr="009A4F93" w:rsidRDefault="002B21FE" w:rsidP="00954102">
            <w:pPr>
              <w:pStyle w:val="120"/>
            </w:pPr>
            <w:r>
              <w:t>Коррупция</w:t>
            </w:r>
          </w:p>
        </w:tc>
        <w:tc>
          <w:tcPr>
            <w:tcW w:w="2613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05BB54" w14:textId="77777777" w:rsidR="002B21FE" w:rsidRDefault="002B21FE" w:rsidP="00954102">
            <w:pPr>
              <w:pStyle w:val="120"/>
            </w:pPr>
            <w:r>
              <w:t>Парламент</w:t>
            </w:r>
          </w:p>
          <w:p w14:paraId="44F058D6" w14:textId="7FF2C5CB" w:rsidR="002B21FE" w:rsidRPr="006C5E75" w:rsidRDefault="002B21FE" w:rsidP="00954102">
            <w:pPr>
              <w:pStyle w:val="120"/>
            </w:pPr>
            <w:r>
              <w:t>Обструкция</w:t>
            </w:r>
          </w:p>
        </w:tc>
        <w:tc>
          <w:tcPr>
            <w:tcW w:w="261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8CE2FB" w14:textId="77777777" w:rsidR="002B21FE" w:rsidRDefault="002B21FE" w:rsidP="00954102">
            <w:pPr>
              <w:pStyle w:val="120"/>
            </w:pPr>
            <w:r>
              <w:t>Совет</w:t>
            </w:r>
          </w:p>
          <w:p w14:paraId="5EEC9DD5" w14:textId="58D7C26A" w:rsidR="002B21FE" w:rsidRPr="009A4F93" w:rsidRDefault="002B21FE" w:rsidP="00954102">
            <w:pPr>
              <w:pStyle w:val="120"/>
            </w:pPr>
            <w:r>
              <w:t>Переворот</w:t>
            </w:r>
          </w:p>
        </w:tc>
      </w:tr>
      <w:tr w:rsidR="002B21FE" w:rsidRPr="009A4F93" w14:paraId="098313BA" w14:textId="77777777" w:rsidTr="00BB0E3B">
        <w:trPr>
          <w:trHeight w:val="733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2693E2" w14:textId="77777777" w:rsidR="002B21FE" w:rsidRPr="009A4F93" w:rsidRDefault="002B21FE" w:rsidP="00954102">
            <w:pPr>
              <w:pStyle w:val="120"/>
            </w:pPr>
            <w:r>
              <w:t>1</w:t>
            </w: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45365" w14:textId="77777777" w:rsidR="002B21FE" w:rsidRPr="009A4F93" w:rsidRDefault="002B21FE" w:rsidP="00954102">
            <w:pPr>
              <w:pStyle w:val="120"/>
            </w:pPr>
            <w:r>
              <w:t>Политический труд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6EFFFAC4" w14:textId="77777777" w:rsidR="002B21FE" w:rsidRPr="009A4F93" w:rsidRDefault="002B21FE" w:rsidP="00954102">
            <w:pPr>
              <w:pStyle w:val="120"/>
            </w:pPr>
            <w:r>
              <w:t>2</w:t>
            </w:r>
          </w:p>
        </w:tc>
        <w:tc>
          <w:tcPr>
            <w:tcW w:w="1306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D44306E" w14:textId="77777777" w:rsidR="002B21FE" w:rsidRPr="009A4F93" w:rsidRDefault="002B21FE" w:rsidP="00954102">
            <w:pPr>
              <w:pStyle w:val="120"/>
            </w:pPr>
            <w:r>
              <w:t>5</w:t>
            </w:r>
          </w:p>
        </w:tc>
        <w:tc>
          <w:tcPr>
            <w:tcW w:w="261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2D648" w14:textId="77777777" w:rsidR="002B21FE" w:rsidRPr="009A4F93" w:rsidRDefault="002B21FE" w:rsidP="00954102">
            <w:pPr>
              <w:pStyle w:val="120"/>
            </w:pPr>
            <w:r>
              <w:t>Политическая деятельность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37EC5" w14:textId="77777777" w:rsidR="002B21FE" w:rsidRPr="009A4F93" w:rsidRDefault="002B21FE" w:rsidP="00954102">
            <w:pPr>
              <w:pStyle w:val="120"/>
            </w:pPr>
            <w:r>
              <w:t>6</w:t>
            </w:r>
          </w:p>
        </w:tc>
      </w:tr>
      <w:tr w:rsidR="002B21FE" w:rsidRPr="009A4F93" w14:paraId="43C9ED16" w14:textId="77777777" w:rsidTr="00881AB7"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9876FA" w14:textId="77777777" w:rsidR="002B21FE" w:rsidRPr="009A4F93" w:rsidRDefault="002B21FE" w:rsidP="00954102">
            <w:pPr>
              <w:pStyle w:val="120"/>
            </w:pPr>
            <w:r>
              <w:t>3</w:t>
            </w: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191555" w14:textId="77777777" w:rsidR="002B21FE" w:rsidRPr="009A4F93" w:rsidRDefault="002B21FE" w:rsidP="00954102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55446C8" w14:textId="77777777" w:rsidR="002B21FE" w:rsidRPr="009A4F93" w:rsidRDefault="002B21FE" w:rsidP="00954102">
            <w:pPr>
              <w:pStyle w:val="120"/>
            </w:pPr>
            <w:r>
              <w:t>4</w:t>
            </w:r>
          </w:p>
        </w:tc>
        <w:tc>
          <w:tcPr>
            <w:tcW w:w="130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2C2586" w14:textId="77777777" w:rsidR="002B21FE" w:rsidRPr="009A4F93" w:rsidRDefault="002B21FE" w:rsidP="00954102">
            <w:pPr>
              <w:pStyle w:val="120"/>
            </w:pPr>
            <w:r>
              <w:t>7</w:t>
            </w:r>
          </w:p>
        </w:tc>
        <w:tc>
          <w:tcPr>
            <w:tcW w:w="261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A8485E" w14:textId="77777777" w:rsidR="002B21FE" w:rsidRPr="009A4F93" w:rsidRDefault="002B21FE" w:rsidP="00954102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ED0AF2" w14:textId="77777777" w:rsidR="002B21FE" w:rsidRPr="009A4F93" w:rsidRDefault="002B21FE" w:rsidP="00954102">
            <w:pPr>
              <w:pStyle w:val="120"/>
            </w:pPr>
            <w:r>
              <w:t>8</w:t>
            </w:r>
          </w:p>
        </w:tc>
      </w:tr>
      <w:tr w:rsidR="002B21FE" w:rsidRPr="009A4F93" w14:paraId="1F64CC30" w14:textId="77777777" w:rsidTr="00881AB7"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499328B" w14:textId="77777777" w:rsidR="002B21FE" w:rsidRDefault="002B21FE" w:rsidP="00954102">
            <w:pPr>
              <w:pStyle w:val="120"/>
            </w:pPr>
            <w:r>
              <w:t>Армия</w:t>
            </w:r>
          </w:p>
          <w:p w14:paraId="7434D842" w14:textId="0701EB6A" w:rsidR="002B21FE" w:rsidRPr="009A4F93" w:rsidRDefault="002B21FE" w:rsidP="00954102">
            <w:pPr>
              <w:pStyle w:val="120"/>
            </w:pPr>
            <w:r>
              <w:t>Мятеж (бунт)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2A594D0C" w14:textId="77777777" w:rsidR="002B21FE" w:rsidRDefault="002B21FE" w:rsidP="00954102">
            <w:pPr>
              <w:pStyle w:val="120"/>
            </w:pPr>
            <w:r>
              <w:t>Коллектив</w:t>
            </w:r>
          </w:p>
          <w:p w14:paraId="3EED7C95" w14:textId="20F5D67A" w:rsidR="002B21FE" w:rsidRPr="009A4F93" w:rsidRDefault="002B21FE" w:rsidP="00954102">
            <w:pPr>
              <w:pStyle w:val="120"/>
            </w:pPr>
            <w:r>
              <w:t>Забастовка</w:t>
            </w:r>
          </w:p>
        </w:tc>
        <w:tc>
          <w:tcPr>
            <w:tcW w:w="2613" w:type="dxa"/>
            <w:gridSpan w:val="2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37D134F3" w14:textId="77777777" w:rsidR="002B21FE" w:rsidRDefault="002B21FE" w:rsidP="00954102">
            <w:pPr>
              <w:pStyle w:val="120"/>
            </w:pPr>
            <w:r>
              <w:t>Нация</w:t>
            </w:r>
          </w:p>
          <w:p w14:paraId="6FE9196E" w14:textId="4323A67F" w:rsidR="002B21FE" w:rsidRPr="009A4F93" w:rsidRDefault="002B21FE" w:rsidP="00954102">
            <w:pPr>
              <w:pStyle w:val="120"/>
            </w:pPr>
            <w:r>
              <w:t>Революция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8171EB" w14:textId="77777777" w:rsidR="002B21FE" w:rsidRDefault="002B21FE" w:rsidP="00954102">
            <w:pPr>
              <w:pStyle w:val="120"/>
            </w:pPr>
            <w:r>
              <w:t>Собрание</w:t>
            </w:r>
          </w:p>
          <w:p w14:paraId="6CFC2002" w14:textId="19181773" w:rsidR="002B21FE" w:rsidRPr="009A4F93" w:rsidRDefault="002B21FE" w:rsidP="00954102">
            <w:pPr>
              <w:pStyle w:val="120"/>
            </w:pPr>
            <w:r>
              <w:t>Кризис</w:t>
            </w:r>
          </w:p>
        </w:tc>
      </w:tr>
      <w:tr w:rsidR="002B21FE" w:rsidRPr="009A4F93" w14:paraId="79D46E06" w14:textId="77777777" w:rsidTr="00BB0E3B">
        <w:trPr>
          <w:trHeight w:val="412"/>
        </w:trPr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A10CB" w14:textId="77777777" w:rsidR="002B21FE" w:rsidRPr="009A4F93" w:rsidRDefault="002B21FE" w:rsidP="00954102">
            <w:pPr>
              <w:pStyle w:val="120"/>
            </w:pP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634744" w14:textId="77777777" w:rsidR="002B21FE" w:rsidRPr="009A4F93" w:rsidRDefault="002B21FE" w:rsidP="00954102">
            <w:pPr>
              <w:pStyle w:val="120"/>
            </w:pP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1B791" w14:textId="7FA1FF05" w:rsidR="002B21FE" w:rsidRPr="009A4F93" w:rsidRDefault="00954102" w:rsidP="00954102">
            <w:pPr>
              <w:pStyle w:val="120"/>
            </w:pPr>
            <w:r>
              <w:t>ПЕРЕРОЖДЕНИЕ</w:t>
            </w:r>
            <w:r w:rsidR="002B21FE">
              <w:t xml:space="preserve"> ПОЛИТИЧЕСКОГО </w:t>
            </w:r>
            <w:r>
              <w:t>ОБЩЕСТВА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DC3AE5" w14:textId="77777777" w:rsidR="002B21FE" w:rsidRPr="009A4F93" w:rsidRDefault="002B21FE" w:rsidP="00954102">
            <w:pPr>
              <w:pStyle w:val="120"/>
            </w:pP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C61E5" w14:textId="77777777" w:rsidR="002B21FE" w:rsidRPr="009A4F93" w:rsidRDefault="002B21FE" w:rsidP="00954102">
            <w:pPr>
              <w:pStyle w:val="120"/>
            </w:pPr>
          </w:p>
        </w:tc>
      </w:tr>
      <w:tr w:rsidR="002B21FE" w:rsidRPr="009A4F93" w14:paraId="15FD6C20" w14:textId="77777777" w:rsidTr="00881AB7"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8DC23B" w14:textId="77777777" w:rsidR="002B21FE" w:rsidRPr="009A4F93" w:rsidRDefault="002B21FE" w:rsidP="00954102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613A90" w14:textId="77777777" w:rsidR="002B21FE" w:rsidRPr="009A4F93" w:rsidRDefault="002B21FE" w:rsidP="00954102">
            <w:pPr>
              <w:pStyle w:val="120"/>
            </w:pP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1053B8" w14:textId="77777777" w:rsidR="002B21FE" w:rsidRPr="009A4F93" w:rsidRDefault="002B21FE" w:rsidP="00954102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689688" w14:textId="77777777" w:rsidR="002B21FE" w:rsidRPr="009A4F93" w:rsidRDefault="002B21FE" w:rsidP="00954102">
            <w:pPr>
              <w:pStyle w:val="120"/>
            </w:pPr>
          </w:p>
        </w:tc>
        <w:tc>
          <w:tcPr>
            <w:tcW w:w="261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63AD56" w14:textId="77777777" w:rsidR="002B21FE" w:rsidRPr="009A4F93" w:rsidRDefault="002B21FE" w:rsidP="00954102">
            <w:pPr>
              <w:pStyle w:val="120"/>
            </w:pPr>
          </w:p>
        </w:tc>
      </w:tr>
      <w:tr w:rsidR="002B21FE" w:rsidRPr="009A4F93" w14:paraId="1E43B345" w14:textId="77777777" w:rsidTr="00881AB7"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629BDB9" w14:textId="77777777" w:rsidR="002B21FE" w:rsidRDefault="002B21FE" w:rsidP="00954102">
            <w:pPr>
              <w:pStyle w:val="120"/>
            </w:pPr>
            <w:r>
              <w:t>Толпа</w:t>
            </w:r>
          </w:p>
          <w:p w14:paraId="7A604196" w14:textId="728318DD" w:rsidR="002B21FE" w:rsidRPr="009A4F93" w:rsidRDefault="002B21FE" w:rsidP="00954102">
            <w:pPr>
              <w:pStyle w:val="120"/>
            </w:pPr>
            <w:r>
              <w:t>Беспорядки</w:t>
            </w:r>
            <w:r>
              <w:t xml:space="preserve"> 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C12076" w14:textId="6A8720FC" w:rsidR="002B21FE" w:rsidRPr="009A4F93" w:rsidRDefault="002B21FE" w:rsidP="00954102">
            <w:pPr>
              <w:pStyle w:val="120"/>
            </w:pPr>
            <w:r>
              <w:t>Семья</w:t>
            </w:r>
            <w:r>
              <w:br/>
            </w:r>
            <w:r>
              <w:t>Мафия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072A34" w14:textId="1EDB1E8B" w:rsidR="002B21FE" w:rsidRPr="009A4F93" w:rsidRDefault="002B21FE" w:rsidP="00954102">
            <w:pPr>
              <w:pStyle w:val="120"/>
            </w:pPr>
            <w:r>
              <w:t>Партия</w:t>
            </w:r>
            <w:r>
              <w:br/>
            </w:r>
            <w:r>
              <w:t>Остракизм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EAF6D6" w14:textId="77777777" w:rsidR="002B21FE" w:rsidRDefault="002B21FE" w:rsidP="00954102">
            <w:pPr>
              <w:pStyle w:val="120"/>
            </w:pPr>
            <w:r>
              <w:t>Аудитория</w:t>
            </w:r>
          </w:p>
          <w:p w14:paraId="530C69CD" w14:textId="0CD9B78D" w:rsidR="002B21FE" w:rsidRPr="009A4F93" w:rsidRDefault="002B21FE" w:rsidP="00954102">
            <w:pPr>
              <w:pStyle w:val="120"/>
            </w:pPr>
            <w:r>
              <w:t>Непонимание</w:t>
            </w:r>
          </w:p>
        </w:tc>
      </w:tr>
      <w:tr w:rsidR="002B21FE" w:rsidRPr="009A4F93" w14:paraId="4C07D703" w14:textId="77777777" w:rsidTr="00881AB7">
        <w:trPr>
          <w:trHeight w:val="397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110B8" w14:textId="77777777" w:rsidR="002B21FE" w:rsidRPr="009A4F93" w:rsidRDefault="002B21FE" w:rsidP="00954102">
            <w:pPr>
              <w:pStyle w:val="120"/>
            </w:pPr>
            <w:r>
              <w:t>9</w:t>
            </w: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2B3498" w14:textId="77777777" w:rsidR="002B21FE" w:rsidRPr="009A4F93" w:rsidRDefault="002B21FE" w:rsidP="00954102">
            <w:pPr>
              <w:pStyle w:val="120"/>
            </w:pPr>
            <w:r>
              <w:t>Политическая активность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8D6536" w14:textId="77777777" w:rsidR="002B21FE" w:rsidRPr="009A4F93" w:rsidRDefault="002B21FE" w:rsidP="00954102">
            <w:pPr>
              <w:pStyle w:val="120"/>
            </w:pPr>
            <w:r>
              <w:t>10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70B916" w14:textId="77777777" w:rsidR="002B21FE" w:rsidRPr="009A4F93" w:rsidRDefault="002B21FE" w:rsidP="00954102">
            <w:pPr>
              <w:pStyle w:val="120"/>
            </w:pPr>
            <w:r>
              <w:t>13</w:t>
            </w:r>
          </w:p>
        </w:tc>
        <w:tc>
          <w:tcPr>
            <w:tcW w:w="261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94D32" w14:textId="77777777" w:rsidR="002B21FE" w:rsidRPr="009A4F93" w:rsidRDefault="002B21FE" w:rsidP="00954102">
            <w:pPr>
              <w:pStyle w:val="120"/>
            </w:pPr>
            <w:r>
              <w:t>Политическая работа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934697" w14:textId="77777777" w:rsidR="002B21FE" w:rsidRPr="009A4F93" w:rsidRDefault="002B21FE" w:rsidP="00954102">
            <w:pPr>
              <w:pStyle w:val="120"/>
            </w:pPr>
            <w:r>
              <w:t>14</w:t>
            </w:r>
          </w:p>
        </w:tc>
      </w:tr>
      <w:tr w:rsidR="002B21FE" w:rsidRPr="009A4F93" w14:paraId="2FF1C828" w14:textId="77777777" w:rsidTr="00881AB7">
        <w:trPr>
          <w:trHeight w:val="397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D064DB" w14:textId="77777777" w:rsidR="002B21FE" w:rsidRPr="009A4F93" w:rsidRDefault="002B21FE" w:rsidP="00954102">
            <w:pPr>
              <w:pStyle w:val="120"/>
            </w:pPr>
            <w:r>
              <w:t>11</w:t>
            </w: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BA0C6F" w14:textId="77777777" w:rsidR="002B21FE" w:rsidRPr="009A4F93" w:rsidRDefault="002B21FE" w:rsidP="00954102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87BE73A" w14:textId="77777777" w:rsidR="002B21FE" w:rsidRPr="009A4F93" w:rsidRDefault="002B21FE" w:rsidP="00954102">
            <w:pPr>
              <w:pStyle w:val="120"/>
            </w:pPr>
            <w:r>
              <w:t>12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625AEF" w14:textId="77777777" w:rsidR="002B21FE" w:rsidRPr="009A4F93" w:rsidRDefault="002B21FE" w:rsidP="00954102">
            <w:pPr>
              <w:pStyle w:val="120"/>
            </w:pPr>
            <w:r>
              <w:t>15</w:t>
            </w:r>
          </w:p>
        </w:tc>
        <w:tc>
          <w:tcPr>
            <w:tcW w:w="261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476BE0" w14:textId="77777777" w:rsidR="002B21FE" w:rsidRPr="009A4F93" w:rsidRDefault="002B21FE" w:rsidP="00954102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023D2D" w14:textId="77777777" w:rsidR="002B21FE" w:rsidRPr="009A4F93" w:rsidRDefault="002B21FE" w:rsidP="00954102">
            <w:pPr>
              <w:pStyle w:val="120"/>
            </w:pPr>
            <w:r>
              <w:t>16</w:t>
            </w:r>
          </w:p>
        </w:tc>
      </w:tr>
      <w:tr w:rsidR="002B21FE" w:rsidRPr="009A4F93" w14:paraId="09C77155" w14:textId="77777777" w:rsidTr="002B21FE">
        <w:trPr>
          <w:trHeight w:val="928"/>
        </w:trPr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87414" w14:textId="77777777" w:rsidR="002B21FE" w:rsidRDefault="002B21FE" w:rsidP="00954102">
            <w:pPr>
              <w:pStyle w:val="120"/>
            </w:pPr>
            <w:r>
              <w:t>Население</w:t>
            </w:r>
          </w:p>
          <w:p w14:paraId="18AA2365" w14:textId="4D4F2909" w:rsidR="002B21FE" w:rsidRPr="009A4F93" w:rsidRDefault="002B21FE" w:rsidP="00954102">
            <w:pPr>
              <w:pStyle w:val="120"/>
            </w:pPr>
            <w:r>
              <w:t>Восстание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CA465" w14:textId="77777777" w:rsidR="002B21FE" w:rsidRDefault="002B21FE" w:rsidP="00954102">
            <w:pPr>
              <w:pStyle w:val="120"/>
            </w:pPr>
            <w:r>
              <w:t>Митинг</w:t>
            </w:r>
          </w:p>
          <w:p w14:paraId="2FDB9434" w14:textId="100A3CF1" w:rsidR="002B21FE" w:rsidRPr="009A4F93" w:rsidRDefault="002B21FE" w:rsidP="00954102">
            <w:pPr>
              <w:pStyle w:val="120"/>
            </w:pPr>
            <w:r>
              <w:t>Демонстрация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15CBE" w14:textId="77777777" w:rsidR="002B21FE" w:rsidRDefault="002B21FE" w:rsidP="00954102">
            <w:pPr>
              <w:pStyle w:val="120"/>
            </w:pPr>
            <w:r>
              <w:t>Малая группа</w:t>
            </w:r>
          </w:p>
          <w:p w14:paraId="1BDFB44D" w14:textId="42A72F54" w:rsidR="002B21FE" w:rsidRPr="009A4F93" w:rsidRDefault="002B21FE" w:rsidP="00954102">
            <w:pPr>
              <w:pStyle w:val="120"/>
            </w:pPr>
            <w:r>
              <w:t>Конфликт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4A830" w14:textId="77777777" w:rsidR="002B21FE" w:rsidRDefault="002B21FE" w:rsidP="00954102">
            <w:pPr>
              <w:pStyle w:val="120"/>
            </w:pPr>
            <w:r>
              <w:t>Публика</w:t>
            </w:r>
          </w:p>
          <w:p w14:paraId="63853ECF" w14:textId="7088F2C1" w:rsidR="002B21FE" w:rsidRPr="009A4F93" w:rsidRDefault="002B21FE" w:rsidP="00954102">
            <w:pPr>
              <w:pStyle w:val="120"/>
            </w:pPr>
            <w:r>
              <w:t>Заговор</w:t>
            </w:r>
          </w:p>
        </w:tc>
      </w:tr>
    </w:tbl>
    <w:p w14:paraId="6F09BFF8" w14:textId="0EF76F1D" w:rsidR="00A37CE3" w:rsidRDefault="00A37CE3" w:rsidP="00344BAE">
      <w:pPr>
        <w:rPr>
          <w:rFonts w:eastAsia="Arial"/>
        </w:rPr>
      </w:pPr>
      <w:r w:rsidRPr="00493828">
        <w:rPr>
          <w:rFonts w:eastAsia="Arial"/>
        </w:rPr>
        <w:t>Разнонаправленность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элит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народа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приводила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</w:t>
      </w:r>
      <w:r>
        <w:rPr>
          <w:rFonts w:eastAsia="Arial"/>
        </w:rPr>
        <w:t xml:space="preserve"> </w:t>
      </w:r>
      <w:r w:rsidRPr="00344BAE">
        <w:rPr>
          <w:b/>
          <w:bCs/>
          <w:i/>
          <w:iCs/>
        </w:rPr>
        <w:t>возникновению эмоций взаимного недовольства</w:t>
      </w:r>
      <w:r w:rsidRPr="00344BAE">
        <w:t xml:space="preserve">. </w:t>
      </w:r>
      <w:r w:rsidRPr="00493828">
        <w:rPr>
          <w:rFonts w:eastAsia="Arial"/>
        </w:rPr>
        <w:t>Эмоции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возникали,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осуществление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инстинктивных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действий,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привычных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произвольных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форм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поведения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наталкивал</w:t>
      </w:r>
      <w:r w:rsidR="00BC6430">
        <w:rPr>
          <w:rFonts w:eastAsia="Arial"/>
        </w:rPr>
        <w:t>о</w:t>
      </w:r>
      <w:r w:rsidRPr="00493828">
        <w:rPr>
          <w:rFonts w:eastAsia="Arial"/>
        </w:rPr>
        <w:t>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препятствия;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мог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дать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адекватный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ответ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изменения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вовне;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затруднялась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адаптация.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Массы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людей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оказывались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состоянии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стресса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хронической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эмоции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из-за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постоянной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причины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избыточной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мотивации.</w:t>
      </w:r>
      <w:r>
        <w:rPr>
          <w:rFonts w:eastAsia="Arial"/>
        </w:rPr>
        <w:t xml:space="preserve"> </w:t>
      </w:r>
      <w:r>
        <w:rPr>
          <w:rFonts w:eastAsia="Arial"/>
        </w:rPr>
        <w:t>Уверенно</w:t>
      </w:r>
      <w:r>
        <w:rPr>
          <w:rFonts w:eastAsia="Arial"/>
        </w:rPr>
        <w:t xml:space="preserve"> </w:t>
      </w:r>
      <w:r>
        <w:rPr>
          <w:rFonts w:eastAsia="Arial"/>
        </w:rPr>
        <w:t>можно</w:t>
      </w:r>
      <w:r>
        <w:rPr>
          <w:rFonts w:eastAsia="Arial"/>
        </w:rPr>
        <w:t xml:space="preserve"> </w:t>
      </w:r>
      <w:r>
        <w:rPr>
          <w:rFonts w:eastAsia="Arial"/>
        </w:rPr>
        <w:t>сказать,</w:t>
      </w:r>
      <w:r>
        <w:rPr>
          <w:rFonts w:eastAsia="Arial"/>
        </w:rPr>
        <w:t xml:space="preserve"> </w:t>
      </w:r>
      <w:r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личные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социальные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конфликты,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находящие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разрешения,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образуют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стресс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вытекающими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поведенческими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проявлениями.</w:t>
      </w:r>
      <w:r>
        <w:rPr>
          <w:rFonts w:eastAsia="Arial"/>
        </w:rPr>
        <w:t xml:space="preserve"> </w:t>
      </w:r>
    </w:p>
    <w:p w14:paraId="008F0481" w14:textId="39B51FEE" w:rsidR="00DE763C" w:rsidRDefault="00A37CE3" w:rsidP="00935C3F">
      <w:pPr>
        <w:pStyle w:val="a1"/>
        <w:rPr>
          <w:szCs w:val="28"/>
        </w:rPr>
      </w:pPr>
      <w:r w:rsidRPr="00CD5F1D">
        <w:rPr>
          <w:b/>
          <w:bCs/>
          <w:i/>
          <w:iCs/>
        </w:rPr>
        <w:t>Трансфер.</w:t>
      </w:r>
      <w:r w:rsidRPr="00CD5F1D">
        <w:rPr>
          <w:b/>
          <w:bCs/>
          <w:i/>
          <w:iCs/>
        </w:rPr>
        <w:t xml:space="preserve"> </w:t>
      </w:r>
      <w:r w:rsidRPr="00CD5F1D">
        <w:rPr>
          <w:b/>
          <w:bCs/>
          <w:i/>
          <w:iCs/>
        </w:rPr>
        <w:t>Четв</w:t>
      </w:r>
      <w:r w:rsidR="00BC6430">
        <w:rPr>
          <w:b/>
          <w:bCs/>
          <w:i/>
          <w:iCs/>
        </w:rPr>
        <w:t>ё</w:t>
      </w:r>
      <w:r w:rsidRPr="00CD5F1D">
        <w:rPr>
          <w:b/>
          <w:bCs/>
          <w:i/>
          <w:iCs/>
        </w:rPr>
        <w:t>ртая</w:t>
      </w:r>
      <w:r w:rsidRPr="00CD5F1D">
        <w:rPr>
          <w:b/>
          <w:bCs/>
          <w:i/>
          <w:iCs/>
        </w:rPr>
        <w:t xml:space="preserve"> </w:t>
      </w:r>
      <w:r w:rsidRPr="00CD5F1D">
        <w:rPr>
          <w:b/>
          <w:bCs/>
          <w:i/>
          <w:iCs/>
        </w:rPr>
        <w:t>причина</w:t>
      </w:r>
      <w:r w:rsidRPr="00CD5F1D">
        <w:rPr>
          <w:b/>
          <w:bCs/>
          <w:i/>
          <w:iCs/>
        </w:rPr>
        <w:t xml:space="preserve"> провала </w:t>
      </w:r>
      <w:r w:rsidRPr="00CD5F1D">
        <w:rPr>
          <w:b/>
          <w:bCs/>
          <w:i/>
          <w:iCs/>
        </w:rPr>
        <w:t>–</w:t>
      </w:r>
      <w:r w:rsidRPr="00CD5F1D">
        <w:rPr>
          <w:b/>
          <w:bCs/>
          <w:i/>
          <w:iCs/>
        </w:rPr>
        <w:t xml:space="preserve"> </w:t>
      </w:r>
      <w:r w:rsidRPr="00CD5F1D">
        <w:rPr>
          <w:b/>
          <w:bCs/>
          <w:i/>
          <w:iCs/>
        </w:rPr>
        <w:t>технология</w:t>
      </w:r>
      <w:r w:rsidRPr="00CD5F1D">
        <w:rPr>
          <w:b/>
          <w:bCs/>
          <w:i/>
          <w:iCs/>
        </w:rPr>
        <w:t xml:space="preserve"> </w:t>
      </w:r>
      <w:r w:rsidRPr="00CD5F1D">
        <w:rPr>
          <w:b/>
          <w:bCs/>
          <w:i/>
          <w:iCs/>
        </w:rPr>
        <w:t>«упрощенчества»</w:t>
      </w:r>
      <w:r w:rsidRPr="00CD5F1D">
        <w:rPr>
          <w:b/>
          <w:bCs/>
          <w:i/>
          <w:iCs/>
        </w:rPr>
        <w:t xml:space="preserve"> </w:t>
      </w:r>
      <w:r w:rsidRPr="00CD5F1D">
        <w:rPr>
          <w:b/>
          <w:bCs/>
          <w:i/>
          <w:iCs/>
        </w:rPr>
        <w:t>политического</w:t>
      </w:r>
      <w:r w:rsidRPr="00CD5F1D">
        <w:rPr>
          <w:b/>
          <w:bCs/>
          <w:i/>
          <w:iCs/>
        </w:rPr>
        <w:t xml:space="preserve"> </w:t>
      </w:r>
      <w:r w:rsidRPr="00CD5F1D">
        <w:rPr>
          <w:b/>
          <w:bCs/>
          <w:i/>
          <w:iCs/>
        </w:rPr>
        <w:t>человека</w:t>
      </w:r>
      <w:r w:rsidRPr="00DE763C">
        <w:t>.</w:t>
      </w:r>
      <w:r>
        <w:rPr>
          <w:szCs w:val="28"/>
        </w:rPr>
        <w:t xml:space="preserve"> </w:t>
      </w:r>
    </w:p>
    <w:p w14:paraId="64167744" w14:textId="24629DF8" w:rsidR="00A37CE3" w:rsidRPr="002C01A2" w:rsidRDefault="00A37CE3" w:rsidP="00DE763C">
      <w:pPr>
        <w:rPr>
          <w:rFonts w:eastAsia="Arial"/>
          <w:szCs w:val="28"/>
        </w:rPr>
      </w:pPr>
      <w:r w:rsidRPr="00DE763C">
        <w:t>В</w:t>
      </w:r>
      <w:r w:rsidRPr="00DE763C">
        <w:t xml:space="preserve"> </w:t>
      </w:r>
      <w:r w:rsidRPr="00DE763C">
        <w:t>неудаче</w:t>
      </w:r>
      <w:r w:rsidRPr="00DE763C">
        <w:t xml:space="preserve"> </w:t>
      </w:r>
      <w:r w:rsidRPr="00DE763C">
        <w:t>трансферов</w:t>
      </w:r>
      <w:r w:rsidRPr="00DE763C">
        <w:t xml:space="preserve"> </w:t>
      </w:r>
      <w:r w:rsidRPr="00DE763C">
        <w:t>в</w:t>
      </w:r>
      <w:r w:rsidRPr="00DE763C">
        <w:t xml:space="preserve"> </w:t>
      </w:r>
      <w:r w:rsidRPr="00DE763C">
        <w:t>России</w:t>
      </w:r>
      <w:r w:rsidRPr="00DE763C">
        <w:t xml:space="preserve"> </w:t>
      </w:r>
      <w:r w:rsidRPr="00DE763C">
        <w:t>решающую</w:t>
      </w:r>
      <w:r w:rsidRPr="00DE763C">
        <w:t xml:space="preserve"> </w:t>
      </w:r>
      <w:r w:rsidRPr="00DE763C">
        <w:t>роль</w:t>
      </w:r>
      <w:r w:rsidRPr="00DE763C">
        <w:t xml:space="preserve"> </w:t>
      </w:r>
      <w:r w:rsidRPr="00DE763C">
        <w:t>играли</w:t>
      </w:r>
      <w:r w:rsidRPr="00DE763C">
        <w:t xml:space="preserve"> </w:t>
      </w:r>
      <w:r w:rsidRPr="00DE763C">
        <w:t>неучт</w:t>
      </w:r>
      <w:r w:rsidR="000D1406">
        <w:t>ё</w:t>
      </w:r>
      <w:r w:rsidRPr="00DE763C">
        <w:t>нные</w:t>
      </w:r>
      <w:r w:rsidRPr="00DE763C">
        <w:t xml:space="preserve"> </w:t>
      </w:r>
      <w:r w:rsidRPr="00DE763C">
        <w:t>эмоции</w:t>
      </w:r>
      <w:r w:rsidRPr="00DE763C">
        <w:t xml:space="preserve"> – </w:t>
      </w:r>
      <w:r w:rsidRPr="00DE763C">
        <w:t>третий</w:t>
      </w:r>
      <w:r w:rsidRPr="00DE763C">
        <w:t xml:space="preserve"> </w:t>
      </w:r>
      <w:r w:rsidRPr="00DE763C">
        <w:t>уровень</w:t>
      </w:r>
      <w:r w:rsidRPr="00DE763C">
        <w:t xml:space="preserve"> </w:t>
      </w:r>
      <w:r w:rsidRPr="00DE763C">
        <w:t>активации</w:t>
      </w:r>
      <w:r w:rsidRPr="00DE763C">
        <w:t xml:space="preserve"> </w:t>
      </w:r>
      <w:r w:rsidRPr="00DE763C">
        <w:t>психологии</w:t>
      </w:r>
      <w:r w:rsidRPr="00DE763C">
        <w:t xml:space="preserve"> </w:t>
      </w:r>
      <w:r w:rsidRPr="00DE763C">
        <w:t>общества.</w:t>
      </w:r>
      <w:r w:rsidRPr="00DE763C">
        <w:t xml:space="preserve"> </w:t>
      </w:r>
      <w:r w:rsidRPr="00DE763C">
        <w:rPr>
          <w:b/>
          <w:bCs/>
          <w:i/>
          <w:iCs/>
        </w:rPr>
        <w:t>Эмоции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–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это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такой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уровень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психологической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активации,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который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неизбежно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порождает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столь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же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активированное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поведение,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блокируя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разум.</w:t>
      </w:r>
      <w:r>
        <w:rPr>
          <w:rFonts w:ascii="Georgia Pro Cond Semibold" w:eastAsia="Arial" w:hAnsi="Georgia Pro Cond Semibold"/>
          <w:szCs w:val="28"/>
        </w:rPr>
        <w:t xml:space="preserve"> </w:t>
      </w:r>
      <w:r w:rsidRPr="00DE763C">
        <w:t>Но</w:t>
      </w:r>
      <w:r w:rsidRPr="00DE763C">
        <w:t xml:space="preserve"> </w:t>
      </w:r>
      <w:r w:rsidRPr="00DE763C">
        <w:t>авторы</w:t>
      </w:r>
      <w:r w:rsidRPr="00DE763C">
        <w:t xml:space="preserve"> </w:t>
      </w:r>
      <w:r w:rsidRPr="00DE763C">
        <w:t>трансферов</w:t>
      </w:r>
      <w:r w:rsidRPr="00DE763C">
        <w:t xml:space="preserve"> </w:t>
      </w:r>
      <w:r w:rsidRPr="00DE763C">
        <w:t>не</w:t>
      </w:r>
      <w:r w:rsidRPr="00DE763C">
        <w:t xml:space="preserve"> </w:t>
      </w:r>
      <w:r w:rsidRPr="00DE763C">
        <w:t>могли</w:t>
      </w:r>
      <w:r w:rsidRPr="00DE763C">
        <w:t xml:space="preserve"> </w:t>
      </w:r>
      <w:r w:rsidRPr="00DE763C">
        <w:t>найти</w:t>
      </w:r>
      <w:r w:rsidRPr="00DE763C">
        <w:t xml:space="preserve"> </w:t>
      </w:r>
      <w:r w:rsidRPr="00DE763C">
        <w:t>инструментов</w:t>
      </w:r>
      <w:r w:rsidRPr="00DE763C">
        <w:t xml:space="preserve"> </w:t>
      </w:r>
      <w:r w:rsidRPr="00DE763C">
        <w:t>управления</w:t>
      </w:r>
      <w:r w:rsidRPr="00DE763C">
        <w:t xml:space="preserve"> </w:t>
      </w:r>
      <w:r w:rsidRPr="00DE763C">
        <w:t>политическими</w:t>
      </w:r>
      <w:r w:rsidRPr="00DE763C">
        <w:t xml:space="preserve"> </w:t>
      </w:r>
      <w:r w:rsidRPr="00DE763C">
        <w:t>эмоциями</w:t>
      </w:r>
      <w:r w:rsidRPr="00DE763C">
        <w:t xml:space="preserve"> </w:t>
      </w:r>
      <w:r w:rsidRPr="00DE763C">
        <w:t>населения,</w:t>
      </w:r>
      <w:r w:rsidRPr="00DE763C">
        <w:t xml:space="preserve"> </w:t>
      </w:r>
      <w:r w:rsidRPr="00DE763C">
        <w:t>потому</w:t>
      </w:r>
      <w:r w:rsidRPr="00DE763C">
        <w:t xml:space="preserve"> </w:t>
      </w:r>
      <w:r w:rsidRPr="00DE763C">
        <w:t>что</w:t>
      </w:r>
      <w:r w:rsidRPr="00DE763C">
        <w:t xml:space="preserve"> </w:t>
      </w:r>
      <w:r w:rsidRPr="00DE763C">
        <w:t>упрощали</w:t>
      </w:r>
      <w:r w:rsidRPr="00DE763C">
        <w:t xml:space="preserve"> </w:t>
      </w:r>
      <w:r w:rsidRPr="00DE763C">
        <w:t>источники,</w:t>
      </w:r>
      <w:r w:rsidRPr="00DE763C">
        <w:t xml:space="preserve"> </w:t>
      </w:r>
      <w:r w:rsidRPr="00DE763C">
        <w:t>их</w:t>
      </w:r>
      <w:r w:rsidRPr="00DE763C">
        <w:t xml:space="preserve"> </w:t>
      </w:r>
      <w:r w:rsidRPr="00DE763C">
        <w:t>порождающие.</w:t>
      </w:r>
      <w:r w:rsidRPr="00DE763C">
        <w:t xml:space="preserve"> </w:t>
      </w:r>
      <w:r w:rsidRPr="00DE763C">
        <w:lastRenderedPageBreak/>
        <w:t>Уровень</w:t>
      </w:r>
      <w:r w:rsidRPr="00DE763C">
        <w:t xml:space="preserve"> </w:t>
      </w:r>
      <w:r w:rsidRPr="00DE763C">
        <w:t>их</w:t>
      </w:r>
      <w:r w:rsidRPr="00DE763C">
        <w:t xml:space="preserve"> </w:t>
      </w:r>
      <w:r w:rsidRPr="00DE763C">
        <w:t>политического</w:t>
      </w:r>
      <w:r w:rsidRPr="00DE763C">
        <w:t xml:space="preserve"> </w:t>
      </w:r>
      <w:r w:rsidRPr="00DE763C">
        <w:t>мышления</w:t>
      </w:r>
      <w:r w:rsidRPr="00DE763C">
        <w:t xml:space="preserve"> </w:t>
      </w:r>
      <w:r w:rsidRPr="00DE763C">
        <w:t>всегда</w:t>
      </w:r>
      <w:r w:rsidRPr="00DE763C">
        <w:t xml:space="preserve"> </w:t>
      </w:r>
      <w:r w:rsidRPr="00DE763C">
        <w:t>соответствовал</w:t>
      </w:r>
      <w:r w:rsidRPr="00DE763C">
        <w:t xml:space="preserve"> </w:t>
      </w:r>
      <w:r w:rsidRPr="00DE763C">
        <w:t>изречению</w:t>
      </w:r>
      <w:r w:rsidRPr="00DE763C">
        <w:t xml:space="preserve"> </w:t>
      </w:r>
      <w:r w:rsidRPr="00DE763C">
        <w:t>Ювенала</w:t>
      </w:r>
      <w:r>
        <w:rPr>
          <w:rStyle w:val="afb"/>
          <w:rFonts w:eastAsia="Arial"/>
          <w:szCs w:val="28"/>
        </w:rPr>
        <w:footnoteReference w:id="3"/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–</w:t>
      </w:r>
      <w:r>
        <w:rPr>
          <w:rFonts w:eastAsia="Arial"/>
          <w:szCs w:val="28"/>
        </w:rPr>
        <w:t xml:space="preserve"> </w:t>
      </w:r>
      <w:r w:rsidRPr="00DE763C">
        <w:rPr>
          <w:b/>
          <w:bCs/>
          <w:i/>
          <w:iCs/>
        </w:rPr>
        <w:t>«Хлеба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и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зрелищ»</w:t>
      </w:r>
      <w:r w:rsidRPr="00493828">
        <w:rPr>
          <w:rFonts w:eastAsia="Arial"/>
          <w:szCs w:val="28"/>
        </w:rPr>
        <w:t>.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Это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уровень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технологии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политического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управления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ещ</w:t>
      </w:r>
      <w:r w:rsidR="002B3ED9">
        <w:rPr>
          <w:rFonts w:eastAsia="Arial"/>
          <w:szCs w:val="28"/>
        </w:rPr>
        <w:t>ё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в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древнем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Риме: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подкуп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плебса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раздачами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продуктов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и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цирковыми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представлениями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для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сохранения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стабильности</w:t>
      </w:r>
      <w:r>
        <w:rPr>
          <w:rFonts w:eastAsia="Arial"/>
          <w:szCs w:val="28"/>
        </w:rPr>
        <w:t xml:space="preserve"> </w:t>
      </w:r>
      <w:r w:rsidRPr="00493828">
        <w:rPr>
          <w:rFonts w:eastAsia="Arial"/>
          <w:szCs w:val="28"/>
        </w:rPr>
        <w:t>государства.</w:t>
      </w:r>
      <w:r>
        <w:rPr>
          <w:rFonts w:eastAsia="Arial"/>
          <w:szCs w:val="28"/>
        </w:rPr>
        <w:t xml:space="preserve"> </w:t>
      </w:r>
      <w:r>
        <w:rPr>
          <w:rFonts w:eastAsia="Arial"/>
          <w:szCs w:val="28"/>
        </w:rPr>
        <w:t>Сравните</w:t>
      </w:r>
      <w:r>
        <w:rPr>
          <w:rFonts w:eastAsia="Arial"/>
          <w:szCs w:val="28"/>
        </w:rPr>
        <w:t xml:space="preserve"> </w:t>
      </w:r>
      <w:r>
        <w:rPr>
          <w:rFonts w:eastAsia="Arial"/>
          <w:szCs w:val="28"/>
        </w:rPr>
        <w:t>с</w:t>
      </w:r>
      <w:r>
        <w:rPr>
          <w:rFonts w:eastAsia="Arial"/>
          <w:szCs w:val="28"/>
        </w:rPr>
        <w:t xml:space="preserve"> </w:t>
      </w:r>
      <w:r>
        <w:rPr>
          <w:rFonts w:eastAsia="Arial"/>
          <w:szCs w:val="28"/>
        </w:rPr>
        <w:t>дн</w:t>
      </w:r>
      <w:r w:rsidR="004545D8">
        <w:rPr>
          <w:rFonts w:eastAsia="Arial"/>
          <w:szCs w:val="28"/>
        </w:rPr>
        <w:t>ё</w:t>
      </w:r>
      <w:r>
        <w:rPr>
          <w:rFonts w:eastAsia="Arial"/>
          <w:szCs w:val="28"/>
        </w:rPr>
        <w:t>м</w:t>
      </w:r>
      <w:r>
        <w:rPr>
          <w:rFonts w:eastAsia="Arial"/>
          <w:szCs w:val="28"/>
        </w:rPr>
        <w:t xml:space="preserve"> </w:t>
      </w:r>
      <w:r>
        <w:rPr>
          <w:rFonts w:eastAsia="Arial"/>
          <w:szCs w:val="28"/>
        </w:rPr>
        <w:t>сегодняшним.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Психологическая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суть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«технологии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упрощенчества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политики»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заключается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в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создании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у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граждан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эмоций,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более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сильных,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чем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те,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которые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порождал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трансфер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власти.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Более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того,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в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узком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кругу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проектировщиков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трансфера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этот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инструмент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отвлечения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внимания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от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того,</w:t>
      </w:r>
      <w:r>
        <w:rPr>
          <w:rFonts w:eastAsia="Arial"/>
          <w:szCs w:val="28"/>
        </w:rPr>
        <w:t xml:space="preserve"> </w:t>
      </w:r>
      <w:r w:rsidRPr="00DE763C">
        <w:rPr>
          <w:b/>
          <w:bCs/>
          <w:i/>
          <w:iCs/>
        </w:rPr>
        <w:t>что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они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реально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делали,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ещ</w:t>
      </w:r>
      <w:r w:rsidR="004714FA">
        <w:rPr>
          <w:b/>
          <w:bCs/>
          <w:i/>
          <w:iCs/>
        </w:rPr>
        <w:t>ё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более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циничный:</w:t>
      </w:r>
      <w:r w:rsidRPr="00DE763C">
        <w:rPr>
          <w:b/>
          <w:bCs/>
          <w:i/>
          <w:iCs/>
        </w:rPr>
        <w:t xml:space="preserve"> </w:t>
      </w:r>
      <w:r w:rsidRPr="00DE763C">
        <w:rPr>
          <w:b/>
          <w:bCs/>
          <w:i/>
          <w:iCs/>
        </w:rPr>
        <w:t>«хлеба</w:t>
      </w:r>
      <w:r w:rsidR="00BC6430">
        <w:rPr>
          <w:b/>
          <w:bCs/>
          <w:i/>
          <w:iCs/>
        </w:rPr>
        <w:t>-</w:t>
      </w:r>
      <w:r w:rsidRPr="00DE763C">
        <w:rPr>
          <w:b/>
          <w:bCs/>
          <w:i/>
          <w:iCs/>
        </w:rPr>
        <w:t>бабу</w:t>
      </w:r>
      <w:r w:rsidR="00BC6430">
        <w:rPr>
          <w:b/>
          <w:bCs/>
          <w:i/>
          <w:iCs/>
        </w:rPr>
        <w:t>-</w:t>
      </w:r>
      <w:r w:rsidRPr="00DE763C">
        <w:rPr>
          <w:b/>
          <w:bCs/>
          <w:i/>
          <w:iCs/>
        </w:rPr>
        <w:t>зрелищ»</w:t>
      </w:r>
      <w:r w:rsidRPr="00E211B3">
        <w:rPr>
          <w:rFonts w:ascii="Georgia Pro Cond Semibold" w:eastAsia="Arial" w:hAnsi="Georgia Pro Cond Semibold"/>
          <w:szCs w:val="28"/>
        </w:rPr>
        <w:t>.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Хотя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история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многократно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показывала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ошибочность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«упрощенчества»,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это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ни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разу</w:t>
      </w:r>
      <w:r>
        <w:rPr>
          <w:rFonts w:eastAsia="Arial"/>
          <w:szCs w:val="28"/>
        </w:rPr>
        <w:t xml:space="preserve"> </w:t>
      </w:r>
      <w:r w:rsidRPr="00E211B3">
        <w:rPr>
          <w:rStyle w:val="--"/>
        </w:rPr>
        <w:t>не</w:t>
      </w:r>
      <w:r>
        <w:rPr>
          <w:rStyle w:val="--"/>
        </w:rPr>
        <w:t xml:space="preserve"> </w:t>
      </w:r>
      <w:r w:rsidRPr="00E211B3">
        <w:rPr>
          <w:rStyle w:val="--0"/>
        </w:rPr>
        <w:t>было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уроком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для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инициаторов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новых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трансферов.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Они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всегда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действовали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так,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словно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ничего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не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знали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об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опасности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использования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доисторических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инструментов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управления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поведением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масс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людей.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В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итоге</w:t>
      </w:r>
      <w:r>
        <w:rPr>
          <w:rFonts w:eastAsia="Arial"/>
          <w:szCs w:val="28"/>
        </w:rPr>
        <w:t xml:space="preserve"> – </w:t>
      </w:r>
      <w:r w:rsidRPr="002C01A2">
        <w:rPr>
          <w:rFonts w:eastAsia="Arial"/>
          <w:szCs w:val="28"/>
        </w:rPr>
        <w:t>неоправданные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жертвы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и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получение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совсем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не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того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результата,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ради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которого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задумывался</w:t>
      </w:r>
      <w:r>
        <w:rPr>
          <w:rFonts w:eastAsia="Arial"/>
          <w:szCs w:val="28"/>
        </w:rPr>
        <w:t xml:space="preserve"> </w:t>
      </w:r>
      <w:r w:rsidRPr="002C01A2">
        <w:rPr>
          <w:rFonts w:eastAsia="Arial"/>
          <w:szCs w:val="28"/>
        </w:rPr>
        <w:t>трансфер.</w:t>
      </w:r>
    </w:p>
    <w:p w14:paraId="5A4965F8" w14:textId="77777777" w:rsidR="00F420BC" w:rsidRDefault="00A37CE3" w:rsidP="00F420BC">
      <w:pPr>
        <w:keepNext/>
        <w:ind w:firstLine="0"/>
        <w:jc w:val="center"/>
      </w:pPr>
      <w:r>
        <w:rPr>
          <w:rFonts w:eastAsia="Arial"/>
          <w:noProof/>
          <w:szCs w:val="28"/>
        </w:rPr>
        <w:drawing>
          <wp:inline distT="0" distB="0" distL="0" distR="0" wp14:anchorId="0DA6A0F7" wp14:editId="704ABE78">
            <wp:extent cx="3971186" cy="1992234"/>
            <wp:effectExtent l="0" t="0" r="444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186" cy="1992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1"/>
        <w:tblW w:w="0" w:type="auto"/>
        <w:tblInd w:w="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3134"/>
      </w:tblGrid>
      <w:tr w:rsidR="00F420BC" w14:paraId="5E9E0B34" w14:textId="77777777" w:rsidTr="00F420BC">
        <w:tc>
          <w:tcPr>
            <w:tcW w:w="3103" w:type="dxa"/>
          </w:tcPr>
          <w:p w14:paraId="2880958C" w14:textId="456A3F02" w:rsidR="00F420BC" w:rsidRPr="00F420BC" w:rsidRDefault="00F420BC" w:rsidP="00F420BC">
            <w:pPr>
              <w:pStyle w:val="afffff"/>
            </w:pPr>
            <w:r w:rsidRPr="00F420BC">
              <w:t>Как обыватель</w:t>
            </w:r>
            <w:r>
              <w:t>/автор трансфера</w:t>
            </w:r>
            <w:r w:rsidRPr="00F420BC">
              <w:t xml:space="preserve"> видит ситуацию</w:t>
            </w:r>
          </w:p>
        </w:tc>
        <w:tc>
          <w:tcPr>
            <w:tcW w:w="3134" w:type="dxa"/>
          </w:tcPr>
          <w:p w14:paraId="67F5DFF8" w14:textId="53148183" w:rsidR="00F420BC" w:rsidRPr="00F420BC" w:rsidRDefault="00F420BC" w:rsidP="00F420BC">
            <w:pPr>
              <w:pStyle w:val="afffff"/>
            </w:pPr>
            <w:r w:rsidRPr="00F420BC">
              <w:t>Как она есть на</w:t>
            </w:r>
            <w:r w:rsidR="00BB0E3B">
              <w:br/>
            </w:r>
            <w:r w:rsidRPr="00F420BC">
              <w:t>самом деле</w:t>
            </w:r>
          </w:p>
        </w:tc>
      </w:tr>
    </w:tbl>
    <w:p w14:paraId="54B3DD8F" w14:textId="6981C287" w:rsidR="00A37CE3" w:rsidRDefault="00A37CE3" w:rsidP="00F420BC">
      <w:pPr>
        <w:rPr>
          <w:rFonts w:eastAsia="Arial"/>
        </w:rPr>
      </w:pPr>
      <w:r w:rsidRPr="00493828">
        <w:rPr>
          <w:rFonts w:eastAsia="Arial"/>
        </w:rPr>
        <w:t>Приблизительно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Хотя</w:t>
      </w:r>
      <w:r>
        <w:rPr>
          <w:rFonts w:eastAsia="Arial"/>
        </w:rPr>
        <w:t xml:space="preserve"> </w:t>
      </w:r>
      <w:r w:rsidRPr="00E211B3">
        <w:rPr>
          <w:rStyle w:val="--0"/>
        </w:rPr>
        <w:t>обе</w:t>
      </w:r>
      <w:r>
        <w:rPr>
          <w:rStyle w:val="--0"/>
        </w:rPr>
        <w:t xml:space="preserve"> </w:t>
      </w:r>
      <w:r w:rsidRPr="00E211B3">
        <w:rPr>
          <w:rStyle w:val="--0"/>
        </w:rPr>
        <w:t>стороны</w:t>
      </w:r>
      <w:r>
        <w:rPr>
          <w:rStyle w:val="--0"/>
        </w:rPr>
        <w:t xml:space="preserve"> </w:t>
      </w:r>
      <w:r w:rsidRPr="00E211B3">
        <w:rPr>
          <w:rStyle w:val="--"/>
        </w:rPr>
        <w:t>неправы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ситуаций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бывает</w:t>
      </w:r>
      <w:r>
        <w:rPr>
          <w:rFonts w:eastAsia="Arial"/>
        </w:rPr>
        <w:t>…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Бедой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пренебрежение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авторами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системы:</w:t>
      </w:r>
      <w:r>
        <w:rPr>
          <w:rFonts w:eastAsia="Arial"/>
        </w:rPr>
        <w:t xml:space="preserve"> </w:t>
      </w:r>
      <w:r w:rsidRPr="00F420BC">
        <w:rPr>
          <w:b/>
          <w:bCs/>
          <w:i/>
          <w:iCs/>
        </w:rPr>
        <w:t>«смысл – цели – ценности, воля к жизни»</w:t>
      </w:r>
      <w:r w:rsidRPr="00F420BC">
        <w:t xml:space="preserve">. </w:t>
      </w:r>
      <w:r w:rsidRPr="00493828">
        <w:rPr>
          <w:rFonts w:eastAsia="Arial"/>
        </w:rPr>
        <w:t>Пренебрегали</w:t>
      </w:r>
      <w:r w:rsidR="00F420BC">
        <w:rPr>
          <w:rFonts w:eastAsia="Arial"/>
        </w:rPr>
        <w:t xml:space="preserve"> 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потому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инструменты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«хлеба</w:t>
      </w:r>
      <w:r w:rsidR="00F420BC">
        <w:rPr>
          <w:rFonts w:eastAsia="Arial"/>
        </w:rPr>
        <w:t>-</w:t>
      </w:r>
      <w:r w:rsidRPr="00493828">
        <w:rPr>
          <w:rFonts w:eastAsia="Arial"/>
        </w:rPr>
        <w:t>бабу</w:t>
      </w:r>
      <w:r w:rsidR="00F420BC">
        <w:rPr>
          <w:rFonts w:eastAsia="Arial"/>
        </w:rPr>
        <w:t>-</w:t>
      </w:r>
      <w:r w:rsidRPr="00493828">
        <w:rPr>
          <w:rFonts w:eastAsia="Arial"/>
        </w:rPr>
        <w:t>зрелищ»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лежат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поверхности,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«смысл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жизни,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ценности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жизни,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цель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жизни»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над</w:t>
      </w:r>
      <w:r w:rsidR="00F420BC">
        <w:rPr>
          <w:rFonts w:eastAsia="Arial"/>
        </w:rPr>
        <w:t>ё</w:t>
      </w:r>
      <w:r w:rsidRPr="00493828">
        <w:rPr>
          <w:rFonts w:eastAsia="Arial"/>
        </w:rPr>
        <w:t>жно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«спрятаны»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обнаружения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управления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менталитете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т.</w:t>
      </w:r>
      <w:r w:rsidR="00F420BC">
        <w:rPr>
          <w:rFonts w:eastAsia="Arial"/>
        </w:rPr>
        <w:t> </w:t>
      </w:r>
      <w:r w:rsidRPr="00493828">
        <w:rPr>
          <w:rFonts w:eastAsia="Arial"/>
        </w:rPr>
        <w:t>е.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потока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сознания,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самая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сокровенная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тайна.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спрятаны,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даже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lastRenderedPageBreak/>
        <w:t>сам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чаще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может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сформулировать,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каковы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смысл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жизни,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ценности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цель?</w:t>
      </w:r>
    </w:p>
    <w:p w14:paraId="1347AC5D" w14:textId="53071B9D" w:rsidR="00A37CE3" w:rsidRDefault="00F420BC" w:rsidP="00F420BC">
      <w:pPr>
        <w:rPr>
          <w:rFonts w:eastAsia="Arial"/>
        </w:rPr>
      </w:pPr>
      <w:r w:rsidRPr="00F420BC">
        <w:rPr>
          <w:b/>
          <w:bCs/>
          <w:i/>
          <w:iCs/>
        </w:rPr>
        <w:t>4</w:t>
      </w:r>
      <w:r w:rsidR="00A37CE3" w:rsidRPr="00F420BC">
        <w:rPr>
          <w:b/>
          <w:bCs/>
          <w:i/>
          <w:iCs/>
        </w:rPr>
        <w:t>.1. Поиск смысла жизни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начинается,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когда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рушатся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все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опоры,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человек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повисает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метафизической</w:t>
      </w:r>
      <w:r w:rsidR="00A37CE3">
        <w:rPr>
          <w:rFonts w:eastAsia="Arial"/>
        </w:rPr>
        <w:t xml:space="preserve"> </w:t>
      </w:r>
      <w:r w:rsidR="00A37CE3" w:rsidRPr="00F420BC">
        <w:t>пустоте</w:t>
      </w:r>
      <w:r w:rsidR="00A37CE3" w:rsidRPr="00493828">
        <w:rPr>
          <w:rFonts w:eastAsia="Arial"/>
        </w:rPr>
        <w:t>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т.</w:t>
      </w:r>
      <w:r>
        <w:rPr>
          <w:rFonts w:eastAsia="Arial"/>
        </w:rPr>
        <w:t> </w:t>
      </w:r>
      <w:r w:rsidR="00A37CE3" w:rsidRPr="00493828">
        <w:rPr>
          <w:rFonts w:eastAsia="Arial"/>
        </w:rPr>
        <w:t>е.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когда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непонятно,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что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делать,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зачем,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каким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образом,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для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чего?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Трансфер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–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это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самый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сильный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стимул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для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поиска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смысла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жизни.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Более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двух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тысяч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лет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известно</w:t>
      </w:r>
      <w:r>
        <w:rPr>
          <w:rFonts w:eastAsia="Arial"/>
        </w:rPr>
        <w:t>:</w:t>
      </w:r>
      <w:r w:rsidR="00A37CE3">
        <w:rPr>
          <w:rFonts w:eastAsia="Arial"/>
        </w:rPr>
        <w:t xml:space="preserve"> </w:t>
      </w:r>
      <w:r w:rsidR="00A37CE3" w:rsidRPr="00F420BC">
        <w:rPr>
          <w:b/>
          <w:bCs/>
          <w:i/>
          <w:iCs/>
        </w:rPr>
        <w:t>«Знание смысла жизни – ведущая потребность Человека»; «Действие – это любое человеческое поведение, которое обладает для субъекта смыслом».</w:t>
      </w:r>
      <w:r w:rsidR="00A37CE3">
        <w:rPr>
          <w:rFonts w:eastAsia="Arial"/>
          <w:i/>
        </w:rPr>
        <w:t xml:space="preserve"> </w:t>
      </w:r>
      <w:r w:rsidR="00A37CE3" w:rsidRPr="00F420BC">
        <w:rPr>
          <w:i/>
          <w:iCs/>
        </w:rPr>
        <w:t>(Вебер,</w:t>
      </w:r>
      <w:r>
        <w:rPr>
          <w:i/>
          <w:iCs/>
        </w:rPr>
        <w:t xml:space="preserve"> </w:t>
      </w:r>
      <w:r w:rsidR="00A37CE3" w:rsidRPr="00F420BC">
        <w:rPr>
          <w:i/>
          <w:iCs/>
        </w:rPr>
        <w:t>1921).</w:t>
      </w:r>
      <w:r w:rsidR="00A37CE3">
        <w:rPr>
          <w:rFonts w:eastAsia="Arial"/>
        </w:rPr>
        <w:t xml:space="preserve"> </w:t>
      </w:r>
      <w:r w:rsidR="00A37CE3" w:rsidRPr="00F420BC">
        <w:rPr>
          <w:b/>
          <w:bCs/>
          <w:i/>
          <w:iCs/>
        </w:rPr>
        <w:t>Смысл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обнаруживается,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когда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человек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осозна</w:t>
      </w:r>
      <w:r>
        <w:rPr>
          <w:rFonts w:eastAsia="Arial"/>
        </w:rPr>
        <w:t>ё</w:t>
      </w:r>
      <w:r w:rsidR="00A37CE3" w:rsidRPr="00493828">
        <w:rPr>
          <w:rFonts w:eastAsia="Arial"/>
        </w:rPr>
        <w:t>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себя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ответственным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за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что-то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кого-то.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Он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отвечает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вопрос,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ради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чего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совершаются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или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иные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действия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поступки,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принимаются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или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иные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решения.</w:t>
      </w:r>
      <w:r w:rsidR="00A37CE3">
        <w:rPr>
          <w:rFonts w:eastAsia="Arial"/>
        </w:rPr>
        <w:t xml:space="preserve"> </w:t>
      </w:r>
      <w:r w:rsidR="00A37CE3" w:rsidRPr="00E840BC">
        <w:rPr>
          <w:rStyle w:val="--"/>
        </w:rPr>
        <w:t>Ответственность</w:t>
      </w:r>
      <w:r w:rsidR="00A37CE3">
        <w:rPr>
          <w:rStyle w:val="--"/>
        </w:rPr>
        <w:t xml:space="preserve"> </w:t>
      </w:r>
      <w:r w:rsidR="00A37CE3" w:rsidRPr="00E840BC">
        <w:rPr>
          <w:rStyle w:val="--"/>
        </w:rPr>
        <w:t>–</w:t>
      </w:r>
      <w:r w:rsidR="00A37CE3">
        <w:rPr>
          <w:rStyle w:val="--"/>
        </w:rPr>
        <w:t xml:space="preserve"> </w:t>
      </w:r>
      <w:r w:rsidR="00A37CE3" w:rsidRPr="00E840BC">
        <w:rPr>
          <w:rStyle w:val="--0"/>
        </w:rPr>
        <w:t>самая</w:t>
      </w:r>
      <w:r w:rsidR="00A37CE3">
        <w:rPr>
          <w:rStyle w:val="--0"/>
        </w:rPr>
        <w:t xml:space="preserve"> </w:t>
      </w:r>
      <w:r w:rsidR="00A37CE3" w:rsidRPr="00E840BC">
        <w:rPr>
          <w:rStyle w:val="--0"/>
        </w:rPr>
        <w:t>сущность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человеческого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существования.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Поэтому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человек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общество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есть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то,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что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они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дела</w:t>
      </w:r>
      <w:r>
        <w:rPr>
          <w:rFonts w:eastAsia="Arial"/>
        </w:rPr>
        <w:t>ю</w:t>
      </w:r>
      <w:r w:rsidR="00A37CE3" w:rsidRPr="00493828">
        <w:rPr>
          <w:rFonts w:eastAsia="Arial"/>
        </w:rPr>
        <w:t>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из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себя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помощью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смысла.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когда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трансфер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начинает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переформатировать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политику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простейшим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образом,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он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отбирает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у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людей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ориентиры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для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жизни,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общество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начинает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искать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смысл,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цели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ценности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уже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без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участия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государства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–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начинается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политический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раскол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между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элитами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народом.</w:t>
      </w:r>
      <w:r w:rsidR="00A37CE3">
        <w:rPr>
          <w:rFonts w:eastAsia="Arial"/>
        </w:rPr>
        <w:t xml:space="preserve"> </w:t>
      </w:r>
      <w:r w:rsidR="00A37CE3" w:rsidRPr="00E840BC">
        <w:rPr>
          <w:rStyle w:val="--"/>
        </w:rPr>
        <w:t>Раскол</w:t>
      </w:r>
      <w:r w:rsidR="00A37CE3">
        <w:rPr>
          <w:rStyle w:val="--"/>
        </w:rPr>
        <w:t xml:space="preserve"> </w:t>
      </w:r>
      <w:r w:rsidR="00A37CE3" w:rsidRPr="00E840BC">
        <w:rPr>
          <w:rStyle w:val="--"/>
        </w:rPr>
        <w:t>–</w:t>
      </w:r>
      <w:r w:rsidR="00A37CE3">
        <w:rPr>
          <w:rStyle w:val="--"/>
        </w:rPr>
        <w:t xml:space="preserve"> </w:t>
      </w:r>
      <w:r w:rsidR="00A37CE3" w:rsidRPr="00E840BC">
        <w:rPr>
          <w:rStyle w:val="--0"/>
        </w:rPr>
        <w:t>всегда</w:t>
      </w:r>
      <w:r w:rsidR="00A37CE3">
        <w:rPr>
          <w:rStyle w:val="--0"/>
        </w:rPr>
        <w:t xml:space="preserve"> </w:t>
      </w:r>
      <w:r w:rsidR="00A37CE3" w:rsidRPr="00E840BC">
        <w:rPr>
          <w:rStyle w:val="--0"/>
        </w:rPr>
        <w:t>провал.</w:t>
      </w:r>
      <w:r w:rsidR="00A37CE3">
        <w:rPr>
          <w:rStyle w:val="--0"/>
        </w:rPr>
        <w:t xml:space="preserve"> </w:t>
      </w:r>
      <w:r w:rsidR="00A37CE3" w:rsidRPr="00493828">
        <w:rPr>
          <w:rFonts w:eastAsia="Arial"/>
        </w:rPr>
        <w:t>Избежать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поиска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смысла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невозможно,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потому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что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он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производится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самым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сильным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чувством,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которое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даровано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человеку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–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любовью.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Любви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покорны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абсолютно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все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люди,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чтобы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они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об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этом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думали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говорили.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Именно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любовь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играет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роль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основы,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которой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«вышивается»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текст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смысла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жизни.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  <w:i/>
        </w:rPr>
        <w:t>В</w:t>
      </w:r>
      <w:r w:rsidR="00A37CE3">
        <w:rPr>
          <w:rFonts w:eastAsia="Arial"/>
          <w:i/>
        </w:rPr>
        <w:t xml:space="preserve"> </w:t>
      </w:r>
      <w:r>
        <w:rPr>
          <w:rFonts w:eastAsia="Arial"/>
          <w:i/>
        </w:rPr>
        <w:t>первом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Послании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Павла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коринфянам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сказано: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«Если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имею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дар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пророчества,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и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знаю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все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тайны,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и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имею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всякое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познание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и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всю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веру,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так</w:t>
      </w:r>
      <w:r w:rsidR="008D4B12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что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могу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и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горы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переставлять,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а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не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имею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любви,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то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я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–</w:t>
      </w:r>
      <w:r w:rsidR="00A37CE3">
        <w:rPr>
          <w:rFonts w:eastAsia="Arial"/>
          <w:i/>
        </w:rPr>
        <w:t xml:space="preserve"> </w:t>
      </w:r>
      <w:r w:rsidR="00A37CE3" w:rsidRPr="00493828">
        <w:rPr>
          <w:rFonts w:eastAsia="Arial"/>
          <w:i/>
        </w:rPr>
        <w:t>ничто».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Один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из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выводов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из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Послания</w:t>
      </w:r>
      <w:r w:rsidR="00A37CE3">
        <w:rPr>
          <w:rFonts w:eastAsia="Arial"/>
        </w:rPr>
        <w:t xml:space="preserve"> – </w:t>
      </w:r>
      <w:r w:rsidR="00A37CE3" w:rsidRPr="00493828">
        <w:rPr>
          <w:rFonts w:eastAsia="Arial"/>
        </w:rPr>
        <w:t>стоит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только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замыслить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зло,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как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любовь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превращается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ненависть,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смысл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жизни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разрушается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из-за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отсутствия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прочного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основания.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Диагностировать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смысл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жизни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внешне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можно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его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образу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жизни: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результатом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борьбы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между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телом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духом,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между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телесным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искушением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духовным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аскетизмом.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Эта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борьба,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частности,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устанавливает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границы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допустимого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питании,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употреблении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алкоголя,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сексуальной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жизни,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предельных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нагруз</w:t>
      </w:r>
      <w:r w:rsidR="00BC6430">
        <w:rPr>
          <w:rFonts w:eastAsia="Arial"/>
        </w:rPr>
        <w:t>ок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организм,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способ</w:t>
      </w:r>
      <w:r w:rsidR="00BC6430">
        <w:rPr>
          <w:rFonts w:eastAsia="Arial"/>
        </w:rPr>
        <w:t>ов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лечения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–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т.</w:t>
      </w:r>
      <w:r w:rsidR="008D4B12">
        <w:rPr>
          <w:rFonts w:eastAsia="Arial"/>
        </w:rPr>
        <w:t> </w:t>
      </w:r>
      <w:r w:rsidR="00A37CE3" w:rsidRPr="00493828">
        <w:rPr>
          <w:rFonts w:eastAsia="Arial"/>
        </w:rPr>
        <w:t>е.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исполнения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функций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организма.</w:t>
      </w:r>
    </w:p>
    <w:p w14:paraId="3FAC3777" w14:textId="2AE69E1C" w:rsidR="00A37CE3" w:rsidRDefault="008D4B12" w:rsidP="008D4B12">
      <w:pPr>
        <w:rPr>
          <w:rFonts w:eastAsia="Arial"/>
        </w:rPr>
      </w:pPr>
      <w:r>
        <w:rPr>
          <w:b/>
          <w:bCs/>
          <w:i/>
          <w:iCs/>
        </w:rPr>
        <w:t>4</w:t>
      </w:r>
      <w:r w:rsidR="00A37CE3" w:rsidRPr="008D4B12">
        <w:rPr>
          <w:b/>
          <w:bCs/>
          <w:i/>
          <w:iCs/>
        </w:rPr>
        <w:t>.2. Ценности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–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это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точки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опоры,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которые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удерживают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человека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жизни: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их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исчезновение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или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«поломка»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означают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для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него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буквально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гибель.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Их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недооценивают,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сводя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ценностям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бытовым.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за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что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люди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не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бьются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так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отчаянно,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как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за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свои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ценности: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религиозные,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национальные,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родственные,</w:t>
      </w:r>
      <w:r w:rsidR="00A37CE3">
        <w:rPr>
          <w:rFonts w:eastAsia="Arial"/>
        </w:rPr>
        <w:t xml:space="preserve"> </w:t>
      </w:r>
      <w:r w:rsidR="00A37CE3" w:rsidRPr="00493828">
        <w:rPr>
          <w:rFonts w:eastAsia="Arial"/>
        </w:rPr>
        <w:t>профессиональные.</w:t>
      </w:r>
      <w:r w:rsidR="00A37CE3">
        <w:rPr>
          <w:rFonts w:eastAsia="Arial"/>
        </w:rPr>
        <w:t xml:space="preserve"> </w:t>
      </w:r>
    </w:p>
    <w:p w14:paraId="4CD8953D" w14:textId="5459F395" w:rsidR="00A37CE3" w:rsidRDefault="00A37CE3" w:rsidP="008D4B12">
      <w:pPr>
        <w:rPr>
          <w:rFonts w:eastAsia="Arial"/>
        </w:rPr>
      </w:pPr>
      <w:r w:rsidRPr="00493828">
        <w:rPr>
          <w:rFonts w:eastAsia="Arial"/>
        </w:rPr>
        <w:lastRenderedPageBreak/>
        <w:t>Значение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ценностей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можно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сравнить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скальными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крючьями,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альпинисты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доверяют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свою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жизнь,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поднимаясь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вертикальной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стене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крючья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изготовляют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лучшей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стали.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ценности</w:t>
      </w:r>
      <w:r>
        <w:rPr>
          <w:rFonts w:eastAsia="Arial"/>
        </w:rPr>
        <w:t xml:space="preserve"> </w:t>
      </w:r>
      <w:r>
        <w:rPr>
          <w:rFonts w:eastAsia="Arial"/>
        </w:rPr>
        <w:t>–</w:t>
      </w:r>
      <w:r w:rsidRPr="00493828">
        <w:rPr>
          <w:rFonts w:eastAsia="Arial"/>
        </w:rPr>
        <w:t>высшие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достижения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человеческого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опыта.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Давно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установлено:</w:t>
      </w:r>
      <w:r>
        <w:rPr>
          <w:rFonts w:eastAsia="Arial"/>
        </w:rPr>
        <w:t xml:space="preserve"> </w:t>
      </w:r>
      <w:r w:rsidRPr="008D4B12">
        <w:rPr>
          <w:b/>
          <w:bCs/>
          <w:i/>
          <w:iCs/>
        </w:rPr>
        <w:t>«Ценности и идеалы непосредственно связаны с культурой, воплощаясь в е</w:t>
      </w:r>
      <w:r w:rsidR="008D4B12">
        <w:rPr>
          <w:b/>
          <w:bCs/>
          <w:i/>
          <w:iCs/>
        </w:rPr>
        <w:t>ё</w:t>
      </w:r>
      <w:r w:rsidRPr="008D4B12">
        <w:rPr>
          <w:b/>
          <w:bCs/>
          <w:i/>
          <w:iCs/>
        </w:rPr>
        <w:t xml:space="preserve"> продуктах. Продукты культуры представляются как «резервуары», в которые человек на протяжении истории откладывает, сохраняя вс</w:t>
      </w:r>
      <w:r w:rsidR="008D4B12">
        <w:rPr>
          <w:b/>
          <w:bCs/>
          <w:i/>
          <w:iCs/>
        </w:rPr>
        <w:t>ё</w:t>
      </w:r>
      <w:r w:rsidRPr="008D4B12">
        <w:rPr>
          <w:b/>
          <w:bCs/>
          <w:i/>
          <w:iCs/>
        </w:rPr>
        <w:t xml:space="preserve"> лучшее. Человечество – это совокупность людей, связанная продуктами культуры, их деятельности, каждый из которых имеет смысл лишь во взаимодействии». </w:t>
      </w:r>
      <w:r w:rsidRPr="00493828">
        <w:rPr>
          <w:rFonts w:eastAsia="Arial"/>
        </w:rPr>
        <w:t>Ценности,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смысл,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решающим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образом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определяют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жизнь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трудно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осознаются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формулируются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обладателем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они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над</w:t>
      </w:r>
      <w:r w:rsidR="008D4B12">
        <w:rPr>
          <w:rFonts w:eastAsia="Arial"/>
        </w:rPr>
        <w:t>ё</w:t>
      </w:r>
      <w:r w:rsidRPr="00493828">
        <w:rPr>
          <w:rFonts w:eastAsia="Arial"/>
        </w:rPr>
        <w:t>жно</w:t>
      </w:r>
      <w:r>
        <w:rPr>
          <w:rFonts w:eastAsia="Arial"/>
        </w:rPr>
        <w:t xml:space="preserve"> </w:t>
      </w:r>
      <w:r w:rsidRPr="00DA06B8">
        <w:rPr>
          <w:rStyle w:val="--"/>
        </w:rPr>
        <w:t>спрятаны</w:t>
      </w:r>
      <w:r>
        <w:rPr>
          <w:rStyle w:val="--"/>
        </w:rPr>
        <w:t xml:space="preserve"> </w:t>
      </w:r>
      <w:r w:rsidRPr="00DA06B8">
        <w:rPr>
          <w:rStyle w:val="--0"/>
        </w:rPr>
        <w:t>в</w:t>
      </w:r>
      <w:r>
        <w:rPr>
          <w:rStyle w:val="--0"/>
        </w:rPr>
        <w:t xml:space="preserve"> </w:t>
      </w:r>
      <w:r w:rsidRPr="00DA06B8">
        <w:rPr>
          <w:rStyle w:val="--0"/>
        </w:rPr>
        <w:t>менталитете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внешнего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контроля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манипуляций.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Степень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защищ</w:t>
      </w:r>
      <w:r w:rsidR="008D4B12">
        <w:rPr>
          <w:rFonts w:eastAsia="Arial"/>
        </w:rPr>
        <w:t>ё</w:t>
      </w:r>
      <w:r w:rsidRPr="00493828">
        <w:rPr>
          <w:rFonts w:eastAsia="Arial"/>
        </w:rPr>
        <w:t>нности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показывает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быстрое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возвращение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ислама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народов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светскими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республиками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СССР.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</w:t>
      </w:r>
      <w:r w:rsidR="00A611F3">
        <w:rPr>
          <w:rFonts w:eastAsia="Arial"/>
        </w:rPr>
        <w:t xml:space="preserve"> </w:t>
      </w:r>
      <w:r w:rsidRPr="00493828">
        <w:rPr>
          <w:rFonts w:eastAsia="Arial"/>
        </w:rPr>
        <w:t>же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многие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коммунисты,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реально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воевавшие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передовой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фронтах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Великой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Отечественной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войны,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носили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карманах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тексты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молитв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т.</w:t>
      </w:r>
      <w:r w:rsidR="008D4B12">
        <w:rPr>
          <w:rFonts w:eastAsia="Arial"/>
        </w:rPr>
        <w:t> </w:t>
      </w:r>
      <w:r w:rsidRPr="00493828">
        <w:rPr>
          <w:rFonts w:eastAsia="Arial"/>
        </w:rPr>
        <w:t>д.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Ценности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даруют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человеку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Веру,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объединяет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взаимно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поддерживает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людей,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никаких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возможностей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выжить.</w:t>
      </w:r>
      <w:r>
        <w:rPr>
          <w:rFonts w:eastAsia="Arial"/>
        </w:rPr>
        <w:t xml:space="preserve"> </w:t>
      </w:r>
    </w:p>
    <w:p w14:paraId="52781CF5" w14:textId="77777777" w:rsidR="008D4B12" w:rsidRDefault="00A37CE3" w:rsidP="008D4B12">
      <w:pPr>
        <w:pStyle w:val="afffff"/>
        <w:keepNext/>
      </w:pPr>
      <w:r>
        <w:rPr>
          <w:noProof/>
        </w:rPr>
        <w:drawing>
          <wp:inline distT="0" distB="0" distL="0" distR="0" wp14:anchorId="7B36076B" wp14:editId="124C4BF5">
            <wp:extent cx="3599055" cy="3235541"/>
            <wp:effectExtent l="0" t="0" r="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" r="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055" cy="3235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E22A2A" w14:textId="2E8DDFA9" w:rsidR="00A37CE3" w:rsidRDefault="008D4B12" w:rsidP="008D4B12">
      <w:pPr>
        <w:pStyle w:val="aff2"/>
        <w:rPr>
          <w:rFonts w:eastAsia="Arial"/>
        </w:rPr>
      </w:pPr>
      <w:r>
        <w:t>Смысл жизни, ценности жизни, цель жизни, воля к жизни (жизненная сила) – единая система, в которой каждый элемент определяет существование каждого другого, и даёт общий выходной эффект системы – жизнь человека</w:t>
      </w:r>
    </w:p>
    <w:p w14:paraId="1E786168" w14:textId="3FB5EE3A" w:rsidR="00A37CE3" w:rsidRPr="00307BDA" w:rsidRDefault="00A37CE3" w:rsidP="008D4B12">
      <w:pPr>
        <w:rPr>
          <w:rFonts w:eastAsia="Arial"/>
        </w:rPr>
      </w:pPr>
      <w:r w:rsidRPr="00493828">
        <w:rPr>
          <w:rFonts w:eastAsia="Arial"/>
        </w:rPr>
        <w:t>Люди,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дающие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друг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другу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веру,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могут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находиться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вдали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друг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друга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даже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разные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времена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никогда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встречаться.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обладая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едиными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ценностями,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можно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бояться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одиночества,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потому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они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питают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волю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жизни</w:t>
      </w:r>
      <w:r>
        <w:rPr>
          <w:rFonts w:eastAsia="Arial"/>
        </w:rPr>
        <w:t xml:space="preserve"> </w:t>
      </w:r>
      <w:r w:rsidR="00A611F3" w:rsidRPr="00493828">
        <w:rPr>
          <w:rFonts w:eastAsia="Arial"/>
        </w:rPr>
        <w:t>людей</w:t>
      </w:r>
      <w:r w:rsidR="00A611F3">
        <w:rPr>
          <w:rFonts w:eastAsia="Arial"/>
        </w:rPr>
        <w:t>,</w:t>
      </w:r>
      <w:r w:rsidR="00A611F3" w:rsidRPr="00493828">
        <w:rPr>
          <w:rFonts w:eastAsia="Arial"/>
        </w:rPr>
        <w:t xml:space="preserve"> </w:t>
      </w:r>
      <w:r w:rsidRPr="00493828">
        <w:rPr>
          <w:rFonts w:eastAsia="Arial"/>
        </w:rPr>
        <w:t>изолированных</w:t>
      </w:r>
      <w:r>
        <w:rPr>
          <w:rFonts w:eastAsia="Arial"/>
        </w:rPr>
        <w:t xml:space="preserve"> </w:t>
      </w:r>
      <w:r w:rsidR="00A611F3" w:rsidRPr="00493828">
        <w:rPr>
          <w:rFonts w:eastAsia="Arial"/>
        </w:rPr>
        <w:t>от</w:t>
      </w:r>
      <w:r w:rsidR="00A611F3">
        <w:rPr>
          <w:rFonts w:eastAsia="Arial"/>
        </w:rPr>
        <w:t xml:space="preserve"> </w:t>
      </w:r>
      <w:r w:rsidR="00A611F3" w:rsidRPr="00493828">
        <w:rPr>
          <w:rFonts w:eastAsia="Arial"/>
        </w:rPr>
        <w:t>современников</w:t>
      </w:r>
      <w:r w:rsidRPr="00493828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ушедших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поколений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lastRenderedPageBreak/>
        <w:t>глубины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веков,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людей,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которые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ещ</w:t>
      </w:r>
      <w:r w:rsidR="008D4B12">
        <w:rPr>
          <w:rFonts w:eastAsia="Arial"/>
        </w:rPr>
        <w:t xml:space="preserve">ё </w:t>
      </w:r>
      <w:r w:rsidRPr="00493828">
        <w:rPr>
          <w:rFonts w:eastAsia="Arial"/>
        </w:rPr>
        <w:t>только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родятся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будущем.</w:t>
      </w:r>
      <w:r>
        <w:rPr>
          <w:rFonts w:eastAsia="Arial"/>
        </w:rPr>
        <w:t xml:space="preserve"> </w:t>
      </w:r>
      <w:r w:rsidRPr="008D4B12">
        <w:rPr>
          <w:b/>
          <w:bCs/>
          <w:i/>
          <w:iCs/>
        </w:rPr>
        <w:t>Ценности – мощнейший аппарат преодоления одиночества.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Функции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ценностей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соединять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между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собой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моральные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интеллектуальные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принципы,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преобразующие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смысл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конкретные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действия.</w:t>
      </w:r>
      <w:r>
        <w:rPr>
          <w:rFonts w:eastAsia="Arial"/>
        </w:rPr>
        <w:t xml:space="preserve"> </w:t>
      </w:r>
      <w:r w:rsidRPr="00DA06B8">
        <w:rPr>
          <w:rFonts w:eastAsia="Arial"/>
          <w:iCs/>
        </w:rPr>
        <w:t>Диагностировать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ценности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жизни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можно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по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Мировоззрению,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функциониру</w:t>
      </w:r>
      <w:r w:rsidR="008D4B12">
        <w:rPr>
          <w:rFonts w:eastAsia="Arial"/>
          <w:iCs/>
        </w:rPr>
        <w:t>ющему</w:t>
      </w:r>
      <w:r w:rsidRPr="00DA06B8">
        <w:rPr>
          <w:rFonts w:eastAsia="Arial"/>
          <w:iCs/>
        </w:rPr>
        <w:t>,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как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система,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в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которой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все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вопросы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относительно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личности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уже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получили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ответы,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где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все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проблемы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определ</w:t>
      </w:r>
      <w:r w:rsidR="008D4B12">
        <w:rPr>
          <w:rFonts w:eastAsia="Arial"/>
          <w:iCs/>
        </w:rPr>
        <w:t>ё</w:t>
      </w:r>
      <w:r w:rsidRPr="00DA06B8">
        <w:rPr>
          <w:rFonts w:eastAsia="Arial"/>
          <w:iCs/>
        </w:rPr>
        <w:t>нным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образом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уже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решены.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А</w:t>
      </w:r>
      <w:r>
        <w:rPr>
          <w:rFonts w:eastAsia="Arial"/>
          <w:iCs/>
        </w:rPr>
        <w:t xml:space="preserve"> </w:t>
      </w:r>
      <w:r w:rsidRPr="008D4B12">
        <w:rPr>
          <w:b/>
          <w:bCs/>
          <w:i/>
          <w:iCs/>
        </w:rPr>
        <w:t>Мировоззрение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–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это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умение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пользоваться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этими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знаниями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для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познания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преобразования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мира,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убежд</w:t>
      </w:r>
      <w:r w:rsidR="008D4B12">
        <w:rPr>
          <w:rFonts w:eastAsia="Arial"/>
          <w:iCs/>
        </w:rPr>
        <w:t>ё</w:t>
      </w:r>
      <w:r w:rsidRPr="00DA06B8">
        <w:rPr>
          <w:rFonts w:eastAsia="Arial"/>
          <w:iCs/>
        </w:rPr>
        <w:t>нность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в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истинности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их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как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инструмента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деятельности,</w:t>
      </w:r>
      <w:r>
        <w:rPr>
          <w:rFonts w:eastAsia="Arial"/>
          <w:iCs/>
        </w:rPr>
        <w:t xml:space="preserve"> </w:t>
      </w:r>
      <w:r w:rsidR="00A611F3">
        <w:rPr>
          <w:rFonts w:eastAsia="Arial"/>
          <w:iCs/>
        </w:rPr>
        <w:t xml:space="preserve">это </w:t>
      </w:r>
      <w:r w:rsidRPr="00DA06B8">
        <w:rPr>
          <w:rFonts w:eastAsia="Arial"/>
          <w:iCs/>
        </w:rPr>
        <w:t>основные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идеалы,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принципы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готовность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к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реализации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защите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убеждений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и</w:t>
      </w:r>
      <w:r>
        <w:rPr>
          <w:rFonts w:eastAsia="Arial"/>
          <w:iCs/>
        </w:rPr>
        <w:t xml:space="preserve"> </w:t>
      </w:r>
      <w:r w:rsidRPr="00DA06B8">
        <w:rPr>
          <w:rFonts w:eastAsia="Arial"/>
          <w:iCs/>
        </w:rPr>
        <w:t>идеалов.</w:t>
      </w:r>
    </w:p>
    <w:p w14:paraId="523A84D0" w14:textId="41810FAC" w:rsidR="00A37CE3" w:rsidRDefault="00935C3F" w:rsidP="008D4B12">
      <w:pPr>
        <w:rPr>
          <w:rFonts w:eastAsia="Arial"/>
        </w:rPr>
      </w:pPr>
      <w:r w:rsidRPr="00935C3F">
        <w:rPr>
          <w:b/>
          <w:bCs/>
          <w:i/>
          <w:iCs/>
        </w:rPr>
        <w:t>4.3</w:t>
      </w:r>
      <w:r w:rsidR="00A611F3">
        <w:rPr>
          <w:b/>
          <w:bCs/>
          <w:i/>
          <w:iCs/>
        </w:rPr>
        <w:t>.</w:t>
      </w:r>
      <w:r w:rsidRPr="00935C3F">
        <w:rPr>
          <w:b/>
          <w:bCs/>
          <w:i/>
          <w:iCs/>
        </w:rPr>
        <w:t xml:space="preserve"> </w:t>
      </w:r>
      <w:r w:rsidR="00A37CE3" w:rsidRPr="008D4B12">
        <w:rPr>
          <w:b/>
          <w:bCs/>
          <w:i/>
          <w:iCs/>
        </w:rPr>
        <w:t>Цель жизни</w:t>
      </w:r>
      <w:r w:rsidR="00A37CE3">
        <w:rPr>
          <w:rFonts w:eastAsia="Arial"/>
        </w:rPr>
        <w:t xml:space="preserve"> – </w:t>
      </w:r>
      <w:r w:rsidR="00A37CE3" w:rsidRPr="00974FB1">
        <w:rPr>
          <w:rFonts w:eastAsia="Arial"/>
        </w:rPr>
        <w:t>чрезвычайно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сложное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явление,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формируемое</w:t>
      </w:r>
      <w:r w:rsidR="008D4B12">
        <w:rPr>
          <w:rFonts w:eastAsia="Arial"/>
        </w:rPr>
        <w:t xml:space="preserve"> </w:t>
      </w:r>
      <w:r w:rsidR="00A37CE3" w:rsidRPr="00974FB1">
        <w:rPr>
          <w:rFonts w:eastAsia="Arial"/>
        </w:rPr>
        <w:t>целеобразованием»,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которое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состоит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из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четыр</w:t>
      </w:r>
      <w:r w:rsidR="008D4B12">
        <w:rPr>
          <w:rFonts w:eastAsia="Arial"/>
        </w:rPr>
        <w:t>ё</w:t>
      </w:r>
      <w:r w:rsidR="00A37CE3" w:rsidRPr="00974FB1">
        <w:rPr>
          <w:rFonts w:eastAsia="Arial"/>
        </w:rPr>
        <w:t>х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операций: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1)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целеполагания</w:t>
      </w:r>
      <w:r w:rsidR="00A37CE3">
        <w:rPr>
          <w:rFonts w:eastAsia="Arial"/>
        </w:rPr>
        <w:t xml:space="preserve"> – </w:t>
      </w:r>
      <w:r w:rsidR="00A37CE3" w:rsidRPr="008D4B12">
        <w:t>определение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своего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реального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места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жизни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политике;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2)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целенаправленности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–</w:t>
      </w:r>
      <w:r w:rsidR="008D4B12">
        <w:rPr>
          <w:rFonts w:eastAsia="Arial"/>
        </w:rPr>
        <w:t xml:space="preserve"> </w:t>
      </w:r>
      <w:r w:rsidR="00A37CE3" w:rsidRPr="00974FB1">
        <w:rPr>
          <w:rFonts w:eastAsia="Arial"/>
        </w:rPr>
        <w:t>выбора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направления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своего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движения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сторону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искомого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места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жизни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политике;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3)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целеустремл</w:t>
      </w:r>
      <w:r w:rsidR="008D4B12">
        <w:rPr>
          <w:rFonts w:eastAsia="Arial"/>
        </w:rPr>
        <w:t>ё</w:t>
      </w:r>
      <w:r w:rsidR="00A37CE3" w:rsidRPr="00974FB1">
        <w:rPr>
          <w:rFonts w:eastAsia="Arial"/>
        </w:rPr>
        <w:t>нности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–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преследования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одной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той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же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цели,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умея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изменять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сво</w:t>
      </w:r>
      <w:r w:rsidR="008D4B12">
        <w:rPr>
          <w:rFonts w:eastAsia="Arial"/>
        </w:rPr>
        <w:t>ё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поведение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зависимости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от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изменения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условий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и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обстоятельств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е</w:t>
      </w:r>
      <w:r w:rsidR="008D4B12">
        <w:rPr>
          <w:rFonts w:eastAsia="Arial"/>
        </w:rPr>
        <w:t>ё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достижения: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4)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целесообразности</w:t>
      </w:r>
      <w:r w:rsidR="00A37CE3">
        <w:rPr>
          <w:rFonts w:eastAsia="Arial"/>
        </w:rPr>
        <w:t xml:space="preserve"> – </w:t>
      </w:r>
      <w:r w:rsidR="00A37CE3" w:rsidRPr="00974FB1">
        <w:rPr>
          <w:rFonts w:eastAsia="Arial"/>
        </w:rPr>
        <w:t>точного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расч</w:t>
      </w:r>
      <w:r w:rsidR="008D4B12">
        <w:rPr>
          <w:rFonts w:eastAsia="Arial"/>
        </w:rPr>
        <w:t>ё</w:t>
      </w:r>
      <w:r w:rsidR="00A37CE3" w:rsidRPr="00974FB1">
        <w:rPr>
          <w:rFonts w:eastAsia="Arial"/>
        </w:rPr>
        <w:t>та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времени,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необходимого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для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достижения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своей</w:t>
      </w:r>
      <w:r w:rsidR="00A37CE3">
        <w:rPr>
          <w:rFonts w:eastAsia="Arial"/>
        </w:rPr>
        <w:t xml:space="preserve"> </w:t>
      </w:r>
      <w:r w:rsidR="00A37CE3" w:rsidRPr="00974FB1">
        <w:rPr>
          <w:rFonts w:eastAsia="Arial"/>
        </w:rPr>
        <w:t>цели.</w:t>
      </w:r>
      <w:r w:rsidR="00A37CE3">
        <w:rPr>
          <w:rFonts w:eastAsia="Arial"/>
        </w:rPr>
        <w:t xml:space="preserve"> </w:t>
      </w:r>
    </w:p>
    <w:p w14:paraId="2A05F7AE" w14:textId="0F4302D8" w:rsidR="00A37CE3" w:rsidRPr="00AF715D" w:rsidRDefault="008D4B12" w:rsidP="008D4B12">
      <w:pPr>
        <w:rPr>
          <w:rFonts w:eastAsia="Arial"/>
        </w:rPr>
      </w:pPr>
      <w:r>
        <w:rPr>
          <w:b/>
          <w:bCs/>
          <w:i/>
          <w:iCs/>
        </w:rPr>
        <w:t>4</w:t>
      </w:r>
      <w:r w:rsidR="00A37CE3" w:rsidRPr="008D4B12">
        <w:rPr>
          <w:b/>
          <w:bCs/>
          <w:i/>
          <w:iCs/>
        </w:rPr>
        <w:t>.</w:t>
      </w:r>
      <w:r w:rsidR="00935C3F" w:rsidRPr="00935C3F">
        <w:rPr>
          <w:b/>
          <w:bCs/>
          <w:i/>
          <w:iCs/>
        </w:rPr>
        <w:t>4</w:t>
      </w:r>
      <w:r w:rsidR="00A611F3">
        <w:rPr>
          <w:b/>
          <w:bCs/>
          <w:i/>
          <w:iCs/>
        </w:rPr>
        <w:t>.</w:t>
      </w:r>
      <w:r w:rsidR="00A37CE3" w:rsidRPr="008D4B12">
        <w:rPr>
          <w:b/>
          <w:bCs/>
          <w:i/>
          <w:iCs/>
        </w:rPr>
        <w:t xml:space="preserve"> Цель</w:t>
      </w:r>
      <w:r w:rsidR="00A37CE3">
        <w:rPr>
          <w:rFonts w:ascii="Georgia Pro Cond Semibold" w:eastAsia="Arial" w:hAnsi="Georgia Pro Cond Semibold"/>
          <w:b/>
          <w:i/>
          <w:iCs/>
        </w:rPr>
        <w:t xml:space="preserve"> </w:t>
      </w:r>
      <w:r w:rsidR="00A37CE3" w:rsidRPr="00AF715D">
        <w:rPr>
          <w:rFonts w:eastAsia="Arial"/>
        </w:rPr>
        <w:t>–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это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аппарат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перевода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смысла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из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статического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состояния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динамическое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посредством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ценностей.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Действие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цели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сравнимо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с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действием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электрического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тока.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Если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есть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ток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(цели)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–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значит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есть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преобразование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напряжения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(смысла)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в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свечение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ламп</w:t>
      </w:r>
      <w:r w:rsidR="00A37CE3">
        <w:rPr>
          <w:rFonts w:eastAsia="Arial"/>
        </w:rPr>
        <w:t xml:space="preserve"> </w:t>
      </w:r>
      <w:r w:rsidR="00A37CE3" w:rsidRPr="00AF715D">
        <w:rPr>
          <w:rFonts w:eastAsia="Arial"/>
        </w:rPr>
        <w:t>(ценности).</w:t>
      </w:r>
    </w:p>
    <w:p w14:paraId="41FB9911" w14:textId="40F1BDD4" w:rsidR="00A37CE3" w:rsidRPr="00AF715D" w:rsidRDefault="00A37CE3" w:rsidP="008D4B12">
      <w:pPr>
        <w:rPr>
          <w:rFonts w:eastAsia="Times New Roman"/>
        </w:rPr>
      </w:pPr>
      <w:r w:rsidRPr="00AF715D">
        <w:t>Ц</w:t>
      </w:r>
      <w:r w:rsidRPr="00974FB1">
        <w:rPr>
          <w:rFonts w:eastAsia="Arial"/>
        </w:rPr>
        <w:t>ель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–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самый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сложный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продукт,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который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создается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обществом.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Именно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в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целях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воплощаются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все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достижения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человечества.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Но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именно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цели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исчезают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в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первую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очередь,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человечество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теряет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смысл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своего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существования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и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утрачивает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ценности,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которые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обеспечивают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существование.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Утраченные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цели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немедленно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замещаются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ложными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целями,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которые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не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связаны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ни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со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смыслом,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ни</w:t>
      </w:r>
      <w:r>
        <w:rPr>
          <w:rFonts w:eastAsia="Arial"/>
        </w:rPr>
        <w:t xml:space="preserve"> </w:t>
      </w:r>
      <w:r w:rsidR="008D4B12">
        <w:rPr>
          <w:rFonts w:eastAsia="Arial"/>
        </w:rPr>
        <w:t xml:space="preserve">с </w:t>
      </w:r>
      <w:r w:rsidRPr="00974FB1">
        <w:rPr>
          <w:rFonts w:eastAsia="Arial"/>
        </w:rPr>
        <w:t>ценностями.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Их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отсутствие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означает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отсутствие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и</w:t>
      </w:r>
      <w:r>
        <w:rPr>
          <w:rFonts w:eastAsia="Arial"/>
        </w:rPr>
        <w:t xml:space="preserve"> </w:t>
      </w:r>
      <w:r w:rsidRPr="00974FB1">
        <w:rPr>
          <w:rFonts w:eastAsia="Arial"/>
        </w:rPr>
        <w:t>цели.</w:t>
      </w:r>
    </w:p>
    <w:p w14:paraId="6C2BE642" w14:textId="115D3960" w:rsidR="00A37CE3" w:rsidRDefault="00755B2D" w:rsidP="00755B2D">
      <w:pPr>
        <w:rPr>
          <w:rFonts w:eastAsia="Arial"/>
        </w:rPr>
      </w:pPr>
      <w:r>
        <w:rPr>
          <w:b/>
          <w:bCs/>
          <w:i/>
          <w:iCs/>
        </w:rPr>
        <w:t>4.</w:t>
      </w:r>
      <w:r w:rsidR="00935C3F">
        <w:rPr>
          <w:b/>
          <w:bCs/>
          <w:i/>
          <w:iCs/>
          <w:lang w:val="en-US"/>
        </w:rPr>
        <w:t>5</w:t>
      </w:r>
      <w:r w:rsidR="00A611F3">
        <w:rPr>
          <w:b/>
          <w:bCs/>
          <w:i/>
          <w:iCs/>
        </w:rPr>
        <w:t>.</w:t>
      </w:r>
      <w:r>
        <w:rPr>
          <w:b/>
          <w:bCs/>
          <w:i/>
          <w:iCs/>
        </w:rPr>
        <w:t xml:space="preserve"> </w:t>
      </w:r>
      <w:r w:rsidR="00A37CE3" w:rsidRPr="00755B2D">
        <w:rPr>
          <w:b/>
          <w:bCs/>
          <w:i/>
          <w:iCs/>
        </w:rPr>
        <w:t>Воля к жизни.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Физиологически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человек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всегда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состоянии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готов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совершать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поступки,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действия,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но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не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делает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этого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только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из-за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отсутствия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них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смысла,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ценности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цели.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Известно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множество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примеров,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когда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люди,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лиш</w:t>
      </w:r>
      <w:r w:rsidRPr="00755B2D">
        <w:rPr>
          <w:rFonts w:eastAsia="Arial"/>
        </w:rPr>
        <w:t>ё</w:t>
      </w:r>
      <w:r w:rsidR="00A37CE3" w:rsidRPr="00755B2D">
        <w:rPr>
          <w:rFonts w:eastAsia="Arial"/>
        </w:rPr>
        <w:t>нные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возможности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двигаться,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видеть,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слышать</w:t>
      </w:r>
      <w:r w:rsidRPr="00755B2D">
        <w:rPr>
          <w:rFonts w:eastAsia="Arial"/>
        </w:rPr>
        <w:t>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достигли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вершин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мудрости,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влияния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признания.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ещ</w:t>
      </w:r>
      <w:r w:rsidRPr="00755B2D">
        <w:rPr>
          <w:rFonts w:eastAsia="Arial"/>
        </w:rPr>
        <w:t>ё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больше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примеров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того,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что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абсолютном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физическом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совершенстве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люди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прожили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жизнь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ничтожестве,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предаваясь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пьянству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разврату,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прожив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жизнь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обузу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близким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обществу.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Значит</w:t>
      </w:r>
      <w:r w:rsidRPr="00755B2D">
        <w:rPr>
          <w:rFonts w:eastAsia="Arial"/>
        </w:rPr>
        <w:t>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основе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жизненной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силы</w:t>
      </w:r>
      <w:r w:rsidR="00A37CE3" w:rsidRPr="00755B2D">
        <w:rPr>
          <w:rFonts w:eastAsia="Arial"/>
        </w:rPr>
        <w:t xml:space="preserve"> – </w:t>
      </w:r>
      <w:r w:rsidR="00A37CE3" w:rsidRPr="00755B2D">
        <w:rPr>
          <w:rFonts w:eastAsia="Arial"/>
        </w:rPr>
        <w:t>не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сила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мышц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зоркость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глаз,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а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менталитет,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представляющий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из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себя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содержательную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систему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из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смысла,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lastRenderedPageBreak/>
        <w:t>ценностей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воли.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b/>
          <w:bCs/>
          <w:i/>
          <w:iCs/>
        </w:rPr>
        <w:t>Содержательный менталитет запускает</w:t>
      </w:r>
      <w:r w:rsidRPr="00755B2D">
        <w:rPr>
          <w:b/>
          <w:bCs/>
          <w:i/>
          <w:iCs/>
        </w:rPr>
        <w:t xml:space="preserve"> </w:t>
      </w:r>
      <w:r w:rsidR="00A37CE3" w:rsidRPr="00755B2D">
        <w:rPr>
          <w:b/>
          <w:bCs/>
          <w:i/>
          <w:iCs/>
        </w:rPr>
        <w:t>волевой</w:t>
      </w:r>
      <w:r w:rsidRPr="00755B2D">
        <w:rPr>
          <w:b/>
          <w:bCs/>
          <w:i/>
          <w:iCs/>
        </w:rPr>
        <w:t xml:space="preserve"> </w:t>
      </w:r>
      <w:r w:rsidR="00A37CE3" w:rsidRPr="00755B2D">
        <w:rPr>
          <w:b/>
          <w:bCs/>
          <w:i/>
          <w:iCs/>
        </w:rPr>
        <w:t>механизм</w:t>
      </w:r>
      <w:r w:rsidRPr="00755B2D">
        <w:rPr>
          <w:b/>
          <w:bCs/>
          <w:i/>
          <w:iCs/>
        </w:rPr>
        <w:t xml:space="preserve"> </w:t>
      </w:r>
      <w:r w:rsidR="00A37CE3" w:rsidRPr="00755B2D">
        <w:rPr>
          <w:b/>
          <w:bCs/>
          <w:i/>
          <w:iCs/>
        </w:rPr>
        <w:t>поведения</w:t>
      </w:r>
      <w:r w:rsidRPr="00755B2D">
        <w:rPr>
          <w:b/>
          <w:bCs/>
          <w:i/>
          <w:iCs/>
        </w:rPr>
        <w:t xml:space="preserve"> </w:t>
      </w:r>
      <w:r w:rsidR="00A37CE3" w:rsidRPr="00755B2D">
        <w:rPr>
          <w:b/>
          <w:bCs/>
          <w:i/>
          <w:iCs/>
        </w:rPr>
        <w:t>человека.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Бессодержательный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же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менталитет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подменяет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волю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упрямством,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капризами.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Диагностируется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извне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воля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к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жизни</w:t>
      </w:r>
      <w:r w:rsidR="00A37CE3" w:rsidRPr="00755B2D">
        <w:rPr>
          <w:rFonts w:eastAsia="Arial"/>
        </w:rPr>
        <w:t xml:space="preserve"> </w:t>
      </w:r>
      <w:r w:rsidR="00A37CE3" w:rsidRPr="00C26434">
        <w:rPr>
          <w:rStyle w:val="--0"/>
        </w:rPr>
        <w:t>как</w:t>
      </w:r>
      <w:r w:rsidR="00A37CE3">
        <w:rPr>
          <w:rStyle w:val="--0"/>
        </w:rPr>
        <w:t xml:space="preserve"> </w:t>
      </w:r>
      <w:r w:rsidR="00A37CE3" w:rsidRPr="00C26434">
        <w:rPr>
          <w:rStyle w:val="--"/>
        </w:rPr>
        <w:t>жизненная</w:t>
      </w:r>
      <w:r w:rsidR="00A37CE3">
        <w:rPr>
          <w:rStyle w:val="--0"/>
        </w:rPr>
        <w:t xml:space="preserve"> </w:t>
      </w:r>
      <w:r w:rsidR="00A37CE3" w:rsidRPr="00C26434">
        <w:rPr>
          <w:rStyle w:val="--0"/>
        </w:rPr>
        <w:t>позиция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человека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через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его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отношение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к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труду</w:t>
      </w:r>
      <w:r w:rsidR="00A37CE3" w:rsidRPr="00755B2D">
        <w:rPr>
          <w:rFonts w:eastAsia="Arial"/>
        </w:rPr>
        <w:t xml:space="preserve"> – </w:t>
      </w:r>
      <w:r w:rsidR="00A37CE3" w:rsidRPr="00755B2D">
        <w:rPr>
          <w:rFonts w:eastAsia="Arial"/>
        </w:rPr>
        <w:t>волевым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образом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мотивированной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активности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человека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как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субъекта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труда.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Она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основывается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на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его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способности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производить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предельным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напряжением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физические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психические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затраты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для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получения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общественно-полезных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продуктов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(потребительную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стоимость)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при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наличии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соответствующей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жизненной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позиции.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b/>
          <w:bCs/>
          <w:i/>
          <w:iCs/>
        </w:rPr>
        <w:t>«Потребление рабочей силы – это сам труд...»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(Маркс-Энгельс).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Функционально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воля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к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жизни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–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это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b/>
          <w:bCs/>
          <w:i/>
          <w:iCs/>
        </w:rPr>
        <w:t>«произведение цели на смысл»</w:t>
      </w:r>
      <w:r w:rsidR="00A37CE3" w:rsidRPr="00755B2D">
        <w:t>. С</w:t>
      </w:r>
      <w:r w:rsidR="00A37CE3" w:rsidRPr="00755B2D">
        <w:rPr>
          <w:rFonts w:eastAsia="Arial"/>
        </w:rPr>
        <w:t>мысл,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цели,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ценности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воля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к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жизни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неразрывно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связаны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друг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другом: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ослабление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одного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из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них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влеч</w:t>
      </w:r>
      <w:r w:rsidR="00A611F3">
        <w:rPr>
          <w:rFonts w:eastAsia="Arial"/>
        </w:rPr>
        <w:t>ё</w:t>
      </w:r>
      <w:r w:rsidR="00A37CE3" w:rsidRPr="00755B2D">
        <w:rPr>
          <w:rFonts w:eastAsia="Arial"/>
        </w:rPr>
        <w:t>т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за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собой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ослабление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и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тр</w:t>
      </w:r>
      <w:r w:rsidR="00A611F3">
        <w:rPr>
          <w:rFonts w:eastAsia="Arial"/>
        </w:rPr>
        <w:t>ё</w:t>
      </w:r>
      <w:r w:rsidR="00A37CE3" w:rsidRPr="00755B2D">
        <w:rPr>
          <w:rFonts w:eastAsia="Arial"/>
        </w:rPr>
        <w:t>х</w:t>
      </w:r>
      <w:r w:rsidR="00A37CE3" w:rsidRPr="00755B2D">
        <w:rPr>
          <w:rFonts w:eastAsia="Arial"/>
        </w:rPr>
        <w:t xml:space="preserve"> </w:t>
      </w:r>
      <w:r w:rsidR="00A37CE3" w:rsidRPr="00755B2D">
        <w:rPr>
          <w:rFonts w:eastAsia="Arial"/>
        </w:rPr>
        <w:t>других.</w:t>
      </w:r>
    </w:p>
    <w:p w14:paraId="7B35F68E" w14:textId="788E491A" w:rsidR="00755B2D" w:rsidRPr="00755B2D" w:rsidRDefault="00755B2D" w:rsidP="00755B2D">
      <w:pPr>
        <w:pStyle w:val="afffff5"/>
      </w:pPr>
      <w:r w:rsidRPr="00755B2D">
        <w:t>Таблица 4. Метаморфоз психологических параметров общества, сползающего от политического поведения в поведение криминальное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279"/>
        <w:gridCol w:w="1231"/>
        <w:gridCol w:w="1264"/>
        <w:gridCol w:w="1352"/>
        <w:gridCol w:w="1466"/>
        <w:gridCol w:w="1307"/>
        <w:gridCol w:w="1292"/>
        <w:gridCol w:w="1239"/>
      </w:tblGrid>
      <w:tr w:rsidR="00755B2D" w:rsidRPr="009A4F93" w14:paraId="2886FE12" w14:textId="77777777" w:rsidTr="008A0744"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0BEE9F" w14:textId="464B84B1" w:rsidR="00755B2D" w:rsidRPr="009A4F93" w:rsidRDefault="00755B2D" w:rsidP="00881AB7">
            <w:pPr>
              <w:pStyle w:val="120"/>
            </w:pPr>
            <w:r>
              <w:t>Бандитизм</w:t>
            </w:r>
          </w:p>
        </w:tc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E186F2" w14:textId="35F73D2E" w:rsidR="00755B2D" w:rsidRPr="009A4F93" w:rsidRDefault="00755B2D" w:rsidP="00881AB7">
            <w:pPr>
              <w:pStyle w:val="120"/>
            </w:pPr>
            <w:r>
              <w:t>Серая экономика</w:t>
            </w:r>
          </w:p>
        </w:tc>
        <w:tc>
          <w:tcPr>
            <w:tcW w:w="261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8AB21B5" w14:textId="0566FB7F" w:rsidR="00755B2D" w:rsidRPr="006C5E75" w:rsidRDefault="00755B2D" w:rsidP="00881AB7">
            <w:pPr>
              <w:pStyle w:val="120"/>
            </w:pPr>
            <w:r>
              <w:t>«Блатняк»</w:t>
            </w:r>
          </w:p>
        </w:tc>
        <w:tc>
          <w:tcPr>
            <w:tcW w:w="261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5D40AD" w14:textId="7FDAFAE0" w:rsidR="00755B2D" w:rsidRPr="009A4F93" w:rsidRDefault="00755B2D" w:rsidP="00881AB7">
            <w:pPr>
              <w:pStyle w:val="120"/>
            </w:pPr>
            <w:r>
              <w:t>Догматизм</w:t>
            </w:r>
          </w:p>
        </w:tc>
      </w:tr>
      <w:tr w:rsidR="00755B2D" w:rsidRPr="009A4F93" w14:paraId="28095BB0" w14:textId="77777777" w:rsidTr="008A0744">
        <w:trPr>
          <w:trHeight w:val="690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DCE7B" w14:textId="77777777" w:rsidR="00755B2D" w:rsidRPr="009A4F93" w:rsidRDefault="00755B2D" w:rsidP="00881AB7">
            <w:pPr>
              <w:pStyle w:val="120"/>
            </w:pPr>
            <w:r>
              <w:t>1</w:t>
            </w: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72BA3" w14:textId="5CA0F24D" w:rsidR="00755B2D" w:rsidRPr="009A4F93" w:rsidRDefault="00755B2D" w:rsidP="00881AB7">
            <w:pPr>
              <w:pStyle w:val="120"/>
            </w:pPr>
            <w:r>
              <w:t>Экстремизм сопротивления (физический)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D1D5B8" w14:textId="77777777" w:rsidR="00755B2D" w:rsidRPr="009A4F93" w:rsidRDefault="00755B2D" w:rsidP="00881AB7">
            <w:pPr>
              <w:pStyle w:val="120"/>
            </w:pPr>
            <w:r>
              <w:t>2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0D4F4" w14:textId="77777777" w:rsidR="00755B2D" w:rsidRPr="009A4F93" w:rsidRDefault="00755B2D" w:rsidP="00881AB7">
            <w:pPr>
              <w:pStyle w:val="120"/>
            </w:pPr>
            <w:r>
              <w:t>5</w:t>
            </w:r>
          </w:p>
        </w:tc>
        <w:tc>
          <w:tcPr>
            <w:tcW w:w="261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F657B4" w14:textId="796A439D" w:rsidR="00755B2D" w:rsidRPr="009A4F93" w:rsidRDefault="00755B2D" w:rsidP="00881AB7">
            <w:pPr>
              <w:pStyle w:val="120"/>
            </w:pPr>
            <w:r>
              <w:t>Экстремизм непонимания (интеллектуальный)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F5DAC" w14:textId="77777777" w:rsidR="00755B2D" w:rsidRPr="009A4F93" w:rsidRDefault="00755B2D" w:rsidP="00881AB7">
            <w:pPr>
              <w:pStyle w:val="120"/>
            </w:pPr>
            <w:r>
              <w:t>6</w:t>
            </w:r>
          </w:p>
        </w:tc>
      </w:tr>
      <w:tr w:rsidR="00755B2D" w:rsidRPr="009A4F93" w14:paraId="21917E36" w14:textId="77777777" w:rsidTr="008A0744"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0F3E5D" w14:textId="77777777" w:rsidR="00755B2D" w:rsidRPr="009A4F93" w:rsidRDefault="00755B2D" w:rsidP="00881AB7">
            <w:pPr>
              <w:pStyle w:val="120"/>
            </w:pPr>
            <w:r>
              <w:t>3</w:t>
            </w: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D83DF2" w14:textId="77777777" w:rsidR="00755B2D" w:rsidRPr="009A4F93" w:rsidRDefault="00755B2D" w:rsidP="00881AB7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CD1D51" w14:textId="77777777" w:rsidR="00755B2D" w:rsidRPr="009A4F93" w:rsidRDefault="00755B2D" w:rsidP="00881AB7">
            <w:pPr>
              <w:pStyle w:val="120"/>
            </w:pPr>
            <w:r>
              <w:t>4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EA934C" w14:textId="77777777" w:rsidR="00755B2D" w:rsidRPr="009A4F93" w:rsidRDefault="00755B2D" w:rsidP="00881AB7">
            <w:pPr>
              <w:pStyle w:val="120"/>
            </w:pPr>
            <w:r>
              <w:t>7</w:t>
            </w:r>
          </w:p>
        </w:tc>
        <w:tc>
          <w:tcPr>
            <w:tcW w:w="261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21D9E0" w14:textId="77777777" w:rsidR="00755B2D" w:rsidRPr="009A4F93" w:rsidRDefault="00755B2D" w:rsidP="00881AB7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5B0253E" w14:textId="77777777" w:rsidR="00755B2D" w:rsidRPr="009A4F93" w:rsidRDefault="00755B2D" w:rsidP="00881AB7">
            <w:pPr>
              <w:pStyle w:val="120"/>
            </w:pPr>
            <w:r>
              <w:t>8</w:t>
            </w:r>
          </w:p>
        </w:tc>
      </w:tr>
      <w:tr w:rsidR="00755B2D" w:rsidRPr="009A4F93" w14:paraId="6054AC2F" w14:textId="77777777" w:rsidTr="008A0744"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CDABAD" w14:textId="325710B9" w:rsidR="00755B2D" w:rsidRPr="009A4F93" w:rsidRDefault="00755B2D" w:rsidP="00881AB7">
            <w:pPr>
              <w:pStyle w:val="120"/>
            </w:pPr>
            <w:r>
              <w:t>Дедовщина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43B59B" w14:textId="601631CB" w:rsidR="00755B2D" w:rsidRPr="009A4F93" w:rsidRDefault="00755B2D" w:rsidP="00881AB7">
            <w:pPr>
              <w:pStyle w:val="120"/>
            </w:pPr>
            <w:r>
              <w:t>Саботаж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AB3E99" w14:textId="5911C161" w:rsidR="00755B2D" w:rsidRPr="009A4F93" w:rsidRDefault="00755B2D" w:rsidP="00881AB7">
            <w:pPr>
              <w:pStyle w:val="120"/>
            </w:pPr>
            <w:r>
              <w:t>Шовинизм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D3CC63" w14:textId="1E608386" w:rsidR="00755B2D" w:rsidRPr="00755B2D" w:rsidRDefault="00755B2D" w:rsidP="00881AB7">
            <w:pPr>
              <w:pStyle w:val="120"/>
              <w:rPr>
                <w:lang w:val="en-US"/>
              </w:rPr>
            </w:pPr>
            <w:r>
              <w:t>Чёрный PR</w:t>
            </w:r>
          </w:p>
        </w:tc>
      </w:tr>
      <w:tr w:rsidR="00755B2D" w:rsidRPr="009A4F93" w14:paraId="058440A4" w14:textId="77777777" w:rsidTr="00881AB7">
        <w:trPr>
          <w:trHeight w:val="388"/>
        </w:trPr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5E7196" w14:textId="77777777" w:rsidR="00755B2D" w:rsidRPr="009A4F93" w:rsidRDefault="00755B2D" w:rsidP="00881AB7">
            <w:pPr>
              <w:pStyle w:val="120"/>
            </w:pP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3855DE" w14:textId="77777777" w:rsidR="00755B2D" w:rsidRPr="009A4F93" w:rsidRDefault="00755B2D" w:rsidP="00881AB7">
            <w:pPr>
              <w:pStyle w:val="120"/>
            </w:pP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42FF56" w14:textId="09B9D3A9" w:rsidR="00755B2D" w:rsidRPr="009A4F93" w:rsidRDefault="00755B2D" w:rsidP="00881AB7">
            <w:pPr>
              <w:pStyle w:val="120"/>
            </w:pPr>
            <w:r>
              <w:t>ИЗВРАЩЕНИЕ</w:t>
            </w:r>
            <w:r>
              <w:t xml:space="preserve"> </w:t>
            </w:r>
            <w:r>
              <w:t>ДО</w:t>
            </w:r>
            <w:r>
              <w:t>ПОЛИТИЧЕСКОГО ОБЩЕСТВА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4A7058" w14:textId="77777777" w:rsidR="00755B2D" w:rsidRPr="009A4F93" w:rsidRDefault="00755B2D" w:rsidP="00881AB7">
            <w:pPr>
              <w:pStyle w:val="120"/>
            </w:pP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49B3E" w14:textId="77777777" w:rsidR="00755B2D" w:rsidRPr="009A4F93" w:rsidRDefault="00755B2D" w:rsidP="00881AB7">
            <w:pPr>
              <w:pStyle w:val="120"/>
            </w:pPr>
          </w:p>
        </w:tc>
      </w:tr>
      <w:tr w:rsidR="00755B2D" w:rsidRPr="009A4F93" w14:paraId="60EEB3C2" w14:textId="77777777" w:rsidTr="00881AB7"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DB08003" w14:textId="77777777" w:rsidR="00755B2D" w:rsidRPr="009A4F93" w:rsidRDefault="00755B2D" w:rsidP="00881AB7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2BC1EA" w14:textId="77777777" w:rsidR="00755B2D" w:rsidRPr="009A4F93" w:rsidRDefault="00755B2D" w:rsidP="00881AB7">
            <w:pPr>
              <w:pStyle w:val="120"/>
            </w:pP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B0B25" w14:textId="77777777" w:rsidR="00755B2D" w:rsidRPr="009A4F93" w:rsidRDefault="00755B2D" w:rsidP="00881AB7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6A75BD0" w14:textId="77777777" w:rsidR="00755B2D" w:rsidRPr="009A4F93" w:rsidRDefault="00755B2D" w:rsidP="00881AB7">
            <w:pPr>
              <w:pStyle w:val="120"/>
            </w:pPr>
          </w:p>
        </w:tc>
        <w:tc>
          <w:tcPr>
            <w:tcW w:w="261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D7A1E71" w14:textId="77777777" w:rsidR="00755B2D" w:rsidRPr="009A4F93" w:rsidRDefault="00755B2D" w:rsidP="00881AB7">
            <w:pPr>
              <w:pStyle w:val="120"/>
            </w:pPr>
          </w:p>
        </w:tc>
      </w:tr>
      <w:tr w:rsidR="00755B2D" w:rsidRPr="009A4F93" w14:paraId="7A77CA1C" w14:textId="77777777" w:rsidTr="00881AB7"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85714C9" w14:textId="0F7A0BF8" w:rsidR="00755B2D" w:rsidRPr="009A4F93" w:rsidRDefault="00755B2D" w:rsidP="00881AB7">
            <w:pPr>
              <w:pStyle w:val="120"/>
            </w:pPr>
            <w:r>
              <w:t>Наркобизнес</w:t>
            </w:r>
            <w:r>
              <w:t xml:space="preserve"> 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C5233B" w14:textId="68D6C29A" w:rsidR="00755B2D" w:rsidRPr="009A4F93" w:rsidRDefault="00755B2D" w:rsidP="00881AB7">
            <w:pPr>
              <w:pStyle w:val="120"/>
            </w:pPr>
            <w:r>
              <w:t>Секс-индустрия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E581D3" w14:textId="1F3E84C3" w:rsidR="00755B2D" w:rsidRPr="009A4F93" w:rsidRDefault="00755B2D" w:rsidP="00881AB7">
            <w:pPr>
              <w:pStyle w:val="120"/>
            </w:pPr>
            <w:r>
              <w:t>Чёрные избирательные технологии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F4268D" w14:textId="2FBD45EA" w:rsidR="00755B2D" w:rsidRPr="009A4F93" w:rsidRDefault="00BB0E3B" w:rsidP="00881AB7">
            <w:pPr>
              <w:pStyle w:val="120"/>
            </w:pPr>
            <w:r>
              <w:t>Сектантство</w:t>
            </w:r>
          </w:p>
        </w:tc>
      </w:tr>
      <w:tr w:rsidR="00755B2D" w:rsidRPr="009A4F93" w14:paraId="7DF17A87" w14:textId="77777777" w:rsidTr="00881AB7">
        <w:trPr>
          <w:trHeight w:val="397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17AAC" w14:textId="77777777" w:rsidR="00755B2D" w:rsidRPr="009A4F93" w:rsidRDefault="00755B2D" w:rsidP="00881AB7">
            <w:pPr>
              <w:pStyle w:val="120"/>
            </w:pPr>
            <w:r>
              <w:t>9</w:t>
            </w:r>
          </w:p>
        </w:tc>
        <w:tc>
          <w:tcPr>
            <w:tcW w:w="26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1C04E8" w14:textId="1A6A0EC2" w:rsidR="00755B2D" w:rsidRPr="009A4F93" w:rsidRDefault="00755B2D" w:rsidP="00881AB7">
            <w:pPr>
              <w:pStyle w:val="120"/>
            </w:pPr>
            <w:r>
              <w:t>Экстремизм несогласия (интуитивный)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F50BC0" w14:textId="77777777" w:rsidR="00755B2D" w:rsidRPr="009A4F93" w:rsidRDefault="00755B2D" w:rsidP="00881AB7">
            <w:pPr>
              <w:pStyle w:val="120"/>
            </w:pPr>
            <w:r>
              <w:t>10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D0ABED" w14:textId="77777777" w:rsidR="00755B2D" w:rsidRPr="009A4F93" w:rsidRDefault="00755B2D" w:rsidP="00881AB7">
            <w:pPr>
              <w:pStyle w:val="120"/>
            </w:pPr>
            <w:r>
              <w:t>13</w:t>
            </w:r>
          </w:p>
        </w:tc>
        <w:tc>
          <w:tcPr>
            <w:tcW w:w="261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608195" w14:textId="0B95C453" w:rsidR="00755B2D" w:rsidRPr="009A4F93" w:rsidRDefault="00755B2D" w:rsidP="00881AB7">
            <w:pPr>
              <w:pStyle w:val="120"/>
            </w:pPr>
            <w:r>
              <w:t>Экстремизм неприятия (моральный)</w:t>
            </w:r>
          </w:p>
        </w:tc>
        <w:tc>
          <w:tcPr>
            <w:tcW w:w="13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580CD7" w14:textId="77777777" w:rsidR="00755B2D" w:rsidRPr="009A4F93" w:rsidRDefault="00755B2D" w:rsidP="00881AB7">
            <w:pPr>
              <w:pStyle w:val="120"/>
            </w:pPr>
            <w:r>
              <w:t>14</w:t>
            </w:r>
          </w:p>
        </w:tc>
      </w:tr>
      <w:tr w:rsidR="00755B2D" w:rsidRPr="009A4F93" w14:paraId="3DC1E13A" w14:textId="77777777" w:rsidTr="00881AB7">
        <w:trPr>
          <w:trHeight w:val="397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3F698DC" w14:textId="77777777" w:rsidR="00755B2D" w:rsidRPr="009A4F93" w:rsidRDefault="00755B2D" w:rsidP="00881AB7">
            <w:pPr>
              <w:pStyle w:val="120"/>
            </w:pPr>
            <w:r>
              <w:t>11</w:t>
            </w:r>
          </w:p>
        </w:tc>
        <w:tc>
          <w:tcPr>
            <w:tcW w:w="261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307AA" w14:textId="77777777" w:rsidR="00755B2D" w:rsidRPr="009A4F93" w:rsidRDefault="00755B2D" w:rsidP="00881AB7">
            <w:pPr>
              <w:pStyle w:val="120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59D323" w14:textId="77777777" w:rsidR="00755B2D" w:rsidRPr="009A4F93" w:rsidRDefault="00755B2D" w:rsidP="00881AB7">
            <w:pPr>
              <w:pStyle w:val="120"/>
            </w:pPr>
            <w:r>
              <w:t>12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305990B" w14:textId="77777777" w:rsidR="00755B2D" w:rsidRPr="009A4F93" w:rsidRDefault="00755B2D" w:rsidP="00881AB7">
            <w:pPr>
              <w:pStyle w:val="120"/>
            </w:pPr>
            <w:r>
              <w:t>15</w:t>
            </w:r>
          </w:p>
        </w:tc>
        <w:tc>
          <w:tcPr>
            <w:tcW w:w="261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CCFEBA" w14:textId="77777777" w:rsidR="00755B2D" w:rsidRPr="009A4F93" w:rsidRDefault="00755B2D" w:rsidP="00881AB7">
            <w:pPr>
              <w:pStyle w:val="120"/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552D90" w14:textId="77777777" w:rsidR="00755B2D" w:rsidRPr="009A4F93" w:rsidRDefault="00755B2D" w:rsidP="00881AB7">
            <w:pPr>
              <w:pStyle w:val="120"/>
            </w:pPr>
            <w:r>
              <w:t>16</w:t>
            </w:r>
          </w:p>
        </w:tc>
      </w:tr>
      <w:tr w:rsidR="00755B2D" w:rsidRPr="009A4F93" w14:paraId="560F95F5" w14:textId="77777777" w:rsidTr="00881AB7">
        <w:trPr>
          <w:trHeight w:val="928"/>
        </w:trPr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D58752" w14:textId="4EC481C8" w:rsidR="00755B2D" w:rsidRPr="009A4F93" w:rsidRDefault="00755B2D" w:rsidP="00881AB7">
            <w:pPr>
              <w:pStyle w:val="120"/>
            </w:pPr>
            <w:r>
              <w:t>Вандализм</w:t>
            </w:r>
          </w:p>
        </w:tc>
        <w:tc>
          <w:tcPr>
            <w:tcW w:w="261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F9AB27" w14:textId="29F5AE3F" w:rsidR="00755B2D" w:rsidRPr="009A4F93" w:rsidRDefault="00755B2D" w:rsidP="00881AB7">
            <w:pPr>
              <w:pStyle w:val="120"/>
            </w:pPr>
            <w:r>
              <w:t>Хулиганство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DA3B6" w14:textId="34AD24CF" w:rsidR="00755B2D" w:rsidRPr="009A4F93" w:rsidRDefault="00755B2D" w:rsidP="00881AB7">
            <w:pPr>
              <w:pStyle w:val="120"/>
            </w:pPr>
            <w:r>
              <w:t>«Вор в законе»</w:t>
            </w:r>
          </w:p>
        </w:tc>
        <w:tc>
          <w:tcPr>
            <w:tcW w:w="261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D8FA85" w14:textId="2DDFAF2C" w:rsidR="00755B2D" w:rsidRPr="009A4F93" w:rsidRDefault="00755B2D" w:rsidP="00881AB7">
            <w:pPr>
              <w:pStyle w:val="120"/>
            </w:pPr>
            <w:r>
              <w:t>Предательство</w:t>
            </w:r>
          </w:p>
        </w:tc>
      </w:tr>
    </w:tbl>
    <w:p w14:paraId="3BDF93F1" w14:textId="7EDD9A53" w:rsidR="00A37CE3" w:rsidRPr="00D34666" w:rsidRDefault="00A37CE3" w:rsidP="00D34666">
      <w:pPr>
        <w:rPr>
          <w:b/>
          <w:bCs/>
          <w:i/>
          <w:iCs/>
        </w:rPr>
      </w:pPr>
      <w:r w:rsidRPr="00D34666">
        <w:rPr>
          <w:b/>
          <w:bCs/>
          <w:i/>
          <w:iCs/>
        </w:rPr>
        <w:t>Упрощенчество политики всегда вызывало у политического общества презрение, а поведение массы людей переключалось на спасение своих потребностей любым способом.</w:t>
      </w:r>
    </w:p>
    <w:p w14:paraId="0B3B5C85" w14:textId="77777777" w:rsidR="00A37CE3" w:rsidRPr="00D53938" w:rsidRDefault="00A37CE3" w:rsidP="00D53938">
      <w:pPr>
        <w:pStyle w:val="affffffc"/>
      </w:pPr>
      <w:r w:rsidRPr="00D53938">
        <w:t>ЗАКЛЮЧЕНИЕ</w:t>
      </w:r>
    </w:p>
    <w:p w14:paraId="7F59173B" w14:textId="05569182" w:rsidR="00A37CE3" w:rsidRPr="00C26434" w:rsidRDefault="00A37CE3" w:rsidP="00D53938">
      <w:pPr>
        <w:rPr>
          <w:rFonts w:eastAsia="Arial"/>
        </w:rPr>
      </w:pPr>
      <w:r w:rsidRPr="00D53938">
        <w:rPr>
          <w:rFonts w:eastAsia="Arial"/>
          <w:b/>
          <w:bCs/>
          <w:i/>
          <w:iCs/>
        </w:rPr>
        <w:t>История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показывает,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что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трансфер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власти</w:t>
      </w:r>
      <w:r w:rsidRPr="00D53938">
        <w:rPr>
          <w:rFonts w:eastAsia="Arial"/>
          <w:b/>
          <w:bCs/>
          <w:i/>
          <w:iCs/>
        </w:rPr>
        <w:t xml:space="preserve"> – </w:t>
      </w:r>
      <w:r w:rsidRPr="00D53938">
        <w:rPr>
          <w:rFonts w:eastAsia="Arial"/>
          <w:b/>
          <w:bCs/>
          <w:i/>
          <w:iCs/>
        </w:rPr>
        <w:t>это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схватка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элит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за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ресурсы,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использующие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для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этого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появление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«безвластного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окна»</w:t>
      </w:r>
      <w:r w:rsidRPr="00D53938">
        <w:rPr>
          <w:rFonts w:eastAsia="Arial"/>
          <w:b/>
          <w:bCs/>
          <w:i/>
          <w:iCs/>
        </w:rPr>
        <w:t xml:space="preserve"> – </w:t>
      </w:r>
      <w:r w:rsidRPr="00D53938">
        <w:rPr>
          <w:rFonts w:eastAsia="Arial"/>
          <w:b/>
          <w:bCs/>
          <w:i/>
          <w:iCs/>
        </w:rPr>
        <w:t>конституционного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перехода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власти,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и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готовы</w:t>
      </w:r>
      <w:r w:rsidR="00D53938">
        <w:rPr>
          <w:rFonts w:eastAsia="Arial"/>
          <w:b/>
          <w:bCs/>
          <w:i/>
          <w:iCs/>
        </w:rPr>
        <w:t>е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разрушить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главное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препятствие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–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государство,</w:t>
      </w:r>
      <w:r w:rsidRPr="00D53938">
        <w:rPr>
          <w:rFonts w:eastAsia="Arial"/>
          <w:b/>
          <w:bCs/>
          <w:i/>
          <w:iCs/>
        </w:rPr>
        <w:t xml:space="preserve"> </w:t>
      </w:r>
      <w:r w:rsidR="00D53938">
        <w:rPr>
          <w:rFonts w:eastAsia="Arial"/>
          <w:b/>
          <w:bCs/>
          <w:i/>
          <w:iCs/>
        </w:rPr>
        <w:t>с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любы</w:t>
      </w:r>
      <w:r w:rsidR="00D53938">
        <w:rPr>
          <w:rFonts w:eastAsia="Arial"/>
          <w:b/>
          <w:bCs/>
          <w:i/>
          <w:iCs/>
        </w:rPr>
        <w:t xml:space="preserve">ми </w:t>
      </w:r>
      <w:r w:rsidRPr="00D53938">
        <w:rPr>
          <w:rFonts w:eastAsia="Arial"/>
          <w:b/>
          <w:bCs/>
          <w:i/>
          <w:iCs/>
        </w:rPr>
        <w:t>жертв</w:t>
      </w:r>
      <w:r w:rsidR="00D53938">
        <w:rPr>
          <w:rFonts w:eastAsia="Arial"/>
          <w:b/>
          <w:bCs/>
          <w:i/>
          <w:iCs/>
        </w:rPr>
        <w:t>ами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ради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своей</w:t>
      </w:r>
      <w:r w:rsidRPr="00D53938">
        <w:rPr>
          <w:rFonts w:eastAsia="Arial"/>
          <w:b/>
          <w:bCs/>
          <w:i/>
          <w:iCs/>
        </w:rPr>
        <w:t xml:space="preserve"> </w:t>
      </w:r>
      <w:r w:rsidRPr="00D53938">
        <w:rPr>
          <w:rFonts w:eastAsia="Arial"/>
          <w:b/>
          <w:bCs/>
          <w:i/>
          <w:iCs/>
        </w:rPr>
        <w:t>цели.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Переход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происходит,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правило,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время,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когда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обостряются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lastRenderedPageBreak/>
        <w:t>финансово-экономические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социальные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проблемы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обществе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из-за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ожидания,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чтобы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они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будут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решены.</w:t>
      </w:r>
      <w:r>
        <w:rPr>
          <w:rFonts w:eastAsia="Arial"/>
        </w:rPr>
        <w:t xml:space="preserve"> </w:t>
      </w:r>
      <w:r w:rsidRPr="00C26434">
        <w:rPr>
          <w:rFonts w:eastAsia="Arial"/>
        </w:rPr>
        <w:t>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«трансфера»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есть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формы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реализации,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всегда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было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неизвестно</w:t>
      </w:r>
      <w:r w:rsidR="00D53938">
        <w:rPr>
          <w:rFonts w:eastAsia="Arial"/>
        </w:rPr>
        <w:t>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какая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из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будет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применена</w:t>
      </w:r>
      <w:r w:rsidR="00D53938">
        <w:rPr>
          <w:rFonts w:eastAsia="Arial"/>
        </w:rPr>
        <w:t>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Например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(все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определения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оригинальные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психолого-политические):</w:t>
      </w:r>
    </w:p>
    <w:p w14:paraId="17DD2620" w14:textId="0FACFA7C" w:rsidR="00A37CE3" w:rsidRDefault="00A37CE3" w:rsidP="00D53938">
      <w:pPr>
        <w:rPr>
          <w:rFonts w:eastAsia="Arial"/>
        </w:rPr>
      </w:pPr>
      <w:r w:rsidRPr="00D53938">
        <w:rPr>
          <w:b/>
          <w:bCs/>
          <w:i/>
          <w:iCs/>
        </w:rPr>
        <w:t xml:space="preserve">Выборы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легитимное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«перепрыгивание»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барьера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неразрешимых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финансово-экономических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проблем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методом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увлечения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людей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социальными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ценностями,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возвышающими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«над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проблемами».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Выборы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переформатируют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мировоззрение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поднимают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людей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выше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реальных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проблем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сохраняют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государство,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всё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всех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есть».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Используется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психология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воображения.</w:t>
      </w:r>
    </w:p>
    <w:p w14:paraId="1A0C5E7D" w14:textId="3EC03EE7" w:rsidR="00A37CE3" w:rsidRDefault="00A37CE3" w:rsidP="00B24A46">
      <w:pPr>
        <w:rPr>
          <w:rFonts w:eastAsia="Arial"/>
        </w:rPr>
      </w:pPr>
      <w:r w:rsidRPr="00B24A46">
        <w:rPr>
          <w:b/>
          <w:bCs/>
          <w:i/>
          <w:iCs/>
        </w:rPr>
        <w:t xml:space="preserve">Реформы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обход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барьера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неразрешимых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финансово-экономических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проблем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методом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смещения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левее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правее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его.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Реформы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переформатирует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политическую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картину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мира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так,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оставляют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проблемы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стороне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сохраняют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вс</w:t>
      </w:r>
      <w:r w:rsidR="00E17502">
        <w:rPr>
          <w:rFonts w:eastAsia="Arial"/>
        </w:rPr>
        <w:t>ё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есть».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Используется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психология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представлений.</w:t>
      </w:r>
    </w:p>
    <w:p w14:paraId="6791921D" w14:textId="53295119" w:rsidR="00A37CE3" w:rsidRDefault="00A37CE3" w:rsidP="00935C3F">
      <w:pPr>
        <w:rPr>
          <w:rFonts w:eastAsia="Arial"/>
        </w:rPr>
      </w:pPr>
      <w:r w:rsidRPr="00935C3F">
        <w:rPr>
          <w:b/>
          <w:bCs/>
          <w:i/>
          <w:iCs/>
        </w:rPr>
        <w:t xml:space="preserve">Революция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вооруж</w:t>
      </w:r>
      <w:r w:rsidR="00935C3F">
        <w:rPr>
          <w:rFonts w:eastAsia="Arial"/>
        </w:rPr>
        <w:t>ё</w:t>
      </w:r>
      <w:r w:rsidRPr="00493828">
        <w:rPr>
          <w:rFonts w:eastAsia="Arial"/>
        </w:rPr>
        <w:t>нное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уничтожение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неразрешимого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финансово-экономического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барьера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методом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уничтожения</w:t>
      </w:r>
      <w:r>
        <w:rPr>
          <w:rFonts w:eastAsia="Arial"/>
        </w:rPr>
        <w:t xml:space="preserve"> </w:t>
      </w:r>
      <w:r w:rsidR="000249F4" w:rsidRPr="00493828">
        <w:rPr>
          <w:rFonts w:eastAsia="Arial"/>
        </w:rPr>
        <w:t>государства</w:t>
      </w:r>
      <w:r w:rsidR="000249F4">
        <w:rPr>
          <w:rFonts w:eastAsia="Arial"/>
        </w:rPr>
        <w:t>, как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виновника,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мешающего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борьбе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элит.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Революция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предельно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обостряет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социальные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отношения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обществе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достижения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целей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е</w:t>
      </w:r>
      <w:r w:rsidR="00935C3F">
        <w:rPr>
          <w:rFonts w:eastAsia="Arial"/>
        </w:rPr>
        <w:t>ё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организаторов.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Используется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психология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эмоций.</w:t>
      </w:r>
      <w:r>
        <w:rPr>
          <w:rFonts w:eastAsia="Arial"/>
        </w:rPr>
        <w:t xml:space="preserve"> </w:t>
      </w:r>
    </w:p>
    <w:p w14:paraId="054A96A5" w14:textId="77777777" w:rsidR="00935C3F" w:rsidRDefault="00A37CE3" w:rsidP="00935C3F">
      <w:pPr>
        <w:rPr>
          <w:rFonts w:eastAsia="Arial"/>
        </w:rPr>
      </w:pPr>
      <w:r w:rsidRPr="00935C3F">
        <w:rPr>
          <w:b/>
          <w:bCs/>
          <w:i/>
          <w:iCs/>
        </w:rPr>
        <w:t xml:space="preserve">Террор </w:t>
      </w:r>
      <w:r w:rsidRPr="00493828">
        <w:rPr>
          <w:rFonts w:eastAsia="Arial"/>
        </w:rPr>
        <w:t>–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физическое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уничтожение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создателей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финансово-экономических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проблем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страны.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Террор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дестабилизирует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социальные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отношения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для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нагнетания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страха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несогласных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ними.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Используется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психология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восприятия.</w:t>
      </w:r>
      <w:r>
        <w:rPr>
          <w:rFonts w:eastAsia="Arial"/>
        </w:rPr>
        <w:t xml:space="preserve"> </w:t>
      </w:r>
    </w:p>
    <w:p w14:paraId="569F3EEC" w14:textId="55D851BE" w:rsidR="00A37CE3" w:rsidRPr="00974FB1" w:rsidRDefault="00A37CE3" w:rsidP="00935C3F">
      <w:pPr>
        <w:rPr>
          <w:rFonts w:eastAsia="Arial"/>
        </w:rPr>
      </w:pPr>
      <w:r w:rsidRPr="00493828">
        <w:rPr>
          <w:rFonts w:eastAsia="Arial"/>
        </w:rPr>
        <w:t>Знает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новое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поколение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авторов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«трансфера-транзита»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том,</w:t>
      </w:r>
      <w:r>
        <w:rPr>
          <w:rFonts w:eastAsia="Arial"/>
        </w:rPr>
        <w:t xml:space="preserve"> </w:t>
      </w:r>
      <w:proofErr w:type="spellStart"/>
      <w:r w:rsidRPr="00493828">
        <w:rPr>
          <w:rFonts w:eastAsia="Arial"/>
        </w:rPr>
        <w:t>чт</w:t>
      </w:r>
      <w:r w:rsidR="00A611F3" w:rsidRPr="00A611F3">
        <w:rPr>
          <w:rFonts w:eastAsia="Arial"/>
        </w:rPr>
        <w:t>ó</w:t>
      </w:r>
      <w:proofErr w:type="spellEnd"/>
      <w:r>
        <w:rPr>
          <w:rFonts w:eastAsia="Arial"/>
        </w:rPr>
        <w:t xml:space="preserve"> </w:t>
      </w:r>
      <w:r w:rsidRPr="00493828">
        <w:rPr>
          <w:rFonts w:eastAsia="Arial"/>
        </w:rPr>
        <w:t>стоит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этими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слова</w:t>
      </w:r>
      <w:r w:rsidR="00935C3F">
        <w:rPr>
          <w:rFonts w:eastAsia="Arial"/>
        </w:rPr>
        <w:t>ми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нет?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Готов</w:t>
      </w:r>
      <w:r w:rsidR="00935C3F">
        <w:rPr>
          <w:rFonts w:eastAsia="Arial"/>
        </w:rPr>
        <w:t>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энтузиасты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взять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себя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ответственность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за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то,</w:t>
      </w:r>
      <w:r>
        <w:rPr>
          <w:rFonts w:eastAsia="Arial"/>
        </w:rPr>
        <w:t xml:space="preserve"> </w:t>
      </w:r>
      <w:proofErr w:type="spellStart"/>
      <w:r w:rsidRPr="00493828">
        <w:rPr>
          <w:rFonts w:eastAsia="Arial"/>
        </w:rPr>
        <w:t>чт</w:t>
      </w:r>
      <w:proofErr w:type="spellEnd"/>
      <w:r w:rsidR="00A611F3">
        <w:rPr>
          <w:rFonts w:eastAsia="Arial"/>
          <w:lang w:val="en-US"/>
        </w:rPr>
        <w:t>o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произойд</w:t>
      </w:r>
      <w:r w:rsidR="00935C3F">
        <w:rPr>
          <w:rFonts w:eastAsia="Arial"/>
        </w:rPr>
        <w:t>ё</w:t>
      </w:r>
      <w:r w:rsidRPr="00493828">
        <w:rPr>
          <w:rFonts w:eastAsia="Arial"/>
        </w:rPr>
        <w:t>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страной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народом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результате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трансфера?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История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трансферов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России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показывает,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что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их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результаты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шире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масштабнее,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чем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передача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власти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в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стране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от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одного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лидера</w:t>
      </w:r>
      <w:r>
        <w:rPr>
          <w:rFonts w:eastAsia="Arial"/>
        </w:rPr>
        <w:t xml:space="preserve"> </w:t>
      </w:r>
      <w:r w:rsidRPr="00493828">
        <w:rPr>
          <w:rFonts w:eastAsia="Arial"/>
        </w:rPr>
        <w:t>другому:</w:t>
      </w:r>
    </w:p>
    <w:p w14:paraId="363DBC27" w14:textId="34584CC9" w:rsidR="00A37CE3" w:rsidRPr="00935C3F" w:rsidRDefault="00A37CE3" w:rsidP="00935C3F">
      <w:pPr>
        <w:pStyle w:val="a1"/>
        <w:numPr>
          <w:ilvl w:val="0"/>
          <w:numId w:val="24"/>
        </w:numPr>
      </w:pPr>
      <w:r w:rsidRPr="00935C3F">
        <w:t>Это</w:t>
      </w:r>
      <w:r w:rsidRPr="00935C3F">
        <w:t xml:space="preserve"> </w:t>
      </w:r>
      <w:r w:rsidRPr="00935C3F">
        <w:t>появление</w:t>
      </w:r>
      <w:r w:rsidRPr="00935C3F">
        <w:t xml:space="preserve"> </w:t>
      </w:r>
      <w:r w:rsidRPr="00935C3F">
        <w:t>новых</w:t>
      </w:r>
      <w:r w:rsidRPr="00935C3F">
        <w:t xml:space="preserve"> </w:t>
      </w:r>
      <w:r w:rsidRPr="00935C3F">
        <w:t>руководителей</w:t>
      </w:r>
      <w:r w:rsidRPr="00935C3F">
        <w:t xml:space="preserve"> </w:t>
      </w:r>
      <w:r w:rsidRPr="00935C3F">
        <w:t>страны,</w:t>
      </w:r>
      <w:r w:rsidRPr="00935C3F">
        <w:t xml:space="preserve"> </w:t>
      </w:r>
      <w:r w:rsidRPr="00935C3F">
        <w:t>которых</w:t>
      </w:r>
      <w:r w:rsidRPr="00935C3F">
        <w:t xml:space="preserve"> </w:t>
      </w:r>
      <w:r w:rsidRPr="00935C3F">
        <w:t>не</w:t>
      </w:r>
      <w:r w:rsidRPr="00935C3F">
        <w:t xml:space="preserve"> </w:t>
      </w:r>
      <w:r w:rsidRPr="00935C3F">
        <w:t>ждали</w:t>
      </w:r>
      <w:r w:rsidR="00935C3F">
        <w:t>.</w:t>
      </w:r>
    </w:p>
    <w:p w14:paraId="7967E487" w14:textId="53A88008" w:rsidR="00A37CE3" w:rsidRPr="00493828" w:rsidRDefault="00A37CE3" w:rsidP="00935C3F">
      <w:pPr>
        <w:pStyle w:val="a1"/>
        <w:numPr>
          <w:ilvl w:val="0"/>
          <w:numId w:val="24"/>
        </w:numPr>
      </w:pPr>
      <w:r w:rsidRPr="00493828">
        <w:t>Это</w:t>
      </w:r>
      <w:r>
        <w:t xml:space="preserve"> </w:t>
      </w:r>
      <w:r w:rsidRPr="00493828">
        <w:t>смена</w:t>
      </w:r>
      <w:r>
        <w:t xml:space="preserve"> </w:t>
      </w:r>
      <w:r w:rsidRPr="00493828">
        <w:t>политического</w:t>
      </w:r>
      <w:r>
        <w:t xml:space="preserve"> </w:t>
      </w:r>
      <w:r w:rsidRPr="00493828">
        <w:t>режима,</w:t>
      </w:r>
      <w:r>
        <w:t xml:space="preserve"> </w:t>
      </w:r>
      <w:r w:rsidRPr="00493828">
        <w:t>перераспределяющего</w:t>
      </w:r>
      <w:r>
        <w:t xml:space="preserve"> </w:t>
      </w:r>
      <w:r w:rsidRPr="00493828">
        <w:t>власть</w:t>
      </w:r>
      <w:r w:rsidR="00935C3F">
        <w:t>.</w:t>
      </w:r>
    </w:p>
    <w:p w14:paraId="21B7105F" w14:textId="1A2BD4D2" w:rsidR="00A37CE3" w:rsidRPr="00493828" w:rsidRDefault="00A37CE3" w:rsidP="00935C3F">
      <w:pPr>
        <w:pStyle w:val="a1"/>
        <w:numPr>
          <w:ilvl w:val="0"/>
          <w:numId w:val="24"/>
        </w:numPr>
      </w:pPr>
      <w:r w:rsidRPr="00493828">
        <w:t>Это</w:t>
      </w:r>
      <w:r>
        <w:t xml:space="preserve"> </w:t>
      </w:r>
      <w:r w:rsidRPr="00493828">
        <w:t>новая</w:t>
      </w:r>
      <w:r>
        <w:t xml:space="preserve"> </w:t>
      </w:r>
      <w:r w:rsidRPr="00493828">
        <w:t>форма</w:t>
      </w:r>
      <w:r>
        <w:t xml:space="preserve"> </w:t>
      </w:r>
      <w:r w:rsidRPr="00493828">
        <w:t>государственности,</w:t>
      </w:r>
      <w:r>
        <w:t xml:space="preserve"> </w:t>
      </w:r>
      <w:r w:rsidRPr="00493828">
        <w:t>новый</w:t>
      </w:r>
      <w:r>
        <w:t xml:space="preserve"> </w:t>
      </w:r>
      <w:r w:rsidRPr="00493828">
        <w:t>баланс</w:t>
      </w:r>
      <w:r>
        <w:t xml:space="preserve"> </w:t>
      </w:r>
      <w:r w:rsidRPr="00493828">
        <w:t>отношений</w:t>
      </w:r>
      <w:r>
        <w:t xml:space="preserve"> </w:t>
      </w:r>
      <w:r w:rsidRPr="00493828">
        <w:t>в</w:t>
      </w:r>
      <w:r>
        <w:t xml:space="preserve"> </w:t>
      </w:r>
      <w:r w:rsidRPr="00493828">
        <w:t>стране</w:t>
      </w:r>
      <w:r w:rsidR="00935C3F">
        <w:t>.</w:t>
      </w:r>
    </w:p>
    <w:p w14:paraId="06FBD3C6" w14:textId="1F037E2C" w:rsidR="00A37CE3" w:rsidRPr="00493828" w:rsidRDefault="00A37CE3" w:rsidP="00935C3F">
      <w:pPr>
        <w:pStyle w:val="a1"/>
        <w:numPr>
          <w:ilvl w:val="0"/>
          <w:numId w:val="24"/>
        </w:numPr>
      </w:pPr>
      <w:r w:rsidRPr="00493828">
        <w:t>Это</w:t>
      </w:r>
      <w:r>
        <w:t xml:space="preserve"> </w:t>
      </w:r>
      <w:r w:rsidRPr="00493828">
        <w:t>новый</w:t>
      </w:r>
      <w:r>
        <w:t xml:space="preserve"> </w:t>
      </w:r>
      <w:r w:rsidRPr="00493828">
        <w:t>социально-экономический</w:t>
      </w:r>
      <w:r>
        <w:t xml:space="preserve"> </w:t>
      </w:r>
      <w:r w:rsidRPr="00493828">
        <w:t>уклад,</w:t>
      </w:r>
      <w:r>
        <w:t xml:space="preserve"> </w:t>
      </w:r>
      <w:r w:rsidRPr="00493828">
        <w:t>перераспределяющий</w:t>
      </w:r>
      <w:r>
        <w:t xml:space="preserve"> </w:t>
      </w:r>
      <w:r w:rsidRPr="00493828">
        <w:t>ресурсы</w:t>
      </w:r>
      <w:r w:rsidR="00935C3F">
        <w:t>.</w:t>
      </w:r>
    </w:p>
    <w:p w14:paraId="05F7FC72" w14:textId="4C38E843" w:rsidR="00A37CE3" w:rsidRPr="00493828" w:rsidRDefault="00A37CE3" w:rsidP="00935C3F">
      <w:pPr>
        <w:pStyle w:val="a1"/>
        <w:numPr>
          <w:ilvl w:val="0"/>
          <w:numId w:val="24"/>
        </w:numPr>
      </w:pPr>
      <w:r w:rsidRPr="00493828">
        <w:t>Это</w:t>
      </w:r>
      <w:r>
        <w:t xml:space="preserve"> </w:t>
      </w:r>
      <w:r w:rsidRPr="00493828">
        <w:t>новое</w:t>
      </w:r>
      <w:r>
        <w:t xml:space="preserve"> </w:t>
      </w:r>
      <w:r w:rsidRPr="00493828">
        <w:t>название</w:t>
      </w:r>
      <w:r>
        <w:t xml:space="preserve"> </w:t>
      </w:r>
      <w:r w:rsidRPr="00493828">
        <w:t>страны,</w:t>
      </w:r>
      <w:r>
        <w:t xml:space="preserve"> </w:t>
      </w:r>
      <w:r w:rsidRPr="00493828">
        <w:t>отрицающей</w:t>
      </w:r>
      <w:r>
        <w:t xml:space="preserve"> </w:t>
      </w:r>
      <w:r w:rsidRPr="00493828">
        <w:t>свою</w:t>
      </w:r>
      <w:r>
        <w:t xml:space="preserve"> </w:t>
      </w:r>
      <w:r w:rsidRPr="00493828">
        <w:t>историю</w:t>
      </w:r>
      <w:r w:rsidR="00935C3F">
        <w:t>.</w:t>
      </w:r>
    </w:p>
    <w:p w14:paraId="159C46A8" w14:textId="4D74A3E6" w:rsidR="00A37CE3" w:rsidRPr="00493828" w:rsidRDefault="00A37CE3" w:rsidP="00935C3F">
      <w:pPr>
        <w:pStyle w:val="a1"/>
        <w:numPr>
          <w:ilvl w:val="0"/>
          <w:numId w:val="24"/>
        </w:numPr>
      </w:pPr>
      <w:r w:rsidRPr="00493828">
        <w:t>Это</w:t>
      </w:r>
      <w:r>
        <w:t xml:space="preserve"> </w:t>
      </w:r>
      <w:r w:rsidRPr="00493828">
        <w:t>новые</w:t>
      </w:r>
      <w:r>
        <w:t xml:space="preserve"> </w:t>
      </w:r>
      <w:r w:rsidRPr="00493828">
        <w:t>границы</w:t>
      </w:r>
      <w:r>
        <w:t xml:space="preserve"> </w:t>
      </w:r>
      <w:r w:rsidRPr="00493828">
        <w:t>страны,</w:t>
      </w:r>
      <w:r>
        <w:t xml:space="preserve"> </w:t>
      </w:r>
      <w:r w:rsidRPr="00493828">
        <w:t>теряющей</w:t>
      </w:r>
      <w:r>
        <w:t xml:space="preserve"> </w:t>
      </w:r>
      <w:r w:rsidRPr="00493828">
        <w:t>свою</w:t>
      </w:r>
      <w:r>
        <w:t xml:space="preserve"> </w:t>
      </w:r>
      <w:r w:rsidRPr="00493828">
        <w:t>территорию</w:t>
      </w:r>
      <w:r w:rsidR="00935C3F">
        <w:t>.</w:t>
      </w:r>
    </w:p>
    <w:p w14:paraId="274F5913" w14:textId="0AFE1F36" w:rsidR="00A37CE3" w:rsidRPr="00493828" w:rsidRDefault="00A37CE3" w:rsidP="00935C3F">
      <w:pPr>
        <w:pStyle w:val="a1"/>
        <w:numPr>
          <w:ilvl w:val="0"/>
          <w:numId w:val="24"/>
        </w:numPr>
      </w:pPr>
      <w:r w:rsidRPr="00493828">
        <w:t>Это</w:t>
      </w:r>
      <w:r>
        <w:t xml:space="preserve"> </w:t>
      </w:r>
      <w:r w:rsidRPr="00493828">
        <w:t>отказ</w:t>
      </w:r>
      <w:r>
        <w:t xml:space="preserve"> </w:t>
      </w:r>
      <w:r w:rsidRPr="00493828">
        <w:t>от</w:t>
      </w:r>
      <w:r>
        <w:t xml:space="preserve"> </w:t>
      </w:r>
      <w:r w:rsidRPr="00493828">
        <w:t>своих</w:t>
      </w:r>
      <w:r>
        <w:t xml:space="preserve"> </w:t>
      </w:r>
      <w:r w:rsidRPr="00493828">
        <w:t>исторических</w:t>
      </w:r>
      <w:r>
        <w:t xml:space="preserve"> </w:t>
      </w:r>
      <w:r w:rsidRPr="00493828">
        <w:t>завоеваний</w:t>
      </w:r>
      <w:r>
        <w:t xml:space="preserve"> </w:t>
      </w:r>
      <w:r w:rsidRPr="00493828">
        <w:t>и</w:t>
      </w:r>
      <w:r>
        <w:t xml:space="preserve"> </w:t>
      </w:r>
      <w:r w:rsidRPr="00493828">
        <w:t>своего</w:t>
      </w:r>
      <w:r>
        <w:t xml:space="preserve"> </w:t>
      </w:r>
      <w:r w:rsidRPr="00493828">
        <w:t>статуса</w:t>
      </w:r>
      <w:r w:rsidR="00935C3F">
        <w:t>.</w:t>
      </w:r>
    </w:p>
    <w:p w14:paraId="2A18F0AA" w14:textId="692EE91C" w:rsidR="00A37CE3" w:rsidRPr="00493828" w:rsidRDefault="00A37CE3" w:rsidP="00935C3F">
      <w:pPr>
        <w:pStyle w:val="a1"/>
        <w:numPr>
          <w:ilvl w:val="0"/>
          <w:numId w:val="24"/>
        </w:numPr>
      </w:pPr>
      <w:r w:rsidRPr="00493828">
        <w:lastRenderedPageBreak/>
        <w:t>Это</w:t>
      </w:r>
      <w:r>
        <w:t xml:space="preserve"> </w:t>
      </w:r>
      <w:r w:rsidRPr="00493828">
        <w:t>переписывание</w:t>
      </w:r>
      <w:r>
        <w:t xml:space="preserve"> </w:t>
      </w:r>
      <w:r w:rsidRPr="00493828">
        <w:t>истории</w:t>
      </w:r>
      <w:r>
        <w:t xml:space="preserve"> </w:t>
      </w:r>
      <w:r w:rsidRPr="00493828">
        <w:t>страны</w:t>
      </w:r>
      <w:r>
        <w:t xml:space="preserve"> </w:t>
      </w:r>
      <w:r w:rsidRPr="00493828">
        <w:t>«с</w:t>
      </w:r>
      <w:r>
        <w:t xml:space="preserve"> </w:t>
      </w:r>
      <w:r w:rsidRPr="00493828">
        <w:t>чистого</w:t>
      </w:r>
      <w:r>
        <w:t xml:space="preserve"> </w:t>
      </w:r>
      <w:r w:rsidRPr="00493828">
        <w:t>листа»</w:t>
      </w:r>
      <w:r w:rsidR="00935C3F">
        <w:t>.</w:t>
      </w:r>
    </w:p>
    <w:p w14:paraId="19D57D88" w14:textId="0AA0A692" w:rsidR="00A37CE3" w:rsidRPr="00493828" w:rsidRDefault="00A37CE3" w:rsidP="00935C3F">
      <w:pPr>
        <w:pStyle w:val="a1"/>
        <w:numPr>
          <w:ilvl w:val="0"/>
          <w:numId w:val="24"/>
        </w:numPr>
      </w:pPr>
      <w:r w:rsidRPr="00493828">
        <w:t>Это</w:t>
      </w:r>
      <w:r>
        <w:t xml:space="preserve"> </w:t>
      </w:r>
      <w:r w:rsidRPr="00493828">
        <w:t>начало</w:t>
      </w:r>
      <w:r>
        <w:t xml:space="preserve"> </w:t>
      </w:r>
      <w:r w:rsidRPr="00493828">
        <w:t>затяжного</w:t>
      </w:r>
      <w:r>
        <w:t xml:space="preserve"> </w:t>
      </w:r>
      <w:r w:rsidRPr="00493828">
        <w:t>хаоса</w:t>
      </w:r>
      <w:r>
        <w:t xml:space="preserve"> </w:t>
      </w:r>
      <w:r w:rsidRPr="00493828">
        <w:t>в</w:t>
      </w:r>
      <w:r>
        <w:t xml:space="preserve"> </w:t>
      </w:r>
      <w:r w:rsidRPr="00493828">
        <w:t>стране</w:t>
      </w:r>
      <w:r w:rsidR="00935C3F">
        <w:t>.</w:t>
      </w:r>
    </w:p>
    <w:p w14:paraId="2E3D80BB" w14:textId="65F9AC61" w:rsidR="00A37CE3" w:rsidRPr="00493828" w:rsidRDefault="00A37CE3" w:rsidP="00935C3F">
      <w:pPr>
        <w:pStyle w:val="a1"/>
        <w:numPr>
          <w:ilvl w:val="0"/>
          <w:numId w:val="24"/>
        </w:numPr>
      </w:pPr>
      <w:r w:rsidRPr="00493828">
        <w:t>Это</w:t>
      </w:r>
      <w:r>
        <w:t xml:space="preserve"> </w:t>
      </w:r>
      <w:r w:rsidRPr="00493828">
        <w:t>кризис</w:t>
      </w:r>
      <w:r>
        <w:t xml:space="preserve"> </w:t>
      </w:r>
      <w:r w:rsidRPr="00493828">
        <w:t>законопослушания</w:t>
      </w:r>
      <w:r>
        <w:t xml:space="preserve"> </w:t>
      </w:r>
      <w:r w:rsidRPr="00493828">
        <w:t>и</w:t>
      </w:r>
      <w:r>
        <w:t xml:space="preserve"> </w:t>
      </w:r>
      <w:r w:rsidRPr="00493828">
        <w:t>разгул</w:t>
      </w:r>
      <w:r>
        <w:t xml:space="preserve"> </w:t>
      </w:r>
      <w:r w:rsidRPr="00493828">
        <w:t>преступности</w:t>
      </w:r>
      <w:r w:rsidR="00935C3F">
        <w:t>.</w:t>
      </w:r>
    </w:p>
    <w:p w14:paraId="088053DD" w14:textId="05058171" w:rsidR="00A37CE3" w:rsidRPr="00493828" w:rsidRDefault="00A37CE3" w:rsidP="00935C3F">
      <w:pPr>
        <w:pStyle w:val="a1"/>
        <w:numPr>
          <w:ilvl w:val="0"/>
          <w:numId w:val="24"/>
        </w:numPr>
      </w:pPr>
      <w:r w:rsidRPr="00493828">
        <w:t>Это</w:t>
      </w:r>
      <w:r>
        <w:t xml:space="preserve"> </w:t>
      </w:r>
      <w:r w:rsidRPr="00493828">
        <w:t>обнищание</w:t>
      </w:r>
      <w:r>
        <w:t xml:space="preserve"> </w:t>
      </w:r>
      <w:r w:rsidRPr="00493828">
        <w:t>и</w:t>
      </w:r>
      <w:r>
        <w:t xml:space="preserve"> </w:t>
      </w:r>
      <w:r w:rsidRPr="00493828">
        <w:t>сокращение</w:t>
      </w:r>
      <w:r>
        <w:t xml:space="preserve"> </w:t>
      </w:r>
      <w:r w:rsidRPr="00493828">
        <w:t>населения</w:t>
      </w:r>
      <w:r>
        <w:t xml:space="preserve"> </w:t>
      </w:r>
      <w:r w:rsidRPr="00493828">
        <w:t>–</w:t>
      </w:r>
      <w:r>
        <w:t xml:space="preserve"> </w:t>
      </w:r>
      <w:r w:rsidRPr="00493828">
        <w:t>главной</w:t>
      </w:r>
      <w:r>
        <w:t xml:space="preserve"> </w:t>
      </w:r>
      <w:r w:rsidRPr="00493828">
        <w:t>жертвы</w:t>
      </w:r>
      <w:r>
        <w:t xml:space="preserve"> </w:t>
      </w:r>
      <w:r w:rsidRPr="00493828">
        <w:t>трансфера.</w:t>
      </w:r>
    </w:p>
    <w:p w14:paraId="3E1DF52A" w14:textId="36570464" w:rsidR="00A37CE3" w:rsidRPr="00493828" w:rsidRDefault="00A37CE3" w:rsidP="00935C3F">
      <w:pPr>
        <w:pStyle w:val="a1"/>
        <w:numPr>
          <w:ilvl w:val="0"/>
          <w:numId w:val="24"/>
        </w:numPr>
      </w:pPr>
      <w:r w:rsidRPr="00493828">
        <w:t>Это</w:t>
      </w:r>
      <w:r>
        <w:t xml:space="preserve"> </w:t>
      </w:r>
      <w:r w:rsidRPr="00493828">
        <w:t>критика</w:t>
      </w:r>
      <w:r>
        <w:t xml:space="preserve"> </w:t>
      </w:r>
      <w:r w:rsidRPr="00493828">
        <w:t>предыдущих</w:t>
      </w:r>
      <w:r>
        <w:t xml:space="preserve"> </w:t>
      </w:r>
      <w:r w:rsidRPr="00493828">
        <w:t>лидеров</w:t>
      </w:r>
      <w:r>
        <w:t xml:space="preserve"> </w:t>
      </w:r>
      <w:r w:rsidRPr="00493828">
        <w:t>как</w:t>
      </w:r>
      <w:r>
        <w:t xml:space="preserve"> </w:t>
      </w:r>
      <w:r w:rsidRPr="00493828">
        <w:t>виновников</w:t>
      </w:r>
      <w:r>
        <w:t xml:space="preserve"> </w:t>
      </w:r>
      <w:r w:rsidRPr="00493828">
        <w:t>сегодняшних</w:t>
      </w:r>
      <w:r>
        <w:t xml:space="preserve"> </w:t>
      </w:r>
      <w:r w:rsidRPr="00493828">
        <w:t>поражений.</w:t>
      </w:r>
    </w:p>
    <w:p w14:paraId="1E5328B9" w14:textId="6390EEB7" w:rsidR="00A37CE3" w:rsidRPr="00935C3F" w:rsidRDefault="00A37CE3" w:rsidP="00935C3F">
      <w:pPr>
        <w:rPr>
          <w:b/>
          <w:bCs/>
          <w:i/>
          <w:iCs/>
        </w:rPr>
      </w:pPr>
      <w:r w:rsidRPr="00935C3F">
        <w:rPr>
          <w:b/>
          <w:bCs/>
          <w:i/>
          <w:iCs/>
        </w:rPr>
        <w:t>Сделаем выводы:</w:t>
      </w:r>
    </w:p>
    <w:p w14:paraId="774DFA39" w14:textId="1D14A126" w:rsidR="00A37CE3" w:rsidRPr="00C26434" w:rsidRDefault="00A37CE3" w:rsidP="00935C3F">
      <w:pPr>
        <w:pStyle w:val="a1"/>
        <w:numPr>
          <w:ilvl w:val="0"/>
          <w:numId w:val="26"/>
        </w:numPr>
      </w:pPr>
      <w:r w:rsidRPr="00C26434">
        <w:t>История</w:t>
      </w:r>
      <w:r>
        <w:t xml:space="preserve"> </w:t>
      </w:r>
      <w:r w:rsidRPr="00C26434">
        <w:t>трансферов</w:t>
      </w:r>
      <w:r>
        <w:t xml:space="preserve"> </w:t>
      </w:r>
      <w:r w:rsidRPr="00C26434">
        <w:t>в</w:t>
      </w:r>
      <w:r>
        <w:t xml:space="preserve"> </w:t>
      </w:r>
      <w:r w:rsidRPr="00C26434">
        <w:t>России</w:t>
      </w:r>
      <w:r>
        <w:t xml:space="preserve"> </w:t>
      </w:r>
      <w:r w:rsidRPr="00C26434">
        <w:t>показывает,</w:t>
      </w:r>
      <w:r>
        <w:t xml:space="preserve"> </w:t>
      </w:r>
      <w:r w:rsidRPr="00C26434">
        <w:t>что</w:t>
      </w:r>
      <w:r>
        <w:t xml:space="preserve"> </w:t>
      </w:r>
      <w:r w:rsidRPr="00C26434">
        <w:t>народ,</w:t>
      </w:r>
      <w:r>
        <w:t xml:space="preserve"> </w:t>
      </w:r>
      <w:r w:rsidRPr="00C26434">
        <w:t>как</w:t>
      </w:r>
      <w:r>
        <w:t xml:space="preserve"> </w:t>
      </w:r>
      <w:r w:rsidRPr="00C26434">
        <w:t>бензин,</w:t>
      </w:r>
      <w:r>
        <w:t xml:space="preserve"> </w:t>
      </w:r>
      <w:r w:rsidRPr="00C26434">
        <w:t>не</w:t>
      </w:r>
      <w:r>
        <w:t xml:space="preserve"> </w:t>
      </w:r>
      <w:r w:rsidRPr="00C26434">
        <w:t>вспыхивал</w:t>
      </w:r>
      <w:r>
        <w:t xml:space="preserve"> </w:t>
      </w:r>
      <w:r w:rsidRPr="00C26434">
        <w:t>сам</w:t>
      </w:r>
      <w:r>
        <w:t xml:space="preserve"> – </w:t>
      </w:r>
      <w:r w:rsidRPr="00C26434">
        <w:t>его</w:t>
      </w:r>
      <w:r>
        <w:t xml:space="preserve"> </w:t>
      </w:r>
      <w:r w:rsidRPr="00C26434">
        <w:t>поджигали</w:t>
      </w:r>
      <w:r>
        <w:t xml:space="preserve"> </w:t>
      </w:r>
      <w:r w:rsidRPr="00C26434">
        <w:t>элиты,</w:t>
      </w:r>
      <w:r>
        <w:t xml:space="preserve"> </w:t>
      </w:r>
      <w:r w:rsidRPr="00C26434">
        <w:t>высекавшие</w:t>
      </w:r>
      <w:r>
        <w:t xml:space="preserve"> </w:t>
      </w:r>
      <w:r w:rsidRPr="00C26434">
        <w:t>искры</w:t>
      </w:r>
      <w:r>
        <w:t xml:space="preserve"> </w:t>
      </w:r>
      <w:r w:rsidRPr="00C26434">
        <w:t>в</w:t>
      </w:r>
      <w:r>
        <w:t xml:space="preserve"> </w:t>
      </w:r>
      <w:r w:rsidRPr="00C26434">
        <w:t>борьбе</w:t>
      </w:r>
      <w:r>
        <w:t xml:space="preserve"> </w:t>
      </w:r>
      <w:r w:rsidRPr="00C26434">
        <w:t>между</w:t>
      </w:r>
      <w:r>
        <w:t xml:space="preserve"> </w:t>
      </w:r>
      <w:r w:rsidRPr="00C26434">
        <w:t>собой.</w:t>
      </w:r>
      <w:r>
        <w:t xml:space="preserve"> </w:t>
      </w:r>
      <w:r w:rsidRPr="00C26434">
        <w:t>Но</w:t>
      </w:r>
      <w:r>
        <w:t xml:space="preserve"> </w:t>
      </w:r>
      <w:r w:rsidRPr="00C26434">
        <w:t>в</w:t>
      </w:r>
      <w:r>
        <w:t xml:space="preserve"> </w:t>
      </w:r>
      <w:r w:rsidRPr="00C26434">
        <w:t>этом</w:t>
      </w:r>
      <w:r>
        <w:t xml:space="preserve"> </w:t>
      </w:r>
      <w:r w:rsidRPr="00C26434">
        <w:t>огне</w:t>
      </w:r>
      <w:r>
        <w:t xml:space="preserve"> </w:t>
      </w:r>
      <w:r w:rsidRPr="00C26434">
        <w:t>сгорали</w:t>
      </w:r>
      <w:r>
        <w:t xml:space="preserve"> </w:t>
      </w:r>
      <w:r w:rsidRPr="00C26434">
        <w:t>все:</w:t>
      </w:r>
      <w:r>
        <w:t xml:space="preserve"> </w:t>
      </w:r>
      <w:r w:rsidRPr="00C26434">
        <w:t>жертвы</w:t>
      </w:r>
      <w:r>
        <w:t xml:space="preserve"> </w:t>
      </w:r>
      <w:r w:rsidRPr="00C26434">
        <w:t>трансфера,</w:t>
      </w:r>
      <w:r>
        <w:t xml:space="preserve"> </w:t>
      </w:r>
      <w:r w:rsidRPr="00C26434">
        <w:t>его</w:t>
      </w:r>
      <w:r>
        <w:t xml:space="preserve"> </w:t>
      </w:r>
      <w:r w:rsidRPr="00C26434">
        <w:t>организаторы,</w:t>
      </w:r>
      <w:r>
        <w:t xml:space="preserve"> </w:t>
      </w:r>
      <w:r w:rsidRPr="00C26434">
        <w:t>противники</w:t>
      </w:r>
      <w:r>
        <w:t xml:space="preserve"> </w:t>
      </w:r>
      <w:r w:rsidRPr="00C26434">
        <w:t>и</w:t>
      </w:r>
      <w:r>
        <w:t xml:space="preserve"> </w:t>
      </w:r>
      <w:r w:rsidRPr="00C26434">
        <w:t>сторонники</w:t>
      </w:r>
      <w:r w:rsidRPr="00935C3F">
        <w:t>. (Кто не верит – смотрите предыдущую статью</w:t>
      </w:r>
      <w:r w:rsidRPr="00C26434">
        <w:t>).</w:t>
      </w:r>
    </w:p>
    <w:p w14:paraId="058565AE" w14:textId="5BA1D2DA" w:rsidR="00A37CE3" w:rsidRPr="00C26434" w:rsidRDefault="00A37CE3" w:rsidP="00935C3F">
      <w:pPr>
        <w:pStyle w:val="a1"/>
      </w:pPr>
      <w:r w:rsidRPr="00935C3F">
        <w:t>Сказано</w:t>
      </w:r>
      <w:r>
        <w:t xml:space="preserve"> </w:t>
      </w:r>
      <w:r w:rsidRPr="00C26434">
        <w:t>было,</w:t>
      </w:r>
      <w:r>
        <w:t xml:space="preserve"> </w:t>
      </w:r>
      <w:r w:rsidRPr="00C26434">
        <w:t>что</w:t>
      </w:r>
      <w:r>
        <w:t xml:space="preserve"> </w:t>
      </w:r>
      <w:r w:rsidRPr="00935C3F">
        <w:rPr>
          <w:b/>
          <w:bCs/>
          <w:i/>
          <w:iCs/>
        </w:rPr>
        <w:t>«как назовешь корабль, так он и поплыв</w:t>
      </w:r>
      <w:r w:rsidR="00935C3F">
        <w:rPr>
          <w:b/>
          <w:bCs/>
          <w:i/>
          <w:iCs/>
        </w:rPr>
        <w:t>ё</w:t>
      </w:r>
      <w:r w:rsidRPr="00935C3F">
        <w:rPr>
          <w:b/>
          <w:bCs/>
          <w:i/>
          <w:iCs/>
        </w:rPr>
        <w:t>т»</w:t>
      </w:r>
      <w:r w:rsidRPr="00935C3F">
        <w:t xml:space="preserve">. </w:t>
      </w:r>
      <w:r w:rsidRPr="00C26434">
        <w:t>Название</w:t>
      </w:r>
      <w:r>
        <w:t xml:space="preserve"> </w:t>
      </w:r>
      <w:r w:rsidRPr="00C26434">
        <w:t>сильнее</w:t>
      </w:r>
      <w:r>
        <w:t xml:space="preserve"> </w:t>
      </w:r>
      <w:r w:rsidRPr="00C26434">
        <w:t>определяет</w:t>
      </w:r>
      <w:r>
        <w:t xml:space="preserve"> </w:t>
      </w:r>
      <w:r w:rsidRPr="00C26434">
        <w:t>результат,</w:t>
      </w:r>
      <w:r>
        <w:t xml:space="preserve"> </w:t>
      </w:r>
      <w:r w:rsidRPr="00C26434">
        <w:t>чем</w:t>
      </w:r>
      <w:r>
        <w:t xml:space="preserve"> </w:t>
      </w:r>
      <w:r w:rsidRPr="00C26434">
        <w:t>план</w:t>
      </w:r>
      <w:r>
        <w:t xml:space="preserve"> </w:t>
      </w:r>
      <w:r w:rsidRPr="00C26434">
        <w:t>действий,</w:t>
      </w:r>
      <w:r>
        <w:t xml:space="preserve"> </w:t>
      </w:r>
      <w:r w:rsidRPr="00C26434">
        <w:t>потому</w:t>
      </w:r>
      <w:r>
        <w:t xml:space="preserve"> </w:t>
      </w:r>
      <w:r w:rsidRPr="00C26434">
        <w:t>что</w:t>
      </w:r>
      <w:r>
        <w:t xml:space="preserve"> </w:t>
      </w:r>
      <w:r w:rsidRPr="00C26434">
        <w:t>«трансфер</w:t>
      </w:r>
      <w:r>
        <w:t xml:space="preserve"> </w:t>
      </w:r>
      <w:r w:rsidRPr="00C26434">
        <w:t>власти»</w:t>
      </w:r>
      <w:r>
        <w:t xml:space="preserve"> – </w:t>
      </w:r>
      <w:r w:rsidRPr="00C26434">
        <w:t>это</w:t>
      </w:r>
      <w:r>
        <w:t xml:space="preserve"> </w:t>
      </w:r>
      <w:r w:rsidRPr="00C26434">
        <w:t>политический</w:t>
      </w:r>
      <w:r>
        <w:t xml:space="preserve"> </w:t>
      </w:r>
      <w:r w:rsidRPr="00C26434">
        <w:t>лозунг,</w:t>
      </w:r>
      <w:r>
        <w:t xml:space="preserve"> </w:t>
      </w:r>
      <w:r w:rsidRPr="00C26434">
        <w:t>возбуждающий</w:t>
      </w:r>
      <w:r>
        <w:t xml:space="preserve"> </w:t>
      </w:r>
      <w:r w:rsidRPr="00C26434">
        <w:t>политическое</w:t>
      </w:r>
      <w:r>
        <w:t xml:space="preserve"> </w:t>
      </w:r>
      <w:r w:rsidRPr="00C26434">
        <w:t>поведение</w:t>
      </w:r>
      <w:r>
        <w:t xml:space="preserve"> </w:t>
      </w:r>
      <w:r w:rsidRPr="00C26434">
        <w:t>масс.</w:t>
      </w:r>
      <w:r>
        <w:t xml:space="preserve"> </w:t>
      </w:r>
      <w:r w:rsidRPr="00C26434">
        <w:t>(Кто</w:t>
      </w:r>
      <w:r>
        <w:t xml:space="preserve"> </w:t>
      </w:r>
      <w:r w:rsidRPr="00C26434">
        <w:t>сомневается</w:t>
      </w:r>
      <w:r>
        <w:t xml:space="preserve"> </w:t>
      </w:r>
      <w:r w:rsidRPr="00C26434">
        <w:t>–</w:t>
      </w:r>
      <w:r>
        <w:t xml:space="preserve"> </w:t>
      </w:r>
      <w:r w:rsidRPr="00C26434">
        <w:t>смотрите</w:t>
      </w:r>
      <w:r>
        <w:t xml:space="preserve"> </w:t>
      </w:r>
      <w:r w:rsidRPr="00C26434">
        <w:t>политическую</w:t>
      </w:r>
      <w:r>
        <w:t xml:space="preserve"> </w:t>
      </w:r>
      <w:r w:rsidRPr="00C26434">
        <w:t>часть).</w:t>
      </w:r>
    </w:p>
    <w:p w14:paraId="699A792F" w14:textId="3D45D1C5" w:rsidR="00A37CE3" w:rsidRDefault="00A37CE3" w:rsidP="00935C3F">
      <w:pPr>
        <w:pStyle w:val="a1"/>
      </w:pPr>
      <w:r w:rsidRPr="00C26434">
        <w:t>Трансфер</w:t>
      </w:r>
      <w:r>
        <w:t xml:space="preserve"> </w:t>
      </w:r>
      <w:r w:rsidRPr="00C26434">
        <w:t>–</w:t>
      </w:r>
      <w:r>
        <w:t xml:space="preserve"> </w:t>
      </w:r>
      <w:r w:rsidRPr="00935C3F">
        <w:rPr>
          <w:b/>
          <w:bCs/>
          <w:i/>
          <w:iCs/>
        </w:rPr>
        <w:t>это опасное «упрощение политики»</w:t>
      </w:r>
      <w:r w:rsidRPr="00C26434">
        <w:t>,</w:t>
      </w:r>
      <w:r>
        <w:t xml:space="preserve"> </w:t>
      </w:r>
      <w:r w:rsidRPr="00C26434">
        <w:t>игнорирующее</w:t>
      </w:r>
      <w:r>
        <w:t xml:space="preserve"> </w:t>
      </w:r>
      <w:r w:rsidRPr="00C26434">
        <w:t>ключевой</w:t>
      </w:r>
      <w:r>
        <w:t xml:space="preserve"> </w:t>
      </w:r>
      <w:r w:rsidRPr="00C26434">
        <w:t>фактор</w:t>
      </w:r>
      <w:r>
        <w:t xml:space="preserve"> </w:t>
      </w:r>
      <w:r w:rsidRPr="00C26434">
        <w:t>успеха</w:t>
      </w:r>
      <w:r>
        <w:t xml:space="preserve"> </w:t>
      </w:r>
      <w:r w:rsidRPr="00C26434">
        <w:t>адаптации</w:t>
      </w:r>
      <w:r>
        <w:t xml:space="preserve"> </w:t>
      </w:r>
      <w:r w:rsidRPr="00C26434">
        <w:t>власти</w:t>
      </w:r>
      <w:r>
        <w:t xml:space="preserve"> </w:t>
      </w:r>
      <w:r w:rsidRPr="00C26434">
        <w:t>к</w:t>
      </w:r>
      <w:r>
        <w:t xml:space="preserve"> </w:t>
      </w:r>
      <w:r w:rsidRPr="00C26434">
        <w:t>новой</w:t>
      </w:r>
      <w:r>
        <w:t xml:space="preserve"> </w:t>
      </w:r>
      <w:r w:rsidRPr="00C26434">
        <w:t>политической</w:t>
      </w:r>
      <w:r>
        <w:t xml:space="preserve"> </w:t>
      </w:r>
      <w:r w:rsidRPr="00C26434">
        <w:t>реальности:</w:t>
      </w:r>
      <w:r>
        <w:t xml:space="preserve"> </w:t>
      </w:r>
      <w:r w:rsidRPr="00C26434">
        <w:t>политическое</w:t>
      </w:r>
      <w:r>
        <w:t xml:space="preserve"> </w:t>
      </w:r>
      <w:r w:rsidRPr="00C26434">
        <w:t>поведение</w:t>
      </w:r>
      <w:r>
        <w:t xml:space="preserve"> </w:t>
      </w:r>
      <w:r w:rsidRPr="00C26434">
        <w:t>«глубинного</w:t>
      </w:r>
      <w:r>
        <w:t xml:space="preserve"> </w:t>
      </w:r>
      <w:r w:rsidRPr="00C26434">
        <w:t>народа».</w:t>
      </w:r>
      <w:r>
        <w:t xml:space="preserve"> </w:t>
      </w:r>
      <w:r w:rsidRPr="00C26434">
        <w:t>Его</w:t>
      </w:r>
      <w:r>
        <w:t xml:space="preserve"> </w:t>
      </w:r>
      <w:r w:rsidRPr="00C26434">
        <w:t>авторы</w:t>
      </w:r>
      <w:r>
        <w:t xml:space="preserve"> </w:t>
      </w:r>
      <w:r w:rsidRPr="00C26434">
        <w:t>ошибочно</w:t>
      </w:r>
      <w:r>
        <w:t xml:space="preserve"> </w:t>
      </w:r>
      <w:r w:rsidRPr="00C26434">
        <w:t>не</w:t>
      </w:r>
      <w:r>
        <w:t xml:space="preserve"> </w:t>
      </w:r>
      <w:r w:rsidRPr="00C26434">
        <w:t>предполагали</w:t>
      </w:r>
      <w:r>
        <w:t xml:space="preserve"> </w:t>
      </w:r>
      <w:r w:rsidRPr="00C26434">
        <w:t>у</w:t>
      </w:r>
      <w:r>
        <w:t xml:space="preserve"> </w:t>
      </w:r>
      <w:r w:rsidRPr="00C26434">
        <w:t>народа</w:t>
      </w:r>
      <w:r>
        <w:t xml:space="preserve"> </w:t>
      </w:r>
      <w:r w:rsidRPr="00935C3F">
        <w:t>наличия</w:t>
      </w:r>
      <w:r>
        <w:t xml:space="preserve"> </w:t>
      </w:r>
      <w:r w:rsidRPr="00C26434">
        <w:t>смыслов,</w:t>
      </w:r>
      <w:r>
        <w:t xml:space="preserve"> </w:t>
      </w:r>
      <w:r w:rsidRPr="00C26434">
        <w:t>целей</w:t>
      </w:r>
      <w:r>
        <w:t xml:space="preserve"> </w:t>
      </w:r>
      <w:r w:rsidRPr="00C26434">
        <w:t>и</w:t>
      </w:r>
      <w:r>
        <w:t xml:space="preserve"> </w:t>
      </w:r>
      <w:r w:rsidRPr="00C26434">
        <w:t>ценностей,</w:t>
      </w:r>
      <w:r>
        <w:t xml:space="preserve"> </w:t>
      </w:r>
      <w:r w:rsidRPr="00C26434">
        <w:t>которые</w:t>
      </w:r>
      <w:r>
        <w:t xml:space="preserve"> </w:t>
      </w:r>
      <w:r w:rsidRPr="00C26434">
        <w:t>надо</w:t>
      </w:r>
      <w:r>
        <w:t xml:space="preserve"> </w:t>
      </w:r>
      <w:r w:rsidRPr="00C26434">
        <w:t>было</w:t>
      </w:r>
      <w:r>
        <w:t xml:space="preserve"> </w:t>
      </w:r>
      <w:r w:rsidRPr="00C26434">
        <w:t>бы</w:t>
      </w:r>
      <w:r>
        <w:t xml:space="preserve"> </w:t>
      </w:r>
      <w:r w:rsidRPr="00C26434">
        <w:t>принимать</w:t>
      </w:r>
      <w:r>
        <w:t xml:space="preserve"> </w:t>
      </w:r>
      <w:r w:rsidRPr="00C26434">
        <w:t>в</w:t>
      </w:r>
      <w:r>
        <w:t xml:space="preserve"> </w:t>
      </w:r>
      <w:r w:rsidRPr="00C26434">
        <w:t>расч</w:t>
      </w:r>
      <w:r w:rsidR="00A611F3" w:rsidRPr="00A611F3">
        <w:t>ё</w:t>
      </w:r>
      <w:r w:rsidRPr="00C26434">
        <w:t>т.</w:t>
      </w:r>
      <w:r>
        <w:t xml:space="preserve"> </w:t>
      </w:r>
      <w:r w:rsidRPr="00C26434">
        <w:t>(Кто</w:t>
      </w:r>
      <w:r>
        <w:t xml:space="preserve"> </w:t>
      </w:r>
      <w:r w:rsidRPr="00C26434">
        <w:t>не</w:t>
      </w:r>
      <w:r>
        <w:t xml:space="preserve"> </w:t>
      </w:r>
      <w:r w:rsidRPr="00C26434">
        <w:t>знает</w:t>
      </w:r>
      <w:r>
        <w:t>,</w:t>
      </w:r>
      <w:r>
        <w:t xml:space="preserve"> </w:t>
      </w:r>
      <w:r>
        <w:t>не</w:t>
      </w:r>
      <w:r>
        <w:t xml:space="preserve"> </w:t>
      </w:r>
      <w:r>
        <w:t>верит</w:t>
      </w:r>
      <w:r>
        <w:t xml:space="preserve"> </w:t>
      </w:r>
      <w:r>
        <w:t>или</w:t>
      </w:r>
      <w:r>
        <w:t xml:space="preserve"> </w:t>
      </w:r>
      <w:r>
        <w:t>не</w:t>
      </w:r>
      <w:r>
        <w:t xml:space="preserve"> </w:t>
      </w:r>
      <w:r>
        <w:t>понял</w:t>
      </w:r>
      <w:r>
        <w:t xml:space="preserve"> </w:t>
      </w:r>
      <w:r>
        <w:t>–</w:t>
      </w:r>
      <w:r>
        <w:t xml:space="preserve"> </w:t>
      </w:r>
      <w:r>
        <w:t>перечитайте</w:t>
      </w:r>
      <w:r>
        <w:t xml:space="preserve"> </w:t>
      </w:r>
      <w:r>
        <w:t>обе</w:t>
      </w:r>
      <w:r>
        <w:t xml:space="preserve"> </w:t>
      </w:r>
      <w:r>
        <w:t>статьи).</w:t>
      </w:r>
      <w:r>
        <w:t xml:space="preserve"> </w:t>
      </w:r>
    </w:p>
    <w:p w14:paraId="6627EA05" w14:textId="3A8D5420" w:rsidR="00A37CE3" w:rsidRPr="00935C3F" w:rsidRDefault="00A37CE3" w:rsidP="00935C3F">
      <w:pPr>
        <w:rPr>
          <w:b/>
          <w:bCs/>
          <w:i/>
          <w:iCs/>
        </w:rPr>
      </w:pPr>
      <w:r>
        <w:rPr>
          <w:rFonts w:eastAsia="Arial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Как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н</w:t>
      </w:r>
      <w:r w:rsidR="00B86147">
        <w:rPr>
          <w:bdr w:val="none" w:sz="0" w:space="0" w:color="auto" w:frame="1"/>
          <w:shd w:val="clear" w:color="auto" w:fill="FFFFFF"/>
        </w:rPr>
        <w:t>е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крути,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а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реализация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трансфера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в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том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виде,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в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котором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он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«задуман»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сегодня,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да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ещ</w:t>
      </w:r>
      <w:r w:rsidR="00B86147">
        <w:rPr>
          <w:bdr w:val="none" w:sz="0" w:space="0" w:color="auto" w:frame="1"/>
          <w:shd w:val="clear" w:color="auto" w:fill="FFFFFF"/>
        </w:rPr>
        <w:t>ё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и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в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рамках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(как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нас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каждый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день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убеждают)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либерально-демократической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CD0BB7">
        <w:rPr>
          <w:rStyle w:val="--0"/>
        </w:rPr>
        <w:t>теории</w:t>
      </w:r>
      <w:r w:rsidR="00A611F3">
        <w:rPr>
          <w:rStyle w:val="--0"/>
        </w:rPr>
        <w:t>,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–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CD0BB7">
        <w:rPr>
          <w:rStyle w:val="--"/>
        </w:rPr>
        <w:t>невозможна</w:t>
      </w:r>
      <w:r w:rsidRPr="00B86147">
        <w:t>.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То,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что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называется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демократией,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есть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система,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дал</w:t>
      </w:r>
      <w:r w:rsidR="00B86147">
        <w:rPr>
          <w:bdr w:val="none" w:sz="0" w:space="0" w:color="auto" w:frame="1"/>
          <w:shd w:val="clear" w:color="auto" w:fill="FFFFFF"/>
        </w:rPr>
        <w:t>ё</w:t>
      </w:r>
      <w:r w:rsidRPr="00B13B8D">
        <w:rPr>
          <w:bdr w:val="none" w:sz="0" w:space="0" w:color="auto" w:frame="1"/>
          <w:shd w:val="clear" w:color="auto" w:fill="FFFFFF"/>
        </w:rPr>
        <w:t>кая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от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озвученных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принципов.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В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bdr w:val="none" w:sz="0" w:space="0" w:color="auto" w:frame="1"/>
          <w:shd w:val="clear" w:color="auto" w:fill="FFFFFF"/>
        </w:rPr>
        <w:t>е</w:t>
      </w:r>
      <w:r w:rsidR="00B86147">
        <w:rPr>
          <w:bdr w:val="none" w:sz="0" w:space="0" w:color="auto" w:frame="1"/>
          <w:shd w:val="clear" w:color="auto" w:fill="FFFFFF"/>
        </w:rPr>
        <w:t>ё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B13B8D">
        <w:rPr>
          <w:bdr w:val="none" w:sz="0" w:space="0" w:color="auto" w:frame="1"/>
          <w:shd w:val="clear" w:color="auto" w:fill="FFFFFF"/>
        </w:rPr>
        <w:t>основе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CD0BB7">
        <w:rPr>
          <w:rStyle w:val="--"/>
        </w:rPr>
        <w:t>нет</w:t>
      </w:r>
      <w:r>
        <w:rPr>
          <w:rStyle w:val="--0"/>
        </w:rPr>
        <w:t xml:space="preserve"> </w:t>
      </w:r>
      <w:r w:rsidRPr="00CD0BB7">
        <w:rPr>
          <w:rStyle w:val="--0"/>
        </w:rPr>
        <w:t>выборов</w:t>
      </w:r>
      <w:r>
        <w:rPr>
          <w:bdr w:val="none" w:sz="0" w:space="0" w:color="auto" w:frame="1"/>
          <w:shd w:val="clear" w:color="auto" w:fill="FFFFFF"/>
        </w:rPr>
        <w:t>.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Pr="00935C3F">
        <w:rPr>
          <w:b/>
          <w:bCs/>
          <w:i/>
          <w:iCs/>
        </w:rPr>
        <w:t>Е</w:t>
      </w:r>
      <w:r w:rsidR="00B86147">
        <w:rPr>
          <w:b/>
          <w:bCs/>
          <w:i/>
          <w:iCs/>
        </w:rPr>
        <w:t>ё</w:t>
      </w:r>
      <w:r w:rsidRPr="00935C3F">
        <w:rPr>
          <w:b/>
          <w:bCs/>
          <w:i/>
          <w:iCs/>
        </w:rPr>
        <w:t xml:space="preserve"> фундамент – системообразующие силы, выведенные из-под выборов.</w:t>
      </w:r>
    </w:p>
    <w:p w14:paraId="2449BBE0" w14:textId="0B2FEBF7" w:rsidR="00A37CE3" w:rsidRPr="00B86147" w:rsidRDefault="00A37CE3" w:rsidP="00B86147">
      <w:pPr>
        <w:rPr>
          <w:b/>
          <w:bCs/>
          <w:i/>
          <w:iCs/>
        </w:rPr>
      </w:pPr>
      <w:r>
        <w:t>Если</w:t>
      </w:r>
      <w:r>
        <w:t xml:space="preserve"> </w:t>
      </w:r>
      <w:r>
        <w:t>в</w:t>
      </w:r>
      <w:r>
        <w:t xml:space="preserve"> </w:t>
      </w:r>
      <w:r>
        <w:t>поиске</w:t>
      </w:r>
      <w:r>
        <w:t xml:space="preserve"> </w:t>
      </w:r>
      <w:r>
        <w:t>ответа</w:t>
      </w:r>
      <w:r>
        <w:t xml:space="preserve"> </w:t>
      </w:r>
      <w:r>
        <w:t>на</w:t>
      </w:r>
      <w:r>
        <w:t xml:space="preserve"> </w:t>
      </w:r>
      <w:r>
        <w:t>вопрос,</w:t>
      </w:r>
      <w:r>
        <w:t xml:space="preserve"> </w:t>
      </w:r>
      <w:r>
        <w:t>как</w:t>
      </w:r>
      <w:r>
        <w:t xml:space="preserve"> </w:t>
      </w:r>
      <w:r>
        <w:t>использовать</w:t>
      </w:r>
      <w:r>
        <w:t xml:space="preserve"> </w:t>
      </w:r>
      <w:r>
        <w:t>энергию</w:t>
      </w:r>
      <w:r>
        <w:t xml:space="preserve"> </w:t>
      </w:r>
      <w:r>
        <w:t>системы,</w:t>
      </w:r>
      <w:r>
        <w:t xml:space="preserve"> </w:t>
      </w:r>
      <w:r>
        <w:t>выстроенной</w:t>
      </w:r>
      <w:r>
        <w:t xml:space="preserve"> </w:t>
      </w:r>
      <w:r>
        <w:t>в</w:t>
      </w:r>
      <w:r>
        <w:t xml:space="preserve"> </w:t>
      </w:r>
      <w:r>
        <w:t>рамках</w:t>
      </w:r>
      <w:r>
        <w:t xml:space="preserve"> </w:t>
      </w:r>
      <w:r w:rsidRPr="00B86147">
        <w:t>сегодняшней</w:t>
      </w:r>
      <w:r>
        <w:t xml:space="preserve"> </w:t>
      </w:r>
      <w:r>
        <w:t>государственности</w:t>
      </w:r>
      <w:r w:rsidR="00BB0E3B">
        <w:t>,</w:t>
      </w:r>
      <w:r>
        <w:t xml:space="preserve"> </w:t>
      </w:r>
      <w:r>
        <w:t>мы</w:t>
      </w:r>
      <w:r>
        <w:t xml:space="preserve"> </w:t>
      </w:r>
      <w:r>
        <w:t>будем</w:t>
      </w:r>
      <w:r>
        <w:t xml:space="preserve"> </w:t>
      </w:r>
      <w:r>
        <w:t>понимать</w:t>
      </w:r>
      <w:r>
        <w:t xml:space="preserve"> </w:t>
      </w:r>
      <w:r>
        <w:t>е</w:t>
      </w:r>
      <w:r w:rsidR="00B86147">
        <w:t>ё</w:t>
      </w:r>
      <w:r>
        <w:t xml:space="preserve"> </w:t>
      </w:r>
      <w:r>
        <w:t>либеральной</w:t>
      </w:r>
      <w:r>
        <w:t xml:space="preserve"> </w:t>
      </w:r>
      <w:r>
        <w:t>и</w:t>
      </w:r>
      <w:r>
        <w:t xml:space="preserve"> </w:t>
      </w:r>
      <w:r>
        <w:t>демократической,</w:t>
      </w:r>
      <w:r>
        <w:t xml:space="preserve"> </w:t>
      </w:r>
      <w:r>
        <w:t>то</w:t>
      </w:r>
      <w:r>
        <w:t xml:space="preserve"> </w:t>
      </w:r>
      <w:r>
        <w:t>прид</w:t>
      </w:r>
      <w:r w:rsidR="00B86147">
        <w:t>ё</w:t>
      </w:r>
      <w:r>
        <w:t>м</w:t>
      </w:r>
      <w:r>
        <w:t xml:space="preserve"> </w:t>
      </w:r>
      <w:r>
        <w:t>к</w:t>
      </w:r>
      <w:r>
        <w:t xml:space="preserve"> </w:t>
      </w:r>
      <w:r w:rsidRPr="00CD0BB7">
        <w:rPr>
          <w:rStyle w:val="--"/>
        </w:rPr>
        <w:t>неверным</w:t>
      </w:r>
      <w:r>
        <w:rPr>
          <w:rStyle w:val="--"/>
        </w:rPr>
        <w:t xml:space="preserve"> </w:t>
      </w:r>
      <w:r w:rsidRPr="00CD0BB7">
        <w:rPr>
          <w:rStyle w:val="--0"/>
        </w:rPr>
        <w:t>выводам</w:t>
      </w:r>
      <w:r>
        <w:t>.</w:t>
      </w:r>
      <w:r>
        <w:t xml:space="preserve"> </w:t>
      </w:r>
      <w:r w:rsidRPr="00B86147">
        <w:rPr>
          <w:b/>
          <w:bCs/>
          <w:i/>
          <w:iCs/>
        </w:rPr>
        <w:t>Чтобы прийти к верным выводам, нужно опираться не на то, как предлагает себя понимать система, а на реальность.</w:t>
      </w:r>
    </w:p>
    <w:p w14:paraId="3BB95618" w14:textId="30FD23D4" w:rsidR="00A37CE3" w:rsidRPr="00B86147" w:rsidRDefault="00A37CE3" w:rsidP="00B86147">
      <w:pPr>
        <w:ind w:left="720" w:firstLine="0"/>
        <w:rPr>
          <w:b/>
          <w:bCs/>
          <w:i/>
          <w:iCs/>
        </w:rPr>
      </w:pPr>
      <w:r w:rsidRPr="00B86147">
        <w:rPr>
          <w:b/>
          <w:bCs/>
          <w:i/>
          <w:iCs/>
        </w:rPr>
        <w:t>Ф. Шкруднев</w:t>
      </w:r>
    </w:p>
    <w:p w14:paraId="7648EF76" w14:textId="34B02B45" w:rsidR="00C86932" w:rsidRPr="00B86147" w:rsidRDefault="00A37CE3" w:rsidP="00B86147">
      <w:pPr>
        <w:ind w:left="720" w:firstLine="0"/>
        <w:rPr>
          <w:b/>
          <w:bCs/>
          <w:i/>
          <w:iCs/>
        </w:rPr>
      </w:pPr>
      <w:r w:rsidRPr="00B86147">
        <w:rPr>
          <w:b/>
          <w:bCs/>
          <w:i/>
          <w:iCs/>
        </w:rPr>
        <w:t>17.08.</w:t>
      </w:r>
      <w:r w:rsidR="0032039E" w:rsidRPr="00B86147">
        <w:rPr>
          <w:b/>
          <w:bCs/>
          <w:i/>
          <w:iCs/>
        </w:rPr>
        <w:t>2021</w:t>
      </w:r>
      <w:r w:rsidR="000256F8" w:rsidRPr="00B86147">
        <w:rPr>
          <w:b/>
          <w:bCs/>
          <w:i/>
          <w:iCs/>
        </w:rPr>
        <w:t>.</w:t>
      </w:r>
    </w:p>
    <w:sectPr w:rsidR="00C86932" w:rsidRPr="00B86147" w:rsidSect="008E2E61">
      <w:headerReference w:type="even" r:id="rId13"/>
      <w:headerReference w:type="default" r:id="rId14"/>
      <w:footerReference w:type="even" r:id="rId15"/>
      <w:footerReference w:type="default" r:id="rId16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7D0F7" w14:textId="77777777" w:rsidR="001C4914" w:rsidRDefault="001C4914" w:rsidP="007E5B4D">
      <w:r>
        <w:separator/>
      </w:r>
    </w:p>
  </w:endnote>
  <w:endnote w:type="continuationSeparator" w:id="0">
    <w:p w14:paraId="2990BDFD" w14:textId="77777777" w:rsidR="001C4914" w:rsidRDefault="001C4914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altName w:val="Palatino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 Pro Cond">
    <w:panose1 w:val="02040506050405020303"/>
    <w:charset w:val="00"/>
    <w:family w:val="roman"/>
    <w:pitch w:val="variable"/>
    <w:sig w:usb0="80000287" w:usb1="00000043" w:usb2="00000000" w:usb3="00000000" w:csb0="0000009F" w:csb1="00000000"/>
  </w:font>
  <w:font w:name="Georgia Pro Cond Semibold">
    <w:panose1 w:val="02040706050405020303"/>
    <w:charset w:val="00"/>
    <w:family w:val="roman"/>
    <w:pitch w:val="variable"/>
    <w:sig w:usb0="80000287" w:usb1="0000004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CFCE3" w14:textId="77777777" w:rsidR="001C4914" w:rsidRDefault="001C4914" w:rsidP="007E5B4D">
      <w:r>
        <w:separator/>
      </w:r>
    </w:p>
  </w:footnote>
  <w:footnote w:type="continuationSeparator" w:id="0">
    <w:p w14:paraId="59ADF8A0" w14:textId="77777777" w:rsidR="001C4914" w:rsidRDefault="001C4914" w:rsidP="007E5B4D">
      <w:r>
        <w:continuationSeparator/>
      </w:r>
    </w:p>
  </w:footnote>
  <w:footnote w:id="1">
    <w:p w14:paraId="030100B0" w14:textId="289D7F69" w:rsidR="00A37CE3" w:rsidRPr="00A37CE3" w:rsidRDefault="00A37CE3" w:rsidP="00A37CE3">
      <w:pPr>
        <w:pStyle w:val="af9"/>
      </w:pPr>
      <w:r>
        <w:rPr>
          <w:rStyle w:val="afb"/>
        </w:rPr>
        <w:footnoteRef/>
      </w:r>
      <w:r>
        <w:t xml:space="preserve"> </w:t>
      </w:r>
      <w:r w:rsidRPr="00A37CE3">
        <w:rPr>
          <w:b/>
          <w:bCs/>
          <w:i/>
          <w:iCs/>
        </w:rPr>
        <w:t>Бифуркация</w:t>
      </w:r>
      <w:r>
        <w:rPr>
          <w:b/>
          <w:bCs/>
          <w:i/>
          <w:iCs/>
        </w:rPr>
        <w:t xml:space="preserve"> –</w:t>
      </w:r>
      <w:r w:rsidRPr="00A37CE3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>т</w:t>
      </w:r>
      <w:r w:rsidRPr="005208A1">
        <w:rPr>
          <w:rFonts w:eastAsia="Times New Roman"/>
          <w:shd w:val="clear" w:color="auto" w:fill="FFFFFF"/>
        </w:rPr>
        <w:t>ермин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происходит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от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лат</w:t>
      </w:r>
      <w:r w:rsidRPr="00A37CE3">
        <w:t xml:space="preserve">. </w:t>
      </w:r>
      <w:r w:rsidRPr="00A37CE3">
        <w:rPr>
          <w:b/>
          <w:bCs/>
          <w:i/>
          <w:iCs/>
        </w:rPr>
        <w:t>bifurcus</w:t>
      </w:r>
      <w:r>
        <w:rPr>
          <w:rFonts w:eastAsia="Times New Roman"/>
          <w:shd w:val="clear" w:color="auto" w:fill="FFFFFF"/>
        </w:rPr>
        <w:t xml:space="preserve"> – </w:t>
      </w:r>
      <w:r w:rsidRPr="005208A1">
        <w:rPr>
          <w:rFonts w:eastAsia="Times New Roman"/>
          <w:shd w:val="clear" w:color="auto" w:fill="FFFFFF"/>
        </w:rPr>
        <w:t>раздвоенный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употребляется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широком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смысле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для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обозначения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всевозможных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качественных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перестроек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или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метаморфоз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различных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объектов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при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изменении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параметров,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от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которых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они</w:t>
      </w:r>
      <w:r>
        <w:rPr>
          <w:rFonts w:eastAsia="Times New Roman"/>
          <w:shd w:val="clear" w:color="auto" w:fill="FFFFFF"/>
        </w:rPr>
        <w:t xml:space="preserve"> </w:t>
      </w:r>
      <w:r w:rsidRPr="005208A1">
        <w:rPr>
          <w:rFonts w:eastAsia="Times New Roman"/>
          <w:shd w:val="clear" w:color="auto" w:fill="FFFFFF"/>
        </w:rPr>
        <w:t>зависят.</w:t>
      </w:r>
      <w:r>
        <w:rPr>
          <w:rFonts w:eastAsia="Times New Roman"/>
          <w:shd w:val="clear" w:color="auto" w:fill="FFFFFF"/>
        </w:rPr>
        <w:t xml:space="preserve"> </w:t>
      </w:r>
    </w:p>
    <w:p w14:paraId="58840780" w14:textId="77777777" w:rsidR="00A37CE3" w:rsidRPr="005208A1" w:rsidRDefault="00A37CE3" w:rsidP="00A37CE3">
      <w:pPr>
        <w:pStyle w:val="af9"/>
      </w:pPr>
    </w:p>
  </w:footnote>
  <w:footnote w:id="2">
    <w:p w14:paraId="5C208FBE" w14:textId="759F139B" w:rsidR="00A37CE3" w:rsidRPr="00F079FA" w:rsidRDefault="00A37CE3" w:rsidP="009560AA">
      <w:pPr>
        <w:pStyle w:val="af9"/>
        <w:rPr>
          <w:rFonts w:eastAsia="Times New Roman"/>
        </w:rPr>
      </w:pPr>
      <w:r>
        <w:rPr>
          <w:rStyle w:val="afb"/>
        </w:rPr>
        <w:footnoteRef/>
      </w:r>
      <w:r>
        <w:t xml:space="preserve"> </w:t>
      </w:r>
      <w:r w:rsidRPr="00F079FA">
        <w:rPr>
          <w:rFonts w:eastAsia="Times New Roman"/>
          <w:b/>
          <w:bCs/>
          <w:shd w:val="clear" w:color="auto" w:fill="FFFFFF"/>
        </w:rPr>
        <w:t>Сеймур</w:t>
      </w:r>
      <w:r>
        <w:rPr>
          <w:rFonts w:eastAsia="Times New Roman"/>
          <w:b/>
          <w:bCs/>
          <w:shd w:val="clear" w:color="auto" w:fill="FFFFFF"/>
        </w:rPr>
        <w:t xml:space="preserve"> </w:t>
      </w:r>
      <w:r w:rsidRPr="00F079FA">
        <w:rPr>
          <w:rFonts w:eastAsia="Times New Roman"/>
          <w:b/>
          <w:bCs/>
          <w:shd w:val="clear" w:color="auto" w:fill="FFFFFF"/>
        </w:rPr>
        <w:t>Мартин</w:t>
      </w:r>
      <w:r>
        <w:rPr>
          <w:rFonts w:eastAsia="Times New Roman"/>
          <w:b/>
          <w:bCs/>
          <w:shd w:val="clear" w:color="auto" w:fill="FFFFFF"/>
        </w:rPr>
        <w:t xml:space="preserve"> </w:t>
      </w:r>
      <w:r w:rsidRPr="00F079FA">
        <w:rPr>
          <w:rFonts w:eastAsia="Times New Roman"/>
          <w:b/>
          <w:bCs/>
          <w:shd w:val="clear" w:color="auto" w:fill="FFFFFF"/>
        </w:rPr>
        <w:t>Липсет</w:t>
      </w:r>
      <w:r>
        <w:rPr>
          <w:rFonts w:eastAsia="Times New Roman"/>
          <w:shd w:val="clear" w:color="auto" w:fill="FFFFFF"/>
        </w:rPr>
        <w:t xml:space="preserve"> – </w:t>
      </w:r>
      <w:r w:rsidRPr="00F079FA">
        <w:rPr>
          <w:rFonts w:eastAsia="Times New Roman"/>
          <w:shd w:val="clear" w:color="auto" w:fill="FFFFFF"/>
        </w:rPr>
        <w:t>американский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социолог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политолог,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один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из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основоположников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теории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модернизации.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Считается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крупнейшим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социологом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США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второй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половины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XX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века.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Получил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известность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связи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с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исследованиями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социальных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движений,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политического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радикализма,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теории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модернизации,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профсоюзной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демократии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социальной</w:t>
      </w:r>
      <w:r>
        <w:rPr>
          <w:rFonts w:eastAsia="Times New Roman"/>
          <w:shd w:val="clear" w:color="auto" w:fill="FFFFFF"/>
        </w:rPr>
        <w:t xml:space="preserve"> </w:t>
      </w:r>
      <w:r w:rsidRPr="00F079FA">
        <w:rPr>
          <w:rFonts w:eastAsia="Times New Roman"/>
          <w:shd w:val="clear" w:color="auto" w:fill="FFFFFF"/>
        </w:rPr>
        <w:t>мобильности.</w:t>
      </w:r>
    </w:p>
    <w:p w14:paraId="68375F7C" w14:textId="77777777" w:rsidR="00A37CE3" w:rsidRPr="00F079FA" w:rsidRDefault="00A37CE3" w:rsidP="00A37CE3">
      <w:pPr>
        <w:pStyle w:val="af9"/>
      </w:pPr>
    </w:p>
  </w:footnote>
  <w:footnote w:id="3">
    <w:p w14:paraId="2F5714BB" w14:textId="29CFFCFF" w:rsidR="00A37CE3" w:rsidRPr="00E211B3" w:rsidRDefault="00A37CE3" w:rsidP="00F420BC">
      <w:pPr>
        <w:pStyle w:val="af9"/>
        <w:rPr>
          <w:rFonts w:eastAsia="Times New Roman"/>
          <w:sz w:val="21"/>
          <w:szCs w:val="21"/>
        </w:rPr>
      </w:pPr>
      <w:r>
        <w:rPr>
          <w:rStyle w:val="afb"/>
        </w:rPr>
        <w:footnoteRef/>
      </w:r>
      <w: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«</w:t>
      </w:r>
      <w:r w:rsidRPr="00E211B3">
        <w:rPr>
          <w:rFonts w:eastAsia="Times New Roman" w:cs="Arial"/>
          <w:b/>
          <w:bCs/>
          <w:color w:val="202122"/>
          <w:sz w:val="21"/>
          <w:szCs w:val="21"/>
          <w:shd w:val="clear" w:color="auto" w:fill="FFFFFF"/>
        </w:rPr>
        <w:t>Хлеба</w:t>
      </w:r>
      <w:r>
        <w:rPr>
          <w:rFonts w:eastAsia="Times New Roman" w:cs="Arial"/>
          <w:b/>
          <w:bCs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b/>
          <w:bCs/>
          <w:color w:val="202122"/>
          <w:sz w:val="21"/>
          <w:szCs w:val="21"/>
          <w:shd w:val="clear" w:color="auto" w:fill="FFFFFF"/>
        </w:rPr>
        <w:t>и</w:t>
      </w:r>
      <w:r>
        <w:rPr>
          <w:rFonts w:eastAsia="Times New Roman" w:cs="Arial"/>
          <w:b/>
          <w:bCs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b/>
          <w:bCs/>
          <w:color w:val="202122"/>
          <w:sz w:val="21"/>
          <w:szCs w:val="21"/>
          <w:shd w:val="clear" w:color="auto" w:fill="FFFFFF"/>
        </w:rPr>
        <w:t>зрелищ!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»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(</w:t>
      </w:r>
      <w:hyperlink r:id="rId1" w:tooltip="Латинский язык" w:history="1">
        <w:r w:rsidRPr="00E211B3">
          <w:rPr>
            <w:rFonts w:eastAsia="Times New Roman" w:cs="Arial"/>
            <w:color w:val="0645AD"/>
            <w:sz w:val="21"/>
            <w:szCs w:val="21"/>
            <w:u w:val="single"/>
            <w:shd w:val="clear" w:color="auto" w:fill="FFFFFF"/>
          </w:rPr>
          <w:t>лат.</w:t>
        </w:r>
      </w:hyperlink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i/>
          <w:iCs/>
          <w:color w:val="202122"/>
          <w:sz w:val="21"/>
          <w:szCs w:val="21"/>
          <w:shd w:val="clear" w:color="auto" w:fill="FFFFFF"/>
          <w:lang w:val="la-Latn"/>
        </w:rPr>
        <w:t>panem</w:t>
      </w:r>
      <w:r>
        <w:rPr>
          <w:rFonts w:eastAsia="Times New Roman" w:cs="Arial"/>
          <w:i/>
          <w:iCs/>
          <w:color w:val="202122"/>
          <w:sz w:val="21"/>
          <w:szCs w:val="21"/>
          <w:shd w:val="clear" w:color="auto" w:fill="FFFFFF"/>
          <w:lang w:val="la-Latn"/>
        </w:rPr>
        <w:t xml:space="preserve"> </w:t>
      </w:r>
      <w:r w:rsidRPr="00E211B3">
        <w:rPr>
          <w:rFonts w:eastAsia="Times New Roman" w:cs="Arial"/>
          <w:i/>
          <w:iCs/>
          <w:color w:val="202122"/>
          <w:sz w:val="21"/>
          <w:szCs w:val="21"/>
          <w:shd w:val="clear" w:color="auto" w:fill="FFFFFF"/>
          <w:lang w:val="la-Latn"/>
        </w:rPr>
        <w:t>et</w:t>
      </w:r>
      <w:r>
        <w:rPr>
          <w:rFonts w:eastAsia="Times New Roman" w:cs="Arial"/>
          <w:i/>
          <w:iCs/>
          <w:color w:val="202122"/>
          <w:sz w:val="21"/>
          <w:szCs w:val="21"/>
          <w:shd w:val="clear" w:color="auto" w:fill="FFFFFF"/>
          <w:lang w:val="la-Latn"/>
        </w:rPr>
        <w:t xml:space="preserve"> </w:t>
      </w:r>
      <w:r w:rsidRPr="00E211B3">
        <w:rPr>
          <w:rFonts w:eastAsia="Times New Roman" w:cs="Arial"/>
          <w:i/>
          <w:iCs/>
          <w:color w:val="202122"/>
          <w:sz w:val="21"/>
          <w:szCs w:val="21"/>
          <w:shd w:val="clear" w:color="auto" w:fill="FFFFFF"/>
          <w:lang w:val="la-Latn"/>
        </w:rPr>
        <w:t>circenses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)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–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выражение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из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="00F420BC">
        <w:rPr>
          <w:rFonts w:eastAsia="Times New Roman" w:cs="Arial"/>
          <w:color w:val="202122"/>
          <w:sz w:val="21"/>
          <w:szCs w:val="21"/>
          <w:shd w:val="clear" w:color="auto" w:fill="FFFFFF"/>
        </w:rPr>
        <w:t>десятой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сатиры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древнеримского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поэта-сатирика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Ювенала,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использованное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им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для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описания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современных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ему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устремлений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римского</w:t>
      </w:r>
      <w:r>
        <w:rPr>
          <w:rFonts w:eastAsia="Times New Roman" w:cs="Arial"/>
          <w:color w:val="202122"/>
          <w:sz w:val="21"/>
          <w:szCs w:val="21"/>
          <w:shd w:val="clear" w:color="auto" w:fill="FFFFFF"/>
        </w:rPr>
        <w:t xml:space="preserve"> </w:t>
      </w:r>
      <w:r w:rsidRPr="00E211B3">
        <w:rPr>
          <w:rFonts w:eastAsia="Times New Roman" w:cs="Arial"/>
          <w:color w:val="202122"/>
          <w:sz w:val="21"/>
          <w:szCs w:val="21"/>
          <w:shd w:val="clear" w:color="auto" w:fill="FFFFFF"/>
        </w:rPr>
        <w:t>народа.</w:t>
      </w:r>
    </w:p>
    <w:p w14:paraId="3AC30700" w14:textId="77777777" w:rsidR="00A37CE3" w:rsidRPr="00E211B3" w:rsidRDefault="00A37CE3" w:rsidP="00A37CE3">
      <w:pPr>
        <w:pStyle w:val="af9"/>
        <w:rPr>
          <w:sz w:val="21"/>
          <w:szCs w:val="2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58D5B" w14:textId="174C2F70" w:rsidR="00573D4E" w:rsidRPr="0032039E" w:rsidRDefault="00573D4E" w:rsidP="008E2E61">
    <w:pPr>
      <w:pStyle w:val="afffffff"/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A37CE3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A37CE3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A37CE3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A37CE3">
      <w:rPr>
        <w:u w:val="none"/>
      </w:rPr>
      <w:t xml:space="preserve"> </w:t>
    </w:r>
    <w:r w:rsidR="0032039E" w:rsidRPr="0032039E">
      <w:t>Трансфер-</w:t>
    </w:r>
    <w:r w:rsidR="0032039E">
      <w:t>транзит…</w:t>
    </w:r>
    <w:r w:rsidR="00A37CE3">
      <w:t xml:space="preserve"> </w:t>
    </w:r>
    <w:r w:rsidR="0032039E">
      <w:t>чего,</w:t>
    </w:r>
    <w:r w:rsidR="00A37CE3">
      <w:t xml:space="preserve"> </w:t>
    </w:r>
    <w:r w:rsidR="0032039E">
      <w:t>куда</w:t>
    </w:r>
    <w:r w:rsidR="00A37CE3">
      <w:t xml:space="preserve"> </w:t>
    </w:r>
    <w:r w:rsidR="0032039E">
      <w:t>и</w:t>
    </w:r>
    <w:r w:rsidR="00A37CE3">
      <w:t xml:space="preserve"> </w:t>
    </w:r>
    <w:r w:rsidR="0032039E">
      <w:t>зачем?</w:t>
    </w:r>
    <w:r w:rsidR="00A37CE3">
      <w:t xml:space="preserve"> Часть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42B32C53">
          <wp:extent cx="6219522" cy="553219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22" cy="553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00001F"/>
    <w:multiLevelType w:val="hybridMultilevel"/>
    <w:tmpl w:val="5577F8E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3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040B2"/>
    <w:multiLevelType w:val="multilevel"/>
    <w:tmpl w:val="5044A07C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5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E6236"/>
    <w:multiLevelType w:val="hybridMultilevel"/>
    <w:tmpl w:val="73E2453C"/>
    <w:lvl w:ilvl="0" w:tplc="984400EC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C148A"/>
    <w:multiLevelType w:val="multilevel"/>
    <w:tmpl w:val="783E657C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4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9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0"/>
  </w:num>
  <w:num w:numId="3">
    <w:abstractNumId w:val="5"/>
  </w:num>
  <w:num w:numId="4">
    <w:abstractNumId w:val="16"/>
  </w:num>
  <w:num w:numId="5">
    <w:abstractNumId w:val="20"/>
  </w:num>
  <w:num w:numId="6">
    <w:abstractNumId w:val="12"/>
  </w:num>
  <w:num w:numId="7">
    <w:abstractNumId w:val="18"/>
  </w:num>
  <w:num w:numId="8">
    <w:abstractNumId w:val="3"/>
  </w:num>
  <w:num w:numId="9">
    <w:abstractNumId w:val="10"/>
  </w:num>
  <w:num w:numId="10">
    <w:abstractNumId w:val="2"/>
  </w:num>
  <w:num w:numId="11">
    <w:abstractNumId w:val="19"/>
  </w:num>
  <w:num w:numId="12">
    <w:abstractNumId w:val="15"/>
    <w:lvlOverride w:ilvl="0">
      <w:startOverride w:val="1"/>
    </w:lvlOverride>
  </w:num>
  <w:num w:numId="13">
    <w:abstractNumId w:val="6"/>
  </w:num>
  <w:num w:numId="14">
    <w:abstractNumId w:val="14"/>
  </w:num>
  <w:num w:numId="15">
    <w:abstractNumId w:val="4"/>
  </w:num>
  <w:num w:numId="16">
    <w:abstractNumId w:val="8"/>
  </w:num>
  <w:num w:numId="17">
    <w:abstractNumId w:val="11"/>
  </w:num>
  <w:num w:numId="18">
    <w:abstractNumId w:val="7"/>
  </w:num>
  <w:num w:numId="19">
    <w:abstractNumId w:val="7"/>
    <w:lvlOverride w:ilvl="0">
      <w:startOverride w:val="1"/>
    </w:lvlOverride>
  </w:num>
  <w:num w:numId="20">
    <w:abstractNumId w:val="9"/>
  </w:num>
  <w:num w:numId="21">
    <w:abstractNumId w:val="4"/>
    <w:lvlOverride w:ilvl="0">
      <w:startOverride w:val="1"/>
    </w:lvlOverride>
  </w:num>
  <w:num w:numId="22">
    <w:abstractNumId w:val="4"/>
    <w:lvlOverride w:ilvl="0">
      <w:startOverride w:val="1"/>
    </w:lvlOverride>
  </w:num>
  <w:num w:numId="23">
    <w:abstractNumId w:val="1"/>
  </w:num>
  <w:num w:numId="24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49F4"/>
    <w:rsid w:val="000256F8"/>
    <w:rsid w:val="0002584E"/>
    <w:rsid w:val="00030640"/>
    <w:rsid w:val="000324EF"/>
    <w:rsid w:val="000326FD"/>
    <w:rsid w:val="000333F3"/>
    <w:rsid w:val="00033421"/>
    <w:rsid w:val="000335D2"/>
    <w:rsid w:val="000337CF"/>
    <w:rsid w:val="00034536"/>
    <w:rsid w:val="00034A2F"/>
    <w:rsid w:val="00037BA9"/>
    <w:rsid w:val="00040104"/>
    <w:rsid w:val="00041A7D"/>
    <w:rsid w:val="0004241C"/>
    <w:rsid w:val="000441BD"/>
    <w:rsid w:val="00050DFC"/>
    <w:rsid w:val="000519EB"/>
    <w:rsid w:val="00051D25"/>
    <w:rsid w:val="00052AE3"/>
    <w:rsid w:val="000530AD"/>
    <w:rsid w:val="00053664"/>
    <w:rsid w:val="00053EED"/>
    <w:rsid w:val="000579F2"/>
    <w:rsid w:val="00057EB9"/>
    <w:rsid w:val="00061513"/>
    <w:rsid w:val="000615A0"/>
    <w:rsid w:val="000619CF"/>
    <w:rsid w:val="00062372"/>
    <w:rsid w:val="00062E12"/>
    <w:rsid w:val="00064221"/>
    <w:rsid w:val="00064BBC"/>
    <w:rsid w:val="00065CD3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ABC"/>
    <w:rsid w:val="000B42F6"/>
    <w:rsid w:val="000B516C"/>
    <w:rsid w:val="000C0144"/>
    <w:rsid w:val="000C11AD"/>
    <w:rsid w:val="000C2271"/>
    <w:rsid w:val="000C231A"/>
    <w:rsid w:val="000C2688"/>
    <w:rsid w:val="000C4E40"/>
    <w:rsid w:val="000C51B5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319B"/>
    <w:rsid w:val="000E4EA3"/>
    <w:rsid w:val="000E4F8B"/>
    <w:rsid w:val="000E548D"/>
    <w:rsid w:val="000E65F6"/>
    <w:rsid w:val="000F012E"/>
    <w:rsid w:val="000F2967"/>
    <w:rsid w:val="000F2980"/>
    <w:rsid w:val="000F2A86"/>
    <w:rsid w:val="000F2C87"/>
    <w:rsid w:val="000F45C2"/>
    <w:rsid w:val="000F58FC"/>
    <w:rsid w:val="00103123"/>
    <w:rsid w:val="001058FE"/>
    <w:rsid w:val="0010606A"/>
    <w:rsid w:val="00110085"/>
    <w:rsid w:val="00111155"/>
    <w:rsid w:val="001123DA"/>
    <w:rsid w:val="00112F23"/>
    <w:rsid w:val="0011478B"/>
    <w:rsid w:val="0011562D"/>
    <w:rsid w:val="0011638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22DC"/>
    <w:rsid w:val="0014368A"/>
    <w:rsid w:val="001441B5"/>
    <w:rsid w:val="00145735"/>
    <w:rsid w:val="00145BE2"/>
    <w:rsid w:val="0014654C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D8A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802DD"/>
    <w:rsid w:val="00181482"/>
    <w:rsid w:val="00184CFF"/>
    <w:rsid w:val="00184E83"/>
    <w:rsid w:val="001866AF"/>
    <w:rsid w:val="00191D35"/>
    <w:rsid w:val="00191E6B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69B9"/>
    <w:rsid w:val="001B71F4"/>
    <w:rsid w:val="001B77DF"/>
    <w:rsid w:val="001C1D3E"/>
    <w:rsid w:val="001C253C"/>
    <w:rsid w:val="001C278E"/>
    <w:rsid w:val="001C3960"/>
    <w:rsid w:val="001C4914"/>
    <w:rsid w:val="001C5876"/>
    <w:rsid w:val="001C650D"/>
    <w:rsid w:val="001C6D6F"/>
    <w:rsid w:val="001C7232"/>
    <w:rsid w:val="001C73DD"/>
    <w:rsid w:val="001C7DBB"/>
    <w:rsid w:val="001D0836"/>
    <w:rsid w:val="001D087E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2204"/>
    <w:rsid w:val="001E4609"/>
    <w:rsid w:val="001E715F"/>
    <w:rsid w:val="001E7C46"/>
    <w:rsid w:val="001E7C4B"/>
    <w:rsid w:val="001F106F"/>
    <w:rsid w:val="001F1CC1"/>
    <w:rsid w:val="001F37C8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FB6"/>
    <w:rsid w:val="00223385"/>
    <w:rsid w:val="0022601C"/>
    <w:rsid w:val="002267D8"/>
    <w:rsid w:val="0022731B"/>
    <w:rsid w:val="00227733"/>
    <w:rsid w:val="00227E9D"/>
    <w:rsid w:val="00230816"/>
    <w:rsid w:val="00230C0F"/>
    <w:rsid w:val="00231BFC"/>
    <w:rsid w:val="00231F88"/>
    <w:rsid w:val="00232134"/>
    <w:rsid w:val="0023267E"/>
    <w:rsid w:val="00233039"/>
    <w:rsid w:val="00233F20"/>
    <w:rsid w:val="002369ED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23C4"/>
    <w:rsid w:val="00253CB3"/>
    <w:rsid w:val="0025404D"/>
    <w:rsid w:val="00254050"/>
    <w:rsid w:val="00254176"/>
    <w:rsid w:val="0025532C"/>
    <w:rsid w:val="00257BBF"/>
    <w:rsid w:val="00260048"/>
    <w:rsid w:val="00260C58"/>
    <w:rsid w:val="00261F62"/>
    <w:rsid w:val="0026296F"/>
    <w:rsid w:val="00262ADC"/>
    <w:rsid w:val="00262B3B"/>
    <w:rsid w:val="00264D5C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900EF"/>
    <w:rsid w:val="00292522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1FE"/>
    <w:rsid w:val="002B25E6"/>
    <w:rsid w:val="002B2810"/>
    <w:rsid w:val="002B38D8"/>
    <w:rsid w:val="002B3ED9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985"/>
    <w:rsid w:val="002C7E78"/>
    <w:rsid w:val="002D0B49"/>
    <w:rsid w:val="002D1927"/>
    <w:rsid w:val="002D2CFB"/>
    <w:rsid w:val="002D47FB"/>
    <w:rsid w:val="002D4FF9"/>
    <w:rsid w:val="002D5786"/>
    <w:rsid w:val="002D6687"/>
    <w:rsid w:val="002D668C"/>
    <w:rsid w:val="002D6BAC"/>
    <w:rsid w:val="002D6C68"/>
    <w:rsid w:val="002D754F"/>
    <w:rsid w:val="002D7F41"/>
    <w:rsid w:val="002E0550"/>
    <w:rsid w:val="002E0739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D31"/>
    <w:rsid w:val="002F3829"/>
    <w:rsid w:val="002F38E4"/>
    <w:rsid w:val="002F7B90"/>
    <w:rsid w:val="003022B7"/>
    <w:rsid w:val="00303613"/>
    <w:rsid w:val="0030576F"/>
    <w:rsid w:val="003058BD"/>
    <w:rsid w:val="00307744"/>
    <w:rsid w:val="00310159"/>
    <w:rsid w:val="0031028F"/>
    <w:rsid w:val="00311744"/>
    <w:rsid w:val="00311D68"/>
    <w:rsid w:val="00313F18"/>
    <w:rsid w:val="003142BC"/>
    <w:rsid w:val="003143AA"/>
    <w:rsid w:val="00314C6E"/>
    <w:rsid w:val="00315B72"/>
    <w:rsid w:val="0032039E"/>
    <w:rsid w:val="00320EED"/>
    <w:rsid w:val="00324161"/>
    <w:rsid w:val="00325575"/>
    <w:rsid w:val="00327787"/>
    <w:rsid w:val="003315AB"/>
    <w:rsid w:val="00332FE6"/>
    <w:rsid w:val="0033393B"/>
    <w:rsid w:val="0033585D"/>
    <w:rsid w:val="003362EF"/>
    <w:rsid w:val="0034269E"/>
    <w:rsid w:val="00344BA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23A6"/>
    <w:rsid w:val="00382A5B"/>
    <w:rsid w:val="00383667"/>
    <w:rsid w:val="00383A90"/>
    <w:rsid w:val="00384230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49"/>
    <w:rsid w:val="003C61FE"/>
    <w:rsid w:val="003C7540"/>
    <w:rsid w:val="003D1370"/>
    <w:rsid w:val="003D195D"/>
    <w:rsid w:val="003D1AC8"/>
    <w:rsid w:val="003D221B"/>
    <w:rsid w:val="003D39F1"/>
    <w:rsid w:val="003D46E7"/>
    <w:rsid w:val="003D4B7E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02BA"/>
    <w:rsid w:val="004010C8"/>
    <w:rsid w:val="00401A30"/>
    <w:rsid w:val="00402843"/>
    <w:rsid w:val="0040374D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7368"/>
    <w:rsid w:val="004277D8"/>
    <w:rsid w:val="0043170A"/>
    <w:rsid w:val="00433862"/>
    <w:rsid w:val="004340B4"/>
    <w:rsid w:val="004353F5"/>
    <w:rsid w:val="00437535"/>
    <w:rsid w:val="00437655"/>
    <w:rsid w:val="004426BB"/>
    <w:rsid w:val="00442893"/>
    <w:rsid w:val="00442D9F"/>
    <w:rsid w:val="00442EEC"/>
    <w:rsid w:val="00443A00"/>
    <w:rsid w:val="00443C6F"/>
    <w:rsid w:val="00447E4D"/>
    <w:rsid w:val="0045251F"/>
    <w:rsid w:val="00452700"/>
    <w:rsid w:val="004536F6"/>
    <w:rsid w:val="004541C1"/>
    <w:rsid w:val="00454444"/>
    <w:rsid w:val="004545D8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14FA"/>
    <w:rsid w:val="00472531"/>
    <w:rsid w:val="004742D5"/>
    <w:rsid w:val="004744A8"/>
    <w:rsid w:val="004751B7"/>
    <w:rsid w:val="00476AA8"/>
    <w:rsid w:val="00477744"/>
    <w:rsid w:val="00480E86"/>
    <w:rsid w:val="00480F2F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FA6"/>
    <w:rsid w:val="00497FCD"/>
    <w:rsid w:val="004A1E1E"/>
    <w:rsid w:val="004A1F44"/>
    <w:rsid w:val="004A2694"/>
    <w:rsid w:val="004A337D"/>
    <w:rsid w:val="004A3B42"/>
    <w:rsid w:val="004A508B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6BD4"/>
    <w:rsid w:val="004C6C34"/>
    <w:rsid w:val="004C7CD3"/>
    <w:rsid w:val="004C7E82"/>
    <w:rsid w:val="004D0080"/>
    <w:rsid w:val="004D0BA2"/>
    <w:rsid w:val="004D1677"/>
    <w:rsid w:val="004D2687"/>
    <w:rsid w:val="004D38B0"/>
    <w:rsid w:val="004D3AF7"/>
    <w:rsid w:val="004D53CE"/>
    <w:rsid w:val="004D59C9"/>
    <w:rsid w:val="004D5F2C"/>
    <w:rsid w:val="004D6D6B"/>
    <w:rsid w:val="004D756E"/>
    <w:rsid w:val="004D769B"/>
    <w:rsid w:val="004E1330"/>
    <w:rsid w:val="004E1C34"/>
    <w:rsid w:val="004E2B37"/>
    <w:rsid w:val="004E3201"/>
    <w:rsid w:val="004E5A1F"/>
    <w:rsid w:val="004E7DE5"/>
    <w:rsid w:val="004F0902"/>
    <w:rsid w:val="004F0AE2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4ED"/>
    <w:rsid w:val="00544DC7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64B1"/>
    <w:rsid w:val="005679E6"/>
    <w:rsid w:val="00570269"/>
    <w:rsid w:val="005726D6"/>
    <w:rsid w:val="00573D4E"/>
    <w:rsid w:val="00573E94"/>
    <w:rsid w:val="005757ED"/>
    <w:rsid w:val="00577CC8"/>
    <w:rsid w:val="0058015C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946"/>
    <w:rsid w:val="005C14CE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D012B"/>
    <w:rsid w:val="005D1204"/>
    <w:rsid w:val="005D197D"/>
    <w:rsid w:val="005D1A2D"/>
    <w:rsid w:val="005D23EC"/>
    <w:rsid w:val="005D27CF"/>
    <w:rsid w:val="005D2B36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06B"/>
    <w:rsid w:val="005E58C8"/>
    <w:rsid w:val="005E5DE8"/>
    <w:rsid w:val="005F050C"/>
    <w:rsid w:val="005F0E50"/>
    <w:rsid w:val="005F1D34"/>
    <w:rsid w:val="005F5239"/>
    <w:rsid w:val="005F5C8E"/>
    <w:rsid w:val="005F64AC"/>
    <w:rsid w:val="00601173"/>
    <w:rsid w:val="006014A8"/>
    <w:rsid w:val="00601C9F"/>
    <w:rsid w:val="00601E54"/>
    <w:rsid w:val="00602091"/>
    <w:rsid w:val="0060276C"/>
    <w:rsid w:val="00603171"/>
    <w:rsid w:val="006043FD"/>
    <w:rsid w:val="006046FE"/>
    <w:rsid w:val="00604CA9"/>
    <w:rsid w:val="006050BE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840"/>
    <w:rsid w:val="00633DC9"/>
    <w:rsid w:val="00634448"/>
    <w:rsid w:val="00636784"/>
    <w:rsid w:val="0064217F"/>
    <w:rsid w:val="00645667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C19"/>
    <w:rsid w:val="00673416"/>
    <w:rsid w:val="0067349F"/>
    <w:rsid w:val="00673ACE"/>
    <w:rsid w:val="00674142"/>
    <w:rsid w:val="0067577D"/>
    <w:rsid w:val="00675C80"/>
    <w:rsid w:val="00676A67"/>
    <w:rsid w:val="0068046E"/>
    <w:rsid w:val="00680FE1"/>
    <w:rsid w:val="00681472"/>
    <w:rsid w:val="00681D78"/>
    <w:rsid w:val="00681DC5"/>
    <w:rsid w:val="0068304A"/>
    <w:rsid w:val="0068486D"/>
    <w:rsid w:val="00685237"/>
    <w:rsid w:val="00685B83"/>
    <w:rsid w:val="00686D40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A20B5"/>
    <w:rsid w:val="006A2448"/>
    <w:rsid w:val="006A2604"/>
    <w:rsid w:val="006A4301"/>
    <w:rsid w:val="006A53B0"/>
    <w:rsid w:val="006A6F90"/>
    <w:rsid w:val="006A78F3"/>
    <w:rsid w:val="006A7D5A"/>
    <w:rsid w:val="006A7EF2"/>
    <w:rsid w:val="006B0635"/>
    <w:rsid w:val="006B2448"/>
    <w:rsid w:val="006B2CDF"/>
    <w:rsid w:val="006B369B"/>
    <w:rsid w:val="006B3CFA"/>
    <w:rsid w:val="006B4BCD"/>
    <w:rsid w:val="006B54AB"/>
    <w:rsid w:val="006B58BC"/>
    <w:rsid w:val="006B7BF9"/>
    <w:rsid w:val="006C0E4D"/>
    <w:rsid w:val="006C0F2C"/>
    <w:rsid w:val="006C154D"/>
    <w:rsid w:val="006C1BE9"/>
    <w:rsid w:val="006C3441"/>
    <w:rsid w:val="006C3B87"/>
    <w:rsid w:val="006C40AF"/>
    <w:rsid w:val="006C4C2E"/>
    <w:rsid w:val="006C5E75"/>
    <w:rsid w:val="006C647C"/>
    <w:rsid w:val="006C6F93"/>
    <w:rsid w:val="006C79DB"/>
    <w:rsid w:val="006C7F61"/>
    <w:rsid w:val="006D23B1"/>
    <w:rsid w:val="006D24B3"/>
    <w:rsid w:val="006D2C92"/>
    <w:rsid w:val="006D34DA"/>
    <w:rsid w:val="006D35E5"/>
    <w:rsid w:val="006D3B16"/>
    <w:rsid w:val="006D4B9C"/>
    <w:rsid w:val="006D6229"/>
    <w:rsid w:val="006D630E"/>
    <w:rsid w:val="006D724A"/>
    <w:rsid w:val="006D7E58"/>
    <w:rsid w:val="006E2001"/>
    <w:rsid w:val="006E215B"/>
    <w:rsid w:val="006E6670"/>
    <w:rsid w:val="006F13E8"/>
    <w:rsid w:val="006F4F0A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43ED"/>
    <w:rsid w:val="007045FF"/>
    <w:rsid w:val="00705787"/>
    <w:rsid w:val="007060DC"/>
    <w:rsid w:val="007077AB"/>
    <w:rsid w:val="007100DD"/>
    <w:rsid w:val="007111C7"/>
    <w:rsid w:val="0071520D"/>
    <w:rsid w:val="00716A80"/>
    <w:rsid w:val="0071774F"/>
    <w:rsid w:val="00720590"/>
    <w:rsid w:val="007205C4"/>
    <w:rsid w:val="00720A86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51A9"/>
    <w:rsid w:val="0075008E"/>
    <w:rsid w:val="00750C30"/>
    <w:rsid w:val="00750D78"/>
    <w:rsid w:val="00751329"/>
    <w:rsid w:val="007517A1"/>
    <w:rsid w:val="00751A96"/>
    <w:rsid w:val="00751EE9"/>
    <w:rsid w:val="00753055"/>
    <w:rsid w:val="00753751"/>
    <w:rsid w:val="00753C8C"/>
    <w:rsid w:val="00755B2D"/>
    <w:rsid w:val="00757280"/>
    <w:rsid w:val="0075793D"/>
    <w:rsid w:val="0076009B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774A8"/>
    <w:rsid w:val="00780FCF"/>
    <w:rsid w:val="00781F2B"/>
    <w:rsid w:val="00782690"/>
    <w:rsid w:val="0078310D"/>
    <w:rsid w:val="00784C23"/>
    <w:rsid w:val="0078537D"/>
    <w:rsid w:val="007860A2"/>
    <w:rsid w:val="0079039E"/>
    <w:rsid w:val="007907D0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3740"/>
    <w:rsid w:val="007B4271"/>
    <w:rsid w:val="007B683F"/>
    <w:rsid w:val="007B73FE"/>
    <w:rsid w:val="007B7938"/>
    <w:rsid w:val="007C02D7"/>
    <w:rsid w:val="007C03AF"/>
    <w:rsid w:val="007C241E"/>
    <w:rsid w:val="007C2FE5"/>
    <w:rsid w:val="007C446C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6F88"/>
    <w:rsid w:val="00807E0A"/>
    <w:rsid w:val="00811064"/>
    <w:rsid w:val="00811C23"/>
    <w:rsid w:val="00811E0F"/>
    <w:rsid w:val="008123B8"/>
    <w:rsid w:val="00815563"/>
    <w:rsid w:val="008157E9"/>
    <w:rsid w:val="008168B5"/>
    <w:rsid w:val="00816B6C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2C4D"/>
    <w:rsid w:val="00832F78"/>
    <w:rsid w:val="00834306"/>
    <w:rsid w:val="00835709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E58"/>
    <w:rsid w:val="00864368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699A"/>
    <w:rsid w:val="00877B8D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5C2F"/>
    <w:rsid w:val="008961B3"/>
    <w:rsid w:val="00896776"/>
    <w:rsid w:val="00896E3B"/>
    <w:rsid w:val="008A0200"/>
    <w:rsid w:val="008A0744"/>
    <w:rsid w:val="008A2D00"/>
    <w:rsid w:val="008A3447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B08C1"/>
    <w:rsid w:val="008B3754"/>
    <w:rsid w:val="008B3FC3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693B"/>
    <w:rsid w:val="008D70AA"/>
    <w:rsid w:val="008E0A69"/>
    <w:rsid w:val="008E1DEC"/>
    <w:rsid w:val="008E2C11"/>
    <w:rsid w:val="008E2E61"/>
    <w:rsid w:val="008E31A2"/>
    <w:rsid w:val="008E324A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BD2"/>
    <w:rsid w:val="00900C88"/>
    <w:rsid w:val="009025F0"/>
    <w:rsid w:val="00903614"/>
    <w:rsid w:val="009038E4"/>
    <w:rsid w:val="00906E7C"/>
    <w:rsid w:val="00907ACC"/>
    <w:rsid w:val="00910273"/>
    <w:rsid w:val="00913A75"/>
    <w:rsid w:val="009146C8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AAB"/>
    <w:rsid w:val="00951302"/>
    <w:rsid w:val="009517D2"/>
    <w:rsid w:val="00951B43"/>
    <w:rsid w:val="00951DD9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DFA"/>
    <w:rsid w:val="009560AA"/>
    <w:rsid w:val="009563C3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91D"/>
    <w:rsid w:val="00966FA8"/>
    <w:rsid w:val="009673DA"/>
    <w:rsid w:val="00967BDC"/>
    <w:rsid w:val="00967ECF"/>
    <w:rsid w:val="00972832"/>
    <w:rsid w:val="009728A7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4D41"/>
    <w:rsid w:val="00985ED6"/>
    <w:rsid w:val="00986C1C"/>
    <w:rsid w:val="00987C26"/>
    <w:rsid w:val="009905F9"/>
    <w:rsid w:val="00990CF8"/>
    <w:rsid w:val="00991509"/>
    <w:rsid w:val="009950B2"/>
    <w:rsid w:val="009977DB"/>
    <w:rsid w:val="009A11F0"/>
    <w:rsid w:val="009A1E14"/>
    <w:rsid w:val="009A335D"/>
    <w:rsid w:val="009A3431"/>
    <w:rsid w:val="009A4F93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09D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242A"/>
    <w:rsid w:val="009E3274"/>
    <w:rsid w:val="009E60B5"/>
    <w:rsid w:val="009F273A"/>
    <w:rsid w:val="009F2D49"/>
    <w:rsid w:val="009F34B3"/>
    <w:rsid w:val="009F3F2F"/>
    <w:rsid w:val="009F506E"/>
    <w:rsid w:val="009F50E2"/>
    <w:rsid w:val="009F57BC"/>
    <w:rsid w:val="009F5D02"/>
    <w:rsid w:val="00A0035F"/>
    <w:rsid w:val="00A00461"/>
    <w:rsid w:val="00A017F2"/>
    <w:rsid w:val="00A047C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CE3"/>
    <w:rsid w:val="00A405B7"/>
    <w:rsid w:val="00A41DC0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7B18"/>
    <w:rsid w:val="00A57F54"/>
    <w:rsid w:val="00A60200"/>
    <w:rsid w:val="00A611F3"/>
    <w:rsid w:val="00A67111"/>
    <w:rsid w:val="00A675EE"/>
    <w:rsid w:val="00A67DF3"/>
    <w:rsid w:val="00A70378"/>
    <w:rsid w:val="00A7225A"/>
    <w:rsid w:val="00A73160"/>
    <w:rsid w:val="00A740DF"/>
    <w:rsid w:val="00A75029"/>
    <w:rsid w:val="00A77302"/>
    <w:rsid w:val="00A77930"/>
    <w:rsid w:val="00A77988"/>
    <w:rsid w:val="00A81A13"/>
    <w:rsid w:val="00A81F96"/>
    <w:rsid w:val="00A84A8E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6DC0"/>
    <w:rsid w:val="00A96FA6"/>
    <w:rsid w:val="00A97A1B"/>
    <w:rsid w:val="00A97A9B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621F"/>
    <w:rsid w:val="00B069BB"/>
    <w:rsid w:val="00B140EF"/>
    <w:rsid w:val="00B157F0"/>
    <w:rsid w:val="00B162FD"/>
    <w:rsid w:val="00B164A9"/>
    <w:rsid w:val="00B165E6"/>
    <w:rsid w:val="00B167FD"/>
    <w:rsid w:val="00B17946"/>
    <w:rsid w:val="00B20460"/>
    <w:rsid w:val="00B22332"/>
    <w:rsid w:val="00B22731"/>
    <w:rsid w:val="00B24A46"/>
    <w:rsid w:val="00B25597"/>
    <w:rsid w:val="00B304B6"/>
    <w:rsid w:val="00B3136F"/>
    <w:rsid w:val="00B314CF"/>
    <w:rsid w:val="00B316E7"/>
    <w:rsid w:val="00B32CE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8AC"/>
    <w:rsid w:val="00B543A8"/>
    <w:rsid w:val="00B5495D"/>
    <w:rsid w:val="00B55B32"/>
    <w:rsid w:val="00B56ED0"/>
    <w:rsid w:val="00B57170"/>
    <w:rsid w:val="00B57D9C"/>
    <w:rsid w:val="00B628C5"/>
    <w:rsid w:val="00B62BF8"/>
    <w:rsid w:val="00B63B15"/>
    <w:rsid w:val="00B65CBD"/>
    <w:rsid w:val="00B67664"/>
    <w:rsid w:val="00B7037E"/>
    <w:rsid w:val="00B70BCE"/>
    <w:rsid w:val="00B719F7"/>
    <w:rsid w:val="00B721DE"/>
    <w:rsid w:val="00B72C24"/>
    <w:rsid w:val="00B73AC6"/>
    <w:rsid w:val="00B750CE"/>
    <w:rsid w:val="00B77004"/>
    <w:rsid w:val="00B814C9"/>
    <w:rsid w:val="00B82323"/>
    <w:rsid w:val="00B8265F"/>
    <w:rsid w:val="00B831BE"/>
    <w:rsid w:val="00B83740"/>
    <w:rsid w:val="00B83D1B"/>
    <w:rsid w:val="00B86122"/>
    <w:rsid w:val="00B86147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4696"/>
    <w:rsid w:val="00BA5597"/>
    <w:rsid w:val="00BA59DD"/>
    <w:rsid w:val="00BA6068"/>
    <w:rsid w:val="00BA75AD"/>
    <w:rsid w:val="00BB030B"/>
    <w:rsid w:val="00BB0E3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269"/>
    <w:rsid w:val="00BC6430"/>
    <w:rsid w:val="00BC7304"/>
    <w:rsid w:val="00BC766B"/>
    <w:rsid w:val="00BC78C2"/>
    <w:rsid w:val="00BD2724"/>
    <w:rsid w:val="00BD3BDF"/>
    <w:rsid w:val="00BD4AB5"/>
    <w:rsid w:val="00BD4FDC"/>
    <w:rsid w:val="00BD5F4B"/>
    <w:rsid w:val="00BD6FDF"/>
    <w:rsid w:val="00BD72AA"/>
    <w:rsid w:val="00BE08CE"/>
    <w:rsid w:val="00BE26A1"/>
    <w:rsid w:val="00BE3848"/>
    <w:rsid w:val="00BE60CC"/>
    <w:rsid w:val="00BE6BEE"/>
    <w:rsid w:val="00BE7B13"/>
    <w:rsid w:val="00BE7FE8"/>
    <w:rsid w:val="00BF0496"/>
    <w:rsid w:val="00BF107D"/>
    <w:rsid w:val="00BF173A"/>
    <w:rsid w:val="00BF22E3"/>
    <w:rsid w:val="00BF28D0"/>
    <w:rsid w:val="00BF2F11"/>
    <w:rsid w:val="00BF319A"/>
    <w:rsid w:val="00BF3EC6"/>
    <w:rsid w:val="00BF5425"/>
    <w:rsid w:val="00BF65F2"/>
    <w:rsid w:val="00C00AD5"/>
    <w:rsid w:val="00C00D70"/>
    <w:rsid w:val="00C01ABE"/>
    <w:rsid w:val="00C01EBA"/>
    <w:rsid w:val="00C03646"/>
    <w:rsid w:val="00C04A91"/>
    <w:rsid w:val="00C05098"/>
    <w:rsid w:val="00C05361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330F"/>
    <w:rsid w:val="00CB4841"/>
    <w:rsid w:val="00CB4B8A"/>
    <w:rsid w:val="00CB5DB1"/>
    <w:rsid w:val="00CB6E8A"/>
    <w:rsid w:val="00CB7B8B"/>
    <w:rsid w:val="00CC0845"/>
    <w:rsid w:val="00CC1FE0"/>
    <w:rsid w:val="00CC205F"/>
    <w:rsid w:val="00CC2185"/>
    <w:rsid w:val="00CC24E7"/>
    <w:rsid w:val="00CC25B9"/>
    <w:rsid w:val="00CC4570"/>
    <w:rsid w:val="00CC4EAA"/>
    <w:rsid w:val="00CC592E"/>
    <w:rsid w:val="00CC6701"/>
    <w:rsid w:val="00CC67EC"/>
    <w:rsid w:val="00CC684A"/>
    <w:rsid w:val="00CD0C0C"/>
    <w:rsid w:val="00CD1FF8"/>
    <w:rsid w:val="00CD25CC"/>
    <w:rsid w:val="00CD46ED"/>
    <w:rsid w:val="00CD5E9F"/>
    <w:rsid w:val="00CD5F1D"/>
    <w:rsid w:val="00CD7092"/>
    <w:rsid w:val="00CD71A3"/>
    <w:rsid w:val="00CD7FF8"/>
    <w:rsid w:val="00CE0F5A"/>
    <w:rsid w:val="00CE25A6"/>
    <w:rsid w:val="00CE3427"/>
    <w:rsid w:val="00CE3C3C"/>
    <w:rsid w:val="00CE43DB"/>
    <w:rsid w:val="00CE6702"/>
    <w:rsid w:val="00CE74EA"/>
    <w:rsid w:val="00CE7B6F"/>
    <w:rsid w:val="00CF0836"/>
    <w:rsid w:val="00CF1161"/>
    <w:rsid w:val="00CF2D05"/>
    <w:rsid w:val="00CF4408"/>
    <w:rsid w:val="00CF4BD6"/>
    <w:rsid w:val="00CF6BB9"/>
    <w:rsid w:val="00CF73D4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62D1"/>
    <w:rsid w:val="00D07A01"/>
    <w:rsid w:val="00D11D07"/>
    <w:rsid w:val="00D13AB9"/>
    <w:rsid w:val="00D13CBF"/>
    <w:rsid w:val="00D13E57"/>
    <w:rsid w:val="00D146FE"/>
    <w:rsid w:val="00D14AEB"/>
    <w:rsid w:val="00D16137"/>
    <w:rsid w:val="00D16CD0"/>
    <w:rsid w:val="00D207C2"/>
    <w:rsid w:val="00D20A7F"/>
    <w:rsid w:val="00D21443"/>
    <w:rsid w:val="00D21953"/>
    <w:rsid w:val="00D21DAB"/>
    <w:rsid w:val="00D24268"/>
    <w:rsid w:val="00D2431F"/>
    <w:rsid w:val="00D2656A"/>
    <w:rsid w:val="00D26BB6"/>
    <w:rsid w:val="00D2702F"/>
    <w:rsid w:val="00D30F11"/>
    <w:rsid w:val="00D33423"/>
    <w:rsid w:val="00D335C5"/>
    <w:rsid w:val="00D338F3"/>
    <w:rsid w:val="00D34666"/>
    <w:rsid w:val="00D34972"/>
    <w:rsid w:val="00D3569E"/>
    <w:rsid w:val="00D35C11"/>
    <w:rsid w:val="00D3637F"/>
    <w:rsid w:val="00D3682D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9E7"/>
    <w:rsid w:val="00D46D08"/>
    <w:rsid w:val="00D47D6C"/>
    <w:rsid w:val="00D51283"/>
    <w:rsid w:val="00D5143B"/>
    <w:rsid w:val="00D51E75"/>
    <w:rsid w:val="00D53188"/>
    <w:rsid w:val="00D53938"/>
    <w:rsid w:val="00D544BA"/>
    <w:rsid w:val="00D54626"/>
    <w:rsid w:val="00D5538D"/>
    <w:rsid w:val="00D55630"/>
    <w:rsid w:val="00D56B44"/>
    <w:rsid w:val="00D57B86"/>
    <w:rsid w:val="00D57B91"/>
    <w:rsid w:val="00D603A9"/>
    <w:rsid w:val="00D6184C"/>
    <w:rsid w:val="00D6336C"/>
    <w:rsid w:val="00D64C3E"/>
    <w:rsid w:val="00D65339"/>
    <w:rsid w:val="00D701B6"/>
    <w:rsid w:val="00D70617"/>
    <w:rsid w:val="00D73231"/>
    <w:rsid w:val="00D73F82"/>
    <w:rsid w:val="00D75EA2"/>
    <w:rsid w:val="00D772A3"/>
    <w:rsid w:val="00D77785"/>
    <w:rsid w:val="00D80B29"/>
    <w:rsid w:val="00D8265D"/>
    <w:rsid w:val="00D82A1D"/>
    <w:rsid w:val="00D82D6A"/>
    <w:rsid w:val="00D83650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97FCF"/>
    <w:rsid w:val="00DA0144"/>
    <w:rsid w:val="00DA08D8"/>
    <w:rsid w:val="00DA17B2"/>
    <w:rsid w:val="00DA1E83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646A"/>
    <w:rsid w:val="00DD0D14"/>
    <w:rsid w:val="00DD1863"/>
    <w:rsid w:val="00DD3701"/>
    <w:rsid w:val="00DD3DF9"/>
    <w:rsid w:val="00DD4D5D"/>
    <w:rsid w:val="00DD763A"/>
    <w:rsid w:val="00DD789D"/>
    <w:rsid w:val="00DD7CCD"/>
    <w:rsid w:val="00DE03A8"/>
    <w:rsid w:val="00DE0F4A"/>
    <w:rsid w:val="00DE201D"/>
    <w:rsid w:val="00DE283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63C"/>
    <w:rsid w:val="00DE7DED"/>
    <w:rsid w:val="00DF0348"/>
    <w:rsid w:val="00DF0D4A"/>
    <w:rsid w:val="00DF0F92"/>
    <w:rsid w:val="00DF28B6"/>
    <w:rsid w:val="00DF36A2"/>
    <w:rsid w:val="00DF5D0B"/>
    <w:rsid w:val="00DF736C"/>
    <w:rsid w:val="00E01A2F"/>
    <w:rsid w:val="00E01AB8"/>
    <w:rsid w:val="00E021C6"/>
    <w:rsid w:val="00E02F94"/>
    <w:rsid w:val="00E05451"/>
    <w:rsid w:val="00E118F9"/>
    <w:rsid w:val="00E13C19"/>
    <w:rsid w:val="00E144A1"/>
    <w:rsid w:val="00E149DE"/>
    <w:rsid w:val="00E15561"/>
    <w:rsid w:val="00E15B80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30662"/>
    <w:rsid w:val="00E30DA0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DF5"/>
    <w:rsid w:val="00E51E02"/>
    <w:rsid w:val="00E525E1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7E7A"/>
    <w:rsid w:val="00E90553"/>
    <w:rsid w:val="00E92769"/>
    <w:rsid w:val="00E936C5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C0031"/>
    <w:rsid w:val="00EC13D9"/>
    <w:rsid w:val="00EC5B7B"/>
    <w:rsid w:val="00EC75A7"/>
    <w:rsid w:val="00ED0EDB"/>
    <w:rsid w:val="00ED18F7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69F2"/>
    <w:rsid w:val="00ED7406"/>
    <w:rsid w:val="00EE0954"/>
    <w:rsid w:val="00EE1CCD"/>
    <w:rsid w:val="00EE2123"/>
    <w:rsid w:val="00EE28E9"/>
    <w:rsid w:val="00EE4E67"/>
    <w:rsid w:val="00EE562C"/>
    <w:rsid w:val="00EE5BF3"/>
    <w:rsid w:val="00EE7201"/>
    <w:rsid w:val="00EE765C"/>
    <w:rsid w:val="00EF01D0"/>
    <w:rsid w:val="00EF3396"/>
    <w:rsid w:val="00EF352B"/>
    <w:rsid w:val="00EF3BA3"/>
    <w:rsid w:val="00EF3FDE"/>
    <w:rsid w:val="00EF4396"/>
    <w:rsid w:val="00EF6F00"/>
    <w:rsid w:val="00EF728D"/>
    <w:rsid w:val="00F02071"/>
    <w:rsid w:val="00F02E25"/>
    <w:rsid w:val="00F04BC5"/>
    <w:rsid w:val="00F05304"/>
    <w:rsid w:val="00F05CF2"/>
    <w:rsid w:val="00F07109"/>
    <w:rsid w:val="00F07251"/>
    <w:rsid w:val="00F07BE4"/>
    <w:rsid w:val="00F1233A"/>
    <w:rsid w:val="00F132B6"/>
    <w:rsid w:val="00F141E7"/>
    <w:rsid w:val="00F15DDE"/>
    <w:rsid w:val="00F16383"/>
    <w:rsid w:val="00F16A69"/>
    <w:rsid w:val="00F16B5C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79FB"/>
    <w:rsid w:val="00F57E53"/>
    <w:rsid w:val="00F60CE3"/>
    <w:rsid w:val="00F6250E"/>
    <w:rsid w:val="00F6265C"/>
    <w:rsid w:val="00F64363"/>
    <w:rsid w:val="00F65270"/>
    <w:rsid w:val="00F65B4F"/>
    <w:rsid w:val="00F65CCA"/>
    <w:rsid w:val="00F7092D"/>
    <w:rsid w:val="00F72392"/>
    <w:rsid w:val="00F73826"/>
    <w:rsid w:val="00F73FCA"/>
    <w:rsid w:val="00F748AE"/>
    <w:rsid w:val="00F74D57"/>
    <w:rsid w:val="00F76DB6"/>
    <w:rsid w:val="00F77491"/>
    <w:rsid w:val="00F80895"/>
    <w:rsid w:val="00F8156D"/>
    <w:rsid w:val="00F81EE3"/>
    <w:rsid w:val="00F833B3"/>
    <w:rsid w:val="00F836CC"/>
    <w:rsid w:val="00F8496F"/>
    <w:rsid w:val="00F85CE1"/>
    <w:rsid w:val="00F8681C"/>
    <w:rsid w:val="00F86BCE"/>
    <w:rsid w:val="00F87573"/>
    <w:rsid w:val="00F87784"/>
    <w:rsid w:val="00F87DCA"/>
    <w:rsid w:val="00F87E3F"/>
    <w:rsid w:val="00F93893"/>
    <w:rsid w:val="00F93F5C"/>
    <w:rsid w:val="00F94B8F"/>
    <w:rsid w:val="00F955E9"/>
    <w:rsid w:val="00F962CC"/>
    <w:rsid w:val="00FA1237"/>
    <w:rsid w:val="00FA16E5"/>
    <w:rsid w:val="00FA2A0A"/>
    <w:rsid w:val="00FA3731"/>
    <w:rsid w:val="00FA5A1D"/>
    <w:rsid w:val="00FA738F"/>
    <w:rsid w:val="00FB3F4D"/>
    <w:rsid w:val="00FB438B"/>
    <w:rsid w:val="00FB4464"/>
    <w:rsid w:val="00FB44C6"/>
    <w:rsid w:val="00FB51DC"/>
    <w:rsid w:val="00FB6288"/>
    <w:rsid w:val="00FB6B7F"/>
    <w:rsid w:val="00FB6CA0"/>
    <w:rsid w:val="00FB6DE8"/>
    <w:rsid w:val="00FC200A"/>
    <w:rsid w:val="00FC2229"/>
    <w:rsid w:val="00FC4BE4"/>
    <w:rsid w:val="00FC58B9"/>
    <w:rsid w:val="00FC6184"/>
    <w:rsid w:val="00FC677E"/>
    <w:rsid w:val="00FC6D26"/>
    <w:rsid w:val="00FD009C"/>
    <w:rsid w:val="00FD05EE"/>
    <w:rsid w:val="00FD09FF"/>
    <w:rsid w:val="00FD0EC3"/>
    <w:rsid w:val="00FD1405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E1414"/>
    <w:rsid w:val="00FE2E57"/>
    <w:rsid w:val="00FE423A"/>
    <w:rsid w:val="00FE4C8F"/>
    <w:rsid w:val="00FF3E42"/>
    <w:rsid w:val="00FF60AA"/>
    <w:rsid w:val="00FF640C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0256F8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0256F8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iPriority w:val="99"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uiPriority w:val="99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rsid w:val="000739D8"/>
    <w:pPr>
      <w:numPr>
        <w:numId w:val="8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1E220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053EED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32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F420BC"/>
    <w:pPr>
      <w:spacing w:after="120" w:line="240" w:lineRule="auto"/>
      <w:ind w:firstLine="0"/>
      <w:jc w:val="center"/>
    </w:pPr>
    <w:rPr>
      <w:rFonts w:eastAsiaTheme="minorHAnsi"/>
      <w:b/>
      <w:sz w:val="24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755B2D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654125"/>
    <w:rPr>
      <w:rFonts w:eastAsia="Times New Roman"/>
      <w:w w:val="105"/>
      <w:szCs w:val="24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96691D"/>
    <w:pPr>
      <w:spacing w:before="240" w:after="240" w:line="240" w:lineRule="auto"/>
      <w:ind w:left="5529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935C3F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14654C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954102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8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20"/>
      </w:numPr>
    </w:pPr>
  </w:style>
  <w:style w:type="numbering" w:customStyle="1" w:styleId="20">
    <w:name w:val="Текущий список2"/>
    <w:uiPriority w:val="99"/>
    <w:rsid w:val="00935C3F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.wikipedia.org/wiki/%D0%9B%D0%B0%D1%82%D0%B8%D0%BD%D1%81%D0%BA%D0%B8%D0%B9_%D1%8F%D0%B7%D1%8B%D0%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561</TotalTime>
  <Pages>17</Pages>
  <Words>5144</Words>
  <Characters>29323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154</cp:revision>
  <cp:lastPrinted>2021-07-21T07:59:00Z</cp:lastPrinted>
  <dcterms:created xsi:type="dcterms:W3CDTF">2021-07-21T07:59:00Z</dcterms:created>
  <dcterms:modified xsi:type="dcterms:W3CDTF">2021-08-16T10:03:00Z</dcterms:modified>
</cp:coreProperties>
</file>