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9FDCA" w14:textId="7982C963" w:rsidR="000256F8" w:rsidRPr="009360C5" w:rsidRDefault="00E01AB8" w:rsidP="000256F8">
      <w:pPr>
        <w:pStyle w:val="29"/>
      </w:pPr>
      <w:r w:rsidRPr="009360C5">
        <w:t>Причина</w:t>
      </w:r>
      <w:r w:rsidR="008E324A" w:rsidRPr="009360C5">
        <w:t xml:space="preserve"> </w:t>
      </w:r>
      <w:r w:rsidRPr="009360C5">
        <w:t>целесообразности</w:t>
      </w:r>
      <w:r w:rsidR="000256F8" w:rsidRPr="009360C5">
        <w:t>…</w:t>
      </w:r>
      <w:r w:rsidR="008E324A" w:rsidRPr="009360C5">
        <w:t xml:space="preserve"> </w:t>
      </w:r>
    </w:p>
    <w:p w14:paraId="6E435E27" w14:textId="5D4968E6" w:rsidR="00D35C11" w:rsidRPr="00D35C11" w:rsidRDefault="00D35C11" w:rsidP="00D35C11">
      <w:pPr>
        <w:spacing w:line="240" w:lineRule="auto"/>
        <w:ind w:firstLine="0"/>
        <w:jc w:val="right"/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</w:pP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Мы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все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спешим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за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чудесами,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br/>
        <w:t>Но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нет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чудесней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ничего,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br/>
        <w:t>Чем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та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земля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под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небесами,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br/>
        <w:t>Где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крыша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дома</w:t>
      </w:r>
      <w:r w:rsidR="008E324A"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 xml:space="preserve"> </w:t>
      </w:r>
      <w:r w:rsidRPr="00D35C11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твоего</w:t>
      </w:r>
      <w:r w:rsidRPr="009360C5">
        <w:rPr>
          <w:rFonts w:ascii="Georgia Pro Cond" w:eastAsia="Times New Roman" w:hAnsi="Georgia Pro Cond"/>
          <w:b/>
          <w:bCs/>
          <w:i/>
          <w:iCs/>
          <w:color w:val="333333"/>
          <w:sz w:val="25"/>
          <w:szCs w:val="25"/>
          <w:shd w:val="clear" w:color="auto" w:fill="FFFFFF"/>
        </w:rPr>
        <w:t>…</w:t>
      </w:r>
    </w:p>
    <w:p w14:paraId="0A10431B" w14:textId="71F9C0FB" w:rsidR="00F836CC" w:rsidRPr="009360C5" w:rsidRDefault="00D35C11" w:rsidP="00E144A1">
      <w:pPr>
        <w:rPr>
          <w:rFonts w:cs="Georgia"/>
          <w:szCs w:val="28"/>
          <w:lang w:eastAsia="en-US"/>
        </w:rPr>
      </w:pPr>
      <w:r w:rsidRPr="009360C5">
        <w:rPr>
          <w:rFonts w:eastAsia="Times New Roman"/>
          <w:szCs w:val="28"/>
        </w:rPr>
        <w:t>Всем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нам,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ныне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живущим,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неимоверно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повезло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быть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участниками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исторического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момента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восстановления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нашей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планете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истинных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условий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нашего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нормального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бытия.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наших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глазах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идут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чрезвычайно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масштабные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своей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глубине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сути,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времени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пространств</w:t>
      </w:r>
      <w:r w:rsidRPr="009360C5">
        <w:rPr>
          <w:rFonts w:eastAsia="Times New Roman"/>
          <w:szCs w:val="28"/>
        </w:rPr>
        <w:t>у</w:t>
      </w:r>
      <w:r w:rsidRPr="009360C5">
        <w:rPr>
          <w:rFonts w:eastAsia="Times New Roman"/>
          <w:szCs w:val="28"/>
        </w:rPr>
        <w:t>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сложности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ювелирной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точности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Style w:val="--0"/>
        </w:rPr>
        <w:t>процессы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реального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преобразования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как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окружающей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нас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среды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жизнеобеспечения,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так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самих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нас,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–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происходящие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основе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своей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пока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без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нашего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должного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понимания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этого.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Вс</w:t>
      </w:r>
      <w:r w:rsidRPr="009360C5">
        <w:rPr>
          <w:rFonts w:eastAsia="Times New Roman"/>
          <w:szCs w:val="28"/>
        </w:rPr>
        <w:t>ё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это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происходит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Style w:val="--"/>
        </w:rPr>
        <w:t>вне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нашей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возможности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влиять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происходящее.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Это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следует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принимать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как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данность,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делая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скоропостижных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выводов,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даже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опираясь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ту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информацию,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которая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ль</w:t>
      </w:r>
      <w:r w:rsidRPr="009360C5">
        <w:rPr>
          <w:rFonts w:eastAsia="Times New Roman"/>
          <w:szCs w:val="28"/>
        </w:rPr>
        <w:t>ё</w:t>
      </w:r>
      <w:r w:rsidRPr="009360C5">
        <w:rPr>
          <w:rFonts w:eastAsia="Times New Roman"/>
          <w:szCs w:val="28"/>
        </w:rPr>
        <w:t>тся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нескончаемым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потоком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разобраться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которой,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если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конечно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есть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желание</w:t>
      </w:r>
      <w:r w:rsidRPr="009360C5">
        <w:rPr>
          <w:rFonts w:eastAsia="Times New Roman"/>
          <w:szCs w:val="28"/>
        </w:rPr>
        <w:t>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–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неимоверно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трудно.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b/>
          <w:bCs/>
          <w:i/>
          <w:iCs/>
        </w:rPr>
        <w:t>Даже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тем,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кто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считает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себя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«знающими,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понимающими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«избранными»».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Это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неимоверно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сложный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период,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время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изменений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всего,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к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чему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мы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привыкли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чему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научились,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что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умели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к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чему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стремились,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ч</w:t>
      </w:r>
      <w:r w:rsidRPr="009360C5">
        <w:rPr>
          <w:rFonts w:eastAsia="Times New Roman"/>
          <w:szCs w:val="28"/>
        </w:rPr>
        <w:t>ё</w:t>
      </w:r>
      <w:r w:rsidRPr="009360C5">
        <w:rPr>
          <w:rFonts w:eastAsia="Times New Roman"/>
          <w:szCs w:val="28"/>
        </w:rPr>
        <w:t>м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мечтали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что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планировали.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Меняется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вс</w:t>
      </w:r>
      <w:r w:rsidRPr="009360C5">
        <w:rPr>
          <w:rFonts w:eastAsia="Times New Roman"/>
          <w:szCs w:val="28"/>
        </w:rPr>
        <w:t>ё</w:t>
      </w:r>
      <w:r w:rsidRPr="009360C5">
        <w:rPr>
          <w:rFonts w:eastAsia="Times New Roman"/>
          <w:szCs w:val="28"/>
        </w:rPr>
        <w:t>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это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является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каким-то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апокалипсисом.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Человек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обеспечивается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заботлив</w:t>
      </w:r>
      <w:r w:rsidRPr="009360C5">
        <w:rPr>
          <w:rFonts w:eastAsia="Times New Roman"/>
          <w:szCs w:val="28"/>
        </w:rPr>
        <w:t>ой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мощн</w:t>
      </w:r>
      <w:r w:rsidRPr="009360C5">
        <w:rPr>
          <w:rFonts w:eastAsia="Times New Roman"/>
          <w:szCs w:val="28"/>
        </w:rPr>
        <w:t>ой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поддержк</w:t>
      </w:r>
      <w:r w:rsidRPr="009360C5">
        <w:rPr>
          <w:rFonts w:eastAsia="Times New Roman"/>
          <w:szCs w:val="28"/>
        </w:rPr>
        <w:t>ой</w:t>
      </w:r>
      <w:r w:rsidRPr="009360C5">
        <w:rPr>
          <w:rFonts w:eastAsia="Times New Roman"/>
          <w:szCs w:val="28"/>
        </w:rPr>
        <w:t>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это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означает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получения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манны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небесной.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Мы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уже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начали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нам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ещ</w:t>
      </w:r>
      <w:r w:rsidRPr="009360C5">
        <w:rPr>
          <w:rFonts w:eastAsia="Times New Roman"/>
          <w:szCs w:val="28"/>
        </w:rPr>
        <w:t>ё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прид</w:t>
      </w:r>
      <w:r w:rsidRPr="009360C5">
        <w:rPr>
          <w:rFonts w:eastAsia="Times New Roman"/>
          <w:szCs w:val="28"/>
        </w:rPr>
        <w:t>ё</w:t>
      </w:r>
      <w:r w:rsidRPr="009360C5">
        <w:rPr>
          <w:rFonts w:eastAsia="Times New Roman"/>
          <w:szCs w:val="28"/>
        </w:rPr>
        <w:t>тся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преодолевать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много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трудностей,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Style w:val="--0"/>
        </w:rPr>
        <w:t>заново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познавать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уже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истинный,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совершенно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другой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Мир,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обретать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новые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технологии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более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высокого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уровня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порядка,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заново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осваивать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нашу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родную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Землю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совершенно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иных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условиях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окружающей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среды.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Посмотрите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наводнения,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ураганы,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температурные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изменения,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необычные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явления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атмосфере,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пожары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огромных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площадей,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разгул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так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называемого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«Вируса»,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гуляющего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всему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миру</w:t>
      </w:r>
      <w:r w:rsidRPr="009360C5">
        <w:rPr>
          <w:rFonts w:eastAsia="Times New Roman"/>
          <w:szCs w:val="28"/>
        </w:rPr>
        <w:t>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–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это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есть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подтверждение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того,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ч</w:t>
      </w:r>
      <w:r w:rsidRPr="009360C5">
        <w:rPr>
          <w:rFonts w:eastAsia="Times New Roman"/>
          <w:szCs w:val="28"/>
        </w:rPr>
        <w:t>ё</w:t>
      </w:r>
      <w:r w:rsidRPr="009360C5">
        <w:rPr>
          <w:rFonts w:eastAsia="Times New Roman"/>
          <w:szCs w:val="28"/>
        </w:rPr>
        <w:t>м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пишу.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Здесь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может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быть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никаких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инструкций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для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действий.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Все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элементы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инициативы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должны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приветствоваться.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главное,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мой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взгляд,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это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вс</w:t>
      </w:r>
      <w:r w:rsidRPr="009360C5">
        <w:rPr>
          <w:rFonts w:eastAsia="Times New Roman"/>
          <w:szCs w:val="28"/>
        </w:rPr>
        <w:t>ё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же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Style w:val="--"/>
        </w:rPr>
        <w:t>стремление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людей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в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познании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и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понимании,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даже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несмотря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на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то,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eastAsia="Times New Roman"/>
          <w:szCs w:val="28"/>
        </w:rPr>
        <w:t>что</w:t>
      </w:r>
      <w:r w:rsidR="008E324A" w:rsidRPr="009360C5">
        <w:rPr>
          <w:rFonts w:eastAsia="Times New Roman"/>
          <w:szCs w:val="28"/>
        </w:rPr>
        <w:t xml:space="preserve"> </w:t>
      </w:r>
      <w:r w:rsidRPr="009360C5">
        <w:rPr>
          <w:rFonts w:cs="Georgia"/>
          <w:szCs w:val="28"/>
          <w:lang w:eastAsia="en-US"/>
        </w:rPr>
        <w:t>самое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реальное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почему-то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всегда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оказывается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самым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дал</w:t>
      </w:r>
      <w:r w:rsidRPr="009360C5">
        <w:rPr>
          <w:rFonts w:cs="Georgia"/>
          <w:szCs w:val="28"/>
          <w:lang w:eastAsia="en-US"/>
        </w:rPr>
        <w:t>ё</w:t>
      </w:r>
      <w:r w:rsidRPr="009360C5">
        <w:rPr>
          <w:rFonts w:cs="Georgia"/>
          <w:szCs w:val="28"/>
          <w:lang w:eastAsia="en-US"/>
        </w:rPr>
        <w:t>ким.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самое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реальное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сегодняшнего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дня,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к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области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которого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принадлежит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чистое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существование,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целесообразность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понимание,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настолько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отличается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человеческих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понятий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размышлений,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что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перекликается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сотрудничает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ними,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применяет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их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своих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интересах.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b/>
          <w:bCs/>
          <w:i/>
          <w:iCs/>
        </w:rPr>
        <w:t>Целесообразность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действует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через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причинность.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rFonts w:cs="Georgia"/>
          <w:szCs w:val="28"/>
          <w:lang w:eastAsia="en-US"/>
        </w:rPr>
        <w:t>Отсюда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безмятежное,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даже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небрежное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спокойствие,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lastRenderedPageBreak/>
        <w:t>каким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люди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инвентаризуют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расшатанное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хозяйство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своего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знания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понимания.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Пусть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сегодня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человеческим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разумом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могут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быть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усмотрены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только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человеческие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вещи;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том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никакой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нашей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беды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или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ограниченности.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="00F836CC" w:rsidRPr="009360C5">
        <w:rPr>
          <w:rFonts w:cs="Georgia"/>
          <w:szCs w:val="28"/>
          <w:lang w:eastAsia="en-US"/>
        </w:rPr>
        <w:t>Д</w:t>
      </w:r>
      <w:r w:rsidRPr="009360C5">
        <w:rPr>
          <w:rFonts w:cs="Georgia"/>
          <w:szCs w:val="28"/>
          <w:lang w:eastAsia="en-US"/>
        </w:rPr>
        <w:t>ругое,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высокое,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отвлеч</w:t>
      </w:r>
      <w:r w:rsidR="00F836CC" w:rsidRPr="009360C5">
        <w:rPr>
          <w:rFonts w:cs="Georgia"/>
          <w:szCs w:val="28"/>
          <w:lang w:eastAsia="en-US"/>
        </w:rPr>
        <w:t>ё</w:t>
      </w:r>
      <w:r w:rsidRPr="009360C5">
        <w:rPr>
          <w:rFonts w:cs="Georgia"/>
          <w:szCs w:val="28"/>
          <w:lang w:eastAsia="en-US"/>
        </w:rPr>
        <w:t>нное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проявится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иначе,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как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скрытое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обычном.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примелькавшееся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надо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вглядываться,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чтобы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увидеть,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как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оно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применяется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постоянными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формами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своих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целях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тем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более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сегодня,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этом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круговороте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огромного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количества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событий,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происходящих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вокруг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нас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наших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глазах.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Мир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вс</w:t>
      </w:r>
      <w:r w:rsidR="00F836CC" w:rsidRPr="009360C5">
        <w:rPr>
          <w:rFonts w:cs="Georgia"/>
          <w:szCs w:val="28"/>
          <w:lang w:eastAsia="en-US"/>
        </w:rPr>
        <w:t>ё</w:t>
      </w:r>
      <w:r w:rsidRPr="009360C5">
        <w:rPr>
          <w:rFonts w:cs="Georgia"/>
          <w:szCs w:val="28"/>
          <w:lang w:eastAsia="en-US"/>
        </w:rPr>
        <w:t>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сво</w:t>
      </w:r>
      <w:r w:rsidR="00F836CC" w:rsidRPr="009360C5">
        <w:rPr>
          <w:rFonts w:cs="Georgia"/>
          <w:szCs w:val="28"/>
          <w:lang w:eastAsia="en-US"/>
        </w:rPr>
        <w:t>ё</w:t>
      </w:r>
      <w:r w:rsidRPr="009360C5">
        <w:rPr>
          <w:rFonts w:cs="Georgia"/>
          <w:szCs w:val="28"/>
          <w:lang w:eastAsia="en-US"/>
        </w:rPr>
        <w:t>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объ</w:t>
      </w:r>
      <w:r w:rsidR="00F836CC" w:rsidRPr="009360C5">
        <w:rPr>
          <w:rFonts w:cs="Georgia"/>
          <w:szCs w:val="28"/>
          <w:lang w:eastAsia="en-US"/>
        </w:rPr>
        <w:t>ё</w:t>
      </w:r>
      <w:r w:rsidRPr="009360C5">
        <w:rPr>
          <w:rFonts w:cs="Georgia"/>
          <w:szCs w:val="28"/>
          <w:lang w:eastAsia="en-US"/>
        </w:rPr>
        <w:t>ме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был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бы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разгадан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понят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–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если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бы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причина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следствие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были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прояснены.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они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прояснены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Style w:val="--"/>
        </w:rPr>
        <w:t>никогда</w:t>
      </w:r>
      <w:r w:rsidR="008E324A" w:rsidRPr="009360C5">
        <w:rPr>
          <w:rStyle w:val="--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будут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прояснены.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Из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ясности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этой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темноты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вырастает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последнее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понимание,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полное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неизъяснимого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интереса.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Также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противоположность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между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причинным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целевым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объяснениями.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Цель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вытесняет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причину,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просто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вста</w:t>
      </w:r>
      <w:r w:rsidR="00F836CC" w:rsidRPr="009360C5">
        <w:rPr>
          <w:rFonts w:cs="Georgia"/>
          <w:szCs w:val="28"/>
          <w:lang w:eastAsia="en-US"/>
        </w:rPr>
        <w:t>ё</w:t>
      </w:r>
      <w:r w:rsidRPr="009360C5">
        <w:rPr>
          <w:rFonts w:cs="Georgia"/>
          <w:szCs w:val="28"/>
          <w:lang w:eastAsia="en-US"/>
        </w:rPr>
        <w:t>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рядом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ней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повелителем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из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другого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мира.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целесообразности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представляется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замечательное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явление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господства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небытия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над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бытием,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того,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чего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ещ</w:t>
      </w:r>
      <w:r w:rsidR="00F836CC" w:rsidRPr="009360C5">
        <w:rPr>
          <w:rFonts w:cs="Georgia"/>
          <w:szCs w:val="28"/>
          <w:lang w:eastAsia="en-US"/>
        </w:rPr>
        <w:t>ё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нет,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над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тем,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что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есть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или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совершается.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надо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поэтому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успокаиваться,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встречая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примитивную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схему,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будто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целесообразное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действие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существует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сначала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разуме.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Будьте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уверены: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«целесообразное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действие»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существует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заранее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вообще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ни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в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какой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сфере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доступного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нам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интеллектуального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rFonts w:cs="Georgia"/>
          <w:szCs w:val="28"/>
          <w:lang w:eastAsia="en-US"/>
        </w:rPr>
        <w:t>мира</w:t>
      </w:r>
      <w:r w:rsidR="008E324A" w:rsidRPr="009360C5">
        <w:rPr>
          <w:rFonts w:cs="Georgia"/>
          <w:szCs w:val="28"/>
          <w:lang w:eastAsia="en-US"/>
        </w:rPr>
        <w:t xml:space="preserve"> </w:t>
      </w:r>
      <w:r w:rsidRPr="009360C5">
        <w:rPr>
          <w:b/>
          <w:bCs/>
          <w:i/>
          <w:iCs/>
        </w:rPr>
        <w:t>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осмысливается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только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задним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числом,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самого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начала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ориентируется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какой</w:t>
      </w:r>
      <w:r w:rsidRPr="009360C5">
        <w:rPr>
          <w:rFonts w:ascii="Cambria Math" w:hAnsi="Cambria Math" w:cs="Cambria Math"/>
          <w:b/>
          <w:bCs/>
          <w:i/>
          <w:iCs/>
        </w:rPr>
        <w:t>‑</w:t>
      </w:r>
      <w:r w:rsidRPr="009360C5">
        <w:rPr>
          <w:b/>
          <w:bCs/>
          <w:i/>
          <w:iCs/>
        </w:rPr>
        <w:t>то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заранее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заданный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замысел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целесообразности</w:t>
      </w:r>
      <w:r w:rsidRPr="009360C5">
        <w:t>.</w:t>
      </w:r>
      <w:r w:rsidR="008E324A" w:rsidRPr="009360C5">
        <w:t xml:space="preserve"> </w:t>
      </w:r>
    </w:p>
    <w:p w14:paraId="546921AB" w14:textId="77777777" w:rsidR="00F836CC" w:rsidRPr="009360C5" w:rsidRDefault="00F836CC" w:rsidP="00F836CC">
      <w:pPr>
        <w:pStyle w:val="afffff"/>
      </w:pPr>
      <w:r w:rsidRPr="009360C5">
        <w:rPr>
          <w:noProof/>
        </w:rPr>
        <w:drawing>
          <wp:inline distT="0" distB="0" distL="0" distR="0" wp14:anchorId="151FD12B" wp14:editId="00A81D57">
            <wp:extent cx="3884400" cy="2160000"/>
            <wp:effectExtent l="0" t="0" r="1905" b="0"/>
            <wp:docPr id="2" name="Рисунок 2" descr="Изображение выглядит как текст, внутренний, принтер, цветн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внутренний, принтер, цветной&#10;&#10;Автоматически созданное описание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44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5FDD9" w14:textId="69E6CE7C" w:rsidR="000256F8" w:rsidRPr="009360C5" w:rsidRDefault="00D35C11" w:rsidP="00F836CC">
      <w:r w:rsidRPr="009360C5">
        <w:rPr>
          <w:lang w:eastAsia="en-US"/>
        </w:rPr>
        <w:t>Цель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целей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замысле,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а</w:t>
      </w:r>
      <w:r w:rsidR="008E324A" w:rsidRPr="009360C5">
        <w:rPr>
          <w:lang w:eastAsia="en-US"/>
        </w:rPr>
        <w:t xml:space="preserve"> </w:t>
      </w:r>
      <w:r w:rsidRPr="009360C5">
        <w:rPr>
          <w:rStyle w:val="--0"/>
        </w:rPr>
        <w:t>в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самом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бытии</w:t>
      </w:r>
      <w:r w:rsidRPr="009360C5">
        <w:rPr>
          <w:lang w:eastAsia="en-US"/>
        </w:rPr>
        <w:t>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которое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для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нашего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зрения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отлично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от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небытия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сводится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к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потенциальному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существованию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цели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разуме.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конце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концов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явления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целесообразности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имеют,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как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кажется,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форму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существования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вечно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реальную.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Они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скрыты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от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нас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именно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своей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вечной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реальностью.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Именно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потому,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что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они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всегда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заранее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уже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есть,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уже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обладают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безусловным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существованием,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ч</w:t>
      </w:r>
      <w:r w:rsidR="00F836CC" w:rsidRPr="009360C5">
        <w:rPr>
          <w:lang w:eastAsia="en-US"/>
        </w:rPr>
        <w:t>ё</w:t>
      </w:r>
      <w:r w:rsidRPr="009360C5">
        <w:rPr>
          <w:lang w:eastAsia="en-US"/>
        </w:rPr>
        <w:t>м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больше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нуждаясь,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–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именно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поэтому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они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парадоксальным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образом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пребывают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для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нас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небытии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оказываются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целью.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это,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как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считаю</w:t>
      </w:r>
      <w:r w:rsidR="00F836CC" w:rsidRPr="009360C5">
        <w:rPr>
          <w:lang w:eastAsia="en-US"/>
        </w:rPr>
        <w:t>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–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</w:t>
      </w:r>
      <w:r w:rsidR="00485FD3" w:rsidRPr="009360C5">
        <w:rPr>
          <w:lang w:eastAsia="en-US"/>
        </w:rPr>
        <w:t>ё</w:t>
      </w:r>
      <w:r w:rsidRPr="009360C5">
        <w:rPr>
          <w:lang w:eastAsia="en-US"/>
        </w:rPr>
        <w:t>мная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сторона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вопроса,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требующая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точнейших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lastRenderedPageBreak/>
        <w:t>изысканий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усилий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мышлении.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том,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что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главным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несуществующим,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подлежащим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прежде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всего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осуществлению,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оста</w:t>
      </w:r>
      <w:r w:rsidR="00F836CC" w:rsidRPr="009360C5">
        <w:rPr>
          <w:lang w:eastAsia="en-US"/>
        </w:rPr>
        <w:t>ё</w:t>
      </w:r>
      <w:r w:rsidRPr="009360C5">
        <w:rPr>
          <w:lang w:eastAsia="en-US"/>
        </w:rPr>
        <w:t>тся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нечто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вечно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пребывающее,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уже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тайна,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остроту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которой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сегодня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вс</w:t>
      </w:r>
      <w:r w:rsidR="00F836CC" w:rsidRPr="009360C5">
        <w:rPr>
          <w:lang w:eastAsia="en-US"/>
        </w:rPr>
        <w:t>ё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больше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больше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проявляет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вс</w:t>
      </w:r>
      <w:r w:rsidR="00F836CC" w:rsidRPr="009360C5">
        <w:rPr>
          <w:lang w:eastAsia="en-US"/>
        </w:rPr>
        <w:t>ё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то,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что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происходит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вокруг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нас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вс</w:t>
      </w:r>
      <w:r w:rsidR="00F836CC" w:rsidRPr="009360C5">
        <w:rPr>
          <w:lang w:eastAsia="en-US"/>
        </w:rPr>
        <w:t>ё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то,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что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да</w:t>
      </w:r>
      <w:r w:rsidR="00F836CC" w:rsidRPr="009360C5">
        <w:rPr>
          <w:lang w:eastAsia="en-US"/>
        </w:rPr>
        <w:t>ё</w:t>
      </w:r>
      <w:r w:rsidRPr="009360C5">
        <w:rPr>
          <w:lang w:eastAsia="en-US"/>
        </w:rPr>
        <w:t>т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нам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возможность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познать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–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почему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мы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оказались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именно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таком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положении,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котором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оказались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на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сегодняшний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день</w:t>
      </w:r>
      <w:r w:rsidR="00F836CC" w:rsidRPr="009360C5">
        <w:rPr>
          <w:lang w:eastAsia="en-US"/>
        </w:rPr>
        <w:t>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что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же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происходило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на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нашей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Земле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последние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18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000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лет</w:t>
      </w:r>
      <w:r w:rsidR="00F836CC" w:rsidRPr="009360C5">
        <w:rPr>
          <w:lang w:eastAsia="en-US"/>
        </w:rPr>
        <w:t>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главное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–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к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чему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это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могло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привести,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если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бы</w:t>
      </w:r>
      <w:r w:rsidR="008E324A" w:rsidRPr="009360C5">
        <w:rPr>
          <w:lang w:eastAsia="en-US"/>
        </w:rPr>
        <w:t xml:space="preserve"> </w:t>
      </w:r>
      <w:r w:rsidRPr="009360C5">
        <w:rPr>
          <w:rStyle w:val="--"/>
        </w:rPr>
        <w:t>дано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было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это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реализовать!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хочу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не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буду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ничего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сглаживать</w:t>
      </w:r>
      <w:r w:rsidR="00485FD3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из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того,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что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было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из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того,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что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есть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сегодня.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просто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хочу,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чтобы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информация,</w:t>
      </w:r>
      <w:r w:rsidR="008E324A" w:rsidRPr="009360C5">
        <w:rPr>
          <w:lang w:eastAsia="en-US"/>
        </w:rPr>
        <w:t xml:space="preserve"> </w:t>
      </w:r>
      <w:r w:rsidRPr="009360C5">
        <w:rPr>
          <w:b/>
          <w:bCs/>
          <w:i/>
          <w:iCs/>
        </w:rPr>
        <w:t>которая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да</w:t>
      </w:r>
      <w:r w:rsidR="00F836CC" w:rsidRPr="009360C5">
        <w:rPr>
          <w:b/>
          <w:bCs/>
          <w:i/>
          <w:iCs/>
        </w:rPr>
        <w:t>ё</w:t>
      </w:r>
      <w:r w:rsidRPr="009360C5">
        <w:rPr>
          <w:b/>
          <w:bCs/>
          <w:i/>
          <w:iCs/>
        </w:rPr>
        <w:t>тся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этих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статьях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серии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369</w:t>
      </w:r>
      <w:r w:rsidR="00F836CC" w:rsidRPr="009360C5">
        <w:rPr>
          <w:b/>
          <w:bCs/>
          <w:i/>
          <w:iCs/>
        </w:rPr>
        <w:t>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изменила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бы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само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существо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вашего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понимания</w:t>
      </w:r>
      <w:r w:rsidRPr="009360C5">
        <w:rPr>
          <w:lang w:eastAsia="en-US"/>
        </w:rPr>
        <w:t>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требуя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ещ</w:t>
      </w:r>
      <w:r w:rsidR="00F836CC" w:rsidRPr="009360C5">
        <w:rPr>
          <w:lang w:eastAsia="en-US"/>
        </w:rPr>
        <w:t>ё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ещ</w:t>
      </w:r>
      <w:r w:rsidR="00F836CC" w:rsidRPr="009360C5">
        <w:rPr>
          <w:lang w:eastAsia="en-US"/>
        </w:rPr>
        <w:t>ё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внимания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и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осмысления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познаваемого.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Это</w:t>
      </w:r>
      <w:r w:rsidR="00F836CC" w:rsidRPr="009360C5">
        <w:rPr>
          <w:lang w:eastAsia="en-US"/>
        </w:rPr>
        <w:t>,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на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мой</w:t>
      </w:r>
      <w:r w:rsidR="008E324A" w:rsidRPr="009360C5">
        <w:rPr>
          <w:lang w:eastAsia="en-US"/>
        </w:rPr>
        <w:t xml:space="preserve"> </w:t>
      </w:r>
      <w:r w:rsidRPr="009360C5">
        <w:rPr>
          <w:lang w:eastAsia="en-US"/>
        </w:rPr>
        <w:t>взгляд,</w:t>
      </w:r>
      <w:r w:rsidR="008E324A" w:rsidRPr="009360C5">
        <w:rPr>
          <w:lang w:eastAsia="en-US"/>
        </w:rPr>
        <w:t xml:space="preserve"> </w:t>
      </w:r>
      <w:r w:rsidRPr="009360C5">
        <w:t>наиважнейшая</w:t>
      </w:r>
      <w:r w:rsidR="008E324A" w:rsidRPr="009360C5">
        <w:t xml:space="preserve"> </w:t>
      </w:r>
      <w:r w:rsidRPr="009360C5">
        <w:t>цель.</w:t>
      </w:r>
    </w:p>
    <w:p w14:paraId="153B546C" w14:textId="6629C48F" w:rsidR="00D35C11" w:rsidRPr="009360C5" w:rsidRDefault="00D35C11" w:rsidP="00F836CC">
      <w:pPr>
        <w:rPr>
          <w:b/>
          <w:bCs/>
        </w:rPr>
      </w:pPr>
      <w:r w:rsidRPr="009360C5">
        <w:t>Сегодня</w:t>
      </w:r>
      <w:r w:rsidR="008E324A" w:rsidRPr="009360C5">
        <w:t xml:space="preserve"> </w:t>
      </w:r>
      <w:r w:rsidRPr="009360C5">
        <w:t>большинство</w:t>
      </w:r>
      <w:r w:rsidR="008E324A" w:rsidRPr="009360C5">
        <w:t xml:space="preserve"> </w:t>
      </w:r>
      <w:r w:rsidRPr="009360C5">
        <w:t>бер</w:t>
      </w:r>
      <w:r w:rsidR="00F836CC" w:rsidRPr="009360C5">
        <w:t>ё</w:t>
      </w:r>
      <w:r w:rsidRPr="009360C5">
        <w:t>т</w:t>
      </w:r>
      <w:r w:rsidR="008E324A" w:rsidRPr="009360C5">
        <w:t xml:space="preserve"> </w:t>
      </w:r>
      <w:r w:rsidRPr="009360C5">
        <w:t>за</w:t>
      </w:r>
      <w:r w:rsidR="008E324A" w:rsidRPr="009360C5">
        <w:t xml:space="preserve"> </w:t>
      </w:r>
      <w:r w:rsidRPr="009360C5">
        <w:t>основу</w:t>
      </w:r>
      <w:r w:rsidR="008E324A" w:rsidRPr="009360C5">
        <w:t xml:space="preserve"> </w:t>
      </w:r>
      <w:r w:rsidRPr="009360C5">
        <w:t>произвольно</w:t>
      </w:r>
      <w:r w:rsidR="008E324A" w:rsidRPr="009360C5">
        <w:t xml:space="preserve"> </w:t>
      </w:r>
      <w:r w:rsidRPr="009360C5">
        <w:t>выбранное</w:t>
      </w:r>
      <w:r w:rsidR="008E324A" w:rsidRPr="009360C5">
        <w:t xml:space="preserve"> </w:t>
      </w:r>
      <w:r w:rsidRPr="009360C5">
        <w:t>понравившееся</w:t>
      </w:r>
      <w:r w:rsidR="008E324A" w:rsidRPr="009360C5">
        <w:t xml:space="preserve"> </w:t>
      </w:r>
      <w:r w:rsidRPr="009360C5">
        <w:t>утверждение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из</w:t>
      </w:r>
      <w:r w:rsidR="008E324A" w:rsidRPr="009360C5">
        <w:t xml:space="preserve"> </w:t>
      </w:r>
      <w:r w:rsidRPr="009360C5">
        <w:t>него</w:t>
      </w:r>
      <w:r w:rsidR="008E324A" w:rsidRPr="009360C5">
        <w:t xml:space="preserve"> </w:t>
      </w:r>
      <w:r w:rsidRPr="009360C5">
        <w:t>выводит</w:t>
      </w:r>
      <w:r w:rsidR="008E324A" w:rsidRPr="009360C5">
        <w:t xml:space="preserve"> </w:t>
      </w:r>
      <w:r w:rsidRPr="009360C5">
        <w:t>свои</w:t>
      </w:r>
      <w:r w:rsidR="008E324A" w:rsidRPr="009360C5">
        <w:t xml:space="preserve"> </w:t>
      </w:r>
      <w:r w:rsidRPr="009360C5">
        <w:t>истины,</w:t>
      </w:r>
      <w:r w:rsidR="008E324A" w:rsidRPr="009360C5">
        <w:t xml:space="preserve"> </w:t>
      </w:r>
      <w:r w:rsidRPr="009360C5">
        <w:t>которые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составляют</w:t>
      </w:r>
      <w:r w:rsidR="008E324A" w:rsidRPr="009360C5">
        <w:t xml:space="preserve"> </w:t>
      </w:r>
      <w:r w:rsidRPr="009360C5">
        <w:t>узор</w:t>
      </w:r>
      <w:r w:rsidR="008E324A" w:rsidRPr="009360C5">
        <w:t xml:space="preserve"> </w:t>
      </w:r>
      <w:r w:rsidRPr="009360C5">
        <w:t>жизни.</w:t>
      </w:r>
      <w:r w:rsidR="008E324A" w:rsidRPr="009360C5">
        <w:t xml:space="preserve"> </w:t>
      </w:r>
      <w:r w:rsidRPr="009360C5">
        <w:t>Почему</w:t>
      </w:r>
      <w:r w:rsidR="008E324A" w:rsidRPr="009360C5">
        <w:t xml:space="preserve"> </w:t>
      </w:r>
      <w:r w:rsidRPr="009360C5">
        <w:t>люди</w:t>
      </w:r>
      <w:r w:rsidR="008E324A" w:rsidRPr="009360C5">
        <w:t xml:space="preserve"> </w:t>
      </w:r>
      <w:r w:rsidRPr="009360C5">
        <w:t>никогда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задаются</w:t>
      </w:r>
      <w:r w:rsidR="008E324A" w:rsidRPr="009360C5">
        <w:t xml:space="preserve"> </w:t>
      </w:r>
      <w:r w:rsidRPr="009360C5">
        <w:t>вопросом,</w:t>
      </w:r>
      <w:r w:rsidR="008E324A" w:rsidRPr="009360C5">
        <w:t xml:space="preserve"> </w:t>
      </w:r>
      <w:r w:rsidRPr="009360C5">
        <w:t>из</w:t>
      </w:r>
      <w:r w:rsidR="008E324A" w:rsidRPr="009360C5">
        <w:t xml:space="preserve"> </w:t>
      </w:r>
      <w:r w:rsidRPr="009360C5">
        <w:t>чего</w:t>
      </w:r>
      <w:r w:rsidR="008E324A" w:rsidRPr="009360C5">
        <w:t xml:space="preserve"> </w:t>
      </w:r>
      <w:r w:rsidRPr="009360C5">
        <w:t>выросло</w:t>
      </w:r>
      <w:r w:rsidR="008E324A" w:rsidRPr="009360C5">
        <w:t xml:space="preserve"> </w:t>
      </w:r>
      <w:r w:rsidRPr="009360C5">
        <w:t>понравившееся</w:t>
      </w:r>
      <w:r w:rsidR="008E324A" w:rsidRPr="009360C5">
        <w:t xml:space="preserve"> </w:t>
      </w:r>
      <w:r w:rsidRPr="009360C5">
        <w:t>им</w:t>
      </w:r>
      <w:r w:rsidR="008E324A" w:rsidRPr="009360C5">
        <w:t xml:space="preserve"> </w:t>
      </w:r>
      <w:r w:rsidRPr="009360C5">
        <w:t>утверждение,</w:t>
      </w:r>
      <w:r w:rsidR="008E324A" w:rsidRPr="009360C5">
        <w:t xml:space="preserve"> </w:t>
      </w:r>
      <w:r w:rsidRPr="009360C5">
        <w:t>которое</w:t>
      </w:r>
      <w:r w:rsidR="008E324A" w:rsidRPr="009360C5">
        <w:t xml:space="preserve"> </w:t>
      </w:r>
      <w:r w:rsidRPr="009360C5">
        <w:t>они</w:t>
      </w:r>
      <w:r w:rsidR="008E324A" w:rsidRPr="009360C5">
        <w:t xml:space="preserve"> </w:t>
      </w:r>
      <w:r w:rsidRPr="009360C5">
        <w:t>возвели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статус</w:t>
      </w:r>
      <w:r w:rsidR="008E324A" w:rsidRPr="009360C5">
        <w:t xml:space="preserve"> </w:t>
      </w:r>
      <w:r w:rsidRPr="009360C5">
        <w:t>абсолютной</w:t>
      </w:r>
      <w:r w:rsidR="008E324A" w:rsidRPr="009360C5">
        <w:t xml:space="preserve"> </w:t>
      </w:r>
      <w:r w:rsidRPr="009360C5">
        <w:t>истины?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полагаю,</w:t>
      </w:r>
      <w:r w:rsidR="008E324A" w:rsidRPr="009360C5">
        <w:t xml:space="preserve"> </w:t>
      </w:r>
      <w:r w:rsidRPr="009360C5">
        <w:t>они</w:t>
      </w:r>
      <w:r w:rsidR="008E324A" w:rsidRPr="009360C5">
        <w:t xml:space="preserve"> </w:t>
      </w:r>
      <w:r w:rsidRPr="009360C5">
        <w:t>подсознательно</w:t>
      </w:r>
      <w:r w:rsidR="008E324A" w:rsidRPr="009360C5">
        <w:rPr>
          <w:w w:val="95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хотят</w:t>
      </w:r>
      <w:r w:rsidR="008E324A" w:rsidRPr="009360C5">
        <w:rPr>
          <w:w w:val="95"/>
        </w:rPr>
        <w:t xml:space="preserve"> </w:t>
      </w:r>
      <w:r w:rsidRPr="009360C5">
        <w:t>знать</w:t>
      </w:r>
      <w:r w:rsidR="008E324A" w:rsidRPr="009360C5">
        <w:t xml:space="preserve"> </w:t>
      </w:r>
      <w:r w:rsidRPr="009360C5">
        <w:t>родителей</w:t>
      </w:r>
      <w:r w:rsidR="008E324A" w:rsidRPr="009360C5">
        <w:t xml:space="preserve"> </w:t>
      </w:r>
      <w:r w:rsidRPr="009360C5">
        <w:t>своей</w:t>
      </w:r>
      <w:r w:rsidR="008E324A" w:rsidRPr="009360C5">
        <w:t xml:space="preserve"> </w:t>
      </w:r>
      <w:r w:rsidRPr="009360C5">
        <w:t>истины</w:t>
      </w:r>
      <w:r w:rsidR="008E324A" w:rsidRPr="009360C5">
        <w:t xml:space="preserve"> </w:t>
      </w:r>
      <w:r w:rsidRPr="009360C5">
        <w:t>из</w:t>
      </w:r>
      <w:r w:rsidR="008E324A" w:rsidRPr="009360C5">
        <w:t xml:space="preserve"> </w:t>
      </w:r>
      <w:r w:rsidR="00F836CC" w:rsidRPr="009360C5">
        <w:t>неведомого</w:t>
      </w:r>
      <w:r w:rsidR="008E324A" w:rsidRPr="009360C5">
        <w:t xml:space="preserve"> </w:t>
      </w:r>
      <w:r w:rsidRPr="009360C5">
        <w:t>страха,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родители</w:t>
      </w:r>
      <w:r w:rsidR="008E324A" w:rsidRPr="009360C5">
        <w:t xml:space="preserve"> </w:t>
      </w:r>
      <w:r w:rsidRPr="009360C5">
        <w:t>им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понравятся.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произведенная</w:t>
      </w:r>
      <w:r w:rsidR="008E324A" w:rsidRPr="009360C5">
        <w:t xml:space="preserve"> </w:t>
      </w:r>
      <w:r w:rsidRPr="009360C5">
        <w:t>ими</w:t>
      </w:r>
      <w:r w:rsidR="008E324A" w:rsidRPr="009360C5">
        <w:t xml:space="preserve"> </w:t>
      </w:r>
      <w:r w:rsidRPr="009360C5">
        <w:t>истина</w:t>
      </w:r>
      <w:r w:rsidR="008E324A" w:rsidRPr="009360C5">
        <w:t xml:space="preserve"> </w:t>
      </w:r>
      <w:r w:rsidRPr="009360C5">
        <w:t>вдруг</w:t>
      </w:r>
      <w:r w:rsidR="008E324A" w:rsidRPr="009360C5">
        <w:t xml:space="preserve"> </w:t>
      </w:r>
      <w:r w:rsidRPr="009360C5">
        <w:t>закачается.</w:t>
      </w:r>
      <w:r w:rsidR="008E324A" w:rsidRPr="009360C5">
        <w:t xml:space="preserve"> </w:t>
      </w:r>
      <w:r w:rsidRPr="009360C5">
        <w:rPr>
          <w:b/>
          <w:bCs/>
          <w:i/>
          <w:iCs/>
        </w:rPr>
        <w:t>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человек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хочет,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чтобы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его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истины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качались.</w:t>
      </w:r>
      <w:r w:rsidR="008E324A" w:rsidRPr="009360C5">
        <w:rPr>
          <w:spacing w:val="-12"/>
        </w:rPr>
        <w:t xml:space="preserve"> </w:t>
      </w:r>
      <w:r w:rsidRPr="009360C5">
        <w:t>Всякая</w:t>
      </w:r>
      <w:r w:rsidR="008E324A" w:rsidRPr="009360C5">
        <w:t xml:space="preserve"> </w:t>
      </w:r>
      <w:r w:rsidRPr="009360C5">
        <w:t>угроза</w:t>
      </w:r>
      <w:r w:rsidR="008E324A" w:rsidRPr="009360C5">
        <w:t xml:space="preserve"> </w:t>
      </w:r>
      <w:r w:rsidRPr="009360C5">
        <w:t>тому,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устоялось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принято</w:t>
      </w:r>
      <w:r w:rsidR="008E324A" w:rsidRPr="009360C5">
        <w:t xml:space="preserve"> </w:t>
      </w:r>
      <w:r w:rsidRPr="009360C5">
        <w:t>им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само</w:t>
      </w:r>
      <w:r w:rsidR="008E324A" w:rsidRPr="009360C5">
        <w:t xml:space="preserve"> </w:t>
      </w:r>
      <w:r w:rsidRPr="009360C5">
        <w:t>собой</w:t>
      </w:r>
      <w:r w:rsidR="008E324A" w:rsidRPr="009360C5">
        <w:t xml:space="preserve"> </w:t>
      </w:r>
      <w:r w:rsidRPr="009360C5">
        <w:t>разумеющееся,</w:t>
      </w:r>
      <w:r w:rsidR="008E324A" w:rsidRPr="009360C5">
        <w:t xml:space="preserve"> </w:t>
      </w:r>
      <w:r w:rsidRPr="009360C5">
        <w:t>люди</w:t>
      </w:r>
      <w:r w:rsidR="008E324A" w:rsidRPr="009360C5">
        <w:t xml:space="preserve"> </w:t>
      </w:r>
      <w:r w:rsidRPr="009360C5">
        <w:t>воспринимают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угрозу</w:t>
      </w:r>
      <w:r w:rsidR="008E324A" w:rsidRPr="009360C5">
        <w:t xml:space="preserve"> </w:t>
      </w:r>
      <w:r w:rsidRPr="009360C5">
        <w:t>жизни.</w:t>
      </w:r>
      <w:r w:rsidR="008E324A" w:rsidRPr="009360C5">
        <w:t xml:space="preserve"> </w:t>
      </w:r>
      <w:r w:rsidRPr="009360C5">
        <w:t>Потому</w:t>
      </w:r>
      <w:r w:rsidR="008E324A" w:rsidRPr="009360C5">
        <w:rPr>
          <w:w w:val="95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настроены</w:t>
      </w:r>
      <w:r w:rsidR="008E324A" w:rsidRPr="009360C5">
        <w:rPr>
          <w:w w:val="95"/>
        </w:rPr>
        <w:t xml:space="preserve"> </w:t>
      </w:r>
      <w:r w:rsidRPr="009360C5">
        <w:t>осмысливать</w:t>
      </w:r>
      <w:r w:rsidR="008E324A" w:rsidRPr="009360C5">
        <w:t xml:space="preserve"> </w:t>
      </w:r>
      <w:r w:rsidRPr="009360C5">
        <w:t>свои</w:t>
      </w:r>
      <w:r w:rsidR="008E324A" w:rsidRPr="009360C5">
        <w:t xml:space="preserve"> </w:t>
      </w:r>
      <w:r w:rsidRPr="009360C5">
        <w:t>«азбучные</w:t>
      </w:r>
      <w:r w:rsidR="008E324A" w:rsidRPr="009360C5">
        <w:t xml:space="preserve"> </w:t>
      </w:r>
      <w:r w:rsidRPr="009360C5">
        <w:t>истины»,</w:t>
      </w:r>
      <w:r w:rsidR="008E324A" w:rsidRPr="009360C5">
        <w:t xml:space="preserve"> </w:t>
      </w:r>
      <w:r w:rsidRPr="009360C5">
        <w:t>которые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большинстве</w:t>
      </w:r>
      <w:r w:rsidR="008E324A" w:rsidRPr="009360C5">
        <w:t xml:space="preserve"> </w:t>
      </w:r>
      <w:r w:rsidRPr="009360C5">
        <w:t>сво</w:t>
      </w:r>
      <w:r w:rsidR="00F836CC" w:rsidRPr="009360C5">
        <w:t>ё</w:t>
      </w:r>
      <w:r w:rsidRPr="009360C5">
        <w:t>м</w:t>
      </w:r>
      <w:r w:rsidR="008E324A" w:rsidRPr="009360C5">
        <w:t xml:space="preserve"> </w:t>
      </w:r>
      <w:r w:rsidRPr="009360C5">
        <w:t>взяты</w:t>
      </w:r>
      <w:r w:rsidR="008E324A" w:rsidRPr="009360C5">
        <w:t xml:space="preserve"> </w:t>
      </w:r>
      <w:r w:rsidRPr="009360C5">
        <w:t>из</w:t>
      </w:r>
      <w:r w:rsidR="008E324A" w:rsidRPr="009360C5">
        <w:t xml:space="preserve"> </w:t>
      </w:r>
      <w:r w:rsidRPr="009360C5">
        <w:t>прошлого.</w:t>
      </w:r>
      <w:r w:rsidR="008E324A" w:rsidRPr="009360C5">
        <w:t xml:space="preserve"> </w:t>
      </w:r>
      <w:r w:rsidRPr="009360C5">
        <w:t>Люди</w:t>
      </w:r>
      <w:r w:rsidR="008E324A" w:rsidRPr="009360C5">
        <w:t xml:space="preserve"> </w:t>
      </w:r>
      <w:r w:rsidRPr="009360C5">
        <w:t>настроены</w:t>
      </w:r>
      <w:r w:rsidR="008E324A" w:rsidRPr="009360C5">
        <w:t xml:space="preserve"> </w:t>
      </w:r>
      <w:r w:rsidRPr="009360C5">
        <w:t>защищать</w:t>
      </w:r>
      <w:r w:rsidR="008E324A" w:rsidRPr="009360C5">
        <w:t xml:space="preserve"> </w:t>
      </w:r>
      <w:r w:rsidRPr="009360C5">
        <w:t>свои</w:t>
      </w:r>
      <w:r w:rsidR="008E324A" w:rsidRPr="009360C5">
        <w:t xml:space="preserve"> </w:t>
      </w:r>
      <w:r w:rsidRPr="009360C5">
        <w:t>единственные</w:t>
      </w:r>
      <w:r w:rsidR="008E324A" w:rsidRPr="009360C5">
        <w:t xml:space="preserve"> </w:t>
      </w:r>
      <w:r w:rsidRPr="009360C5">
        <w:t>ориентиры.</w:t>
      </w:r>
      <w:r w:rsidR="008E324A" w:rsidRPr="009360C5">
        <w:t xml:space="preserve"> </w:t>
      </w:r>
      <w:r w:rsidRPr="009360C5">
        <w:t>Утратить</w:t>
      </w:r>
      <w:r w:rsidR="008E324A" w:rsidRPr="009360C5">
        <w:t xml:space="preserve"> </w:t>
      </w:r>
      <w:r w:rsidRPr="009360C5">
        <w:t>их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ослепнуть.</w:t>
      </w:r>
      <w:r w:rsidR="008E324A" w:rsidRPr="009360C5">
        <w:t xml:space="preserve"> </w:t>
      </w:r>
      <w:r w:rsidRPr="009360C5">
        <w:t>Поэтому</w:t>
      </w:r>
      <w:r w:rsidR="008E324A" w:rsidRPr="009360C5">
        <w:t xml:space="preserve"> </w:t>
      </w:r>
      <w:r w:rsidRPr="009360C5">
        <w:t>люди</w:t>
      </w:r>
      <w:r w:rsidR="00F836CC" w:rsidRPr="009360C5">
        <w:t>,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особенно</w:t>
      </w:r>
      <w:r w:rsidR="008E324A" w:rsidRPr="009360C5">
        <w:t xml:space="preserve"> </w:t>
      </w:r>
      <w:r w:rsidRPr="009360C5">
        <w:t>сегодня,</w:t>
      </w:r>
      <w:r w:rsidR="008E324A" w:rsidRPr="009360C5">
        <w:t xml:space="preserve"> </w:t>
      </w:r>
      <w:r w:rsidRPr="009360C5">
        <w:t>отрицательно</w:t>
      </w:r>
      <w:r w:rsidR="008E324A" w:rsidRPr="009360C5">
        <w:t xml:space="preserve"> </w:t>
      </w:r>
      <w:r w:rsidRPr="009360C5">
        <w:t>реагируют</w:t>
      </w:r>
      <w:r w:rsidR="008E324A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непривычную</w:t>
      </w:r>
      <w:r w:rsidR="008E324A" w:rsidRPr="009360C5">
        <w:t xml:space="preserve"> </w:t>
      </w:r>
      <w:r w:rsidRPr="009360C5">
        <w:t>информацию.</w:t>
      </w:r>
      <w:r w:rsidR="008E324A" w:rsidRPr="009360C5">
        <w:t xml:space="preserve"> </w:t>
      </w:r>
      <w:r w:rsidRPr="009360C5">
        <w:t>Кто</w:t>
      </w:r>
      <w:r w:rsidR="008E324A" w:rsidRPr="009360C5">
        <w:t xml:space="preserve"> </w:t>
      </w:r>
      <w:r w:rsidRPr="009360C5">
        <w:t>хочет</w:t>
      </w:r>
      <w:r w:rsidR="008E324A" w:rsidRPr="009360C5">
        <w:t xml:space="preserve"> </w:t>
      </w:r>
      <w:r w:rsidRPr="009360C5">
        <w:t>понимать,</w:t>
      </w:r>
      <w:r w:rsidR="008E324A" w:rsidRPr="009360C5">
        <w:t xml:space="preserve"> </w:t>
      </w:r>
      <w:r w:rsidRPr="009360C5">
        <w:t>а</w:t>
      </w:r>
      <w:r w:rsidR="008E324A" w:rsidRPr="009360C5">
        <w:rPr>
          <w:spacing w:val="-9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принимать</w:t>
      </w:r>
      <w:r w:rsidR="008E324A" w:rsidRPr="009360C5">
        <w:rPr>
          <w:spacing w:val="-9"/>
        </w:rPr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веру,</w:t>
      </w:r>
      <w:r w:rsidR="008E324A" w:rsidRPr="009360C5">
        <w:t xml:space="preserve"> </w:t>
      </w:r>
      <w:r w:rsidRPr="009360C5">
        <w:t>тот</w:t>
      </w:r>
      <w:r w:rsidR="008E324A" w:rsidRPr="009360C5">
        <w:t xml:space="preserve"> </w:t>
      </w:r>
      <w:r w:rsidRPr="009360C5">
        <w:t>стремится</w:t>
      </w:r>
      <w:r w:rsidR="008E324A" w:rsidRPr="009360C5">
        <w:t xml:space="preserve"> </w:t>
      </w:r>
      <w:r w:rsidRPr="009360C5">
        <w:t>докопаться</w:t>
      </w:r>
      <w:r w:rsidR="008E324A" w:rsidRPr="009360C5">
        <w:t xml:space="preserve"> </w:t>
      </w:r>
      <w:r w:rsidRPr="009360C5">
        <w:t>до</w:t>
      </w:r>
      <w:r w:rsidR="008E324A" w:rsidRPr="009360C5">
        <w:t xml:space="preserve"> </w:t>
      </w:r>
      <w:r w:rsidRPr="009360C5">
        <w:t>самой</w:t>
      </w:r>
      <w:r w:rsidR="008E324A" w:rsidRPr="009360C5">
        <w:t xml:space="preserve"> </w:t>
      </w:r>
      <w:r w:rsidRPr="009360C5">
        <w:t>изначальной</w:t>
      </w:r>
      <w:r w:rsidR="008E324A" w:rsidRPr="009360C5">
        <w:t xml:space="preserve"> </w:t>
      </w:r>
      <w:r w:rsidRPr="009360C5">
        <w:t>точки</w:t>
      </w:r>
      <w:r w:rsidR="008E324A" w:rsidRPr="009360C5">
        <w:t xml:space="preserve"> </w:t>
      </w:r>
      <w:r w:rsidRPr="009360C5">
        <w:t>отсч</w:t>
      </w:r>
      <w:r w:rsidR="00485FD3" w:rsidRPr="009360C5">
        <w:t>ё</w:t>
      </w:r>
      <w:r w:rsidRPr="009360C5">
        <w:t>та</w:t>
      </w:r>
      <w:r w:rsidR="008E324A" w:rsidRPr="009360C5">
        <w:t xml:space="preserve"> </w:t>
      </w:r>
      <w:r w:rsidRPr="009360C5">
        <w:t>всех</w:t>
      </w:r>
      <w:r w:rsidR="008E324A" w:rsidRPr="009360C5">
        <w:t xml:space="preserve"> </w:t>
      </w:r>
      <w:r w:rsidRPr="009360C5">
        <w:t>своих</w:t>
      </w:r>
      <w:r w:rsidR="008E324A" w:rsidRPr="009360C5">
        <w:t xml:space="preserve"> </w:t>
      </w:r>
      <w:r w:rsidRPr="009360C5">
        <w:t>истин.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вижу</w:t>
      </w:r>
      <w:r w:rsidR="008E324A" w:rsidRPr="009360C5">
        <w:t xml:space="preserve"> </w:t>
      </w:r>
      <w:r w:rsidRPr="009360C5">
        <w:t>этой</w:t>
      </w:r>
      <w:r w:rsidR="008E324A" w:rsidRPr="009360C5">
        <w:t xml:space="preserve"> </w:t>
      </w:r>
      <w:r w:rsidRPr="009360C5">
        <w:t>точкой</w:t>
      </w:r>
      <w:r w:rsidR="008E324A" w:rsidRPr="009360C5">
        <w:t xml:space="preserve"> </w:t>
      </w:r>
      <w:r w:rsidRPr="009360C5">
        <w:t>стремление</w:t>
      </w:r>
      <w:r w:rsidR="008E324A" w:rsidRPr="009360C5">
        <w:t xml:space="preserve"> </w:t>
      </w:r>
      <w:r w:rsidRPr="009360C5">
        <w:t>к</w:t>
      </w:r>
      <w:r w:rsidR="008E324A" w:rsidRPr="009360C5">
        <w:t xml:space="preserve"> </w:t>
      </w:r>
      <w:r w:rsidRPr="009360C5">
        <w:t>благу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полном</w:t>
      </w:r>
      <w:r w:rsidR="008E324A" w:rsidRPr="009360C5">
        <w:t xml:space="preserve"> </w:t>
      </w:r>
      <w:r w:rsidRPr="009360C5">
        <w:t>объёме</w:t>
      </w:r>
      <w:r w:rsidR="008E324A" w:rsidRPr="009360C5">
        <w:t xml:space="preserve"> </w:t>
      </w:r>
      <w:r w:rsidRPr="009360C5">
        <w:t>этого</w:t>
      </w:r>
      <w:r w:rsidR="008E324A" w:rsidRPr="009360C5">
        <w:t xml:space="preserve"> </w:t>
      </w:r>
      <w:r w:rsidRPr="009360C5">
        <w:t>слова.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помогает</w:t>
      </w:r>
      <w:r w:rsidR="008E324A" w:rsidRPr="009360C5">
        <w:t xml:space="preserve"> </w:t>
      </w:r>
      <w:r w:rsidRPr="009360C5">
        <w:t>понять</w:t>
      </w:r>
      <w:r w:rsidR="008E324A" w:rsidRPr="009360C5">
        <w:t xml:space="preserve"> </w:t>
      </w:r>
      <w:r w:rsidRPr="009360C5">
        <w:t>истинные</w:t>
      </w:r>
      <w:r w:rsidR="008E324A" w:rsidRPr="009360C5">
        <w:t xml:space="preserve"> </w:t>
      </w:r>
      <w:r w:rsidRPr="009360C5">
        <w:t>намерения</w:t>
      </w:r>
      <w:r w:rsidR="008E324A" w:rsidRPr="009360C5">
        <w:t xml:space="preserve"> </w:t>
      </w:r>
      <w:r w:rsidRPr="009360C5">
        <w:t>людей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самому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обманываться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обманывать.</w:t>
      </w:r>
    </w:p>
    <w:p w14:paraId="20225FE5" w14:textId="07C1BE7A" w:rsidR="00D35C11" w:rsidRPr="009360C5" w:rsidRDefault="00D35C11" w:rsidP="00F836CC">
      <w:pPr>
        <w:rPr>
          <w:b/>
          <w:bCs/>
          <w:szCs w:val="28"/>
        </w:rPr>
      </w:pPr>
      <w:r w:rsidRPr="009360C5">
        <w:t>Чтобы</w:t>
      </w:r>
      <w:r w:rsidR="008E324A" w:rsidRPr="009360C5">
        <w:t xml:space="preserve"> </w:t>
      </w:r>
      <w:r w:rsidRPr="009360C5">
        <w:t>мир</w:t>
      </w:r>
      <w:r w:rsidR="008E324A" w:rsidRPr="009360C5">
        <w:t xml:space="preserve"> </w:t>
      </w:r>
      <w:r w:rsidRPr="009360C5">
        <w:t>стал</w:t>
      </w:r>
      <w:r w:rsidR="008E324A" w:rsidRPr="009360C5">
        <w:t xml:space="preserve"> </w:t>
      </w:r>
      <w:r w:rsidRPr="009360C5">
        <w:t>лучше,</w:t>
      </w:r>
      <w:r w:rsidR="008E324A" w:rsidRPr="009360C5">
        <w:t xml:space="preserve"> </w:t>
      </w:r>
      <w:r w:rsidRPr="009360C5">
        <w:t>нужно</w:t>
      </w:r>
      <w:r w:rsidR="008E324A" w:rsidRPr="009360C5">
        <w:t xml:space="preserve"> </w:t>
      </w:r>
      <w:r w:rsidRPr="009360C5">
        <w:t>понимать</w:t>
      </w:r>
      <w:r w:rsidR="008E324A" w:rsidRPr="009360C5">
        <w:t xml:space="preserve"> </w:t>
      </w:r>
      <w:r w:rsidRPr="009360C5">
        <w:t>природу</w:t>
      </w:r>
      <w:r w:rsidR="008E324A" w:rsidRPr="009360C5">
        <w:t xml:space="preserve"> </w:t>
      </w:r>
      <w:r w:rsidRPr="009360C5">
        <w:t>человека</w:t>
      </w:r>
      <w:r w:rsidR="008E324A" w:rsidRPr="009360C5">
        <w:t xml:space="preserve"> </w:t>
      </w:r>
      <w:r w:rsidRPr="009360C5">
        <w:t>такой,</w:t>
      </w:r>
      <w:r w:rsidR="008E324A" w:rsidRPr="009360C5">
        <w:t xml:space="preserve"> </w:t>
      </w:r>
      <w:r w:rsidRPr="009360C5">
        <w:t>как</w:t>
      </w:r>
      <w:r w:rsidR="00F836CC" w:rsidRPr="009360C5">
        <w:t>ова</w:t>
      </w:r>
      <w:r w:rsidR="008E324A" w:rsidRPr="009360C5">
        <w:t xml:space="preserve"> </w:t>
      </w:r>
      <w:r w:rsidRPr="009360C5">
        <w:t>она</w:t>
      </w:r>
      <w:r w:rsidR="008E324A" w:rsidRPr="009360C5">
        <w:t xml:space="preserve"> </w:t>
      </w:r>
      <w:r w:rsidRPr="009360C5">
        <w:t>есть,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е</w:t>
      </w:r>
      <w:r w:rsidR="00F836CC" w:rsidRPr="009360C5">
        <w:t>ё</w:t>
      </w:r>
      <w:r w:rsidR="008E324A" w:rsidRPr="009360C5">
        <w:t xml:space="preserve"> </w:t>
      </w:r>
      <w:r w:rsidRPr="009360C5">
        <w:t>рисуют</w:t>
      </w:r>
      <w:r w:rsidR="008E324A" w:rsidRPr="009360C5">
        <w:t xml:space="preserve"> </w:t>
      </w:r>
      <w:r w:rsidRPr="009360C5">
        <w:t>морализаторы.</w:t>
      </w:r>
      <w:r w:rsidR="008E324A" w:rsidRPr="009360C5">
        <w:t xml:space="preserve"> </w:t>
      </w:r>
      <w:r w:rsidRPr="009360C5">
        <w:t>Они</w:t>
      </w:r>
      <w:r w:rsidR="008E324A" w:rsidRPr="009360C5">
        <w:t xml:space="preserve"> </w:t>
      </w:r>
      <w:r w:rsidRPr="009360C5">
        <w:t>приписывают</w:t>
      </w:r>
      <w:r w:rsidR="008E324A" w:rsidRPr="009360C5">
        <w:t xml:space="preserve"> </w:t>
      </w:r>
      <w:r w:rsidRPr="009360C5">
        <w:t>человеку</w:t>
      </w:r>
      <w:r w:rsidR="008E324A" w:rsidRPr="009360C5">
        <w:t xml:space="preserve"> </w:t>
      </w:r>
      <w:r w:rsidRPr="009360C5">
        <w:t>качества,</w:t>
      </w:r>
      <w:r w:rsidR="008E324A" w:rsidRPr="009360C5">
        <w:t xml:space="preserve"> </w:t>
      </w:r>
      <w:r w:rsidRPr="009360C5">
        <w:t>которых</w:t>
      </w:r>
      <w:r w:rsidR="008E324A" w:rsidRPr="009360C5">
        <w:t xml:space="preserve"> </w:t>
      </w:r>
      <w:r w:rsidRPr="009360C5">
        <w:t>у</w:t>
      </w:r>
      <w:r w:rsidR="008E324A" w:rsidRPr="009360C5">
        <w:t xml:space="preserve"> </w:t>
      </w:r>
      <w:r w:rsidRPr="009360C5">
        <w:t>него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может</w:t>
      </w:r>
      <w:r w:rsidR="008E324A" w:rsidRPr="009360C5">
        <w:t xml:space="preserve"> </w:t>
      </w:r>
      <w:r w:rsidRPr="009360C5">
        <w:t>быть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силу</w:t>
      </w:r>
      <w:r w:rsidR="008E324A" w:rsidRPr="009360C5">
        <w:t xml:space="preserve"> </w:t>
      </w:r>
      <w:r w:rsidRPr="009360C5">
        <w:t>порядка</w:t>
      </w:r>
      <w:r w:rsidR="008E324A" w:rsidRPr="009360C5">
        <w:t xml:space="preserve"> </w:t>
      </w:r>
      <w:r w:rsidRPr="009360C5">
        <w:t>вещей.</w:t>
      </w:r>
      <w:r w:rsidR="008E324A" w:rsidRPr="009360C5">
        <w:t xml:space="preserve"> </w:t>
      </w:r>
      <w:r w:rsidRPr="009360C5">
        <w:t>Люди</w:t>
      </w:r>
      <w:r w:rsidR="008E324A" w:rsidRPr="009360C5">
        <w:t xml:space="preserve"> </w:t>
      </w:r>
      <w:r w:rsidRPr="009360C5">
        <w:t>стремятся</w:t>
      </w:r>
      <w:r w:rsidR="008E324A" w:rsidRPr="009360C5">
        <w:t xml:space="preserve"> </w:t>
      </w:r>
      <w:r w:rsidRPr="009360C5">
        <w:t>соответствовать</w:t>
      </w:r>
      <w:r w:rsidR="008E324A" w:rsidRPr="009360C5">
        <w:t xml:space="preserve"> </w:t>
      </w:r>
      <w:r w:rsidRPr="009360C5">
        <w:t>этим</w:t>
      </w:r>
      <w:r w:rsidR="008E324A" w:rsidRPr="009360C5">
        <w:t xml:space="preserve"> </w:t>
      </w:r>
      <w:r w:rsidRPr="009360C5">
        <w:t>качествам,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t>так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против</w:t>
      </w:r>
      <w:r w:rsidR="008E324A" w:rsidRPr="009360C5">
        <w:t xml:space="preserve"> </w:t>
      </w:r>
      <w:r w:rsidRPr="009360C5">
        <w:t>природы</w:t>
      </w:r>
      <w:r w:rsidR="008E324A" w:rsidRPr="009360C5">
        <w:t xml:space="preserve"> </w:t>
      </w:r>
      <w:r w:rsidRPr="009360C5">
        <w:t>невозможно</w:t>
      </w:r>
      <w:r w:rsidR="008E324A" w:rsidRPr="009360C5">
        <w:t xml:space="preserve"> </w:t>
      </w:r>
      <w:r w:rsidRPr="009360C5">
        <w:t>идти,</w:t>
      </w:r>
      <w:r w:rsidR="008E324A" w:rsidRPr="009360C5">
        <w:t xml:space="preserve"> </w:t>
      </w:r>
      <w:r w:rsidRPr="009360C5">
        <w:t>им</w:t>
      </w:r>
      <w:r w:rsidR="008E324A" w:rsidRPr="009360C5">
        <w:t xml:space="preserve"> </w:t>
      </w:r>
      <w:r w:rsidRPr="009360C5">
        <w:t>ничего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оста</w:t>
      </w:r>
      <w:r w:rsidR="00F836CC" w:rsidRPr="009360C5">
        <w:t>ё</w:t>
      </w:r>
      <w:r w:rsidRPr="009360C5">
        <w:t>тся,</w:t>
      </w:r>
      <w:r w:rsidR="008E324A" w:rsidRPr="009360C5">
        <w:t xml:space="preserve"> </w:t>
      </w:r>
      <w:r w:rsidRPr="009360C5">
        <w:t>кроме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лицемерить.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тоже</w:t>
      </w:r>
      <w:r w:rsidR="008E324A" w:rsidRPr="009360C5">
        <w:t xml:space="preserve"> </w:t>
      </w:r>
      <w:r w:rsidRPr="009360C5">
        <w:t>стремление</w:t>
      </w:r>
      <w:r w:rsidR="008E324A" w:rsidRPr="009360C5">
        <w:t xml:space="preserve"> </w:t>
      </w:r>
      <w:r w:rsidRPr="009360C5">
        <w:t>к</w:t>
      </w:r>
      <w:r w:rsidR="008E324A" w:rsidRPr="009360C5">
        <w:t xml:space="preserve"> </w:t>
      </w:r>
      <w:r w:rsidRPr="009360C5">
        <w:t>благу.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t>если</w:t>
      </w:r>
      <w:r w:rsidR="008E324A" w:rsidRPr="009360C5">
        <w:t xml:space="preserve"> </w:t>
      </w:r>
      <w:r w:rsidRPr="009360C5">
        <w:t>лицемерие</w:t>
      </w:r>
      <w:r w:rsidR="008E324A" w:rsidRPr="009360C5">
        <w:t xml:space="preserve"> </w:t>
      </w:r>
      <w:r w:rsidRPr="009360C5">
        <w:t>нес</w:t>
      </w:r>
      <w:r w:rsidR="00F836CC" w:rsidRPr="009360C5">
        <w:t>ё</w:t>
      </w:r>
      <w:r w:rsidRPr="009360C5">
        <w:t>т</w:t>
      </w:r>
      <w:r w:rsidR="008E324A" w:rsidRPr="009360C5">
        <w:t xml:space="preserve"> </w:t>
      </w:r>
      <w:r w:rsidRPr="009360C5">
        <w:t>нам</w:t>
      </w:r>
      <w:r w:rsidR="008E324A" w:rsidRPr="009360C5">
        <w:t xml:space="preserve"> </w:t>
      </w:r>
      <w:r w:rsidRPr="009360C5">
        <w:t>благо,</w:t>
      </w:r>
      <w:r w:rsidR="008E324A" w:rsidRPr="009360C5">
        <w:rPr>
          <w:spacing w:val="-3"/>
          <w:szCs w:val="28"/>
        </w:rPr>
        <w:t xml:space="preserve"> </w:t>
      </w:r>
      <w:r w:rsidRPr="009360C5">
        <w:rPr>
          <w:rStyle w:val="--0"/>
        </w:rPr>
        <w:t>мы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кривим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ДУШОЙ</w:t>
      </w:r>
      <w:r w:rsidRPr="009360C5">
        <w:t>,</w:t>
      </w:r>
      <w:r w:rsidR="008E324A" w:rsidRPr="009360C5">
        <w:t xml:space="preserve"> </w:t>
      </w:r>
      <w:r w:rsidRPr="009360C5">
        <w:rPr>
          <w:szCs w:val="28"/>
        </w:rPr>
        <w:t>поэтому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всё-таки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склонен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считать,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привязка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самих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себя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прошлому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показатель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ограниченности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большей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части.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Традиции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современном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обществе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«заточены»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под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привязку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дурным,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например,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считается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посещать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места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захоронений,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чтобы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почтить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память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умерших,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важно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отмечать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циклы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событийные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рождение,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гигантское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множество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праздников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памятных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дат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lastRenderedPageBreak/>
        <w:t>вроде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совместно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прожитых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лет,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достойным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делом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считают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мемориальные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мероприятия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отсроченного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плана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размещение</w:t>
      </w:r>
      <w:r w:rsidR="008E324A" w:rsidRPr="009360C5">
        <w:rPr>
          <w:szCs w:val="28"/>
        </w:rPr>
        <w:t xml:space="preserve"> </w:t>
      </w:r>
      <w:r w:rsidRPr="009360C5">
        <w:t>табличек</w:t>
      </w:r>
      <w:r w:rsidRPr="009360C5">
        <w:rPr>
          <w:szCs w:val="28"/>
        </w:rPr>
        <w:t>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памятников,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публицистика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память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о…»,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поч</w:t>
      </w:r>
      <w:r w:rsidR="00F836CC" w:rsidRPr="009360C5">
        <w:rPr>
          <w:szCs w:val="28"/>
        </w:rPr>
        <w:t>ё</w:t>
      </w:r>
      <w:r w:rsidRPr="009360C5">
        <w:rPr>
          <w:szCs w:val="28"/>
        </w:rPr>
        <w:t>тно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раскапывать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уточнять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детали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каких-то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событий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прошлого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без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надежды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познать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действительную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реальность.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Искренне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осуждаются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минимум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встречают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непонимание,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вызывают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сдерживаемое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неприятие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любые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прямые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отклонения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перечисленного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b/>
          <w:bCs/>
          <w:i/>
          <w:iCs/>
        </w:rPr>
        <w:t>нарушение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традиций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так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или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иначе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связывается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нарушением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стабильности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существования</w:t>
      </w:r>
      <w:r w:rsidRPr="009360C5">
        <w:t>,</w:t>
      </w:r>
      <w:r w:rsidR="008E324A" w:rsidRPr="009360C5">
        <w:t xml:space="preserve"> </w:t>
      </w:r>
      <w:r w:rsidRPr="009360C5">
        <w:rPr>
          <w:szCs w:val="28"/>
        </w:rPr>
        <w:t>потому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неприязнь.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Никаких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адекватных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безэмоциональных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причин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этому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никто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="004A508B" w:rsidRPr="009360C5">
        <w:rPr>
          <w:szCs w:val="28"/>
        </w:rPr>
        <w:t>знает</w:t>
      </w:r>
      <w:r w:rsidRPr="009360C5">
        <w:rPr>
          <w:szCs w:val="28"/>
        </w:rPr>
        <w:t>.</w:t>
      </w:r>
      <w:r w:rsidR="008E324A" w:rsidRPr="009360C5">
        <w:rPr>
          <w:szCs w:val="28"/>
        </w:rPr>
        <w:t xml:space="preserve"> </w:t>
      </w:r>
      <w:r w:rsidRPr="009360C5">
        <w:rPr>
          <w:b/>
          <w:bCs/>
          <w:i/>
          <w:iCs/>
        </w:rPr>
        <w:t>«Без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прошлого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нет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будущего»</w:t>
      </w:r>
      <w:r w:rsidR="008E324A" w:rsidRPr="009360C5">
        <w:rPr>
          <w:i/>
          <w:iCs/>
          <w:szCs w:val="28"/>
        </w:rPr>
        <w:t xml:space="preserve"> </w:t>
      </w:r>
      <w:r w:rsidRPr="009360C5">
        <w:rPr>
          <w:szCs w:val="28"/>
        </w:rPr>
        <w:t>можно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таким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же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успехом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отнести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штампам,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традицию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устраивать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кладбища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именно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таким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образом,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устраивают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сейчас,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например,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Сибири.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Европе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иначе.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Индии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по-другому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хоронят.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Штампы</w:t>
      </w:r>
      <w:r w:rsidR="008E324A" w:rsidRPr="009360C5">
        <w:rPr>
          <w:szCs w:val="28"/>
        </w:rPr>
        <w:t xml:space="preserve"> </w:t>
      </w:r>
      <w:r w:rsidR="004A508B"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разного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масштаба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узора,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всё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равно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неосознаваемые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понимаемые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людьми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правила,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которым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просто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следуют,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потому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иначе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либо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неуверенность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нестабильность,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либо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порицание,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из-за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которого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тоже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могут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быть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неуверенность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нестабильность.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следуют,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тогда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афишируют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этого,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чтобы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нарваться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осуждение,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постоянное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давление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которого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тоже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неуверенность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нестабильность.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Однако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человек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конструкция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единичная,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человечество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множество.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Комфортное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существование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множества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разных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«единиц»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стабильность,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которой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всем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хочется,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рамках</w:t>
      </w:r>
      <w:r w:rsidR="008E324A" w:rsidRPr="009360C5">
        <w:rPr>
          <w:szCs w:val="28"/>
        </w:rPr>
        <w:t xml:space="preserve"> </w:t>
      </w:r>
      <w:r w:rsidRPr="009360C5">
        <w:rPr>
          <w:rStyle w:val="--0"/>
        </w:rPr>
        <w:t>ранее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данного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управления</w:t>
      </w:r>
      <w:r w:rsidRPr="009360C5">
        <w:rPr>
          <w:szCs w:val="28"/>
        </w:rPr>
        <w:t>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Поэтому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возникает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многих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тех</w:t>
      </w:r>
      <w:r w:rsidR="004A508B" w:rsidRPr="009360C5">
        <w:rPr>
          <w:szCs w:val="28"/>
        </w:rPr>
        <w:t>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ориентируется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происходящем</w:t>
      </w:r>
      <w:r w:rsidR="004A508B" w:rsidRPr="009360C5">
        <w:rPr>
          <w:szCs w:val="28"/>
        </w:rPr>
        <w:t>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вопросы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b/>
          <w:bCs/>
          <w:i/>
          <w:iCs/>
        </w:rPr>
        <w:t>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когда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завершится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этот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переходный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период,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когда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же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станет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полегче,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когда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кто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или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через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что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снимут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эту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нагрузку?..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торопитесь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ответом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подумайте</w:t>
      </w:r>
      <w:r w:rsidR="004A508B" w:rsidRPr="009360C5">
        <w:rPr>
          <w:szCs w:val="28"/>
        </w:rPr>
        <w:t>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ответ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вам</w:t>
      </w:r>
      <w:r w:rsidR="008E324A" w:rsidRPr="009360C5">
        <w:rPr>
          <w:szCs w:val="28"/>
        </w:rPr>
        <w:t xml:space="preserve"> </w:t>
      </w:r>
      <w:r w:rsidRPr="009360C5">
        <w:rPr>
          <w:rStyle w:val="--0"/>
        </w:rPr>
        <w:t>сам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прид</w:t>
      </w:r>
      <w:r w:rsidR="004A508B" w:rsidRPr="009360C5">
        <w:rPr>
          <w:rStyle w:val="--0"/>
        </w:rPr>
        <w:t>Ё</w:t>
      </w:r>
      <w:r w:rsidRPr="009360C5">
        <w:rPr>
          <w:rStyle w:val="--0"/>
        </w:rPr>
        <w:t>т</w:t>
      </w:r>
      <w:r w:rsidR="004A508B" w:rsidRPr="009360C5">
        <w:t>.</w:t>
      </w:r>
      <w:r w:rsidR="008E324A" w:rsidRPr="009360C5">
        <w:rPr>
          <w:rStyle w:val="--0"/>
          <w:b w:val="0"/>
          <w:bCs/>
        </w:rPr>
        <w:t xml:space="preserve"> </w:t>
      </w:r>
      <w:r w:rsidRPr="009360C5">
        <w:rPr>
          <w:rStyle w:val="--"/>
        </w:rPr>
        <w:t>Никогда</w:t>
      </w:r>
      <w:r w:rsidRPr="009360C5">
        <w:t>.</w:t>
      </w:r>
      <w:r w:rsidR="008E324A" w:rsidRPr="009360C5">
        <w:t xml:space="preserve"> </w:t>
      </w:r>
      <w:bookmarkStart w:id="0" w:name="OLE_LINK3"/>
      <w:bookmarkStart w:id="1" w:name="OLE_LINK4"/>
      <w:r w:rsidRPr="009360C5">
        <w:rPr>
          <w:szCs w:val="28"/>
        </w:rPr>
        <w:t>Зачем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нужна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фиксированная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самодостаточная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неразвивающаяся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конструкция?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Такая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конструкция,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известно</w:t>
      </w:r>
      <w:r w:rsidR="004A508B" w:rsidRPr="009360C5">
        <w:rPr>
          <w:szCs w:val="28"/>
        </w:rPr>
        <w:t>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Эбровская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«цивилизация».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«Попробовали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её»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(не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мы</w:t>
      </w:r>
      <w:r w:rsidR="008E324A" w:rsidRPr="009360C5">
        <w:rPr>
          <w:szCs w:val="28"/>
        </w:rPr>
        <w:t xml:space="preserve"> </w:t>
      </w:r>
      <w:r w:rsidR="004A508B"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люди),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примерили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очевидны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провалы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варианта.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Значит,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нужно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искать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путь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который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воспринимается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сегодняшним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множеством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людских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единиц,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потому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он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b/>
          <w:bCs/>
          <w:i/>
          <w:iCs/>
        </w:rPr>
        <w:t>невозможен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силу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несоответствия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имеющимися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сознании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установками</w:t>
      </w:r>
      <w:r w:rsidRPr="009360C5">
        <w:t>.</w:t>
      </w:r>
      <w:r w:rsidR="008E324A" w:rsidRPr="009360C5">
        <w:t xml:space="preserve"> </w:t>
      </w:r>
    </w:p>
    <w:p w14:paraId="61C5918E" w14:textId="2EB51282" w:rsidR="00D35C11" w:rsidRPr="009360C5" w:rsidRDefault="006937F2" w:rsidP="004A508B">
      <w:pPr>
        <w:rPr>
          <w:b/>
          <w:bCs/>
        </w:rPr>
      </w:pPr>
      <w:r w:rsidRPr="009360C5">
        <w:rPr>
          <w:b/>
          <w:bCs/>
          <w:noProof/>
        </w:rPr>
        <w:drawing>
          <wp:anchor distT="0" distB="0" distL="114300" distR="114300" simplePos="0" relativeHeight="251702272" behindDoc="1" locked="0" layoutInCell="1" allowOverlap="1" wp14:anchorId="68E26EDF" wp14:editId="206E2968">
            <wp:simplePos x="0" y="0"/>
            <wp:positionH relativeFrom="column">
              <wp:posOffset>4063960</wp:posOffset>
            </wp:positionH>
            <wp:positionV relativeFrom="paragraph">
              <wp:posOffset>116370</wp:posOffset>
            </wp:positionV>
            <wp:extent cx="2502535" cy="1771015"/>
            <wp:effectExtent l="0" t="0" r="0" b="0"/>
            <wp:wrapTight wrapText="bothSides">
              <wp:wrapPolygon edited="0">
                <wp:start x="0" y="0"/>
                <wp:lineTo x="0" y="21375"/>
                <wp:lineTo x="21485" y="21375"/>
                <wp:lineTo x="21485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C11" w:rsidRPr="009360C5">
        <w:t>А</w:t>
      </w:r>
      <w:r w:rsidR="008E324A" w:rsidRPr="009360C5">
        <w:t xml:space="preserve"> </w:t>
      </w:r>
      <w:r w:rsidR="00D35C11" w:rsidRPr="009360C5">
        <w:t>когда</w:t>
      </w:r>
      <w:r w:rsidR="008E324A" w:rsidRPr="009360C5">
        <w:t xml:space="preserve"> </w:t>
      </w:r>
      <w:r w:rsidR="00D35C11" w:rsidRPr="009360C5">
        <w:t>их</w:t>
      </w:r>
      <w:r w:rsidR="008E324A" w:rsidRPr="009360C5">
        <w:t xml:space="preserve"> </w:t>
      </w:r>
      <w:r w:rsidR="00D35C11" w:rsidRPr="009360C5">
        <w:t>начали</w:t>
      </w:r>
      <w:r w:rsidR="008E324A" w:rsidRPr="009360C5">
        <w:t xml:space="preserve"> </w:t>
      </w:r>
      <w:r w:rsidR="00D35C11" w:rsidRPr="009360C5">
        <w:t>извне</w:t>
      </w:r>
      <w:r w:rsidR="008E324A" w:rsidRPr="009360C5">
        <w:t xml:space="preserve"> </w:t>
      </w:r>
      <w:r w:rsidR="00D35C11" w:rsidRPr="009360C5">
        <w:t>менять</w:t>
      </w:r>
      <w:r w:rsidR="008E324A" w:rsidRPr="009360C5">
        <w:t xml:space="preserve"> </w:t>
      </w:r>
      <w:r w:rsidR="00D35C11" w:rsidRPr="009360C5">
        <w:t>–</w:t>
      </w:r>
      <w:r w:rsidR="008E324A" w:rsidRPr="009360C5">
        <w:t xml:space="preserve"> </w:t>
      </w:r>
      <w:r w:rsidR="00D35C11" w:rsidRPr="009360C5">
        <w:t>мы,</w:t>
      </w:r>
      <w:r w:rsidR="008E324A" w:rsidRPr="009360C5">
        <w:t xml:space="preserve"> </w:t>
      </w:r>
      <w:r w:rsidR="00D35C11" w:rsidRPr="009360C5">
        <w:t>каждая</w:t>
      </w:r>
      <w:r w:rsidR="008E324A" w:rsidRPr="009360C5">
        <w:t xml:space="preserve"> </w:t>
      </w:r>
      <w:r w:rsidR="00D35C11" w:rsidRPr="009360C5">
        <w:t>людская</w:t>
      </w:r>
      <w:r w:rsidR="008E324A" w:rsidRPr="009360C5">
        <w:t xml:space="preserve"> </w:t>
      </w:r>
      <w:r w:rsidR="00D35C11" w:rsidRPr="009360C5">
        <w:t>единица</w:t>
      </w:r>
      <w:r w:rsidR="008E324A" w:rsidRPr="009360C5">
        <w:t xml:space="preserve"> </w:t>
      </w:r>
      <w:r w:rsidR="00D35C11" w:rsidRPr="009360C5">
        <w:t>существующего</w:t>
      </w:r>
      <w:r w:rsidR="008E324A" w:rsidRPr="009360C5">
        <w:t xml:space="preserve"> </w:t>
      </w:r>
      <w:r w:rsidR="00D35C11" w:rsidRPr="009360C5">
        <w:t>множества,</w:t>
      </w:r>
      <w:r w:rsidR="008E324A" w:rsidRPr="009360C5">
        <w:t xml:space="preserve"> </w:t>
      </w:r>
      <w:r w:rsidR="00D35C11" w:rsidRPr="009360C5">
        <w:t>начали</w:t>
      </w:r>
      <w:r w:rsidR="008E324A" w:rsidRPr="009360C5">
        <w:t xml:space="preserve"> </w:t>
      </w:r>
      <w:r w:rsidR="00D35C11" w:rsidRPr="009360C5">
        <w:t>скрипеть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стонать,</w:t>
      </w:r>
      <w:r w:rsidR="008E324A" w:rsidRPr="009360C5">
        <w:t xml:space="preserve"> </w:t>
      </w:r>
      <w:proofErr w:type="gramStart"/>
      <w:r w:rsidR="00D35C11" w:rsidRPr="009360C5">
        <w:t>потихоньку</w:t>
      </w:r>
      <w:proofErr w:type="gramEnd"/>
      <w:r w:rsidR="008E324A" w:rsidRPr="009360C5">
        <w:t xml:space="preserve"> </w:t>
      </w:r>
      <w:r w:rsidR="00D35C11" w:rsidRPr="009360C5">
        <w:t>раскачиваясь,</w:t>
      </w:r>
      <w:r w:rsidR="008E324A" w:rsidRPr="009360C5">
        <w:t xml:space="preserve"> </w:t>
      </w:r>
      <w:r w:rsidR="00D35C11" w:rsidRPr="009360C5">
        <w:t>подтягивать</w:t>
      </w:r>
      <w:r w:rsidR="008E324A" w:rsidRPr="009360C5">
        <w:t xml:space="preserve"> </w:t>
      </w:r>
      <w:r w:rsidR="00D35C11" w:rsidRPr="009360C5">
        <w:t>(пользуясь</w:t>
      </w:r>
      <w:r w:rsidR="008E324A" w:rsidRPr="009360C5">
        <w:t xml:space="preserve"> </w:t>
      </w:r>
      <w:r w:rsidR="00D35C11" w:rsidRPr="009360C5">
        <w:t>всем</w:t>
      </w:r>
      <w:r w:rsidR="008E324A" w:rsidRPr="009360C5">
        <w:t xml:space="preserve"> </w:t>
      </w:r>
      <w:r w:rsidR="00D35C11" w:rsidRPr="009360C5">
        <w:t>арсеналом</w:t>
      </w:r>
      <w:r w:rsidR="008E324A" w:rsidRPr="009360C5">
        <w:t xml:space="preserve"> </w:t>
      </w:r>
      <w:r w:rsidR="00D35C11" w:rsidRPr="009360C5">
        <w:t>возможностей,</w:t>
      </w:r>
      <w:r w:rsidR="008E324A" w:rsidRPr="009360C5">
        <w:t xml:space="preserve"> </w:t>
      </w:r>
      <w:r w:rsidR="00D35C11" w:rsidRPr="009360C5">
        <w:t>интеллектом)</w:t>
      </w:r>
      <w:r w:rsidR="008E324A" w:rsidRPr="009360C5">
        <w:t xml:space="preserve"> </w:t>
      </w:r>
      <w:r w:rsidR="00D35C11" w:rsidRPr="009360C5">
        <w:t>свои</w:t>
      </w:r>
      <w:r w:rsidR="008E324A" w:rsidRPr="009360C5">
        <w:t xml:space="preserve"> </w:t>
      </w:r>
      <w:r w:rsidR="00D35C11" w:rsidRPr="009360C5">
        <w:t>традиции</w:t>
      </w:r>
      <w:r w:rsidR="008E324A" w:rsidRPr="009360C5">
        <w:t xml:space="preserve"> </w:t>
      </w:r>
      <w:r w:rsidR="00D35C11" w:rsidRPr="009360C5">
        <w:t>к</w:t>
      </w:r>
      <w:r w:rsidR="008E324A" w:rsidRPr="009360C5">
        <w:t xml:space="preserve"> </w:t>
      </w:r>
      <w:r w:rsidR="00D35C11" w:rsidRPr="009360C5">
        <w:t>новым</w:t>
      </w:r>
      <w:r w:rsidR="008E324A" w:rsidRPr="009360C5">
        <w:t xml:space="preserve"> </w:t>
      </w:r>
      <w:r w:rsidR="00D35C11" w:rsidRPr="009360C5">
        <w:t>установкам,</w:t>
      </w:r>
      <w:r w:rsidR="008E324A" w:rsidRPr="009360C5">
        <w:t xml:space="preserve"> </w:t>
      </w:r>
      <w:r w:rsidR="00D35C11" w:rsidRPr="009360C5">
        <w:t>цепляться</w:t>
      </w:r>
      <w:r w:rsidR="008E324A" w:rsidRPr="009360C5">
        <w:t xml:space="preserve"> </w:t>
      </w:r>
      <w:r w:rsidR="00D35C11" w:rsidRPr="009360C5">
        <w:t>за</w:t>
      </w:r>
      <w:r w:rsidR="008E324A" w:rsidRPr="009360C5">
        <w:t xml:space="preserve"> </w:t>
      </w:r>
      <w:r w:rsidR="00D35C11" w:rsidRPr="009360C5">
        <w:t>них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их</w:t>
      </w:r>
      <w:r w:rsidR="008E324A" w:rsidRPr="009360C5">
        <w:t xml:space="preserve"> </w:t>
      </w:r>
      <w:r w:rsidR="00D35C11" w:rsidRPr="009360C5">
        <w:t>же</w:t>
      </w:r>
      <w:r w:rsidR="008E324A" w:rsidRPr="009360C5">
        <w:t xml:space="preserve"> </w:t>
      </w:r>
      <w:r w:rsidR="00D35C11" w:rsidRPr="009360C5">
        <w:t>при</w:t>
      </w:r>
      <w:r w:rsidR="008E324A" w:rsidRPr="009360C5">
        <w:t xml:space="preserve"> </w:t>
      </w:r>
      <w:r w:rsidR="00D35C11" w:rsidRPr="009360C5">
        <w:t>этом</w:t>
      </w:r>
      <w:r w:rsidR="008E324A" w:rsidRPr="009360C5">
        <w:t xml:space="preserve"> </w:t>
      </w:r>
      <w:r w:rsidR="00D35C11" w:rsidRPr="009360C5">
        <w:t>менять,</w:t>
      </w:r>
      <w:r w:rsidR="008E324A" w:rsidRPr="009360C5">
        <w:t xml:space="preserve"> </w:t>
      </w:r>
      <w:r w:rsidR="00D35C11" w:rsidRPr="009360C5">
        <w:t>чтобы</w:t>
      </w:r>
      <w:r w:rsidR="008E324A" w:rsidRPr="009360C5">
        <w:t xml:space="preserve"> </w:t>
      </w:r>
      <w:r w:rsidR="00D35C11" w:rsidRPr="009360C5">
        <w:t>уложиться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заданный</w:t>
      </w:r>
      <w:r w:rsidR="008E324A" w:rsidRPr="009360C5">
        <w:t xml:space="preserve"> </w:t>
      </w:r>
      <w:r w:rsidR="00D35C11" w:rsidRPr="009360C5">
        <w:t>вектор.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lastRenderedPageBreak/>
        <w:t>этом</w:t>
      </w:r>
      <w:r w:rsidR="008E324A" w:rsidRPr="009360C5">
        <w:t xml:space="preserve"> </w:t>
      </w:r>
      <w:r w:rsidR="00D35C11" w:rsidRPr="009360C5">
        <w:t>отношении</w:t>
      </w:r>
      <w:r w:rsidR="008E324A" w:rsidRPr="009360C5">
        <w:t xml:space="preserve"> </w:t>
      </w:r>
      <w:r w:rsidR="00D35C11" w:rsidRPr="009360C5">
        <w:t>то,</w:t>
      </w:r>
      <w:r w:rsidR="008E324A" w:rsidRPr="009360C5">
        <w:t xml:space="preserve"> </w:t>
      </w:r>
      <w:r w:rsidR="00D35C11" w:rsidRPr="009360C5">
        <w:t>что</w:t>
      </w:r>
      <w:r w:rsidR="008E324A" w:rsidRPr="009360C5">
        <w:t xml:space="preserve"> </w:t>
      </w:r>
      <w:r w:rsidR="00D35C11" w:rsidRPr="009360C5">
        <w:t>я</w:t>
      </w:r>
      <w:r w:rsidR="008E324A" w:rsidRPr="009360C5">
        <w:t xml:space="preserve"> </w:t>
      </w:r>
      <w:r w:rsidR="00D35C11" w:rsidRPr="009360C5">
        <w:t>пишу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своих</w:t>
      </w:r>
      <w:r w:rsidR="008E324A" w:rsidRPr="009360C5">
        <w:t xml:space="preserve"> </w:t>
      </w:r>
      <w:r w:rsidR="00D35C11" w:rsidRPr="009360C5">
        <w:t>статьях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книгах,</w:t>
      </w:r>
      <w:r w:rsidR="008E324A" w:rsidRPr="009360C5">
        <w:t xml:space="preserve"> </w:t>
      </w:r>
      <w:r w:rsidR="00D35C11" w:rsidRPr="009360C5">
        <w:t>я</w:t>
      </w:r>
      <w:r w:rsidR="008E324A" w:rsidRPr="009360C5">
        <w:t xml:space="preserve"> </w:t>
      </w:r>
      <w:r w:rsidR="00D35C11" w:rsidRPr="009360C5">
        <w:t>считаю</w:t>
      </w:r>
      <w:r w:rsidR="008E324A" w:rsidRPr="009360C5">
        <w:t xml:space="preserve"> </w:t>
      </w:r>
      <w:r w:rsidR="00D35C11" w:rsidRPr="009360C5">
        <w:t>конструкциями,</w:t>
      </w:r>
      <w:r w:rsidR="008E324A" w:rsidRPr="009360C5">
        <w:t xml:space="preserve"> </w:t>
      </w:r>
      <w:r w:rsidR="00D35C11" w:rsidRPr="009360C5">
        <w:t>облегчающими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ускоряющими</w:t>
      </w:r>
      <w:r w:rsidR="008E324A" w:rsidRPr="009360C5">
        <w:t xml:space="preserve"> </w:t>
      </w:r>
      <w:r w:rsidR="00D35C11" w:rsidRPr="009360C5">
        <w:t>происходящую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людях</w:t>
      </w:r>
      <w:r w:rsidR="008E324A" w:rsidRPr="009360C5">
        <w:t xml:space="preserve"> </w:t>
      </w:r>
      <w:r w:rsidR="00D35C11" w:rsidRPr="009360C5">
        <w:t>«ломку».</w:t>
      </w:r>
      <w:r w:rsidR="008E324A" w:rsidRPr="009360C5">
        <w:t xml:space="preserve"> </w:t>
      </w:r>
    </w:p>
    <w:p w14:paraId="736DEBB8" w14:textId="27EEB707" w:rsidR="00D35C11" w:rsidRPr="009360C5" w:rsidRDefault="00D35C11" w:rsidP="004A508B">
      <w:pPr>
        <w:rPr>
          <w:b/>
          <w:bCs/>
        </w:rPr>
      </w:pPr>
      <w:r w:rsidRPr="009360C5">
        <w:t>Я</w:t>
      </w:r>
      <w:r w:rsidR="008E324A" w:rsidRPr="009360C5">
        <w:t xml:space="preserve"> </w:t>
      </w:r>
      <w:r w:rsidRPr="009360C5">
        <w:t>стараюсь</w:t>
      </w:r>
      <w:r w:rsidR="008E324A" w:rsidRPr="009360C5">
        <w:t xml:space="preserve"> </w:t>
      </w:r>
      <w:r w:rsidRPr="009360C5">
        <w:t>подогнать</w:t>
      </w:r>
      <w:r w:rsidR="008E324A" w:rsidRPr="009360C5">
        <w:t xml:space="preserve"> </w:t>
      </w:r>
      <w:r w:rsidRPr="009360C5">
        <w:t>читателей,</w:t>
      </w:r>
      <w:r w:rsidR="008E324A" w:rsidRPr="009360C5">
        <w:t xml:space="preserve"> </w:t>
      </w:r>
      <w:r w:rsidRPr="009360C5">
        <w:t>заставить</w:t>
      </w:r>
      <w:r w:rsidR="008E324A" w:rsidRPr="009360C5">
        <w:t xml:space="preserve"> </w:t>
      </w:r>
      <w:r w:rsidRPr="009360C5">
        <w:t>их</w:t>
      </w:r>
      <w:r w:rsidR="008E324A" w:rsidRPr="009360C5">
        <w:t xml:space="preserve"> </w:t>
      </w:r>
      <w:r w:rsidRPr="009360C5">
        <w:t>Мозг</w:t>
      </w:r>
      <w:r w:rsidR="008E324A" w:rsidRPr="009360C5">
        <w:t xml:space="preserve"> </w:t>
      </w:r>
      <w:r w:rsidRPr="009360C5">
        <w:t>быстрее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совершеннее</w:t>
      </w:r>
      <w:r w:rsidR="008E324A" w:rsidRPr="009360C5">
        <w:t xml:space="preserve"> </w:t>
      </w:r>
      <w:r w:rsidRPr="009360C5">
        <w:t>меняться,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t>эти</w:t>
      </w:r>
      <w:r w:rsidR="008E324A" w:rsidRPr="009360C5">
        <w:t xml:space="preserve"> </w:t>
      </w:r>
      <w:r w:rsidRPr="009360C5">
        <w:t>изменения</w:t>
      </w:r>
      <w:r w:rsidR="008E324A" w:rsidRPr="009360C5">
        <w:t xml:space="preserve"> </w:t>
      </w:r>
      <w:r w:rsidRPr="009360C5">
        <w:t>требуют</w:t>
      </w:r>
      <w:r w:rsidR="008E324A" w:rsidRPr="009360C5">
        <w:t xml:space="preserve"> </w:t>
      </w:r>
      <w:r w:rsidRPr="009360C5">
        <w:t>от</w:t>
      </w:r>
      <w:r w:rsidR="008E324A" w:rsidRPr="009360C5">
        <w:t xml:space="preserve"> </w:t>
      </w:r>
      <w:r w:rsidRPr="009360C5">
        <w:t>меня</w:t>
      </w:r>
      <w:r w:rsidR="008E324A" w:rsidRPr="009360C5">
        <w:t xml:space="preserve"> </w:t>
      </w:r>
      <w:r w:rsidRPr="009360C5">
        <w:t>постоянного</w:t>
      </w:r>
      <w:r w:rsidR="008E324A" w:rsidRPr="009360C5">
        <w:t xml:space="preserve"> </w:t>
      </w:r>
      <w:r w:rsidRPr="009360C5">
        <w:t>нарастания</w:t>
      </w:r>
      <w:r w:rsidR="008E324A" w:rsidRPr="009360C5">
        <w:t xml:space="preserve"> </w:t>
      </w:r>
      <w:r w:rsidRPr="009360C5">
        <w:t>глубины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масштабности</w:t>
      </w:r>
      <w:r w:rsidR="008E324A" w:rsidRPr="009360C5">
        <w:t xml:space="preserve"> </w:t>
      </w:r>
      <w:r w:rsidRPr="009360C5">
        <w:t>того,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пишу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отдаю,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информацию,</w:t>
      </w:r>
      <w:r w:rsidR="008E324A" w:rsidRPr="009360C5">
        <w:t xml:space="preserve"> </w:t>
      </w:r>
      <w:r w:rsidRPr="009360C5">
        <w:t>которую</w:t>
      </w:r>
      <w:r w:rsidR="008E324A" w:rsidRPr="009360C5">
        <w:t xml:space="preserve"> </w:t>
      </w:r>
      <w:r w:rsidRPr="009360C5">
        <w:rPr>
          <w:b/>
          <w:bCs/>
          <w:i/>
          <w:iCs/>
        </w:rPr>
        <w:t>или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принижают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понимают</w:t>
      </w:r>
      <w:r w:rsidR="00CB4B8A" w:rsidRPr="009360C5">
        <w:rPr>
          <w:b/>
          <w:bCs/>
          <w:i/>
          <w:iCs/>
        </w:rPr>
        <w:t>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или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принимают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отвергают</w:t>
      </w:r>
      <w:r w:rsidRPr="009360C5">
        <w:t>.</w:t>
      </w:r>
      <w:r w:rsidR="008E324A" w:rsidRPr="009360C5">
        <w:t xml:space="preserve"> </w:t>
      </w:r>
    </w:p>
    <w:p w14:paraId="5AF8EAB4" w14:textId="4BFC42A5" w:rsidR="00D35C11" w:rsidRPr="009360C5" w:rsidRDefault="00D35C11" w:rsidP="004A508B">
      <w:pPr>
        <w:rPr>
          <w:b/>
          <w:bCs/>
        </w:rPr>
      </w:pPr>
      <w:r w:rsidRPr="009360C5">
        <w:rPr>
          <w:b/>
          <w:bCs/>
          <w:noProof/>
        </w:rPr>
        <w:drawing>
          <wp:anchor distT="0" distB="0" distL="114300" distR="114300" simplePos="0" relativeHeight="251701248" behindDoc="1" locked="0" layoutInCell="1" allowOverlap="1" wp14:anchorId="73CCE3EE" wp14:editId="32267FEF">
            <wp:simplePos x="0" y="0"/>
            <wp:positionH relativeFrom="column">
              <wp:posOffset>-3810</wp:posOffset>
            </wp:positionH>
            <wp:positionV relativeFrom="paragraph">
              <wp:posOffset>160655</wp:posOffset>
            </wp:positionV>
            <wp:extent cx="2841625" cy="1936750"/>
            <wp:effectExtent l="0" t="0" r="3175" b="6350"/>
            <wp:wrapTight wrapText="bothSides">
              <wp:wrapPolygon edited="0">
                <wp:start x="0" y="0"/>
                <wp:lineTo x="0" y="21529"/>
                <wp:lineTo x="21528" y="21529"/>
                <wp:lineTo x="2152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1625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60C5">
        <w:t>Если</w:t>
      </w:r>
      <w:r w:rsidR="008E324A" w:rsidRPr="009360C5">
        <w:t xml:space="preserve"> </w:t>
      </w:r>
      <w:r w:rsidRPr="009360C5">
        <w:t>взять</w:t>
      </w:r>
      <w:r w:rsidR="008E324A" w:rsidRPr="009360C5">
        <w:t xml:space="preserve"> </w:t>
      </w:r>
      <w:r w:rsidRPr="009360C5">
        <w:t>моего</w:t>
      </w:r>
      <w:r w:rsidR="008E324A" w:rsidRPr="009360C5">
        <w:t xml:space="preserve"> </w:t>
      </w:r>
      <w:r w:rsidRPr="009360C5">
        <w:t>читателя</w:t>
      </w:r>
      <w:r w:rsidR="008E324A" w:rsidRPr="009360C5">
        <w:t xml:space="preserve"> </w:t>
      </w:r>
      <w:r w:rsidRPr="009360C5">
        <w:t>нынешнего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дать</w:t>
      </w:r>
      <w:r w:rsidR="008E324A" w:rsidRPr="009360C5">
        <w:t xml:space="preserve"> </w:t>
      </w:r>
      <w:r w:rsidRPr="009360C5">
        <w:t>ему</w:t>
      </w:r>
      <w:r w:rsidR="008E324A" w:rsidRPr="009360C5">
        <w:t xml:space="preserve"> </w:t>
      </w:r>
      <w:r w:rsidRPr="009360C5">
        <w:t>мои</w:t>
      </w:r>
      <w:r w:rsidR="008E324A" w:rsidRPr="009360C5">
        <w:t xml:space="preserve"> </w:t>
      </w:r>
      <w:r w:rsidRPr="009360C5">
        <w:t>тексты</w:t>
      </w:r>
      <w:r w:rsidR="008E324A" w:rsidRPr="009360C5">
        <w:t xml:space="preserve"> </w:t>
      </w:r>
      <w:r w:rsidRPr="009360C5">
        <w:t>7-8-летней</w:t>
      </w:r>
      <w:r w:rsidR="008E324A" w:rsidRPr="009360C5">
        <w:t xml:space="preserve"> </w:t>
      </w:r>
      <w:r w:rsidRPr="009360C5">
        <w:t>давности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он</w:t>
      </w:r>
      <w:r w:rsidR="008E324A" w:rsidRPr="009360C5">
        <w:t xml:space="preserve"> </w:t>
      </w:r>
      <w:r w:rsidRPr="009360C5">
        <w:t>уже</w:t>
      </w:r>
      <w:r w:rsidR="008E324A" w:rsidRPr="009360C5">
        <w:t xml:space="preserve"> </w:t>
      </w:r>
      <w:r w:rsidRPr="009360C5">
        <w:t>будет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некотором</w:t>
      </w:r>
      <w:r w:rsidR="008E324A" w:rsidRPr="009360C5">
        <w:t xml:space="preserve"> </w:t>
      </w:r>
      <w:r w:rsidRPr="009360C5">
        <w:t>недоумении</w:t>
      </w:r>
      <w:r w:rsidR="008E324A" w:rsidRPr="009360C5">
        <w:t xml:space="preserve"> </w:t>
      </w:r>
      <w:r w:rsidRPr="009360C5">
        <w:t>от</w:t>
      </w:r>
      <w:r w:rsidR="008E324A" w:rsidRPr="009360C5">
        <w:t xml:space="preserve"> </w:t>
      </w:r>
      <w:proofErr w:type="gramStart"/>
      <w:r w:rsidRPr="009360C5">
        <w:t>7-8</w:t>
      </w:r>
      <w:proofErr w:type="gramEnd"/>
      <w:r w:rsidR="008E324A" w:rsidRPr="009360C5">
        <w:t xml:space="preserve"> </w:t>
      </w:r>
      <w:r w:rsidRPr="009360C5">
        <w:t>лет</w:t>
      </w:r>
      <w:r w:rsidR="008E324A" w:rsidRPr="009360C5">
        <w:t xml:space="preserve"> </w:t>
      </w:r>
      <w:r w:rsidRPr="009360C5">
        <w:t>назад</w:t>
      </w:r>
      <w:r w:rsidR="008E324A" w:rsidRPr="009360C5">
        <w:t xml:space="preserve"> </w:t>
      </w:r>
      <w:r w:rsidRPr="009360C5">
        <w:t>написанного</w:t>
      </w:r>
      <w:r w:rsidR="008E324A" w:rsidRPr="009360C5">
        <w:t xml:space="preserve"> </w:t>
      </w:r>
      <w:r w:rsidRPr="009360C5">
        <w:t>для</w:t>
      </w:r>
      <w:r w:rsidR="008E324A" w:rsidRPr="009360C5">
        <w:t xml:space="preserve"> </w:t>
      </w:r>
      <w:r w:rsidRPr="009360C5">
        <w:t>него,</w:t>
      </w:r>
      <w:r w:rsidR="008E324A" w:rsidRPr="009360C5">
        <w:t xml:space="preserve"> </w:t>
      </w:r>
      <w:r w:rsidRPr="009360C5">
        <w:t>тогдашнего,</w:t>
      </w:r>
      <w:r w:rsidR="008E324A" w:rsidRPr="009360C5">
        <w:t xml:space="preserve"> </w:t>
      </w:r>
      <w:r w:rsidRPr="009360C5">
        <w:t>образца</w:t>
      </w:r>
      <w:r w:rsidR="008E324A" w:rsidRPr="009360C5">
        <w:t xml:space="preserve"> </w:t>
      </w:r>
      <w:r w:rsidRPr="009360C5">
        <w:t>7-8-летней</w:t>
      </w:r>
      <w:r w:rsidR="008E324A" w:rsidRPr="009360C5">
        <w:t xml:space="preserve"> </w:t>
      </w:r>
      <w:r w:rsidRPr="009360C5">
        <w:t>давности.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что,</w:t>
      </w:r>
      <w:r w:rsidR="008E324A" w:rsidRPr="009360C5">
        <w:t xml:space="preserve"> </w:t>
      </w:r>
      <w:r w:rsidRPr="009360C5">
        <w:t>вверять</w:t>
      </w:r>
      <w:r w:rsidR="008E324A" w:rsidRPr="009360C5">
        <w:t xml:space="preserve"> </w:t>
      </w:r>
      <w:r w:rsidRPr="009360C5">
        <w:t>себя</w:t>
      </w:r>
      <w:r w:rsidR="008E324A" w:rsidRPr="009360C5">
        <w:t xml:space="preserve"> </w:t>
      </w:r>
      <w:r w:rsidRPr="009360C5">
        <w:t>традициям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общепринятым</w:t>
      </w:r>
      <w:r w:rsidR="008E324A" w:rsidRPr="009360C5">
        <w:t xml:space="preserve"> </w:t>
      </w:r>
      <w:r w:rsidRPr="009360C5">
        <w:t>нормам?</w:t>
      </w:r>
      <w:r w:rsidR="008E324A" w:rsidRPr="009360C5">
        <w:rPr>
          <w:b/>
          <w:bCs/>
        </w:rPr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соотнести</w:t>
      </w:r>
      <w:r w:rsidR="008E324A" w:rsidRPr="009360C5">
        <w:t xml:space="preserve"> </w:t>
      </w:r>
      <w:r w:rsidRPr="009360C5">
        <w:t>постулаты</w:t>
      </w:r>
      <w:r w:rsidR="008E324A" w:rsidRPr="009360C5">
        <w:t xml:space="preserve"> </w:t>
      </w:r>
      <w:r w:rsidRPr="009360C5">
        <w:t>о</w:t>
      </w:r>
      <w:r w:rsidR="008E324A" w:rsidRPr="009360C5">
        <w:t xml:space="preserve"> </w:t>
      </w:r>
      <w:r w:rsidRPr="009360C5">
        <w:t>вечности</w:t>
      </w:r>
      <w:r w:rsidR="008E324A" w:rsidRPr="009360C5">
        <w:t xml:space="preserve"> </w:t>
      </w:r>
      <w:r w:rsidRPr="009360C5">
        <w:t>каких-то</w:t>
      </w:r>
      <w:r w:rsidR="008E324A" w:rsidRPr="009360C5">
        <w:t xml:space="preserve"> </w:t>
      </w:r>
      <w:r w:rsidRPr="009360C5">
        <w:t>незыблемых</w:t>
      </w:r>
      <w:r w:rsidR="008E324A" w:rsidRPr="009360C5">
        <w:t xml:space="preserve"> </w:t>
      </w:r>
      <w:r w:rsidRPr="009360C5">
        <w:t>истин</w:t>
      </w:r>
      <w:r w:rsidR="008E324A" w:rsidRPr="009360C5">
        <w:t xml:space="preserve"> </w:t>
      </w:r>
      <w:r w:rsidRPr="009360C5">
        <w:t>с</w:t>
      </w:r>
      <w:r w:rsidR="008E324A" w:rsidRPr="009360C5">
        <w:t xml:space="preserve"> </w:t>
      </w:r>
      <w:r w:rsidRPr="009360C5">
        <w:t>происходящим,</w:t>
      </w:r>
      <w:r w:rsidR="008E324A" w:rsidRPr="009360C5">
        <w:t xml:space="preserve"> </w:t>
      </w:r>
      <w:r w:rsidRPr="009360C5">
        <w:rPr>
          <w:b/>
          <w:bCs/>
          <w:i/>
          <w:iCs/>
        </w:rPr>
        <w:t>в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котором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собственные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убеждения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ломаются,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меняются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совершенствуются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ежедневно?</w:t>
      </w:r>
      <w:r w:rsidR="008E324A" w:rsidRPr="009360C5">
        <w:rPr>
          <w:rFonts w:ascii="Georgia Pro Cond Semibold" w:hAnsi="Georgia Pro Cond Semibold"/>
          <w:i/>
          <w:iCs/>
        </w:rPr>
        <w:t xml:space="preserve"> </w:t>
      </w:r>
      <w:bookmarkEnd w:id="0"/>
      <w:bookmarkEnd w:id="1"/>
      <w:r w:rsidRPr="009360C5">
        <w:t>Но</w:t>
      </w:r>
      <w:r w:rsidR="008E324A" w:rsidRPr="009360C5">
        <w:t xml:space="preserve"> </w:t>
      </w:r>
      <w:r w:rsidRPr="009360C5">
        <w:t>всё</w:t>
      </w:r>
      <w:r w:rsidR="008E324A" w:rsidRPr="009360C5">
        <w:t xml:space="preserve"> </w:t>
      </w:r>
      <w:r w:rsidRPr="009360C5">
        <w:t>же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житейском</w:t>
      </w:r>
      <w:r w:rsidR="008E324A" w:rsidRPr="009360C5">
        <w:t xml:space="preserve"> </w:t>
      </w:r>
      <w:r w:rsidRPr="009360C5">
        <w:t>плане</w:t>
      </w:r>
      <w:r w:rsidR="008E324A" w:rsidRPr="009360C5">
        <w:t xml:space="preserve"> </w:t>
      </w:r>
      <w:r w:rsidRPr="009360C5">
        <w:t>людская</w:t>
      </w:r>
      <w:r w:rsidR="008E324A" w:rsidRPr="009360C5">
        <w:t xml:space="preserve"> </w:t>
      </w:r>
      <w:r w:rsidRPr="009360C5">
        <w:t>единичность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человеческое</w:t>
      </w:r>
      <w:r w:rsidR="008E324A" w:rsidRPr="009360C5">
        <w:t xml:space="preserve"> </w:t>
      </w:r>
      <w:r w:rsidRPr="009360C5">
        <w:t>множество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реальность,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нужно</w:t>
      </w:r>
      <w:r w:rsidR="008E324A" w:rsidRPr="009360C5">
        <w:t xml:space="preserve"> </w:t>
      </w:r>
      <w:r w:rsidRPr="009360C5">
        <w:t>их</w:t>
      </w:r>
      <w:r w:rsidR="008E324A" w:rsidRPr="009360C5">
        <w:t xml:space="preserve"> </w:t>
      </w:r>
      <w:r w:rsidRPr="009360C5">
        <w:t>как-то</w:t>
      </w:r>
      <w:r w:rsidR="008E324A" w:rsidRPr="009360C5">
        <w:t xml:space="preserve"> </w:t>
      </w:r>
      <w:r w:rsidRPr="009360C5">
        <w:t>примирять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сочетать,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подвластно</w:t>
      </w:r>
      <w:r w:rsidR="008E324A" w:rsidRPr="009360C5">
        <w:t xml:space="preserve"> </w:t>
      </w:r>
      <w:r w:rsidRPr="009360C5">
        <w:t>только</w:t>
      </w:r>
      <w:r w:rsidR="008E324A" w:rsidRPr="009360C5">
        <w:t xml:space="preserve"> </w:t>
      </w:r>
      <w:r w:rsidRPr="009360C5">
        <w:t>тем,</w:t>
      </w:r>
      <w:r w:rsidR="008E324A" w:rsidRPr="009360C5">
        <w:t xml:space="preserve"> </w:t>
      </w:r>
      <w:r w:rsidRPr="009360C5">
        <w:t>кто</w:t>
      </w:r>
      <w:r w:rsidR="008E324A" w:rsidRPr="009360C5">
        <w:t xml:space="preserve"> </w:t>
      </w:r>
      <w:r w:rsidRPr="009360C5">
        <w:t>мыслит</w:t>
      </w:r>
      <w:r w:rsidR="008E324A" w:rsidRPr="009360C5">
        <w:t xml:space="preserve"> </w:t>
      </w:r>
      <w:r w:rsidRPr="009360C5">
        <w:t>сегодня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реалиях</w:t>
      </w:r>
      <w:r w:rsidR="008E324A" w:rsidRPr="009360C5">
        <w:t xml:space="preserve"> </w:t>
      </w:r>
      <w:r w:rsidRPr="009360C5">
        <w:t>происходящего</w:t>
      </w:r>
      <w:r w:rsidR="008E324A" w:rsidRPr="009360C5">
        <w:t xml:space="preserve"> </w:t>
      </w:r>
      <w:r w:rsidRPr="009360C5">
        <w:t>(верно</w:t>
      </w:r>
      <w:r w:rsidR="008E324A" w:rsidRPr="009360C5">
        <w:t xml:space="preserve"> </w:t>
      </w:r>
      <w:r w:rsidR="004A508B" w:rsidRPr="009360C5">
        <w:t>или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верно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важно,</w:t>
      </w:r>
      <w:r w:rsidR="008E324A" w:rsidRPr="009360C5">
        <w:t xml:space="preserve"> </w:t>
      </w:r>
      <w:r w:rsidRPr="009360C5">
        <w:t>главное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мыслит).</w:t>
      </w:r>
      <w:r w:rsidR="008E324A" w:rsidRPr="009360C5">
        <w:t xml:space="preserve"> </w:t>
      </w:r>
      <w:r w:rsidRPr="009360C5">
        <w:t>Поэтому,</w:t>
      </w:r>
      <w:r w:rsidR="008E324A" w:rsidRPr="009360C5">
        <w:t xml:space="preserve"> </w:t>
      </w:r>
      <w:r w:rsidRPr="009360C5">
        <w:t>если</w:t>
      </w:r>
      <w:r w:rsidR="008E324A" w:rsidRPr="009360C5">
        <w:t xml:space="preserve"> </w:t>
      </w:r>
      <w:r w:rsidRPr="009360C5">
        <w:t>даже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убежд</w:t>
      </w:r>
      <w:r w:rsidR="004A508B" w:rsidRPr="009360C5">
        <w:t>ё</w:t>
      </w:r>
      <w:r w:rsidRPr="009360C5">
        <w:t>н</w:t>
      </w:r>
      <w:r w:rsidR="008E324A" w:rsidRPr="009360C5">
        <w:t xml:space="preserve"> </w:t>
      </w:r>
      <w:r w:rsidRPr="009360C5">
        <w:t>например,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использование</w:t>
      </w:r>
      <w:r w:rsidR="008E324A" w:rsidRPr="009360C5">
        <w:t xml:space="preserve"> </w:t>
      </w:r>
      <w:r w:rsidRPr="009360C5">
        <w:t>медицинской</w:t>
      </w:r>
      <w:r w:rsidR="008E324A" w:rsidRPr="009360C5">
        <w:t xml:space="preserve"> </w:t>
      </w:r>
      <w:r w:rsidRPr="009360C5">
        <w:t>маски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бред,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всё</w:t>
      </w:r>
      <w:r w:rsidR="008E324A" w:rsidRPr="009360C5">
        <w:t xml:space="preserve"> </w:t>
      </w:r>
      <w:r w:rsidRPr="009360C5">
        <w:t>же</w:t>
      </w:r>
      <w:r w:rsidR="008E324A" w:rsidRPr="009360C5">
        <w:t xml:space="preserve"> </w:t>
      </w:r>
      <w:r w:rsidRPr="009360C5">
        <w:t>надену</w:t>
      </w:r>
      <w:r w:rsidR="008E324A" w:rsidRPr="009360C5">
        <w:t xml:space="preserve"> </w:t>
      </w:r>
      <w:r w:rsidRPr="009360C5">
        <w:t>её</w:t>
      </w:r>
      <w:r w:rsidR="008E324A" w:rsidRPr="009360C5">
        <w:t xml:space="preserve"> </w:t>
      </w:r>
      <w:r w:rsidRPr="009360C5">
        <w:t>из</w:t>
      </w:r>
      <w:r w:rsidR="008E324A" w:rsidRPr="009360C5">
        <w:t xml:space="preserve"> </w:t>
      </w:r>
      <w:r w:rsidRPr="009360C5">
        <w:t>уважения</w:t>
      </w:r>
      <w:r w:rsidR="008E324A" w:rsidRPr="009360C5">
        <w:t xml:space="preserve"> </w:t>
      </w:r>
      <w:r w:rsidRPr="009360C5">
        <w:t>к</w:t>
      </w:r>
      <w:r w:rsidR="008E324A" w:rsidRPr="009360C5">
        <w:t xml:space="preserve"> </w:t>
      </w:r>
      <w:r w:rsidRPr="009360C5">
        <w:t>тем,</w:t>
      </w:r>
      <w:r w:rsidR="008E324A" w:rsidRPr="009360C5">
        <w:t xml:space="preserve"> </w:t>
      </w:r>
      <w:r w:rsidRPr="009360C5">
        <w:t>кто</w:t>
      </w:r>
      <w:r w:rsidR="008E324A" w:rsidRPr="009360C5">
        <w:t xml:space="preserve"> </w:t>
      </w:r>
      <w:r w:rsidRPr="009360C5">
        <w:t>считает</w:t>
      </w:r>
      <w:r w:rsidR="008E324A" w:rsidRPr="009360C5">
        <w:t xml:space="preserve"> </w:t>
      </w:r>
      <w:r w:rsidRPr="009360C5">
        <w:t>бредом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текущих</w:t>
      </w:r>
      <w:r w:rsidR="008E324A" w:rsidRPr="009360C5">
        <w:t xml:space="preserve"> </w:t>
      </w:r>
      <w:r w:rsidRPr="009360C5">
        <w:t>условиях</w:t>
      </w:r>
      <w:r w:rsidR="008E324A" w:rsidRPr="009360C5">
        <w:t xml:space="preserve"> </w:t>
      </w:r>
      <w:r w:rsidRPr="009360C5">
        <w:t>её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использовать.</w:t>
      </w:r>
      <w:r w:rsidR="008E324A" w:rsidRPr="009360C5">
        <w:t xml:space="preserve"> </w:t>
      </w:r>
      <w:r w:rsidRPr="009360C5">
        <w:t>Если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убежд</w:t>
      </w:r>
      <w:r w:rsidR="004A508B" w:rsidRPr="009360C5">
        <w:t>ё</w:t>
      </w:r>
      <w:r w:rsidRPr="009360C5">
        <w:t>н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чём-то,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приемлют</w:t>
      </w:r>
      <w:r w:rsidR="008E324A" w:rsidRPr="009360C5">
        <w:t xml:space="preserve"> </w:t>
      </w:r>
      <w:r w:rsidRPr="009360C5">
        <w:t>другие,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всё</w:t>
      </w:r>
      <w:r w:rsidR="008E324A" w:rsidRPr="009360C5">
        <w:t xml:space="preserve"> </w:t>
      </w:r>
      <w:r w:rsidRPr="009360C5">
        <w:t>же</w:t>
      </w:r>
      <w:r w:rsidR="008E324A" w:rsidRPr="009360C5">
        <w:t xml:space="preserve"> </w:t>
      </w:r>
      <w:r w:rsidRPr="009360C5">
        <w:t>с</w:t>
      </w:r>
      <w:r w:rsidR="008E324A" w:rsidRPr="009360C5">
        <w:t xml:space="preserve"> </w:t>
      </w:r>
      <w:r w:rsidRPr="009360C5">
        <w:t>почтением</w:t>
      </w:r>
      <w:r w:rsidR="008E324A" w:rsidRPr="009360C5">
        <w:t xml:space="preserve"> </w:t>
      </w:r>
      <w:r w:rsidRPr="009360C5">
        <w:t>отнесусь</w:t>
      </w:r>
      <w:r w:rsidR="008E324A" w:rsidRPr="009360C5">
        <w:t xml:space="preserve"> </w:t>
      </w:r>
      <w:r w:rsidRPr="009360C5">
        <w:t>к</w:t>
      </w:r>
      <w:r w:rsidR="008E324A" w:rsidRPr="009360C5">
        <w:t xml:space="preserve"> </w:t>
      </w:r>
      <w:r w:rsidRPr="009360C5">
        <w:t>ним,</w:t>
      </w:r>
      <w:r w:rsidR="008E324A" w:rsidRPr="009360C5">
        <w:t xml:space="preserve"> </w:t>
      </w:r>
      <w:r w:rsidRPr="009360C5">
        <w:t>потому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уважаю</w:t>
      </w:r>
      <w:r w:rsidR="008E324A" w:rsidRPr="009360C5">
        <w:t xml:space="preserve"> </w:t>
      </w:r>
      <w:r w:rsidRPr="009360C5">
        <w:t>их</w:t>
      </w:r>
      <w:r w:rsidR="008E324A" w:rsidRPr="009360C5">
        <w:t xml:space="preserve"> </w:t>
      </w:r>
      <w:r w:rsidRPr="009360C5">
        <w:t>собственные</w:t>
      </w:r>
      <w:r w:rsidR="008E324A" w:rsidRPr="009360C5">
        <w:t xml:space="preserve"> </w:t>
      </w:r>
      <w:r w:rsidRPr="009360C5">
        <w:t>убеждения,</w:t>
      </w:r>
      <w:r w:rsidR="008E324A" w:rsidRPr="009360C5">
        <w:t xml:space="preserve"> </w:t>
      </w:r>
      <w:r w:rsidRPr="009360C5">
        <w:t>пусть</w:t>
      </w:r>
      <w:r w:rsidR="008E324A" w:rsidRPr="009360C5">
        <w:t xml:space="preserve"> </w:t>
      </w:r>
      <w:r w:rsidRPr="009360C5">
        <w:t>они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отличны</w:t>
      </w:r>
      <w:r w:rsidR="008E324A" w:rsidRPr="009360C5">
        <w:t xml:space="preserve"> </w:t>
      </w:r>
      <w:r w:rsidRPr="009360C5">
        <w:t>от</w:t>
      </w:r>
      <w:r w:rsidR="008E324A" w:rsidRPr="009360C5">
        <w:t xml:space="preserve"> </w:t>
      </w:r>
      <w:r w:rsidRPr="009360C5">
        <w:t>моих,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t>по</w:t>
      </w:r>
      <w:r w:rsidR="008E324A" w:rsidRPr="009360C5">
        <w:t xml:space="preserve"> </w:t>
      </w:r>
      <w:r w:rsidRPr="009360C5">
        <w:t>крайней</w:t>
      </w:r>
      <w:r w:rsidR="008E324A" w:rsidRPr="009360C5">
        <w:t xml:space="preserve"> </w:t>
      </w:r>
      <w:r w:rsidRPr="009360C5">
        <w:t>мере</w:t>
      </w:r>
      <w:r w:rsidR="008E324A" w:rsidRPr="009360C5">
        <w:t xml:space="preserve"> </w:t>
      </w:r>
      <w:r w:rsidRPr="009360C5">
        <w:t>они</w:t>
      </w:r>
      <w:r w:rsidR="008E324A" w:rsidRPr="009360C5">
        <w:t xml:space="preserve"> </w:t>
      </w:r>
      <w:r w:rsidRPr="009360C5">
        <w:t>есть.</w:t>
      </w:r>
      <w:r w:rsidR="008E324A" w:rsidRPr="009360C5">
        <w:t xml:space="preserve"> </w:t>
      </w:r>
      <w:r w:rsidRPr="009360C5">
        <w:t>Тем</w:t>
      </w:r>
      <w:r w:rsidR="008E324A" w:rsidRPr="009360C5">
        <w:t xml:space="preserve"> </w:t>
      </w:r>
      <w:r w:rsidRPr="009360C5">
        <w:t>более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ином</w:t>
      </w:r>
      <w:r w:rsidR="008E324A" w:rsidRPr="009360C5">
        <w:t xml:space="preserve"> </w:t>
      </w:r>
      <w:r w:rsidRPr="009360C5">
        <w:t>масштабе</w:t>
      </w:r>
      <w:r w:rsidR="008E324A" w:rsidRPr="009360C5">
        <w:t xml:space="preserve"> </w:t>
      </w:r>
      <w:r w:rsidRPr="009360C5">
        <w:t>восприятия</w:t>
      </w:r>
      <w:r w:rsidR="008E324A" w:rsidRPr="009360C5">
        <w:t xml:space="preserve"> </w:t>
      </w:r>
      <w:r w:rsidRPr="009360C5">
        <w:t>ошибаются</w:t>
      </w:r>
      <w:r w:rsidR="008E324A" w:rsidRPr="009360C5">
        <w:t xml:space="preserve"> </w:t>
      </w:r>
      <w:r w:rsidR="00CC2185" w:rsidRPr="009360C5">
        <w:t>все</w:t>
      </w:r>
      <w:r w:rsidRPr="009360C5">
        <w:t>.</w:t>
      </w:r>
      <w:r w:rsidR="008E324A" w:rsidRPr="009360C5">
        <w:t xml:space="preserve"> </w:t>
      </w:r>
    </w:p>
    <w:p w14:paraId="1A50D4C8" w14:textId="792D8F28" w:rsidR="00D35C11" w:rsidRPr="009360C5" w:rsidRDefault="00D35C11" w:rsidP="00D35C11">
      <w:pPr>
        <w:rPr>
          <w:szCs w:val="28"/>
        </w:rPr>
      </w:pPr>
      <w:r w:rsidRPr="009360C5">
        <w:rPr>
          <w:szCs w:val="28"/>
        </w:rPr>
        <w:t>Во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многих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трудах</w:t>
      </w:r>
      <w:r w:rsidR="008E324A" w:rsidRPr="009360C5">
        <w:rPr>
          <w:szCs w:val="28"/>
        </w:rPr>
        <w:t xml:space="preserve"> </w:t>
      </w:r>
      <w:r w:rsidR="00C06163" w:rsidRPr="009360C5">
        <w:rPr>
          <w:szCs w:val="28"/>
        </w:rPr>
        <w:t>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предлагаю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своих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рассуждениях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схемах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опираться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строго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фундамент,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выстроенный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из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блоков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информации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программном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совершенствовании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генотипов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Мозга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под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управлением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эбровской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системы.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Однако,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убеждаюсь,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база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слишком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несовершенна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ненадёжна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(для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многих)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хотя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потому,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подобно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аналогичным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блокам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фундамента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для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мировоззрения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умирающей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сейчас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цивилизации,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слишком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жёстко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зафиксирована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ограничена.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старайся,</w:t>
      </w:r>
      <w:r w:rsidR="008E324A" w:rsidRPr="009360C5">
        <w:rPr>
          <w:szCs w:val="28"/>
        </w:rPr>
        <w:t xml:space="preserve"> </w:t>
      </w:r>
      <w:r w:rsidRPr="009360C5">
        <w:rPr>
          <w:rStyle w:val="--0"/>
        </w:rPr>
        <w:t>она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становится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основой,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которой</w:t>
      </w:r>
      <w:r w:rsidR="008E324A" w:rsidRPr="009360C5">
        <w:rPr>
          <w:szCs w:val="28"/>
        </w:rPr>
        <w:t xml:space="preserve"> </w:t>
      </w:r>
      <w:r w:rsidR="000F012E" w:rsidRPr="009360C5">
        <w:rPr>
          <w:szCs w:val="28"/>
        </w:rPr>
        <w:t>читающий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что-то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надежно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может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построить.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сама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надстройка.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Основой</w:t>
      </w:r>
      <w:r w:rsidR="008E324A" w:rsidRPr="009360C5">
        <w:rPr>
          <w:szCs w:val="28"/>
        </w:rPr>
        <w:t xml:space="preserve"> </w:t>
      </w:r>
      <w:r w:rsidR="000F012E" w:rsidRPr="009360C5">
        <w:rPr>
          <w:szCs w:val="28"/>
        </w:rPr>
        <w:t>для</w:t>
      </w:r>
      <w:r w:rsidR="008E324A" w:rsidRPr="009360C5">
        <w:rPr>
          <w:szCs w:val="28"/>
        </w:rPr>
        <w:t xml:space="preserve"> </w:t>
      </w:r>
      <w:r w:rsidR="000F012E" w:rsidRPr="009360C5">
        <w:rPr>
          <w:szCs w:val="28"/>
        </w:rPr>
        <w:t>большинства</w:t>
      </w:r>
      <w:r w:rsidR="008E324A" w:rsidRPr="009360C5">
        <w:rPr>
          <w:szCs w:val="28"/>
        </w:rPr>
        <w:t xml:space="preserve"> </w:t>
      </w:r>
      <w:r w:rsidR="000F012E" w:rsidRPr="009360C5">
        <w:rPr>
          <w:szCs w:val="28"/>
        </w:rPr>
        <w:t>читателей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воспринимается,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понимаю,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что-то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другое,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какое-то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такое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устроение,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которое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позволило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lastRenderedPageBreak/>
        <w:t>реализоваться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этим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эбровским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планам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(как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знаем</w:t>
      </w:r>
      <w:r w:rsidR="008E324A" w:rsidRPr="009360C5">
        <w:rPr>
          <w:szCs w:val="28"/>
        </w:rPr>
        <w:t xml:space="preserve"> </w:t>
      </w:r>
      <w:r w:rsidR="000F012E"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конца)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«запустить»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сейчас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происходит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всей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своей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масштабности.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крути,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часть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информации,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которую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даю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для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размышления,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читатель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вынужден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воспринимать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данность.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Наверное,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для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кого-то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очень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комфортно,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для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кого</w:t>
      </w:r>
      <w:r w:rsidR="000F012E" w:rsidRPr="009360C5">
        <w:rPr>
          <w:szCs w:val="28"/>
        </w:rPr>
        <w:t>-</w:t>
      </w:r>
      <w:r w:rsidRPr="009360C5">
        <w:rPr>
          <w:szCs w:val="28"/>
        </w:rPr>
        <w:t>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нет.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Мы,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каждый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смотрим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происходящее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своей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колокольни,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устаю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удивляться,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есть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люди,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которые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готовностью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подменяют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старый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фундамент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религиозный,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атеистический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любой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другой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новым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аналогичным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устроению,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просто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иными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персонажами.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Ну,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наверное,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всё-таки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шаг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вперёд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(или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хотя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отрыв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своего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зада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дивана),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разве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же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достаточно?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Любые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пробелы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понимании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происходящего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закрываются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формулировкой</w:t>
      </w:r>
      <w:r w:rsidR="008E324A" w:rsidRPr="009360C5">
        <w:rPr>
          <w:szCs w:val="28"/>
        </w:rPr>
        <w:t xml:space="preserve"> </w:t>
      </w:r>
      <w:r w:rsidRPr="009360C5">
        <w:rPr>
          <w:b/>
          <w:bCs/>
          <w:i/>
          <w:iCs/>
        </w:rPr>
        <w:t>«так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было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программно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определено»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без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разворачивания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того,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базе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таких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возможностей,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использованием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таких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конструкций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было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реализовано.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Любое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«съедобное»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для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нынешнего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общества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(и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единичного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представителя)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объяснение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должно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базироваться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каких-то</w:t>
      </w:r>
      <w:r w:rsidR="008E324A" w:rsidRPr="009360C5">
        <w:rPr>
          <w:szCs w:val="28"/>
        </w:rPr>
        <w:t xml:space="preserve"> </w:t>
      </w:r>
      <w:r w:rsidRPr="009360C5">
        <w:rPr>
          <w:rStyle w:val="--0"/>
        </w:rPr>
        <w:t>старых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основах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понимания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реальности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силу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отсутствия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иных,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иначе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объяснение</w:t>
      </w:r>
      <w:r w:rsidR="008E324A" w:rsidRPr="009360C5">
        <w:rPr>
          <w:szCs w:val="28"/>
        </w:rPr>
        <w:t xml:space="preserve"> </w:t>
      </w:r>
      <w:r w:rsidRPr="009360C5">
        <w:rPr>
          <w:rStyle w:val="--0"/>
        </w:rPr>
        <w:t>просто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воспринимается</w:t>
      </w:r>
      <w:r w:rsidRPr="009360C5">
        <w:rPr>
          <w:szCs w:val="28"/>
        </w:rPr>
        <w:t>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стараюсь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</w:t>
      </w:r>
      <w:r w:rsidR="000F012E" w:rsidRPr="009360C5">
        <w:rPr>
          <w:szCs w:val="28"/>
        </w:rPr>
        <w:t>ё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же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«выдернуть»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из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понятийного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аппарата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современного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интеллектуально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довольно-таки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развитого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человека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(но,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сожалению,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таких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много)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отдельные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конструкции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привязывать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новой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системе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мировоззрения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типу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мышления.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минимум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приводит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расширению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понимания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воззрения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любого,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прочтёт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ему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предлагается.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Неважно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согласен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он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останется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изложенным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нет.</w:t>
      </w:r>
      <w:r w:rsidR="008E324A" w:rsidRPr="009360C5">
        <w:rPr>
          <w:szCs w:val="28"/>
        </w:rPr>
        <w:t xml:space="preserve"> </w:t>
      </w:r>
      <w:r w:rsidRPr="009360C5">
        <w:rPr>
          <w:b/>
          <w:bCs/>
          <w:i/>
          <w:iCs/>
        </w:rPr>
        <w:t>Любой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результат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ознакомления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расширяет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рамки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понимания.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тогда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определения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отходят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второй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план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оста</w:t>
      </w:r>
      <w:r w:rsidR="000F012E" w:rsidRPr="009360C5">
        <w:rPr>
          <w:szCs w:val="28"/>
        </w:rPr>
        <w:t>ё</w:t>
      </w:r>
      <w:r w:rsidRPr="009360C5">
        <w:rPr>
          <w:szCs w:val="28"/>
        </w:rPr>
        <w:t>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только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понимание.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Всякий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отдельно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взятый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совокупный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текущий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факт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человек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может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лёгкостью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подтянуть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под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свои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рамки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мышления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либо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просто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отринуть.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Процесс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сопоставления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своего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понимания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образа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мышления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чьим-то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необратимо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изменит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исходный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вариант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мышления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понимания.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Даже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если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предлагаемое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каким-то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причинам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будет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отвергнуто.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изменится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только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чего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удастся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коснуться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есть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</w:t>
      </w:r>
      <w:r w:rsidR="000F012E" w:rsidRPr="009360C5">
        <w:rPr>
          <w:szCs w:val="28"/>
        </w:rPr>
        <w:t>ё</w:t>
      </w:r>
      <w:r w:rsidRPr="009360C5">
        <w:rPr>
          <w:szCs w:val="28"/>
        </w:rPr>
        <w:t>м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будет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сказано.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Доказывать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пытаться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донести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что-то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того,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кто</w:t>
      </w:r>
      <w:r w:rsidR="008E324A" w:rsidRPr="009360C5">
        <w:rPr>
          <w:szCs w:val="28"/>
        </w:rPr>
        <w:t xml:space="preserve"> </w:t>
      </w:r>
      <w:r w:rsidRPr="009360C5">
        <w:rPr>
          <w:rStyle w:val="--0"/>
        </w:rPr>
        <w:t>этого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желает</w:t>
      </w:r>
      <w:r w:rsidRPr="009360C5">
        <w:rPr>
          <w:szCs w:val="28"/>
        </w:rPr>
        <w:t>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кажется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совершенно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пустой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тратой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сил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времени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b/>
          <w:bCs/>
          <w:i/>
          <w:iCs/>
        </w:rPr>
        <w:t>но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одно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только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ознакомление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даже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при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условии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категорического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неприятия,</w:t>
      </w:r>
      <w:r w:rsidR="008E324A" w:rsidRPr="009360C5">
        <w:rPr>
          <w:rFonts w:ascii="Georgia Pro Cond Semibold" w:hAnsi="Georgia Pro Cond Semibold"/>
          <w:b/>
          <w:bCs/>
          <w:i/>
          <w:iCs/>
          <w:szCs w:val="28"/>
        </w:rPr>
        <w:t xml:space="preserve"> </w:t>
      </w:r>
      <w:r w:rsidRPr="009360C5">
        <w:rPr>
          <w:rStyle w:val="--0"/>
        </w:rPr>
        <w:t>более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чем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уверен</w:t>
      </w:r>
      <w:r w:rsidRPr="009360C5">
        <w:t>,</w:t>
      </w:r>
      <w:r w:rsidR="008E324A" w:rsidRPr="009360C5">
        <w:t xml:space="preserve"> </w:t>
      </w:r>
      <w:r w:rsidRPr="009360C5">
        <w:rPr>
          <w:szCs w:val="28"/>
        </w:rPr>
        <w:t>несколько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изменит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рамки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мышления,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заставит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Мозг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работать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чуть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иначе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даже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если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вслух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скажут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«полный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бред»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семечко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уже!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посажено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через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какое-то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время</w:t>
      </w:r>
      <w:r w:rsidR="008E324A" w:rsidRPr="009360C5">
        <w:rPr>
          <w:szCs w:val="28"/>
        </w:rPr>
        <w:t xml:space="preserve"> </w:t>
      </w:r>
      <w:r w:rsidRPr="009360C5">
        <w:rPr>
          <w:b/>
          <w:bCs/>
          <w:i/>
          <w:iCs/>
        </w:rPr>
        <w:t>оно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взойдёт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под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воздействием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извне</w:t>
      </w:r>
      <w:r w:rsidRPr="009360C5">
        <w:rPr>
          <w:szCs w:val="28"/>
        </w:rPr>
        <w:t>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взгляд,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примерно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работает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«трансляция»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воспринимается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расшифровывается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всеми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соответствии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возможностями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Мозга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базовой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подготовкой.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Хорошо,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если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всё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сочетается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гармонично,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если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просто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lastRenderedPageBreak/>
        <w:t>нужно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время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, </w:t>
      </w:r>
      <w:r w:rsidRPr="009360C5">
        <w:rPr>
          <w:szCs w:val="28"/>
        </w:rPr>
        <w:t>главное,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состояние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поиска.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Вот,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примеру,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предыдущих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статьях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специально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взял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менталитет,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некое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объ</w:t>
      </w:r>
      <w:r w:rsidR="008E324A" w:rsidRPr="009360C5">
        <w:rPr>
          <w:szCs w:val="28"/>
        </w:rPr>
        <w:t>ё</w:t>
      </w:r>
      <w:r w:rsidRPr="009360C5">
        <w:rPr>
          <w:szCs w:val="28"/>
        </w:rPr>
        <w:t>мное,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для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многих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«мутное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понятие».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Сделал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попытку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зацепиться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за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сознании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понимании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каждого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читателя.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Наверняка,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все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смежные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конструкции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понимания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расширились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–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каждый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прочитавший,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уверен,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изменился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своему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мышлению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существенно,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даже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если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согласился</w:t>
      </w:r>
      <w:r w:rsidR="008E324A" w:rsidRPr="009360C5">
        <w:rPr>
          <w:rStyle w:val="--0"/>
        </w:rPr>
        <w:t xml:space="preserve"> </w:t>
      </w:r>
      <w:r w:rsidRPr="009360C5">
        <w:rPr>
          <w:szCs w:val="28"/>
        </w:rPr>
        <w:t>с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прочитанным.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Вправе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мне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надеяться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кто-то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поймёт,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воспримет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это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как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реализуемое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начнёт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действовать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направлении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информации,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что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приведена,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даже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если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озвучена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прямо,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к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ней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подводится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исподволь?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Она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ведь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рабочей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явля</w:t>
      </w:r>
      <w:r w:rsidR="004E7DE5" w:rsidRPr="009360C5">
        <w:rPr>
          <w:szCs w:val="28"/>
        </w:rPr>
        <w:t>е</w:t>
      </w:r>
      <w:r w:rsidRPr="009360C5">
        <w:rPr>
          <w:szCs w:val="28"/>
        </w:rPr>
        <w:t>тся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только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для</w:t>
      </w:r>
      <w:r w:rsidR="008E324A" w:rsidRPr="009360C5">
        <w:rPr>
          <w:szCs w:val="28"/>
        </w:rPr>
        <w:t xml:space="preserve"> </w:t>
      </w:r>
      <w:r w:rsidRPr="009360C5">
        <w:rPr>
          <w:szCs w:val="28"/>
        </w:rPr>
        <w:t>е</w:t>
      </w:r>
      <w:r w:rsidR="008E324A" w:rsidRPr="009360C5">
        <w:rPr>
          <w:szCs w:val="28"/>
        </w:rPr>
        <w:t xml:space="preserve">ё </w:t>
      </w:r>
      <w:r w:rsidRPr="009360C5">
        <w:rPr>
          <w:szCs w:val="28"/>
        </w:rPr>
        <w:t>создателей.</w:t>
      </w:r>
      <w:r w:rsidR="008E324A" w:rsidRPr="009360C5">
        <w:rPr>
          <w:szCs w:val="28"/>
        </w:rPr>
        <w:t xml:space="preserve"> </w:t>
      </w:r>
    </w:p>
    <w:p w14:paraId="29FFCAE2" w14:textId="443EA52B" w:rsidR="00D35C11" w:rsidRPr="009360C5" w:rsidRDefault="00D35C11" w:rsidP="008E324A">
      <w:r w:rsidRPr="009360C5">
        <w:t>А</w:t>
      </w:r>
      <w:r w:rsidR="008E324A" w:rsidRPr="009360C5">
        <w:t xml:space="preserve"> </w:t>
      </w:r>
      <w:r w:rsidRPr="009360C5">
        <w:t>много</w:t>
      </w:r>
      <w:r w:rsidR="008E324A" w:rsidRPr="009360C5">
        <w:t xml:space="preserve"> </w:t>
      </w:r>
      <w:r w:rsidRPr="009360C5">
        <w:t>ли</w:t>
      </w:r>
      <w:r w:rsidR="008E324A" w:rsidRPr="009360C5">
        <w:t xml:space="preserve"> </w:t>
      </w:r>
      <w:r w:rsidRPr="009360C5">
        <w:t>среди</w:t>
      </w:r>
      <w:r w:rsidR="008E324A" w:rsidRPr="009360C5">
        <w:t xml:space="preserve"> </w:t>
      </w:r>
      <w:r w:rsidRPr="009360C5">
        <w:t>индивидуумов</w:t>
      </w:r>
      <w:r w:rsidR="008E324A" w:rsidRPr="009360C5">
        <w:t xml:space="preserve"> </w:t>
      </w:r>
      <w:r w:rsidRPr="009360C5">
        <w:t>нынешнего</w:t>
      </w:r>
      <w:r w:rsidR="008E324A" w:rsidRPr="009360C5">
        <w:t xml:space="preserve"> </w:t>
      </w:r>
      <w:r w:rsidRPr="009360C5">
        <w:t>общества</w:t>
      </w:r>
      <w:r w:rsidR="008E324A" w:rsidRPr="009360C5">
        <w:t xml:space="preserve"> </w:t>
      </w:r>
      <w:r w:rsidRPr="009360C5">
        <w:t>найдётся</w:t>
      </w:r>
      <w:r w:rsidR="008E324A" w:rsidRPr="009360C5">
        <w:t xml:space="preserve"> </w:t>
      </w:r>
      <w:r w:rsidRPr="009360C5">
        <w:t>таких,</w:t>
      </w:r>
      <w:r w:rsidR="008E324A" w:rsidRPr="009360C5">
        <w:t xml:space="preserve"> </w:t>
      </w:r>
      <w:r w:rsidRPr="009360C5">
        <w:t>кто</w:t>
      </w:r>
      <w:r w:rsidR="008E324A" w:rsidRPr="009360C5">
        <w:t xml:space="preserve"> </w:t>
      </w:r>
      <w:r w:rsidRPr="009360C5">
        <w:t>пусть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поймёт,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rPr>
          <w:rStyle w:val="--0"/>
        </w:rPr>
        <w:t>хотя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бы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добер</w:t>
      </w:r>
      <w:r w:rsidR="008E324A" w:rsidRPr="009360C5">
        <w:rPr>
          <w:rStyle w:val="--"/>
        </w:rPr>
        <w:t>ё</w:t>
      </w:r>
      <w:r w:rsidRPr="009360C5">
        <w:rPr>
          <w:rStyle w:val="--"/>
        </w:rPr>
        <w:t>тся</w:t>
      </w:r>
      <w:r w:rsidR="008E324A" w:rsidRPr="009360C5">
        <w:t xml:space="preserve"> </w:t>
      </w:r>
      <w:r w:rsidRPr="009360C5">
        <w:t>до</w:t>
      </w:r>
      <w:r w:rsidR="008E324A" w:rsidRPr="009360C5">
        <w:t xml:space="preserve"> </w:t>
      </w:r>
      <w:r w:rsidRPr="009360C5">
        <w:t>ознакомления</w:t>
      </w:r>
      <w:r w:rsidR="008E324A" w:rsidRPr="009360C5">
        <w:t xml:space="preserve"> </w:t>
      </w:r>
      <w:r w:rsidRPr="009360C5">
        <w:t>с</w:t>
      </w:r>
      <w:r w:rsidR="008E324A" w:rsidRPr="009360C5">
        <w:t xml:space="preserve"> </w:t>
      </w:r>
      <w:r w:rsidRPr="009360C5">
        <w:t>ней,</w:t>
      </w:r>
      <w:r w:rsidR="008E324A" w:rsidRPr="009360C5">
        <w:t xml:space="preserve"> </w:t>
      </w:r>
      <w:r w:rsidRPr="009360C5">
        <w:t>этой</w:t>
      </w:r>
      <w:r w:rsidR="008E324A" w:rsidRPr="009360C5">
        <w:t xml:space="preserve"> </w:t>
      </w:r>
      <w:r w:rsidRPr="009360C5">
        <w:t>информацией</w:t>
      </w:r>
      <w:r w:rsidR="008E324A" w:rsidRPr="009360C5">
        <w:t xml:space="preserve">, </w:t>
      </w:r>
      <w:r w:rsidRPr="009360C5">
        <w:t>для</w:t>
      </w:r>
      <w:r w:rsidR="008E324A" w:rsidRPr="009360C5">
        <w:t xml:space="preserve"> </w:t>
      </w:r>
      <w:r w:rsidRPr="009360C5">
        <w:t>своего</w:t>
      </w:r>
      <w:r w:rsidR="008E324A" w:rsidRPr="009360C5">
        <w:t xml:space="preserve"> </w:t>
      </w:r>
      <w:r w:rsidRPr="009360C5">
        <w:t>осмысления?</w:t>
      </w:r>
      <w:r w:rsidR="008E324A" w:rsidRPr="009360C5">
        <w:t xml:space="preserve"> </w:t>
      </w:r>
      <w:r w:rsidRPr="009360C5">
        <w:t>Да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можно</w:t>
      </w:r>
      <w:r w:rsidR="008E324A" w:rsidRPr="009360C5">
        <w:t xml:space="preserve"> </w:t>
      </w:r>
      <w:r w:rsidRPr="009360C5">
        <w:t>ли</w:t>
      </w:r>
      <w:r w:rsidR="008E324A" w:rsidRPr="009360C5">
        <w:t xml:space="preserve"> </w:t>
      </w:r>
      <w:r w:rsidRPr="009360C5">
        <w:t>цель,</w:t>
      </w:r>
      <w:r w:rsidR="008E324A" w:rsidRPr="009360C5">
        <w:t xml:space="preserve"> </w:t>
      </w:r>
      <w:r w:rsidRPr="009360C5">
        <w:t>идею</w:t>
      </w:r>
      <w:r w:rsidR="008E324A" w:rsidRPr="009360C5">
        <w:t xml:space="preserve"> </w:t>
      </w:r>
      <w:r w:rsidRPr="009360C5">
        <w:t>привнести</w:t>
      </w:r>
      <w:r w:rsidR="008E324A" w:rsidRPr="009360C5">
        <w:t xml:space="preserve"> </w:t>
      </w:r>
      <w:r w:rsidRPr="009360C5">
        <w:t>кому-то</w:t>
      </w:r>
      <w:r w:rsidR="008E324A" w:rsidRPr="009360C5">
        <w:t xml:space="preserve"> </w:t>
      </w:r>
      <w:r w:rsidRPr="009360C5">
        <w:t>таким</w:t>
      </w:r>
      <w:r w:rsidR="008E324A" w:rsidRPr="009360C5">
        <w:t xml:space="preserve"> </w:t>
      </w:r>
      <w:r w:rsidRPr="009360C5">
        <w:t>образом?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думаю.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t>можно</w:t>
      </w:r>
      <w:r w:rsidR="008E324A" w:rsidRPr="009360C5">
        <w:t xml:space="preserve"> </w:t>
      </w:r>
      <w:r w:rsidRPr="009360C5">
        <w:t>подвести</w:t>
      </w:r>
      <w:r w:rsidR="008E324A" w:rsidRPr="009360C5">
        <w:t xml:space="preserve"> </w:t>
      </w:r>
      <w:r w:rsidRPr="009360C5">
        <w:t>сознание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образ</w:t>
      </w:r>
      <w:r w:rsidR="008E324A" w:rsidRPr="009360C5">
        <w:t xml:space="preserve"> </w:t>
      </w:r>
      <w:r w:rsidRPr="009360C5">
        <w:t>мышления</w:t>
      </w:r>
      <w:r w:rsidR="008E324A" w:rsidRPr="009360C5">
        <w:t xml:space="preserve"> </w:t>
      </w:r>
      <w:r w:rsidRPr="009360C5">
        <w:t>к</w:t>
      </w:r>
      <w:r w:rsidR="008E324A" w:rsidRPr="009360C5">
        <w:t xml:space="preserve"> </w:t>
      </w:r>
      <w:r w:rsidRPr="009360C5">
        <w:t>состоянию,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котором</w:t>
      </w:r>
      <w:r w:rsidR="008E324A" w:rsidRPr="009360C5">
        <w:t xml:space="preserve"> </w:t>
      </w:r>
      <w:r w:rsidRPr="009360C5">
        <w:t>цель</w:t>
      </w:r>
      <w:r w:rsidR="008E324A" w:rsidRPr="009360C5">
        <w:t xml:space="preserve"> </w:t>
      </w:r>
      <w:r w:rsidRPr="009360C5">
        <w:t>сможет</w:t>
      </w:r>
      <w:r w:rsidR="008E324A" w:rsidRPr="009360C5">
        <w:t xml:space="preserve"> </w:t>
      </w:r>
      <w:r w:rsidRPr="009360C5">
        <w:t>быть</w:t>
      </w:r>
      <w:r w:rsidR="008E324A" w:rsidRPr="009360C5">
        <w:t xml:space="preserve"> </w:t>
      </w:r>
      <w:r w:rsidRPr="009360C5">
        <w:t>воспринята</w:t>
      </w:r>
      <w:r w:rsidR="008E324A" w:rsidRPr="009360C5">
        <w:t xml:space="preserve"> </w:t>
      </w:r>
      <w:r w:rsidRPr="009360C5">
        <w:t>или</w:t>
      </w:r>
      <w:r w:rsidR="008E324A" w:rsidRPr="009360C5">
        <w:t xml:space="preserve"> </w:t>
      </w:r>
      <w:r w:rsidRPr="009360C5">
        <w:t>сгенерирована,</w:t>
      </w:r>
      <w:r w:rsidR="008E324A" w:rsidRPr="009360C5">
        <w:t xml:space="preserve"> </w:t>
      </w:r>
      <w:r w:rsidRPr="009360C5">
        <w:t>рождена,</w:t>
      </w:r>
      <w:r w:rsidR="008E324A" w:rsidRPr="009360C5">
        <w:t xml:space="preserve"> </w:t>
      </w:r>
      <w:r w:rsidRPr="009360C5">
        <w:t>опущена</w:t>
      </w:r>
      <w:r w:rsidR="008E324A" w:rsidRPr="009360C5">
        <w:t xml:space="preserve"> </w:t>
      </w:r>
      <w:r w:rsidRPr="009360C5">
        <w:t>до</w:t>
      </w:r>
      <w:r w:rsidR="008E324A" w:rsidRPr="009360C5">
        <w:t xml:space="preserve"> </w:t>
      </w:r>
      <w:r w:rsidRPr="009360C5">
        <w:t>уровня</w:t>
      </w:r>
      <w:r w:rsidR="008E324A" w:rsidRPr="009360C5">
        <w:t xml:space="preserve"> </w:t>
      </w:r>
      <w:r w:rsidRPr="009360C5">
        <w:t>активного</w:t>
      </w:r>
      <w:r w:rsidR="008E324A" w:rsidRPr="009360C5">
        <w:t xml:space="preserve"> </w:t>
      </w:r>
      <w:r w:rsidRPr="009360C5">
        <w:t>сознания</w:t>
      </w:r>
      <w:r w:rsidR="008E324A" w:rsidRPr="009360C5">
        <w:t xml:space="preserve"> </w:t>
      </w:r>
      <w:r w:rsidRPr="009360C5">
        <w:t>(и</w:t>
      </w:r>
      <w:r w:rsidR="008E324A" w:rsidRPr="009360C5">
        <w:t xml:space="preserve"> </w:t>
      </w:r>
      <w:r w:rsidRPr="009360C5">
        <w:t>сознание</w:t>
      </w:r>
      <w:r w:rsidR="008E324A" w:rsidRPr="009360C5">
        <w:t xml:space="preserve"> </w:t>
      </w:r>
      <w:r w:rsidRPr="009360C5">
        <w:t>приподнято</w:t>
      </w:r>
      <w:r w:rsidR="008E324A" w:rsidRPr="009360C5">
        <w:t xml:space="preserve"> </w:t>
      </w:r>
      <w:r w:rsidRPr="009360C5">
        <w:t>до</w:t>
      </w:r>
      <w:r w:rsidR="008E324A" w:rsidRPr="009360C5">
        <w:t xml:space="preserve"> </w:t>
      </w:r>
      <w:r w:rsidRPr="009360C5">
        <w:t>требуемого</w:t>
      </w:r>
      <w:r w:rsidR="008E324A" w:rsidRPr="009360C5">
        <w:t xml:space="preserve"> </w:t>
      </w:r>
      <w:r w:rsidRPr="009360C5">
        <w:t>уровня)</w:t>
      </w:r>
      <w:r w:rsidR="008E324A" w:rsidRPr="009360C5">
        <w:t xml:space="preserve"> </w:t>
      </w:r>
      <w:r w:rsidRPr="009360C5">
        <w:t>того,</w:t>
      </w:r>
      <w:r w:rsidR="008E324A" w:rsidRPr="009360C5">
        <w:t xml:space="preserve"> </w:t>
      </w:r>
      <w:r w:rsidRPr="009360C5">
        <w:t>кто</w:t>
      </w:r>
      <w:r w:rsidR="008E324A" w:rsidRPr="009360C5">
        <w:t xml:space="preserve"> </w:t>
      </w:r>
      <w:r w:rsidRPr="009360C5">
        <w:t>сейчас</w:t>
      </w:r>
      <w:r w:rsidR="008E324A" w:rsidRPr="009360C5">
        <w:t xml:space="preserve"> </w:t>
      </w:r>
      <w:r w:rsidRPr="009360C5">
        <w:t>читает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либо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понимает,</w:t>
      </w:r>
      <w:r w:rsidR="008E324A" w:rsidRPr="009360C5">
        <w:t xml:space="preserve"> </w:t>
      </w:r>
      <w:r w:rsidRPr="009360C5">
        <w:t>либо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принимает,</w:t>
      </w:r>
      <w:r w:rsidR="008E324A" w:rsidRPr="009360C5">
        <w:t xml:space="preserve"> </w:t>
      </w:r>
      <w:r w:rsidRPr="009360C5">
        <w:t>либо</w:t>
      </w:r>
      <w:r w:rsidR="008E324A" w:rsidRPr="009360C5">
        <w:t xml:space="preserve"> </w:t>
      </w:r>
      <w:r w:rsidRPr="009360C5">
        <w:t>бунтует,</w:t>
      </w:r>
      <w:r w:rsidR="008E324A" w:rsidRPr="009360C5">
        <w:t xml:space="preserve"> </w:t>
      </w:r>
      <w:r w:rsidRPr="009360C5">
        <w:t>когда</w:t>
      </w:r>
      <w:r w:rsidR="008E324A" w:rsidRPr="009360C5">
        <w:t xml:space="preserve"> </w:t>
      </w:r>
      <w:r w:rsidRPr="009360C5">
        <w:t>пытается</w:t>
      </w:r>
      <w:r w:rsidR="008E324A" w:rsidRPr="009360C5">
        <w:t xml:space="preserve"> </w:t>
      </w:r>
      <w:r w:rsidRPr="009360C5">
        <w:t>разобраться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этом</w:t>
      </w:r>
      <w:r w:rsidR="008E324A" w:rsidRPr="009360C5">
        <w:t xml:space="preserve"> </w:t>
      </w:r>
      <w:r w:rsidRPr="009360C5">
        <w:t>клубке</w:t>
      </w:r>
      <w:r w:rsidR="008E324A" w:rsidRPr="009360C5">
        <w:t xml:space="preserve"> </w:t>
      </w:r>
      <w:r w:rsidRPr="009360C5">
        <w:t>из</w:t>
      </w:r>
      <w:r w:rsidR="008E324A" w:rsidRPr="009360C5">
        <w:t xml:space="preserve"> </w:t>
      </w:r>
      <w:r w:rsidRPr="009360C5">
        <w:t>подходов</w:t>
      </w:r>
      <w:r w:rsidR="008E324A" w:rsidRPr="009360C5">
        <w:t xml:space="preserve"> </w:t>
      </w:r>
      <w:r w:rsidRPr="009360C5">
        <w:t>к</w:t>
      </w:r>
      <w:r w:rsidR="008E324A" w:rsidRPr="009360C5">
        <w:t xml:space="preserve"> </w:t>
      </w:r>
      <w:r w:rsidRPr="009360C5">
        <w:t>природе</w:t>
      </w:r>
      <w:r w:rsidR="008E324A" w:rsidRPr="009360C5">
        <w:t xml:space="preserve"> </w:t>
      </w:r>
      <w:r w:rsidRPr="009360C5">
        <w:t>человека,</w:t>
      </w:r>
      <w:r w:rsidR="008E324A" w:rsidRPr="009360C5">
        <w:t xml:space="preserve"> </w:t>
      </w:r>
      <w:r w:rsidRPr="009360C5">
        <w:t>сознания,</w:t>
      </w:r>
      <w:r w:rsidR="008E324A" w:rsidRPr="009360C5">
        <w:t xml:space="preserve"> </w:t>
      </w:r>
      <w:r w:rsidRPr="009360C5">
        <w:t>разума,</w:t>
      </w:r>
      <w:r w:rsidR="008E324A" w:rsidRPr="009360C5">
        <w:t xml:space="preserve"> </w:t>
      </w:r>
      <w:r w:rsidRPr="009360C5">
        <w:t>который</w:t>
      </w:r>
      <w:r w:rsidR="008E324A" w:rsidRPr="009360C5">
        <w:t xml:space="preserve"> </w:t>
      </w:r>
      <w:r w:rsidRPr="009360C5">
        <w:t>привязан</w:t>
      </w:r>
      <w:r w:rsidR="008E324A" w:rsidRPr="009360C5">
        <w:t xml:space="preserve"> </w:t>
      </w:r>
      <w:r w:rsidRPr="009360C5">
        <w:t>к</w:t>
      </w:r>
      <w:r w:rsidR="008E324A" w:rsidRPr="009360C5">
        <w:t xml:space="preserve"> </w:t>
      </w:r>
      <w:r w:rsidRPr="009360C5">
        <w:t>понятию</w:t>
      </w:r>
      <w:r w:rsidR="008E324A" w:rsidRPr="009360C5">
        <w:t xml:space="preserve"> </w:t>
      </w:r>
      <w:r w:rsidRPr="009360C5">
        <w:t>менталитета.</w:t>
      </w:r>
      <w:r w:rsidR="008E324A" w:rsidRPr="009360C5">
        <w:t xml:space="preserve"> </w:t>
      </w:r>
      <w:r w:rsidRPr="009360C5">
        <w:t>Однако</w:t>
      </w:r>
      <w:r w:rsidR="008E324A" w:rsidRPr="009360C5">
        <w:t xml:space="preserve"> </w:t>
      </w:r>
      <w:r w:rsidRPr="009360C5">
        <w:t>дополнительный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неотъемлемый</w:t>
      </w:r>
      <w:r w:rsidR="008E324A" w:rsidRPr="009360C5">
        <w:t xml:space="preserve"> </w:t>
      </w:r>
      <w:r w:rsidRPr="009360C5">
        <w:t>бонус</w:t>
      </w:r>
      <w:r w:rsidR="008E324A" w:rsidRPr="009360C5">
        <w:t xml:space="preserve"> </w:t>
      </w:r>
      <w:r w:rsidRPr="009360C5">
        <w:t>копания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этой</w:t>
      </w:r>
      <w:r w:rsidR="008E324A" w:rsidRPr="009360C5">
        <w:t xml:space="preserve"> </w:t>
      </w:r>
      <w:r w:rsidRPr="009360C5">
        <w:t>неразберихе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подведение</w:t>
      </w:r>
      <w:r w:rsidR="008E324A" w:rsidRPr="009360C5">
        <w:t xml:space="preserve"> </w:t>
      </w:r>
      <w:r w:rsidRPr="009360C5">
        <w:t>к</w:t>
      </w:r>
      <w:r w:rsidR="008E324A" w:rsidRPr="009360C5">
        <w:t xml:space="preserve"> </w:t>
      </w:r>
      <w:r w:rsidRPr="009360C5">
        <w:t>важному</w:t>
      </w:r>
      <w:r w:rsidR="008E324A" w:rsidRPr="009360C5">
        <w:t xml:space="preserve"> </w:t>
      </w:r>
      <w:r w:rsidRPr="009360C5">
        <w:t>выводу</w:t>
      </w:r>
      <w:r w:rsidR="008E324A" w:rsidRPr="009360C5">
        <w:t xml:space="preserve"> </w:t>
      </w:r>
      <w:r w:rsidRPr="009360C5">
        <w:t>о</w:t>
      </w:r>
      <w:r w:rsidR="008E324A" w:rsidRPr="009360C5">
        <w:t xml:space="preserve"> </w:t>
      </w:r>
      <w:r w:rsidRPr="009360C5">
        <w:t>том,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измышления</w:t>
      </w:r>
      <w:r w:rsidR="008E324A" w:rsidRPr="009360C5">
        <w:t xml:space="preserve"> </w:t>
      </w:r>
      <w:r w:rsidRPr="009360C5">
        <w:t>даже</w:t>
      </w:r>
      <w:r w:rsidR="008E324A" w:rsidRPr="009360C5">
        <w:t xml:space="preserve"> </w:t>
      </w:r>
      <w:r w:rsidRPr="009360C5">
        <w:t>самых</w:t>
      </w:r>
      <w:r w:rsidR="008E324A" w:rsidRPr="009360C5">
        <w:t xml:space="preserve"> </w:t>
      </w:r>
      <w:r w:rsidRPr="009360C5">
        <w:t>уважаемых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маститых</w:t>
      </w:r>
      <w:r w:rsidR="008E324A" w:rsidRPr="009360C5">
        <w:t xml:space="preserve"> </w:t>
      </w:r>
      <w:r w:rsidRPr="009360C5">
        <w:t>учёных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любой</w:t>
      </w:r>
      <w:r w:rsidR="008E324A" w:rsidRPr="009360C5">
        <w:t xml:space="preserve"> </w:t>
      </w:r>
      <w:r w:rsidRPr="009360C5">
        <w:t>области</w:t>
      </w:r>
      <w:r w:rsidR="008E324A" w:rsidRPr="009360C5">
        <w:t xml:space="preserve"> </w:t>
      </w:r>
      <w:r w:rsidRPr="009360C5">
        <w:t>науки</w:t>
      </w:r>
      <w:r w:rsidR="008E324A" w:rsidRPr="009360C5">
        <w:t xml:space="preserve"> </w:t>
      </w:r>
      <w:r w:rsidRPr="009360C5">
        <w:t>(научного</w:t>
      </w:r>
      <w:r w:rsidR="008E324A" w:rsidRPr="009360C5">
        <w:t xml:space="preserve"> </w:t>
      </w:r>
      <w:r w:rsidRPr="009360C5">
        <w:t>знания)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исключительно</w:t>
      </w:r>
      <w:r w:rsidR="008E324A" w:rsidRPr="009360C5">
        <w:t xml:space="preserve"> </w:t>
      </w:r>
      <w:r w:rsidRPr="009360C5">
        <w:t>ограничены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своём</w:t>
      </w:r>
      <w:r w:rsidR="008E324A" w:rsidRPr="009360C5">
        <w:t xml:space="preserve"> </w:t>
      </w:r>
      <w:r w:rsidRPr="009360C5">
        <w:t>большинстве.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те,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менее</w:t>
      </w:r>
      <w:r w:rsidR="008E324A" w:rsidRPr="009360C5">
        <w:t xml:space="preserve"> </w:t>
      </w:r>
      <w:r w:rsidRPr="009360C5">
        <w:t>ограничены,</w:t>
      </w:r>
      <w:r w:rsidR="008E324A" w:rsidRPr="009360C5">
        <w:t xml:space="preserve"> </w:t>
      </w:r>
      <w:r w:rsidRPr="009360C5">
        <w:t>можно</w:t>
      </w:r>
      <w:r w:rsidR="008E324A" w:rsidRPr="009360C5">
        <w:t xml:space="preserve"> </w:t>
      </w:r>
      <w:r w:rsidRPr="009360C5">
        <w:t>по</w:t>
      </w:r>
      <w:r w:rsidR="008E324A" w:rsidRPr="009360C5">
        <w:t xml:space="preserve"> </w:t>
      </w:r>
      <w:r w:rsidRPr="009360C5">
        <w:t>пальцам</w:t>
      </w:r>
      <w:r w:rsidR="008E324A" w:rsidRPr="009360C5">
        <w:t xml:space="preserve"> </w:t>
      </w:r>
      <w:r w:rsidRPr="009360C5">
        <w:t>одной</w:t>
      </w:r>
      <w:r w:rsidR="008E324A" w:rsidRPr="009360C5">
        <w:t xml:space="preserve"> </w:t>
      </w:r>
      <w:r w:rsidRPr="009360C5">
        <w:t>руки</w:t>
      </w:r>
      <w:r w:rsidR="008E324A" w:rsidRPr="009360C5">
        <w:t xml:space="preserve"> </w:t>
      </w:r>
      <w:r w:rsidRPr="009360C5">
        <w:t>пересчитать.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выходит,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опереться</w:t>
      </w:r>
      <w:r w:rsidR="008E324A" w:rsidRPr="009360C5">
        <w:t xml:space="preserve"> </w:t>
      </w:r>
      <w:r w:rsidRPr="009360C5">
        <w:t>особо</w:t>
      </w:r>
      <w:r w:rsidR="008E324A" w:rsidRPr="009360C5"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на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кого</w:t>
      </w:r>
      <w:r w:rsidRPr="009360C5">
        <w:t>,</w:t>
      </w:r>
      <w:r w:rsidR="008E324A" w:rsidRPr="009360C5">
        <w:t xml:space="preserve"> </w:t>
      </w:r>
      <w:r w:rsidRPr="009360C5">
        <w:t>так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выход</w:t>
      </w:r>
      <w:r w:rsidR="008E324A" w:rsidRPr="009360C5">
        <w:t xml:space="preserve"> </w:t>
      </w:r>
      <w:r w:rsidRPr="009360C5">
        <w:t>один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rPr>
          <w:b/>
          <w:bCs/>
          <w:i/>
          <w:iCs/>
        </w:rPr>
        <w:t>разбираться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каждому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самому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искать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свои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ответы</w:t>
      </w:r>
      <w:r w:rsidRPr="009360C5">
        <w:t>.</w:t>
      </w:r>
      <w:r w:rsidR="008E324A" w:rsidRPr="009360C5">
        <w:t xml:space="preserve"> </w:t>
      </w:r>
    </w:p>
    <w:p w14:paraId="55170BDA" w14:textId="2288C3FD" w:rsidR="00D35C11" w:rsidRPr="009360C5" w:rsidRDefault="008E324A" w:rsidP="008E324A">
      <w:pPr>
        <w:rPr>
          <w:rFonts w:ascii="Georgia Pro Cond Semibold" w:hAnsi="Georgia Pro Cond Semibold"/>
          <w:b/>
          <w:bCs/>
          <w:i/>
          <w:iCs/>
          <w:szCs w:val="28"/>
        </w:rPr>
      </w:pPr>
      <w:r w:rsidRPr="009360C5">
        <w:rPr>
          <w:noProof/>
          <w:szCs w:val="28"/>
        </w:rPr>
        <w:drawing>
          <wp:anchor distT="0" distB="0" distL="114300" distR="114300" simplePos="0" relativeHeight="251699200" behindDoc="1" locked="0" layoutInCell="1" allowOverlap="1" wp14:anchorId="3DA2B540" wp14:editId="19B3BCEF">
            <wp:simplePos x="0" y="0"/>
            <wp:positionH relativeFrom="column">
              <wp:posOffset>0</wp:posOffset>
            </wp:positionH>
            <wp:positionV relativeFrom="paragraph">
              <wp:posOffset>113660</wp:posOffset>
            </wp:positionV>
            <wp:extent cx="2514600" cy="2753995"/>
            <wp:effectExtent l="0" t="0" r="0" b="1905"/>
            <wp:wrapTight wrapText="bothSides">
              <wp:wrapPolygon edited="0">
                <wp:start x="0" y="0"/>
                <wp:lineTo x="0" y="21515"/>
                <wp:lineTo x="21491" y="21515"/>
                <wp:lineTo x="21491" y="0"/>
                <wp:lineTo x="0" y="0"/>
              </wp:wrapPolygon>
            </wp:wrapTight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C11" w:rsidRPr="009360C5">
        <w:t>В</w:t>
      </w:r>
      <w:r w:rsidRPr="009360C5">
        <w:t xml:space="preserve"> </w:t>
      </w:r>
      <w:r w:rsidR="00D35C11" w:rsidRPr="009360C5">
        <w:t>наше</w:t>
      </w:r>
      <w:r w:rsidRPr="009360C5">
        <w:t xml:space="preserve"> </w:t>
      </w:r>
      <w:r w:rsidR="00D35C11" w:rsidRPr="009360C5">
        <w:t>время</w:t>
      </w:r>
      <w:r w:rsidRPr="009360C5">
        <w:t xml:space="preserve"> </w:t>
      </w:r>
      <w:r w:rsidR="00D35C11" w:rsidRPr="009360C5">
        <w:t>количество</w:t>
      </w:r>
      <w:r w:rsidRPr="009360C5">
        <w:t xml:space="preserve"> </w:t>
      </w:r>
      <w:r w:rsidR="00D35C11" w:rsidRPr="009360C5">
        <w:t>доступной</w:t>
      </w:r>
      <w:r w:rsidRPr="009360C5">
        <w:t xml:space="preserve"> </w:t>
      </w:r>
      <w:r w:rsidR="00D35C11" w:rsidRPr="009360C5">
        <w:t>информации</w:t>
      </w:r>
      <w:r w:rsidRPr="009360C5">
        <w:t xml:space="preserve"> </w:t>
      </w:r>
      <w:r w:rsidR="00D35C11" w:rsidRPr="009360C5">
        <w:t>позволяет</w:t>
      </w:r>
      <w:r w:rsidRPr="009360C5">
        <w:t xml:space="preserve"> </w:t>
      </w:r>
      <w:r w:rsidR="00D35C11" w:rsidRPr="009360C5">
        <w:t>человеку</w:t>
      </w:r>
      <w:r w:rsidRPr="009360C5">
        <w:t xml:space="preserve"> </w:t>
      </w:r>
      <w:r w:rsidR="00D35C11" w:rsidRPr="009360C5">
        <w:t>постигать</w:t>
      </w:r>
      <w:r w:rsidRPr="009360C5">
        <w:t xml:space="preserve"> </w:t>
      </w:r>
      <w:r w:rsidR="00D35C11" w:rsidRPr="009360C5">
        <w:t>для</w:t>
      </w:r>
      <w:r w:rsidRPr="009360C5">
        <w:t xml:space="preserve"> </w:t>
      </w:r>
      <w:r w:rsidR="00D35C11" w:rsidRPr="009360C5">
        <w:t>себя</w:t>
      </w:r>
      <w:r w:rsidRPr="009360C5">
        <w:t xml:space="preserve"> </w:t>
      </w:r>
      <w:r w:rsidR="00D35C11" w:rsidRPr="009360C5">
        <w:t>то</w:t>
      </w:r>
      <w:r w:rsidRPr="009360C5">
        <w:t xml:space="preserve"> </w:t>
      </w:r>
      <w:r w:rsidR="00D35C11" w:rsidRPr="009360C5">
        <w:t>неизвестное,</w:t>
      </w:r>
      <w:r w:rsidRPr="009360C5">
        <w:t xml:space="preserve"> </w:t>
      </w:r>
      <w:r w:rsidR="00D35C11" w:rsidRPr="009360C5">
        <w:t>в</w:t>
      </w:r>
      <w:r w:rsidRPr="009360C5">
        <w:t xml:space="preserve"> </w:t>
      </w:r>
      <w:r w:rsidR="00D35C11" w:rsidRPr="009360C5">
        <w:t>ч</w:t>
      </w:r>
      <w:r w:rsidRPr="009360C5">
        <w:t>ё</w:t>
      </w:r>
      <w:r w:rsidR="00D35C11" w:rsidRPr="009360C5">
        <w:t>м</w:t>
      </w:r>
      <w:r w:rsidRPr="009360C5">
        <w:t xml:space="preserve"> </w:t>
      </w:r>
      <w:r w:rsidR="00D35C11" w:rsidRPr="009360C5">
        <w:t>замотивирован</w:t>
      </w:r>
      <w:r w:rsidRPr="009360C5">
        <w:t xml:space="preserve"> </w:t>
      </w:r>
      <w:r w:rsidR="00D35C11" w:rsidRPr="009360C5">
        <w:t>его</w:t>
      </w:r>
      <w:r w:rsidRPr="009360C5">
        <w:t xml:space="preserve"> </w:t>
      </w:r>
      <w:r w:rsidR="00D35C11" w:rsidRPr="009360C5">
        <w:t>разум.</w:t>
      </w:r>
      <w:r w:rsidRPr="009360C5">
        <w:t xml:space="preserve"> </w:t>
      </w:r>
      <w:r w:rsidR="00D35C11" w:rsidRPr="009360C5">
        <w:t>Количество</w:t>
      </w:r>
      <w:r w:rsidRPr="009360C5">
        <w:t xml:space="preserve"> </w:t>
      </w:r>
      <w:r w:rsidR="00D35C11" w:rsidRPr="009360C5">
        <w:t>и</w:t>
      </w:r>
      <w:r w:rsidRPr="009360C5">
        <w:t xml:space="preserve"> </w:t>
      </w:r>
      <w:r w:rsidR="00D35C11" w:rsidRPr="009360C5">
        <w:t>качество</w:t>
      </w:r>
      <w:r w:rsidRPr="009360C5">
        <w:t xml:space="preserve"> </w:t>
      </w:r>
      <w:r w:rsidR="00D35C11" w:rsidRPr="009360C5">
        <w:t>жизненно</w:t>
      </w:r>
      <w:r w:rsidRPr="009360C5">
        <w:t xml:space="preserve"> </w:t>
      </w:r>
      <w:r w:rsidR="00D35C11" w:rsidRPr="009360C5">
        <w:t>необходимой</w:t>
      </w:r>
      <w:r w:rsidRPr="009360C5">
        <w:t xml:space="preserve"> </w:t>
      </w:r>
      <w:r w:rsidR="00D35C11" w:rsidRPr="009360C5">
        <w:t>информации</w:t>
      </w:r>
      <w:r w:rsidRPr="009360C5">
        <w:t xml:space="preserve"> </w:t>
      </w:r>
      <w:r w:rsidR="00D35C11" w:rsidRPr="009360C5">
        <w:t>заключено</w:t>
      </w:r>
      <w:r w:rsidRPr="009360C5">
        <w:t xml:space="preserve"> </w:t>
      </w:r>
      <w:r w:rsidR="00D35C11" w:rsidRPr="009360C5">
        <w:t>между</w:t>
      </w:r>
      <w:r w:rsidRPr="009360C5">
        <w:t xml:space="preserve"> </w:t>
      </w:r>
      <w:r w:rsidR="00D35C11" w:rsidRPr="009360C5">
        <w:t>уровнем</w:t>
      </w:r>
      <w:r w:rsidRPr="009360C5">
        <w:t xml:space="preserve"> </w:t>
      </w:r>
      <w:r w:rsidR="00D35C11" w:rsidRPr="009360C5">
        <w:t>имеющихся</w:t>
      </w:r>
      <w:r w:rsidRPr="009360C5">
        <w:t xml:space="preserve"> </w:t>
      </w:r>
      <w:r w:rsidR="00D35C11" w:rsidRPr="009360C5">
        <w:t>знаний</w:t>
      </w:r>
      <w:r w:rsidRPr="009360C5">
        <w:t xml:space="preserve"> </w:t>
      </w:r>
      <w:r w:rsidR="00D35C11" w:rsidRPr="009360C5">
        <w:t>и</w:t>
      </w:r>
      <w:r w:rsidRPr="009360C5">
        <w:t xml:space="preserve"> </w:t>
      </w:r>
      <w:r w:rsidR="00D35C11" w:rsidRPr="009360C5">
        <w:t>способностью</w:t>
      </w:r>
      <w:r w:rsidRPr="009360C5">
        <w:t xml:space="preserve"> </w:t>
      </w:r>
      <w:r w:rsidR="00D35C11" w:rsidRPr="009360C5">
        <w:t>разума</w:t>
      </w:r>
      <w:r w:rsidRPr="009360C5">
        <w:t xml:space="preserve"> </w:t>
      </w:r>
      <w:r w:rsidR="00D35C11" w:rsidRPr="009360C5">
        <w:t>к</w:t>
      </w:r>
      <w:r w:rsidRPr="009360C5">
        <w:t xml:space="preserve"> </w:t>
      </w:r>
      <w:r w:rsidR="00D35C11" w:rsidRPr="009360C5">
        <w:t>росту</w:t>
      </w:r>
      <w:r w:rsidRPr="009360C5">
        <w:t xml:space="preserve"> </w:t>
      </w:r>
      <w:r w:rsidR="00D35C11" w:rsidRPr="009360C5">
        <w:t>в</w:t>
      </w:r>
      <w:r w:rsidRPr="009360C5">
        <w:t xml:space="preserve"> </w:t>
      </w:r>
      <w:r w:rsidR="00D35C11" w:rsidRPr="009360C5">
        <w:t>рамках</w:t>
      </w:r>
      <w:r w:rsidRPr="009360C5">
        <w:t xml:space="preserve"> </w:t>
      </w:r>
      <w:r w:rsidR="00D35C11" w:rsidRPr="009360C5">
        <w:t>адекватного</w:t>
      </w:r>
      <w:r w:rsidRPr="009360C5">
        <w:t xml:space="preserve"> </w:t>
      </w:r>
      <w:r w:rsidR="00D35C11" w:rsidRPr="009360C5">
        <w:t>понимания.</w:t>
      </w:r>
      <w:r w:rsidRPr="009360C5">
        <w:t xml:space="preserve"> </w:t>
      </w:r>
      <w:r w:rsidR="00D35C11" w:rsidRPr="009360C5">
        <w:t>Уровень</w:t>
      </w:r>
      <w:r w:rsidRPr="009360C5">
        <w:t xml:space="preserve"> </w:t>
      </w:r>
      <w:r w:rsidR="00D35C11" w:rsidRPr="009360C5">
        <w:t>способности</w:t>
      </w:r>
      <w:r w:rsidRPr="009360C5">
        <w:t xml:space="preserve"> </w:t>
      </w:r>
      <w:r w:rsidR="00D35C11" w:rsidRPr="009360C5">
        <w:t>разума</w:t>
      </w:r>
      <w:r w:rsidRPr="009360C5">
        <w:t xml:space="preserve"> </w:t>
      </w:r>
      <w:r w:rsidR="00D35C11" w:rsidRPr="009360C5">
        <w:t>к</w:t>
      </w:r>
      <w:r w:rsidRPr="009360C5">
        <w:t xml:space="preserve"> </w:t>
      </w:r>
      <w:r w:rsidR="00D35C11" w:rsidRPr="009360C5">
        <w:t>росту</w:t>
      </w:r>
      <w:r w:rsidRPr="009360C5">
        <w:t xml:space="preserve"> </w:t>
      </w:r>
      <w:r w:rsidR="00D35C11" w:rsidRPr="009360C5">
        <w:t>прямо</w:t>
      </w:r>
      <w:r w:rsidRPr="009360C5">
        <w:t xml:space="preserve"> </w:t>
      </w:r>
      <w:r w:rsidR="00D35C11" w:rsidRPr="009360C5">
        <w:t>пропорционально</w:t>
      </w:r>
      <w:r w:rsidRPr="009360C5">
        <w:t xml:space="preserve"> </w:t>
      </w:r>
      <w:r w:rsidR="00D35C11" w:rsidRPr="009360C5">
        <w:t>зависит</w:t>
      </w:r>
      <w:r w:rsidRPr="009360C5">
        <w:t xml:space="preserve"> </w:t>
      </w:r>
      <w:r w:rsidR="00D35C11" w:rsidRPr="009360C5">
        <w:t>от</w:t>
      </w:r>
      <w:r w:rsidRPr="009360C5">
        <w:t xml:space="preserve"> </w:t>
      </w:r>
      <w:r w:rsidR="00D35C11" w:rsidRPr="009360C5">
        <w:t>количества</w:t>
      </w:r>
      <w:r w:rsidRPr="009360C5">
        <w:t xml:space="preserve"> </w:t>
      </w:r>
      <w:r w:rsidR="00D35C11" w:rsidRPr="009360C5">
        <w:t>уже</w:t>
      </w:r>
      <w:r w:rsidRPr="009360C5">
        <w:t xml:space="preserve"> </w:t>
      </w:r>
      <w:r w:rsidR="00D35C11" w:rsidRPr="009360C5">
        <w:t>вложенной</w:t>
      </w:r>
      <w:r w:rsidRPr="009360C5">
        <w:t xml:space="preserve"> </w:t>
      </w:r>
      <w:r w:rsidR="00D35C11" w:rsidRPr="009360C5">
        <w:t>информации</w:t>
      </w:r>
      <w:r w:rsidRPr="009360C5">
        <w:t xml:space="preserve"> </w:t>
      </w:r>
      <w:r w:rsidR="00D35C11" w:rsidRPr="009360C5">
        <w:t>в</w:t>
      </w:r>
      <w:r w:rsidRPr="009360C5">
        <w:t xml:space="preserve"> </w:t>
      </w:r>
      <w:r w:rsidR="00D35C11" w:rsidRPr="009360C5">
        <w:t>разум.</w:t>
      </w:r>
      <w:r w:rsidRPr="009360C5">
        <w:t xml:space="preserve"> </w:t>
      </w:r>
      <w:r w:rsidR="00D35C11" w:rsidRPr="009360C5">
        <w:rPr>
          <w:b/>
          <w:bCs/>
          <w:i/>
          <w:iCs/>
        </w:rPr>
        <w:t>То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есть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–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чем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больше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человек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знает,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тем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больше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хочет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узнать.</w:t>
      </w:r>
      <w:r w:rsidRPr="009360C5">
        <w:t xml:space="preserve"> </w:t>
      </w:r>
      <w:r w:rsidR="00D35C11" w:rsidRPr="009360C5">
        <w:t>Рамки</w:t>
      </w:r>
      <w:r w:rsidRPr="009360C5">
        <w:t xml:space="preserve"> </w:t>
      </w:r>
      <w:r w:rsidR="00D35C11" w:rsidRPr="009360C5">
        <w:t>адекватного</w:t>
      </w:r>
      <w:r w:rsidRPr="009360C5">
        <w:t xml:space="preserve"> </w:t>
      </w:r>
      <w:r w:rsidR="00D35C11" w:rsidRPr="009360C5">
        <w:lastRenderedPageBreak/>
        <w:t>понимания</w:t>
      </w:r>
      <w:r w:rsidRPr="009360C5">
        <w:t xml:space="preserve"> </w:t>
      </w:r>
      <w:r w:rsidR="00D35C11" w:rsidRPr="009360C5">
        <w:t>–</w:t>
      </w:r>
      <w:r w:rsidRPr="009360C5">
        <w:t xml:space="preserve"> </w:t>
      </w:r>
      <w:r w:rsidR="00D35C11" w:rsidRPr="009360C5">
        <w:t>это</w:t>
      </w:r>
      <w:r w:rsidRPr="009360C5">
        <w:t xml:space="preserve"> </w:t>
      </w:r>
      <w:r w:rsidR="00D35C11" w:rsidRPr="009360C5">
        <w:t>то,</w:t>
      </w:r>
      <w:r w:rsidRPr="009360C5">
        <w:t xml:space="preserve"> </w:t>
      </w:r>
      <w:r w:rsidR="00D35C11" w:rsidRPr="009360C5">
        <w:t>что</w:t>
      </w:r>
      <w:r w:rsidRPr="009360C5">
        <w:t xml:space="preserve"> </w:t>
      </w:r>
      <w:r w:rsidR="00D35C11" w:rsidRPr="009360C5">
        <w:t>разуму</w:t>
      </w:r>
      <w:r w:rsidRPr="009360C5">
        <w:t xml:space="preserve"> </w:t>
      </w:r>
      <w:r w:rsidR="00D35C11" w:rsidRPr="009360C5">
        <w:t>не</w:t>
      </w:r>
      <w:r w:rsidRPr="009360C5">
        <w:t xml:space="preserve"> </w:t>
      </w:r>
      <w:r w:rsidR="00D35C11" w:rsidRPr="009360C5">
        <w:t>позволяет</w:t>
      </w:r>
      <w:r w:rsidRPr="009360C5">
        <w:t xml:space="preserve"> </w:t>
      </w:r>
      <w:r w:rsidR="00D35C11" w:rsidRPr="009360C5">
        <w:t>фантазировать</w:t>
      </w:r>
      <w:r w:rsidRPr="009360C5">
        <w:t xml:space="preserve"> </w:t>
      </w:r>
      <w:r w:rsidR="00D35C11" w:rsidRPr="009360C5">
        <w:t>и</w:t>
      </w:r>
      <w:r w:rsidRPr="009360C5">
        <w:t xml:space="preserve"> </w:t>
      </w:r>
      <w:r w:rsidR="00D35C11" w:rsidRPr="009360C5">
        <w:t>конечно</w:t>
      </w:r>
      <w:r w:rsidRPr="009360C5">
        <w:t xml:space="preserve"> </w:t>
      </w:r>
      <w:r w:rsidR="00D35C11" w:rsidRPr="009360C5">
        <w:t>же</w:t>
      </w:r>
      <w:r w:rsidRPr="009360C5">
        <w:t xml:space="preserve"> </w:t>
      </w:r>
      <w:r w:rsidR="00D35C11" w:rsidRPr="009360C5">
        <w:t>врать,</w:t>
      </w:r>
      <w:r w:rsidRPr="009360C5">
        <w:t xml:space="preserve"> </w:t>
      </w:r>
      <w:r w:rsidR="00D35C11" w:rsidRPr="009360C5">
        <w:t>но</w:t>
      </w:r>
      <w:r w:rsidRPr="009360C5">
        <w:t xml:space="preserve"> </w:t>
      </w:r>
      <w:r w:rsidR="00D35C11" w:rsidRPr="009360C5">
        <w:t>в</w:t>
      </w:r>
      <w:r w:rsidRPr="009360C5">
        <w:t xml:space="preserve"> </w:t>
      </w:r>
      <w:r w:rsidR="00D35C11" w:rsidRPr="009360C5">
        <w:t>рамках</w:t>
      </w:r>
      <w:r w:rsidRPr="009360C5">
        <w:t xml:space="preserve"> </w:t>
      </w:r>
      <w:r w:rsidR="00D35C11" w:rsidRPr="009360C5">
        <w:t>конкретного</w:t>
      </w:r>
      <w:r w:rsidRPr="009360C5">
        <w:t xml:space="preserve"> </w:t>
      </w:r>
      <w:r w:rsidR="00D35C11" w:rsidRPr="009360C5">
        <w:t>менталитета</w:t>
      </w:r>
      <w:r w:rsidRPr="009360C5">
        <w:t xml:space="preserve"> </w:t>
      </w:r>
      <w:r w:rsidR="00D35C11" w:rsidRPr="009360C5">
        <w:t>(генотипа</w:t>
      </w:r>
      <w:r w:rsidRPr="009360C5">
        <w:t xml:space="preserve"> М</w:t>
      </w:r>
      <w:r w:rsidR="00D35C11" w:rsidRPr="009360C5">
        <w:t>озга).</w:t>
      </w:r>
      <w:r w:rsidRPr="009360C5">
        <w:t xml:space="preserve"> </w:t>
      </w:r>
    </w:p>
    <w:p w14:paraId="702E9C89" w14:textId="54D25FEE" w:rsidR="00D35C11" w:rsidRPr="009360C5" w:rsidRDefault="00D35C11" w:rsidP="00C63D6E">
      <w:bookmarkStart w:id="2" w:name="OLE_LINK1"/>
      <w:bookmarkStart w:id="3" w:name="OLE_LINK2"/>
      <w:r w:rsidRPr="009360C5">
        <w:t>Паразитический</w:t>
      </w:r>
      <w:r w:rsidR="008E324A" w:rsidRPr="009360C5">
        <w:t xml:space="preserve"> </w:t>
      </w:r>
      <w:r w:rsidRPr="009360C5">
        <w:t>образ</w:t>
      </w:r>
      <w:r w:rsidR="008E324A" w:rsidRPr="009360C5">
        <w:t xml:space="preserve"> </w:t>
      </w:r>
      <w:r w:rsidRPr="009360C5">
        <w:t>жизни,</w:t>
      </w:r>
      <w:r w:rsidR="008E324A" w:rsidRPr="009360C5">
        <w:t xml:space="preserve"> </w:t>
      </w:r>
      <w:r w:rsidRPr="009360C5">
        <w:t>понимаемый</w:t>
      </w:r>
      <w:r w:rsidR="008E324A" w:rsidRPr="009360C5">
        <w:t xml:space="preserve"> </w:t>
      </w:r>
      <w:r w:rsidRPr="009360C5">
        <w:t>через</w:t>
      </w:r>
      <w:r w:rsidR="008E324A" w:rsidRPr="009360C5">
        <w:t xml:space="preserve"> </w:t>
      </w:r>
      <w:r w:rsidRPr="009360C5">
        <w:t>переданные</w:t>
      </w:r>
      <w:r w:rsidR="008E324A" w:rsidRPr="009360C5">
        <w:t xml:space="preserve"> </w:t>
      </w:r>
      <w:r w:rsidRPr="009360C5">
        <w:t>нам</w:t>
      </w:r>
      <w:r w:rsidR="008E324A" w:rsidRPr="009360C5">
        <w:t xml:space="preserve"> </w:t>
      </w:r>
      <w:r w:rsidRPr="009360C5">
        <w:t>ещ</w:t>
      </w:r>
      <w:r w:rsidR="00C63D6E" w:rsidRPr="009360C5">
        <w:t>ё</w:t>
      </w:r>
      <w:r w:rsidR="008E324A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школьных</w:t>
      </w:r>
      <w:r w:rsidR="008E324A" w:rsidRPr="009360C5">
        <w:t xml:space="preserve"> </w:t>
      </w:r>
      <w:r w:rsidRPr="009360C5">
        <w:t>уроках</w:t>
      </w:r>
      <w:r w:rsidR="008E324A" w:rsidRPr="009360C5">
        <w:t xml:space="preserve"> </w:t>
      </w:r>
      <w:r w:rsidRPr="009360C5">
        <w:t>природоведения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биологии</w:t>
      </w:r>
      <w:r w:rsidR="008E324A" w:rsidRPr="009360C5">
        <w:t xml:space="preserve"> </w:t>
      </w:r>
      <w:r w:rsidRPr="009360C5">
        <w:t>эдакие</w:t>
      </w:r>
      <w:r w:rsidR="008E324A" w:rsidRPr="009360C5">
        <w:t xml:space="preserve"> </w:t>
      </w:r>
      <w:r w:rsidRPr="009360C5">
        <w:t>био-варианты</w:t>
      </w:r>
      <w:r w:rsidR="008E324A" w:rsidRPr="009360C5">
        <w:t xml:space="preserve"> </w:t>
      </w:r>
      <w:r w:rsidRPr="009360C5">
        <w:t>картин</w:t>
      </w:r>
      <w:r w:rsidR="008E324A" w:rsidRPr="009360C5">
        <w:t xml:space="preserve"> </w:t>
      </w:r>
      <w:r w:rsidRPr="009360C5">
        <w:t>из</w:t>
      </w:r>
      <w:r w:rsidR="008E324A" w:rsidRPr="009360C5">
        <w:t xml:space="preserve"> </w:t>
      </w:r>
      <w:r w:rsidRPr="009360C5">
        <w:t>судеб</w:t>
      </w:r>
      <w:r w:rsidR="008E324A" w:rsidRPr="009360C5">
        <w:t xml:space="preserve"> </w:t>
      </w:r>
      <w:r w:rsidRPr="009360C5">
        <w:t>грибов,</w:t>
      </w:r>
      <w:r w:rsidR="008E324A" w:rsidRPr="009360C5">
        <w:t xml:space="preserve"> </w:t>
      </w:r>
      <w:r w:rsidRPr="009360C5">
        <w:t>аскарид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разнообразных</w:t>
      </w:r>
      <w:r w:rsidR="008E324A" w:rsidRPr="009360C5">
        <w:t xml:space="preserve"> </w:t>
      </w:r>
      <w:r w:rsidRPr="009360C5">
        <w:t>наездников,</w:t>
      </w:r>
      <w:r w:rsidR="008E324A" w:rsidRPr="009360C5">
        <w:t xml:space="preserve"> </w:t>
      </w:r>
      <w:r w:rsidRPr="009360C5">
        <w:t>мух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прочего,</w:t>
      </w:r>
      <w:r w:rsidR="008E324A" w:rsidRPr="009360C5">
        <w:t xml:space="preserve"> </w:t>
      </w:r>
      <w:r w:rsidRPr="009360C5">
        <w:t>однозначно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глубоко</w:t>
      </w:r>
      <w:r w:rsidR="008E324A" w:rsidRPr="009360C5">
        <w:t xml:space="preserve"> </w:t>
      </w:r>
      <w:r w:rsidRPr="009360C5">
        <w:t>укореняет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нас</w:t>
      </w:r>
      <w:r w:rsidR="008E324A" w:rsidRPr="009360C5"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только</w:t>
      </w:r>
      <w:r w:rsidR="008E324A" w:rsidRPr="009360C5">
        <w:rPr>
          <w:rStyle w:val="--0"/>
        </w:rPr>
        <w:t xml:space="preserve"> </w:t>
      </w:r>
      <w:r w:rsidRPr="009360C5">
        <w:t>порочность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бы</w:t>
      </w:r>
      <w:r w:rsidR="008E324A" w:rsidRPr="009360C5">
        <w:t xml:space="preserve"> </w:t>
      </w:r>
      <w:r w:rsidRPr="009360C5">
        <w:t>несправедливость</w:t>
      </w:r>
      <w:r w:rsidR="008E324A" w:rsidRPr="009360C5">
        <w:t xml:space="preserve"> </w:t>
      </w:r>
      <w:r w:rsidRPr="009360C5">
        <w:t>такого</w:t>
      </w:r>
      <w:r w:rsidR="008E324A" w:rsidRPr="009360C5">
        <w:t xml:space="preserve"> </w:t>
      </w:r>
      <w:r w:rsidRPr="009360C5">
        <w:t>жизнеустройства,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строгую</w:t>
      </w:r>
      <w:r w:rsidR="008E324A" w:rsidRPr="009360C5">
        <w:t xml:space="preserve"> </w:t>
      </w:r>
      <w:r w:rsidRPr="009360C5">
        <w:t>односторонне</w:t>
      </w:r>
      <w:r w:rsidR="008E324A" w:rsidRPr="009360C5">
        <w:t xml:space="preserve"> </w:t>
      </w:r>
      <w:r w:rsidRPr="009360C5">
        <w:t>обозначенную</w:t>
      </w:r>
      <w:r w:rsidR="008E324A" w:rsidRPr="009360C5">
        <w:t xml:space="preserve"> </w:t>
      </w:r>
      <w:r w:rsidRPr="009360C5">
        <w:t>природу</w:t>
      </w:r>
      <w:r w:rsidR="008E324A" w:rsidRPr="009360C5">
        <w:t xml:space="preserve"> </w:t>
      </w:r>
      <w:r w:rsidRPr="009360C5">
        <w:t>этого</w:t>
      </w:r>
      <w:r w:rsidR="008E324A" w:rsidRPr="009360C5">
        <w:t xml:space="preserve"> </w:t>
      </w:r>
      <w:r w:rsidRPr="009360C5">
        <w:t>при</w:t>
      </w:r>
      <w:r w:rsidR="008E324A" w:rsidRPr="009360C5">
        <w:t xml:space="preserve"> </w:t>
      </w:r>
      <w:r w:rsidRPr="009360C5">
        <w:t>менее</w:t>
      </w:r>
      <w:r w:rsidR="008E324A" w:rsidRPr="009360C5">
        <w:t xml:space="preserve"> </w:t>
      </w:r>
      <w:r w:rsidRPr="009360C5">
        <w:t>поверхностном</w:t>
      </w:r>
      <w:r w:rsidR="008E324A" w:rsidRPr="009360C5">
        <w:t xml:space="preserve"> </w:t>
      </w:r>
      <w:r w:rsidRPr="009360C5">
        <w:t>отношении</w:t>
      </w:r>
      <w:r w:rsidR="008E324A" w:rsidRPr="009360C5">
        <w:t xml:space="preserve"> </w:t>
      </w:r>
      <w:r w:rsidRPr="009360C5">
        <w:t>многогранного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неоднозначного</w:t>
      </w:r>
      <w:r w:rsidR="008E324A" w:rsidRPr="009360C5">
        <w:t xml:space="preserve"> </w:t>
      </w:r>
      <w:r w:rsidRPr="009360C5">
        <w:t>явления.</w:t>
      </w:r>
      <w:r w:rsidR="008E324A" w:rsidRPr="009360C5">
        <w:t xml:space="preserve"> </w:t>
      </w:r>
    </w:p>
    <w:p w14:paraId="473814A7" w14:textId="25B7189C" w:rsidR="00D35C11" w:rsidRPr="009360C5" w:rsidRDefault="0079774C" w:rsidP="00C63D6E">
      <w:pPr>
        <w:rPr>
          <w:rFonts w:ascii="Georgia Pro Cond Semibold" w:hAnsi="Georgia Pro Cond Semibold"/>
          <w:b/>
          <w:bCs/>
          <w:i/>
          <w:iCs/>
        </w:rPr>
      </w:pPr>
      <w:r w:rsidRPr="009360C5">
        <w:rPr>
          <w:noProof/>
        </w:rPr>
        <w:drawing>
          <wp:anchor distT="0" distB="0" distL="114300" distR="114300" simplePos="0" relativeHeight="251700224" behindDoc="1" locked="0" layoutInCell="1" allowOverlap="1" wp14:anchorId="584FB7A7" wp14:editId="6DDCA70B">
            <wp:simplePos x="0" y="0"/>
            <wp:positionH relativeFrom="column">
              <wp:posOffset>4380865</wp:posOffset>
            </wp:positionH>
            <wp:positionV relativeFrom="paragraph">
              <wp:posOffset>72390</wp:posOffset>
            </wp:positionV>
            <wp:extent cx="2254250" cy="2576830"/>
            <wp:effectExtent l="0" t="0" r="6350" b="1270"/>
            <wp:wrapTight wrapText="bothSides">
              <wp:wrapPolygon edited="0">
                <wp:start x="0" y="0"/>
                <wp:lineTo x="0" y="21504"/>
                <wp:lineTo x="21539" y="21504"/>
                <wp:lineTo x="21539" y="0"/>
                <wp:lineTo x="0" y="0"/>
              </wp:wrapPolygon>
            </wp:wrapTight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C11" w:rsidRPr="009360C5">
        <w:t>В</w:t>
      </w:r>
      <w:r w:rsidR="008E324A" w:rsidRPr="009360C5">
        <w:t xml:space="preserve"> </w:t>
      </w:r>
      <w:r w:rsidR="00D35C11" w:rsidRPr="009360C5">
        <w:t>качестве</w:t>
      </w:r>
      <w:r w:rsidR="008E324A" w:rsidRPr="009360C5">
        <w:t xml:space="preserve"> </w:t>
      </w:r>
      <w:r w:rsidR="00D35C11" w:rsidRPr="009360C5">
        <w:t>небольшого</w:t>
      </w:r>
      <w:r w:rsidR="008E324A" w:rsidRPr="009360C5">
        <w:t xml:space="preserve"> </w:t>
      </w:r>
      <w:r w:rsidR="00D35C11" w:rsidRPr="009360C5">
        <w:t>толчка</w:t>
      </w:r>
      <w:r w:rsidR="008E324A" w:rsidRPr="009360C5">
        <w:t xml:space="preserve"> </w:t>
      </w:r>
      <w:r w:rsidR="00D35C11" w:rsidRPr="009360C5">
        <w:t>к</w:t>
      </w:r>
      <w:r w:rsidR="008E324A" w:rsidRPr="009360C5">
        <w:t xml:space="preserve"> </w:t>
      </w:r>
      <w:r w:rsidR="00D35C11" w:rsidRPr="009360C5">
        <w:t>расширению</w:t>
      </w:r>
      <w:r w:rsidR="008E324A" w:rsidRPr="009360C5">
        <w:t xml:space="preserve"> </w:t>
      </w:r>
      <w:r w:rsidR="00D35C11" w:rsidRPr="009360C5">
        <w:t>представлений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этой</w:t>
      </w:r>
      <w:r w:rsidR="008E324A" w:rsidRPr="009360C5">
        <w:t xml:space="preserve"> </w:t>
      </w:r>
      <w:r w:rsidR="00D35C11" w:rsidRPr="009360C5">
        <w:t>сфере</w:t>
      </w:r>
      <w:r w:rsidR="008E324A" w:rsidRPr="009360C5">
        <w:t xml:space="preserve"> </w:t>
      </w:r>
      <w:r w:rsidR="00D35C11" w:rsidRPr="009360C5">
        <w:t>можно</w:t>
      </w:r>
      <w:r w:rsidR="008E324A" w:rsidRPr="009360C5">
        <w:t xml:space="preserve"> </w:t>
      </w:r>
      <w:r w:rsidR="00D35C11" w:rsidRPr="009360C5">
        <w:t>рассмотреть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попытаться</w:t>
      </w:r>
      <w:r w:rsidR="008E324A" w:rsidRPr="009360C5">
        <w:t xml:space="preserve"> </w:t>
      </w:r>
      <w:r w:rsidR="00D35C11" w:rsidRPr="009360C5">
        <w:t>осмыслить</w:t>
      </w:r>
      <w:r w:rsidR="008E324A" w:rsidRPr="009360C5">
        <w:t xml:space="preserve"> </w:t>
      </w:r>
      <w:r w:rsidR="00D35C11" w:rsidRPr="009360C5">
        <w:t>возможность</w:t>
      </w:r>
      <w:r w:rsidR="008E324A" w:rsidRPr="009360C5">
        <w:t xml:space="preserve"> </w:t>
      </w:r>
      <w:r w:rsidR="00D35C11" w:rsidRPr="009360C5">
        <w:t>реализации</w:t>
      </w:r>
      <w:r w:rsidR="008E324A" w:rsidRPr="009360C5">
        <w:t xml:space="preserve"> </w:t>
      </w:r>
      <w:r w:rsidR="00D35C11" w:rsidRPr="009360C5">
        <w:rPr>
          <w:b/>
          <w:bCs/>
          <w:i/>
          <w:iCs/>
        </w:rPr>
        <w:t>паразитического</w:t>
      </w:r>
      <w:r w:rsidR="008E324A"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развития</w:t>
      </w:r>
      <w:r w:rsidR="008E324A" w:rsidRPr="009360C5">
        <w:t xml:space="preserve"> </w:t>
      </w:r>
      <w:r w:rsidR="00D35C11" w:rsidRPr="009360C5">
        <w:t>(развитие</w:t>
      </w:r>
      <w:r w:rsidR="008E324A" w:rsidRPr="009360C5">
        <w:t xml:space="preserve"> </w:t>
      </w:r>
      <w:r w:rsidR="00D35C11" w:rsidRPr="009360C5">
        <w:t>за</w:t>
      </w:r>
      <w:r w:rsidR="008E324A" w:rsidRPr="009360C5">
        <w:t xml:space="preserve"> </w:t>
      </w:r>
      <w:r w:rsidR="00D35C11" w:rsidRPr="009360C5">
        <w:t>счёт</w:t>
      </w:r>
      <w:r w:rsidR="008E324A" w:rsidRPr="009360C5">
        <w:t xml:space="preserve"> </w:t>
      </w:r>
      <w:r w:rsidR="00D35C11" w:rsidRPr="009360C5">
        <w:t>другого),</w:t>
      </w:r>
      <w:r w:rsidR="008E324A" w:rsidRPr="009360C5">
        <w:t xml:space="preserve"> </w:t>
      </w:r>
      <w:r w:rsidR="00D35C11" w:rsidRPr="009360C5">
        <w:rPr>
          <w:b/>
          <w:bCs/>
          <w:i/>
          <w:iCs/>
        </w:rPr>
        <w:t>паразитического</w:t>
      </w:r>
      <w:r w:rsidR="008E324A"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питания</w:t>
      </w:r>
      <w:r w:rsidR="008E324A" w:rsidRPr="009360C5">
        <w:t xml:space="preserve"> </w:t>
      </w:r>
      <w:r w:rsidR="00D35C11" w:rsidRPr="009360C5">
        <w:t>(питание</w:t>
      </w:r>
      <w:r w:rsidR="008E324A" w:rsidRPr="009360C5">
        <w:t xml:space="preserve"> </w:t>
      </w:r>
      <w:r w:rsidR="00D35C11" w:rsidRPr="009360C5">
        <w:t>за</w:t>
      </w:r>
      <w:r w:rsidR="008E324A" w:rsidRPr="009360C5">
        <w:t xml:space="preserve"> </w:t>
      </w:r>
      <w:r w:rsidR="00D35C11" w:rsidRPr="009360C5">
        <w:t>счёт</w:t>
      </w:r>
      <w:r w:rsidR="008E324A" w:rsidRPr="009360C5">
        <w:t xml:space="preserve"> </w:t>
      </w:r>
      <w:r w:rsidR="00D35C11" w:rsidRPr="009360C5">
        <w:t>других</w:t>
      </w:r>
      <w:r w:rsidR="008E324A" w:rsidRPr="009360C5">
        <w:t xml:space="preserve"> </w:t>
      </w:r>
      <w:r w:rsidR="00D35C11" w:rsidRPr="009360C5">
        <w:t>организмов,</w:t>
      </w:r>
      <w:r w:rsidR="008E324A" w:rsidRPr="009360C5">
        <w:t xml:space="preserve"> </w:t>
      </w:r>
      <w:r w:rsidR="00D35C11" w:rsidRPr="009360C5">
        <w:t>то</w:t>
      </w:r>
      <w:r w:rsidR="008E324A" w:rsidRPr="009360C5">
        <w:t xml:space="preserve"> </w:t>
      </w:r>
      <w:r w:rsidR="00D35C11" w:rsidRPr="009360C5">
        <w:t>есть</w:t>
      </w:r>
      <w:r w:rsidR="008E324A" w:rsidRPr="009360C5">
        <w:t xml:space="preserve"> </w:t>
      </w:r>
      <w:r w:rsidR="00D35C11" w:rsidRPr="009360C5">
        <w:t>им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ущерб),</w:t>
      </w:r>
      <w:r w:rsidR="008E324A" w:rsidRPr="009360C5">
        <w:t xml:space="preserve"> </w:t>
      </w:r>
      <w:r w:rsidR="00D35C11" w:rsidRPr="009360C5">
        <w:rPr>
          <w:b/>
          <w:bCs/>
          <w:i/>
          <w:iCs/>
        </w:rPr>
        <w:t>паразитического</w:t>
      </w:r>
      <w:r w:rsidR="008E324A"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оздоровления</w:t>
      </w:r>
      <w:r w:rsidR="008E324A" w:rsidRPr="009360C5">
        <w:rPr>
          <w:b/>
          <w:bCs/>
        </w:rPr>
        <w:t xml:space="preserve"> </w:t>
      </w:r>
      <w:r w:rsidR="00D35C11" w:rsidRPr="009360C5">
        <w:t>(восстановление</w:t>
      </w:r>
      <w:r w:rsidR="008E324A" w:rsidRPr="009360C5">
        <w:t xml:space="preserve"> </w:t>
      </w:r>
      <w:r w:rsidR="00D35C11" w:rsidRPr="009360C5">
        <w:t>«рубашки»</w:t>
      </w:r>
      <w:r w:rsidR="008E324A" w:rsidRPr="009360C5">
        <w:t xml:space="preserve"> </w:t>
      </w:r>
      <w:r w:rsidR="00D35C11" w:rsidRPr="009360C5">
        <w:t>с</w:t>
      </w:r>
      <w:r w:rsidR="008E324A" w:rsidRPr="009360C5">
        <w:t xml:space="preserve"> </w:t>
      </w:r>
      <w:r w:rsidR="00D35C11" w:rsidRPr="009360C5">
        <w:t>использованием,</w:t>
      </w:r>
      <w:r w:rsidR="008E324A" w:rsidRPr="009360C5">
        <w:t xml:space="preserve"> </w:t>
      </w:r>
      <w:r w:rsidR="00D35C11" w:rsidRPr="009360C5">
        <w:t>например,</w:t>
      </w:r>
      <w:r w:rsidR="008E324A" w:rsidRPr="009360C5">
        <w:t xml:space="preserve"> </w:t>
      </w:r>
      <w:r w:rsidR="00D35C11" w:rsidRPr="009360C5">
        <w:t>потенциала</w:t>
      </w:r>
      <w:r w:rsidR="008E324A" w:rsidRPr="009360C5">
        <w:t xml:space="preserve"> </w:t>
      </w:r>
      <w:r w:rsidR="00D35C11" w:rsidRPr="009360C5">
        <w:t>другого</w:t>
      </w:r>
      <w:r w:rsidR="008E324A" w:rsidRPr="009360C5">
        <w:t xml:space="preserve"> </w:t>
      </w:r>
      <w:r w:rsidR="00D35C11" w:rsidRPr="009360C5">
        <w:t>Мозга)</w:t>
      </w:r>
      <w:r w:rsidR="008E324A" w:rsidRPr="009360C5">
        <w:t xml:space="preserve"> </w:t>
      </w:r>
      <w:r w:rsidR="00D35C11" w:rsidRPr="009360C5">
        <w:t>–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тому</w:t>
      </w:r>
      <w:r w:rsidR="008E324A" w:rsidRPr="009360C5">
        <w:t xml:space="preserve"> </w:t>
      </w:r>
      <w:r w:rsidR="00D35C11" w:rsidRPr="009360C5">
        <w:t>подобное,</w:t>
      </w:r>
      <w:r w:rsidR="008E324A" w:rsidRPr="009360C5">
        <w:t xml:space="preserve"> </w:t>
      </w:r>
      <w:r w:rsidR="00D35C11" w:rsidRPr="009360C5">
        <w:t>не</w:t>
      </w:r>
      <w:r w:rsidR="008E324A" w:rsidRPr="009360C5">
        <w:t xml:space="preserve"> </w:t>
      </w:r>
      <w:r w:rsidR="00D35C11" w:rsidRPr="009360C5">
        <w:t>менее</w:t>
      </w:r>
      <w:r w:rsidR="008E324A" w:rsidRPr="009360C5">
        <w:t xml:space="preserve"> </w:t>
      </w:r>
      <w:r w:rsidR="00D35C11" w:rsidRPr="009360C5">
        <w:t>абсурдно-однозначное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как</w:t>
      </w:r>
      <w:r w:rsidR="008E324A" w:rsidRPr="009360C5">
        <w:t xml:space="preserve"> </w:t>
      </w:r>
      <w:r w:rsidR="00D35C11" w:rsidRPr="009360C5">
        <w:t>бы</w:t>
      </w:r>
      <w:r w:rsidR="008E324A" w:rsidRPr="009360C5">
        <w:t xml:space="preserve"> </w:t>
      </w:r>
      <w:r w:rsidR="00D35C11" w:rsidRPr="009360C5">
        <w:t>воспринимаемое</w:t>
      </w:r>
      <w:r w:rsidR="008E324A" w:rsidRPr="009360C5">
        <w:t xml:space="preserve"> </w:t>
      </w:r>
      <w:r w:rsidR="00D35C11" w:rsidRPr="009360C5">
        <w:t>ровно</w:t>
      </w:r>
      <w:r w:rsidR="008E324A" w:rsidRPr="009360C5">
        <w:t xml:space="preserve"> </w:t>
      </w:r>
      <w:r w:rsidR="00D35C11" w:rsidRPr="009360C5">
        <w:t>так,</w:t>
      </w:r>
      <w:r w:rsidR="008E324A" w:rsidRPr="009360C5">
        <w:t xml:space="preserve"> </w:t>
      </w:r>
      <w:r w:rsidR="00D35C11" w:rsidRPr="009360C5">
        <w:t>как</w:t>
      </w:r>
      <w:r w:rsidR="008E324A" w:rsidRPr="009360C5">
        <w:t xml:space="preserve"> </w:t>
      </w:r>
      <w:r w:rsidR="00D35C11" w:rsidRPr="009360C5">
        <w:t>научили</w:t>
      </w:r>
      <w:r w:rsidR="008E324A" w:rsidRPr="009360C5">
        <w:t xml:space="preserve"> </w:t>
      </w:r>
      <w:r w:rsidR="00D35C11" w:rsidRPr="009360C5">
        <w:t>старшие</w:t>
      </w:r>
      <w:r w:rsidR="008E324A" w:rsidRPr="009360C5">
        <w:t xml:space="preserve"> </w:t>
      </w:r>
      <w:r w:rsidR="00D35C11" w:rsidRPr="009360C5">
        <w:t>товарищи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лице</w:t>
      </w:r>
      <w:r w:rsidR="008E324A" w:rsidRPr="009360C5">
        <w:t xml:space="preserve"> </w:t>
      </w:r>
      <w:r w:rsidR="00D35C11" w:rsidRPr="009360C5">
        <w:t>родителей,</w:t>
      </w:r>
      <w:r w:rsidR="008E324A" w:rsidRPr="009360C5">
        <w:t xml:space="preserve"> </w:t>
      </w:r>
      <w:r w:rsidR="00D35C11" w:rsidRPr="009360C5">
        <w:t>воспитателей,</w:t>
      </w:r>
      <w:r w:rsidR="008E324A" w:rsidRPr="009360C5">
        <w:t xml:space="preserve"> </w:t>
      </w:r>
      <w:r w:rsidR="00D35C11" w:rsidRPr="009360C5">
        <w:t>учителей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прочего.</w:t>
      </w:r>
      <w:r w:rsidR="008E324A" w:rsidRPr="009360C5">
        <w:t xml:space="preserve"> </w:t>
      </w:r>
      <w:r w:rsidR="00D35C11" w:rsidRPr="009360C5">
        <w:t>Только,</w:t>
      </w:r>
      <w:r w:rsidR="008E324A" w:rsidRPr="009360C5">
        <w:t xml:space="preserve"> </w:t>
      </w:r>
      <w:r w:rsidR="00D35C11" w:rsidRPr="009360C5">
        <w:t>когда</w:t>
      </w:r>
      <w:r w:rsidR="008E324A" w:rsidRPr="009360C5">
        <w:t xml:space="preserve"> </w:t>
      </w:r>
      <w:r w:rsidR="00D35C11" w:rsidRPr="009360C5">
        <w:t>начн</w:t>
      </w:r>
      <w:r w:rsidR="00C63D6E" w:rsidRPr="009360C5">
        <w:t>ё</w:t>
      </w:r>
      <w:r w:rsidR="00D35C11" w:rsidRPr="009360C5">
        <w:t>те</w:t>
      </w:r>
      <w:r w:rsidR="008E324A" w:rsidRPr="009360C5">
        <w:t xml:space="preserve"> </w:t>
      </w:r>
      <w:r w:rsidR="00D35C11" w:rsidRPr="009360C5">
        <w:t>размышлять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этом</w:t>
      </w:r>
      <w:r w:rsidR="008E324A" w:rsidRPr="009360C5">
        <w:t xml:space="preserve"> </w:t>
      </w:r>
      <w:r w:rsidR="00D35C11" w:rsidRPr="009360C5">
        <w:t>направлении,</w:t>
      </w:r>
      <w:r w:rsidR="008E324A" w:rsidRPr="009360C5">
        <w:t xml:space="preserve"> </w:t>
      </w:r>
      <w:r w:rsidR="00D35C11" w:rsidRPr="009360C5">
        <w:t>постарайтесь</w:t>
      </w:r>
      <w:r w:rsidR="008E324A" w:rsidRPr="009360C5">
        <w:t xml:space="preserve"> </w:t>
      </w:r>
      <w:r w:rsidR="00D35C11" w:rsidRPr="009360C5">
        <w:t>избежать</w:t>
      </w:r>
      <w:r w:rsidR="008E324A" w:rsidRPr="009360C5">
        <w:t xml:space="preserve"> </w:t>
      </w:r>
      <w:r w:rsidR="00D35C11" w:rsidRPr="009360C5">
        <w:t>мышления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рамках</w:t>
      </w:r>
      <w:r w:rsidR="008E324A" w:rsidRPr="009360C5">
        <w:t xml:space="preserve"> </w:t>
      </w:r>
      <w:r w:rsidR="00D35C11" w:rsidRPr="009360C5">
        <w:t>такого</w:t>
      </w:r>
      <w:r w:rsidR="008E324A" w:rsidRPr="009360C5">
        <w:t xml:space="preserve"> </w:t>
      </w:r>
      <w:r w:rsidR="00D35C11" w:rsidRPr="009360C5">
        <w:t>понимания,</w:t>
      </w:r>
      <w:r w:rsidR="008E324A" w:rsidRPr="009360C5">
        <w:t xml:space="preserve"> </w:t>
      </w:r>
      <w:r w:rsidR="00D35C11" w:rsidRPr="009360C5">
        <w:t>как</w:t>
      </w:r>
      <w:r w:rsidR="008E324A" w:rsidRPr="009360C5">
        <w:t xml:space="preserve"> </w:t>
      </w:r>
      <w:r w:rsidR="00D35C11" w:rsidRPr="009360C5">
        <w:t>то,</w:t>
      </w:r>
      <w:r w:rsidR="008E324A" w:rsidRPr="009360C5">
        <w:t xml:space="preserve"> </w:t>
      </w:r>
      <w:r w:rsidR="00D35C11" w:rsidRPr="009360C5">
        <w:t>что</w:t>
      </w:r>
      <w:r w:rsidR="008E324A" w:rsidRPr="009360C5">
        <w:t xml:space="preserve"> </w:t>
      </w:r>
      <w:r w:rsidR="00D35C11" w:rsidRPr="009360C5">
        <w:t>ученик</w:t>
      </w:r>
      <w:r w:rsidR="008E324A" w:rsidRPr="009360C5">
        <w:t xml:space="preserve"> </w:t>
      </w:r>
      <w:r w:rsidR="00D35C11" w:rsidRPr="009360C5">
        <w:t>благодарен</w:t>
      </w:r>
      <w:r w:rsidR="008E324A" w:rsidRPr="009360C5">
        <w:t xml:space="preserve"> </w:t>
      </w:r>
      <w:r w:rsidR="00D35C11" w:rsidRPr="009360C5">
        <w:t>учителю,</w:t>
      </w:r>
      <w:r w:rsidR="008E324A" w:rsidRPr="009360C5">
        <w:t xml:space="preserve"> </w:t>
      </w:r>
      <w:r w:rsidR="00D35C11" w:rsidRPr="009360C5">
        <w:t>а</w:t>
      </w:r>
      <w:r w:rsidR="008E324A" w:rsidRPr="009360C5">
        <w:t xml:space="preserve"> </w:t>
      </w:r>
      <w:r w:rsidR="00D35C11" w:rsidRPr="009360C5">
        <w:t>учитель</w:t>
      </w:r>
      <w:r w:rsidR="008E324A" w:rsidRPr="009360C5">
        <w:t xml:space="preserve"> </w:t>
      </w:r>
      <w:r w:rsidR="00D35C11" w:rsidRPr="009360C5">
        <w:t>имеет</w:t>
      </w:r>
      <w:r w:rsidR="008E324A" w:rsidRPr="009360C5">
        <w:t xml:space="preserve"> </w:t>
      </w:r>
      <w:r w:rsidR="00D35C11" w:rsidRPr="009360C5">
        <w:t>потребность</w:t>
      </w:r>
      <w:r w:rsidR="008E324A" w:rsidRPr="009360C5">
        <w:t xml:space="preserve"> </w:t>
      </w:r>
      <w:r w:rsidR="00D35C11" w:rsidRPr="009360C5">
        <w:t>передать</w:t>
      </w:r>
      <w:r w:rsidR="008E324A" w:rsidRPr="009360C5">
        <w:t xml:space="preserve"> </w:t>
      </w:r>
      <w:r w:rsidR="00D35C11" w:rsidRPr="009360C5">
        <w:t>знания,</w:t>
      </w:r>
      <w:r w:rsidR="008E324A" w:rsidRPr="009360C5">
        <w:t xml:space="preserve"> </w:t>
      </w:r>
      <w:r w:rsidR="00D35C11" w:rsidRPr="009360C5">
        <w:t>а,</w:t>
      </w:r>
      <w:r w:rsidR="008E324A" w:rsidRPr="009360C5">
        <w:t xml:space="preserve"> </w:t>
      </w:r>
      <w:r w:rsidR="00D35C11" w:rsidRPr="009360C5">
        <w:t>значит,</w:t>
      </w:r>
      <w:r w:rsidR="008E324A" w:rsidRPr="009360C5">
        <w:t xml:space="preserve"> </w:t>
      </w:r>
      <w:r w:rsidR="00D35C11" w:rsidRPr="009360C5">
        <w:t>это</w:t>
      </w:r>
      <w:r w:rsidR="008E324A" w:rsidRPr="009360C5">
        <w:t xml:space="preserve"> </w:t>
      </w:r>
      <w:r w:rsidR="00D35C11" w:rsidRPr="009360C5">
        <w:t>уже</w:t>
      </w:r>
      <w:r w:rsidR="008E324A" w:rsidRPr="009360C5">
        <w:t xml:space="preserve"> </w:t>
      </w:r>
      <w:r w:rsidR="00D35C11" w:rsidRPr="009360C5">
        <w:t>вроде</w:t>
      </w:r>
      <w:r w:rsidR="008E324A" w:rsidRPr="009360C5">
        <w:t xml:space="preserve"> </w:t>
      </w:r>
      <w:r w:rsidR="00D35C11" w:rsidRPr="009360C5">
        <w:t>как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не</w:t>
      </w:r>
      <w:r w:rsidR="008E324A" w:rsidRPr="009360C5">
        <w:t xml:space="preserve"> </w:t>
      </w:r>
      <w:r w:rsidR="00D35C11" w:rsidRPr="009360C5">
        <w:t>паразитизм;</w:t>
      </w:r>
      <w:r w:rsidR="008E324A" w:rsidRPr="009360C5">
        <w:t xml:space="preserve"> </w:t>
      </w:r>
      <w:r w:rsidR="00D35C11" w:rsidRPr="009360C5">
        <w:t>что</w:t>
      </w:r>
      <w:r w:rsidR="008E324A" w:rsidRPr="009360C5">
        <w:t xml:space="preserve"> </w:t>
      </w:r>
      <w:r w:rsidR="00D35C11" w:rsidRPr="009360C5">
        <w:t>целитель/врач/доктор</w:t>
      </w:r>
      <w:r w:rsidR="008E324A" w:rsidRPr="009360C5">
        <w:t xml:space="preserve"> </w:t>
      </w:r>
      <w:r w:rsidR="00D35C11" w:rsidRPr="009360C5">
        <w:t>предан</w:t>
      </w:r>
      <w:r w:rsidR="008E324A" w:rsidRPr="009360C5">
        <w:t xml:space="preserve"> </w:t>
      </w:r>
      <w:r w:rsidR="00D35C11" w:rsidRPr="009360C5">
        <w:t>своей</w:t>
      </w:r>
      <w:r w:rsidR="008E324A" w:rsidRPr="009360C5">
        <w:t xml:space="preserve"> </w:t>
      </w:r>
      <w:r w:rsidR="00D35C11" w:rsidRPr="009360C5">
        <w:t>профессии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для</w:t>
      </w:r>
      <w:r w:rsidR="008E324A" w:rsidRPr="009360C5">
        <w:t xml:space="preserve"> </w:t>
      </w:r>
      <w:r w:rsidR="00D35C11" w:rsidRPr="009360C5">
        <w:t>него</w:t>
      </w:r>
      <w:r w:rsidR="008E324A" w:rsidRPr="009360C5">
        <w:t xml:space="preserve"> </w:t>
      </w:r>
      <w:r w:rsidR="00D35C11" w:rsidRPr="009360C5">
        <w:t>дело</w:t>
      </w:r>
      <w:r w:rsidR="008E324A" w:rsidRPr="009360C5">
        <w:t xml:space="preserve"> </w:t>
      </w:r>
      <w:r w:rsidR="00D35C11" w:rsidRPr="009360C5">
        <w:t>его</w:t>
      </w:r>
      <w:r w:rsidR="008E324A" w:rsidRPr="009360C5">
        <w:t xml:space="preserve"> </w:t>
      </w:r>
      <w:r w:rsidR="00D35C11" w:rsidRPr="009360C5">
        <w:t>жизни</w:t>
      </w:r>
      <w:r w:rsidR="008E324A" w:rsidRPr="009360C5">
        <w:t xml:space="preserve"> </w:t>
      </w:r>
      <w:r w:rsidR="00D35C11" w:rsidRPr="009360C5">
        <w:t>–</w:t>
      </w:r>
      <w:r w:rsidR="008E324A" w:rsidRPr="009360C5">
        <w:t xml:space="preserve"> </w:t>
      </w:r>
      <w:r w:rsidR="00D35C11" w:rsidRPr="009360C5">
        <w:t>возвращать</w:t>
      </w:r>
      <w:r w:rsidR="008E324A" w:rsidRPr="009360C5">
        <w:t xml:space="preserve"> </w:t>
      </w:r>
      <w:r w:rsidR="00D35C11" w:rsidRPr="009360C5">
        <w:t>утраченное</w:t>
      </w:r>
      <w:r w:rsidR="008E324A" w:rsidRPr="009360C5">
        <w:t xml:space="preserve"> </w:t>
      </w:r>
      <w:r w:rsidR="00D35C11" w:rsidRPr="009360C5">
        <w:t>здоровье;</w:t>
      </w:r>
      <w:r w:rsidR="008E324A" w:rsidRPr="009360C5">
        <w:t xml:space="preserve"> </w:t>
      </w:r>
      <w:r w:rsidR="00D35C11" w:rsidRPr="009360C5">
        <w:t>что</w:t>
      </w:r>
      <w:r w:rsidR="008E324A" w:rsidRPr="009360C5">
        <w:t xml:space="preserve"> </w:t>
      </w:r>
      <w:r w:rsidR="00D35C11" w:rsidRPr="009360C5">
        <w:t>существующие</w:t>
      </w:r>
      <w:r w:rsidR="008E324A" w:rsidRPr="009360C5">
        <w:t xml:space="preserve"> </w:t>
      </w:r>
      <w:r w:rsidR="00D35C11" w:rsidRPr="009360C5">
        <w:t>цепочки</w:t>
      </w:r>
      <w:r w:rsidR="008E324A" w:rsidRPr="009360C5">
        <w:t xml:space="preserve"> </w:t>
      </w:r>
      <w:r w:rsidR="00D35C11" w:rsidRPr="009360C5">
        <w:t>питания</w:t>
      </w:r>
      <w:r w:rsidR="008E324A" w:rsidRPr="009360C5">
        <w:t xml:space="preserve"> </w:t>
      </w:r>
      <w:r w:rsidR="00D35C11" w:rsidRPr="009360C5">
        <w:t>замкнуты</w:t>
      </w:r>
      <w:r w:rsidR="00C63D6E" w:rsidRPr="009360C5">
        <w:t>,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если</w:t>
      </w:r>
      <w:r w:rsidR="008E324A" w:rsidRPr="009360C5">
        <w:t xml:space="preserve"> </w:t>
      </w:r>
      <w:r w:rsidR="00D35C11" w:rsidRPr="009360C5">
        <w:t>смотреть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перспективу,</w:t>
      </w:r>
      <w:r w:rsidR="008E324A" w:rsidRPr="009360C5">
        <w:t xml:space="preserve"> </w:t>
      </w:r>
      <w:r w:rsidR="00D35C11" w:rsidRPr="009360C5">
        <w:t>употребление</w:t>
      </w:r>
      <w:r w:rsidR="008E324A" w:rsidRPr="009360C5">
        <w:t xml:space="preserve"> </w:t>
      </w:r>
      <w:r w:rsidR="00D35C11" w:rsidRPr="009360C5">
        <w:t>кого-то</w:t>
      </w:r>
      <w:r w:rsidR="008E324A" w:rsidRPr="009360C5">
        <w:t xml:space="preserve"> </w:t>
      </w:r>
      <w:r w:rsidR="00D35C11" w:rsidRPr="009360C5">
        <w:t>для</w:t>
      </w:r>
      <w:r w:rsidR="008E324A" w:rsidRPr="009360C5">
        <w:t xml:space="preserve"> </w:t>
      </w:r>
      <w:r w:rsidR="00D35C11" w:rsidRPr="009360C5">
        <w:t>пропитания</w:t>
      </w:r>
      <w:r w:rsidR="008E324A" w:rsidRPr="009360C5">
        <w:t xml:space="preserve"> </w:t>
      </w:r>
      <w:r w:rsidR="00D35C11" w:rsidRPr="009360C5">
        <w:t>–</w:t>
      </w:r>
      <w:r w:rsidR="008E324A" w:rsidRPr="009360C5">
        <w:t xml:space="preserve"> </w:t>
      </w:r>
      <w:r w:rsidR="00D35C11" w:rsidRPr="009360C5">
        <w:t>некая</w:t>
      </w:r>
      <w:r w:rsidR="008E324A" w:rsidRPr="009360C5">
        <w:t xml:space="preserve"> </w:t>
      </w:r>
      <w:r w:rsidR="00D35C11" w:rsidRPr="009360C5">
        <w:t>фундаментальная</w:t>
      </w:r>
      <w:r w:rsidR="008E324A" w:rsidRPr="009360C5">
        <w:t xml:space="preserve"> </w:t>
      </w:r>
      <w:r w:rsidR="00D35C11" w:rsidRPr="009360C5">
        <w:t>жизненная</w:t>
      </w:r>
      <w:r w:rsidR="008E324A" w:rsidRPr="009360C5">
        <w:t xml:space="preserve"> </w:t>
      </w:r>
      <w:r w:rsidR="00D35C11" w:rsidRPr="009360C5">
        <w:t>база,</w:t>
      </w:r>
      <w:r w:rsidR="008E324A" w:rsidRPr="009360C5">
        <w:t xml:space="preserve"> </w:t>
      </w:r>
      <w:r w:rsidR="00D35C11" w:rsidRPr="009360C5">
        <w:t>а</w:t>
      </w:r>
      <w:r w:rsidR="008E324A" w:rsidRPr="009360C5">
        <w:t xml:space="preserve"> </w:t>
      </w:r>
      <w:r w:rsidR="00D35C11" w:rsidRPr="009360C5">
        <w:t>значит,</w:t>
      </w:r>
      <w:r w:rsidR="008E324A" w:rsidRPr="009360C5">
        <w:t xml:space="preserve"> </w:t>
      </w:r>
      <w:r w:rsidR="00D35C11" w:rsidRPr="009360C5">
        <w:t>как</w:t>
      </w:r>
      <w:r w:rsidR="008E324A" w:rsidRPr="009360C5">
        <w:t xml:space="preserve"> </w:t>
      </w:r>
      <w:r w:rsidR="00D35C11" w:rsidRPr="009360C5">
        <w:t>априори</w:t>
      </w:r>
      <w:r w:rsidR="008E324A" w:rsidRPr="009360C5">
        <w:t xml:space="preserve"> </w:t>
      </w:r>
      <w:r w:rsidR="00D35C11" w:rsidRPr="009360C5">
        <w:t>это</w:t>
      </w:r>
      <w:r w:rsidR="008E324A" w:rsidRPr="009360C5">
        <w:t xml:space="preserve"> </w:t>
      </w:r>
      <w:r w:rsidR="00D35C11" w:rsidRPr="009360C5">
        <w:t>прекрасно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ни</w:t>
      </w:r>
      <w:r w:rsidR="008E324A" w:rsidRPr="009360C5">
        <w:t xml:space="preserve"> </w:t>
      </w:r>
      <w:r w:rsidR="00D35C11" w:rsidRPr="009360C5">
        <w:t>разу</w:t>
      </w:r>
      <w:r w:rsidR="008E324A" w:rsidRPr="009360C5">
        <w:t xml:space="preserve"> </w:t>
      </w:r>
      <w:r w:rsidR="00D35C11" w:rsidRPr="009360C5">
        <w:t>к</w:t>
      </w:r>
      <w:r w:rsidR="008E324A" w:rsidRPr="009360C5">
        <w:t xml:space="preserve"> </w:t>
      </w:r>
      <w:r w:rsidR="00D35C11" w:rsidRPr="009360C5">
        <w:t>паразитизму</w:t>
      </w:r>
      <w:r w:rsidR="008E324A" w:rsidRPr="009360C5">
        <w:t xml:space="preserve"> </w:t>
      </w:r>
      <w:r w:rsidR="00D35C11" w:rsidRPr="009360C5">
        <w:t>отнесено</w:t>
      </w:r>
      <w:r w:rsidR="008E324A" w:rsidRPr="009360C5">
        <w:t xml:space="preserve"> </w:t>
      </w:r>
      <w:r w:rsidR="00D35C11" w:rsidRPr="009360C5">
        <w:rPr>
          <w:rStyle w:val="--0"/>
        </w:rPr>
        <w:t>быть</w:t>
      </w:r>
      <w:r w:rsidR="008E324A" w:rsidRPr="009360C5">
        <w:rPr>
          <w:rStyle w:val="--0"/>
        </w:rPr>
        <w:t xml:space="preserve"> </w:t>
      </w:r>
      <w:r w:rsidR="00D35C11" w:rsidRPr="009360C5">
        <w:rPr>
          <w:rStyle w:val="--"/>
        </w:rPr>
        <w:t>не</w:t>
      </w:r>
      <w:r w:rsidR="008E324A" w:rsidRPr="009360C5">
        <w:rPr>
          <w:rStyle w:val="--0"/>
        </w:rPr>
        <w:t xml:space="preserve"> </w:t>
      </w:r>
      <w:r w:rsidR="00D35C11" w:rsidRPr="009360C5">
        <w:rPr>
          <w:rStyle w:val="--0"/>
        </w:rPr>
        <w:t>может</w:t>
      </w:r>
      <w:r w:rsidR="008E324A" w:rsidRPr="009360C5">
        <w:t xml:space="preserve"> </w:t>
      </w:r>
      <w:r w:rsidR="00D35C11" w:rsidRPr="009360C5">
        <w:t>–</w:t>
      </w:r>
      <w:r w:rsidR="00C63D6E" w:rsidRPr="009360C5">
        <w:t xml:space="preserve"> </w:t>
      </w:r>
      <w:r w:rsidR="00D35C11" w:rsidRPr="009360C5">
        <w:t>можно</w:t>
      </w:r>
      <w:r w:rsidR="008E324A" w:rsidRPr="009360C5">
        <w:t xml:space="preserve"> </w:t>
      </w:r>
      <w:r w:rsidR="00D35C11" w:rsidRPr="009360C5">
        <w:t>с</w:t>
      </w:r>
      <w:r w:rsidR="008E324A" w:rsidRPr="009360C5">
        <w:t xml:space="preserve"> </w:t>
      </w:r>
      <w:r w:rsidR="00D35C11" w:rsidRPr="009360C5">
        <w:t>успехом,</w:t>
      </w:r>
      <w:r w:rsidR="008E324A" w:rsidRPr="009360C5">
        <w:t xml:space="preserve"> </w:t>
      </w:r>
      <w:r w:rsidR="00D35C11" w:rsidRPr="009360C5">
        <w:t>обстоятельно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доказательно</w:t>
      </w:r>
      <w:r w:rsidR="008E324A" w:rsidRPr="009360C5">
        <w:t xml:space="preserve"> </w:t>
      </w:r>
      <w:r w:rsidR="00D35C11" w:rsidRPr="009360C5">
        <w:t>отделить</w:t>
      </w:r>
      <w:r w:rsidR="008E324A" w:rsidRPr="009360C5">
        <w:t xml:space="preserve"> </w:t>
      </w:r>
      <w:r w:rsidR="00D35C11" w:rsidRPr="009360C5">
        <w:t>суровый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бе</w:t>
      </w:r>
      <w:r w:rsidR="00C63D6E" w:rsidRPr="009360C5">
        <w:t>з(с)</w:t>
      </w:r>
      <w:r w:rsidR="00D35C11" w:rsidRPr="009360C5">
        <w:t>принципный</w:t>
      </w:r>
      <w:r w:rsidR="008E324A" w:rsidRPr="009360C5">
        <w:t xml:space="preserve"> </w:t>
      </w:r>
      <w:r w:rsidR="00D35C11" w:rsidRPr="009360C5">
        <w:t>паразитизм</w:t>
      </w:r>
      <w:r w:rsidR="008E324A" w:rsidRPr="009360C5">
        <w:t xml:space="preserve"> </w:t>
      </w:r>
      <w:r w:rsidR="00D35C11" w:rsidRPr="009360C5">
        <w:t>от</w:t>
      </w:r>
      <w:r w:rsidR="008E324A" w:rsidRPr="009360C5">
        <w:t xml:space="preserve"> </w:t>
      </w:r>
      <w:r w:rsidR="00D35C11" w:rsidRPr="009360C5">
        <w:t>некой</w:t>
      </w:r>
      <w:r w:rsidR="008E324A" w:rsidRPr="009360C5">
        <w:t xml:space="preserve"> </w:t>
      </w:r>
      <w:r w:rsidR="00D35C11" w:rsidRPr="009360C5">
        <w:t>жизненно</w:t>
      </w:r>
      <w:r w:rsidR="008E324A" w:rsidRPr="009360C5">
        <w:t xml:space="preserve"> </w:t>
      </w:r>
      <w:r w:rsidR="00D35C11" w:rsidRPr="009360C5">
        <w:t>обусловленной</w:t>
      </w:r>
      <w:r w:rsidR="008E324A" w:rsidRPr="009360C5">
        <w:t xml:space="preserve"> </w:t>
      </w:r>
      <w:r w:rsidR="00D35C11" w:rsidRPr="009360C5">
        <w:t>необходимости</w:t>
      </w:r>
      <w:r w:rsidR="008E324A" w:rsidRPr="009360C5">
        <w:t xml:space="preserve"> </w:t>
      </w:r>
      <w:r w:rsidR="00D35C11" w:rsidRPr="009360C5">
        <w:t>–</w:t>
      </w:r>
      <w:r w:rsidR="008E324A" w:rsidRPr="009360C5">
        <w:t xml:space="preserve"> </w:t>
      </w:r>
      <w:r w:rsidR="00D35C11" w:rsidRPr="009360C5">
        <w:t>ну,</w:t>
      </w:r>
      <w:r w:rsidR="008E324A" w:rsidRPr="009360C5">
        <w:t xml:space="preserve"> </w:t>
      </w:r>
      <w:r w:rsidR="00D35C11" w:rsidRPr="009360C5">
        <w:t>мол,</w:t>
      </w:r>
      <w:r w:rsidR="008E324A" w:rsidRPr="009360C5">
        <w:t xml:space="preserve"> </w:t>
      </w:r>
      <w:r w:rsidR="00D35C11" w:rsidRPr="009360C5">
        <w:t>иначе</w:t>
      </w:r>
      <w:r w:rsidR="008E324A" w:rsidRPr="009360C5">
        <w:t xml:space="preserve"> </w:t>
      </w:r>
      <w:r w:rsidR="00D35C11" w:rsidRPr="009360C5">
        <w:t>же</w:t>
      </w:r>
      <w:r w:rsidR="008E324A" w:rsidRPr="009360C5">
        <w:t xml:space="preserve"> </w:t>
      </w:r>
      <w:r w:rsidR="00D35C11" w:rsidRPr="009360C5">
        <w:t>просто</w:t>
      </w:r>
      <w:r w:rsidR="008E324A" w:rsidRPr="009360C5">
        <w:t xml:space="preserve"> </w:t>
      </w:r>
      <w:r w:rsidR="00D35C11" w:rsidRPr="009360C5">
        <w:t>невозможно,</w:t>
      </w:r>
      <w:r w:rsidR="008E324A" w:rsidRPr="009360C5">
        <w:t xml:space="preserve"> </w:t>
      </w:r>
      <w:r w:rsidR="00D35C11" w:rsidRPr="009360C5">
        <w:t>нужно</w:t>
      </w:r>
      <w:r w:rsidR="008E324A" w:rsidRPr="009360C5">
        <w:t xml:space="preserve"> </w:t>
      </w:r>
      <w:r w:rsidR="00D35C11" w:rsidRPr="009360C5">
        <w:t>же</w:t>
      </w:r>
      <w:r w:rsidR="008E324A" w:rsidRPr="009360C5">
        <w:t xml:space="preserve"> </w:t>
      </w:r>
      <w:r w:rsidR="00D35C11" w:rsidRPr="009360C5">
        <w:t>что-то</w:t>
      </w:r>
      <w:r w:rsidR="008E324A" w:rsidRPr="009360C5">
        <w:t xml:space="preserve"> </w:t>
      </w:r>
      <w:r w:rsidR="00D35C11" w:rsidRPr="009360C5">
        <w:t>кушать,</w:t>
      </w:r>
      <w:r w:rsidR="008E324A" w:rsidRPr="009360C5">
        <w:t xml:space="preserve"> </w:t>
      </w:r>
      <w:r w:rsidR="00D35C11" w:rsidRPr="009360C5">
        <w:t>чтобы</w:t>
      </w:r>
      <w:r w:rsidR="008E324A" w:rsidRPr="009360C5">
        <w:t xml:space="preserve"> </w:t>
      </w:r>
      <w:r w:rsidR="00D35C11" w:rsidRPr="009360C5">
        <w:t>не</w:t>
      </w:r>
      <w:r w:rsidR="008E324A" w:rsidRPr="009360C5">
        <w:t xml:space="preserve"> </w:t>
      </w:r>
      <w:r w:rsidR="00D35C11" w:rsidRPr="009360C5">
        <w:t>умереть…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вообще,</w:t>
      </w:r>
      <w:r w:rsidR="008E324A" w:rsidRPr="009360C5">
        <w:t xml:space="preserve"> </w:t>
      </w:r>
      <w:r w:rsidR="00D35C11" w:rsidRPr="009360C5">
        <w:t>за</w:t>
      </w:r>
      <w:r w:rsidR="008E324A" w:rsidRPr="009360C5">
        <w:t xml:space="preserve"> </w:t>
      </w:r>
      <w:r w:rsidR="00D35C11" w:rsidRPr="009360C5">
        <w:t>посягательство</w:t>
      </w:r>
      <w:r w:rsidR="008E324A" w:rsidRPr="009360C5">
        <w:t xml:space="preserve"> </w:t>
      </w:r>
      <w:r w:rsidR="00D35C11" w:rsidRPr="009360C5">
        <w:t>на</w:t>
      </w:r>
      <w:r w:rsidR="008E324A" w:rsidRPr="009360C5">
        <w:t xml:space="preserve"> </w:t>
      </w:r>
      <w:r w:rsidR="00D35C11" w:rsidRPr="009360C5">
        <w:t>святое</w:t>
      </w:r>
      <w:r w:rsidR="008E324A" w:rsidRPr="009360C5">
        <w:t xml:space="preserve"> </w:t>
      </w:r>
      <w:r w:rsidR="00D35C11" w:rsidRPr="009360C5">
        <w:t>–</w:t>
      </w:r>
      <w:r w:rsidR="008E324A" w:rsidRPr="009360C5">
        <w:t xml:space="preserve"> </w:t>
      </w:r>
      <w:r w:rsidR="00D35C11" w:rsidRPr="009360C5">
        <w:t>«…можно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по</w:t>
      </w:r>
      <w:r w:rsidR="008E324A" w:rsidRPr="009360C5">
        <w:t xml:space="preserve"> </w:t>
      </w:r>
      <w:r w:rsidR="00D35C11" w:rsidRPr="009360C5">
        <w:t>шее</w:t>
      </w:r>
      <w:r w:rsidR="008E324A" w:rsidRPr="009360C5">
        <w:t xml:space="preserve"> </w:t>
      </w:r>
      <w:r w:rsidR="00D35C11" w:rsidRPr="009360C5">
        <w:t>схлопотать».</w:t>
      </w:r>
      <w:bookmarkEnd w:id="2"/>
      <w:bookmarkEnd w:id="3"/>
      <w:r w:rsidR="008E324A" w:rsidRPr="009360C5">
        <w:t xml:space="preserve"> </w:t>
      </w:r>
      <w:r w:rsidR="00D35C11" w:rsidRPr="009360C5">
        <w:t>Привед</w:t>
      </w:r>
      <w:r w:rsidR="00C63D6E" w:rsidRPr="009360C5">
        <w:t>ё</w:t>
      </w:r>
      <w:r w:rsidR="00D35C11" w:rsidRPr="009360C5">
        <w:t>нный</w:t>
      </w:r>
      <w:r w:rsidR="008E324A" w:rsidRPr="009360C5">
        <w:t xml:space="preserve"> </w:t>
      </w:r>
      <w:r w:rsidR="00D35C11" w:rsidRPr="009360C5">
        <w:t>пример</w:t>
      </w:r>
      <w:r w:rsidR="008E324A" w:rsidRPr="009360C5">
        <w:t xml:space="preserve"> </w:t>
      </w:r>
      <w:r w:rsidR="00D35C11" w:rsidRPr="009360C5">
        <w:t>и</w:t>
      </w:r>
      <w:r w:rsidR="008E324A" w:rsidRPr="009360C5">
        <w:t xml:space="preserve"> </w:t>
      </w:r>
      <w:r w:rsidR="00D35C11" w:rsidRPr="009360C5">
        <w:t>есть</w:t>
      </w:r>
      <w:r w:rsidR="008E324A" w:rsidRPr="009360C5">
        <w:t xml:space="preserve"> </w:t>
      </w:r>
      <w:r w:rsidR="00D35C11" w:rsidRPr="009360C5">
        <w:t>наше</w:t>
      </w:r>
      <w:r w:rsidR="008E324A" w:rsidRPr="009360C5">
        <w:t xml:space="preserve"> </w:t>
      </w:r>
      <w:r w:rsidR="00D35C11" w:rsidRPr="009360C5">
        <w:t>мышление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так</w:t>
      </w:r>
      <w:r w:rsidR="008E324A" w:rsidRPr="009360C5">
        <w:t xml:space="preserve"> </w:t>
      </w:r>
      <w:r w:rsidR="00D35C11" w:rsidRPr="009360C5">
        <w:t>называемой</w:t>
      </w:r>
      <w:r w:rsidR="008E324A" w:rsidRPr="009360C5">
        <w:t xml:space="preserve"> </w:t>
      </w:r>
      <w:r w:rsidR="00D35C11" w:rsidRPr="009360C5">
        <w:t>«двоичной</w:t>
      </w:r>
      <w:r w:rsidR="008E324A" w:rsidRPr="009360C5">
        <w:t xml:space="preserve"> </w:t>
      </w:r>
      <w:r w:rsidR="00D35C11" w:rsidRPr="009360C5">
        <w:t>системе</w:t>
      </w:r>
      <w:r w:rsidR="008E324A" w:rsidRPr="009360C5">
        <w:t xml:space="preserve"> </w:t>
      </w:r>
      <w:r w:rsidR="00D35C11" w:rsidRPr="009360C5">
        <w:t>мышления»,</w:t>
      </w:r>
      <w:r w:rsidR="008E324A" w:rsidRPr="009360C5">
        <w:t xml:space="preserve"> </w:t>
      </w:r>
      <w:r w:rsidR="00D35C11" w:rsidRPr="009360C5">
        <w:t>о</w:t>
      </w:r>
      <w:r w:rsidR="008E324A" w:rsidRPr="009360C5">
        <w:t xml:space="preserve"> </w:t>
      </w:r>
      <w:r w:rsidR="00D35C11" w:rsidRPr="009360C5">
        <w:t>которой</w:t>
      </w:r>
      <w:r w:rsidR="008E324A" w:rsidRPr="009360C5">
        <w:t xml:space="preserve"> </w:t>
      </w:r>
      <w:r w:rsidR="00D35C11" w:rsidRPr="009360C5">
        <w:t>написано</w:t>
      </w:r>
      <w:r w:rsidR="008E324A" w:rsidRPr="009360C5">
        <w:t xml:space="preserve"> </w:t>
      </w:r>
      <w:r w:rsidR="00D35C11" w:rsidRPr="009360C5">
        <w:t>вс</w:t>
      </w:r>
      <w:r w:rsidR="00C63D6E" w:rsidRPr="009360C5">
        <w:t>ё</w:t>
      </w:r>
      <w:r w:rsidR="008E324A" w:rsidRPr="009360C5">
        <w:t xml:space="preserve"> </w:t>
      </w:r>
      <w:r w:rsidR="00D35C11" w:rsidRPr="009360C5">
        <w:t>подробно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книге</w:t>
      </w:r>
      <w:r w:rsidR="008E324A" w:rsidRPr="009360C5">
        <w:t xml:space="preserve"> </w:t>
      </w:r>
      <w:r w:rsidR="00D35C11" w:rsidRPr="009360C5">
        <w:t>Н.</w:t>
      </w:r>
      <w:r w:rsidR="00C63D6E" w:rsidRPr="009360C5">
        <w:t> </w:t>
      </w:r>
      <w:r w:rsidR="00D35C11" w:rsidRPr="009360C5">
        <w:t>Левашова</w:t>
      </w:r>
      <w:r w:rsidR="008E324A" w:rsidRPr="009360C5">
        <w:t xml:space="preserve"> </w:t>
      </w:r>
      <w:r w:rsidR="00D35C11" w:rsidRPr="009360C5">
        <w:rPr>
          <w:b/>
          <w:bCs/>
          <w:i/>
          <w:iCs/>
        </w:rPr>
        <w:t>«Последнее</w:t>
      </w:r>
      <w:r w:rsidR="008E324A"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обращение</w:t>
      </w:r>
      <w:r w:rsidR="008E324A"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к</w:t>
      </w:r>
      <w:r w:rsidR="008E324A"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Человечеству»</w:t>
      </w:r>
      <w:r w:rsidR="00D35C11" w:rsidRPr="009360C5">
        <w:t>.</w:t>
      </w:r>
    </w:p>
    <w:p w14:paraId="4D7D1F43" w14:textId="4386D03C" w:rsidR="00D35C11" w:rsidRPr="009360C5" w:rsidRDefault="00D35C11" w:rsidP="00C63D6E">
      <w:pPr>
        <w:rPr>
          <w:rFonts w:eastAsia="Times New Roman"/>
        </w:rPr>
      </w:pPr>
      <w:r w:rsidRPr="009360C5">
        <w:rPr>
          <w:rFonts w:eastAsia="Times New Roman"/>
        </w:rPr>
        <w:t>«Основой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предельно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убогой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личности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являются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понятия</w:t>
      </w:r>
      <w:r w:rsidR="008E324A" w:rsidRPr="009360C5">
        <w:rPr>
          <w:rFonts w:eastAsia="Times New Roman"/>
        </w:rPr>
        <w:t xml:space="preserve"> </w:t>
      </w:r>
      <w:r w:rsidRPr="009360C5">
        <w:rPr>
          <w:rStyle w:val="--"/>
        </w:rPr>
        <w:t>ДА</w:t>
      </w:r>
      <w:r w:rsidRPr="009360C5">
        <w:rPr>
          <w:rStyle w:val="--"/>
          <w:rFonts w:ascii="Times New Roman" w:hAnsi="Times New Roman"/>
        </w:rPr>
        <w:t> </w:t>
      </w:r>
      <w:r w:rsidRPr="009360C5">
        <w:rPr>
          <w:rStyle w:val="--0"/>
        </w:rPr>
        <w:t>И</w:t>
      </w:r>
      <w:r w:rsidR="008E324A" w:rsidRPr="009360C5">
        <w:rPr>
          <w:rStyle w:val="--"/>
        </w:rPr>
        <w:t xml:space="preserve"> </w:t>
      </w:r>
      <w:r w:rsidRPr="009360C5">
        <w:rPr>
          <w:rStyle w:val="--"/>
          <w:rFonts w:ascii="Times New Roman" w:hAnsi="Times New Roman"/>
        </w:rPr>
        <w:t>НЕТ</w:t>
      </w:r>
      <w:r w:rsidRPr="009360C5">
        <w:t>,</w:t>
      </w:r>
      <w:r w:rsidR="008E324A" w:rsidRPr="009360C5">
        <w:t xml:space="preserve"> </w:t>
      </w:r>
      <w:r w:rsidRPr="009360C5">
        <w:rPr>
          <w:rFonts w:eastAsia="Times New Roman"/>
        </w:rPr>
        <w:t>как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якобы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реально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существующие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и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многократно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проявляющиеся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при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ступенчатом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lastRenderedPageBreak/>
        <w:t>анализе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любого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сложного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процесса.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При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этом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число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ступеней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в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анализе</w:t>
      </w:r>
      <w:r w:rsidR="00C63D6E" w:rsidRPr="009360C5">
        <w:rPr>
          <w:rFonts w:eastAsia="Times New Roman"/>
        </w:rPr>
        <w:t xml:space="preserve"> – </w:t>
      </w:r>
      <w:r w:rsidRPr="009360C5">
        <w:rPr>
          <w:rFonts w:eastAsia="Times New Roman"/>
        </w:rPr>
        <w:t>конечно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и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чаще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всего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весьма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мало,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даже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если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вами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исследуется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достаточно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серьёзная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проблема.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Поиск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ответа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сводится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к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выбору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одного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из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двух,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где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два</w:t>
      </w:r>
      <w:r w:rsidR="00C63D6E" w:rsidRPr="009360C5">
        <w:rPr>
          <w:rFonts w:eastAsia="Times New Roman"/>
        </w:rPr>
        <w:t xml:space="preserve"> – </w:t>
      </w:r>
      <w:r w:rsidRPr="009360C5">
        <w:rPr>
          <w:rFonts w:eastAsia="Times New Roman"/>
        </w:rPr>
        <w:t>число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ступеней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возможных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решений,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тогда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как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наиболее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правильное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решение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лежит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между</w:t>
      </w:r>
      <w:r w:rsidR="008E324A" w:rsidRPr="009360C5">
        <w:rPr>
          <w:rFonts w:eastAsia="Times New Roman"/>
        </w:rPr>
        <w:t xml:space="preserve"> </w:t>
      </w:r>
      <w:r w:rsidRPr="009360C5">
        <w:rPr>
          <w:rFonts w:eastAsia="Times New Roman"/>
        </w:rPr>
        <w:t>ними».</w:t>
      </w:r>
      <w:r w:rsidR="008E324A" w:rsidRPr="009360C5">
        <w:rPr>
          <w:rFonts w:eastAsia="Times New Roman"/>
        </w:rPr>
        <w:t xml:space="preserve"> </w:t>
      </w:r>
    </w:p>
    <w:p w14:paraId="542529F3" w14:textId="16F26E14" w:rsidR="00D35C11" w:rsidRPr="009360C5" w:rsidRDefault="00D35C11" w:rsidP="00C63D6E">
      <w:pPr>
        <w:rPr>
          <w:rFonts w:ascii="Georgia Pro Cond Semibold" w:hAnsi="Georgia Pro Cond Semibold"/>
          <w:b/>
          <w:bCs/>
          <w:i/>
          <w:iCs/>
        </w:rPr>
      </w:pPr>
      <w:r w:rsidRPr="009360C5">
        <w:t>Не</w:t>
      </w:r>
      <w:r w:rsidR="008E324A" w:rsidRPr="009360C5">
        <w:t xml:space="preserve"> </w:t>
      </w:r>
      <w:r w:rsidRPr="009360C5">
        <w:t>обостряя</w:t>
      </w:r>
      <w:r w:rsidR="008E324A" w:rsidRPr="009360C5">
        <w:t xml:space="preserve"> </w:t>
      </w:r>
      <w:r w:rsidRPr="009360C5">
        <w:t>деликатную</w:t>
      </w:r>
      <w:r w:rsidR="008E324A" w:rsidRPr="009360C5">
        <w:t xml:space="preserve"> </w:t>
      </w:r>
      <w:r w:rsidRPr="009360C5">
        <w:t>проблему,</w:t>
      </w:r>
      <w:r w:rsidR="008E324A" w:rsidRPr="009360C5">
        <w:t xml:space="preserve"> </w:t>
      </w:r>
      <w:r w:rsidRPr="009360C5">
        <w:t>кое-как</w:t>
      </w:r>
      <w:r w:rsidR="008E324A" w:rsidRPr="009360C5">
        <w:t xml:space="preserve"> </w:t>
      </w:r>
      <w:r w:rsidRPr="009360C5">
        <w:t>прикрытую</w:t>
      </w:r>
      <w:r w:rsidR="008E324A" w:rsidRPr="009360C5">
        <w:t xml:space="preserve"> </w:t>
      </w:r>
      <w:r w:rsidRPr="009360C5">
        <w:t>вполне</w:t>
      </w:r>
      <w:r w:rsidR="008E324A" w:rsidRPr="009360C5">
        <w:t xml:space="preserve"> </w:t>
      </w:r>
      <w:r w:rsidRPr="009360C5">
        <w:t>неудачной</w:t>
      </w:r>
      <w:r w:rsidR="008E324A" w:rsidRPr="009360C5">
        <w:t xml:space="preserve"> </w:t>
      </w:r>
      <w:r w:rsidRPr="009360C5">
        <w:t>маскировкой,</w:t>
      </w:r>
      <w:r w:rsidR="008E324A" w:rsidRPr="009360C5">
        <w:t xml:space="preserve"> </w:t>
      </w:r>
      <w:r w:rsidRPr="009360C5">
        <w:t>достаточно</w:t>
      </w:r>
      <w:r w:rsidR="008E324A" w:rsidRPr="009360C5">
        <w:t xml:space="preserve"> </w:t>
      </w:r>
      <w:r w:rsidRPr="009360C5">
        <w:t>пока</w:t>
      </w:r>
      <w:r w:rsidR="008E324A" w:rsidRPr="009360C5">
        <w:t xml:space="preserve"> </w:t>
      </w:r>
      <w:r w:rsidRPr="009360C5">
        <w:rPr>
          <w:rStyle w:val="--0"/>
        </w:rPr>
        <w:t>для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себя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затронуть</w:t>
      </w:r>
      <w:r w:rsidR="008E324A" w:rsidRPr="009360C5">
        <w:t xml:space="preserve"> </w:t>
      </w:r>
      <w:r w:rsidRPr="009360C5">
        <w:t>указанные</w:t>
      </w:r>
      <w:r w:rsidR="008E324A" w:rsidRPr="009360C5">
        <w:t xml:space="preserve"> </w:t>
      </w:r>
      <w:r w:rsidRPr="009360C5">
        <w:t>стороны</w:t>
      </w:r>
      <w:r w:rsidR="008E324A" w:rsidRPr="009360C5">
        <w:t xml:space="preserve"> </w:t>
      </w:r>
      <w:r w:rsidRPr="009360C5">
        <w:t>собственного</w:t>
      </w:r>
      <w:r w:rsidR="008E324A" w:rsidRPr="009360C5">
        <w:t xml:space="preserve"> </w:t>
      </w:r>
      <w:r w:rsidRPr="009360C5">
        <w:t>существования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с</w:t>
      </w:r>
      <w:r w:rsidR="008E324A" w:rsidRPr="009360C5">
        <w:t xml:space="preserve"> </w:t>
      </w:r>
      <w:r w:rsidRPr="009360C5">
        <w:t>целью</w:t>
      </w:r>
      <w:r w:rsidR="008E324A" w:rsidRPr="009360C5">
        <w:t xml:space="preserve"> </w:t>
      </w:r>
      <w:r w:rsidRPr="009360C5">
        <w:t>укорить</w:t>
      </w:r>
      <w:r w:rsidR="008E324A" w:rsidRPr="009360C5">
        <w:t xml:space="preserve"> </w:t>
      </w:r>
      <w:r w:rsidRPr="009360C5">
        <w:t>себя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применении</w:t>
      </w:r>
      <w:r w:rsidR="008E324A" w:rsidRPr="009360C5">
        <w:t xml:space="preserve"> </w:t>
      </w:r>
      <w:r w:rsidRPr="009360C5">
        <w:t>явного</w:t>
      </w:r>
      <w:r w:rsidR="008E324A" w:rsidRPr="009360C5">
        <w:t xml:space="preserve"> </w:t>
      </w:r>
      <w:r w:rsidRPr="009360C5">
        <w:t>или</w:t>
      </w:r>
      <w:r w:rsidR="008E324A" w:rsidRPr="009360C5">
        <w:t xml:space="preserve"> </w:t>
      </w:r>
      <w:r w:rsidRPr="009360C5">
        <w:t>скрытого</w:t>
      </w:r>
      <w:r w:rsidR="008E324A" w:rsidRPr="009360C5">
        <w:t xml:space="preserve"> </w:t>
      </w:r>
      <w:r w:rsidRPr="009360C5">
        <w:t>паразитизма</w:t>
      </w:r>
      <w:r w:rsidR="008E324A" w:rsidRPr="009360C5">
        <w:t xml:space="preserve"> </w:t>
      </w:r>
      <w:r w:rsidRPr="009360C5">
        <w:t>(хотя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возбраняется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поверку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оказывается</w:t>
      </w:r>
      <w:r w:rsidR="008E324A" w:rsidRPr="009360C5">
        <w:t xml:space="preserve"> </w:t>
      </w:r>
      <w:r w:rsidRPr="009360C5">
        <w:t>занимательным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развивающим</w:t>
      </w:r>
      <w:r w:rsidR="008E324A" w:rsidRPr="009360C5">
        <w:t xml:space="preserve"> </w:t>
      </w:r>
      <w:r w:rsidRPr="009360C5">
        <w:t>занятием)</w:t>
      </w:r>
      <w:r w:rsidR="008E324A" w:rsidRPr="009360C5">
        <w:t xml:space="preserve"> </w:t>
      </w:r>
      <w:r w:rsidRPr="009360C5">
        <w:t>относительно</w:t>
      </w:r>
      <w:r w:rsidR="008E324A" w:rsidRPr="009360C5">
        <w:t xml:space="preserve"> </w:t>
      </w:r>
      <w:r w:rsidRPr="009360C5">
        <w:t>совершенно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бы</w:t>
      </w:r>
      <w:r w:rsidR="008E324A" w:rsidRPr="009360C5">
        <w:t xml:space="preserve"> </w:t>
      </w:r>
      <w:r w:rsidRPr="009360C5">
        <w:t>невинных</w:t>
      </w:r>
      <w:r w:rsidR="008E324A" w:rsidRPr="009360C5">
        <w:t xml:space="preserve"> </w:t>
      </w:r>
      <w:r w:rsidRPr="009360C5">
        <w:t>«доноров»,</w:t>
      </w:r>
      <w:r w:rsidR="008E324A" w:rsidRPr="009360C5">
        <w:t xml:space="preserve"> </w:t>
      </w:r>
      <w:r w:rsidRPr="009360C5">
        <w:rPr>
          <w:b/>
          <w:bCs/>
          <w:i/>
          <w:iCs/>
        </w:rPr>
        <w:t>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целью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осознать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это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явление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цельным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многогранным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–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если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у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паразита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будет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«донора»,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то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эта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сложность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многогранность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начнёт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разваливаться</w:t>
      </w:r>
      <w:r w:rsidRPr="009360C5">
        <w:t>,</w:t>
      </w:r>
      <w:r w:rsidR="008E324A" w:rsidRPr="009360C5">
        <w:t xml:space="preserve"> </w:t>
      </w:r>
      <w:r w:rsidRPr="009360C5">
        <w:t>формируя</w:t>
      </w:r>
      <w:r w:rsidR="008E324A" w:rsidRPr="009360C5">
        <w:t xml:space="preserve"> </w:t>
      </w:r>
      <w:r w:rsidRPr="009360C5">
        <w:t>при</w:t>
      </w:r>
      <w:r w:rsidR="008E324A" w:rsidRPr="009360C5">
        <w:t xml:space="preserve"> </w:t>
      </w:r>
      <w:r w:rsidRPr="009360C5">
        <w:t>этом</w:t>
      </w:r>
      <w:r w:rsidR="008E324A" w:rsidRPr="009360C5">
        <w:t xml:space="preserve"> </w:t>
      </w:r>
      <w:r w:rsidRPr="009360C5">
        <w:t>из</w:t>
      </w:r>
      <w:r w:rsidR="008E324A" w:rsidRPr="009360C5">
        <w:t xml:space="preserve"> </w:t>
      </w:r>
      <w:r w:rsidRPr="009360C5">
        <w:t>собственных</w:t>
      </w:r>
      <w:r w:rsidR="008E324A" w:rsidRPr="009360C5">
        <w:t xml:space="preserve"> </w:t>
      </w:r>
      <w:r w:rsidRPr="009360C5">
        <w:t>остатков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обломков</w:t>
      </w:r>
      <w:r w:rsidR="008E324A" w:rsidRPr="009360C5">
        <w:t xml:space="preserve"> </w:t>
      </w:r>
      <w:r w:rsidRPr="009360C5">
        <w:t>самые</w:t>
      </w:r>
      <w:r w:rsidR="008E324A" w:rsidRPr="009360C5">
        <w:t xml:space="preserve"> </w:t>
      </w:r>
      <w:r w:rsidRPr="009360C5">
        <w:t>разные</w:t>
      </w:r>
      <w:r w:rsidR="008E324A" w:rsidRPr="009360C5">
        <w:t xml:space="preserve"> </w:t>
      </w:r>
      <w:r w:rsidRPr="009360C5">
        <w:t>упрощенно-паразитические</w:t>
      </w:r>
      <w:r w:rsidR="008E324A" w:rsidRPr="009360C5">
        <w:t xml:space="preserve"> </w:t>
      </w:r>
      <w:r w:rsidRPr="009360C5">
        <w:t>конструкции</w:t>
      </w:r>
      <w:r w:rsidR="008E324A" w:rsidRPr="009360C5">
        <w:t xml:space="preserve"> </w:t>
      </w:r>
      <w:r w:rsidRPr="009360C5">
        <w:t>до</w:t>
      </w:r>
      <w:r w:rsidR="008E324A" w:rsidRPr="009360C5">
        <w:t xml:space="preserve"> </w:t>
      </w:r>
      <w:r w:rsidRPr="009360C5">
        <w:t>стадии</w:t>
      </w:r>
      <w:r w:rsidR="008E324A" w:rsidRPr="009360C5">
        <w:t xml:space="preserve"> </w:t>
      </w:r>
      <w:r w:rsidRPr="009360C5">
        <w:t>полного</w:t>
      </w:r>
      <w:r w:rsidR="008E324A" w:rsidRPr="009360C5">
        <w:t xml:space="preserve"> </w:t>
      </w:r>
      <w:r w:rsidRPr="009360C5">
        <w:t>завершения</w:t>
      </w:r>
      <w:r w:rsidR="008E324A" w:rsidRPr="009360C5">
        <w:t xml:space="preserve"> </w:t>
      </w:r>
      <w:r w:rsidRPr="009360C5">
        <w:t>их</w:t>
      </w:r>
      <w:r w:rsidR="008E324A" w:rsidRPr="009360C5">
        <w:t xml:space="preserve"> </w:t>
      </w:r>
      <w:r w:rsidRPr="009360C5">
        <w:t>функционирования</w:t>
      </w:r>
      <w:r w:rsidR="008E324A" w:rsidRPr="009360C5">
        <w:t xml:space="preserve"> </w:t>
      </w:r>
      <w:r w:rsidRPr="009360C5">
        <w:t>по</w:t>
      </w:r>
      <w:r w:rsidR="008E324A" w:rsidRPr="009360C5">
        <w:t xml:space="preserve"> </w:t>
      </w:r>
      <w:r w:rsidRPr="009360C5">
        <w:t>затухающей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при</w:t>
      </w:r>
      <w:r w:rsidR="008E324A" w:rsidRPr="009360C5">
        <w:t xml:space="preserve"> </w:t>
      </w:r>
      <w:r w:rsidRPr="009360C5">
        <w:t>условии</w:t>
      </w:r>
      <w:r w:rsidR="008E324A" w:rsidRPr="009360C5">
        <w:t xml:space="preserve"> </w:t>
      </w:r>
      <w:r w:rsidRPr="009360C5">
        <w:t>полного</w:t>
      </w:r>
      <w:r w:rsidR="008E324A" w:rsidRPr="009360C5">
        <w:t xml:space="preserve"> </w:t>
      </w:r>
      <w:r w:rsidRPr="009360C5">
        <w:t>прекращения</w:t>
      </w:r>
      <w:r w:rsidR="008E324A" w:rsidRPr="009360C5">
        <w:t xml:space="preserve"> </w:t>
      </w:r>
      <w:r w:rsidRPr="009360C5">
        <w:t>внешнего</w:t>
      </w:r>
      <w:r w:rsidR="008E324A" w:rsidRPr="009360C5">
        <w:t xml:space="preserve"> </w:t>
      </w:r>
      <w:r w:rsidRPr="009360C5">
        <w:t>управления</w:t>
      </w:r>
      <w:r w:rsidR="008E324A" w:rsidRPr="009360C5">
        <w:t xml:space="preserve"> </w:t>
      </w:r>
      <w:r w:rsidRPr="009360C5">
        <w:t>старой</w:t>
      </w:r>
      <w:r w:rsidR="008E324A" w:rsidRPr="009360C5">
        <w:t xml:space="preserve"> </w:t>
      </w:r>
      <w:r w:rsidRPr="009360C5">
        <w:t>СУ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преодоления</w:t>
      </w:r>
      <w:r w:rsidR="008E324A" w:rsidRPr="009360C5">
        <w:t xml:space="preserve"> </w:t>
      </w:r>
      <w:r w:rsidRPr="009360C5">
        <w:t>той</w:t>
      </w:r>
      <w:r w:rsidR="008E324A" w:rsidRPr="009360C5">
        <w:t xml:space="preserve"> </w:t>
      </w:r>
      <w:r w:rsidRPr="009360C5">
        <w:t>автом</w:t>
      </w:r>
      <w:r w:rsidR="00C63D6E" w:rsidRPr="009360C5">
        <w:t>о</w:t>
      </w:r>
      <w:r w:rsidRPr="009360C5">
        <w:t>торности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мышлении,</w:t>
      </w:r>
      <w:r w:rsidR="008E324A" w:rsidRPr="009360C5">
        <w:t xml:space="preserve"> </w:t>
      </w:r>
      <w:r w:rsidRPr="009360C5">
        <w:t>которую</w:t>
      </w:r>
      <w:r w:rsidR="008E324A" w:rsidRPr="009360C5">
        <w:t xml:space="preserve"> </w:t>
      </w:r>
      <w:r w:rsidRPr="009360C5">
        <w:t>она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нас</w:t>
      </w:r>
      <w:r w:rsidR="008E324A" w:rsidRPr="009360C5">
        <w:t xml:space="preserve"> </w:t>
      </w:r>
      <w:r w:rsidRPr="009360C5">
        <w:t>вс</w:t>
      </w:r>
      <w:r w:rsidR="00C63D6E" w:rsidRPr="009360C5">
        <w:t>ё</w:t>
      </w:r>
      <w:r w:rsidR="008E324A" w:rsidRPr="009360C5">
        <w:t xml:space="preserve"> </w:t>
      </w:r>
      <w:r w:rsidRPr="009360C5">
        <w:t>же</w:t>
      </w:r>
      <w:r w:rsidR="008E324A" w:rsidRPr="009360C5">
        <w:t xml:space="preserve"> </w:t>
      </w:r>
      <w:r w:rsidRPr="009360C5">
        <w:t>оставила.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при</w:t>
      </w:r>
      <w:r w:rsidR="008E324A" w:rsidRPr="009360C5">
        <w:t xml:space="preserve"> </w:t>
      </w:r>
      <w:r w:rsidRPr="009360C5">
        <w:t>сегодняшнем</w:t>
      </w:r>
      <w:r w:rsidR="008E324A" w:rsidRPr="009360C5">
        <w:t xml:space="preserve"> </w:t>
      </w:r>
      <w:r w:rsidRPr="009360C5">
        <w:t>процессе</w:t>
      </w:r>
      <w:r w:rsidR="008E324A" w:rsidRPr="009360C5">
        <w:t xml:space="preserve"> </w:t>
      </w:r>
      <w:r w:rsidRPr="009360C5">
        <w:t>смены</w:t>
      </w:r>
      <w:r w:rsidR="008E324A" w:rsidRPr="009360C5">
        <w:t xml:space="preserve"> </w:t>
      </w:r>
      <w:r w:rsidRPr="009360C5">
        <w:t>управления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рамках</w:t>
      </w:r>
      <w:r w:rsidR="008E324A" w:rsidRPr="009360C5">
        <w:t xml:space="preserve"> </w:t>
      </w:r>
      <w:r w:rsidRPr="009360C5">
        <w:t>новой</w:t>
      </w:r>
      <w:r w:rsidR="008E324A" w:rsidRPr="009360C5">
        <w:t xml:space="preserve"> </w:t>
      </w:r>
      <w:r w:rsidRPr="009360C5">
        <w:t>(родной)</w:t>
      </w:r>
      <w:r w:rsidR="008E324A" w:rsidRPr="009360C5">
        <w:t xml:space="preserve"> </w:t>
      </w:r>
      <w:r w:rsidRPr="009360C5">
        <w:t>СУ</w:t>
      </w:r>
      <w:r w:rsidR="008E324A" w:rsidRPr="009360C5">
        <w:t xml:space="preserve"> </w:t>
      </w:r>
      <w:r w:rsidRPr="009360C5">
        <w:t>все</w:t>
      </w:r>
      <w:r w:rsidR="008E324A" w:rsidRPr="009360C5">
        <w:t xml:space="preserve"> </w:t>
      </w:r>
      <w:r w:rsidRPr="009360C5">
        <w:t>участники</w:t>
      </w:r>
      <w:r w:rsidR="008E324A" w:rsidRPr="009360C5">
        <w:t xml:space="preserve"> </w:t>
      </w:r>
      <w:r w:rsidRPr="009360C5">
        <w:t>былой</w:t>
      </w:r>
      <w:r w:rsidR="008E324A" w:rsidRPr="009360C5">
        <w:t xml:space="preserve"> </w:t>
      </w:r>
      <w:r w:rsidRPr="009360C5">
        <w:t>функционально-конструктивной</w:t>
      </w:r>
      <w:r w:rsidR="008E324A" w:rsidRPr="009360C5">
        <w:t xml:space="preserve"> </w:t>
      </w:r>
      <w:r w:rsidRPr="009360C5">
        <w:t>организованности</w:t>
      </w:r>
      <w:r w:rsidR="008E324A" w:rsidRPr="009360C5">
        <w:t xml:space="preserve"> </w:t>
      </w:r>
      <w:r w:rsidRPr="009360C5">
        <w:t>перетасуются,</w:t>
      </w:r>
      <w:r w:rsidR="008E324A" w:rsidRPr="009360C5">
        <w:t xml:space="preserve"> </w:t>
      </w:r>
      <w:r w:rsidRPr="009360C5">
        <w:t>просеются</w:t>
      </w:r>
      <w:r w:rsidR="008E324A" w:rsidRPr="009360C5">
        <w:t xml:space="preserve"> </w:t>
      </w:r>
      <w:r w:rsidRPr="009360C5">
        <w:t>и,</w:t>
      </w:r>
      <w:r w:rsidR="008E324A" w:rsidRPr="009360C5">
        <w:t xml:space="preserve"> </w:t>
      </w:r>
      <w:r w:rsidRPr="009360C5">
        <w:t>перестроившись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соответствии</w:t>
      </w:r>
      <w:r w:rsidR="008E324A" w:rsidRPr="009360C5">
        <w:t xml:space="preserve"> </w:t>
      </w:r>
      <w:r w:rsidRPr="009360C5">
        <w:t>с</w:t>
      </w:r>
      <w:r w:rsidR="008E324A" w:rsidRPr="009360C5">
        <w:t xml:space="preserve"> </w:t>
      </w:r>
      <w:r w:rsidRPr="009360C5">
        <w:t>другими</w:t>
      </w:r>
      <w:r w:rsidR="008E324A" w:rsidRPr="009360C5">
        <w:t xml:space="preserve"> </w:t>
      </w:r>
      <w:r w:rsidRPr="009360C5">
        <w:t>функционально-целевыми</w:t>
      </w:r>
      <w:r w:rsidR="008E324A" w:rsidRPr="009360C5">
        <w:t xml:space="preserve"> </w:t>
      </w:r>
      <w:r w:rsidRPr="009360C5">
        <w:t>наделениями,</w:t>
      </w:r>
      <w:r w:rsidR="008E324A" w:rsidRPr="009360C5">
        <w:t xml:space="preserve"> </w:t>
      </w:r>
      <w:r w:rsidRPr="009360C5">
        <w:t>образуют</w:t>
      </w:r>
      <w:r w:rsidR="008E324A" w:rsidRPr="009360C5">
        <w:t xml:space="preserve"> </w:t>
      </w:r>
      <w:r w:rsidRPr="009360C5">
        <w:t>какие-то</w:t>
      </w:r>
      <w:r w:rsidR="008E324A" w:rsidRPr="009360C5">
        <w:t xml:space="preserve"> </w:t>
      </w:r>
      <w:r w:rsidRPr="009360C5">
        <w:t>иные</w:t>
      </w:r>
      <w:r w:rsidR="008E324A" w:rsidRPr="009360C5">
        <w:t xml:space="preserve"> </w:t>
      </w:r>
      <w:r w:rsidRPr="009360C5">
        <w:t>конструкции,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мы</w:t>
      </w:r>
      <w:r w:rsidR="008E324A" w:rsidRPr="009360C5">
        <w:t xml:space="preserve"> </w:t>
      </w:r>
      <w:r w:rsidRPr="009360C5">
        <w:t>сегодня</w:t>
      </w:r>
      <w:r w:rsidR="008E324A" w:rsidRPr="009360C5">
        <w:t xml:space="preserve"> </w:t>
      </w:r>
      <w:r w:rsidRPr="009360C5">
        <w:t>наблюдаем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rPr>
          <w:rStyle w:val="--0"/>
        </w:rPr>
        <w:t>пытаемся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осмыслить</w:t>
      </w:r>
      <w:r w:rsidRPr="009360C5">
        <w:t>.</w:t>
      </w:r>
      <w:r w:rsidR="008E324A" w:rsidRPr="009360C5">
        <w:t xml:space="preserve"> </w:t>
      </w:r>
      <w:r w:rsidRPr="009360C5">
        <w:t>Болезненность</w:t>
      </w:r>
      <w:r w:rsidR="008E324A" w:rsidRPr="009360C5">
        <w:t xml:space="preserve"> </w:t>
      </w:r>
      <w:r w:rsidRPr="009360C5">
        <w:t>такого</w:t>
      </w:r>
      <w:r w:rsidR="008E324A" w:rsidRPr="009360C5">
        <w:t xml:space="preserve"> </w:t>
      </w:r>
      <w:r w:rsidRPr="009360C5">
        <w:t>процесса</w:t>
      </w:r>
      <w:r w:rsidR="008E324A" w:rsidRPr="009360C5">
        <w:t xml:space="preserve"> </w:t>
      </w:r>
      <w:r w:rsidRPr="009360C5">
        <w:t>определяется</w:t>
      </w:r>
      <w:r w:rsidR="008E324A" w:rsidRPr="009360C5">
        <w:t xml:space="preserve"> </w:t>
      </w:r>
      <w:r w:rsidRPr="009360C5">
        <w:t>полным</w:t>
      </w:r>
      <w:r w:rsidR="008E324A" w:rsidRPr="009360C5">
        <w:t xml:space="preserve"> </w:t>
      </w:r>
      <w:r w:rsidRPr="009360C5">
        <w:t>непониманием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отсутствием</w:t>
      </w:r>
      <w:r w:rsidR="008E324A" w:rsidRPr="009360C5">
        <w:t xml:space="preserve"> </w:t>
      </w:r>
      <w:r w:rsidRPr="009360C5">
        <w:t>осознания</w:t>
      </w:r>
      <w:r w:rsidR="008E324A" w:rsidRPr="009360C5">
        <w:t xml:space="preserve"> </w:t>
      </w:r>
      <w:r w:rsidRPr="009360C5">
        <w:t>его</w:t>
      </w:r>
      <w:r w:rsidR="008E324A" w:rsidRPr="009360C5">
        <w:t xml:space="preserve"> </w:t>
      </w:r>
      <w:r w:rsidRPr="009360C5">
        <w:t>участниками</w:t>
      </w:r>
      <w:r w:rsidR="008E324A" w:rsidRPr="009360C5">
        <w:t xml:space="preserve"> </w:t>
      </w:r>
      <w:r w:rsidRPr="009360C5">
        <w:t>происходящего</w:t>
      </w:r>
      <w:r w:rsidR="008E324A" w:rsidRPr="009360C5">
        <w:t xml:space="preserve"> </w:t>
      </w:r>
      <w:r w:rsidRPr="009360C5">
        <w:t>по</w:t>
      </w:r>
      <w:r w:rsidR="008E324A" w:rsidRPr="009360C5">
        <w:t xml:space="preserve"> </w:t>
      </w:r>
      <w:r w:rsidRPr="009360C5">
        <w:t>причине</w:t>
      </w:r>
      <w:r w:rsidR="008E324A" w:rsidRPr="009360C5">
        <w:t xml:space="preserve"> </w:t>
      </w:r>
      <w:r w:rsidRPr="009360C5">
        <w:t>собственной</w:t>
      </w:r>
      <w:r w:rsidR="008E324A" w:rsidRPr="009360C5">
        <w:t xml:space="preserve"> </w:t>
      </w:r>
      <w:r w:rsidRPr="009360C5">
        <w:t>примитивно-односторонней</w:t>
      </w:r>
      <w:r w:rsidR="008E324A" w:rsidRPr="009360C5">
        <w:t xml:space="preserve"> </w:t>
      </w:r>
      <w:r w:rsidRPr="009360C5">
        <w:t>организации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тому,</w:t>
      </w:r>
      <w:r w:rsidR="008E324A" w:rsidRPr="009360C5">
        <w:t xml:space="preserve"> </w:t>
      </w:r>
      <w:r w:rsidRPr="009360C5">
        <w:t>кто</w:t>
      </w:r>
      <w:r w:rsidR="008E324A" w:rsidRPr="009360C5">
        <w:t xml:space="preserve"> </w:t>
      </w:r>
      <w:r w:rsidRPr="009360C5">
        <w:t>всегда</w:t>
      </w:r>
      <w:r w:rsidR="008E324A" w:rsidRPr="009360C5">
        <w:t xml:space="preserve"> </w:t>
      </w:r>
      <w:r w:rsidRPr="009360C5">
        <w:t>брал,</w:t>
      </w:r>
      <w:r w:rsidR="008E324A" w:rsidRPr="009360C5">
        <w:t xml:space="preserve"> </w:t>
      </w:r>
      <w:r w:rsidRPr="009360C5">
        <w:t>крайне</w:t>
      </w:r>
      <w:r w:rsidR="008E324A" w:rsidRPr="009360C5">
        <w:t xml:space="preserve"> </w:t>
      </w:r>
      <w:r w:rsidRPr="009360C5">
        <w:t>трудно</w:t>
      </w:r>
      <w:r w:rsidR="008E324A" w:rsidRPr="009360C5">
        <w:t xml:space="preserve"> </w:t>
      </w:r>
      <w:r w:rsidRPr="009360C5">
        <w:t>даже</w:t>
      </w:r>
      <w:r w:rsidR="008E324A" w:rsidRPr="009360C5">
        <w:t xml:space="preserve"> </w:t>
      </w:r>
      <w:r w:rsidRPr="009360C5">
        <w:t>помыслить</w:t>
      </w:r>
      <w:r w:rsidR="008E324A" w:rsidRPr="009360C5">
        <w:t xml:space="preserve"> </w:t>
      </w:r>
      <w:r w:rsidRPr="009360C5">
        <w:t>о</w:t>
      </w:r>
      <w:r w:rsidR="008E324A" w:rsidRPr="009360C5">
        <w:t xml:space="preserve"> </w:t>
      </w:r>
      <w:r w:rsidRPr="009360C5">
        <w:t>том,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rPr>
          <w:b/>
          <w:bCs/>
          <w:i/>
          <w:iCs/>
        </w:rPr>
        <w:t>не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брать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отдавать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–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возможно</w:t>
      </w:r>
      <w:r w:rsidRPr="009360C5">
        <w:t>.</w:t>
      </w:r>
      <w:r w:rsidR="008E324A" w:rsidRPr="009360C5">
        <w:t xml:space="preserve"> </w:t>
      </w:r>
      <w:r w:rsidRPr="009360C5">
        <w:t>Тому,</w:t>
      </w:r>
      <w:r w:rsidR="008E324A" w:rsidRPr="009360C5">
        <w:t xml:space="preserve"> </w:t>
      </w:r>
      <w:r w:rsidRPr="009360C5">
        <w:t>кто</w:t>
      </w:r>
      <w:r w:rsidR="008E324A" w:rsidRPr="009360C5">
        <w:t xml:space="preserve"> </w:t>
      </w:r>
      <w:r w:rsidRPr="009360C5">
        <w:t>всегда</w:t>
      </w:r>
      <w:r w:rsidR="008E324A" w:rsidRPr="009360C5">
        <w:t xml:space="preserve"> </w:t>
      </w:r>
      <w:r w:rsidRPr="009360C5">
        <w:t>отдавал,</w:t>
      </w:r>
      <w:r w:rsidR="008E324A" w:rsidRPr="009360C5">
        <w:t xml:space="preserve"> </w:t>
      </w:r>
      <w:r w:rsidRPr="009360C5">
        <w:rPr>
          <w:b/>
          <w:bCs/>
          <w:i/>
          <w:iCs/>
        </w:rPr>
        <w:t>видится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невероятн</w:t>
      </w:r>
      <w:r w:rsidR="004E7DE5" w:rsidRPr="009360C5">
        <w:rPr>
          <w:b/>
          <w:bCs/>
          <w:i/>
          <w:iCs/>
        </w:rPr>
        <w:t>ой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возможность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что-то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брать</w:t>
      </w:r>
      <w:r w:rsidRPr="009360C5">
        <w:t>.</w:t>
      </w:r>
      <w:r w:rsidR="008E324A" w:rsidRPr="009360C5">
        <w:rPr>
          <w:rFonts w:ascii="Georgia Pro Cond Semibold" w:hAnsi="Georgia Pro Cond Semibold"/>
          <w:b/>
          <w:bCs/>
          <w:i/>
          <w:iCs/>
        </w:rPr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примитивном</w:t>
      </w:r>
      <w:r w:rsidR="008E324A" w:rsidRPr="009360C5">
        <w:t xml:space="preserve"> </w:t>
      </w:r>
      <w:r w:rsidRPr="009360C5">
        <w:t>варианте</w:t>
      </w:r>
      <w:r w:rsidR="008E324A" w:rsidRPr="009360C5">
        <w:t xml:space="preserve"> </w:t>
      </w:r>
      <w:r w:rsidRPr="009360C5">
        <w:t>для</w:t>
      </w:r>
      <w:r w:rsidR="008E324A" w:rsidRPr="009360C5">
        <w:t xml:space="preserve"> </w:t>
      </w:r>
      <w:r w:rsidRPr="009360C5">
        <w:t>примерного</w:t>
      </w:r>
      <w:r w:rsidR="008E324A" w:rsidRPr="009360C5">
        <w:t xml:space="preserve"> </w:t>
      </w:r>
      <w:r w:rsidRPr="009360C5">
        <w:t>осознания</w:t>
      </w:r>
      <w:r w:rsidR="008E324A" w:rsidRPr="009360C5">
        <w:t xml:space="preserve"> </w:t>
      </w:r>
      <w:r w:rsidRPr="009360C5">
        <w:t>масштабности</w:t>
      </w:r>
      <w:r w:rsidR="008E324A" w:rsidRPr="009360C5">
        <w:t xml:space="preserve"> </w:t>
      </w:r>
      <w:r w:rsidRPr="009360C5">
        <w:t>проблемы.</w:t>
      </w:r>
      <w:r w:rsidR="008E324A" w:rsidRPr="009360C5">
        <w:t xml:space="preserve"> </w:t>
      </w:r>
      <w:r w:rsidRPr="009360C5">
        <w:t>Снова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отягощ</w:t>
      </w:r>
      <w:r w:rsidR="00C63D6E" w:rsidRPr="009360C5">
        <w:t>ё</w:t>
      </w:r>
      <w:r w:rsidRPr="009360C5">
        <w:t>нные</w:t>
      </w:r>
      <w:r w:rsidR="008E324A" w:rsidRPr="009360C5">
        <w:t xml:space="preserve"> </w:t>
      </w:r>
      <w:r w:rsidRPr="009360C5">
        <w:t>сложными</w:t>
      </w:r>
      <w:r w:rsidR="008E324A" w:rsidRPr="009360C5">
        <w:t xml:space="preserve"> </w:t>
      </w:r>
      <w:r w:rsidRPr="009360C5">
        <w:t>житейскими</w:t>
      </w:r>
      <w:r w:rsidR="008E324A" w:rsidRPr="009360C5">
        <w:t xml:space="preserve"> </w:t>
      </w:r>
      <w:r w:rsidRPr="009360C5">
        <w:t>коллизиями</w:t>
      </w:r>
      <w:r w:rsidR="008E324A" w:rsidRPr="009360C5">
        <w:t xml:space="preserve"> </w:t>
      </w:r>
      <w:r w:rsidRPr="009360C5">
        <w:t>примеры.</w:t>
      </w:r>
      <w:r w:rsidR="008E324A" w:rsidRPr="009360C5">
        <w:t xml:space="preserve"> </w:t>
      </w:r>
      <w:r w:rsidRPr="009360C5">
        <w:t>Американцу,</w:t>
      </w:r>
      <w:r w:rsidR="008E324A" w:rsidRPr="009360C5">
        <w:t xml:space="preserve"> </w:t>
      </w:r>
      <w:r w:rsidRPr="009360C5">
        <w:t>счастливо</w:t>
      </w:r>
      <w:r w:rsidR="008E324A" w:rsidRPr="009360C5">
        <w:t xml:space="preserve"> </w:t>
      </w:r>
      <w:r w:rsidRPr="009360C5">
        <w:t>живущему</w:t>
      </w:r>
      <w:r w:rsidR="008E324A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пособие</w:t>
      </w:r>
      <w:r w:rsidR="008E324A" w:rsidRPr="009360C5">
        <w:t xml:space="preserve"> </w:t>
      </w:r>
      <w:r w:rsidRPr="009360C5">
        <w:t>по</w:t>
      </w:r>
      <w:r w:rsidR="008E324A" w:rsidRPr="009360C5">
        <w:t xml:space="preserve"> </w:t>
      </w:r>
      <w:r w:rsidRPr="009360C5">
        <w:t>безработице,</w:t>
      </w:r>
      <w:r w:rsidR="008E324A" w:rsidRPr="009360C5">
        <w:t xml:space="preserve"> </w:t>
      </w:r>
      <w:r w:rsidRPr="009360C5">
        <w:t>затруднительно</w:t>
      </w:r>
      <w:r w:rsidR="008E324A" w:rsidRPr="009360C5">
        <w:t xml:space="preserve"> </w:t>
      </w:r>
      <w:r w:rsidRPr="009360C5">
        <w:t>внушить</w:t>
      </w:r>
      <w:r w:rsidR="008E324A" w:rsidRPr="009360C5">
        <w:t xml:space="preserve"> </w:t>
      </w:r>
      <w:r w:rsidRPr="009360C5">
        <w:t>ничем,</w:t>
      </w:r>
      <w:r w:rsidR="008E324A" w:rsidRPr="009360C5">
        <w:t xml:space="preserve"> </w:t>
      </w:r>
      <w:r w:rsidRPr="009360C5">
        <w:t>с</w:t>
      </w:r>
      <w:r w:rsidR="008E324A" w:rsidRPr="009360C5">
        <w:t xml:space="preserve"> </w:t>
      </w:r>
      <w:r w:rsidRPr="009360C5">
        <w:t>его</w:t>
      </w:r>
      <w:r w:rsidR="008E324A" w:rsidRPr="009360C5">
        <w:t xml:space="preserve"> </w:t>
      </w:r>
      <w:r w:rsidRPr="009360C5">
        <w:t>точки</w:t>
      </w:r>
      <w:r w:rsidR="008E324A" w:rsidRPr="009360C5">
        <w:t xml:space="preserve"> </w:t>
      </w:r>
      <w:r w:rsidRPr="009360C5">
        <w:t>зрения,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обоснованную</w:t>
      </w:r>
      <w:r w:rsidR="008E324A" w:rsidRPr="009360C5">
        <w:t xml:space="preserve"> </w:t>
      </w:r>
      <w:r w:rsidRPr="009360C5">
        <w:t>необходимость</w:t>
      </w:r>
      <w:r w:rsidR="008E324A" w:rsidRPr="009360C5">
        <w:t xml:space="preserve"> </w:t>
      </w:r>
      <w:r w:rsidRPr="009360C5">
        <w:t>приступить</w:t>
      </w:r>
      <w:r w:rsidR="008E324A" w:rsidRPr="009360C5">
        <w:t xml:space="preserve"> </w:t>
      </w:r>
      <w:r w:rsidRPr="009360C5">
        <w:t>к</w:t>
      </w:r>
      <w:r w:rsidR="008E324A" w:rsidRPr="009360C5">
        <w:t xml:space="preserve"> </w:t>
      </w:r>
      <w:r w:rsidRPr="009360C5">
        <w:t>какой-либо</w:t>
      </w:r>
      <w:r w:rsidR="008E324A" w:rsidRPr="009360C5">
        <w:t xml:space="preserve"> </w:t>
      </w:r>
      <w:r w:rsidRPr="009360C5">
        <w:t>деятельности.</w:t>
      </w:r>
      <w:r w:rsidR="008E324A" w:rsidRPr="009360C5">
        <w:t xml:space="preserve"> </w:t>
      </w:r>
      <w:r w:rsidRPr="009360C5">
        <w:t>Загнанной</w:t>
      </w:r>
      <w:r w:rsidR="008E324A" w:rsidRPr="009360C5">
        <w:t xml:space="preserve"> </w:t>
      </w:r>
      <w:r w:rsidRPr="009360C5">
        <w:t>матери-одиночке,</w:t>
      </w:r>
      <w:r w:rsidR="008E324A" w:rsidRPr="009360C5">
        <w:t xml:space="preserve"> </w:t>
      </w:r>
      <w:r w:rsidRPr="009360C5">
        <w:t>вытягивающей</w:t>
      </w:r>
      <w:r w:rsidR="008E324A" w:rsidRPr="009360C5">
        <w:t xml:space="preserve"> </w:t>
      </w:r>
      <w:r w:rsidRPr="009360C5">
        <w:t>двоих</w:t>
      </w:r>
      <w:r w:rsidR="008E324A" w:rsidRPr="009360C5">
        <w:t xml:space="preserve"> </w:t>
      </w:r>
      <w:r w:rsidRPr="009360C5">
        <w:t>детей,</w:t>
      </w:r>
      <w:r w:rsidR="008E324A" w:rsidRPr="009360C5">
        <w:t xml:space="preserve"> </w:t>
      </w:r>
      <w:r w:rsidRPr="009360C5">
        <w:t>ещ</w:t>
      </w:r>
      <w:r w:rsidR="00C63D6E" w:rsidRPr="009360C5">
        <w:t>ё</w:t>
      </w:r>
      <w:r w:rsidR="008E324A" w:rsidRPr="009360C5">
        <w:t xml:space="preserve"> </w:t>
      </w:r>
      <w:r w:rsidRPr="009360C5">
        <w:t>более</w:t>
      </w:r>
      <w:r w:rsidR="008E324A" w:rsidRPr="009360C5">
        <w:t xml:space="preserve"> </w:t>
      </w:r>
      <w:r w:rsidRPr="009360C5">
        <w:t>затруднительно</w:t>
      </w:r>
      <w:r w:rsidR="008E324A" w:rsidRPr="009360C5">
        <w:t xml:space="preserve"> </w:t>
      </w:r>
      <w:r w:rsidRPr="009360C5">
        <w:t>будет</w:t>
      </w:r>
      <w:r w:rsidR="008E324A" w:rsidRPr="009360C5">
        <w:t xml:space="preserve"> </w:t>
      </w:r>
      <w:r w:rsidRPr="009360C5">
        <w:t>объяснить,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ей</w:t>
      </w:r>
      <w:r w:rsidR="008E324A" w:rsidRPr="009360C5">
        <w:t xml:space="preserve"> </w:t>
      </w:r>
      <w:r w:rsidRPr="009360C5">
        <w:t>нужно</w:t>
      </w:r>
      <w:r w:rsidR="008E324A" w:rsidRPr="009360C5">
        <w:t xml:space="preserve"> </w:t>
      </w:r>
      <w:r w:rsidRPr="009360C5">
        <w:t>прекратить</w:t>
      </w:r>
      <w:r w:rsidR="008E324A" w:rsidRPr="009360C5">
        <w:t xml:space="preserve"> </w:t>
      </w:r>
      <w:r w:rsidRPr="009360C5">
        <w:t>ишачить</w:t>
      </w:r>
      <w:r w:rsidR="008E324A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какого-то</w:t>
      </w:r>
      <w:r w:rsidR="008E324A" w:rsidRPr="009360C5">
        <w:t xml:space="preserve"> </w:t>
      </w:r>
      <w:r w:rsidRPr="009360C5">
        <w:t>дядю,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найти</w:t>
      </w:r>
      <w:r w:rsidR="008E324A" w:rsidRPr="009360C5">
        <w:t xml:space="preserve"> </w:t>
      </w:r>
      <w:r w:rsidRPr="009360C5">
        <w:t>занятие</w:t>
      </w:r>
      <w:r w:rsidR="008E324A" w:rsidRPr="009360C5">
        <w:t xml:space="preserve"> </w:t>
      </w:r>
      <w:r w:rsidRPr="009360C5">
        <w:t>по</w:t>
      </w:r>
      <w:r w:rsidR="008E324A" w:rsidRPr="009360C5">
        <w:t xml:space="preserve"> </w:t>
      </w:r>
      <w:r w:rsidRPr="009360C5">
        <w:t>душе.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t>суть,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целом,</w:t>
      </w:r>
      <w:r w:rsidR="008E324A" w:rsidRPr="009360C5">
        <w:t xml:space="preserve"> </w:t>
      </w:r>
      <w:r w:rsidRPr="009360C5">
        <w:t>должна</w:t>
      </w:r>
      <w:r w:rsidR="008E324A" w:rsidRPr="009360C5">
        <w:t xml:space="preserve"> </w:t>
      </w:r>
      <w:r w:rsidRPr="009360C5">
        <w:t>быть</w:t>
      </w:r>
      <w:r w:rsidR="008E324A" w:rsidRPr="009360C5">
        <w:t xml:space="preserve"> </w:t>
      </w:r>
      <w:r w:rsidRPr="009360C5">
        <w:t>понятна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ясна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если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планетарном</w:t>
      </w:r>
      <w:r w:rsidR="008E324A" w:rsidRPr="009360C5">
        <w:t xml:space="preserve"> </w:t>
      </w:r>
      <w:r w:rsidRPr="009360C5">
        <w:t>масштабе</w:t>
      </w:r>
      <w:r w:rsidR="008E324A" w:rsidRPr="009360C5">
        <w:t xml:space="preserve"> </w:t>
      </w:r>
      <w:r w:rsidRPr="009360C5">
        <w:t>была</w:t>
      </w:r>
      <w:r w:rsidR="008E324A" w:rsidRPr="009360C5">
        <w:t xml:space="preserve"> </w:t>
      </w:r>
      <w:r w:rsidRPr="009360C5">
        <w:t>организована</w:t>
      </w:r>
      <w:r w:rsidR="008E324A" w:rsidRPr="009360C5">
        <w:t xml:space="preserve"> </w:t>
      </w:r>
      <w:r w:rsidRPr="009360C5">
        <w:t>определ</w:t>
      </w:r>
      <w:r w:rsidR="00C63D6E" w:rsidRPr="009360C5">
        <w:t>ё</w:t>
      </w:r>
      <w:r w:rsidRPr="009360C5">
        <w:t>нная</w:t>
      </w:r>
      <w:r w:rsidR="008E324A" w:rsidRPr="009360C5">
        <w:t xml:space="preserve"> </w:t>
      </w:r>
      <w:r w:rsidRPr="009360C5">
        <w:t>схема</w:t>
      </w:r>
      <w:r w:rsidR="008E324A" w:rsidRPr="009360C5">
        <w:t xml:space="preserve"> </w:t>
      </w:r>
      <w:r w:rsidRPr="009360C5">
        <w:t>управления,</w:t>
      </w:r>
      <w:r w:rsidR="008E324A" w:rsidRPr="009360C5">
        <w:t xml:space="preserve"> </w:t>
      </w:r>
      <w:r w:rsidRPr="009360C5">
        <w:t>её</w:t>
      </w:r>
      <w:r w:rsidR="008E324A" w:rsidRPr="009360C5">
        <w:t xml:space="preserve"> </w:t>
      </w:r>
      <w:r w:rsidRPr="009360C5">
        <w:t>смена</w:t>
      </w:r>
      <w:r w:rsidR="008E324A" w:rsidRPr="009360C5">
        <w:t xml:space="preserve"> </w:t>
      </w:r>
      <w:r w:rsidRPr="009360C5">
        <w:rPr>
          <w:rStyle w:val="--0"/>
        </w:rPr>
        <w:t>неминуемо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просто</w:t>
      </w:r>
      <w:r w:rsidR="008E324A" w:rsidRPr="009360C5">
        <w:t xml:space="preserve"> </w:t>
      </w:r>
      <w:r w:rsidRPr="009360C5">
        <w:t>затрагивает,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rPr>
          <w:b/>
          <w:bCs/>
          <w:i/>
          <w:iCs/>
        </w:rPr>
        <w:t>осуществляется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через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фундаментальное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преобразование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каждого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управляемого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элемента</w:t>
      </w:r>
      <w:r w:rsidRPr="009360C5">
        <w:t>.</w:t>
      </w:r>
      <w:r w:rsidR="008E324A" w:rsidRPr="009360C5">
        <w:t xml:space="preserve"> </w:t>
      </w:r>
      <w:r w:rsidRPr="009360C5">
        <w:t>Каждого!</w:t>
      </w:r>
      <w:r w:rsidR="008E324A" w:rsidRPr="009360C5">
        <w:t xml:space="preserve"> </w:t>
      </w:r>
      <w:r w:rsidRPr="009360C5">
        <w:lastRenderedPageBreak/>
        <w:t>Принимая,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упрощение,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происходит</w:t>
      </w:r>
      <w:r w:rsidR="008E324A" w:rsidRPr="009360C5">
        <w:t xml:space="preserve"> </w:t>
      </w:r>
      <w:r w:rsidRPr="009360C5">
        <w:t>смена</w:t>
      </w:r>
      <w:r w:rsidR="008E324A" w:rsidRPr="009360C5">
        <w:t xml:space="preserve"> </w:t>
      </w:r>
      <w:r w:rsidRPr="009360C5">
        <w:t>управления</w:t>
      </w:r>
      <w:r w:rsidR="008E324A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паразитической</w:t>
      </w:r>
      <w:r w:rsidR="008E324A" w:rsidRPr="009360C5">
        <w:t xml:space="preserve"> </w:t>
      </w:r>
      <w:r w:rsidRPr="009360C5">
        <w:t>основе</w:t>
      </w:r>
      <w:r w:rsidR="008E324A" w:rsidRPr="009360C5">
        <w:t xml:space="preserve"> </w:t>
      </w:r>
      <w:r w:rsidRPr="009360C5">
        <w:t>(в</w:t>
      </w:r>
      <w:r w:rsidR="008E324A" w:rsidRPr="009360C5">
        <w:t xml:space="preserve"> </w:t>
      </w:r>
      <w:r w:rsidRPr="009360C5">
        <w:t>нашем</w:t>
      </w:r>
      <w:r w:rsidR="008E324A" w:rsidRPr="009360C5">
        <w:t xml:space="preserve"> </w:t>
      </w:r>
      <w:r w:rsidRPr="009360C5">
        <w:t>понимании)</w:t>
      </w:r>
      <w:r w:rsidR="008E324A" w:rsidRPr="009360C5">
        <w:t xml:space="preserve"> </w:t>
      </w:r>
      <w:r w:rsidRPr="009360C5">
        <w:t>некой</w:t>
      </w:r>
      <w:r w:rsidR="008E324A" w:rsidRPr="009360C5">
        <w:t xml:space="preserve"> </w:t>
      </w:r>
      <w:r w:rsidRPr="009360C5">
        <w:t>другой,</w:t>
      </w:r>
      <w:r w:rsidR="008E324A" w:rsidRPr="009360C5">
        <w:t xml:space="preserve"> </w:t>
      </w:r>
      <w:r w:rsidRPr="009360C5">
        <w:t>мы</w:t>
      </w:r>
      <w:r w:rsidR="008E324A" w:rsidRPr="009360C5">
        <w:t xml:space="preserve"> </w:t>
      </w:r>
      <w:r w:rsidRPr="009360C5">
        <w:t>пока,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элементы</w:t>
      </w:r>
      <w:r w:rsidR="008E324A" w:rsidRPr="009360C5">
        <w:t xml:space="preserve"> </w:t>
      </w:r>
      <w:r w:rsidRPr="009360C5">
        <w:t>этой</w:t>
      </w:r>
      <w:r w:rsidR="008E324A" w:rsidRPr="009360C5">
        <w:t xml:space="preserve"> </w:t>
      </w:r>
      <w:r w:rsidRPr="009360C5">
        <w:t>самой</w:t>
      </w:r>
      <w:r w:rsidR="008E324A" w:rsidRPr="009360C5">
        <w:t xml:space="preserve"> </w:t>
      </w:r>
      <w:r w:rsidRPr="009360C5">
        <w:t>паразитической</w:t>
      </w:r>
      <w:r w:rsidR="008E324A" w:rsidRPr="009360C5">
        <w:t xml:space="preserve"> </w:t>
      </w:r>
      <w:r w:rsidRPr="009360C5">
        <w:t>конструкции,</w:t>
      </w:r>
      <w:r w:rsidR="008E324A" w:rsidRPr="009360C5">
        <w:t xml:space="preserve"> </w:t>
      </w:r>
      <w:r w:rsidRPr="009360C5">
        <w:t>очень</w:t>
      </w:r>
      <w:r w:rsidR="008E324A" w:rsidRPr="009360C5">
        <w:t xml:space="preserve"> </w:t>
      </w:r>
      <w:r w:rsidRPr="009360C5">
        <w:t>ограниченно</w:t>
      </w:r>
      <w:r w:rsidR="008E324A" w:rsidRPr="009360C5">
        <w:t xml:space="preserve"> </w:t>
      </w:r>
      <w:r w:rsidRPr="009360C5">
        <w:t>можем</w:t>
      </w:r>
      <w:r w:rsidR="008E324A" w:rsidRPr="009360C5">
        <w:t xml:space="preserve"> </w:t>
      </w:r>
      <w:r w:rsidRPr="009360C5">
        <w:t>составить</w:t>
      </w:r>
      <w:r w:rsidR="008E324A" w:rsidRPr="009360C5">
        <w:t xml:space="preserve"> </w:t>
      </w:r>
      <w:r w:rsidRPr="009360C5">
        <w:t>предположение</w:t>
      </w:r>
      <w:r w:rsidR="008E324A" w:rsidRPr="009360C5">
        <w:t xml:space="preserve"> </w:t>
      </w:r>
      <w:r w:rsidRPr="009360C5">
        <w:t>о</w:t>
      </w:r>
      <w:r w:rsidR="008E324A" w:rsidRPr="009360C5">
        <w:t xml:space="preserve"> </w:t>
      </w:r>
      <w:r w:rsidRPr="009360C5">
        <w:t>какой-то</w:t>
      </w:r>
      <w:r w:rsidR="008E324A" w:rsidRPr="009360C5">
        <w:t xml:space="preserve"> </w:t>
      </w:r>
      <w:r w:rsidRPr="009360C5">
        <w:rPr>
          <w:rStyle w:val="--"/>
        </w:rPr>
        <w:t>иной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конструкции</w:t>
      </w:r>
      <w:r w:rsidR="008E324A" w:rsidRPr="009360C5">
        <w:rPr>
          <w:rStyle w:val="--0"/>
        </w:rPr>
        <w:t xml:space="preserve"> </w:t>
      </w:r>
      <w:r w:rsidRPr="009360C5">
        <w:t>и</w:t>
      </w:r>
      <w:r w:rsidR="008E324A" w:rsidRPr="009360C5">
        <w:t xml:space="preserve"> </w:t>
      </w:r>
      <w:r w:rsidRPr="009360C5">
        <w:t>принципах</w:t>
      </w:r>
      <w:r w:rsidR="008E324A" w:rsidRPr="009360C5">
        <w:t xml:space="preserve"> </w:t>
      </w:r>
      <w:r w:rsidRPr="009360C5">
        <w:t>е</w:t>
      </w:r>
      <w:r w:rsidR="00C63D6E" w:rsidRPr="009360C5">
        <w:t>ё</w:t>
      </w:r>
      <w:r w:rsidR="008E324A" w:rsidRPr="009360C5">
        <w:t xml:space="preserve"> </w:t>
      </w:r>
      <w:r w:rsidRPr="009360C5">
        <w:t>построения.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t>даже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этом</w:t>
      </w:r>
      <w:r w:rsidR="008E324A" w:rsidRPr="009360C5">
        <w:t xml:space="preserve"> </w:t>
      </w:r>
      <w:r w:rsidRPr="009360C5">
        <w:t>случае</w:t>
      </w:r>
      <w:r w:rsidR="008E324A" w:rsidRPr="009360C5">
        <w:t xml:space="preserve"> </w:t>
      </w:r>
      <w:r w:rsidRPr="009360C5">
        <w:t>наши</w:t>
      </w:r>
      <w:r w:rsidR="008E324A" w:rsidRPr="009360C5">
        <w:t xml:space="preserve"> </w:t>
      </w:r>
      <w:r w:rsidRPr="009360C5">
        <w:t>представления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фантазии</w:t>
      </w:r>
      <w:r w:rsidR="008E324A" w:rsidRPr="009360C5">
        <w:t xml:space="preserve"> </w:t>
      </w:r>
      <w:r w:rsidRPr="009360C5">
        <w:t>будут</w:t>
      </w:r>
      <w:r w:rsidR="008E324A" w:rsidRPr="009360C5">
        <w:t xml:space="preserve"> </w:t>
      </w:r>
      <w:r w:rsidRPr="009360C5">
        <w:t>выстраиваться</w:t>
      </w:r>
      <w:r w:rsidR="008E324A" w:rsidRPr="009360C5">
        <w:t xml:space="preserve"> </w:t>
      </w:r>
      <w:r w:rsidRPr="009360C5">
        <w:t>по</w:t>
      </w:r>
      <w:r w:rsidR="008E324A" w:rsidRPr="009360C5">
        <w:t xml:space="preserve"> </w:t>
      </w:r>
      <w:r w:rsidRPr="009360C5">
        <w:t>старой</w:t>
      </w:r>
      <w:r w:rsidR="008E324A" w:rsidRPr="009360C5">
        <w:t xml:space="preserve"> </w:t>
      </w:r>
      <w:r w:rsidRPr="009360C5">
        <w:t>«паразитической»</w:t>
      </w:r>
      <w:r w:rsidR="008E324A" w:rsidRPr="009360C5">
        <w:t xml:space="preserve"> </w:t>
      </w:r>
      <w:r w:rsidRPr="009360C5">
        <w:t>схеме.</w:t>
      </w:r>
      <w:r w:rsidR="008E324A" w:rsidRPr="009360C5">
        <w:t xml:space="preserve"> </w:t>
      </w:r>
      <w:r w:rsidRPr="009360C5">
        <w:t>Мы</w:t>
      </w:r>
      <w:r w:rsidR="008E324A" w:rsidRPr="009360C5">
        <w:t xml:space="preserve"> </w:t>
      </w:r>
      <w:r w:rsidRPr="009360C5">
        <w:t>обречены,</w:t>
      </w:r>
      <w:r w:rsidR="008E324A" w:rsidRPr="009360C5">
        <w:t xml:space="preserve"> </w:t>
      </w:r>
      <w:r w:rsidRPr="009360C5">
        <w:t>по</w:t>
      </w:r>
      <w:r w:rsidR="008E324A" w:rsidRPr="009360C5">
        <w:t xml:space="preserve"> </w:t>
      </w:r>
      <w:r w:rsidRPr="009360C5">
        <w:t>характеристикам</w:t>
      </w:r>
      <w:r w:rsidR="008E324A" w:rsidRPr="009360C5">
        <w:t xml:space="preserve"> </w:t>
      </w:r>
      <w:r w:rsidRPr="009360C5">
        <w:t>своего</w:t>
      </w:r>
      <w:r w:rsidR="008E324A" w:rsidRPr="009360C5">
        <w:t xml:space="preserve"> </w:t>
      </w:r>
      <w:r w:rsidRPr="009360C5">
        <w:t>Мозга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сознания,</w:t>
      </w:r>
      <w:r w:rsidR="008E324A" w:rsidRPr="009360C5">
        <w:t xml:space="preserve"> </w:t>
      </w:r>
      <w:r w:rsidRPr="009360C5">
        <w:t>пользоваться</w:t>
      </w:r>
      <w:r w:rsidR="008E324A" w:rsidRPr="009360C5">
        <w:t xml:space="preserve"> </w:t>
      </w:r>
      <w:r w:rsidRPr="009360C5">
        <w:t>тем,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было</w:t>
      </w:r>
      <w:r w:rsidR="008E324A" w:rsidRPr="009360C5">
        <w:t xml:space="preserve"> </w:t>
      </w:r>
      <w:r w:rsidRPr="009360C5">
        <w:t>дано.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настолько</w:t>
      </w:r>
      <w:r w:rsidR="008E324A" w:rsidRPr="009360C5">
        <w:t xml:space="preserve"> </w:t>
      </w:r>
      <w:r w:rsidRPr="009360C5">
        <w:t>однозначно</w:t>
      </w:r>
      <w:r w:rsidR="008E324A" w:rsidRPr="009360C5">
        <w:t xml:space="preserve"> </w:t>
      </w:r>
      <w:r w:rsidRPr="009360C5">
        <w:t>ограничено,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любой</w:t>
      </w:r>
      <w:r w:rsidR="008E324A" w:rsidRPr="009360C5">
        <w:t xml:space="preserve"> </w:t>
      </w:r>
      <w:r w:rsidRPr="009360C5">
        <w:t>вариант</w:t>
      </w:r>
      <w:r w:rsidR="008E324A" w:rsidRPr="009360C5">
        <w:t xml:space="preserve"> </w:t>
      </w:r>
      <w:r w:rsidRPr="009360C5">
        <w:t>за</w:t>
      </w:r>
      <w:r w:rsidR="008E324A" w:rsidRPr="009360C5">
        <w:t xml:space="preserve"> </w:t>
      </w:r>
      <w:r w:rsidRPr="009360C5">
        <w:t>его</w:t>
      </w:r>
      <w:r w:rsidR="008E324A" w:rsidRPr="009360C5">
        <w:t xml:space="preserve"> </w:t>
      </w:r>
      <w:r w:rsidRPr="009360C5">
        <w:t>рамками,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том</w:t>
      </w:r>
      <w:r w:rsidR="008E324A" w:rsidRPr="009360C5">
        <w:t xml:space="preserve"> </w:t>
      </w:r>
      <w:r w:rsidRPr="009360C5">
        <w:t>числе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глубоко</w:t>
      </w:r>
      <w:r w:rsidR="008E324A" w:rsidRPr="009360C5">
        <w:t xml:space="preserve"> </w:t>
      </w:r>
      <w:r w:rsidRPr="009360C5">
        <w:t>истинный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своём</w:t>
      </w:r>
      <w:r w:rsidR="008E324A" w:rsidRPr="009360C5">
        <w:t xml:space="preserve"> </w:t>
      </w:r>
      <w:r w:rsidRPr="009360C5">
        <w:t>направлении,</w:t>
      </w:r>
      <w:r w:rsidR="008E324A" w:rsidRPr="009360C5">
        <w:t xml:space="preserve"> </w:t>
      </w:r>
      <w:r w:rsidRPr="009360C5">
        <w:t>будет</w:t>
      </w:r>
      <w:r w:rsidR="008E324A" w:rsidRPr="009360C5">
        <w:t xml:space="preserve"> </w:t>
      </w:r>
      <w:r w:rsidRPr="009360C5">
        <w:t>непременно</w:t>
      </w:r>
      <w:r w:rsidR="008E324A" w:rsidRPr="009360C5">
        <w:t xml:space="preserve"> </w:t>
      </w:r>
      <w:r w:rsidRPr="009360C5">
        <w:t>воспринят</w:t>
      </w:r>
      <w:r w:rsidR="008E324A" w:rsidRPr="009360C5">
        <w:t xml:space="preserve"> </w:t>
      </w:r>
      <w:r w:rsidRPr="009360C5">
        <w:rPr>
          <w:b/>
          <w:bCs/>
          <w:i/>
          <w:iCs/>
        </w:rPr>
        <w:t>как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«неверный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бредовый,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сумасшедший»</w:t>
      </w:r>
      <w:r w:rsidR="00C63D6E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воспринят</w:t>
      </w:r>
      <w:r w:rsidR="008E324A" w:rsidRPr="009360C5">
        <w:t xml:space="preserve"> </w:t>
      </w:r>
      <w:r w:rsidRPr="009360C5">
        <w:t>негативно</w:t>
      </w:r>
      <w:r w:rsidR="008E324A" w:rsidRPr="009360C5">
        <w:t xml:space="preserve"> </w:t>
      </w:r>
      <w:r w:rsidRPr="009360C5">
        <w:t>скрыто</w:t>
      </w:r>
      <w:r w:rsidR="008E324A" w:rsidRPr="009360C5">
        <w:t xml:space="preserve"> </w:t>
      </w:r>
      <w:r w:rsidRPr="009360C5">
        <w:t>или</w:t>
      </w:r>
      <w:r w:rsidR="008E324A" w:rsidRPr="009360C5">
        <w:t xml:space="preserve"> </w:t>
      </w:r>
      <w:r w:rsidRPr="009360C5">
        <w:t>явно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он</w:t>
      </w:r>
      <w:r w:rsidR="008E324A" w:rsidRPr="009360C5">
        <w:t xml:space="preserve"> </w:t>
      </w:r>
      <w:r w:rsidRPr="009360C5">
        <w:t>вызовет</w:t>
      </w:r>
      <w:r w:rsidR="008E324A" w:rsidRPr="009360C5">
        <w:t xml:space="preserve"> </w:t>
      </w:r>
      <w:r w:rsidRPr="009360C5">
        <w:rPr>
          <w:rStyle w:val="--0"/>
        </w:rPr>
        <w:t>отторжение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абсолютного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большинства</w:t>
      </w:r>
      <w:r w:rsidRPr="009360C5">
        <w:t>,</w:t>
      </w:r>
      <w:r w:rsidR="008E324A" w:rsidRPr="009360C5">
        <w:t xml:space="preserve"> </w:t>
      </w:r>
      <w:r w:rsidRPr="009360C5">
        <w:t>которое</w:t>
      </w:r>
      <w:r w:rsidR="008E324A" w:rsidRPr="009360C5">
        <w:t xml:space="preserve"> </w:t>
      </w:r>
      <w:r w:rsidRPr="009360C5">
        <w:t>скажется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минимум</w:t>
      </w:r>
      <w:r w:rsidR="008E324A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игнорировании,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чаще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прямом</w:t>
      </w:r>
      <w:r w:rsidR="008E324A" w:rsidRPr="009360C5">
        <w:t xml:space="preserve"> </w:t>
      </w:r>
      <w:r w:rsidRPr="009360C5">
        <w:t>порицании</w:t>
      </w:r>
      <w:r w:rsidR="008E324A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основе</w:t>
      </w:r>
      <w:r w:rsidR="008E324A" w:rsidRPr="009360C5">
        <w:t xml:space="preserve"> </w:t>
      </w:r>
      <w:r w:rsidRPr="009360C5">
        <w:t>непонимания.</w:t>
      </w:r>
      <w:r w:rsidR="008E324A" w:rsidRPr="009360C5">
        <w:t xml:space="preserve"> </w:t>
      </w:r>
    </w:p>
    <w:p w14:paraId="1135623D" w14:textId="77777777" w:rsidR="0079774C" w:rsidRPr="009360C5" w:rsidRDefault="00D35C11" w:rsidP="007111C7">
      <w:r w:rsidRPr="009360C5">
        <w:t>Анализируя</w:t>
      </w:r>
      <w:r w:rsidR="008E324A" w:rsidRPr="009360C5">
        <w:t xml:space="preserve"> </w:t>
      </w:r>
      <w:r w:rsidRPr="009360C5">
        <w:t>сегодня</w:t>
      </w:r>
      <w:r w:rsidR="008E324A" w:rsidRPr="009360C5">
        <w:t xml:space="preserve"> </w:t>
      </w:r>
      <w:r w:rsidRPr="009360C5">
        <w:t>свой</w:t>
      </w:r>
      <w:r w:rsidR="008E324A" w:rsidRPr="009360C5">
        <w:t xml:space="preserve"> </w:t>
      </w:r>
      <w:r w:rsidRPr="009360C5">
        <w:t>жизненный</w:t>
      </w:r>
      <w:r w:rsidR="008E324A" w:rsidRPr="009360C5">
        <w:t xml:space="preserve"> </w:t>
      </w:r>
      <w:r w:rsidRPr="009360C5">
        <w:t>путь</w:t>
      </w:r>
      <w:r w:rsidR="007111C7" w:rsidRPr="009360C5">
        <w:t>,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именно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той</w:t>
      </w:r>
      <w:r w:rsidR="008E324A" w:rsidRPr="009360C5">
        <w:t xml:space="preserve"> </w:t>
      </w:r>
      <w:r w:rsidRPr="009360C5">
        <w:t>парадигме,</w:t>
      </w:r>
      <w:r w:rsidR="008E324A" w:rsidRPr="009360C5">
        <w:t xml:space="preserve"> </w:t>
      </w:r>
      <w:r w:rsidRPr="009360C5">
        <w:t>которую</w:t>
      </w:r>
      <w:r w:rsidR="008E324A" w:rsidRPr="009360C5">
        <w:t xml:space="preserve"> </w:t>
      </w:r>
      <w:r w:rsidRPr="009360C5">
        <w:t>изложил</w:t>
      </w:r>
      <w:r w:rsidR="008E324A" w:rsidRPr="009360C5">
        <w:t xml:space="preserve"> </w:t>
      </w:r>
      <w:r w:rsidRPr="009360C5">
        <w:t>выше,</w:t>
      </w:r>
      <w:r w:rsidR="008E324A" w:rsidRPr="009360C5">
        <w:t xml:space="preserve"> </w:t>
      </w:r>
      <w:r w:rsidRPr="009360C5">
        <w:t>ещ</w:t>
      </w:r>
      <w:r w:rsidR="007111C7" w:rsidRPr="009360C5">
        <w:t>ё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1993-1994</w:t>
      </w:r>
      <w:r w:rsidR="008E324A" w:rsidRPr="009360C5">
        <w:t xml:space="preserve"> </w:t>
      </w:r>
      <w:r w:rsidRPr="009360C5">
        <w:t>год</w:t>
      </w:r>
      <w:r w:rsidR="007111C7" w:rsidRPr="009360C5">
        <w:t>ах</w:t>
      </w:r>
      <w:r w:rsidRPr="009360C5">
        <w:t>,</w:t>
      </w:r>
      <w:r w:rsidR="008E324A" w:rsidRPr="009360C5">
        <w:t xml:space="preserve"> </w:t>
      </w:r>
      <w:r w:rsidRPr="009360C5">
        <w:t>после</w:t>
      </w:r>
      <w:r w:rsidR="008E324A" w:rsidRPr="009360C5">
        <w:t xml:space="preserve"> </w:t>
      </w:r>
      <w:r w:rsidRPr="009360C5">
        <w:t>подписания</w:t>
      </w:r>
      <w:r w:rsidR="008E324A" w:rsidRPr="009360C5">
        <w:t xml:space="preserve"> </w:t>
      </w:r>
      <w:r w:rsidRPr="009360C5">
        <w:rPr>
          <w:b/>
          <w:bCs/>
          <w:i/>
          <w:iCs/>
        </w:rPr>
        <w:t>«Договора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об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общественном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согласии»</w:t>
      </w:r>
      <w:r w:rsidR="008E324A" w:rsidRPr="009360C5">
        <w:t xml:space="preserve"> </w:t>
      </w:r>
      <w:r w:rsidRPr="009360C5">
        <w:t>(1994</w:t>
      </w:r>
      <w:r w:rsidR="008E324A" w:rsidRPr="009360C5">
        <w:t xml:space="preserve"> </w:t>
      </w:r>
      <w:r w:rsidRPr="009360C5">
        <w:t>год),</w:t>
      </w:r>
      <w:r w:rsidR="008E324A" w:rsidRPr="009360C5">
        <w:t xml:space="preserve"> </w:t>
      </w:r>
      <w:r w:rsidRPr="009360C5">
        <w:t>по</w:t>
      </w:r>
      <w:r w:rsidR="008E324A" w:rsidRPr="009360C5">
        <w:t xml:space="preserve"> </w:t>
      </w:r>
      <w:r w:rsidRPr="009360C5">
        <w:t>которому</w:t>
      </w:r>
      <w:r w:rsidR="007111C7" w:rsidRPr="009360C5">
        <w:t xml:space="preserve"> – об этом </w:t>
      </w:r>
      <w:r w:rsidRPr="009360C5">
        <w:t>мало</w:t>
      </w:r>
      <w:r w:rsidR="008E324A" w:rsidRPr="009360C5">
        <w:t xml:space="preserve"> </w:t>
      </w:r>
      <w:r w:rsidRPr="009360C5">
        <w:t>кто</w:t>
      </w:r>
      <w:r w:rsidR="008E324A" w:rsidRPr="009360C5">
        <w:t xml:space="preserve"> </w:t>
      </w:r>
      <w:r w:rsidRPr="009360C5">
        <w:t>сейчас</w:t>
      </w:r>
      <w:r w:rsidR="008E324A" w:rsidRPr="009360C5">
        <w:t xml:space="preserve"> </w:t>
      </w:r>
      <w:r w:rsidRPr="009360C5">
        <w:t>знает</w:t>
      </w:r>
      <w:r w:rsidR="007111C7" w:rsidRPr="009360C5">
        <w:t>,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мы</w:t>
      </w:r>
      <w:r w:rsidR="008E324A" w:rsidRPr="009360C5">
        <w:t xml:space="preserve"> </w:t>
      </w:r>
      <w:r w:rsidRPr="009360C5">
        <w:t>жив</w:t>
      </w:r>
      <w:r w:rsidR="007111C7" w:rsidRPr="009360C5">
        <w:t>ё</w:t>
      </w:r>
      <w:r w:rsidRPr="009360C5">
        <w:t>м</w:t>
      </w:r>
      <w:r w:rsidR="008E324A" w:rsidRPr="009360C5">
        <w:t xml:space="preserve"> </w:t>
      </w:r>
      <w:r w:rsidRPr="009360C5">
        <w:t>до</w:t>
      </w:r>
      <w:r w:rsidR="008E324A" w:rsidRPr="009360C5">
        <w:t xml:space="preserve"> </w:t>
      </w:r>
      <w:r w:rsidRPr="009360C5">
        <w:t>сих</w:t>
      </w:r>
      <w:r w:rsidR="008E324A" w:rsidRPr="009360C5">
        <w:t xml:space="preserve"> </w:t>
      </w:r>
      <w:r w:rsidRPr="009360C5">
        <w:t>пор,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понял,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буду</w:t>
      </w:r>
      <w:r w:rsidR="008E324A" w:rsidRPr="009360C5">
        <w:t xml:space="preserve"> </w:t>
      </w:r>
      <w:r w:rsidRPr="009360C5">
        <w:t>жить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отвратительной</w:t>
      </w:r>
      <w:r w:rsidR="008E324A" w:rsidRPr="009360C5">
        <w:t xml:space="preserve"> </w:t>
      </w:r>
      <w:r w:rsidRPr="009360C5">
        <w:t>стране</w:t>
      </w:r>
      <w:r w:rsidR="008E324A" w:rsidRPr="009360C5">
        <w:t xml:space="preserve"> </w:t>
      </w:r>
      <w:r w:rsidRPr="009360C5">
        <w:t>с</w:t>
      </w:r>
      <w:r w:rsidR="008E324A" w:rsidRPr="009360C5">
        <w:t xml:space="preserve"> </w:t>
      </w:r>
      <w:r w:rsidRPr="009360C5">
        <w:t>очень</w:t>
      </w:r>
      <w:r w:rsidR="008E324A" w:rsidRPr="009360C5">
        <w:t xml:space="preserve"> </w:t>
      </w:r>
      <w:r w:rsidRPr="009360C5">
        <w:t>неблагополучным</w:t>
      </w:r>
      <w:r w:rsidR="008E324A" w:rsidRPr="009360C5">
        <w:t xml:space="preserve"> </w:t>
      </w:r>
      <w:r w:rsidRPr="009360C5">
        <w:t>населением,</w:t>
      </w:r>
      <w:r w:rsidR="008E324A" w:rsidRPr="009360C5">
        <w:t xml:space="preserve"> </w:t>
      </w:r>
      <w:r w:rsidRPr="009360C5">
        <w:t>чудовищной</w:t>
      </w:r>
      <w:r w:rsidR="008E324A" w:rsidRPr="009360C5">
        <w:t xml:space="preserve"> </w:t>
      </w:r>
      <w:r w:rsidRPr="009360C5">
        <w:t>элитой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более</w:t>
      </w:r>
      <w:r w:rsidR="008E324A" w:rsidRPr="009360C5">
        <w:t xml:space="preserve"> </w:t>
      </w:r>
      <w:r w:rsidRPr="009360C5">
        <w:t>чем</w:t>
      </w:r>
      <w:r w:rsidR="008E324A" w:rsidRPr="009360C5">
        <w:t xml:space="preserve"> </w:t>
      </w:r>
      <w:r w:rsidRPr="009360C5">
        <w:t>странными</w:t>
      </w:r>
      <w:r w:rsidR="008E324A" w:rsidRPr="009360C5">
        <w:t xml:space="preserve"> </w:t>
      </w:r>
      <w:r w:rsidRPr="009360C5">
        <w:t>политическими</w:t>
      </w:r>
      <w:r w:rsidR="008E324A" w:rsidRPr="009360C5">
        <w:t xml:space="preserve"> </w:t>
      </w:r>
      <w:r w:rsidRPr="009360C5">
        <w:t>партиями,</w:t>
      </w:r>
      <w:r w:rsidR="008E324A" w:rsidRPr="009360C5">
        <w:t xml:space="preserve"> </w:t>
      </w:r>
      <w:r w:rsidRPr="009360C5">
        <w:t>которые</w:t>
      </w:r>
      <w:r w:rsidR="008E324A" w:rsidRPr="009360C5">
        <w:t xml:space="preserve"> </w:t>
      </w:r>
      <w:r w:rsidRPr="009360C5">
        <w:t>будут</w:t>
      </w:r>
      <w:r w:rsidR="008E324A" w:rsidRPr="009360C5">
        <w:t xml:space="preserve"> </w:t>
      </w:r>
      <w:r w:rsidRPr="009360C5">
        <w:t>болтать</w:t>
      </w:r>
      <w:r w:rsidR="008E324A" w:rsidRPr="009360C5">
        <w:t xml:space="preserve"> </w:t>
      </w:r>
      <w:r w:rsidRPr="009360C5">
        <w:t>о</w:t>
      </w:r>
      <w:r w:rsidR="008E324A" w:rsidRPr="009360C5">
        <w:t xml:space="preserve"> </w:t>
      </w:r>
      <w:r w:rsidRPr="009360C5">
        <w:t>том,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они</w:t>
      </w:r>
      <w:r w:rsidR="008E324A" w:rsidRPr="009360C5">
        <w:t xml:space="preserve"> </w:t>
      </w:r>
      <w:r w:rsidRPr="009360C5">
        <w:t>выражают</w:t>
      </w:r>
      <w:r w:rsidR="008E324A" w:rsidRPr="009360C5">
        <w:t xml:space="preserve"> </w:t>
      </w:r>
      <w:r w:rsidRPr="009360C5">
        <w:t>интересы</w:t>
      </w:r>
      <w:r w:rsidR="008E324A" w:rsidRPr="009360C5">
        <w:t xml:space="preserve"> </w:t>
      </w:r>
      <w:r w:rsidRPr="009360C5">
        <w:t>народа.</w:t>
      </w:r>
      <w:r w:rsidR="008E324A" w:rsidRPr="009360C5">
        <w:t xml:space="preserve"> </w:t>
      </w:r>
      <w:r w:rsidRPr="009360C5">
        <w:rPr>
          <w:b/>
          <w:bCs/>
          <w:i/>
          <w:iCs/>
        </w:rPr>
        <w:t>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понял,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что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это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всё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будет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чудовищно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плохим.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это</w:t>
      </w:r>
      <w:r w:rsidR="007111C7" w:rsidRPr="009360C5">
        <w:t>й</w:t>
      </w:r>
      <w:r w:rsidR="008E324A" w:rsidRPr="009360C5">
        <w:t xml:space="preserve"> </w:t>
      </w:r>
      <w:r w:rsidRPr="009360C5">
        <w:t>чудовищно</w:t>
      </w:r>
      <w:r w:rsidR="008E324A" w:rsidRPr="009360C5">
        <w:t xml:space="preserve"> </w:t>
      </w:r>
      <w:r w:rsidRPr="009360C5">
        <w:t>плохой</w:t>
      </w:r>
      <w:r w:rsidR="008E324A" w:rsidRPr="009360C5">
        <w:t xml:space="preserve"> </w:t>
      </w:r>
      <w:r w:rsidRPr="009360C5">
        <w:t>среде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должен</w:t>
      </w:r>
      <w:r w:rsidR="008E324A" w:rsidRPr="009360C5">
        <w:t xml:space="preserve"> </w:t>
      </w:r>
      <w:r w:rsidRPr="009360C5">
        <w:t>буду</w:t>
      </w:r>
      <w:r w:rsidR="008E324A" w:rsidRPr="009360C5">
        <w:t xml:space="preserve"> </w:t>
      </w:r>
      <w:r w:rsidRPr="009360C5">
        <w:t>жить,</w:t>
      </w:r>
      <w:r w:rsidR="008E324A" w:rsidRPr="009360C5">
        <w:t xml:space="preserve"> </w:t>
      </w:r>
      <w:r w:rsidRPr="009360C5">
        <w:t>потому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rPr>
          <w:rStyle w:val="--"/>
        </w:rPr>
        <w:t>вне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России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rPr>
          <w:rStyle w:val="--0"/>
        </w:rPr>
        <w:t>жить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могу</w:t>
      </w:r>
      <w:r w:rsidRPr="009360C5">
        <w:t>,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Россия</w:t>
      </w:r>
      <w:r w:rsidR="008E324A" w:rsidRPr="009360C5">
        <w:t xml:space="preserve"> </w:t>
      </w:r>
      <w:r w:rsidRPr="009360C5">
        <w:t>такова,</w:t>
      </w:r>
      <w:r w:rsidR="008E324A" w:rsidRPr="009360C5">
        <w:t xml:space="preserve"> </w:t>
      </w:r>
      <w:r w:rsidRPr="009360C5">
        <w:t>какова</w:t>
      </w:r>
      <w:r w:rsidR="008E324A" w:rsidRPr="009360C5">
        <w:t xml:space="preserve"> </w:t>
      </w:r>
      <w:r w:rsidRPr="009360C5">
        <w:t>она</w:t>
      </w:r>
      <w:r w:rsidR="008E324A" w:rsidRPr="009360C5">
        <w:t xml:space="preserve"> </w:t>
      </w:r>
      <w:r w:rsidRPr="009360C5">
        <w:t>есть.</w:t>
      </w:r>
      <w:r w:rsidR="008E324A" w:rsidRPr="009360C5">
        <w:t xml:space="preserve"> </w:t>
      </w:r>
    </w:p>
    <w:p w14:paraId="3D4D48D7" w14:textId="21A0DAF1" w:rsidR="0079774C" w:rsidRPr="009360C5" w:rsidRDefault="0079774C" w:rsidP="0079774C">
      <w:pPr>
        <w:pStyle w:val="afffff"/>
      </w:pPr>
      <w:r w:rsidRPr="009360C5">
        <w:rPr>
          <w:noProof/>
        </w:rPr>
        <w:drawing>
          <wp:inline distT="0" distB="0" distL="0" distR="0" wp14:anchorId="32FC0726" wp14:editId="09889163">
            <wp:extent cx="4601019" cy="3067200"/>
            <wp:effectExtent l="0" t="0" r="0" b="0"/>
            <wp:docPr id="7" name="Рисунок 7" descr="Изображение выглядит как внеш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внешний&#10;&#10;Автоматически созданное описание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5837" cy="307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73C99" w14:textId="4217A8B9" w:rsidR="00D35C11" w:rsidRPr="009360C5" w:rsidRDefault="00D35C11" w:rsidP="007111C7">
      <w:r w:rsidRPr="009360C5">
        <w:t>И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понял</w:t>
      </w:r>
      <w:r w:rsidR="008E324A" w:rsidRPr="009360C5">
        <w:t xml:space="preserve"> </w:t>
      </w:r>
      <w:r w:rsidRPr="009360C5">
        <w:t>даже</w:t>
      </w:r>
      <w:r w:rsidR="008E324A" w:rsidRPr="009360C5">
        <w:t xml:space="preserve"> </w:t>
      </w:r>
      <w:r w:rsidRPr="009360C5">
        <w:t>больше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мне</w:t>
      </w:r>
      <w:r w:rsidR="008E324A" w:rsidRPr="009360C5">
        <w:t xml:space="preserve"> </w:t>
      </w:r>
      <w:r w:rsidRPr="009360C5">
        <w:t>придётся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защищать,</w:t>
      </w:r>
      <w:r w:rsidR="008E324A" w:rsidRPr="009360C5">
        <w:t xml:space="preserve"> </w:t>
      </w:r>
      <w:r w:rsidRPr="009360C5">
        <w:t>потому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вс</w:t>
      </w:r>
      <w:r w:rsidR="004D59C9" w:rsidRPr="009360C5">
        <w:t>ё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может</w:t>
      </w:r>
      <w:r w:rsidR="008E324A" w:rsidRPr="009360C5">
        <w:t xml:space="preserve"> </w:t>
      </w:r>
      <w:r w:rsidRPr="009360C5">
        <w:t>рухнуть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одночасье.</w:t>
      </w:r>
      <w:r w:rsidR="008E324A" w:rsidRPr="009360C5">
        <w:t xml:space="preserve"> </w:t>
      </w:r>
      <w:r w:rsidRPr="009360C5">
        <w:t>Государство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то</w:t>
      </w:r>
      <w:r w:rsidR="008E324A" w:rsidRPr="009360C5">
        <w:t xml:space="preserve"> </w:t>
      </w:r>
      <w:r w:rsidRPr="009360C5">
        <w:t>время</w:t>
      </w:r>
      <w:r w:rsidR="004D59C9" w:rsidRPr="009360C5">
        <w:t xml:space="preserve"> </w:t>
      </w:r>
      <w:r w:rsidRPr="009360C5">
        <w:t>обрушить</w:t>
      </w:r>
      <w:r w:rsidR="008E324A" w:rsidRPr="009360C5">
        <w:t xml:space="preserve"> </w:t>
      </w:r>
      <w:r w:rsidRPr="009360C5">
        <w:t>было</w:t>
      </w:r>
      <w:r w:rsidR="008E324A" w:rsidRPr="009360C5">
        <w:t xml:space="preserve"> </w:t>
      </w:r>
      <w:r w:rsidRPr="009360C5">
        <w:t>очень</w:t>
      </w:r>
      <w:r w:rsidR="008E324A" w:rsidRPr="009360C5">
        <w:t xml:space="preserve"> </w:t>
      </w:r>
      <w:r w:rsidRPr="009360C5">
        <w:t>легко.</w:t>
      </w:r>
      <w:r w:rsidR="008E324A" w:rsidRPr="009360C5">
        <w:t xml:space="preserve"> </w:t>
      </w:r>
      <w:r w:rsidR="008D693B" w:rsidRPr="009360C5">
        <w:t>П</w:t>
      </w:r>
      <w:r w:rsidRPr="009360C5">
        <w:t>отом,</w:t>
      </w:r>
      <w:r w:rsidR="008E324A" w:rsidRPr="009360C5">
        <w:t xml:space="preserve"> </w:t>
      </w:r>
      <w:r w:rsidRPr="009360C5">
        <w:t>без</w:t>
      </w:r>
      <w:r w:rsidR="008E324A" w:rsidRPr="009360C5">
        <w:t xml:space="preserve"> </w:t>
      </w:r>
      <w:r w:rsidRPr="009360C5">
        <w:t>сомнения,</w:t>
      </w:r>
      <w:r w:rsidR="008E324A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территории</w:t>
      </w:r>
      <w:r w:rsidR="008E324A" w:rsidRPr="009360C5">
        <w:t xml:space="preserve"> </w:t>
      </w:r>
      <w:r w:rsidRPr="009360C5">
        <w:t>России</w:t>
      </w:r>
      <w:r w:rsidR="008E324A" w:rsidRPr="009360C5">
        <w:t xml:space="preserve"> </w:t>
      </w:r>
      <w:r w:rsidRPr="009360C5">
        <w:t>появятся</w:t>
      </w:r>
      <w:r w:rsidR="008E324A" w:rsidRPr="009360C5">
        <w:t xml:space="preserve"> </w:t>
      </w:r>
      <w:r w:rsidRPr="009360C5">
        <w:t>оккупационные</w:t>
      </w:r>
      <w:r w:rsidR="008E324A" w:rsidRPr="009360C5">
        <w:t xml:space="preserve"> </w:t>
      </w:r>
      <w:r w:rsidRPr="009360C5">
        <w:t>войска,</w:t>
      </w:r>
      <w:r w:rsidR="008E324A" w:rsidRPr="009360C5">
        <w:t xml:space="preserve"> </w:t>
      </w:r>
      <w:r w:rsidRPr="009360C5">
        <w:lastRenderedPageBreak/>
        <w:t>будут</w:t>
      </w:r>
      <w:r w:rsidR="008E324A" w:rsidRPr="009360C5">
        <w:t xml:space="preserve"> </w:t>
      </w:r>
      <w:r w:rsidRPr="009360C5">
        <w:t>летать</w:t>
      </w:r>
      <w:r w:rsidR="008E324A" w:rsidRPr="009360C5">
        <w:t xml:space="preserve"> </w:t>
      </w:r>
      <w:r w:rsidRPr="009360C5">
        <w:t>американские</w:t>
      </w:r>
      <w:r w:rsidR="008E324A" w:rsidRPr="009360C5">
        <w:t xml:space="preserve"> </w:t>
      </w:r>
      <w:r w:rsidRPr="009360C5">
        <w:t>вертолёты,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всё</w:t>
      </w:r>
      <w:r w:rsidR="008E324A" w:rsidRPr="009360C5">
        <w:t xml:space="preserve"> </w:t>
      </w:r>
      <w:r w:rsidRPr="009360C5">
        <w:t>станет</w:t>
      </w:r>
      <w:r w:rsidR="008E324A" w:rsidRPr="009360C5">
        <w:t xml:space="preserve"> </w:t>
      </w:r>
      <w:r w:rsidRPr="009360C5">
        <w:t>совсем</w:t>
      </w:r>
      <w:r w:rsidR="008E324A" w:rsidRPr="009360C5">
        <w:t xml:space="preserve"> </w:t>
      </w:r>
      <w:r w:rsidRPr="009360C5">
        <w:t>фатально.</w:t>
      </w:r>
      <w:r w:rsidR="008E324A" w:rsidRPr="009360C5">
        <w:t xml:space="preserve"> </w:t>
      </w:r>
      <w:r w:rsidRPr="009360C5">
        <w:rPr>
          <w:b/>
          <w:bCs/>
          <w:i/>
          <w:iCs/>
        </w:rPr>
        <w:t>Значит</w:t>
      </w:r>
      <w:r w:rsidR="008D693B" w:rsidRPr="009360C5">
        <w:rPr>
          <w:b/>
          <w:bCs/>
          <w:i/>
          <w:iCs/>
        </w:rPr>
        <w:t>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жить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нужно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внутри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этого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чудовищного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неблагополучия.</w:t>
      </w:r>
      <w:r w:rsidR="008E324A" w:rsidRPr="009360C5">
        <w:rPr>
          <w:rFonts w:ascii="Georgia Pro Cond Semibold" w:hAnsi="Georgia Pro Cond Semibold"/>
          <w:b/>
          <w:bCs/>
          <w:i/>
          <w:iCs/>
        </w:rPr>
        <w:t xml:space="preserve"> </w:t>
      </w:r>
      <w:r w:rsidRPr="009360C5">
        <w:t>В</w:t>
      </w:r>
      <w:r w:rsidR="008E324A" w:rsidRPr="009360C5">
        <w:t xml:space="preserve"> </w:t>
      </w:r>
      <w:r w:rsidRPr="009360C5">
        <w:t>этом</w:t>
      </w:r>
      <w:r w:rsidR="008E324A" w:rsidRPr="009360C5">
        <w:t xml:space="preserve"> </w:t>
      </w:r>
      <w:r w:rsidRPr="009360C5">
        <w:t>роковая</w:t>
      </w:r>
      <w:r w:rsidR="008E324A" w:rsidRPr="009360C5">
        <w:t xml:space="preserve"> </w:t>
      </w:r>
      <w:r w:rsidRPr="009360C5">
        <w:t>необходимость.</w:t>
      </w:r>
      <w:r w:rsidR="008E324A" w:rsidRPr="009360C5">
        <w:t xml:space="preserve"> </w:t>
      </w:r>
      <w:r w:rsidRPr="009360C5">
        <w:t>Данное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надо</w:t>
      </w:r>
      <w:r w:rsidR="008E324A" w:rsidRPr="009360C5">
        <w:t xml:space="preserve"> </w:t>
      </w:r>
      <w:r w:rsidRPr="009360C5">
        <w:t>будет</w:t>
      </w:r>
      <w:r w:rsidR="008E324A" w:rsidRPr="009360C5">
        <w:t xml:space="preserve"> </w:t>
      </w:r>
      <w:r w:rsidRPr="009360C5">
        <w:t>любить,</w:t>
      </w:r>
      <w:r w:rsidR="008E324A" w:rsidRPr="009360C5">
        <w:t xml:space="preserve"> </w:t>
      </w:r>
      <w:r w:rsidRPr="009360C5">
        <w:t>защищать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как-то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этом</w:t>
      </w:r>
      <w:r w:rsidR="008E324A" w:rsidRPr="009360C5">
        <w:t xml:space="preserve"> </w:t>
      </w:r>
      <w:r w:rsidRPr="009360C5">
        <w:t>существовать,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существовать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целом</w:t>
      </w:r>
      <w:r w:rsidR="008E324A" w:rsidRPr="009360C5">
        <w:t xml:space="preserve"> </w:t>
      </w:r>
      <w:r w:rsidRPr="009360C5">
        <w:t>можно,</w:t>
      </w:r>
      <w:r w:rsidR="008E324A" w:rsidRPr="009360C5">
        <w:t xml:space="preserve"> </w:t>
      </w:r>
      <w:r w:rsidRPr="009360C5">
        <w:t>только</w:t>
      </w:r>
      <w:r w:rsidR="008E324A" w:rsidRPr="009360C5">
        <w:t xml:space="preserve"> </w:t>
      </w:r>
      <w:r w:rsidRPr="009360C5">
        <w:rPr>
          <w:rStyle w:val="--0"/>
        </w:rPr>
        <w:t>никак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задевая</w:t>
      </w:r>
      <w:r w:rsidR="008E324A" w:rsidRPr="009360C5">
        <w:t xml:space="preserve"> </w:t>
      </w:r>
      <w:r w:rsidRPr="009360C5">
        <w:t>своё</w:t>
      </w:r>
      <w:r w:rsidR="008E324A" w:rsidRPr="009360C5">
        <w:t xml:space="preserve"> </w:t>
      </w:r>
      <w:r w:rsidRPr="009360C5">
        <w:t>человеческое</w:t>
      </w:r>
      <w:r w:rsidR="008E324A" w:rsidRPr="009360C5">
        <w:t xml:space="preserve"> </w:t>
      </w:r>
      <w:r w:rsidRPr="009360C5">
        <w:t>достоинство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представления</w:t>
      </w:r>
      <w:r w:rsidR="008E324A" w:rsidRPr="009360C5">
        <w:t xml:space="preserve"> </w:t>
      </w:r>
      <w:r w:rsidRPr="009360C5">
        <w:t>своих</w:t>
      </w:r>
      <w:r w:rsidR="008E324A" w:rsidRPr="009360C5">
        <w:t xml:space="preserve"> </w:t>
      </w:r>
      <w:r w:rsidRPr="009360C5">
        <w:t>ценностей.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тем</w:t>
      </w:r>
      <w:r w:rsidR="008E324A" w:rsidRPr="009360C5">
        <w:t xml:space="preserve"> </w:t>
      </w:r>
      <w:r w:rsidRPr="009360C5">
        <w:t>самым</w:t>
      </w:r>
      <w:r w:rsidR="008D693B" w:rsidRPr="009360C5">
        <w:t xml:space="preserve"> </w:t>
      </w:r>
      <w:r w:rsidRPr="009360C5">
        <w:t>моё</w:t>
      </w:r>
      <w:r w:rsidR="008E324A" w:rsidRPr="009360C5">
        <w:t xml:space="preserve"> </w:t>
      </w:r>
      <w:r w:rsidRPr="009360C5">
        <w:t>понимание</w:t>
      </w:r>
      <w:r w:rsidR="008E324A" w:rsidRPr="009360C5">
        <w:t xml:space="preserve"> </w:t>
      </w:r>
      <w:r w:rsidRPr="009360C5">
        <w:t>наложило</w:t>
      </w:r>
      <w:r w:rsidR="008E324A" w:rsidRPr="009360C5">
        <w:t xml:space="preserve"> </w:t>
      </w:r>
      <w:r w:rsidRPr="009360C5">
        <w:t>отпечаток</w:t>
      </w:r>
      <w:r w:rsidR="008E324A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всё,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происходило.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тогда</w:t>
      </w:r>
      <w:r w:rsidR="008E324A" w:rsidRPr="009360C5"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обладал</w:t>
      </w:r>
      <w:r w:rsidR="008E324A" w:rsidRPr="009360C5">
        <w:t xml:space="preserve"> </w:t>
      </w:r>
      <w:r w:rsidRPr="009360C5">
        <w:t>той</w:t>
      </w:r>
      <w:r w:rsidR="008E324A" w:rsidRPr="009360C5">
        <w:t xml:space="preserve"> </w:t>
      </w:r>
      <w:r w:rsidRPr="009360C5">
        <w:t>информацией,</w:t>
      </w:r>
      <w:r w:rsidR="008E324A" w:rsidRPr="009360C5">
        <w:t xml:space="preserve"> </w:t>
      </w:r>
      <w:r w:rsidRPr="009360C5">
        <w:t>которой</w:t>
      </w:r>
      <w:r w:rsidR="008E324A" w:rsidRPr="009360C5">
        <w:t xml:space="preserve"> </w:t>
      </w:r>
      <w:r w:rsidRPr="009360C5">
        <w:t>владею</w:t>
      </w:r>
      <w:r w:rsidR="008E324A" w:rsidRPr="009360C5">
        <w:t xml:space="preserve"> </w:t>
      </w:r>
      <w:r w:rsidRPr="009360C5">
        <w:t>сейчас</w:t>
      </w:r>
      <w:r w:rsidR="008D693B" w:rsidRPr="009360C5">
        <w:t>,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мыслил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рамках</w:t>
      </w:r>
      <w:r w:rsidR="008E324A" w:rsidRPr="009360C5">
        <w:t xml:space="preserve"> </w:t>
      </w:r>
      <w:r w:rsidR="00E118F9" w:rsidRPr="009360C5">
        <w:t>того</w:t>
      </w:r>
      <w:r w:rsidRPr="009360C5">
        <w:t>,</w:t>
      </w:r>
      <w:r w:rsidR="008E324A" w:rsidRPr="009360C5">
        <w:t xml:space="preserve"> </w:t>
      </w:r>
      <w:r w:rsidRPr="009360C5">
        <w:t>о</w:t>
      </w:r>
      <w:r w:rsidR="008E324A" w:rsidRPr="009360C5">
        <w:t xml:space="preserve"> </w:t>
      </w:r>
      <w:r w:rsidR="00E118F9" w:rsidRPr="009360C5">
        <w:t>чём</w:t>
      </w:r>
      <w:r w:rsidR="008E324A" w:rsidRPr="009360C5">
        <w:t xml:space="preserve"> </w:t>
      </w:r>
      <w:r w:rsidRPr="009360C5">
        <w:t>написал</w:t>
      </w:r>
      <w:r w:rsidR="008E324A" w:rsidRPr="009360C5">
        <w:t xml:space="preserve"> </w:t>
      </w:r>
      <w:r w:rsidRPr="009360C5">
        <w:t>выше.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когда</w:t>
      </w:r>
      <w:r w:rsidR="008E324A" w:rsidRPr="009360C5">
        <w:t xml:space="preserve"> </w:t>
      </w:r>
      <w:r w:rsidRPr="009360C5">
        <w:t>какие-нибудь</w:t>
      </w:r>
      <w:r w:rsidR="008E324A" w:rsidRPr="009360C5">
        <w:t xml:space="preserve"> </w:t>
      </w:r>
      <w:r w:rsidRPr="009360C5">
        <w:t>очень</w:t>
      </w:r>
      <w:r w:rsidR="008E324A" w:rsidRPr="009360C5">
        <w:t xml:space="preserve"> </w:t>
      </w:r>
      <w:r w:rsidRPr="009360C5">
        <w:t>пафосные</w:t>
      </w:r>
      <w:r w:rsidR="008E324A" w:rsidRPr="009360C5">
        <w:t xml:space="preserve"> </w:t>
      </w:r>
      <w:r w:rsidRPr="009360C5">
        <w:t>группы</w:t>
      </w:r>
      <w:r w:rsidR="008E324A" w:rsidRPr="009360C5">
        <w:t xml:space="preserve"> </w:t>
      </w:r>
      <w:r w:rsidRPr="009360C5">
        <w:t>начинают</w:t>
      </w:r>
      <w:r w:rsidR="008E324A" w:rsidRPr="009360C5">
        <w:t xml:space="preserve"> </w:t>
      </w:r>
      <w:r w:rsidRPr="009360C5">
        <w:t>кричать</w:t>
      </w:r>
      <w:r w:rsidR="008E324A" w:rsidRPr="009360C5">
        <w:t xml:space="preserve"> </w:t>
      </w:r>
      <w:r w:rsidRPr="009360C5">
        <w:t>о</w:t>
      </w:r>
      <w:r w:rsidR="008E324A" w:rsidRPr="009360C5">
        <w:t xml:space="preserve"> </w:t>
      </w:r>
      <w:r w:rsidRPr="009360C5">
        <w:t>том,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«омерзительна</w:t>
      </w:r>
      <w:r w:rsidR="008E324A" w:rsidRPr="009360C5">
        <w:t xml:space="preserve"> </w:t>
      </w:r>
      <w:r w:rsidRPr="009360C5">
        <w:t>жизнь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России»,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могу</w:t>
      </w:r>
      <w:r w:rsidR="008E324A" w:rsidRPr="009360C5">
        <w:t xml:space="preserve"> </w:t>
      </w:r>
      <w:r w:rsidRPr="009360C5">
        <w:t>отвечать</w:t>
      </w:r>
      <w:r w:rsidR="008E324A" w:rsidRPr="009360C5">
        <w:t xml:space="preserve"> </w:t>
      </w:r>
      <w:r w:rsidRPr="009360C5">
        <w:t>только</w:t>
      </w:r>
      <w:r w:rsidR="008E324A" w:rsidRPr="009360C5">
        <w:t xml:space="preserve"> </w:t>
      </w:r>
      <w:r w:rsidRPr="009360C5">
        <w:t>одно:</w:t>
      </w:r>
      <w:r w:rsidR="008E324A" w:rsidRPr="009360C5">
        <w:t xml:space="preserve"> </w:t>
      </w:r>
      <w:r w:rsidRPr="009360C5">
        <w:rPr>
          <w:b/>
          <w:bCs/>
          <w:i/>
          <w:iCs/>
        </w:rPr>
        <w:t>она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ещё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омерзительнее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чем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вы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кричите,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но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только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я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знаю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об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этом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давно</w:t>
      </w:r>
      <w:r w:rsidRPr="009360C5">
        <w:t>.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если</w:t>
      </w:r>
      <w:r w:rsidR="008E324A" w:rsidRPr="009360C5">
        <w:t xml:space="preserve"> </w:t>
      </w:r>
      <w:r w:rsidRPr="009360C5">
        <w:t>меня</w:t>
      </w:r>
      <w:r w:rsidR="008E324A" w:rsidRPr="009360C5">
        <w:t xml:space="preserve"> </w:t>
      </w:r>
      <w:r w:rsidRPr="009360C5">
        <w:t>что-то</w:t>
      </w:r>
      <w:r w:rsidR="008E324A" w:rsidRPr="009360C5">
        <w:t xml:space="preserve"> </w:t>
      </w:r>
      <w:r w:rsidRPr="009360C5">
        <w:t>удивляет,</w:t>
      </w:r>
      <w:r w:rsidR="008E324A" w:rsidRPr="009360C5">
        <w:t xml:space="preserve"> </w:t>
      </w:r>
      <w:r w:rsidRPr="009360C5">
        <w:t>вселяет</w:t>
      </w:r>
      <w:r w:rsidR="008E324A" w:rsidRPr="009360C5">
        <w:t xml:space="preserve"> </w:t>
      </w:r>
      <w:r w:rsidRPr="009360C5">
        <w:t>надежду,</w:t>
      </w:r>
      <w:r w:rsidR="008E324A" w:rsidRPr="009360C5">
        <w:t xml:space="preserve"> </w:t>
      </w:r>
      <w:r w:rsidRPr="009360C5">
        <w:t>так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то,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она</w:t>
      </w:r>
      <w:r w:rsidR="008E324A" w:rsidRPr="009360C5">
        <w:t xml:space="preserve"> </w:t>
      </w:r>
      <w:r w:rsidRPr="009360C5">
        <w:rPr>
          <w:rStyle w:val="--"/>
        </w:rPr>
        <w:t>не</w:t>
      </w:r>
      <w:r w:rsidR="008E324A" w:rsidRPr="009360C5">
        <w:rPr>
          <w:rStyle w:val="--"/>
        </w:rPr>
        <w:t xml:space="preserve"> </w:t>
      </w:r>
      <w:r w:rsidRPr="009360C5">
        <w:rPr>
          <w:rStyle w:val="--0"/>
        </w:rPr>
        <w:t>настолько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омерзительна</w:t>
      </w:r>
      <w:r w:rsidRPr="009360C5">
        <w:t>,</w:t>
      </w:r>
      <w:r w:rsidR="008E324A" w:rsidRPr="009360C5">
        <w:t xml:space="preserve"> </w:t>
      </w:r>
      <w:r w:rsidRPr="009360C5">
        <w:t>как</w:t>
      </w:r>
      <w:r w:rsidR="008E324A" w:rsidRPr="009360C5">
        <w:t xml:space="preserve"> </w:t>
      </w:r>
      <w:r w:rsidRPr="009360C5">
        <w:t>могла</w:t>
      </w:r>
      <w:r w:rsidR="008E324A" w:rsidRPr="009360C5">
        <w:t xml:space="preserve"> </w:t>
      </w:r>
      <w:r w:rsidRPr="009360C5">
        <w:t>бы</w:t>
      </w:r>
      <w:r w:rsidR="008E324A" w:rsidRPr="009360C5">
        <w:t xml:space="preserve"> </w:t>
      </w:r>
      <w:r w:rsidRPr="009360C5">
        <w:t>быть,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случись</w:t>
      </w:r>
      <w:r w:rsidR="008E324A" w:rsidRPr="009360C5">
        <w:t xml:space="preserve"> </w:t>
      </w:r>
      <w:r w:rsidRPr="009360C5">
        <w:rPr>
          <w:b/>
          <w:bCs/>
          <w:i/>
          <w:iCs/>
        </w:rPr>
        <w:t>то</w:t>
      </w:r>
      <w:r w:rsidR="008869B3" w:rsidRPr="009360C5">
        <w:rPr>
          <w:b/>
          <w:bCs/>
          <w:i/>
          <w:iCs/>
        </w:rPr>
        <w:t>го</w:t>
      </w:r>
      <w:r w:rsidRPr="009360C5">
        <w:rPr>
          <w:b/>
          <w:bCs/>
          <w:i/>
          <w:iCs/>
        </w:rPr>
        <w:t>,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что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случилось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после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2011.04.24</w:t>
      </w:r>
      <w:r w:rsidRPr="009360C5">
        <w:t>.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случилось</w:t>
      </w:r>
      <w:r w:rsidR="008E324A" w:rsidRPr="009360C5">
        <w:t xml:space="preserve"> </w:t>
      </w:r>
      <w:r w:rsidRPr="009360C5">
        <w:t>то,</w:t>
      </w:r>
      <w:r w:rsidR="008E324A" w:rsidRPr="009360C5">
        <w:t xml:space="preserve"> </w:t>
      </w:r>
      <w:r w:rsidRPr="009360C5">
        <w:t>что</w:t>
      </w:r>
      <w:r w:rsidR="008E324A" w:rsidRPr="009360C5">
        <w:t xml:space="preserve"> </w:t>
      </w:r>
      <w:r w:rsidRPr="009360C5">
        <w:t>Земля</w:t>
      </w:r>
      <w:r w:rsidR="008E324A" w:rsidRPr="009360C5">
        <w:t xml:space="preserve"> </w:t>
      </w:r>
      <w:r w:rsidRPr="009360C5">
        <w:t>приходит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свои</w:t>
      </w:r>
      <w:r w:rsidR="008E324A" w:rsidRPr="009360C5">
        <w:t xml:space="preserve"> </w:t>
      </w:r>
      <w:r w:rsidRPr="009360C5">
        <w:t>управляемые</w:t>
      </w:r>
      <w:r w:rsidR="008E324A" w:rsidRPr="009360C5">
        <w:t xml:space="preserve"> </w:t>
      </w:r>
      <w:r w:rsidRPr="009360C5">
        <w:t>состояния</w:t>
      </w:r>
      <w:r w:rsidR="008E324A" w:rsidRPr="009360C5">
        <w:t xml:space="preserve"> </w:t>
      </w:r>
      <w:r w:rsidRPr="009360C5">
        <w:t>природного</w:t>
      </w:r>
      <w:r w:rsidR="008E324A" w:rsidRPr="009360C5">
        <w:t xml:space="preserve"> </w:t>
      </w:r>
      <w:r w:rsidRPr="009360C5">
        <w:t>естества</w:t>
      </w:r>
      <w:r w:rsidR="008E324A" w:rsidRPr="009360C5">
        <w:t xml:space="preserve"> </w:t>
      </w:r>
      <w:r w:rsidRPr="009360C5">
        <w:t>после</w:t>
      </w:r>
      <w:r w:rsidR="008E324A" w:rsidRPr="009360C5">
        <w:t xml:space="preserve"> </w:t>
      </w:r>
      <w:r w:rsidRPr="009360C5">
        <w:t>смены</w:t>
      </w:r>
      <w:r w:rsidR="008E324A" w:rsidRPr="009360C5">
        <w:t xml:space="preserve"> </w:t>
      </w:r>
      <w:r w:rsidRPr="009360C5">
        <w:t>Системной</w:t>
      </w:r>
      <w:r w:rsidR="008E324A" w:rsidRPr="009360C5">
        <w:t xml:space="preserve"> </w:t>
      </w:r>
      <w:r w:rsidRPr="009360C5">
        <w:t>власти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освобождается</w:t>
      </w:r>
      <w:r w:rsidR="008E324A" w:rsidRPr="009360C5">
        <w:t xml:space="preserve"> </w:t>
      </w:r>
      <w:r w:rsidRPr="009360C5">
        <w:t>от</w:t>
      </w:r>
      <w:r w:rsidR="008E324A" w:rsidRPr="009360C5">
        <w:t xml:space="preserve"> </w:t>
      </w:r>
      <w:r w:rsidRPr="009360C5">
        <w:t>прежней</w:t>
      </w:r>
      <w:r w:rsidR="008E324A" w:rsidRPr="009360C5">
        <w:t xml:space="preserve"> </w:t>
      </w:r>
      <w:r w:rsidRPr="009360C5">
        <w:t>внешней</w:t>
      </w:r>
      <w:r w:rsidR="008E324A" w:rsidRPr="009360C5">
        <w:t xml:space="preserve"> </w:t>
      </w:r>
      <w:r w:rsidRPr="009360C5">
        <w:t>интервентской</w:t>
      </w:r>
      <w:r w:rsidR="008E324A" w:rsidRPr="009360C5">
        <w:t xml:space="preserve"> </w:t>
      </w:r>
      <w:r w:rsidRPr="009360C5">
        <w:t>управляющей</w:t>
      </w:r>
      <w:r w:rsidR="008E324A" w:rsidRPr="009360C5">
        <w:t xml:space="preserve"> </w:t>
      </w:r>
      <w:r w:rsidRPr="009360C5">
        <w:t>зависимости,</w:t>
      </w:r>
      <w:r w:rsidR="008E324A" w:rsidRPr="009360C5">
        <w:t xml:space="preserve"> </w:t>
      </w:r>
      <w:r w:rsidRPr="009360C5">
        <w:t>приводя</w:t>
      </w:r>
      <w:r w:rsidR="008E324A" w:rsidRPr="009360C5">
        <w:t xml:space="preserve"> </w:t>
      </w:r>
      <w:r w:rsidRPr="009360C5">
        <w:t>себя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свои</w:t>
      </w:r>
      <w:r w:rsidR="008E324A" w:rsidRPr="009360C5">
        <w:t xml:space="preserve"> </w:t>
      </w:r>
      <w:r w:rsidRPr="009360C5">
        <w:t>программные</w:t>
      </w:r>
      <w:r w:rsidR="008E324A" w:rsidRPr="009360C5">
        <w:t xml:space="preserve"> </w:t>
      </w:r>
      <w:r w:rsidRPr="009360C5">
        <w:t>состояния</w:t>
      </w:r>
      <w:r w:rsidR="008E324A" w:rsidRPr="009360C5">
        <w:t xml:space="preserve"> </w:t>
      </w:r>
      <w:r w:rsidRPr="009360C5">
        <w:t>гармонии</w:t>
      </w:r>
      <w:r w:rsidR="008E324A" w:rsidRPr="009360C5">
        <w:t xml:space="preserve"> </w:t>
      </w:r>
      <w:r w:rsidRPr="009360C5">
        <w:t>развития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истинное</w:t>
      </w:r>
      <w:r w:rsidR="008E324A" w:rsidRPr="009360C5">
        <w:t xml:space="preserve"> </w:t>
      </w:r>
      <w:r w:rsidRPr="009360C5">
        <w:t>естество,</w:t>
      </w:r>
      <w:r w:rsidR="008E324A" w:rsidRPr="009360C5">
        <w:t xml:space="preserve"> </w:t>
      </w:r>
      <w:r w:rsidRPr="009360C5">
        <w:rPr>
          <w:rStyle w:val="--0"/>
        </w:rPr>
        <w:t>в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высоких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темпах</w:t>
      </w:r>
      <w:r w:rsidR="008E324A" w:rsidRPr="009360C5">
        <w:t xml:space="preserve"> </w:t>
      </w:r>
      <w:r w:rsidRPr="009360C5">
        <w:t>воплощая</w:t>
      </w:r>
      <w:r w:rsidR="008E324A" w:rsidRPr="009360C5">
        <w:t xml:space="preserve"> </w:t>
      </w:r>
      <w:r w:rsidRPr="009360C5">
        <w:t>реабилитацию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прежние</w:t>
      </w:r>
      <w:r w:rsidR="008E324A" w:rsidRPr="009360C5">
        <w:t xml:space="preserve"> </w:t>
      </w:r>
      <w:r w:rsidRPr="009360C5">
        <w:t>состояния</w:t>
      </w:r>
      <w:r w:rsidR="008E324A" w:rsidRPr="009360C5">
        <w:t xml:space="preserve"> </w:t>
      </w:r>
      <w:r w:rsidRPr="009360C5">
        <w:t>общего</w:t>
      </w:r>
      <w:r w:rsidR="008E324A" w:rsidRPr="009360C5">
        <w:t xml:space="preserve"> </w:t>
      </w:r>
      <w:r w:rsidRPr="009360C5">
        <w:t>программного</w:t>
      </w:r>
      <w:r w:rsidR="008E324A" w:rsidRPr="009360C5">
        <w:t xml:space="preserve"> </w:t>
      </w:r>
      <w:r w:rsidRPr="009360C5">
        <w:t>событийного</w:t>
      </w:r>
      <w:r w:rsidR="008E324A" w:rsidRPr="009360C5">
        <w:t xml:space="preserve"> </w:t>
      </w:r>
      <w:r w:rsidRPr="009360C5">
        <w:t>хронопроцесса,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самое</w:t>
      </w:r>
      <w:r w:rsidR="008E324A" w:rsidRPr="009360C5">
        <w:t xml:space="preserve"> </w:t>
      </w:r>
      <w:r w:rsidRPr="009360C5">
        <w:t>главное,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приводя</w:t>
      </w:r>
      <w:r w:rsidR="008E324A" w:rsidRPr="009360C5">
        <w:t xml:space="preserve"> </w:t>
      </w:r>
      <w:r w:rsidRPr="009360C5">
        <w:t>все</w:t>
      </w:r>
      <w:r w:rsidR="008E324A" w:rsidRPr="009360C5">
        <w:t xml:space="preserve"> </w:t>
      </w:r>
      <w:r w:rsidRPr="009360C5">
        <w:t>истинные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родные</w:t>
      </w:r>
      <w:r w:rsidR="008E324A" w:rsidRPr="009360C5">
        <w:t xml:space="preserve"> </w:t>
      </w:r>
      <w:r w:rsidRPr="009360C5">
        <w:t>Управляющие</w:t>
      </w:r>
      <w:r w:rsidR="008E324A" w:rsidRPr="009360C5">
        <w:t xml:space="preserve"> </w:t>
      </w:r>
      <w:r w:rsidRPr="009360C5">
        <w:t>Комплексы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своё</w:t>
      </w:r>
      <w:r w:rsidR="008E324A" w:rsidRPr="009360C5">
        <w:t xml:space="preserve"> </w:t>
      </w:r>
      <w:r w:rsidRPr="009360C5">
        <w:t>действенное</w:t>
      </w:r>
      <w:r w:rsidR="008E324A" w:rsidRPr="009360C5">
        <w:t xml:space="preserve"> </w:t>
      </w:r>
      <w:r w:rsidRPr="009360C5">
        <w:t>управляющее</w:t>
      </w:r>
      <w:r w:rsidR="008E324A" w:rsidRPr="009360C5">
        <w:t xml:space="preserve"> </w:t>
      </w:r>
      <w:r w:rsidRPr="009360C5">
        <w:t>природное</w:t>
      </w:r>
      <w:r w:rsidR="008E324A" w:rsidRPr="009360C5">
        <w:t xml:space="preserve"> </w:t>
      </w:r>
      <w:r w:rsidRPr="009360C5">
        <w:t>(физическое)</w:t>
      </w:r>
      <w:r w:rsidR="008E324A" w:rsidRPr="009360C5">
        <w:t xml:space="preserve"> </w:t>
      </w:r>
      <w:r w:rsidRPr="009360C5">
        <w:t>естество.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это</w:t>
      </w:r>
      <w:r w:rsidR="008E324A" w:rsidRPr="009360C5">
        <w:t xml:space="preserve"> </w:t>
      </w:r>
      <w:r w:rsidRPr="009360C5">
        <w:t>всё</w:t>
      </w:r>
      <w:r w:rsidR="008E324A" w:rsidRPr="009360C5">
        <w:t xml:space="preserve"> </w:t>
      </w:r>
      <w:r w:rsidRPr="009360C5">
        <w:t>вершится</w:t>
      </w:r>
      <w:r w:rsidR="008E324A" w:rsidRPr="009360C5">
        <w:t xml:space="preserve"> </w:t>
      </w:r>
      <w:r w:rsidRPr="009360C5">
        <w:t>сегодня</w:t>
      </w:r>
      <w:r w:rsidR="008D693B" w:rsidRPr="009360C5">
        <w:t xml:space="preserve"> </w:t>
      </w:r>
      <w:r w:rsidRPr="009360C5">
        <w:t>на</w:t>
      </w:r>
      <w:r w:rsidR="008E324A" w:rsidRPr="009360C5">
        <w:t xml:space="preserve"> </w:t>
      </w:r>
      <w:r w:rsidRPr="009360C5">
        <w:t>наших</w:t>
      </w:r>
      <w:r w:rsidR="008E324A" w:rsidRPr="009360C5">
        <w:t xml:space="preserve"> </w:t>
      </w:r>
      <w:r w:rsidRPr="009360C5">
        <w:t>глазах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рамках</w:t>
      </w:r>
      <w:r w:rsidR="008E324A" w:rsidRPr="009360C5">
        <w:t xml:space="preserve"> </w:t>
      </w:r>
      <w:r w:rsidRPr="009360C5">
        <w:t>Переходного</w:t>
      </w:r>
      <w:r w:rsidR="008E324A" w:rsidRPr="009360C5">
        <w:t xml:space="preserve"> </w:t>
      </w:r>
      <w:r w:rsidRPr="009360C5">
        <w:t>периода,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когда-то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далёком</w:t>
      </w:r>
      <w:r w:rsidR="008E324A" w:rsidRPr="009360C5">
        <w:t xml:space="preserve"> </w:t>
      </w:r>
      <w:r w:rsidRPr="009360C5">
        <w:t>будущем!</w:t>
      </w:r>
      <w:r w:rsidR="008E324A" w:rsidRPr="009360C5">
        <w:t xml:space="preserve"> </w:t>
      </w:r>
      <w:r w:rsidRPr="009360C5">
        <w:t>Никаких</w:t>
      </w:r>
      <w:r w:rsidR="008E324A" w:rsidRPr="009360C5">
        <w:t xml:space="preserve"> </w:t>
      </w:r>
      <w:r w:rsidRPr="009360C5">
        <w:t>номенклатурных</w:t>
      </w:r>
      <w:r w:rsidR="008E324A" w:rsidRPr="009360C5">
        <w:t xml:space="preserve"> </w:t>
      </w:r>
      <w:r w:rsidRPr="009360C5">
        <w:t>решений</w:t>
      </w:r>
      <w:r w:rsidR="008E324A" w:rsidRPr="009360C5">
        <w:t xml:space="preserve"> </w:t>
      </w:r>
      <w:r w:rsidRPr="009360C5">
        <w:t>любого</w:t>
      </w:r>
      <w:r w:rsidR="008E324A" w:rsidRPr="009360C5">
        <w:t xml:space="preserve"> </w:t>
      </w:r>
      <w:r w:rsidRPr="009360C5">
        <w:t>бывшего</w:t>
      </w:r>
      <w:r w:rsidR="008E324A" w:rsidRPr="009360C5">
        <w:t xml:space="preserve"> </w:t>
      </w:r>
      <w:r w:rsidRPr="009360C5">
        <w:t>властного</w:t>
      </w:r>
      <w:r w:rsidR="008E324A" w:rsidRPr="009360C5">
        <w:t xml:space="preserve"> </w:t>
      </w:r>
      <w:r w:rsidRPr="009360C5">
        <w:t>уровня</w:t>
      </w:r>
      <w:r w:rsidR="008E324A" w:rsidRPr="009360C5">
        <w:t xml:space="preserve"> </w:t>
      </w:r>
      <w:r w:rsidRPr="009360C5">
        <w:t>людей</w:t>
      </w:r>
      <w:r w:rsidR="008E324A" w:rsidRPr="009360C5">
        <w:t xml:space="preserve"> </w:t>
      </w:r>
      <w:r w:rsidRPr="009360C5">
        <w:t>от</w:t>
      </w:r>
      <w:r w:rsidR="008E324A" w:rsidRPr="009360C5">
        <w:t xml:space="preserve"> </w:t>
      </w:r>
      <w:r w:rsidRPr="009360C5">
        <w:t>Конструкций</w:t>
      </w:r>
      <w:r w:rsidR="008E324A" w:rsidRPr="009360C5">
        <w:t xml:space="preserve"> </w:t>
      </w:r>
      <w:r w:rsidRPr="009360C5">
        <w:t>бывшего</w:t>
      </w:r>
      <w:r w:rsidR="008E324A" w:rsidRPr="009360C5">
        <w:t xml:space="preserve"> </w:t>
      </w:r>
      <w:r w:rsidRPr="009360C5">
        <w:t>управляемого</w:t>
      </w:r>
      <w:r w:rsidR="008E324A" w:rsidRPr="009360C5">
        <w:t xml:space="preserve"> </w:t>
      </w:r>
      <w:r w:rsidRPr="009360C5">
        <w:t>бытия</w:t>
      </w:r>
      <w:r w:rsidR="008E324A" w:rsidRPr="009360C5">
        <w:t xml:space="preserve"> </w:t>
      </w:r>
      <w:r w:rsidRPr="009360C5">
        <w:t>для</w:t>
      </w:r>
      <w:r w:rsidR="008E324A" w:rsidRPr="009360C5">
        <w:t xml:space="preserve"> </w:t>
      </w:r>
      <w:r w:rsidRPr="009360C5">
        <w:t>этого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требуется.</w:t>
      </w:r>
      <w:r w:rsidR="008E324A" w:rsidRPr="009360C5">
        <w:t xml:space="preserve"> </w:t>
      </w:r>
      <w:r w:rsidRPr="009360C5">
        <w:t>Все</w:t>
      </w:r>
      <w:r w:rsidR="008E324A" w:rsidRPr="009360C5">
        <w:t xml:space="preserve"> </w:t>
      </w:r>
      <w:r w:rsidRPr="009360C5">
        <w:t>они</w:t>
      </w:r>
      <w:r w:rsidR="008E324A" w:rsidRPr="009360C5">
        <w:t xml:space="preserve"> </w:t>
      </w:r>
      <w:r w:rsidRPr="009360C5">
        <w:t>свободны</w:t>
      </w:r>
      <w:r w:rsidR="008E324A" w:rsidRPr="009360C5">
        <w:t xml:space="preserve"> </w:t>
      </w:r>
      <w:r w:rsidRPr="009360C5">
        <w:t>от</w:t>
      </w:r>
      <w:r w:rsidR="008E324A" w:rsidRPr="009360C5">
        <w:t xml:space="preserve"> </w:t>
      </w:r>
      <w:r w:rsidRPr="009360C5">
        <w:t>«людской</w:t>
      </w:r>
      <w:r w:rsidR="008E324A" w:rsidRPr="009360C5">
        <w:t xml:space="preserve"> </w:t>
      </w:r>
      <w:r w:rsidRPr="009360C5">
        <w:t>заботы</w:t>
      </w:r>
      <w:r w:rsidR="008E324A" w:rsidRPr="009360C5">
        <w:t xml:space="preserve"> </w:t>
      </w:r>
      <w:r w:rsidRPr="009360C5">
        <w:t>о</w:t>
      </w:r>
      <w:r w:rsidR="008D693B" w:rsidRPr="009360C5">
        <w:t>б</w:t>
      </w:r>
      <w:r w:rsidR="008E324A" w:rsidRPr="009360C5">
        <w:t xml:space="preserve"> </w:t>
      </w:r>
      <w:r w:rsidRPr="009360C5">
        <w:t>их</w:t>
      </w:r>
      <w:r w:rsidR="008E324A" w:rsidRPr="009360C5">
        <w:t xml:space="preserve"> </w:t>
      </w:r>
      <w:r w:rsidRPr="009360C5">
        <w:t>же</w:t>
      </w:r>
      <w:r w:rsidR="008E324A" w:rsidRPr="009360C5">
        <w:t xml:space="preserve"> </w:t>
      </w:r>
      <w:r w:rsidRPr="009360C5">
        <w:t>быти</w:t>
      </w:r>
      <w:r w:rsidR="00CD25CC" w:rsidRPr="009360C5">
        <w:t>е</w:t>
      </w:r>
      <w:r w:rsidRPr="009360C5">
        <w:t>».</w:t>
      </w:r>
      <w:r w:rsidR="008E324A" w:rsidRPr="009360C5">
        <w:t xml:space="preserve"> </w:t>
      </w:r>
      <w:r w:rsidRPr="009360C5">
        <w:t>Усердствовать</w:t>
      </w:r>
      <w:r w:rsidR="008E324A" w:rsidRPr="009360C5">
        <w:t xml:space="preserve"> </w:t>
      </w:r>
      <w:r w:rsidRPr="009360C5">
        <w:t>через</w:t>
      </w:r>
      <w:r w:rsidR="008E324A" w:rsidRPr="009360C5">
        <w:t xml:space="preserve"> </w:t>
      </w:r>
      <w:r w:rsidRPr="009360C5">
        <w:t>насилие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паразитизм</w:t>
      </w:r>
      <w:r w:rsidR="008E324A" w:rsidRPr="009360C5">
        <w:t xml:space="preserve"> </w:t>
      </w:r>
      <w:r w:rsidRPr="009360C5">
        <w:rPr>
          <w:rStyle w:val="--0"/>
        </w:rPr>
        <w:t>более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не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нужно</w:t>
      </w:r>
      <w:r w:rsidRPr="009360C5">
        <w:t>,</w:t>
      </w:r>
      <w:r w:rsidR="008E324A" w:rsidRPr="009360C5">
        <w:t xml:space="preserve"> </w:t>
      </w:r>
      <w:r w:rsidRPr="009360C5">
        <w:t>да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получится.</w:t>
      </w:r>
      <w:r w:rsidR="008E324A" w:rsidRPr="009360C5">
        <w:t xml:space="preserve"> </w:t>
      </w:r>
      <w:r w:rsidRPr="009360C5">
        <w:t>Ушло</w:t>
      </w:r>
      <w:r w:rsidR="008E324A" w:rsidRPr="009360C5">
        <w:t xml:space="preserve"> </w:t>
      </w:r>
      <w:r w:rsidRPr="009360C5">
        <w:t>то</w:t>
      </w:r>
      <w:r w:rsidR="008E324A" w:rsidRPr="009360C5">
        <w:t xml:space="preserve"> </w:t>
      </w:r>
      <w:r w:rsidRPr="009360C5">
        <w:t>время</w:t>
      </w:r>
      <w:r w:rsidR="008E324A" w:rsidRPr="009360C5">
        <w:t xml:space="preserve"> </w:t>
      </w:r>
      <w:r w:rsidRPr="009360C5">
        <w:t>«интервентского</w:t>
      </w:r>
      <w:r w:rsidR="008E324A" w:rsidRPr="009360C5">
        <w:t xml:space="preserve"> </w:t>
      </w:r>
      <w:r w:rsidRPr="009360C5">
        <w:t>сопровождения»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исполнительских</w:t>
      </w:r>
      <w:r w:rsidR="008E324A" w:rsidRPr="009360C5">
        <w:t xml:space="preserve"> </w:t>
      </w:r>
      <w:r w:rsidRPr="009360C5">
        <w:t>действиях</w:t>
      </w:r>
      <w:r w:rsidR="008E324A" w:rsidRPr="009360C5">
        <w:t xml:space="preserve"> </w:t>
      </w:r>
      <w:r w:rsidRPr="009360C5">
        <w:t>общества</w:t>
      </w:r>
      <w:r w:rsidR="008E324A" w:rsidRPr="009360C5">
        <w:t xml:space="preserve"> </w:t>
      </w:r>
      <w:r w:rsidRPr="009360C5">
        <w:t>людей.</w:t>
      </w:r>
      <w:r w:rsidR="008E324A" w:rsidRPr="009360C5">
        <w:t xml:space="preserve"> </w:t>
      </w:r>
      <w:r w:rsidRPr="009360C5">
        <w:t>Но</w:t>
      </w:r>
      <w:r w:rsidR="008E324A" w:rsidRPr="009360C5">
        <w:t xml:space="preserve"> </w:t>
      </w:r>
      <w:r w:rsidRPr="009360C5">
        <w:t>осталась</w:t>
      </w:r>
      <w:r w:rsidR="008E324A" w:rsidRPr="009360C5">
        <w:t xml:space="preserve"> </w:t>
      </w:r>
      <w:r w:rsidRPr="009360C5">
        <w:t>конструкция,</w:t>
      </w:r>
      <w:r w:rsidR="008E324A" w:rsidRPr="009360C5">
        <w:t xml:space="preserve"> </w:t>
      </w:r>
      <w:r w:rsidRPr="009360C5">
        <w:t>построенная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рамках</w:t>
      </w:r>
      <w:r w:rsidR="008E324A" w:rsidRPr="009360C5">
        <w:t xml:space="preserve"> </w:t>
      </w:r>
      <w:r w:rsidRPr="009360C5">
        <w:t>задуманного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прошлом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Государство.</w:t>
      </w:r>
      <w:r w:rsidR="008E324A" w:rsidRPr="009360C5">
        <w:t xml:space="preserve"> </w:t>
      </w:r>
      <w:r w:rsidRPr="009360C5">
        <w:t>Многие</w:t>
      </w:r>
      <w:r w:rsidR="008E324A" w:rsidRPr="009360C5">
        <w:t xml:space="preserve"> </w:t>
      </w:r>
      <w:r w:rsidRPr="009360C5">
        <w:t>думают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rPr>
          <w:rFonts w:cs="Arial"/>
          <w:color w:val="000000" w:themeColor="text1"/>
        </w:rPr>
        <w:t>государство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–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это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дело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всех.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современная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так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называемая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элита</w:t>
      </w:r>
      <w:r w:rsidR="00CD25CC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готова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адаптироваться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любому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государству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–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сильному,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слабому,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поднимающемуся,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деградирующему,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суверенному,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колониальному,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социалистическому,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либеральному,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националистическому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–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лишь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бы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урвать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сво</w:t>
      </w:r>
      <w:r w:rsidR="00CD25CC" w:rsidRPr="009360C5">
        <w:rPr>
          <w:rFonts w:cs="Arial"/>
          <w:color w:val="000000" w:themeColor="text1"/>
        </w:rPr>
        <w:t>ё</w:t>
      </w:r>
      <w:r w:rsidRPr="009360C5">
        <w:rPr>
          <w:rFonts w:cs="Arial"/>
          <w:color w:val="000000" w:themeColor="text1"/>
        </w:rPr>
        <w:t>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b/>
          <w:bCs/>
          <w:i/>
          <w:iCs/>
        </w:rPr>
        <w:t>Не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дать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–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это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для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элиты.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b/>
          <w:bCs/>
          <w:i/>
          <w:iCs/>
        </w:rPr>
        <w:t>А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взять</w:t>
      </w:r>
      <w:r w:rsidRPr="009360C5">
        <w:rPr>
          <w:rFonts w:cs="Arial"/>
          <w:color w:val="000000" w:themeColor="text1"/>
        </w:rPr>
        <w:t>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отобрать,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присвоить,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отжать.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Эти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циники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государство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строят,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вполне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могут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им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эффективно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пользоваться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–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своих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интересах.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Значит</w:t>
      </w:r>
      <w:r w:rsidR="00CD25CC" w:rsidRPr="009360C5">
        <w:rPr>
          <w:rFonts w:cs="Arial"/>
          <w:color w:val="000000" w:themeColor="text1"/>
        </w:rPr>
        <w:t>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нужно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что</w:t>
      </w:r>
      <w:r w:rsidR="00CD25CC" w:rsidRPr="009360C5">
        <w:rPr>
          <w:rFonts w:cs="Arial"/>
          <w:color w:val="000000" w:themeColor="text1"/>
        </w:rPr>
        <w:t>-</w:t>
      </w:r>
      <w:r w:rsidRPr="009360C5">
        <w:rPr>
          <w:rFonts w:cs="Arial"/>
          <w:color w:val="000000" w:themeColor="text1"/>
        </w:rPr>
        <w:t>то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другое</w:t>
      </w:r>
      <w:r w:rsidR="00CD25CC" w:rsidRPr="009360C5">
        <w:rPr>
          <w:rFonts w:cs="Arial"/>
          <w:color w:val="000000" w:themeColor="text1"/>
        </w:rPr>
        <w:t xml:space="preserve"> –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то,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что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позволит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заменить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государство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нашем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сегодняшнем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понимании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обеспечит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деятельность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проживание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людей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на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той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территории,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которую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мы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сегодня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называем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государством.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циники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сегодняшняя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элита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для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создания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подобного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годятся.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Они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активны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только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тогда,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когда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дело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касается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чего-то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личного,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индивидуального.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А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строительство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Нового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(не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важно,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как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это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будет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названо)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lastRenderedPageBreak/>
        <w:t>требует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всеобщего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соучастия.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Это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можно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обеспечить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только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рамках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b/>
          <w:bCs/>
          <w:i/>
          <w:iCs/>
        </w:rPr>
        <w:t>Нового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«Общественного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договора»</w:t>
      </w:r>
      <w:r w:rsidRPr="009360C5">
        <w:t>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рамках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этого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договора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определить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это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Новое,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то,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что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станет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идеей,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идеологией,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целью,</w:t>
      </w:r>
      <w:r w:rsidR="008E324A" w:rsidRPr="009360C5">
        <w:rPr>
          <w:rFonts w:cs="Arial"/>
          <w:color w:val="000000" w:themeColor="text1"/>
        </w:rPr>
        <w:t xml:space="preserve"> </w:t>
      </w:r>
      <w:r w:rsidR="00D75EA2" w:rsidRPr="009360C5">
        <w:rPr>
          <w:rFonts w:cs="Arial"/>
          <w:color w:val="000000" w:themeColor="text1"/>
        </w:rPr>
        <w:t xml:space="preserve">– </w:t>
      </w:r>
      <w:r w:rsidRPr="009360C5">
        <w:rPr>
          <w:rFonts w:cs="Arial"/>
          <w:color w:val="000000" w:themeColor="text1"/>
        </w:rPr>
        <w:t>как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страсть,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как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творчество,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как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высшая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ценность.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под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такую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идею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нужна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соответствующая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элита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полноценного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строительства,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созидания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этого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нового.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Идеологией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такой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элиты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может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быть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классический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коммунизм,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либерализм,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капитализм.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Значит,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надо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думать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ином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направлении,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искать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примеры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истории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России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иных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западных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современных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обществ.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t>Требуется</w:t>
      </w:r>
      <w:r w:rsidR="008E324A" w:rsidRPr="009360C5">
        <w:t xml:space="preserve"> </w:t>
      </w:r>
      <w:r w:rsidRPr="009360C5">
        <w:rPr>
          <w:rStyle w:val="--0"/>
        </w:rPr>
        <w:t>усердие</w:t>
      </w:r>
      <w:r w:rsidR="008E324A" w:rsidRPr="009360C5">
        <w:rPr>
          <w:rStyle w:val="--0"/>
        </w:rPr>
        <w:t xml:space="preserve"> </w:t>
      </w:r>
      <w:r w:rsidRPr="009360C5">
        <w:rPr>
          <w:rStyle w:val="--"/>
        </w:rPr>
        <w:t>иного</w:t>
      </w:r>
      <w:r w:rsidR="008E324A" w:rsidRPr="009360C5">
        <w:rPr>
          <w:rStyle w:val="--0"/>
        </w:rPr>
        <w:t xml:space="preserve"> </w:t>
      </w:r>
      <w:r w:rsidRPr="009360C5">
        <w:rPr>
          <w:rStyle w:val="--0"/>
        </w:rPr>
        <w:t>рода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своём</w:t>
      </w:r>
      <w:r w:rsidR="008E324A" w:rsidRPr="009360C5">
        <w:t xml:space="preserve"> </w:t>
      </w:r>
      <w:r w:rsidRPr="009360C5">
        <w:t>совершенстве</w:t>
      </w:r>
      <w:r w:rsidR="008E324A" w:rsidRPr="009360C5"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познание</w:t>
      </w:r>
      <w:r w:rsidR="008E324A" w:rsidRPr="009360C5">
        <w:t xml:space="preserve"> </w:t>
      </w:r>
      <w:r w:rsidRPr="009360C5">
        <w:t>более</w:t>
      </w:r>
      <w:r w:rsidR="008E324A" w:rsidRPr="009360C5">
        <w:t xml:space="preserve"> </w:t>
      </w:r>
      <w:r w:rsidRPr="009360C5">
        <w:t>высокого</w:t>
      </w:r>
      <w:r w:rsidR="008E324A" w:rsidRPr="009360C5">
        <w:t xml:space="preserve"> </w:t>
      </w:r>
      <w:r w:rsidRPr="009360C5">
        <w:t>уровня,</w:t>
      </w:r>
      <w:r w:rsidR="008E324A" w:rsidRPr="009360C5">
        <w:t xml:space="preserve"> </w:t>
      </w:r>
      <w:r w:rsidRPr="009360C5">
        <w:t>осознанное</w:t>
      </w:r>
      <w:r w:rsidR="008E324A" w:rsidRPr="009360C5">
        <w:t xml:space="preserve"> </w:t>
      </w:r>
      <w:r w:rsidRPr="009360C5">
        <w:t>осмысление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ориентирование</w:t>
      </w:r>
      <w:r w:rsidR="008E324A" w:rsidRPr="009360C5">
        <w:t xml:space="preserve"> </w:t>
      </w:r>
      <w:r w:rsidRPr="009360C5">
        <w:t>в</w:t>
      </w:r>
      <w:r w:rsidR="008E324A" w:rsidRPr="009360C5">
        <w:t xml:space="preserve"> </w:t>
      </w:r>
      <w:r w:rsidRPr="009360C5">
        <w:t>развитие</w:t>
      </w:r>
      <w:r w:rsidR="008E324A" w:rsidRPr="009360C5">
        <w:t xml:space="preserve"> </w:t>
      </w:r>
      <w:r w:rsidRPr="009360C5">
        <w:t>состояний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элементов</w:t>
      </w:r>
      <w:r w:rsidR="008E324A" w:rsidRPr="009360C5">
        <w:t xml:space="preserve"> </w:t>
      </w:r>
      <w:r w:rsidRPr="009360C5">
        <w:t>Сознания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Разума.</w:t>
      </w:r>
      <w:r w:rsidR="008E324A" w:rsidRPr="009360C5">
        <w:t xml:space="preserve"> </w:t>
      </w:r>
      <w:r w:rsidRPr="009360C5">
        <w:t>Я</w:t>
      </w:r>
      <w:r w:rsidR="008E324A" w:rsidRPr="009360C5">
        <w:t xml:space="preserve"> </w:t>
      </w:r>
      <w:r w:rsidRPr="009360C5">
        <w:t>не</w:t>
      </w:r>
      <w:r w:rsidR="008E324A" w:rsidRPr="009360C5">
        <w:t xml:space="preserve"> </w:t>
      </w:r>
      <w:r w:rsidRPr="009360C5">
        <w:t>вижу</w:t>
      </w:r>
      <w:r w:rsidR="008E324A" w:rsidRPr="009360C5">
        <w:t xml:space="preserve"> </w:t>
      </w:r>
      <w:r w:rsidRPr="009360C5">
        <w:t>никаких</w:t>
      </w:r>
      <w:r w:rsidR="008E324A" w:rsidRPr="009360C5">
        <w:t xml:space="preserve"> </w:t>
      </w:r>
      <w:r w:rsidRPr="009360C5">
        <w:t>препятствий</w:t>
      </w:r>
      <w:r w:rsidR="008E324A" w:rsidRPr="009360C5">
        <w:t xml:space="preserve"> </w:t>
      </w:r>
      <w:r w:rsidRPr="009360C5">
        <w:t>этому.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Вс</w:t>
      </w:r>
      <w:r w:rsidR="00D75EA2" w:rsidRPr="009360C5">
        <w:rPr>
          <w:rFonts w:cs="Arial"/>
          <w:color w:val="000000" w:themeColor="text1"/>
        </w:rPr>
        <w:t>ё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это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возможно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и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не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так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уж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невероятно.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Была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бы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rPr>
          <w:rFonts w:cs="Arial"/>
          <w:color w:val="000000" w:themeColor="text1"/>
        </w:rPr>
        <w:t>воля</w:t>
      </w:r>
      <w:r w:rsidR="008E324A" w:rsidRPr="009360C5">
        <w:rPr>
          <w:rFonts w:cs="Arial"/>
          <w:color w:val="000000" w:themeColor="text1"/>
        </w:rPr>
        <w:t xml:space="preserve"> </w:t>
      </w:r>
      <w:r w:rsidRPr="009360C5">
        <w:t>–</w:t>
      </w:r>
      <w:r w:rsidR="008E324A" w:rsidRPr="009360C5">
        <w:t xml:space="preserve"> </w:t>
      </w:r>
      <w:r w:rsidRPr="009360C5">
        <w:t>было</w:t>
      </w:r>
      <w:r w:rsidR="008E324A" w:rsidRPr="009360C5">
        <w:t xml:space="preserve"> </w:t>
      </w:r>
      <w:r w:rsidRPr="009360C5">
        <w:t>бы</w:t>
      </w:r>
      <w:r w:rsidR="008E324A" w:rsidRPr="009360C5">
        <w:t xml:space="preserve"> </w:t>
      </w:r>
      <w:r w:rsidRPr="009360C5">
        <w:t>желание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стремление.</w:t>
      </w:r>
      <w:r w:rsidR="008E324A" w:rsidRPr="009360C5">
        <w:t xml:space="preserve"> </w:t>
      </w:r>
    </w:p>
    <w:p w14:paraId="0A1A0EF3" w14:textId="17F65401" w:rsidR="0079774C" w:rsidRPr="009360C5" w:rsidRDefault="0079774C" w:rsidP="0079774C">
      <w:pPr>
        <w:pStyle w:val="afffff"/>
      </w:pPr>
      <w:r w:rsidRPr="009360C5">
        <w:drawing>
          <wp:inline distT="0" distB="0" distL="0" distR="0" wp14:anchorId="60015E96" wp14:editId="0B42FDE0">
            <wp:extent cx="5004000" cy="2548404"/>
            <wp:effectExtent l="0" t="0" r="0" b="4445"/>
            <wp:docPr id="9" name="Рисунок 9" descr="Изображение выглядит как внешний, природа, ночное небо, ноч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внешний, природа, ночное небо, ночь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8" cy="256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C93F2" w14:textId="3F12A848" w:rsidR="00D35C11" w:rsidRPr="009360C5" w:rsidRDefault="000D355E" w:rsidP="00C63D6E">
      <w:r w:rsidRPr="009360C5">
        <w:t>Ещё раз повторю мысль, которую высказывал уже не</w:t>
      </w:r>
      <w:r w:rsidR="00ED69F2" w:rsidRPr="009360C5">
        <w:t>однократно</w:t>
      </w:r>
      <w:r w:rsidRPr="009360C5">
        <w:t xml:space="preserve">. Но она крайне актуальна сегодня и требует постоянного напоминания. </w:t>
      </w:r>
      <w:r w:rsidR="00D35C11" w:rsidRPr="009360C5">
        <w:t>Жизнь</w:t>
      </w:r>
      <w:r w:rsidR="008E324A" w:rsidRPr="009360C5">
        <w:t xml:space="preserve"> </w:t>
      </w:r>
      <w:r w:rsidR="00D35C11" w:rsidRPr="009360C5">
        <w:t>похожа</w:t>
      </w:r>
      <w:r w:rsidR="008E324A" w:rsidRPr="009360C5">
        <w:t xml:space="preserve"> </w:t>
      </w:r>
      <w:r w:rsidR="00D35C11" w:rsidRPr="009360C5">
        <w:t>на</w:t>
      </w:r>
      <w:r w:rsidR="008E324A" w:rsidRPr="009360C5">
        <w:t xml:space="preserve"> </w:t>
      </w:r>
      <w:r w:rsidR="00D35C11" w:rsidRPr="009360C5">
        <w:t>автомобиль,</w:t>
      </w:r>
      <w:r w:rsidR="008E324A" w:rsidRPr="009360C5">
        <w:t xml:space="preserve"> </w:t>
      </w:r>
      <w:r w:rsidR="00D35C11" w:rsidRPr="009360C5">
        <w:t>управляемый</w:t>
      </w:r>
      <w:r w:rsidR="008E324A" w:rsidRPr="009360C5">
        <w:t xml:space="preserve"> </w:t>
      </w:r>
      <w:r w:rsidR="00D35C11" w:rsidRPr="009360C5">
        <w:t>со</w:t>
      </w:r>
      <w:r w:rsidR="008E324A" w:rsidRPr="009360C5">
        <w:t xml:space="preserve"> </w:t>
      </w:r>
      <w:r w:rsidR="00D35C11" w:rsidRPr="009360C5">
        <w:t>спутника.</w:t>
      </w:r>
      <w:r w:rsidR="008E324A" w:rsidRPr="009360C5">
        <w:t xml:space="preserve"> </w:t>
      </w:r>
      <w:r w:rsidR="00D35C11" w:rsidRPr="009360C5">
        <w:t>Человек</w:t>
      </w:r>
      <w:r w:rsidR="008E324A" w:rsidRPr="009360C5">
        <w:t xml:space="preserve"> </w:t>
      </w:r>
      <w:r w:rsidR="00D35C11" w:rsidRPr="009360C5">
        <w:t>сидит</w:t>
      </w:r>
      <w:r w:rsidR="00C63D6E" w:rsidRPr="009360C5">
        <w:t xml:space="preserve"> </w:t>
      </w:r>
      <w:r w:rsidR="00D35C11" w:rsidRPr="009360C5">
        <w:t>на</w:t>
      </w:r>
      <w:r w:rsidR="008E324A" w:rsidRPr="009360C5">
        <w:t xml:space="preserve"> </w:t>
      </w:r>
      <w:r w:rsidR="00D35C11" w:rsidRPr="009360C5">
        <w:t>заднем</w:t>
      </w:r>
      <w:r w:rsidR="008E324A" w:rsidRPr="009360C5">
        <w:t xml:space="preserve"> </w:t>
      </w:r>
      <w:r w:rsidR="00D35C11" w:rsidRPr="009360C5">
        <w:t>сиденье.</w:t>
      </w:r>
      <w:r w:rsidR="008E324A" w:rsidRPr="009360C5">
        <w:t xml:space="preserve"> </w:t>
      </w:r>
      <w:r w:rsidR="00D35C11" w:rsidRPr="009360C5">
        <w:t>Он</w:t>
      </w:r>
      <w:r w:rsidR="008E324A" w:rsidRPr="009360C5">
        <w:t xml:space="preserve"> </w:t>
      </w:r>
      <w:r w:rsidR="00D35C11" w:rsidRPr="009360C5">
        <w:t>понятия</w:t>
      </w:r>
      <w:r w:rsidR="008E324A" w:rsidRPr="009360C5">
        <w:t xml:space="preserve"> </w:t>
      </w:r>
      <w:r w:rsidR="00D35C11" w:rsidRPr="009360C5">
        <w:t>не</w:t>
      </w:r>
      <w:r w:rsidR="008E324A" w:rsidRPr="009360C5">
        <w:t xml:space="preserve"> </w:t>
      </w:r>
      <w:r w:rsidR="00D35C11" w:rsidRPr="009360C5">
        <w:t>имеет,</w:t>
      </w:r>
      <w:r w:rsidR="008E324A" w:rsidRPr="009360C5">
        <w:t xml:space="preserve"> </w:t>
      </w:r>
      <w:r w:rsidR="00D35C11" w:rsidRPr="009360C5">
        <w:t>куда</w:t>
      </w:r>
      <w:r w:rsidR="008E324A" w:rsidRPr="009360C5">
        <w:t xml:space="preserve"> </w:t>
      </w:r>
      <w:r w:rsidR="00D35C11" w:rsidRPr="009360C5">
        <w:t>в</w:t>
      </w:r>
      <w:r w:rsidR="008E324A" w:rsidRPr="009360C5">
        <w:t xml:space="preserve"> </w:t>
      </w:r>
      <w:r w:rsidR="00D35C11" w:rsidRPr="009360C5">
        <w:t>итоге</w:t>
      </w:r>
      <w:r w:rsidR="008E324A" w:rsidRPr="009360C5">
        <w:t xml:space="preserve"> </w:t>
      </w:r>
      <w:r w:rsidR="00D35C11" w:rsidRPr="009360C5">
        <w:t>хочет</w:t>
      </w:r>
      <w:r w:rsidR="008E324A" w:rsidRPr="009360C5">
        <w:t xml:space="preserve"> </w:t>
      </w:r>
      <w:r w:rsidR="00D35C11" w:rsidRPr="009360C5">
        <w:t>приехать.</w:t>
      </w:r>
    </w:p>
    <w:p w14:paraId="6E748700" w14:textId="3581A59B" w:rsidR="00D35C11" w:rsidRPr="009360C5" w:rsidRDefault="00D35C11" w:rsidP="00C63D6E">
      <w:r w:rsidRPr="009360C5">
        <w:t>Машина</w:t>
      </w:r>
      <w:r w:rsidR="008E324A" w:rsidRPr="009360C5">
        <w:t xml:space="preserve"> </w:t>
      </w:r>
      <w:r w:rsidRPr="009360C5">
        <w:t>продолжает</w:t>
      </w:r>
      <w:r w:rsidR="008E324A" w:rsidRPr="009360C5">
        <w:t xml:space="preserve"> </w:t>
      </w:r>
      <w:r w:rsidRPr="009360C5">
        <w:t>свой</w:t>
      </w:r>
      <w:r w:rsidR="008E324A" w:rsidRPr="009360C5">
        <w:t xml:space="preserve"> </w:t>
      </w:r>
      <w:r w:rsidRPr="009360C5">
        <w:t>путь,</w:t>
      </w:r>
      <w:r w:rsidR="008E324A" w:rsidRPr="009360C5">
        <w:t xml:space="preserve"> </w:t>
      </w:r>
      <w:r w:rsidRPr="009360C5">
        <w:t>а</w:t>
      </w:r>
      <w:r w:rsidR="008E324A" w:rsidRPr="009360C5">
        <w:t xml:space="preserve"> </w:t>
      </w:r>
      <w:r w:rsidRPr="009360C5">
        <w:t>человек</w:t>
      </w:r>
      <w:r w:rsidR="008E324A" w:rsidRPr="009360C5">
        <w:t xml:space="preserve"> </w:t>
      </w:r>
      <w:r w:rsidRPr="009360C5">
        <w:t>смотрит</w:t>
      </w:r>
      <w:r w:rsidR="008E324A" w:rsidRPr="009360C5">
        <w:t xml:space="preserve"> </w:t>
      </w:r>
      <w:r w:rsidRPr="009360C5">
        <w:t>по</w:t>
      </w:r>
      <w:r w:rsidR="008E324A" w:rsidRPr="009360C5">
        <w:t xml:space="preserve"> </w:t>
      </w:r>
      <w:r w:rsidRPr="009360C5">
        <w:t>сторонам.</w:t>
      </w:r>
      <w:r w:rsidR="008E324A" w:rsidRPr="009360C5">
        <w:t xml:space="preserve"> </w:t>
      </w:r>
      <w:r w:rsidRPr="009360C5">
        <w:t>И</w:t>
      </w:r>
      <w:r w:rsidR="008E324A" w:rsidRPr="009360C5">
        <w:t xml:space="preserve"> </w:t>
      </w:r>
      <w:r w:rsidRPr="009360C5">
        <w:t>однажды</w:t>
      </w:r>
      <w:r w:rsidR="008E324A" w:rsidRPr="009360C5">
        <w:t xml:space="preserve"> </w:t>
      </w:r>
      <w:r w:rsidRPr="009360C5">
        <w:t>он</w:t>
      </w:r>
      <w:r w:rsidR="008E324A" w:rsidRPr="009360C5">
        <w:t xml:space="preserve"> </w:t>
      </w:r>
      <w:r w:rsidRPr="009360C5">
        <w:t>видит</w:t>
      </w:r>
      <w:r w:rsidR="008E324A" w:rsidRPr="009360C5">
        <w:t xml:space="preserve"> </w:t>
      </w:r>
      <w:r w:rsidRPr="009360C5">
        <w:t>вдалеке</w:t>
      </w:r>
      <w:r w:rsidR="008E324A" w:rsidRPr="009360C5">
        <w:t xml:space="preserve"> </w:t>
      </w:r>
      <w:r w:rsidRPr="009360C5">
        <w:t>кладбище…</w:t>
      </w:r>
      <w:r w:rsidR="008E324A" w:rsidRPr="009360C5">
        <w:t xml:space="preserve"> </w:t>
      </w:r>
    </w:p>
    <w:p w14:paraId="076BEDE9" w14:textId="307E7D84" w:rsidR="00D35C11" w:rsidRPr="009360C5" w:rsidRDefault="008E324A" w:rsidP="00C63D6E">
      <w:r w:rsidRPr="009360C5">
        <w:t xml:space="preserve"> </w:t>
      </w:r>
      <w:r w:rsidR="00D35C11" w:rsidRPr="009360C5">
        <w:t>Многих</w:t>
      </w:r>
      <w:r w:rsidRPr="009360C5">
        <w:t xml:space="preserve"> </w:t>
      </w:r>
      <w:r w:rsidR="00D35C11" w:rsidRPr="009360C5">
        <w:t>не</w:t>
      </w:r>
      <w:r w:rsidRPr="009360C5">
        <w:t xml:space="preserve"> </w:t>
      </w:r>
      <w:r w:rsidR="00D35C11" w:rsidRPr="009360C5">
        <w:t>устраивает</w:t>
      </w:r>
      <w:r w:rsidRPr="009360C5">
        <w:t xml:space="preserve"> </w:t>
      </w:r>
      <w:r w:rsidR="00D35C11" w:rsidRPr="009360C5">
        <w:t>жизнь</w:t>
      </w:r>
      <w:r w:rsidRPr="009360C5">
        <w:t xml:space="preserve"> </w:t>
      </w:r>
      <w:r w:rsidR="00D35C11" w:rsidRPr="009360C5">
        <w:t>в</w:t>
      </w:r>
      <w:r w:rsidRPr="009360C5">
        <w:t xml:space="preserve"> </w:t>
      </w:r>
      <w:r w:rsidR="00D35C11" w:rsidRPr="009360C5">
        <w:t>колее.</w:t>
      </w:r>
      <w:r w:rsidRPr="009360C5">
        <w:rPr>
          <w:b/>
          <w:bCs/>
        </w:rPr>
        <w:t xml:space="preserve"> </w:t>
      </w:r>
      <w:r w:rsidR="00D35C11" w:rsidRPr="009360C5">
        <w:rPr>
          <w:b/>
          <w:bCs/>
          <w:i/>
          <w:iCs/>
        </w:rPr>
        <w:t>Им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хотелось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бы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ехать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туда,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куда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они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хотят,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а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не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куда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вед</w:t>
      </w:r>
      <w:r w:rsidR="00C63D6E" w:rsidRPr="009360C5">
        <w:rPr>
          <w:b/>
          <w:bCs/>
          <w:i/>
          <w:iCs/>
        </w:rPr>
        <w:t>ё</w:t>
      </w:r>
      <w:r w:rsidR="00D35C11" w:rsidRPr="009360C5">
        <w:rPr>
          <w:b/>
          <w:bCs/>
          <w:i/>
          <w:iCs/>
        </w:rPr>
        <w:t>т</w:t>
      </w:r>
      <w:r w:rsidRPr="009360C5">
        <w:rPr>
          <w:b/>
          <w:bCs/>
          <w:i/>
          <w:iCs/>
        </w:rPr>
        <w:t xml:space="preserve"> </w:t>
      </w:r>
      <w:r w:rsidR="00D35C11" w:rsidRPr="009360C5">
        <w:rPr>
          <w:b/>
          <w:bCs/>
          <w:i/>
          <w:iCs/>
        </w:rPr>
        <w:t>дорога.</w:t>
      </w:r>
      <w:r w:rsidRPr="009360C5">
        <w:rPr>
          <w:b/>
          <w:bCs/>
          <w:i/>
          <w:iCs/>
        </w:rPr>
        <w:t xml:space="preserve"> </w:t>
      </w:r>
      <w:r w:rsidR="00D35C11" w:rsidRPr="009360C5">
        <w:t>Но</w:t>
      </w:r>
      <w:r w:rsidRPr="009360C5">
        <w:t xml:space="preserve"> </w:t>
      </w:r>
      <w:r w:rsidR="00D35C11" w:rsidRPr="009360C5">
        <w:t>чтобы</w:t>
      </w:r>
      <w:r w:rsidRPr="009360C5">
        <w:t xml:space="preserve"> </w:t>
      </w:r>
      <w:r w:rsidR="00D35C11" w:rsidRPr="009360C5">
        <w:t>ехать</w:t>
      </w:r>
      <w:r w:rsidRPr="009360C5">
        <w:t xml:space="preserve"> </w:t>
      </w:r>
      <w:r w:rsidR="00D35C11" w:rsidRPr="009360C5">
        <w:t>к</w:t>
      </w:r>
      <w:r w:rsidRPr="009360C5">
        <w:t xml:space="preserve"> </w:t>
      </w:r>
      <w:r w:rsidR="00D35C11" w:rsidRPr="009360C5">
        <w:t>своей</w:t>
      </w:r>
      <w:r w:rsidRPr="009360C5">
        <w:t xml:space="preserve"> </w:t>
      </w:r>
      <w:r w:rsidR="00D35C11" w:rsidRPr="009360C5">
        <w:t>цели,</w:t>
      </w:r>
      <w:r w:rsidRPr="009360C5">
        <w:t xml:space="preserve"> </w:t>
      </w:r>
      <w:r w:rsidR="00D35C11" w:rsidRPr="009360C5">
        <w:t>нужно</w:t>
      </w:r>
      <w:r w:rsidRPr="009360C5">
        <w:t xml:space="preserve"> </w:t>
      </w:r>
      <w:r w:rsidR="00D35C11" w:rsidRPr="009360C5">
        <w:t>знать</w:t>
      </w:r>
      <w:r w:rsidRPr="009360C5">
        <w:t xml:space="preserve"> </w:t>
      </w:r>
      <w:r w:rsidR="00D35C11" w:rsidRPr="009360C5">
        <w:t>цель</w:t>
      </w:r>
      <w:r w:rsidRPr="009360C5">
        <w:t xml:space="preserve"> </w:t>
      </w:r>
      <w:r w:rsidR="00D35C11" w:rsidRPr="009360C5">
        <w:t>жизни.</w:t>
      </w:r>
      <w:r w:rsidRPr="009360C5">
        <w:t xml:space="preserve"> </w:t>
      </w:r>
      <w:r w:rsidR="00D35C11" w:rsidRPr="009360C5">
        <w:t>Где</w:t>
      </w:r>
      <w:r w:rsidRPr="009360C5">
        <w:t xml:space="preserve"> </w:t>
      </w:r>
      <w:r w:rsidR="00D35C11" w:rsidRPr="009360C5">
        <w:t>человеку</w:t>
      </w:r>
      <w:r w:rsidRPr="009360C5">
        <w:t xml:space="preserve"> </w:t>
      </w:r>
      <w:r w:rsidR="00D35C11" w:rsidRPr="009360C5">
        <w:t>взять</w:t>
      </w:r>
      <w:r w:rsidRPr="009360C5">
        <w:t xml:space="preserve"> </w:t>
      </w:r>
      <w:r w:rsidR="00D35C11" w:rsidRPr="009360C5">
        <w:t>такую</w:t>
      </w:r>
      <w:r w:rsidRPr="009360C5">
        <w:t xml:space="preserve"> </w:t>
      </w:r>
      <w:r w:rsidR="00D35C11" w:rsidRPr="009360C5">
        <w:t>цель?</w:t>
      </w:r>
      <w:r w:rsidRPr="009360C5">
        <w:t xml:space="preserve"> </w:t>
      </w:r>
      <w:r w:rsidR="00D35C11" w:rsidRPr="009360C5">
        <w:t>Принять</w:t>
      </w:r>
      <w:r w:rsidRPr="009360C5">
        <w:t xml:space="preserve"> </w:t>
      </w:r>
      <w:r w:rsidR="00D35C11" w:rsidRPr="009360C5">
        <w:t>на</w:t>
      </w:r>
      <w:r w:rsidRPr="009360C5">
        <w:t xml:space="preserve"> </w:t>
      </w:r>
      <w:r w:rsidR="00D35C11" w:rsidRPr="009360C5">
        <w:t>веру</w:t>
      </w:r>
      <w:r w:rsidRPr="009360C5">
        <w:t xml:space="preserve"> </w:t>
      </w:r>
      <w:r w:rsidR="00D35C11" w:rsidRPr="009360C5">
        <w:t>чьи-то</w:t>
      </w:r>
      <w:r w:rsidRPr="009360C5">
        <w:t xml:space="preserve"> </w:t>
      </w:r>
      <w:r w:rsidR="00D35C11" w:rsidRPr="009360C5">
        <w:t>умствования</w:t>
      </w:r>
      <w:r w:rsidRPr="009360C5">
        <w:t xml:space="preserve"> </w:t>
      </w:r>
      <w:r w:rsidR="00D35C11" w:rsidRPr="009360C5">
        <w:t>или</w:t>
      </w:r>
      <w:r w:rsidRPr="009360C5">
        <w:t xml:space="preserve"> </w:t>
      </w:r>
      <w:r w:rsidR="00D35C11" w:rsidRPr="009360C5">
        <w:t>откровения?</w:t>
      </w:r>
      <w:r w:rsidRPr="009360C5">
        <w:t xml:space="preserve"> </w:t>
      </w:r>
      <w:r w:rsidR="00D35C11" w:rsidRPr="009360C5">
        <w:t>Но</w:t>
      </w:r>
      <w:r w:rsidRPr="009360C5">
        <w:t xml:space="preserve"> </w:t>
      </w:r>
      <w:r w:rsidR="00D35C11" w:rsidRPr="009360C5">
        <w:t>если</w:t>
      </w:r>
      <w:r w:rsidRPr="009360C5">
        <w:t xml:space="preserve"> </w:t>
      </w:r>
      <w:r w:rsidR="00D35C11" w:rsidRPr="009360C5">
        <w:t>человек</w:t>
      </w:r>
      <w:r w:rsidRPr="009360C5">
        <w:t xml:space="preserve"> </w:t>
      </w:r>
      <w:r w:rsidR="00D35C11" w:rsidRPr="009360C5">
        <w:t>ничему</w:t>
      </w:r>
      <w:r w:rsidRPr="009360C5">
        <w:t xml:space="preserve"> </w:t>
      </w:r>
      <w:r w:rsidR="00D35C11" w:rsidRPr="009360C5">
        <w:t>не</w:t>
      </w:r>
      <w:r w:rsidRPr="009360C5">
        <w:t xml:space="preserve"> </w:t>
      </w:r>
      <w:r w:rsidR="00D35C11" w:rsidRPr="009360C5">
        <w:t>хочет</w:t>
      </w:r>
      <w:r w:rsidRPr="009360C5">
        <w:t xml:space="preserve"> </w:t>
      </w:r>
      <w:r w:rsidR="00D35C11" w:rsidRPr="009360C5">
        <w:t>верить,</w:t>
      </w:r>
      <w:r w:rsidRPr="009360C5">
        <w:t xml:space="preserve"> </w:t>
      </w:r>
      <w:r w:rsidR="00D35C11" w:rsidRPr="009360C5">
        <w:t>если</w:t>
      </w:r>
      <w:r w:rsidRPr="009360C5">
        <w:t xml:space="preserve"> </w:t>
      </w:r>
      <w:r w:rsidR="00D35C11" w:rsidRPr="009360C5">
        <w:t>он</w:t>
      </w:r>
      <w:r w:rsidRPr="009360C5">
        <w:t xml:space="preserve"> </w:t>
      </w:r>
      <w:r w:rsidR="00D35C11" w:rsidRPr="009360C5">
        <w:t>хочет</w:t>
      </w:r>
      <w:r w:rsidRPr="009360C5">
        <w:t xml:space="preserve"> </w:t>
      </w:r>
      <w:r w:rsidR="00D35C11" w:rsidRPr="009360C5">
        <w:t>знать,</w:t>
      </w:r>
      <w:r w:rsidRPr="009360C5">
        <w:t xml:space="preserve"> </w:t>
      </w:r>
      <w:r w:rsidR="00D35C11" w:rsidRPr="009360C5">
        <w:t>ничего</w:t>
      </w:r>
      <w:r w:rsidRPr="009360C5">
        <w:t xml:space="preserve"> </w:t>
      </w:r>
      <w:r w:rsidR="00D35C11" w:rsidRPr="009360C5">
        <w:t>не</w:t>
      </w:r>
      <w:r w:rsidRPr="009360C5">
        <w:t xml:space="preserve"> </w:t>
      </w:r>
      <w:r w:rsidR="00D35C11" w:rsidRPr="009360C5">
        <w:t>оста</w:t>
      </w:r>
      <w:r w:rsidR="00C63D6E" w:rsidRPr="009360C5">
        <w:t>ё</w:t>
      </w:r>
      <w:r w:rsidR="00D35C11" w:rsidRPr="009360C5">
        <w:t>тся,</w:t>
      </w:r>
      <w:r w:rsidRPr="009360C5">
        <w:t xml:space="preserve"> </w:t>
      </w:r>
      <w:r w:rsidR="00D35C11" w:rsidRPr="009360C5">
        <w:t>кроме</w:t>
      </w:r>
      <w:r w:rsidRPr="009360C5">
        <w:t xml:space="preserve"> </w:t>
      </w:r>
      <w:r w:rsidR="00D35C11" w:rsidRPr="009360C5">
        <w:t>как</w:t>
      </w:r>
      <w:r w:rsidRPr="009360C5">
        <w:t xml:space="preserve"> </w:t>
      </w:r>
      <w:r w:rsidR="00D35C11" w:rsidRPr="009360C5">
        <w:t>разбираться</w:t>
      </w:r>
      <w:r w:rsidRPr="009360C5">
        <w:t xml:space="preserve"> </w:t>
      </w:r>
      <w:r w:rsidR="00D35C11" w:rsidRPr="009360C5">
        <w:t>самому.</w:t>
      </w:r>
      <w:r w:rsidRPr="009360C5">
        <w:t xml:space="preserve"> </w:t>
      </w:r>
      <w:r w:rsidR="00D35C11" w:rsidRPr="009360C5">
        <w:t>Я</w:t>
      </w:r>
      <w:r w:rsidRPr="009360C5">
        <w:t xml:space="preserve"> </w:t>
      </w:r>
      <w:r w:rsidR="00D35C11" w:rsidRPr="009360C5">
        <w:t>надеюсь,</w:t>
      </w:r>
      <w:r w:rsidRPr="009360C5">
        <w:t xml:space="preserve"> </w:t>
      </w:r>
      <w:r w:rsidR="00D35C11" w:rsidRPr="009360C5">
        <w:t>очень</w:t>
      </w:r>
      <w:r w:rsidRPr="009360C5">
        <w:t xml:space="preserve"> </w:t>
      </w:r>
      <w:r w:rsidR="00D35C11" w:rsidRPr="009360C5">
        <w:t>надеюсь,</w:t>
      </w:r>
      <w:r w:rsidRPr="009360C5">
        <w:t xml:space="preserve"> </w:t>
      </w:r>
      <w:r w:rsidR="00D35C11" w:rsidRPr="009360C5">
        <w:t>что</w:t>
      </w:r>
      <w:r w:rsidRPr="009360C5">
        <w:t xml:space="preserve"> </w:t>
      </w:r>
      <w:r w:rsidR="00D35C11" w:rsidRPr="009360C5">
        <w:t>вс</w:t>
      </w:r>
      <w:r w:rsidR="00FC58B9" w:rsidRPr="009360C5">
        <w:t>ё</w:t>
      </w:r>
      <w:r w:rsidRPr="009360C5">
        <w:t xml:space="preserve"> </w:t>
      </w:r>
      <w:r w:rsidR="00D35C11" w:rsidRPr="009360C5">
        <w:t>то,</w:t>
      </w:r>
      <w:r w:rsidRPr="009360C5">
        <w:t xml:space="preserve"> </w:t>
      </w:r>
      <w:r w:rsidR="00D35C11" w:rsidRPr="009360C5">
        <w:t>что</w:t>
      </w:r>
      <w:r w:rsidRPr="009360C5">
        <w:t xml:space="preserve"> </w:t>
      </w:r>
      <w:r w:rsidR="00D35C11" w:rsidRPr="009360C5">
        <w:t>пишу</w:t>
      </w:r>
      <w:r w:rsidRPr="009360C5">
        <w:t xml:space="preserve"> </w:t>
      </w:r>
      <w:r w:rsidR="00FC58B9" w:rsidRPr="009360C5">
        <w:t xml:space="preserve">– </w:t>
      </w:r>
      <w:r w:rsidR="00D35C11" w:rsidRPr="009360C5">
        <w:t>поможет</w:t>
      </w:r>
      <w:r w:rsidRPr="009360C5">
        <w:t xml:space="preserve"> </w:t>
      </w:r>
      <w:r w:rsidR="00D35C11" w:rsidRPr="009360C5">
        <w:t>в</w:t>
      </w:r>
      <w:r w:rsidRPr="009360C5">
        <w:t xml:space="preserve"> </w:t>
      </w:r>
      <w:r w:rsidR="00D35C11" w:rsidRPr="009360C5">
        <w:t>этом.</w:t>
      </w:r>
    </w:p>
    <w:p w14:paraId="5292AE21" w14:textId="77777777" w:rsidR="00D35C11" w:rsidRPr="009360C5" w:rsidRDefault="00D35C11" w:rsidP="00D35C11">
      <w:pPr>
        <w:pStyle w:val="af3"/>
        <w:spacing w:before="0"/>
        <w:ind w:firstLine="0"/>
        <w:rPr>
          <w:rFonts w:ascii="Georgia Pro Cond Semibold" w:hAnsi="Georgia Pro Cond Semibold"/>
          <w:b/>
          <w:bCs/>
          <w:i/>
          <w:iCs/>
          <w:color w:val="000000" w:themeColor="text1"/>
        </w:rPr>
      </w:pPr>
    </w:p>
    <w:p w14:paraId="602F0173" w14:textId="1DF041BF" w:rsidR="00D35C11" w:rsidRPr="009360C5" w:rsidRDefault="00D35C11" w:rsidP="00FC58B9">
      <w:pPr>
        <w:ind w:left="720" w:firstLine="0"/>
        <w:rPr>
          <w:b/>
          <w:bCs/>
          <w:i/>
          <w:iCs/>
        </w:rPr>
      </w:pPr>
      <w:r w:rsidRPr="009360C5">
        <w:rPr>
          <w:b/>
          <w:bCs/>
          <w:i/>
          <w:iCs/>
        </w:rPr>
        <w:t>Ф.</w:t>
      </w:r>
      <w:r w:rsidR="008E324A" w:rsidRPr="009360C5">
        <w:rPr>
          <w:b/>
          <w:bCs/>
          <w:i/>
          <w:iCs/>
        </w:rPr>
        <w:t xml:space="preserve"> </w:t>
      </w:r>
      <w:r w:rsidRPr="009360C5">
        <w:rPr>
          <w:b/>
          <w:bCs/>
          <w:i/>
          <w:iCs/>
        </w:rPr>
        <w:t>Шкруднев</w:t>
      </w:r>
    </w:p>
    <w:p w14:paraId="7648EF76" w14:textId="72D3CA81" w:rsidR="00C86932" w:rsidRPr="001C253C" w:rsidRDefault="00D35C11" w:rsidP="00233F20">
      <w:pPr>
        <w:ind w:left="720" w:firstLine="0"/>
        <w:rPr>
          <w:b/>
          <w:bCs/>
          <w:i/>
          <w:iCs/>
        </w:rPr>
      </w:pPr>
      <w:r w:rsidRPr="009360C5">
        <w:rPr>
          <w:b/>
          <w:bCs/>
          <w:i/>
          <w:iCs/>
        </w:rPr>
        <w:t>02.08.2021</w:t>
      </w:r>
      <w:r w:rsidR="000256F8" w:rsidRPr="009360C5">
        <w:rPr>
          <w:b/>
          <w:bCs/>
          <w:i/>
          <w:iCs/>
        </w:rPr>
        <w:t>.</w:t>
      </w:r>
    </w:p>
    <w:sectPr w:rsidR="00C86932" w:rsidRPr="001C253C" w:rsidSect="008E2E61">
      <w:headerReference w:type="even" r:id="rId15"/>
      <w:headerReference w:type="default" r:id="rId16"/>
      <w:footerReference w:type="even" r:id="rId17"/>
      <w:footerReference w:type="default" r:id="rId18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C4529" w14:textId="77777777" w:rsidR="002B2810" w:rsidRDefault="002B2810" w:rsidP="007E5B4D">
      <w:r>
        <w:separator/>
      </w:r>
    </w:p>
  </w:endnote>
  <w:endnote w:type="continuationSeparator" w:id="0">
    <w:p w14:paraId="2A76BD96" w14:textId="77777777" w:rsidR="002B2810" w:rsidRDefault="002B2810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altName w:val="﷽﷽﷽﷽﷽﷽﷽﷽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altName w:val="﷽﷽﷽﷽﷽﷽﷽﷽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 Pro Cond">
    <w:panose1 w:val="02040506050405020303"/>
    <w:charset w:val="00"/>
    <w:family w:val="roman"/>
    <w:pitch w:val="variable"/>
    <w:sig w:usb0="80000287" w:usb1="0000004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eorgia Pro Cond Semibold">
    <w:panose1 w:val="02040706050405020303"/>
    <w:charset w:val="00"/>
    <w:family w:val="roman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27937" w14:textId="77777777" w:rsidR="002B2810" w:rsidRDefault="002B2810" w:rsidP="007E5B4D">
      <w:r>
        <w:separator/>
      </w:r>
    </w:p>
  </w:footnote>
  <w:footnote w:type="continuationSeparator" w:id="0">
    <w:p w14:paraId="06C068C1" w14:textId="77777777" w:rsidR="002B2810" w:rsidRDefault="002B2810" w:rsidP="007E5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8D5B" w14:textId="4176A0C3" w:rsidR="00573D4E" w:rsidRPr="00607FA1" w:rsidRDefault="00573D4E" w:rsidP="008E2E61">
    <w:pPr>
      <w:pStyle w:val="afffffff"/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8E324A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8E324A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8E324A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8E324A">
      <w:rPr>
        <w:u w:val="none"/>
      </w:rPr>
      <w:t xml:space="preserve"> </w:t>
    </w:r>
    <w:r w:rsidR="00E01AB8">
      <w:t>Причина</w:t>
    </w:r>
    <w:r w:rsidR="008E324A">
      <w:t xml:space="preserve"> </w:t>
    </w:r>
    <w:r w:rsidR="00E01AB8">
      <w:t>целесообразности</w:t>
    </w:r>
    <w:r w:rsidR="00607FA1"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7168E80A">
          <wp:extent cx="6219533" cy="553220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33" cy="553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hybridMultilevel"/>
    <w:tmpl w:val="BF56EA30"/>
    <w:lvl w:ilvl="0" w:tplc="457C25AC">
      <w:start w:val="1"/>
      <w:numFmt w:val="decimal"/>
      <w:pStyle w:val="a1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E83E4F0C"/>
    <w:lvl w:ilvl="0" w:tplc="B1E4E7C6">
      <w:start w:val="1"/>
      <w:numFmt w:val="bullet"/>
      <w:pStyle w:val="a4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C148A"/>
    <w:multiLevelType w:val="multilevel"/>
    <w:tmpl w:val="783E657C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0C6263"/>
    <w:multiLevelType w:val="hybridMultilevel"/>
    <w:tmpl w:val="DC401FFC"/>
    <w:lvl w:ilvl="0" w:tplc="5B44B18C">
      <w:start w:val="1"/>
      <w:numFmt w:val="bullet"/>
      <w:pStyle w:val="1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6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13"/>
  </w:num>
  <w:num w:numId="5">
    <w:abstractNumId w:val="17"/>
  </w:num>
  <w:num w:numId="6">
    <w:abstractNumId w:val="10"/>
  </w:num>
  <w:num w:numId="7">
    <w:abstractNumId w:val="15"/>
  </w:num>
  <w:num w:numId="8">
    <w:abstractNumId w:val="2"/>
  </w:num>
  <w:num w:numId="9">
    <w:abstractNumId w:val="8"/>
  </w:num>
  <w:num w:numId="10">
    <w:abstractNumId w:val="1"/>
  </w:num>
  <w:num w:numId="11">
    <w:abstractNumId w:val="16"/>
  </w:num>
  <w:num w:numId="12">
    <w:abstractNumId w:val="12"/>
    <w:lvlOverride w:ilvl="0">
      <w:startOverride w:val="1"/>
    </w:lvlOverride>
  </w:num>
  <w:num w:numId="13">
    <w:abstractNumId w:val="5"/>
  </w:num>
  <w:num w:numId="14">
    <w:abstractNumId w:val="11"/>
  </w:num>
  <w:num w:numId="15">
    <w:abstractNumId w:val="3"/>
  </w:num>
  <w:num w:numId="16">
    <w:abstractNumId w:val="7"/>
  </w:num>
  <w:num w:numId="17">
    <w:abstractNumId w:val="9"/>
  </w:num>
  <w:num w:numId="18">
    <w:abstractNumId w:val="6"/>
  </w:num>
  <w:num w:numId="19">
    <w:abstractNumId w:val="6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56F8"/>
    <w:rsid w:val="0002584E"/>
    <w:rsid w:val="000324EF"/>
    <w:rsid w:val="000326FD"/>
    <w:rsid w:val="000333F3"/>
    <w:rsid w:val="00033421"/>
    <w:rsid w:val="000335D2"/>
    <w:rsid w:val="000337CF"/>
    <w:rsid w:val="00034536"/>
    <w:rsid w:val="00034A2F"/>
    <w:rsid w:val="00037BA9"/>
    <w:rsid w:val="00040104"/>
    <w:rsid w:val="00041A7D"/>
    <w:rsid w:val="000441BD"/>
    <w:rsid w:val="00050DFC"/>
    <w:rsid w:val="000519EB"/>
    <w:rsid w:val="00051D25"/>
    <w:rsid w:val="00052AE3"/>
    <w:rsid w:val="000530AD"/>
    <w:rsid w:val="00053664"/>
    <w:rsid w:val="000579F2"/>
    <w:rsid w:val="00057EB9"/>
    <w:rsid w:val="00061513"/>
    <w:rsid w:val="000615A0"/>
    <w:rsid w:val="000619CF"/>
    <w:rsid w:val="00062372"/>
    <w:rsid w:val="00062E12"/>
    <w:rsid w:val="00064221"/>
    <w:rsid w:val="00064BBC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51B5"/>
    <w:rsid w:val="000C76F3"/>
    <w:rsid w:val="000D043C"/>
    <w:rsid w:val="000D3094"/>
    <w:rsid w:val="000D355E"/>
    <w:rsid w:val="000D7257"/>
    <w:rsid w:val="000D7FA9"/>
    <w:rsid w:val="000E0632"/>
    <w:rsid w:val="000E141D"/>
    <w:rsid w:val="000E319B"/>
    <w:rsid w:val="000E4EA3"/>
    <w:rsid w:val="000E4F8B"/>
    <w:rsid w:val="000E548D"/>
    <w:rsid w:val="000E65F6"/>
    <w:rsid w:val="000F012E"/>
    <w:rsid w:val="000F2967"/>
    <w:rsid w:val="000F2980"/>
    <w:rsid w:val="000F2A86"/>
    <w:rsid w:val="000F2C87"/>
    <w:rsid w:val="000F45C2"/>
    <w:rsid w:val="000F58FC"/>
    <w:rsid w:val="00103123"/>
    <w:rsid w:val="001058FE"/>
    <w:rsid w:val="0010606A"/>
    <w:rsid w:val="00110085"/>
    <w:rsid w:val="00111155"/>
    <w:rsid w:val="001123DA"/>
    <w:rsid w:val="00112F23"/>
    <w:rsid w:val="0011478B"/>
    <w:rsid w:val="0011562D"/>
    <w:rsid w:val="0011638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22DC"/>
    <w:rsid w:val="0014368A"/>
    <w:rsid w:val="001441B5"/>
    <w:rsid w:val="00145735"/>
    <w:rsid w:val="00145BE2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72D"/>
    <w:rsid w:val="00166D8A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802DD"/>
    <w:rsid w:val="00181482"/>
    <w:rsid w:val="00184CFF"/>
    <w:rsid w:val="00184E83"/>
    <w:rsid w:val="001866AF"/>
    <w:rsid w:val="00191D35"/>
    <w:rsid w:val="00191E6B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69B9"/>
    <w:rsid w:val="001B71F4"/>
    <w:rsid w:val="001B77DF"/>
    <w:rsid w:val="001C1D3E"/>
    <w:rsid w:val="001C253C"/>
    <w:rsid w:val="001C3960"/>
    <w:rsid w:val="001C5876"/>
    <w:rsid w:val="001C650D"/>
    <w:rsid w:val="001C6D6F"/>
    <w:rsid w:val="001C7232"/>
    <w:rsid w:val="001C73DD"/>
    <w:rsid w:val="001C7DBB"/>
    <w:rsid w:val="001D0836"/>
    <w:rsid w:val="001D087E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4609"/>
    <w:rsid w:val="001E715F"/>
    <w:rsid w:val="001E7C46"/>
    <w:rsid w:val="001E7C4B"/>
    <w:rsid w:val="001F106F"/>
    <w:rsid w:val="001F1CC1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3385"/>
    <w:rsid w:val="0022601C"/>
    <w:rsid w:val="002267D8"/>
    <w:rsid w:val="00227733"/>
    <w:rsid w:val="00227E9D"/>
    <w:rsid w:val="00230C0F"/>
    <w:rsid w:val="00231BFC"/>
    <w:rsid w:val="00231F88"/>
    <w:rsid w:val="00232134"/>
    <w:rsid w:val="0023267E"/>
    <w:rsid w:val="00233F20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23C4"/>
    <w:rsid w:val="00253CB3"/>
    <w:rsid w:val="0025404D"/>
    <w:rsid w:val="00254050"/>
    <w:rsid w:val="0025532C"/>
    <w:rsid w:val="00257BBF"/>
    <w:rsid w:val="00260048"/>
    <w:rsid w:val="00260C58"/>
    <w:rsid w:val="00261F62"/>
    <w:rsid w:val="0026296F"/>
    <w:rsid w:val="00262B3B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900EF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5E6"/>
    <w:rsid w:val="002B2810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E78"/>
    <w:rsid w:val="002D0B49"/>
    <w:rsid w:val="002D1927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550"/>
    <w:rsid w:val="002E0739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F3829"/>
    <w:rsid w:val="002F38E4"/>
    <w:rsid w:val="002F7B90"/>
    <w:rsid w:val="003022B7"/>
    <w:rsid w:val="00303613"/>
    <w:rsid w:val="0030576F"/>
    <w:rsid w:val="003058BD"/>
    <w:rsid w:val="00307744"/>
    <w:rsid w:val="00310159"/>
    <w:rsid w:val="0031028F"/>
    <w:rsid w:val="00311744"/>
    <w:rsid w:val="00311D68"/>
    <w:rsid w:val="00313F18"/>
    <w:rsid w:val="003142BC"/>
    <w:rsid w:val="003143AA"/>
    <w:rsid w:val="00314C6E"/>
    <w:rsid w:val="00315B72"/>
    <w:rsid w:val="00320EED"/>
    <w:rsid w:val="00324161"/>
    <w:rsid w:val="00325575"/>
    <w:rsid w:val="00327787"/>
    <w:rsid w:val="003315AB"/>
    <w:rsid w:val="00332FE6"/>
    <w:rsid w:val="0033393B"/>
    <w:rsid w:val="0033585D"/>
    <w:rsid w:val="003362EF"/>
    <w:rsid w:val="0034269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90"/>
    <w:rsid w:val="00384230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1370"/>
    <w:rsid w:val="003D195D"/>
    <w:rsid w:val="003D1AC8"/>
    <w:rsid w:val="003D221B"/>
    <w:rsid w:val="003D39F1"/>
    <w:rsid w:val="003D46E7"/>
    <w:rsid w:val="003D4B7E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02BA"/>
    <w:rsid w:val="004010C8"/>
    <w:rsid w:val="00401A30"/>
    <w:rsid w:val="00402843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77D8"/>
    <w:rsid w:val="0043170A"/>
    <w:rsid w:val="004340B4"/>
    <w:rsid w:val="004353F5"/>
    <w:rsid w:val="00437535"/>
    <w:rsid w:val="00437655"/>
    <w:rsid w:val="004426BB"/>
    <w:rsid w:val="00442893"/>
    <w:rsid w:val="00442D9F"/>
    <w:rsid w:val="00442EEC"/>
    <w:rsid w:val="00443A00"/>
    <w:rsid w:val="00443C6F"/>
    <w:rsid w:val="00447E4D"/>
    <w:rsid w:val="0045251F"/>
    <w:rsid w:val="00452700"/>
    <w:rsid w:val="004536F6"/>
    <w:rsid w:val="004541C1"/>
    <w:rsid w:val="00454444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2531"/>
    <w:rsid w:val="004742D5"/>
    <w:rsid w:val="004744A8"/>
    <w:rsid w:val="00476AA8"/>
    <w:rsid w:val="00477744"/>
    <w:rsid w:val="00480E86"/>
    <w:rsid w:val="00480F2F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FA6"/>
    <w:rsid w:val="00497FCD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C7E82"/>
    <w:rsid w:val="004D0080"/>
    <w:rsid w:val="004D0BA2"/>
    <w:rsid w:val="004D1677"/>
    <w:rsid w:val="004D2687"/>
    <w:rsid w:val="004D38B0"/>
    <w:rsid w:val="004D3AF7"/>
    <w:rsid w:val="004D53CE"/>
    <w:rsid w:val="004D59C9"/>
    <w:rsid w:val="004D5F2C"/>
    <w:rsid w:val="004D6D6B"/>
    <w:rsid w:val="004D756E"/>
    <w:rsid w:val="004D769B"/>
    <w:rsid w:val="004E1330"/>
    <w:rsid w:val="004E1C34"/>
    <w:rsid w:val="004E3201"/>
    <w:rsid w:val="004E5A1F"/>
    <w:rsid w:val="004E7DE5"/>
    <w:rsid w:val="004F0902"/>
    <w:rsid w:val="004F0AE2"/>
    <w:rsid w:val="004F12C9"/>
    <w:rsid w:val="004F23F4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E21"/>
    <w:rsid w:val="005234F4"/>
    <w:rsid w:val="00523B6E"/>
    <w:rsid w:val="0052426A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64B1"/>
    <w:rsid w:val="005679E6"/>
    <w:rsid w:val="00570269"/>
    <w:rsid w:val="005726D6"/>
    <w:rsid w:val="00573D4E"/>
    <w:rsid w:val="00573E94"/>
    <w:rsid w:val="005757ED"/>
    <w:rsid w:val="00577CC8"/>
    <w:rsid w:val="0058015C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77DB"/>
    <w:rsid w:val="005C0946"/>
    <w:rsid w:val="005C14CE"/>
    <w:rsid w:val="005C17A6"/>
    <w:rsid w:val="005C1BC1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D012B"/>
    <w:rsid w:val="005D1204"/>
    <w:rsid w:val="005D197D"/>
    <w:rsid w:val="005D1A2D"/>
    <w:rsid w:val="005D23EC"/>
    <w:rsid w:val="005D27CF"/>
    <w:rsid w:val="005D2B36"/>
    <w:rsid w:val="005D4088"/>
    <w:rsid w:val="005D4D09"/>
    <w:rsid w:val="005D505A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8C8"/>
    <w:rsid w:val="005E5DE8"/>
    <w:rsid w:val="005F050C"/>
    <w:rsid w:val="005F0E50"/>
    <w:rsid w:val="005F1D34"/>
    <w:rsid w:val="005F5239"/>
    <w:rsid w:val="005F5C8E"/>
    <w:rsid w:val="005F64AC"/>
    <w:rsid w:val="00601173"/>
    <w:rsid w:val="00601C9F"/>
    <w:rsid w:val="00601E54"/>
    <w:rsid w:val="00602091"/>
    <w:rsid w:val="0060276C"/>
    <w:rsid w:val="00603171"/>
    <w:rsid w:val="006043FD"/>
    <w:rsid w:val="006046FE"/>
    <w:rsid w:val="00604CA9"/>
    <w:rsid w:val="006050BE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840"/>
    <w:rsid w:val="00633DC9"/>
    <w:rsid w:val="00634448"/>
    <w:rsid w:val="00636784"/>
    <w:rsid w:val="00645667"/>
    <w:rsid w:val="00646BAC"/>
    <w:rsid w:val="00651017"/>
    <w:rsid w:val="0065101D"/>
    <w:rsid w:val="006518AE"/>
    <w:rsid w:val="006526B8"/>
    <w:rsid w:val="0065292E"/>
    <w:rsid w:val="00653EBE"/>
    <w:rsid w:val="00654125"/>
    <w:rsid w:val="0065549A"/>
    <w:rsid w:val="00657E8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16"/>
    <w:rsid w:val="0067349F"/>
    <w:rsid w:val="00673ACE"/>
    <w:rsid w:val="00674142"/>
    <w:rsid w:val="0067577D"/>
    <w:rsid w:val="00675C80"/>
    <w:rsid w:val="00676A67"/>
    <w:rsid w:val="0068046E"/>
    <w:rsid w:val="00680FE1"/>
    <w:rsid w:val="00681D78"/>
    <w:rsid w:val="00681DC5"/>
    <w:rsid w:val="0068304A"/>
    <w:rsid w:val="0068486D"/>
    <w:rsid w:val="00685237"/>
    <w:rsid w:val="00685B83"/>
    <w:rsid w:val="00686D40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A20B5"/>
    <w:rsid w:val="006A2448"/>
    <w:rsid w:val="006A2604"/>
    <w:rsid w:val="006A4301"/>
    <w:rsid w:val="006A53B0"/>
    <w:rsid w:val="006A6F90"/>
    <w:rsid w:val="006A78F3"/>
    <w:rsid w:val="006A7D5A"/>
    <w:rsid w:val="006A7EF2"/>
    <w:rsid w:val="006B0635"/>
    <w:rsid w:val="006B2448"/>
    <w:rsid w:val="006B2CDF"/>
    <w:rsid w:val="006B369B"/>
    <w:rsid w:val="006B3CFA"/>
    <w:rsid w:val="006B4BCD"/>
    <w:rsid w:val="006B54AB"/>
    <w:rsid w:val="006B58BC"/>
    <w:rsid w:val="006B7BF9"/>
    <w:rsid w:val="006C0E4D"/>
    <w:rsid w:val="006C0F2C"/>
    <w:rsid w:val="006C154D"/>
    <w:rsid w:val="006C1BE9"/>
    <w:rsid w:val="006C3441"/>
    <w:rsid w:val="006C3B87"/>
    <w:rsid w:val="006C40AF"/>
    <w:rsid w:val="006C4C2E"/>
    <w:rsid w:val="006C647C"/>
    <w:rsid w:val="006C6F93"/>
    <w:rsid w:val="006C79DB"/>
    <w:rsid w:val="006C7F61"/>
    <w:rsid w:val="006D23B1"/>
    <w:rsid w:val="006D34DA"/>
    <w:rsid w:val="006D35E5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43ED"/>
    <w:rsid w:val="007045FF"/>
    <w:rsid w:val="00705787"/>
    <w:rsid w:val="007060DC"/>
    <w:rsid w:val="007077AB"/>
    <w:rsid w:val="007100DD"/>
    <w:rsid w:val="007111C7"/>
    <w:rsid w:val="0071774F"/>
    <w:rsid w:val="00720590"/>
    <w:rsid w:val="007205C4"/>
    <w:rsid w:val="00720A86"/>
    <w:rsid w:val="00723E1E"/>
    <w:rsid w:val="007245D7"/>
    <w:rsid w:val="007257FF"/>
    <w:rsid w:val="0072670C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C30"/>
    <w:rsid w:val="00751329"/>
    <w:rsid w:val="007517A1"/>
    <w:rsid w:val="00751A96"/>
    <w:rsid w:val="00751EE9"/>
    <w:rsid w:val="00753055"/>
    <w:rsid w:val="00753751"/>
    <w:rsid w:val="00757280"/>
    <w:rsid w:val="0075793D"/>
    <w:rsid w:val="0076009B"/>
    <w:rsid w:val="00765FFB"/>
    <w:rsid w:val="007709AE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80FCF"/>
    <w:rsid w:val="00781F2B"/>
    <w:rsid w:val="00782690"/>
    <w:rsid w:val="0078310D"/>
    <w:rsid w:val="00784C23"/>
    <w:rsid w:val="0078537D"/>
    <w:rsid w:val="007860A2"/>
    <w:rsid w:val="0079039E"/>
    <w:rsid w:val="007907D0"/>
    <w:rsid w:val="007910A9"/>
    <w:rsid w:val="00792132"/>
    <w:rsid w:val="00792B41"/>
    <w:rsid w:val="00793056"/>
    <w:rsid w:val="007974A2"/>
    <w:rsid w:val="0079774C"/>
    <w:rsid w:val="007A0BEA"/>
    <w:rsid w:val="007A18D4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3740"/>
    <w:rsid w:val="007B4271"/>
    <w:rsid w:val="007B683F"/>
    <w:rsid w:val="007B73FE"/>
    <w:rsid w:val="007B7938"/>
    <w:rsid w:val="007C02D7"/>
    <w:rsid w:val="007C241E"/>
    <w:rsid w:val="007C2FE5"/>
    <w:rsid w:val="007C446C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5580"/>
    <w:rsid w:val="007D590B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23B8"/>
    <w:rsid w:val="00815563"/>
    <w:rsid w:val="008157E9"/>
    <w:rsid w:val="008168B5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2C4D"/>
    <w:rsid w:val="00832F78"/>
    <w:rsid w:val="00834306"/>
    <w:rsid w:val="00835709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368"/>
    <w:rsid w:val="00864933"/>
    <w:rsid w:val="00865E7B"/>
    <w:rsid w:val="00866E6C"/>
    <w:rsid w:val="00867AB2"/>
    <w:rsid w:val="008702AC"/>
    <w:rsid w:val="00871E5F"/>
    <w:rsid w:val="00872914"/>
    <w:rsid w:val="0087338D"/>
    <w:rsid w:val="0087346D"/>
    <w:rsid w:val="008745AE"/>
    <w:rsid w:val="0087699A"/>
    <w:rsid w:val="00877B8D"/>
    <w:rsid w:val="00883A03"/>
    <w:rsid w:val="00884038"/>
    <w:rsid w:val="0088460A"/>
    <w:rsid w:val="0088524E"/>
    <w:rsid w:val="008869B3"/>
    <w:rsid w:val="0089031B"/>
    <w:rsid w:val="008903D3"/>
    <w:rsid w:val="00892E74"/>
    <w:rsid w:val="00895C2F"/>
    <w:rsid w:val="008961B3"/>
    <w:rsid w:val="00896776"/>
    <w:rsid w:val="00896E3B"/>
    <w:rsid w:val="008A0200"/>
    <w:rsid w:val="008A2D00"/>
    <w:rsid w:val="008A3447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B3754"/>
    <w:rsid w:val="008B3FC3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420D"/>
    <w:rsid w:val="008D4285"/>
    <w:rsid w:val="008D693B"/>
    <w:rsid w:val="008D70AA"/>
    <w:rsid w:val="008E0A69"/>
    <w:rsid w:val="008E1DEC"/>
    <w:rsid w:val="008E2C11"/>
    <w:rsid w:val="008E2E61"/>
    <w:rsid w:val="008E31A2"/>
    <w:rsid w:val="008E324A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C88"/>
    <w:rsid w:val="009025F0"/>
    <w:rsid w:val="00903614"/>
    <w:rsid w:val="009038E4"/>
    <w:rsid w:val="00906E7C"/>
    <w:rsid w:val="00907ACC"/>
    <w:rsid w:val="00910273"/>
    <w:rsid w:val="009146C8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60C5"/>
    <w:rsid w:val="009361E9"/>
    <w:rsid w:val="009362D4"/>
    <w:rsid w:val="009362E3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AAB"/>
    <w:rsid w:val="00951302"/>
    <w:rsid w:val="009517D2"/>
    <w:rsid w:val="00951B43"/>
    <w:rsid w:val="00951DD9"/>
    <w:rsid w:val="00952152"/>
    <w:rsid w:val="0095264D"/>
    <w:rsid w:val="00952D66"/>
    <w:rsid w:val="0095442F"/>
    <w:rsid w:val="009549D2"/>
    <w:rsid w:val="00954C29"/>
    <w:rsid w:val="00955343"/>
    <w:rsid w:val="0095560F"/>
    <w:rsid w:val="009557B4"/>
    <w:rsid w:val="00955DFA"/>
    <w:rsid w:val="009563C3"/>
    <w:rsid w:val="00957829"/>
    <w:rsid w:val="0096033D"/>
    <w:rsid w:val="00960638"/>
    <w:rsid w:val="00960E5F"/>
    <w:rsid w:val="00961C74"/>
    <w:rsid w:val="009627EE"/>
    <w:rsid w:val="009642F1"/>
    <w:rsid w:val="00964836"/>
    <w:rsid w:val="00964C61"/>
    <w:rsid w:val="00965EA7"/>
    <w:rsid w:val="00966329"/>
    <w:rsid w:val="00966FA8"/>
    <w:rsid w:val="009673DA"/>
    <w:rsid w:val="00967BDC"/>
    <w:rsid w:val="00967ECF"/>
    <w:rsid w:val="009728A7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4D41"/>
    <w:rsid w:val="00985ED6"/>
    <w:rsid w:val="00986C1C"/>
    <w:rsid w:val="00987C26"/>
    <w:rsid w:val="009905F9"/>
    <w:rsid w:val="00990CF8"/>
    <w:rsid w:val="00991509"/>
    <w:rsid w:val="009950B2"/>
    <w:rsid w:val="009977DB"/>
    <w:rsid w:val="009A11F0"/>
    <w:rsid w:val="009A1E14"/>
    <w:rsid w:val="009A335D"/>
    <w:rsid w:val="009A3431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242A"/>
    <w:rsid w:val="009E3274"/>
    <w:rsid w:val="009E60B5"/>
    <w:rsid w:val="009F273A"/>
    <w:rsid w:val="009F2D49"/>
    <w:rsid w:val="009F34B3"/>
    <w:rsid w:val="009F3F2F"/>
    <w:rsid w:val="009F506E"/>
    <w:rsid w:val="009F57BC"/>
    <w:rsid w:val="009F5D02"/>
    <w:rsid w:val="00A0035F"/>
    <w:rsid w:val="00A00461"/>
    <w:rsid w:val="00A017F2"/>
    <w:rsid w:val="00A047C7"/>
    <w:rsid w:val="00A05C72"/>
    <w:rsid w:val="00A05ED3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231E"/>
    <w:rsid w:val="00A34780"/>
    <w:rsid w:val="00A405B7"/>
    <w:rsid w:val="00A41DC0"/>
    <w:rsid w:val="00A43430"/>
    <w:rsid w:val="00A44724"/>
    <w:rsid w:val="00A44E99"/>
    <w:rsid w:val="00A476D8"/>
    <w:rsid w:val="00A507F9"/>
    <w:rsid w:val="00A50887"/>
    <w:rsid w:val="00A5225A"/>
    <w:rsid w:val="00A533C3"/>
    <w:rsid w:val="00A537BB"/>
    <w:rsid w:val="00A53DD7"/>
    <w:rsid w:val="00A54348"/>
    <w:rsid w:val="00A549EF"/>
    <w:rsid w:val="00A57B18"/>
    <w:rsid w:val="00A57F54"/>
    <w:rsid w:val="00A60200"/>
    <w:rsid w:val="00A67111"/>
    <w:rsid w:val="00A675EE"/>
    <w:rsid w:val="00A67DF3"/>
    <w:rsid w:val="00A70378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6DC0"/>
    <w:rsid w:val="00A96FA6"/>
    <w:rsid w:val="00A97A1B"/>
    <w:rsid w:val="00A97A9B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460"/>
    <w:rsid w:val="00B22332"/>
    <w:rsid w:val="00B22731"/>
    <w:rsid w:val="00B25597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25E5"/>
    <w:rsid w:val="00B538AC"/>
    <w:rsid w:val="00B543A8"/>
    <w:rsid w:val="00B55B32"/>
    <w:rsid w:val="00B56ED0"/>
    <w:rsid w:val="00B57170"/>
    <w:rsid w:val="00B57D9C"/>
    <w:rsid w:val="00B628C5"/>
    <w:rsid w:val="00B62BF8"/>
    <w:rsid w:val="00B63B15"/>
    <w:rsid w:val="00B67664"/>
    <w:rsid w:val="00B7037E"/>
    <w:rsid w:val="00B70BCE"/>
    <w:rsid w:val="00B719F7"/>
    <w:rsid w:val="00B721DE"/>
    <w:rsid w:val="00B72C24"/>
    <w:rsid w:val="00B73AC6"/>
    <w:rsid w:val="00B750CE"/>
    <w:rsid w:val="00B77004"/>
    <w:rsid w:val="00B814C9"/>
    <w:rsid w:val="00B82323"/>
    <w:rsid w:val="00B8265F"/>
    <w:rsid w:val="00B831BE"/>
    <w:rsid w:val="00B83740"/>
    <w:rsid w:val="00B83D1B"/>
    <w:rsid w:val="00B86122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4696"/>
    <w:rsid w:val="00BA5597"/>
    <w:rsid w:val="00BA59DD"/>
    <w:rsid w:val="00BA6068"/>
    <w:rsid w:val="00BA75AD"/>
    <w:rsid w:val="00BB030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269"/>
    <w:rsid w:val="00BC7304"/>
    <w:rsid w:val="00BC766B"/>
    <w:rsid w:val="00BC78C2"/>
    <w:rsid w:val="00BD2724"/>
    <w:rsid w:val="00BD3BDF"/>
    <w:rsid w:val="00BD4AB5"/>
    <w:rsid w:val="00BD4FDC"/>
    <w:rsid w:val="00BD5F4B"/>
    <w:rsid w:val="00BD6FDF"/>
    <w:rsid w:val="00BD72AA"/>
    <w:rsid w:val="00BE08CE"/>
    <w:rsid w:val="00BE26A1"/>
    <w:rsid w:val="00BE60CC"/>
    <w:rsid w:val="00BE6BEE"/>
    <w:rsid w:val="00BE7B13"/>
    <w:rsid w:val="00BE7FE8"/>
    <w:rsid w:val="00BF0496"/>
    <w:rsid w:val="00BF107D"/>
    <w:rsid w:val="00BF173A"/>
    <w:rsid w:val="00BF22E3"/>
    <w:rsid w:val="00BF28D0"/>
    <w:rsid w:val="00BF2F11"/>
    <w:rsid w:val="00BF319A"/>
    <w:rsid w:val="00BF3EC6"/>
    <w:rsid w:val="00BF5425"/>
    <w:rsid w:val="00BF65F2"/>
    <w:rsid w:val="00C00AD5"/>
    <w:rsid w:val="00C00D70"/>
    <w:rsid w:val="00C01ABE"/>
    <w:rsid w:val="00C01EBA"/>
    <w:rsid w:val="00C03646"/>
    <w:rsid w:val="00C05098"/>
    <w:rsid w:val="00C05361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1901"/>
    <w:rsid w:val="00C54503"/>
    <w:rsid w:val="00C55012"/>
    <w:rsid w:val="00C55109"/>
    <w:rsid w:val="00C55219"/>
    <w:rsid w:val="00C562B4"/>
    <w:rsid w:val="00C563FB"/>
    <w:rsid w:val="00C617CC"/>
    <w:rsid w:val="00C622A8"/>
    <w:rsid w:val="00C6295D"/>
    <w:rsid w:val="00C635FC"/>
    <w:rsid w:val="00C63D6E"/>
    <w:rsid w:val="00C6639B"/>
    <w:rsid w:val="00C7017F"/>
    <w:rsid w:val="00C70BFE"/>
    <w:rsid w:val="00C711D7"/>
    <w:rsid w:val="00C71662"/>
    <w:rsid w:val="00C717D8"/>
    <w:rsid w:val="00C72745"/>
    <w:rsid w:val="00C747DD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9BF"/>
    <w:rsid w:val="00C930EA"/>
    <w:rsid w:val="00C9498A"/>
    <w:rsid w:val="00C97E9D"/>
    <w:rsid w:val="00CA02CB"/>
    <w:rsid w:val="00CA1D91"/>
    <w:rsid w:val="00CA274D"/>
    <w:rsid w:val="00CA5AFC"/>
    <w:rsid w:val="00CA684E"/>
    <w:rsid w:val="00CA708F"/>
    <w:rsid w:val="00CA7817"/>
    <w:rsid w:val="00CB086B"/>
    <w:rsid w:val="00CB0CF3"/>
    <w:rsid w:val="00CB330F"/>
    <w:rsid w:val="00CB4841"/>
    <w:rsid w:val="00CB4B8A"/>
    <w:rsid w:val="00CB5DB1"/>
    <w:rsid w:val="00CB6E8A"/>
    <w:rsid w:val="00CB7B8B"/>
    <w:rsid w:val="00CC0845"/>
    <w:rsid w:val="00CC1FE0"/>
    <w:rsid w:val="00CC205F"/>
    <w:rsid w:val="00CC2185"/>
    <w:rsid w:val="00CC24E7"/>
    <w:rsid w:val="00CC25B9"/>
    <w:rsid w:val="00CC4570"/>
    <w:rsid w:val="00CC4EAA"/>
    <w:rsid w:val="00CC592E"/>
    <w:rsid w:val="00CC6701"/>
    <w:rsid w:val="00CC67EC"/>
    <w:rsid w:val="00CC684A"/>
    <w:rsid w:val="00CD0C0C"/>
    <w:rsid w:val="00CD1FF8"/>
    <w:rsid w:val="00CD25CC"/>
    <w:rsid w:val="00CD46ED"/>
    <w:rsid w:val="00CD5E9F"/>
    <w:rsid w:val="00CD7092"/>
    <w:rsid w:val="00CD71A3"/>
    <w:rsid w:val="00CD7FF8"/>
    <w:rsid w:val="00CE0F5A"/>
    <w:rsid w:val="00CE25A6"/>
    <w:rsid w:val="00CE3427"/>
    <w:rsid w:val="00CE43DB"/>
    <w:rsid w:val="00CE6702"/>
    <w:rsid w:val="00CE74EA"/>
    <w:rsid w:val="00CE7B6F"/>
    <w:rsid w:val="00CF0836"/>
    <w:rsid w:val="00CF1161"/>
    <w:rsid w:val="00CF2D05"/>
    <w:rsid w:val="00CF4408"/>
    <w:rsid w:val="00CF4BD6"/>
    <w:rsid w:val="00CF6BB9"/>
    <w:rsid w:val="00CF73D4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62D1"/>
    <w:rsid w:val="00D11D07"/>
    <w:rsid w:val="00D13AB9"/>
    <w:rsid w:val="00D13CBF"/>
    <w:rsid w:val="00D13E57"/>
    <w:rsid w:val="00D146FE"/>
    <w:rsid w:val="00D14AEB"/>
    <w:rsid w:val="00D16137"/>
    <w:rsid w:val="00D16CD0"/>
    <w:rsid w:val="00D207C2"/>
    <w:rsid w:val="00D20A7F"/>
    <w:rsid w:val="00D21443"/>
    <w:rsid w:val="00D21953"/>
    <w:rsid w:val="00D21DAB"/>
    <w:rsid w:val="00D24268"/>
    <w:rsid w:val="00D2431F"/>
    <w:rsid w:val="00D2656A"/>
    <w:rsid w:val="00D26BB6"/>
    <w:rsid w:val="00D2702F"/>
    <w:rsid w:val="00D30F11"/>
    <w:rsid w:val="00D33423"/>
    <w:rsid w:val="00D335C5"/>
    <w:rsid w:val="00D338F3"/>
    <w:rsid w:val="00D34972"/>
    <w:rsid w:val="00D3569E"/>
    <w:rsid w:val="00D35C11"/>
    <w:rsid w:val="00D3637F"/>
    <w:rsid w:val="00D3682D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9E7"/>
    <w:rsid w:val="00D46D08"/>
    <w:rsid w:val="00D47D6C"/>
    <w:rsid w:val="00D51283"/>
    <w:rsid w:val="00D5143B"/>
    <w:rsid w:val="00D51E75"/>
    <w:rsid w:val="00D53188"/>
    <w:rsid w:val="00D544BA"/>
    <w:rsid w:val="00D54626"/>
    <w:rsid w:val="00D5538D"/>
    <w:rsid w:val="00D55630"/>
    <w:rsid w:val="00D56B44"/>
    <w:rsid w:val="00D57B86"/>
    <w:rsid w:val="00D57B91"/>
    <w:rsid w:val="00D603A9"/>
    <w:rsid w:val="00D6184C"/>
    <w:rsid w:val="00D6336C"/>
    <w:rsid w:val="00D64C3E"/>
    <w:rsid w:val="00D701B6"/>
    <w:rsid w:val="00D70617"/>
    <w:rsid w:val="00D73231"/>
    <w:rsid w:val="00D73F82"/>
    <w:rsid w:val="00D75EA2"/>
    <w:rsid w:val="00D772A3"/>
    <w:rsid w:val="00D77785"/>
    <w:rsid w:val="00D80B29"/>
    <w:rsid w:val="00D82A1D"/>
    <w:rsid w:val="00D83650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A0144"/>
    <w:rsid w:val="00DA08D8"/>
    <w:rsid w:val="00DA17B2"/>
    <w:rsid w:val="00DA1E83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763A"/>
    <w:rsid w:val="00DD789D"/>
    <w:rsid w:val="00DD7CCD"/>
    <w:rsid w:val="00DE03A8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DED"/>
    <w:rsid w:val="00DF0348"/>
    <w:rsid w:val="00DF0D4A"/>
    <w:rsid w:val="00DF0F92"/>
    <w:rsid w:val="00DF28B6"/>
    <w:rsid w:val="00DF36A2"/>
    <w:rsid w:val="00DF5D0B"/>
    <w:rsid w:val="00DF736C"/>
    <w:rsid w:val="00E01A2F"/>
    <w:rsid w:val="00E01AB8"/>
    <w:rsid w:val="00E021C6"/>
    <w:rsid w:val="00E02F94"/>
    <w:rsid w:val="00E05451"/>
    <w:rsid w:val="00E118F9"/>
    <w:rsid w:val="00E13C19"/>
    <w:rsid w:val="00E144A1"/>
    <w:rsid w:val="00E149DE"/>
    <w:rsid w:val="00E15561"/>
    <w:rsid w:val="00E15B80"/>
    <w:rsid w:val="00E16B8D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30662"/>
    <w:rsid w:val="00E30DA0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95C"/>
    <w:rsid w:val="00E4399D"/>
    <w:rsid w:val="00E44726"/>
    <w:rsid w:val="00E45606"/>
    <w:rsid w:val="00E46493"/>
    <w:rsid w:val="00E46C56"/>
    <w:rsid w:val="00E4723D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2769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C0031"/>
    <w:rsid w:val="00EC13D9"/>
    <w:rsid w:val="00EC5B7B"/>
    <w:rsid w:val="00EC75A7"/>
    <w:rsid w:val="00ED0EDB"/>
    <w:rsid w:val="00ED18F7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CCD"/>
    <w:rsid w:val="00EE2123"/>
    <w:rsid w:val="00EE28E9"/>
    <w:rsid w:val="00EE4E67"/>
    <w:rsid w:val="00EE562C"/>
    <w:rsid w:val="00EE5BF3"/>
    <w:rsid w:val="00EE7201"/>
    <w:rsid w:val="00EE765C"/>
    <w:rsid w:val="00EF3396"/>
    <w:rsid w:val="00EF352B"/>
    <w:rsid w:val="00EF3BA3"/>
    <w:rsid w:val="00EF3FDE"/>
    <w:rsid w:val="00EF4396"/>
    <w:rsid w:val="00EF6F00"/>
    <w:rsid w:val="00EF728D"/>
    <w:rsid w:val="00F02071"/>
    <w:rsid w:val="00F02E25"/>
    <w:rsid w:val="00F04BC5"/>
    <w:rsid w:val="00F05304"/>
    <w:rsid w:val="00F05CF2"/>
    <w:rsid w:val="00F07109"/>
    <w:rsid w:val="00F07251"/>
    <w:rsid w:val="00F07BE4"/>
    <w:rsid w:val="00F1233A"/>
    <w:rsid w:val="00F132B6"/>
    <w:rsid w:val="00F141E7"/>
    <w:rsid w:val="00F15DDE"/>
    <w:rsid w:val="00F16383"/>
    <w:rsid w:val="00F16A69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7AE"/>
    <w:rsid w:val="00F42C54"/>
    <w:rsid w:val="00F42E0D"/>
    <w:rsid w:val="00F43AC8"/>
    <w:rsid w:val="00F45BE6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CE3"/>
    <w:rsid w:val="00F6250E"/>
    <w:rsid w:val="00F64363"/>
    <w:rsid w:val="00F65270"/>
    <w:rsid w:val="00F65CCA"/>
    <w:rsid w:val="00F7092D"/>
    <w:rsid w:val="00F72392"/>
    <w:rsid w:val="00F73826"/>
    <w:rsid w:val="00F73FCA"/>
    <w:rsid w:val="00F748AE"/>
    <w:rsid w:val="00F74D57"/>
    <w:rsid w:val="00F76DB6"/>
    <w:rsid w:val="00F77491"/>
    <w:rsid w:val="00F80895"/>
    <w:rsid w:val="00F8156D"/>
    <w:rsid w:val="00F81EE3"/>
    <w:rsid w:val="00F833B3"/>
    <w:rsid w:val="00F836CC"/>
    <w:rsid w:val="00F8496F"/>
    <w:rsid w:val="00F85CE1"/>
    <w:rsid w:val="00F8681C"/>
    <w:rsid w:val="00F86BCE"/>
    <w:rsid w:val="00F87573"/>
    <w:rsid w:val="00F87784"/>
    <w:rsid w:val="00F87DCA"/>
    <w:rsid w:val="00F87E3F"/>
    <w:rsid w:val="00F93893"/>
    <w:rsid w:val="00F93F5C"/>
    <w:rsid w:val="00F94B8F"/>
    <w:rsid w:val="00F955E9"/>
    <w:rsid w:val="00F962CC"/>
    <w:rsid w:val="00FA1237"/>
    <w:rsid w:val="00FA2A0A"/>
    <w:rsid w:val="00FA3731"/>
    <w:rsid w:val="00FA5A1D"/>
    <w:rsid w:val="00FA738F"/>
    <w:rsid w:val="00FB3F4D"/>
    <w:rsid w:val="00FB438B"/>
    <w:rsid w:val="00FB4464"/>
    <w:rsid w:val="00FB44C6"/>
    <w:rsid w:val="00FB51DC"/>
    <w:rsid w:val="00FB6288"/>
    <w:rsid w:val="00FB6B7F"/>
    <w:rsid w:val="00FB6CA0"/>
    <w:rsid w:val="00FB6DE8"/>
    <w:rsid w:val="00FC200A"/>
    <w:rsid w:val="00FC2229"/>
    <w:rsid w:val="00FC4BE4"/>
    <w:rsid w:val="00FC58B9"/>
    <w:rsid w:val="00FC6184"/>
    <w:rsid w:val="00FC677E"/>
    <w:rsid w:val="00FC6D26"/>
    <w:rsid w:val="00FD009C"/>
    <w:rsid w:val="00FD05EE"/>
    <w:rsid w:val="00FD09FF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1414"/>
    <w:rsid w:val="00FE2E57"/>
    <w:rsid w:val="00FE423A"/>
    <w:rsid w:val="00FE4C8F"/>
    <w:rsid w:val="00FF3E42"/>
    <w:rsid w:val="00FF60AA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0">
    <w:name w:val="heading 1"/>
    <w:basedOn w:val="aa"/>
    <w:next w:val="aa"/>
    <w:link w:val="11"/>
    <w:autoRedefine/>
    <w:qFormat/>
    <w:rsid w:val="000256F8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0">
    <w:name w:val="heading 2"/>
    <w:basedOn w:val="aa"/>
    <w:next w:val="aa"/>
    <w:link w:val="21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1">
    <w:name w:val="Заголовок 1 Знак"/>
    <w:basedOn w:val="ab"/>
    <w:link w:val="10"/>
    <w:rsid w:val="000256F8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1">
    <w:name w:val="Заголовок 2 Знак"/>
    <w:basedOn w:val="ab"/>
    <w:link w:val="20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iPriority w:val="99"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uiPriority w:val="99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2">
    <w:name w:val="Стиль1"/>
    <w:basedOn w:val="aa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2">
    <w:name w:val="Body Text 2"/>
    <w:basedOn w:val="aa"/>
    <w:link w:val="23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3">
    <w:name w:val="Основной текст 2 Знак"/>
    <w:basedOn w:val="ab"/>
    <w:link w:val="22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80357A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80357A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4">
    <w:name w:val="Quote"/>
    <w:basedOn w:val="aa"/>
    <w:next w:val="aa"/>
    <w:link w:val="25"/>
    <w:uiPriority w:val="29"/>
    <w:qFormat/>
    <w:rsid w:val="000739D8"/>
    <w:rPr>
      <w:i/>
      <w:iCs/>
      <w:color w:val="000000" w:themeColor="text1"/>
    </w:rPr>
  </w:style>
  <w:style w:type="character" w:customStyle="1" w:styleId="25">
    <w:name w:val="Цитата 2 Знак"/>
    <w:basedOn w:val="ab"/>
    <w:link w:val="24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0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4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6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6C3B87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1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F836CC"/>
    <w:pPr>
      <w:spacing w:after="120" w:line="240" w:lineRule="auto"/>
      <w:ind w:firstLine="0"/>
      <w:jc w:val="center"/>
    </w:pPr>
    <w:rPr>
      <w:b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5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7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8">
    <w:name w:val="Стиль2"/>
    <w:basedOn w:val="10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0739D8"/>
    <w:pPr>
      <w:spacing w:after="0"/>
    </w:pPr>
    <w:rPr>
      <w:sz w:val="28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654125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F07BE4"/>
    <w:pPr>
      <w:spacing w:before="240" w:after="240" w:line="240" w:lineRule="auto"/>
      <w:ind w:left="3402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D05546"/>
    <w:pPr>
      <w:numPr>
        <w:numId w:val="15"/>
      </w:numPr>
    </w:pPr>
  </w:style>
  <w:style w:type="paragraph" w:customStyle="1" w:styleId="a4">
    <w:name w:val="маркированный список рап"/>
    <w:basedOn w:val="aa"/>
    <w:autoRedefine/>
    <w:qFormat/>
    <w:rsid w:val="006C3B87"/>
    <w:pPr>
      <w:numPr>
        <w:numId w:val="16"/>
      </w:numPr>
    </w:p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C778C0"/>
    <w:pPr>
      <w:spacing w:before="480" w:after="240"/>
      <w:ind w:firstLine="720"/>
      <w:jc w:val="left"/>
    </w:pPr>
    <w:rPr>
      <w:sz w:val="32"/>
    </w:rPr>
  </w:style>
  <w:style w:type="paragraph" w:customStyle="1" w:styleId="29">
    <w:name w:val="Заголовок 2_"/>
    <w:basedOn w:val="10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0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8402D5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1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1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8"/>
      </w:numPr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92</TotalTime>
  <Pages>12</Pages>
  <Words>4104</Words>
  <Characters>23397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28</cp:revision>
  <cp:lastPrinted>2021-07-21T07:59:00Z</cp:lastPrinted>
  <dcterms:created xsi:type="dcterms:W3CDTF">2021-07-21T07:59:00Z</dcterms:created>
  <dcterms:modified xsi:type="dcterms:W3CDTF">2021-08-02T12:00:00Z</dcterms:modified>
</cp:coreProperties>
</file>