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9A900C" w14:textId="1FA08D56" w:rsidR="00607FA1" w:rsidRDefault="0041287C" w:rsidP="00607FA1">
      <w:pPr>
        <w:pStyle w:val="29"/>
      </w:pPr>
      <w:r>
        <w:t>То, к чему стремимся</w:t>
      </w:r>
      <w:r w:rsidR="00607FA1">
        <w:t>…</w:t>
      </w:r>
    </w:p>
    <w:p w14:paraId="2D73B694" w14:textId="687F5D03" w:rsidR="0041287C" w:rsidRDefault="0041287C" w:rsidP="0041287C">
      <w:pPr>
        <w:pStyle w:val="afffffb"/>
      </w:pPr>
      <w:r w:rsidRPr="00C710DE">
        <w:t>В начале исследовани</w:t>
      </w:r>
      <w:r>
        <w:t>й</w:t>
      </w:r>
      <w:r w:rsidRPr="00C710DE">
        <w:t xml:space="preserve"> перед человеком всегда встаёт вопрос: </w:t>
      </w:r>
      <w:r>
        <w:t>к</w:t>
      </w:r>
      <w:r w:rsidRPr="00C710DE">
        <w:t>акова цель, которо</w:t>
      </w:r>
      <w:r>
        <w:t>й</w:t>
      </w:r>
      <w:r w:rsidRPr="00C710DE">
        <w:t xml:space="preserve"> я хочу достигнуть? Когда цель определена, то необходимо решить, по како</w:t>
      </w:r>
      <w:r>
        <w:t>й</w:t>
      </w:r>
      <w:r w:rsidRPr="00C710DE">
        <w:t xml:space="preserve"> дороге</w:t>
      </w:r>
      <w:r>
        <w:t xml:space="preserve"> </w:t>
      </w:r>
      <w:r w:rsidRPr="00C710DE">
        <w:t>предстоит к ней идти и что следует взять с собо</w:t>
      </w:r>
      <w:r>
        <w:t>й</w:t>
      </w:r>
      <w:r w:rsidRPr="00C710DE">
        <w:t xml:space="preserve">. </w:t>
      </w:r>
      <w:r>
        <w:t xml:space="preserve">Какие трудности </w:t>
      </w:r>
      <w:r w:rsidRPr="00C710DE">
        <w:t xml:space="preserve">могут встретиться и на каких языках </w:t>
      </w:r>
      <w:r>
        <w:t xml:space="preserve">предстоит объясняться. </w:t>
      </w:r>
      <w:r w:rsidRPr="00C710DE">
        <w:t>Но наряду с простыми и понятными вопросами, часто возникают вопросы, над которыми обычно не задумываются. Этого не возникало бы, если бы человек думал не только о цели, но и о будущем его детища. А будущее определяется в то</w:t>
      </w:r>
      <w:r>
        <w:t>й</w:t>
      </w:r>
      <w:r w:rsidRPr="00C710DE">
        <w:t xml:space="preserve"> инфраструктуре, которая создаётся человеком на пути к достижению свое</w:t>
      </w:r>
      <w:r>
        <w:t>й</w:t>
      </w:r>
      <w:r w:rsidRPr="00C710DE">
        <w:t xml:space="preserve"> цели. Здесь изложено всего лишь мо</w:t>
      </w:r>
      <w:r>
        <w:t>ё</w:t>
      </w:r>
      <w:r w:rsidRPr="00C710DE">
        <w:t xml:space="preserve"> мнение.</w:t>
      </w:r>
      <w:r>
        <w:t xml:space="preserve"> </w:t>
      </w:r>
      <w:r w:rsidRPr="00C710DE">
        <w:t>Его нужно понимать. Верить ничему не нужно.</w:t>
      </w:r>
      <w:r>
        <w:t xml:space="preserve"> </w:t>
      </w:r>
      <w:r w:rsidRPr="00C710DE">
        <w:t>Я рассчитываю на понимающих, а не на верующих…</w:t>
      </w:r>
    </w:p>
    <w:p w14:paraId="1BFF0966" w14:textId="4A3C731A" w:rsidR="0041287C" w:rsidRDefault="0041287C" w:rsidP="0041287C">
      <w:pPr>
        <w:rPr>
          <w:b/>
          <w:bCs/>
          <w:i/>
          <w:iCs/>
        </w:rPr>
      </w:pPr>
      <w:r w:rsidRPr="00C710DE">
        <w:rPr>
          <w:rFonts w:eastAsia="Times New Roman"/>
          <w:lang w:bidi="ru-RU"/>
        </w:rPr>
        <w:t xml:space="preserve">При разработке стратегий перехода на новый этап нашего с вами развития в сегодняшнем, современном мире, при </w:t>
      </w:r>
      <w:r w:rsidRPr="0041287C">
        <w:t>определении</w:t>
      </w:r>
      <w:r w:rsidRPr="00C710DE">
        <w:rPr>
          <w:rFonts w:eastAsia="Times New Roman"/>
          <w:lang w:bidi="ru-RU"/>
        </w:rPr>
        <w:t xml:space="preserve"> путей вывода людей из такого состояния, в котором они оказались сегодня не по своей воле, прежде вс</w:t>
      </w:r>
      <w:r>
        <w:rPr>
          <w:rFonts w:eastAsia="Times New Roman"/>
          <w:lang w:bidi="ru-RU"/>
        </w:rPr>
        <w:t xml:space="preserve">его нужно понимать и учитывать </w:t>
      </w:r>
      <w:r w:rsidRPr="00C710DE">
        <w:rPr>
          <w:rFonts w:eastAsia="Times New Roman"/>
          <w:lang w:bidi="ru-RU"/>
        </w:rPr>
        <w:t xml:space="preserve">проявленные первопричины последствий, которые привели всех нас к этому. И как следствие </w:t>
      </w:r>
      <w:r>
        <w:rPr>
          <w:rFonts w:eastAsia="Times New Roman"/>
          <w:lang w:bidi="ru-RU"/>
        </w:rPr>
        <w:t>–</w:t>
      </w:r>
      <w:r w:rsidRPr="00C710DE">
        <w:rPr>
          <w:color w:val="FF0000"/>
        </w:rPr>
        <w:t xml:space="preserve"> </w:t>
      </w:r>
      <w:r w:rsidRPr="00C710DE">
        <w:rPr>
          <w:color w:val="000000" w:themeColor="text1"/>
        </w:rPr>
        <w:t>следует</w:t>
      </w:r>
      <w:r w:rsidRPr="00C710DE">
        <w:t xml:space="preserve"> формировать упреждающие стратегии </w:t>
      </w:r>
      <w:r w:rsidRPr="00C710DE">
        <w:rPr>
          <w:b/>
          <w:bCs/>
          <w:i/>
          <w:iCs/>
        </w:rPr>
        <w:t>заранее, определять и готовить такие действия,</w:t>
      </w:r>
      <w:r w:rsidRPr="00C710DE">
        <w:t xml:space="preserve"> которые неминуемо и без отклонений приводили бы только к требуемым событиям, обретаемым своим свершением гармонию с общими целями </w:t>
      </w:r>
      <w:proofErr w:type="spellStart"/>
      <w:r w:rsidRPr="00C710DE">
        <w:t>хронопроцесса</w:t>
      </w:r>
      <w:proofErr w:type="spellEnd"/>
      <w:r w:rsidRPr="00C710DE">
        <w:t xml:space="preserve"> Переходного периода.</w:t>
      </w:r>
    </w:p>
    <w:p w14:paraId="22183EC3" w14:textId="24A50787" w:rsidR="0041287C" w:rsidRDefault="0041287C" w:rsidP="0041287C">
      <w:pPr>
        <w:rPr>
          <w:b/>
          <w:bCs/>
          <w:i/>
          <w:iCs/>
        </w:rPr>
      </w:pPr>
      <w:r w:rsidRPr="00C710DE">
        <w:rPr>
          <w:rFonts w:eastAsia="Times New Roman"/>
          <w:color w:val="000000"/>
        </w:rPr>
        <w:t>В сво</w:t>
      </w:r>
      <w:r>
        <w:rPr>
          <w:rFonts w:eastAsia="Times New Roman"/>
          <w:color w:val="000000"/>
        </w:rPr>
        <w:t>ё</w:t>
      </w:r>
      <w:r w:rsidRPr="00C710DE">
        <w:rPr>
          <w:rFonts w:eastAsia="Times New Roman"/>
          <w:color w:val="000000"/>
        </w:rPr>
        <w:t xml:space="preserve"> время, </w:t>
      </w:r>
      <w:proofErr w:type="spellStart"/>
      <w:r w:rsidRPr="00C710DE">
        <w:rPr>
          <w:rFonts w:eastAsia="Times New Roman"/>
          <w:b/>
          <w:bCs/>
          <w:i/>
          <w:iCs/>
          <w:color w:val="000000"/>
        </w:rPr>
        <w:t>Никколо</w:t>
      </w:r>
      <w:proofErr w:type="spellEnd"/>
      <w:r w:rsidRPr="00C710DE">
        <w:rPr>
          <w:rFonts w:eastAsia="Times New Roman"/>
          <w:b/>
          <w:bCs/>
          <w:i/>
          <w:iCs/>
          <w:color w:val="000000"/>
        </w:rPr>
        <w:t xml:space="preserve"> Макиавелли (1469</w:t>
      </w:r>
      <w:r>
        <w:rPr>
          <w:rFonts w:eastAsia="Times New Roman"/>
          <w:b/>
          <w:bCs/>
          <w:i/>
          <w:iCs/>
          <w:color w:val="000000"/>
        </w:rPr>
        <w:t>–</w:t>
      </w:r>
      <w:r w:rsidRPr="00C710DE">
        <w:rPr>
          <w:rFonts w:eastAsia="Times New Roman"/>
          <w:b/>
          <w:bCs/>
          <w:i/>
          <w:iCs/>
          <w:color w:val="000000"/>
        </w:rPr>
        <w:t xml:space="preserve">1527) </w:t>
      </w:r>
      <w:r w:rsidRPr="00C710DE">
        <w:rPr>
          <w:rFonts w:eastAsia="Times New Roman"/>
        </w:rPr>
        <w:t>написал: «Нет ничего труднее, чем планировать, нет ничего сомнительней, чем надеяться на успех, нет ничего более опасного, чем создавать новую систему. Творец н</w:t>
      </w:r>
      <w:r>
        <w:rPr>
          <w:rFonts w:eastAsia="Times New Roman"/>
        </w:rPr>
        <w:t>о</w:t>
      </w:r>
      <w:r w:rsidRPr="00C710DE">
        <w:rPr>
          <w:rFonts w:eastAsia="Times New Roman"/>
        </w:rPr>
        <w:t xml:space="preserve">вой </w:t>
      </w:r>
      <w:r w:rsidRPr="0041287C">
        <w:t>системы</w:t>
      </w:r>
      <w:r w:rsidRPr="00C710DE">
        <w:rPr>
          <w:rFonts w:eastAsia="Times New Roman"/>
        </w:rPr>
        <w:t xml:space="preserve"> неизбежно столкн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>тся с корыстной враждой и сопротивлением всех тех, кто, пользуясь плодами старой системы, охраняет е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>, и теми, кто</w:t>
      </w:r>
      <w:r>
        <w:rPr>
          <w:rFonts w:eastAsia="Times New Roman"/>
        </w:rPr>
        <w:t>,</w:t>
      </w:r>
      <w:r w:rsidRPr="00C710DE">
        <w:rPr>
          <w:rFonts w:eastAsia="Times New Roman"/>
        </w:rPr>
        <w:t xml:space="preserve"> рассчитывая извлечь пользу от нового, только обещаниями поддержат творца новой системы». Мы не будем верить никаким обещаниям и постараемся разобраться во вс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>м – сами.</w:t>
      </w:r>
    </w:p>
    <w:p w14:paraId="172C74DE" w14:textId="405BEB7B" w:rsidR="0041287C" w:rsidRPr="00D31ACE" w:rsidRDefault="00002387" w:rsidP="0041287C">
      <w:pPr>
        <w:rPr>
          <w:b/>
          <w:bCs/>
          <w:i/>
          <w:iCs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2B21AE88" wp14:editId="2EB433A5">
            <wp:simplePos x="0" y="0"/>
            <wp:positionH relativeFrom="column">
              <wp:posOffset>50627</wp:posOffset>
            </wp:positionH>
            <wp:positionV relativeFrom="paragraph">
              <wp:posOffset>3103476</wp:posOffset>
            </wp:positionV>
            <wp:extent cx="3186430" cy="2390140"/>
            <wp:effectExtent l="0" t="0" r="1270" b="0"/>
            <wp:wrapTight wrapText="bothSides">
              <wp:wrapPolygon edited="0">
                <wp:start x="0" y="0"/>
                <wp:lineTo x="0" y="21462"/>
                <wp:lineTo x="21523" y="21462"/>
                <wp:lineTo x="21523" y="0"/>
                <wp:lineTo x="0" y="0"/>
              </wp:wrapPolygon>
            </wp:wrapTight>
            <wp:docPr id="17" name="Рисунок 17" descr="Изображение выглядит как текст, знак, воздушное судн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Изображение выглядит как текст, знак, воздушное судно&#10;&#10;Автоматически созданное описание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6430" cy="2390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287C" w:rsidRPr="00C710DE">
        <w:t>Обстоятельства в мировой политике складываются так, что информация о менталитетах</w:t>
      </w:r>
      <w:r w:rsidR="0041287C">
        <w:rPr>
          <w:rStyle w:val="afa"/>
          <w:rFonts w:ascii="Times New Roman" w:hAnsi="Times New Roman" w:cs="Times New Roman"/>
          <w:szCs w:val="28"/>
        </w:rPr>
        <w:footnoteReference w:id="1"/>
      </w:r>
      <w:r w:rsidR="0041287C">
        <w:t>,</w:t>
      </w:r>
      <w:r w:rsidR="0041287C" w:rsidRPr="00C710DE">
        <w:t xml:space="preserve"> а вернее сказать о генотипах </w:t>
      </w:r>
      <w:r w:rsidR="0041287C">
        <w:t>М</w:t>
      </w:r>
      <w:r w:rsidR="0041287C" w:rsidRPr="00C710DE">
        <w:t xml:space="preserve">озга и развитии этих генотипов </w:t>
      </w:r>
      <w:r w:rsidR="0041287C">
        <w:t>–</w:t>
      </w:r>
      <w:r w:rsidR="0041287C" w:rsidRPr="00C710DE">
        <w:t xml:space="preserve"> должна быть сегодня </w:t>
      </w:r>
      <w:r w:rsidR="0041287C" w:rsidRPr="0041287C">
        <w:rPr>
          <w:rStyle w:val="--"/>
        </w:rPr>
        <w:t>весьма</w:t>
      </w:r>
      <w:r w:rsidR="0041287C" w:rsidRPr="00C710DE">
        <w:rPr>
          <w:rStyle w:val="--"/>
          <w:rFonts w:ascii="Times New Roman" w:hAnsi="Times New Roman" w:cs="Times New Roman"/>
          <w:szCs w:val="28"/>
        </w:rPr>
        <w:t xml:space="preserve"> </w:t>
      </w:r>
      <w:r w:rsidR="0041287C" w:rsidRPr="0041287C">
        <w:rPr>
          <w:rStyle w:val="--0"/>
        </w:rPr>
        <w:t>ВОСТРЕБОВАНА</w:t>
      </w:r>
      <w:r w:rsidR="0041287C">
        <w:rPr>
          <w:rStyle w:val="--0"/>
          <w:rFonts w:ascii="Times New Roman" w:hAnsi="Times New Roman" w:cs="Times New Roman"/>
          <w:szCs w:val="28"/>
        </w:rPr>
        <w:t xml:space="preserve"> </w:t>
      </w:r>
      <w:r w:rsidR="0041287C" w:rsidRPr="00C710DE">
        <w:t>для того, чтобы хоть как</w:t>
      </w:r>
      <w:r w:rsidR="0041287C">
        <w:t>-</w:t>
      </w:r>
      <w:r w:rsidR="0041287C" w:rsidRPr="00C710DE">
        <w:t>то попытаться понять вс</w:t>
      </w:r>
      <w:r w:rsidR="0041287C">
        <w:t>ё</w:t>
      </w:r>
      <w:r w:rsidR="0041287C" w:rsidRPr="00C710DE">
        <w:t xml:space="preserve"> то, что происходит вокруг нас и в ч</w:t>
      </w:r>
      <w:r w:rsidR="0041287C">
        <w:t>ё</w:t>
      </w:r>
      <w:r w:rsidR="0041287C" w:rsidRPr="00C710DE">
        <w:t>м мы вольно или невольно принимаем участие, порой не осознав это.</w:t>
      </w:r>
      <w:r w:rsidR="002E4EA5">
        <w:t xml:space="preserve"> </w:t>
      </w:r>
      <w:r w:rsidR="0041287C" w:rsidRPr="00C710DE">
        <w:t xml:space="preserve">Тем более, что эта информация тщательно скрывалась от всех людей. В понимании этого содержится ответ на главный вопрос современности </w:t>
      </w:r>
      <w:r w:rsidR="0041287C">
        <w:t>–</w:t>
      </w:r>
      <w:r w:rsidR="0041287C" w:rsidRPr="00C710DE">
        <w:t xml:space="preserve"> почему с 19 века не уда</w:t>
      </w:r>
      <w:r w:rsidR="0041287C">
        <w:t>ё</w:t>
      </w:r>
      <w:r w:rsidR="0041287C" w:rsidRPr="00C710DE">
        <w:t>тся ни один глобальный политический проект, рассчитанный на века? Значение этого вопроса очень велико, потому что даже суперсовременные проекты, в которые была вложена вся мощь современной науки: «Глобализация», «Общество потребления», «Третья промышленная революция», «Демократизация» и др. были остановлены буквально в считанные дни, во временное «о</w:t>
      </w:r>
      <w:r w:rsidR="0041287C">
        <w:t>кно», созданное пандемией COVID-</w:t>
      </w:r>
      <w:r w:rsidR="0041287C" w:rsidRPr="00C710DE">
        <w:t>19.</w:t>
      </w:r>
      <w:r w:rsidR="002E4EA5">
        <w:t xml:space="preserve"> </w:t>
      </w:r>
      <w:r w:rsidR="0041287C" w:rsidRPr="00C710DE">
        <w:t>В действительности, пандемия и почти одномоментное закрытие границ</w:t>
      </w:r>
      <w:r w:rsidR="002E4EA5">
        <w:t xml:space="preserve"> </w:t>
      </w:r>
      <w:r w:rsidR="0041287C" w:rsidRPr="00C710DE">
        <w:t xml:space="preserve">государств, регионов, остановка производств, принудительный разрыв экономических и социальных контактов </w:t>
      </w:r>
      <w:r w:rsidR="0041287C" w:rsidRPr="00002387">
        <w:rPr>
          <w:rStyle w:val="--0"/>
        </w:rPr>
        <w:t>были</w:t>
      </w:r>
      <w:r w:rsidR="0041287C"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="0041287C" w:rsidRPr="00002387">
        <w:rPr>
          <w:rStyle w:val="--"/>
        </w:rPr>
        <w:t>необходимы</w:t>
      </w:r>
      <w:r w:rsidR="0041287C" w:rsidRPr="00C710DE">
        <w:t>, как необходимо торможение перед опасностью, скрытой впереди во тьме, в рамках происходящих процессов, изменяющих вся и вс</w:t>
      </w:r>
      <w:r w:rsidR="0041287C">
        <w:t xml:space="preserve">ё! </w:t>
      </w:r>
      <w:r w:rsidR="0041287C" w:rsidRPr="00C710DE">
        <w:t>Нет необходимости перечислять эти опасности. Они известны экологам, демографам, экономистам и другим уч</w:t>
      </w:r>
      <w:r w:rsidR="0041287C">
        <w:t>ё</w:t>
      </w:r>
      <w:r w:rsidR="0041287C" w:rsidRPr="00C710DE">
        <w:t xml:space="preserve">ным. Поэтому давно требовалась срочная приостановка всех процессов жизнеобеспечения в масштабах планеты для анализа современного мироустройства: для </w:t>
      </w:r>
      <w:proofErr w:type="gramStart"/>
      <w:r w:rsidR="0041287C" w:rsidRPr="00C710DE">
        <w:t>того</w:t>
      </w:r>
      <w:proofErr w:type="gramEnd"/>
      <w:r w:rsidR="0041287C" w:rsidRPr="00C710DE">
        <w:t xml:space="preserve"> чтобы люди, те абсолютно многие люди, которым не известно ни о Системе управления</w:t>
      </w:r>
      <w:r>
        <w:t>,</w:t>
      </w:r>
      <w:r w:rsidR="0041287C" w:rsidRPr="00C710DE">
        <w:t xml:space="preserve"> ни </w:t>
      </w:r>
      <w:r>
        <w:t xml:space="preserve">о </w:t>
      </w:r>
      <w:r w:rsidR="0041287C" w:rsidRPr="00C710DE">
        <w:t>Системе жизнеобеспечения, ни о многом другом, о ч</w:t>
      </w:r>
      <w:r w:rsidR="0041287C">
        <w:t>ё</w:t>
      </w:r>
      <w:r w:rsidR="0041287C" w:rsidRPr="00C710DE">
        <w:t xml:space="preserve">м уже многое знают мои читатели, задумались – в его проекте (в проекте выстроенного мироустройства) таится ошибка. Фактически закрытие границ для перемещения людей, товаров, информации </w:t>
      </w:r>
      <w:r w:rsidR="0041287C">
        <w:t>–</w:t>
      </w:r>
      <w:r w:rsidR="0041287C" w:rsidRPr="00C710DE">
        <w:t xml:space="preserve"> это начавшийся вынужденный (вполне ожидаемый) демонтаж Глобализации.</w:t>
      </w:r>
      <w:r w:rsidR="002E4EA5">
        <w:t xml:space="preserve"> </w:t>
      </w:r>
      <w:r w:rsidR="0041287C" w:rsidRPr="00C710DE">
        <w:t xml:space="preserve">Конечно же – эта тема </w:t>
      </w:r>
      <w:r w:rsidR="0041287C" w:rsidRPr="00002387">
        <w:rPr>
          <w:rStyle w:val="--0"/>
        </w:rPr>
        <w:t>широко</w:t>
      </w:r>
      <w:r w:rsidR="0041287C"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="0041287C" w:rsidRPr="00002387">
        <w:rPr>
          <w:rStyle w:val="--"/>
        </w:rPr>
        <w:t>не</w:t>
      </w:r>
      <w:r w:rsidR="0041287C"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="0041287C" w:rsidRPr="00002387">
        <w:rPr>
          <w:rStyle w:val="--0"/>
        </w:rPr>
        <w:t>обсуждается</w:t>
      </w:r>
      <w:r w:rsidR="0041287C" w:rsidRPr="00C710DE">
        <w:t xml:space="preserve">, потому что в мире достаточно паники из-за реальной опасности </w:t>
      </w:r>
      <w:r w:rsidR="0041287C" w:rsidRPr="00C710DE">
        <w:rPr>
          <w:b/>
          <w:bCs/>
        </w:rPr>
        <w:t>Ковида-19</w:t>
      </w:r>
      <w:r w:rsidR="0041287C" w:rsidRPr="007C7294">
        <w:rPr>
          <w:bCs/>
        </w:rPr>
        <w:t>,</w:t>
      </w:r>
      <w:r w:rsidR="0041287C" w:rsidRPr="00C710DE">
        <w:t xml:space="preserve"> и власти не хотят е</w:t>
      </w:r>
      <w:r w:rsidR="0041287C">
        <w:t>ё</w:t>
      </w:r>
      <w:r w:rsidR="0041287C" w:rsidRPr="00C710DE">
        <w:t xml:space="preserve"> </w:t>
      </w:r>
      <w:r w:rsidR="0041287C" w:rsidRPr="00C710DE">
        <w:lastRenderedPageBreak/>
        <w:t>усиливать изучением причин погромов в самых стабильных странах мира – недавних образцах «демократии и свободы». То ли стихийных, то ли организованных</w:t>
      </w:r>
      <w:r>
        <w:t xml:space="preserve"> –</w:t>
      </w:r>
      <w:r w:rsidR="0041287C" w:rsidRPr="00C710DE">
        <w:t xml:space="preserve"> </w:t>
      </w:r>
      <w:r>
        <w:t>н</w:t>
      </w:r>
      <w:r w:rsidR="0041287C" w:rsidRPr="00C710DE">
        <w:t>еважно. Важно то, что на улицы выпустили критическую массу людей, которые отказываются от своего прошлого, от своей истории: они сокрушают памятники создателям собственной цивилизации, поджигают храмы, уничтожают религиозные символы, книги, фильмы, спектакли, переименовывают улицы и города, т.</w:t>
      </w:r>
      <w:r>
        <w:t> </w:t>
      </w:r>
      <w:r w:rsidR="0041287C" w:rsidRPr="00C710DE">
        <w:t xml:space="preserve">п. Демонстранты дают понять, что это </w:t>
      </w:r>
      <w:r w:rsidR="0041287C" w:rsidRPr="00002387">
        <w:rPr>
          <w:rStyle w:val="--"/>
        </w:rPr>
        <w:t>не</w:t>
      </w:r>
      <w:r w:rsidR="0041287C"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="0041287C" w:rsidRPr="00002387">
        <w:rPr>
          <w:rStyle w:val="--0"/>
        </w:rPr>
        <w:t>их мир,</w:t>
      </w:r>
      <w:r w:rsidR="0041287C" w:rsidRPr="00C710DE">
        <w:t xml:space="preserve"> </w:t>
      </w:r>
      <w:r w:rsidR="0041287C" w:rsidRPr="00002387">
        <w:rPr>
          <w:rStyle w:val="--"/>
        </w:rPr>
        <w:t>не</w:t>
      </w:r>
      <w:r w:rsidR="0041287C"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="0041287C" w:rsidRPr="00002387">
        <w:rPr>
          <w:rStyle w:val="--0"/>
        </w:rPr>
        <w:t>их государства,</w:t>
      </w:r>
      <w:r w:rsidR="0041287C"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="0041287C" w:rsidRPr="00002387">
        <w:rPr>
          <w:rStyle w:val="--"/>
        </w:rPr>
        <w:t>не</w:t>
      </w:r>
      <w:r w:rsidR="0041287C"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="0041287C" w:rsidRPr="00002387">
        <w:rPr>
          <w:rStyle w:val="--0"/>
        </w:rPr>
        <w:t>их жизнь.</w:t>
      </w:r>
      <w:r w:rsidR="0041287C" w:rsidRPr="00C710DE">
        <w:t xml:space="preserve"> </w:t>
      </w:r>
      <w:r w:rsidR="0041287C" w:rsidRPr="00C710DE">
        <w:rPr>
          <w:b/>
          <w:bCs/>
          <w:i/>
          <w:iCs/>
        </w:rPr>
        <w:t xml:space="preserve">Они чужие в этом мироустройстве. </w:t>
      </w:r>
      <w:r w:rsidR="0041287C" w:rsidRPr="00C710DE">
        <w:t>Они дают знать, что в проекте мироустройства есть очень серь</w:t>
      </w:r>
      <w:r w:rsidR="0041287C">
        <w:t>ё</w:t>
      </w:r>
      <w:r w:rsidR="0041287C" w:rsidRPr="00C710DE">
        <w:t xml:space="preserve">зная ошибка, которую нужно срочно исправить, несмотря на пандемию и не обращая внимания на экономические последствия остановки всего и вся. </w:t>
      </w:r>
    </w:p>
    <w:p w14:paraId="5CE92BC1" w14:textId="337B670A" w:rsidR="0041287C" w:rsidRPr="00002387" w:rsidRDefault="0041287C" w:rsidP="00002387">
      <w:pPr>
        <w:pStyle w:val="affffe"/>
      </w:pPr>
      <w:r w:rsidRPr="00C710DE">
        <w:rPr>
          <w:noProof/>
        </w:rPr>
        <w:drawing>
          <wp:inline distT="0" distB="0" distL="0" distR="0" wp14:anchorId="70E0DA6B" wp14:editId="465C4F60">
            <wp:extent cx="5833730" cy="2927927"/>
            <wp:effectExtent l="0" t="0" r="0" b="6350"/>
            <wp:docPr id="1" name="Рисунок 1" descr="Изображение выглядит как текст, человек, толп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, человек, толпа&#10;&#10;Автоматически созданное описание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5209" cy="297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06613" w14:textId="1752FA5F" w:rsidR="0041287C" w:rsidRDefault="0041287C" w:rsidP="00002387">
      <w:r w:rsidRPr="00C710DE">
        <w:t>Отрицание собственной истории, массовые попытки просить прощения на коленях у тех, кто объявляет себя жертвой нашей цивилизации – это демонтаж той политической системы, ради которой был разрушен «Проект СССР», запущенный в сво</w:t>
      </w:r>
      <w:r>
        <w:t>ё</w:t>
      </w:r>
      <w:r w:rsidRPr="00C710DE">
        <w:t xml:space="preserve"> время в рамках развития генотипа Мозга и создания определ</w:t>
      </w:r>
      <w:r>
        <w:t>ё</w:t>
      </w:r>
      <w:r w:rsidRPr="00C710DE">
        <w:t>нного менталитета именно на нашей территории – территории СССР.</w:t>
      </w:r>
      <w:r w:rsidR="002E4EA5">
        <w:t xml:space="preserve"> </w:t>
      </w:r>
      <w:r w:rsidRPr="00C710DE">
        <w:t xml:space="preserve">Давняя, историческая и стратегическая «ошибка», изначально допущенная </w:t>
      </w:r>
      <w:proofErr w:type="spellStart"/>
      <w:r w:rsidRPr="00C710DE">
        <w:t>эбрами</w:t>
      </w:r>
      <w:proofErr w:type="spellEnd"/>
      <w:r w:rsidRPr="00C710DE">
        <w:t xml:space="preserve">, спланировавшими стратегию развития генотипа </w:t>
      </w:r>
      <w:r w:rsidR="00002387">
        <w:t>М</w:t>
      </w:r>
      <w:r w:rsidRPr="00C710DE">
        <w:t xml:space="preserve">озга «вылезла как шило из мешка». И та информация, которую мы с вами получили в последние годы от </w:t>
      </w:r>
      <w:r w:rsidRPr="00C710DE">
        <w:rPr>
          <w:b/>
          <w:bCs/>
          <w:i/>
          <w:iCs/>
        </w:rPr>
        <w:t>Н.</w:t>
      </w:r>
      <w:r w:rsidR="00002387">
        <w:rPr>
          <w:b/>
          <w:bCs/>
          <w:i/>
          <w:iCs/>
        </w:rPr>
        <w:t> </w:t>
      </w:r>
      <w:r w:rsidRPr="00C710DE">
        <w:rPr>
          <w:b/>
          <w:bCs/>
          <w:i/>
          <w:iCs/>
        </w:rPr>
        <w:t>Левашова, А.</w:t>
      </w:r>
      <w:r w:rsidR="00002387">
        <w:rPr>
          <w:b/>
          <w:bCs/>
          <w:i/>
          <w:iCs/>
        </w:rPr>
        <w:t> </w:t>
      </w:r>
      <w:proofErr w:type="spellStart"/>
      <w:r w:rsidRPr="00C710DE">
        <w:rPr>
          <w:b/>
          <w:bCs/>
          <w:i/>
          <w:iCs/>
        </w:rPr>
        <w:t>Хатыбова</w:t>
      </w:r>
      <w:proofErr w:type="spellEnd"/>
      <w:r w:rsidRPr="00C710DE">
        <w:rPr>
          <w:b/>
          <w:bCs/>
          <w:i/>
          <w:iCs/>
        </w:rPr>
        <w:t>, трудов – «Основы Формирования Человечества» и из других источников</w:t>
      </w:r>
      <w:r w:rsidRPr="00C710DE">
        <w:t xml:space="preserve">, которая становится доступной сегодня </w:t>
      </w:r>
      <w:r>
        <w:t>–</w:t>
      </w:r>
      <w:r w:rsidRPr="00C710DE">
        <w:t xml:space="preserve"> вольно или невольно касается этой ошибки. И нет в этом даже тени политической ангажированности или научной предвзятости. Эта «ошибка», привела к демонтажу всей старой Системы Управления и переходу на Новую Систе</w:t>
      </w:r>
      <w:r>
        <w:t xml:space="preserve">му Управления, но этот переход </w:t>
      </w:r>
      <w:r w:rsidRPr="00C710DE">
        <w:t>одинаково опасен для представителей всех так называемых политических сил</w:t>
      </w:r>
      <w:r w:rsidR="00002387">
        <w:t>,</w:t>
      </w:r>
      <w:r w:rsidRPr="00C710DE">
        <w:t xml:space="preserve"> </w:t>
      </w:r>
      <w:r w:rsidRPr="00C710DE">
        <w:lastRenderedPageBreak/>
        <w:t>и главное – для народов планеты. Не нужно недооценивать происходящее – его нужно понимать</w:t>
      </w:r>
      <w:r w:rsidR="00002387">
        <w:t>,</w:t>
      </w:r>
      <w:r w:rsidRPr="00C710DE">
        <w:t xml:space="preserve"> и тогда откроется правильный выход. Вс</w:t>
      </w:r>
      <w:r>
        <w:t>ё</w:t>
      </w:r>
      <w:r w:rsidRPr="00C710DE">
        <w:t xml:space="preserve"> произошедшее и в будущем происходящее </w:t>
      </w:r>
      <w:r w:rsidRPr="00C710DE">
        <w:rPr>
          <w:b/>
          <w:bCs/>
          <w:i/>
          <w:iCs/>
        </w:rPr>
        <w:t>нынешней наукой объяснено быть не может</w:t>
      </w:r>
      <w:r w:rsidRPr="00C710DE">
        <w:t xml:space="preserve"> </w:t>
      </w:r>
      <w:r w:rsidR="00002387">
        <w:t xml:space="preserve">– </w:t>
      </w:r>
      <w:r w:rsidRPr="00C710DE">
        <w:t xml:space="preserve">не позволяет методологическая платформа материалистического миропонимания. Влиять на изменения в проистечении всего происходящего люди не в состоянии, </w:t>
      </w:r>
      <w:r w:rsidRPr="00C710DE">
        <w:rPr>
          <w:bCs/>
        </w:rPr>
        <w:t xml:space="preserve">а последствия могут быть чрезвычайны! </w:t>
      </w:r>
      <w:r w:rsidRPr="00C710DE">
        <w:rPr>
          <w:b/>
          <w:bCs/>
          <w:i/>
          <w:iCs/>
        </w:rPr>
        <w:t>Осуществляются программные изменения управлением окружающей средой и сред</w:t>
      </w:r>
      <w:r w:rsidR="00002387">
        <w:rPr>
          <w:b/>
          <w:bCs/>
          <w:i/>
          <w:iCs/>
        </w:rPr>
        <w:t>ой</w:t>
      </w:r>
      <w:r w:rsidRPr="00C710DE">
        <w:rPr>
          <w:b/>
          <w:bCs/>
          <w:i/>
          <w:iCs/>
        </w:rPr>
        <w:t xml:space="preserve"> обитания на Земле.</w:t>
      </w:r>
    </w:p>
    <w:p w14:paraId="5998D45F" w14:textId="3E4C2D08" w:rsidR="0041287C" w:rsidRDefault="0041287C" w:rsidP="00002387">
      <w:r w:rsidRPr="00C710DE">
        <w:t>Вс</w:t>
      </w:r>
      <w:r>
        <w:t>ё</w:t>
      </w:r>
      <w:r w:rsidRPr="00C710DE">
        <w:t xml:space="preserve"> прои</w:t>
      </w:r>
      <w:r>
        <w:t xml:space="preserve">сходящее исключает случайности, </w:t>
      </w:r>
      <w:r w:rsidRPr="00002387">
        <w:rPr>
          <w:rStyle w:val="--0"/>
        </w:rPr>
        <w:t>управляемо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002387">
        <w:rPr>
          <w:rStyle w:val="--0"/>
        </w:rPr>
        <w:t>совершенно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002387">
        <w:rPr>
          <w:rStyle w:val="--"/>
        </w:rPr>
        <w:t>всЁ</w:t>
      </w:r>
      <w:r w:rsidRPr="002E493A">
        <w:t>,</w:t>
      </w:r>
      <w:r w:rsidRPr="00C710DE">
        <w:t xml:space="preserve"> в том числе и процессы, связанные с сохранением жизни на планете. Однако в рамках этого крайне целесообразно вс</w:t>
      </w:r>
      <w:r>
        <w:t>ё</w:t>
      </w:r>
      <w:r w:rsidRPr="00C710DE">
        <w:t xml:space="preserve"> же понимать, что же управляемо, как и кем у</w:t>
      </w:r>
      <w:r>
        <w:t>правляемо и главное – для чего.</w:t>
      </w:r>
    </w:p>
    <w:p w14:paraId="6C32F6AC" w14:textId="77777777" w:rsidR="00002387" w:rsidRDefault="00002387" w:rsidP="00002387">
      <w:pPr>
        <w:pStyle w:val="affffe"/>
      </w:pPr>
      <w:r>
        <w:rPr>
          <w:noProof/>
        </w:rPr>
        <w:drawing>
          <wp:inline distT="0" distB="0" distL="0" distR="0" wp14:anchorId="0B8058E0" wp14:editId="7E7C7BCC">
            <wp:extent cx="4381200" cy="2354400"/>
            <wp:effectExtent l="0" t="0" r="635" b="0"/>
            <wp:docPr id="15" name="Рисунок 15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200" cy="23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828E3" w14:textId="127B46E8" w:rsidR="0041287C" w:rsidRPr="00023A44" w:rsidRDefault="0041287C" w:rsidP="00002387">
      <w:r w:rsidRPr="00C710DE">
        <w:t>Тогда и прояв</w:t>
      </w:r>
      <w:r>
        <w:t>ят</w:t>
      </w:r>
      <w:r w:rsidRPr="00C710DE">
        <w:t xml:space="preserve">ся те направления событий, которые уже проявлены и будут проявлены через людей для нас в обозримом будущем и </w:t>
      </w:r>
      <w:r w:rsidRPr="003B577A">
        <w:rPr>
          <w:rStyle w:val="--0"/>
        </w:rPr>
        <w:t>в перспективе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3B577A">
        <w:rPr>
          <w:rStyle w:val="--"/>
        </w:rPr>
        <w:t>понимания</w:t>
      </w:r>
      <w:r w:rsidRPr="00C710DE">
        <w:t xml:space="preserve"> того, к чему должны быть устремлены все наши помыслы, связанные с исполнением всех программных изменений в этот Переходный</w:t>
      </w:r>
      <w:r>
        <w:t xml:space="preserve"> период</w:t>
      </w:r>
      <w:r w:rsidRPr="00C710DE">
        <w:t>. Этапы переходного периода и Вектор Цели будущих событийных процессов уже проявлены и реализуются на наших глаза</w:t>
      </w:r>
      <w:r>
        <w:t xml:space="preserve">х, хотим мы этого или не хотим. </w:t>
      </w:r>
      <w:r w:rsidR="003B577A" w:rsidRPr="00C710DE">
        <w:t>Из двух</w:t>
      </w:r>
      <w:r w:rsidRPr="00C710DE">
        <w:t xml:space="preserve"> по-настоящему страшных факторов начала 2020 года: </w:t>
      </w:r>
      <w:r w:rsidRPr="00C710DE">
        <w:rPr>
          <w:b/>
          <w:i/>
          <w:iCs/>
        </w:rPr>
        <w:t>первый</w:t>
      </w:r>
      <w:r>
        <w:t xml:space="preserve"> –</w:t>
      </w:r>
      <w:r w:rsidRPr="00C710DE">
        <w:t xml:space="preserve"> </w:t>
      </w:r>
      <w:proofErr w:type="spellStart"/>
      <w:r w:rsidRPr="00C710DE">
        <w:t>коронавирус</w:t>
      </w:r>
      <w:proofErr w:type="spellEnd"/>
      <w:r w:rsidRPr="00C710DE">
        <w:t xml:space="preserve">, но </w:t>
      </w:r>
      <w:r w:rsidRPr="00C710DE">
        <w:rPr>
          <w:b/>
          <w:i/>
          <w:iCs/>
        </w:rPr>
        <w:t>второй</w:t>
      </w:r>
      <w:r>
        <w:t xml:space="preserve"> ещё страшнее – «</w:t>
      </w:r>
      <w:proofErr w:type="spellStart"/>
      <w:r>
        <w:t>недоуправляемость</w:t>
      </w:r>
      <w:proofErr w:type="spellEnd"/>
      <w:r w:rsidRPr="00C710DE">
        <w:t>»</w:t>
      </w:r>
      <w:r>
        <w:rPr>
          <w:rStyle w:val="afa"/>
          <w:rFonts w:ascii="Times New Roman" w:hAnsi="Times New Roman" w:cs="Times New Roman"/>
          <w:szCs w:val="28"/>
        </w:rPr>
        <w:footnoteReference w:id="2"/>
      </w:r>
      <w:r w:rsidRPr="00C710DE">
        <w:t>:</w:t>
      </w:r>
      <w:r>
        <w:t xml:space="preserve"> </w:t>
      </w:r>
      <w:r w:rsidRPr="00C710DE">
        <w:t>бе</w:t>
      </w:r>
      <w:r>
        <w:t>з(</w:t>
      </w:r>
      <w:r w:rsidRPr="00C710DE">
        <w:t>с</w:t>
      </w:r>
      <w:r>
        <w:t>)</w:t>
      </w:r>
      <w:proofErr w:type="spellStart"/>
      <w:r w:rsidRPr="00C710DE">
        <w:t>помощность</w:t>
      </w:r>
      <w:proofErr w:type="spellEnd"/>
      <w:r w:rsidRPr="00C710DE">
        <w:t xml:space="preserve"> политики в управлении сознанием и поведением </w:t>
      </w:r>
      <w:r w:rsidR="003B577A" w:rsidRPr="00C710DE">
        <w:t>населения планеты</w:t>
      </w:r>
      <w:r w:rsidRPr="00C710DE">
        <w:t xml:space="preserve">. Политика стала предметом шуток, сатиры, издевательства, даже презрения. Хотя политики работают, принимают тысячи законов: хороших и плохих </w:t>
      </w:r>
      <w:r>
        <w:t>–</w:t>
      </w:r>
      <w:r w:rsidRPr="00C710DE">
        <w:t xml:space="preserve"> пытаются сбалансировать потребление и ресурсы</w:t>
      </w:r>
      <w:r>
        <w:t>,</w:t>
      </w:r>
      <w:r w:rsidRPr="00C710DE">
        <w:t xml:space="preserve"> денежную массу и товары, свободу и обязанности, но </w:t>
      </w:r>
      <w:r w:rsidRPr="003B577A">
        <w:rPr>
          <w:rStyle w:val="--0"/>
        </w:rPr>
        <w:t>законы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3B577A">
        <w:rPr>
          <w:rStyle w:val="--"/>
        </w:rPr>
        <w:t>не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3B577A">
        <w:rPr>
          <w:rStyle w:val="--0"/>
        </w:rPr>
        <w:t>выполняются</w:t>
      </w:r>
      <w:r w:rsidRPr="00C710DE">
        <w:t xml:space="preserve">. И это несмотря на то, что целая армия специалистов по </w:t>
      </w:r>
      <w:r w:rsidRPr="00C710DE">
        <w:lastRenderedPageBreak/>
        <w:t>манипулированию сознанием и поведением людей обслуживают функционирование системы мироустройства. Численность этой «армии специалистов по манипулированию сознанием» сравнима с численностью людей, занятых в реальной экономике. Эта армия состоит из экономистов, психологов, социологов, судей, адвокатов, журналистов, писателей, режиссеров, артистов, депутатов, чиновников, полиции и мн</w:t>
      </w:r>
      <w:r w:rsidR="002E4EA5">
        <w:t>огих</w:t>
      </w:r>
      <w:r w:rsidRPr="00C710DE">
        <w:t xml:space="preserve"> др</w:t>
      </w:r>
      <w:r w:rsidR="002E4EA5">
        <w:t>угих.</w:t>
      </w:r>
      <w:r w:rsidRPr="00C710DE">
        <w:t xml:space="preserve"> Все они – специалисты по работе с сознанием методами своей профессии. У них в руках есть любые инструменты воздействия на сознание и поведение: образование, СМИ, ТВ, социальные сети, искусство, литература, реклама, тюрьмы! Но армия специалистов не меньшей численности изобретает способы </w:t>
      </w:r>
      <w:r w:rsidRPr="002E4EA5">
        <w:rPr>
          <w:rStyle w:val="--"/>
        </w:rPr>
        <w:t>невыполнения</w:t>
      </w:r>
      <w:r>
        <w:rPr>
          <w:rStyle w:val="--0"/>
          <w:rFonts w:ascii="Times New Roman" w:hAnsi="Times New Roman" w:cs="Times New Roman"/>
          <w:szCs w:val="28"/>
        </w:rPr>
        <w:t xml:space="preserve"> </w:t>
      </w:r>
      <w:r w:rsidRPr="002E4EA5">
        <w:rPr>
          <w:rStyle w:val="--0"/>
        </w:rPr>
        <w:t>закона</w:t>
      </w:r>
      <w:r w:rsidRPr="00C710DE">
        <w:t>, создавая своё нелегитимное «</w:t>
      </w:r>
      <w:proofErr w:type="spellStart"/>
      <w:r w:rsidRPr="00C710DE">
        <w:t>псевдомироустройство</w:t>
      </w:r>
      <w:proofErr w:type="spellEnd"/>
      <w:r w:rsidRPr="00C710DE">
        <w:t xml:space="preserve">». Даже перед лицом смертельной опасности во время пандемии множество людей не соблюдали обязательные правила жизни в условиях «самоизоляции». </w:t>
      </w:r>
      <w:proofErr w:type="spellStart"/>
      <w:r w:rsidRPr="00C710DE">
        <w:t>Недоуправляемость</w:t>
      </w:r>
      <w:proofErr w:type="spellEnd"/>
      <w:r w:rsidRPr="00C710DE">
        <w:t xml:space="preserve"> жизнеобеспечением общества сегодня стала мировой проблемой, и причины этой </w:t>
      </w:r>
      <w:proofErr w:type="spellStart"/>
      <w:r w:rsidRPr="00C710DE">
        <w:t>недоуправляемости</w:t>
      </w:r>
      <w:proofErr w:type="spellEnd"/>
      <w:r w:rsidRPr="00C710DE">
        <w:t xml:space="preserve"> выход</w:t>
      </w:r>
      <w:r>
        <w:t>я</w:t>
      </w:r>
      <w:r w:rsidRPr="00C710DE">
        <w:t>т далеко за рамки одного какого-либо государства – они жертвы одной и той же ошибк</w:t>
      </w:r>
      <w:r>
        <w:t>и</w:t>
      </w:r>
      <w:r w:rsidRPr="00C710DE">
        <w:t xml:space="preserve"> в системе мироустройства. Можно конечно же с головой </w:t>
      </w:r>
      <w:r w:rsidRPr="002E4EA5">
        <w:rPr>
          <w:rStyle w:val="--"/>
        </w:rPr>
        <w:t>броситься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2E4EA5">
        <w:rPr>
          <w:rStyle w:val="--0"/>
        </w:rPr>
        <w:t>в изучение</w:t>
      </w:r>
      <w:r w:rsidRPr="00C710DE">
        <w:t xml:space="preserve"> планетарных, исторических, основополагающих психолого-политических принципов мироустройства. Но это будет очередная пустая трата времени или размышления, которые поведут по проторенным рельсам, ведущим не к ответу, а в тупик. Нужно постараться вызвать в себе размышления</w:t>
      </w:r>
      <w:bookmarkStart w:id="0" w:name="page3"/>
      <w:bookmarkEnd w:id="0"/>
      <w:r w:rsidRPr="00C710DE">
        <w:t xml:space="preserve"> о загадочном менталитете и предоставить читателю, а точнее тем</w:t>
      </w:r>
      <w:r w:rsidR="002E4EA5">
        <w:t>,</w:t>
      </w:r>
      <w:r w:rsidRPr="00C710DE">
        <w:t xml:space="preserve"> кто вс</w:t>
      </w:r>
      <w:r>
        <w:t>ё</w:t>
      </w:r>
      <w:r w:rsidRPr="00C710DE">
        <w:t xml:space="preserve"> же решился познать материал (информацию) для собственного домысливания проблемы </w:t>
      </w:r>
      <w:r w:rsidRPr="00C710DE">
        <w:rPr>
          <w:rFonts w:eastAsia="Times New Roman"/>
          <w:lang w:bidi="ru-RU"/>
        </w:rPr>
        <w:t xml:space="preserve">программного процесса развития генотипов </w:t>
      </w:r>
      <w:r w:rsidR="002E4EA5">
        <w:rPr>
          <w:rFonts w:eastAsia="Times New Roman"/>
          <w:lang w:bidi="ru-RU"/>
        </w:rPr>
        <w:t>М</w:t>
      </w:r>
      <w:r w:rsidRPr="00C710DE">
        <w:rPr>
          <w:rFonts w:eastAsia="Times New Roman"/>
          <w:lang w:bidi="ru-RU"/>
        </w:rPr>
        <w:t xml:space="preserve">озга и </w:t>
      </w:r>
      <w:proofErr w:type="spellStart"/>
      <w:r w:rsidRPr="00C710DE">
        <w:rPr>
          <w:rFonts w:eastAsia="Times New Roman"/>
          <w:lang w:bidi="ru-RU"/>
        </w:rPr>
        <w:t>энергобиогенезиса</w:t>
      </w:r>
      <w:proofErr w:type="spellEnd"/>
      <w:r w:rsidRPr="00C710DE">
        <w:rPr>
          <w:rFonts w:eastAsia="Times New Roman"/>
          <w:lang w:bidi="ru-RU"/>
        </w:rPr>
        <w:t xml:space="preserve">, который подошёл к кульминации своего завершения. Исполнительские процессы, управляемые и контролируемые Системой уже обрели </w:t>
      </w:r>
      <w:r w:rsidRPr="002E4EA5">
        <w:rPr>
          <w:rStyle w:val="--"/>
        </w:rPr>
        <w:t>жёсткие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2E4EA5">
        <w:rPr>
          <w:rStyle w:val="--0"/>
        </w:rPr>
        <w:t>темпы</w:t>
      </w:r>
      <w:r w:rsidRPr="00C710DE">
        <w:rPr>
          <w:rFonts w:eastAsia="Times New Roman"/>
          <w:lang w:bidi="ru-RU"/>
        </w:rPr>
        <w:t xml:space="preserve"> и такт общего происходящего </w:t>
      </w:r>
      <w:proofErr w:type="spellStart"/>
      <w:r w:rsidRPr="00C710DE">
        <w:rPr>
          <w:rFonts w:eastAsia="Times New Roman"/>
          <w:lang w:bidi="ru-RU"/>
        </w:rPr>
        <w:t>хронопроцесса</w:t>
      </w:r>
      <w:proofErr w:type="spellEnd"/>
      <w:r w:rsidRPr="00C710DE">
        <w:rPr>
          <w:rFonts w:eastAsia="Times New Roman"/>
          <w:lang w:bidi="ru-RU"/>
        </w:rPr>
        <w:t xml:space="preserve">. Среди людей повсеместно активизирован процесс перевода прежних жизнеутверждающих </w:t>
      </w:r>
      <w:r w:rsidRPr="002E4EA5">
        <w:rPr>
          <w:rStyle w:val="--0"/>
        </w:rPr>
        <w:t xml:space="preserve">основ В НОВОЕ состояние </w:t>
      </w:r>
      <w:r w:rsidRPr="002E4EA5">
        <w:rPr>
          <w:rStyle w:val="--"/>
        </w:rPr>
        <w:t>не</w:t>
      </w:r>
      <w:r w:rsidRPr="002E4EA5">
        <w:rPr>
          <w:rStyle w:val="--0"/>
        </w:rPr>
        <w:t>материальной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C710DE">
        <w:rPr>
          <w:rFonts w:eastAsia="Times New Roman"/>
          <w:lang w:bidi="ru-RU"/>
        </w:rPr>
        <w:t>реальности во всём. Все пороки людей обрели устойчивое незыблемое состояние, определяющее нормы бытия всех людей.</w:t>
      </w:r>
      <w:r>
        <w:rPr>
          <w:rFonts w:eastAsia="Times New Roman"/>
          <w:color w:val="FF0000"/>
          <w:lang w:bidi="ru-RU"/>
        </w:rPr>
        <w:t xml:space="preserve"> </w:t>
      </w:r>
      <w:r w:rsidRPr="00C710DE">
        <w:rPr>
          <w:rFonts w:eastAsia="Times New Roman"/>
          <w:lang w:bidi="ru-RU"/>
        </w:rPr>
        <w:t xml:space="preserve">Это и есть сегодняшний жизненный обретаемый менталитет. И его нужно несомненно учитывать </w:t>
      </w:r>
      <w:r w:rsidRPr="00C710DE">
        <w:rPr>
          <w:rFonts w:eastAsia="Times New Roman"/>
          <w:color w:val="000000" w:themeColor="text1"/>
          <w:lang w:bidi="ru-RU"/>
        </w:rPr>
        <w:t>при</w:t>
      </w:r>
      <w:r w:rsidRPr="00C710DE">
        <w:rPr>
          <w:rFonts w:eastAsia="Times New Roman"/>
          <w:lang w:bidi="ru-RU"/>
        </w:rPr>
        <w:t xml:space="preserve"> понимании стратегий перехода на новый этап развития Цивилизации, которые с каждым дн</w:t>
      </w:r>
      <w:r>
        <w:rPr>
          <w:rFonts w:eastAsia="Times New Roman"/>
          <w:lang w:bidi="ru-RU"/>
        </w:rPr>
        <w:t>ё</w:t>
      </w:r>
      <w:r w:rsidRPr="00C710DE">
        <w:rPr>
          <w:rFonts w:eastAsia="Times New Roman"/>
          <w:lang w:bidi="ru-RU"/>
        </w:rPr>
        <w:t>м становятся реальностью нашего бытия и всего того, что происходит вокруг нас</w:t>
      </w:r>
      <w:r>
        <w:rPr>
          <w:rFonts w:eastAsia="Times New Roman"/>
          <w:lang w:bidi="ru-RU"/>
        </w:rPr>
        <w:t xml:space="preserve"> и в мире в целом.</w:t>
      </w:r>
    </w:p>
    <w:p w14:paraId="54E56747" w14:textId="044C6B19" w:rsidR="0041287C" w:rsidRDefault="0041287C" w:rsidP="002E4EA5">
      <w:r w:rsidRPr="00C710DE">
        <w:t>К сожалению, сегодня наука вс</w:t>
      </w:r>
      <w:r>
        <w:t>ё</w:t>
      </w:r>
      <w:r w:rsidRPr="00C710DE">
        <w:t xml:space="preserve"> более регламентируется, словно это бухгалтерский уч</w:t>
      </w:r>
      <w:r>
        <w:t>ё</w:t>
      </w:r>
      <w:r w:rsidRPr="00C710DE">
        <w:t>т. Поэтому многие, вернее большинство, отвергают новые знания, которые практически разрушают всю базовую плат</w:t>
      </w:r>
      <w:r>
        <w:t xml:space="preserve">форму, на которой она зиждилась </w:t>
      </w:r>
      <w:r w:rsidRPr="00C710DE">
        <w:t xml:space="preserve">до настоящего времени. Но </w:t>
      </w:r>
      <w:r w:rsidRPr="002E4EA5">
        <w:rPr>
          <w:rStyle w:val="--"/>
        </w:rPr>
        <w:t>новое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2E4EA5">
        <w:rPr>
          <w:rStyle w:val="--0"/>
        </w:rPr>
        <w:t>очень легко</w:t>
      </w:r>
      <w:r>
        <w:t xml:space="preserve"> </w:t>
      </w:r>
      <w:r>
        <w:lastRenderedPageBreak/>
        <w:t xml:space="preserve">воспринимается в рамках </w:t>
      </w:r>
      <w:r w:rsidRPr="00C710DE">
        <w:t xml:space="preserve">нами уже познанного и конечно же в рамках фундаментального исследования </w:t>
      </w:r>
      <w:r w:rsidRPr="00C710DE">
        <w:rPr>
          <w:b/>
          <w:bCs/>
          <w:i/>
          <w:iCs/>
        </w:rPr>
        <w:t>«Основы Формирования Человечества»</w:t>
      </w:r>
      <w:r w:rsidRPr="00CD0B50">
        <w:rPr>
          <w:bCs/>
          <w:iCs/>
        </w:rPr>
        <w:t>,</w:t>
      </w:r>
      <w:r w:rsidRPr="00C710DE">
        <w:t xml:space="preserve"> ставшего предтечей в понимании п</w:t>
      </w:r>
      <w:r>
        <w:t xml:space="preserve">роисходившего и происходящего </w:t>
      </w:r>
      <w:r w:rsidRPr="00C710DE">
        <w:t>с нами всеми во вс</w:t>
      </w:r>
      <w:r>
        <w:t>ё</w:t>
      </w:r>
      <w:r w:rsidRPr="00C710DE">
        <w:t>м мире.</w:t>
      </w:r>
      <w:r w:rsidR="002E4EA5">
        <w:t xml:space="preserve"> </w:t>
      </w:r>
      <w:r>
        <w:t xml:space="preserve">Здесь </w:t>
      </w:r>
      <w:r w:rsidRPr="00C710DE">
        <w:t>есть место и для понимания психологии людей, и для психологии менталитета</w:t>
      </w:r>
      <w:r w:rsidR="002E4EA5">
        <w:t>,</w:t>
      </w:r>
      <w:r w:rsidRPr="00C710DE">
        <w:t xml:space="preserve"> или развития генотипа </w:t>
      </w:r>
      <w:r w:rsidR="002E4EA5">
        <w:t>М</w:t>
      </w:r>
      <w:r w:rsidRPr="00C710DE">
        <w:t>озга с момента создания его и обоснования создания, и для футурологии, и для практически всего того, что дано нам как «некий путь исторического развития Ц</w:t>
      </w:r>
      <w:r>
        <w:t>ивилизации» и психологии этого.</w:t>
      </w:r>
    </w:p>
    <w:p w14:paraId="4E3ED6B2" w14:textId="02B55AC7" w:rsidR="0041287C" w:rsidRPr="002E4EA5" w:rsidRDefault="0041287C" w:rsidP="00014103">
      <w:pPr>
        <w:pStyle w:val="affffe"/>
      </w:pPr>
      <w:r w:rsidRPr="00014103">
        <w:rPr>
          <w:noProof/>
        </w:rPr>
        <w:drawing>
          <wp:inline distT="0" distB="0" distL="0" distR="0" wp14:anchorId="4CD965F3" wp14:editId="4B28F484">
            <wp:extent cx="6181090" cy="2167890"/>
            <wp:effectExtent l="0" t="0" r="381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16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F3DE8" w14:textId="2664409C" w:rsidR="0041287C" w:rsidRDefault="0041287C" w:rsidP="00014103">
      <w:r w:rsidRPr="00C710DE">
        <w:t xml:space="preserve">В поспешности новой политической реальности </w:t>
      </w:r>
      <w:r w:rsidRPr="00014103">
        <w:rPr>
          <w:rStyle w:val="--"/>
        </w:rPr>
        <w:t>нет</w:t>
      </w:r>
      <w:r w:rsidRPr="00C710DE">
        <w:rPr>
          <w:rStyle w:val="--"/>
          <w:rFonts w:ascii="Times New Roman" w:hAnsi="Times New Roman" w:cs="Times New Roman"/>
          <w:szCs w:val="28"/>
        </w:rPr>
        <w:t xml:space="preserve"> </w:t>
      </w:r>
      <w:r w:rsidRPr="00014103">
        <w:rPr>
          <w:rStyle w:val="--0"/>
        </w:rPr>
        <w:t>времени</w:t>
      </w:r>
      <w:r w:rsidRPr="00C710DE">
        <w:t xml:space="preserve"> для осознания того, что вс</w:t>
      </w:r>
      <w:r>
        <w:t xml:space="preserve">ё </w:t>
      </w:r>
      <w:r w:rsidRPr="00C710DE">
        <w:t>обыденное сознание и</w:t>
      </w:r>
      <w:r w:rsidR="002E4EA5">
        <w:t xml:space="preserve"> </w:t>
      </w:r>
      <w:r w:rsidRPr="00C710DE">
        <w:t xml:space="preserve">представление о мире и о происходящем в рамках уже созданных генотипов </w:t>
      </w:r>
      <w:r w:rsidR="00014103">
        <w:t>М</w:t>
      </w:r>
      <w:r w:rsidRPr="00C710DE">
        <w:t>озга, де-факто состоит из тр</w:t>
      </w:r>
      <w:r>
        <w:t>ё</w:t>
      </w:r>
      <w:r w:rsidRPr="00C710DE">
        <w:t>х частей</w:t>
      </w:r>
      <w:r w:rsidR="00014103">
        <w:t xml:space="preserve">: </w:t>
      </w:r>
      <w:r w:rsidRPr="00C710DE">
        <w:rPr>
          <w:b/>
          <w:bCs/>
          <w:i/>
          <w:iCs/>
        </w:rPr>
        <w:t>1) оперативной части</w:t>
      </w:r>
      <w:r w:rsidRPr="00C710DE">
        <w:t xml:space="preserve"> </w:t>
      </w:r>
      <w:r>
        <w:t>–</w:t>
      </w:r>
      <w:r w:rsidRPr="00C710DE">
        <w:t xml:space="preserve"> «человеческого мышления</w:t>
      </w:r>
      <w:r w:rsidR="002E4EA5">
        <w:t xml:space="preserve"> </w:t>
      </w:r>
      <w:r w:rsidRPr="00C710DE">
        <w:t xml:space="preserve">на уровне конкретного развития </w:t>
      </w:r>
      <w:r w:rsidR="00014103">
        <w:t>М</w:t>
      </w:r>
      <w:r w:rsidRPr="00C710DE">
        <w:t>озга и его менталитета в рамках этого генотипа»</w:t>
      </w:r>
      <w:r w:rsidR="00014103">
        <w:t xml:space="preserve">; </w:t>
      </w:r>
      <w:r w:rsidRPr="00C710DE">
        <w:rPr>
          <w:b/>
          <w:bCs/>
          <w:i/>
          <w:iCs/>
        </w:rPr>
        <w:t>2) тактической части</w:t>
      </w:r>
      <w:r w:rsidRPr="00C710DE">
        <w:t xml:space="preserve"> – «общественно</w:t>
      </w:r>
      <w:r>
        <w:t xml:space="preserve">го и личностного </w:t>
      </w:r>
      <w:r w:rsidRPr="00C710DE">
        <w:t>процесса познания»</w:t>
      </w:r>
      <w:r w:rsidR="00014103">
        <w:t>;</w:t>
      </w:r>
      <w:r w:rsidRPr="00C710DE">
        <w:t xml:space="preserve"> </w:t>
      </w:r>
      <w:r w:rsidRPr="00C710DE">
        <w:rPr>
          <w:b/>
          <w:bCs/>
          <w:i/>
          <w:iCs/>
        </w:rPr>
        <w:t>3) стратегической части</w:t>
      </w:r>
      <w:r w:rsidRPr="00C710DE">
        <w:t xml:space="preserve"> – «нового взгляда и философского</w:t>
      </w:r>
      <w:r>
        <w:t xml:space="preserve"> </w:t>
      </w:r>
      <w:r w:rsidRPr="00C710DE">
        <w:t>осмысления происходящего».</w:t>
      </w:r>
    </w:p>
    <w:p w14:paraId="52B6E5EA" w14:textId="65CEB266" w:rsidR="0041287C" w:rsidRDefault="0041287C" w:rsidP="00014103">
      <w:r w:rsidRPr="00C710DE">
        <w:rPr>
          <w:b/>
          <w:bCs/>
          <w:i/>
          <w:iCs/>
        </w:rPr>
        <w:t xml:space="preserve">Оперативная часть </w:t>
      </w:r>
      <w:r w:rsidRPr="00C710DE">
        <w:rPr>
          <w:bCs/>
        </w:rPr>
        <w:t>в рамках человеческого мышления</w:t>
      </w:r>
      <w:r w:rsidR="002E4EA5">
        <w:rPr>
          <w:bCs/>
        </w:rPr>
        <w:t xml:space="preserve"> </w:t>
      </w:r>
      <w:r w:rsidRPr="00C710DE">
        <w:t>разрабатывает и использует инструментарий</w:t>
      </w:r>
      <w:r w:rsidRPr="00C710DE">
        <w:rPr>
          <w:b/>
        </w:rPr>
        <w:t xml:space="preserve"> </w:t>
      </w:r>
      <w:r w:rsidRPr="00C710DE">
        <w:t xml:space="preserve">воспитания, образования, лечения и оздоровления человека методами общего, дифференциального, педагогического, медицинского познания, </w:t>
      </w:r>
      <w:r>
        <w:t>психотерапии и т.</w:t>
      </w:r>
      <w:r w:rsidR="0014368A">
        <w:t> </w:t>
      </w:r>
      <w:r w:rsidRPr="00C710DE">
        <w:t xml:space="preserve">д. Оперативное сознание </w:t>
      </w:r>
      <w:r w:rsidR="0014368A">
        <w:t>М</w:t>
      </w:r>
      <w:r w:rsidRPr="00C710DE">
        <w:t xml:space="preserve">озга (менталитета) сегодня занимается внутренним кругом проблем человека: соответствия его поведения общепринятым стандартам. Успех (или не успех) здесь приносит высокопрофессиональное знание «прошлого» человека, материализованного в физиологии его так называемой в науке «высшей нервной деятельности, психофизиологии», и в умении (или не умении) </w:t>
      </w:r>
      <w:r>
        <w:rPr>
          <w:rFonts w:ascii="Cambria Math" w:eastAsia="Cambria Math" w:hAnsi="Cambria Math" w:cs="Cambria Math"/>
        </w:rPr>
        <w:t>«</w:t>
      </w:r>
      <w:r w:rsidRPr="00C710DE">
        <w:t>воссоздать вс</w:t>
      </w:r>
      <w:r>
        <w:t>ё</w:t>
      </w:r>
      <w:r w:rsidRPr="00C710DE">
        <w:t>, как было раньше</w:t>
      </w:r>
      <w:r>
        <w:rPr>
          <w:rFonts w:ascii="Cambria Math" w:eastAsia="Cambria Math" w:hAnsi="Cambria Math" w:cs="Cambria Math"/>
        </w:rPr>
        <w:t>»</w:t>
      </w:r>
      <w:r w:rsidRPr="00C710DE">
        <w:t>: внимание, сознание, мышление, восприятие, эмоции. Это работает у человека «здесь и сейчас»</w:t>
      </w:r>
      <w:r w:rsidR="0014368A">
        <w:t>,</w:t>
      </w:r>
      <w:r w:rsidRPr="00C710DE">
        <w:t xml:space="preserve"> не занимаясь вопросом о том, для какой жизни человек готовился</w:t>
      </w:r>
      <w:r>
        <w:t xml:space="preserve"> или сейчас готовит</w:t>
      </w:r>
      <w:r w:rsidRPr="00C710DE">
        <w:t>ся</w:t>
      </w:r>
      <w:r w:rsidR="0014368A">
        <w:t>.</w:t>
      </w:r>
      <w:r w:rsidRPr="00C710DE">
        <w:t xml:space="preserve"> Величие оперативного мышления в фундаментальных знаниях прошлого </w:t>
      </w:r>
      <w:r w:rsidRPr="00C710DE">
        <w:lastRenderedPageBreak/>
        <w:t>человека. Это одна из проблем, мешающих осознанию реалий сегодняшнего дня.</w:t>
      </w:r>
    </w:p>
    <w:p w14:paraId="4D9F2CC8" w14:textId="179EFC71" w:rsidR="0041287C" w:rsidRDefault="0041287C" w:rsidP="0014368A">
      <w:r w:rsidRPr="00C710DE">
        <w:rPr>
          <w:b/>
          <w:bCs/>
          <w:i/>
          <w:iCs/>
        </w:rPr>
        <w:t>Тактическая часть</w:t>
      </w:r>
      <w:r w:rsidRPr="00C710DE">
        <w:rPr>
          <w:b/>
        </w:rPr>
        <w:t xml:space="preserve"> </w:t>
      </w:r>
      <w:r w:rsidRPr="00C710DE">
        <w:rPr>
          <w:bCs/>
        </w:rPr>
        <w:t>человеческого мышления в рамках познания</w:t>
      </w:r>
      <w:r w:rsidRPr="00C710DE">
        <w:rPr>
          <w:b/>
        </w:rPr>
        <w:t xml:space="preserve"> </w:t>
      </w:r>
      <w:r w:rsidRPr="00C710DE">
        <w:t>использует инструментарий социальной,</w:t>
      </w:r>
      <w:r w:rsidRPr="00C710DE">
        <w:rPr>
          <w:b/>
        </w:rPr>
        <w:t xml:space="preserve"> </w:t>
      </w:r>
      <w:r w:rsidRPr="00C710DE">
        <w:t xml:space="preserve">юридической, инженерной психологии, медицинской психологии, обеспечивая адекватные отношения человека с другим человеком, с группой лиц, с техническими системами и окружающей средой. Она также изучает и фиксирует ближний круг проблем человека, которые существуют в реальном времени и пространстве и доступны для объективного измерения. Успех здесь приносит высокопрофессиональное (в зависимости от личного профессионализма) знание настоящего, к которому необходимо адаптироваться человеку или группе лиц с конкретным менталитетом (генотипом </w:t>
      </w:r>
      <w:r w:rsidR="00F52E98">
        <w:t>М</w:t>
      </w:r>
      <w:r w:rsidRPr="00C710DE">
        <w:t>озга).</w:t>
      </w:r>
    </w:p>
    <w:p w14:paraId="6E85C846" w14:textId="494732CC" w:rsidR="0041287C" w:rsidRDefault="0041287C" w:rsidP="00F52E98">
      <w:r w:rsidRPr="00C710DE">
        <w:rPr>
          <w:b/>
          <w:bCs/>
          <w:i/>
          <w:iCs/>
        </w:rPr>
        <w:t xml:space="preserve">Стратегическая часть </w:t>
      </w:r>
      <w:r w:rsidRPr="00C710DE">
        <w:t xml:space="preserve">– осмысление происходящего, </w:t>
      </w:r>
      <w:r w:rsidRPr="00C710DE">
        <w:rPr>
          <w:bCs/>
        </w:rPr>
        <w:t>работает</w:t>
      </w:r>
      <w:r w:rsidRPr="00C710DE">
        <w:t xml:space="preserve"> с внешним,</w:t>
      </w:r>
      <w:r w:rsidRPr="00C710DE">
        <w:rPr>
          <w:b/>
        </w:rPr>
        <w:t xml:space="preserve"> </w:t>
      </w:r>
      <w:r w:rsidRPr="00C710DE">
        <w:t>дальним кругом проблем</w:t>
      </w:r>
      <w:r w:rsidRPr="00C710DE">
        <w:rPr>
          <w:b/>
        </w:rPr>
        <w:t xml:space="preserve"> </w:t>
      </w:r>
      <w:r w:rsidRPr="00C710DE">
        <w:t xml:space="preserve">человека и общества на пересечении политического, экономического, субъективного опыта, футурологии, стратегического прогнозирования. Происходит 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попытка </w:t>
      </w:r>
      <w:r w:rsidRPr="00C710DE">
        <w:rPr>
          <w:rStyle w:val="--"/>
          <w:rFonts w:ascii="Times New Roman" w:hAnsi="Times New Roman" w:cs="Times New Roman"/>
          <w:szCs w:val="28"/>
        </w:rPr>
        <w:t>возможности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изучения</w:t>
      </w:r>
      <w:r w:rsidRPr="00C710DE">
        <w:t xml:space="preserve"> будущего человека, тех изменений его сознания и поведения, которых не было в прошлом, их нет в настоящем – но они приближаются вс</w:t>
      </w:r>
      <w:r>
        <w:t>ё</w:t>
      </w:r>
      <w:r w:rsidRPr="00C710DE">
        <w:t xml:space="preserve"> быстрее, и «они уже здесь». Это позволяет хоть в какой-то степени осознать реалии сегодняшнего дня, правда</w:t>
      </w:r>
      <w:r w:rsidR="00F52E98">
        <w:t>,</w:t>
      </w:r>
      <w:r w:rsidRPr="00C710DE">
        <w:t xml:space="preserve"> далеко не всем, а тем, кто решил встать на путь познания истины.</w:t>
      </w:r>
    </w:p>
    <w:p w14:paraId="1D611A8C" w14:textId="4A76BF7E" w:rsidR="0041287C" w:rsidRPr="00C710DE" w:rsidRDefault="0041287C" w:rsidP="00F52E98">
      <w:r w:rsidRPr="00C710DE">
        <w:t>Фундаментальные и масштабные изменения во всех сферах жизни превосходят фантастику. Сейчас наступила «новая политическая реальность», проявляющаяся в отказе от систем международных договоров, обязательств, норм международных отношений, признания границ и т.</w:t>
      </w:r>
      <w:r w:rsidR="00871E5F">
        <w:t> </w:t>
      </w:r>
      <w:r w:rsidRPr="00C710DE">
        <w:t>д. В сознании большинства людей эти изменения определены психологически как</w:t>
      </w:r>
      <w:r w:rsidR="00871E5F">
        <w:t>:</w:t>
      </w:r>
      <w:r w:rsidRPr="00C710DE">
        <w:t xml:space="preserve"> </w:t>
      </w:r>
      <w:r w:rsidRPr="00C710DE">
        <w:rPr>
          <w:b/>
          <w:bCs/>
          <w:i/>
          <w:iCs/>
        </w:rPr>
        <w:t>«Необычность»</w:t>
      </w:r>
      <w:r w:rsidRPr="00C710DE">
        <w:t xml:space="preserve"> – для инноваций у нас нет готовых «хороших» ответов; </w:t>
      </w:r>
      <w:r w:rsidRPr="00C710DE">
        <w:rPr>
          <w:b/>
          <w:bCs/>
          <w:i/>
          <w:iCs/>
        </w:rPr>
        <w:t>«Недопустимость»</w:t>
      </w:r>
      <w:r w:rsidRPr="00C710DE">
        <w:t xml:space="preserve"> – инновации в политике представляются нам противоестественными; </w:t>
      </w:r>
      <w:r w:rsidRPr="00C710DE">
        <w:rPr>
          <w:b/>
          <w:bCs/>
          <w:i/>
          <w:iCs/>
        </w:rPr>
        <w:t>«Неожиданность»</w:t>
      </w:r>
      <w:r w:rsidRPr="00C710DE">
        <w:t xml:space="preserve"> – инновации оказываются совсем не такими, какими мы их ожидали увидеть; </w:t>
      </w:r>
      <w:r w:rsidRPr="00C710DE">
        <w:rPr>
          <w:b/>
          <w:bCs/>
          <w:i/>
          <w:iCs/>
        </w:rPr>
        <w:t>«Внезапность»</w:t>
      </w:r>
      <w:r w:rsidRPr="00C710DE">
        <w:t xml:space="preserve"> – инновации происходят именно тогда, когда мы их не ждали. Без прогнозирования стратегических изменений их предвосхищения ни у одного народа, государства нет шансов на выживание. Так и случилось с СССР, когда в действие против него были введены нематериальные инструменты разрушения, которые не применялись ранее, и применены были не по воле человека, как считают современные аналитики и уч</w:t>
      </w:r>
      <w:r w:rsidR="00871E5F">
        <w:t>ё</w:t>
      </w:r>
      <w:r w:rsidRPr="00C710DE">
        <w:t xml:space="preserve">ные, а именно в рамках программ развития генотипа </w:t>
      </w:r>
      <w:r w:rsidR="00871E5F">
        <w:t>М</w:t>
      </w:r>
      <w:r w:rsidRPr="00C710DE">
        <w:t xml:space="preserve">озга. </w:t>
      </w:r>
    </w:p>
    <w:p w14:paraId="31441CBD" w14:textId="551FB7E1" w:rsidR="0041287C" w:rsidRDefault="0041287C" w:rsidP="0054148F">
      <w:r w:rsidRPr="00C710DE">
        <w:lastRenderedPageBreak/>
        <w:t>Сегодня многие представители так называемой «элиты» считают –</w:t>
      </w:r>
      <w:r w:rsidR="0054148F">
        <w:t xml:space="preserve"> </w:t>
      </w:r>
      <w:r w:rsidRPr="00C710DE">
        <w:t>есть опасность того, что Российская Федерация может повторить опыт СССР, если будет и дальше игнорировать стратегическую из(с)торию произошедшего с СССР и роль США в этом</w:t>
      </w:r>
      <w:r w:rsidR="0054148F">
        <w:t>,</w:t>
      </w:r>
      <w:r w:rsidR="002E4EA5">
        <w:t xml:space="preserve"> </w:t>
      </w:r>
      <w:r w:rsidR="0054148F">
        <w:t>х</w:t>
      </w:r>
      <w:r w:rsidRPr="00C710DE">
        <w:t xml:space="preserve">отя «Проект США» сегодня попал в ту же ловушку непонимания стратегии политического менталитета, в которую ранее заманил </w:t>
      </w:r>
      <w:r w:rsidRPr="00255D88">
        <w:t xml:space="preserve">СССР. Вот так и воплощаются, и решаются все глобальные и необходимые преобразования в рамках Системы Управления, а если точнее – то реализации вектора цели, к которому люди </w:t>
      </w:r>
      <w:r w:rsidRPr="0054148F">
        <w:rPr>
          <w:rStyle w:val="--"/>
        </w:rPr>
        <w:t>не</w:t>
      </w:r>
      <w:r w:rsidRPr="00255D88">
        <w:rPr>
          <w:rStyle w:val="--"/>
          <w:rFonts w:ascii="Times New Roman" w:hAnsi="Times New Roman" w:cs="Times New Roman"/>
          <w:szCs w:val="28"/>
        </w:rPr>
        <w:t xml:space="preserve"> </w:t>
      </w:r>
      <w:r w:rsidRPr="0054148F">
        <w:rPr>
          <w:rStyle w:val="--0"/>
        </w:rPr>
        <w:t>имеют</w:t>
      </w:r>
      <w:r w:rsidRPr="00255D88">
        <w:rPr>
          <w:rStyle w:val="--0"/>
          <w:rFonts w:ascii="Times New Roman" w:hAnsi="Times New Roman" w:cs="Times New Roman"/>
          <w:szCs w:val="28"/>
        </w:rPr>
        <w:t xml:space="preserve"> </w:t>
      </w:r>
      <w:r w:rsidRPr="0054148F">
        <w:rPr>
          <w:rStyle w:val="--0"/>
        </w:rPr>
        <w:t>отношения</w:t>
      </w:r>
      <w:r w:rsidRPr="00255D88">
        <w:rPr>
          <w:rStyle w:val="--0"/>
          <w:rFonts w:ascii="Times New Roman" w:hAnsi="Times New Roman" w:cs="Times New Roman"/>
          <w:szCs w:val="28"/>
        </w:rPr>
        <w:t>.</w:t>
      </w:r>
      <w:r w:rsidRPr="00255D88">
        <w:t xml:space="preserve"> Но вс</w:t>
      </w:r>
      <w:r>
        <w:t>ё</w:t>
      </w:r>
      <w:r w:rsidRPr="00255D88">
        <w:t xml:space="preserve"> это происходит через них, через людей, с задействованием их менталитета, которые</w:t>
      </w:r>
      <w:r w:rsidR="0054148F">
        <w:t xml:space="preserve"> и</w:t>
      </w:r>
      <w:r w:rsidRPr="00255D88">
        <w:t xml:space="preserve"> счита</w:t>
      </w:r>
      <w:r>
        <w:t>ю</w:t>
      </w:r>
      <w:r w:rsidRPr="00255D88">
        <w:t>т, что это именно его, конкретного менталитета решения, привели к тому или иному результату.</w:t>
      </w:r>
    </w:p>
    <w:p w14:paraId="1D0F5B20" w14:textId="3E6CB1C2" w:rsidR="0041287C" w:rsidRDefault="0041287C" w:rsidP="0054148F">
      <w:r w:rsidRPr="00C710DE">
        <w:t>Но есть ещ</w:t>
      </w:r>
      <w:r>
        <w:t>ё и</w:t>
      </w:r>
      <w:r w:rsidRPr="00C710DE">
        <w:t xml:space="preserve"> специалисты, которые считают, что значение и роль менталитета в представлении</w:t>
      </w:r>
      <w:r>
        <w:t xml:space="preserve"> о происходящем и происходившем</w:t>
      </w:r>
      <w:r w:rsidRPr="00C710DE">
        <w:t xml:space="preserve">, сильно преувеличены. Я это слышал неоднократно. Они утверждают, что менталитет </w:t>
      </w:r>
      <w:r>
        <w:t>–</w:t>
      </w:r>
      <w:r w:rsidRPr="00C710DE">
        <w:t xml:space="preserve"> это форма расизма, иногда </w:t>
      </w:r>
      <w:proofErr w:type="spellStart"/>
      <w:r w:rsidRPr="00C710DE">
        <w:t>саморасизма</w:t>
      </w:r>
      <w:proofErr w:type="spellEnd"/>
      <w:r w:rsidRPr="00C710DE">
        <w:t xml:space="preserve">, единственная функция которого </w:t>
      </w:r>
      <w:r>
        <w:t>–</w:t>
      </w:r>
      <w:r w:rsidRPr="00C710DE">
        <w:t xml:space="preserve"> оправдать политическое руководство, </w:t>
      </w:r>
      <w:r w:rsidRPr="0054148F">
        <w:rPr>
          <w:rStyle w:val="--0"/>
        </w:rPr>
        <w:t>снять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54148F">
        <w:rPr>
          <w:rStyle w:val="--"/>
        </w:rPr>
        <w:t>ответственность</w:t>
      </w:r>
      <w:r w:rsidRPr="00C710DE">
        <w:t xml:space="preserve"> с тех, кто е</w:t>
      </w:r>
      <w:r>
        <w:t>ё</w:t>
      </w:r>
      <w:r w:rsidRPr="00C710DE">
        <w:t xml:space="preserve"> реально нес</w:t>
      </w:r>
      <w:r w:rsidR="0054148F">
        <w:t>ё</w:t>
      </w:r>
      <w:r w:rsidRPr="00C710DE">
        <w:t xml:space="preserve">т, кто имеет ресурсы и принимает решения, переложив </w:t>
      </w:r>
      <w:r w:rsidR="00525E7A">
        <w:t xml:space="preserve">её </w:t>
      </w:r>
      <w:r w:rsidRPr="00C710DE">
        <w:t>на безмолвный народ, который можно наделить любыми гадкими качествами, был бы под рукой рупор пропаганды. Однако есть всем известные конкретные исторические примеры, в которых менталитет, а если быть точнее, то именно созданный генотип в рамках конкретно решаемых задач, сыграл решающую роль, перечеркнув политические планы целых стран, политических движений и самых выдающихся лидеров.</w:t>
      </w:r>
    </w:p>
    <w:p w14:paraId="712793A5" w14:textId="3232957A" w:rsidR="0041287C" w:rsidRDefault="0041287C" w:rsidP="00525E7A">
      <w:r w:rsidRPr="00C710DE">
        <w:t xml:space="preserve">Пока ни политологи, ни экономисты, ни историки, ни философы </w:t>
      </w:r>
      <w:r w:rsidRPr="00197031">
        <w:rPr>
          <w:rStyle w:val="--"/>
        </w:rPr>
        <w:t>не</w:t>
      </w:r>
      <w:r w:rsidRPr="00C710DE">
        <w:rPr>
          <w:rStyle w:val="--"/>
          <w:rFonts w:ascii="Times New Roman" w:hAnsi="Times New Roman" w:cs="Times New Roman"/>
          <w:szCs w:val="28"/>
        </w:rPr>
        <w:t xml:space="preserve"> </w:t>
      </w:r>
      <w:r w:rsidRPr="00197031">
        <w:rPr>
          <w:rStyle w:val="--0"/>
        </w:rPr>
        <w:t>дали</w:t>
      </w:r>
      <w:r w:rsidRPr="00C710DE">
        <w:rPr>
          <w:rStyle w:val="--"/>
          <w:rFonts w:ascii="Times New Roman" w:hAnsi="Times New Roman" w:cs="Times New Roman"/>
          <w:szCs w:val="28"/>
        </w:rPr>
        <w:t xml:space="preserve"> </w:t>
      </w:r>
      <w:r w:rsidRPr="00C710DE">
        <w:t xml:space="preserve">убедительного объяснения тому «неведомому», что буквально в часы «отключило» всю систему защиты гигантской Российской империи в 1917 году, и </w:t>
      </w:r>
      <w:r w:rsidRPr="00C710DE">
        <w:rPr>
          <w:b/>
          <w:bCs/>
          <w:i/>
          <w:iCs/>
        </w:rPr>
        <w:t xml:space="preserve">могучая династия Романовых стала «ничем» в несколько часов! </w:t>
      </w:r>
      <w:r w:rsidRPr="00C710DE">
        <w:t>Где был народ? Монархисты</w:t>
      </w:r>
      <w:r w:rsidR="00197031">
        <w:t>?</w:t>
      </w:r>
      <w:r w:rsidRPr="00C710DE">
        <w:t xml:space="preserve"> «Союз русского народа», «Русское собрание», «Объединенное дворянство», «Русская монархическая партия»? В спальне Императрицы Александры Ф</w:t>
      </w:r>
      <w:r>
        <w:t>ё</w:t>
      </w:r>
      <w:r w:rsidRPr="00C710DE">
        <w:t xml:space="preserve">доровны </w:t>
      </w:r>
      <w:r w:rsidRPr="00C710DE">
        <w:rPr>
          <w:b/>
          <w:bCs/>
          <w:i/>
          <w:iCs/>
        </w:rPr>
        <w:t>было 850 православных икон.</w:t>
      </w:r>
      <w:r w:rsidRPr="00C710DE">
        <w:t xml:space="preserve"> </w:t>
      </w:r>
      <w:proofErr w:type="gramStart"/>
      <w:r w:rsidRPr="00C710DE">
        <w:rPr>
          <w:b/>
          <w:bCs/>
          <w:i/>
          <w:iCs/>
        </w:rPr>
        <w:t>Так</w:t>
      </w:r>
      <w:proofErr w:type="gramEnd"/>
      <w:r w:rsidRPr="00C710DE">
        <w:rPr>
          <w:b/>
          <w:bCs/>
          <w:i/>
          <w:iCs/>
        </w:rPr>
        <w:t xml:space="preserve"> где были монахи и священнослужители,</w:t>
      </w:r>
      <w:r w:rsidRPr="00C710DE">
        <w:t xml:space="preserve"> когда генералы Корнилов и Алексеев</w:t>
      </w:r>
      <w:r w:rsidR="002E4EA5">
        <w:t xml:space="preserve"> </w:t>
      </w:r>
      <w:r w:rsidRPr="00C710DE">
        <w:t>8 марта 1917 года арестовывали Николая II и его семью</w:t>
      </w:r>
      <w:r w:rsidR="00197031">
        <w:rPr>
          <w:bCs/>
          <w:iCs/>
        </w:rPr>
        <w:t>?</w:t>
      </w:r>
      <w:r w:rsidRPr="00C710DE">
        <w:rPr>
          <w:b/>
          <w:bCs/>
          <w:i/>
          <w:iCs/>
        </w:rPr>
        <w:t xml:space="preserve"> Ни один человек (!) не попытался защитить их! Ни один.</w:t>
      </w:r>
    </w:p>
    <w:p w14:paraId="1658038D" w14:textId="26244F73" w:rsidR="0041287C" w:rsidRPr="00C710DE" w:rsidRDefault="0041287C" w:rsidP="00197031">
      <w:r w:rsidRPr="00C710DE">
        <w:t xml:space="preserve">Никакими рациональными науками о сознании и поведении </w:t>
      </w:r>
      <w:r w:rsidRPr="00197031">
        <w:rPr>
          <w:rStyle w:val="--"/>
        </w:rPr>
        <w:t>не</w:t>
      </w:r>
      <w:r w:rsidRPr="00C710DE">
        <w:rPr>
          <w:rStyle w:val="--"/>
          <w:rFonts w:ascii="Times New Roman" w:hAnsi="Times New Roman" w:cs="Times New Roman"/>
          <w:szCs w:val="28"/>
        </w:rPr>
        <w:t xml:space="preserve"> </w:t>
      </w:r>
      <w:r w:rsidRPr="00197031">
        <w:rPr>
          <w:rStyle w:val="--0"/>
        </w:rPr>
        <w:t>объяснить</w:t>
      </w:r>
      <w:r w:rsidRPr="00197031">
        <w:t xml:space="preserve">, </w:t>
      </w:r>
      <w:r w:rsidRPr="00C710DE">
        <w:t>почему личная охрана государя императора, лейб-гвардии Сем</w:t>
      </w:r>
      <w:r>
        <w:t>ё</w:t>
      </w:r>
      <w:r w:rsidRPr="00C710DE">
        <w:t>новский полк, предал его и прин</w:t>
      </w:r>
      <w:r>
        <w:t>ё</w:t>
      </w:r>
      <w:r w:rsidRPr="00C710DE">
        <w:t>с присягу Временному Правительству</w:t>
      </w:r>
      <w:r w:rsidR="00197031">
        <w:t>.</w:t>
      </w:r>
      <w:r w:rsidRPr="00C710DE">
        <w:t xml:space="preserve"> Это тот полк, который усмирил Красную Пресню в 1905 году, а после революции стал самой над</w:t>
      </w:r>
      <w:r>
        <w:t>ё</w:t>
      </w:r>
      <w:r w:rsidRPr="00C710DE">
        <w:t xml:space="preserve">жной боевой частью большевика Урицкого! Невероятно! </w:t>
      </w:r>
      <w:r w:rsidRPr="00C710DE">
        <w:lastRenderedPageBreak/>
        <w:t>Необъяснимо и то, что когда 4 марта генерал Алексеев своим приказом №</w:t>
      </w:r>
      <w:r w:rsidR="00197031">
        <w:t> </w:t>
      </w:r>
      <w:r w:rsidRPr="00C710DE">
        <w:t>344 отобрал у Николая II «Собственный Его Величества Конвой», то казаки с чистой совестью немедленно уехали домой, кто на Кубань, а кто на Терек. И это после тр</w:t>
      </w:r>
      <w:r>
        <w:t>ё</w:t>
      </w:r>
      <w:r w:rsidRPr="00C710DE">
        <w:t xml:space="preserve">хсот лет верной службы! А все царские спецслужбы, включая Дворцовую полицию, разбежались уже </w:t>
      </w:r>
      <w:r>
        <w:t xml:space="preserve">к </w:t>
      </w:r>
      <w:r w:rsidRPr="00C710DE">
        <w:t>вечеру 28 февраля 1917 года! Но мы с вами об этом даже и не задумываемся, а принимаем и считаем, что вс</w:t>
      </w:r>
      <w:r>
        <w:t>ё</w:t>
      </w:r>
      <w:r w:rsidRPr="00C710DE">
        <w:t xml:space="preserve"> знаем, так как в школе читали и «изучали» этот период по учебникам «</w:t>
      </w:r>
      <w:proofErr w:type="spellStart"/>
      <w:r w:rsidRPr="00C710DE">
        <w:t>иЗ</w:t>
      </w:r>
      <w:proofErr w:type="spellEnd"/>
      <w:r w:rsidRPr="00C710DE">
        <w:t>(с)тории</w:t>
      </w:r>
      <w:r>
        <w:t xml:space="preserve">». </w:t>
      </w:r>
      <w:r w:rsidRPr="00C710DE">
        <w:t xml:space="preserve">И сегодня этот подход в познании в нас прочно сидит вбитыми постулатами со школьной скамьи. </w:t>
      </w:r>
    </w:p>
    <w:p w14:paraId="6BFDD9FC" w14:textId="77777777" w:rsidR="00197031" w:rsidRDefault="0041287C" w:rsidP="00197031">
      <w:pPr>
        <w:pStyle w:val="affffe"/>
      </w:pPr>
      <w:r w:rsidRPr="00C710DE">
        <w:rPr>
          <w:noProof/>
        </w:rPr>
        <w:drawing>
          <wp:inline distT="0" distB="0" distL="0" distR="0" wp14:anchorId="7D39529A" wp14:editId="2FD8E998">
            <wp:extent cx="5089236" cy="3286570"/>
            <wp:effectExtent l="0" t="0" r="381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6690" cy="329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CED32" w14:textId="5698AA1B" w:rsidR="0041287C" w:rsidRDefault="0041287C" w:rsidP="00197031">
      <w:r w:rsidRPr="00C710DE">
        <w:t>Если этот пример уже «уш</w:t>
      </w:r>
      <w:r>
        <w:t>ё</w:t>
      </w:r>
      <w:r w:rsidRPr="00C710DE">
        <w:t xml:space="preserve">л в историю», то есть недавний: </w:t>
      </w:r>
      <w:r w:rsidRPr="00197031">
        <w:rPr>
          <w:rStyle w:val="--0"/>
        </w:rPr>
        <w:t>трагический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197031">
        <w:rPr>
          <w:rStyle w:val="--"/>
        </w:rPr>
        <w:t>спуск флага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197031">
        <w:rPr>
          <w:rStyle w:val="--0"/>
        </w:rPr>
        <w:t>СССР</w:t>
      </w:r>
      <w:r w:rsidRPr="00C710DE">
        <w:t xml:space="preserve"> </w:t>
      </w:r>
      <w:r w:rsidRPr="00C710DE">
        <w:rPr>
          <w:b/>
          <w:bCs/>
          <w:i/>
          <w:iCs/>
        </w:rPr>
        <w:t>над Кремл</w:t>
      </w:r>
      <w:r>
        <w:rPr>
          <w:b/>
          <w:bCs/>
          <w:i/>
          <w:iCs/>
        </w:rPr>
        <w:t>ё</w:t>
      </w:r>
      <w:r w:rsidRPr="00C710DE">
        <w:rPr>
          <w:b/>
          <w:bCs/>
          <w:i/>
          <w:iCs/>
        </w:rPr>
        <w:t>м 25 декабря 1991 года в 19 часов 35 минут!</w:t>
      </w:r>
      <w:r w:rsidRPr="00C710DE">
        <w:t xml:space="preserve"> Невероятно то, что </w:t>
      </w:r>
      <w:r w:rsidRPr="00197031">
        <w:rPr>
          <w:rStyle w:val="--"/>
        </w:rPr>
        <w:t>ни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197031">
        <w:rPr>
          <w:rStyle w:val="--0"/>
        </w:rPr>
        <w:t>один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197031">
        <w:rPr>
          <w:rStyle w:val="--0"/>
        </w:rPr>
        <w:t>человек</w:t>
      </w:r>
      <w:r w:rsidRPr="00C710DE">
        <w:t xml:space="preserve"> не попытался помешать этому! Ни армия, ни флот, ни спецслужбы, присягавшие этому флагу, </w:t>
      </w:r>
      <w:r w:rsidRPr="00C710DE">
        <w:rPr>
          <w:b/>
          <w:bCs/>
          <w:i/>
          <w:iCs/>
        </w:rPr>
        <w:t>ни один из восемнадцати миллионов членов КПСС</w:t>
      </w:r>
      <w:r w:rsidRPr="00C710DE">
        <w:t xml:space="preserve">. Чтобы по этому поводу не говорили эксперты: ни политики, ни психологи, ни экономисты не представили убедительных причин </w:t>
      </w:r>
      <w:r>
        <w:t xml:space="preserve">крушения в считаные дни и </w:t>
      </w:r>
      <w:r w:rsidRPr="00C710DE">
        <w:t>часы, без поражения в войне блестящего «Проекта СССР», который победил проект «Немецкого национализма» и успешно конкурировал с либеральными «Проектами США и ЕС»</w:t>
      </w:r>
      <w:r w:rsidR="00197031">
        <w:t>.</w:t>
      </w:r>
      <w:r w:rsidRPr="00C710DE">
        <w:t xml:space="preserve"> Невозможно объяснить, куда делась в этот час сила «проекта СССР», </w:t>
      </w:r>
      <w:r w:rsidRPr="00C710DE">
        <w:rPr>
          <w:b/>
          <w:bCs/>
          <w:i/>
          <w:iCs/>
        </w:rPr>
        <w:t>со всеми его съездами КПСС и Верховными Советами, с танками, пушками, самолетами, ракетами</w:t>
      </w:r>
      <w:r w:rsidR="00197031">
        <w:rPr>
          <w:b/>
          <w:bCs/>
          <w:i/>
          <w:iCs/>
        </w:rPr>
        <w:t>.</w:t>
      </w:r>
    </w:p>
    <w:p w14:paraId="3E74811D" w14:textId="41E655EF" w:rsidR="0041287C" w:rsidRDefault="0041287C" w:rsidP="00197031">
      <w:r w:rsidRPr="00C710DE">
        <w:t xml:space="preserve">Такие катастрофы, изменившие мир, убедительно объяснить </w:t>
      </w:r>
      <w:r w:rsidRPr="00197031">
        <w:rPr>
          <w:rStyle w:val="--"/>
        </w:rPr>
        <w:t>не</w:t>
      </w:r>
      <w:r w:rsidRPr="00C710DE">
        <w:rPr>
          <w:rStyle w:val="--"/>
          <w:rFonts w:ascii="Times New Roman" w:hAnsi="Times New Roman" w:cs="Times New Roman"/>
          <w:szCs w:val="28"/>
        </w:rPr>
        <w:t xml:space="preserve"> </w:t>
      </w:r>
      <w:r w:rsidRPr="00197031">
        <w:rPr>
          <w:rStyle w:val="--0"/>
        </w:rPr>
        <w:t>могут</w:t>
      </w:r>
      <w:r w:rsidRPr="00C710DE">
        <w:t xml:space="preserve"> ни экономика, ни философия, ни политика, ни психология, ни военная обстановка. Объяснение катастрофе «Проекта СССР» пытались дать многие: </w:t>
      </w:r>
      <w:r w:rsidRPr="00C710DE">
        <w:lastRenderedPageBreak/>
        <w:t xml:space="preserve">причина крушения «Проекта СССР» </w:t>
      </w:r>
      <w:r>
        <w:t>–</w:t>
      </w:r>
      <w:r w:rsidRPr="00C710DE">
        <w:t xml:space="preserve"> </w:t>
      </w:r>
      <w:r w:rsidRPr="00B57170">
        <w:rPr>
          <w:rStyle w:val="--"/>
        </w:rPr>
        <w:t>предательство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B57170">
        <w:rPr>
          <w:rStyle w:val="--0"/>
        </w:rPr>
        <w:t>партийных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B57170">
        <w:rPr>
          <w:rStyle w:val="--0"/>
        </w:rPr>
        <w:t>элит</w:t>
      </w:r>
      <w:r w:rsidRPr="00B57170">
        <w:t xml:space="preserve">. </w:t>
      </w:r>
      <w:r w:rsidRPr="00C710DE">
        <w:t xml:space="preserve">Но возможность предательства была предусмотрена системой управления и в Империи, и в СССР: она была продумана, просчитана до деталей, прекрасно исполнена, многократно проверена в тяжелейших исторических испытаниях. Едва ли такие мелкие представители элиты, вроде много возомнивших о себе </w:t>
      </w:r>
      <w:proofErr w:type="spellStart"/>
      <w:r w:rsidRPr="00C710DE">
        <w:t>Гучков</w:t>
      </w:r>
      <w:r w:rsidR="00B57170">
        <w:t>а</w:t>
      </w:r>
      <w:proofErr w:type="spellEnd"/>
      <w:r w:rsidRPr="00C710DE">
        <w:t>, Керенско</w:t>
      </w:r>
      <w:r w:rsidR="00B57170">
        <w:t>го</w:t>
      </w:r>
      <w:r w:rsidRPr="00C710DE">
        <w:t>, Рузско</w:t>
      </w:r>
      <w:r w:rsidR="00B57170">
        <w:t>го</w:t>
      </w:r>
      <w:r w:rsidRPr="00C710DE">
        <w:t>, Хрущев</w:t>
      </w:r>
      <w:r w:rsidR="00B57170">
        <w:t>а</w:t>
      </w:r>
      <w:r w:rsidRPr="00C710DE">
        <w:t xml:space="preserve"> и т.</w:t>
      </w:r>
      <w:r w:rsidR="00B57170">
        <w:t> </w:t>
      </w:r>
      <w:r w:rsidRPr="00C710DE">
        <w:t>п., могли «обыграть» службы безопасности своих государств. И об этом, о том, что происходило на глазах нашего поколения</w:t>
      </w:r>
      <w:r w:rsidR="00B57170">
        <w:t>,</w:t>
      </w:r>
      <w:r w:rsidRPr="00C710DE">
        <w:t xml:space="preserve"> </w:t>
      </w:r>
      <w:r>
        <w:t>–</w:t>
      </w:r>
      <w:r w:rsidRPr="00C710DE">
        <w:t xml:space="preserve"> мы почему-то даже не вспоминаем и не размышляем на фоне того, что происходит сегодня вокруг нас – принимая происходящее как данность, связывая е</w:t>
      </w:r>
      <w:r>
        <w:t>ё</w:t>
      </w:r>
      <w:r w:rsidRPr="00C710DE">
        <w:t xml:space="preserve"> с какими-то фамилиями, «партиями» и всем тем, что пода</w:t>
      </w:r>
      <w:r>
        <w:t>ё</w:t>
      </w:r>
      <w:r w:rsidRPr="00C710DE">
        <w:t>т</w:t>
      </w:r>
      <w:r>
        <w:t>ся нам из интернета и СМИ.</w:t>
      </w:r>
    </w:p>
    <w:p w14:paraId="168A093C" w14:textId="42A3469A" w:rsidR="0041287C" w:rsidRDefault="0041287C" w:rsidP="00B57170">
      <w:r w:rsidRPr="00C710DE">
        <w:t xml:space="preserve">Длительное и всестороннее изучение обеих случаев с точки зрения </w:t>
      </w:r>
      <w:r w:rsidR="0021458C">
        <w:t>Н</w:t>
      </w:r>
      <w:r w:rsidRPr="00C710DE">
        <w:t xml:space="preserve">овых </w:t>
      </w:r>
      <w:r w:rsidR="0021458C">
        <w:t>З</w:t>
      </w:r>
      <w:r w:rsidRPr="00C710DE">
        <w:t xml:space="preserve">наний говорит, что политическим поведением людей в критических ситуациях управляет </w:t>
      </w:r>
      <w:r w:rsidRPr="00C710DE">
        <w:rPr>
          <w:b/>
          <w:bCs/>
          <w:i/>
          <w:iCs/>
        </w:rPr>
        <w:t>не их сознание, а их менталитет</w:t>
      </w:r>
      <w:r>
        <w:rPr>
          <w:b/>
          <w:bCs/>
          <w:i/>
          <w:iCs/>
        </w:rPr>
        <w:t xml:space="preserve"> (генотип, получивший из вне конкретную </w:t>
      </w:r>
      <w:r w:rsidRPr="00C710DE">
        <w:rPr>
          <w:b/>
          <w:bCs/>
          <w:i/>
          <w:iCs/>
        </w:rPr>
        <w:t>информацию к исполнению в рамках решаемых задач и изменений</w:t>
      </w:r>
      <w:r w:rsidR="0021458C" w:rsidRPr="00C710DE">
        <w:rPr>
          <w:b/>
          <w:bCs/>
          <w:i/>
          <w:iCs/>
        </w:rPr>
        <w:t>!</w:t>
      </w:r>
      <w:r w:rsidRPr="00C710DE">
        <w:rPr>
          <w:b/>
          <w:bCs/>
          <w:i/>
          <w:iCs/>
        </w:rPr>
        <w:t>)</w:t>
      </w:r>
      <w:r w:rsidR="0021458C">
        <w:rPr>
          <w:b/>
          <w:bCs/>
          <w:i/>
          <w:iCs/>
        </w:rPr>
        <w:t>.</w:t>
      </w:r>
      <w:r w:rsidRPr="00C710DE">
        <w:t xml:space="preserve"> И в обоих случаях народ и должностные люди, организованные инструментами сознания (монархического, социалистического), отказались их защищать, как политические конструкции, чуждые… их менталитету. Менталитет народа </w:t>
      </w:r>
      <w:r w:rsidRPr="0021458C">
        <w:rPr>
          <w:rStyle w:val="--"/>
        </w:rPr>
        <w:t>не</w:t>
      </w:r>
      <w:r w:rsidRPr="00C710DE">
        <w:rPr>
          <w:rStyle w:val="--"/>
          <w:rFonts w:ascii="Times New Roman" w:hAnsi="Times New Roman" w:cs="Times New Roman"/>
          <w:szCs w:val="28"/>
        </w:rPr>
        <w:t xml:space="preserve"> </w:t>
      </w:r>
      <w:r w:rsidRPr="0021458C">
        <w:rPr>
          <w:rStyle w:val="--0"/>
        </w:rPr>
        <w:t>учитывался</w:t>
      </w:r>
      <w:r w:rsidRPr="00C710DE">
        <w:t xml:space="preserve"> в политической надстройке ни царской России, ни СССР. Они оказались чужими.</w:t>
      </w:r>
    </w:p>
    <w:p w14:paraId="4890F227" w14:textId="16F9C71D" w:rsidR="0041287C" w:rsidRPr="007E1EF3" w:rsidRDefault="0041287C" w:rsidP="0021458C">
      <w:r w:rsidRPr="007E1EF3">
        <w:t>Здесь и таится причина, по которой при малейшем ослаблении позиций политического сознания под давлением реально существующего, но неучт</w:t>
      </w:r>
      <w:r>
        <w:t>ё</w:t>
      </w:r>
      <w:r w:rsidRPr="007E1EF3">
        <w:t xml:space="preserve">нного менталитета (генотипа </w:t>
      </w:r>
      <w:r w:rsidR="00F505F0">
        <w:t>М</w:t>
      </w:r>
      <w:r w:rsidRPr="007E1EF3">
        <w:t>озга конкретных исполнителей)</w:t>
      </w:r>
      <w:r w:rsidR="00F505F0">
        <w:t xml:space="preserve">, </w:t>
      </w:r>
      <w:r w:rsidRPr="007E1EF3">
        <w:t>разрушаются империи, республики, союзы, казнят королей, исчезают политические режимы, которые ещ</w:t>
      </w:r>
      <w:r>
        <w:t>ё</w:t>
      </w:r>
      <w:r w:rsidRPr="007E1EF3">
        <w:t xml:space="preserve"> вчера поддерживали миллионы сторонников и защищали лучшие в мире спецслужбы. И для </w:t>
      </w:r>
      <w:proofErr w:type="gramStart"/>
      <w:r w:rsidRPr="007E1EF3">
        <w:t>того</w:t>
      </w:r>
      <w:proofErr w:type="gramEnd"/>
      <w:r w:rsidRPr="007E1EF3">
        <w:t xml:space="preserve"> чтобы вс</w:t>
      </w:r>
      <w:r>
        <w:t>ё</w:t>
      </w:r>
      <w:r w:rsidRPr="007E1EF3">
        <w:t xml:space="preserve"> то, что было связано с познанием генотипов </w:t>
      </w:r>
      <w:r w:rsidR="00F505F0">
        <w:t>М</w:t>
      </w:r>
      <w:r w:rsidRPr="007E1EF3">
        <w:t>озга сокрыть, через политических позитивистов оставлялось в политике только то, что можно именовать «рациональным» (сознание), и убирали вс</w:t>
      </w:r>
      <w:r>
        <w:t>ё</w:t>
      </w:r>
      <w:r w:rsidRPr="007E1EF3">
        <w:t>, что можно считать «иррациональным» (менталитет – генотип).</w:t>
      </w:r>
      <w:r w:rsidR="002E4EA5">
        <w:t xml:space="preserve"> </w:t>
      </w:r>
      <w:r w:rsidRPr="007E1EF3">
        <w:rPr>
          <w:rFonts w:eastAsia="Times New Roman"/>
          <w:color w:val="1B2024"/>
        </w:rPr>
        <w:t xml:space="preserve">Иррациональное </w:t>
      </w:r>
      <w:r>
        <w:rPr>
          <w:rFonts w:eastAsia="Times New Roman"/>
          <w:color w:val="1B2024"/>
        </w:rPr>
        <w:t>– это не то, что вне разума, а</w:t>
      </w:r>
      <w:r w:rsidR="00F505F0">
        <w:rPr>
          <w:rFonts w:eastAsia="Times New Roman"/>
          <w:color w:val="1B2024"/>
        </w:rPr>
        <w:t xml:space="preserve"> </w:t>
      </w:r>
      <w:r>
        <w:rPr>
          <w:rFonts w:eastAsia="Times New Roman"/>
          <w:color w:val="1B2024"/>
        </w:rPr>
        <w:t xml:space="preserve">то, что разумом </w:t>
      </w:r>
      <w:r w:rsidRPr="007E1EF3">
        <w:rPr>
          <w:rFonts w:eastAsia="Times New Roman"/>
          <w:color w:val="1B2024"/>
        </w:rPr>
        <w:t xml:space="preserve">не расшифровано. </w:t>
      </w:r>
      <w:proofErr w:type="gramStart"/>
      <w:r w:rsidRPr="007E1EF3">
        <w:t>Поэтому</w:t>
      </w:r>
      <w:proofErr w:type="gramEnd"/>
      <w:r w:rsidRPr="007E1EF3">
        <w:t xml:space="preserve"> когда люди возвращаются к уже ими познанному</w:t>
      </w:r>
      <w:r>
        <w:t xml:space="preserve"> </w:t>
      </w:r>
      <w:r w:rsidRPr="007E1EF3">
        <w:t xml:space="preserve">– они приходят к мысли, </w:t>
      </w:r>
      <w:r w:rsidRPr="00F505F0">
        <w:rPr>
          <w:rStyle w:val="--0"/>
        </w:rPr>
        <w:t>что</w:t>
      </w:r>
      <w:r w:rsidRPr="007E1EF3">
        <w:rPr>
          <w:rStyle w:val="--0"/>
          <w:rFonts w:ascii="Times New Roman" w:hAnsi="Times New Roman" w:cs="Times New Roman"/>
          <w:szCs w:val="28"/>
        </w:rPr>
        <w:t xml:space="preserve"> </w:t>
      </w:r>
      <w:r w:rsidRPr="00F505F0">
        <w:rPr>
          <w:rStyle w:val="--"/>
        </w:rPr>
        <w:t>это и</w:t>
      </w:r>
      <w:r w:rsidRPr="007E1EF3">
        <w:rPr>
          <w:rStyle w:val="--0"/>
          <w:rFonts w:ascii="Times New Roman" w:hAnsi="Times New Roman" w:cs="Times New Roman"/>
          <w:szCs w:val="28"/>
        </w:rPr>
        <w:t xml:space="preserve"> </w:t>
      </w:r>
      <w:r w:rsidRPr="00F505F0">
        <w:rPr>
          <w:rStyle w:val="--0"/>
        </w:rPr>
        <w:t>есть</w:t>
      </w:r>
      <w:r w:rsidRPr="007E1EF3">
        <w:t xml:space="preserve"> роковая причина «</w:t>
      </w:r>
      <w:proofErr w:type="spellStart"/>
      <w:r w:rsidRPr="007E1EF3">
        <w:t>недоуправляемости</w:t>
      </w:r>
      <w:proofErr w:type="spellEnd"/>
      <w:r w:rsidRPr="007E1EF3">
        <w:t xml:space="preserve">» современной цивилизации, которую пытаются минимизировать «цифровой цивилизацией» во время паузы, созданной COVID-19. </w:t>
      </w:r>
    </w:p>
    <w:p w14:paraId="7BA69436" w14:textId="7E0DAA52" w:rsidR="0041287C" w:rsidRPr="00C710DE" w:rsidRDefault="002E4EA5" w:rsidP="00F505F0">
      <w:pPr>
        <w:rPr>
          <w:rFonts w:eastAsia="Times New Roman"/>
          <w:lang w:bidi="ru-RU"/>
        </w:rPr>
      </w:pPr>
      <w:r>
        <w:rPr>
          <w:rFonts w:eastAsia="Times New Roman"/>
          <w:lang w:bidi="ru-RU"/>
        </w:rPr>
        <w:t xml:space="preserve"> </w:t>
      </w:r>
      <w:r w:rsidR="0041287C" w:rsidRPr="00C710DE">
        <w:rPr>
          <w:rFonts w:eastAsia="Times New Roman"/>
          <w:lang w:bidi="ru-RU"/>
        </w:rPr>
        <w:t xml:space="preserve">И если мы на происходящее посмотрим с точки зрения иррациональности, то истиной становится то, что к концу периода (до 1990 года) </w:t>
      </w:r>
      <w:r w:rsidR="0041287C" w:rsidRPr="00C710DE">
        <w:rPr>
          <w:rFonts w:eastAsia="Times New Roman"/>
          <w:b/>
          <w:bCs/>
          <w:i/>
          <w:iCs/>
          <w:lang w:bidi="ru-RU"/>
        </w:rPr>
        <w:t xml:space="preserve">программный процесс развития генотипов </w:t>
      </w:r>
      <w:r w:rsidR="00F505F0">
        <w:rPr>
          <w:rFonts w:eastAsia="Times New Roman"/>
          <w:b/>
          <w:bCs/>
          <w:i/>
          <w:iCs/>
          <w:lang w:bidi="ru-RU"/>
        </w:rPr>
        <w:t>М</w:t>
      </w:r>
      <w:r w:rsidR="0041287C" w:rsidRPr="00C710DE">
        <w:rPr>
          <w:rFonts w:eastAsia="Times New Roman"/>
          <w:b/>
          <w:bCs/>
          <w:i/>
          <w:iCs/>
          <w:lang w:bidi="ru-RU"/>
        </w:rPr>
        <w:t xml:space="preserve">озга и </w:t>
      </w:r>
      <w:proofErr w:type="spellStart"/>
      <w:r w:rsidR="0041287C" w:rsidRPr="00C710DE">
        <w:rPr>
          <w:rFonts w:eastAsia="Times New Roman"/>
          <w:b/>
          <w:bCs/>
          <w:i/>
          <w:iCs/>
          <w:lang w:bidi="ru-RU"/>
        </w:rPr>
        <w:lastRenderedPageBreak/>
        <w:t>энергобиогенезиса</w:t>
      </w:r>
      <w:proofErr w:type="spellEnd"/>
      <w:r w:rsidR="0041287C" w:rsidRPr="00C710DE">
        <w:rPr>
          <w:rFonts w:eastAsia="Times New Roman"/>
          <w:b/>
          <w:bCs/>
          <w:i/>
          <w:iCs/>
          <w:lang w:bidi="ru-RU"/>
        </w:rPr>
        <w:t xml:space="preserve"> подошёл к</w:t>
      </w:r>
      <w:r w:rsidR="0041287C" w:rsidRPr="00C710DE">
        <w:rPr>
          <w:rFonts w:eastAsia="Times New Roman"/>
          <w:lang w:bidi="ru-RU"/>
        </w:rPr>
        <w:t xml:space="preserve"> </w:t>
      </w:r>
      <w:r w:rsidR="0041287C" w:rsidRPr="00F505F0">
        <w:rPr>
          <w:rStyle w:val="--0"/>
        </w:rPr>
        <w:t>кульминации своего</w:t>
      </w:r>
      <w:r w:rsidR="0041287C"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="0041287C" w:rsidRPr="00F505F0">
        <w:rPr>
          <w:rStyle w:val="--"/>
        </w:rPr>
        <w:t>завершения</w:t>
      </w:r>
      <w:r w:rsidR="0041287C" w:rsidRPr="00F505F0">
        <w:t xml:space="preserve">. </w:t>
      </w:r>
      <w:r w:rsidR="0041287C" w:rsidRPr="00C710DE">
        <w:rPr>
          <w:rFonts w:eastAsia="Times New Roman"/>
          <w:lang w:bidi="ru-RU"/>
        </w:rPr>
        <w:t>Исполнительские состояния всех сфер организованного бытия людей начали принимать иной вид. В сфере финансов усилился социальный паразитизм, огранённый рамками планетарного паразитизма</w:t>
      </w:r>
      <w:r w:rsidR="0041287C" w:rsidRPr="00C710DE">
        <w:rPr>
          <w:rFonts w:eastAsia="Times New Roman"/>
          <w:color w:val="FF0000"/>
          <w:lang w:bidi="ru-RU"/>
        </w:rPr>
        <w:t xml:space="preserve"> </w:t>
      </w:r>
      <w:r w:rsidR="0041287C" w:rsidRPr="00C710DE">
        <w:rPr>
          <w:rFonts w:eastAsia="Times New Roman"/>
          <w:lang w:bidi="ru-RU"/>
        </w:rPr>
        <w:t xml:space="preserve">– программой «Глобализация». Старые формы проявления исполнительских программных состояний </w:t>
      </w:r>
      <w:r w:rsidR="0041287C" w:rsidRPr="00C710DE">
        <w:rPr>
          <w:rFonts w:eastAsia="Times New Roman"/>
          <w:spacing w:val="-3"/>
          <w:lang w:bidi="ru-RU"/>
        </w:rPr>
        <w:t xml:space="preserve">уже </w:t>
      </w:r>
      <w:r w:rsidR="0041287C" w:rsidRPr="004038CB">
        <w:rPr>
          <w:rStyle w:val="--0"/>
        </w:rPr>
        <w:t>никак</w:t>
      </w:r>
      <w:r w:rsidR="0041287C"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="0041287C" w:rsidRPr="004038CB">
        <w:rPr>
          <w:rStyle w:val="--"/>
        </w:rPr>
        <w:t>не</w:t>
      </w:r>
      <w:r w:rsidR="0041287C"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="0041287C" w:rsidRPr="004038CB">
        <w:rPr>
          <w:rStyle w:val="--0"/>
        </w:rPr>
        <w:t>могли</w:t>
      </w:r>
      <w:r w:rsidR="0041287C" w:rsidRPr="00C710DE">
        <w:rPr>
          <w:rFonts w:eastAsia="Times New Roman"/>
          <w:lang w:bidi="ru-RU"/>
        </w:rPr>
        <w:t xml:space="preserve"> покрывать нарастающие объёмы в их потребности</w:t>
      </w:r>
      <w:r w:rsidR="004038CB">
        <w:rPr>
          <w:rFonts w:eastAsia="Times New Roman"/>
          <w:lang w:bidi="ru-RU"/>
        </w:rPr>
        <w:t>,</w:t>
      </w:r>
      <w:r>
        <w:rPr>
          <w:rFonts w:eastAsia="Times New Roman"/>
          <w:lang w:bidi="ru-RU"/>
        </w:rPr>
        <w:t xml:space="preserve"> </w:t>
      </w:r>
      <w:r w:rsidR="004038CB">
        <w:rPr>
          <w:rFonts w:eastAsia="Times New Roman"/>
          <w:lang w:bidi="ru-RU"/>
        </w:rPr>
        <w:t>п</w:t>
      </w:r>
      <w:r w:rsidR="0041287C" w:rsidRPr="00C710DE">
        <w:rPr>
          <w:rFonts w:eastAsia="Times New Roman"/>
          <w:lang w:bidi="ru-RU"/>
        </w:rPr>
        <w:t xml:space="preserve">оэтому </w:t>
      </w:r>
      <w:r w:rsidR="0041287C" w:rsidRPr="00C710DE">
        <w:rPr>
          <w:rFonts w:eastAsia="Times New Roman"/>
          <w:color w:val="000000" w:themeColor="text1"/>
          <w:lang w:bidi="ru-RU"/>
        </w:rPr>
        <w:t xml:space="preserve">в </w:t>
      </w:r>
      <w:r w:rsidR="0041287C" w:rsidRPr="00C710DE">
        <w:rPr>
          <w:rFonts w:eastAsia="Times New Roman"/>
          <w:b/>
          <w:bCs/>
          <w:i/>
          <w:iCs/>
          <w:color w:val="000000" w:themeColor="text1"/>
          <w:lang w:bidi="ru-RU"/>
        </w:rPr>
        <w:t>1990 году был введ</w:t>
      </w:r>
      <w:r w:rsidR="004038CB">
        <w:rPr>
          <w:rFonts w:eastAsia="Times New Roman"/>
          <w:b/>
          <w:bCs/>
          <w:i/>
          <w:iCs/>
          <w:color w:val="000000" w:themeColor="text1"/>
          <w:lang w:bidi="ru-RU"/>
        </w:rPr>
        <w:t>ё</w:t>
      </w:r>
      <w:r w:rsidR="0041287C" w:rsidRPr="00C710DE">
        <w:rPr>
          <w:rFonts w:eastAsia="Times New Roman"/>
          <w:b/>
          <w:bCs/>
          <w:i/>
          <w:iCs/>
          <w:color w:val="000000" w:themeColor="text1"/>
          <w:lang w:bidi="ru-RU"/>
        </w:rPr>
        <w:t>н следующий</w:t>
      </w:r>
      <w:r w:rsidR="004038CB">
        <w:rPr>
          <w:rFonts w:eastAsia="Times New Roman"/>
          <w:b/>
          <w:bCs/>
          <w:i/>
          <w:iCs/>
          <w:color w:val="000000" w:themeColor="text1"/>
          <w:lang w:bidi="ru-RU"/>
        </w:rPr>
        <w:t>,</w:t>
      </w:r>
      <w:r w:rsidR="0041287C" w:rsidRPr="00C710DE">
        <w:rPr>
          <w:rFonts w:eastAsia="Times New Roman"/>
          <w:b/>
          <w:bCs/>
          <w:i/>
          <w:iCs/>
          <w:color w:val="000000" w:themeColor="text1"/>
          <w:lang w:bidi="ru-RU"/>
        </w:rPr>
        <w:t xml:space="preserve"> 461 генотип</w:t>
      </w:r>
      <w:r w:rsidR="0041287C" w:rsidRPr="00C710DE">
        <w:rPr>
          <w:rFonts w:eastAsia="Times New Roman"/>
          <w:lang w:bidi="ru-RU"/>
        </w:rPr>
        <w:t xml:space="preserve"> (сопровождение </w:t>
      </w:r>
      <w:r w:rsidR="004038CB">
        <w:rPr>
          <w:rFonts w:eastAsia="Times New Roman"/>
          <w:lang w:bidi="ru-RU"/>
        </w:rPr>
        <w:t xml:space="preserve">– </w:t>
      </w:r>
      <w:r w:rsidR="0041287C" w:rsidRPr="00C710DE">
        <w:rPr>
          <w:rFonts w:eastAsia="Times New Roman"/>
          <w:lang w:bidi="ru-RU"/>
        </w:rPr>
        <w:t>УК Калифорния).</w:t>
      </w:r>
      <w:r>
        <w:rPr>
          <w:rFonts w:eastAsia="Times New Roman"/>
          <w:lang w:bidi="ru-RU"/>
        </w:rPr>
        <w:t xml:space="preserve"> </w:t>
      </w:r>
      <w:r w:rsidR="0041287C" w:rsidRPr="00C710DE">
        <w:rPr>
          <w:rFonts w:eastAsia="Times New Roman"/>
          <w:lang w:bidi="ru-RU"/>
        </w:rPr>
        <w:t xml:space="preserve">Вся структура энергоинформационной трансляции управления (к этому моменту) была </w:t>
      </w:r>
      <w:r w:rsidR="0041287C" w:rsidRPr="004038CB">
        <w:rPr>
          <w:rStyle w:val="--"/>
        </w:rPr>
        <w:t>окончательно</w:t>
      </w:r>
      <w:r w:rsidR="0041287C"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="0041287C" w:rsidRPr="004038CB">
        <w:rPr>
          <w:rStyle w:val="--0"/>
        </w:rPr>
        <w:t>переведена</w:t>
      </w:r>
      <w:r w:rsidR="0041287C" w:rsidRPr="00C710DE">
        <w:rPr>
          <w:rFonts w:eastAsia="Times New Roman"/>
          <w:lang w:bidi="ru-RU"/>
        </w:rPr>
        <w:t xml:space="preserve"> </w:t>
      </w:r>
      <w:r w:rsidR="0041287C" w:rsidRPr="00C710DE">
        <w:rPr>
          <w:rFonts w:eastAsia="Times New Roman"/>
          <w:b/>
          <w:bCs/>
          <w:i/>
          <w:iCs/>
          <w:lang w:bidi="ru-RU"/>
        </w:rPr>
        <w:t xml:space="preserve">на базис цифровых технологий для главного вектора </w:t>
      </w:r>
      <w:r w:rsidR="0041287C">
        <w:rPr>
          <w:rFonts w:eastAsia="Times New Roman"/>
          <w:b/>
          <w:bCs/>
          <w:i/>
          <w:iCs/>
          <w:lang w:bidi="ru-RU"/>
        </w:rPr>
        <w:t>–</w:t>
      </w:r>
      <w:r w:rsidR="0041287C" w:rsidRPr="00C710DE">
        <w:rPr>
          <w:rFonts w:eastAsia="Times New Roman"/>
          <w:b/>
          <w:bCs/>
          <w:i/>
          <w:iCs/>
          <w:lang w:bidi="ru-RU"/>
        </w:rPr>
        <w:t xml:space="preserve"> </w:t>
      </w:r>
      <w:r w:rsidR="0041287C" w:rsidRPr="00C710DE">
        <w:rPr>
          <w:rFonts w:eastAsia="Times New Roman"/>
          <w:lang w:bidi="ru-RU"/>
        </w:rPr>
        <w:t>проявилась обусловленная возможность перехода на совершенно иную форму мировоззрения</w:t>
      </w:r>
      <w:r w:rsidR="004038CB">
        <w:rPr>
          <w:rFonts w:eastAsia="Times New Roman"/>
          <w:lang w:bidi="ru-RU"/>
        </w:rPr>
        <w:t>,</w:t>
      </w:r>
      <w:r w:rsidR="0041287C" w:rsidRPr="00C710DE">
        <w:rPr>
          <w:rFonts w:eastAsia="Times New Roman"/>
          <w:lang w:bidi="ru-RU"/>
        </w:rPr>
        <w:t xml:space="preserve"> и как одной из составляющих этого </w:t>
      </w:r>
      <w:r w:rsidR="0041287C">
        <w:rPr>
          <w:rFonts w:eastAsia="Times New Roman"/>
          <w:lang w:bidi="ru-RU"/>
        </w:rPr>
        <w:t>–</w:t>
      </w:r>
      <w:r w:rsidR="0041287C" w:rsidRPr="00C710DE">
        <w:rPr>
          <w:rFonts w:eastAsia="Times New Roman"/>
          <w:lang w:bidi="ru-RU"/>
        </w:rPr>
        <w:t xml:space="preserve"> выпуска денег, связанную с их новой системой учёта, применения и навязанных платных обременительных услуг через электронные носители и контрольные порталы. Одновременно была введена </w:t>
      </w:r>
      <w:r w:rsidR="0041287C" w:rsidRPr="004038CB">
        <w:rPr>
          <w:rStyle w:val="--"/>
        </w:rPr>
        <w:t>новая</w:t>
      </w:r>
      <w:r w:rsidR="0041287C"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="0041287C" w:rsidRPr="004038CB">
        <w:rPr>
          <w:rStyle w:val="--0"/>
        </w:rPr>
        <w:t>форма</w:t>
      </w:r>
      <w:r w:rsidR="0041287C"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="0041287C" w:rsidRPr="004038CB">
        <w:rPr>
          <w:rStyle w:val="--0"/>
        </w:rPr>
        <w:t>денег</w:t>
      </w:r>
      <w:r w:rsidR="0041287C" w:rsidRPr="00C710DE">
        <w:rPr>
          <w:rFonts w:eastAsia="Times New Roman"/>
          <w:lang w:bidi="ru-RU"/>
        </w:rPr>
        <w:t xml:space="preserve"> </w:t>
      </w:r>
      <w:r w:rsidR="0041287C">
        <w:rPr>
          <w:rFonts w:eastAsia="Times New Roman"/>
          <w:lang w:bidi="ru-RU"/>
        </w:rPr>
        <w:t>–</w:t>
      </w:r>
      <w:r w:rsidR="0041287C" w:rsidRPr="00C710DE">
        <w:rPr>
          <w:rFonts w:eastAsia="Times New Roman"/>
          <w:lang w:bidi="ru-RU"/>
        </w:rPr>
        <w:t xml:space="preserve"> электронные деньги. </w:t>
      </w:r>
    </w:p>
    <w:p w14:paraId="4090D7D9" w14:textId="116AE358" w:rsidR="0041287C" w:rsidRDefault="0041287C" w:rsidP="004038CB">
      <w:pPr>
        <w:rPr>
          <w:rFonts w:eastAsia="Times New Roman"/>
          <w:bCs/>
          <w:iCs/>
          <w:lang w:bidi="ru-RU"/>
        </w:rPr>
      </w:pPr>
      <w:r w:rsidRPr="00C710DE">
        <w:rPr>
          <w:rFonts w:eastAsia="Times New Roman"/>
          <w:noProof/>
        </w:rPr>
        <w:drawing>
          <wp:anchor distT="0" distB="0" distL="114300" distR="114300" simplePos="0" relativeHeight="251660288" behindDoc="1" locked="0" layoutInCell="1" allowOverlap="1" wp14:anchorId="22D0F3A4" wp14:editId="36192783">
            <wp:simplePos x="0" y="0"/>
            <wp:positionH relativeFrom="column">
              <wp:posOffset>85148</wp:posOffset>
            </wp:positionH>
            <wp:positionV relativeFrom="paragraph">
              <wp:posOffset>160135</wp:posOffset>
            </wp:positionV>
            <wp:extent cx="2012950" cy="2012950"/>
            <wp:effectExtent l="0" t="0" r="6350" b="6350"/>
            <wp:wrapTight wrapText="bothSides">
              <wp:wrapPolygon edited="0">
                <wp:start x="0" y="0"/>
                <wp:lineTo x="0" y="21532"/>
                <wp:lineTo x="21532" y="21532"/>
                <wp:lineTo x="21532" y="0"/>
                <wp:lineTo x="0" y="0"/>
              </wp:wrapPolygon>
            </wp:wrapTight>
            <wp:docPr id="4" name="Рисунок 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950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10DE">
        <w:rPr>
          <w:rFonts w:eastAsia="Times New Roman"/>
          <w:lang w:bidi="ru-RU"/>
        </w:rPr>
        <w:t xml:space="preserve">Они обрели ранее несуществующее особое состояние </w:t>
      </w:r>
      <w:r>
        <w:rPr>
          <w:rFonts w:eastAsia="Times New Roman"/>
          <w:lang w:bidi="ru-RU"/>
        </w:rPr>
        <w:t>–</w:t>
      </w:r>
      <w:r w:rsidRPr="00C710DE">
        <w:rPr>
          <w:rFonts w:eastAsia="Times New Roman"/>
          <w:lang w:bidi="ru-RU"/>
        </w:rPr>
        <w:t xml:space="preserve"> стали обладать </w:t>
      </w:r>
      <w:r w:rsidRPr="00C710DE">
        <w:rPr>
          <w:rFonts w:eastAsia="Times New Roman"/>
          <w:b/>
          <w:bCs/>
          <w:i/>
          <w:iCs/>
          <w:lang w:bidi="ru-RU"/>
        </w:rPr>
        <w:t>условной виртуальной ценностью вне рамок материального мира</w:t>
      </w:r>
      <w:r w:rsidRPr="004038CB">
        <w:t>,</w:t>
      </w:r>
      <w:r w:rsidRPr="00C710DE">
        <w:rPr>
          <w:rFonts w:eastAsia="Times New Roman"/>
          <w:lang w:bidi="ru-RU"/>
        </w:rPr>
        <w:t xml:space="preserve"> за пределами осознанной осязаемости людей, вне реального мироощущения. Отныне миром через свою собственную мировую финансовую систему, созданную под будущий лидирующий 46 генотип </w:t>
      </w:r>
      <w:r w:rsidR="004038CB">
        <w:rPr>
          <w:rFonts w:eastAsia="Times New Roman"/>
          <w:lang w:bidi="ru-RU"/>
        </w:rPr>
        <w:t>М</w:t>
      </w:r>
      <w:r w:rsidRPr="00C710DE">
        <w:rPr>
          <w:rFonts w:eastAsia="Times New Roman"/>
          <w:lang w:bidi="ru-RU"/>
        </w:rPr>
        <w:t xml:space="preserve">озга, </w:t>
      </w:r>
      <w:r w:rsidRPr="00C710DE">
        <w:rPr>
          <w:rFonts w:eastAsia="Times New Roman"/>
          <w:b/>
          <w:bCs/>
          <w:i/>
          <w:iCs/>
          <w:lang w:bidi="ru-RU"/>
        </w:rPr>
        <w:t xml:space="preserve">начинает управлять виртуальный бред! </w:t>
      </w:r>
      <w:r w:rsidRPr="00C710DE">
        <w:rPr>
          <w:rFonts w:eastAsia="Times New Roman"/>
          <w:lang w:bidi="ru-RU"/>
        </w:rPr>
        <w:t xml:space="preserve">Стоит </w:t>
      </w:r>
      <w:r w:rsidRPr="004038CB">
        <w:rPr>
          <w:rStyle w:val="--"/>
        </w:rPr>
        <w:t>вдуматься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4038CB">
        <w:rPr>
          <w:rStyle w:val="--0"/>
        </w:rPr>
        <w:t>в смысл</w:t>
      </w:r>
      <w:r w:rsidRPr="00C710DE">
        <w:rPr>
          <w:rFonts w:eastAsia="Times New Roman"/>
          <w:lang w:bidi="ru-RU"/>
        </w:rPr>
        <w:t xml:space="preserve"> самого факта ежегодно принимаемого Закона о Бюджете. Через какие-то жалкие условные циферки, якобы рассчитанные некими «безумцами из обоймы финансовых колонизаторов» прозападного услужения, </w:t>
      </w:r>
      <w:r w:rsidRPr="00C710DE">
        <w:rPr>
          <w:rFonts w:eastAsia="Times New Roman"/>
          <w:b/>
          <w:bCs/>
          <w:i/>
          <w:iCs/>
          <w:lang w:bidi="ru-RU"/>
        </w:rPr>
        <w:t>определяется весь смысл жизни людей всей нашей огромной страны через «их чужие деньги»</w:t>
      </w:r>
      <w:r w:rsidRPr="004038CB">
        <w:t>.</w:t>
      </w:r>
      <w:r w:rsidR="002E4EA5">
        <w:rPr>
          <w:rFonts w:eastAsia="Times New Roman"/>
          <w:b/>
          <w:bCs/>
          <w:i/>
          <w:iCs/>
          <w:lang w:bidi="ru-RU"/>
        </w:rPr>
        <w:t xml:space="preserve"> </w:t>
      </w:r>
      <w:r w:rsidRPr="00C710DE">
        <w:rPr>
          <w:rFonts w:eastAsia="Times New Roman"/>
          <w:lang w:bidi="ru-RU"/>
        </w:rPr>
        <w:t xml:space="preserve">Неужели люди </w:t>
      </w:r>
      <w:r w:rsidRPr="004038CB">
        <w:rPr>
          <w:rStyle w:val="--"/>
        </w:rPr>
        <w:t>не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4038CB">
        <w:rPr>
          <w:rStyle w:val="--0"/>
        </w:rPr>
        <w:t>могут</w:t>
      </w:r>
      <w:r w:rsidRPr="00C710DE">
        <w:rPr>
          <w:rFonts w:eastAsia="Times New Roman"/>
          <w:lang w:bidi="ru-RU"/>
        </w:rPr>
        <w:t xml:space="preserve"> осознавать опасное, неразумное и управляемое алчной финансовой группой «организованное» бытие на грани полного краха всех жизненных устоев? Почему невозможно противостоять явно выраженному </w:t>
      </w:r>
      <w:r w:rsidRPr="004038CB">
        <w:rPr>
          <w:rStyle w:val="--0"/>
        </w:rPr>
        <w:t>финансовому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4038CB">
        <w:rPr>
          <w:rStyle w:val="--"/>
        </w:rPr>
        <w:t>паразитизму</w:t>
      </w:r>
      <w:r w:rsidRPr="00C710DE">
        <w:rPr>
          <w:rFonts w:eastAsia="Times New Roman"/>
          <w:lang w:bidi="ru-RU"/>
        </w:rPr>
        <w:t xml:space="preserve"> общего планетарного масштаба, организованному группой банков? Истинная причина именно в этом, и понимая это, становится очевидным и то, что происходило в 1917 году и в 1991 году относительно «развала проекта СССР».</w:t>
      </w:r>
    </w:p>
    <w:p w14:paraId="0FB57FF8" w14:textId="42526FB4" w:rsidR="0041287C" w:rsidRDefault="0041287C" w:rsidP="004038CB">
      <w:pPr>
        <w:rPr>
          <w:rFonts w:eastAsia="Times New Roman"/>
          <w:b/>
          <w:bCs/>
          <w:i/>
          <w:iCs/>
          <w:color w:val="000000" w:themeColor="text1"/>
          <w:lang w:bidi="ru-RU"/>
        </w:rPr>
      </w:pPr>
      <w:r w:rsidRPr="00C710DE">
        <w:rPr>
          <w:rFonts w:eastAsia="Times New Roman"/>
          <w:lang w:bidi="ru-RU"/>
        </w:rPr>
        <w:t xml:space="preserve">Через </w:t>
      </w:r>
      <w:r w:rsidRPr="00C710DE">
        <w:rPr>
          <w:rFonts w:eastAsia="Times New Roman"/>
          <w:b/>
          <w:bCs/>
          <w:i/>
          <w:iCs/>
          <w:lang w:bidi="ru-RU"/>
        </w:rPr>
        <w:t xml:space="preserve">индивидов 46 генотипа </w:t>
      </w:r>
      <w:r w:rsidR="004038CB">
        <w:rPr>
          <w:rFonts w:eastAsia="Times New Roman"/>
          <w:b/>
          <w:bCs/>
          <w:i/>
          <w:iCs/>
          <w:lang w:bidi="ru-RU"/>
        </w:rPr>
        <w:t>М</w:t>
      </w:r>
      <w:r w:rsidRPr="00C710DE">
        <w:rPr>
          <w:rFonts w:eastAsia="Times New Roman"/>
          <w:b/>
          <w:bCs/>
          <w:i/>
          <w:iCs/>
          <w:lang w:bidi="ru-RU"/>
        </w:rPr>
        <w:t>озга</w:t>
      </w:r>
      <w:r w:rsidRPr="00C710DE">
        <w:rPr>
          <w:rFonts w:eastAsia="Times New Roman"/>
          <w:lang w:bidi="ru-RU"/>
        </w:rPr>
        <w:t xml:space="preserve"> Системой (управляющее воздействие УК Кавказ, Альпы и Калифорния) </w:t>
      </w:r>
      <w:r w:rsidRPr="004038CB">
        <w:rPr>
          <w:rStyle w:val="--0"/>
        </w:rPr>
        <w:t>была</w:t>
      </w:r>
      <w:r w:rsidRPr="00C710DE">
        <w:rPr>
          <w:rStyle w:val="--"/>
          <w:rFonts w:ascii="Times New Roman" w:hAnsi="Times New Roman" w:cs="Times New Roman"/>
          <w:szCs w:val="28"/>
        </w:rPr>
        <w:t xml:space="preserve"> </w:t>
      </w:r>
      <w:r w:rsidRPr="004038CB">
        <w:rPr>
          <w:rStyle w:val="--"/>
        </w:rPr>
        <w:t>вменена</w:t>
      </w:r>
      <w:r w:rsidRPr="00C710DE">
        <w:rPr>
          <w:rFonts w:eastAsia="Times New Roman"/>
          <w:lang w:bidi="ru-RU"/>
        </w:rPr>
        <w:t xml:space="preserve"> особая </w:t>
      </w:r>
      <w:r w:rsidRPr="00C710DE">
        <w:rPr>
          <w:rFonts w:eastAsia="Times New Roman"/>
          <w:lang w:bidi="ru-RU"/>
        </w:rPr>
        <w:lastRenderedPageBreak/>
        <w:t xml:space="preserve">технология управления исполнительскими действиями всех людей </w:t>
      </w:r>
      <w:r w:rsidRPr="00C710DE">
        <w:rPr>
          <w:rFonts w:eastAsia="Times New Roman"/>
          <w:b/>
          <w:bCs/>
          <w:i/>
          <w:iCs/>
          <w:lang w:bidi="ru-RU"/>
        </w:rPr>
        <w:t xml:space="preserve">при помощи комплексного насилия над ними, без доступа к их активному осмысленному позиционному участию. </w:t>
      </w:r>
      <w:r w:rsidRPr="00C710DE">
        <w:rPr>
          <w:rFonts w:eastAsia="Times New Roman"/>
          <w:lang w:bidi="ru-RU"/>
        </w:rPr>
        <w:t>Система обеспечила и сопроводила:</w:t>
      </w:r>
    </w:p>
    <w:p w14:paraId="40FB024B" w14:textId="6F941764" w:rsidR="0041287C" w:rsidRPr="00127606" w:rsidRDefault="0041287C" w:rsidP="004038CB">
      <w:pPr>
        <w:pStyle w:val="a3"/>
        <w:rPr>
          <w:rFonts w:eastAsia="Times New Roman"/>
          <w:lang w:bidi="ru-RU"/>
        </w:rPr>
      </w:pPr>
      <w:r w:rsidRPr="00127606">
        <w:rPr>
          <w:rFonts w:eastAsia="Times New Roman"/>
          <w:lang w:bidi="ru-RU"/>
        </w:rPr>
        <w:t>уровень сознания людей, приведший к полной их восприимчивости и исполнительности перед иллюзорным миропониманием проистекающей реальности;</w:t>
      </w:r>
    </w:p>
    <w:p w14:paraId="5245170F" w14:textId="77777777" w:rsidR="004038CB" w:rsidRPr="004038CB" w:rsidRDefault="0041287C" w:rsidP="004038CB">
      <w:pPr>
        <w:pStyle w:val="a3"/>
        <w:rPr>
          <w:rFonts w:eastAsia="Times New Roman"/>
          <w:bCs/>
          <w:iCs/>
          <w:lang w:bidi="ru-RU"/>
        </w:rPr>
      </w:pPr>
      <w:r w:rsidRPr="00127606">
        <w:rPr>
          <w:rFonts w:eastAsia="Times New Roman"/>
          <w:lang w:bidi="ru-RU"/>
        </w:rPr>
        <w:t>нелепое и совершенно ничем не обоснованное</w:t>
      </w:r>
      <w:r w:rsidR="002E4EA5">
        <w:rPr>
          <w:rFonts w:eastAsia="Times New Roman"/>
          <w:lang w:bidi="ru-RU"/>
        </w:rPr>
        <w:t xml:space="preserve"> </w:t>
      </w:r>
      <w:r w:rsidRPr="00127606">
        <w:rPr>
          <w:rFonts w:eastAsia="Times New Roman"/>
          <w:lang w:bidi="ru-RU"/>
        </w:rPr>
        <w:t>полное</w:t>
      </w:r>
      <w:r w:rsidR="002E4EA5">
        <w:rPr>
          <w:rFonts w:eastAsia="Times New Roman"/>
          <w:lang w:bidi="ru-RU"/>
        </w:rPr>
        <w:t xml:space="preserve"> </w:t>
      </w:r>
      <w:r w:rsidRPr="00127606">
        <w:rPr>
          <w:rFonts w:eastAsia="Times New Roman"/>
          <w:lang w:bidi="ru-RU"/>
        </w:rPr>
        <w:t>преклонение</w:t>
      </w:r>
      <w:r w:rsidR="002E4EA5">
        <w:rPr>
          <w:rFonts w:eastAsia="Times New Roman"/>
          <w:lang w:bidi="ru-RU"/>
        </w:rPr>
        <w:t xml:space="preserve"> </w:t>
      </w:r>
      <w:r w:rsidRPr="00127606">
        <w:rPr>
          <w:rFonts w:eastAsia="Times New Roman"/>
          <w:lang w:bidi="ru-RU"/>
        </w:rPr>
        <w:t xml:space="preserve">всех людей и государств перед виртуальной структурой </w:t>
      </w:r>
      <w:r w:rsidRPr="004038CB">
        <w:rPr>
          <w:rStyle w:val="--"/>
        </w:rPr>
        <w:t>некоего</w:t>
      </w:r>
      <w:r w:rsidRPr="00127606">
        <w:rPr>
          <w:rStyle w:val="--0"/>
          <w:rFonts w:ascii="Times New Roman" w:hAnsi="Times New Roman" w:cs="Times New Roman"/>
          <w:szCs w:val="28"/>
        </w:rPr>
        <w:t xml:space="preserve"> </w:t>
      </w:r>
      <w:r w:rsidRPr="004038CB">
        <w:rPr>
          <w:rStyle w:val="--0"/>
        </w:rPr>
        <w:t>мирового управления</w:t>
      </w:r>
      <w:r w:rsidRPr="00127606">
        <w:rPr>
          <w:rFonts w:eastAsia="Times New Roman"/>
          <w:lang w:bidi="ru-RU"/>
        </w:rPr>
        <w:t>, предоставивше</w:t>
      </w:r>
      <w:r w:rsidR="004038CB">
        <w:rPr>
          <w:rFonts w:eastAsia="Times New Roman"/>
          <w:lang w:bidi="ru-RU"/>
        </w:rPr>
        <w:t>го</w:t>
      </w:r>
      <w:r w:rsidRPr="00127606">
        <w:rPr>
          <w:rFonts w:eastAsia="Times New Roman"/>
          <w:lang w:bidi="ru-RU"/>
        </w:rPr>
        <w:t xml:space="preserve"> себе самостоятельное право безотчётно формировать объём электронных денег, требуемый текущими и перспективными условиями удержания безусловной финансовой колонизации всех стран и народов планеты. </w:t>
      </w:r>
    </w:p>
    <w:p w14:paraId="7893CFBC" w14:textId="0C758004" w:rsidR="0041287C" w:rsidRDefault="0041287C" w:rsidP="004038CB">
      <w:pPr>
        <w:rPr>
          <w:rFonts w:eastAsia="Times New Roman"/>
          <w:bCs/>
          <w:iCs/>
          <w:lang w:bidi="ru-RU"/>
        </w:rPr>
      </w:pPr>
      <w:r w:rsidRPr="00127606">
        <w:rPr>
          <w:rFonts w:eastAsia="Times New Roman"/>
          <w:lang w:bidi="ru-RU"/>
        </w:rPr>
        <w:t xml:space="preserve">Однако </w:t>
      </w:r>
      <w:bookmarkStart w:id="1" w:name="OLE_LINK1"/>
      <w:bookmarkStart w:id="2" w:name="OLE_LINK2"/>
      <w:r w:rsidRPr="00127606">
        <w:rPr>
          <w:rFonts w:eastAsia="Times New Roman"/>
          <w:lang w:bidi="ru-RU"/>
        </w:rPr>
        <w:t>исполнительские процессы</w:t>
      </w:r>
      <w:bookmarkEnd w:id="1"/>
      <w:bookmarkEnd w:id="2"/>
      <w:r w:rsidRPr="00127606">
        <w:rPr>
          <w:rFonts w:eastAsia="Times New Roman"/>
          <w:lang w:bidi="ru-RU"/>
        </w:rPr>
        <w:t xml:space="preserve">, </w:t>
      </w:r>
      <w:r w:rsidR="00A96FA6">
        <w:rPr>
          <w:rFonts w:eastAsia="Times New Roman"/>
          <w:lang w:bidi="ru-RU"/>
        </w:rPr>
        <w:t>организуемые</w:t>
      </w:r>
      <w:r w:rsidRPr="00127606">
        <w:rPr>
          <w:rFonts w:eastAsia="Times New Roman"/>
          <w:lang w:bidi="ru-RU"/>
        </w:rPr>
        <w:t xml:space="preserve"> и контролируемые </w:t>
      </w:r>
      <w:r w:rsidR="00A96FA6" w:rsidRPr="00127606">
        <w:rPr>
          <w:rFonts w:eastAsia="Times New Roman"/>
          <w:lang w:bidi="ru-RU"/>
        </w:rPr>
        <w:t>Новой Системой</w:t>
      </w:r>
      <w:r w:rsidR="00A96FA6">
        <w:rPr>
          <w:rFonts w:eastAsia="Times New Roman"/>
          <w:lang w:bidi="ru-RU"/>
        </w:rPr>
        <w:t xml:space="preserve"> Управления,</w:t>
      </w:r>
      <w:r w:rsidR="00A96FA6" w:rsidRPr="00127606">
        <w:rPr>
          <w:rFonts w:eastAsia="Times New Roman"/>
          <w:lang w:bidi="ru-RU"/>
        </w:rPr>
        <w:t xml:space="preserve"> </w:t>
      </w:r>
      <w:r w:rsidRPr="00127606">
        <w:rPr>
          <w:rFonts w:eastAsia="Times New Roman"/>
          <w:lang w:bidi="ru-RU"/>
        </w:rPr>
        <w:t xml:space="preserve">сегодня обрели жёсткие темпы и такт общего </w:t>
      </w:r>
      <w:proofErr w:type="spellStart"/>
      <w:r w:rsidRPr="00127606">
        <w:rPr>
          <w:rFonts w:eastAsia="Times New Roman"/>
          <w:lang w:bidi="ru-RU"/>
        </w:rPr>
        <w:t>хронопроцесса</w:t>
      </w:r>
      <w:proofErr w:type="spellEnd"/>
      <w:r w:rsidRPr="00127606">
        <w:rPr>
          <w:rFonts w:eastAsia="Times New Roman"/>
          <w:lang w:bidi="ru-RU"/>
        </w:rPr>
        <w:t xml:space="preserve">. Среди людей повсеместно </w:t>
      </w:r>
      <w:r w:rsidRPr="00A96FA6">
        <w:rPr>
          <w:rStyle w:val="--"/>
        </w:rPr>
        <w:t>активизирован</w:t>
      </w:r>
      <w:r w:rsidRPr="00127606">
        <w:rPr>
          <w:rStyle w:val="--"/>
          <w:rFonts w:ascii="Times New Roman" w:hAnsi="Times New Roman" w:cs="Times New Roman"/>
          <w:szCs w:val="28"/>
        </w:rPr>
        <w:t xml:space="preserve"> </w:t>
      </w:r>
      <w:r w:rsidRPr="00A96FA6">
        <w:rPr>
          <w:rStyle w:val="--0"/>
        </w:rPr>
        <w:t>процесс</w:t>
      </w:r>
      <w:r w:rsidRPr="00127606">
        <w:rPr>
          <w:rStyle w:val="--0"/>
          <w:rFonts w:ascii="Times New Roman" w:hAnsi="Times New Roman" w:cs="Times New Roman"/>
          <w:szCs w:val="28"/>
        </w:rPr>
        <w:t xml:space="preserve"> </w:t>
      </w:r>
      <w:r w:rsidRPr="00127606">
        <w:rPr>
          <w:rFonts w:eastAsia="Times New Roman"/>
          <w:lang w:bidi="ru-RU"/>
        </w:rPr>
        <w:t xml:space="preserve">перевода прежних жизнеутверждающих основ в новое состояние </w:t>
      </w:r>
      <w:r w:rsidRPr="00127606">
        <w:rPr>
          <w:rStyle w:val="--"/>
          <w:rFonts w:ascii="Times New Roman" w:hAnsi="Times New Roman" w:cs="Times New Roman"/>
          <w:szCs w:val="28"/>
        </w:rPr>
        <w:t>не</w:t>
      </w:r>
      <w:r w:rsidRPr="00A96FA6">
        <w:rPr>
          <w:rStyle w:val="--0"/>
        </w:rPr>
        <w:t>материальной</w:t>
      </w:r>
      <w:r w:rsidRPr="00127606">
        <w:rPr>
          <w:rFonts w:eastAsia="Times New Roman"/>
          <w:lang w:bidi="ru-RU"/>
        </w:rPr>
        <w:t xml:space="preserve"> </w:t>
      </w:r>
      <w:r w:rsidRPr="00127606">
        <w:rPr>
          <w:rFonts w:eastAsia="Times New Roman"/>
          <w:b/>
          <w:bCs/>
          <w:i/>
          <w:iCs/>
          <w:lang w:bidi="ru-RU"/>
        </w:rPr>
        <w:t>реальности во всём</w:t>
      </w:r>
      <w:r w:rsidRPr="00A96FA6">
        <w:t xml:space="preserve">. </w:t>
      </w:r>
      <w:r w:rsidRPr="00127606">
        <w:rPr>
          <w:rFonts w:eastAsia="Times New Roman"/>
          <w:lang w:bidi="ru-RU"/>
        </w:rPr>
        <w:t xml:space="preserve">Все пороки людей </w:t>
      </w:r>
      <w:r w:rsidRPr="00127606">
        <w:rPr>
          <w:rFonts w:eastAsia="Times New Roman"/>
          <w:b/>
          <w:bCs/>
          <w:i/>
          <w:iCs/>
          <w:lang w:bidi="ru-RU"/>
        </w:rPr>
        <w:t>обрели устойчивое незыблемое состояние, определяющее нормы сегодняшнего и будущего бытия всех людей.</w:t>
      </w:r>
      <w:r w:rsidR="002E4EA5">
        <w:rPr>
          <w:rFonts w:eastAsia="Times New Roman"/>
          <w:lang w:bidi="ru-RU"/>
        </w:rPr>
        <w:t xml:space="preserve"> </w:t>
      </w:r>
      <w:r w:rsidRPr="00127606">
        <w:rPr>
          <w:rFonts w:eastAsia="Times New Roman"/>
        </w:rPr>
        <w:t>Это – открывается вс</w:t>
      </w:r>
      <w:r>
        <w:rPr>
          <w:rFonts w:eastAsia="Times New Roman"/>
        </w:rPr>
        <w:t>ё</w:t>
      </w:r>
      <w:r w:rsidRPr="00127606">
        <w:rPr>
          <w:rFonts w:eastAsia="Times New Roman"/>
        </w:rPr>
        <w:t xml:space="preserve"> большему и большему количеству людей, которые выбрали для себя жизненный путь познания.</w:t>
      </w:r>
    </w:p>
    <w:p w14:paraId="72D19D08" w14:textId="77777777" w:rsidR="00A96FA6" w:rsidRDefault="0041287C" w:rsidP="00A96FA6">
      <w:r w:rsidRPr="00360568">
        <w:rPr>
          <w:noProof/>
        </w:rPr>
        <w:drawing>
          <wp:anchor distT="0" distB="0" distL="114300" distR="114300" simplePos="0" relativeHeight="251661312" behindDoc="1" locked="0" layoutInCell="1" allowOverlap="1" wp14:anchorId="69C13C6A" wp14:editId="176EBE58">
            <wp:simplePos x="0" y="0"/>
            <wp:positionH relativeFrom="column">
              <wp:posOffset>47625</wp:posOffset>
            </wp:positionH>
            <wp:positionV relativeFrom="paragraph">
              <wp:posOffset>1530177</wp:posOffset>
            </wp:positionV>
            <wp:extent cx="3327400" cy="2209800"/>
            <wp:effectExtent l="0" t="0" r="0" b="0"/>
            <wp:wrapTight wrapText="bothSides">
              <wp:wrapPolygon edited="0">
                <wp:start x="0" y="0"/>
                <wp:lineTo x="0" y="21476"/>
                <wp:lineTo x="21518" y="21476"/>
                <wp:lineTo x="21518" y="0"/>
                <wp:lineTo x="0" y="0"/>
              </wp:wrapPolygon>
            </wp:wrapTight>
            <wp:docPr id="10" name="Рисунок 10" descr="Татьяна Черниговск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Татьяна Черниговская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10DE">
        <w:t xml:space="preserve">В наши дни многие люди считают, что человечество развивается естественным образом. К сожалению, </w:t>
      </w:r>
      <w:r w:rsidRPr="00A96FA6">
        <w:rPr>
          <w:rStyle w:val="--0"/>
        </w:rPr>
        <w:t>это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A96FA6">
        <w:rPr>
          <w:rStyle w:val="--"/>
        </w:rPr>
        <w:t>не</w:t>
      </w:r>
      <w:r w:rsidRPr="00C710DE">
        <w:rPr>
          <w:rStyle w:val="--"/>
          <w:rFonts w:ascii="Times New Roman" w:hAnsi="Times New Roman" w:cs="Times New Roman"/>
          <w:szCs w:val="28"/>
        </w:rPr>
        <w:t xml:space="preserve"> </w:t>
      </w:r>
      <w:r w:rsidRPr="00A96FA6">
        <w:rPr>
          <w:rStyle w:val="--0"/>
        </w:rPr>
        <w:t>так</w:t>
      </w:r>
      <w:r w:rsidRPr="00C710DE">
        <w:t>. Нынешняя цивилизация является одним из возможных проектов мироустройства, который может иметь ошибки, как любой проект. Одна из наиболее здравомыслящих уч</w:t>
      </w:r>
      <w:r>
        <w:t>ё</w:t>
      </w:r>
      <w:r w:rsidRPr="00C710DE">
        <w:t>ных, на мой</w:t>
      </w:r>
      <w:r w:rsidR="002E4EA5">
        <w:t xml:space="preserve"> </w:t>
      </w:r>
      <w:r w:rsidRPr="00C710DE">
        <w:t xml:space="preserve">взгляд, </w:t>
      </w:r>
      <w:r w:rsidRPr="00C710DE">
        <w:rPr>
          <w:b/>
          <w:bCs/>
          <w:i/>
          <w:iCs/>
        </w:rPr>
        <w:t xml:space="preserve">профессор </w:t>
      </w:r>
      <w:r w:rsidR="00A96FA6">
        <w:rPr>
          <w:b/>
          <w:bCs/>
          <w:i/>
          <w:iCs/>
        </w:rPr>
        <w:t>Т. В. </w:t>
      </w:r>
      <w:r w:rsidRPr="00C710DE">
        <w:rPr>
          <w:b/>
          <w:bCs/>
          <w:i/>
          <w:iCs/>
        </w:rPr>
        <w:t xml:space="preserve">Черниговская </w:t>
      </w:r>
      <w:proofErr w:type="spellStart"/>
      <w:r w:rsidRPr="00C710DE">
        <w:t>обез</w:t>
      </w:r>
      <w:proofErr w:type="spellEnd"/>
      <w:r w:rsidRPr="00C710DE">
        <w:t>(с)</w:t>
      </w:r>
      <w:proofErr w:type="spellStart"/>
      <w:r w:rsidRPr="00C710DE">
        <w:t>покоена</w:t>
      </w:r>
      <w:proofErr w:type="spellEnd"/>
      <w:r w:rsidRPr="00C710DE">
        <w:t xml:space="preserve"> ошибками в проекте мироустройства: «Наступает цивилизация праздности, к котор</w:t>
      </w:r>
      <w:r>
        <w:t>ой мы тоже, в общем, не готовы…</w:t>
      </w:r>
      <w:r w:rsidRPr="00C710DE">
        <w:t xml:space="preserve"> Что собираются делать все те люди, которых заменят цифровые системы? Когда мне говорят: «освобождается простор для творчества», это вызывает у меня саркастическую улыбку. Вы что, правда считаете, что несметные тысячи, на самом деле</w:t>
      </w:r>
      <w:r w:rsidR="00A96FA6">
        <w:t>,</w:t>
      </w:r>
      <w:r w:rsidRPr="00C710DE">
        <w:t xml:space="preserve"> </w:t>
      </w:r>
      <w:r>
        <w:t>–</w:t>
      </w:r>
      <w:r w:rsidRPr="00C710DE">
        <w:t xml:space="preserve"> миллионы людей, в освободившееся от тяж</w:t>
      </w:r>
      <w:r>
        <w:t>ё</w:t>
      </w:r>
      <w:r w:rsidRPr="00C710DE">
        <w:t xml:space="preserve">лой работы время начнут писать </w:t>
      </w:r>
      <w:r w:rsidRPr="00C710DE">
        <w:lastRenderedPageBreak/>
        <w:t>мадригалы и играть на лютне? Вы это всерь</w:t>
      </w:r>
      <w:r>
        <w:t>ё</w:t>
      </w:r>
      <w:r w:rsidRPr="00C710DE">
        <w:t>з? Произойд</w:t>
      </w:r>
      <w:r>
        <w:t>ё</w:t>
      </w:r>
      <w:r w:rsidRPr="00C710DE">
        <w:t xml:space="preserve">т совершенно противоположное. И мы не можем делать вид, что это не так». </w:t>
      </w:r>
    </w:p>
    <w:p w14:paraId="59954CFE" w14:textId="3B9B85BA" w:rsidR="0041287C" w:rsidRDefault="0041287C" w:rsidP="00A96FA6">
      <w:pPr>
        <w:rPr>
          <w:rFonts w:eastAsia="Times New Roman"/>
          <w:bCs/>
          <w:iCs/>
          <w:color w:val="000000" w:themeColor="text1"/>
          <w:lang w:bidi="ru-RU"/>
        </w:rPr>
      </w:pPr>
      <w:r w:rsidRPr="00C710DE">
        <w:t xml:space="preserve">Здесь она только намекает на сегодня существующий и многообразный (многоплановый) менталитет в рамках генотипа </w:t>
      </w:r>
      <w:r w:rsidR="00CC24E7">
        <w:t>М</w:t>
      </w:r>
      <w:r w:rsidRPr="00C710DE">
        <w:t>озга. Сказанное е</w:t>
      </w:r>
      <w:r w:rsidR="00CC24E7">
        <w:t>ю</w:t>
      </w:r>
      <w:r w:rsidRPr="00C710DE">
        <w:t xml:space="preserve"> нужно</w:t>
      </w:r>
      <w:r w:rsidR="00CC24E7">
        <w:t>,</w:t>
      </w:r>
      <w:r w:rsidRPr="00C710DE">
        <w:t xml:space="preserve"> прежде всего</w:t>
      </w:r>
      <w:r w:rsidR="00CC24E7">
        <w:t>,</w:t>
      </w:r>
      <w:r w:rsidRPr="00C710DE">
        <w:t xml:space="preserve"> понимать как нача</w:t>
      </w:r>
      <w:r w:rsidR="00CC24E7">
        <w:t>ло</w:t>
      </w:r>
      <w:r w:rsidRPr="00C710DE">
        <w:rPr>
          <w:color w:val="000000" w:themeColor="text1"/>
        </w:rPr>
        <w:t xml:space="preserve"> независимого от людей процесса ослабления ранее вменённого паразитизма в конструкции прошлого организованного жизнеобеспечения и бытия общества. Особо хочу отметить для тех, кто мыслит – решени</w:t>
      </w:r>
      <w:r w:rsidR="004002BA">
        <w:rPr>
          <w:color w:val="000000" w:themeColor="text1"/>
        </w:rPr>
        <w:t>я</w:t>
      </w:r>
      <w:r w:rsidRPr="00C710DE">
        <w:rPr>
          <w:color w:val="000000" w:themeColor="text1"/>
        </w:rPr>
        <w:t xml:space="preserve"> сегодняшних процессов через революции и насилие </w:t>
      </w:r>
      <w:r>
        <w:rPr>
          <w:color w:val="000000" w:themeColor="text1"/>
        </w:rPr>
        <w:t>–</w:t>
      </w:r>
      <w:r w:rsidRPr="00C710DE">
        <w:rPr>
          <w:color w:val="000000" w:themeColor="text1"/>
        </w:rPr>
        <w:t xml:space="preserve"> </w:t>
      </w:r>
      <w:r w:rsidRPr="00C710DE">
        <w:t xml:space="preserve">со стороны воссоздающейся истинной Системы Управления в нынешних событийных процессах </w:t>
      </w:r>
      <w:r w:rsidRPr="004002BA">
        <w:rPr>
          <w:rStyle w:val="--0"/>
        </w:rPr>
        <w:t>нет</w:t>
      </w:r>
      <w:r w:rsidRPr="00C710DE">
        <w:rPr>
          <w:rStyle w:val="--"/>
          <w:rFonts w:ascii="Times New Roman" w:hAnsi="Times New Roman" w:cs="Times New Roman"/>
          <w:szCs w:val="28"/>
        </w:rPr>
        <w:t xml:space="preserve"> </w:t>
      </w:r>
      <w:r w:rsidRPr="004002BA">
        <w:rPr>
          <w:rStyle w:val="--"/>
        </w:rPr>
        <w:t>и не</w:t>
      </w:r>
      <w:r w:rsidRPr="00C710DE">
        <w:rPr>
          <w:rStyle w:val="--"/>
          <w:rFonts w:ascii="Times New Roman" w:hAnsi="Times New Roman" w:cs="Times New Roman"/>
          <w:szCs w:val="28"/>
        </w:rPr>
        <w:t xml:space="preserve"> </w:t>
      </w:r>
      <w:r w:rsidRPr="004002BA">
        <w:rPr>
          <w:rStyle w:val="--0"/>
        </w:rPr>
        <w:t>предусмотрено</w:t>
      </w:r>
      <w:r w:rsidRPr="003A5E26">
        <w:t>.</w:t>
      </w:r>
      <w:r w:rsidR="002E4EA5" w:rsidRPr="003A5E26">
        <w:t xml:space="preserve"> </w:t>
      </w:r>
      <w:r w:rsidRPr="00C710DE">
        <w:rPr>
          <w:color w:val="000000" w:themeColor="text1"/>
        </w:rPr>
        <w:t xml:space="preserve">И что крайне важно </w:t>
      </w:r>
      <w:r>
        <w:rPr>
          <w:color w:val="000000" w:themeColor="text1"/>
        </w:rPr>
        <w:t>–</w:t>
      </w:r>
      <w:r w:rsidRPr="00C710DE">
        <w:rPr>
          <w:color w:val="000000" w:themeColor="text1"/>
        </w:rPr>
        <w:t xml:space="preserve"> по своим ранее надел</w:t>
      </w:r>
      <w:r>
        <w:rPr>
          <w:color w:val="000000" w:themeColor="text1"/>
        </w:rPr>
        <w:t>ё</w:t>
      </w:r>
      <w:r w:rsidRPr="00C710DE">
        <w:rPr>
          <w:color w:val="000000" w:themeColor="text1"/>
        </w:rPr>
        <w:t xml:space="preserve">нным возможностям функциональных состояний Мозга по приёму информации познавательного и управляющего характера и </w:t>
      </w:r>
      <w:r w:rsidRPr="00C710DE">
        <w:rPr>
          <w:b/>
          <w:bCs/>
          <w:i/>
          <w:iCs/>
          <w:color w:val="000000" w:themeColor="text1"/>
        </w:rPr>
        <w:t>несущественное властное меньшинство</w:t>
      </w:r>
      <w:r w:rsidRPr="007E4D95">
        <w:rPr>
          <w:b/>
          <w:bCs/>
          <w:i/>
          <w:iCs/>
        </w:rPr>
        <w:t>,</w:t>
      </w:r>
      <w:r w:rsidRPr="00C710DE">
        <w:rPr>
          <w:b/>
          <w:bCs/>
          <w:i/>
          <w:iCs/>
          <w:color w:val="0070C0"/>
        </w:rPr>
        <w:t xml:space="preserve"> </w:t>
      </w:r>
      <w:r w:rsidRPr="00C710DE">
        <w:rPr>
          <w:b/>
          <w:bCs/>
          <w:i/>
          <w:iCs/>
          <w:color w:val="000000" w:themeColor="text1"/>
        </w:rPr>
        <w:t>и преобладающее исполнительское большинство в равной степени</w:t>
      </w:r>
      <w:r w:rsidRPr="00C710DE">
        <w:rPr>
          <w:color w:val="000000" w:themeColor="text1"/>
        </w:rPr>
        <w:t xml:space="preserve"> более </w:t>
      </w:r>
      <w:r w:rsidRPr="003A5E26">
        <w:rPr>
          <w:rStyle w:val="--"/>
        </w:rPr>
        <w:t>не</w:t>
      </w:r>
      <w:r w:rsidRPr="00C710DE">
        <w:rPr>
          <w:rStyle w:val="--"/>
          <w:rFonts w:ascii="Times New Roman" w:hAnsi="Times New Roman" w:cs="Times New Roman"/>
          <w:szCs w:val="28"/>
        </w:rPr>
        <w:t xml:space="preserve"> </w:t>
      </w:r>
      <w:r w:rsidRPr="003A5E26">
        <w:rPr>
          <w:rStyle w:val="--0"/>
        </w:rPr>
        <w:t>могут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C710DE">
        <w:rPr>
          <w:color w:val="000000" w:themeColor="text1"/>
        </w:rPr>
        <w:t xml:space="preserve">быть осмыслены и применены уровнем выше, чем нынешнее достигнутое развитие состояний Сознания и Разума в рамках конкретного их менталитета. Вот поэтому в таком неизменённом состоянии функций Мозга </w:t>
      </w:r>
      <w:r w:rsidRPr="00C710DE">
        <w:t>у основной части людей появляется барьерный предел совершенства развития состояний и Сознания</w:t>
      </w:r>
      <w:r w:rsidR="00C6639B">
        <w:t>,</w:t>
      </w:r>
      <w:r w:rsidRPr="00C710DE">
        <w:t xml:space="preserve"> и Разума в условиях проявляющейся и окружающей действительности. Вот что имела в виду </w:t>
      </w:r>
      <w:r w:rsidR="00C6639B">
        <w:t>Т. В. </w:t>
      </w:r>
      <w:r w:rsidRPr="00C710DE">
        <w:t>Черниговская в своих размышлениях. Правда</w:t>
      </w:r>
      <w:r w:rsidR="00C6639B">
        <w:t>,</w:t>
      </w:r>
      <w:r w:rsidRPr="00C710DE">
        <w:t xml:space="preserve"> она не в курсе возможностей уже примен</w:t>
      </w:r>
      <w:r>
        <w:t>ё</w:t>
      </w:r>
      <w:r w:rsidRPr="00C710DE">
        <w:t xml:space="preserve">нных Технологий, которые в той или иной форме дают возможность преодоления этого барьера. И здесь хочу подчеркнуть – не у всех пользователей этих </w:t>
      </w:r>
      <w:r w:rsidR="00C6639B">
        <w:t>Т</w:t>
      </w:r>
      <w:r w:rsidRPr="00C710DE">
        <w:t>ехнологий.</w:t>
      </w:r>
      <w:r w:rsidR="002E4EA5">
        <w:t xml:space="preserve"> </w:t>
      </w:r>
      <w:r w:rsidRPr="00C710DE">
        <w:t>Всё, прежде всего</w:t>
      </w:r>
      <w:r w:rsidR="00C6639B">
        <w:t>,</w:t>
      </w:r>
      <w:r w:rsidRPr="00C710DE">
        <w:t xml:space="preserve"> зависит только от самого человека и его целеустремлённости</w:t>
      </w:r>
      <w:r w:rsidR="00C6639B">
        <w:t>.</w:t>
      </w:r>
      <w:r w:rsidRPr="00C710DE">
        <w:t xml:space="preserve"> </w:t>
      </w:r>
      <w:r w:rsidR="00C6639B">
        <w:t>Н</w:t>
      </w:r>
      <w:r w:rsidRPr="00C710DE">
        <w:t xml:space="preserve">о в нужную сторону. Посмотрите внимательно – на происходящее вокруг нас и </w:t>
      </w:r>
      <w:r w:rsidRPr="00C6639B">
        <w:rPr>
          <w:rStyle w:val="--"/>
        </w:rPr>
        <w:t>не</w:t>
      </w:r>
      <w:r w:rsidRPr="00C710DE">
        <w:rPr>
          <w:rStyle w:val="--"/>
          <w:rFonts w:ascii="Times New Roman" w:hAnsi="Times New Roman" w:cs="Times New Roman"/>
          <w:szCs w:val="28"/>
        </w:rPr>
        <w:t xml:space="preserve"> </w:t>
      </w:r>
      <w:r w:rsidRPr="00C6639B">
        <w:rPr>
          <w:rStyle w:val="--0"/>
        </w:rPr>
        <w:t>делайте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C710DE">
        <w:t>скоропалительных выводов в рамках – «плохо</w:t>
      </w:r>
      <w:r w:rsidR="00C6639B">
        <w:t>-</w:t>
      </w:r>
      <w:r w:rsidRPr="00C710DE">
        <w:t>хорошо».</w:t>
      </w:r>
      <w:r w:rsidR="002E4EA5">
        <w:t xml:space="preserve"> </w:t>
      </w:r>
      <w:r w:rsidRPr="00C710DE">
        <w:t>Смотрите на происходящее в рамках своего познания и менталитета. Из более семи миллиардов человек на планете только около 800 миллионов заняты в промышленности, чуть меньше</w:t>
      </w:r>
      <w:r w:rsidR="00D13CBF">
        <w:t xml:space="preserve"> –</w:t>
      </w:r>
      <w:r w:rsidRPr="00C710DE">
        <w:t xml:space="preserve"> в сельском хозяйстве. Многих вывели в сферу услуг, в которой </w:t>
      </w:r>
      <w:r w:rsidR="00D13CBF">
        <w:t>вдвое</w:t>
      </w:r>
      <w:r w:rsidRPr="00C710DE">
        <w:t xml:space="preserve"> больше людей, чем в промышленности. Остальные – вне конструкций мироустройства </w:t>
      </w:r>
      <w:r>
        <w:t>–</w:t>
      </w:r>
      <w:r w:rsidRPr="00C710DE">
        <w:t xml:space="preserve"> лишние. Лицам, «принимающим решения», удалось создать </w:t>
      </w:r>
      <w:proofErr w:type="spellStart"/>
      <w:r w:rsidRPr="00C710DE">
        <w:t>псевдозанятость</w:t>
      </w:r>
      <w:proofErr w:type="spellEnd"/>
      <w:r w:rsidRPr="00C710DE">
        <w:t>, пустив по дальнобойным трассам и мостам нескончаемые потоки ма</w:t>
      </w:r>
      <w:r>
        <w:t>шин; подняв в небо тысячи аэро</w:t>
      </w:r>
      <w:r w:rsidRPr="00C710DE">
        <w:t>бусов; пустив сверхскоростные поезда, круизные лайнеры; настроив переполненные гостиницы, курорты, пляжи; открыв для экскурсий музеи, старинные города. Все эти потоки ничем не занятых людей и есть признаки «цивилизации праздности». Миллионы людей мечутся по планете, оставляя за собой горы отходов и не находят то, что словно потеряли.</w:t>
      </w:r>
    </w:p>
    <w:p w14:paraId="4E2DDD61" w14:textId="733373EB" w:rsidR="0041287C" w:rsidRPr="00192F31" w:rsidRDefault="0041287C" w:rsidP="00192F31">
      <w:pPr>
        <w:rPr>
          <w:color w:val="222222"/>
        </w:rPr>
      </w:pPr>
      <w:r w:rsidRPr="00C710DE">
        <w:lastRenderedPageBreak/>
        <w:t>Для них разработаны сотни при</w:t>
      </w:r>
      <w:r>
        <w:t>ё</w:t>
      </w:r>
      <w:r w:rsidRPr="00C710DE">
        <w:t xml:space="preserve">мов манипуляции сознанием человека, которыми пользуются все кому не лень, потому что Старой Системой в Мозг управляющих генотипов было внедрено – </w:t>
      </w:r>
      <w:r w:rsidRPr="00C710DE">
        <w:rPr>
          <w:b/>
          <w:bCs/>
          <w:i/>
          <w:iCs/>
        </w:rPr>
        <w:t>оптимальный формат управления массой – манипуляция</w:t>
      </w:r>
      <w:r w:rsidRPr="00F80895">
        <w:t xml:space="preserve">. </w:t>
      </w:r>
      <w:r w:rsidRPr="00C710DE">
        <w:t>Поэтому во всех странах СМИ играют огромную роль (раньше их функции выполняла религия). Без не</w:t>
      </w:r>
      <w:r>
        <w:t>ё</w:t>
      </w:r>
      <w:r w:rsidRPr="00C710DE">
        <w:t xml:space="preserve"> управлять людьми можно только силой, но сила – самый неэффективный способ. Манипуляция же </w:t>
      </w:r>
      <w:r w:rsidR="00F80895">
        <w:t>– </w:t>
      </w:r>
      <w:r w:rsidRPr="00C710DE">
        <w:t>самый эффективный. Большинство людей не мыслят за границами бытового масштаба, и потому им бе</w:t>
      </w:r>
      <w:r>
        <w:t>з(</w:t>
      </w:r>
      <w:r w:rsidRPr="00C710DE">
        <w:t>с</w:t>
      </w:r>
      <w:r>
        <w:t>)</w:t>
      </w:r>
      <w:proofErr w:type="spellStart"/>
      <w:r w:rsidRPr="00C710DE">
        <w:t>смысленно</w:t>
      </w:r>
      <w:proofErr w:type="spellEnd"/>
      <w:r w:rsidRPr="00C710DE">
        <w:t xml:space="preserve"> объяснять логику того или иного государственного решения. Герои большинства фильмов и книг – это специалисты по рекламе, адвокаты, писатели и так называемые «</w:t>
      </w:r>
      <w:proofErr w:type="spellStart"/>
      <w:r w:rsidRPr="00C710DE">
        <w:t>блогеры</w:t>
      </w:r>
      <w:proofErr w:type="spellEnd"/>
      <w:r w:rsidRPr="00C710DE">
        <w:t xml:space="preserve">» </w:t>
      </w:r>
      <w:r>
        <w:t>–</w:t>
      </w:r>
      <w:r w:rsidRPr="00C710DE">
        <w:t xml:space="preserve"> им нет числа. Из-за этого (а если точнее, то именно в рамках начавшихся изменений) политика правящих режимов </w:t>
      </w:r>
      <w:r w:rsidRPr="00192F31">
        <w:rPr>
          <w:rStyle w:val="--0"/>
        </w:rPr>
        <w:t>потеряв</w:t>
      </w:r>
      <w:r w:rsidRPr="00C710DE">
        <w:rPr>
          <w:rStyle w:val="--"/>
          <w:rFonts w:ascii="Times New Roman" w:hAnsi="Times New Roman" w:cs="Times New Roman"/>
          <w:szCs w:val="28"/>
        </w:rPr>
        <w:t xml:space="preserve"> </w:t>
      </w:r>
      <w:r w:rsidRPr="00192F31">
        <w:rPr>
          <w:rStyle w:val="--"/>
        </w:rPr>
        <w:t>монополию</w:t>
      </w:r>
      <w:r w:rsidRPr="00C710DE">
        <w:t xml:space="preserve"> на манипулирование неустойчивым сознанием человека</w:t>
      </w:r>
      <w:r w:rsidR="00192F31">
        <w:t>,</w:t>
      </w:r>
      <w:r w:rsidRPr="00C710DE">
        <w:t xml:space="preserve"> – пытается е</w:t>
      </w:r>
      <w:r>
        <w:t>ё</w:t>
      </w:r>
      <w:r w:rsidRPr="00C710DE">
        <w:t xml:space="preserve"> вернуть. Вернуть любыми способами, считая, что именно так они смогут сохранить сво</w:t>
      </w:r>
      <w:r>
        <w:t xml:space="preserve">ё властное управление людьми. </w:t>
      </w:r>
      <w:r w:rsidRPr="00C710DE">
        <w:t>Поэтому архитекторы нового варианта мироустройства решили заменить вербально-образные методы управления сознанием на его прямое управление электронными методами, полагаясь на «цифровую цивилизацию» и «искусственный интеллект». Искусственный интеллект в их понимании предположительно будет дублировать человека не только в труде, но и в быту, принуждая его подсознательно действовать вопреки потребностям, мо</w:t>
      </w:r>
      <w:r>
        <w:t>тивации, доказательности и т.</w:t>
      </w:r>
      <w:r w:rsidR="00192F31">
        <w:t> </w:t>
      </w:r>
      <w:r>
        <w:t xml:space="preserve">п. </w:t>
      </w:r>
      <w:r w:rsidRPr="00C710DE">
        <w:t xml:space="preserve">К числу многих проектов такого рода принадлежит Концепция «Умный город </w:t>
      </w:r>
      <w:r>
        <w:t>–</w:t>
      </w:r>
      <w:r w:rsidRPr="00C710DE">
        <w:t xml:space="preserve"> 2030», которая «определяет приоритеты, цели и задачи государственного управления и развития в сфере цифровых технологий в Москве до 2030 года». В ней использованы, как не странно, </w:t>
      </w:r>
      <w:r w:rsidRPr="00192F31">
        <w:rPr>
          <w:rStyle w:val="--0"/>
        </w:rPr>
        <w:t>идеи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192F31">
        <w:rPr>
          <w:rStyle w:val="--"/>
        </w:rPr>
        <w:t>футурологов и фантастов</w:t>
      </w:r>
      <w:r w:rsidRPr="00C710DE">
        <w:t xml:space="preserve"> </w:t>
      </w:r>
      <w:proofErr w:type="spellStart"/>
      <w:r w:rsidRPr="00C710DE">
        <w:t>Рэя</w:t>
      </w:r>
      <w:proofErr w:type="spellEnd"/>
      <w:r w:rsidRPr="00C710DE">
        <w:t xml:space="preserve"> </w:t>
      </w:r>
      <w:proofErr w:type="spellStart"/>
      <w:r w:rsidRPr="00C710DE">
        <w:t>Курцвейла</w:t>
      </w:r>
      <w:proofErr w:type="spellEnd"/>
      <w:r w:rsidRPr="00C710DE">
        <w:t xml:space="preserve"> (</w:t>
      </w:r>
      <w:proofErr w:type="spellStart"/>
      <w:r w:rsidRPr="00C710DE">
        <w:t>Ray</w:t>
      </w:r>
      <w:proofErr w:type="spellEnd"/>
      <w:r w:rsidRPr="00C710DE">
        <w:t xml:space="preserve"> </w:t>
      </w:r>
      <w:proofErr w:type="spellStart"/>
      <w:r w:rsidRPr="00C710DE">
        <w:t>Kurzweil</w:t>
      </w:r>
      <w:proofErr w:type="spellEnd"/>
      <w:r w:rsidRPr="00C710DE">
        <w:t xml:space="preserve">) </w:t>
      </w:r>
      <w:r>
        <w:t>–</w:t>
      </w:r>
      <w:r w:rsidRPr="00C710DE">
        <w:t xml:space="preserve"> </w:t>
      </w:r>
      <w:proofErr w:type="spellStart"/>
      <w:r w:rsidRPr="00C710DE">
        <w:rPr>
          <w:b/>
          <w:bCs/>
        </w:rPr>
        <w:t>Google</w:t>
      </w:r>
      <w:proofErr w:type="spellEnd"/>
      <w:r w:rsidRPr="00191A41">
        <w:rPr>
          <w:bCs/>
        </w:rPr>
        <w:t>;</w:t>
      </w:r>
      <w:r w:rsidRPr="00C710DE">
        <w:t xml:space="preserve"> Яна Пирсона (</w:t>
      </w:r>
      <w:proofErr w:type="spellStart"/>
      <w:r w:rsidRPr="00C710DE">
        <w:t>Ian</w:t>
      </w:r>
      <w:proofErr w:type="spellEnd"/>
      <w:r w:rsidRPr="00C710DE">
        <w:t xml:space="preserve"> </w:t>
      </w:r>
      <w:proofErr w:type="spellStart"/>
      <w:r w:rsidRPr="00C710DE">
        <w:t>Pearson</w:t>
      </w:r>
      <w:proofErr w:type="spellEnd"/>
      <w:r w:rsidRPr="00C710DE">
        <w:t xml:space="preserve">) </w:t>
      </w:r>
      <w:r w:rsidR="0087346D">
        <w:t>и</w:t>
      </w:r>
      <w:r w:rsidRPr="00C710DE">
        <w:t xml:space="preserve"> Никола </w:t>
      </w:r>
      <w:proofErr w:type="spellStart"/>
      <w:r w:rsidRPr="00C710DE">
        <w:t>Милларда</w:t>
      </w:r>
      <w:proofErr w:type="spellEnd"/>
      <w:r w:rsidRPr="00C710DE">
        <w:t xml:space="preserve"> (</w:t>
      </w:r>
      <w:proofErr w:type="spellStart"/>
      <w:r w:rsidRPr="00C710DE">
        <w:t>Nicola</w:t>
      </w:r>
      <w:proofErr w:type="spellEnd"/>
      <w:r w:rsidRPr="00C710DE">
        <w:t xml:space="preserve"> </w:t>
      </w:r>
      <w:proofErr w:type="spellStart"/>
      <w:r w:rsidRPr="00C710DE">
        <w:t>Millard</w:t>
      </w:r>
      <w:proofErr w:type="spellEnd"/>
      <w:r w:rsidRPr="00C710DE">
        <w:t xml:space="preserve">) – </w:t>
      </w:r>
      <w:proofErr w:type="spellStart"/>
      <w:r w:rsidRPr="00C710DE">
        <w:rPr>
          <w:b/>
          <w:bCs/>
        </w:rPr>
        <w:t>British</w:t>
      </w:r>
      <w:proofErr w:type="spellEnd"/>
      <w:r w:rsidRPr="00C710DE">
        <w:rPr>
          <w:b/>
          <w:bCs/>
        </w:rPr>
        <w:t xml:space="preserve"> </w:t>
      </w:r>
      <w:proofErr w:type="spellStart"/>
      <w:r w:rsidRPr="00C710DE">
        <w:rPr>
          <w:b/>
          <w:bCs/>
        </w:rPr>
        <w:t>Telecom</w:t>
      </w:r>
      <w:proofErr w:type="spellEnd"/>
      <w:r w:rsidRPr="00C710DE">
        <w:t>; Брайана Дэвида Джонсона (</w:t>
      </w:r>
      <w:proofErr w:type="spellStart"/>
      <w:r w:rsidRPr="00C710DE">
        <w:t>Brian</w:t>
      </w:r>
      <w:proofErr w:type="spellEnd"/>
      <w:r w:rsidRPr="00C710DE">
        <w:t xml:space="preserve"> </w:t>
      </w:r>
      <w:proofErr w:type="spellStart"/>
      <w:r w:rsidRPr="00C710DE">
        <w:t>David</w:t>
      </w:r>
      <w:proofErr w:type="spellEnd"/>
      <w:r w:rsidRPr="00C710DE">
        <w:t xml:space="preserve"> </w:t>
      </w:r>
      <w:proofErr w:type="spellStart"/>
      <w:r w:rsidRPr="00C710DE">
        <w:t>Johnson</w:t>
      </w:r>
      <w:proofErr w:type="spellEnd"/>
      <w:r w:rsidRPr="00C710DE">
        <w:t>)</w:t>
      </w:r>
      <w:r>
        <w:t xml:space="preserve"> </w:t>
      </w:r>
      <w:r w:rsidRPr="00C710DE">
        <w:t xml:space="preserve">– </w:t>
      </w:r>
      <w:proofErr w:type="spellStart"/>
      <w:r w:rsidRPr="00C710DE">
        <w:rPr>
          <w:b/>
          <w:bCs/>
        </w:rPr>
        <w:t>Intel</w:t>
      </w:r>
      <w:proofErr w:type="spellEnd"/>
      <w:r w:rsidRPr="00B638EB">
        <w:rPr>
          <w:bCs/>
        </w:rPr>
        <w:t>;</w:t>
      </w:r>
      <w:r w:rsidRPr="00C710DE">
        <w:t xml:space="preserve"> Дэйва Эванса (</w:t>
      </w:r>
      <w:proofErr w:type="spellStart"/>
      <w:r w:rsidRPr="00C710DE">
        <w:t>Dave</w:t>
      </w:r>
      <w:proofErr w:type="spellEnd"/>
      <w:r w:rsidRPr="00C710DE">
        <w:t xml:space="preserve"> </w:t>
      </w:r>
      <w:proofErr w:type="spellStart"/>
      <w:r w:rsidRPr="00C710DE">
        <w:t>Evans</w:t>
      </w:r>
      <w:proofErr w:type="spellEnd"/>
      <w:r w:rsidRPr="00C710DE">
        <w:t xml:space="preserve">) – </w:t>
      </w:r>
      <w:r w:rsidRPr="00C710DE">
        <w:rPr>
          <w:b/>
          <w:bCs/>
        </w:rPr>
        <w:t>CISCO</w:t>
      </w:r>
      <w:r w:rsidRPr="00C710DE">
        <w:t xml:space="preserve">; Дэйва </w:t>
      </w:r>
      <w:proofErr w:type="spellStart"/>
      <w:r w:rsidRPr="00C710DE">
        <w:t>Коплина</w:t>
      </w:r>
      <w:proofErr w:type="spellEnd"/>
      <w:r w:rsidRPr="00C710DE">
        <w:t xml:space="preserve"> (</w:t>
      </w:r>
      <w:proofErr w:type="spellStart"/>
      <w:r w:rsidRPr="00C710DE">
        <w:t>Dave</w:t>
      </w:r>
      <w:proofErr w:type="spellEnd"/>
      <w:r w:rsidRPr="00C710DE">
        <w:t xml:space="preserve"> </w:t>
      </w:r>
      <w:proofErr w:type="spellStart"/>
      <w:r w:rsidRPr="00C710DE">
        <w:t>Coplin</w:t>
      </w:r>
      <w:proofErr w:type="spellEnd"/>
      <w:r w:rsidRPr="00C710DE">
        <w:t xml:space="preserve">) – </w:t>
      </w:r>
      <w:proofErr w:type="spellStart"/>
      <w:r w:rsidRPr="00C710DE">
        <w:rPr>
          <w:b/>
          <w:bCs/>
        </w:rPr>
        <w:t>Microsoft</w:t>
      </w:r>
      <w:proofErr w:type="spellEnd"/>
      <w:r w:rsidRPr="00C6745B">
        <w:rPr>
          <w:bCs/>
        </w:rPr>
        <w:t>.</w:t>
      </w:r>
      <w:r w:rsidRPr="00C710DE">
        <w:t xml:space="preserve"> Но среди разработчиков Концепции неслучайным образом </w:t>
      </w:r>
      <w:r w:rsidRPr="00C710DE">
        <w:rPr>
          <w:b/>
          <w:bCs/>
          <w:i/>
          <w:iCs/>
        </w:rPr>
        <w:t xml:space="preserve">нет ни одного психолога, философа, историка </w:t>
      </w:r>
      <w:r w:rsidRPr="00C710DE">
        <w:t xml:space="preserve">– специалистов по «человечности» </w:t>
      </w:r>
      <w:r w:rsidRPr="00E94172">
        <w:t>–</w:t>
      </w:r>
      <w:r w:rsidRPr="00C710DE">
        <w:t xml:space="preserve"> </w:t>
      </w:r>
      <w:proofErr w:type="spellStart"/>
      <w:r w:rsidRPr="00C710DE">
        <w:t>айтишники</w:t>
      </w:r>
      <w:proofErr w:type="spellEnd"/>
      <w:r w:rsidRPr="00C710DE">
        <w:t xml:space="preserve"> «увели» у них сознание. Есть вопрос, на который Глобализация </w:t>
      </w:r>
      <w:r w:rsidRPr="00192F31">
        <w:rPr>
          <w:rStyle w:val="--"/>
        </w:rPr>
        <w:t>не</w:t>
      </w:r>
      <w:r w:rsidRPr="00C710DE">
        <w:rPr>
          <w:rStyle w:val="--"/>
          <w:rFonts w:ascii="Times New Roman" w:hAnsi="Times New Roman" w:cs="Times New Roman"/>
          <w:szCs w:val="28"/>
        </w:rPr>
        <w:t xml:space="preserve"> </w:t>
      </w:r>
      <w:r w:rsidRPr="00192F31">
        <w:rPr>
          <w:rStyle w:val="--0"/>
        </w:rPr>
        <w:t>смогла</w:t>
      </w:r>
      <w:r w:rsidRPr="00C710DE">
        <w:t xml:space="preserve"> ответить, или ответ оказался неприемлемым: что будет с </w:t>
      </w:r>
      <w:r w:rsidR="00192F31">
        <w:t>ч</w:t>
      </w:r>
      <w:r w:rsidRPr="00C710DE">
        <w:t xml:space="preserve">еловеком? </w:t>
      </w:r>
      <w:r w:rsidRPr="00C710DE">
        <w:rPr>
          <w:color w:val="222222"/>
        </w:rPr>
        <w:t>Очевидно,</w:t>
      </w:r>
      <w:r w:rsidRPr="00C710DE">
        <w:t xml:space="preserve"> </w:t>
      </w:r>
      <w:r w:rsidRPr="00C710DE">
        <w:rPr>
          <w:color w:val="222222"/>
        </w:rPr>
        <w:t>система должна измениться.</w:t>
      </w:r>
      <w:r w:rsidRPr="00C710DE">
        <w:t xml:space="preserve"> </w:t>
      </w:r>
      <w:r w:rsidRPr="00C710DE">
        <w:rPr>
          <w:color w:val="222222"/>
        </w:rPr>
        <w:t>Мы должны сформировать способность</w:t>
      </w:r>
      <w:r w:rsidRPr="00C710DE">
        <w:t xml:space="preserve"> </w:t>
      </w:r>
      <w:r w:rsidRPr="00C710DE">
        <w:rPr>
          <w:color w:val="222222"/>
        </w:rPr>
        <w:t xml:space="preserve">жить в цифровом мире и не потерять человечность. </w:t>
      </w:r>
      <w:r w:rsidRPr="00C710DE">
        <w:rPr>
          <w:b/>
          <w:bCs/>
          <w:i/>
          <w:iCs/>
          <w:color w:val="222222"/>
        </w:rPr>
        <w:t xml:space="preserve">А в действительности – мы должны преодолеть этот навязываемый нам цифровой мир и «искусственный интеллект» только потому, что он </w:t>
      </w:r>
      <w:r w:rsidRPr="00AC07E4">
        <w:rPr>
          <w:b/>
          <w:bCs/>
          <w:i/>
          <w:iCs/>
          <w:color w:val="222222"/>
        </w:rPr>
        <w:t>–</w:t>
      </w:r>
      <w:r w:rsidRPr="00C710DE">
        <w:rPr>
          <w:b/>
          <w:bCs/>
          <w:i/>
          <w:iCs/>
          <w:color w:val="222222"/>
        </w:rPr>
        <w:t xml:space="preserve"> искусственный</w:t>
      </w:r>
      <w:r>
        <w:rPr>
          <w:color w:val="222222"/>
        </w:rPr>
        <w:t xml:space="preserve">. </w:t>
      </w:r>
      <w:r w:rsidRPr="00C710DE">
        <w:rPr>
          <w:color w:val="222222"/>
        </w:rPr>
        <w:t>В таблице, привед</w:t>
      </w:r>
      <w:r w:rsidR="00192F31">
        <w:rPr>
          <w:color w:val="222222"/>
        </w:rPr>
        <w:t>ё</w:t>
      </w:r>
      <w:r w:rsidRPr="00C710DE">
        <w:rPr>
          <w:color w:val="222222"/>
        </w:rPr>
        <w:t>нной ниже и составленной профессором А.</w:t>
      </w:r>
      <w:r w:rsidR="00192F31">
        <w:rPr>
          <w:color w:val="222222"/>
        </w:rPr>
        <w:t> </w:t>
      </w:r>
      <w:r w:rsidRPr="00C710DE">
        <w:rPr>
          <w:color w:val="222222"/>
        </w:rPr>
        <w:t>И.</w:t>
      </w:r>
      <w:r w:rsidR="00192F31">
        <w:rPr>
          <w:color w:val="222222"/>
        </w:rPr>
        <w:t> </w:t>
      </w:r>
      <w:r w:rsidRPr="00C710DE">
        <w:rPr>
          <w:color w:val="222222"/>
        </w:rPr>
        <w:t>Юрьевым, можно посмотреть, что означает «потеря человечности».</w:t>
      </w:r>
    </w:p>
    <w:p w14:paraId="2783FA0F" w14:textId="1D906DA1" w:rsidR="0041287C" w:rsidRDefault="0041287C" w:rsidP="00192F31">
      <w:pPr>
        <w:pStyle w:val="afffff4"/>
      </w:pPr>
      <w:r w:rsidRPr="00C710DE">
        <w:lastRenderedPageBreak/>
        <w:t>Новая политическая реальность – демонтаж глобализации</w:t>
      </w:r>
      <w:r w:rsidR="00192F31">
        <w:br/>
      </w:r>
      <w:r w:rsidRPr="00C710DE">
        <w:t>(А.</w:t>
      </w:r>
      <w:r w:rsidRPr="009476C6">
        <w:t xml:space="preserve"> </w:t>
      </w:r>
      <w:r w:rsidRPr="00C710DE">
        <w:t>И.</w:t>
      </w:r>
      <w:r w:rsidRPr="009476C6">
        <w:t xml:space="preserve"> </w:t>
      </w:r>
      <w:r w:rsidRPr="00C710DE">
        <w:t>Юрьев</w:t>
      </w:r>
      <w:r w:rsidRPr="009476C6">
        <w:t xml:space="preserve"> – </w:t>
      </w:r>
      <w:r w:rsidRPr="00C710DE">
        <w:t>2018 г.)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405"/>
        <w:gridCol w:w="4561"/>
        <w:gridCol w:w="3484"/>
      </w:tblGrid>
      <w:tr w:rsidR="00FD05EE" w:rsidRPr="005E5DE8" w14:paraId="5FCAA299" w14:textId="77777777" w:rsidTr="005E5DE8">
        <w:tc>
          <w:tcPr>
            <w:tcW w:w="2405" w:type="dxa"/>
            <w:vAlign w:val="center"/>
          </w:tcPr>
          <w:p w14:paraId="1CFB33EE" w14:textId="4B8F5B75" w:rsidR="00FD05EE" w:rsidRPr="005E5DE8" w:rsidRDefault="00FD05EE" w:rsidP="005E5DE8">
            <w:pPr>
              <w:pStyle w:val="12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5E5DE8">
              <w:rPr>
                <w:b/>
                <w:bCs/>
                <w:color w:val="FF0000"/>
                <w:sz w:val="20"/>
                <w:szCs w:val="20"/>
              </w:rPr>
              <w:t>Новая политическая реальность</w:t>
            </w:r>
          </w:p>
        </w:tc>
        <w:tc>
          <w:tcPr>
            <w:tcW w:w="4561" w:type="dxa"/>
            <w:vAlign w:val="center"/>
          </w:tcPr>
          <w:p w14:paraId="6C04024E" w14:textId="3591D500" w:rsidR="00FD05EE" w:rsidRPr="005E5DE8" w:rsidRDefault="00FD05EE" w:rsidP="005E5DE8">
            <w:pPr>
              <w:pStyle w:val="120"/>
              <w:jc w:val="center"/>
              <w:rPr>
                <w:color w:val="FF0000"/>
                <w:sz w:val="20"/>
                <w:szCs w:val="20"/>
              </w:rPr>
            </w:pPr>
            <w:r w:rsidRPr="005E5DE8">
              <w:rPr>
                <w:b/>
                <w:bCs/>
                <w:color w:val="FF0000"/>
                <w:sz w:val="20"/>
                <w:szCs w:val="20"/>
              </w:rPr>
              <w:t>Цифровая цивилизация</w:t>
            </w:r>
            <w:r w:rsidRPr="005E5DE8">
              <w:rPr>
                <w:color w:val="FF0000"/>
                <w:sz w:val="20"/>
                <w:szCs w:val="20"/>
              </w:rPr>
              <w:t xml:space="preserve"> – единая система управления любой активностью, трудом, деятельностью и работой всех и вся</w:t>
            </w:r>
          </w:p>
        </w:tc>
        <w:tc>
          <w:tcPr>
            <w:tcW w:w="3484" w:type="dxa"/>
            <w:vAlign w:val="center"/>
          </w:tcPr>
          <w:p w14:paraId="70D96A29" w14:textId="34251E23" w:rsidR="00FD05EE" w:rsidRPr="005E5DE8" w:rsidRDefault="00FD05EE" w:rsidP="005E5DE8">
            <w:pPr>
              <w:pStyle w:val="120"/>
              <w:jc w:val="center"/>
              <w:rPr>
                <w:color w:val="FF0000"/>
                <w:sz w:val="20"/>
                <w:szCs w:val="20"/>
              </w:rPr>
            </w:pPr>
            <w:r w:rsidRPr="005E5DE8">
              <w:rPr>
                <w:b/>
                <w:bCs/>
                <w:color w:val="FF0000"/>
                <w:sz w:val="20"/>
                <w:szCs w:val="20"/>
              </w:rPr>
              <w:t>Цифровая культура</w:t>
            </w:r>
            <w:r w:rsidRPr="005E5DE8">
              <w:rPr>
                <w:color w:val="FF0000"/>
                <w:sz w:val="20"/>
                <w:szCs w:val="20"/>
              </w:rPr>
              <w:t xml:space="preserve"> – единая система управления информацией о том, что было; что сейчас; что будет</w:t>
            </w:r>
          </w:p>
        </w:tc>
      </w:tr>
      <w:tr w:rsidR="00FD05EE" w:rsidRPr="005E5DE8" w14:paraId="1B415EFD" w14:textId="77777777" w:rsidTr="00FD05EE">
        <w:tc>
          <w:tcPr>
            <w:tcW w:w="2405" w:type="dxa"/>
          </w:tcPr>
          <w:p w14:paraId="7BCCC396" w14:textId="7D59124C" w:rsidR="00FD05EE" w:rsidRPr="005E5DE8" w:rsidRDefault="00FD05EE" w:rsidP="005E5DE8">
            <w:pPr>
              <w:pStyle w:val="120"/>
              <w:jc w:val="center"/>
              <w:rPr>
                <w:color w:val="FF0000"/>
                <w:sz w:val="20"/>
                <w:szCs w:val="20"/>
              </w:rPr>
            </w:pPr>
            <w:r w:rsidRPr="005E5DE8">
              <w:rPr>
                <w:b/>
                <w:bCs/>
                <w:color w:val="FF0000"/>
                <w:sz w:val="20"/>
                <w:szCs w:val="20"/>
              </w:rPr>
              <w:t>Наука</w:t>
            </w:r>
            <w:r w:rsidRPr="005E5DE8">
              <w:rPr>
                <w:color w:val="FF0000"/>
                <w:sz w:val="20"/>
                <w:szCs w:val="20"/>
              </w:rPr>
              <w:t xml:space="preserve"> – унифицированная техническая база цифрового контроля и управления поведением во всех формах</w:t>
            </w:r>
          </w:p>
        </w:tc>
        <w:tc>
          <w:tcPr>
            <w:tcW w:w="4561" w:type="dxa"/>
          </w:tcPr>
          <w:p w14:paraId="7ED48959" w14:textId="17CC1E12" w:rsidR="00FD05EE" w:rsidRPr="005E5DE8" w:rsidRDefault="00FD05EE" w:rsidP="005E5DE8">
            <w:pPr>
              <w:pStyle w:val="120"/>
              <w:rPr>
                <w:i/>
                <w:iCs/>
                <w:sz w:val="20"/>
                <w:szCs w:val="20"/>
              </w:rPr>
            </w:pPr>
            <w:r w:rsidRPr="005E5DE8">
              <w:rPr>
                <w:b/>
                <w:bCs/>
                <w:sz w:val="20"/>
                <w:szCs w:val="20"/>
              </w:rPr>
              <w:t xml:space="preserve">- </w:t>
            </w:r>
            <w:r w:rsidR="005E5DE8" w:rsidRPr="005E5DE8">
              <w:rPr>
                <w:b/>
                <w:bCs/>
                <w:sz w:val="20"/>
                <w:szCs w:val="20"/>
              </w:rPr>
              <w:t>Н</w:t>
            </w:r>
            <w:r w:rsidRPr="005E5DE8">
              <w:rPr>
                <w:b/>
                <w:bCs/>
                <w:sz w:val="20"/>
                <w:szCs w:val="20"/>
              </w:rPr>
              <w:t>еожиданность – инновации оказываются совсем не такими, какими их ожидали увидеть</w:t>
            </w:r>
            <w:r w:rsidR="005E5DE8">
              <w:rPr>
                <w:b/>
                <w:bCs/>
                <w:sz w:val="20"/>
                <w:szCs w:val="20"/>
              </w:rPr>
              <w:t xml:space="preserve"> </w:t>
            </w:r>
            <w:r w:rsidRPr="005E5DE8">
              <w:rPr>
                <w:i/>
                <w:iCs/>
                <w:sz w:val="20"/>
                <w:szCs w:val="20"/>
              </w:rPr>
              <w:t>(тотальная остановка производства, образования, перемещения людей, товаров; далее – информации и денег. Массовая незанятость)</w:t>
            </w:r>
            <w:r w:rsidR="005E5DE8">
              <w:rPr>
                <w:i/>
                <w:iCs/>
                <w:sz w:val="20"/>
                <w:szCs w:val="20"/>
              </w:rPr>
              <w:t>.</w:t>
            </w:r>
          </w:p>
          <w:p w14:paraId="4AD0D2B1" w14:textId="77777777" w:rsidR="0092155B" w:rsidRPr="005E5DE8" w:rsidRDefault="0092155B" w:rsidP="005E5DE8">
            <w:pPr>
              <w:pStyle w:val="120"/>
              <w:rPr>
                <w:sz w:val="20"/>
                <w:szCs w:val="20"/>
              </w:rPr>
            </w:pPr>
            <w:r w:rsidRPr="005E5DE8">
              <w:rPr>
                <w:sz w:val="20"/>
                <w:szCs w:val="20"/>
              </w:rPr>
              <w:t xml:space="preserve">- </w:t>
            </w:r>
            <w:r w:rsidRPr="005E5DE8">
              <w:rPr>
                <w:b/>
                <w:bCs/>
                <w:sz w:val="20"/>
                <w:szCs w:val="20"/>
              </w:rPr>
              <w:t>Сознание субъекта:</w:t>
            </w:r>
            <w:r w:rsidRPr="005E5DE8">
              <w:rPr>
                <w:sz w:val="20"/>
                <w:szCs w:val="20"/>
              </w:rPr>
              <w:t xml:space="preserve"> обесцениваются знания о своей роли и месте в общественном процессе.</w:t>
            </w:r>
          </w:p>
          <w:p w14:paraId="1F00DAC5" w14:textId="09DC3DF6" w:rsidR="0092155B" w:rsidRPr="005E5DE8" w:rsidRDefault="0092155B" w:rsidP="005E5DE8">
            <w:pPr>
              <w:pStyle w:val="120"/>
              <w:rPr>
                <w:sz w:val="20"/>
                <w:szCs w:val="20"/>
              </w:rPr>
            </w:pPr>
            <w:r w:rsidRPr="005E5DE8">
              <w:rPr>
                <w:sz w:val="20"/>
                <w:szCs w:val="20"/>
              </w:rPr>
              <w:t xml:space="preserve">- </w:t>
            </w:r>
            <w:r w:rsidRPr="005E5DE8">
              <w:rPr>
                <w:b/>
                <w:bCs/>
                <w:sz w:val="20"/>
                <w:szCs w:val="20"/>
              </w:rPr>
              <w:t>Воля к жизни</w:t>
            </w:r>
            <w:r w:rsidRPr="005E5DE8">
              <w:rPr>
                <w:sz w:val="20"/>
                <w:szCs w:val="20"/>
              </w:rPr>
              <w:t xml:space="preserve"> модифицируется введением тотального внешнего контроля и управления за любой активностью, работой, трудом, деятельностью.</w:t>
            </w:r>
          </w:p>
          <w:p w14:paraId="4A93F48E" w14:textId="77777777" w:rsidR="0092155B" w:rsidRPr="005E5DE8" w:rsidRDefault="0092155B" w:rsidP="005E5DE8">
            <w:pPr>
              <w:pStyle w:val="120"/>
              <w:rPr>
                <w:sz w:val="20"/>
                <w:szCs w:val="20"/>
              </w:rPr>
            </w:pPr>
            <w:r w:rsidRPr="005E5DE8">
              <w:rPr>
                <w:sz w:val="20"/>
                <w:szCs w:val="20"/>
              </w:rPr>
              <w:t xml:space="preserve">- </w:t>
            </w:r>
            <w:r w:rsidRPr="005E5DE8">
              <w:rPr>
                <w:b/>
                <w:bCs/>
                <w:sz w:val="20"/>
                <w:szCs w:val="20"/>
              </w:rPr>
              <w:t>Практический интеллект (PQ)</w:t>
            </w:r>
          </w:p>
          <w:p w14:paraId="63426890" w14:textId="77777777" w:rsidR="0092155B" w:rsidRPr="005E5DE8" w:rsidRDefault="0092155B" w:rsidP="005E5DE8">
            <w:pPr>
              <w:pStyle w:val="120"/>
              <w:rPr>
                <w:sz w:val="20"/>
                <w:szCs w:val="20"/>
              </w:rPr>
            </w:pPr>
            <w:r w:rsidRPr="005E5DE8">
              <w:rPr>
                <w:sz w:val="20"/>
                <w:szCs w:val="20"/>
              </w:rPr>
              <w:t>(исключается возможность находить свою рабочую среду, используя свой опыт и знания).</w:t>
            </w:r>
          </w:p>
          <w:p w14:paraId="797842EE" w14:textId="14E4B148" w:rsidR="0092155B" w:rsidRPr="005E5DE8" w:rsidRDefault="0092155B" w:rsidP="005E5DE8">
            <w:pPr>
              <w:pStyle w:val="120"/>
              <w:rPr>
                <w:sz w:val="20"/>
                <w:szCs w:val="20"/>
              </w:rPr>
            </w:pPr>
            <w:r w:rsidRPr="005E5DE8">
              <w:rPr>
                <w:sz w:val="20"/>
                <w:szCs w:val="20"/>
              </w:rPr>
              <w:t xml:space="preserve">- </w:t>
            </w:r>
            <w:r w:rsidRPr="005E5DE8">
              <w:rPr>
                <w:b/>
                <w:bCs/>
                <w:sz w:val="20"/>
                <w:szCs w:val="20"/>
              </w:rPr>
              <w:t>Субъект</w:t>
            </w:r>
            <w:r w:rsidRPr="005E5DE8">
              <w:rPr>
                <w:sz w:val="20"/>
                <w:szCs w:val="20"/>
              </w:rPr>
              <w:t xml:space="preserve">, лишаясь возможности для </w:t>
            </w:r>
            <w:proofErr w:type="spellStart"/>
            <w:r w:rsidRPr="005E5DE8">
              <w:rPr>
                <w:sz w:val="20"/>
                <w:szCs w:val="20"/>
              </w:rPr>
              <w:t>саморегуляции</w:t>
            </w:r>
            <w:proofErr w:type="spellEnd"/>
            <w:r w:rsidRPr="005E5DE8">
              <w:rPr>
                <w:sz w:val="20"/>
                <w:szCs w:val="20"/>
              </w:rPr>
              <w:t xml:space="preserve">, превращается в </w:t>
            </w:r>
            <w:r w:rsidR="00327787">
              <w:rPr>
                <w:sz w:val="20"/>
                <w:szCs w:val="20"/>
              </w:rPr>
              <w:t>ч</w:t>
            </w:r>
            <w:r w:rsidRPr="005E5DE8">
              <w:rPr>
                <w:sz w:val="20"/>
                <w:szCs w:val="20"/>
              </w:rPr>
              <w:t xml:space="preserve">еловека </w:t>
            </w:r>
            <w:r w:rsidR="00327787">
              <w:rPr>
                <w:sz w:val="20"/>
                <w:szCs w:val="20"/>
              </w:rPr>
              <w:t>с</w:t>
            </w:r>
            <w:r w:rsidRPr="005E5DE8">
              <w:rPr>
                <w:sz w:val="20"/>
                <w:szCs w:val="20"/>
              </w:rPr>
              <w:t>луживого (управляемого).</w:t>
            </w:r>
          </w:p>
        </w:tc>
        <w:tc>
          <w:tcPr>
            <w:tcW w:w="3484" w:type="dxa"/>
          </w:tcPr>
          <w:p w14:paraId="37DFEE52" w14:textId="6141CBD3" w:rsidR="00FD05EE" w:rsidRPr="005E5DE8" w:rsidRDefault="00386BA3" w:rsidP="005E5DE8">
            <w:pPr>
              <w:pStyle w:val="120"/>
              <w:rPr>
                <w:b/>
                <w:bCs/>
                <w:sz w:val="20"/>
                <w:szCs w:val="20"/>
              </w:rPr>
            </w:pPr>
            <w:r w:rsidRPr="005E5DE8">
              <w:rPr>
                <w:b/>
                <w:bCs/>
                <w:sz w:val="20"/>
                <w:szCs w:val="20"/>
              </w:rPr>
              <w:t>- Необычность – для инноваций нет готовых «хороших» ответов</w:t>
            </w:r>
          </w:p>
          <w:p w14:paraId="5FC25FDF" w14:textId="16BF6B0C" w:rsidR="00386BA3" w:rsidRPr="005E5DE8" w:rsidRDefault="00386BA3" w:rsidP="005E5DE8">
            <w:pPr>
              <w:pStyle w:val="120"/>
              <w:rPr>
                <w:i/>
                <w:iCs/>
                <w:sz w:val="20"/>
                <w:szCs w:val="20"/>
              </w:rPr>
            </w:pPr>
            <w:r w:rsidRPr="005E5DE8">
              <w:rPr>
                <w:i/>
                <w:iCs/>
                <w:sz w:val="20"/>
                <w:szCs w:val="20"/>
              </w:rPr>
              <w:t>(</w:t>
            </w:r>
            <w:r w:rsidR="0034770A">
              <w:rPr>
                <w:i/>
                <w:iCs/>
                <w:sz w:val="20"/>
                <w:szCs w:val="20"/>
              </w:rPr>
              <w:t>т</w:t>
            </w:r>
            <w:r w:rsidRPr="005E5DE8">
              <w:rPr>
                <w:i/>
                <w:iCs/>
                <w:sz w:val="20"/>
                <w:szCs w:val="20"/>
              </w:rPr>
              <w:t xml:space="preserve">отальное управление информацией в личном общении, в печатных, </w:t>
            </w:r>
            <w:r w:rsidR="005E5DE8">
              <w:rPr>
                <w:i/>
                <w:iCs/>
                <w:sz w:val="20"/>
                <w:szCs w:val="20"/>
              </w:rPr>
              <w:t>э</w:t>
            </w:r>
            <w:r w:rsidRPr="005E5DE8">
              <w:rPr>
                <w:i/>
                <w:iCs/>
                <w:sz w:val="20"/>
                <w:szCs w:val="20"/>
              </w:rPr>
              <w:t>лектронных, телевизионных средствах коммуникации)</w:t>
            </w:r>
            <w:r w:rsidR="005E5DE8">
              <w:rPr>
                <w:i/>
                <w:iCs/>
                <w:sz w:val="20"/>
                <w:szCs w:val="20"/>
              </w:rPr>
              <w:t>.</w:t>
            </w:r>
          </w:p>
          <w:p w14:paraId="21A2BB65" w14:textId="77777777" w:rsidR="00386BA3" w:rsidRPr="005E5DE8" w:rsidRDefault="00353869" w:rsidP="005E5DE8">
            <w:pPr>
              <w:pStyle w:val="120"/>
              <w:rPr>
                <w:sz w:val="20"/>
                <w:szCs w:val="20"/>
              </w:rPr>
            </w:pPr>
            <w:r w:rsidRPr="005E5DE8">
              <w:rPr>
                <w:sz w:val="20"/>
                <w:szCs w:val="20"/>
              </w:rPr>
              <w:t xml:space="preserve">- </w:t>
            </w:r>
            <w:r w:rsidRPr="005E5DE8">
              <w:rPr>
                <w:rFonts w:cs="Times New Roman (Основной текст"/>
                <w:b/>
                <w:bCs/>
                <w:spacing w:val="-10"/>
                <w:sz w:val="20"/>
                <w:szCs w:val="20"/>
              </w:rPr>
              <w:t>Сознание индивидуальности:</w:t>
            </w:r>
            <w:r w:rsidRPr="005E5DE8">
              <w:rPr>
                <w:sz w:val="20"/>
                <w:szCs w:val="20"/>
              </w:rPr>
              <w:t xml:space="preserve"> исчезает понимание целей поведения и планов развития.</w:t>
            </w:r>
          </w:p>
          <w:p w14:paraId="0D434EDD" w14:textId="77777777" w:rsidR="00353869" w:rsidRPr="005E5DE8" w:rsidRDefault="00353869" w:rsidP="005E5DE8">
            <w:pPr>
              <w:pStyle w:val="120"/>
              <w:rPr>
                <w:sz w:val="20"/>
                <w:szCs w:val="20"/>
              </w:rPr>
            </w:pPr>
            <w:r w:rsidRPr="005E5DE8">
              <w:rPr>
                <w:sz w:val="20"/>
                <w:szCs w:val="20"/>
              </w:rPr>
              <w:t xml:space="preserve">- </w:t>
            </w:r>
            <w:r w:rsidRPr="005E5DE8">
              <w:rPr>
                <w:b/>
                <w:bCs/>
                <w:sz w:val="20"/>
                <w:szCs w:val="20"/>
              </w:rPr>
              <w:t>Цель жизни</w:t>
            </w:r>
            <w:r w:rsidRPr="005E5DE8">
              <w:rPr>
                <w:sz w:val="20"/>
                <w:szCs w:val="20"/>
              </w:rPr>
              <w:t xml:space="preserve"> модифицируется методом искажения картины мира в системах образования, науки, культуры, СМИ, ТВ, IT.</w:t>
            </w:r>
          </w:p>
          <w:p w14:paraId="7B233D22" w14:textId="4055DCA5" w:rsidR="00353869" w:rsidRPr="005E5DE8" w:rsidRDefault="00353869" w:rsidP="005E5DE8">
            <w:pPr>
              <w:pStyle w:val="120"/>
              <w:rPr>
                <w:sz w:val="20"/>
                <w:szCs w:val="20"/>
              </w:rPr>
            </w:pPr>
            <w:r w:rsidRPr="005E5DE8">
              <w:rPr>
                <w:sz w:val="20"/>
                <w:szCs w:val="20"/>
              </w:rPr>
              <w:t xml:space="preserve">- </w:t>
            </w:r>
            <w:r w:rsidRPr="005E5DE8">
              <w:rPr>
                <w:b/>
                <w:bCs/>
                <w:sz w:val="20"/>
                <w:szCs w:val="20"/>
              </w:rPr>
              <w:t>Академический интеллект (IQ)</w:t>
            </w:r>
            <w:r w:rsidRPr="005E5DE8">
              <w:rPr>
                <w:sz w:val="20"/>
                <w:szCs w:val="20"/>
              </w:rPr>
              <w:t xml:space="preserve"> (Нет доступа к пониманию высших, абстрактно-</w:t>
            </w:r>
            <w:proofErr w:type="spellStart"/>
            <w:r w:rsidRPr="005E5DE8">
              <w:rPr>
                <w:sz w:val="20"/>
                <w:szCs w:val="20"/>
              </w:rPr>
              <w:t>логическх</w:t>
            </w:r>
            <w:proofErr w:type="spellEnd"/>
            <w:r w:rsidRPr="005E5DE8">
              <w:rPr>
                <w:sz w:val="20"/>
                <w:szCs w:val="20"/>
              </w:rPr>
              <w:t xml:space="preserve"> операций)</w:t>
            </w:r>
            <w:r w:rsidR="005E5DE8">
              <w:rPr>
                <w:sz w:val="20"/>
                <w:szCs w:val="20"/>
              </w:rPr>
              <w:t>.</w:t>
            </w:r>
          </w:p>
          <w:p w14:paraId="15ACA4F7" w14:textId="777EC399" w:rsidR="00353869" w:rsidRPr="005E5DE8" w:rsidRDefault="00353869" w:rsidP="005E5DE8">
            <w:pPr>
              <w:pStyle w:val="120"/>
              <w:rPr>
                <w:sz w:val="20"/>
                <w:szCs w:val="20"/>
              </w:rPr>
            </w:pPr>
            <w:r w:rsidRPr="005E5DE8">
              <w:rPr>
                <w:sz w:val="20"/>
                <w:szCs w:val="20"/>
              </w:rPr>
              <w:t xml:space="preserve">- </w:t>
            </w:r>
            <w:r w:rsidRPr="005E5DE8">
              <w:rPr>
                <w:b/>
                <w:bCs/>
                <w:sz w:val="20"/>
                <w:szCs w:val="20"/>
              </w:rPr>
              <w:t>Индивидуальность</w:t>
            </w:r>
            <w:r w:rsidRPr="005E5DE8">
              <w:rPr>
                <w:sz w:val="20"/>
                <w:szCs w:val="20"/>
              </w:rPr>
              <w:t xml:space="preserve">, лишаясь возможности для самовоспитания, превращается из создателя в </w:t>
            </w:r>
            <w:r w:rsidR="00CF73D4">
              <w:rPr>
                <w:sz w:val="20"/>
                <w:szCs w:val="20"/>
              </w:rPr>
              <w:t>п</w:t>
            </w:r>
            <w:r w:rsidRPr="005E5DE8">
              <w:rPr>
                <w:sz w:val="20"/>
                <w:szCs w:val="20"/>
              </w:rPr>
              <w:t>отребителя компетенций.</w:t>
            </w:r>
          </w:p>
        </w:tc>
      </w:tr>
      <w:tr w:rsidR="00FD05EE" w:rsidRPr="005E5DE8" w14:paraId="74E32161" w14:textId="77777777" w:rsidTr="00FD05EE">
        <w:tc>
          <w:tcPr>
            <w:tcW w:w="2405" w:type="dxa"/>
          </w:tcPr>
          <w:p w14:paraId="35E5DFC9" w14:textId="0493F1CA" w:rsidR="00FD05EE" w:rsidRPr="005E5DE8" w:rsidRDefault="008C7D02" w:rsidP="005E5DE8">
            <w:pPr>
              <w:pStyle w:val="120"/>
              <w:jc w:val="center"/>
              <w:rPr>
                <w:sz w:val="20"/>
                <w:szCs w:val="20"/>
              </w:rPr>
            </w:pPr>
            <w:r w:rsidRPr="005E5DE8">
              <w:rPr>
                <w:b/>
                <w:bCs/>
                <w:color w:val="FF0000"/>
                <w:sz w:val="20"/>
                <w:szCs w:val="20"/>
              </w:rPr>
              <w:t>Религия</w:t>
            </w:r>
            <w:r w:rsidRPr="005E5DE8">
              <w:rPr>
                <w:color w:val="FF0000"/>
                <w:sz w:val="20"/>
                <w:szCs w:val="20"/>
              </w:rPr>
              <w:t xml:space="preserve"> – борьба с внедрением системы цифрового догматизма вместо религиозных догматов</w:t>
            </w:r>
          </w:p>
        </w:tc>
        <w:tc>
          <w:tcPr>
            <w:tcW w:w="4561" w:type="dxa"/>
          </w:tcPr>
          <w:p w14:paraId="2C362141" w14:textId="487A68BA" w:rsidR="00FD05EE" w:rsidRPr="005E5DE8" w:rsidRDefault="008C7D02" w:rsidP="005E5DE8">
            <w:pPr>
              <w:pStyle w:val="120"/>
              <w:rPr>
                <w:sz w:val="20"/>
                <w:szCs w:val="20"/>
              </w:rPr>
            </w:pPr>
            <w:r w:rsidRPr="005E5DE8">
              <w:rPr>
                <w:sz w:val="20"/>
                <w:szCs w:val="20"/>
              </w:rPr>
              <w:t xml:space="preserve">- </w:t>
            </w:r>
            <w:r w:rsidRPr="005E5DE8">
              <w:rPr>
                <w:b/>
                <w:bCs/>
                <w:sz w:val="20"/>
                <w:szCs w:val="20"/>
              </w:rPr>
              <w:t>Внезапность – инновации происходят именно тогда, когда и не ждали</w:t>
            </w:r>
          </w:p>
          <w:p w14:paraId="323683EA" w14:textId="747968C5" w:rsidR="008C7D02" w:rsidRPr="005E5DE8" w:rsidRDefault="008C7D02" w:rsidP="005E5DE8">
            <w:pPr>
              <w:pStyle w:val="120"/>
              <w:rPr>
                <w:i/>
                <w:iCs/>
                <w:sz w:val="20"/>
                <w:szCs w:val="20"/>
              </w:rPr>
            </w:pPr>
            <w:r w:rsidRPr="005E5DE8">
              <w:rPr>
                <w:i/>
                <w:iCs/>
                <w:sz w:val="20"/>
                <w:szCs w:val="20"/>
              </w:rPr>
              <w:t>(</w:t>
            </w:r>
            <w:r w:rsidR="0034770A">
              <w:rPr>
                <w:i/>
                <w:iCs/>
                <w:sz w:val="20"/>
                <w:szCs w:val="20"/>
              </w:rPr>
              <w:t>п</w:t>
            </w:r>
            <w:r w:rsidRPr="005E5DE8">
              <w:rPr>
                <w:i/>
                <w:iCs/>
                <w:sz w:val="20"/>
                <w:szCs w:val="20"/>
              </w:rPr>
              <w:t>олитика в мирное время осуществляется методом военного времени: пропуска, запрет выхода на улицу, патрули, КПП, видеоконтроль людей и автомобилей)</w:t>
            </w:r>
            <w:r w:rsidR="005E5DE8">
              <w:rPr>
                <w:i/>
                <w:iCs/>
                <w:sz w:val="20"/>
                <w:szCs w:val="20"/>
              </w:rPr>
              <w:t>.</w:t>
            </w:r>
          </w:p>
          <w:p w14:paraId="0396F1E6" w14:textId="7607FF86" w:rsidR="008A70F1" w:rsidRPr="005E5DE8" w:rsidRDefault="008A70F1" w:rsidP="005E5DE8">
            <w:pPr>
              <w:pStyle w:val="120"/>
              <w:rPr>
                <w:sz w:val="20"/>
                <w:szCs w:val="20"/>
              </w:rPr>
            </w:pPr>
            <w:r w:rsidRPr="005E5DE8">
              <w:rPr>
                <w:sz w:val="20"/>
                <w:szCs w:val="20"/>
              </w:rPr>
              <w:t xml:space="preserve">- </w:t>
            </w:r>
            <w:r w:rsidRPr="005E5DE8">
              <w:rPr>
                <w:b/>
                <w:bCs/>
                <w:sz w:val="20"/>
                <w:szCs w:val="20"/>
              </w:rPr>
              <w:t>Сознание индивида</w:t>
            </w:r>
            <w:r w:rsidRPr="005E5DE8">
              <w:rPr>
                <w:sz w:val="20"/>
                <w:szCs w:val="20"/>
              </w:rPr>
              <w:t xml:space="preserve"> – теряет связь со своим менталитетом, т. е. с «вечными истинами бытия» – догматами о смысле человеческого существования</w:t>
            </w:r>
          </w:p>
          <w:p w14:paraId="7CB47EE7" w14:textId="1E49CFE5" w:rsidR="008A70F1" w:rsidRPr="005E5DE8" w:rsidRDefault="008A70F1" w:rsidP="005E5DE8">
            <w:pPr>
              <w:pStyle w:val="120"/>
              <w:rPr>
                <w:sz w:val="20"/>
                <w:szCs w:val="20"/>
              </w:rPr>
            </w:pPr>
            <w:r w:rsidRPr="005E5DE8">
              <w:rPr>
                <w:sz w:val="20"/>
                <w:szCs w:val="20"/>
              </w:rPr>
              <w:t xml:space="preserve">- </w:t>
            </w:r>
            <w:r w:rsidRPr="005E5DE8">
              <w:rPr>
                <w:b/>
                <w:bCs/>
                <w:sz w:val="20"/>
                <w:szCs w:val="20"/>
              </w:rPr>
              <w:t>Смысл жизни</w:t>
            </w:r>
            <w:r w:rsidRPr="005E5DE8">
              <w:rPr>
                <w:sz w:val="20"/>
                <w:szCs w:val="20"/>
              </w:rPr>
              <w:t xml:space="preserve"> модифицируется за сч</w:t>
            </w:r>
            <w:r w:rsidR="005E5DE8">
              <w:rPr>
                <w:sz w:val="20"/>
                <w:szCs w:val="20"/>
              </w:rPr>
              <w:t>ё</w:t>
            </w:r>
            <w:r w:rsidRPr="005E5DE8">
              <w:rPr>
                <w:sz w:val="20"/>
                <w:szCs w:val="20"/>
              </w:rPr>
              <w:t>т сокращения контактов, основанных на любви, и нарастание массы контактов, основанных на угрозах и наказаниях.</w:t>
            </w:r>
          </w:p>
          <w:p w14:paraId="40184F02" w14:textId="77777777" w:rsidR="008A70F1" w:rsidRPr="005E5DE8" w:rsidRDefault="008A70F1" w:rsidP="005E5DE8">
            <w:pPr>
              <w:pStyle w:val="120"/>
              <w:rPr>
                <w:sz w:val="20"/>
                <w:szCs w:val="20"/>
              </w:rPr>
            </w:pPr>
            <w:r w:rsidRPr="005E5DE8">
              <w:rPr>
                <w:sz w:val="20"/>
                <w:szCs w:val="20"/>
              </w:rPr>
              <w:t xml:space="preserve">- </w:t>
            </w:r>
            <w:r w:rsidRPr="005E5DE8">
              <w:rPr>
                <w:b/>
                <w:bCs/>
                <w:sz w:val="20"/>
                <w:szCs w:val="20"/>
              </w:rPr>
              <w:t>Эмоциональный интеллект (EQ).</w:t>
            </w:r>
            <w:r w:rsidRPr="005E5DE8">
              <w:rPr>
                <w:sz w:val="20"/>
                <w:szCs w:val="20"/>
              </w:rPr>
              <w:t xml:space="preserve"> Теряется способность осознавать смысл своих эмоций и умения использовать их в отношениях с другими людьми.</w:t>
            </w:r>
          </w:p>
          <w:p w14:paraId="4EC6ED9F" w14:textId="108E1967" w:rsidR="008A70F1" w:rsidRPr="005E5DE8" w:rsidRDefault="008A70F1" w:rsidP="005E5DE8">
            <w:pPr>
              <w:pStyle w:val="120"/>
              <w:rPr>
                <w:sz w:val="20"/>
                <w:szCs w:val="20"/>
              </w:rPr>
            </w:pPr>
            <w:r w:rsidRPr="005E5DE8">
              <w:rPr>
                <w:sz w:val="20"/>
                <w:szCs w:val="20"/>
              </w:rPr>
              <w:t xml:space="preserve">- </w:t>
            </w:r>
            <w:r w:rsidRPr="005E5DE8">
              <w:rPr>
                <w:b/>
                <w:bCs/>
                <w:sz w:val="20"/>
                <w:szCs w:val="20"/>
              </w:rPr>
              <w:t>Индивид</w:t>
            </w:r>
            <w:r w:rsidRPr="005E5DE8">
              <w:rPr>
                <w:sz w:val="20"/>
                <w:szCs w:val="20"/>
              </w:rPr>
              <w:t xml:space="preserve">, теряющий необходимость в </w:t>
            </w:r>
            <w:proofErr w:type="spellStart"/>
            <w:r w:rsidRPr="005E5DE8">
              <w:rPr>
                <w:sz w:val="20"/>
                <w:szCs w:val="20"/>
              </w:rPr>
              <w:t>саморегуляции</w:t>
            </w:r>
            <w:proofErr w:type="spellEnd"/>
            <w:r w:rsidRPr="005E5DE8">
              <w:rPr>
                <w:sz w:val="20"/>
                <w:szCs w:val="20"/>
              </w:rPr>
              <w:t>, готов превратиться в киборга.</w:t>
            </w:r>
          </w:p>
        </w:tc>
        <w:tc>
          <w:tcPr>
            <w:tcW w:w="3484" w:type="dxa"/>
          </w:tcPr>
          <w:p w14:paraId="69244F3B" w14:textId="4063A08C" w:rsidR="00FD05EE" w:rsidRPr="005E5DE8" w:rsidRDefault="0069361B" w:rsidP="005E5DE8">
            <w:pPr>
              <w:pStyle w:val="120"/>
              <w:rPr>
                <w:i/>
                <w:iCs/>
                <w:sz w:val="20"/>
                <w:szCs w:val="20"/>
              </w:rPr>
            </w:pPr>
            <w:r w:rsidRPr="005E5DE8">
              <w:rPr>
                <w:sz w:val="20"/>
                <w:szCs w:val="20"/>
              </w:rPr>
              <w:t xml:space="preserve">- </w:t>
            </w:r>
            <w:r w:rsidR="005E5DE8" w:rsidRPr="005E5DE8">
              <w:rPr>
                <w:rFonts w:cs="Times New Roman (Основной текст"/>
                <w:b/>
                <w:bCs/>
                <w:spacing w:val="-10"/>
                <w:sz w:val="20"/>
                <w:szCs w:val="20"/>
              </w:rPr>
              <w:t>Не</w:t>
            </w:r>
            <w:r w:rsidRPr="005E5DE8">
              <w:rPr>
                <w:rFonts w:cs="Times New Roman (Основной текст"/>
                <w:b/>
                <w:bCs/>
                <w:spacing w:val="-10"/>
                <w:sz w:val="20"/>
                <w:szCs w:val="20"/>
              </w:rPr>
              <w:t>допустимость – инновации в политике представляются противоестественными</w:t>
            </w:r>
            <w:r w:rsidRPr="005E5DE8">
              <w:rPr>
                <w:sz w:val="20"/>
                <w:szCs w:val="20"/>
              </w:rPr>
              <w:t xml:space="preserve"> </w:t>
            </w:r>
            <w:r w:rsidRPr="005E5DE8">
              <w:rPr>
                <w:i/>
                <w:iCs/>
                <w:sz w:val="20"/>
                <w:szCs w:val="20"/>
              </w:rPr>
              <w:t>(</w:t>
            </w:r>
            <w:r w:rsidR="0034770A">
              <w:rPr>
                <w:i/>
                <w:iCs/>
                <w:sz w:val="20"/>
                <w:szCs w:val="20"/>
              </w:rPr>
              <w:t>п</w:t>
            </w:r>
            <w:r w:rsidRPr="005E5DE8">
              <w:rPr>
                <w:i/>
                <w:iCs/>
                <w:sz w:val="20"/>
                <w:szCs w:val="20"/>
              </w:rPr>
              <w:t xml:space="preserve">олитика не </w:t>
            </w:r>
            <w:r w:rsidR="005E5DE8" w:rsidRPr="005E5DE8">
              <w:rPr>
                <w:i/>
                <w:iCs/>
                <w:sz w:val="20"/>
                <w:szCs w:val="20"/>
              </w:rPr>
              <w:t>обосновывается</w:t>
            </w:r>
            <w:r w:rsidRPr="005E5DE8">
              <w:rPr>
                <w:i/>
                <w:iCs/>
                <w:sz w:val="20"/>
                <w:szCs w:val="20"/>
              </w:rPr>
              <w:t xml:space="preserve"> на юридически, ни логически, ни здравым смыслом, и выглядит незаконной: партии, Госдума отстраняются от процесса)</w:t>
            </w:r>
            <w:r w:rsidR="005E5DE8">
              <w:rPr>
                <w:i/>
                <w:iCs/>
                <w:sz w:val="20"/>
                <w:szCs w:val="20"/>
              </w:rPr>
              <w:t>.</w:t>
            </w:r>
          </w:p>
          <w:p w14:paraId="406A1295" w14:textId="77777777" w:rsidR="0069361B" w:rsidRPr="005E5DE8" w:rsidRDefault="0069361B" w:rsidP="005E5DE8">
            <w:pPr>
              <w:pStyle w:val="120"/>
              <w:rPr>
                <w:sz w:val="20"/>
                <w:szCs w:val="20"/>
              </w:rPr>
            </w:pPr>
            <w:r w:rsidRPr="005E5DE8">
              <w:rPr>
                <w:sz w:val="20"/>
                <w:szCs w:val="20"/>
              </w:rPr>
              <w:t xml:space="preserve">- </w:t>
            </w:r>
            <w:r w:rsidRPr="005E5DE8">
              <w:rPr>
                <w:b/>
                <w:bCs/>
                <w:sz w:val="20"/>
                <w:szCs w:val="20"/>
              </w:rPr>
              <w:t>Сознание личности</w:t>
            </w:r>
            <w:r w:rsidRPr="005E5DE8">
              <w:rPr>
                <w:sz w:val="20"/>
                <w:szCs w:val="20"/>
              </w:rPr>
              <w:t xml:space="preserve"> – теряет связь с реальностью и способность действовать разумно.</w:t>
            </w:r>
          </w:p>
          <w:p w14:paraId="15A85FBF" w14:textId="7F40E7F7" w:rsidR="0069361B" w:rsidRPr="005E5DE8" w:rsidRDefault="0069361B" w:rsidP="005E5DE8">
            <w:pPr>
              <w:pStyle w:val="120"/>
              <w:rPr>
                <w:sz w:val="20"/>
                <w:szCs w:val="20"/>
              </w:rPr>
            </w:pPr>
            <w:r w:rsidRPr="005E5DE8">
              <w:rPr>
                <w:sz w:val="20"/>
                <w:szCs w:val="20"/>
              </w:rPr>
              <w:t xml:space="preserve">- </w:t>
            </w:r>
            <w:r w:rsidRPr="005E5DE8">
              <w:rPr>
                <w:b/>
                <w:bCs/>
                <w:sz w:val="20"/>
                <w:szCs w:val="20"/>
              </w:rPr>
              <w:t>Ценности жизни</w:t>
            </w:r>
            <w:r w:rsidRPr="005E5DE8">
              <w:rPr>
                <w:sz w:val="20"/>
                <w:szCs w:val="20"/>
              </w:rPr>
              <w:t xml:space="preserve"> модифицируются их ослаблением для снижения устойчивости </w:t>
            </w:r>
            <w:r w:rsidR="005E5DE8">
              <w:rPr>
                <w:sz w:val="20"/>
                <w:szCs w:val="20"/>
              </w:rPr>
              <w:t>Личности к</w:t>
            </w:r>
            <w:r w:rsidRPr="005E5DE8">
              <w:rPr>
                <w:sz w:val="20"/>
                <w:szCs w:val="20"/>
              </w:rPr>
              <w:t xml:space="preserve"> радикальным изменения</w:t>
            </w:r>
            <w:r w:rsidR="005E5DE8">
              <w:rPr>
                <w:sz w:val="20"/>
                <w:szCs w:val="20"/>
              </w:rPr>
              <w:t>м.</w:t>
            </w:r>
          </w:p>
          <w:p w14:paraId="590EE5A7" w14:textId="780FEFD4" w:rsidR="0069361B" w:rsidRPr="005E5DE8" w:rsidRDefault="0069361B" w:rsidP="005E5DE8">
            <w:pPr>
              <w:pStyle w:val="120"/>
              <w:rPr>
                <w:b/>
                <w:bCs/>
                <w:sz w:val="20"/>
                <w:szCs w:val="20"/>
              </w:rPr>
            </w:pPr>
            <w:r w:rsidRPr="005E5DE8">
              <w:rPr>
                <w:sz w:val="20"/>
                <w:szCs w:val="20"/>
              </w:rPr>
              <w:t xml:space="preserve">- </w:t>
            </w:r>
            <w:r w:rsidRPr="005E5DE8">
              <w:rPr>
                <w:b/>
                <w:bCs/>
                <w:sz w:val="20"/>
                <w:szCs w:val="20"/>
              </w:rPr>
              <w:t>С</w:t>
            </w:r>
            <w:r w:rsidRPr="005E5DE8">
              <w:rPr>
                <w:rFonts w:cs="Times New Roman (Основной текст"/>
                <w:b/>
                <w:bCs/>
                <w:spacing w:val="-8"/>
                <w:sz w:val="20"/>
                <w:szCs w:val="20"/>
              </w:rPr>
              <w:t>оциальный интеллект (SQ)</w:t>
            </w:r>
            <w:r w:rsidR="005E5DE8" w:rsidRPr="005E5DE8">
              <w:rPr>
                <w:rFonts w:cs="Times New Roman (Основной текст"/>
                <w:b/>
                <w:bCs/>
                <w:spacing w:val="-8"/>
                <w:sz w:val="20"/>
                <w:szCs w:val="20"/>
              </w:rPr>
              <w:t>.</w:t>
            </w:r>
          </w:p>
          <w:p w14:paraId="79231FBB" w14:textId="5A01AA76" w:rsidR="0069361B" w:rsidRPr="005E5DE8" w:rsidRDefault="0069361B" w:rsidP="005E5DE8">
            <w:pPr>
              <w:pStyle w:val="120"/>
              <w:rPr>
                <w:sz w:val="20"/>
                <w:szCs w:val="20"/>
              </w:rPr>
            </w:pPr>
            <w:r w:rsidRPr="005E5DE8">
              <w:rPr>
                <w:sz w:val="20"/>
                <w:szCs w:val="20"/>
              </w:rPr>
              <w:t xml:space="preserve">- Исчезает способность понимать поведение людей и умения </w:t>
            </w:r>
            <w:r w:rsidR="005E5DE8" w:rsidRPr="005E5DE8">
              <w:rPr>
                <w:sz w:val="20"/>
                <w:szCs w:val="20"/>
              </w:rPr>
              <w:t>взаимодействовать</w:t>
            </w:r>
            <w:r w:rsidRPr="005E5DE8">
              <w:rPr>
                <w:sz w:val="20"/>
                <w:szCs w:val="20"/>
              </w:rPr>
              <w:t xml:space="preserve"> с ними лично</w:t>
            </w:r>
            <w:r w:rsidR="005E5DE8">
              <w:rPr>
                <w:sz w:val="20"/>
                <w:szCs w:val="20"/>
              </w:rPr>
              <w:t>.</w:t>
            </w:r>
          </w:p>
          <w:p w14:paraId="4096D12A" w14:textId="5EBDBD76" w:rsidR="0069361B" w:rsidRPr="005E5DE8" w:rsidRDefault="0069361B" w:rsidP="005E5DE8">
            <w:pPr>
              <w:pStyle w:val="120"/>
              <w:rPr>
                <w:sz w:val="20"/>
                <w:szCs w:val="20"/>
              </w:rPr>
            </w:pPr>
            <w:r w:rsidRPr="005E5DE8">
              <w:rPr>
                <w:sz w:val="20"/>
                <w:szCs w:val="20"/>
              </w:rPr>
              <w:t xml:space="preserve">- </w:t>
            </w:r>
            <w:r w:rsidRPr="005E5DE8">
              <w:rPr>
                <w:b/>
                <w:bCs/>
                <w:sz w:val="20"/>
                <w:szCs w:val="20"/>
              </w:rPr>
              <w:t>Личность</w:t>
            </w:r>
            <w:r w:rsidRPr="005E5DE8">
              <w:rPr>
                <w:sz w:val="20"/>
                <w:szCs w:val="20"/>
              </w:rPr>
              <w:t>, теряющая самоуправление</w:t>
            </w:r>
            <w:r w:rsidR="005D721A" w:rsidRPr="005E5DE8">
              <w:rPr>
                <w:sz w:val="20"/>
                <w:szCs w:val="20"/>
              </w:rPr>
              <w:t xml:space="preserve">, превращается в </w:t>
            </w:r>
            <w:r w:rsidR="005E5DE8" w:rsidRPr="005E5DE8">
              <w:rPr>
                <w:sz w:val="20"/>
                <w:szCs w:val="20"/>
              </w:rPr>
              <w:t>массового</w:t>
            </w:r>
            <w:r w:rsidR="005D721A" w:rsidRPr="005E5DE8">
              <w:rPr>
                <w:sz w:val="20"/>
                <w:szCs w:val="20"/>
              </w:rPr>
              <w:t xml:space="preserve"> </w:t>
            </w:r>
            <w:r w:rsidR="00CF73D4">
              <w:rPr>
                <w:sz w:val="20"/>
                <w:szCs w:val="20"/>
              </w:rPr>
              <w:t>с</w:t>
            </w:r>
            <w:r w:rsidR="005D721A" w:rsidRPr="005E5DE8">
              <w:rPr>
                <w:sz w:val="20"/>
                <w:szCs w:val="20"/>
              </w:rPr>
              <w:t xml:space="preserve">етевого </w:t>
            </w:r>
            <w:r w:rsidR="00CF73D4">
              <w:rPr>
                <w:sz w:val="20"/>
                <w:szCs w:val="20"/>
              </w:rPr>
              <w:t>ч</w:t>
            </w:r>
            <w:r w:rsidR="005D721A" w:rsidRPr="005E5DE8">
              <w:rPr>
                <w:sz w:val="20"/>
                <w:szCs w:val="20"/>
              </w:rPr>
              <w:t>еловека.</w:t>
            </w:r>
          </w:p>
        </w:tc>
      </w:tr>
    </w:tbl>
    <w:p w14:paraId="3D19D40D" w14:textId="77777777" w:rsidR="00F45BE6" w:rsidRDefault="0041287C" w:rsidP="00327787">
      <w:r w:rsidRPr="00C710DE">
        <w:t>Таблица показывает, как будет выглядеть «человек и человечность» в том случае, если вместо «ненад</w:t>
      </w:r>
      <w:r>
        <w:t>ё</w:t>
      </w:r>
      <w:r w:rsidRPr="00C710DE">
        <w:t xml:space="preserve">жного сознания» человека будет избрана модель «искусственного интеллекта» </w:t>
      </w:r>
      <w:r>
        <w:t>–</w:t>
      </w:r>
      <w:r w:rsidRPr="00C710DE">
        <w:t xml:space="preserve"> а) человека</w:t>
      </w:r>
      <w:r w:rsidR="00327787">
        <w:t>-</w:t>
      </w:r>
      <w:r w:rsidRPr="00C710DE">
        <w:t xml:space="preserve">киборга; б) «человека служивого»; в) «сетевого </w:t>
      </w:r>
      <w:r>
        <w:t xml:space="preserve">человека»; г) </w:t>
      </w:r>
      <w:r w:rsidRPr="00C710DE">
        <w:t>«человека</w:t>
      </w:r>
      <w:r>
        <w:t xml:space="preserve"> – </w:t>
      </w:r>
      <w:r w:rsidRPr="00C710DE">
        <w:t>носителя компетенций». К ускоренному принятию такой замены подталкивает кризис в мировой политике: е</w:t>
      </w:r>
      <w:r>
        <w:t>ё</w:t>
      </w:r>
      <w:r w:rsidRPr="00C710DE">
        <w:t xml:space="preserve"> </w:t>
      </w:r>
      <w:r w:rsidRPr="00C710DE">
        <w:lastRenderedPageBreak/>
        <w:t xml:space="preserve">отвергают демонстранты по всему миру как «плохую историю»; которую </w:t>
      </w:r>
      <w:r w:rsidRPr="00F45BE6">
        <w:rPr>
          <w:rStyle w:val="--"/>
        </w:rPr>
        <w:t>не</w:t>
      </w:r>
      <w:r w:rsidRPr="00C710DE">
        <w:rPr>
          <w:rStyle w:val="--"/>
          <w:rFonts w:ascii="Times New Roman" w:hAnsi="Times New Roman" w:cs="Times New Roman"/>
          <w:szCs w:val="28"/>
        </w:rPr>
        <w:t xml:space="preserve"> </w:t>
      </w:r>
      <w:r w:rsidRPr="00F45BE6">
        <w:rPr>
          <w:rStyle w:val="--0"/>
        </w:rPr>
        <w:t>признают</w:t>
      </w:r>
      <w:r w:rsidRPr="00C710DE">
        <w:t xml:space="preserve"> справедливой многие народы на планете; которая вынудила «лиц, принимающих решения», закрыть границы. Началась схватка между могущественными элитами. Схватка, которая и есть – начало их ликвидации как «управляющего сословия» в рамках исполнительских процессов Новой Системы управления. На этом фоне неудачи «Демократического проекта» являются следствием того, </w:t>
      </w:r>
      <w:r w:rsidR="00F45BE6">
        <w:t xml:space="preserve">что </w:t>
      </w:r>
      <w:r w:rsidRPr="00C710DE">
        <w:t>он превратился по сути в новую политическую религию, очередную модификацию позитивизма, который и направлен на то, чтобы «вычистить» из психологической формулы человека (его Мозга) политический менталитет – многовековую фундаментальную основу мироустройства. Это и становится «роковой ошибкой» в создании сегодняшнего мироустройства, методом разрушения старого, которую обнаруживает вс</w:t>
      </w:r>
      <w:r>
        <w:t>ё</w:t>
      </w:r>
      <w:r w:rsidRPr="00C710DE">
        <w:t xml:space="preserve"> больше и больше людей думающих, но </w:t>
      </w:r>
      <w:r w:rsidRPr="00F45BE6">
        <w:rPr>
          <w:rStyle w:val="--"/>
        </w:rPr>
        <w:t>не</w:t>
      </w:r>
      <w:r w:rsidRPr="00C710DE">
        <w:rPr>
          <w:rStyle w:val="--"/>
          <w:rFonts w:ascii="Times New Roman" w:hAnsi="Times New Roman" w:cs="Times New Roman"/>
          <w:szCs w:val="28"/>
        </w:rPr>
        <w:t xml:space="preserve"> </w:t>
      </w:r>
      <w:r w:rsidRPr="00F45BE6">
        <w:rPr>
          <w:rStyle w:val="--0"/>
        </w:rPr>
        <w:t>до конца</w:t>
      </w:r>
      <w:r w:rsidRPr="00C710DE">
        <w:t xml:space="preserve"> понимающих глобальность процессов преобразования в рамках Новой Системы управления. </w:t>
      </w:r>
    </w:p>
    <w:p w14:paraId="257BF599" w14:textId="2A1ED055" w:rsidR="0041287C" w:rsidRDefault="0041287C" w:rsidP="00327787">
      <w:pPr>
        <w:rPr>
          <w:rFonts w:eastAsia="Times New Roman"/>
        </w:rPr>
      </w:pPr>
      <w:r w:rsidRPr="00C710DE">
        <w:rPr>
          <w:rFonts w:eastAsia="Times New Roman"/>
          <w:color w:val="1B2024"/>
        </w:rPr>
        <w:t xml:space="preserve">Мы открываем что-то новое для себя только тогда, когда готовы к восприятию этой информации. Пока </w:t>
      </w:r>
      <w:r w:rsidRPr="00261F62">
        <w:rPr>
          <w:rStyle w:val="--"/>
        </w:rPr>
        <w:t>не</w:t>
      </w:r>
      <w:r w:rsidRPr="00C710DE">
        <w:rPr>
          <w:rStyle w:val="--0"/>
          <w:rFonts w:ascii="Times New Roman" w:hAnsi="Times New Roman" w:cs="Times New Roman"/>
          <w:szCs w:val="28"/>
        </w:rPr>
        <w:t> </w:t>
      </w:r>
      <w:r w:rsidRPr="00261F62">
        <w:rPr>
          <w:rStyle w:val="--0"/>
        </w:rPr>
        <w:t>наступит</w:t>
      </w:r>
      <w:r w:rsidRPr="00C710DE">
        <w:rPr>
          <w:rFonts w:eastAsia="Times New Roman"/>
          <w:color w:val="1B2024"/>
        </w:rPr>
        <w:t xml:space="preserve"> нужный момент, мы </w:t>
      </w:r>
      <w:r w:rsidRPr="00261F62">
        <w:rPr>
          <w:rStyle w:val="--"/>
        </w:rPr>
        <w:t>не</w:t>
      </w:r>
      <w:r w:rsidRPr="00C710DE">
        <w:rPr>
          <w:rStyle w:val="--"/>
          <w:rFonts w:ascii="Times New Roman" w:hAnsi="Times New Roman" w:cs="Times New Roman"/>
          <w:szCs w:val="28"/>
        </w:rPr>
        <w:t xml:space="preserve"> </w:t>
      </w:r>
      <w:r w:rsidRPr="00261F62">
        <w:rPr>
          <w:rStyle w:val="--0"/>
        </w:rPr>
        <w:t>замечаем</w:t>
      </w:r>
      <w:r w:rsidRPr="00C710DE">
        <w:rPr>
          <w:rFonts w:eastAsia="Times New Roman"/>
          <w:color w:val="1B2024"/>
        </w:rPr>
        <w:t xml:space="preserve"> даже тех</w:t>
      </w:r>
      <w:r w:rsidR="00261F62">
        <w:rPr>
          <w:rFonts w:eastAsia="Times New Roman"/>
          <w:color w:val="1B2024"/>
        </w:rPr>
        <w:t xml:space="preserve"> </w:t>
      </w:r>
      <w:r w:rsidRPr="00C710DE">
        <w:rPr>
          <w:rFonts w:eastAsia="Times New Roman"/>
          <w:color w:val="1B2024"/>
        </w:rPr>
        <w:t xml:space="preserve">вещей, которые большинству кажутся очевидными. </w:t>
      </w:r>
      <w:r w:rsidRPr="00C710DE">
        <w:t>«Человечность», которая сегодня ещ</w:t>
      </w:r>
      <w:r>
        <w:t>ё</w:t>
      </w:r>
      <w:r w:rsidRPr="00C710DE">
        <w:t xml:space="preserve"> только нарабатывается, если можно так выразиться, в рамках нашего понимания </w:t>
      </w:r>
      <w:r>
        <w:t>–</w:t>
      </w:r>
      <w:r w:rsidRPr="00C710DE">
        <w:t xml:space="preserve"> это строго говоря </w:t>
      </w:r>
      <w:r w:rsidRPr="00C710DE">
        <w:rPr>
          <w:b/>
          <w:bCs/>
          <w:i/>
          <w:iCs/>
        </w:rPr>
        <w:t>самостоятельное нравственное, этическое, эстетическое поведение людей,</w:t>
      </w:r>
      <w:r w:rsidRPr="00C710DE">
        <w:t xml:space="preserve"> опирающихся на: </w:t>
      </w:r>
      <w:r w:rsidRPr="00C710DE">
        <w:rPr>
          <w:b/>
          <w:bCs/>
        </w:rPr>
        <w:t>1.</w:t>
      </w:r>
      <w:r w:rsidRPr="00C710DE">
        <w:t xml:space="preserve"> самоконтроль (индивида); </w:t>
      </w:r>
      <w:r w:rsidRPr="00C710DE">
        <w:rPr>
          <w:b/>
          <w:bCs/>
        </w:rPr>
        <w:t>2.</w:t>
      </w:r>
      <w:r w:rsidRPr="00C710DE">
        <w:t xml:space="preserve"> </w:t>
      </w:r>
      <w:proofErr w:type="spellStart"/>
      <w:r w:rsidRPr="00C710DE">
        <w:t>саморегуляцию</w:t>
      </w:r>
      <w:proofErr w:type="spellEnd"/>
      <w:r w:rsidRPr="00C710DE">
        <w:t xml:space="preserve"> (субъекта); </w:t>
      </w:r>
      <w:r w:rsidRPr="00C710DE">
        <w:rPr>
          <w:b/>
          <w:bCs/>
        </w:rPr>
        <w:t>3.</w:t>
      </w:r>
      <w:r w:rsidRPr="00C710DE">
        <w:t xml:space="preserve"> самоуправление (личности); </w:t>
      </w:r>
      <w:r w:rsidRPr="00C710DE">
        <w:rPr>
          <w:b/>
          <w:bCs/>
        </w:rPr>
        <w:t>4.</w:t>
      </w:r>
      <w:r w:rsidRPr="00C710DE">
        <w:t xml:space="preserve"> сам</w:t>
      </w:r>
      <w:r>
        <w:t xml:space="preserve">овоспитание (индивидуальности). </w:t>
      </w:r>
      <w:r w:rsidRPr="00C710DE">
        <w:t>Эти функции обеспечиваются «изнутри», его менталитетом, без принуждения любой внешней силы, выраженной сегодняшними автомоторными действиями так называемых «правителей». Именно «человечность» по сей день сохраняет социально-экономическую стабильность на планете.</w:t>
      </w:r>
      <w:r w:rsidR="002E4EA5">
        <w:t xml:space="preserve"> </w:t>
      </w:r>
      <w:r w:rsidRPr="00C710DE">
        <w:t xml:space="preserve">Функции «внутреннего управления» у «правителей» (созданного для «правления» генотипов </w:t>
      </w:r>
      <w:r w:rsidR="00967BDC">
        <w:t>М</w:t>
      </w:r>
      <w:r w:rsidRPr="00C710DE">
        <w:t>озга, о которых говорилось) сегодня практически «отключены». Это и есть причина «ошибки», которую они сегодня ищут и пытаются преодолеть с помощью «искусственного интеллекта» в рамках своего автомоторного мышления без поддержки Старой Системы управления и практически «отключенного» у них менталитета. Мало кто из них, а особенно это касаемо «созданной 20 лет назад» так называемой элиты в рамках золотого миллиона, понима</w:t>
      </w:r>
      <w:r w:rsidR="00827CA6">
        <w:t>е</w:t>
      </w:r>
      <w:r w:rsidRPr="00C710DE">
        <w:t>т, что социальная</w:t>
      </w:r>
      <w:r w:rsidRPr="00C710DE">
        <w:rPr>
          <w:rFonts w:eastAsia="Times New Roman"/>
        </w:rPr>
        <w:t xml:space="preserve"> модель оста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 xml:space="preserve">тся стабильной и устойчивой, </w:t>
      </w:r>
      <w:r w:rsidRPr="00C710DE">
        <w:rPr>
          <w:rFonts w:eastAsia="Times New Roman"/>
          <w:b/>
          <w:bCs/>
          <w:i/>
          <w:iCs/>
        </w:rPr>
        <w:t>если есть глобальная идея</w:t>
      </w:r>
      <w:r w:rsidRPr="00C710DE">
        <w:rPr>
          <w:rFonts w:eastAsia="Times New Roman"/>
        </w:rPr>
        <w:t xml:space="preserve">, покрывающая все слои социума сверху донизу. Возникнуть такая идея может </w:t>
      </w:r>
      <w:r w:rsidRPr="0065292E">
        <w:rPr>
          <w:rStyle w:val="--0"/>
        </w:rPr>
        <w:t>только из</w:t>
      </w:r>
      <w:r w:rsidRPr="00C710DE">
        <w:rPr>
          <w:rStyle w:val="--"/>
          <w:rFonts w:ascii="Times New Roman" w:hAnsi="Times New Roman" w:cs="Times New Roman"/>
          <w:szCs w:val="28"/>
        </w:rPr>
        <w:t xml:space="preserve"> </w:t>
      </w:r>
      <w:r w:rsidRPr="0065292E">
        <w:rPr>
          <w:rStyle w:val="--"/>
        </w:rPr>
        <w:t>мировоззрения</w:t>
      </w:r>
      <w:r w:rsidRPr="00C710DE">
        <w:rPr>
          <w:rFonts w:eastAsia="Times New Roman"/>
        </w:rPr>
        <w:t>, созданного в рамках конкретного</w:t>
      </w:r>
      <w:r>
        <w:rPr>
          <w:rFonts w:eastAsia="Times New Roman"/>
        </w:rPr>
        <w:t xml:space="preserve"> менталитета (генотипа </w:t>
      </w:r>
      <w:r w:rsidR="0065292E">
        <w:rPr>
          <w:rFonts w:eastAsia="Times New Roman"/>
        </w:rPr>
        <w:t>М</w:t>
      </w:r>
      <w:r>
        <w:rPr>
          <w:rFonts w:eastAsia="Times New Roman"/>
        </w:rPr>
        <w:t xml:space="preserve">озга). </w:t>
      </w:r>
      <w:r w:rsidRPr="00C710DE">
        <w:rPr>
          <w:rFonts w:eastAsia="Times New Roman"/>
        </w:rPr>
        <w:t>Если мировоззрение исчезает, в социуме оста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 xml:space="preserve">тся старая идея, оставшаяся от прошлого </w:t>
      </w:r>
      <w:r w:rsidRPr="00C710DE">
        <w:rPr>
          <w:rFonts w:eastAsia="Times New Roman"/>
        </w:rPr>
        <w:lastRenderedPageBreak/>
        <w:t>мировоззрения. Элита вынуждена использовать старое, другого для не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 xml:space="preserve"> нет. Только теперь в основе такого использования нет идейного оправдания. Идейную манипуляцию и насилие сменяют коммерческая манипуляция и насилие. </w:t>
      </w:r>
      <w:r w:rsidRPr="00C710DE">
        <w:rPr>
          <w:rFonts w:eastAsia="Times New Roman"/>
          <w:b/>
          <w:bCs/>
          <w:i/>
          <w:iCs/>
        </w:rPr>
        <w:t xml:space="preserve">Обман и насилие ради денег были всегда, но они никогда не могли составить фундамента социальной конструкции. Качество не то. </w:t>
      </w:r>
      <w:r w:rsidRPr="00C710DE">
        <w:rPr>
          <w:rFonts w:eastAsia="Times New Roman"/>
        </w:rPr>
        <w:t xml:space="preserve">Постоянная трансляция ложной информации на массу имеет ряд крайне неприятных последствий. </w:t>
      </w:r>
      <w:r w:rsidRPr="00C710DE">
        <w:rPr>
          <w:rFonts w:eastAsia="Times New Roman"/>
          <w:b/>
          <w:bCs/>
          <w:i/>
          <w:iCs/>
        </w:rPr>
        <w:t>Во-первых</w:t>
      </w:r>
      <w:r w:rsidRPr="00242A56">
        <w:t>,</w:t>
      </w:r>
      <w:r w:rsidRPr="00C710DE">
        <w:rPr>
          <w:rFonts w:eastAsia="Times New Roman"/>
        </w:rPr>
        <w:t xml:space="preserve"> цинизм элиты, смотрящей на массу как колонизатор на туземца, раст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 xml:space="preserve">т в геометрической прогрессии. Но сами носители такого цинизма быстро разлагаются. </w:t>
      </w:r>
      <w:r w:rsidRPr="00C710DE">
        <w:rPr>
          <w:rFonts w:eastAsia="Times New Roman"/>
          <w:b/>
          <w:bCs/>
          <w:i/>
          <w:iCs/>
        </w:rPr>
        <w:t>Во-вторых</w:t>
      </w:r>
      <w:r w:rsidRPr="00242A56">
        <w:t xml:space="preserve">, </w:t>
      </w:r>
      <w:r w:rsidRPr="00C710DE">
        <w:rPr>
          <w:rFonts w:eastAsia="Times New Roman"/>
        </w:rPr>
        <w:t xml:space="preserve">циничное манипулирование опускает интеллектуальный уровень массы ниже естественного уровня. Она сконцентрируется на решении текущих задач бытового и технического характера. Увидеть что-то дальше быта она физически не сможет. Люди сегодня видят неравенство, которое их раздражает, и </w:t>
      </w:r>
      <w:r w:rsidRPr="00242A56">
        <w:rPr>
          <w:rStyle w:val="--"/>
        </w:rPr>
        <w:t>не</w:t>
      </w:r>
      <w:r w:rsidRPr="00C710DE">
        <w:rPr>
          <w:rStyle w:val="--"/>
          <w:rFonts w:ascii="Times New Roman" w:hAnsi="Times New Roman" w:cs="Times New Roman"/>
          <w:szCs w:val="28"/>
        </w:rPr>
        <w:t xml:space="preserve"> </w:t>
      </w:r>
      <w:r w:rsidRPr="00242A56">
        <w:rPr>
          <w:rStyle w:val="--0"/>
        </w:rPr>
        <w:t>видят</w:t>
      </w:r>
      <w:r w:rsidRPr="00C710DE">
        <w:rPr>
          <w:rStyle w:val="--"/>
          <w:rFonts w:ascii="Times New Roman" w:hAnsi="Times New Roman" w:cs="Times New Roman"/>
          <w:szCs w:val="28"/>
        </w:rPr>
        <w:t xml:space="preserve"> </w:t>
      </w:r>
      <w:r w:rsidRPr="00C710DE">
        <w:rPr>
          <w:rFonts w:eastAsia="Times New Roman"/>
        </w:rPr>
        <w:t>объяснений</w:t>
      </w:r>
      <w:r>
        <w:rPr>
          <w:rFonts w:eastAsia="Times New Roman"/>
        </w:rPr>
        <w:t xml:space="preserve"> этому. </w:t>
      </w:r>
      <w:r w:rsidRPr="00C710DE">
        <w:rPr>
          <w:rFonts w:eastAsia="Times New Roman"/>
        </w:rPr>
        <w:t xml:space="preserve">Это рождает ненависть к правящим классам только по факту, что они представители власти (сейчас этот эффект наблюдается в РФ </w:t>
      </w:r>
      <w:r w:rsidR="00242A56">
        <w:rPr>
          <w:rFonts w:eastAsia="Times New Roman"/>
        </w:rPr>
        <w:t xml:space="preserve">с </w:t>
      </w:r>
      <w:r w:rsidRPr="00C710DE">
        <w:rPr>
          <w:rFonts w:eastAsia="Times New Roman"/>
        </w:rPr>
        <w:t>2019 года, когда каждый считает своим долгом пнуть власть, а слово «чиновник» приобрело ругательное значение). Но погруж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>нный в идейный вакуум социум неизбежно гни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 xml:space="preserve">т одновременно с головы и хвоста. Элита смотрит на массу не как на народ, «который Бог дал ей в управление», а как на домашнюю скотину. Масса видит в представителях власти и капитала нечто враждебное для себя. Абсолютное недоверие, подозрение скрытого обмана в каждом их слове и деле. Если каждый индивид рассматривает коллективный организм как нечто ему чуждое, то совершенно очевидно, этот организм фактически </w:t>
      </w:r>
      <w:r w:rsidRPr="00242A56">
        <w:rPr>
          <w:rStyle w:val="--0"/>
        </w:rPr>
        <w:t>более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242A56">
        <w:rPr>
          <w:rStyle w:val="--"/>
        </w:rPr>
        <w:t>не</w:t>
      </w:r>
      <w:r w:rsidRPr="00C710DE">
        <w:rPr>
          <w:rStyle w:val="--0"/>
          <w:rFonts w:ascii="Times New Roman" w:hAnsi="Times New Roman" w:cs="Times New Roman"/>
          <w:color w:val="FF0000"/>
          <w:szCs w:val="28"/>
        </w:rPr>
        <w:t xml:space="preserve"> </w:t>
      </w:r>
      <w:r w:rsidRPr="00242A56">
        <w:rPr>
          <w:rStyle w:val="--0"/>
        </w:rPr>
        <w:t>существует</w:t>
      </w:r>
      <w:r w:rsidRPr="00C710DE">
        <w:rPr>
          <w:rFonts w:eastAsia="Times New Roman"/>
        </w:rPr>
        <w:t>, а становится неким призрачным порождением интеллекта, неким фетишем.</w:t>
      </w:r>
    </w:p>
    <w:p w14:paraId="1F89AAE7" w14:textId="16CC0ED4" w:rsidR="0041287C" w:rsidRDefault="0041287C" w:rsidP="005A2C7E">
      <w:r w:rsidRPr="00C710DE">
        <w:rPr>
          <w:rFonts w:eastAsia="Times New Roman"/>
        </w:rPr>
        <w:t>В вопросах нашего с вами сегодняшнего познания интересно</w:t>
      </w:r>
      <w:r w:rsidRPr="00C710DE">
        <w:t xml:space="preserve"> то, что познание и осмысление хотя бы только одной частной психологической категории </w:t>
      </w:r>
      <w:r>
        <w:t>–</w:t>
      </w:r>
      <w:r w:rsidRPr="00C710DE">
        <w:t xml:space="preserve"> менталитета, отвечает на вопросы не только, например, всей исторической и психологической науки, но и глобальной политики – указания главной и основной ошибки в мироустройстве. Они не вызывают ни малейшего сомнения, настолько высока достоверность и полнота обсуждаемых материалов, представленных указанными выше авторами и метод</w:t>
      </w:r>
      <w:r w:rsidR="005A2C7E">
        <w:t>ами</w:t>
      </w:r>
      <w:r w:rsidRPr="00C710DE">
        <w:t xml:space="preserve"> их анализа. Вс</w:t>
      </w:r>
      <w:r>
        <w:t>ё</w:t>
      </w:r>
      <w:r w:rsidRPr="00C710DE">
        <w:t xml:space="preserve"> это полностью исключил</w:t>
      </w:r>
      <w:r>
        <w:t>о</w:t>
      </w:r>
      <w:r w:rsidRPr="00C710DE">
        <w:t xml:space="preserve"> утрату любой части сведений о менталитете или конкретном генотипе </w:t>
      </w:r>
      <w:r w:rsidR="005A2C7E">
        <w:t>М</w:t>
      </w:r>
      <w:r w:rsidRPr="00C710DE">
        <w:t>озга.</w:t>
      </w:r>
      <w:r w:rsidR="002E4EA5">
        <w:t xml:space="preserve"> </w:t>
      </w:r>
      <w:r w:rsidRPr="00C710DE">
        <w:t>Но главное: созда</w:t>
      </w:r>
      <w:r>
        <w:t>ё</w:t>
      </w:r>
      <w:r w:rsidRPr="00C710DE">
        <w:t xml:space="preserve">тся теоретическая и методическая база для нового </w:t>
      </w:r>
      <w:r w:rsidRPr="005A2C7E">
        <w:rPr>
          <w:rStyle w:val="--0"/>
        </w:rPr>
        <w:t>МЕТОДА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5A2C7E">
        <w:rPr>
          <w:rStyle w:val="--"/>
        </w:rPr>
        <w:t>понимания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5A2C7E">
        <w:rPr>
          <w:rStyle w:val="--0"/>
        </w:rPr>
        <w:t>событий</w:t>
      </w:r>
      <w:r w:rsidRPr="00C710DE">
        <w:t xml:space="preserve"> в отечественной и мировой истории с совершенно неожиданной стороны для тех, кто стремится понять и познать.</w:t>
      </w:r>
      <w:r w:rsidR="002E4EA5">
        <w:t xml:space="preserve"> </w:t>
      </w:r>
      <w:r w:rsidRPr="00C710DE">
        <w:t>Как минимум это делает более понятным то, что происходит в поведении (политическом, психологическом, бытовом) людей во времена новой окружающей нас реальности.</w:t>
      </w:r>
    </w:p>
    <w:p w14:paraId="2E9D9B5F" w14:textId="77777777" w:rsidR="00374ECA" w:rsidRDefault="0041287C" w:rsidP="005A2C7E">
      <w:r w:rsidRPr="00C710DE">
        <w:rPr>
          <w:rFonts w:eastAsia="Arial"/>
        </w:rPr>
        <w:lastRenderedPageBreak/>
        <w:t xml:space="preserve">К осознанию и пониманию изложенного в </w:t>
      </w:r>
      <w:r w:rsidRPr="00C710DE">
        <w:rPr>
          <w:rFonts w:eastAsia="Arial"/>
          <w:b/>
          <w:bCs/>
          <w:i/>
          <w:iCs/>
        </w:rPr>
        <w:t xml:space="preserve">серии «статей 369» </w:t>
      </w:r>
      <w:r w:rsidRPr="00C710DE">
        <w:rPr>
          <w:rFonts w:eastAsia="Arial"/>
        </w:rPr>
        <w:t>необходимо отнестись не с позиций ортодоксального материалистического миропонимания, а с позиций уже свершённого п</w:t>
      </w:r>
      <w:r>
        <w:rPr>
          <w:rFonts w:eastAsia="Arial"/>
        </w:rPr>
        <w:t>ерехода на этап познания истины –</w:t>
      </w:r>
      <w:r w:rsidRPr="00C710DE">
        <w:rPr>
          <w:rFonts w:eastAsia="Arial"/>
        </w:rPr>
        <w:t xml:space="preserve"> материалистического идеализма. </w:t>
      </w:r>
      <w:r w:rsidRPr="00C710DE">
        <w:t>Применённая впервые</w:t>
      </w:r>
      <w:r w:rsidR="002E4EA5">
        <w:t xml:space="preserve"> </w:t>
      </w:r>
      <w:r w:rsidRPr="00C710DE">
        <w:t>Русскими уч</w:t>
      </w:r>
      <w:r>
        <w:t>ё</w:t>
      </w:r>
      <w:r w:rsidRPr="00C710DE">
        <w:t>ными, указанными в этой статье</w:t>
      </w:r>
      <w:r w:rsidR="007A0BEA">
        <w:t>,</w:t>
      </w:r>
      <w:r w:rsidRPr="00C710DE">
        <w:t xml:space="preserve"> методологии и метода исследования на основе </w:t>
      </w:r>
      <w:r w:rsidRPr="00C710DE">
        <w:rPr>
          <w:b/>
          <w:bCs/>
          <w:i/>
          <w:iCs/>
        </w:rPr>
        <w:t xml:space="preserve">энергоинформационной диалектики поэтапного развития генотипов </w:t>
      </w:r>
      <w:r w:rsidR="007A0BEA">
        <w:rPr>
          <w:b/>
          <w:bCs/>
          <w:i/>
          <w:iCs/>
        </w:rPr>
        <w:t>М</w:t>
      </w:r>
      <w:r w:rsidRPr="00C710DE">
        <w:rPr>
          <w:b/>
          <w:bCs/>
          <w:i/>
          <w:iCs/>
        </w:rPr>
        <w:t>озга (менталитета)</w:t>
      </w:r>
      <w:r w:rsidRPr="00C710DE">
        <w:t xml:space="preserve"> и совершенствования управления с применением Комплексов, обеспечивающих и сопровождающих Систем и Объектов при программном управлении извне позволили </w:t>
      </w:r>
      <w:r w:rsidRPr="007A0BEA">
        <w:rPr>
          <w:rStyle w:val="--0"/>
        </w:rPr>
        <w:t>принципиально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7A0BEA">
        <w:rPr>
          <w:rStyle w:val="--"/>
        </w:rPr>
        <w:t>по-иному</w:t>
      </w:r>
      <w:r w:rsidRPr="00C710DE">
        <w:t xml:space="preserve"> показать объективную необходимость пересмотра смысловой и целевой иерархии всех произошедших исторических процес</w:t>
      </w:r>
      <w:r>
        <w:t xml:space="preserve">сов развития цивилизации людей. </w:t>
      </w:r>
      <w:r w:rsidRPr="00C710DE">
        <w:t>Логика познания (исследования) менталитета</w:t>
      </w:r>
      <w:r>
        <w:t xml:space="preserve"> (генотипа </w:t>
      </w:r>
      <w:r w:rsidR="00374ECA">
        <w:t>М</w:t>
      </w:r>
      <w:r>
        <w:t xml:space="preserve">озга как такового) </w:t>
      </w:r>
      <w:r w:rsidRPr="00C710DE">
        <w:t>привела к необходимости изучить совокупность объяснений его природы, как системы, в которую входят вера – первоисточник содержания менталитета (религия); догматики – стойкости функций менталитета (философия); собственно, менталитет – структурирующего сознание человека (сложное явление); сознани</w:t>
      </w:r>
      <w:r w:rsidR="00374ECA">
        <w:t>е</w:t>
      </w:r>
      <w:r w:rsidRPr="00C710DE">
        <w:t xml:space="preserve"> – синтезирующего поведение человека из догматов менталитета и информации из «страшных пространств Вселенной», которые охватывают человека (оперативной психологии); борьба либерализма и консерватизма – «человеческие» конструкции мироустройства обоих сил пришли в принципиальное противоречие (политика). Объективны</w:t>
      </w:r>
      <w:r>
        <w:t>е</w:t>
      </w:r>
      <w:r w:rsidRPr="00C710DE">
        <w:t xml:space="preserve"> разрывы в этой системе, вызванны</w:t>
      </w:r>
      <w:r>
        <w:t>е</w:t>
      </w:r>
      <w:r w:rsidRPr="00C710DE">
        <w:t xml:space="preserve"> отменой Старых программ и «отключени</w:t>
      </w:r>
      <w:r w:rsidR="00374ECA">
        <w:t>ем</w:t>
      </w:r>
      <w:r w:rsidRPr="00C710DE">
        <w:t xml:space="preserve">» конкретных генотипов </w:t>
      </w:r>
      <w:r w:rsidR="00374ECA">
        <w:t>М</w:t>
      </w:r>
      <w:r w:rsidRPr="00C710DE">
        <w:t>озга (их менталитета)</w:t>
      </w:r>
      <w:r w:rsidR="00374ECA">
        <w:t>,</w:t>
      </w:r>
      <w:r w:rsidRPr="00C710DE">
        <w:t xml:space="preserve"> и есть так называемая причина геополитических неудач последнего времени, воспринимаемы</w:t>
      </w:r>
      <w:r w:rsidR="00374ECA">
        <w:t>х</w:t>
      </w:r>
      <w:r w:rsidRPr="00C710DE">
        <w:t xml:space="preserve"> большинством как суть происходящего.</w:t>
      </w:r>
      <w:r w:rsidR="002E4EA5">
        <w:t xml:space="preserve"> </w:t>
      </w:r>
      <w:r w:rsidRPr="00C710DE">
        <w:t xml:space="preserve">Но самое ужасное для нынешнего состояния осознания </w:t>
      </w:r>
      <w:r>
        <w:t>–</w:t>
      </w:r>
      <w:r w:rsidRPr="00C710DE">
        <w:t xml:space="preserve"> вещное применение людей вне их воли и осознания самого факта своего программного </w:t>
      </w:r>
      <w:r w:rsidRPr="00374ECA">
        <w:rPr>
          <w:rStyle w:val="--0"/>
        </w:rPr>
        <w:t>использования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374ECA">
        <w:rPr>
          <w:rStyle w:val="--"/>
        </w:rPr>
        <w:t>в прошлом</w:t>
      </w:r>
      <w:r w:rsidRPr="00374ECA">
        <w:t xml:space="preserve"> </w:t>
      </w:r>
      <w:r w:rsidRPr="00C710DE">
        <w:t>как такового. При таком процессе непреодолимого насилия над людьми программы и планы внешнего управления были ориентированы на конкретные свои целевые рубежи, связанные с достижением определ</w:t>
      </w:r>
      <w:r>
        <w:t>ё</w:t>
      </w:r>
      <w:r w:rsidRPr="00C710DE">
        <w:t xml:space="preserve">нного управляемого уровня развития конкретного менталитета (генотипов </w:t>
      </w:r>
      <w:r w:rsidR="00374ECA">
        <w:t>М</w:t>
      </w:r>
      <w:r w:rsidRPr="00C710DE">
        <w:t xml:space="preserve">озга) ограниченному контингенту индивидов. Соответствуя этому воплощался многоэтапный план </w:t>
      </w:r>
      <w:proofErr w:type="spellStart"/>
      <w:r w:rsidRPr="00C710DE">
        <w:t>энергобиогенезиса</w:t>
      </w:r>
      <w:proofErr w:type="spellEnd"/>
      <w:r w:rsidRPr="00C710DE">
        <w:t xml:space="preserve"> тела людей с ориентацией на развитие и придание ему таких комплексных особенностей и состояний, которые должны быть гармоничны и приемлемы под таковой генотип </w:t>
      </w:r>
      <w:r w:rsidR="00374ECA">
        <w:t>М</w:t>
      </w:r>
      <w:r w:rsidRPr="00C710DE">
        <w:t xml:space="preserve">озга и соответствовали дальнейшим своим специфичным планам при внешнем управлении старой Системой. Вот таковой была истинная суть всей истории. </w:t>
      </w:r>
    </w:p>
    <w:p w14:paraId="7F6E1BDB" w14:textId="28C64653" w:rsidR="0041287C" w:rsidRDefault="0041287C" w:rsidP="005A2C7E">
      <w:pPr>
        <w:rPr>
          <w:rFonts w:eastAsia="Times New Roman"/>
        </w:rPr>
      </w:pPr>
      <w:r w:rsidRPr="00C710DE">
        <w:lastRenderedPageBreak/>
        <w:t xml:space="preserve">Эта информация и та, которая будет дана в следующих </w:t>
      </w:r>
      <w:r w:rsidRPr="00C710DE">
        <w:rPr>
          <w:b/>
          <w:bCs/>
          <w:i/>
          <w:iCs/>
        </w:rPr>
        <w:t>статьях «серии 369»</w:t>
      </w:r>
      <w:r w:rsidRPr="00C710DE">
        <w:t xml:space="preserve"> </w:t>
      </w:r>
      <w:r w:rsidRPr="00374ECA">
        <w:rPr>
          <w:rStyle w:val="--"/>
        </w:rPr>
        <w:t>не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374ECA">
        <w:rPr>
          <w:rStyle w:val="--0"/>
        </w:rPr>
        <w:t>рассчитана</w:t>
      </w:r>
      <w:r w:rsidRPr="00C710DE">
        <w:t xml:space="preserve"> </w:t>
      </w:r>
      <w:r w:rsidRPr="00C710DE">
        <w:rPr>
          <w:b/>
          <w:bCs/>
          <w:i/>
          <w:iCs/>
        </w:rPr>
        <w:t>на интеллектуальное развлечение</w:t>
      </w:r>
      <w:r w:rsidRPr="00C710DE">
        <w:t xml:space="preserve">: она потребует от читателя </w:t>
      </w:r>
      <w:r w:rsidRPr="00C710DE">
        <w:rPr>
          <w:b/>
          <w:bCs/>
          <w:i/>
          <w:iCs/>
        </w:rPr>
        <w:t>интеллектуального труда</w:t>
      </w:r>
      <w:r w:rsidR="00374ECA">
        <w:t>,</w:t>
      </w:r>
      <w:r>
        <w:t xml:space="preserve"> </w:t>
      </w:r>
      <w:r w:rsidRPr="00C710DE">
        <w:t>хотя бы первичных (а для более глубокого</w:t>
      </w:r>
      <w:r w:rsidR="00374ECA">
        <w:t xml:space="preserve"> –</w:t>
      </w:r>
      <w:r w:rsidRPr="00C710DE">
        <w:t xml:space="preserve"> основательных) знаний психологии, истории, философии, религии, биологии, политики. Это оправдано тем, что неточности, поверхностность, недосказанность в этой информации, как основ</w:t>
      </w:r>
      <w:r w:rsidR="00374ECA">
        <w:t>ы</w:t>
      </w:r>
      <w:r w:rsidRPr="00C710DE">
        <w:t xml:space="preserve"> Новых знаний –</w:t>
      </w:r>
      <w:r>
        <w:t xml:space="preserve"> исключены. </w:t>
      </w:r>
      <w:r w:rsidRPr="00C710DE">
        <w:t>Поэтому надо сразу настроиться на погружение в глубины понимания очень загадочных на первый взгляд теорий и методологий, но читатель может сам определять, существует ли вообще теория, имеющая отношение к исследуемой реальности, и если да, то какая. Он должен решить, какие аспекты этой теории будут избраны им для иссле</w:t>
      </w:r>
      <w:r>
        <w:t xml:space="preserve">дования сегодня происходящего. </w:t>
      </w:r>
      <w:r w:rsidRPr="00C710DE">
        <w:t>Это и есть основа того, с чем идти в познание происходящего сегодня и серь</w:t>
      </w:r>
      <w:r>
        <w:t>ё</w:t>
      </w:r>
      <w:r w:rsidRPr="00C710DE">
        <w:t>зный толч</w:t>
      </w:r>
      <w:r>
        <w:t>о</w:t>
      </w:r>
      <w:r w:rsidRPr="00C710DE">
        <w:t xml:space="preserve">к в </w:t>
      </w:r>
      <w:r w:rsidR="00374ECA">
        <w:t xml:space="preserve">поисках </w:t>
      </w:r>
      <w:r w:rsidRPr="00C710DE">
        <w:t>ответ</w:t>
      </w:r>
      <w:r w:rsidR="00374ECA">
        <w:t>а</w:t>
      </w:r>
      <w:r w:rsidRPr="00C710DE">
        <w:t xml:space="preserve"> на вопрос, который зада</w:t>
      </w:r>
      <w:r w:rsidR="007E7224">
        <w:t>ё</w:t>
      </w:r>
      <w:r w:rsidRPr="00C710DE">
        <w:t xml:space="preserve">тся уже не одним поколением даже в рамках управления Старой Системы </w:t>
      </w:r>
      <w:r>
        <w:t>–</w:t>
      </w:r>
      <w:r w:rsidRPr="00C710DE">
        <w:t xml:space="preserve"> </w:t>
      </w:r>
      <w:r w:rsidRPr="00C710DE">
        <w:rPr>
          <w:rFonts w:eastAsia="Times New Roman"/>
        </w:rPr>
        <w:t>в ч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>м смысл жизни, кроме как самому охватить Целое – вс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 xml:space="preserve"> существующее, плюс, что </w:t>
      </w:r>
      <w:r w:rsidRPr="007E7224">
        <w:rPr>
          <w:rStyle w:val="--"/>
        </w:rPr>
        <w:t>не</w:t>
      </w:r>
      <w:r w:rsidRPr="00C710DE">
        <w:rPr>
          <w:rStyle w:val="--"/>
          <w:rFonts w:ascii="Times New Roman" w:hAnsi="Times New Roman" w:cs="Times New Roman"/>
          <w:szCs w:val="28"/>
        </w:rPr>
        <w:t xml:space="preserve"> </w:t>
      </w:r>
      <w:r w:rsidRPr="007E7224">
        <w:rPr>
          <w:rStyle w:val="--0"/>
        </w:rPr>
        <w:t>определяется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C710DE">
        <w:rPr>
          <w:rFonts w:eastAsia="Times New Roman"/>
        </w:rPr>
        <w:t xml:space="preserve">существующим, но при этом есть, присутствует, </w:t>
      </w:r>
      <w:proofErr w:type="spellStart"/>
      <w:r w:rsidRPr="00C710DE">
        <w:rPr>
          <w:rFonts w:eastAsia="Times New Roman"/>
        </w:rPr>
        <w:t>бытийствует</w:t>
      </w:r>
      <w:proofErr w:type="spellEnd"/>
      <w:r w:rsidRPr="00C710DE">
        <w:rPr>
          <w:rFonts w:eastAsia="Times New Roman"/>
        </w:rPr>
        <w:t xml:space="preserve"> (сказать, что есть за границей существования). Охват меньшего масштаба не позволит вывести смысл жизни, понятия добра и зла, нормы, табу и ценности.</w:t>
      </w:r>
    </w:p>
    <w:p w14:paraId="3E2FACC0" w14:textId="75681A67" w:rsidR="0041287C" w:rsidRDefault="0041287C" w:rsidP="007E7224">
      <w:pPr>
        <w:rPr>
          <w:rFonts w:eastAsia="Times New Roman"/>
        </w:rPr>
      </w:pPr>
      <w:r>
        <w:rPr>
          <w:rFonts w:eastAsia="Times New Roman"/>
        </w:rPr>
        <w:t xml:space="preserve">Единственный шанс </w:t>
      </w:r>
      <w:r w:rsidRPr="00C710DE">
        <w:rPr>
          <w:rFonts w:eastAsia="Times New Roman"/>
        </w:rPr>
        <w:t xml:space="preserve">вырваться в понимании </w:t>
      </w:r>
      <w:r>
        <w:rPr>
          <w:rFonts w:eastAsia="Times New Roman"/>
        </w:rPr>
        <w:t>–</w:t>
      </w:r>
      <w:r w:rsidRPr="00C710DE">
        <w:rPr>
          <w:rFonts w:eastAsia="Times New Roman"/>
        </w:rPr>
        <w:t xml:space="preserve"> </w:t>
      </w:r>
      <w:r w:rsidRPr="0034770A">
        <w:rPr>
          <w:rStyle w:val="--0"/>
        </w:rPr>
        <w:t>ухватить</w:t>
      </w:r>
      <w:r w:rsidRPr="00C710DE">
        <w:rPr>
          <w:rStyle w:val="--"/>
          <w:rFonts w:ascii="Times New Roman" w:hAnsi="Times New Roman" w:cs="Times New Roman"/>
          <w:szCs w:val="28"/>
        </w:rPr>
        <w:t xml:space="preserve"> </w:t>
      </w:r>
      <w:r w:rsidRPr="0034770A">
        <w:rPr>
          <w:rStyle w:val="--"/>
        </w:rPr>
        <w:t>суть</w:t>
      </w:r>
      <w:r w:rsidRPr="00C710DE">
        <w:rPr>
          <w:rFonts w:eastAsia="Times New Roman"/>
        </w:rPr>
        <w:t xml:space="preserve"> окружающей реальности и сделать из не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 xml:space="preserve"> вывод, который будет целью и смыслом жизни. Но в каком направлении идти, чтобы выйти на свет, – многие, даже те, кто вс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 xml:space="preserve"> же решил встать на путь познания,</w:t>
      </w:r>
      <w:r>
        <w:rPr>
          <w:rFonts w:eastAsia="Times New Roman"/>
        </w:rPr>
        <w:t xml:space="preserve"> </w:t>
      </w:r>
      <w:r w:rsidRPr="00C710DE">
        <w:rPr>
          <w:rFonts w:eastAsia="Times New Roman"/>
        </w:rPr>
        <w:t>не понимают. Обыденное мышление вед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>т в тупик. Искать выход нужно за рамками этой обыденности. Многим, и даже тем, с кем общаюсь довольно часто, смутно вид</w:t>
      </w:r>
      <w:r w:rsidR="00F04BC5">
        <w:rPr>
          <w:rFonts w:eastAsia="Times New Roman"/>
        </w:rPr>
        <w:t>и</w:t>
      </w:r>
      <w:r w:rsidRPr="00C710DE">
        <w:rPr>
          <w:rFonts w:eastAsia="Times New Roman"/>
        </w:rPr>
        <w:t xml:space="preserve">тся курс, </w:t>
      </w:r>
      <w:r>
        <w:rPr>
          <w:rFonts w:eastAsia="Times New Roman"/>
        </w:rPr>
        <w:t xml:space="preserve">которым следует </w:t>
      </w:r>
      <w:r w:rsidRPr="00C710DE">
        <w:rPr>
          <w:rFonts w:eastAsia="Times New Roman"/>
        </w:rPr>
        <w:t>идти, и он им ка</w:t>
      </w:r>
      <w:r>
        <w:rPr>
          <w:rFonts w:eastAsia="Times New Roman"/>
        </w:rPr>
        <w:t xml:space="preserve">жется </w:t>
      </w:r>
      <w:r w:rsidRPr="00C710DE">
        <w:rPr>
          <w:rFonts w:eastAsia="Times New Roman"/>
        </w:rPr>
        <w:t>слишком безумным. Но когда вы в своих размышлениях окончательно упр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 xml:space="preserve">тесь в тупик, перед вами, поверьте мне, так было и со мной, и с Левашовым, и с </w:t>
      </w:r>
      <w:proofErr w:type="spellStart"/>
      <w:r w:rsidRPr="00C710DE">
        <w:rPr>
          <w:rFonts w:eastAsia="Times New Roman"/>
        </w:rPr>
        <w:t>Хатыбовым</w:t>
      </w:r>
      <w:proofErr w:type="spellEnd"/>
      <w:r w:rsidR="00F04BC5">
        <w:rPr>
          <w:rFonts w:eastAsia="Times New Roman"/>
        </w:rPr>
        <w:t>,</w:t>
      </w:r>
      <w:r w:rsidRPr="00C710DE">
        <w:rPr>
          <w:rFonts w:eastAsia="Times New Roman"/>
        </w:rPr>
        <w:t xml:space="preserve"> и с другими, которых я здесь упоминаю –</w:t>
      </w:r>
      <w:r w:rsidR="002E4EA5">
        <w:rPr>
          <w:rFonts w:eastAsia="Times New Roman"/>
        </w:rPr>
        <w:t xml:space="preserve"> </w:t>
      </w:r>
      <w:r w:rsidRPr="00C710DE">
        <w:rPr>
          <w:rFonts w:eastAsia="Times New Roman"/>
        </w:rPr>
        <w:t xml:space="preserve">встанет выбор: </w:t>
      </w:r>
      <w:r w:rsidRPr="00C710DE">
        <w:rPr>
          <w:rFonts w:eastAsia="Times New Roman"/>
          <w:b/>
          <w:bCs/>
          <w:i/>
          <w:iCs/>
        </w:rPr>
        <w:t>или отказаться от своего взгляда на мир, или стать безумным…</w:t>
      </w:r>
      <w:r w:rsidRPr="00C710DE">
        <w:rPr>
          <w:rFonts w:eastAsia="Times New Roman"/>
        </w:rPr>
        <w:t xml:space="preserve"> На практике последнее означает – мыслить без поправки на желание выглядеть нормальным в глазах «почтенной публики»</w:t>
      </w:r>
      <w:r>
        <w:rPr>
          <w:rFonts w:eastAsia="Times New Roman"/>
        </w:rPr>
        <w:t xml:space="preserve">. </w:t>
      </w:r>
      <w:r w:rsidRPr="00C710DE">
        <w:rPr>
          <w:rFonts w:eastAsia="Times New Roman"/>
        </w:rPr>
        <w:t>Это не такая и большая плата быть сумасшедшим в глазах досужих обывателей,</w:t>
      </w:r>
      <w:r>
        <w:rPr>
          <w:rFonts w:eastAsia="Times New Roman"/>
        </w:rPr>
        <w:t xml:space="preserve"> за возможность </w:t>
      </w:r>
      <w:r w:rsidRPr="00F04BC5">
        <w:rPr>
          <w:rStyle w:val="--0"/>
        </w:rPr>
        <w:t>найти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F04BC5">
        <w:rPr>
          <w:rStyle w:val="--"/>
        </w:rPr>
        <w:t>смысл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F04BC5">
        <w:rPr>
          <w:rStyle w:val="--0"/>
        </w:rPr>
        <w:t>жизни</w:t>
      </w:r>
      <w:r w:rsidRPr="00F04BC5">
        <w:t xml:space="preserve">. </w:t>
      </w:r>
      <w:r w:rsidRPr="00C710DE">
        <w:rPr>
          <w:rFonts w:eastAsia="Times New Roman"/>
        </w:rPr>
        <w:t>Этим вы расконсервируете абсурдное направление приготовиться стать для всех сумасшедшим и нач</w:t>
      </w:r>
      <w:r>
        <w:rPr>
          <w:rFonts w:eastAsia="Times New Roman"/>
        </w:rPr>
        <w:t>нёте</w:t>
      </w:r>
      <w:r w:rsidRPr="00C710DE">
        <w:rPr>
          <w:rFonts w:eastAsia="Times New Roman"/>
        </w:rPr>
        <w:t xml:space="preserve"> думать без всяких ограничений. У меня это окончательно произошло после кончины Николая Левашова в июне 2012 года – количество превратилось в качество. Не скажу сейчас, что мне абсолютно вс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 xml:space="preserve"> ясно. Далеко не вс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>. Но я вышел из тупика и в предельно крупных штрихах составил свой взгляд на мир. Мо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 xml:space="preserve"> мировоззрение и сегодня нуждается в уточнениях, но его достаточно, </w:t>
      </w:r>
      <w:r w:rsidRPr="00C710DE">
        <w:rPr>
          <w:rFonts w:eastAsia="Times New Roman"/>
        </w:rPr>
        <w:lastRenderedPageBreak/>
        <w:t xml:space="preserve">чтобы вывести из него </w:t>
      </w:r>
      <w:r w:rsidRPr="00F04BC5">
        <w:rPr>
          <w:rStyle w:val="--0"/>
        </w:rPr>
        <w:t>генеральное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F04BC5">
        <w:rPr>
          <w:rStyle w:val="--"/>
        </w:rPr>
        <w:t>направление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F04BC5">
        <w:rPr>
          <w:rStyle w:val="--0"/>
        </w:rPr>
        <w:t>жизни</w:t>
      </w:r>
      <w:r w:rsidRPr="00C710DE">
        <w:rPr>
          <w:rFonts w:eastAsia="Times New Roman"/>
        </w:rPr>
        <w:t>, а также фундаментальные понятия в происходя</w:t>
      </w:r>
      <w:r>
        <w:rPr>
          <w:rFonts w:eastAsia="Times New Roman"/>
        </w:rPr>
        <w:t xml:space="preserve">щих процессах сегодняшнего дня, </w:t>
      </w:r>
      <w:r w:rsidRPr="00C710DE">
        <w:rPr>
          <w:rFonts w:eastAsia="Times New Roman"/>
        </w:rPr>
        <w:t>добра и зла, нормы и табу, шкалу ценностей и прочее. Но так как из моего понимания реальности вытекает цель, недостижимая в одиночку, я постоянно ищу соратников и сторонников. Чтобы люди стали сторонниками, они должны понимать информацию, которую я даю в своих статьях и книгах и разделять вытекающую из не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 xml:space="preserve"> цель и ценности, ознакомившись с моим взглядом на окружающую реальность.</w:t>
      </w:r>
      <w:r w:rsidR="002E4EA5">
        <w:rPr>
          <w:rFonts w:eastAsia="Times New Roman"/>
        </w:rPr>
        <w:t xml:space="preserve"> </w:t>
      </w:r>
      <w:r w:rsidRPr="00C710DE">
        <w:rPr>
          <w:rFonts w:eastAsia="Times New Roman"/>
        </w:rPr>
        <w:t xml:space="preserve">Итак, </w:t>
      </w:r>
      <w:r w:rsidRPr="00F04BC5">
        <w:rPr>
          <w:rStyle w:val="--0"/>
        </w:rPr>
        <w:t>цель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F04BC5">
        <w:rPr>
          <w:rStyle w:val="--"/>
        </w:rPr>
        <w:t>– всемогущество</w:t>
      </w:r>
      <w:r w:rsidRPr="00C710DE">
        <w:rPr>
          <w:rFonts w:eastAsia="Times New Roman"/>
        </w:rPr>
        <w:t xml:space="preserve"> – </w:t>
      </w:r>
      <w:r w:rsidRPr="00C710DE">
        <w:rPr>
          <w:rFonts w:eastAsia="Times New Roman"/>
          <w:b/>
          <w:bCs/>
          <w:i/>
          <w:iCs/>
        </w:rPr>
        <w:t>это не абсолютные возможности в границах нашего мира, а возможности, ограниченные только вашей фантазией.</w:t>
      </w:r>
      <w:r w:rsidRPr="00C710DE">
        <w:rPr>
          <w:rFonts w:eastAsia="Times New Roman"/>
        </w:rPr>
        <w:t xml:space="preserve"> Для большинства это сумасшествие, но большинство не сможет внятно объяснить – почему. Основной аргумент: непривычно. Но это не аргумент. Если человек может что-то фантазировать, само по себе это значит, что он может это реализовать. </w:t>
      </w:r>
      <w:r w:rsidRPr="00C710DE">
        <w:rPr>
          <w:rFonts w:eastAsia="Times New Roman"/>
          <w:b/>
          <w:bCs/>
          <w:i/>
          <w:iCs/>
        </w:rPr>
        <w:t>Что мы не можем реализовать, то не можем фантазировать.</w:t>
      </w:r>
      <w:r w:rsidRPr="00C710DE">
        <w:rPr>
          <w:rFonts w:eastAsia="Times New Roman"/>
        </w:rPr>
        <w:t xml:space="preserve"> Это подтверждено созданием Программ в рамках Проекта </w:t>
      </w:r>
      <w:r w:rsidR="00F04BC5" w:rsidRPr="00C710DE">
        <w:rPr>
          <w:rFonts w:eastAsia="Times New Roman"/>
        </w:rPr>
        <w:t>«</w:t>
      </w:r>
      <w:proofErr w:type="spellStart"/>
      <w:r w:rsidRPr="00C710DE">
        <w:rPr>
          <w:rFonts w:eastAsia="Times New Roman"/>
        </w:rPr>
        <w:t>СветЛ</w:t>
      </w:r>
      <w:proofErr w:type="spellEnd"/>
      <w:r w:rsidRPr="00C710DE">
        <w:rPr>
          <w:rFonts w:eastAsia="Times New Roman"/>
        </w:rPr>
        <w:t>», выраженном во всех его сегодняшних формах применения людьми. Не беда, что я пока не уверен, что знаю, как можно достигнуть поставленной цели. Мо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 xml:space="preserve"> незнание сегодня ничего не меняет. Решение вс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 xml:space="preserve"> равно нужно искать. Парадоксально, но истинно.</w:t>
      </w:r>
    </w:p>
    <w:p w14:paraId="63E28062" w14:textId="77777777" w:rsidR="00F04BC5" w:rsidRDefault="0041287C" w:rsidP="00F04BC5">
      <w:pPr>
        <w:pStyle w:val="affffe"/>
        <w:rPr>
          <w:rFonts w:eastAsia="Times New Roman"/>
          <w:bCs/>
        </w:rPr>
      </w:pPr>
      <w:r w:rsidRPr="00C0512D">
        <w:rPr>
          <w:rFonts w:eastAsia="Times New Roman"/>
          <w:noProof/>
        </w:rPr>
        <w:drawing>
          <wp:inline distT="0" distB="0" distL="0" distR="0" wp14:anchorId="1BA830AE" wp14:editId="57261B0D">
            <wp:extent cx="5881036" cy="3072919"/>
            <wp:effectExtent l="0" t="0" r="0" b="635"/>
            <wp:docPr id="14" name="Рисунок 14" descr="C:\Users\Sasha\Downloads\10-knig-o-preodolenii-zhiznennyih-trudnostey-1-1024x534-1-768x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asha\Downloads\10-knig-o-preodolenii-zhiznennyih-trudnostey-1-1024x534-1-768x40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924" cy="3089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315E5" w14:textId="6B620624" w:rsidR="0041287C" w:rsidRDefault="0041287C" w:rsidP="00F04BC5">
      <w:pPr>
        <w:rPr>
          <w:rFonts w:eastAsia="Times New Roman"/>
        </w:rPr>
      </w:pPr>
      <w:r w:rsidRPr="00C710DE">
        <w:rPr>
          <w:rFonts w:eastAsia="Times New Roman"/>
          <w:b/>
          <w:bCs/>
        </w:rPr>
        <w:t>Подведу итог:</w:t>
      </w:r>
      <w:r w:rsidRPr="00C710DE">
        <w:rPr>
          <w:rFonts w:eastAsia="Times New Roman"/>
        </w:rPr>
        <w:t xml:space="preserve"> цель – всемогущество.</w:t>
      </w:r>
      <w:r>
        <w:rPr>
          <w:rFonts w:eastAsia="Times New Roman"/>
        </w:rPr>
        <w:t xml:space="preserve"> Способ получить его – выйти за </w:t>
      </w:r>
      <w:r w:rsidRPr="00C710DE">
        <w:rPr>
          <w:rFonts w:eastAsia="Times New Roman"/>
        </w:rPr>
        <w:t>границы наблюдаемой реальности к программе, формирующей и организующей</w:t>
      </w:r>
      <w:r w:rsidR="002E4EA5">
        <w:rPr>
          <w:rFonts w:eastAsia="Times New Roman"/>
        </w:rPr>
        <w:t xml:space="preserve"> </w:t>
      </w:r>
      <w:r w:rsidRPr="00C710DE">
        <w:rPr>
          <w:rFonts w:eastAsia="Times New Roman"/>
        </w:rPr>
        <w:t xml:space="preserve">наш мир. Ключ – собрать воедино критическую массу проснувшихся людей. Осталось понять, как собрать таких людей. Привлечь материальными ценностями их невозможно. Единственное, на что они пойдут – </w:t>
      </w:r>
      <w:r w:rsidRPr="00C710DE">
        <w:rPr>
          <w:rFonts w:eastAsia="Times New Roman"/>
          <w:b/>
          <w:bCs/>
          <w:i/>
          <w:iCs/>
        </w:rPr>
        <w:t>на цель, тянущую на смысл жизни</w:t>
      </w:r>
      <w:r w:rsidRPr="00C710DE">
        <w:rPr>
          <w:rFonts w:eastAsia="Times New Roman"/>
        </w:rPr>
        <w:t xml:space="preserve">. Для смертного человека такая цель, как я уже писал в предыдущей статье – </w:t>
      </w:r>
      <w:r w:rsidRPr="002D0B49">
        <w:rPr>
          <w:rStyle w:val="--"/>
        </w:rPr>
        <w:t>преодоление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2D0B49">
        <w:rPr>
          <w:rStyle w:val="--0"/>
        </w:rPr>
        <w:t>смерти</w:t>
      </w:r>
      <w:r w:rsidRPr="00C710DE">
        <w:rPr>
          <w:rFonts w:eastAsia="Times New Roman"/>
        </w:rPr>
        <w:t>. Вс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 xml:space="preserve"> </w:t>
      </w:r>
      <w:r w:rsidRPr="00C710DE">
        <w:rPr>
          <w:rFonts w:eastAsia="Times New Roman"/>
        </w:rPr>
        <w:lastRenderedPageBreak/>
        <w:t xml:space="preserve">остальное вторично хотя бы потому, что для всего остального нужно быть в наличии. Даже если вы готовы погибнуть за счастье народное, чтобы достигнуть его, нужно быть живым. </w:t>
      </w:r>
      <w:r w:rsidRPr="00C710DE">
        <w:rPr>
          <w:rFonts w:eastAsia="Times New Roman"/>
          <w:b/>
          <w:bCs/>
          <w:i/>
          <w:iCs/>
        </w:rPr>
        <w:t>Вс</w:t>
      </w:r>
      <w:r>
        <w:rPr>
          <w:rFonts w:eastAsia="Times New Roman"/>
          <w:b/>
          <w:bCs/>
          <w:i/>
          <w:iCs/>
        </w:rPr>
        <w:t>ё</w:t>
      </w:r>
      <w:r w:rsidRPr="00C710DE">
        <w:rPr>
          <w:rFonts w:eastAsia="Times New Roman"/>
          <w:b/>
          <w:bCs/>
          <w:i/>
          <w:iCs/>
        </w:rPr>
        <w:t xml:space="preserve"> существует только для существующих</w:t>
      </w:r>
      <w:r w:rsidRPr="00C710DE">
        <w:rPr>
          <w:rFonts w:eastAsia="Times New Roman"/>
        </w:rPr>
        <w:t xml:space="preserve">. Для несуществующих ничего не существует. Я, так </w:t>
      </w:r>
      <w:proofErr w:type="gramStart"/>
      <w:r w:rsidRPr="00C710DE">
        <w:rPr>
          <w:rFonts w:eastAsia="Times New Roman"/>
        </w:rPr>
        <w:t>же</w:t>
      </w:r>
      <w:proofErr w:type="gramEnd"/>
      <w:r w:rsidR="002D0B49">
        <w:rPr>
          <w:rFonts w:eastAsia="Times New Roman"/>
        </w:rPr>
        <w:t xml:space="preserve"> </w:t>
      </w:r>
      <w:r w:rsidRPr="00C710DE">
        <w:rPr>
          <w:rFonts w:eastAsia="Times New Roman"/>
        </w:rPr>
        <w:t>как и вы – читатель, могу строить гипотезы на тему, что такое смерть, но что это такое – не знаю. Потому что ни разу ещ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 xml:space="preserve"> не умирал. Но мне думается, что ворота в ту сторону открыты.</w:t>
      </w:r>
    </w:p>
    <w:p w14:paraId="7F6BCB5A" w14:textId="4339DB9D" w:rsidR="0041287C" w:rsidRPr="00C710DE" w:rsidRDefault="0041287C" w:rsidP="002D0B49">
      <w:pPr>
        <w:rPr>
          <w:rFonts w:eastAsia="Times New Roman"/>
        </w:rPr>
      </w:pPr>
      <w:r w:rsidRPr="00C710DE">
        <w:rPr>
          <w:rFonts w:eastAsia="Times New Roman"/>
        </w:rPr>
        <w:t xml:space="preserve">Я </w:t>
      </w:r>
      <w:r w:rsidRPr="002D0B49">
        <w:rPr>
          <w:rStyle w:val="--"/>
        </w:rPr>
        <w:t>не</w:t>
      </w:r>
      <w:r w:rsidRPr="00C710DE">
        <w:rPr>
          <w:rStyle w:val="--"/>
          <w:rFonts w:ascii="Times New Roman" w:hAnsi="Times New Roman" w:cs="Times New Roman"/>
          <w:szCs w:val="28"/>
        </w:rPr>
        <w:t xml:space="preserve"> </w:t>
      </w:r>
      <w:r w:rsidRPr="002D0B49">
        <w:rPr>
          <w:rStyle w:val="--0"/>
        </w:rPr>
        <w:t>знаю</w:t>
      </w:r>
      <w:r w:rsidRPr="00C710DE">
        <w:rPr>
          <w:rFonts w:eastAsia="Times New Roman"/>
        </w:rPr>
        <w:t xml:space="preserve"> глубину программ, которые сегодня реализуются новой Системой Управления в рамках развития и жизнеобеспечения людей, но знаю, что эти процессы должны привести нас всех в ситуацию жизни и развития Человека в период до захвата земли пришельцами </w:t>
      </w:r>
      <w:proofErr w:type="spellStart"/>
      <w:r w:rsidRPr="00C710DE">
        <w:rPr>
          <w:rFonts w:eastAsia="Times New Roman"/>
        </w:rPr>
        <w:t>эбрами</w:t>
      </w:r>
      <w:proofErr w:type="spellEnd"/>
      <w:r w:rsidRPr="00C710DE">
        <w:rPr>
          <w:rFonts w:eastAsia="Times New Roman"/>
        </w:rPr>
        <w:t xml:space="preserve"> и потому могу предположить, что преодоление смерти предусмотрено ею. Тогда бе</w:t>
      </w:r>
      <w:r w:rsidR="002D0B49">
        <w:rPr>
          <w:rFonts w:eastAsia="Times New Roman"/>
        </w:rPr>
        <w:t>з(</w:t>
      </w:r>
      <w:r w:rsidRPr="00C710DE">
        <w:rPr>
          <w:rFonts w:eastAsia="Times New Roman"/>
        </w:rPr>
        <w:t>с</w:t>
      </w:r>
      <w:r w:rsidR="002D0B49">
        <w:rPr>
          <w:rFonts w:eastAsia="Times New Roman"/>
        </w:rPr>
        <w:t>)</w:t>
      </w:r>
      <w:proofErr w:type="spellStart"/>
      <w:r w:rsidRPr="00C710DE">
        <w:rPr>
          <w:rFonts w:eastAsia="Times New Roman"/>
        </w:rPr>
        <w:t>смертие</w:t>
      </w:r>
      <w:proofErr w:type="spellEnd"/>
      <w:r w:rsidRPr="00C710DE">
        <w:rPr>
          <w:rFonts w:eastAsia="Times New Roman"/>
        </w:rPr>
        <w:t xml:space="preserve"> достигается в рамках нашего мира. Но не исключено, что программа запрещает такой результат. Тогда решение за рамками мира. Однако обнад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>живает то, что уже сегодня я могу утверждать – через некоторое время, решив определ</w:t>
      </w:r>
      <w:r>
        <w:rPr>
          <w:rFonts w:eastAsia="Times New Roman"/>
        </w:rPr>
        <w:t>ё</w:t>
      </w:r>
      <w:r w:rsidRPr="00C710DE">
        <w:rPr>
          <w:rFonts w:eastAsia="Times New Roman"/>
        </w:rPr>
        <w:t xml:space="preserve">нные сегодня стоящие задачи </w:t>
      </w:r>
      <w:r w:rsidRPr="00C710DE">
        <w:rPr>
          <w:rFonts w:eastAsia="Times New Roman"/>
          <w:lang w:val="en-US"/>
        </w:rPr>
        <w:t>c</w:t>
      </w:r>
      <w:r w:rsidRPr="00C710DE">
        <w:rPr>
          <w:rFonts w:eastAsia="Times New Roman"/>
        </w:rPr>
        <w:t xml:space="preserve"> опорой и на расчёты А.</w:t>
      </w:r>
      <w:r w:rsidR="00005525">
        <w:rPr>
          <w:rFonts w:eastAsia="Times New Roman"/>
        </w:rPr>
        <w:t> </w:t>
      </w:r>
      <w:proofErr w:type="spellStart"/>
      <w:r w:rsidRPr="00C710DE">
        <w:rPr>
          <w:rFonts w:eastAsia="Times New Roman"/>
        </w:rPr>
        <w:t>Хатыбова</w:t>
      </w:r>
      <w:proofErr w:type="spellEnd"/>
      <w:r w:rsidRPr="00C710DE">
        <w:rPr>
          <w:rFonts w:eastAsia="Times New Roman"/>
        </w:rPr>
        <w:t>, А.</w:t>
      </w:r>
      <w:r w:rsidR="00005525">
        <w:rPr>
          <w:rFonts w:eastAsia="Times New Roman"/>
        </w:rPr>
        <w:t> </w:t>
      </w:r>
      <w:r w:rsidRPr="00C710DE">
        <w:rPr>
          <w:rFonts w:eastAsia="Times New Roman"/>
        </w:rPr>
        <w:t xml:space="preserve">Лучина, </w:t>
      </w:r>
      <w:r w:rsidR="00005525">
        <w:rPr>
          <w:rFonts w:eastAsia="Times New Roman"/>
        </w:rPr>
        <w:t xml:space="preserve">и на </w:t>
      </w:r>
      <w:r w:rsidRPr="00C710DE">
        <w:rPr>
          <w:rFonts w:eastAsia="Times New Roman"/>
        </w:rPr>
        <w:t>информацию от Н.</w:t>
      </w:r>
      <w:r w:rsidR="00005525">
        <w:rPr>
          <w:rFonts w:eastAsia="Times New Roman"/>
        </w:rPr>
        <w:t> </w:t>
      </w:r>
      <w:r w:rsidRPr="00C710DE">
        <w:rPr>
          <w:rFonts w:eastAsia="Times New Roman"/>
        </w:rPr>
        <w:t>Левашова</w:t>
      </w:r>
      <w:r w:rsidR="00005525">
        <w:rPr>
          <w:rFonts w:eastAsia="Times New Roman"/>
        </w:rPr>
        <w:t>,</w:t>
      </w:r>
      <w:r w:rsidRPr="00C710DE">
        <w:rPr>
          <w:rFonts w:eastAsia="Times New Roman"/>
        </w:rPr>
        <w:t xml:space="preserve"> и </w:t>
      </w:r>
      <w:r w:rsidR="00005525">
        <w:rPr>
          <w:rFonts w:eastAsia="Times New Roman"/>
        </w:rPr>
        <w:t xml:space="preserve">на </w:t>
      </w:r>
      <w:r w:rsidRPr="00C710DE">
        <w:rPr>
          <w:rFonts w:eastAsia="Times New Roman"/>
        </w:rPr>
        <w:t>познани</w:t>
      </w:r>
      <w:r w:rsidR="00005525">
        <w:rPr>
          <w:rFonts w:eastAsia="Times New Roman"/>
        </w:rPr>
        <w:t>е</w:t>
      </w:r>
      <w:r w:rsidRPr="00C710DE">
        <w:rPr>
          <w:rFonts w:eastAsia="Times New Roman"/>
        </w:rPr>
        <w:t xml:space="preserve"> «Основ Формирования Человечества», так называемый «жизненный путь человека» можно продлить</w:t>
      </w:r>
      <w:r w:rsidRPr="00C710DE">
        <w:rPr>
          <w:rFonts w:eastAsia="Times New Roman"/>
          <w:b/>
          <w:bCs/>
          <w:i/>
          <w:iCs/>
        </w:rPr>
        <w:t xml:space="preserve"> до 132–136 лет.</w:t>
      </w:r>
      <w:r w:rsidR="002E4EA5">
        <w:rPr>
          <w:rFonts w:eastAsia="Times New Roman"/>
        </w:rPr>
        <w:t xml:space="preserve"> </w:t>
      </w:r>
      <w:r w:rsidRPr="00C710DE">
        <w:rPr>
          <w:rFonts w:eastAsia="Times New Roman"/>
        </w:rPr>
        <w:t xml:space="preserve">Доработка и модернизация Технологий и процесса генерации в рамках сегодняшних изменений в Системе жизнеобеспечения людей – уверен, </w:t>
      </w:r>
      <w:r w:rsidRPr="00005525">
        <w:rPr>
          <w:rStyle w:val="--0"/>
        </w:rPr>
        <w:t>позволит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005525">
        <w:rPr>
          <w:rStyle w:val="--"/>
        </w:rPr>
        <w:t>замысленное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005525">
        <w:rPr>
          <w:rStyle w:val="--0"/>
        </w:rPr>
        <w:t>осуществить</w:t>
      </w:r>
      <w:r>
        <w:rPr>
          <w:rFonts w:eastAsia="Times New Roman"/>
        </w:rPr>
        <w:t xml:space="preserve"> и выйти именно за грани </w:t>
      </w:r>
      <w:r w:rsidRPr="00C710DE">
        <w:rPr>
          <w:rFonts w:eastAsia="Times New Roman"/>
        </w:rPr>
        <w:t>сегод</w:t>
      </w:r>
      <w:r>
        <w:rPr>
          <w:rFonts w:eastAsia="Times New Roman"/>
        </w:rPr>
        <w:t xml:space="preserve">няшней наблюдаемой реальности. </w:t>
      </w:r>
      <w:r w:rsidRPr="00C710DE">
        <w:rPr>
          <w:rFonts w:eastAsia="Times New Roman"/>
        </w:rPr>
        <w:t xml:space="preserve">Это будет одна из первых ступенек </w:t>
      </w:r>
      <w:r w:rsidRPr="00C710DE">
        <w:rPr>
          <w:rFonts w:eastAsia="Times New Roman"/>
          <w:b/>
          <w:bCs/>
          <w:i/>
          <w:iCs/>
        </w:rPr>
        <w:t>решения Главной задачи – преодоление смерти</w:t>
      </w:r>
      <w:r w:rsidRPr="00C710DE">
        <w:rPr>
          <w:rFonts w:eastAsia="Times New Roman"/>
        </w:rPr>
        <w:t>. Почему именно это направление выбрано? Потому что добавится физическая возможность во временном факторе сегодняшнего срока существования продлить именно целенаправленный труд конкретных людей в достижении поставленной цели. Но параллельно встанет и другой вопрос – кому «давать» такую возможность?</w:t>
      </w:r>
      <w:r w:rsidR="002E4EA5">
        <w:rPr>
          <w:rFonts w:eastAsia="Times New Roman"/>
        </w:rPr>
        <w:t xml:space="preserve"> </w:t>
      </w:r>
      <w:r>
        <w:rPr>
          <w:rFonts w:eastAsia="Times New Roman"/>
        </w:rPr>
        <w:t xml:space="preserve">Наверное </w:t>
      </w:r>
      <w:r w:rsidRPr="00C710DE">
        <w:rPr>
          <w:rFonts w:eastAsia="Times New Roman"/>
        </w:rPr>
        <w:t>тем, кто делом сможет доказать свою полезность в решении этой главной задачи.</w:t>
      </w:r>
    </w:p>
    <w:p w14:paraId="59E7E0BB" w14:textId="575BA7EE" w:rsidR="00D87406" w:rsidRPr="00005525" w:rsidRDefault="0041287C" w:rsidP="00005525">
      <w:pPr>
        <w:rPr>
          <w:b/>
          <w:bCs/>
        </w:rPr>
      </w:pPr>
      <w:r w:rsidRPr="00C710DE">
        <w:t>Масштаб задачи грандиозен. Видимый мир, в котором мы жив</w:t>
      </w:r>
      <w:r>
        <w:t>ё</w:t>
      </w:r>
      <w:r w:rsidRPr="00C710DE">
        <w:t>м, есть только маленькая тюремная камера, подвешенная между двумя пропастями – бе</w:t>
      </w:r>
      <w:r>
        <w:t>з(</w:t>
      </w:r>
      <w:r w:rsidRPr="00C710DE">
        <w:t>с</w:t>
      </w:r>
      <w:r>
        <w:t>)</w:t>
      </w:r>
      <w:r w:rsidRPr="00C710DE">
        <w:t>конечностью и ничто. Для решения столь масштабной задачи прид</w:t>
      </w:r>
      <w:r>
        <w:t>ё</w:t>
      </w:r>
      <w:r w:rsidRPr="00C710DE">
        <w:t>тся ещ</w:t>
      </w:r>
      <w:r>
        <w:t>ё</w:t>
      </w:r>
      <w:r w:rsidRPr="00C710DE">
        <w:t xml:space="preserve"> и выстраивать конструкцию многих теорий, опираясь конечно же на ту информацию, которую мы с вами знаем уже откуда брать и применять, используя ключевые </w:t>
      </w:r>
      <w:r w:rsidR="00005525">
        <w:t>понятия</w:t>
      </w:r>
      <w:r w:rsidRPr="00C710DE">
        <w:t xml:space="preserve"> высшей сложности: сознание, менталитет (генотип </w:t>
      </w:r>
      <w:r w:rsidR="00005525">
        <w:t>М</w:t>
      </w:r>
      <w:r w:rsidRPr="00C710DE">
        <w:t xml:space="preserve">озга), вера, </w:t>
      </w:r>
      <w:proofErr w:type="spellStart"/>
      <w:r w:rsidRPr="00C710DE">
        <w:t>субъектность</w:t>
      </w:r>
      <w:proofErr w:type="spellEnd"/>
      <w:r w:rsidRPr="00C710DE">
        <w:t xml:space="preserve">, догматика, религия, политика и конечно же конструктивная теория всего в рамках </w:t>
      </w:r>
      <w:r w:rsidRPr="00C710DE">
        <w:rPr>
          <w:b/>
          <w:bCs/>
        </w:rPr>
        <w:t>«Основ Формирования Человечества».</w:t>
      </w:r>
      <w:r w:rsidR="002E4EA5" w:rsidRPr="00005525">
        <w:t xml:space="preserve"> </w:t>
      </w:r>
      <w:r w:rsidRPr="00C710DE">
        <w:t>Вне всякого сомнения, эти феномены связаны в единую систему и не могут выполнять свои функции отдельно от друг</w:t>
      </w:r>
      <w:r>
        <w:t xml:space="preserve">их. Совместно они погружаются в </w:t>
      </w:r>
      <w:r w:rsidRPr="00C710DE">
        <w:t>бе</w:t>
      </w:r>
      <w:r>
        <w:t>з(</w:t>
      </w:r>
      <w:r w:rsidRPr="00C710DE">
        <w:t>с</w:t>
      </w:r>
      <w:r>
        <w:t>)</w:t>
      </w:r>
      <w:r w:rsidRPr="00C710DE">
        <w:t xml:space="preserve">конечность окружающих человека явлений, фактов, </w:t>
      </w:r>
      <w:r w:rsidRPr="00C710DE">
        <w:lastRenderedPageBreak/>
        <w:t>событий, и поразительным образом находят в ней именно то, что необходимо человеку для жизни и продолжения своего рода. Вот так мы и пойд</w:t>
      </w:r>
      <w:r>
        <w:t>ё</w:t>
      </w:r>
      <w:r w:rsidRPr="00C710DE">
        <w:t>м. И</w:t>
      </w:r>
      <w:r>
        <w:t xml:space="preserve"> я приглашаю всех тех, </w:t>
      </w:r>
      <w:r w:rsidRPr="00C710DE">
        <w:t xml:space="preserve">кто приемлет </w:t>
      </w:r>
      <w:r w:rsidR="00005525">
        <w:t xml:space="preserve">объявленную </w:t>
      </w:r>
      <w:r w:rsidRPr="00C710DE">
        <w:t>цель</w:t>
      </w:r>
      <w:r w:rsidR="00005525">
        <w:t xml:space="preserve">, </w:t>
      </w:r>
      <w:r w:rsidRPr="00C710DE">
        <w:t>идти со мной этим пут</w:t>
      </w:r>
      <w:r>
        <w:t>ё</w:t>
      </w:r>
      <w:r w:rsidRPr="00C710DE">
        <w:t xml:space="preserve">м. Идти смело, уверенно, </w:t>
      </w:r>
      <w:r w:rsidRPr="00005525">
        <w:rPr>
          <w:rStyle w:val="--0"/>
        </w:rPr>
        <w:t>но –</w:t>
      </w:r>
      <w:r w:rsidRPr="00C710DE">
        <w:rPr>
          <w:rStyle w:val="--0"/>
          <w:rFonts w:ascii="Times New Roman" w:hAnsi="Times New Roman" w:cs="Times New Roman"/>
          <w:szCs w:val="28"/>
        </w:rPr>
        <w:t xml:space="preserve"> </w:t>
      </w:r>
      <w:r w:rsidRPr="00005525">
        <w:rPr>
          <w:rStyle w:val="--"/>
        </w:rPr>
        <w:t>осознано</w:t>
      </w:r>
      <w:r w:rsidRPr="00005525">
        <w:t xml:space="preserve">. </w:t>
      </w:r>
      <w:r w:rsidRPr="00C710DE">
        <w:t>На мой взгляд, единственный шанс уклониться от медленно жующих и вс</w:t>
      </w:r>
      <w:r>
        <w:t>ё</w:t>
      </w:r>
      <w:r w:rsidRPr="00C710DE">
        <w:t xml:space="preserve"> перемалывающих автомоторных челюстей системы – ухватить суть окружающей реальности и сделать из не</w:t>
      </w:r>
      <w:r>
        <w:t>ё</w:t>
      </w:r>
      <w:r w:rsidRPr="00C710DE">
        <w:t xml:space="preserve"> вывод, который будет целью и смыслом жизни.</w:t>
      </w:r>
      <w:r w:rsidR="002E4EA5">
        <w:rPr>
          <w:b/>
          <w:bCs/>
        </w:rPr>
        <w:t xml:space="preserve"> </w:t>
      </w:r>
      <w:r w:rsidRPr="00C710DE">
        <w:t xml:space="preserve">Об осознании этого и о Сознании как таковом в рамках понятия о менталитете и его преобразовании, поговорим в следующих статьях. </w:t>
      </w:r>
    </w:p>
    <w:p w14:paraId="3FFF9FFD" w14:textId="7901C779" w:rsidR="009C3B29" w:rsidRPr="009C3B29" w:rsidRDefault="00005525" w:rsidP="009C3B29">
      <w:pPr>
        <w:rPr>
          <w:b/>
          <w:bCs/>
        </w:rPr>
      </w:pPr>
      <w:r>
        <w:rPr>
          <w:b/>
          <w:bCs/>
        </w:rPr>
        <w:t>0</w:t>
      </w:r>
      <w:r w:rsidR="009C3B29" w:rsidRPr="009C3B29">
        <w:rPr>
          <w:b/>
          <w:bCs/>
        </w:rPr>
        <w:t>1.0</w:t>
      </w:r>
      <w:r>
        <w:rPr>
          <w:b/>
          <w:bCs/>
        </w:rPr>
        <w:t>6</w:t>
      </w:r>
      <w:r w:rsidR="009C3B29" w:rsidRPr="009C3B29">
        <w:rPr>
          <w:b/>
          <w:bCs/>
        </w:rPr>
        <w:t>.2021</w:t>
      </w:r>
    </w:p>
    <w:p w14:paraId="2B772BE2" w14:textId="2B87B845" w:rsidR="00EF4396" w:rsidRPr="00EF4396" w:rsidRDefault="009C3B29" w:rsidP="00556003">
      <w:pPr>
        <w:rPr>
          <w:b/>
          <w:bCs/>
        </w:rPr>
      </w:pPr>
      <w:r w:rsidRPr="009C3B29">
        <w:rPr>
          <w:b/>
          <w:bCs/>
        </w:rPr>
        <w:t>Ф. Шкруднев</w:t>
      </w:r>
    </w:p>
    <w:sectPr w:rsidR="00EF4396" w:rsidRPr="00EF4396" w:rsidSect="008E2E61">
      <w:headerReference w:type="even" r:id="rId16"/>
      <w:headerReference w:type="default" r:id="rId17"/>
      <w:footerReference w:type="even" r:id="rId18"/>
      <w:footerReference w:type="default" r:id="rId19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8F2013" w14:textId="77777777" w:rsidR="00F87784" w:rsidRDefault="00F87784" w:rsidP="007E5B4D">
      <w:r>
        <w:separator/>
      </w:r>
    </w:p>
  </w:endnote>
  <w:endnote w:type="continuationSeparator" w:id="0">
    <w:p w14:paraId="49694CCE" w14:textId="77777777" w:rsidR="00F87784" w:rsidRDefault="00F87784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eorgia">
    <w:altName w:val="﷽﷽﷽﷽﷽﷽﷽﷽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altName w:val="﷽﷽﷽﷽﷽﷽﷽﷽"/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notTrueType/>
    <w:pitch w:val="default"/>
  </w:font>
  <w:font w:name="Impact">
    <w:altName w:val="﷽﷽﷽﷽﷽﷽﷽汬牥鬠ª怀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71315" w14:textId="25B05805" w:rsidR="00573D4E" w:rsidRDefault="00573D4E" w:rsidP="004A7BD5">
    <w:pPr>
      <w:pStyle w:val="af5"/>
      <w:framePr w:wrap="none" w:vAnchor="text" w:hAnchor="page" w:x="5857" w:y="380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  <w:noProof/>
      </w:rPr>
      <w:t>2</w:t>
    </w:r>
    <w:r>
      <w:rPr>
        <w:rStyle w:val="af7"/>
      </w:rPr>
      <w:fldChar w:fldCharType="end"/>
    </w:r>
  </w:p>
  <w:p w14:paraId="63040A5B" w14:textId="06A38842" w:rsidR="00573D4E" w:rsidRDefault="00573D4E">
    <w:pPr>
      <w:pStyle w:val="af5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58FA77" w14:textId="77777777" w:rsidR="00573D4E" w:rsidRDefault="00573D4E" w:rsidP="009362E3">
    <w:pPr>
      <w:pStyle w:val="af5"/>
      <w:framePr w:wrap="none" w:vAnchor="text" w:hAnchor="page" w:x="5857" w:y="325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  <w:noProof/>
      </w:rPr>
      <w:t>1</w:t>
    </w:r>
    <w:r>
      <w:rPr>
        <w:rStyle w:val="af7"/>
      </w:rPr>
      <w:fldChar w:fldCharType="end"/>
    </w:r>
  </w:p>
  <w:p w14:paraId="6E8D60D9" w14:textId="035E64C1" w:rsidR="00573D4E" w:rsidRDefault="00573D4E">
    <w:pPr>
      <w:pStyle w:val="af5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FD7D9D" w14:textId="77777777" w:rsidR="00F87784" w:rsidRDefault="00F87784" w:rsidP="007E5B4D">
      <w:r>
        <w:separator/>
      </w:r>
    </w:p>
  </w:footnote>
  <w:footnote w:type="continuationSeparator" w:id="0">
    <w:p w14:paraId="27C9C775" w14:textId="77777777" w:rsidR="00F87784" w:rsidRDefault="00F87784" w:rsidP="007E5B4D">
      <w:r>
        <w:continuationSeparator/>
      </w:r>
    </w:p>
  </w:footnote>
  <w:footnote w:id="1">
    <w:p w14:paraId="6B91F5F2" w14:textId="77777777" w:rsidR="0041287C" w:rsidRPr="00DA4838" w:rsidRDefault="0041287C" w:rsidP="0041287C">
      <w:pPr>
        <w:pStyle w:val="afffff5"/>
      </w:pPr>
      <w:r>
        <w:rPr>
          <w:rStyle w:val="afa"/>
        </w:rPr>
        <w:footnoteRef/>
      </w:r>
      <w:r w:rsidRPr="00DA4838">
        <w:t xml:space="preserve"> </w:t>
      </w:r>
      <w:r w:rsidRPr="00DA4838">
        <w:rPr>
          <w:rFonts w:hint="eastAsia"/>
        </w:rPr>
        <w:t>Слово</w:t>
      </w:r>
      <w:r w:rsidRPr="00DA4838">
        <w:t xml:space="preserve"> «менталитет» произошло от латинского «</w:t>
      </w:r>
      <w:proofErr w:type="spellStart"/>
      <w:r w:rsidRPr="00DA4838">
        <w:t>mens</w:t>
      </w:r>
      <w:proofErr w:type="spellEnd"/>
      <w:r w:rsidRPr="00DA4838">
        <w:t>»: дух, ум. То есть менталитет – это дух, склад ума определённой группы людей. Менталитет – это её мировоззрение. Понятие менталитета включает в себя взгляды, оценки, ценности, нормы поведения и морали, умона</w:t>
      </w:r>
      <w:r w:rsidRPr="00DA4838">
        <w:rPr>
          <w:rFonts w:hint="eastAsia"/>
        </w:rPr>
        <w:t>строения</w:t>
      </w:r>
      <w:r w:rsidRPr="00DA4838">
        <w:t>, религиозную принадлежность и многие другие нюансы, характеризующие ту или иную группу людей. Термин возник в исторической науке, однако в настоящее время часто используется в психологии и социологии.</w:t>
      </w:r>
    </w:p>
  </w:footnote>
  <w:footnote w:id="2">
    <w:p w14:paraId="5995286B" w14:textId="0C48E9B4" w:rsidR="0041287C" w:rsidRPr="00A77A5C" w:rsidRDefault="0041287C" w:rsidP="0041287C">
      <w:pPr>
        <w:pStyle w:val="af8"/>
      </w:pPr>
      <w:r>
        <w:rPr>
          <w:rStyle w:val="afa"/>
        </w:rPr>
        <w:footnoteRef/>
      </w:r>
      <w:r w:rsidR="00002387">
        <w:t>«</w:t>
      </w:r>
      <w:proofErr w:type="spellStart"/>
      <w:r w:rsidR="00002387">
        <w:t>Недоуправляемость</w:t>
      </w:r>
      <w:proofErr w:type="spellEnd"/>
      <w:r w:rsidR="00002387">
        <w:t xml:space="preserve">» </w:t>
      </w:r>
      <w:r w:rsidRPr="00002387">
        <w:t>– термин введён Д. И. Менделеевым.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758D5B" w14:textId="1DBDE2A4" w:rsidR="00573D4E" w:rsidRPr="00607FA1" w:rsidRDefault="00573D4E" w:rsidP="008E2E61">
    <w:pPr>
      <w:pStyle w:val="affffffe"/>
    </w:pPr>
    <w:r w:rsidRPr="00C54503">
      <w:rPr>
        <w:rStyle w:val="afffffff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"/>
        <w:u w:val="none"/>
        <w:lang w:val="ru-RU"/>
      </w:rPr>
      <w:t>Ф.</w:t>
    </w:r>
    <w:r w:rsidR="00570269">
      <w:rPr>
        <w:rStyle w:val="afffffff"/>
        <w:u w:val="none"/>
        <w:lang w:val="ru-RU"/>
      </w:rPr>
      <w:t xml:space="preserve"> </w:t>
    </w:r>
    <w:r w:rsidRPr="00596BE1">
      <w:rPr>
        <w:rStyle w:val="afffffff"/>
        <w:u w:val="none"/>
        <w:lang w:val="ru-RU"/>
      </w:rPr>
      <w:t>Д.</w:t>
    </w:r>
    <w:r w:rsidR="00570269">
      <w:rPr>
        <w:rStyle w:val="afffffff"/>
        <w:u w:val="none"/>
        <w:lang w:val="ru-RU"/>
      </w:rPr>
      <w:t xml:space="preserve"> </w:t>
    </w:r>
    <w:proofErr w:type="spellStart"/>
    <w:r w:rsidRPr="00596BE1">
      <w:rPr>
        <w:rStyle w:val="afffffff"/>
        <w:u w:val="none"/>
        <w:lang w:val="ru-RU"/>
      </w:rPr>
      <w:t>Шкруднев</w:t>
    </w:r>
    <w:proofErr w:type="spellEnd"/>
    <w:r w:rsidR="00570269">
      <w:rPr>
        <w:rStyle w:val="afffffff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570269">
      <w:rPr>
        <w:u w:val="none"/>
      </w:rPr>
      <w:t xml:space="preserve"> </w:t>
    </w:r>
    <w:r w:rsidR="0041287C">
      <w:t>То, к чему стремимся</w:t>
    </w:r>
    <w:r w:rsidR="00607FA1">
      <w:t>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D084C1" w14:textId="5FCD25E4" w:rsidR="00573D4E" w:rsidRDefault="00573D4E" w:rsidP="008E2E61">
    <w:pPr>
      <w:pStyle w:val="affffffd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7935ECB5">
          <wp:extent cx="6219556" cy="553222"/>
          <wp:effectExtent l="0" t="0" r="3810" b="5715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9556" cy="5532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DEF629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hybridMultilevel"/>
    <w:tmpl w:val="783E657C"/>
    <w:lvl w:ilvl="0" w:tplc="BBF2EC40">
      <w:start w:val="1"/>
      <w:numFmt w:val="decimal"/>
      <w:pStyle w:val="a1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E6236"/>
    <w:multiLevelType w:val="hybridMultilevel"/>
    <w:tmpl w:val="E83E4F0C"/>
    <w:lvl w:ilvl="0" w:tplc="B1E4E7C6">
      <w:start w:val="1"/>
      <w:numFmt w:val="bullet"/>
      <w:pStyle w:val="a3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C97EB5"/>
    <w:multiLevelType w:val="hybridMultilevel"/>
    <w:tmpl w:val="D2E6726A"/>
    <w:lvl w:ilvl="0" w:tplc="B2D8B86A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F4629A"/>
    <w:multiLevelType w:val="multilevel"/>
    <w:tmpl w:val="04090023"/>
    <w:styleLink w:val="a4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9" w15:restartNumberingAfterBreak="0">
    <w:nsid w:val="4E653BBB"/>
    <w:multiLevelType w:val="hybridMultilevel"/>
    <w:tmpl w:val="998E8168"/>
    <w:lvl w:ilvl="0" w:tplc="DD4AF572">
      <w:start w:val="1"/>
      <w:numFmt w:val="decimal"/>
      <w:pStyle w:val="a5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0C6263"/>
    <w:multiLevelType w:val="hybridMultilevel"/>
    <w:tmpl w:val="DC401FFC"/>
    <w:lvl w:ilvl="0" w:tplc="5B44B18C">
      <w:start w:val="1"/>
      <w:numFmt w:val="bullet"/>
      <w:pStyle w:val="1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420817"/>
    <w:multiLevelType w:val="hybridMultilevel"/>
    <w:tmpl w:val="0EE82038"/>
    <w:lvl w:ilvl="0" w:tplc="AB1487CA">
      <w:start w:val="1"/>
      <w:numFmt w:val="bullet"/>
      <w:pStyle w:val="a6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D64587E"/>
    <w:multiLevelType w:val="multilevel"/>
    <w:tmpl w:val="1EA4CC86"/>
    <w:lvl w:ilvl="0">
      <w:start w:val="4"/>
      <w:numFmt w:val="decimal"/>
      <w:pStyle w:val="a7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4" w15:restartNumberingAfterBreak="0">
    <w:nsid w:val="6DD9706E"/>
    <w:multiLevelType w:val="hybridMultilevel"/>
    <w:tmpl w:val="9E26A62A"/>
    <w:lvl w:ilvl="0" w:tplc="BCE4F4EC">
      <w:start w:val="1"/>
      <w:numFmt w:val="decimal"/>
      <w:pStyle w:val="a8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0"/>
  </w:num>
  <w:num w:numId="3">
    <w:abstractNumId w:val="4"/>
  </w:num>
  <w:num w:numId="4">
    <w:abstractNumId w:val="11"/>
  </w:num>
  <w:num w:numId="5">
    <w:abstractNumId w:val="15"/>
  </w:num>
  <w:num w:numId="6">
    <w:abstractNumId w:val="8"/>
  </w:num>
  <w:num w:numId="7">
    <w:abstractNumId w:val="13"/>
  </w:num>
  <w:num w:numId="8">
    <w:abstractNumId w:val="2"/>
  </w:num>
  <w:num w:numId="9">
    <w:abstractNumId w:val="7"/>
  </w:num>
  <w:num w:numId="10">
    <w:abstractNumId w:val="1"/>
  </w:num>
  <w:num w:numId="11">
    <w:abstractNumId w:val="14"/>
  </w:num>
  <w:num w:numId="12">
    <w:abstractNumId w:val="10"/>
    <w:lvlOverride w:ilvl="0">
      <w:startOverride w:val="1"/>
    </w:lvlOverride>
  </w:num>
  <w:num w:numId="13">
    <w:abstractNumId w:val="5"/>
  </w:num>
  <w:num w:numId="14">
    <w:abstractNumId w:val="9"/>
  </w:num>
  <w:num w:numId="15">
    <w:abstractNumId w:val="3"/>
  </w:num>
  <w:num w:numId="16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attachedTemplate r:id="rId1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886"/>
    <w:rsid w:val="000015DB"/>
    <w:rsid w:val="000021F5"/>
    <w:rsid w:val="00002387"/>
    <w:rsid w:val="000027D7"/>
    <w:rsid w:val="00003B25"/>
    <w:rsid w:val="00003EFF"/>
    <w:rsid w:val="00004BA1"/>
    <w:rsid w:val="00005525"/>
    <w:rsid w:val="00005746"/>
    <w:rsid w:val="00005DB7"/>
    <w:rsid w:val="000077B8"/>
    <w:rsid w:val="000100A2"/>
    <w:rsid w:val="0001299B"/>
    <w:rsid w:val="00012D0E"/>
    <w:rsid w:val="00013173"/>
    <w:rsid w:val="00014103"/>
    <w:rsid w:val="00014B84"/>
    <w:rsid w:val="000160DD"/>
    <w:rsid w:val="000173B1"/>
    <w:rsid w:val="0001768C"/>
    <w:rsid w:val="00017AA1"/>
    <w:rsid w:val="00020CFA"/>
    <w:rsid w:val="00021010"/>
    <w:rsid w:val="0002107B"/>
    <w:rsid w:val="000248DA"/>
    <w:rsid w:val="0002584E"/>
    <w:rsid w:val="000326FD"/>
    <w:rsid w:val="000333F3"/>
    <w:rsid w:val="00033421"/>
    <w:rsid w:val="000335D2"/>
    <w:rsid w:val="00034536"/>
    <w:rsid w:val="00034A2F"/>
    <w:rsid w:val="00037BA9"/>
    <w:rsid w:val="00040104"/>
    <w:rsid w:val="00041A7D"/>
    <w:rsid w:val="000441BD"/>
    <w:rsid w:val="00050DFC"/>
    <w:rsid w:val="000519EB"/>
    <w:rsid w:val="00051D25"/>
    <w:rsid w:val="00052AE3"/>
    <w:rsid w:val="000530AD"/>
    <w:rsid w:val="00053664"/>
    <w:rsid w:val="000579F2"/>
    <w:rsid w:val="00061513"/>
    <w:rsid w:val="000615A0"/>
    <w:rsid w:val="000619CF"/>
    <w:rsid w:val="00062372"/>
    <w:rsid w:val="00062E12"/>
    <w:rsid w:val="00064221"/>
    <w:rsid w:val="00064BBC"/>
    <w:rsid w:val="0006748D"/>
    <w:rsid w:val="0006762B"/>
    <w:rsid w:val="00070F00"/>
    <w:rsid w:val="00071C45"/>
    <w:rsid w:val="00072751"/>
    <w:rsid w:val="00073257"/>
    <w:rsid w:val="000739D8"/>
    <w:rsid w:val="000765C9"/>
    <w:rsid w:val="000801E9"/>
    <w:rsid w:val="00080846"/>
    <w:rsid w:val="00081481"/>
    <w:rsid w:val="00082FAE"/>
    <w:rsid w:val="000842AC"/>
    <w:rsid w:val="00086140"/>
    <w:rsid w:val="000866C9"/>
    <w:rsid w:val="00090D36"/>
    <w:rsid w:val="00090D7B"/>
    <w:rsid w:val="00091C60"/>
    <w:rsid w:val="00091E75"/>
    <w:rsid w:val="00093E2A"/>
    <w:rsid w:val="00094E54"/>
    <w:rsid w:val="00094FA4"/>
    <w:rsid w:val="000959D8"/>
    <w:rsid w:val="00096BE3"/>
    <w:rsid w:val="000978CB"/>
    <w:rsid w:val="000A00AB"/>
    <w:rsid w:val="000A0929"/>
    <w:rsid w:val="000A417B"/>
    <w:rsid w:val="000A46FC"/>
    <w:rsid w:val="000A6B94"/>
    <w:rsid w:val="000B010B"/>
    <w:rsid w:val="000B0D10"/>
    <w:rsid w:val="000B2252"/>
    <w:rsid w:val="000B2370"/>
    <w:rsid w:val="000B29B6"/>
    <w:rsid w:val="000B2D77"/>
    <w:rsid w:val="000B3ABC"/>
    <w:rsid w:val="000B42F6"/>
    <w:rsid w:val="000B516C"/>
    <w:rsid w:val="000C0144"/>
    <w:rsid w:val="000C11AD"/>
    <w:rsid w:val="000C2271"/>
    <w:rsid w:val="000C231A"/>
    <w:rsid w:val="000C2688"/>
    <w:rsid w:val="000C51B5"/>
    <w:rsid w:val="000D3094"/>
    <w:rsid w:val="000D7257"/>
    <w:rsid w:val="000E0632"/>
    <w:rsid w:val="000E141D"/>
    <w:rsid w:val="000E319B"/>
    <w:rsid w:val="000E4EA3"/>
    <w:rsid w:val="000E4F8B"/>
    <w:rsid w:val="000E548D"/>
    <w:rsid w:val="000E65F6"/>
    <w:rsid w:val="000F2967"/>
    <w:rsid w:val="000F2980"/>
    <w:rsid w:val="000F2C87"/>
    <w:rsid w:val="000F45C2"/>
    <w:rsid w:val="000F58FC"/>
    <w:rsid w:val="00103123"/>
    <w:rsid w:val="001058FE"/>
    <w:rsid w:val="0010606A"/>
    <w:rsid w:val="00111155"/>
    <w:rsid w:val="001123DA"/>
    <w:rsid w:val="00112F23"/>
    <w:rsid w:val="0011478B"/>
    <w:rsid w:val="001205F2"/>
    <w:rsid w:val="0012256A"/>
    <w:rsid w:val="00124967"/>
    <w:rsid w:val="001255EA"/>
    <w:rsid w:val="001257C0"/>
    <w:rsid w:val="00131902"/>
    <w:rsid w:val="00133F01"/>
    <w:rsid w:val="001377BC"/>
    <w:rsid w:val="001400B2"/>
    <w:rsid w:val="0014127D"/>
    <w:rsid w:val="001422DC"/>
    <w:rsid w:val="0014368A"/>
    <w:rsid w:val="001441B5"/>
    <w:rsid w:val="00145735"/>
    <w:rsid w:val="00145BE2"/>
    <w:rsid w:val="0014763E"/>
    <w:rsid w:val="0014765E"/>
    <w:rsid w:val="00147D74"/>
    <w:rsid w:val="0015099D"/>
    <w:rsid w:val="00150A50"/>
    <w:rsid w:val="00151312"/>
    <w:rsid w:val="00151ADC"/>
    <w:rsid w:val="00153270"/>
    <w:rsid w:val="001536CD"/>
    <w:rsid w:val="00153B0C"/>
    <w:rsid w:val="001546F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72D"/>
    <w:rsid w:val="00166D8A"/>
    <w:rsid w:val="00170AD8"/>
    <w:rsid w:val="001711E4"/>
    <w:rsid w:val="001732A7"/>
    <w:rsid w:val="00173BB0"/>
    <w:rsid w:val="00174514"/>
    <w:rsid w:val="00174C30"/>
    <w:rsid w:val="001755EE"/>
    <w:rsid w:val="001764D0"/>
    <w:rsid w:val="001802DD"/>
    <w:rsid w:val="00181482"/>
    <w:rsid w:val="00184CFF"/>
    <w:rsid w:val="00184E83"/>
    <w:rsid w:val="001866AF"/>
    <w:rsid w:val="00191D35"/>
    <w:rsid w:val="00191E6B"/>
    <w:rsid w:val="00192F31"/>
    <w:rsid w:val="0019325B"/>
    <w:rsid w:val="0019349D"/>
    <w:rsid w:val="00194887"/>
    <w:rsid w:val="00194FCB"/>
    <w:rsid w:val="00196163"/>
    <w:rsid w:val="00197031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7505"/>
    <w:rsid w:val="001B1162"/>
    <w:rsid w:val="001B3FC6"/>
    <w:rsid w:val="001B69B9"/>
    <w:rsid w:val="001B71F4"/>
    <w:rsid w:val="001B77DF"/>
    <w:rsid w:val="001C1D3E"/>
    <w:rsid w:val="001C3960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2176"/>
    <w:rsid w:val="001E2204"/>
    <w:rsid w:val="001E4609"/>
    <w:rsid w:val="001E715F"/>
    <w:rsid w:val="001E7C46"/>
    <w:rsid w:val="001E7C4B"/>
    <w:rsid w:val="001F106F"/>
    <w:rsid w:val="001F1CC1"/>
    <w:rsid w:val="001F398D"/>
    <w:rsid w:val="001F4890"/>
    <w:rsid w:val="001F5219"/>
    <w:rsid w:val="001F58FC"/>
    <w:rsid w:val="001F5C07"/>
    <w:rsid w:val="00201920"/>
    <w:rsid w:val="00202899"/>
    <w:rsid w:val="00202F5C"/>
    <w:rsid w:val="00203505"/>
    <w:rsid w:val="002040DF"/>
    <w:rsid w:val="00204227"/>
    <w:rsid w:val="00204278"/>
    <w:rsid w:val="0020534C"/>
    <w:rsid w:val="002102EB"/>
    <w:rsid w:val="00210400"/>
    <w:rsid w:val="00211B55"/>
    <w:rsid w:val="0021294C"/>
    <w:rsid w:val="0021458C"/>
    <w:rsid w:val="00216E9D"/>
    <w:rsid w:val="002173DE"/>
    <w:rsid w:val="002174DC"/>
    <w:rsid w:val="00217C07"/>
    <w:rsid w:val="00220FB6"/>
    <w:rsid w:val="00223385"/>
    <w:rsid w:val="0022601C"/>
    <w:rsid w:val="002267D8"/>
    <w:rsid w:val="00227733"/>
    <w:rsid w:val="00230C0F"/>
    <w:rsid w:val="00231BFC"/>
    <w:rsid w:val="00231F88"/>
    <w:rsid w:val="00232134"/>
    <w:rsid w:val="0023267E"/>
    <w:rsid w:val="00242A56"/>
    <w:rsid w:val="00242B56"/>
    <w:rsid w:val="002453AD"/>
    <w:rsid w:val="00245B4B"/>
    <w:rsid w:val="00245D3F"/>
    <w:rsid w:val="00250F59"/>
    <w:rsid w:val="002523C4"/>
    <w:rsid w:val="00253CB3"/>
    <w:rsid w:val="0025404D"/>
    <w:rsid w:val="00254050"/>
    <w:rsid w:val="00260048"/>
    <w:rsid w:val="00260C58"/>
    <w:rsid w:val="00261F62"/>
    <w:rsid w:val="0026296F"/>
    <w:rsid w:val="00262B3B"/>
    <w:rsid w:val="002666C2"/>
    <w:rsid w:val="002671D1"/>
    <w:rsid w:val="002675A8"/>
    <w:rsid w:val="00267717"/>
    <w:rsid w:val="00270473"/>
    <w:rsid w:val="00270AC2"/>
    <w:rsid w:val="00270F73"/>
    <w:rsid w:val="00272ABD"/>
    <w:rsid w:val="002733DE"/>
    <w:rsid w:val="002745BA"/>
    <w:rsid w:val="00274CC1"/>
    <w:rsid w:val="00275B44"/>
    <w:rsid w:val="00275D3C"/>
    <w:rsid w:val="00276560"/>
    <w:rsid w:val="00277914"/>
    <w:rsid w:val="002815CF"/>
    <w:rsid w:val="00281AEF"/>
    <w:rsid w:val="0028245C"/>
    <w:rsid w:val="00282C56"/>
    <w:rsid w:val="00282DAB"/>
    <w:rsid w:val="00283F13"/>
    <w:rsid w:val="002857A1"/>
    <w:rsid w:val="00286453"/>
    <w:rsid w:val="002900EF"/>
    <w:rsid w:val="00292828"/>
    <w:rsid w:val="00294423"/>
    <w:rsid w:val="002971BF"/>
    <w:rsid w:val="002A051B"/>
    <w:rsid w:val="002A0A53"/>
    <w:rsid w:val="002A19CB"/>
    <w:rsid w:val="002A1A24"/>
    <w:rsid w:val="002A3BAE"/>
    <w:rsid w:val="002A41A7"/>
    <w:rsid w:val="002A4BCE"/>
    <w:rsid w:val="002A5874"/>
    <w:rsid w:val="002A6CE1"/>
    <w:rsid w:val="002B0AF7"/>
    <w:rsid w:val="002B106D"/>
    <w:rsid w:val="002B143B"/>
    <w:rsid w:val="002B25E6"/>
    <w:rsid w:val="002B4977"/>
    <w:rsid w:val="002B497E"/>
    <w:rsid w:val="002B517F"/>
    <w:rsid w:val="002B64D2"/>
    <w:rsid w:val="002B65B4"/>
    <w:rsid w:val="002B6FF7"/>
    <w:rsid w:val="002C29F7"/>
    <w:rsid w:val="002C4815"/>
    <w:rsid w:val="002C4D4B"/>
    <w:rsid w:val="002C533B"/>
    <w:rsid w:val="002C5A2D"/>
    <w:rsid w:val="002C623F"/>
    <w:rsid w:val="002C7E78"/>
    <w:rsid w:val="002D0B49"/>
    <w:rsid w:val="002D1927"/>
    <w:rsid w:val="002D47FB"/>
    <w:rsid w:val="002D4FF9"/>
    <w:rsid w:val="002D5786"/>
    <w:rsid w:val="002D6687"/>
    <w:rsid w:val="002D668C"/>
    <w:rsid w:val="002D6BAC"/>
    <w:rsid w:val="002D6C68"/>
    <w:rsid w:val="002D754F"/>
    <w:rsid w:val="002D7F41"/>
    <w:rsid w:val="002E0550"/>
    <w:rsid w:val="002E0739"/>
    <w:rsid w:val="002E1807"/>
    <w:rsid w:val="002E19A6"/>
    <w:rsid w:val="002E310B"/>
    <w:rsid w:val="002E351E"/>
    <w:rsid w:val="002E35A8"/>
    <w:rsid w:val="002E4EA5"/>
    <w:rsid w:val="002E61BE"/>
    <w:rsid w:val="002E6AA2"/>
    <w:rsid w:val="002E6B4E"/>
    <w:rsid w:val="002F3829"/>
    <w:rsid w:val="002F7B90"/>
    <w:rsid w:val="003022B7"/>
    <w:rsid w:val="00303613"/>
    <w:rsid w:val="0030576F"/>
    <w:rsid w:val="003058BD"/>
    <w:rsid w:val="00307744"/>
    <w:rsid w:val="00310159"/>
    <w:rsid w:val="0031028F"/>
    <w:rsid w:val="00311744"/>
    <w:rsid w:val="00313F18"/>
    <w:rsid w:val="003142BC"/>
    <w:rsid w:val="003143AA"/>
    <w:rsid w:val="00315B72"/>
    <w:rsid w:val="00320EED"/>
    <w:rsid w:val="00324161"/>
    <w:rsid w:val="00325575"/>
    <w:rsid w:val="00327787"/>
    <w:rsid w:val="003315AB"/>
    <w:rsid w:val="00332FE6"/>
    <w:rsid w:val="0033393B"/>
    <w:rsid w:val="0033585D"/>
    <w:rsid w:val="003362EF"/>
    <w:rsid w:val="0034269E"/>
    <w:rsid w:val="003466D0"/>
    <w:rsid w:val="0034770A"/>
    <w:rsid w:val="00347E4D"/>
    <w:rsid w:val="0035099B"/>
    <w:rsid w:val="00350D11"/>
    <w:rsid w:val="00350D19"/>
    <w:rsid w:val="003514EA"/>
    <w:rsid w:val="0035240D"/>
    <w:rsid w:val="003524B7"/>
    <w:rsid w:val="003524D8"/>
    <w:rsid w:val="00352F31"/>
    <w:rsid w:val="00353869"/>
    <w:rsid w:val="003549CE"/>
    <w:rsid w:val="00356453"/>
    <w:rsid w:val="00356EB5"/>
    <w:rsid w:val="003600AF"/>
    <w:rsid w:val="00362FB9"/>
    <w:rsid w:val="00363470"/>
    <w:rsid w:val="0036647C"/>
    <w:rsid w:val="00366804"/>
    <w:rsid w:val="00367229"/>
    <w:rsid w:val="003676C6"/>
    <w:rsid w:val="00370FCD"/>
    <w:rsid w:val="00371150"/>
    <w:rsid w:val="003711B1"/>
    <w:rsid w:val="00371D06"/>
    <w:rsid w:val="00372A94"/>
    <w:rsid w:val="00372E58"/>
    <w:rsid w:val="0037415C"/>
    <w:rsid w:val="00374ECA"/>
    <w:rsid w:val="00375D66"/>
    <w:rsid w:val="003814CD"/>
    <w:rsid w:val="003823A6"/>
    <w:rsid w:val="00382A5B"/>
    <w:rsid w:val="00383667"/>
    <w:rsid w:val="00383A90"/>
    <w:rsid w:val="00384230"/>
    <w:rsid w:val="00384EEE"/>
    <w:rsid w:val="00386BA3"/>
    <w:rsid w:val="00387413"/>
    <w:rsid w:val="00387747"/>
    <w:rsid w:val="00390314"/>
    <w:rsid w:val="0039190C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4C6"/>
    <w:rsid w:val="003A5E26"/>
    <w:rsid w:val="003A5E64"/>
    <w:rsid w:val="003A6599"/>
    <w:rsid w:val="003A6C67"/>
    <w:rsid w:val="003B1587"/>
    <w:rsid w:val="003B2067"/>
    <w:rsid w:val="003B577A"/>
    <w:rsid w:val="003B6005"/>
    <w:rsid w:val="003B694C"/>
    <w:rsid w:val="003B699E"/>
    <w:rsid w:val="003B6F89"/>
    <w:rsid w:val="003B708D"/>
    <w:rsid w:val="003B7BB9"/>
    <w:rsid w:val="003B7D04"/>
    <w:rsid w:val="003C0FE0"/>
    <w:rsid w:val="003C1622"/>
    <w:rsid w:val="003C1B0A"/>
    <w:rsid w:val="003C35B5"/>
    <w:rsid w:val="003C3AD7"/>
    <w:rsid w:val="003C46F5"/>
    <w:rsid w:val="003C4BEE"/>
    <w:rsid w:val="003C5C75"/>
    <w:rsid w:val="003C61FE"/>
    <w:rsid w:val="003C7540"/>
    <w:rsid w:val="003D1370"/>
    <w:rsid w:val="003D195D"/>
    <w:rsid w:val="003D1AC8"/>
    <w:rsid w:val="003D221B"/>
    <w:rsid w:val="003D39F1"/>
    <w:rsid w:val="003D46E7"/>
    <w:rsid w:val="003D4B7E"/>
    <w:rsid w:val="003D6750"/>
    <w:rsid w:val="003D6F37"/>
    <w:rsid w:val="003D7988"/>
    <w:rsid w:val="003E3F25"/>
    <w:rsid w:val="003E4007"/>
    <w:rsid w:val="003E48AD"/>
    <w:rsid w:val="003E66ED"/>
    <w:rsid w:val="003E6B9F"/>
    <w:rsid w:val="003F0578"/>
    <w:rsid w:val="003F29A3"/>
    <w:rsid w:val="003F2C78"/>
    <w:rsid w:val="003F2D90"/>
    <w:rsid w:val="003F2F89"/>
    <w:rsid w:val="003F5FC0"/>
    <w:rsid w:val="003F6EA4"/>
    <w:rsid w:val="003F7CD6"/>
    <w:rsid w:val="004002BA"/>
    <w:rsid w:val="004010C8"/>
    <w:rsid w:val="00401A30"/>
    <w:rsid w:val="004038CB"/>
    <w:rsid w:val="004063BE"/>
    <w:rsid w:val="0040658E"/>
    <w:rsid w:val="00406EFC"/>
    <w:rsid w:val="00406F2B"/>
    <w:rsid w:val="00407FA2"/>
    <w:rsid w:val="00410E10"/>
    <w:rsid w:val="00411BA6"/>
    <w:rsid w:val="0041287C"/>
    <w:rsid w:val="004134C6"/>
    <w:rsid w:val="00413AB2"/>
    <w:rsid w:val="00415F7F"/>
    <w:rsid w:val="00416C97"/>
    <w:rsid w:val="00421FE4"/>
    <w:rsid w:val="004277D8"/>
    <w:rsid w:val="0043170A"/>
    <w:rsid w:val="004340B4"/>
    <w:rsid w:val="004353F5"/>
    <w:rsid w:val="00437535"/>
    <w:rsid w:val="00437655"/>
    <w:rsid w:val="004426BB"/>
    <w:rsid w:val="00442893"/>
    <w:rsid w:val="00442D9F"/>
    <w:rsid w:val="00442EEC"/>
    <w:rsid w:val="00443A00"/>
    <w:rsid w:val="00443C6F"/>
    <w:rsid w:val="00447E4D"/>
    <w:rsid w:val="0045251F"/>
    <w:rsid w:val="00452700"/>
    <w:rsid w:val="004536F6"/>
    <w:rsid w:val="004541C1"/>
    <w:rsid w:val="00454444"/>
    <w:rsid w:val="00455CCC"/>
    <w:rsid w:val="00455FE4"/>
    <w:rsid w:val="0045600E"/>
    <w:rsid w:val="004571E1"/>
    <w:rsid w:val="00457C63"/>
    <w:rsid w:val="00460258"/>
    <w:rsid w:val="004604BE"/>
    <w:rsid w:val="00460FC5"/>
    <w:rsid w:val="00461994"/>
    <w:rsid w:val="004636D8"/>
    <w:rsid w:val="00464167"/>
    <w:rsid w:val="00464623"/>
    <w:rsid w:val="00465BC6"/>
    <w:rsid w:val="00470853"/>
    <w:rsid w:val="00470F22"/>
    <w:rsid w:val="00472531"/>
    <w:rsid w:val="004742D5"/>
    <w:rsid w:val="004744A8"/>
    <w:rsid w:val="00476AA8"/>
    <w:rsid w:val="00477744"/>
    <w:rsid w:val="00480E86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FA6"/>
    <w:rsid w:val="00497FCD"/>
    <w:rsid w:val="004A1F44"/>
    <w:rsid w:val="004A337D"/>
    <w:rsid w:val="004A5F8F"/>
    <w:rsid w:val="004A7BD5"/>
    <w:rsid w:val="004B0D12"/>
    <w:rsid w:val="004B100B"/>
    <w:rsid w:val="004B1766"/>
    <w:rsid w:val="004B5A92"/>
    <w:rsid w:val="004B7D02"/>
    <w:rsid w:val="004C0C98"/>
    <w:rsid w:val="004C2676"/>
    <w:rsid w:val="004C26F5"/>
    <w:rsid w:val="004C5587"/>
    <w:rsid w:val="004C6511"/>
    <w:rsid w:val="004C6BD4"/>
    <w:rsid w:val="004C6C34"/>
    <w:rsid w:val="004C7CD3"/>
    <w:rsid w:val="004D0080"/>
    <w:rsid w:val="004D0BA2"/>
    <w:rsid w:val="004D1677"/>
    <w:rsid w:val="004D2687"/>
    <w:rsid w:val="004D38B0"/>
    <w:rsid w:val="004D3AF7"/>
    <w:rsid w:val="004D53CE"/>
    <w:rsid w:val="004D5F2C"/>
    <w:rsid w:val="004D6D6B"/>
    <w:rsid w:val="004D756E"/>
    <w:rsid w:val="004D769B"/>
    <w:rsid w:val="004E1330"/>
    <w:rsid w:val="004E1C34"/>
    <w:rsid w:val="004E3201"/>
    <w:rsid w:val="004E5A1F"/>
    <w:rsid w:val="004F0902"/>
    <w:rsid w:val="004F0AE2"/>
    <w:rsid w:val="004F43A0"/>
    <w:rsid w:val="004F455C"/>
    <w:rsid w:val="004F4C8B"/>
    <w:rsid w:val="004F51B3"/>
    <w:rsid w:val="004F6825"/>
    <w:rsid w:val="004F6997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7E6D"/>
    <w:rsid w:val="00511181"/>
    <w:rsid w:val="00515DF8"/>
    <w:rsid w:val="0051663F"/>
    <w:rsid w:val="0051702F"/>
    <w:rsid w:val="00517377"/>
    <w:rsid w:val="005202B5"/>
    <w:rsid w:val="0052130F"/>
    <w:rsid w:val="00521832"/>
    <w:rsid w:val="00521AF8"/>
    <w:rsid w:val="00521CDB"/>
    <w:rsid w:val="00522E21"/>
    <w:rsid w:val="005234F4"/>
    <w:rsid w:val="00523B6E"/>
    <w:rsid w:val="0052426A"/>
    <w:rsid w:val="0052510D"/>
    <w:rsid w:val="00525E7A"/>
    <w:rsid w:val="005269F2"/>
    <w:rsid w:val="00527137"/>
    <w:rsid w:val="0053129D"/>
    <w:rsid w:val="0053170D"/>
    <w:rsid w:val="0053190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44ED"/>
    <w:rsid w:val="00546FFE"/>
    <w:rsid w:val="00547131"/>
    <w:rsid w:val="0054745F"/>
    <w:rsid w:val="005478EA"/>
    <w:rsid w:val="005501EE"/>
    <w:rsid w:val="00551AD1"/>
    <w:rsid w:val="00552C7C"/>
    <w:rsid w:val="00553F85"/>
    <w:rsid w:val="00554720"/>
    <w:rsid w:val="0055507E"/>
    <w:rsid w:val="00555937"/>
    <w:rsid w:val="00555A60"/>
    <w:rsid w:val="00556003"/>
    <w:rsid w:val="0055695E"/>
    <w:rsid w:val="005604E5"/>
    <w:rsid w:val="005604E8"/>
    <w:rsid w:val="00560B77"/>
    <w:rsid w:val="0056162D"/>
    <w:rsid w:val="0056225E"/>
    <w:rsid w:val="005626B5"/>
    <w:rsid w:val="005647A5"/>
    <w:rsid w:val="005647E4"/>
    <w:rsid w:val="0056530A"/>
    <w:rsid w:val="005654E4"/>
    <w:rsid w:val="00565867"/>
    <w:rsid w:val="00565A69"/>
    <w:rsid w:val="00565C23"/>
    <w:rsid w:val="00566151"/>
    <w:rsid w:val="005679E6"/>
    <w:rsid w:val="00570269"/>
    <w:rsid w:val="005726D6"/>
    <w:rsid w:val="00573D4E"/>
    <w:rsid w:val="00573E94"/>
    <w:rsid w:val="005757ED"/>
    <w:rsid w:val="00577CC8"/>
    <w:rsid w:val="005815C5"/>
    <w:rsid w:val="00583AD1"/>
    <w:rsid w:val="00583F04"/>
    <w:rsid w:val="0058494C"/>
    <w:rsid w:val="0058504E"/>
    <w:rsid w:val="0058576C"/>
    <w:rsid w:val="00585C61"/>
    <w:rsid w:val="00586A99"/>
    <w:rsid w:val="00586BD4"/>
    <w:rsid w:val="005871D8"/>
    <w:rsid w:val="005919F4"/>
    <w:rsid w:val="0059219E"/>
    <w:rsid w:val="00592599"/>
    <w:rsid w:val="00594CEA"/>
    <w:rsid w:val="00595EBF"/>
    <w:rsid w:val="00596BE1"/>
    <w:rsid w:val="005A0628"/>
    <w:rsid w:val="005A1D55"/>
    <w:rsid w:val="005A2A1B"/>
    <w:rsid w:val="005A2C7E"/>
    <w:rsid w:val="005A2EDE"/>
    <w:rsid w:val="005A309E"/>
    <w:rsid w:val="005A34B2"/>
    <w:rsid w:val="005A3CC8"/>
    <w:rsid w:val="005A5186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77DB"/>
    <w:rsid w:val="005C0946"/>
    <w:rsid w:val="005C14CE"/>
    <w:rsid w:val="005C17A6"/>
    <w:rsid w:val="005C1BC1"/>
    <w:rsid w:val="005C2BA5"/>
    <w:rsid w:val="005C32AD"/>
    <w:rsid w:val="005C4EEC"/>
    <w:rsid w:val="005C548C"/>
    <w:rsid w:val="005C56CC"/>
    <w:rsid w:val="005C6A00"/>
    <w:rsid w:val="005C700C"/>
    <w:rsid w:val="005C76DC"/>
    <w:rsid w:val="005C7AFC"/>
    <w:rsid w:val="005D1204"/>
    <w:rsid w:val="005D197D"/>
    <w:rsid w:val="005D1A2D"/>
    <w:rsid w:val="005D23EC"/>
    <w:rsid w:val="005D27CF"/>
    <w:rsid w:val="005D4088"/>
    <w:rsid w:val="005D4D09"/>
    <w:rsid w:val="005D505A"/>
    <w:rsid w:val="005D552D"/>
    <w:rsid w:val="005D5C9A"/>
    <w:rsid w:val="005D624F"/>
    <w:rsid w:val="005D6B58"/>
    <w:rsid w:val="005D721A"/>
    <w:rsid w:val="005E003B"/>
    <w:rsid w:val="005E1AFA"/>
    <w:rsid w:val="005E1DD3"/>
    <w:rsid w:val="005E2537"/>
    <w:rsid w:val="005E2F1C"/>
    <w:rsid w:val="005E4215"/>
    <w:rsid w:val="005E4226"/>
    <w:rsid w:val="005E58C8"/>
    <w:rsid w:val="005E5DE8"/>
    <w:rsid w:val="005F050C"/>
    <w:rsid w:val="005F1D34"/>
    <w:rsid w:val="005F5239"/>
    <w:rsid w:val="005F5C8E"/>
    <w:rsid w:val="005F64AC"/>
    <w:rsid w:val="00601173"/>
    <w:rsid w:val="00601C9F"/>
    <w:rsid w:val="0060276C"/>
    <w:rsid w:val="006043FD"/>
    <w:rsid w:val="006046FE"/>
    <w:rsid w:val="00604CA9"/>
    <w:rsid w:val="006050BE"/>
    <w:rsid w:val="00606B7F"/>
    <w:rsid w:val="006075F9"/>
    <w:rsid w:val="006077F3"/>
    <w:rsid w:val="00607FA1"/>
    <w:rsid w:val="00611462"/>
    <w:rsid w:val="0061162C"/>
    <w:rsid w:val="006117B5"/>
    <w:rsid w:val="006124B9"/>
    <w:rsid w:val="00612B88"/>
    <w:rsid w:val="00612FCB"/>
    <w:rsid w:val="00613A6B"/>
    <w:rsid w:val="00614C78"/>
    <w:rsid w:val="00615F1C"/>
    <w:rsid w:val="00616766"/>
    <w:rsid w:val="006172B1"/>
    <w:rsid w:val="00620D40"/>
    <w:rsid w:val="006213EA"/>
    <w:rsid w:val="00621A28"/>
    <w:rsid w:val="00622E88"/>
    <w:rsid w:val="00622F4D"/>
    <w:rsid w:val="0062375E"/>
    <w:rsid w:val="00624BFC"/>
    <w:rsid w:val="00625906"/>
    <w:rsid w:val="006263C8"/>
    <w:rsid w:val="00626644"/>
    <w:rsid w:val="006301C9"/>
    <w:rsid w:val="006317A7"/>
    <w:rsid w:val="00631A68"/>
    <w:rsid w:val="00631C6A"/>
    <w:rsid w:val="00633350"/>
    <w:rsid w:val="00633DC9"/>
    <w:rsid w:val="00634448"/>
    <w:rsid w:val="00636784"/>
    <w:rsid w:val="00645667"/>
    <w:rsid w:val="00646BAC"/>
    <w:rsid w:val="00651017"/>
    <w:rsid w:val="006518AE"/>
    <w:rsid w:val="006526B8"/>
    <w:rsid w:val="0065292E"/>
    <w:rsid w:val="0065549A"/>
    <w:rsid w:val="00657E8A"/>
    <w:rsid w:val="00660F84"/>
    <w:rsid w:val="006615B7"/>
    <w:rsid w:val="006619A7"/>
    <w:rsid w:val="006629FC"/>
    <w:rsid w:val="00664324"/>
    <w:rsid w:val="00664817"/>
    <w:rsid w:val="006665AA"/>
    <w:rsid w:val="00666B5C"/>
    <w:rsid w:val="00670816"/>
    <w:rsid w:val="00671EC0"/>
    <w:rsid w:val="00671FFD"/>
    <w:rsid w:val="00672C19"/>
    <w:rsid w:val="00673416"/>
    <w:rsid w:val="0067349F"/>
    <w:rsid w:val="00673ACE"/>
    <w:rsid w:val="0067577D"/>
    <w:rsid w:val="00676A67"/>
    <w:rsid w:val="0068046E"/>
    <w:rsid w:val="00680FE1"/>
    <w:rsid w:val="00681D78"/>
    <w:rsid w:val="00681DC5"/>
    <w:rsid w:val="0068304A"/>
    <w:rsid w:val="0068486D"/>
    <w:rsid w:val="00685237"/>
    <w:rsid w:val="00685B83"/>
    <w:rsid w:val="00686D40"/>
    <w:rsid w:val="00691483"/>
    <w:rsid w:val="0069361B"/>
    <w:rsid w:val="00693FF5"/>
    <w:rsid w:val="00694C70"/>
    <w:rsid w:val="0069565E"/>
    <w:rsid w:val="00695BF6"/>
    <w:rsid w:val="0069610D"/>
    <w:rsid w:val="006974AE"/>
    <w:rsid w:val="006A20B5"/>
    <w:rsid w:val="006A2448"/>
    <w:rsid w:val="006A4301"/>
    <w:rsid w:val="006A53B0"/>
    <w:rsid w:val="006A6F90"/>
    <w:rsid w:val="006A78F3"/>
    <w:rsid w:val="006A7D5A"/>
    <w:rsid w:val="006A7EF2"/>
    <w:rsid w:val="006B0635"/>
    <w:rsid w:val="006B2448"/>
    <w:rsid w:val="006B2CDF"/>
    <w:rsid w:val="006B369B"/>
    <w:rsid w:val="006B4BCD"/>
    <w:rsid w:val="006B54AB"/>
    <w:rsid w:val="006B58BC"/>
    <w:rsid w:val="006B7BF9"/>
    <w:rsid w:val="006C0E4D"/>
    <w:rsid w:val="006C154D"/>
    <w:rsid w:val="006C1BE9"/>
    <w:rsid w:val="006C3441"/>
    <w:rsid w:val="006C3B87"/>
    <w:rsid w:val="006C4C2E"/>
    <w:rsid w:val="006C647C"/>
    <w:rsid w:val="006C6F93"/>
    <w:rsid w:val="006C79DB"/>
    <w:rsid w:val="006C7F61"/>
    <w:rsid w:val="006D23B1"/>
    <w:rsid w:val="006D34DA"/>
    <w:rsid w:val="006D35E5"/>
    <w:rsid w:val="006D4B9C"/>
    <w:rsid w:val="006D630E"/>
    <w:rsid w:val="006D724A"/>
    <w:rsid w:val="006D7E58"/>
    <w:rsid w:val="006E215B"/>
    <w:rsid w:val="006E6670"/>
    <w:rsid w:val="006F13E8"/>
    <w:rsid w:val="006F4F0A"/>
    <w:rsid w:val="006F72DE"/>
    <w:rsid w:val="00700397"/>
    <w:rsid w:val="007006D1"/>
    <w:rsid w:val="00701855"/>
    <w:rsid w:val="00701E39"/>
    <w:rsid w:val="0070201F"/>
    <w:rsid w:val="007025EC"/>
    <w:rsid w:val="00703051"/>
    <w:rsid w:val="007030F3"/>
    <w:rsid w:val="007032FB"/>
    <w:rsid w:val="007043ED"/>
    <w:rsid w:val="007045FF"/>
    <w:rsid w:val="00705787"/>
    <w:rsid w:val="007060DC"/>
    <w:rsid w:val="007077AB"/>
    <w:rsid w:val="007100DD"/>
    <w:rsid w:val="0071774F"/>
    <w:rsid w:val="00720590"/>
    <w:rsid w:val="007205C4"/>
    <w:rsid w:val="00720A86"/>
    <w:rsid w:val="00723E1E"/>
    <w:rsid w:val="007245D7"/>
    <w:rsid w:val="007257FF"/>
    <w:rsid w:val="007305FF"/>
    <w:rsid w:val="00731D93"/>
    <w:rsid w:val="0073203C"/>
    <w:rsid w:val="00732441"/>
    <w:rsid w:val="007325A7"/>
    <w:rsid w:val="00732806"/>
    <w:rsid w:val="00740E38"/>
    <w:rsid w:val="00742636"/>
    <w:rsid w:val="007451A9"/>
    <w:rsid w:val="00750C30"/>
    <w:rsid w:val="007517A1"/>
    <w:rsid w:val="00751A96"/>
    <w:rsid w:val="00751EE9"/>
    <w:rsid w:val="00753055"/>
    <w:rsid w:val="00753751"/>
    <w:rsid w:val="00757280"/>
    <w:rsid w:val="0075793D"/>
    <w:rsid w:val="0076009B"/>
    <w:rsid w:val="00765FFB"/>
    <w:rsid w:val="007709AE"/>
    <w:rsid w:val="00771A94"/>
    <w:rsid w:val="00772373"/>
    <w:rsid w:val="00772C13"/>
    <w:rsid w:val="0077354F"/>
    <w:rsid w:val="0077462C"/>
    <w:rsid w:val="007759E0"/>
    <w:rsid w:val="00775C5D"/>
    <w:rsid w:val="0077680D"/>
    <w:rsid w:val="00780FCF"/>
    <w:rsid w:val="00781F2B"/>
    <w:rsid w:val="00782690"/>
    <w:rsid w:val="00784C23"/>
    <w:rsid w:val="0078537D"/>
    <w:rsid w:val="007860A2"/>
    <w:rsid w:val="007907D0"/>
    <w:rsid w:val="007910A9"/>
    <w:rsid w:val="00792B41"/>
    <w:rsid w:val="00793056"/>
    <w:rsid w:val="007974A2"/>
    <w:rsid w:val="007A0BEA"/>
    <w:rsid w:val="007A1D50"/>
    <w:rsid w:val="007A1DE8"/>
    <w:rsid w:val="007A298D"/>
    <w:rsid w:val="007A2A8C"/>
    <w:rsid w:val="007A4F20"/>
    <w:rsid w:val="007A4FB3"/>
    <w:rsid w:val="007A549B"/>
    <w:rsid w:val="007A6A3C"/>
    <w:rsid w:val="007A6C2E"/>
    <w:rsid w:val="007A6D1D"/>
    <w:rsid w:val="007B168B"/>
    <w:rsid w:val="007B2CD3"/>
    <w:rsid w:val="007B3606"/>
    <w:rsid w:val="007B4271"/>
    <w:rsid w:val="007B683F"/>
    <w:rsid w:val="007B73FE"/>
    <w:rsid w:val="007B7938"/>
    <w:rsid w:val="007C02D7"/>
    <w:rsid w:val="007C241E"/>
    <w:rsid w:val="007C2FE5"/>
    <w:rsid w:val="007C446C"/>
    <w:rsid w:val="007C5DC8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5580"/>
    <w:rsid w:val="007D590B"/>
    <w:rsid w:val="007D7A65"/>
    <w:rsid w:val="007E00FC"/>
    <w:rsid w:val="007E2C09"/>
    <w:rsid w:val="007E3B78"/>
    <w:rsid w:val="007E3BB2"/>
    <w:rsid w:val="007E3D50"/>
    <w:rsid w:val="007E47AF"/>
    <w:rsid w:val="007E596C"/>
    <w:rsid w:val="007E5B4D"/>
    <w:rsid w:val="007E6683"/>
    <w:rsid w:val="007E6CD4"/>
    <w:rsid w:val="007E6DFE"/>
    <w:rsid w:val="007E7224"/>
    <w:rsid w:val="007F1CEF"/>
    <w:rsid w:val="007F40EF"/>
    <w:rsid w:val="007F4243"/>
    <w:rsid w:val="007F46E6"/>
    <w:rsid w:val="007F6BFF"/>
    <w:rsid w:val="007F7BDC"/>
    <w:rsid w:val="007F7E99"/>
    <w:rsid w:val="00801C63"/>
    <w:rsid w:val="0080357A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23B8"/>
    <w:rsid w:val="00815563"/>
    <w:rsid w:val="008157E9"/>
    <w:rsid w:val="008168B5"/>
    <w:rsid w:val="00820549"/>
    <w:rsid w:val="00820559"/>
    <w:rsid w:val="00823B73"/>
    <w:rsid w:val="008243A2"/>
    <w:rsid w:val="00824913"/>
    <w:rsid w:val="00824D0F"/>
    <w:rsid w:val="0082536A"/>
    <w:rsid w:val="00825AFE"/>
    <w:rsid w:val="00827CA6"/>
    <w:rsid w:val="00830C86"/>
    <w:rsid w:val="00830F5C"/>
    <w:rsid w:val="00832C4D"/>
    <w:rsid w:val="00832F78"/>
    <w:rsid w:val="00834306"/>
    <w:rsid w:val="00835709"/>
    <w:rsid w:val="00836E19"/>
    <w:rsid w:val="008402D5"/>
    <w:rsid w:val="008417AE"/>
    <w:rsid w:val="00842415"/>
    <w:rsid w:val="00842D9D"/>
    <w:rsid w:val="00844B53"/>
    <w:rsid w:val="00845D45"/>
    <w:rsid w:val="008467FA"/>
    <w:rsid w:val="008471AB"/>
    <w:rsid w:val="00847226"/>
    <w:rsid w:val="00847E83"/>
    <w:rsid w:val="00847EE1"/>
    <w:rsid w:val="00852F57"/>
    <w:rsid w:val="0085316B"/>
    <w:rsid w:val="0085499C"/>
    <w:rsid w:val="008552D7"/>
    <w:rsid w:val="00856875"/>
    <w:rsid w:val="00856D9B"/>
    <w:rsid w:val="008578B8"/>
    <w:rsid w:val="008578D2"/>
    <w:rsid w:val="00857D1C"/>
    <w:rsid w:val="008601ED"/>
    <w:rsid w:val="00860AD3"/>
    <w:rsid w:val="00862009"/>
    <w:rsid w:val="00862E86"/>
    <w:rsid w:val="00863E58"/>
    <w:rsid w:val="00864368"/>
    <w:rsid w:val="00864933"/>
    <w:rsid w:val="00865E7B"/>
    <w:rsid w:val="00866E6C"/>
    <w:rsid w:val="00867AB2"/>
    <w:rsid w:val="008702AC"/>
    <w:rsid w:val="00871E5F"/>
    <w:rsid w:val="00872914"/>
    <w:rsid w:val="0087338D"/>
    <w:rsid w:val="0087346D"/>
    <w:rsid w:val="008745AE"/>
    <w:rsid w:val="0087699A"/>
    <w:rsid w:val="00877B8D"/>
    <w:rsid w:val="00883A03"/>
    <w:rsid w:val="00884038"/>
    <w:rsid w:val="0088460A"/>
    <w:rsid w:val="0088524E"/>
    <w:rsid w:val="0089031B"/>
    <w:rsid w:val="008903D3"/>
    <w:rsid w:val="00892E74"/>
    <w:rsid w:val="00895C2F"/>
    <w:rsid w:val="008961B3"/>
    <w:rsid w:val="00896776"/>
    <w:rsid w:val="00896E3B"/>
    <w:rsid w:val="008A0200"/>
    <w:rsid w:val="008A2D00"/>
    <w:rsid w:val="008A3447"/>
    <w:rsid w:val="008A37B0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B3754"/>
    <w:rsid w:val="008B3FC3"/>
    <w:rsid w:val="008B3FCC"/>
    <w:rsid w:val="008B4907"/>
    <w:rsid w:val="008B4F6C"/>
    <w:rsid w:val="008B5257"/>
    <w:rsid w:val="008B78E6"/>
    <w:rsid w:val="008C0AEF"/>
    <w:rsid w:val="008C12DC"/>
    <w:rsid w:val="008C1CEA"/>
    <w:rsid w:val="008C6041"/>
    <w:rsid w:val="008C6CBE"/>
    <w:rsid w:val="008C7B6C"/>
    <w:rsid w:val="008C7D02"/>
    <w:rsid w:val="008D0246"/>
    <w:rsid w:val="008D0F4A"/>
    <w:rsid w:val="008D15B8"/>
    <w:rsid w:val="008D2256"/>
    <w:rsid w:val="008D420D"/>
    <w:rsid w:val="008D4285"/>
    <w:rsid w:val="008D70AA"/>
    <w:rsid w:val="008E0A69"/>
    <w:rsid w:val="008E1DEC"/>
    <w:rsid w:val="008E2C11"/>
    <w:rsid w:val="008E2E61"/>
    <w:rsid w:val="008E31A2"/>
    <w:rsid w:val="008E3A28"/>
    <w:rsid w:val="008E52C9"/>
    <w:rsid w:val="008E5821"/>
    <w:rsid w:val="008E71EE"/>
    <w:rsid w:val="008E768D"/>
    <w:rsid w:val="008F041A"/>
    <w:rsid w:val="008F0931"/>
    <w:rsid w:val="008F489A"/>
    <w:rsid w:val="00900007"/>
    <w:rsid w:val="00900C88"/>
    <w:rsid w:val="009025F0"/>
    <w:rsid w:val="00903614"/>
    <w:rsid w:val="009038E4"/>
    <w:rsid w:val="00906E7C"/>
    <w:rsid w:val="00907ACC"/>
    <w:rsid w:val="00910273"/>
    <w:rsid w:val="009146C8"/>
    <w:rsid w:val="009203B7"/>
    <w:rsid w:val="0092061E"/>
    <w:rsid w:val="0092155B"/>
    <w:rsid w:val="00926DC3"/>
    <w:rsid w:val="00927106"/>
    <w:rsid w:val="009304CC"/>
    <w:rsid w:val="009319B8"/>
    <w:rsid w:val="00931C9A"/>
    <w:rsid w:val="0093202D"/>
    <w:rsid w:val="00933258"/>
    <w:rsid w:val="009333F8"/>
    <w:rsid w:val="00933830"/>
    <w:rsid w:val="009361E9"/>
    <w:rsid w:val="009362D4"/>
    <w:rsid w:val="009362E3"/>
    <w:rsid w:val="00936A11"/>
    <w:rsid w:val="0093725E"/>
    <w:rsid w:val="0093731A"/>
    <w:rsid w:val="00937B5F"/>
    <w:rsid w:val="00941229"/>
    <w:rsid w:val="009412B7"/>
    <w:rsid w:val="00941E1B"/>
    <w:rsid w:val="0094281E"/>
    <w:rsid w:val="00942AB3"/>
    <w:rsid w:val="00943F65"/>
    <w:rsid w:val="00944A34"/>
    <w:rsid w:val="00944EA0"/>
    <w:rsid w:val="009452DC"/>
    <w:rsid w:val="00946EB3"/>
    <w:rsid w:val="00947AAB"/>
    <w:rsid w:val="00951302"/>
    <w:rsid w:val="009517D2"/>
    <w:rsid w:val="00951B43"/>
    <w:rsid w:val="00951DD9"/>
    <w:rsid w:val="00952152"/>
    <w:rsid w:val="0095264D"/>
    <w:rsid w:val="00952D66"/>
    <w:rsid w:val="009549D2"/>
    <w:rsid w:val="00954C29"/>
    <w:rsid w:val="00955343"/>
    <w:rsid w:val="0095560F"/>
    <w:rsid w:val="009557B4"/>
    <w:rsid w:val="00955DFA"/>
    <w:rsid w:val="009563C3"/>
    <w:rsid w:val="00957829"/>
    <w:rsid w:val="0096033D"/>
    <w:rsid w:val="00960E5F"/>
    <w:rsid w:val="00961C74"/>
    <w:rsid w:val="009627EE"/>
    <w:rsid w:val="009642F1"/>
    <w:rsid w:val="00964C61"/>
    <w:rsid w:val="00966329"/>
    <w:rsid w:val="00966FA8"/>
    <w:rsid w:val="009673DA"/>
    <w:rsid w:val="00967BDC"/>
    <w:rsid w:val="00967ECF"/>
    <w:rsid w:val="009728A7"/>
    <w:rsid w:val="009760A8"/>
    <w:rsid w:val="009768C7"/>
    <w:rsid w:val="00977356"/>
    <w:rsid w:val="009774F4"/>
    <w:rsid w:val="0097762A"/>
    <w:rsid w:val="00977F59"/>
    <w:rsid w:val="00980863"/>
    <w:rsid w:val="0098121C"/>
    <w:rsid w:val="009819F6"/>
    <w:rsid w:val="00982128"/>
    <w:rsid w:val="00984D41"/>
    <w:rsid w:val="00985ED6"/>
    <w:rsid w:val="00986C1C"/>
    <w:rsid w:val="00987C26"/>
    <w:rsid w:val="009905F9"/>
    <w:rsid w:val="009950B2"/>
    <w:rsid w:val="009977DB"/>
    <w:rsid w:val="009A1E14"/>
    <w:rsid w:val="009A335D"/>
    <w:rsid w:val="009A3431"/>
    <w:rsid w:val="009A7D4B"/>
    <w:rsid w:val="009B02ED"/>
    <w:rsid w:val="009B0DB1"/>
    <w:rsid w:val="009B14F9"/>
    <w:rsid w:val="009B210A"/>
    <w:rsid w:val="009B2D9E"/>
    <w:rsid w:val="009B4343"/>
    <w:rsid w:val="009B516C"/>
    <w:rsid w:val="009B62A9"/>
    <w:rsid w:val="009B6318"/>
    <w:rsid w:val="009C0ADB"/>
    <w:rsid w:val="009C1B1F"/>
    <w:rsid w:val="009C2079"/>
    <w:rsid w:val="009C2CC3"/>
    <w:rsid w:val="009C2F9B"/>
    <w:rsid w:val="009C3B29"/>
    <w:rsid w:val="009C3BF3"/>
    <w:rsid w:val="009C436D"/>
    <w:rsid w:val="009C4DDC"/>
    <w:rsid w:val="009C529C"/>
    <w:rsid w:val="009C5C4E"/>
    <w:rsid w:val="009D0194"/>
    <w:rsid w:val="009D0728"/>
    <w:rsid w:val="009D0BF7"/>
    <w:rsid w:val="009D1949"/>
    <w:rsid w:val="009D19C5"/>
    <w:rsid w:val="009D1A15"/>
    <w:rsid w:val="009D34BA"/>
    <w:rsid w:val="009D34F5"/>
    <w:rsid w:val="009D366F"/>
    <w:rsid w:val="009D4231"/>
    <w:rsid w:val="009D4D04"/>
    <w:rsid w:val="009D5BEB"/>
    <w:rsid w:val="009E03EB"/>
    <w:rsid w:val="009E1107"/>
    <w:rsid w:val="009E1919"/>
    <w:rsid w:val="009E242A"/>
    <w:rsid w:val="009E3274"/>
    <w:rsid w:val="009E60B5"/>
    <w:rsid w:val="009F273A"/>
    <w:rsid w:val="009F2D49"/>
    <w:rsid w:val="009F34B3"/>
    <w:rsid w:val="009F3F2F"/>
    <w:rsid w:val="009F506E"/>
    <w:rsid w:val="009F5D02"/>
    <w:rsid w:val="00A0035F"/>
    <w:rsid w:val="00A00461"/>
    <w:rsid w:val="00A017F2"/>
    <w:rsid w:val="00A047C7"/>
    <w:rsid w:val="00A05C72"/>
    <w:rsid w:val="00A07D75"/>
    <w:rsid w:val="00A07F0D"/>
    <w:rsid w:val="00A10181"/>
    <w:rsid w:val="00A11B36"/>
    <w:rsid w:val="00A12739"/>
    <w:rsid w:val="00A12D32"/>
    <w:rsid w:val="00A160FD"/>
    <w:rsid w:val="00A210F5"/>
    <w:rsid w:val="00A214C8"/>
    <w:rsid w:val="00A22AB2"/>
    <w:rsid w:val="00A22D8A"/>
    <w:rsid w:val="00A25317"/>
    <w:rsid w:val="00A26F04"/>
    <w:rsid w:val="00A278F9"/>
    <w:rsid w:val="00A30481"/>
    <w:rsid w:val="00A3231E"/>
    <w:rsid w:val="00A34780"/>
    <w:rsid w:val="00A405B7"/>
    <w:rsid w:val="00A41DC0"/>
    <w:rsid w:val="00A43430"/>
    <w:rsid w:val="00A44724"/>
    <w:rsid w:val="00A44E99"/>
    <w:rsid w:val="00A476D8"/>
    <w:rsid w:val="00A507F9"/>
    <w:rsid w:val="00A50887"/>
    <w:rsid w:val="00A5225A"/>
    <w:rsid w:val="00A533C3"/>
    <w:rsid w:val="00A537BB"/>
    <w:rsid w:val="00A53DD7"/>
    <w:rsid w:val="00A54348"/>
    <w:rsid w:val="00A549EF"/>
    <w:rsid w:val="00A57B18"/>
    <w:rsid w:val="00A57F54"/>
    <w:rsid w:val="00A60200"/>
    <w:rsid w:val="00A67111"/>
    <w:rsid w:val="00A675EE"/>
    <w:rsid w:val="00A67DF3"/>
    <w:rsid w:val="00A70378"/>
    <w:rsid w:val="00A73160"/>
    <w:rsid w:val="00A740DF"/>
    <w:rsid w:val="00A75029"/>
    <w:rsid w:val="00A77302"/>
    <w:rsid w:val="00A77930"/>
    <w:rsid w:val="00A77988"/>
    <w:rsid w:val="00A81A13"/>
    <w:rsid w:val="00A81F96"/>
    <w:rsid w:val="00A84A8E"/>
    <w:rsid w:val="00A86C2E"/>
    <w:rsid w:val="00A86D40"/>
    <w:rsid w:val="00A90738"/>
    <w:rsid w:val="00A92242"/>
    <w:rsid w:val="00A94613"/>
    <w:rsid w:val="00A94F58"/>
    <w:rsid w:val="00A952AC"/>
    <w:rsid w:val="00A96FA6"/>
    <w:rsid w:val="00A97A1B"/>
    <w:rsid w:val="00A97A9B"/>
    <w:rsid w:val="00AA068C"/>
    <w:rsid w:val="00AA12E3"/>
    <w:rsid w:val="00AA1DA8"/>
    <w:rsid w:val="00AA20CB"/>
    <w:rsid w:val="00AA211C"/>
    <w:rsid w:val="00AA44E2"/>
    <w:rsid w:val="00AA47FF"/>
    <w:rsid w:val="00AA4B7D"/>
    <w:rsid w:val="00AA4DFC"/>
    <w:rsid w:val="00AB0B81"/>
    <w:rsid w:val="00AB1050"/>
    <w:rsid w:val="00AB3DDB"/>
    <w:rsid w:val="00AB408A"/>
    <w:rsid w:val="00AB4C6B"/>
    <w:rsid w:val="00AB61EE"/>
    <w:rsid w:val="00AB646A"/>
    <w:rsid w:val="00AC0012"/>
    <w:rsid w:val="00AC131F"/>
    <w:rsid w:val="00AC1922"/>
    <w:rsid w:val="00AC2FB0"/>
    <w:rsid w:val="00AC3CF1"/>
    <w:rsid w:val="00AC4CFA"/>
    <w:rsid w:val="00AC73D6"/>
    <w:rsid w:val="00AD060A"/>
    <w:rsid w:val="00AD2AE2"/>
    <w:rsid w:val="00AD3423"/>
    <w:rsid w:val="00AD5230"/>
    <w:rsid w:val="00AD538A"/>
    <w:rsid w:val="00AD595B"/>
    <w:rsid w:val="00AD59B6"/>
    <w:rsid w:val="00AD735A"/>
    <w:rsid w:val="00AD7F89"/>
    <w:rsid w:val="00AE064C"/>
    <w:rsid w:val="00AE1AC8"/>
    <w:rsid w:val="00AE2B00"/>
    <w:rsid w:val="00AE31B0"/>
    <w:rsid w:val="00AE347E"/>
    <w:rsid w:val="00AE3D0D"/>
    <w:rsid w:val="00AE4812"/>
    <w:rsid w:val="00AE48EC"/>
    <w:rsid w:val="00AE4D4A"/>
    <w:rsid w:val="00AE6546"/>
    <w:rsid w:val="00AE707E"/>
    <w:rsid w:val="00AF2AE8"/>
    <w:rsid w:val="00AF362A"/>
    <w:rsid w:val="00AF36C2"/>
    <w:rsid w:val="00AF43FE"/>
    <w:rsid w:val="00AF57EC"/>
    <w:rsid w:val="00AF5BE9"/>
    <w:rsid w:val="00AF6427"/>
    <w:rsid w:val="00AF6DAD"/>
    <w:rsid w:val="00AF7242"/>
    <w:rsid w:val="00B024D0"/>
    <w:rsid w:val="00B02A2C"/>
    <w:rsid w:val="00B0482C"/>
    <w:rsid w:val="00B0621F"/>
    <w:rsid w:val="00B069BB"/>
    <w:rsid w:val="00B140EF"/>
    <w:rsid w:val="00B157F0"/>
    <w:rsid w:val="00B162FD"/>
    <w:rsid w:val="00B164A9"/>
    <w:rsid w:val="00B17946"/>
    <w:rsid w:val="00B20460"/>
    <w:rsid w:val="00B22332"/>
    <w:rsid w:val="00B25597"/>
    <w:rsid w:val="00B304B6"/>
    <w:rsid w:val="00B3136F"/>
    <w:rsid w:val="00B314CF"/>
    <w:rsid w:val="00B316E7"/>
    <w:rsid w:val="00B32CE7"/>
    <w:rsid w:val="00B34BDB"/>
    <w:rsid w:val="00B34C35"/>
    <w:rsid w:val="00B358A9"/>
    <w:rsid w:val="00B36D10"/>
    <w:rsid w:val="00B40245"/>
    <w:rsid w:val="00B408AC"/>
    <w:rsid w:val="00B418AF"/>
    <w:rsid w:val="00B41C9C"/>
    <w:rsid w:val="00B4219B"/>
    <w:rsid w:val="00B43517"/>
    <w:rsid w:val="00B437C9"/>
    <w:rsid w:val="00B44368"/>
    <w:rsid w:val="00B476CD"/>
    <w:rsid w:val="00B47953"/>
    <w:rsid w:val="00B50716"/>
    <w:rsid w:val="00B525E5"/>
    <w:rsid w:val="00B538AC"/>
    <w:rsid w:val="00B543A8"/>
    <w:rsid w:val="00B55B32"/>
    <w:rsid w:val="00B56ED0"/>
    <w:rsid w:val="00B57170"/>
    <w:rsid w:val="00B57D9C"/>
    <w:rsid w:val="00B628C5"/>
    <w:rsid w:val="00B62BF8"/>
    <w:rsid w:val="00B63B15"/>
    <w:rsid w:val="00B67664"/>
    <w:rsid w:val="00B7037E"/>
    <w:rsid w:val="00B70BCE"/>
    <w:rsid w:val="00B719F7"/>
    <w:rsid w:val="00B72C24"/>
    <w:rsid w:val="00B73AC6"/>
    <w:rsid w:val="00B750CE"/>
    <w:rsid w:val="00B77004"/>
    <w:rsid w:val="00B814C9"/>
    <w:rsid w:val="00B8265F"/>
    <w:rsid w:val="00B831BE"/>
    <w:rsid w:val="00B83740"/>
    <w:rsid w:val="00B83D1B"/>
    <w:rsid w:val="00B86122"/>
    <w:rsid w:val="00B86B2F"/>
    <w:rsid w:val="00B874C4"/>
    <w:rsid w:val="00B907A6"/>
    <w:rsid w:val="00B90EA6"/>
    <w:rsid w:val="00B93526"/>
    <w:rsid w:val="00B93775"/>
    <w:rsid w:val="00B940C2"/>
    <w:rsid w:val="00B945BD"/>
    <w:rsid w:val="00B948F2"/>
    <w:rsid w:val="00B965EC"/>
    <w:rsid w:val="00B97B03"/>
    <w:rsid w:val="00BA0776"/>
    <w:rsid w:val="00BA0988"/>
    <w:rsid w:val="00BA0B68"/>
    <w:rsid w:val="00BA1670"/>
    <w:rsid w:val="00BA4696"/>
    <w:rsid w:val="00BA5597"/>
    <w:rsid w:val="00BA59DD"/>
    <w:rsid w:val="00BA6068"/>
    <w:rsid w:val="00BA75AD"/>
    <w:rsid w:val="00BB030B"/>
    <w:rsid w:val="00BB15BB"/>
    <w:rsid w:val="00BB251F"/>
    <w:rsid w:val="00BB2CA6"/>
    <w:rsid w:val="00BB3288"/>
    <w:rsid w:val="00BB352B"/>
    <w:rsid w:val="00BB5101"/>
    <w:rsid w:val="00BB52AA"/>
    <w:rsid w:val="00BB7778"/>
    <w:rsid w:val="00BC2FE9"/>
    <w:rsid w:val="00BC3C6D"/>
    <w:rsid w:val="00BC3C95"/>
    <w:rsid w:val="00BC46D6"/>
    <w:rsid w:val="00BC5269"/>
    <w:rsid w:val="00BC7304"/>
    <w:rsid w:val="00BC766B"/>
    <w:rsid w:val="00BC78C2"/>
    <w:rsid w:val="00BD2724"/>
    <w:rsid w:val="00BD3BDF"/>
    <w:rsid w:val="00BD4AB5"/>
    <w:rsid w:val="00BD4FDC"/>
    <w:rsid w:val="00BD5F4B"/>
    <w:rsid w:val="00BD72AA"/>
    <w:rsid w:val="00BE08CE"/>
    <w:rsid w:val="00BE26A1"/>
    <w:rsid w:val="00BE60CC"/>
    <w:rsid w:val="00BE6BEE"/>
    <w:rsid w:val="00BE7B13"/>
    <w:rsid w:val="00BF0496"/>
    <w:rsid w:val="00BF107D"/>
    <w:rsid w:val="00BF173A"/>
    <w:rsid w:val="00BF22E3"/>
    <w:rsid w:val="00BF2F11"/>
    <w:rsid w:val="00BF319A"/>
    <w:rsid w:val="00BF3EC6"/>
    <w:rsid w:val="00BF5425"/>
    <w:rsid w:val="00BF65F2"/>
    <w:rsid w:val="00C00AD5"/>
    <w:rsid w:val="00C00D70"/>
    <w:rsid w:val="00C01ABE"/>
    <w:rsid w:val="00C03646"/>
    <w:rsid w:val="00C05098"/>
    <w:rsid w:val="00C05361"/>
    <w:rsid w:val="00C06864"/>
    <w:rsid w:val="00C07422"/>
    <w:rsid w:val="00C1029F"/>
    <w:rsid w:val="00C10DFF"/>
    <w:rsid w:val="00C119B4"/>
    <w:rsid w:val="00C1256C"/>
    <w:rsid w:val="00C1353A"/>
    <w:rsid w:val="00C14A63"/>
    <w:rsid w:val="00C14C37"/>
    <w:rsid w:val="00C14F07"/>
    <w:rsid w:val="00C15F3C"/>
    <w:rsid w:val="00C17464"/>
    <w:rsid w:val="00C2044E"/>
    <w:rsid w:val="00C206FD"/>
    <w:rsid w:val="00C20842"/>
    <w:rsid w:val="00C2165E"/>
    <w:rsid w:val="00C21BA9"/>
    <w:rsid w:val="00C2304E"/>
    <w:rsid w:val="00C2409E"/>
    <w:rsid w:val="00C24804"/>
    <w:rsid w:val="00C24C23"/>
    <w:rsid w:val="00C258E9"/>
    <w:rsid w:val="00C26852"/>
    <w:rsid w:val="00C26A04"/>
    <w:rsid w:val="00C26B59"/>
    <w:rsid w:val="00C26BA5"/>
    <w:rsid w:val="00C27D35"/>
    <w:rsid w:val="00C31BBC"/>
    <w:rsid w:val="00C32230"/>
    <w:rsid w:val="00C323BA"/>
    <w:rsid w:val="00C32EBD"/>
    <w:rsid w:val="00C33DD6"/>
    <w:rsid w:val="00C33F36"/>
    <w:rsid w:val="00C34CDB"/>
    <w:rsid w:val="00C355A4"/>
    <w:rsid w:val="00C35C91"/>
    <w:rsid w:val="00C36DBE"/>
    <w:rsid w:val="00C42961"/>
    <w:rsid w:val="00C4377E"/>
    <w:rsid w:val="00C46F6D"/>
    <w:rsid w:val="00C47261"/>
    <w:rsid w:val="00C47D7E"/>
    <w:rsid w:val="00C51901"/>
    <w:rsid w:val="00C54503"/>
    <w:rsid w:val="00C55012"/>
    <w:rsid w:val="00C55219"/>
    <w:rsid w:val="00C562B4"/>
    <w:rsid w:val="00C563FB"/>
    <w:rsid w:val="00C617CC"/>
    <w:rsid w:val="00C622A8"/>
    <w:rsid w:val="00C635FC"/>
    <w:rsid w:val="00C6639B"/>
    <w:rsid w:val="00C7017F"/>
    <w:rsid w:val="00C70BFE"/>
    <w:rsid w:val="00C711D7"/>
    <w:rsid w:val="00C717D8"/>
    <w:rsid w:val="00C72745"/>
    <w:rsid w:val="00C747DD"/>
    <w:rsid w:val="00C75A92"/>
    <w:rsid w:val="00C778C0"/>
    <w:rsid w:val="00C81109"/>
    <w:rsid w:val="00C837A8"/>
    <w:rsid w:val="00C8390D"/>
    <w:rsid w:val="00C83F2F"/>
    <w:rsid w:val="00C8416C"/>
    <w:rsid w:val="00C85589"/>
    <w:rsid w:val="00C85F88"/>
    <w:rsid w:val="00C86239"/>
    <w:rsid w:val="00C87CC6"/>
    <w:rsid w:val="00C9038C"/>
    <w:rsid w:val="00C90FB6"/>
    <w:rsid w:val="00C929BF"/>
    <w:rsid w:val="00C930EA"/>
    <w:rsid w:val="00C9498A"/>
    <w:rsid w:val="00C97E9D"/>
    <w:rsid w:val="00CA02CB"/>
    <w:rsid w:val="00CA1D91"/>
    <w:rsid w:val="00CA274D"/>
    <w:rsid w:val="00CA5AFC"/>
    <w:rsid w:val="00CA684E"/>
    <w:rsid w:val="00CA7817"/>
    <w:rsid w:val="00CB086B"/>
    <w:rsid w:val="00CB0CF3"/>
    <w:rsid w:val="00CB330F"/>
    <w:rsid w:val="00CB4841"/>
    <w:rsid w:val="00CB5DB1"/>
    <w:rsid w:val="00CB6E8A"/>
    <w:rsid w:val="00CB7B8B"/>
    <w:rsid w:val="00CC0845"/>
    <w:rsid w:val="00CC1FE0"/>
    <w:rsid w:val="00CC205F"/>
    <w:rsid w:val="00CC24E7"/>
    <w:rsid w:val="00CC25B9"/>
    <w:rsid w:val="00CC4570"/>
    <w:rsid w:val="00CC4EAA"/>
    <w:rsid w:val="00CC592E"/>
    <w:rsid w:val="00CC6701"/>
    <w:rsid w:val="00CC67EC"/>
    <w:rsid w:val="00CD1FF8"/>
    <w:rsid w:val="00CD46ED"/>
    <w:rsid w:val="00CD5E9F"/>
    <w:rsid w:val="00CD7092"/>
    <w:rsid w:val="00CD71A3"/>
    <w:rsid w:val="00CD7FF8"/>
    <w:rsid w:val="00CE0F5A"/>
    <w:rsid w:val="00CE25A6"/>
    <w:rsid w:val="00CE3427"/>
    <w:rsid w:val="00CE43DB"/>
    <w:rsid w:val="00CE74EA"/>
    <w:rsid w:val="00CE7B6F"/>
    <w:rsid w:val="00CF0836"/>
    <w:rsid w:val="00CF1161"/>
    <w:rsid w:val="00CF2D05"/>
    <w:rsid w:val="00CF4408"/>
    <w:rsid w:val="00CF4BD6"/>
    <w:rsid w:val="00CF6BB9"/>
    <w:rsid w:val="00CF73D4"/>
    <w:rsid w:val="00CF7E20"/>
    <w:rsid w:val="00D00528"/>
    <w:rsid w:val="00D00D0C"/>
    <w:rsid w:val="00D01553"/>
    <w:rsid w:val="00D0325E"/>
    <w:rsid w:val="00D059AD"/>
    <w:rsid w:val="00D062D1"/>
    <w:rsid w:val="00D11D07"/>
    <w:rsid w:val="00D13AB9"/>
    <w:rsid w:val="00D13CBF"/>
    <w:rsid w:val="00D13E57"/>
    <w:rsid w:val="00D146FE"/>
    <w:rsid w:val="00D14AEB"/>
    <w:rsid w:val="00D16137"/>
    <w:rsid w:val="00D16CD0"/>
    <w:rsid w:val="00D20A7F"/>
    <w:rsid w:val="00D21443"/>
    <w:rsid w:val="00D21953"/>
    <w:rsid w:val="00D24268"/>
    <w:rsid w:val="00D2431F"/>
    <w:rsid w:val="00D26BB6"/>
    <w:rsid w:val="00D2702F"/>
    <w:rsid w:val="00D30F11"/>
    <w:rsid w:val="00D33423"/>
    <w:rsid w:val="00D335C5"/>
    <w:rsid w:val="00D34972"/>
    <w:rsid w:val="00D3569E"/>
    <w:rsid w:val="00D3637F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6D08"/>
    <w:rsid w:val="00D47D6C"/>
    <w:rsid w:val="00D51283"/>
    <w:rsid w:val="00D5143B"/>
    <w:rsid w:val="00D544BA"/>
    <w:rsid w:val="00D54626"/>
    <w:rsid w:val="00D5538D"/>
    <w:rsid w:val="00D55630"/>
    <w:rsid w:val="00D56B44"/>
    <w:rsid w:val="00D57B86"/>
    <w:rsid w:val="00D57B91"/>
    <w:rsid w:val="00D603A9"/>
    <w:rsid w:val="00D6184C"/>
    <w:rsid w:val="00D6336C"/>
    <w:rsid w:val="00D64C3E"/>
    <w:rsid w:val="00D701B6"/>
    <w:rsid w:val="00D70617"/>
    <w:rsid w:val="00D73F82"/>
    <w:rsid w:val="00D772A3"/>
    <w:rsid w:val="00D77785"/>
    <w:rsid w:val="00D82A1D"/>
    <w:rsid w:val="00D83650"/>
    <w:rsid w:val="00D86066"/>
    <w:rsid w:val="00D872CF"/>
    <w:rsid w:val="00D87406"/>
    <w:rsid w:val="00D90220"/>
    <w:rsid w:val="00D91B87"/>
    <w:rsid w:val="00D91C68"/>
    <w:rsid w:val="00D9207E"/>
    <w:rsid w:val="00D92329"/>
    <w:rsid w:val="00D93AFF"/>
    <w:rsid w:val="00D948AF"/>
    <w:rsid w:val="00D95F1C"/>
    <w:rsid w:val="00D97B5B"/>
    <w:rsid w:val="00DA0144"/>
    <w:rsid w:val="00DA08D8"/>
    <w:rsid w:val="00DA17B2"/>
    <w:rsid w:val="00DA1E83"/>
    <w:rsid w:val="00DA2C0A"/>
    <w:rsid w:val="00DA331E"/>
    <w:rsid w:val="00DA5689"/>
    <w:rsid w:val="00DA5AF2"/>
    <w:rsid w:val="00DA71BB"/>
    <w:rsid w:val="00DB1361"/>
    <w:rsid w:val="00DB14C0"/>
    <w:rsid w:val="00DB15DE"/>
    <w:rsid w:val="00DB1FFF"/>
    <w:rsid w:val="00DB24A6"/>
    <w:rsid w:val="00DB2891"/>
    <w:rsid w:val="00DB3212"/>
    <w:rsid w:val="00DB48F6"/>
    <w:rsid w:val="00DB4AEB"/>
    <w:rsid w:val="00DB4D93"/>
    <w:rsid w:val="00DB6232"/>
    <w:rsid w:val="00DC1B33"/>
    <w:rsid w:val="00DC29DB"/>
    <w:rsid w:val="00DC4CC6"/>
    <w:rsid w:val="00DC646A"/>
    <w:rsid w:val="00DD0D14"/>
    <w:rsid w:val="00DD1863"/>
    <w:rsid w:val="00DD3701"/>
    <w:rsid w:val="00DD3DF9"/>
    <w:rsid w:val="00DD4D5D"/>
    <w:rsid w:val="00DD763A"/>
    <w:rsid w:val="00DD789D"/>
    <w:rsid w:val="00DD7CCD"/>
    <w:rsid w:val="00DE03A8"/>
    <w:rsid w:val="00DE0F4A"/>
    <w:rsid w:val="00DE201D"/>
    <w:rsid w:val="00DE3971"/>
    <w:rsid w:val="00DE3C3D"/>
    <w:rsid w:val="00DE415B"/>
    <w:rsid w:val="00DE4376"/>
    <w:rsid w:val="00DE6AA4"/>
    <w:rsid w:val="00DE6B7C"/>
    <w:rsid w:val="00DE6C2C"/>
    <w:rsid w:val="00DE6CB3"/>
    <w:rsid w:val="00DE756D"/>
    <w:rsid w:val="00DE7DED"/>
    <w:rsid w:val="00DF0348"/>
    <w:rsid w:val="00DF0D4A"/>
    <w:rsid w:val="00DF28B6"/>
    <w:rsid w:val="00DF36A2"/>
    <w:rsid w:val="00DF5D0B"/>
    <w:rsid w:val="00DF736C"/>
    <w:rsid w:val="00E01A2F"/>
    <w:rsid w:val="00E021C6"/>
    <w:rsid w:val="00E02F94"/>
    <w:rsid w:val="00E05451"/>
    <w:rsid w:val="00E13C19"/>
    <w:rsid w:val="00E149DE"/>
    <w:rsid w:val="00E15561"/>
    <w:rsid w:val="00E15B80"/>
    <w:rsid w:val="00E16B8D"/>
    <w:rsid w:val="00E1771E"/>
    <w:rsid w:val="00E17779"/>
    <w:rsid w:val="00E201C3"/>
    <w:rsid w:val="00E21C6E"/>
    <w:rsid w:val="00E21EF5"/>
    <w:rsid w:val="00E220E2"/>
    <w:rsid w:val="00E22A87"/>
    <w:rsid w:val="00E2564E"/>
    <w:rsid w:val="00E2634C"/>
    <w:rsid w:val="00E30662"/>
    <w:rsid w:val="00E30DA0"/>
    <w:rsid w:val="00E32EC3"/>
    <w:rsid w:val="00E33377"/>
    <w:rsid w:val="00E338DE"/>
    <w:rsid w:val="00E353F9"/>
    <w:rsid w:val="00E35564"/>
    <w:rsid w:val="00E379A8"/>
    <w:rsid w:val="00E37D32"/>
    <w:rsid w:val="00E415FB"/>
    <w:rsid w:val="00E41795"/>
    <w:rsid w:val="00E4195C"/>
    <w:rsid w:val="00E4399D"/>
    <w:rsid w:val="00E44726"/>
    <w:rsid w:val="00E45606"/>
    <w:rsid w:val="00E46493"/>
    <w:rsid w:val="00E46C56"/>
    <w:rsid w:val="00E50039"/>
    <w:rsid w:val="00E50336"/>
    <w:rsid w:val="00E5038B"/>
    <w:rsid w:val="00E51DF5"/>
    <w:rsid w:val="00E51E02"/>
    <w:rsid w:val="00E525E1"/>
    <w:rsid w:val="00E54D8D"/>
    <w:rsid w:val="00E55186"/>
    <w:rsid w:val="00E557F5"/>
    <w:rsid w:val="00E5779E"/>
    <w:rsid w:val="00E57C5C"/>
    <w:rsid w:val="00E62194"/>
    <w:rsid w:val="00E62C1E"/>
    <w:rsid w:val="00E63B1B"/>
    <w:rsid w:val="00E63D26"/>
    <w:rsid w:val="00E6555E"/>
    <w:rsid w:val="00E65757"/>
    <w:rsid w:val="00E662E1"/>
    <w:rsid w:val="00E6672A"/>
    <w:rsid w:val="00E70AC8"/>
    <w:rsid w:val="00E72839"/>
    <w:rsid w:val="00E7466D"/>
    <w:rsid w:val="00E74787"/>
    <w:rsid w:val="00E75610"/>
    <w:rsid w:val="00E75A81"/>
    <w:rsid w:val="00E7774C"/>
    <w:rsid w:val="00E77771"/>
    <w:rsid w:val="00E80CBE"/>
    <w:rsid w:val="00E81155"/>
    <w:rsid w:val="00E8218D"/>
    <w:rsid w:val="00E8297D"/>
    <w:rsid w:val="00E84AF7"/>
    <w:rsid w:val="00E87E7A"/>
    <w:rsid w:val="00E90553"/>
    <w:rsid w:val="00E92769"/>
    <w:rsid w:val="00E9686A"/>
    <w:rsid w:val="00EA1052"/>
    <w:rsid w:val="00EA296C"/>
    <w:rsid w:val="00EA43B4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C0031"/>
    <w:rsid w:val="00EC13D9"/>
    <w:rsid w:val="00EC5B7B"/>
    <w:rsid w:val="00EC75A7"/>
    <w:rsid w:val="00ED0EDB"/>
    <w:rsid w:val="00ED18F7"/>
    <w:rsid w:val="00ED221E"/>
    <w:rsid w:val="00ED2279"/>
    <w:rsid w:val="00ED2B03"/>
    <w:rsid w:val="00ED3102"/>
    <w:rsid w:val="00ED34FF"/>
    <w:rsid w:val="00ED389C"/>
    <w:rsid w:val="00ED3C1C"/>
    <w:rsid w:val="00ED3D0B"/>
    <w:rsid w:val="00ED4A0E"/>
    <w:rsid w:val="00ED7406"/>
    <w:rsid w:val="00EE0954"/>
    <w:rsid w:val="00EE1CCD"/>
    <w:rsid w:val="00EE2123"/>
    <w:rsid w:val="00EE28E9"/>
    <w:rsid w:val="00EE4E67"/>
    <w:rsid w:val="00EE562C"/>
    <w:rsid w:val="00EE5BF3"/>
    <w:rsid w:val="00EE7201"/>
    <w:rsid w:val="00EE765C"/>
    <w:rsid w:val="00EF3396"/>
    <w:rsid w:val="00EF352B"/>
    <w:rsid w:val="00EF3BA3"/>
    <w:rsid w:val="00EF3FDE"/>
    <w:rsid w:val="00EF4396"/>
    <w:rsid w:val="00EF6F00"/>
    <w:rsid w:val="00EF728D"/>
    <w:rsid w:val="00F02E25"/>
    <w:rsid w:val="00F04BC5"/>
    <w:rsid w:val="00F05304"/>
    <w:rsid w:val="00F05CF2"/>
    <w:rsid w:val="00F07109"/>
    <w:rsid w:val="00F07251"/>
    <w:rsid w:val="00F132B6"/>
    <w:rsid w:val="00F141E7"/>
    <w:rsid w:val="00F15DDE"/>
    <w:rsid w:val="00F16383"/>
    <w:rsid w:val="00F16A69"/>
    <w:rsid w:val="00F17517"/>
    <w:rsid w:val="00F20738"/>
    <w:rsid w:val="00F20A7A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25FC"/>
    <w:rsid w:val="00F3274A"/>
    <w:rsid w:val="00F35054"/>
    <w:rsid w:val="00F355EE"/>
    <w:rsid w:val="00F35965"/>
    <w:rsid w:val="00F36540"/>
    <w:rsid w:val="00F3734E"/>
    <w:rsid w:val="00F427AE"/>
    <w:rsid w:val="00F42C54"/>
    <w:rsid w:val="00F42E0D"/>
    <w:rsid w:val="00F43AC8"/>
    <w:rsid w:val="00F45BE6"/>
    <w:rsid w:val="00F45E1B"/>
    <w:rsid w:val="00F46B34"/>
    <w:rsid w:val="00F505F0"/>
    <w:rsid w:val="00F52123"/>
    <w:rsid w:val="00F526FF"/>
    <w:rsid w:val="00F52760"/>
    <w:rsid w:val="00F52E98"/>
    <w:rsid w:val="00F53654"/>
    <w:rsid w:val="00F53BD7"/>
    <w:rsid w:val="00F54865"/>
    <w:rsid w:val="00F55DC5"/>
    <w:rsid w:val="00F579FB"/>
    <w:rsid w:val="00F57E53"/>
    <w:rsid w:val="00F6250E"/>
    <w:rsid w:val="00F64363"/>
    <w:rsid w:val="00F65270"/>
    <w:rsid w:val="00F65CCA"/>
    <w:rsid w:val="00F7092D"/>
    <w:rsid w:val="00F72392"/>
    <w:rsid w:val="00F73826"/>
    <w:rsid w:val="00F73FCA"/>
    <w:rsid w:val="00F74D57"/>
    <w:rsid w:val="00F76DB6"/>
    <w:rsid w:val="00F77491"/>
    <w:rsid w:val="00F80895"/>
    <w:rsid w:val="00F81EE3"/>
    <w:rsid w:val="00F833B3"/>
    <w:rsid w:val="00F8496F"/>
    <w:rsid w:val="00F85CE1"/>
    <w:rsid w:val="00F8681C"/>
    <w:rsid w:val="00F86BCE"/>
    <w:rsid w:val="00F87784"/>
    <w:rsid w:val="00F87DCA"/>
    <w:rsid w:val="00F87E3F"/>
    <w:rsid w:val="00F93893"/>
    <w:rsid w:val="00F93F5C"/>
    <w:rsid w:val="00F94B8F"/>
    <w:rsid w:val="00F955E9"/>
    <w:rsid w:val="00F962CC"/>
    <w:rsid w:val="00FA1237"/>
    <w:rsid w:val="00FA2A0A"/>
    <w:rsid w:val="00FA3731"/>
    <w:rsid w:val="00FA5A1D"/>
    <w:rsid w:val="00FA738F"/>
    <w:rsid w:val="00FB3F4D"/>
    <w:rsid w:val="00FB438B"/>
    <w:rsid w:val="00FB4464"/>
    <w:rsid w:val="00FB44C6"/>
    <w:rsid w:val="00FB51DC"/>
    <w:rsid w:val="00FB6288"/>
    <w:rsid w:val="00FB6B7F"/>
    <w:rsid w:val="00FB6CA0"/>
    <w:rsid w:val="00FB6DE8"/>
    <w:rsid w:val="00FC200A"/>
    <w:rsid w:val="00FC2229"/>
    <w:rsid w:val="00FC4BE4"/>
    <w:rsid w:val="00FC6184"/>
    <w:rsid w:val="00FC677E"/>
    <w:rsid w:val="00FC6D26"/>
    <w:rsid w:val="00FD009C"/>
    <w:rsid w:val="00FD05EE"/>
    <w:rsid w:val="00FD09FF"/>
    <w:rsid w:val="00FD0EC3"/>
    <w:rsid w:val="00FD1405"/>
    <w:rsid w:val="00FD4EFE"/>
    <w:rsid w:val="00FD50CC"/>
    <w:rsid w:val="00FD5980"/>
    <w:rsid w:val="00FD5A38"/>
    <w:rsid w:val="00FD640F"/>
    <w:rsid w:val="00FD79A4"/>
    <w:rsid w:val="00FD7BEE"/>
    <w:rsid w:val="00FE1414"/>
    <w:rsid w:val="00FE2E57"/>
    <w:rsid w:val="00FE423A"/>
    <w:rsid w:val="00FE4C8F"/>
    <w:rsid w:val="00FF3E42"/>
    <w:rsid w:val="00FF60AA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9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0">
    <w:name w:val="heading 1"/>
    <w:basedOn w:val="a9"/>
    <w:next w:val="a9"/>
    <w:link w:val="11"/>
    <w:autoRedefine/>
    <w:qFormat/>
    <w:rsid w:val="006C3B87"/>
    <w:pPr>
      <w:spacing w:before="0" w:after="60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0">
    <w:name w:val="heading 2"/>
    <w:basedOn w:val="a9"/>
    <w:next w:val="a9"/>
    <w:link w:val="21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9"/>
    <w:next w:val="a9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9"/>
    <w:next w:val="a9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9"/>
    <w:next w:val="a9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9"/>
    <w:next w:val="a9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9"/>
    <w:next w:val="a9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9"/>
    <w:next w:val="a9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9"/>
    <w:next w:val="a9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a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a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a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d">
    <w:name w:val="Balloon Text"/>
    <w:basedOn w:val="a9"/>
    <w:link w:val="ae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e">
    <w:name w:val="Текст выноски Знак"/>
    <w:basedOn w:val="aa"/>
    <w:link w:val="ad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a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a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a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">
    <w:name w:val="Полужирный"/>
    <w:basedOn w:val="aa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a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a"/>
    <w:uiPriority w:val="1"/>
    <w:qFormat/>
    <w:rsid w:val="000739D8"/>
    <w:rPr>
      <w:rFonts w:ascii="Georgia" w:hAnsi="Georgia"/>
      <w:b/>
      <w:i/>
      <w:color w:val="0432FF"/>
    </w:rPr>
  </w:style>
  <w:style w:type="paragraph" w:styleId="af0">
    <w:name w:val="No Spacing"/>
    <w:link w:val="af1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2">
    <w:name w:val="Normal (Web)"/>
    <w:basedOn w:val="a9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3">
    <w:name w:val="Hyperlink"/>
    <w:basedOn w:val="aa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a"/>
    <w:rsid w:val="000739D8"/>
  </w:style>
  <w:style w:type="character" w:customStyle="1" w:styleId="apple-converted-space">
    <w:name w:val="apple-converted-space"/>
    <w:basedOn w:val="aa"/>
    <w:rsid w:val="000739D8"/>
  </w:style>
  <w:style w:type="character" w:styleId="af4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1">
    <w:name w:val="Заголовок 1 Знак"/>
    <w:basedOn w:val="aa"/>
    <w:link w:val="10"/>
    <w:rsid w:val="006C3B87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1">
    <w:name w:val="Заголовок 2 Знак"/>
    <w:basedOn w:val="aa"/>
    <w:link w:val="20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a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a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5">
    <w:name w:val="footer"/>
    <w:basedOn w:val="a9"/>
    <w:link w:val="af6"/>
    <w:autoRedefine/>
    <w:uiPriority w:val="99"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6">
    <w:name w:val="Нижний колонтитул Знак"/>
    <w:basedOn w:val="aa"/>
    <w:link w:val="af5"/>
    <w:uiPriority w:val="99"/>
    <w:rsid w:val="006C3B87"/>
    <w:rPr>
      <w:rFonts w:ascii="Georgia" w:eastAsiaTheme="minorEastAsia" w:hAnsi="Georgia"/>
      <w:lang w:eastAsia="ru-RU"/>
    </w:rPr>
  </w:style>
  <w:style w:type="character" w:styleId="af7">
    <w:name w:val="page number"/>
    <w:basedOn w:val="aa"/>
    <w:rsid w:val="000739D8"/>
    <w:rPr>
      <w:rFonts w:ascii="Georgia" w:hAnsi="Georgia"/>
      <w:color w:val="auto"/>
      <w:sz w:val="24"/>
    </w:rPr>
  </w:style>
  <w:style w:type="paragraph" w:styleId="af8">
    <w:name w:val="footnote text"/>
    <w:basedOn w:val="a9"/>
    <w:link w:val="af9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a"/>
    <w:link w:val="af8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a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b">
    <w:name w:val="List Paragraph"/>
    <w:basedOn w:val="a9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a"/>
    <w:rsid w:val="000739D8"/>
  </w:style>
  <w:style w:type="character" w:styleId="afc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d">
    <w:name w:val="Strong"/>
    <w:basedOn w:val="aa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e">
    <w:name w:val="header"/>
    <w:basedOn w:val="a9"/>
    <w:link w:val="aff"/>
    <w:unhideWhenUsed/>
    <w:rsid w:val="006C3B87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aa"/>
    <w:link w:val="afe"/>
    <w:rsid w:val="006C3B87"/>
    <w:rPr>
      <w:rFonts w:ascii="Georgia" w:eastAsiaTheme="minorEastAsia" w:hAnsi="Georgia"/>
      <w:sz w:val="28"/>
      <w:lang w:eastAsia="ru-RU"/>
    </w:rPr>
  </w:style>
  <w:style w:type="table" w:styleId="aff0">
    <w:name w:val="Table Grid"/>
    <w:basedOn w:val="ab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caption"/>
    <w:basedOn w:val="a9"/>
    <w:next w:val="a9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2">
    <w:name w:val="подраздел"/>
    <w:basedOn w:val="aff1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3">
    <w:name w:val="номер страницы"/>
    <w:basedOn w:val="af5"/>
    <w:autoRedefine/>
    <w:rsid w:val="000739D8"/>
    <w:pPr>
      <w:framePr w:wrap="none" w:vAnchor="text" w:hAnchor="margin" w:xAlign="center" w:y="1"/>
    </w:pPr>
  </w:style>
  <w:style w:type="paragraph" w:customStyle="1" w:styleId="aff4">
    <w:name w:val="мнение дилетанта"/>
    <w:basedOn w:val="a9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5">
    <w:name w:val="синий обычный"/>
    <w:basedOn w:val="a9"/>
    <w:autoRedefine/>
    <w:rsid w:val="000739D8"/>
    <w:rPr>
      <w:rFonts w:ascii="Times New Roman" w:hAnsi="Times New Roman"/>
      <w:color w:val="0432FF"/>
    </w:rPr>
  </w:style>
  <w:style w:type="paragraph" w:customStyle="1" w:styleId="a6">
    <w:name w:val="синий маркированный список"/>
    <w:basedOn w:val="aff5"/>
    <w:autoRedefine/>
    <w:rsid w:val="000739D8"/>
    <w:pPr>
      <w:numPr>
        <w:numId w:val="1"/>
      </w:numPr>
    </w:pPr>
  </w:style>
  <w:style w:type="paragraph" w:customStyle="1" w:styleId="aff6">
    <w:name w:val="синий маркированный список полужирный"/>
    <w:basedOn w:val="a6"/>
    <w:autoRedefine/>
    <w:rsid w:val="000739D8"/>
    <w:rPr>
      <w:b/>
    </w:rPr>
  </w:style>
  <w:style w:type="paragraph" w:customStyle="1" w:styleId="12">
    <w:name w:val="Стиль1"/>
    <w:basedOn w:val="a9"/>
    <w:autoRedefine/>
    <w:qFormat/>
    <w:rsid w:val="006C3B87"/>
    <w:pPr>
      <w:widowControl w:val="0"/>
      <w:suppressAutoHyphens/>
      <w:autoSpaceDE w:val="0"/>
      <w:autoSpaceDN w:val="0"/>
      <w:adjustRightInd w:val="0"/>
      <w:spacing w:before="48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a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a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a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a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a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2">
    <w:name w:val="Body Text 2"/>
    <w:basedOn w:val="a9"/>
    <w:link w:val="23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3">
    <w:name w:val="Основной текст 2 Знак"/>
    <w:basedOn w:val="aa"/>
    <w:link w:val="22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0739D8"/>
  </w:style>
  <w:style w:type="character" w:customStyle="1" w:styleId="mw-headline">
    <w:name w:val="mw-headline"/>
    <w:basedOn w:val="aa"/>
    <w:rsid w:val="000739D8"/>
  </w:style>
  <w:style w:type="character" w:customStyle="1" w:styleId="mw-editsection">
    <w:name w:val="mw-editsection"/>
    <w:basedOn w:val="aa"/>
    <w:rsid w:val="000739D8"/>
  </w:style>
  <w:style w:type="character" w:customStyle="1" w:styleId="mw-editsection-bracket">
    <w:name w:val="mw-editsection-bracket"/>
    <w:basedOn w:val="aa"/>
    <w:rsid w:val="000739D8"/>
  </w:style>
  <w:style w:type="character" w:customStyle="1" w:styleId="mw-editsection-divider">
    <w:name w:val="mw-editsection-divider"/>
    <w:basedOn w:val="aa"/>
    <w:rsid w:val="000739D8"/>
  </w:style>
  <w:style w:type="character" w:styleId="aff7">
    <w:name w:val="annotation reference"/>
    <w:basedOn w:val="aa"/>
    <w:uiPriority w:val="99"/>
    <w:semiHidden/>
    <w:unhideWhenUsed/>
    <w:rsid w:val="000739D8"/>
    <w:rPr>
      <w:sz w:val="18"/>
      <w:szCs w:val="18"/>
    </w:rPr>
  </w:style>
  <w:style w:type="paragraph" w:styleId="aff8">
    <w:name w:val="annotation text"/>
    <w:basedOn w:val="a9"/>
    <w:link w:val="aff9"/>
    <w:uiPriority w:val="99"/>
    <w:semiHidden/>
    <w:unhideWhenUsed/>
    <w:rsid w:val="000739D8"/>
  </w:style>
  <w:style w:type="character" w:customStyle="1" w:styleId="aff9">
    <w:name w:val="Текст примечания Знак"/>
    <w:basedOn w:val="aa"/>
    <w:link w:val="aff8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c">
    <w:name w:val="Subtitle"/>
    <w:basedOn w:val="a9"/>
    <w:next w:val="a9"/>
    <w:link w:val="affd"/>
    <w:autoRedefine/>
    <w:qFormat/>
    <w:rsid w:val="0080357A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d">
    <w:name w:val="Подзаголовок Знак"/>
    <w:basedOn w:val="aa"/>
    <w:link w:val="affc"/>
    <w:rsid w:val="0080357A"/>
    <w:rPr>
      <w:rFonts w:ascii="Georgia" w:eastAsia="MS Gothic" w:hAnsi="Georgia"/>
      <w:b/>
      <w:sz w:val="28"/>
      <w:lang w:val="en-US" w:eastAsia="ru-RU"/>
    </w:rPr>
  </w:style>
  <w:style w:type="character" w:styleId="affe">
    <w:name w:val="Subtle Emphasis"/>
    <w:uiPriority w:val="19"/>
    <w:rsid w:val="000739D8"/>
    <w:rPr>
      <w:i/>
      <w:iCs/>
      <w:color w:val="808080"/>
    </w:rPr>
  </w:style>
  <w:style w:type="character" w:styleId="afff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9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9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a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a"/>
    <w:rsid w:val="000739D8"/>
  </w:style>
  <w:style w:type="paragraph" w:styleId="4">
    <w:name w:val="List Number 4"/>
    <w:basedOn w:val="a9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0">
    <w:name w:val="endnote text"/>
    <w:basedOn w:val="a9"/>
    <w:link w:val="afff1"/>
    <w:autoRedefine/>
    <w:uiPriority w:val="99"/>
    <w:unhideWhenUsed/>
    <w:qFormat/>
    <w:rsid w:val="000739D8"/>
    <w:rPr>
      <w:sz w:val="20"/>
    </w:rPr>
  </w:style>
  <w:style w:type="character" w:customStyle="1" w:styleId="afff1">
    <w:name w:val="Текст концевой сноски Знак"/>
    <w:basedOn w:val="aa"/>
    <w:link w:val="afff0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2">
    <w:name w:val="endnote reference"/>
    <w:basedOn w:val="aa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9"/>
    <w:autoRedefine/>
    <w:rsid w:val="000739D8"/>
    <w:pPr>
      <w:numPr>
        <w:numId w:val="8"/>
      </w:numPr>
      <w:autoSpaceDE w:val="0"/>
      <w:autoSpaceDN w:val="0"/>
      <w:adjustRightInd w:val="0"/>
    </w:pPr>
    <w:rPr>
      <w:rFonts w:eastAsia="MS Mincho" w:cs="Arial"/>
      <w:b/>
      <w:szCs w:val="28"/>
    </w:rPr>
  </w:style>
  <w:style w:type="paragraph" w:customStyle="1" w:styleId="afff3">
    <w:name w:val="Текст в таблице"/>
    <w:basedOn w:val="a9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4">
    <w:name w:val="Title"/>
    <w:basedOn w:val="a9"/>
    <w:next w:val="a9"/>
    <w:link w:val="afff5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5">
    <w:name w:val="Заголовок Знак"/>
    <w:basedOn w:val="aa"/>
    <w:link w:val="afff4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4">
    <w:name w:val="Quote"/>
    <w:basedOn w:val="a9"/>
    <w:next w:val="a9"/>
    <w:link w:val="25"/>
    <w:uiPriority w:val="29"/>
    <w:qFormat/>
    <w:rsid w:val="000739D8"/>
    <w:rPr>
      <w:i/>
      <w:iCs/>
      <w:color w:val="000000" w:themeColor="text1"/>
    </w:rPr>
  </w:style>
  <w:style w:type="character" w:customStyle="1" w:styleId="25">
    <w:name w:val="Цитата 2 Знак"/>
    <w:basedOn w:val="aa"/>
    <w:link w:val="24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6">
    <w:name w:val="Intense Quote"/>
    <w:basedOn w:val="a9"/>
    <w:next w:val="a9"/>
    <w:link w:val="afff7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7">
    <w:name w:val="Выделенная цитата Знак"/>
    <w:basedOn w:val="aa"/>
    <w:link w:val="afff6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8">
    <w:name w:val="Intense Emphasis"/>
    <w:basedOn w:val="aa"/>
    <w:uiPriority w:val="21"/>
    <w:qFormat/>
    <w:rsid w:val="000739D8"/>
    <w:rPr>
      <w:b/>
      <w:bCs/>
      <w:i/>
      <w:iCs/>
      <w:color w:val="5B9BD5" w:themeColor="accent1"/>
    </w:rPr>
  </w:style>
  <w:style w:type="character" w:styleId="afff9">
    <w:name w:val="Subtle Reference"/>
    <w:basedOn w:val="aa"/>
    <w:uiPriority w:val="31"/>
    <w:qFormat/>
    <w:rsid w:val="000739D8"/>
    <w:rPr>
      <w:smallCaps/>
      <w:color w:val="ED7D31" w:themeColor="accent2"/>
      <w:u w:val="single"/>
    </w:rPr>
  </w:style>
  <w:style w:type="character" w:styleId="afffa">
    <w:name w:val="Intense Reference"/>
    <w:basedOn w:val="aa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7">
    <w:name w:val="TOC Heading"/>
    <w:basedOn w:val="10"/>
    <w:next w:val="a9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b">
    <w:name w:val="* * *"/>
    <w:basedOn w:val="a9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c">
    <w:name w:val="Заголовок таблицы"/>
    <w:basedOn w:val="a9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d">
    <w:name w:val="Источник"/>
    <w:basedOn w:val="a9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9"/>
    <w:autoRedefine/>
    <w:rsid w:val="00C778C0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9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e">
    <w:name w:val="Советник"/>
    <w:basedOn w:val="a9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">
    <w:name w:val="Эпиграф"/>
    <w:basedOn w:val="a9"/>
    <w:autoRedefine/>
    <w:rsid w:val="001E2204"/>
    <w:pPr>
      <w:autoSpaceDE w:val="0"/>
      <w:autoSpaceDN w:val="0"/>
      <w:adjustRightInd w:val="0"/>
      <w:ind w:left="3827"/>
    </w:pPr>
    <w:rPr>
      <w:rFonts w:eastAsia="Sylfaen" w:cs="Arial"/>
      <w:b/>
      <w:i/>
      <w:color w:val="000000" w:themeColor="text1"/>
    </w:rPr>
  </w:style>
  <w:style w:type="paragraph" w:customStyle="1" w:styleId="affff0">
    <w:name w:val="Основтой текст"/>
    <w:basedOn w:val="a9"/>
    <w:link w:val="affff1"/>
    <w:rsid w:val="000739D8"/>
    <w:pPr>
      <w:ind w:firstLine="709"/>
    </w:pPr>
    <w:rPr>
      <w:szCs w:val="28"/>
    </w:rPr>
  </w:style>
  <w:style w:type="character" w:customStyle="1" w:styleId="affff1">
    <w:name w:val="Основтой текст Знак"/>
    <w:basedOn w:val="aa"/>
    <w:link w:val="affff0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2">
    <w:name w:val="Placeholder Text"/>
    <w:basedOn w:val="aa"/>
    <w:uiPriority w:val="99"/>
    <w:semiHidden/>
    <w:rsid w:val="006C3B87"/>
    <w:rPr>
      <w:color w:val="808080"/>
    </w:rPr>
  </w:style>
  <w:style w:type="character" w:customStyle="1" w:styleId="14">
    <w:name w:val="Гиперссылка1"/>
    <w:basedOn w:val="aa"/>
    <w:uiPriority w:val="99"/>
    <w:unhideWhenUsed/>
    <w:rsid w:val="000739D8"/>
    <w:rPr>
      <w:color w:val="0563C1"/>
      <w:u w:val="single"/>
    </w:rPr>
  </w:style>
  <w:style w:type="paragraph" w:styleId="affff3">
    <w:name w:val="Plain Text"/>
    <w:basedOn w:val="a9"/>
    <w:link w:val="affff4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4">
    <w:name w:val="Текст Знак"/>
    <w:basedOn w:val="aa"/>
    <w:link w:val="affff3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6">
    <w:name w:val="заголовок 2"/>
    <w:basedOn w:val="a9"/>
    <w:next w:val="a9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9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9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5">
    <w:name w:val="line number"/>
    <w:basedOn w:val="aa"/>
    <w:uiPriority w:val="99"/>
    <w:semiHidden/>
    <w:unhideWhenUsed/>
    <w:rsid w:val="000739D8"/>
  </w:style>
  <w:style w:type="numbering" w:styleId="111111">
    <w:name w:val="Outline List 2"/>
    <w:basedOn w:val="ac"/>
    <w:uiPriority w:val="99"/>
    <w:semiHidden/>
    <w:unhideWhenUsed/>
    <w:rsid w:val="000739D8"/>
    <w:pPr>
      <w:numPr>
        <w:numId w:val="5"/>
      </w:numPr>
    </w:pPr>
  </w:style>
  <w:style w:type="numbering" w:styleId="a4">
    <w:name w:val="Outline List 3"/>
    <w:basedOn w:val="ac"/>
    <w:uiPriority w:val="99"/>
    <w:semiHidden/>
    <w:unhideWhenUsed/>
    <w:rsid w:val="000739D8"/>
    <w:pPr>
      <w:numPr>
        <w:numId w:val="6"/>
      </w:numPr>
    </w:pPr>
  </w:style>
  <w:style w:type="paragraph" w:customStyle="1" w:styleId="affff6">
    <w:name w:val="Автор эпиграфа"/>
    <w:basedOn w:val="a9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7">
    <w:name w:val="жирный чёрный курсив"/>
    <w:basedOn w:val="a9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8">
    <w:name w:val="Раздел"/>
    <w:basedOn w:val="a9"/>
    <w:autoRedefine/>
    <w:qFormat/>
    <w:rsid w:val="006C3B87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cs="Times New Roman"/>
      <w:b/>
      <w:bCs/>
      <w:color w:val="242424"/>
      <w:szCs w:val="32"/>
    </w:rPr>
  </w:style>
  <w:style w:type="character" w:customStyle="1" w:styleId="affff9">
    <w:name w:val="черный+тень+жирный"/>
    <w:basedOn w:val="aa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a">
    <w:name w:val="выделение_синий+тень+жирный+прописной"/>
    <w:basedOn w:val="aa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b">
    <w:name w:val="выделение_красный+жирный+прописной+тень"/>
    <w:basedOn w:val="a9"/>
    <w:autoRedefine/>
    <w:rsid w:val="000739D8"/>
    <w:rPr>
      <w:caps/>
      <w:color w:val="FF0000"/>
    </w:rPr>
  </w:style>
  <w:style w:type="character" w:customStyle="1" w:styleId="affffc">
    <w:name w:val="выделение_красный+жирный+порписной+тень"/>
    <w:basedOn w:val="11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d">
    <w:name w:val="выделение_черный+тень+жирный"/>
    <w:basedOn w:val="aa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e">
    <w:name w:val="Рисунок"/>
    <w:basedOn w:val="a9"/>
    <w:autoRedefine/>
    <w:qFormat/>
    <w:rsid w:val="00410E10"/>
    <w:pPr>
      <w:spacing w:after="120" w:line="240" w:lineRule="auto"/>
      <w:ind w:firstLine="0"/>
      <w:jc w:val="center"/>
    </w:pPr>
    <w:rPr>
      <w:b/>
    </w:rPr>
  </w:style>
  <w:style w:type="paragraph" w:customStyle="1" w:styleId="a8">
    <w:name w:val="нумерованные родзаголовки"/>
    <w:basedOn w:val="afb"/>
    <w:autoRedefine/>
    <w:qFormat/>
    <w:rsid w:val="000739D8"/>
    <w:pPr>
      <w:numPr>
        <w:numId w:val="11"/>
      </w:numPr>
      <w:spacing w:before="240"/>
    </w:pPr>
    <w:rPr>
      <w:b/>
    </w:rPr>
  </w:style>
  <w:style w:type="paragraph" w:styleId="15">
    <w:name w:val="toc 1"/>
    <w:basedOn w:val="a9"/>
    <w:next w:val="a9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">
    <w:name w:val="List Number"/>
    <w:basedOn w:val="a9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7">
    <w:name w:val="toc 2"/>
    <w:basedOn w:val="a9"/>
    <w:next w:val="a9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9"/>
    <w:next w:val="a9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8">
    <w:name w:val="Стиль2"/>
    <w:basedOn w:val="10"/>
    <w:next w:val="a9"/>
    <w:autoRedefine/>
    <w:rsid w:val="000739D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0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b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1">
    <w:name w:val="Body Text"/>
    <w:basedOn w:val="a9"/>
    <w:link w:val="afffff2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2">
    <w:name w:val="Основной текст Знак"/>
    <w:basedOn w:val="aa"/>
    <w:link w:val="afffff1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a"/>
    <w:rsid w:val="000739D8"/>
  </w:style>
  <w:style w:type="paragraph" w:customStyle="1" w:styleId="a">
    <w:name w:val="раздел"/>
    <w:basedOn w:val="a9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3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4">
    <w:name w:val="название таблицв"/>
    <w:basedOn w:val="aff1"/>
    <w:autoRedefine/>
    <w:qFormat/>
    <w:rsid w:val="000739D8"/>
    <w:pPr>
      <w:spacing w:after="0"/>
    </w:pPr>
    <w:rPr>
      <w:sz w:val="28"/>
    </w:rPr>
  </w:style>
  <w:style w:type="character" w:customStyle="1" w:styleId="af1">
    <w:name w:val="Без интервала Знак"/>
    <w:basedOn w:val="aa"/>
    <w:link w:val="af0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a"/>
    <w:rsid w:val="00320EED"/>
  </w:style>
  <w:style w:type="character" w:customStyle="1" w:styleId="script-slavonic">
    <w:name w:val="script-slavonic"/>
    <w:basedOn w:val="aa"/>
    <w:rsid w:val="004277D8"/>
  </w:style>
  <w:style w:type="character" w:customStyle="1" w:styleId="w">
    <w:name w:val="w"/>
    <w:basedOn w:val="aa"/>
    <w:rsid w:val="00C206FD"/>
  </w:style>
  <w:style w:type="paragraph" w:customStyle="1" w:styleId="afffff5">
    <w:name w:val="сноска"/>
    <w:basedOn w:val="af8"/>
    <w:autoRedefine/>
    <w:qFormat/>
    <w:rsid w:val="007025EC"/>
    <w:rPr>
      <w:rFonts w:eastAsia="Times New Roman"/>
      <w:w w:val="105"/>
      <w:szCs w:val="24"/>
      <w:shd w:val="clear" w:color="auto" w:fill="FFFFFF"/>
    </w:rPr>
  </w:style>
  <w:style w:type="paragraph" w:customStyle="1" w:styleId="afffff6">
    <w:name w:val="курсив славянский"/>
    <w:basedOn w:val="a9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7">
    <w:name w:val="обычный знаками"/>
    <w:basedOn w:val="aa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8">
    <w:name w:val="по центру"/>
    <w:basedOn w:val="a9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9"/>
    <w:next w:val="a9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9"/>
    <w:next w:val="a9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9"/>
    <w:next w:val="a9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9"/>
    <w:next w:val="a9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9"/>
    <w:next w:val="a9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9"/>
    <w:next w:val="a9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9">
    <w:name w:val="номера страниц"/>
    <w:basedOn w:val="af5"/>
    <w:autoRedefine/>
    <w:qFormat/>
    <w:rsid w:val="006C3B87"/>
  </w:style>
  <w:style w:type="paragraph" w:customStyle="1" w:styleId="afffffa">
    <w:name w:val="текст таблицы"/>
    <w:basedOn w:val="a9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b">
    <w:name w:val="эпиграф"/>
    <w:basedOn w:val="a9"/>
    <w:autoRedefine/>
    <w:qFormat/>
    <w:rsid w:val="00607FA1"/>
    <w:pPr>
      <w:spacing w:before="240" w:after="240" w:line="240" w:lineRule="auto"/>
      <w:ind w:left="3402"/>
      <w:outlineLvl w:val="0"/>
    </w:pPr>
    <w:rPr>
      <w:rFonts w:eastAsia="Sylfaen" w:cs="Times New Roman"/>
      <w:b/>
      <w:bCs/>
      <w:i/>
      <w:color w:val="000090"/>
      <w:sz w:val="26"/>
      <w:szCs w:val="26"/>
    </w:rPr>
  </w:style>
  <w:style w:type="character" w:customStyle="1" w:styleId="afffffc">
    <w:name w:val="синий"/>
    <w:basedOn w:val="aa"/>
    <w:uiPriority w:val="1"/>
    <w:qFormat/>
    <w:rsid w:val="006C3B87"/>
    <w:rPr>
      <w:b w:val="0"/>
      <w:color w:val="0432FF"/>
    </w:rPr>
  </w:style>
  <w:style w:type="character" w:customStyle="1" w:styleId="afffffd">
    <w:name w:val="красный"/>
    <w:basedOn w:val="aa"/>
    <w:uiPriority w:val="1"/>
    <w:qFormat/>
    <w:rsid w:val="006C3B87"/>
    <w:rPr>
      <w:color w:val="FF0000"/>
    </w:rPr>
  </w:style>
  <w:style w:type="character" w:customStyle="1" w:styleId="afffffe">
    <w:name w:val="красный жирный"/>
    <w:basedOn w:val="afffffd"/>
    <w:uiPriority w:val="1"/>
    <w:qFormat/>
    <w:rsid w:val="006C3B87"/>
    <w:rPr>
      <w:b/>
      <w:color w:val="FF0000"/>
    </w:rPr>
  </w:style>
  <w:style w:type="character" w:customStyle="1" w:styleId="affffff">
    <w:name w:val="красный жирный курсив"/>
    <w:basedOn w:val="afffffd"/>
    <w:uiPriority w:val="1"/>
    <w:qFormat/>
    <w:rsid w:val="006C3B87"/>
    <w:rPr>
      <w:b/>
      <w:i/>
      <w:color w:val="FF0000"/>
    </w:rPr>
  </w:style>
  <w:style w:type="character" w:customStyle="1" w:styleId="affffff0">
    <w:name w:val="синий жирный"/>
    <w:basedOn w:val="aa"/>
    <w:uiPriority w:val="1"/>
    <w:qFormat/>
    <w:rsid w:val="006C3B87"/>
    <w:rPr>
      <w:b/>
      <w:color w:val="0000FF"/>
    </w:rPr>
  </w:style>
  <w:style w:type="character" w:customStyle="1" w:styleId="affffff1">
    <w:name w:val="красный курсив"/>
    <w:basedOn w:val="aa"/>
    <w:uiPriority w:val="1"/>
    <w:qFormat/>
    <w:rsid w:val="006C3B87"/>
    <w:rPr>
      <w:i/>
      <w:iCs/>
      <w:color w:val="FF0000"/>
    </w:rPr>
  </w:style>
  <w:style w:type="character" w:customStyle="1" w:styleId="affffff2">
    <w:name w:val="синий курсив"/>
    <w:basedOn w:val="aa"/>
    <w:uiPriority w:val="1"/>
    <w:qFormat/>
    <w:rsid w:val="006C3B87"/>
    <w:rPr>
      <w:i/>
      <w:color w:val="0000FF"/>
    </w:rPr>
  </w:style>
  <w:style w:type="paragraph" w:customStyle="1" w:styleId="affffff3">
    <w:name w:val="Мнение дилетната"/>
    <w:basedOn w:val="af2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4">
    <w:name w:val="полужирный"/>
    <w:basedOn w:val="aa"/>
    <w:uiPriority w:val="1"/>
    <w:qFormat/>
    <w:rsid w:val="006C3B87"/>
    <w:rPr>
      <w:b/>
    </w:rPr>
  </w:style>
  <w:style w:type="character" w:customStyle="1" w:styleId="affffff5">
    <w:name w:val="полужирный курсив"/>
    <w:basedOn w:val="affffff4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9"/>
    <w:autoRedefine/>
    <w:qFormat/>
    <w:rsid w:val="006C3B87"/>
    <w:pPr>
      <w:numPr>
        <w:numId w:val="13"/>
      </w:numPr>
      <w:spacing w:before="0"/>
    </w:pPr>
  </w:style>
  <w:style w:type="paragraph" w:customStyle="1" w:styleId="affffff6">
    <w:name w:val="автоор"/>
    <w:basedOn w:val="afffffb"/>
    <w:autoRedefine/>
    <w:qFormat/>
    <w:rsid w:val="006C3B87"/>
    <w:pPr>
      <w:jc w:val="right"/>
    </w:pPr>
  </w:style>
  <w:style w:type="paragraph" w:customStyle="1" w:styleId="affffff7">
    <w:name w:val="название"/>
    <w:basedOn w:val="aff4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5">
    <w:name w:val="нумерация ж"/>
    <w:basedOn w:val="a9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9"/>
    <w:autoRedefine/>
    <w:qFormat/>
    <w:rsid w:val="005626B5"/>
    <w:pPr>
      <w:numPr>
        <w:numId w:val="15"/>
      </w:numPr>
    </w:pPr>
  </w:style>
  <w:style w:type="paragraph" w:customStyle="1" w:styleId="a3">
    <w:name w:val="маркированный список рап"/>
    <w:basedOn w:val="a9"/>
    <w:autoRedefine/>
    <w:qFormat/>
    <w:rsid w:val="006C3B87"/>
    <w:pPr>
      <w:numPr>
        <w:numId w:val="16"/>
      </w:numPr>
    </w:pPr>
  </w:style>
  <w:style w:type="character" w:customStyle="1" w:styleId="affffff8">
    <w:name w:val="Красный прописной"/>
    <w:basedOn w:val="afffffe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9">
    <w:name w:val="Синий прописной"/>
    <w:basedOn w:val="afffffe"/>
    <w:uiPriority w:val="1"/>
    <w:qFormat/>
    <w:rsid w:val="006C3B87"/>
    <w:rPr>
      <w:b/>
      <w:caps/>
      <w:smallCaps w:val="0"/>
      <w:color w:val="0432FF"/>
    </w:rPr>
  </w:style>
  <w:style w:type="character" w:customStyle="1" w:styleId="affffffa">
    <w:name w:val="синий жирный курсив"/>
    <w:basedOn w:val="affffff0"/>
    <w:uiPriority w:val="1"/>
    <w:qFormat/>
    <w:rsid w:val="006C3B87"/>
    <w:rPr>
      <w:b/>
      <w:i/>
      <w:color w:val="0000FF"/>
    </w:rPr>
  </w:style>
  <w:style w:type="paragraph" w:customStyle="1" w:styleId="affffffb">
    <w:name w:val="Параграф"/>
    <w:basedOn w:val="affff8"/>
    <w:autoRedefine/>
    <w:qFormat/>
    <w:rsid w:val="00C778C0"/>
    <w:pPr>
      <w:spacing w:before="480" w:after="240"/>
      <w:ind w:firstLine="720"/>
      <w:jc w:val="left"/>
    </w:pPr>
    <w:rPr>
      <w:sz w:val="32"/>
    </w:rPr>
  </w:style>
  <w:style w:type="paragraph" w:customStyle="1" w:styleId="29">
    <w:name w:val="Заголовок 2_"/>
    <w:basedOn w:val="10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c">
    <w:name w:val="мнение дилетанта от науки"/>
    <w:basedOn w:val="10"/>
    <w:autoRedefine/>
    <w:qFormat/>
    <w:rsid w:val="006C3B87"/>
    <w:pPr>
      <w:ind w:firstLine="680"/>
      <w:jc w:val="left"/>
    </w:pPr>
    <w:rPr>
      <w:sz w:val="36"/>
    </w:rPr>
  </w:style>
  <w:style w:type="paragraph" w:customStyle="1" w:styleId="affffffd">
    <w:name w:val="верхний колонтитул"/>
    <w:basedOn w:val="afffff9"/>
    <w:autoRedefine/>
    <w:qFormat/>
    <w:rsid w:val="006C3B87"/>
    <w:pPr>
      <w:spacing w:before="120"/>
    </w:pPr>
  </w:style>
  <w:style w:type="paragraph" w:customStyle="1" w:styleId="affffffe">
    <w:name w:val="четный колонтитул сверху"/>
    <w:basedOn w:val="a9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">
    <w:name w:val="сини чет"/>
    <w:basedOn w:val="aa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1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3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3"/>
    <w:autoRedefine/>
    <w:qFormat/>
    <w:rsid w:val="008402D5"/>
    <w:pPr>
      <w:spacing w:line="240" w:lineRule="auto"/>
      <w:jc w:val="left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0">
    <w:name w:val="выделение_синий+тень+жирный"/>
    <w:basedOn w:val="21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1">
    <w:name w:val="выделение_красный+жирный+тень"/>
    <w:basedOn w:val="11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2">
    <w:name w:val="Unresolved Mention"/>
    <w:basedOn w:val="aa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9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3">
    <w:name w:val="Date"/>
    <w:basedOn w:val="a9"/>
    <w:next w:val="a9"/>
    <w:link w:val="afffffff4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4">
    <w:name w:val="Дата Знак"/>
    <w:basedOn w:val="aa"/>
    <w:link w:val="afffffff3"/>
    <w:uiPriority w:val="99"/>
    <w:semiHidden/>
    <w:rsid w:val="0041287C"/>
  </w:style>
  <w:style w:type="paragraph" w:customStyle="1" w:styleId="afffffff5">
    <w:name w:val="нумерованный подподзаголовок"/>
    <w:basedOn w:val="a8"/>
    <w:next w:val="a9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146</TotalTime>
  <Pages>22</Pages>
  <Words>7320</Words>
  <Characters>41725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58</cp:revision>
  <cp:lastPrinted>2021-04-30T06:58:00Z</cp:lastPrinted>
  <dcterms:created xsi:type="dcterms:W3CDTF">2021-05-12T00:54:00Z</dcterms:created>
  <dcterms:modified xsi:type="dcterms:W3CDTF">2021-06-02T08:53:00Z</dcterms:modified>
</cp:coreProperties>
</file>