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F6961" w14:textId="40DF50F4" w:rsidR="006C3B87" w:rsidRPr="00720590" w:rsidRDefault="008A573D" w:rsidP="006C3B87">
      <w:pPr>
        <w:pStyle w:val="29"/>
      </w:pPr>
      <w:bookmarkStart w:id="0" w:name="OLE_LINK123"/>
      <w:bookmarkStart w:id="1" w:name="OLE_LINK124"/>
      <w:r>
        <w:t>Школа</w:t>
      </w:r>
      <w:r w:rsidR="00B358A9">
        <w:t xml:space="preserve"> </w:t>
      </w:r>
      <w:r>
        <w:t>в</w:t>
      </w:r>
      <w:r w:rsidR="00B358A9">
        <w:t xml:space="preserve"> </w:t>
      </w:r>
      <w:r>
        <w:t>познании</w:t>
      </w:r>
      <w:r>
        <w:br/>
        <w:t>или</w:t>
      </w:r>
      <w:r w:rsidR="00B358A9">
        <w:t xml:space="preserve"> </w:t>
      </w:r>
      <w:r>
        <w:t>познание</w:t>
      </w:r>
      <w:r w:rsidR="00B358A9">
        <w:t xml:space="preserve"> </w:t>
      </w:r>
      <w:r>
        <w:t>в</w:t>
      </w:r>
      <w:r w:rsidR="00B358A9">
        <w:t xml:space="preserve"> </w:t>
      </w:r>
      <w:r>
        <w:t>школе</w:t>
      </w:r>
    </w:p>
    <w:bookmarkEnd w:id="0"/>
    <w:bookmarkEnd w:id="1"/>
    <w:p w14:paraId="5D886516" w14:textId="64FD60B5" w:rsidR="00A047C7" w:rsidRDefault="00A047C7" w:rsidP="00B358A9">
      <w:r w:rsidRPr="004D7C39">
        <w:t>Природа</w:t>
      </w:r>
      <w:r w:rsidR="00B358A9">
        <w:t xml:space="preserve"> </w:t>
      </w:r>
      <w:r w:rsidRPr="004D7C39">
        <w:t>человеческая</w:t>
      </w:r>
      <w:r w:rsidR="00B358A9">
        <w:t xml:space="preserve"> </w:t>
      </w:r>
      <w:r w:rsidRPr="004D7C39">
        <w:t>такова,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может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стремиться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благу.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люди</w:t>
      </w:r>
      <w:r w:rsidR="00B358A9">
        <w:t xml:space="preserve"> </w:t>
      </w:r>
      <w:r w:rsidRPr="004D7C39">
        <w:t>считают</w:t>
      </w:r>
      <w:r w:rsidR="00B358A9">
        <w:t xml:space="preserve"> </w:t>
      </w:r>
      <w:r w:rsidRPr="004D7C39">
        <w:t>благом,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тому</w:t>
      </w:r>
      <w:r w:rsidR="00B358A9">
        <w:t xml:space="preserve"> </w:t>
      </w:r>
      <w:r w:rsidRPr="004D7C39">
        <w:t>они</w:t>
      </w:r>
      <w:r w:rsidR="00B358A9">
        <w:t xml:space="preserve"> </w:t>
      </w:r>
      <w:r w:rsidRPr="004D7C39">
        <w:t>будут</w:t>
      </w:r>
      <w:r w:rsidR="00B358A9">
        <w:t xml:space="preserve"> </w:t>
      </w:r>
      <w:r w:rsidRPr="004D7C39">
        <w:t>стремиться</w:t>
      </w:r>
      <w:r w:rsidR="00B358A9">
        <w:t xml:space="preserve"> </w:t>
      </w:r>
      <w:r w:rsidRPr="004D7C39">
        <w:t>всеми</w:t>
      </w:r>
      <w:r w:rsidR="00B358A9">
        <w:t xml:space="preserve"> </w:t>
      </w:r>
      <w:r w:rsidRPr="004D7C39">
        <w:t>способами.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вот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именно</w:t>
      </w:r>
      <w:r w:rsidR="00B358A9">
        <w:t xml:space="preserve"> </w:t>
      </w:r>
      <w:r w:rsidRPr="004D7C39">
        <w:t>люди</w:t>
      </w:r>
      <w:r w:rsidR="00B358A9">
        <w:t xml:space="preserve"> </w:t>
      </w:r>
      <w:r w:rsidRPr="004D7C39">
        <w:t>считали</w:t>
      </w:r>
      <w:r w:rsidR="00B358A9">
        <w:t xml:space="preserve"> </w:t>
      </w:r>
      <w:r w:rsidRPr="004D7C39">
        <w:t>благом,</w:t>
      </w:r>
      <w:r w:rsidR="00B358A9">
        <w:t xml:space="preserve"> </w:t>
      </w:r>
      <w:r w:rsidRPr="004D7C39">
        <w:t>зависело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от</w:t>
      </w:r>
      <w:r w:rsidR="00B358A9">
        <w:t xml:space="preserve"> </w:t>
      </w:r>
      <w:r w:rsidRPr="004D7C39">
        <w:t>них.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зависело</w:t>
      </w:r>
      <w:r w:rsidR="00B358A9">
        <w:t xml:space="preserve"> </w:t>
      </w:r>
      <w:r w:rsidRPr="004D7C39">
        <w:t>от</w:t>
      </w:r>
      <w:r w:rsidR="00B358A9">
        <w:t xml:space="preserve"> </w:t>
      </w:r>
      <w:r w:rsidRPr="004D7C39">
        <w:t>Системы.</w:t>
      </w:r>
      <w:r w:rsidR="00B358A9">
        <w:t xml:space="preserve"> </w:t>
      </w:r>
      <w:r w:rsidRPr="004D7C39">
        <w:rPr>
          <w:color w:val="131211"/>
        </w:rPr>
        <w:t>Независимо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от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неуёмной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пытливой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мысли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людей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постоянного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состояния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поиска,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они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всё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же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ранее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развивались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размножались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программе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в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тех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направлениях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целях,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которые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закладывались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прежней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Системой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в</w:t>
      </w:r>
      <w:r w:rsidR="00B358A9">
        <w:rPr>
          <w:color w:val="131211"/>
        </w:rPr>
        <w:t xml:space="preserve"> </w:t>
      </w:r>
      <w:r>
        <w:rPr>
          <w:color w:val="131211"/>
        </w:rPr>
        <w:t>её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интересах,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до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момента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ликвидации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такой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Системы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Управления.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Ликвидация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состоялась.</w:t>
      </w:r>
      <w:r w:rsidR="00B358A9">
        <w:rPr>
          <w:color w:val="131211"/>
        </w:rPr>
        <w:t xml:space="preserve"> Инициированы </w:t>
      </w:r>
      <w:r w:rsidRPr="004D7C39">
        <w:rPr>
          <w:color w:val="131211"/>
        </w:rPr>
        <w:t>совершенно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другие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процессы,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но</w:t>
      </w:r>
      <w:r w:rsidR="00B358A9">
        <w:rPr>
          <w:color w:val="131211"/>
        </w:rPr>
        <w:t xml:space="preserve"> </w:t>
      </w:r>
      <w:r w:rsidRPr="004D7C39">
        <w:t>сегодня</w:t>
      </w:r>
      <w:r w:rsidR="00B358A9">
        <w:t xml:space="preserve"> </w:t>
      </w:r>
      <w:r w:rsidRPr="004D7C39">
        <w:t>мы</w:t>
      </w:r>
      <w:r w:rsidR="00B358A9">
        <w:t xml:space="preserve"> </w:t>
      </w:r>
      <w:r w:rsidRPr="004D7C39">
        <w:t>имеем</w:t>
      </w:r>
      <w:r w:rsidR="00B358A9">
        <w:t xml:space="preserve"> </w:t>
      </w:r>
      <w:r w:rsidRPr="00B358A9">
        <w:rPr>
          <w:rStyle w:val="--"/>
        </w:rPr>
        <w:t>сомнительный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B358A9">
        <w:rPr>
          <w:rStyle w:val="--0"/>
        </w:rPr>
        <w:t>человеческий</w:t>
      </w:r>
      <w:r w:rsidR="00B358A9" w:rsidRPr="00B358A9">
        <w:rPr>
          <w:rStyle w:val="--0"/>
        </w:rPr>
        <w:t xml:space="preserve"> </w:t>
      </w:r>
      <w:r w:rsidRPr="00B358A9">
        <w:rPr>
          <w:rStyle w:val="--0"/>
        </w:rPr>
        <w:t>материал</w:t>
      </w:r>
      <w:r w:rsidRPr="004D7C39">
        <w:t>,</w:t>
      </w:r>
      <w:r w:rsidR="00B358A9">
        <w:t xml:space="preserve"> </w:t>
      </w:r>
      <w:r w:rsidRPr="004D7C39">
        <w:t>если</w:t>
      </w:r>
      <w:r w:rsidR="00B358A9">
        <w:t xml:space="preserve"> </w:t>
      </w:r>
      <w:r w:rsidRPr="004D7C39">
        <w:t>можно</w:t>
      </w:r>
      <w:r w:rsidR="00B358A9">
        <w:t xml:space="preserve"> </w:t>
      </w:r>
      <w:r w:rsidRPr="004D7C39">
        <w:t>так</w:t>
      </w:r>
      <w:r w:rsidR="00B358A9">
        <w:t xml:space="preserve"> </w:t>
      </w:r>
      <w:r w:rsidRPr="004D7C39">
        <w:t>выразиться</w:t>
      </w:r>
      <w:r w:rsidR="00B358A9">
        <w:t xml:space="preserve">, </w:t>
      </w:r>
      <w:r w:rsidRPr="004D7C39">
        <w:t>отн</w:t>
      </w:r>
      <w:r>
        <w:t>осительно</w:t>
      </w:r>
      <w:r w:rsidR="00B358A9">
        <w:t xml:space="preserve"> </w:t>
      </w:r>
      <w:r>
        <w:t>большинства</w:t>
      </w:r>
      <w:r w:rsidR="00B358A9">
        <w:t xml:space="preserve"> </w:t>
      </w:r>
      <w:r>
        <w:t>людей.</w:t>
      </w:r>
      <w:r w:rsidR="00B358A9">
        <w:t xml:space="preserve"> </w:t>
      </w:r>
      <w:r w:rsidRPr="004D7C39">
        <w:t>Их</w:t>
      </w:r>
      <w:r w:rsidR="00B358A9">
        <w:t xml:space="preserve"> </w:t>
      </w:r>
      <w:r w:rsidRPr="004D7C39">
        <w:t>главный</w:t>
      </w:r>
      <w:r w:rsidR="00B358A9">
        <w:t xml:space="preserve"> </w:t>
      </w:r>
      <w:r w:rsidRPr="004D7C39">
        <w:t>порок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rPr>
          <w:b/>
          <w:bCs/>
          <w:i/>
          <w:iCs/>
        </w:rPr>
        <w:t>они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вид</w:t>
      </w:r>
      <w:r w:rsidRPr="00F152BD">
        <w:rPr>
          <w:b/>
          <w:bCs/>
          <w:i/>
          <w:iCs/>
        </w:rPr>
        <w:t>я</w:t>
      </w:r>
      <w:r w:rsidRPr="004D7C39">
        <w:rPr>
          <w:b/>
          <w:bCs/>
          <w:i/>
          <w:iCs/>
        </w:rPr>
        <w:t>т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единственную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цель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своей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жизни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устроении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своего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быта.</w:t>
      </w:r>
      <w:r w:rsidR="00B358A9">
        <w:t xml:space="preserve"> </w:t>
      </w:r>
      <w:r w:rsidRPr="004D7C39">
        <w:t>Они</w:t>
      </w:r>
      <w:r w:rsidR="00B358A9">
        <w:t xml:space="preserve"> </w:t>
      </w:r>
      <w:r w:rsidRPr="004D7C39">
        <w:t>изначально</w:t>
      </w:r>
      <w:r w:rsidR="00B358A9">
        <w:t xml:space="preserve"> </w:t>
      </w:r>
      <w:r w:rsidRPr="004D7C39">
        <w:t>ориентированы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можно</w:t>
      </w:r>
      <w:r w:rsidR="00B358A9">
        <w:t xml:space="preserve"> </w:t>
      </w:r>
      <w:r w:rsidRPr="004D7C39">
        <w:t>больше</w:t>
      </w:r>
      <w:r w:rsidR="00B358A9">
        <w:t xml:space="preserve"> </w:t>
      </w:r>
      <w:r w:rsidRPr="004D7C39">
        <w:t>брать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общества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можно</w:t>
      </w:r>
      <w:r w:rsidR="00B358A9">
        <w:t xml:space="preserve"> </w:t>
      </w:r>
      <w:r w:rsidRPr="004D7C39">
        <w:t>меньше</w:t>
      </w:r>
      <w:r w:rsidR="00B358A9">
        <w:t xml:space="preserve"> </w:t>
      </w:r>
      <w:r w:rsidRPr="004D7C39">
        <w:t>отдавать</w:t>
      </w:r>
      <w:r w:rsidR="00B358A9">
        <w:t xml:space="preserve"> </w:t>
      </w:r>
      <w:r w:rsidRPr="004D7C39">
        <w:t>(в</w:t>
      </w:r>
      <w:r w:rsidR="00B358A9">
        <w:t xml:space="preserve"> </w:t>
      </w:r>
      <w:r w:rsidRPr="004D7C39">
        <w:t>идеале</w:t>
      </w:r>
      <w:r w:rsidR="00B358A9">
        <w:t xml:space="preserve"> </w:t>
      </w:r>
      <w:r w:rsidRPr="004D7C39">
        <w:t>брать</w:t>
      </w:r>
      <w:r w:rsidR="00B358A9">
        <w:t xml:space="preserve"> </w:t>
      </w:r>
      <w:r w:rsidRPr="004D7C39">
        <w:t>вс</w:t>
      </w:r>
      <w:r>
        <w:t>ё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давать</w:t>
      </w:r>
      <w:r w:rsidR="00B358A9">
        <w:t xml:space="preserve"> </w:t>
      </w:r>
      <w:r w:rsidRPr="004D7C39">
        <w:t>ничего).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эти</w:t>
      </w:r>
      <w:r w:rsidR="00B358A9">
        <w:t xml:space="preserve"> </w:t>
      </w:r>
      <w:r w:rsidRPr="004D7C39">
        <w:t>установки</w:t>
      </w:r>
      <w:r w:rsidR="00B358A9">
        <w:t xml:space="preserve"> </w:t>
      </w:r>
      <w:r w:rsidRPr="004D7C39">
        <w:t>современные</w:t>
      </w:r>
      <w:r w:rsidR="00B358A9">
        <w:t xml:space="preserve"> </w:t>
      </w:r>
      <w:r w:rsidRPr="004D7C39">
        <w:t>люди</w:t>
      </w:r>
      <w:r w:rsidR="00B358A9">
        <w:t xml:space="preserve"> </w:t>
      </w:r>
      <w:r w:rsidRPr="004D7C39">
        <w:t>(ещ</w:t>
      </w:r>
      <w:r>
        <w:t>ё</w:t>
      </w:r>
      <w:r w:rsidR="00B358A9">
        <w:t xml:space="preserve"> </w:t>
      </w:r>
      <w:r w:rsidRPr="004D7C39">
        <w:t>не</w:t>
      </w:r>
      <w:r w:rsidR="00B358A9">
        <w:t xml:space="preserve"> </w:t>
      </w:r>
      <w:proofErr w:type="spellStart"/>
      <w:r w:rsidRPr="00EE4B18">
        <w:t>ч</w:t>
      </w:r>
      <w:r w:rsidRPr="004D7C39">
        <w:t>еловеки</w:t>
      </w:r>
      <w:proofErr w:type="spellEnd"/>
      <w:r w:rsidRPr="004D7C39">
        <w:t>)</w:t>
      </w:r>
      <w:r w:rsidR="00B358A9">
        <w:t xml:space="preserve"> </w:t>
      </w:r>
      <w:r w:rsidRPr="004D7C39">
        <w:t>впитыва</w:t>
      </w:r>
      <w:r w:rsidRPr="00CB7247">
        <w:t>ю</w:t>
      </w:r>
      <w:r w:rsidRPr="004D7C39">
        <w:t>т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молоком</w:t>
      </w:r>
      <w:r w:rsidR="00B358A9">
        <w:t xml:space="preserve"> </w:t>
      </w:r>
      <w:r w:rsidRPr="004D7C39">
        <w:t>матери,</w:t>
      </w:r>
      <w:r w:rsidR="00B358A9">
        <w:t xml:space="preserve"> </w:t>
      </w:r>
      <w:r w:rsidRPr="004D7C39">
        <w:t>они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них</w:t>
      </w:r>
      <w:r w:rsidR="00B358A9">
        <w:t xml:space="preserve"> вложены </w:t>
      </w:r>
      <w:r w:rsidRPr="004D7C39">
        <w:t>на</w:t>
      </w:r>
      <w:r w:rsidR="00B358A9">
        <w:t xml:space="preserve"> </w:t>
      </w:r>
      <w:r w:rsidRPr="004D7C39">
        <w:t>уровне</w:t>
      </w:r>
      <w:r w:rsidR="00B358A9">
        <w:t xml:space="preserve"> </w:t>
      </w:r>
      <w:r w:rsidRPr="004D7C39">
        <w:t>подсознания.</w:t>
      </w:r>
      <w:r w:rsidR="00B358A9">
        <w:t xml:space="preserve"> </w:t>
      </w:r>
      <w:r w:rsidRPr="004D7C39">
        <w:t>Заставить</w:t>
      </w:r>
      <w:r w:rsidR="00B358A9">
        <w:t xml:space="preserve"> </w:t>
      </w:r>
      <w:r w:rsidRPr="004D7C39">
        <w:t>большинство</w:t>
      </w:r>
      <w:r w:rsidR="00B358A9">
        <w:t xml:space="preserve"> </w:t>
      </w:r>
      <w:r w:rsidRPr="004D7C39">
        <w:t>людей</w:t>
      </w:r>
      <w:r w:rsidR="00B358A9">
        <w:t xml:space="preserve"> </w:t>
      </w:r>
      <w:r w:rsidRPr="004D7C39">
        <w:t>отказаться</w:t>
      </w:r>
      <w:r w:rsidR="00B358A9">
        <w:t xml:space="preserve"> </w:t>
      </w:r>
      <w:r w:rsidRPr="004D7C39">
        <w:t>от</w:t>
      </w:r>
      <w:r w:rsidR="00B358A9">
        <w:t xml:space="preserve"> н</w:t>
      </w:r>
      <w:r w:rsidRPr="004D7C39">
        <w:t>их</w:t>
      </w:r>
      <w:r w:rsidR="00B358A9">
        <w:t xml:space="preserve"> </w:t>
      </w:r>
      <w:r w:rsidRPr="004D7C39">
        <w:t>невозможно.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этих</w:t>
      </w:r>
      <w:r w:rsidR="00B358A9">
        <w:t xml:space="preserve"> </w:t>
      </w:r>
      <w:r w:rsidRPr="004D7C39">
        <w:t>условиях</w:t>
      </w:r>
      <w:r w:rsidR="00B358A9">
        <w:t xml:space="preserve"> </w:t>
      </w:r>
      <w:r w:rsidRPr="004D7C39">
        <w:t>построить</w:t>
      </w:r>
      <w:r w:rsidR="00B358A9">
        <w:t xml:space="preserve"> </w:t>
      </w:r>
      <w:r w:rsidRPr="004D7C39">
        <w:t>нужную</w:t>
      </w:r>
      <w:r w:rsidR="00B358A9">
        <w:t xml:space="preserve"> </w:t>
      </w:r>
      <w:r w:rsidRPr="004D7C39">
        <w:t>нам</w:t>
      </w:r>
      <w:r w:rsidR="00B358A9">
        <w:t xml:space="preserve"> </w:t>
      </w:r>
      <w:r w:rsidRPr="004D7C39">
        <w:t>всем</w:t>
      </w:r>
      <w:r w:rsidR="00B358A9">
        <w:t xml:space="preserve"> </w:t>
      </w:r>
      <w:r w:rsidRPr="004D7C39">
        <w:t>социальную</w:t>
      </w:r>
      <w:r w:rsidR="00B358A9">
        <w:t xml:space="preserve"> </w:t>
      </w:r>
      <w:r w:rsidRPr="004D7C39">
        <w:t>конструкцию,</w:t>
      </w:r>
      <w:r w:rsidR="00B358A9">
        <w:t xml:space="preserve"> </w:t>
      </w:r>
      <w:r w:rsidRPr="004D7C39">
        <w:t>которая</w:t>
      </w:r>
      <w:r w:rsidR="00B358A9">
        <w:t xml:space="preserve"> </w:t>
      </w:r>
      <w:r w:rsidRPr="004D7C39">
        <w:t>хоть</w:t>
      </w:r>
      <w:r w:rsidR="00B358A9">
        <w:t xml:space="preserve"> </w:t>
      </w:r>
      <w:r w:rsidRPr="004D7C39">
        <w:t>как</w:t>
      </w:r>
      <w:r w:rsidR="00B358A9">
        <w:t>-</w:t>
      </w:r>
      <w:r w:rsidRPr="004D7C39">
        <w:t>то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первом</w:t>
      </w:r>
      <w:r w:rsidR="00B358A9">
        <w:t xml:space="preserve"> </w:t>
      </w:r>
      <w:r w:rsidRPr="004D7C39">
        <w:t>этапе</w:t>
      </w:r>
      <w:r w:rsidR="00B358A9">
        <w:t xml:space="preserve"> </w:t>
      </w:r>
      <w:r w:rsidRPr="004D7C39">
        <w:t>позволит</w:t>
      </w:r>
      <w:r w:rsidR="00B358A9">
        <w:t xml:space="preserve"> </w:t>
      </w:r>
      <w:r w:rsidRPr="004D7C39">
        <w:t>ориентироваться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происходящем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облегчит</w:t>
      </w:r>
      <w:r w:rsidR="00B358A9">
        <w:t xml:space="preserve"> </w:t>
      </w:r>
      <w:r w:rsidRPr="004D7C39">
        <w:t>наше</w:t>
      </w:r>
      <w:r w:rsidR="00B358A9">
        <w:t xml:space="preserve"> </w:t>
      </w:r>
      <w:r w:rsidRPr="004D7C39">
        <w:t>бытие?</w:t>
      </w:r>
      <w:r w:rsidR="00B358A9">
        <w:t xml:space="preserve"> </w:t>
      </w:r>
      <w:r w:rsidRPr="004D7C39">
        <w:rPr>
          <w:color w:val="131211"/>
        </w:rPr>
        <w:t>Детализация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всего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того,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что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было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сделано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человеком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для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перевода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его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в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состояние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«люди»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истинное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осознани</w:t>
      </w:r>
      <w:r w:rsidRPr="00912492">
        <w:t>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итогов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состояний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обо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всём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случившемся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достаточно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нелицеприят</w:t>
      </w:r>
      <w:r w:rsidRPr="00912492">
        <w:t>на</w:t>
      </w:r>
      <w:r w:rsidRPr="004D7C39">
        <w:rPr>
          <w:color w:val="131211"/>
        </w:rPr>
        <w:t>,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крайней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мере,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на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этом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этапе</w:t>
      </w:r>
      <w:r w:rsidR="00B358A9">
        <w:rPr>
          <w:color w:val="131211"/>
        </w:rPr>
        <w:t xml:space="preserve"> </w:t>
      </w:r>
      <w:r w:rsidRPr="00B358A9">
        <w:rPr>
          <w:rStyle w:val="--0"/>
        </w:rPr>
        <w:t>условно</w:t>
      </w:r>
      <w:r w:rsidR="00B358A9" w:rsidRPr="00B358A9">
        <w:rPr>
          <w:rStyle w:val="--0"/>
        </w:rPr>
        <w:t xml:space="preserve"> </w:t>
      </w:r>
      <w:r w:rsidRPr="00B358A9">
        <w:rPr>
          <w:rStyle w:val="--"/>
        </w:rPr>
        <w:t>осознанного</w:t>
      </w:r>
      <w:r w:rsidR="00B358A9" w:rsidRPr="00B358A9">
        <w:rPr>
          <w:rStyle w:val="--0"/>
        </w:rPr>
        <w:t xml:space="preserve"> </w:t>
      </w:r>
      <w:r w:rsidRPr="00B358A9">
        <w:rPr>
          <w:rStyle w:val="--0"/>
        </w:rPr>
        <w:t>развития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людей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уровня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их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функций</w:t>
      </w:r>
      <w:r w:rsidR="00B358A9">
        <w:rPr>
          <w:color w:val="131211"/>
        </w:rPr>
        <w:t xml:space="preserve"> М</w:t>
      </w:r>
      <w:r w:rsidRPr="004D7C39">
        <w:rPr>
          <w:color w:val="131211"/>
        </w:rPr>
        <w:t>озга.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Это</w:t>
      </w:r>
      <w:r w:rsidR="00B358A9">
        <w:rPr>
          <w:color w:val="131211"/>
        </w:rPr>
        <w:t xml:space="preserve">, </w:t>
      </w:r>
      <w:r w:rsidRPr="004D7C39">
        <w:rPr>
          <w:color w:val="131211"/>
        </w:rPr>
        <w:t>несомненно</w:t>
      </w:r>
      <w:r w:rsidR="00B358A9">
        <w:rPr>
          <w:color w:val="131211"/>
        </w:rPr>
        <w:t xml:space="preserve">, </w:t>
      </w:r>
      <w:r w:rsidRPr="004D7C39">
        <w:rPr>
          <w:color w:val="131211"/>
        </w:rPr>
        <w:t>будет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сделано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позднее,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непременно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сделано.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Однако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это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не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помешает</w:t>
      </w:r>
      <w:r w:rsidR="00B358A9">
        <w:rPr>
          <w:color w:val="131211"/>
        </w:rPr>
        <w:t xml:space="preserve"> </w:t>
      </w:r>
      <w:r w:rsidRPr="004D7C39">
        <w:rPr>
          <w:color w:val="131211"/>
        </w:rPr>
        <w:t>понять</w:t>
      </w:r>
      <w:r w:rsidR="00B358A9">
        <w:rPr>
          <w:color w:val="131211"/>
        </w:rPr>
        <w:t xml:space="preserve"> </w:t>
      </w:r>
      <w:r w:rsidRPr="004D7C39">
        <w:t>принцип</w:t>
      </w:r>
      <w:r w:rsidR="00B358A9">
        <w:t xml:space="preserve"> </w:t>
      </w:r>
      <w:r w:rsidRPr="004D7C39">
        <w:t>функционирования</w:t>
      </w:r>
      <w:r w:rsidR="00B358A9">
        <w:t xml:space="preserve"> </w:t>
      </w:r>
      <w:r w:rsidRPr="004D7C39">
        <w:t>будущей</w:t>
      </w:r>
      <w:r w:rsidR="00B358A9">
        <w:t xml:space="preserve"> </w:t>
      </w:r>
      <w:r w:rsidRPr="004D7C39">
        <w:t>социальной</w:t>
      </w:r>
      <w:r w:rsidR="00B358A9">
        <w:t xml:space="preserve"> </w:t>
      </w:r>
      <w:r w:rsidRPr="004D7C39">
        <w:t>модели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хотя</w:t>
      </w:r>
      <w:r w:rsidR="00B358A9">
        <w:t xml:space="preserve"> </w:t>
      </w:r>
      <w:r w:rsidRPr="004D7C39">
        <w:t>бы</w:t>
      </w:r>
      <w:r w:rsidR="00B358A9">
        <w:t xml:space="preserve"> </w:t>
      </w:r>
      <w:r w:rsidRPr="00B358A9">
        <w:rPr>
          <w:rStyle w:val="--0"/>
        </w:rPr>
        <w:t>попробовать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B358A9">
        <w:rPr>
          <w:rStyle w:val="--"/>
        </w:rPr>
        <w:t>еЁ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B358A9">
        <w:rPr>
          <w:rStyle w:val="--0"/>
        </w:rPr>
        <w:t>спрогнозировать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рамках</w:t>
      </w:r>
      <w:r w:rsidR="00B358A9">
        <w:t xml:space="preserve"> </w:t>
      </w:r>
      <w:r w:rsidRPr="004D7C39">
        <w:t>собственного</w:t>
      </w:r>
      <w:r w:rsidR="00B358A9">
        <w:t xml:space="preserve"> </w:t>
      </w:r>
      <w:r w:rsidRPr="004D7C39">
        <w:t>понимания</w:t>
      </w:r>
      <w:r w:rsidR="00B358A9">
        <w:t xml:space="preserve"> </w:t>
      </w:r>
      <w:r w:rsidR="00B358A9" w:rsidRPr="004D7C39">
        <w:t>окружающей</w:t>
      </w:r>
      <w:r w:rsidR="00B358A9">
        <w:t xml:space="preserve"> </w:t>
      </w:r>
      <w:r w:rsidR="00B358A9" w:rsidRPr="004D7C39">
        <w:t xml:space="preserve">нас </w:t>
      </w:r>
      <w:r w:rsidRPr="004D7C39">
        <w:t>действительности.</w:t>
      </w:r>
      <w:r w:rsidR="00B358A9">
        <w:t xml:space="preserve"> </w:t>
      </w:r>
      <w:r w:rsidRPr="004D7C39">
        <w:t>Исходя</w:t>
      </w:r>
      <w:r w:rsidR="00B358A9">
        <w:t xml:space="preserve"> </w:t>
      </w:r>
      <w:r w:rsidRPr="004D7C39">
        <w:t>из</w:t>
      </w:r>
      <w:r w:rsidR="00B358A9">
        <w:t xml:space="preserve"> </w:t>
      </w:r>
      <w:r w:rsidRPr="004D7C39">
        <w:t>этого</w:t>
      </w:r>
      <w:r w:rsidR="00B358A9">
        <w:t xml:space="preserve"> </w:t>
      </w:r>
      <w:r w:rsidRPr="004D7C39">
        <w:t>я</w:t>
      </w:r>
      <w:r w:rsidR="00B358A9">
        <w:t xml:space="preserve"> </w:t>
      </w:r>
      <w:r w:rsidRPr="004D7C39">
        <w:t>решил</w:t>
      </w:r>
      <w:r w:rsidR="00B358A9">
        <w:t xml:space="preserve"> </w:t>
      </w:r>
      <w:r w:rsidRPr="004D7C39">
        <w:t>публиковать</w:t>
      </w:r>
      <w:r w:rsidR="00B358A9">
        <w:t xml:space="preserve"> </w:t>
      </w:r>
      <w:r w:rsidRPr="004D7C39">
        <w:t>некоторые,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мой</w:t>
      </w:r>
      <w:r w:rsidR="00B358A9">
        <w:t xml:space="preserve"> </w:t>
      </w:r>
      <w:r w:rsidRPr="004D7C39">
        <w:t>взгляд,</w:t>
      </w:r>
      <w:r w:rsidR="00B358A9">
        <w:t xml:space="preserve"> </w:t>
      </w:r>
      <w:r w:rsidRPr="004D7C39">
        <w:t>актуальнейшие</w:t>
      </w:r>
      <w:r w:rsidR="00B358A9">
        <w:t xml:space="preserve"> </w:t>
      </w:r>
      <w:r w:rsidRPr="004D7C39">
        <w:t>сегодня</w:t>
      </w:r>
      <w:r w:rsidR="00B358A9">
        <w:t xml:space="preserve"> </w:t>
      </w:r>
      <w:r w:rsidRPr="004D7C39">
        <w:t>наработки</w:t>
      </w:r>
      <w:r w:rsidR="00B358A9">
        <w:t xml:space="preserve"> </w:t>
      </w:r>
      <w:r w:rsidRPr="004D7C39">
        <w:t>из</w:t>
      </w:r>
      <w:r w:rsidR="00B358A9">
        <w:t xml:space="preserve"> </w:t>
      </w:r>
      <w:r w:rsidRPr="004D7C39">
        <w:t>трудов</w:t>
      </w:r>
      <w:r w:rsidR="00B358A9">
        <w:t xml:space="preserve"> </w:t>
      </w:r>
      <w:r w:rsidRPr="004D7C39">
        <w:rPr>
          <w:b/>
          <w:bCs/>
          <w:i/>
          <w:iCs/>
        </w:rPr>
        <w:t>профессора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Александра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Ивановича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Юрьева,</w:t>
      </w:r>
      <w:r w:rsidR="00B358A9">
        <w:t xml:space="preserve"> </w:t>
      </w:r>
      <w:r w:rsidRPr="004D7C39">
        <w:t>моего</w:t>
      </w:r>
      <w:r w:rsidR="00B358A9">
        <w:t xml:space="preserve"> </w:t>
      </w:r>
      <w:r w:rsidRPr="004D7C39">
        <w:t>учителя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единомышленника,</w:t>
      </w:r>
      <w:r w:rsidR="00B358A9">
        <w:t xml:space="preserve"> </w:t>
      </w:r>
      <w:r w:rsidRPr="004D7C39">
        <w:t>ушедшего</w:t>
      </w:r>
      <w:r w:rsidR="00B358A9">
        <w:t xml:space="preserve"> </w:t>
      </w:r>
      <w:r w:rsidRPr="004D7C39">
        <w:t>«внезапно»,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оставившего</w:t>
      </w:r>
      <w:r w:rsidR="00B358A9">
        <w:t xml:space="preserve"> </w:t>
      </w:r>
      <w:r w:rsidRPr="004D7C39">
        <w:t>мне</w:t>
      </w:r>
      <w:r w:rsidR="00B358A9">
        <w:t xml:space="preserve"> </w:t>
      </w:r>
      <w:r w:rsidRPr="004D7C39">
        <w:t>некоторые</w:t>
      </w:r>
      <w:r w:rsidR="00B358A9">
        <w:t xml:space="preserve"> </w:t>
      </w:r>
      <w:r w:rsidRPr="004D7C39">
        <w:t>свои</w:t>
      </w:r>
      <w:r w:rsidR="00B358A9">
        <w:t xml:space="preserve"> ещё не опубликованные </w:t>
      </w:r>
      <w:r w:rsidRPr="004D7C39">
        <w:t>труды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частично</w:t>
      </w:r>
      <w:r w:rsidR="00B358A9">
        <w:t xml:space="preserve"> опубликованные </w:t>
      </w:r>
      <w:r w:rsidRPr="004D7C39">
        <w:t>в</w:t>
      </w:r>
      <w:r w:rsidR="00B358A9">
        <w:t xml:space="preserve"> </w:t>
      </w:r>
      <w:r w:rsidRPr="004D7C39">
        <w:t>специфических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профессиональных</w:t>
      </w:r>
      <w:r w:rsidR="00B358A9">
        <w:t xml:space="preserve"> </w:t>
      </w:r>
      <w:r w:rsidRPr="004D7C39">
        <w:t>разделах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интернете,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многих</w:t>
      </w:r>
      <w:r w:rsidR="00B358A9" w:rsidRPr="00B358A9">
        <w:t xml:space="preserve"> </w:t>
      </w:r>
      <w:r w:rsidR="00B358A9" w:rsidRPr="004D7C39">
        <w:t>не</w:t>
      </w:r>
      <w:r w:rsidR="00B358A9">
        <w:t xml:space="preserve"> </w:t>
      </w:r>
      <w:r w:rsidR="00B358A9" w:rsidRPr="004D7C39">
        <w:t>доступны</w:t>
      </w:r>
      <w:r w:rsidR="00B358A9">
        <w:t>е</w:t>
      </w:r>
      <w:r w:rsidRPr="004D7C39">
        <w:t>.</w:t>
      </w:r>
      <w:r w:rsidR="00B358A9">
        <w:t xml:space="preserve"> </w:t>
      </w:r>
      <w:r w:rsidRPr="004D7C39">
        <w:t>Эта</w:t>
      </w:r>
      <w:r w:rsidR="00B358A9">
        <w:t xml:space="preserve"> </w:t>
      </w:r>
      <w:r w:rsidRPr="004D7C39">
        <w:t>информация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основа</w:t>
      </w:r>
      <w:r w:rsidR="00B358A9">
        <w:t xml:space="preserve"> </w:t>
      </w:r>
      <w:r w:rsidRPr="004D7C39">
        <w:t>моих</w:t>
      </w:r>
      <w:r w:rsidR="00B358A9">
        <w:t xml:space="preserve"> </w:t>
      </w:r>
      <w:r w:rsidRPr="004D7C39">
        <w:t>размышлений</w:t>
      </w:r>
      <w:r w:rsidR="00B358A9">
        <w:t xml:space="preserve"> </w:t>
      </w:r>
      <w:r w:rsidRPr="004D7C39">
        <w:t>по</w:t>
      </w:r>
      <w:r w:rsidR="00B358A9">
        <w:t xml:space="preserve"> </w:t>
      </w:r>
      <w:r w:rsidRPr="004D7C39">
        <w:t>конкретным</w:t>
      </w:r>
      <w:r w:rsidR="00B358A9">
        <w:t xml:space="preserve"> </w:t>
      </w:r>
      <w:r w:rsidRPr="004D7C39">
        <w:t>вопросам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понимании</w:t>
      </w:r>
      <w:r w:rsidR="00B358A9">
        <w:t xml:space="preserve"> </w:t>
      </w:r>
      <w:r w:rsidRPr="004D7C39">
        <w:t>происходящего,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она</w:t>
      </w:r>
      <w:r w:rsidR="00B358A9">
        <w:t xml:space="preserve"> </w:t>
      </w:r>
      <w:r w:rsidRPr="004D7C39">
        <w:t>изложена</w:t>
      </w:r>
      <w:r w:rsidR="00B358A9">
        <w:t xml:space="preserve"> </w:t>
      </w:r>
      <w:r w:rsidRPr="004D7C39">
        <w:t>именно</w:t>
      </w:r>
      <w:r w:rsidR="00B358A9">
        <w:t xml:space="preserve"> </w:t>
      </w:r>
      <w:r w:rsidRPr="004D7C39">
        <w:t>так,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требует</w:t>
      </w:r>
      <w:r w:rsidR="00B358A9">
        <w:t xml:space="preserve"> </w:t>
      </w:r>
      <w:r w:rsidRPr="004D7C39">
        <w:lastRenderedPageBreak/>
        <w:t>сегодняшнее</w:t>
      </w:r>
      <w:r w:rsidR="00B358A9">
        <w:t xml:space="preserve"> </w:t>
      </w:r>
      <w:r w:rsidRPr="004D7C39">
        <w:t>время,</w:t>
      </w:r>
      <w:r w:rsidR="00B358A9">
        <w:t xml:space="preserve"> </w:t>
      </w:r>
      <w:r w:rsidRPr="004D7C39">
        <w:t>если</w:t>
      </w:r>
      <w:r w:rsidR="00B358A9">
        <w:t xml:space="preserve"> </w:t>
      </w:r>
      <w:r w:rsidRPr="004D7C39">
        <w:t>смотреть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точки</w:t>
      </w:r>
      <w:r w:rsidR="00B358A9">
        <w:t xml:space="preserve"> </w:t>
      </w:r>
      <w:r w:rsidRPr="004D7C39">
        <w:t>зрения</w:t>
      </w:r>
      <w:r w:rsidR="00B358A9">
        <w:t xml:space="preserve"> </w:t>
      </w:r>
      <w:bookmarkStart w:id="2" w:name="OLE_LINK3"/>
      <w:bookmarkStart w:id="3" w:name="OLE_LINK4"/>
      <w:r w:rsidRPr="004D7C39">
        <w:t>энергоинформационной</w:t>
      </w:r>
      <w:r w:rsidR="00B358A9">
        <w:t xml:space="preserve"> </w:t>
      </w:r>
      <w:r w:rsidRPr="004D7C39">
        <w:t>диалектики</w:t>
      </w:r>
      <w:r w:rsidR="00B358A9">
        <w:t xml:space="preserve"> </w:t>
      </w:r>
      <w:r w:rsidRPr="004D7C39">
        <w:t>развития</w:t>
      </w:r>
      <w:r w:rsidR="00B358A9">
        <w:t xml:space="preserve"> </w:t>
      </w:r>
      <w:r w:rsidRPr="004D7C39">
        <w:t>генотипов</w:t>
      </w:r>
      <w:r w:rsidR="00B358A9">
        <w:t xml:space="preserve"> М</w:t>
      </w:r>
      <w:r w:rsidRPr="004D7C39">
        <w:t>озга</w:t>
      </w:r>
      <w:bookmarkEnd w:id="2"/>
      <w:bookmarkEnd w:id="3"/>
      <w:r>
        <w:t>.</w:t>
      </w:r>
    </w:p>
    <w:p w14:paraId="549ADE8C" w14:textId="40E6F0A0" w:rsidR="00A047C7" w:rsidRPr="00B358A9" w:rsidRDefault="00A047C7" w:rsidP="00B358A9">
      <w:r w:rsidRPr="00B358A9">
        <w:t>На</w:t>
      </w:r>
      <w:r w:rsidR="00B358A9" w:rsidRPr="00B358A9">
        <w:t xml:space="preserve"> </w:t>
      </w:r>
      <w:r w:rsidRPr="00B358A9">
        <w:t>протяжении</w:t>
      </w:r>
      <w:r w:rsidR="00B358A9" w:rsidRPr="00B358A9">
        <w:t xml:space="preserve"> </w:t>
      </w:r>
      <w:r w:rsidRPr="00B358A9">
        <w:t>18</w:t>
      </w:r>
      <w:r w:rsidR="00B358A9" w:rsidRPr="00B358A9">
        <w:t> </w:t>
      </w:r>
      <w:r w:rsidRPr="00B358A9">
        <w:t>000</w:t>
      </w:r>
      <w:r w:rsidR="00B358A9" w:rsidRPr="00B358A9">
        <w:t xml:space="preserve"> (а в особенности </w:t>
      </w:r>
      <w:r w:rsidRPr="00B358A9">
        <w:t>4</w:t>
      </w:r>
      <w:r w:rsidR="00B358A9" w:rsidRPr="00B358A9">
        <w:t> </w:t>
      </w:r>
      <w:r w:rsidRPr="00B358A9">
        <w:t>000</w:t>
      </w:r>
      <w:r w:rsidR="00B358A9" w:rsidRPr="00B358A9">
        <w:t xml:space="preserve">) лет </w:t>
      </w:r>
      <w:r w:rsidRPr="00B358A9">
        <w:t>всё</w:t>
      </w:r>
      <w:r w:rsidR="00B358A9" w:rsidRPr="00B358A9">
        <w:t xml:space="preserve">, </w:t>
      </w:r>
      <w:r w:rsidRPr="00B358A9">
        <w:t>что</w:t>
      </w:r>
      <w:r w:rsidR="00B358A9" w:rsidRPr="00B358A9">
        <w:t xml:space="preserve"> </w:t>
      </w:r>
      <w:r w:rsidRPr="00B358A9">
        <w:t>происходило</w:t>
      </w:r>
      <w:r w:rsidR="00B358A9" w:rsidRPr="00B358A9">
        <w:t xml:space="preserve"> </w:t>
      </w:r>
      <w:r w:rsidRPr="00B358A9">
        <w:t>на</w:t>
      </w:r>
      <w:r w:rsidR="00B358A9" w:rsidRPr="00B358A9">
        <w:t xml:space="preserve"> </w:t>
      </w:r>
      <w:r w:rsidRPr="00B358A9">
        <w:t>нашей</w:t>
      </w:r>
      <w:r w:rsidR="00B358A9" w:rsidRPr="00B358A9">
        <w:t xml:space="preserve"> </w:t>
      </w:r>
      <w:r w:rsidRPr="00B358A9">
        <w:t>планете,</w:t>
      </w:r>
      <w:r w:rsidR="00B358A9" w:rsidRPr="00B358A9">
        <w:t xml:space="preserve"> </w:t>
      </w:r>
      <w:r w:rsidRPr="00B358A9">
        <w:t>было</w:t>
      </w:r>
      <w:r w:rsidR="00B358A9" w:rsidRPr="00B358A9">
        <w:t xml:space="preserve"> </w:t>
      </w:r>
      <w:r w:rsidRPr="00B358A9">
        <w:t>ориентировано</w:t>
      </w:r>
      <w:r w:rsidR="00B358A9" w:rsidRPr="00B358A9">
        <w:t xml:space="preserve"> </w:t>
      </w:r>
      <w:r w:rsidRPr="00B358A9">
        <w:t>и</w:t>
      </w:r>
      <w:r w:rsidR="00B358A9" w:rsidRPr="00B358A9">
        <w:t xml:space="preserve"> </w:t>
      </w:r>
      <w:r w:rsidRPr="00B358A9">
        <w:t>представлено</w:t>
      </w:r>
      <w:r w:rsidR="00B358A9" w:rsidRPr="00B358A9">
        <w:t xml:space="preserve"> </w:t>
      </w:r>
      <w:r w:rsidRPr="00B358A9">
        <w:t>сложнейшим</w:t>
      </w:r>
      <w:r w:rsidR="00B358A9" w:rsidRPr="00B358A9">
        <w:t xml:space="preserve"> </w:t>
      </w:r>
      <w:r w:rsidRPr="00B358A9">
        <w:t>комплексом</w:t>
      </w:r>
      <w:r w:rsidR="00B358A9" w:rsidRPr="00B358A9">
        <w:t xml:space="preserve"> </w:t>
      </w:r>
      <w:r w:rsidRPr="00B358A9">
        <w:t>процессов</w:t>
      </w:r>
      <w:r w:rsidR="00B358A9" w:rsidRPr="00B358A9">
        <w:t xml:space="preserve"> </w:t>
      </w:r>
      <w:r w:rsidRPr="00B358A9">
        <w:t>совершенствования</w:t>
      </w:r>
      <w:r w:rsidR="00B358A9" w:rsidRPr="00B358A9">
        <w:t xml:space="preserve"> </w:t>
      </w:r>
      <w:r w:rsidRPr="00B358A9">
        <w:t>вполне</w:t>
      </w:r>
      <w:r w:rsidR="00B358A9" w:rsidRPr="00B358A9">
        <w:t xml:space="preserve"> </w:t>
      </w:r>
      <w:r w:rsidRPr="00B358A9">
        <w:t>конкретных</w:t>
      </w:r>
      <w:r w:rsidR="00B358A9" w:rsidRPr="00B358A9">
        <w:t xml:space="preserve"> </w:t>
      </w:r>
      <w:r w:rsidRPr="00B358A9">
        <w:t>генотипов</w:t>
      </w:r>
      <w:r w:rsidR="00B358A9" w:rsidRPr="00B358A9">
        <w:t xml:space="preserve"> М</w:t>
      </w:r>
      <w:r w:rsidRPr="00B358A9">
        <w:t>озга</w:t>
      </w:r>
      <w:r w:rsidR="00B358A9" w:rsidRPr="00B358A9">
        <w:t xml:space="preserve"> </w:t>
      </w:r>
      <w:r w:rsidRPr="00B358A9">
        <w:t>людей</w:t>
      </w:r>
      <w:r w:rsidR="00B358A9" w:rsidRPr="00B358A9">
        <w:t xml:space="preserve"> </w:t>
      </w:r>
      <w:r w:rsidRPr="00B358A9">
        <w:t>и</w:t>
      </w:r>
      <w:r w:rsidR="00B358A9" w:rsidRPr="00B358A9">
        <w:t xml:space="preserve"> </w:t>
      </w:r>
      <w:r w:rsidRPr="00B358A9">
        <w:t>в</w:t>
      </w:r>
      <w:r w:rsidR="00B358A9" w:rsidRPr="00B358A9">
        <w:t xml:space="preserve"> </w:t>
      </w:r>
      <w:r w:rsidRPr="00B358A9">
        <w:t>таком</w:t>
      </w:r>
      <w:r w:rsidR="00B358A9" w:rsidRPr="00B358A9">
        <w:t xml:space="preserve"> </w:t>
      </w:r>
      <w:r w:rsidRPr="00B358A9">
        <w:t>количестве,</w:t>
      </w:r>
      <w:r w:rsidR="00B358A9" w:rsidRPr="00B358A9">
        <w:t xml:space="preserve"> </w:t>
      </w:r>
      <w:r w:rsidRPr="00B358A9">
        <w:t>который</w:t>
      </w:r>
      <w:r w:rsidR="00B358A9" w:rsidRPr="00B358A9">
        <w:t xml:space="preserve"> </w:t>
      </w:r>
      <w:r w:rsidRPr="00B358A9">
        <w:t>был</w:t>
      </w:r>
      <w:r w:rsidR="00B358A9" w:rsidRPr="00B358A9">
        <w:t xml:space="preserve"> </w:t>
      </w:r>
      <w:r w:rsidRPr="00B358A9">
        <w:t>запланирован.</w:t>
      </w:r>
      <w:r w:rsidR="00B358A9" w:rsidRPr="00B358A9">
        <w:t xml:space="preserve"> </w:t>
      </w:r>
      <w:r w:rsidRPr="00B358A9">
        <w:t>Развитие</w:t>
      </w:r>
      <w:r w:rsidR="00B358A9" w:rsidRPr="00B358A9">
        <w:t xml:space="preserve"> </w:t>
      </w:r>
      <w:r w:rsidRPr="00B358A9">
        <w:t>генотипа</w:t>
      </w:r>
      <w:r w:rsidR="00B358A9" w:rsidRPr="00B358A9">
        <w:t xml:space="preserve"> М</w:t>
      </w:r>
      <w:r w:rsidRPr="00B358A9">
        <w:t>озга</w:t>
      </w:r>
      <w:r w:rsidR="00B358A9" w:rsidRPr="00B358A9">
        <w:t xml:space="preserve"> </w:t>
      </w:r>
      <w:r w:rsidRPr="00B358A9">
        <w:t>было</w:t>
      </w:r>
      <w:r w:rsidR="00B358A9" w:rsidRPr="00B358A9">
        <w:t xml:space="preserve"> </w:t>
      </w:r>
      <w:r w:rsidRPr="00B358A9">
        <w:t>первичным,</w:t>
      </w:r>
      <w:r w:rsidR="00B358A9" w:rsidRPr="00B358A9">
        <w:t xml:space="preserve"> </w:t>
      </w:r>
      <w:r w:rsidRPr="00B358A9">
        <w:t>а</w:t>
      </w:r>
      <w:r w:rsidR="00B358A9" w:rsidRPr="00B358A9">
        <w:t xml:space="preserve"> </w:t>
      </w:r>
      <w:r w:rsidRPr="00B358A9">
        <w:t>все</w:t>
      </w:r>
      <w:r w:rsidR="00B358A9" w:rsidRPr="00B358A9">
        <w:t xml:space="preserve"> </w:t>
      </w:r>
      <w:r w:rsidRPr="00B358A9">
        <w:t>умозрительные</w:t>
      </w:r>
      <w:r w:rsidR="00B358A9" w:rsidRPr="00B358A9">
        <w:t xml:space="preserve"> </w:t>
      </w:r>
      <w:r w:rsidRPr="00B358A9">
        <w:t>процессы,</w:t>
      </w:r>
      <w:r w:rsidR="00B358A9" w:rsidRPr="00B358A9">
        <w:t xml:space="preserve"> </w:t>
      </w:r>
      <w:r w:rsidRPr="00B358A9">
        <w:t>связанные</w:t>
      </w:r>
      <w:r w:rsidR="00B358A9" w:rsidRPr="00B358A9">
        <w:t xml:space="preserve"> </w:t>
      </w:r>
      <w:r w:rsidRPr="00B358A9">
        <w:t>в</w:t>
      </w:r>
      <w:r w:rsidR="00B358A9" w:rsidRPr="00B358A9">
        <w:t xml:space="preserve"> </w:t>
      </w:r>
      <w:r w:rsidRPr="00B358A9">
        <w:t>единый</w:t>
      </w:r>
      <w:r w:rsidR="00B358A9" w:rsidRPr="00B358A9">
        <w:t xml:space="preserve"> </w:t>
      </w:r>
      <w:r w:rsidRPr="00B358A9">
        <w:t>исторический</w:t>
      </w:r>
      <w:r w:rsidR="00B358A9" w:rsidRPr="00B358A9">
        <w:t xml:space="preserve"> </w:t>
      </w:r>
      <w:r w:rsidRPr="00B358A9">
        <w:t>процесс</w:t>
      </w:r>
      <w:r w:rsidR="00B358A9" w:rsidRPr="00B358A9">
        <w:t xml:space="preserve"> </w:t>
      </w:r>
      <w:r w:rsidRPr="00B358A9">
        <w:t>развития</w:t>
      </w:r>
      <w:r w:rsidR="00B358A9" w:rsidRPr="00B358A9">
        <w:t xml:space="preserve"> </w:t>
      </w:r>
      <w:r w:rsidRPr="00B358A9">
        <w:t>цивилизации,</w:t>
      </w:r>
      <w:r w:rsidR="00B358A9" w:rsidRPr="00B358A9">
        <w:t xml:space="preserve"> </w:t>
      </w:r>
      <w:r w:rsidRPr="00B358A9">
        <w:t>были</w:t>
      </w:r>
      <w:r w:rsidR="00B358A9" w:rsidRPr="00B358A9">
        <w:t xml:space="preserve"> </w:t>
      </w:r>
      <w:r w:rsidRPr="00B358A9">
        <w:t>вторичны.</w:t>
      </w:r>
      <w:r w:rsidR="00B358A9" w:rsidRPr="00B358A9">
        <w:t xml:space="preserve"> </w:t>
      </w:r>
      <w:r w:rsidRPr="00B358A9">
        <w:t>Как</w:t>
      </w:r>
      <w:r w:rsidR="00B358A9" w:rsidRPr="00B358A9">
        <w:t xml:space="preserve"> </w:t>
      </w:r>
      <w:r w:rsidRPr="00B358A9">
        <w:t>бы</w:t>
      </w:r>
      <w:r w:rsidR="00B358A9" w:rsidRPr="00B358A9">
        <w:t xml:space="preserve"> </w:t>
      </w:r>
      <w:r w:rsidRPr="00B358A9">
        <w:t>ни</w:t>
      </w:r>
      <w:r w:rsidR="00B358A9" w:rsidRPr="00B358A9">
        <w:t xml:space="preserve"> </w:t>
      </w:r>
      <w:r w:rsidRPr="00B358A9">
        <w:t>унизительно</w:t>
      </w:r>
      <w:r w:rsidR="00B358A9" w:rsidRPr="00B358A9">
        <w:t xml:space="preserve"> было </w:t>
      </w:r>
      <w:r w:rsidRPr="00B358A9">
        <w:t>воспринимать,</w:t>
      </w:r>
      <w:r w:rsidR="00B358A9" w:rsidRPr="00B358A9">
        <w:t xml:space="preserve"> </w:t>
      </w:r>
      <w:r w:rsidRPr="00B358A9">
        <w:t>но</w:t>
      </w:r>
      <w:r w:rsidR="00B358A9" w:rsidRPr="00B358A9">
        <w:t xml:space="preserve"> </w:t>
      </w:r>
      <w:r w:rsidRPr="00B358A9">
        <w:t>развитие</w:t>
      </w:r>
      <w:r w:rsidR="00B358A9" w:rsidRPr="00B358A9">
        <w:t xml:space="preserve"> </w:t>
      </w:r>
      <w:r w:rsidRPr="00B358A9">
        <w:t>всех</w:t>
      </w:r>
      <w:r w:rsidR="00B358A9" w:rsidRPr="00B358A9">
        <w:t xml:space="preserve"> </w:t>
      </w:r>
      <w:r w:rsidRPr="00B358A9">
        <w:t>направлений</w:t>
      </w:r>
      <w:r w:rsidR="00B358A9" w:rsidRPr="00B358A9">
        <w:t xml:space="preserve"> </w:t>
      </w:r>
      <w:r w:rsidRPr="00B358A9">
        <w:t>науки,</w:t>
      </w:r>
      <w:r w:rsidR="00B358A9" w:rsidRPr="00B358A9">
        <w:t xml:space="preserve"> </w:t>
      </w:r>
      <w:r w:rsidRPr="00B358A9">
        <w:t>знаний,</w:t>
      </w:r>
      <w:r w:rsidR="00B358A9" w:rsidRPr="00B358A9">
        <w:t xml:space="preserve"> </w:t>
      </w:r>
      <w:r w:rsidRPr="00B358A9">
        <w:t>воспитания</w:t>
      </w:r>
      <w:r w:rsidR="00B358A9" w:rsidRPr="00B358A9">
        <w:t xml:space="preserve"> </w:t>
      </w:r>
      <w:r w:rsidRPr="00B358A9">
        <w:t>молодого</w:t>
      </w:r>
      <w:r w:rsidR="00B358A9" w:rsidRPr="00B358A9">
        <w:t xml:space="preserve"> </w:t>
      </w:r>
      <w:r w:rsidRPr="00B358A9">
        <w:t>поколения,</w:t>
      </w:r>
      <w:r w:rsidR="00B358A9" w:rsidRPr="00B358A9">
        <w:t xml:space="preserve"> </w:t>
      </w:r>
      <w:r w:rsidRPr="00B358A9">
        <w:t>его</w:t>
      </w:r>
      <w:r w:rsidR="00B358A9" w:rsidRPr="00B358A9">
        <w:t xml:space="preserve"> </w:t>
      </w:r>
      <w:r w:rsidRPr="00B358A9">
        <w:t>обучения,</w:t>
      </w:r>
      <w:r w:rsidR="00B358A9" w:rsidRPr="00B358A9">
        <w:t xml:space="preserve"> </w:t>
      </w:r>
      <w:r w:rsidRPr="00B358A9">
        <w:t>начиная</w:t>
      </w:r>
      <w:r w:rsidR="00B358A9" w:rsidRPr="00B358A9">
        <w:t xml:space="preserve"> </w:t>
      </w:r>
      <w:r w:rsidRPr="00B358A9">
        <w:t>со</w:t>
      </w:r>
      <w:r w:rsidR="00B358A9" w:rsidRPr="00B358A9">
        <w:t xml:space="preserve"> </w:t>
      </w:r>
      <w:r w:rsidRPr="00B358A9">
        <w:t>школьной</w:t>
      </w:r>
      <w:r w:rsidR="00B358A9" w:rsidRPr="00B358A9">
        <w:t xml:space="preserve"> </w:t>
      </w:r>
      <w:r w:rsidRPr="00B358A9">
        <w:t>скамьи,</w:t>
      </w:r>
      <w:r w:rsidR="00B358A9" w:rsidRPr="00B358A9">
        <w:t xml:space="preserve"> </w:t>
      </w:r>
      <w:r w:rsidRPr="00B358A9">
        <w:t>само</w:t>
      </w:r>
      <w:r w:rsidR="00B358A9" w:rsidRPr="00B358A9">
        <w:t xml:space="preserve"> </w:t>
      </w:r>
      <w:r w:rsidRPr="00B358A9">
        <w:t>устройство</w:t>
      </w:r>
      <w:r w:rsidR="00B358A9" w:rsidRPr="00B358A9">
        <w:t xml:space="preserve"> </w:t>
      </w:r>
      <w:r w:rsidRPr="00B358A9">
        <w:t>(школа)</w:t>
      </w:r>
      <w:r w:rsidR="00B358A9" w:rsidRPr="00B358A9">
        <w:t xml:space="preserve"> </w:t>
      </w:r>
      <w:r w:rsidRPr="00B358A9">
        <w:t>этого</w:t>
      </w:r>
      <w:r w:rsidR="00B358A9" w:rsidRPr="00B358A9">
        <w:t xml:space="preserve"> </w:t>
      </w:r>
      <w:r w:rsidRPr="00B358A9">
        <w:t>обучения,</w:t>
      </w:r>
      <w:r w:rsidR="00B358A9" w:rsidRPr="00B358A9">
        <w:t xml:space="preserve"> </w:t>
      </w:r>
      <w:r w:rsidRPr="00B358A9">
        <w:t>культур</w:t>
      </w:r>
      <w:r w:rsidR="00B358A9" w:rsidRPr="00B358A9">
        <w:t>а</w:t>
      </w:r>
      <w:r w:rsidRPr="00B358A9">
        <w:t>,</w:t>
      </w:r>
      <w:r w:rsidR="00B358A9" w:rsidRPr="00B358A9">
        <w:t xml:space="preserve"> </w:t>
      </w:r>
      <w:r w:rsidRPr="00B358A9">
        <w:t>в</w:t>
      </w:r>
      <w:r w:rsidR="00B358A9" w:rsidRPr="00B358A9">
        <w:t xml:space="preserve"> </w:t>
      </w:r>
      <w:r w:rsidRPr="00B358A9">
        <w:t>самом</w:t>
      </w:r>
      <w:r w:rsidR="00B358A9" w:rsidRPr="00B358A9">
        <w:t xml:space="preserve"> </w:t>
      </w:r>
      <w:r w:rsidRPr="00B358A9">
        <w:t>широком</w:t>
      </w:r>
      <w:r w:rsidR="00B358A9" w:rsidRPr="00B358A9">
        <w:t xml:space="preserve"> </w:t>
      </w:r>
      <w:r w:rsidRPr="00B358A9">
        <w:t>аспекте</w:t>
      </w:r>
      <w:r w:rsidR="00B358A9" w:rsidRPr="00B358A9">
        <w:t xml:space="preserve"> </w:t>
      </w:r>
      <w:r w:rsidRPr="00B358A9">
        <w:t>понимания</w:t>
      </w:r>
      <w:r w:rsidR="00B358A9" w:rsidRPr="00B358A9">
        <w:t xml:space="preserve">, </w:t>
      </w:r>
      <w:r w:rsidRPr="00B358A9">
        <w:t>–</w:t>
      </w:r>
      <w:r w:rsidR="00B358A9" w:rsidRPr="00B358A9">
        <w:t xml:space="preserve"> </w:t>
      </w:r>
      <w:r w:rsidRPr="00B358A9">
        <w:t>это</w:t>
      </w:r>
      <w:r w:rsidR="00B358A9" w:rsidRPr="00B358A9">
        <w:t xml:space="preserve"> </w:t>
      </w:r>
      <w:r w:rsidRPr="00B358A9">
        <w:t>тоже</w:t>
      </w:r>
      <w:r w:rsidR="00B358A9" w:rsidRPr="00B358A9">
        <w:t xml:space="preserve"> </w:t>
      </w:r>
      <w:r w:rsidRPr="00B358A9">
        <w:t>программные</w:t>
      </w:r>
      <w:r w:rsidR="00B358A9" w:rsidRPr="00B358A9">
        <w:t xml:space="preserve"> </w:t>
      </w:r>
      <w:r w:rsidRPr="00B358A9">
        <w:t>процессы</w:t>
      </w:r>
      <w:r w:rsidR="00B358A9" w:rsidRPr="00B358A9">
        <w:t xml:space="preserve"> </w:t>
      </w:r>
      <w:r w:rsidRPr="00B358A9">
        <w:t>развития</w:t>
      </w:r>
      <w:r w:rsidR="00B358A9" w:rsidRPr="00B358A9">
        <w:t xml:space="preserve"> </w:t>
      </w:r>
      <w:r w:rsidRPr="00B358A9">
        <w:t>отдельных</w:t>
      </w:r>
      <w:r w:rsidR="00B358A9" w:rsidRPr="00B358A9">
        <w:t xml:space="preserve"> </w:t>
      </w:r>
      <w:r w:rsidRPr="00B358A9">
        <w:t>форматных</w:t>
      </w:r>
      <w:r w:rsidR="00B358A9" w:rsidRPr="00B358A9">
        <w:t xml:space="preserve"> </w:t>
      </w:r>
      <w:r w:rsidRPr="00B358A9">
        <w:t>способностей</w:t>
      </w:r>
      <w:r w:rsidR="00B358A9" w:rsidRPr="00B358A9">
        <w:t xml:space="preserve"> М</w:t>
      </w:r>
      <w:r w:rsidRPr="00B358A9">
        <w:t>озга</w:t>
      </w:r>
      <w:r w:rsidR="00B358A9" w:rsidRPr="00B358A9">
        <w:t xml:space="preserve"> </w:t>
      </w:r>
      <w:r w:rsidRPr="00B358A9">
        <w:t>у</w:t>
      </w:r>
      <w:r w:rsidR="00B358A9" w:rsidRPr="00B358A9">
        <w:t xml:space="preserve"> </w:t>
      </w:r>
      <w:r w:rsidRPr="00B358A9">
        <w:t>конкретных</w:t>
      </w:r>
      <w:r w:rsidR="00B358A9" w:rsidRPr="00B358A9">
        <w:t xml:space="preserve"> </w:t>
      </w:r>
      <w:r w:rsidRPr="00B358A9">
        <w:t>генотипов.</w:t>
      </w:r>
      <w:r w:rsidR="00B358A9" w:rsidRPr="00B358A9">
        <w:t xml:space="preserve"> </w:t>
      </w:r>
      <w:r w:rsidRPr="00B358A9">
        <w:t>Актуальность</w:t>
      </w:r>
      <w:r w:rsidR="00B358A9" w:rsidRPr="00B358A9">
        <w:t xml:space="preserve"> </w:t>
      </w:r>
      <w:r w:rsidRPr="00B358A9">
        <w:t>этой</w:t>
      </w:r>
      <w:r w:rsidR="00B358A9" w:rsidRPr="00B358A9">
        <w:t xml:space="preserve"> </w:t>
      </w:r>
      <w:r w:rsidRPr="00B358A9">
        <w:t>информации</w:t>
      </w:r>
      <w:r w:rsidR="00B358A9" w:rsidRPr="00B358A9">
        <w:t xml:space="preserve"> </w:t>
      </w:r>
      <w:r w:rsidRPr="00B358A9">
        <w:t>позволит</w:t>
      </w:r>
      <w:r w:rsidR="00B358A9" w:rsidRPr="00B358A9">
        <w:t xml:space="preserve"> </w:t>
      </w:r>
      <w:r w:rsidRPr="00B358A9">
        <w:t>многим</w:t>
      </w:r>
      <w:r w:rsidR="00B358A9" w:rsidRPr="00B358A9">
        <w:t xml:space="preserve"> </w:t>
      </w:r>
      <w:r w:rsidRPr="00B358A9">
        <w:t>понять</w:t>
      </w:r>
      <w:r w:rsidR="00B358A9" w:rsidRPr="00B358A9">
        <w:t xml:space="preserve"> </w:t>
      </w:r>
      <w:r w:rsidRPr="00B358A9">
        <w:t>–</w:t>
      </w:r>
      <w:r w:rsidR="00B358A9" w:rsidRPr="00B358A9">
        <w:t xml:space="preserve"> </w:t>
      </w:r>
      <w:r w:rsidRPr="00B358A9">
        <w:t>почему</w:t>
      </w:r>
      <w:r w:rsidR="00B358A9" w:rsidRPr="00B358A9">
        <w:t xml:space="preserve"> </w:t>
      </w:r>
      <w:r w:rsidRPr="00B358A9">
        <w:t>сегодня</w:t>
      </w:r>
      <w:r w:rsidR="00B358A9" w:rsidRPr="00B358A9">
        <w:t xml:space="preserve"> </w:t>
      </w:r>
      <w:r w:rsidRPr="00B358A9">
        <w:t>именно</w:t>
      </w:r>
      <w:r w:rsidR="00B358A9" w:rsidRPr="00B358A9">
        <w:t xml:space="preserve"> </w:t>
      </w:r>
      <w:r w:rsidRPr="00B358A9">
        <w:t>так</w:t>
      </w:r>
      <w:r w:rsidR="00B358A9" w:rsidRPr="00B358A9">
        <w:t xml:space="preserve"> </w:t>
      </w:r>
      <w:r w:rsidRPr="00B358A9">
        <w:t>происходит</w:t>
      </w:r>
      <w:r w:rsidR="00B358A9" w:rsidRPr="00B358A9">
        <w:t xml:space="preserve">, </w:t>
      </w:r>
      <w:r w:rsidRPr="00B358A9">
        <w:t>и</w:t>
      </w:r>
      <w:r w:rsidR="00B358A9" w:rsidRPr="00B358A9">
        <w:t xml:space="preserve"> </w:t>
      </w:r>
      <w:r w:rsidRPr="00B358A9">
        <w:t>к</w:t>
      </w:r>
      <w:r w:rsidR="00B358A9" w:rsidRPr="00B358A9">
        <w:t xml:space="preserve"> </w:t>
      </w:r>
      <w:r w:rsidRPr="00B358A9">
        <w:t>чему</w:t>
      </w:r>
      <w:r w:rsidR="00B358A9" w:rsidRPr="00B358A9">
        <w:t xml:space="preserve"> </w:t>
      </w:r>
      <w:r w:rsidRPr="00B358A9">
        <w:t>это</w:t>
      </w:r>
      <w:r w:rsidR="00B358A9" w:rsidRPr="00B358A9">
        <w:t xml:space="preserve"> </w:t>
      </w:r>
      <w:r w:rsidRPr="00B358A9">
        <w:t>может</w:t>
      </w:r>
      <w:r w:rsidR="00B358A9" w:rsidRPr="00B358A9">
        <w:t xml:space="preserve"> </w:t>
      </w:r>
      <w:r w:rsidRPr="00B358A9">
        <w:t>привести.</w:t>
      </w:r>
      <w:r w:rsidR="00B358A9" w:rsidRPr="00B358A9">
        <w:t xml:space="preserve"> </w:t>
      </w:r>
      <w:r w:rsidRPr="00B358A9">
        <w:t>Что</w:t>
      </w:r>
      <w:r w:rsidR="00B358A9" w:rsidRPr="00B358A9">
        <w:t xml:space="preserve"> </w:t>
      </w:r>
      <w:r w:rsidRPr="00B358A9">
        <w:t>нужно</w:t>
      </w:r>
      <w:r w:rsidR="00B358A9" w:rsidRPr="00B358A9">
        <w:t xml:space="preserve"> </w:t>
      </w:r>
      <w:r w:rsidRPr="00B358A9">
        <w:t>вкладывать</w:t>
      </w:r>
      <w:r w:rsidR="00B358A9" w:rsidRPr="00B358A9">
        <w:t xml:space="preserve"> </w:t>
      </w:r>
      <w:r w:rsidRPr="00B358A9">
        <w:t>в</w:t>
      </w:r>
      <w:r w:rsidR="00B358A9" w:rsidRPr="00B358A9">
        <w:t xml:space="preserve"> </w:t>
      </w:r>
      <w:r w:rsidRPr="00B358A9">
        <w:t>ту</w:t>
      </w:r>
      <w:r w:rsidR="00B358A9" w:rsidRPr="00B358A9">
        <w:t xml:space="preserve"> </w:t>
      </w:r>
      <w:r w:rsidRPr="00B358A9">
        <w:t>социальную</w:t>
      </w:r>
      <w:r w:rsidR="00B358A9" w:rsidRPr="00B358A9">
        <w:t xml:space="preserve"> </w:t>
      </w:r>
      <w:r w:rsidRPr="00B358A9">
        <w:t>конструкцию</w:t>
      </w:r>
      <w:r w:rsidR="00B358A9" w:rsidRPr="00B358A9">
        <w:t xml:space="preserve"> </w:t>
      </w:r>
      <w:r w:rsidRPr="00B358A9">
        <w:t>–</w:t>
      </w:r>
      <w:r w:rsidR="00B358A9" w:rsidRPr="00B358A9">
        <w:t xml:space="preserve"> </w:t>
      </w:r>
      <w:r w:rsidRPr="00B358A9">
        <w:t>которую</w:t>
      </w:r>
      <w:r w:rsidR="00B358A9" w:rsidRPr="00B358A9">
        <w:t xml:space="preserve"> </w:t>
      </w:r>
      <w:r w:rsidRPr="00B358A9">
        <w:t>нам</w:t>
      </w:r>
      <w:r w:rsidR="00B358A9" w:rsidRPr="00B358A9">
        <w:t xml:space="preserve"> </w:t>
      </w:r>
      <w:r w:rsidRPr="00B358A9">
        <w:t>с</w:t>
      </w:r>
      <w:r w:rsidR="00B358A9" w:rsidRPr="00B358A9">
        <w:t xml:space="preserve"> </w:t>
      </w:r>
      <w:r w:rsidRPr="00B358A9">
        <w:t>вами</w:t>
      </w:r>
      <w:r w:rsidR="00B358A9" w:rsidRPr="00B358A9">
        <w:t xml:space="preserve"> </w:t>
      </w:r>
      <w:r w:rsidRPr="00B358A9">
        <w:t>предстоит</w:t>
      </w:r>
      <w:r w:rsidR="00B358A9" w:rsidRPr="00B358A9">
        <w:t xml:space="preserve"> </w:t>
      </w:r>
      <w:r w:rsidRPr="00B358A9">
        <w:t>построить</w:t>
      </w:r>
      <w:r w:rsidR="00B358A9" w:rsidRPr="00B358A9">
        <w:t xml:space="preserve"> </w:t>
      </w:r>
      <w:r w:rsidRPr="00B358A9">
        <w:t>осмысленно</w:t>
      </w:r>
      <w:r w:rsidR="00B358A9" w:rsidRPr="00B358A9">
        <w:t xml:space="preserve"> </w:t>
      </w:r>
      <w:r w:rsidRPr="00B358A9">
        <w:t>и</w:t>
      </w:r>
      <w:r w:rsidR="00B358A9" w:rsidRPr="00B358A9">
        <w:t xml:space="preserve"> </w:t>
      </w:r>
      <w:r w:rsidRPr="00B358A9">
        <w:t>опираясь</w:t>
      </w:r>
      <w:r w:rsidR="00B358A9" w:rsidRPr="00B358A9">
        <w:t xml:space="preserve"> </w:t>
      </w:r>
      <w:r w:rsidRPr="00B358A9">
        <w:t>на</w:t>
      </w:r>
      <w:r w:rsidR="00B358A9" w:rsidRPr="00B358A9">
        <w:t xml:space="preserve"> </w:t>
      </w:r>
      <w:r w:rsidRPr="00B358A9">
        <w:t>наши</w:t>
      </w:r>
      <w:r w:rsidR="00B358A9" w:rsidRPr="00B358A9">
        <w:t xml:space="preserve"> </w:t>
      </w:r>
      <w:r w:rsidRPr="00B358A9">
        <w:t>знания,</w:t>
      </w:r>
      <w:r w:rsidR="00B358A9" w:rsidRPr="00B358A9">
        <w:t xml:space="preserve"> </w:t>
      </w:r>
      <w:r w:rsidRPr="00B358A9">
        <w:t>которые</w:t>
      </w:r>
      <w:r w:rsidR="00B358A9" w:rsidRPr="00B358A9">
        <w:t xml:space="preserve">, </w:t>
      </w:r>
      <w:r w:rsidRPr="00B358A9">
        <w:t>к</w:t>
      </w:r>
      <w:r w:rsidR="00B358A9" w:rsidRPr="00B358A9">
        <w:t xml:space="preserve"> </w:t>
      </w:r>
      <w:r w:rsidRPr="00B358A9">
        <w:t>счастью,</w:t>
      </w:r>
      <w:r w:rsidR="00B358A9" w:rsidRPr="00B358A9">
        <w:t xml:space="preserve"> </w:t>
      </w:r>
      <w:r w:rsidRPr="00B358A9">
        <w:t>сегодня</w:t>
      </w:r>
      <w:r w:rsidR="00B358A9" w:rsidRPr="00B358A9">
        <w:t xml:space="preserve"> </w:t>
      </w:r>
      <w:r w:rsidRPr="00B358A9">
        <w:t>–</w:t>
      </w:r>
      <w:r w:rsidR="00B358A9" w:rsidRPr="00B358A9">
        <w:t xml:space="preserve"> </w:t>
      </w:r>
      <w:r w:rsidRPr="00B358A9">
        <w:t>есть</w:t>
      </w:r>
      <w:r w:rsidR="00B358A9" w:rsidRPr="00B358A9">
        <w:t xml:space="preserve"> </w:t>
      </w:r>
      <w:r w:rsidRPr="00B358A9">
        <w:t>откуда</w:t>
      </w:r>
      <w:r w:rsidR="00B358A9" w:rsidRPr="00B358A9">
        <w:t xml:space="preserve"> </w:t>
      </w:r>
      <w:r w:rsidRPr="00B358A9">
        <w:t>черпать.</w:t>
      </w:r>
    </w:p>
    <w:p w14:paraId="3A1A06B2" w14:textId="60F03A65" w:rsidR="00A047C7" w:rsidRDefault="00A047C7" w:rsidP="00B358A9">
      <w:r w:rsidRPr="000264E4">
        <w:t>Один</w:t>
      </w:r>
      <w:r w:rsidR="00B358A9">
        <w:t xml:space="preserve"> </w:t>
      </w:r>
      <w:r w:rsidRPr="00B358A9">
        <w:rPr>
          <w:rStyle w:val="--"/>
        </w:rPr>
        <w:t>не</w:t>
      </w:r>
      <w:r w:rsidRPr="00B358A9">
        <w:rPr>
          <w:rStyle w:val="--0"/>
        </w:rPr>
        <w:t>маловажный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B358A9">
        <w:rPr>
          <w:rStyle w:val="--0"/>
        </w:rPr>
        <w:t>вопрос</w:t>
      </w:r>
      <w:r w:rsidR="00B358A9">
        <w:t xml:space="preserve"> </w:t>
      </w:r>
      <w:r w:rsidRPr="000264E4">
        <w:t>–</w:t>
      </w:r>
      <w:r w:rsidR="00B358A9">
        <w:t xml:space="preserve"> </w:t>
      </w:r>
      <w:r w:rsidRPr="000264E4">
        <w:rPr>
          <w:b/>
          <w:bCs/>
          <w:i/>
          <w:iCs/>
        </w:rPr>
        <w:t>вопрос</w:t>
      </w:r>
      <w:r w:rsidR="00B358A9">
        <w:rPr>
          <w:b/>
          <w:bCs/>
          <w:i/>
          <w:iCs/>
        </w:rPr>
        <w:t xml:space="preserve"> </w:t>
      </w:r>
      <w:r w:rsidRPr="000264E4">
        <w:rPr>
          <w:b/>
          <w:bCs/>
          <w:i/>
          <w:iCs/>
        </w:rPr>
        <w:t>о</w:t>
      </w:r>
      <w:r w:rsidR="00B358A9">
        <w:rPr>
          <w:b/>
          <w:bCs/>
          <w:i/>
          <w:iCs/>
        </w:rPr>
        <w:t xml:space="preserve"> </w:t>
      </w:r>
      <w:r w:rsidRPr="000264E4">
        <w:rPr>
          <w:b/>
          <w:bCs/>
          <w:i/>
          <w:iCs/>
        </w:rPr>
        <w:t>школе</w:t>
      </w:r>
      <w:r w:rsidRPr="000264E4">
        <w:rPr>
          <w:i/>
          <w:iCs/>
        </w:rPr>
        <w:t>,</w:t>
      </w:r>
      <w:r w:rsidR="00B358A9">
        <w:t xml:space="preserve"> </w:t>
      </w:r>
      <w:r w:rsidRPr="000264E4">
        <w:t>зада</w:t>
      </w:r>
      <w:r w:rsidR="00B358A9">
        <w:t xml:space="preserve">ваемый </w:t>
      </w:r>
      <w:r w:rsidRPr="000264E4">
        <w:t>постоянно</w:t>
      </w:r>
      <w:r w:rsidR="00B358A9">
        <w:t xml:space="preserve"> </w:t>
      </w:r>
      <w:r w:rsidRPr="000264E4">
        <w:t>людьми,</w:t>
      </w:r>
      <w:r w:rsidR="00B358A9">
        <w:t xml:space="preserve"> </w:t>
      </w:r>
      <w:r w:rsidRPr="000264E4">
        <w:t>которым</w:t>
      </w:r>
      <w:r w:rsidR="00B358A9">
        <w:t xml:space="preserve"> </w:t>
      </w:r>
      <w:r w:rsidRPr="00B358A9">
        <w:rPr>
          <w:rStyle w:val="--"/>
        </w:rPr>
        <w:t>не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B358A9">
        <w:rPr>
          <w:rStyle w:val="--0"/>
        </w:rPr>
        <w:t>безразлична</w:t>
      </w:r>
      <w:r w:rsidR="00B358A9">
        <w:t xml:space="preserve"> </w:t>
      </w:r>
      <w:r w:rsidRPr="000264E4">
        <w:t>судьба</w:t>
      </w:r>
      <w:r w:rsidR="00B358A9">
        <w:t xml:space="preserve"> </w:t>
      </w:r>
      <w:r w:rsidRPr="000264E4">
        <w:t>подрастающего</w:t>
      </w:r>
      <w:r w:rsidR="00B358A9">
        <w:t xml:space="preserve"> </w:t>
      </w:r>
      <w:r w:rsidRPr="000264E4">
        <w:t>поколения</w:t>
      </w:r>
      <w:r w:rsidR="00B358A9">
        <w:t xml:space="preserve">, – людьми, </w:t>
      </w:r>
      <w:r w:rsidRPr="000264E4">
        <w:t>видя</w:t>
      </w:r>
      <w:r w:rsidR="00B358A9">
        <w:t xml:space="preserve">щими </w:t>
      </w:r>
      <w:r w:rsidRPr="000264E4">
        <w:t>всё</w:t>
      </w:r>
      <w:r w:rsidR="00B358A9">
        <w:t xml:space="preserve"> </w:t>
      </w:r>
      <w:r w:rsidRPr="000264E4">
        <w:t>то,</w:t>
      </w:r>
      <w:r w:rsidR="00B358A9">
        <w:t xml:space="preserve"> </w:t>
      </w:r>
      <w:r w:rsidRPr="000264E4">
        <w:t>что</w:t>
      </w:r>
      <w:r w:rsidR="00B358A9">
        <w:t xml:space="preserve"> </w:t>
      </w:r>
      <w:r w:rsidRPr="000264E4">
        <w:t>происходит</w:t>
      </w:r>
      <w:r w:rsidR="00B358A9">
        <w:t xml:space="preserve"> </w:t>
      </w:r>
      <w:r w:rsidRPr="000264E4">
        <w:t>в</w:t>
      </w:r>
      <w:r w:rsidR="00B358A9">
        <w:t xml:space="preserve"> </w:t>
      </w:r>
      <w:r w:rsidRPr="000264E4">
        <w:t>этом</w:t>
      </w:r>
      <w:r w:rsidR="00B358A9">
        <w:t xml:space="preserve"> </w:t>
      </w:r>
      <w:r w:rsidRPr="000264E4">
        <w:t>направлении.</w:t>
      </w:r>
      <w:r w:rsidR="00B358A9">
        <w:t xml:space="preserve"> </w:t>
      </w:r>
      <w:r w:rsidRPr="000264E4">
        <w:t>Какой</w:t>
      </w:r>
      <w:r w:rsidR="00B358A9">
        <w:t xml:space="preserve"> </w:t>
      </w:r>
      <w:r w:rsidRPr="000264E4">
        <w:t>она,</w:t>
      </w:r>
      <w:r w:rsidR="00B358A9">
        <w:t xml:space="preserve"> </w:t>
      </w:r>
      <w:r w:rsidRPr="000264E4">
        <w:t>школа,</w:t>
      </w:r>
      <w:r w:rsidR="00B358A9">
        <w:t xml:space="preserve"> </w:t>
      </w:r>
      <w:r w:rsidRPr="000264E4">
        <w:t>должна</w:t>
      </w:r>
      <w:r w:rsidR="00B358A9">
        <w:t xml:space="preserve"> </w:t>
      </w:r>
      <w:r w:rsidRPr="000264E4">
        <w:t>быть,</w:t>
      </w:r>
      <w:r w:rsidR="00B358A9">
        <w:t xml:space="preserve"> </w:t>
      </w:r>
      <w:r w:rsidRPr="000264E4">
        <w:t>какой</w:t>
      </w:r>
      <w:r w:rsidR="00B358A9">
        <w:t xml:space="preserve"> </w:t>
      </w:r>
      <w:r w:rsidRPr="000264E4">
        <w:t>она</w:t>
      </w:r>
      <w:r w:rsidR="00B358A9">
        <w:t xml:space="preserve"> </w:t>
      </w:r>
      <w:r w:rsidRPr="000264E4">
        <w:t>станет</w:t>
      </w:r>
      <w:r w:rsidR="00B358A9">
        <w:t xml:space="preserve"> </w:t>
      </w:r>
      <w:r w:rsidRPr="000264E4">
        <w:t>после</w:t>
      </w:r>
      <w:r w:rsidR="00B358A9">
        <w:t xml:space="preserve"> </w:t>
      </w:r>
      <w:proofErr w:type="gramStart"/>
      <w:r w:rsidRPr="000264E4">
        <w:t>без(с)конечных</w:t>
      </w:r>
      <w:proofErr w:type="gramEnd"/>
      <w:r w:rsidR="00B358A9">
        <w:t xml:space="preserve"> терзающих её последние десятилетия реформ? </w:t>
      </w:r>
      <w:r w:rsidRPr="000264E4">
        <w:t>Что</w:t>
      </w:r>
      <w:r w:rsidR="00B358A9">
        <w:t xml:space="preserve"> </w:t>
      </w:r>
      <w:r w:rsidRPr="000264E4">
        <w:t>делать</w:t>
      </w:r>
      <w:r w:rsidR="00B358A9">
        <w:t xml:space="preserve"> </w:t>
      </w:r>
      <w:r w:rsidRPr="000264E4">
        <w:t>детям,</w:t>
      </w:r>
      <w:r w:rsidR="00B358A9">
        <w:t xml:space="preserve"> </w:t>
      </w:r>
      <w:r w:rsidRPr="000264E4">
        <w:t>родителям</w:t>
      </w:r>
      <w:r w:rsidR="00B358A9">
        <w:t xml:space="preserve"> </w:t>
      </w:r>
      <w:r w:rsidRPr="000264E4">
        <w:t>и</w:t>
      </w:r>
      <w:r w:rsidR="00B358A9">
        <w:t xml:space="preserve"> </w:t>
      </w:r>
      <w:r w:rsidRPr="000264E4">
        <w:t>учителям</w:t>
      </w:r>
      <w:r w:rsidR="00B358A9">
        <w:t xml:space="preserve"> </w:t>
      </w:r>
      <w:r w:rsidRPr="000264E4">
        <w:t>в</w:t>
      </w:r>
      <w:r w:rsidR="00B358A9">
        <w:t xml:space="preserve"> </w:t>
      </w:r>
      <w:r w:rsidRPr="000264E4">
        <w:t>это</w:t>
      </w:r>
      <w:r w:rsidR="00B358A9">
        <w:t xml:space="preserve"> </w:t>
      </w:r>
      <w:r w:rsidRPr="000264E4">
        <w:t>время</w:t>
      </w:r>
      <w:r w:rsidR="00B358A9">
        <w:t xml:space="preserve"> </w:t>
      </w:r>
      <w:r w:rsidRPr="000264E4">
        <w:t>–</w:t>
      </w:r>
      <w:r w:rsidR="00B358A9">
        <w:t xml:space="preserve"> </w:t>
      </w:r>
      <w:r w:rsidRPr="000264E4">
        <w:t>время</w:t>
      </w:r>
      <w:r w:rsidR="00B358A9">
        <w:t xml:space="preserve"> </w:t>
      </w:r>
      <w:r w:rsidRPr="000264E4">
        <w:t>перестройки,</w:t>
      </w:r>
      <w:r w:rsidR="00B358A9">
        <w:t xml:space="preserve"> </w:t>
      </w:r>
      <w:r w:rsidRPr="000264E4">
        <w:t>а</w:t>
      </w:r>
      <w:r w:rsidR="00B358A9">
        <w:t xml:space="preserve"> </w:t>
      </w:r>
      <w:r w:rsidRPr="000264E4">
        <w:t>лучше</w:t>
      </w:r>
      <w:r w:rsidR="00B358A9">
        <w:t xml:space="preserve"> – </w:t>
      </w:r>
      <w:r w:rsidRPr="000264E4">
        <w:t>преобразования</w:t>
      </w:r>
      <w:r w:rsidR="00B358A9">
        <w:t xml:space="preserve"> </w:t>
      </w:r>
      <w:r w:rsidRPr="000264E4">
        <w:t>всего</w:t>
      </w:r>
      <w:r w:rsidR="00B358A9">
        <w:t xml:space="preserve"> </w:t>
      </w:r>
      <w:r w:rsidRPr="000264E4">
        <w:t>и</w:t>
      </w:r>
      <w:r w:rsidR="00B358A9">
        <w:t xml:space="preserve"> </w:t>
      </w:r>
      <w:r w:rsidRPr="000264E4">
        <w:t>вся</w:t>
      </w:r>
      <w:r w:rsidR="00B358A9">
        <w:t>?</w:t>
      </w:r>
    </w:p>
    <w:p w14:paraId="137FA72B" w14:textId="2CD71DEA" w:rsidR="00A047C7" w:rsidRPr="00656577" w:rsidRDefault="00B358A9" w:rsidP="00B358A9">
      <w:r w:rsidRPr="000264E4">
        <w:rPr>
          <w:noProof/>
          <w:lang w:eastAsia="zh-CN"/>
        </w:rPr>
        <w:drawing>
          <wp:anchor distT="0" distB="0" distL="114300" distR="114300" simplePos="0" relativeHeight="251659264" behindDoc="1" locked="0" layoutInCell="1" allowOverlap="1" wp14:anchorId="0B7FA1D6" wp14:editId="79380746">
            <wp:simplePos x="0" y="0"/>
            <wp:positionH relativeFrom="margin">
              <wp:posOffset>14605</wp:posOffset>
            </wp:positionH>
            <wp:positionV relativeFrom="margin">
              <wp:posOffset>5885930</wp:posOffset>
            </wp:positionV>
            <wp:extent cx="3627120" cy="1976755"/>
            <wp:effectExtent l="0" t="0" r="5080" b="4445"/>
            <wp:wrapTight wrapText="bothSides">
              <wp:wrapPolygon edited="0">
                <wp:start x="0" y="0"/>
                <wp:lineTo x="0" y="21510"/>
                <wp:lineTo x="21555" y="21510"/>
                <wp:lineTo x="21555" y="0"/>
                <wp:lineTo x="0" y="0"/>
              </wp:wrapPolygon>
            </wp:wrapTight>
            <wp:docPr id="1" name="Рисунок 1" descr="Изображение выглядит как текст, человек, внутренний, груп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человек, внутренний, группа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7C7" w:rsidRPr="00656577">
        <w:t>Школа</w:t>
      </w:r>
      <w:r>
        <w:t xml:space="preserve"> </w:t>
      </w:r>
      <w:r w:rsidR="00A047C7" w:rsidRPr="00656577">
        <w:t>стала</w:t>
      </w:r>
      <w:r>
        <w:t xml:space="preserve"> </w:t>
      </w:r>
      <w:r w:rsidR="00A047C7" w:rsidRPr="00656577">
        <w:t>бытом,</w:t>
      </w:r>
      <w:r>
        <w:t xml:space="preserve"> </w:t>
      </w:r>
      <w:r w:rsidR="00A047C7" w:rsidRPr="00656577">
        <w:t>как</w:t>
      </w:r>
      <w:r>
        <w:t xml:space="preserve"> </w:t>
      </w:r>
      <w:r w:rsidR="00A047C7" w:rsidRPr="00656577">
        <w:t>поход</w:t>
      </w:r>
      <w:r>
        <w:t xml:space="preserve"> </w:t>
      </w:r>
      <w:r w:rsidR="00A047C7" w:rsidRPr="00656577">
        <w:t>в</w:t>
      </w:r>
      <w:r>
        <w:t xml:space="preserve"> </w:t>
      </w:r>
      <w:r w:rsidR="00A047C7" w:rsidRPr="00656577">
        <w:t>магазин,</w:t>
      </w:r>
      <w:r>
        <w:t xml:space="preserve"> </w:t>
      </w:r>
      <w:r w:rsidR="00A047C7" w:rsidRPr="00656577">
        <w:t>и</w:t>
      </w:r>
      <w:r>
        <w:t xml:space="preserve"> </w:t>
      </w:r>
      <w:r w:rsidR="00A047C7" w:rsidRPr="00656577">
        <w:t>мы</w:t>
      </w:r>
      <w:r>
        <w:t xml:space="preserve"> </w:t>
      </w:r>
      <w:r w:rsidR="00A047C7" w:rsidRPr="00656577">
        <w:t>о</w:t>
      </w:r>
      <w:r>
        <w:t xml:space="preserve"> </w:t>
      </w:r>
      <w:r w:rsidR="00A047C7" w:rsidRPr="00656577">
        <w:t>ней</w:t>
      </w:r>
      <w:r>
        <w:t xml:space="preserve"> </w:t>
      </w:r>
      <w:r w:rsidR="00A047C7" w:rsidRPr="00656577">
        <w:t>не</w:t>
      </w:r>
      <w:r>
        <w:t xml:space="preserve"> </w:t>
      </w:r>
      <w:r w:rsidR="00A047C7" w:rsidRPr="00656577">
        <w:t>думаем,</w:t>
      </w:r>
      <w:r>
        <w:t xml:space="preserve"> </w:t>
      </w:r>
      <w:r w:rsidR="00A047C7" w:rsidRPr="00656577">
        <w:t>пока</w:t>
      </w:r>
      <w:r>
        <w:t xml:space="preserve"> </w:t>
      </w:r>
      <w:r w:rsidR="00A047C7" w:rsidRPr="00656577">
        <w:t>она</w:t>
      </w:r>
      <w:r>
        <w:t xml:space="preserve"> </w:t>
      </w:r>
      <w:r w:rsidR="00A047C7" w:rsidRPr="00656577">
        <w:t>не</w:t>
      </w:r>
      <w:r>
        <w:t xml:space="preserve"> </w:t>
      </w:r>
      <w:r w:rsidR="00A047C7" w:rsidRPr="00656577">
        <w:t>становится</w:t>
      </w:r>
      <w:r>
        <w:t xml:space="preserve"> </w:t>
      </w:r>
      <w:r w:rsidR="00A047C7" w:rsidRPr="00656577">
        <w:t>для</w:t>
      </w:r>
      <w:r>
        <w:t xml:space="preserve"> </w:t>
      </w:r>
      <w:r w:rsidR="00A047C7" w:rsidRPr="00656577">
        <w:t>нас</w:t>
      </w:r>
      <w:r>
        <w:t xml:space="preserve"> </w:t>
      </w:r>
      <w:r w:rsidR="00A047C7" w:rsidRPr="00656577">
        <w:t>проблемой.</w:t>
      </w:r>
      <w:r>
        <w:t xml:space="preserve"> </w:t>
      </w:r>
      <w:r w:rsidR="00A047C7" w:rsidRPr="00656577">
        <w:t>Сегодня</w:t>
      </w:r>
      <w:r>
        <w:t xml:space="preserve"> </w:t>
      </w:r>
      <w:r w:rsidR="00A047C7" w:rsidRPr="00656577">
        <w:t>школа</w:t>
      </w:r>
      <w:r>
        <w:t xml:space="preserve"> </w:t>
      </w:r>
      <w:r w:rsidR="00A047C7" w:rsidRPr="00656577">
        <w:t>–</w:t>
      </w:r>
      <w:r>
        <w:t xml:space="preserve"> </w:t>
      </w:r>
      <w:r w:rsidR="00A047C7" w:rsidRPr="00B358A9">
        <w:rPr>
          <w:rStyle w:val="--"/>
        </w:rPr>
        <w:t>проблема</w:t>
      </w:r>
      <w:r>
        <w:rPr>
          <w:rStyle w:val="--0"/>
          <w:rFonts w:ascii="Times New Roman" w:hAnsi="Times New Roman"/>
          <w:szCs w:val="28"/>
        </w:rPr>
        <w:t xml:space="preserve"> </w:t>
      </w:r>
      <w:r w:rsidR="00A047C7" w:rsidRPr="00B358A9">
        <w:rPr>
          <w:rStyle w:val="--0"/>
        </w:rPr>
        <w:t>для</w:t>
      </w:r>
      <w:r w:rsidRPr="00B358A9">
        <w:rPr>
          <w:rStyle w:val="--0"/>
        </w:rPr>
        <w:t xml:space="preserve"> </w:t>
      </w:r>
      <w:r w:rsidR="00A047C7" w:rsidRPr="00B358A9">
        <w:rPr>
          <w:rStyle w:val="--0"/>
        </w:rPr>
        <w:t>детей</w:t>
      </w:r>
      <w:r w:rsidR="00A047C7" w:rsidRPr="00656577">
        <w:t>,</w:t>
      </w:r>
      <w:r>
        <w:t xml:space="preserve"> </w:t>
      </w:r>
      <w:r w:rsidR="00A047C7" w:rsidRPr="00656577">
        <w:t>которые</w:t>
      </w:r>
      <w:r>
        <w:t xml:space="preserve"> </w:t>
      </w:r>
      <w:r w:rsidR="00A047C7" w:rsidRPr="00656577">
        <w:t>ощущают</w:t>
      </w:r>
      <w:r>
        <w:t xml:space="preserve"> </w:t>
      </w:r>
      <w:r w:rsidR="00A047C7" w:rsidRPr="00656577">
        <w:t>школу</w:t>
      </w:r>
      <w:r>
        <w:t xml:space="preserve"> </w:t>
      </w:r>
      <w:r w:rsidR="00A047C7" w:rsidRPr="00656577">
        <w:t>как</w:t>
      </w:r>
      <w:r>
        <w:t xml:space="preserve"> </w:t>
      </w:r>
      <w:r w:rsidR="00A047C7" w:rsidRPr="00656577">
        <w:t>некий</w:t>
      </w:r>
      <w:r>
        <w:t xml:space="preserve"> </w:t>
      </w:r>
      <w:r w:rsidR="00A047C7" w:rsidRPr="00656577">
        <w:t>анахронизм,</w:t>
      </w:r>
      <w:r>
        <w:t xml:space="preserve"> </w:t>
      </w:r>
      <w:r w:rsidR="00A047C7" w:rsidRPr="00656577">
        <w:t>не</w:t>
      </w:r>
      <w:r>
        <w:t xml:space="preserve"> </w:t>
      </w:r>
      <w:r w:rsidR="00A047C7" w:rsidRPr="00656577">
        <w:t>имеющий</w:t>
      </w:r>
      <w:r>
        <w:t xml:space="preserve"> </w:t>
      </w:r>
      <w:r w:rsidR="00A047C7" w:rsidRPr="00656577">
        <w:t>отношения</w:t>
      </w:r>
      <w:r>
        <w:t xml:space="preserve"> </w:t>
      </w:r>
      <w:r w:rsidR="00A047C7" w:rsidRPr="00656577">
        <w:t>к</w:t>
      </w:r>
      <w:r>
        <w:t xml:space="preserve"> </w:t>
      </w:r>
      <w:r w:rsidR="00A047C7" w:rsidRPr="00656577">
        <w:t>той</w:t>
      </w:r>
      <w:r>
        <w:t xml:space="preserve"> </w:t>
      </w:r>
      <w:r w:rsidR="00A047C7" w:rsidRPr="00656577">
        <w:t>реальной</w:t>
      </w:r>
      <w:r>
        <w:t xml:space="preserve"> </w:t>
      </w:r>
      <w:r w:rsidR="00A047C7" w:rsidRPr="00656577">
        <w:t>жизни,</w:t>
      </w:r>
      <w:r>
        <w:t xml:space="preserve"> </w:t>
      </w:r>
      <w:r w:rsidR="00A047C7" w:rsidRPr="00656577">
        <w:t>которая</w:t>
      </w:r>
      <w:r>
        <w:t xml:space="preserve"> </w:t>
      </w:r>
      <w:r w:rsidR="00A047C7" w:rsidRPr="00656577">
        <w:t>бушует</w:t>
      </w:r>
      <w:r>
        <w:t xml:space="preserve"> </w:t>
      </w:r>
      <w:r w:rsidR="00A047C7" w:rsidRPr="00656577">
        <w:t>на</w:t>
      </w:r>
      <w:r>
        <w:t xml:space="preserve"> </w:t>
      </w:r>
      <w:r w:rsidR="00A047C7" w:rsidRPr="00656577">
        <w:t>их</w:t>
      </w:r>
      <w:r>
        <w:t xml:space="preserve"> </w:t>
      </w:r>
      <w:r w:rsidR="00A047C7" w:rsidRPr="00656577">
        <w:t>компьютерах,</w:t>
      </w:r>
      <w:r>
        <w:t xml:space="preserve"> </w:t>
      </w:r>
      <w:r w:rsidR="00A047C7" w:rsidRPr="00656577">
        <w:t>на</w:t>
      </w:r>
      <w:r>
        <w:t xml:space="preserve"> </w:t>
      </w:r>
      <w:r w:rsidR="00A047C7" w:rsidRPr="00656577">
        <w:t>экранах</w:t>
      </w:r>
      <w:r>
        <w:t xml:space="preserve"> </w:t>
      </w:r>
      <w:r w:rsidR="00A047C7" w:rsidRPr="00656577">
        <w:t>ТВ,</w:t>
      </w:r>
      <w:r>
        <w:t xml:space="preserve"> </w:t>
      </w:r>
      <w:r w:rsidR="00A047C7" w:rsidRPr="00656577">
        <w:t>в</w:t>
      </w:r>
      <w:r>
        <w:t xml:space="preserve"> </w:t>
      </w:r>
      <w:r w:rsidR="00A047C7" w:rsidRPr="00656577">
        <w:t>их</w:t>
      </w:r>
      <w:r>
        <w:t xml:space="preserve"> </w:t>
      </w:r>
      <w:r w:rsidR="00A047C7" w:rsidRPr="00656577">
        <w:t>наблюдениях</w:t>
      </w:r>
      <w:r>
        <w:t xml:space="preserve"> </w:t>
      </w:r>
      <w:r w:rsidR="00A047C7" w:rsidRPr="00656577">
        <w:t>за</w:t>
      </w:r>
      <w:r>
        <w:t xml:space="preserve"> </w:t>
      </w:r>
      <w:r w:rsidR="00A047C7" w:rsidRPr="00656577">
        <w:t>реальным</w:t>
      </w:r>
      <w:r>
        <w:t xml:space="preserve"> </w:t>
      </w:r>
      <w:r w:rsidR="00A047C7" w:rsidRPr="00656577">
        <w:t>с</w:t>
      </w:r>
      <w:r>
        <w:t xml:space="preserve"> </w:t>
      </w:r>
      <w:r w:rsidR="00A047C7" w:rsidRPr="00656577">
        <w:t>миром.</w:t>
      </w:r>
      <w:r>
        <w:t xml:space="preserve"> </w:t>
      </w:r>
      <w:r w:rsidR="00A047C7" w:rsidRPr="00656577">
        <w:t>Зачем</w:t>
      </w:r>
      <w:r>
        <w:t xml:space="preserve"> </w:t>
      </w:r>
      <w:r w:rsidR="00A047C7" w:rsidRPr="00656577">
        <w:t>она?</w:t>
      </w:r>
      <w:r>
        <w:t xml:space="preserve"> </w:t>
      </w:r>
      <w:r w:rsidR="00A047C7" w:rsidRPr="00656577">
        <w:t>Она</w:t>
      </w:r>
      <w:r>
        <w:t xml:space="preserve"> </w:t>
      </w:r>
      <w:r w:rsidR="00A047C7" w:rsidRPr="00656577">
        <w:t>–</w:t>
      </w:r>
      <w:r>
        <w:t xml:space="preserve"> </w:t>
      </w:r>
      <w:r w:rsidR="00A047C7" w:rsidRPr="00656577">
        <w:t>проблема</w:t>
      </w:r>
      <w:r>
        <w:t xml:space="preserve"> </w:t>
      </w:r>
      <w:r w:rsidR="00A047C7" w:rsidRPr="00656577">
        <w:t>для</w:t>
      </w:r>
      <w:r>
        <w:t xml:space="preserve"> </w:t>
      </w:r>
      <w:r w:rsidR="00A047C7" w:rsidRPr="00656577">
        <w:t>родителей,</w:t>
      </w:r>
      <w:r>
        <w:t xml:space="preserve"> </w:t>
      </w:r>
      <w:r w:rsidR="00A047C7" w:rsidRPr="00656577">
        <w:t>которые</w:t>
      </w:r>
      <w:r>
        <w:t xml:space="preserve"> </w:t>
      </w:r>
      <w:r w:rsidR="00A047C7" w:rsidRPr="00656577">
        <w:t>всегда</w:t>
      </w:r>
      <w:r>
        <w:t xml:space="preserve"> </w:t>
      </w:r>
      <w:r w:rsidR="00A047C7" w:rsidRPr="00656577">
        <w:t>виноваты</w:t>
      </w:r>
      <w:r>
        <w:t xml:space="preserve"> </w:t>
      </w:r>
      <w:r w:rsidR="00A047C7" w:rsidRPr="00656577">
        <w:t>в</w:t>
      </w:r>
      <w:r>
        <w:t xml:space="preserve"> </w:t>
      </w:r>
      <w:r w:rsidR="00A047C7" w:rsidRPr="00656577">
        <w:t>том,</w:t>
      </w:r>
      <w:r>
        <w:t xml:space="preserve"> </w:t>
      </w:r>
      <w:r w:rsidR="00A047C7" w:rsidRPr="00656577">
        <w:t>что</w:t>
      </w:r>
      <w:r>
        <w:t xml:space="preserve"> </w:t>
      </w:r>
      <w:r w:rsidR="00A047C7" w:rsidRPr="00656577">
        <w:t>у</w:t>
      </w:r>
      <w:r>
        <w:t xml:space="preserve"> </w:t>
      </w:r>
      <w:r w:rsidR="00A047C7" w:rsidRPr="00656577">
        <w:t>них</w:t>
      </w:r>
      <w:r>
        <w:t xml:space="preserve"> </w:t>
      </w:r>
      <w:r w:rsidR="00A047C7" w:rsidRPr="00656577">
        <w:t>«не</w:t>
      </w:r>
      <w:r>
        <w:t xml:space="preserve"> </w:t>
      </w:r>
      <w:r w:rsidR="00A047C7" w:rsidRPr="00656577">
        <w:t>такие</w:t>
      </w:r>
      <w:r>
        <w:t xml:space="preserve"> </w:t>
      </w:r>
      <w:r w:rsidR="00A047C7" w:rsidRPr="00656577">
        <w:t>дети»,</w:t>
      </w:r>
      <w:r>
        <w:t xml:space="preserve"> </w:t>
      </w:r>
      <w:r w:rsidR="00A047C7" w:rsidRPr="00656577">
        <w:t>что</w:t>
      </w:r>
      <w:r>
        <w:t xml:space="preserve"> </w:t>
      </w:r>
      <w:r w:rsidR="00A047C7" w:rsidRPr="00656577">
        <w:t>у</w:t>
      </w:r>
      <w:r>
        <w:t xml:space="preserve"> </w:t>
      </w:r>
      <w:r w:rsidR="00A047C7" w:rsidRPr="00656577">
        <w:t>них</w:t>
      </w:r>
      <w:r>
        <w:t xml:space="preserve"> </w:t>
      </w:r>
      <w:r w:rsidR="00A047C7" w:rsidRPr="00656577">
        <w:t>не</w:t>
      </w:r>
      <w:r>
        <w:t xml:space="preserve"> </w:t>
      </w:r>
      <w:r w:rsidR="00A047C7" w:rsidRPr="00656577">
        <w:t>хватает</w:t>
      </w:r>
      <w:r>
        <w:t xml:space="preserve"> </w:t>
      </w:r>
      <w:r w:rsidR="00A047C7" w:rsidRPr="00656577">
        <w:t>денег</w:t>
      </w:r>
      <w:r>
        <w:t xml:space="preserve"> </w:t>
      </w:r>
      <w:r w:rsidR="00A047C7" w:rsidRPr="00656577">
        <w:t>платить</w:t>
      </w:r>
      <w:r>
        <w:t xml:space="preserve"> </w:t>
      </w:r>
      <w:r w:rsidR="00A047C7" w:rsidRPr="00656577">
        <w:t>везде</w:t>
      </w:r>
      <w:r>
        <w:t xml:space="preserve"> </w:t>
      </w:r>
      <w:r w:rsidR="00A047C7" w:rsidRPr="00656577">
        <w:t>и</w:t>
      </w:r>
      <w:r>
        <w:t xml:space="preserve"> </w:t>
      </w:r>
      <w:r w:rsidR="00A047C7" w:rsidRPr="00656577">
        <w:t>за</w:t>
      </w:r>
      <w:r>
        <w:t xml:space="preserve"> </w:t>
      </w:r>
      <w:r w:rsidR="00A047C7" w:rsidRPr="00656577">
        <w:t>всё,</w:t>
      </w:r>
      <w:r>
        <w:t xml:space="preserve"> </w:t>
      </w:r>
      <w:r w:rsidR="00A047C7" w:rsidRPr="00656577">
        <w:t>словно</w:t>
      </w:r>
      <w:r>
        <w:t xml:space="preserve"> </w:t>
      </w:r>
      <w:r w:rsidR="00A047C7" w:rsidRPr="00656577">
        <w:t>их</w:t>
      </w:r>
      <w:r>
        <w:t xml:space="preserve"> </w:t>
      </w:r>
      <w:r w:rsidR="00A047C7" w:rsidRPr="00656577">
        <w:t>ребенок</w:t>
      </w:r>
      <w:r>
        <w:t xml:space="preserve"> </w:t>
      </w:r>
      <w:r w:rsidR="00A047C7" w:rsidRPr="00656577">
        <w:t>–</w:t>
      </w:r>
      <w:r>
        <w:t xml:space="preserve"> </w:t>
      </w:r>
      <w:r w:rsidR="00A047C7" w:rsidRPr="00656577">
        <w:t>роскошь,</w:t>
      </w:r>
      <w:r>
        <w:t xml:space="preserve"> </w:t>
      </w:r>
      <w:r w:rsidR="00A047C7" w:rsidRPr="00656577">
        <w:t>обложенная</w:t>
      </w:r>
      <w:r>
        <w:t xml:space="preserve"> </w:t>
      </w:r>
      <w:r w:rsidR="00A047C7" w:rsidRPr="00656577">
        <w:t>непосильным</w:t>
      </w:r>
      <w:r>
        <w:t xml:space="preserve"> </w:t>
      </w:r>
      <w:r w:rsidR="00A047C7" w:rsidRPr="00656577">
        <w:t>налогом?</w:t>
      </w:r>
      <w:r>
        <w:t xml:space="preserve"> </w:t>
      </w:r>
      <w:r w:rsidR="00A047C7" w:rsidRPr="00656577">
        <w:t>За</w:t>
      </w:r>
      <w:r>
        <w:t xml:space="preserve"> </w:t>
      </w:r>
      <w:r w:rsidR="00A047C7" w:rsidRPr="00656577">
        <w:t>что</w:t>
      </w:r>
      <w:r>
        <w:t xml:space="preserve"> </w:t>
      </w:r>
      <w:r w:rsidR="00A047C7" w:rsidRPr="00656577">
        <w:t>их</w:t>
      </w:r>
      <w:r>
        <w:t xml:space="preserve"> </w:t>
      </w:r>
      <w:r w:rsidR="00A047C7" w:rsidRPr="00656577">
        <w:t>наказывают?</w:t>
      </w:r>
      <w:r>
        <w:t xml:space="preserve"> </w:t>
      </w:r>
      <w:r w:rsidR="00A047C7" w:rsidRPr="00656577">
        <w:t>Школа</w:t>
      </w:r>
      <w:r>
        <w:t xml:space="preserve"> </w:t>
      </w:r>
      <w:r w:rsidR="00A047C7" w:rsidRPr="00656577">
        <w:t>–</w:t>
      </w:r>
      <w:r>
        <w:t xml:space="preserve"> </w:t>
      </w:r>
      <w:r w:rsidR="00A047C7" w:rsidRPr="00656577">
        <w:t>проблема</w:t>
      </w:r>
      <w:r>
        <w:t xml:space="preserve"> </w:t>
      </w:r>
      <w:r w:rsidR="00A047C7" w:rsidRPr="00656577">
        <w:t>для</w:t>
      </w:r>
      <w:r>
        <w:t xml:space="preserve"> </w:t>
      </w:r>
      <w:r w:rsidR="00A047C7" w:rsidRPr="00656577">
        <w:t>учителей,</w:t>
      </w:r>
      <w:r>
        <w:t xml:space="preserve"> </w:t>
      </w:r>
      <w:r w:rsidR="00A047C7" w:rsidRPr="00656577">
        <w:t>которых</w:t>
      </w:r>
      <w:r>
        <w:t xml:space="preserve"> </w:t>
      </w:r>
      <w:r w:rsidR="00A047C7" w:rsidRPr="00656577">
        <w:t>из</w:t>
      </w:r>
      <w:r>
        <w:t xml:space="preserve"> </w:t>
      </w:r>
      <w:r w:rsidR="00A047C7" w:rsidRPr="00656577">
        <w:t>педагогов</w:t>
      </w:r>
      <w:r>
        <w:t xml:space="preserve"> </w:t>
      </w:r>
      <w:r w:rsidR="00A047C7" w:rsidRPr="00656577">
        <w:lastRenderedPageBreak/>
        <w:t>переквалифицируют</w:t>
      </w:r>
      <w:r>
        <w:t xml:space="preserve"> </w:t>
      </w:r>
      <w:r w:rsidR="00A047C7" w:rsidRPr="00656577">
        <w:t>в</w:t>
      </w:r>
      <w:r>
        <w:t xml:space="preserve"> </w:t>
      </w:r>
      <w:r w:rsidR="00A047C7" w:rsidRPr="00656577">
        <w:t>бюрократов,</w:t>
      </w:r>
      <w:r>
        <w:t xml:space="preserve"> </w:t>
      </w:r>
      <w:r w:rsidR="00A047C7" w:rsidRPr="00656577">
        <w:t>обязанных</w:t>
      </w:r>
      <w:r>
        <w:t xml:space="preserve"> </w:t>
      </w:r>
      <w:r w:rsidR="00A047C7" w:rsidRPr="00656577">
        <w:t>вместо</w:t>
      </w:r>
      <w:r>
        <w:t xml:space="preserve"> </w:t>
      </w:r>
      <w:r w:rsidR="00A047C7" w:rsidRPr="00656577">
        <w:t>живого</w:t>
      </w:r>
      <w:r>
        <w:t xml:space="preserve"> </w:t>
      </w:r>
      <w:r w:rsidR="00A047C7" w:rsidRPr="00656577">
        <w:t>общения</w:t>
      </w:r>
      <w:r>
        <w:t xml:space="preserve"> </w:t>
      </w:r>
      <w:r w:rsidR="00A047C7" w:rsidRPr="00656577">
        <w:t>с</w:t>
      </w:r>
      <w:r>
        <w:t xml:space="preserve"> </w:t>
      </w:r>
      <w:r w:rsidR="00A047C7" w:rsidRPr="00656577">
        <w:t>детьми</w:t>
      </w:r>
      <w:r>
        <w:t xml:space="preserve"> </w:t>
      </w:r>
      <w:r w:rsidR="00A047C7" w:rsidRPr="00656577">
        <w:t>считать</w:t>
      </w:r>
      <w:r>
        <w:t xml:space="preserve"> </w:t>
      </w:r>
      <w:r w:rsidR="00A047C7" w:rsidRPr="00656577">
        <w:t>баллы</w:t>
      </w:r>
      <w:r>
        <w:t xml:space="preserve"> </w:t>
      </w:r>
      <w:r w:rsidR="00A047C7" w:rsidRPr="00656577">
        <w:t>и</w:t>
      </w:r>
      <w:r>
        <w:t xml:space="preserve"> </w:t>
      </w:r>
      <w:r w:rsidR="00A047C7" w:rsidRPr="00656577">
        <w:t>заполнять</w:t>
      </w:r>
      <w:r>
        <w:t xml:space="preserve"> </w:t>
      </w:r>
      <w:r w:rsidR="00A047C7" w:rsidRPr="00656577">
        <w:t>формы</w:t>
      </w:r>
      <w:r>
        <w:t>, т</w:t>
      </w:r>
      <w:r w:rsidR="00A047C7" w:rsidRPr="00656577">
        <w:t>огда</w:t>
      </w:r>
      <w:r>
        <w:t xml:space="preserve"> </w:t>
      </w:r>
      <w:r w:rsidR="00A047C7" w:rsidRPr="00656577">
        <w:t>как</w:t>
      </w:r>
      <w:r>
        <w:t xml:space="preserve"> </w:t>
      </w:r>
      <w:r w:rsidR="00A047C7" w:rsidRPr="00656577">
        <w:t>основное</w:t>
      </w:r>
      <w:r>
        <w:t xml:space="preserve"> </w:t>
      </w:r>
      <w:r w:rsidR="00A047C7" w:rsidRPr="00656577">
        <w:t>назначение</w:t>
      </w:r>
      <w:r>
        <w:t xml:space="preserve"> </w:t>
      </w:r>
      <w:r w:rsidR="00A047C7" w:rsidRPr="00656577">
        <w:t>школы</w:t>
      </w:r>
      <w:r>
        <w:t xml:space="preserve"> </w:t>
      </w:r>
      <w:r w:rsidR="00A047C7" w:rsidRPr="00656577">
        <w:t>–</w:t>
      </w:r>
      <w:r>
        <w:t xml:space="preserve"> </w:t>
      </w:r>
      <w:r w:rsidR="00A047C7" w:rsidRPr="00656577">
        <w:t>обучение</w:t>
      </w:r>
      <w:r>
        <w:t xml:space="preserve"> </w:t>
      </w:r>
      <w:r w:rsidR="00A047C7" w:rsidRPr="00656577">
        <w:t>и</w:t>
      </w:r>
      <w:r>
        <w:t xml:space="preserve"> </w:t>
      </w:r>
      <w:r w:rsidR="00A047C7" w:rsidRPr="00656577">
        <w:t>воспитание.</w:t>
      </w:r>
      <w:r>
        <w:t xml:space="preserve"> </w:t>
      </w:r>
      <w:r w:rsidR="00A047C7" w:rsidRPr="00656577">
        <w:t>А</w:t>
      </w:r>
      <w:r>
        <w:t xml:space="preserve"> </w:t>
      </w:r>
      <w:r w:rsidR="00A047C7" w:rsidRPr="00656577">
        <w:t>основную</w:t>
      </w:r>
      <w:r>
        <w:t xml:space="preserve"> </w:t>
      </w:r>
      <w:r w:rsidR="00A047C7" w:rsidRPr="00656577">
        <w:t>задачу</w:t>
      </w:r>
      <w:r>
        <w:t xml:space="preserve"> </w:t>
      </w:r>
      <w:r w:rsidR="00A047C7" w:rsidRPr="00656577">
        <w:t>воспитания</w:t>
      </w:r>
      <w:r>
        <w:t xml:space="preserve"> </w:t>
      </w:r>
      <w:r w:rsidR="00A047C7" w:rsidRPr="00656577">
        <w:t>Ушинский</w:t>
      </w:r>
      <w:r>
        <w:t> </w:t>
      </w:r>
      <w:r w:rsidR="00A047C7" w:rsidRPr="00656577">
        <w:t>К.</w:t>
      </w:r>
      <w:r>
        <w:t> </w:t>
      </w:r>
      <w:r w:rsidR="00A047C7" w:rsidRPr="00656577">
        <w:t>Д.</w:t>
      </w:r>
      <w:r w:rsidR="00A047C7" w:rsidRPr="00656577">
        <w:rPr>
          <w:rStyle w:val="afa"/>
          <w:b w:val="0"/>
          <w:bCs/>
          <w:szCs w:val="28"/>
        </w:rPr>
        <w:footnoteReference w:id="1"/>
      </w:r>
      <w:r>
        <w:t xml:space="preserve"> </w:t>
      </w:r>
      <w:r w:rsidR="00A047C7" w:rsidRPr="00656577">
        <w:t>определил</w:t>
      </w:r>
      <w:r>
        <w:t xml:space="preserve"> </w:t>
      </w:r>
      <w:r w:rsidR="00A047C7" w:rsidRPr="00656577">
        <w:t>как</w:t>
      </w:r>
      <w:r>
        <w:t xml:space="preserve"> </w:t>
      </w:r>
      <w:r w:rsidR="00A047C7" w:rsidRPr="00656577">
        <w:t>подготовку</w:t>
      </w:r>
      <w:r>
        <w:t xml:space="preserve"> </w:t>
      </w:r>
      <w:r w:rsidR="00A047C7" w:rsidRPr="00656577">
        <w:t>человека</w:t>
      </w:r>
      <w:r>
        <w:t xml:space="preserve"> </w:t>
      </w:r>
      <w:r w:rsidR="00A047C7" w:rsidRPr="00656577">
        <w:t>к</w:t>
      </w:r>
      <w:r>
        <w:t xml:space="preserve"> </w:t>
      </w:r>
      <w:r w:rsidR="00A047C7" w:rsidRPr="00656577">
        <w:t>жизни.</w:t>
      </w:r>
      <w:r>
        <w:t xml:space="preserve"> </w:t>
      </w:r>
      <w:r w:rsidR="00A047C7" w:rsidRPr="00656577">
        <w:t>Замечу,</w:t>
      </w:r>
      <w:r>
        <w:t xml:space="preserve"> </w:t>
      </w:r>
      <w:r w:rsidR="00A047C7" w:rsidRPr="00656577">
        <w:t>что</w:t>
      </w:r>
      <w:r>
        <w:t xml:space="preserve"> </w:t>
      </w:r>
      <w:r w:rsidR="00A047C7" w:rsidRPr="00656577">
        <w:t>он</w:t>
      </w:r>
      <w:r>
        <w:t xml:space="preserve"> </w:t>
      </w:r>
      <w:r w:rsidR="00A047C7" w:rsidRPr="00B358A9">
        <w:rPr>
          <w:rStyle w:val="--0"/>
        </w:rPr>
        <w:t>написал</w:t>
      </w:r>
      <w:r>
        <w:rPr>
          <w:rStyle w:val="--0"/>
          <w:rFonts w:ascii="Times New Roman" w:hAnsi="Times New Roman"/>
          <w:szCs w:val="28"/>
        </w:rPr>
        <w:t xml:space="preserve"> </w:t>
      </w:r>
      <w:r w:rsidR="00A047C7" w:rsidRPr="00B358A9">
        <w:rPr>
          <w:rStyle w:val="--"/>
        </w:rPr>
        <w:t>22</w:t>
      </w:r>
      <w:r>
        <w:rPr>
          <w:rStyle w:val="--0"/>
          <w:rFonts w:ascii="Times New Roman" w:hAnsi="Times New Roman"/>
          <w:szCs w:val="28"/>
        </w:rPr>
        <w:t xml:space="preserve"> </w:t>
      </w:r>
      <w:r w:rsidR="00A047C7" w:rsidRPr="00B358A9">
        <w:rPr>
          <w:rStyle w:val="--0"/>
        </w:rPr>
        <w:t>тома</w:t>
      </w:r>
      <w:r>
        <w:t xml:space="preserve"> </w:t>
      </w:r>
      <w:r w:rsidR="00A047C7" w:rsidRPr="00656577">
        <w:t>по</w:t>
      </w:r>
      <w:r>
        <w:t xml:space="preserve"> </w:t>
      </w:r>
      <w:r w:rsidR="00A047C7" w:rsidRPr="00656577">
        <w:t>педагогике</w:t>
      </w:r>
      <w:r>
        <w:t xml:space="preserve"> </w:t>
      </w:r>
      <w:r w:rsidR="00A047C7" w:rsidRPr="00656577">
        <w:t>–</w:t>
      </w:r>
      <w:r>
        <w:t xml:space="preserve"> </w:t>
      </w:r>
      <w:r w:rsidR="00A047C7" w:rsidRPr="00656577">
        <w:t>классик,</w:t>
      </w:r>
      <w:r>
        <w:t xml:space="preserve"> </w:t>
      </w:r>
      <w:r w:rsidR="00A047C7" w:rsidRPr="00656577">
        <w:t>но</w:t>
      </w:r>
      <w:r>
        <w:t xml:space="preserve"> </w:t>
      </w:r>
      <w:r w:rsidR="00A047C7" w:rsidRPr="00656577">
        <w:t>современные</w:t>
      </w:r>
      <w:r>
        <w:t xml:space="preserve"> </w:t>
      </w:r>
      <w:r w:rsidR="00A047C7" w:rsidRPr="00656577">
        <w:t>учёные-педагоги</w:t>
      </w:r>
      <w:r>
        <w:t xml:space="preserve"> </w:t>
      </w:r>
      <w:r w:rsidR="00A047C7" w:rsidRPr="00656577">
        <w:t>не</w:t>
      </w:r>
      <w:r>
        <w:t xml:space="preserve"> </w:t>
      </w:r>
      <w:r w:rsidR="00A047C7" w:rsidRPr="00656577">
        <w:t>признают</w:t>
      </w:r>
      <w:r>
        <w:t xml:space="preserve"> </w:t>
      </w:r>
      <w:r w:rsidR="00A047C7" w:rsidRPr="00656577">
        <w:t>его</w:t>
      </w:r>
      <w:r>
        <w:t xml:space="preserve"> </w:t>
      </w:r>
      <w:r w:rsidR="00A047C7" w:rsidRPr="00656577">
        <w:t>учёным</w:t>
      </w:r>
      <w:r>
        <w:t xml:space="preserve"> </w:t>
      </w:r>
      <w:r w:rsidR="00A047C7" w:rsidRPr="00656577">
        <w:t>(признавая</w:t>
      </w:r>
      <w:r>
        <w:t xml:space="preserve"> </w:t>
      </w:r>
      <w:r w:rsidR="00A047C7" w:rsidRPr="00656577">
        <w:t>все</w:t>
      </w:r>
      <w:r>
        <w:t xml:space="preserve"> </w:t>
      </w:r>
      <w:r w:rsidR="00A047C7" w:rsidRPr="00656577">
        <w:t>труды)</w:t>
      </w:r>
      <w:r>
        <w:t xml:space="preserve"> </w:t>
      </w:r>
      <w:r w:rsidR="00A047C7" w:rsidRPr="00656577">
        <w:t>только</w:t>
      </w:r>
      <w:r>
        <w:t xml:space="preserve"> </w:t>
      </w:r>
      <w:r w:rsidR="00A047C7" w:rsidRPr="00656577">
        <w:t>потому,</w:t>
      </w:r>
      <w:r>
        <w:t xml:space="preserve"> </w:t>
      </w:r>
      <w:r w:rsidR="00A047C7" w:rsidRPr="00656577">
        <w:t>что</w:t>
      </w:r>
      <w:r>
        <w:t xml:space="preserve"> </w:t>
      </w:r>
      <w:r w:rsidR="00A047C7" w:rsidRPr="00656577">
        <w:t>у</w:t>
      </w:r>
      <w:r>
        <w:t xml:space="preserve"> </w:t>
      </w:r>
      <w:r w:rsidR="00A047C7" w:rsidRPr="00656577">
        <w:t>него</w:t>
      </w:r>
      <w:r>
        <w:t xml:space="preserve"> </w:t>
      </w:r>
      <w:r w:rsidR="00A047C7" w:rsidRPr="00656577">
        <w:t>«…нет</w:t>
      </w:r>
      <w:r>
        <w:t xml:space="preserve"> </w:t>
      </w:r>
      <w:r w:rsidR="00A047C7" w:rsidRPr="00656577">
        <w:t>учёной</w:t>
      </w:r>
      <w:r>
        <w:t xml:space="preserve"> </w:t>
      </w:r>
      <w:r w:rsidR="00A047C7" w:rsidRPr="00656577">
        <w:t>степени…».</w:t>
      </w:r>
      <w:r>
        <w:t xml:space="preserve"> </w:t>
      </w:r>
      <w:r w:rsidR="00A047C7" w:rsidRPr="00656577">
        <w:t>Да</w:t>
      </w:r>
      <w:r>
        <w:t xml:space="preserve"> </w:t>
      </w:r>
      <w:r w:rsidR="00A047C7" w:rsidRPr="00656577">
        <w:t>и</w:t>
      </w:r>
      <w:r>
        <w:t xml:space="preserve"> </w:t>
      </w:r>
      <w:r w:rsidR="00A047C7" w:rsidRPr="00656577">
        <w:t>большинство</w:t>
      </w:r>
      <w:r>
        <w:t xml:space="preserve"> </w:t>
      </w:r>
      <w:r w:rsidR="00A047C7" w:rsidRPr="00656577">
        <w:t>педагогов-</w:t>
      </w:r>
      <w:r w:rsidR="00A047C7" w:rsidRPr="00B358A9">
        <w:t>новаторов</w:t>
      </w:r>
      <w:r>
        <w:t xml:space="preserve"> </w:t>
      </w:r>
      <w:r w:rsidR="00A047C7" w:rsidRPr="00656577">
        <w:t>того</w:t>
      </w:r>
      <w:r>
        <w:t xml:space="preserve"> </w:t>
      </w:r>
      <w:r w:rsidR="00A047C7" w:rsidRPr="00656577">
        <w:t>времени</w:t>
      </w:r>
      <w:r>
        <w:t xml:space="preserve"> </w:t>
      </w:r>
      <w:r w:rsidR="00A047C7" w:rsidRPr="00656577">
        <w:t>е</w:t>
      </w:r>
      <w:r>
        <w:t xml:space="preserve">ё </w:t>
      </w:r>
      <w:r w:rsidR="00A047C7" w:rsidRPr="00656577">
        <w:t>не</w:t>
      </w:r>
      <w:r>
        <w:t xml:space="preserve"> </w:t>
      </w:r>
      <w:r w:rsidR="00A047C7" w:rsidRPr="00656577">
        <w:t>имели,</w:t>
      </w:r>
      <w:r>
        <w:t xml:space="preserve"> </w:t>
      </w:r>
      <w:r w:rsidR="00A047C7" w:rsidRPr="00656577">
        <w:t>но</w:t>
      </w:r>
      <w:r>
        <w:t xml:space="preserve"> </w:t>
      </w:r>
      <w:r w:rsidR="00A047C7" w:rsidRPr="00656577">
        <w:t>делали</w:t>
      </w:r>
      <w:r>
        <w:t xml:space="preserve"> </w:t>
      </w:r>
      <w:r w:rsidR="00A047C7" w:rsidRPr="00656577">
        <w:t>гениальные</w:t>
      </w:r>
      <w:r>
        <w:t xml:space="preserve"> </w:t>
      </w:r>
      <w:r w:rsidR="00A047C7" w:rsidRPr="00656577">
        <w:t>вещи.</w:t>
      </w:r>
    </w:p>
    <w:p w14:paraId="233CE18F" w14:textId="77777777" w:rsidR="00A047C7" w:rsidRDefault="00A047C7" w:rsidP="00A047C7">
      <w:pPr>
        <w:tabs>
          <w:tab w:val="left" w:pos="2127"/>
        </w:tabs>
        <w:ind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  <w:lang w:eastAsia="zh-CN"/>
        </w:rPr>
        <w:drawing>
          <wp:inline distT="0" distB="0" distL="0" distR="0" wp14:anchorId="02E50AC6" wp14:editId="73A7E992">
            <wp:extent cx="6520906" cy="1497734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311" cy="150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5E29E" w14:textId="2F56AE0E" w:rsidR="00A047C7" w:rsidRDefault="00A047C7" w:rsidP="0031028F">
      <w:pPr>
        <w:pStyle w:val="369"/>
      </w:pPr>
      <w:r w:rsidRPr="009B2DBA">
        <w:t>Схема</w:t>
      </w:r>
      <w:r w:rsidR="00B358A9">
        <w:t xml:space="preserve"> </w:t>
      </w:r>
      <w:r w:rsidRPr="009B2DBA">
        <w:t>воспитания</w:t>
      </w:r>
      <w:r w:rsidR="00B358A9">
        <w:t xml:space="preserve"> </w:t>
      </w:r>
      <w:r w:rsidRPr="009B2DBA">
        <w:t>и</w:t>
      </w:r>
      <w:r w:rsidR="00B358A9">
        <w:t xml:space="preserve"> </w:t>
      </w:r>
      <w:r w:rsidRPr="009B2DBA">
        <w:t>обучения</w:t>
      </w:r>
      <w:r w:rsidR="00B358A9">
        <w:t xml:space="preserve"> </w:t>
      </w:r>
      <w:r w:rsidRPr="009B2DBA">
        <w:t>по</w:t>
      </w:r>
      <w:r w:rsidR="00B358A9">
        <w:t xml:space="preserve"> </w:t>
      </w:r>
      <w:r w:rsidRPr="009B2DBA">
        <w:t>Ушинскому</w:t>
      </w:r>
      <w:r w:rsidR="00B358A9">
        <w:t xml:space="preserve"> </w:t>
      </w:r>
      <w:r w:rsidRPr="009B2DBA">
        <w:t>К.</w:t>
      </w:r>
      <w:r w:rsidR="00B358A9">
        <w:t xml:space="preserve"> </w:t>
      </w:r>
      <w:r w:rsidRPr="009B2DBA">
        <w:t>Д.</w:t>
      </w:r>
    </w:p>
    <w:p w14:paraId="3A00D37C" w14:textId="5FAE1139" w:rsidR="00A047C7" w:rsidRDefault="00A047C7" w:rsidP="0031028F">
      <w:r w:rsidRPr="004D7C39">
        <w:t>Как</w:t>
      </w:r>
      <w:r w:rsidR="00B358A9">
        <w:t xml:space="preserve"> </w:t>
      </w:r>
      <w:r w:rsidRPr="004D7C39">
        <w:t>учить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таких</w:t>
      </w:r>
      <w:r w:rsidR="00B358A9">
        <w:t xml:space="preserve"> </w:t>
      </w:r>
      <w:r w:rsidRPr="004D7C39">
        <w:t>условиях,</w:t>
      </w:r>
      <w:r w:rsidR="00B358A9">
        <w:t xml:space="preserve"> </w:t>
      </w:r>
      <w:r w:rsidRPr="004D7C39">
        <w:t>когда</w:t>
      </w:r>
      <w:r w:rsidR="00B358A9">
        <w:t xml:space="preserve"> </w:t>
      </w:r>
      <w:r w:rsidRPr="004D7C39">
        <w:t>«реформаторы»</w:t>
      </w:r>
      <w:r w:rsidR="00B358A9">
        <w:t xml:space="preserve"> </w:t>
      </w:r>
      <w:r w:rsidRPr="004D7C39">
        <w:t>(даже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хочу</w:t>
      </w:r>
      <w:r w:rsidR="00B358A9">
        <w:t xml:space="preserve"> </w:t>
      </w:r>
      <w:r w:rsidRPr="004D7C39">
        <w:t>озвучивать</w:t>
      </w:r>
      <w:r w:rsidR="00B358A9">
        <w:t xml:space="preserve"> </w:t>
      </w:r>
      <w:r w:rsidRPr="004D7C39">
        <w:t>их</w:t>
      </w:r>
      <w:r w:rsidR="00B358A9">
        <w:t xml:space="preserve"> </w:t>
      </w:r>
      <w:r w:rsidRPr="004D7C39">
        <w:t>фамилии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они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этого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стоят)</w:t>
      </w:r>
      <w:r w:rsidR="00B358A9">
        <w:t xml:space="preserve"> </w:t>
      </w:r>
      <w:r w:rsidRPr="004D7C39">
        <w:t>считают,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школа</w:t>
      </w:r>
      <w:r w:rsidR="00B358A9">
        <w:t xml:space="preserve"> </w:t>
      </w:r>
      <w:r w:rsidRPr="004D7C39">
        <w:t>должна</w:t>
      </w:r>
      <w:r w:rsidR="00B358A9">
        <w:t xml:space="preserve"> </w:t>
      </w:r>
      <w:r w:rsidRPr="004D7C39">
        <w:t>давать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навыки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умение</w:t>
      </w:r>
      <w:r w:rsidR="00B358A9">
        <w:t xml:space="preserve"> </w:t>
      </w:r>
      <w:r w:rsidRPr="004D7C39">
        <w:t>считать</w:t>
      </w:r>
      <w:r w:rsidR="00B358A9">
        <w:t xml:space="preserve"> </w:t>
      </w:r>
      <w:r w:rsidRPr="004D7C39">
        <w:t>до</w:t>
      </w:r>
      <w:r w:rsidR="00B358A9">
        <w:t xml:space="preserve"> </w:t>
      </w:r>
      <w:r w:rsidRPr="004D7C39">
        <w:t>ста,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знания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нужны,</w:t>
      </w:r>
      <w:r w:rsidR="00B358A9">
        <w:t xml:space="preserve"> </w:t>
      </w:r>
      <w:r w:rsidRPr="004D7C39">
        <w:t>т.</w:t>
      </w:r>
      <w:r w:rsidR="00D0325E">
        <w:t> </w:t>
      </w:r>
      <w:r w:rsidRPr="004D7C39">
        <w:t>к.</w:t>
      </w:r>
      <w:r w:rsidR="00B358A9">
        <w:t xml:space="preserve"> </w:t>
      </w:r>
      <w:r w:rsidRPr="004D7C39">
        <w:t>при</w:t>
      </w:r>
      <w:r w:rsidR="00B358A9">
        <w:t xml:space="preserve"> </w:t>
      </w:r>
      <w:r w:rsidRPr="004D7C39">
        <w:t>их</w:t>
      </w:r>
      <w:r w:rsidR="00B358A9">
        <w:t xml:space="preserve"> </w:t>
      </w:r>
      <w:r w:rsidRPr="004D7C39">
        <w:t>наличии</w:t>
      </w:r>
      <w:r w:rsidR="00B358A9">
        <w:t xml:space="preserve"> </w:t>
      </w:r>
      <w:r w:rsidRPr="004D7C39">
        <w:t>челове</w:t>
      </w:r>
      <w:r>
        <w:t>к</w:t>
      </w:r>
      <w:r w:rsidR="00B358A9">
        <w:t xml:space="preserve"> </w:t>
      </w:r>
      <w:r>
        <w:t>становится</w:t>
      </w:r>
      <w:r w:rsidR="00B358A9">
        <w:t xml:space="preserve"> </w:t>
      </w:r>
      <w:r>
        <w:t>неуправляемым</w:t>
      </w:r>
      <w:r w:rsidR="00B358A9">
        <w:t xml:space="preserve"> </w:t>
      </w:r>
      <w:r>
        <w:t>для</w:t>
      </w:r>
      <w:r w:rsidR="00B358A9">
        <w:t xml:space="preserve"> </w:t>
      </w:r>
      <w:r w:rsidRPr="004D7C39">
        <w:t>социальных</w:t>
      </w:r>
      <w:r w:rsidR="00B358A9">
        <w:t xml:space="preserve"> </w:t>
      </w:r>
      <w:r w:rsidRPr="004D7C39">
        <w:t>паразитов?</w:t>
      </w:r>
      <w:r w:rsidR="00B358A9">
        <w:t xml:space="preserve"> </w:t>
      </w:r>
      <w:r>
        <w:t>Иначе</w:t>
      </w:r>
      <w:r w:rsidR="00B358A9">
        <w:t xml:space="preserve"> </w:t>
      </w:r>
      <w:r>
        <w:t>говоря,</w:t>
      </w:r>
      <w:r w:rsidR="00B358A9">
        <w:t xml:space="preserve"> </w:t>
      </w:r>
      <w:r>
        <w:t>для</w:t>
      </w:r>
      <w:r w:rsidR="00B358A9">
        <w:t xml:space="preserve"> </w:t>
      </w:r>
      <w:r>
        <w:t>этого</w:t>
      </w:r>
      <w:r w:rsidR="00B358A9">
        <w:t xml:space="preserve"> </w:t>
      </w:r>
      <w:r>
        <w:t>нужно</w:t>
      </w:r>
      <w:r w:rsidR="00B358A9">
        <w:t xml:space="preserve"> </w:t>
      </w:r>
      <w:r w:rsidRPr="004D7C39">
        <w:t>реализовать</w:t>
      </w:r>
      <w:r w:rsidR="00B358A9">
        <w:t xml:space="preserve"> </w:t>
      </w:r>
      <w:r w:rsidRPr="004D7C39">
        <w:t>идеи</w:t>
      </w:r>
      <w:r w:rsidR="00B358A9">
        <w:t xml:space="preserve"> </w:t>
      </w:r>
      <w:r w:rsidRPr="004D7C39">
        <w:t>идеологов</w:t>
      </w:r>
      <w:r w:rsidR="00B358A9">
        <w:t xml:space="preserve"> </w:t>
      </w:r>
      <w:r w:rsidRPr="004D7C39">
        <w:t>фашизма</w:t>
      </w:r>
      <w:r w:rsidR="00B358A9">
        <w:t xml:space="preserve"> </w:t>
      </w:r>
      <w:r w:rsidRPr="004D7C39">
        <w:t>(уж</w:t>
      </w:r>
      <w:r w:rsidR="00B358A9">
        <w:t xml:space="preserve"> </w:t>
      </w:r>
      <w:r w:rsidRPr="004D7C39">
        <w:t>очень</w:t>
      </w:r>
      <w:r w:rsidR="00B358A9">
        <w:t xml:space="preserve"> </w:t>
      </w:r>
      <w:r w:rsidRPr="004D7C39">
        <w:t>они</w:t>
      </w:r>
      <w:r w:rsidR="00B358A9">
        <w:t xml:space="preserve"> </w:t>
      </w:r>
      <w:r w:rsidRPr="004D7C39">
        <w:t>похожи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идеи</w:t>
      </w:r>
      <w:r w:rsidR="00B358A9">
        <w:t xml:space="preserve"> </w:t>
      </w:r>
      <w:r w:rsidRPr="004D7C39">
        <w:t>наших</w:t>
      </w:r>
      <w:r w:rsidR="00B358A9">
        <w:t xml:space="preserve"> </w:t>
      </w:r>
      <w:r w:rsidRPr="004D7C39">
        <w:t>«</w:t>
      </w:r>
      <w:proofErr w:type="spellStart"/>
      <w:r w:rsidRPr="004D7C39">
        <w:t>перестройщиков</w:t>
      </w:r>
      <w:proofErr w:type="spellEnd"/>
      <w:r w:rsidRPr="004D7C39">
        <w:t>»).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объективный</w:t>
      </w:r>
      <w:r w:rsidR="00B358A9">
        <w:t xml:space="preserve"> </w:t>
      </w:r>
      <w:r w:rsidRPr="004D7C39">
        <w:t>процесс,</w:t>
      </w:r>
      <w:r w:rsidR="00B358A9">
        <w:t xml:space="preserve"> </w:t>
      </w:r>
      <w:r w:rsidRPr="004D7C39">
        <w:t>через</w:t>
      </w:r>
      <w:r w:rsidR="00B358A9">
        <w:t xml:space="preserve"> </w:t>
      </w:r>
      <w:r w:rsidRPr="004D7C39">
        <w:t>который</w:t>
      </w:r>
      <w:r w:rsidR="00B358A9">
        <w:t xml:space="preserve"> </w:t>
      </w:r>
      <w:r w:rsidRPr="004D7C39">
        <w:t>мы</w:t>
      </w:r>
      <w:r w:rsidR="00B358A9">
        <w:t xml:space="preserve"> </w:t>
      </w:r>
      <w:r w:rsidRPr="004D7C39">
        <w:t>должны</w:t>
      </w:r>
      <w:r w:rsidR="00B358A9">
        <w:t xml:space="preserve"> </w:t>
      </w:r>
      <w:r w:rsidRPr="004D7C39">
        <w:t>пройти.</w:t>
      </w:r>
      <w:r w:rsidR="00B358A9">
        <w:t xml:space="preserve"> </w:t>
      </w:r>
      <w:r w:rsidRPr="004D7C39">
        <w:t>Школа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проблема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университетов,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вынуждены</w:t>
      </w:r>
      <w:r w:rsidR="00B358A9">
        <w:t xml:space="preserve"> </w:t>
      </w:r>
      <w:r w:rsidRPr="004D7C39">
        <w:t>адаптировать</w:t>
      </w:r>
      <w:r w:rsidR="00B358A9">
        <w:t xml:space="preserve"> </w:t>
      </w:r>
      <w:r w:rsidRPr="004D7C39">
        <w:t>свои</w:t>
      </w:r>
      <w:r w:rsidR="00B358A9">
        <w:t xml:space="preserve"> </w:t>
      </w:r>
      <w:r w:rsidRPr="004D7C39">
        <w:t>программы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университетов,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те,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свою</w:t>
      </w:r>
      <w:r w:rsidR="00B358A9">
        <w:t xml:space="preserve"> </w:t>
      </w:r>
      <w:r w:rsidRPr="004D7C39">
        <w:t>очередь,</w:t>
      </w:r>
      <w:r w:rsidR="00B358A9">
        <w:t xml:space="preserve"> </w:t>
      </w:r>
      <w:r w:rsidRPr="004D7C39">
        <w:t>адаптировать</w:t>
      </w:r>
      <w:r w:rsidR="00B358A9">
        <w:t xml:space="preserve"> </w:t>
      </w:r>
      <w:r w:rsidRPr="004D7C39">
        <w:t>свои</w:t>
      </w:r>
      <w:r w:rsidR="00B358A9">
        <w:t xml:space="preserve"> </w:t>
      </w:r>
      <w:r w:rsidRPr="004D7C39">
        <w:t>программы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выпускников</w:t>
      </w:r>
      <w:r w:rsidR="00B358A9">
        <w:t xml:space="preserve"> </w:t>
      </w:r>
      <w:r w:rsidRPr="004D7C39">
        <w:t>школы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высокими</w:t>
      </w:r>
      <w:r w:rsidR="00B358A9">
        <w:t xml:space="preserve"> </w:t>
      </w:r>
      <w:r w:rsidRPr="004D7C39">
        <w:t>баллами</w:t>
      </w:r>
      <w:r w:rsidR="00B358A9">
        <w:t xml:space="preserve"> </w:t>
      </w:r>
      <w:r w:rsidRPr="004D7C39">
        <w:t>ЕГЭ,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D0325E">
        <w:rPr>
          <w:rStyle w:val="--"/>
        </w:rPr>
        <w:t>не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0"/>
        </w:rPr>
        <w:t>имеющих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образовательной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базы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восприятия</w:t>
      </w:r>
      <w:r w:rsidR="00B358A9">
        <w:t xml:space="preserve"> </w:t>
      </w:r>
      <w:r w:rsidRPr="004D7C39">
        <w:t>знаний,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10</w:t>
      </w:r>
      <w:r w:rsidR="00D0325E">
        <w:t>–</w:t>
      </w:r>
      <w:r w:rsidRPr="004D7C39">
        <w:t>15</w:t>
      </w:r>
      <w:r w:rsidR="00B358A9">
        <w:t xml:space="preserve"> </w:t>
      </w:r>
      <w:r w:rsidRPr="004D7C39">
        <w:t>лет</w:t>
      </w:r>
      <w:r w:rsidR="00B358A9">
        <w:t xml:space="preserve"> </w:t>
      </w:r>
      <w:r w:rsidRPr="004D7C39">
        <w:t>назад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были</w:t>
      </w:r>
      <w:r w:rsidR="00B358A9">
        <w:t xml:space="preserve"> </w:t>
      </w:r>
      <w:r w:rsidRPr="004D7C39">
        <w:t>проблемой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перво</w:t>
      </w:r>
      <w:r>
        <w:t>курсников.</w:t>
      </w:r>
      <w:r w:rsidR="00B358A9">
        <w:t xml:space="preserve"> </w:t>
      </w:r>
      <w:r>
        <w:t>Как</w:t>
      </w:r>
      <w:r w:rsidR="00B358A9">
        <w:t xml:space="preserve"> </w:t>
      </w:r>
      <w:r>
        <w:t>их</w:t>
      </w:r>
      <w:r w:rsidR="00B358A9">
        <w:t xml:space="preserve"> </w:t>
      </w:r>
      <w:r>
        <w:t>учить</w:t>
      </w:r>
      <w:r w:rsidR="00B358A9">
        <w:t xml:space="preserve"> </w:t>
      </w:r>
      <w:r>
        <w:t>дальше?</w:t>
      </w:r>
    </w:p>
    <w:p w14:paraId="4CBE06D3" w14:textId="7564767F" w:rsidR="00A047C7" w:rsidRDefault="00A047C7" w:rsidP="00D0325E">
      <w:pPr>
        <w:rPr>
          <w:i/>
          <w:color w:val="0070C0"/>
          <w:sz w:val="24"/>
        </w:rPr>
      </w:pPr>
      <w:r w:rsidRPr="004D7C39">
        <w:rPr>
          <w:b/>
          <w:bCs/>
          <w:i/>
          <w:iCs/>
        </w:rPr>
        <w:t>Для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начала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надо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трепать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друг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другу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нервы,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потому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они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восстанавливаются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детей,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родителей,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учителей.</w:t>
      </w:r>
      <w:r w:rsidR="00B358A9">
        <w:t xml:space="preserve"> </w:t>
      </w:r>
      <w:r w:rsidRPr="004D7C39">
        <w:t>Есть</w:t>
      </w:r>
      <w:r w:rsidR="00B358A9">
        <w:t xml:space="preserve"> </w:t>
      </w:r>
      <w:r w:rsidRPr="004D7C39">
        <w:t>понятие</w:t>
      </w:r>
      <w:r w:rsidR="00B358A9">
        <w:t xml:space="preserve"> </w:t>
      </w:r>
      <w:r w:rsidRPr="004D7C39">
        <w:t>«короткое</w:t>
      </w:r>
      <w:r w:rsidR="00B358A9">
        <w:t xml:space="preserve"> </w:t>
      </w:r>
      <w:r w:rsidRPr="004D7C39">
        <w:t>замыкание</w:t>
      </w:r>
      <w:r w:rsidR="00B358A9">
        <w:t xml:space="preserve"> </w:t>
      </w:r>
      <w:r w:rsidRPr="004D7C39">
        <w:t>угрозы»,</w:t>
      </w:r>
      <w:r w:rsidR="00B358A9">
        <w:t xml:space="preserve"> </w:t>
      </w:r>
      <w:r w:rsidRPr="004D7C39">
        <w:t>которое</w:t>
      </w:r>
      <w:r w:rsidR="00B358A9">
        <w:t xml:space="preserve"> </w:t>
      </w:r>
      <w:r w:rsidRPr="004D7C39">
        <w:t>пригодилось</w:t>
      </w:r>
      <w:r w:rsidR="00B358A9">
        <w:t xml:space="preserve"> </w:t>
      </w:r>
      <w:r w:rsidRPr="004D7C39">
        <w:t>бы</w:t>
      </w:r>
      <w:r w:rsidR="00B358A9">
        <w:t xml:space="preserve"> </w:t>
      </w:r>
      <w:r w:rsidRPr="004D7C39">
        <w:t>при</w:t>
      </w:r>
      <w:r w:rsidR="00B358A9">
        <w:t xml:space="preserve"> </w:t>
      </w:r>
      <w:r w:rsidRPr="004D7C39">
        <w:t>обсуждении</w:t>
      </w:r>
      <w:r w:rsidR="00B358A9">
        <w:t xml:space="preserve"> </w:t>
      </w:r>
      <w:r w:rsidRPr="004D7C39">
        <w:t>проблем</w:t>
      </w:r>
      <w:r w:rsidR="00B358A9">
        <w:t xml:space="preserve"> </w:t>
      </w:r>
      <w:r w:rsidRPr="004D7C39">
        <w:t>школы.</w:t>
      </w:r>
      <w:r w:rsidR="00B358A9">
        <w:t xml:space="preserve"> </w:t>
      </w:r>
      <w:r w:rsidRPr="004D7C39">
        <w:t>Открыто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явление</w:t>
      </w:r>
      <w:r w:rsidR="00B358A9">
        <w:t xml:space="preserve"> </w:t>
      </w:r>
      <w:r w:rsidRPr="004D7C39">
        <w:t>было</w:t>
      </w:r>
      <w:r w:rsidR="00B358A9">
        <w:t xml:space="preserve"> </w:t>
      </w:r>
      <w:r w:rsidRPr="004D7C39">
        <w:t>так:</w:t>
      </w:r>
      <w:r w:rsidR="00B358A9">
        <w:t xml:space="preserve"> </w:t>
      </w:r>
      <w:r w:rsidR="00D0325E">
        <w:t>двадцати</w:t>
      </w:r>
      <w:r w:rsidR="00B358A9">
        <w:t xml:space="preserve"> </w:t>
      </w:r>
      <w:r w:rsidRPr="004D7C39">
        <w:t>человекам</w:t>
      </w:r>
      <w:r w:rsidR="00B358A9">
        <w:t xml:space="preserve"> </w:t>
      </w:r>
      <w:r w:rsidRPr="004D7C39">
        <w:t>показывали</w:t>
      </w:r>
      <w:r w:rsidR="00B358A9">
        <w:t xml:space="preserve"> </w:t>
      </w:r>
      <w:r w:rsidRPr="004D7C39">
        <w:t>фильм,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котором</w:t>
      </w:r>
      <w:r w:rsidR="00B358A9">
        <w:t xml:space="preserve"> </w:t>
      </w:r>
      <w:r w:rsidRPr="004D7C39">
        <w:t>человек,</w:t>
      </w:r>
      <w:r w:rsidR="00B358A9">
        <w:t xml:space="preserve"> </w:t>
      </w:r>
      <w:r w:rsidRPr="004D7C39">
        <w:t>нарушивший</w:t>
      </w:r>
      <w:r w:rsidR="00B358A9">
        <w:t xml:space="preserve"> </w:t>
      </w:r>
      <w:r w:rsidRPr="004D7C39">
        <w:t>правило</w:t>
      </w:r>
      <w:r w:rsidR="00B358A9">
        <w:t xml:space="preserve"> </w:t>
      </w:r>
      <w:r w:rsidRPr="004D7C39">
        <w:t>техники</w:t>
      </w:r>
      <w:r w:rsidR="00B358A9">
        <w:t xml:space="preserve"> </w:t>
      </w:r>
      <w:r w:rsidRPr="004D7C39">
        <w:t>безопасности,</w:t>
      </w:r>
      <w:r w:rsidR="00B358A9">
        <w:t xml:space="preserve"> </w:t>
      </w:r>
      <w:r w:rsidRPr="004D7C39">
        <w:t>попадал</w:t>
      </w:r>
      <w:r w:rsidR="00B358A9">
        <w:t xml:space="preserve"> </w:t>
      </w:r>
      <w:r w:rsidRPr="004D7C39">
        <w:t>под</w:t>
      </w:r>
      <w:r w:rsidR="00B358A9">
        <w:t xml:space="preserve"> </w:t>
      </w:r>
      <w:r w:rsidRPr="004D7C39">
        <w:t>цирку</w:t>
      </w:r>
      <w:r w:rsidRPr="00266B73">
        <w:t>ляр</w:t>
      </w:r>
      <w:r w:rsidRPr="004D7C39">
        <w:t>ную</w:t>
      </w:r>
      <w:r w:rsidR="00B358A9">
        <w:t xml:space="preserve"> </w:t>
      </w:r>
      <w:r w:rsidRPr="004D7C39">
        <w:t>пилу…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экране</w:t>
      </w:r>
      <w:r w:rsidR="00B358A9">
        <w:t xml:space="preserve"> </w:t>
      </w:r>
      <w:r w:rsidRPr="004D7C39">
        <w:t>вопли,</w:t>
      </w:r>
      <w:r w:rsidR="00B358A9">
        <w:t xml:space="preserve"> </w:t>
      </w:r>
      <w:r w:rsidRPr="004D7C39">
        <w:lastRenderedPageBreak/>
        <w:t>брызги</w:t>
      </w:r>
      <w:r w:rsidR="00B358A9">
        <w:t xml:space="preserve"> </w:t>
      </w:r>
      <w:r w:rsidRPr="004D7C39">
        <w:t>крови,</w:t>
      </w:r>
      <w:r w:rsidR="00B358A9">
        <w:t xml:space="preserve"> </w:t>
      </w:r>
      <w:r w:rsidRPr="004D7C39">
        <w:t>отрезанные</w:t>
      </w:r>
      <w:r w:rsidR="00B358A9">
        <w:t xml:space="preserve"> </w:t>
      </w:r>
      <w:r w:rsidRPr="004D7C39">
        <w:t>руки,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зрителей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зале</w:t>
      </w:r>
      <w:r w:rsidR="00B358A9">
        <w:t xml:space="preserve"> </w:t>
      </w:r>
      <w:r w:rsidRPr="004D7C39">
        <w:t>останавливается</w:t>
      </w:r>
      <w:r w:rsidR="00B358A9">
        <w:t xml:space="preserve"> </w:t>
      </w:r>
      <w:r w:rsidRPr="004D7C39">
        <w:t>дыхание,</w:t>
      </w:r>
      <w:r w:rsidR="00B358A9">
        <w:t xml:space="preserve"> </w:t>
      </w:r>
      <w:r w:rsidRPr="004D7C39">
        <w:t>пульс</w:t>
      </w:r>
      <w:r w:rsidR="00B358A9">
        <w:t xml:space="preserve"> </w:t>
      </w:r>
      <w:r w:rsidRPr="004D7C39">
        <w:t>за</w:t>
      </w:r>
      <w:r w:rsidR="00B358A9">
        <w:t xml:space="preserve"> </w:t>
      </w:r>
      <w:r w:rsidRPr="004D7C39">
        <w:t>150,</w:t>
      </w:r>
      <w:r w:rsidR="00B358A9">
        <w:t xml:space="preserve"> </w:t>
      </w:r>
      <w:r w:rsidRPr="004D7C39">
        <w:t>даже</w:t>
      </w:r>
      <w:r w:rsidR="00B358A9">
        <w:t xml:space="preserve"> </w:t>
      </w:r>
      <w:r w:rsidRPr="004D7C39">
        <w:t>«медвежья</w:t>
      </w:r>
      <w:r w:rsidR="00B358A9">
        <w:t xml:space="preserve"> </w:t>
      </w:r>
      <w:r w:rsidRPr="004D7C39">
        <w:t>болезнь».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D0325E">
        <w:rPr>
          <w:rStyle w:val="--0"/>
        </w:rPr>
        <w:t>другой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группе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"/>
        </w:rPr>
        <w:t>зрителей</w:t>
      </w:r>
      <w:r w:rsidR="00B358A9">
        <w:t xml:space="preserve"> </w:t>
      </w:r>
      <w:r w:rsidRPr="004D7C39">
        <w:t>объясняют,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фильме</w:t>
      </w:r>
      <w:r w:rsidR="00B358A9">
        <w:t xml:space="preserve"> </w:t>
      </w:r>
      <w:r w:rsidRPr="004D7C39">
        <w:t>играют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кричат</w:t>
      </w:r>
      <w:r w:rsidR="00B358A9">
        <w:t xml:space="preserve"> </w:t>
      </w:r>
      <w:r w:rsidRPr="004D7C39">
        <w:t>акт</w:t>
      </w:r>
      <w:r>
        <w:t>ё</w:t>
      </w:r>
      <w:r w:rsidRPr="004D7C39">
        <w:t>ры,</w:t>
      </w:r>
      <w:r w:rsidR="00B358A9">
        <w:t xml:space="preserve"> </w:t>
      </w:r>
      <w:r w:rsidRPr="004D7C39">
        <w:t>вместо</w:t>
      </w:r>
      <w:r w:rsidR="00B358A9">
        <w:t xml:space="preserve"> </w:t>
      </w:r>
      <w:r w:rsidRPr="004D7C39">
        <w:t>крови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красная</w:t>
      </w:r>
      <w:r w:rsidR="00B358A9">
        <w:t xml:space="preserve"> </w:t>
      </w:r>
      <w:r w:rsidRPr="004D7C39">
        <w:t>краска,</w:t>
      </w:r>
      <w:r w:rsidR="00B358A9">
        <w:t xml:space="preserve"> </w:t>
      </w:r>
      <w:r w:rsidRPr="004D7C39">
        <w:t>руки</w:t>
      </w:r>
      <w:r w:rsidR="00B358A9">
        <w:t xml:space="preserve"> </w:t>
      </w:r>
      <w:r w:rsidRPr="004D7C39">
        <w:t>отрезаются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манекена: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ничего</w:t>
      </w:r>
      <w:r w:rsidR="00B358A9">
        <w:t xml:space="preserve"> </w:t>
      </w:r>
      <w:r>
        <w:t>–</w:t>
      </w:r>
      <w:r w:rsidR="00B358A9">
        <w:t xml:space="preserve"> </w:t>
      </w:r>
      <w:r w:rsidRPr="004D7C39">
        <w:t>зрители</w:t>
      </w:r>
      <w:r w:rsidR="00B358A9">
        <w:t xml:space="preserve"> </w:t>
      </w:r>
      <w:r w:rsidRPr="004D7C39">
        <w:t>спокойны,</w:t>
      </w:r>
      <w:r w:rsidR="00B358A9">
        <w:t xml:space="preserve"> </w:t>
      </w:r>
      <w:r w:rsidRPr="004D7C39">
        <w:t>никто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обмочился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дыхание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всех</w:t>
      </w:r>
      <w:r w:rsidR="00B358A9">
        <w:t xml:space="preserve"> </w:t>
      </w:r>
      <w:r w:rsidRPr="004D7C39">
        <w:t>ровное.</w:t>
      </w:r>
      <w:r w:rsidR="00B358A9">
        <w:t xml:space="preserve"> </w:t>
      </w:r>
      <w:r w:rsidRPr="004D7C39">
        <w:rPr>
          <w:b/>
          <w:bCs/>
          <w:i/>
          <w:iCs/>
        </w:rPr>
        <w:t>Знание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того,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происходит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самом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деле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это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есть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короткое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замыкание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угрозы.</w:t>
      </w:r>
      <w:r w:rsidR="00B358A9">
        <w:t xml:space="preserve"> </w:t>
      </w:r>
      <w:r w:rsidRPr="004D7C39">
        <w:t>При</w:t>
      </w:r>
      <w:r w:rsidR="00B358A9">
        <w:t xml:space="preserve"> </w:t>
      </w:r>
      <w:r w:rsidRPr="004D7C39">
        <w:t>таком</w:t>
      </w:r>
      <w:r w:rsidR="00B358A9">
        <w:t xml:space="preserve"> </w:t>
      </w:r>
      <w:r w:rsidRPr="004D7C39">
        <w:t>подходе</w:t>
      </w:r>
      <w:r w:rsidR="00B358A9">
        <w:t xml:space="preserve"> </w:t>
      </w:r>
      <w:r w:rsidRPr="004D7C39">
        <w:t>о</w:t>
      </w:r>
      <w:r w:rsidR="00B358A9">
        <w:t xml:space="preserve"> </w:t>
      </w:r>
      <w:r w:rsidRPr="004D7C39">
        <w:t>школе</w:t>
      </w:r>
      <w:r w:rsidR="00B358A9">
        <w:t xml:space="preserve"> </w:t>
      </w:r>
      <w:r w:rsidRPr="004D7C39">
        <w:t>можно</w:t>
      </w:r>
      <w:r w:rsidR="00B358A9">
        <w:t xml:space="preserve"> </w:t>
      </w:r>
      <w:r w:rsidRPr="004D7C39">
        <w:t>думать</w:t>
      </w:r>
      <w:r w:rsidR="00B358A9">
        <w:t xml:space="preserve"> </w:t>
      </w:r>
      <w:r w:rsidRPr="004D7C39">
        <w:t>спокойно.</w:t>
      </w:r>
      <w:r w:rsidR="00B358A9">
        <w:t xml:space="preserve"> </w:t>
      </w:r>
      <w:r w:rsidRPr="004D7C39">
        <w:t>Вот</w:t>
      </w:r>
      <w:r w:rsidR="00B358A9">
        <w:t xml:space="preserve"> </w:t>
      </w:r>
      <w:r w:rsidRPr="004D7C39">
        <w:t>именно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таких</w:t>
      </w:r>
      <w:r w:rsidR="00B358A9">
        <w:t xml:space="preserve"> </w:t>
      </w:r>
      <w:r w:rsidRPr="004D7C39">
        <w:t>позиций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посмотрите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происходящее,</w:t>
      </w:r>
      <w:r w:rsidR="00B358A9">
        <w:t xml:space="preserve"> </w:t>
      </w:r>
      <w:r w:rsidRPr="00D0325E">
        <w:rPr>
          <w:rStyle w:val="--0"/>
        </w:rPr>
        <w:t>убрав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"/>
        </w:rPr>
        <w:t>преобладающие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D0325E">
        <w:rPr>
          <w:rStyle w:val="--0"/>
        </w:rPr>
        <w:t>эмоции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свои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те,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сып</w:t>
      </w:r>
      <w:r w:rsidR="00D0325E">
        <w:t>лют</w:t>
      </w:r>
      <w:r w:rsidRPr="004D7C39">
        <w:t>ся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нас</w:t>
      </w:r>
      <w:r w:rsidR="00B358A9">
        <w:t xml:space="preserve"> </w:t>
      </w:r>
      <w:r w:rsidRPr="004D7C39">
        <w:t>из</w:t>
      </w:r>
      <w:r w:rsidR="00B358A9">
        <w:t xml:space="preserve"> </w:t>
      </w:r>
      <w:r w:rsidRPr="004D7C39">
        <w:t>интернета,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котором</w:t>
      </w:r>
      <w:r w:rsidR="00B358A9">
        <w:t xml:space="preserve"> </w:t>
      </w:r>
      <w:r w:rsidRPr="004D7C39">
        <w:t>мы,</w:t>
      </w:r>
      <w:r w:rsidR="00B358A9">
        <w:t xml:space="preserve"> </w:t>
      </w:r>
      <w:r w:rsidRPr="004D7C39">
        <w:t>уже</w:t>
      </w:r>
      <w:r w:rsidR="00B358A9">
        <w:t xml:space="preserve"> </w:t>
      </w:r>
      <w:r w:rsidRPr="004D7C39">
        <w:t>по</w:t>
      </w:r>
      <w:r w:rsidR="00B358A9">
        <w:t xml:space="preserve"> </w:t>
      </w:r>
      <w:r w:rsidRPr="004D7C39">
        <w:t>нашей</w:t>
      </w:r>
      <w:r w:rsidR="00B358A9">
        <w:t xml:space="preserve"> </w:t>
      </w:r>
      <w:r w:rsidRPr="004D7C39">
        <w:t>выработанной</w:t>
      </w:r>
      <w:r w:rsidR="00B358A9">
        <w:t xml:space="preserve"> </w:t>
      </w:r>
      <w:r w:rsidRPr="004D7C39">
        <w:t>житейской</w:t>
      </w:r>
      <w:r w:rsidR="00B358A9">
        <w:t xml:space="preserve"> </w:t>
      </w:r>
      <w:r w:rsidRPr="004D7C39">
        <w:t>привычке</w:t>
      </w:r>
      <w:r w:rsidR="00B358A9">
        <w:t xml:space="preserve"> </w:t>
      </w:r>
      <w:r w:rsidRPr="004D7C39">
        <w:t>ищем</w:t>
      </w:r>
      <w:r w:rsidR="00B358A9">
        <w:t xml:space="preserve"> </w:t>
      </w:r>
      <w:r w:rsidRPr="004D7C39">
        <w:t>все</w:t>
      </w:r>
      <w:r w:rsidR="00B358A9">
        <w:t xml:space="preserve"> </w:t>
      </w:r>
      <w:r w:rsidRPr="004D7C39">
        <w:t>ответы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все</w:t>
      </w:r>
      <w:r w:rsidR="00B358A9">
        <w:t xml:space="preserve"> </w:t>
      </w:r>
      <w:r w:rsidRPr="004D7C39">
        <w:t>наши</w:t>
      </w:r>
      <w:r w:rsidR="00B358A9">
        <w:t xml:space="preserve"> </w:t>
      </w:r>
      <w:r w:rsidRPr="004D7C39">
        <w:t>вопросы,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том</w:t>
      </w:r>
      <w:r w:rsidR="00B358A9">
        <w:t xml:space="preserve"> </w:t>
      </w:r>
      <w:r w:rsidRPr="004D7C39">
        <w:t>числе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этот.</w:t>
      </w:r>
    </w:p>
    <w:p w14:paraId="3118B122" w14:textId="20279A76" w:rsidR="00A047C7" w:rsidRDefault="00A047C7" w:rsidP="00D0325E">
      <w:pPr>
        <w:rPr>
          <w:iCs/>
        </w:rPr>
      </w:pPr>
      <w:r w:rsidRPr="004D7C39">
        <w:t>Чтобы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говорили,</w:t>
      </w:r>
      <w:r w:rsidR="00B358A9">
        <w:t xml:space="preserve"> </w:t>
      </w:r>
      <w:r w:rsidRPr="004D7C39">
        <w:t>школа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прекрасное</w:t>
      </w:r>
      <w:r w:rsidR="00B358A9">
        <w:t xml:space="preserve"> </w:t>
      </w:r>
      <w:r w:rsidRPr="004D7C39">
        <w:t>явление,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е</w:t>
      </w:r>
      <w:r>
        <w:t>ё</w:t>
      </w:r>
      <w:r w:rsidR="00B358A9">
        <w:t xml:space="preserve"> </w:t>
      </w:r>
      <w:r w:rsidRPr="004D7C39">
        <w:t>надо</w:t>
      </w:r>
      <w:r w:rsidR="00B358A9">
        <w:t xml:space="preserve"> </w:t>
      </w:r>
      <w:r w:rsidRPr="004D7C39">
        <w:t>воспринимать</w:t>
      </w:r>
      <w:r w:rsidR="00B358A9">
        <w:t xml:space="preserve"> </w:t>
      </w:r>
      <w:r w:rsidRPr="004D7C39">
        <w:t>именно</w:t>
      </w:r>
      <w:r w:rsidR="00B358A9">
        <w:t xml:space="preserve"> </w:t>
      </w:r>
      <w:r w:rsidRPr="004D7C39">
        <w:t>так.</w:t>
      </w:r>
      <w:r w:rsidR="00B358A9">
        <w:t xml:space="preserve"> </w:t>
      </w:r>
      <w:r w:rsidRPr="004D7C39">
        <w:t>Хотя,</w:t>
      </w:r>
      <w:r w:rsidR="00B358A9">
        <w:t xml:space="preserve"> </w:t>
      </w:r>
      <w:r w:rsidRPr="004D7C39">
        <w:t>конечно,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родителей,</w:t>
      </w:r>
      <w:r w:rsidR="00B358A9">
        <w:t xml:space="preserve"> </w:t>
      </w:r>
      <w:r w:rsidRPr="004D7C39">
        <w:t>чьи</w:t>
      </w:r>
      <w:r w:rsidR="00B358A9">
        <w:t xml:space="preserve"> </w:t>
      </w:r>
      <w:r w:rsidRPr="004D7C39">
        <w:t>дети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идут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первый</w:t>
      </w:r>
      <w:r w:rsidR="00B358A9">
        <w:t xml:space="preserve"> </w:t>
      </w:r>
      <w:r w:rsidRPr="004D7C39">
        <w:t>класс,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собираются</w:t>
      </w:r>
      <w:r w:rsidR="00B358A9">
        <w:t xml:space="preserve"> </w:t>
      </w:r>
      <w:r w:rsidRPr="004D7C39">
        <w:t>сдавать</w:t>
      </w:r>
      <w:r w:rsidR="00B358A9">
        <w:t xml:space="preserve"> </w:t>
      </w:r>
      <w:r w:rsidRPr="004D7C39">
        <w:t>ЕГЭ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наступает</w:t>
      </w:r>
      <w:r w:rsidR="00B358A9">
        <w:t xml:space="preserve"> </w:t>
      </w:r>
      <w:r w:rsidRPr="004D7C39">
        <w:t>бе</w:t>
      </w:r>
      <w:r>
        <w:t>з(</w:t>
      </w:r>
      <w:r w:rsidRPr="004D7C39">
        <w:t>с</w:t>
      </w:r>
      <w:r>
        <w:t>)</w:t>
      </w:r>
      <w:r w:rsidRPr="004D7C39">
        <w:t>покойное</w:t>
      </w:r>
      <w:r w:rsidR="00B358A9">
        <w:t xml:space="preserve"> </w:t>
      </w:r>
      <w:r w:rsidRPr="004D7C39">
        <w:t>время.</w:t>
      </w:r>
      <w:r w:rsidR="00B358A9">
        <w:t xml:space="preserve"> </w:t>
      </w:r>
      <w:r w:rsidRPr="00D0325E">
        <w:rPr>
          <w:rStyle w:val="--"/>
        </w:rPr>
        <w:t>Непрерывные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0"/>
        </w:rPr>
        <w:t>изменения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требованиях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школе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ученикам</w:t>
      </w:r>
      <w:r w:rsidR="00B358A9">
        <w:t xml:space="preserve"> </w:t>
      </w:r>
      <w:r w:rsidRPr="004D7C39">
        <w:t>можно</w:t>
      </w:r>
      <w:r w:rsidR="00B358A9">
        <w:t xml:space="preserve"> </w:t>
      </w:r>
      <w:r w:rsidRPr="004D7C39">
        <w:t>рассматривать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специальный</w:t>
      </w:r>
      <w:r w:rsidR="00B358A9">
        <w:t xml:space="preserve"> </w:t>
      </w:r>
      <w:r w:rsidRPr="004D7C39">
        <w:t>предмет,</w:t>
      </w:r>
      <w:r w:rsidR="00B358A9">
        <w:t xml:space="preserve"> </w:t>
      </w:r>
      <w:r w:rsidRPr="004D7C39">
        <w:t>который</w:t>
      </w:r>
      <w:r w:rsidR="00B358A9">
        <w:t xml:space="preserve"> </w:t>
      </w:r>
      <w:r w:rsidRPr="004D7C39">
        <w:t>поважнее</w:t>
      </w:r>
      <w:r w:rsidR="00B358A9">
        <w:t xml:space="preserve"> </w:t>
      </w:r>
      <w:r w:rsidRPr="004D7C39">
        <w:t>математики.</w:t>
      </w:r>
      <w:r w:rsidR="00B358A9">
        <w:t xml:space="preserve"> </w:t>
      </w:r>
      <w:r w:rsidRPr="004D7C39">
        <w:t>Наверное,</w:t>
      </w:r>
      <w:r w:rsidR="00B358A9">
        <w:t xml:space="preserve"> </w:t>
      </w:r>
      <w:r w:rsidRPr="004D7C39">
        <w:t>имеется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виду,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кто</w:t>
      </w:r>
      <w:r w:rsidR="00B358A9">
        <w:t xml:space="preserve"> </w:t>
      </w:r>
      <w:r w:rsidRPr="004D7C39">
        <w:t>выдержит</w:t>
      </w:r>
      <w:r w:rsidR="00B358A9">
        <w:t xml:space="preserve"> </w:t>
      </w:r>
      <w:r w:rsidRPr="004D7C39">
        <w:t>школьные</w:t>
      </w:r>
      <w:r w:rsidR="00B358A9">
        <w:t xml:space="preserve"> </w:t>
      </w:r>
      <w:r w:rsidRPr="004D7C39">
        <w:t>изменения,</w:t>
      </w:r>
      <w:r w:rsidR="00B358A9">
        <w:t xml:space="preserve"> </w:t>
      </w:r>
      <w:r w:rsidRPr="004D7C39">
        <w:t>тот</w:t>
      </w:r>
      <w:r w:rsidR="00B358A9">
        <w:t xml:space="preserve"> </w:t>
      </w:r>
      <w:r w:rsidRPr="004D7C39">
        <w:t>выдержит</w:t>
      </w:r>
      <w:r w:rsidR="00B358A9">
        <w:t xml:space="preserve"> </w:t>
      </w:r>
      <w:r w:rsidRPr="004D7C39">
        <w:t>потом</w:t>
      </w:r>
      <w:r w:rsidR="00B358A9">
        <w:t xml:space="preserve"> </w:t>
      </w:r>
      <w:r w:rsidRPr="004D7C39">
        <w:t>любые</w:t>
      </w:r>
      <w:r w:rsidR="00B358A9">
        <w:t xml:space="preserve"> </w:t>
      </w:r>
      <w:r w:rsidRPr="004D7C39">
        <w:t>изменения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нашей</w:t>
      </w:r>
      <w:r w:rsidR="00B358A9">
        <w:t xml:space="preserve"> </w:t>
      </w:r>
      <w:r w:rsidRPr="004D7C39">
        <w:t>жизни.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реалии</w:t>
      </w:r>
      <w:r w:rsidR="00B358A9">
        <w:t xml:space="preserve"> </w:t>
      </w:r>
      <w:r w:rsidRPr="004D7C39">
        <w:t>сегодняшнего</w:t>
      </w:r>
      <w:r w:rsidR="00B358A9">
        <w:t xml:space="preserve"> </w:t>
      </w:r>
      <w:r w:rsidRPr="004D7C39">
        <w:t>дня,</w:t>
      </w:r>
      <w:r w:rsidR="00B358A9">
        <w:t xml:space="preserve"> </w:t>
      </w:r>
      <w:r w:rsidRPr="004D7C39">
        <w:t>созданные</w:t>
      </w:r>
      <w:r w:rsidR="00B358A9">
        <w:t xml:space="preserve"> </w:t>
      </w:r>
      <w:r w:rsidRPr="004D7C39">
        <w:t>процессами,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интенсивно,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очень</w:t>
      </w:r>
      <w:r w:rsidR="00B358A9">
        <w:t xml:space="preserve"> </w:t>
      </w:r>
      <w:r w:rsidRPr="004D7C39">
        <w:t>«аккуратно»</w:t>
      </w:r>
      <w:r w:rsidR="00B358A9">
        <w:t xml:space="preserve"> </w:t>
      </w:r>
      <w:r w:rsidRPr="004D7C39">
        <w:t>исправляют</w:t>
      </w:r>
      <w:r w:rsidR="00B358A9">
        <w:t xml:space="preserve"> </w:t>
      </w:r>
      <w:r w:rsidRPr="004D7C39">
        <w:t>то,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было</w:t>
      </w:r>
      <w:r w:rsidR="00B358A9">
        <w:t xml:space="preserve"> </w:t>
      </w:r>
      <w:r w:rsidRPr="004D7C39">
        <w:t>сделано</w:t>
      </w:r>
      <w:r w:rsidR="00B358A9">
        <w:t xml:space="preserve"> </w:t>
      </w:r>
      <w:r w:rsidRPr="004D7C39">
        <w:t>вне</w:t>
      </w:r>
      <w:r w:rsidR="00B358A9">
        <w:t xml:space="preserve"> </w:t>
      </w:r>
      <w:r w:rsidRPr="004D7C39">
        <w:t>рамок</w:t>
      </w:r>
      <w:r w:rsidR="00B358A9">
        <w:t xml:space="preserve"> </w:t>
      </w:r>
      <w:r w:rsidRPr="004D7C39">
        <w:t>понимания</w:t>
      </w:r>
      <w:r w:rsidR="00B358A9">
        <w:t xml:space="preserve"> </w:t>
      </w:r>
      <w:r w:rsidRPr="004D7C39">
        <w:t>людей.</w:t>
      </w:r>
      <w:r w:rsidR="00B358A9">
        <w:t xml:space="preserve"> </w:t>
      </w:r>
      <w:r w:rsidRPr="004D7C39">
        <w:t>Когда</w:t>
      </w:r>
      <w:r w:rsidR="00B358A9">
        <w:t xml:space="preserve"> </w:t>
      </w:r>
      <w:r w:rsidRPr="004D7C39">
        <w:t>родители</w:t>
      </w:r>
      <w:r w:rsidR="00B358A9">
        <w:t xml:space="preserve"> </w:t>
      </w:r>
      <w:r w:rsidRPr="004D7C39">
        <w:t>сами</w:t>
      </w:r>
      <w:r w:rsidR="00B358A9">
        <w:t xml:space="preserve"> </w:t>
      </w:r>
      <w:r w:rsidRPr="004D7C39">
        <w:t>учились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школе,</w:t>
      </w:r>
      <w:r w:rsidR="00B358A9">
        <w:t xml:space="preserve"> </w:t>
      </w:r>
      <w:r w:rsidRPr="004D7C39">
        <w:t>вс</w:t>
      </w:r>
      <w:r>
        <w:t>ё</w:t>
      </w:r>
      <w:r w:rsidR="00B358A9">
        <w:t xml:space="preserve"> </w:t>
      </w:r>
      <w:r w:rsidRPr="004D7C39">
        <w:t>было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так: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учили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тому,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требования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знаниям</w:t>
      </w:r>
      <w:r w:rsidR="00B358A9">
        <w:t xml:space="preserve"> </w:t>
      </w:r>
      <w:r w:rsidRPr="004D7C39">
        <w:t>были</w:t>
      </w:r>
      <w:r w:rsidR="00B358A9">
        <w:t xml:space="preserve"> </w:t>
      </w:r>
      <w:r w:rsidRPr="004D7C39">
        <w:t>другими,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школу</w:t>
      </w:r>
      <w:r w:rsidR="00B358A9">
        <w:t xml:space="preserve"> </w:t>
      </w:r>
      <w:r w:rsidRPr="004D7C39">
        <w:t>записывались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так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т.</w:t>
      </w:r>
      <w:r w:rsidR="00D0325E">
        <w:t> </w:t>
      </w:r>
      <w:r w:rsidRPr="004D7C39">
        <w:t>п.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время</w:t>
      </w:r>
      <w:r w:rsidR="00B358A9">
        <w:t xml:space="preserve"> </w:t>
      </w:r>
      <w:r w:rsidRPr="004D7C39">
        <w:t>сейчас</w:t>
      </w:r>
      <w:r w:rsidR="00B358A9">
        <w:t xml:space="preserve"> </w:t>
      </w:r>
      <w:r w:rsidRPr="004D7C39">
        <w:t>лихое,</w:t>
      </w:r>
      <w:r w:rsidR="00B358A9">
        <w:t xml:space="preserve"> </w:t>
      </w:r>
      <w:r w:rsidRPr="004D7C39">
        <w:t>страшно</w:t>
      </w:r>
      <w:r w:rsidR="00B358A9">
        <w:t xml:space="preserve"> </w:t>
      </w:r>
      <w:r w:rsidRPr="004D7C39">
        <w:t>отпускать</w:t>
      </w:r>
      <w:r w:rsidR="00B358A9">
        <w:t xml:space="preserve"> </w:t>
      </w:r>
      <w:r w:rsidRPr="004D7C39">
        <w:t>реб</w:t>
      </w:r>
      <w:r>
        <w:t>ё</w:t>
      </w:r>
      <w:r w:rsidRPr="004D7C39">
        <w:t>нка</w:t>
      </w:r>
      <w:r w:rsidR="00B358A9">
        <w:t xml:space="preserve"> </w:t>
      </w:r>
      <w:r w:rsidRPr="004D7C39">
        <w:t>одного,</w:t>
      </w:r>
      <w:r w:rsidR="00B358A9">
        <w:t xml:space="preserve"> </w:t>
      </w:r>
      <w:r w:rsidRPr="004D7C39">
        <w:t>почти</w:t>
      </w:r>
      <w:r w:rsidR="00B358A9">
        <w:t xml:space="preserve"> </w:t>
      </w:r>
      <w:r w:rsidRPr="004D7C39">
        <w:t>везде</w:t>
      </w:r>
      <w:r w:rsidR="00B358A9">
        <w:t xml:space="preserve"> </w:t>
      </w:r>
      <w:r w:rsidRPr="004D7C39">
        <w:t>его</w:t>
      </w:r>
      <w:r w:rsidR="00B358A9">
        <w:t xml:space="preserve"> </w:t>
      </w:r>
      <w:r w:rsidRPr="004D7C39">
        <w:t>надо</w:t>
      </w:r>
      <w:r w:rsidR="00B358A9">
        <w:t xml:space="preserve"> </w:t>
      </w:r>
      <w:r w:rsidRPr="004D7C39">
        <w:t>сопровождать,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далеко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всех</w:t>
      </w:r>
      <w:r w:rsidR="00B358A9">
        <w:t xml:space="preserve"> </w:t>
      </w:r>
      <w:r w:rsidRPr="004D7C39">
        <w:t>есть</w:t>
      </w:r>
      <w:r w:rsidR="00B358A9">
        <w:t xml:space="preserve"> </w:t>
      </w:r>
      <w:r w:rsidRPr="004D7C39">
        <w:t>такая</w:t>
      </w:r>
      <w:r w:rsidR="00B358A9">
        <w:t xml:space="preserve"> </w:t>
      </w:r>
      <w:r w:rsidRPr="004D7C39">
        <w:t>возможность.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много</w:t>
      </w:r>
      <w:r w:rsidR="00B358A9">
        <w:t xml:space="preserve"> </w:t>
      </w:r>
      <w:r w:rsidRPr="004D7C39">
        <w:t>труднее,</w:t>
      </w:r>
      <w:r w:rsidR="00B358A9">
        <w:t xml:space="preserve"> </w:t>
      </w:r>
      <w:r w:rsidRPr="004D7C39">
        <w:t>чем</w:t>
      </w:r>
      <w:r w:rsidR="00B358A9">
        <w:t xml:space="preserve"> </w:t>
      </w:r>
      <w:r w:rsidRPr="004D7C39">
        <w:t>было,</w:t>
      </w:r>
      <w:r w:rsidR="00B358A9">
        <w:t xml:space="preserve"> </w:t>
      </w:r>
      <w:r w:rsidRPr="004D7C39">
        <w:t>когда</w:t>
      </w:r>
      <w:r w:rsidR="00B358A9">
        <w:t xml:space="preserve"> </w:t>
      </w:r>
      <w:r w:rsidRPr="004D7C39">
        <w:t>я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люди</w:t>
      </w:r>
      <w:r w:rsidR="00B358A9">
        <w:t xml:space="preserve"> </w:t>
      </w:r>
      <w:r w:rsidRPr="004D7C39">
        <w:t>моего</w:t>
      </w:r>
      <w:r w:rsidR="00B358A9">
        <w:t xml:space="preserve"> </w:t>
      </w:r>
      <w:r w:rsidRPr="004D7C39">
        <w:t>поколения</w:t>
      </w:r>
      <w:r w:rsidR="00B358A9">
        <w:t xml:space="preserve"> </w:t>
      </w:r>
      <w:r w:rsidRPr="004D7C39">
        <w:t>сам</w:t>
      </w:r>
      <w:r w:rsidRPr="000B4293">
        <w:t>и</w:t>
      </w:r>
      <w:r w:rsidR="00B358A9">
        <w:t xml:space="preserve"> </w:t>
      </w:r>
      <w:r w:rsidRPr="004D7C39">
        <w:t>записывал</w:t>
      </w:r>
      <w:r w:rsidRPr="000B4293">
        <w:t>ись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школу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60–70</w:t>
      </w:r>
      <w:r w:rsidR="00B358A9">
        <w:t xml:space="preserve"> </w:t>
      </w:r>
      <w:r w:rsidRPr="004D7C39">
        <w:t>годы.</w:t>
      </w:r>
      <w:r w:rsidR="00B358A9">
        <w:t xml:space="preserve"> </w:t>
      </w:r>
      <w:r w:rsidRPr="004D7C39">
        <w:rPr>
          <w:iCs/>
        </w:rPr>
        <w:t>Вс</w:t>
      </w:r>
      <w:r>
        <w:rPr>
          <w:iCs/>
        </w:rPr>
        <w:t>ё</w:t>
      </w:r>
      <w:r w:rsidRPr="004D7C39">
        <w:rPr>
          <w:iCs/>
        </w:rPr>
        <w:t>,</w:t>
      </w:r>
      <w:r w:rsidR="00B358A9">
        <w:rPr>
          <w:iCs/>
        </w:rPr>
        <w:t xml:space="preserve"> </w:t>
      </w:r>
      <w:r w:rsidRPr="004D7C39">
        <w:rPr>
          <w:iCs/>
        </w:rPr>
        <w:t>что</w:t>
      </w:r>
      <w:r w:rsidR="00B358A9">
        <w:rPr>
          <w:iCs/>
        </w:rPr>
        <w:t xml:space="preserve"> </w:t>
      </w:r>
      <w:r w:rsidRPr="004D7C39">
        <w:rPr>
          <w:iCs/>
        </w:rPr>
        <w:t>мы</w:t>
      </w:r>
      <w:r w:rsidR="00B358A9">
        <w:rPr>
          <w:iCs/>
        </w:rPr>
        <w:t xml:space="preserve"> </w:t>
      </w:r>
      <w:r w:rsidRPr="004D7C39">
        <w:rPr>
          <w:iCs/>
        </w:rPr>
        <w:t>сейчас</w:t>
      </w:r>
      <w:r w:rsidR="00B358A9">
        <w:rPr>
          <w:iCs/>
        </w:rPr>
        <w:t xml:space="preserve"> </w:t>
      </w:r>
      <w:r w:rsidRPr="004D7C39">
        <w:rPr>
          <w:iCs/>
        </w:rPr>
        <w:t>–</w:t>
      </w:r>
      <w:r w:rsidR="00B358A9">
        <w:rPr>
          <w:iCs/>
        </w:rPr>
        <w:t xml:space="preserve"> </w:t>
      </w:r>
      <w:r w:rsidRPr="004D7C39">
        <w:rPr>
          <w:iCs/>
        </w:rPr>
        <w:t>это</w:t>
      </w:r>
      <w:r w:rsidR="00B358A9">
        <w:rPr>
          <w:iCs/>
        </w:rPr>
        <w:t xml:space="preserve"> </w:t>
      </w:r>
      <w:r w:rsidRPr="004D7C39">
        <w:rPr>
          <w:iCs/>
        </w:rPr>
        <w:t>она,</w:t>
      </w:r>
      <w:r w:rsidR="00B358A9">
        <w:rPr>
          <w:iCs/>
        </w:rPr>
        <w:t xml:space="preserve"> </w:t>
      </w:r>
      <w:r w:rsidRPr="004D7C39">
        <w:rPr>
          <w:iCs/>
        </w:rPr>
        <w:t>наша</w:t>
      </w:r>
      <w:r w:rsidR="00B358A9">
        <w:rPr>
          <w:iCs/>
        </w:rPr>
        <w:t xml:space="preserve"> </w:t>
      </w:r>
      <w:r w:rsidRPr="004D7C39">
        <w:rPr>
          <w:iCs/>
        </w:rPr>
        <w:t>школа.</w:t>
      </w:r>
      <w:r w:rsidR="00B358A9">
        <w:rPr>
          <w:iCs/>
        </w:rPr>
        <w:t xml:space="preserve"> </w:t>
      </w:r>
      <w:r w:rsidRPr="004D7C39">
        <w:rPr>
          <w:iCs/>
        </w:rPr>
        <w:t>Мы</w:t>
      </w:r>
      <w:r w:rsidR="00B358A9">
        <w:rPr>
          <w:iCs/>
        </w:rPr>
        <w:t xml:space="preserve"> </w:t>
      </w:r>
      <w:r w:rsidRPr="004D7C39">
        <w:rPr>
          <w:iCs/>
        </w:rPr>
        <w:t>становимся</w:t>
      </w:r>
      <w:r w:rsidR="00B358A9">
        <w:rPr>
          <w:iCs/>
        </w:rPr>
        <w:t xml:space="preserve"> </w:t>
      </w:r>
      <w:r w:rsidRPr="004D7C39">
        <w:rPr>
          <w:iCs/>
        </w:rPr>
        <w:t>такими,</w:t>
      </w:r>
      <w:r w:rsidR="00B358A9">
        <w:rPr>
          <w:iCs/>
        </w:rPr>
        <w:t xml:space="preserve"> </w:t>
      </w:r>
      <w:r w:rsidRPr="004D7C39">
        <w:rPr>
          <w:iCs/>
        </w:rPr>
        <w:t>в</w:t>
      </w:r>
      <w:r w:rsidR="00B358A9">
        <w:rPr>
          <w:iCs/>
        </w:rPr>
        <w:t xml:space="preserve"> </w:t>
      </w:r>
      <w:r w:rsidRPr="004D7C39">
        <w:rPr>
          <w:iCs/>
        </w:rPr>
        <w:t>какую</w:t>
      </w:r>
      <w:r w:rsidR="00B358A9">
        <w:rPr>
          <w:iCs/>
        </w:rPr>
        <w:t xml:space="preserve"> </w:t>
      </w:r>
      <w:r w:rsidRPr="004D7C39">
        <w:rPr>
          <w:iCs/>
        </w:rPr>
        <w:t>школу</w:t>
      </w:r>
      <w:r w:rsidR="00B358A9">
        <w:rPr>
          <w:iCs/>
        </w:rPr>
        <w:t xml:space="preserve"> </w:t>
      </w:r>
      <w:r w:rsidRPr="004D7C39">
        <w:rPr>
          <w:iCs/>
        </w:rPr>
        <w:t>ходили.</w:t>
      </w:r>
      <w:r w:rsidR="00B358A9">
        <w:rPr>
          <w:iCs/>
        </w:rPr>
        <w:t xml:space="preserve"> </w:t>
      </w:r>
      <w:r w:rsidRPr="004D7C39">
        <w:rPr>
          <w:iCs/>
        </w:rPr>
        <w:t>И</w:t>
      </w:r>
      <w:r w:rsidR="00B358A9">
        <w:rPr>
          <w:iCs/>
        </w:rPr>
        <w:t xml:space="preserve"> </w:t>
      </w:r>
      <w:r w:rsidRPr="004D7C39">
        <w:rPr>
          <w:iCs/>
        </w:rPr>
        <w:t>сегодняшние</w:t>
      </w:r>
      <w:r w:rsidR="00B358A9">
        <w:rPr>
          <w:iCs/>
        </w:rPr>
        <w:t xml:space="preserve"> </w:t>
      </w:r>
      <w:r w:rsidRPr="004D7C39">
        <w:rPr>
          <w:iCs/>
        </w:rPr>
        <w:t>первоклассники</w:t>
      </w:r>
      <w:r w:rsidR="00B358A9">
        <w:rPr>
          <w:iCs/>
        </w:rPr>
        <w:t xml:space="preserve"> </w:t>
      </w:r>
      <w:r w:rsidRPr="004D7C39">
        <w:rPr>
          <w:iCs/>
        </w:rPr>
        <w:t>будут</w:t>
      </w:r>
      <w:r w:rsidR="00B358A9">
        <w:rPr>
          <w:iCs/>
        </w:rPr>
        <w:t xml:space="preserve"> </w:t>
      </w:r>
      <w:r w:rsidRPr="004D7C39">
        <w:rPr>
          <w:iCs/>
        </w:rPr>
        <w:t>повторять</w:t>
      </w:r>
      <w:r w:rsidR="00B358A9">
        <w:rPr>
          <w:iCs/>
        </w:rPr>
        <w:t xml:space="preserve"> </w:t>
      </w:r>
      <w:r w:rsidRPr="004D7C39">
        <w:rPr>
          <w:iCs/>
        </w:rPr>
        <w:t>в</w:t>
      </w:r>
      <w:r w:rsidR="00B358A9">
        <w:rPr>
          <w:iCs/>
        </w:rPr>
        <w:t xml:space="preserve"> </w:t>
      </w:r>
      <w:r w:rsidRPr="004D7C39">
        <w:rPr>
          <w:iCs/>
        </w:rPr>
        <w:t>сво</w:t>
      </w:r>
      <w:r>
        <w:rPr>
          <w:iCs/>
        </w:rPr>
        <w:t>ё</w:t>
      </w:r>
      <w:r w:rsidRPr="004D7C39">
        <w:rPr>
          <w:iCs/>
        </w:rPr>
        <w:t>м</w:t>
      </w:r>
      <w:r w:rsidR="00B358A9">
        <w:rPr>
          <w:iCs/>
        </w:rPr>
        <w:t xml:space="preserve"> </w:t>
      </w:r>
      <w:r w:rsidRPr="004D7C39">
        <w:rPr>
          <w:iCs/>
        </w:rPr>
        <w:t>поведении</w:t>
      </w:r>
      <w:r w:rsidR="00B358A9">
        <w:rPr>
          <w:iCs/>
        </w:rPr>
        <w:t xml:space="preserve"> </w:t>
      </w:r>
      <w:r w:rsidRPr="004D7C39">
        <w:rPr>
          <w:iCs/>
        </w:rPr>
        <w:t>т</w:t>
      </w:r>
      <w:r>
        <w:rPr>
          <w:iCs/>
        </w:rPr>
        <w:t>о,</w:t>
      </w:r>
      <w:r w:rsidR="00B358A9">
        <w:rPr>
          <w:iCs/>
        </w:rPr>
        <w:t xml:space="preserve"> </w:t>
      </w:r>
      <w:r>
        <w:rPr>
          <w:iCs/>
        </w:rPr>
        <w:t>что</w:t>
      </w:r>
      <w:r w:rsidR="00B358A9">
        <w:rPr>
          <w:iCs/>
        </w:rPr>
        <w:t xml:space="preserve"> </w:t>
      </w:r>
      <w:r>
        <w:rPr>
          <w:iCs/>
        </w:rPr>
        <w:t>унесли</w:t>
      </w:r>
      <w:r w:rsidR="00B358A9">
        <w:rPr>
          <w:iCs/>
        </w:rPr>
        <w:t xml:space="preserve"> </w:t>
      </w:r>
      <w:r>
        <w:rPr>
          <w:iCs/>
        </w:rPr>
        <w:t>из</w:t>
      </w:r>
      <w:r w:rsidR="00B358A9">
        <w:rPr>
          <w:iCs/>
        </w:rPr>
        <w:t xml:space="preserve"> </w:t>
      </w:r>
      <w:r>
        <w:rPr>
          <w:iCs/>
        </w:rPr>
        <w:t>своей</w:t>
      </w:r>
      <w:r w:rsidR="00B358A9">
        <w:rPr>
          <w:iCs/>
        </w:rPr>
        <w:t xml:space="preserve"> </w:t>
      </w:r>
      <w:r>
        <w:rPr>
          <w:iCs/>
        </w:rPr>
        <w:t>школы.</w:t>
      </w:r>
    </w:p>
    <w:p w14:paraId="1B502F15" w14:textId="104484FF" w:rsidR="00A047C7" w:rsidRPr="00726849" w:rsidRDefault="00A047C7" w:rsidP="00D0325E">
      <w:pPr>
        <w:rPr>
          <w:i/>
          <w:color w:val="0070C0"/>
          <w:sz w:val="24"/>
        </w:rPr>
      </w:pPr>
      <w:r w:rsidRPr="004D7C39">
        <w:t>Школа</w:t>
      </w:r>
      <w:r w:rsidR="00B358A9">
        <w:t xml:space="preserve"> </w:t>
      </w:r>
      <w:r w:rsidRPr="004D7C39">
        <w:t>сегодня</w:t>
      </w:r>
      <w:r w:rsidR="00B358A9">
        <w:t xml:space="preserve"> </w:t>
      </w:r>
      <w:r w:rsidRPr="004D7C39">
        <w:t>такая</w:t>
      </w:r>
      <w:r w:rsidR="00B358A9">
        <w:t xml:space="preserve"> </w:t>
      </w:r>
      <w:r w:rsidRPr="004D7C39">
        <w:t>же,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учителя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хуже,</w:t>
      </w:r>
      <w:r w:rsidR="00B358A9">
        <w:t xml:space="preserve"> </w:t>
      </w:r>
      <w:r w:rsidRPr="004D7C39">
        <w:t>чем</w:t>
      </w:r>
      <w:r w:rsidR="00B358A9">
        <w:t xml:space="preserve"> </w:t>
      </w:r>
      <w:r w:rsidRPr="004D7C39">
        <w:t>были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наше</w:t>
      </w:r>
      <w:r w:rsidR="00B358A9">
        <w:t xml:space="preserve"> </w:t>
      </w:r>
      <w:r w:rsidRPr="004D7C39">
        <w:t>время.</w:t>
      </w:r>
      <w:r w:rsidR="00B358A9">
        <w:t xml:space="preserve"> </w:t>
      </w:r>
      <w:r w:rsidRPr="004D7C39">
        <w:t>По</w:t>
      </w:r>
      <w:r w:rsidR="00B358A9">
        <w:t xml:space="preserve"> </w:t>
      </w:r>
      <w:r w:rsidRPr="004D7C39">
        <w:t>разным</w:t>
      </w:r>
      <w:r w:rsidR="00B358A9">
        <w:t xml:space="preserve"> </w:t>
      </w:r>
      <w:r w:rsidRPr="004D7C39">
        <w:t>причинам</w:t>
      </w:r>
      <w:r w:rsidR="00B358A9">
        <w:t xml:space="preserve"> </w:t>
      </w:r>
      <w:r w:rsidRPr="004D7C39">
        <w:t>мне</w:t>
      </w:r>
      <w:r w:rsidR="00B358A9">
        <w:t xml:space="preserve"> </w:t>
      </w:r>
      <w:r w:rsidRPr="004D7C39">
        <w:t>пришлось</w:t>
      </w:r>
      <w:r w:rsidR="00B358A9">
        <w:t xml:space="preserve"> </w:t>
      </w:r>
      <w:r w:rsidRPr="004D7C39">
        <w:t>близко</w:t>
      </w:r>
      <w:r w:rsidR="00B358A9">
        <w:t xml:space="preserve"> </w:t>
      </w:r>
      <w:r w:rsidRPr="004D7C39">
        <w:t>познакомиться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несколькими</w:t>
      </w:r>
      <w:r w:rsidR="00B358A9">
        <w:t xml:space="preserve"> </w:t>
      </w:r>
      <w:r w:rsidRPr="004D7C39">
        <w:t>школами</w:t>
      </w:r>
      <w:r w:rsidR="00B358A9">
        <w:t xml:space="preserve"> </w:t>
      </w:r>
      <w:r w:rsidRPr="004D7C39">
        <w:t>города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их</w:t>
      </w:r>
      <w:r w:rsidR="00B358A9">
        <w:t xml:space="preserve"> </w:t>
      </w:r>
      <w:r w:rsidRPr="004D7C39">
        <w:t>учителями,</w:t>
      </w:r>
      <w:r w:rsidR="00B358A9">
        <w:t xml:space="preserve"> </w:t>
      </w:r>
      <w:r w:rsidRPr="004D7C39">
        <w:t>чтобы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этом</w:t>
      </w:r>
      <w:r w:rsidR="00B358A9">
        <w:t xml:space="preserve"> </w:t>
      </w:r>
      <w:r w:rsidRPr="004D7C39">
        <w:t>убедиться.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D0325E">
        <w:rPr>
          <w:rStyle w:val="--0"/>
        </w:rPr>
        <w:t>жизнь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у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школы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"/>
        </w:rPr>
        <w:t>ужасная</w:t>
      </w:r>
      <w:r w:rsidRPr="00D0325E">
        <w:t>,</w:t>
      </w:r>
      <w:r w:rsidR="00B358A9" w:rsidRPr="00D0325E">
        <w:t xml:space="preserve"> </w:t>
      </w:r>
      <w:r w:rsidRPr="004D7C39">
        <w:t>е</w:t>
      </w:r>
      <w:r>
        <w:t>ё</w:t>
      </w:r>
      <w:r w:rsidR="00B358A9">
        <w:t xml:space="preserve"> </w:t>
      </w:r>
      <w:r w:rsidRPr="004D7C39">
        <w:t>буквально</w:t>
      </w:r>
      <w:r w:rsidR="00B358A9">
        <w:t xml:space="preserve"> </w:t>
      </w:r>
      <w:r w:rsidRPr="004D7C39">
        <w:t>замордовали</w:t>
      </w:r>
      <w:r w:rsidR="00B358A9">
        <w:t xml:space="preserve"> </w:t>
      </w:r>
      <w:r w:rsidRPr="004D7C39">
        <w:t>требованиями</w:t>
      </w:r>
      <w:r w:rsidR="00B358A9">
        <w:t xml:space="preserve"> </w:t>
      </w:r>
      <w:r w:rsidRPr="004D7C39">
        <w:t>«вс</w:t>
      </w:r>
      <w:r>
        <w:t>ё</w:t>
      </w:r>
      <w:r w:rsidR="00B358A9">
        <w:t xml:space="preserve"> </w:t>
      </w:r>
      <w:r w:rsidRPr="004D7C39">
        <w:t>изменить»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«за</w:t>
      </w:r>
      <w:r w:rsidR="00B358A9">
        <w:t xml:space="preserve"> </w:t>
      </w:r>
      <w:r w:rsidRPr="004D7C39">
        <w:t>вс</w:t>
      </w:r>
      <w:r>
        <w:t>ё</w:t>
      </w:r>
      <w:r w:rsidR="00B358A9">
        <w:t xml:space="preserve"> </w:t>
      </w:r>
      <w:r w:rsidRPr="004D7C39">
        <w:t>отчитываться».</w:t>
      </w:r>
      <w:r w:rsidR="00B358A9">
        <w:t xml:space="preserve"> </w:t>
      </w:r>
      <w:r w:rsidRPr="004D7C39">
        <w:t>Вместо</w:t>
      </w:r>
      <w:r w:rsidR="00B358A9">
        <w:t xml:space="preserve"> </w:t>
      </w:r>
      <w:r w:rsidRPr="004D7C39">
        <w:t>того,</w:t>
      </w:r>
      <w:r w:rsidR="00B358A9">
        <w:t xml:space="preserve"> </w:t>
      </w:r>
      <w:r w:rsidRPr="004D7C39">
        <w:t>чтобы</w:t>
      </w:r>
      <w:r w:rsidR="00B358A9">
        <w:t xml:space="preserve"> </w:t>
      </w:r>
      <w:r w:rsidRPr="004D7C39">
        <w:t>учить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воспитывать,</w:t>
      </w:r>
      <w:r w:rsidR="00B358A9">
        <w:t xml:space="preserve"> </w:t>
      </w:r>
      <w:r w:rsidRPr="004D7C39">
        <w:rPr>
          <w:b/>
          <w:bCs/>
          <w:i/>
          <w:iCs/>
        </w:rPr>
        <w:t>школа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вынуждена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заниматься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множеством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несвойственных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ей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вопросов,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впору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нанимать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собственных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юристов,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адвокатов,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экономистов,</w:t>
      </w:r>
      <w:r w:rsidR="00B358A9">
        <w:rPr>
          <w:b/>
          <w:bCs/>
          <w:i/>
          <w:iCs/>
        </w:rPr>
        <w:t xml:space="preserve"> </w:t>
      </w:r>
      <w:proofErr w:type="spellStart"/>
      <w:r w:rsidRPr="004D7C39">
        <w:rPr>
          <w:b/>
          <w:bCs/>
          <w:i/>
          <w:iCs/>
        </w:rPr>
        <w:t>айтишников</w:t>
      </w:r>
      <w:proofErr w:type="spellEnd"/>
      <w:r w:rsidRPr="004D7C39">
        <w:rPr>
          <w:b/>
          <w:bCs/>
          <w:i/>
          <w:iCs/>
        </w:rPr>
        <w:t>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статистиков.</w:t>
      </w:r>
      <w:r w:rsidR="00B358A9">
        <w:t xml:space="preserve"> </w:t>
      </w:r>
      <w:r w:rsidRPr="004D7C39">
        <w:t>Я</w:t>
      </w:r>
      <w:r w:rsidR="00B358A9">
        <w:t xml:space="preserve"> </w:t>
      </w:r>
      <w:r w:rsidRPr="004D7C39">
        <w:t>просто</w:t>
      </w:r>
      <w:r w:rsidR="00B358A9">
        <w:t xml:space="preserve"> </w:t>
      </w:r>
      <w:r w:rsidRPr="004D7C39">
        <w:t>уверен,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времени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сил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работу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детьми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учителей</w:t>
      </w:r>
      <w:r w:rsidR="00B358A9">
        <w:t xml:space="preserve"> </w:t>
      </w:r>
      <w:r w:rsidRPr="004D7C39">
        <w:t>оста</w:t>
      </w:r>
      <w:r>
        <w:t>ё</w:t>
      </w:r>
      <w:r w:rsidRPr="004D7C39">
        <w:t>тся</w:t>
      </w:r>
      <w:r w:rsidR="00B358A9">
        <w:t xml:space="preserve"> </w:t>
      </w:r>
      <w:r w:rsidRPr="004D7C39">
        <w:t>вс</w:t>
      </w:r>
      <w:r w:rsidR="00D0325E">
        <w:t xml:space="preserve">ё </w:t>
      </w:r>
      <w:r w:rsidRPr="004D7C39">
        <w:t>меньше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меньше.</w:t>
      </w:r>
      <w:r w:rsidR="00B358A9">
        <w:t xml:space="preserve"> </w:t>
      </w:r>
      <w:r w:rsidRPr="004D7C39">
        <w:t>Тем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менее,</w:t>
      </w:r>
      <w:r w:rsidR="00B358A9">
        <w:t xml:space="preserve"> </w:t>
      </w:r>
      <w:r w:rsidRPr="00D0325E">
        <w:rPr>
          <w:rStyle w:val="--0"/>
        </w:rPr>
        <w:t>школа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"/>
        </w:rPr>
        <w:t>работает</w:t>
      </w:r>
      <w:r w:rsidRPr="004D7C39">
        <w:rPr>
          <w:rStyle w:val="--"/>
          <w:rFonts w:ascii="Times New Roman" w:hAnsi="Times New Roman"/>
          <w:szCs w:val="28"/>
        </w:rPr>
        <w:t>.</w:t>
      </w:r>
      <w:r w:rsidR="00B358A9">
        <w:t xml:space="preserve"> </w:t>
      </w:r>
      <w:r w:rsidRPr="004D7C39">
        <w:rPr>
          <w:color w:val="000000"/>
          <w:spacing w:val="-4"/>
        </w:rPr>
        <w:t>Великий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русский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писатель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и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педагог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Л.</w:t>
      </w:r>
      <w:r w:rsidR="00D0325E">
        <w:rPr>
          <w:color w:val="000000"/>
          <w:spacing w:val="-4"/>
        </w:rPr>
        <w:t> </w:t>
      </w:r>
      <w:r w:rsidRPr="004D7C39">
        <w:rPr>
          <w:color w:val="000000"/>
          <w:spacing w:val="-4"/>
        </w:rPr>
        <w:t>Н.</w:t>
      </w:r>
      <w:r w:rsidR="00D0325E">
        <w:rPr>
          <w:color w:val="000000"/>
          <w:spacing w:val="-4"/>
        </w:rPr>
        <w:t> </w:t>
      </w:r>
      <w:r w:rsidRPr="004D7C39">
        <w:rPr>
          <w:color w:val="000000"/>
          <w:spacing w:val="-4"/>
        </w:rPr>
        <w:t>То</w:t>
      </w:r>
      <w:r>
        <w:rPr>
          <w:color w:val="000000"/>
          <w:spacing w:val="-4"/>
        </w:rPr>
        <w:t>лстой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предложил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учителям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смело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становиться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на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путь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lastRenderedPageBreak/>
        <w:t>экспериментирования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для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достижения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успеха,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что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должно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содействовать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развитию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педагогики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как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науки.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«Не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философскими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откровениями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в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наше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время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может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подвинуться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наука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Педагогика,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–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указывал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педагог-писатель,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–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но</w:t>
      </w:r>
      <w:r w:rsidR="00B358A9">
        <w:rPr>
          <w:color w:val="000000"/>
          <w:spacing w:val="-4"/>
        </w:rPr>
        <w:t xml:space="preserve"> </w:t>
      </w:r>
      <w:r w:rsidRPr="004D7C39">
        <w:rPr>
          <w:color w:val="000000"/>
          <w:spacing w:val="-4"/>
        </w:rPr>
        <w:t>т</w:t>
      </w:r>
      <w:r>
        <w:rPr>
          <w:color w:val="000000"/>
          <w:spacing w:val="-4"/>
        </w:rPr>
        <w:t>ерпеливыми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и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упорными</w:t>
      </w:r>
      <w:r w:rsidR="00B358A9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опытами…»</w:t>
      </w:r>
      <w:r w:rsidRPr="004D7C39">
        <w:rPr>
          <w:color w:val="000000"/>
          <w:spacing w:val="-4"/>
        </w:rPr>
        <w:t>.</w:t>
      </w:r>
    </w:p>
    <w:p w14:paraId="6E2B0846" w14:textId="17064883" w:rsidR="00A047C7" w:rsidRDefault="00A047C7" w:rsidP="00D0325E">
      <w:r w:rsidRPr="004D7C39">
        <w:t>Конеч</w:t>
      </w:r>
      <w:r>
        <w:t>но,</w:t>
      </w:r>
      <w:r w:rsidR="00B358A9">
        <w:t xml:space="preserve"> </w:t>
      </w:r>
      <w:r>
        <w:t>школы</w:t>
      </w:r>
      <w:r w:rsidR="00B358A9">
        <w:t xml:space="preserve"> </w:t>
      </w:r>
      <w:r>
        <w:t>и</w:t>
      </w:r>
      <w:r w:rsidR="00B358A9">
        <w:t xml:space="preserve"> </w:t>
      </w:r>
      <w:r w:rsidRPr="004D7C39">
        <w:t>учителя</w:t>
      </w:r>
      <w:r w:rsidR="00B358A9">
        <w:t xml:space="preserve"> </w:t>
      </w:r>
      <w:r w:rsidRPr="004D7C39">
        <w:t>встречаются</w:t>
      </w:r>
      <w:r w:rsidR="00B358A9">
        <w:t xml:space="preserve"> </w:t>
      </w:r>
      <w:r w:rsidRPr="004D7C39">
        <w:t>разные,</w:t>
      </w:r>
      <w:r w:rsidR="00B358A9">
        <w:t xml:space="preserve"> </w:t>
      </w:r>
      <w:r>
        <w:t>но</w:t>
      </w:r>
      <w:r w:rsidR="00B358A9">
        <w:t xml:space="preserve"> </w:t>
      </w:r>
      <w:r>
        <w:t>так</w:t>
      </w:r>
      <w:r w:rsidR="00B358A9">
        <w:t xml:space="preserve"> </w:t>
      </w:r>
      <w:r>
        <w:t>было</w:t>
      </w:r>
      <w:r w:rsidR="00B358A9">
        <w:t xml:space="preserve"> </w:t>
      </w:r>
      <w:r>
        <w:t>всегда,</w:t>
      </w:r>
      <w:r w:rsidR="00B358A9">
        <w:t xml:space="preserve"> </w:t>
      </w:r>
      <w:r>
        <w:t>это</w:t>
      </w:r>
      <w:r w:rsidR="00B358A9">
        <w:t xml:space="preserve"> </w:t>
      </w:r>
      <w:r>
        <w:t>жизнь.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значит</w:t>
      </w:r>
      <w:r w:rsidRPr="00FC1DF4">
        <w:t>?</w:t>
      </w:r>
    </w:p>
    <w:p w14:paraId="03E968DC" w14:textId="669BE6CB" w:rsidR="00A047C7" w:rsidRDefault="00A047C7" w:rsidP="00D0325E">
      <w:r w:rsidRPr="000A1BFD">
        <w:rPr>
          <w:b/>
        </w:rPr>
        <w:t>Во-первых</w:t>
      </w:r>
      <w:r w:rsidR="00B358A9">
        <w:t xml:space="preserve"> </w:t>
      </w:r>
      <w:r w:rsidRPr="000A1BFD">
        <w:t>–</w:t>
      </w:r>
      <w:r w:rsidR="00B358A9">
        <w:t xml:space="preserve"> </w:t>
      </w:r>
      <w:r w:rsidRPr="000A1BFD">
        <w:t>мы</w:t>
      </w:r>
      <w:r w:rsidR="00B358A9">
        <w:t xml:space="preserve"> </w:t>
      </w:r>
      <w:r w:rsidRPr="000A1BFD">
        <w:t>с</w:t>
      </w:r>
      <w:r w:rsidR="00B358A9">
        <w:t xml:space="preserve"> </w:t>
      </w:r>
      <w:r w:rsidRPr="000A1BFD">
        <w:t>вами,</w:t>
      </w:r>
      <w:r w:rsidR="00B358A9">
        <w:t xml:space="preserve"> </w:t>
      </w:r>
      <w:r w:rsidRPr="00D0325E">
        <w:rPr>
          <w:rStyle w:val="--"/>
        </w:rPr>
        <w:t>НЕ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D0325E">
        <w:rPr>
          <w:rStyle w:val="--0"/>
        </w:rPr>
        <w:t>можем</w:t>
      </w:r>
      <w:r w:rsidR="00B358A9">
        <w:t xml:space="preserve"> </w:t>
      </w:r>
      <w:r w:rsidRPr="000A1BFD">
        <w:t>повлиять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реформу</w:t>
      </w:r>
      <w:r w:rsidR="00B358A9">
        <w:t xml:space="preserve"> </w:t>
      </w:r>
      <w:r w:rsidRPr="000A1BFD">
        <w:t>школы,</w:t>
      </w:r>
      <w:r w:rsidR="00B358A9">
        <w:t xml:space="preserve"> </w:t>
      </w:r>
      <w:r w:rsidRPr="000A1BFD">
        <w:t>как</w:t>
      </w:r>
      <w:r w:rsidR="00B358A9">
        <w:t xml:space="preserve"> </w:t>
      </w:r>
      <w:r w:rsidRPr="000A1BFD">
        <w:t>не</w:t>
      </w:r>
      <w:r w:rsidR="00B358A9">
        <w:t xml:space="preserve"> </w:t>
      </w:r>
      <w:r w:rsidRPr="000A1BFD">
        <w:t>могли</w:t>
      </w:r>
      <w:r w:rsidR="00B358A9">
        <w:t xml:space="preserve"> </w:t>
      </w:r>
      <w:r w:rsidRPr="000A1BFD">
        <w:t>повлиять</w:t>
      </w:r>
      <w:r w:rsidR="00B358A9">
        <w:t xml:space="preserve"> </w:t>
      </w:r>
      <w:r w:rsidRPr="000A1BFD">
        <w:t>когда-то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коллективизацию,</w:t>
      </w:r>
      <w:r w:rsidR="00B358A9">
        <w:t xml:space="preserve"> </w:t>
      </w:r>
      <w:r w:rsidRPr="000A1BFD">
        <w:t>приватизацию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т.</w:t>
      </w:r>
      <w:r w:rsidR="00D0325E">
        <w:t> </w:t>
      </w:r>
      <w:r w:rsidRPr="000A1BFD">
        <w:t>п.</w:t>
      </w:r>
      <w:r w:rsidR="00B358A9">
        <w:t xml:space="preserve"> </w:t>
      </w:r>
      <w:r w:rsidRPr="000A1BFD">
        <w:t>Проблемы</w:t>
      </w:r>
      <w:r w:rsidR="00B358A9">
        <w:t xml:space="preserve"> </w:t>
      </w:r>
      <w:r w:rsidRPr="000A1BFD">
        <w:t>сыплются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школу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родителей,</w:t>
      </w:r>
      <w:r w:rsidR="00B358A9">
        <w:t xml:space="preserve"> </w:t>
      </w:r>
      <w:r w:rsidRPr="000A1BFD">
        <w:t>как</w:t>
      </w:r>
      <w:r w:rsidR="00B358A9">
        <w:t xml:space="preserve"> </w:t>
      </w:r>
      <w:r w:rsidRPr="000A1BFD">
        <w:t>снег,</w:t>
      </w:r>
      <w:r w:rsidR="00B358A9">
        <w:t xml:space="preserve"> </w:t>
      </w:r>
      <w:r w:rsidRPr="000A1BFD">
        <w:t>с</w:t>
      </w:r>
      <w:r w:rsidR="00B358A9">
        <w:t xml:space="preserve"> </w:t>
      </w:r>
      <w:r w:rsidRPr="000A1BFD">
        <w:t>самого</w:t>
      </w:r>
      <w:r w:rsidR="00B358A9">
        <w:t xml:space="preserve"> </w:t>
      </w:r>
      <w:r w:rsidRPr="000A1BFD">
        <w:t>Олимпа</w:t>
      </w:r>
      <w:r w:rsidR="00B358A9">
        <w:t xml:space="preserve"> </w:t>
      </w:r>
      <w:r w:rsidRPr="000A1BFD">
        <w:t>политической</w:t>
      </w:r>
      <w:r w:rsidR="00B358A9">
        <w:t xml:space="preserve"> </w:t>
      </w:r>
      <w:r w:rsidRPr="000A1BFD">
        <w:t>борьбы,</w:t>
      </w:r>
      <w:r w:rsidR="00B358A9">
        <w:t xml:space="preserve"> </w:t>
      </w:r>
      <w:r w:rsidRPr="000A1BFD">
        <w:t>где</w:t>
      </w:r>
      <w:r w:rsidR="00B358A9">
        <w:t xml:space="preserve"> </w:t>
      </w:r>
      <w:r w:rsidRPr="000A1BFD">
        <w:t>идёт</w:t>
      </w:r>
      <w:r w:rsidR="00B358A9">
        <w:t xml:space="preserve"> </w:t>
      </w:r>
      <w:r w:rsidRPr="000A1BFD">
        <w:t>схватка</w:t>
      </w:r>
      <w:r w:rsidR="00B358A9">
        <w:t xml:space="preserve"> </w:t>
      </w:r>
      <w:r w:rsidRPr="000A1BFD">
        <w:t>не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жизнь,</w:t>
      </w:r>
      <w:r w:rsidR="00B358A9">
        <w:t xml:space="preserve"> </w:t>
      </w:r>
      <w:r w:rsidRPr="000A1BFD">
        <w:t>а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смерть</w:t>
      </w:r>
      <w:r w:rsidR="00B358A9">
        <w:t xml:space="preserve"> </w:t>
      </w:r>
      <w:r w:rsidRPr="000A1BFD">
        <w:t>(говорят,</w:t>
      </w:r>
      <w:r w:rsidR="00B358A9">
        <w:t xml:space="preserve"> </w:t>
      </w:r>
      <w:r w:rsidRPr="000A1BFD">
        <w:t>между</w:t>
      </w:r>
      <w:r w:rsidR="00B358A9">
        <w:t xml:space="preserve"> </w:t>
      </w:r>
      <w:r w:rsidRPr="000A1BFD">
        <w:t>либералами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консерваторами),</w:t>
      </w:r>
      <w:r w:rsidR="00B358A9">
        <w:t xml:space="preserve"> </w:t>
      </w:r>
      <w:r w:rsidRPr="000A1BFD">
        <w:t>но</w:t>
      </w:r>
      <w:r w:rsidR="00B358A9">
        <w:t xml:space="preserve"> </w:t>
      </w:r>
      <w:r w:rsidRPr="000A1BFD">
        <w:t>это</w:t>
      </w:r>
      <w:r w:rsidR="00B358A9">
        <w:t xml:space="preserve"> </w:t>
      </w:r>
      <w:r w:rsidRPr="000A1BFD">
        <w:t>нам</w:t>
      </w:r>
      <w:r w:rsidR="00B358A9">
        <w:t xml:space="preserve"> </w:t>
      </w:r>
      <w:r w:rsidRPr="000A1BFD">
        <w:t>так</w:t>
      </w:r>
      <w:r w:rsidR="00B358A9">
        <w:t xml:space="preserve"> </w:t>
      </w:r>
      <w:r w:rsidRPr="000A1BFD">
        <w:t>говорят.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те,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другие</w:t>
      </w:r>
      <w:r w:rsidR="00B358A9">
        <w:t xml:space="preserve"> </w:t>
      </w:r>
      <w:r w:rsidRPr="000A1BFD">
        <w:t>выступают</w:t>
      </w:r>
      <w:r w:rsidR="00B358A9">
        <w:t xml:space="preserve"> </w:t>
      </w:r>
      <w:r w:rsidRPr="000A1BFD">
        <w:t>от</w:t>
      </w:r>
      <w:r w:rsidR="00B358A9">
        <w:t xml:space="preserve"> </w:t>
      </w:r>
      <w:r w:rsidRPr="000A1BFD">
        <w:t>имени</w:t>
      </w:r>
      <w:r w:rsidR="00B358A9">
        <w:t xml:space="preserve"> </w:t>
      </w:r>
      <w:r w:rsidRPr="000A1BFD">
        <w:t>якобы</w:t>
      </w:r>
      <w:r w:rsidR="00B358A9">
        <w:t xml:space="preserve"> </w:t>
      </w:r>
      <w:r w:rsidRPr="000A1BFD">
        <w:t>педагогической</w:t>
      </w:r>
      <w:r w:rsidR="00B358A9">
        <w:t xml:space="preserve"> </w:t>
      </w:r>
      <w:r w:rsidRPr="000A1BFD">
        <w:t>науки,</w:t>
      </w:r>
      <w:r w:rsidR="00B358A9">
        <w:t xml:space="preserve"> </w:t>
      </w:r>
      <w:r w:rsidRPr="000A1BFD">
        <w:t>а</w:t>
      </w:r>
      <w:r w:rsidR="00B358A9">
        <w:t xml:space="preserve"> </w:t>
      </w:r>
      <w:r w:rsidRPr="000A1BFD">
        <w:t>по</w:t>
      </w:r>
      <w:r w:rsidR="00B358A9">
        <w:t xml:space="preserve"> </w:t>
      </w:r>
      <w:r w:rsidRPr="000A1BFD">
        <w:t>сути</w:t>
      </w:r>
      <w:r w:rsidR="00B358A9">
        <w:t xml:space="preserve"> </w:t>
      </w:r>
      <w:r w:rsidRPr="000A1BFD">
        <w:t>–</w:t>
      </w:r>
      <w:r w:rsidR="00B358A9">
        <w:t xml:space="preserve"> </w:t>
      </w:r>
      <w:r w:rsidRPr="000A1BFD">
        <w:t>используют</w:t>
      </w:r>
      <w:r w:rsidR="00B358A9">
        <w:t xml:space="preserve"> </w:t>
      </w:r>
      <w:r w:rsidRPr="000A1BFD">
        <w:t>её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политической</w:t>
      </w:r>
      <w:r w:rsidR="00B358A9">
        <w:t xml:space="preserve"> </w:t>
      </w:r>
      <w:r w:rsidRPr="000A1BFD">
        <w:t>борьбе</w:t>
      </w:r>
      <w:r w:rsidR="00B358A9">
        <w:t xml:space="preserve"> </w:t>
      </w:r>
      <w:r w:rsidRPr="000A1BFD">
        <w:t>за</w:t>
      </w:r>
      <w:r w:rsidR="00B358A9">
        <w:t xml:space="preserve"> </w:t>
      </w:r>
      <w:r w:rsidRPr="000A1BFD">
        <w:t>то,</w:t>
      </w:r>
      <w:r w:rsidR="00B358A9">
        <w:t xml:space="preserve"> </w:t>
      </w:r>
      <w:r w:rsidRPr="000A1BFD">
        <w:t>какими</w:t>
      </w:r>
      <w:r w:rsidR="00B358A9">
        <w:t xml:space="preserve"> </w:t>
      </w:r>
      <w:r w:rsidRPr="000A1BFD">
        <w:t>будут</w:t>
      </w:r>
      <w:r w:rsidR="00B358A9">
        <w:t xml:space="preserve"> </w:t>
      </w:r>
      <w:r w:rsidRPr="000A1BFD">
        <w:t>наши</w:t>
      </w:r>
      <w:r w:rsidR="00B358A9">
        <w:t xml:space="preserve"> </w:t>
      </w:r>
      <w:r w:rsidRPr="000A1BFD">
        <w:t>дети,</w:t>
      </w:r>
      <w:r w:rsidR="00B358A9">
        <w:t xml:space="preserve"> </w:t>
      </w:r>
      <w:r w:rsidRPr="000A1BFD">
        <w:t>что</w:t>
      </w:r>
      <w:r w:rsidR="00B358A9">
        <w:t xml:space="preserve"> </w:t>
      </w:r>
      <w:r w:rsidRPr="000A1BFD">
        <w:t>они</w:t>
      </w:r>
      <w:r w:rsidR="00B358A9">
        <w:t xml:space="preserve"> </w:t>
      </w:r>
      <w:r w:rsidRPr="000A1BFD">
        <w:t>будут</w:t>
      </w:r>
      <w:r w:rsidR="00B358A9">
        <w:t xml:space="preserve"> </w:t>
      </w:r>
      <w:r w:rsidRPr="000A1BFD">
        <w:t>знать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понимать</w:t>
      </w:r>
      <w:r w:rsidR="00D0325E">
        <w:t>.</w:t>
      </w:r>
      <w:r w:rsidR="00B358A9">
        <w:t xml:space="preserve"> </w:t>
      </w:r>
      <w:r w:rsidRPr="000A1BFD">
        <w:t>При</w:t>
      </w:r>
      <w:r w:rsidR="00B358A9">
        <w:t xml:space="preserve"> </w:t>
      </w:r>
      <w:r w:rsidRPr="000A1BFD">
        <w:t>этом</w:t>
      </w:r>
      <w:r w:rsidR="00B358A9">
        <w:t xml:space="preserve"> </w:t>
      </w:r>
      <w:r w:rsidRPr="000A1BFD">
        <w:t>от</w:t>
      </w:r>
      <w:r w:rsidR="00B358A9">
        <w:t xml:space="preserve"> </w:t>
      </w:r>
      <w:r w:rsidRPr="000A1BFD">
        <w:t>родителей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учителей</w:t>
      </w:r>
      <w:r w:rsidR="00B358A9">
        <w:t xml:space="preserve"> </w:t>
      </w:r>
      <w:r w:rsidRPr="000A1BFD">
        <w:t>требуют</w:t>
      </w:r>
      <w:r w:rsidR="00B358A9">
        <w:t xml:space="preserve"> </w:t>
      </w:r>
      <w:r w:rsidRPr="000A1BFD">
        <w:rPr>
          <w:b/>
          <w:bCs/>
          <w:i/>
          <w:iCs/>
        </w:rPr>
        <w:t>«Пойти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туда,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не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знаю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куда,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принес</w:t>
      </w:r>
      <w:r w:rsidRPr="00412C24">
        <w:rPr>
          <w:b/>
          <w:bCs/>
          <w:i/>
          <w:iCs/>
        </w:rPr>
        <w:t>т</w:t>
      </w:r>
      <w:r w:rsidRPr="000A1BFD">
        <w:rPr>
          <w:b/>
          <w:bCs/>
          <w:i/>
          <w:iCs/>
        </w:rPr>
        <w:t>и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то,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не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знаю,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что».</w:t>
      </w:r>
      <w:r w:rsidR="00B358A9">
        <w:t xml:space="preserve"> </w:t>
      </w:r>
      <w:r w:rsidRPr="000A1BFD">
        <w:t>Всё</w:t>
      </w:r>
      <w:r w:rsidR="00B358A9">
        <w:t xml:space="preserve"> </w:t>
      </w:r>
      <w:r w:rsidRPr="000A1BFD">
        <w:t>дело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том,</w:t>
      </w:r>
      <w:r w:rsidR="00B358A9">
        <w:t xml:space="preserve"> </w:t>
      </w:r>
      <w:r w:rsidRPr="000A1BFD">
        <w:t>что</w:t>
      </w:r>
      <w:r w:rsidR="00B358A9">
        <w:t xml:space="preserve"> </w:t>
      </w:r>
      <w:r w:rsidRPr="000A1BFD">
        <w:t>так</w:t>
      </w:r>
      <w:r w:rsidR="00B358A9">
        <w:t xml:space="preserve"> </w:t>
      </w:r>
      <w:r w:rsidRPr="000A1BFD">
        <w:t>называемая</w:t>
      </w:r>
      <w:r w:rsidR="00B358A9">
        <w:t xml:space="preserve"> </w:t>
      </w:r>
      <w:r w:rsidRPr="000A1BFD">
        <w:t>«политическая</w:t>
      </w:r>
      <w:r w:rsidR="00B358A9">
        <w:t xml:space="preserve"> </w:t>
      </w:r>
      <w:r w:rsidRPr="000A1BFD">
        <w:t>борьба»</w:t>
      </w:r>
      <w:r w:rsidR="00B358A9">
        <w:t xml:space="preserve"> </w:t>
      </w:r>
      <w:r w:rsidRPr="000A1BFD">
        <w:t>всегда</w:t>
      </w:r>
      <w:r w:rsidR="00B358A9">
        <w:t xml:space="preserve"> </w:t>
      </w:r>
      <w:r w:rsidRPr="000A1BFD">
        <w:t>сводилась</w:t>
      </w:r>
      <w:r w:rsidR="00B358A9">
        <w:t xml:space="preserve"> </w:t>
      </w:r>
      <w:r w:rsidRPr="000A1BFD">
        <w:t>к</w:t>
      </w:r>
      <w:r w:rsidR="00B358A9">
        <w:t xml:space="preserve"> </w:t>
      </w:r>
      <w:r w:rsidRPr="000A1BFD">
        <w:t>борьбе</w:t>
      </w:r>
      <w:r w:rsidR="00B358A9">
        <w:t xml:space="preserve"> </w:t>
      </w:r>
      <w:r w:rsidRPr="000A1BFD">
        <w:t>за</w:t>
      </w:r>
      <w:r w:rsidR="00B358A9">
        <w:t xml:space="preserve"> </w:t>
      </w:r>
      <w:r w:rsidRPr="000A1BFD">
        <w:t>следующее</w:t>
      </w:r>
      <w:r w:rsidR="00B358A9">
        <w:t xml:space="preserve"> </w:t>
      </w:r>
      <w:r w:rsidRPr="000A1BFD">
        <w:t>поколение.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нас</w:t>
      </w:r>
      <w:r w:rsidR="00B358A9">
        <w:t xml:space="preserve"> </w:t>
      </w:r>
      <w:r w:rsidRPr="000A1BFD">
        <w:t>уже</w:t>
      </w:r>
      <w:r w:rsidR="00B358A9">
        <w:t xml:space="preserve"> </w:t>
      </w:r>
      <w:r w:rsidRPr="000A1BFD">
        <w:t>не</w:t>
      </w:r>
      <w:r w:rsidR="00B358A9">
        <w:t xml:space="preserve"> </w:t>
      </w:r>
      <w:r w:rsidRPr="000A1BFD">
        <w:t>обращают</w:t>
      </w:r>
      <w:r w:rsidR="00B358A9">
        <w:t xml:space="preserve"> </w:t>
      </w:r>
      <w:r w:rsidRPr="000A1BFD">
        <w:t>внимания</w:t>
      </w:r>
      <w:r w:rsidR="00B358A9">
        <w:t xml:space="preserve"> </w:t>
      </w:r>
      <w:r w:rsidRPr="000A1BFD">
        <w:t>–</w:t>
      </w:r>
      <w:r w:rsidR="00B358A9">
        <w:t xml:space="preserve"> </w:t>
      </w:r>
      <w:r w:rsidRPr="000A1BFD">
        <w:t>мы</w:t>
      </w:r>
      <w:r w:rsidR="00B358A9">
        <w:t xml:space="preserve"> </w:t>
      </w:r>
      <w:r w:rsidRPr="000A1BFD">
        <w:t>уже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истории.</w:t>
      </w:r>
      <w:r w:rsidR="00B358A9">
        <w:t xml:space="preserve"> </w:t>
      </w:r>
      <w:r w:rsidR="00D0325E">
        <w:t>Л</w:t>
      </w:r>
      <w:r w:rsidRPr="000A1BFD">
        <w:t>юбая</w:t>
      </w:r>
      <w:r w:rsidR="00B358A9">
        <w:t xml:space="preserve"> </w:t>
      </w:r>
      <w:r w:rsidRPr="000A1BFD">
        <w:t>политика</w:t>
      </w:r>
      <w:r w:rsidR="00B358A9">
        <w:t xml:space="preserve"> </w:t>
      </w:r>
      <w:r w:rsidRPr="000A1BFD">
        <w:t>функционирует</w:t>
      </w:r>
      <w:r w:rsidR="00B358A9">
        <w:t xml:space="preserve"> </w:t>
      </w:r>
      <w:r w:rsidRPr="000A1BFD">
        <w:t>только</w:t>
      </w:r>
      <w:r w:rsidR="00B358A9">
        <w:t xml:space="preserve"> </w:t>
      </w:r>
      <w:r w:rsidRPr="000A1BFD">
        <w:t>тогда,</w:t>
      </w:r>
      <w:r w:rsidR="00B358A9">
        <w:t xml:space="preserve"> </w:t>
      </w:r>
      <w:r w:rsidRPr="000A1BFD">
        <w:t>когда</w:t>
      </w:r>
      <w:r w:rsidR="00B358A9">
        <w:t xml:space="preserve"> </w:t>
      </w:r>
      <w:r w:rsidRPr="000A1BFD">
        <w:t>опирается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новый</w:t>
      </w:r>
      <w:r w:rsidR="00B358A9">
        <w:t xml:space="preserve"> </w:t>
      </w:r>
      <w:r w:rsidRPr="000A1BFD">
        <w:t>тип</w:t>
      </w:r>
      <w:r w:rsidR="00B358A9">
        <w:t xml:space="preserve"> </w:t>
      </w:r>
      <w:r w:rsidRPr="000A1BFD">
        <w:t>человека,</w:t>
      </w:r>
      <w:r w:rsidR="00B358A9">
        <w:t xml:space="preserve"> </w:t>
      </w:r>
      <w:r w:rsidRPr="000A1BFD">
        <w:t>которого</w:t>
      </w:r>
      <w:r w:rsidR="00B358A9">
        <w:t xml:space="preserve"> </w:t>
      </w:r>
      <w:r w:rsidRPr="000A1BFD">
        <w:t>ей</w:t>
      </w:r>
      <w:r w:rsidR="00B358A9">
        <w:t xml:space="preserve"> </w:t>
      </w:r>
      <w:r w:rsidRPr="000A1BFD">
        <w:t>удалось</w:t>
      </w:r>
      <w:r w:rsidR="00B358A9">
        <w:t xml:space="preserve"> </w:t>
      </w:r>
      <w:r w:rsidRPr="000A1BFD">
        <w:t>сформировать</w:t>
      </w:r>
      <w:r w:rsidR="00B358A9">
        <w:t xml:space="preserve"> </w:t>
      </w:r>
      <w:r w:rsidRPr="000A1BFD">
        <w:t>из</w:t>
      </w:r>
      <w:r w:rsidR="00B358A9">
        <w:t xml:space="preserve"> </w:t>
      </w:r>
      <w:r w:rsidRPr="000A1BFD">
        <w:t>детей.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тридцатые</w:t>
      </w:r>
      <w:r w:rsidR="00B358A9">
        <w:t xml:space="preserve"> </w:t>
      </w:r>
      <w:r w:rsidRPr="000A1BFD">
        <w:t>годы</w:t>
      </w:r>
      <w:r w:rsidR="00B358A9">
        <w:t xml:space="preserve"> </w:t>
      </w:r>
      <w:r w:rsidRPr="000A1BFD">
        <w:t>ХХ-</w:t>
      </w:r>
      <w:proofErr w:type="spellStart"/>
      <w:r w:rsidRPr="000A1BFD">
        <w:t>го</w:t>
      </w:r>
      <w:proofErr w:type="spellEnd"/>
      <w:r w:rsidR="00B358A9">
        <w:t xml:space="preserve"> </w:t>
      </w:r>
      <w:r w:rsidRPr="000A1BFD">
        <w:t>века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СССР</w:t>
      </w:r>
      <w:r w:rsidR="00B358A9">
        <w:t xml:space="preserve"> </w:t>
      </w:r>
      <w:r w:rsidRPr="000A1BFD">
        <w:t>формировали</w:t>
      </w:r>
      <w:r w:rsidR="00B358A9">
        <w:t xml:space="preserve"> </w:t>
      </w:r>
      <w:r w:rsidRPr="000A1BFD">
        <w:t>один</w:t>
      </w:r>
      <w:r w:rsidR="00B358A9">
        <w:t xml:space="preserve"> </w:t>
      </w:r>
      <w:r w:rsidRPr="000A1BFD">
        <w:t>тип</w:t>
      </w:r>
      <w:r w:rsidR="00B358A9">
        <w:t xml:space="preserve"> </w:t>
      </w:r>
      <w:r w:rsidRPr="000A1BFD">
        <w:t>человека,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Германии</w:t>
      </w:r>
      <w:r w:rsidR="00B358A9">
        <w:t xml:space="preserve"> </w:t>
      </w:r>
      <w:r w:rsidRPr="000A1BFD">
        <w:t>–</w:t>
      </w:r>
      <w:r w:rsidR="00B358A9">
        <w:t xml:space="preserve"> </w:t>
      </w:r>
      <w:r w:rsidRPr="000A1BFD">
        <w:t>другой,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Англии</w:t>
      </w:r>
      <w:r w:rsidR="00B358A9">
        <w:t xml:space="preserve"> </w:t>
      </w:r>
      <w:r w:rsidRPr="000A1BFD">
        <w:t>–</w:t>
      </w:r>
      <w:r w:rsidR="00B358A9">
        <w:t xml:space="preserve"> </w:t>
      </w:r>
      <w:r w:rsidRPr="000A1BFD">
        <w:t>третий,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Камбодже</w:t>
      </w:r>
      <w:r w:rsidR="00B358A9">
        <w:t xml:space="preserve"> </w:t>
      </w:r>
      <w:r w:rsidRPr="000A1BFD">
        <w:t>четвёртый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т.</w:t>
      </w:r>
      <w:r w:rsidR="00D0325E">
        <w:t> </w:t>
      </w:r>
      <w:r w:rsidRPr="000A1BFD">
        <w:t>д.</w:t>
      </w:r>
      <w:r w:rsidR="00B358A9">
        <w:t xml:space="preserve"> </w:t>
      </w:r>
      <w:r w:rsidRPr="000A1BFD">
        <w:t>Сейчас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России</w:t>
      </w:r>
      <w:r w:rsidR="00B358A9">
        <w:t xml:space="preserve"> </w:t>
      </w:r>
      <w:r w:rsidRPr="000A1BFD">
        <w:t>формируется,</w:t>
      </w:r>
      <w:r w:rsidR="00B358A9">
        <w:t xml:space="preserve"> </w:t>
      </w:r>
      <w:r w:rsidRPr="000A1BFD">
        <w:t>если</w:t>
      </w:r>
      <w:r w:rsidR="00B358A9">
        <w:t xml:space="preserve"> </w:t>
      </w:r>
      <w:r w:rsidRPr="000A1BFD">
        <w:t>можно</w:t>
      </w:r>
      <w:r w:rsidR="00B358A9">
        <w:t xml:space="preserve"> </w:t>
      </w:r>
      <w:r w:rsidRPr="000A1BFD">
        <w:t>так</w:t>
      </w:r>
      <w:r w:rsidR="00B358A9">
        <w:t xml:space="preserve"> </w:t>
      </w:r>
      <w:r w:rsidRPr="000A1BFD">
        <w:t>назвать,</w:t>
      </w:r>
      <w:r w:rsidR="00B358A9">
        <w:t xml:space="preserve"> </w:t>
      </w:r>
      <w:r w:rsidRPr="00D0325E">
        <w:rPr>
          <w:rStyle w:val="--"/>
        </w:rPr>
        <w:t>НОВЫЙ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0"/>
        </w:rPr>
        <w:t>тип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человека</w:t>
      </w:r>
      <w:r w:rsidRPr="000A1BFD">
        <w:t>.</w:t>
      </w:r>
      <w:r w:rsidR="00B358A9">
        <w:t xml:space="preserve"> </w:t>
      </w:r>
      <w:r w:rsidRPr="000A1BFD">
        <w:t>Какой?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наши</w:t>
      </w:r>
      <w:r w:rsidR="00B358A9">
        <w:t xml:space="preserve"> </w:t>
      </w:r>
      <w:r w:rsidRPr="000A1BFD">
        <w:t>дни,</w:t>
      </w:r>
      <w:r w:rsidR="00B358A9">
        <w:t xml:space="preserve"> </w:t>
      </w:r>
      <w:r w:rsidRPr="000A1BFD">
        <w:t>через</w:t>
      </w:r>
      <w:r w:rsidR="00B358A9">
        <w:t xml:space="preserve"> </w:t>
      </w:r>
      <w:r w:rsidRPr="000A1BFD">
        <w:t>годик-другой</w:t>
      </w:r>
      <w:r w:rsidR="00B358A9">
        <w:t xml:space="preserve"> </w:t>
      </w:r>
      <w:r w:rsidRPr="000A1BFD">
        <w:t>может</w:t>
      </w:r>
      <w:r w:rsidR="00B358A9">
        <w:t xml:space="preserve"> </w:t>
      </w:r>
      <w:r w:rsidRPr="000A1BFD">
        <w:t>случиться,</w:t>
      </w:r>
      <w:r w:rsidR="00B358A9">
        <w:t xml:space="preserve"> </w:t>
      </w:r>
      <w:r w:rsidRPr="000A1BFD">
        <w:t>что</w:t>
      </w:r>
      <w:r w:rsidR="00B358A9">
        <w:t xml:space="preserve"> </w:t>
      </w:r>
      <w:r w:rsidRPr="000A1BFD">
        <w:t>мама</w:t>
      </w:r>
      <w:r w:rsidR="00B358A9">
        <w:t xml:space="preserve"> </w:t>
      </w:r>
      <w:r w:rsidRPr="000A1BFD">
        <w:t>будет</w:t>
      </w:r>
      <w:r w:rsidR="00B358A9">
        <w:t xml:space="preserve"> </w:t>
      </w:r>
      <w:r w:rsidRPr="000A1BFD">
        <w:t>называться</w:t>
      </w:r>
      <w:r w:rsidR="00B358A9">
        <w:t xml:space="preserve"> </w:t>
      </w:r>
      <w:r w:rsidRPr="000A1BFD">
        <w:t>«родитель</w:t>
      </w:r>
      <w:r w:rsidR="00B358A9">
        <w:t xml:space="preserve"> </w:t>
      </w:r>
      <w:r w:rsidRPr="000A1BFD">
        <w:t>1»,</w:t>
      </w:r>
      <w:r w:rsidR="00B358A9">
        <w:t xml:space="preserve"> </w:t>
      </w:r>
      <w:r w:rsidRPr="000A1BFD">
        <w:t>а</w:t>
      </w:r>
      <w:r w:rsidR="00B358A9">
        <w:t xml:space="preserve"> </w:t>
      </w:r>
      <w:r w:rsidRPr="000A1BFD">
        <w:t>папа</w:t>
      </w:r>
      <w:r w:rsidR="00B358A9">
        <w:t xml:space="preserve"> </w:t>
      </w:r>
      <w:r w:rsidRPr="000A1BFD">
        <w:t>–</w:t>
      </w:r>
      <w:r w:rsidR="00B358A9">
        <w:t xml:space="preserve"> </w:t>
      </w:r>
      <w:r w:rsidRPr="000A1BFD">
        <w:t>«родитель</w:t>
      </w:r>
      <w:r w:rsidR="00D0325E">
        <w:t> </w:t>
      </w:r>
      <w:r w:rsidRPr="000A1BFD">
        <w:t>2»,</w:t>
      </w:r>
      <w:r w:rsidR="00B358A9">
        <w:t xml:space="preserve"> </w:t>
      </w:r>
      <w:r w:rsidRPr="000A1BFD">
        <w:t>а</w:t>
      </w:r>
      <w:r w:rsidR="00B358A9">
        <w:t xml:space="preserve"> </w:t>
      </w:r>
      <w:r w:rsidRPr="000A1BFD">
        <w:t>вместо</w:t>
      </w:r>
      <w:r w:rsidR="00B358A9">
        <w:t xml:space="preserve"> </w:t>
      </w:r>
      <w:r w:rsidRPr="000A1BFD">
        <w:t>мальчика</w:t>
      </w:r>
      <w:r w:rsidR="00B358A9">
        <w:t xml:space="preserve"> </w:t>
      </w:r>
      <w:r w:rsidRPr="000A1BFD">
        <w:t>или</w:t>
      </w:r>
      <w:r w:rsidR="00B358A9">
        <w:t xml:space="preserve"> </w:t>
      </w:r>
      <w:r w:rsidRPr="000A1BFD">
        <w:t>девочки</w:t>
      </w:r>
      <w:r w:rsidR="00B358A9">
        <w:t xml:space="preserve"> </w:t>
      </w:r>
      <w:r w:rsidRPr="000A1BFD">
        <w:t>будет</w:t>
      </w:r>
      <w:r w:rsidR="00B358A9">
        <w:t xml:space="preserve"> </w:t>
      </w:r>
      <w:r w:rsidRPr="000A1BFD">
        <w:t>«человек</w:t>
      </w:r>
      <w:r w:rsidR="00B358A9">
        <w:t xml:space="preserve"> </w:t>
      </w:r>
      <w:r w:rsidRPr="000A1BFD">
        <w:t>без</w:t>
      </w:r>
      <w:r w:rsidR="00B358A9">
        <w:t xml:space="preserve"> </w:t>
      </w:r>
      <w:r w:rsidRPr="000A1BFD">
        <w:t>пола».</w:t>
      </w:r>
      <w:r w:rsidR="00B358A9">
        <w:t xml:space="preserve"> </w:t>
      </w:r>
      <w:r w:rsidRPr="000A1BFD">
        <w:t>Но</w:t>
      </w:r>
      <w:r w:rsidR="00B358A9">
        <w:t xml:space="preserve"> </w:t>
      </w:r>
      <w:r w:rsidRPr="000A1BFD">
        <w:t>это</w:t>
      </w:r>
      <w:r w:rsidR="00B358A9">
        <w:t xml:space="preserve"> </w:t>
      </w:r>
      <w:r w:rsidRPr="000A1BFD">
        <w:t>вопрос</w:t>
      </w:r>
      <w:r w:rsidR="00B358A9">
        <w:t xml:space="preserve"> </w:t>
      </w:r>
      <w:r w:rsidRPr="000A1BFD">
        <w:t>для</w:t>
      </w:r>
      <w:r w:rsidR="00B358A9">
        <w:t xml:space="preserve"> </w:t>
      </w:r>
      <w:r w:rsidRPr="000A1BFD">
        <w:t>выборов,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которые</w:t>
      </w:r>
      <w:r w:rsidR="00B358A9">
        <w:t xml:space="preserve"> </w:t>
      </w:r>
      <w:r w:rsidRPr="000A1BFD">
        <w:t>родители,</w:t>
      </w:r>
      <w:r w:rsidR="00B358A9">
        <w:t xml:space="preserve"> </w:t>
      </w:r>
      <w:r w:rsidRPr="000A1BFD">
        <w:t>как</w:t>
      </w:r>
      <w:r w:rsidR="00B358A9">
        <w:t xml:space="preserve"> </w:t>
      </w:r>
      <w:r w:rsidRPr="000A1BFD">
        <w:t>правило,</w:t>
      </w:r>
      <w:r w:rsidR="00B358A9">
        <w:t xml:space="preserve"> </w:t>
      </w:r>
      <w:r w:rsidRPr="000A1BFD">
        <w:t>не</w:t>
      </w:r>
      <w:r w:rsidR="00B358A9">
        <w:t xml:space="preserve"> </w:t>
      </w:r>
      <w:r w:rsidRPr="000A1BFD">
        <w:t>ходят.</w:t>
      </w:r>
      <w:r w:rsidR="00B358A9">
        <w:t xml:space="preserve"> </w:t>
      </w:r>
      <w:r w:rsidRPr="000A1BFD">
        <w:t>Не</w:t>
      </w:r>
      <w:r w:rsidR="00B358A9">
        <w:t xml:space="preserve"> </w:t>
      </w:r>
      <w:r w:rsidRPr="000A1BFD">
        <w:t>интересуются,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поэтому</w:t>
      </w:r>
      <w:r w:rsidR="00B358A9">
        <w:t xml:space="preserve"> </w:t>
      </w:r>
      <w:r w:rsidRPr="000A1BFD">
        <w:t>получат</w:t>
      </w:r>
      <w:r w:rsidR="00B358A9">
        <w:t xml:space="preserve"> </w:t>
      </w:r>
      <w:r w:rsidRPr="000A1BFD">
        <w:t>опять</w:t>
      </w:r>
      <w:r w:rsidR="00B358A9">
        <w:t xml:space="preserve"> </w:t>
      </w:r>
      <w:r w:rsidRPr="000A1BFD">
        <w:t>много</w:t>
      </w:r>
      <w:r w:rsidR="00B358A9">
        <w:t xml:space="preserve"> </w:t>
      </w:r>
      <w:r w:rsidRPr="000A1BFD">
        <w:t>неожиданностей.</w:t>
      </w:r>
      <w:r w:rsidR="00B358A9">
        <w:t xml:space="preserve"> </w:t>
      </w:r>
      <w:r w:rsidRPr="000A1BFD">
        <w:t>Однако</w:t>
      </w:r>
      <w:r w:rsidR="00B358A9">
        <w:t xml:space="preserve"> </w:t>
      </w:r>
      <w:r w:rsidRPr="000A1BFD">
        <w:t>хочу</w:t>
      </w:r>
      <w:r w:rsidR="00B358A9">
        <w:t xml:space="preserve"> </w:t>
      </w:r>
      <w:r w:rsidRPr="000A1BFD">
        <w:t>заметить</w:t>
      </w:r>
      <w:r w:rsidR="00B358A9">
        <w:t xml:space="preserve"> </w:t>
      </w:r>
      <w:r w:rsidRPr="000A1BFD">
        <w:t>–</w:t>
      </w:r>
      <w:r w:rsidR="00B358A9">
        <w:t xml:space="preserve"> </w:t>
      </w:r>
      <w:r w:rsidRPr="000A1BFD">
        <w:t>для</w:t>
      </w:r>
      <w:r w:rsidR="00B358A9">
        <w:t xml:space="preserve"> </w:t>
      </w:r>
      <w:r w:rsidRPr="000A1BFD">
        <w:t>того,</w:t>
      </w:r>
      <w:r w:rsidR="00B358A9">
        <w:t xml:space="preserve"> </w:t>
      </w:r>
      <w:r w:rsidRPr="000A1BFD">
        <w:t>чтобы</w:t>
      </w:r>
      <w:r w:rsidR="00B358A9">
        <w:t xml:space="preserve"> </w:t>
      </w:r>
      <w:r w:rsidRPr="000A1BFD">
        <w:t>ходить</w:t>
      </w:r>
      <w:r w:rsidR="00B358A9">
        <w:t xml:space="preserve"> </w:t>
      </w:r>
      <w:r w:rsidRPr="000A1BFD">
        <w:t>«на</w:t>
      </w:r>
      <w:r w:rsidR="00B358A9">
        <w:t xml:space="preserve"> </w:t>
      </w:r>
      <w:r w:rsidRPr="000A1BFD">
        <w:t>выборы»</w:t>
      </w:r>
      <w:r w:rsidR="00B358A9">
        <w:t xml:space="preserve"> </w:t>
      </w:r>
      <w:r w:rsidRPr="000A1BFD">
        <w:t>нужно</w:t>
      </w:r>
      <w:r w:rsidR="00D0325E">
        <w:t>,</w:t>
      </w:r>
      <w:r w:rsidR="00B358A9">
        <w:t xml:space="preserve"> </w:t>
      </w:r>
      <w:r w:rsidRPr="000A1BFD">
        <w:t>прежде</w:t>
      </w:r>
      <w:r w:rsidR="00B358A9">
        <w:t xml:space="preserve"> </w:t>
      </w:r>
      <w:r w:rsidRPr="000A1BFD">
        <w:t>всего,</w:t>
      </w:r>
      <w:r w:rsidR="00B358A9">
        <w:t xml:space="preserve"> </w:t>
      </w:r>
      <w:r w:rsidRPr="000A1BFD">
        <w:t>начать</w:t>
      </w:r>
      <w:r w:rsidR="00B358A9">
        <w:t xml:space="preserve"> </w:t>
      </w:r>
      <w:r w:rsidRPr="000A1BFD">
        <w:t>понимать,</w:t>
      </w:r>
      <w:r w:rsidR="00B358A9">
        <w:t xml:space="preserve"> </w:t>
      </w:r>
      <w:r w:rsidRPr="00D0325E">
        <w:rPr>
          <w:rStyle w:val="--0"/>
        </w:rPr>
        <w:t>что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же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такое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"/>
        </w:rPr>
        <w:t>выборы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том</w:t>
      </w:r>
      <w:r w:rsidR="00B358A9">
        <w:t xml:space="preserve"> </w:t>
      </w:r>
      <w:r w:rsidRPr="000A1BFD">
        <w:t>виде,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котором</w:t>
      </w:r>
      <w:r w:rsidR="00B358A9">
        <w:t xml:space="preserve"> </w:t>
      </w:r>
      <w:r w:rsidRPr="000A1BFD">
        <w:t>они</w:t>
      </w:r>
      <w:r w:rsidR="00B358A9">
        <w:t xml:space="preserve"> </w:t>
      </w:r>
      <w:r w:rsidRPr="000A1BFD">
        <w:t>нам</w:t>
      </w:r>
      <w:r w:rsidR="00B358A9">
        <w:t xml:space="preserve"> </w:t>
      </w:r>
      <w:r w:rsidRPr="000A1BFD">
        <w:t>«преподнесены»,</w:t>
      </w:r>
      <w:r w:rsidR="00B358A9">
        <w:t xml:space="preserve"> </w:t>
      </w:r>
      <w:r w:rsidRPr="000A1BFD">
        <w:t>кто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зачем</w:t>
      </w:r>
      <w:r w:rsidR="00B358A9">
        <w:t xml:space="preserve"> </w:t>
      </w:r>
      <w:r w:rsidRPr="000A1BFD">
        <w:t>это</w:t>
      </w:r>
      <w:r w:rsidR="00B358A9">
        <w:t xml:space="preserve"> </w:t>
      </w:r>
      <w:r w:rsidRPr="000A1BFD">
        <w:t>применяет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почему.</w:t>
      </w:r>
      <w:r w:rsidR="00B358A9">
        <w:t xml:space="preserve"> </w:t>
      </w:r>
      <w:r w:rsidRPr="000A1BFD">
        <w:t>Выбор</w:t>
      </w:r>
      <w:r w:rsidR="00B358A9">
        <w:t xml:space="preserve"> </w:t>
      </w:r>
      <w:r w:rsidRPr="000A1BFD">
        <w:t>можно</w:t>
      </w:r>
      <w:r w:rsidR="00B358A9">
        <w:t xml:space="preserve"> </w:t>
      </w:r>
      <w:r w:rsidRPr="000A1BFD">
        <w:t>делать</w:t>
      </w:r>
      <w:r w:rsidR="00B358A9">
        <w:t xml:space="preserve"> </w:t>
      </w:r>
      <w:r w:rsidRPr="000A1BFD">
        <w:t>только</w:t>
      </w:r>
      <w:r w:rsidR="00B358A9">
        <w:t xml:space="preserve"> </w:t>
      </w:r>
      <w:r w:rsidRPr="000A1BFD">
        <w:t>тогда,</w:t>
      </w:r>
      <w:r w:rsidR="00B358A9">
        <w:t xml:space="preserve"> </w:t>
      </w:r>
      <w:r w:rsidRPr="000A1BFD">
        <w:t>когда</w:t>
      </w:r>
      <w:r w:rsidR="00B358A9">
        <w:t xml:space="preserve"> </w:t>
      </w:r>
      <w:r w:rsidRPr="000A1BFD">
        <w:t>понимаешь</w:t>
      </w:r>
      <w:r w:rsidR="00B358A9">
        <w:t xml:space="preserve"> </w:t>
      </w:r>
      <w:r w:rsidRPr="000A1BFD">
        <w:t>кого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для</w:t>
      </w:r>
      <w:r w:rsidR="00B358A9">
        <w:t xml:space="preserve"> </w:t>
      </w:r>
      <w:r w:rsidRPr="000A1BFD">
        <w:t>чего</w:t>
      </w:r>
      <w:r w:rsidR="00B358A9">
        <w:t xml:space="preserve"> </w:t>
      </w:r>
      <w:r w:rsidRPr="000A1BFD">
        <w:t>выбираешь.</w:t>
      </w:r>
      <w:r w:rsidR="00B358A9">
        <w:t xml:space="preserve"> </w:t>
      </w:r>
      <w:r w:rsidRPr="000A1BFD">
        <w:t>Единицы</w:t>
      </w:r>
      <w:r w:rsidR="00B358A9">
        <w:rPr>
          <w:spacing w:val="19"/>
        </w:rPr>
        <w:t xml:space="preserve"> </w:t>
      </w:r>
      <w:r w:rsidRPr="000A1BFD">
        <w:t>понимают</w:t>
      </w:r>
      <w:r w:rsidR="00B358A9">
        <w:rPr>
          <w:spacing w:val="78"/>
        </w:rPr>
        <w:t xml:space="preserve"> </w:t>
      </w:r>
      <w:r w:rsidRPr="000A1BFD">
        <w:t>постановочный</w:t>
      </w:r>
      <w:r w:rsidR="00B358A9">
        <w:rPr>
          <w:spacing w:val="78"/>
        </w:rPr>
        <w:t xml:space="preserve"> </w:t>
      </w:r>
      <w:r w:rsidRPr="000A1BFD">
        <w:t>характер</w:t>
      </w:r>
      <w:r w:rsidR="00B358A9">
        <w:rPr>
          <w:spacing w:val="79"/>
        </w:rPr>
        <w:t xml:space="preserve"> </w:t>
      </w:r>
      <w:r w:rsidRPr="000A1BFD">
        <w:t>всенародных</w:t>
      </w:r>
      <w:r w:rsidR="00B358A9">
        <w:rPr>
          <w:spacing w:val="64"/>
        </w:rPr>
        <w:t xml:space="preserve"> </w:t>
      </w:r>
      <w:r w:rsidRPr="000A1BFD">
        <w:t>выборов,</w:t>
      </w:r>
      <w:r w:rsidR="00B358A9">
        <w:rPr>
          <w:spacing w:val="64"/>
        </w:rPr>
        <w:t xml:space="preserve"> </w:t>
      </w:r>
      <w:r w:rsidRPr="000A1BFD">
        <w:t>но</w:t>
      </w:r>
      <w:r w:rsidR="00B358A9">
        <w:rPr>
          <w:spacing w:val="65"/>
        </w:rPr>
        <w:t xml:space="preserve"> </w:t>
      </w:r>
      <w:r w:rsidRPr="000A1BFD">
        <w:t>и</w:t>
      </w:r>
      <w:r w:rsidR="00B358A9">
        <w:rPr>
          <w:spacing w:val="64"/>
        </w:rPr>
        <w:t xml:space="preserve"> </w:t>
      </w:r>
      <w:r w:rsidRPr="000A1BFD">
        <w:t>они</w:t>
      </w:r>
      <w:r w:rsidR="00B358A9">
        <w:rPr>
          <w:spacing w:val="65"/>
        </w:rPr>
        <w:t xml:space="preserve"> </w:t>
      </w:r>
      <w:r w:rsidRPr="000A1BFD">
        <w:t>ходят</w:t>
      </w:r>
      <w:r w:rsidR="00B358A9">
        <w:t xml:space="preserve"> </w:t>
      </w:r>
      <w:r w:rsidRPr="000A1BFD">
        <w:t>«голосовать»</w:t>
      </w:r>
      <w:r w:rsidR="00B358A9">
        <w:rPr>
          <w:spacing w:val="38"/>
        </w:rPr>
        <w:t xml:space="preserve"> </w:t>
      </w:r>
      <w:r w:rsidRPr="000A1BFD">
        <w:t>так</w:t>
      </w:r>
      <w:r w:rsidR="00B358A9">
        <w:rPr>
          <w:spacing w:val="37"/>
        </w:rPr>
        <w:t xml:space="preserve"> </w:t>
      </w:r>
      <w:r w:rsidRPr="000A1BFD">
        <w:t>же,</w:t>
      </w:r>
      <w:r w:rsidR="00B358A9">
        <w:rPr>
          <w:spacing w:val="37"/>
        </w:rPr>
        <w:t xml:space="preserve"> </w:t>
      </w:r>
      <w:r w:rsidRPr="000A1BFD">
        <w:t>как</w:t>
      </w:r>
      <w:r w:rsidR="00B358A9">
        <w:rPr>
          <w:spacing w:val="37"/>
        </w:rPr>
        <w:t xml:space="preserve"> </w:t>
      </w:r>
      <w:r w:rsidRPr="000A1BFD">
        <w:t>рядовые</w:t>
      </w:r>
      <w:r w:rsidR="00B358A9">
        <w:rPr>
          <w:spacing w:val="37"/>
        </w:rPr>
        <w:t xml:space="preserve"> </w:t>
      </w:r>
      <w:r w:rsidRPr="000A1BFD">
        <w:t>люди,</w:t>
      </w:r>
      <w:r w:rsidR="00B358A9">
        <w:rPr>
          <w:spacing w:val="37"/>
        </w:rPr>
        <w:t xml:space="preserve"> </w:t>
      </w:r>
      <w:r w:rsidRPr="000A1BFD">
        <w:t>принимающие</w:t>
      </w:r>
      <w:r w:rsidR="00B358A9">
        <w:rPr>
          <w:spacing w:val="37"/>
        </w:rPr>
        <w:t xml:space="preserve"> </w:t>
      </w:r>
      <w:r w:rsidRPr="000A1BFD">
        <w:t>всё</w:t>
      </w:r>
      <w:r w:rsidR="00B358A9">
        <w:rPr>
          <w:spacing w:val="96"/>
        </w:rPr>
        <w:t xml:space="preserve"> </w:t>
      </w:r>
      <w:r w:rsidRPr="000A1BFD">
        <w:t>за</w:t>
      </w:r>
      <w:r w:rsidR="00B358A9">
        <w:rPr>
          <w:spacing w:val="97"/>
        </w:rPr>
        <w:t xml:space="preserve"> </w:t>
      </w:r>
      <w:r w:rsidRPr="000A1BFD">
        <w:t>чистую</w:t>
      </w:r>
      <w:r w:rsidR="00B358A9">
        <w:rPr>
          <w:spacing w:val="97"/>
        </w:rPr>
        <w:t xml:space="preserve"> </w:t>
      </w:r>
      <w:r w:rsidRPr="000A1BFD">
        <w:t>монету.</w:t>
      </w:r>
      <w:r w:rsidR="00B358A9">
        <w:t xml:space="preserve"> </w:t>
      </w:r>
      <w:r w:rsidRPr="000A1BFD">
        <w:t>Технологии</w:t>
      </w:r>
      <w:r w:rsidR="00B358A9">
        <w:t xml:space="preserve"> </w:t>
      </w:r>
      <w:r w:rsidRPr="000A1BFD">
        <w:t>фальсификации</w:t>
      </w:r>
      <w:r w:rsidR="00B358A9">
        <w:t xml:space="preserve"> </w:t>
      </w:r>
      <w:r w:rsidRPr="000A1BFD">
        <w:t>истории</w:t>
      </w:r>
      <w:r w:rsidR="00B358A9">
        <w:t xml:space="preserve"> </w:t>
      </w:r>
      <w:r w:rsidRPr="000A1BFD">
        <w:t>не</w:t>
      </w:r>
      <w:r w:rsidR="00B358A9">
        <w:t xml:space="preserve"> </w:t>
      </w:r>
      <w:r w:rsidRPr="000A1BFD">
        <w:t>забыты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вовсю</w:t>
      </w:r>
      <w:r w:rsidR="00B358A9">
        <w:t xml:space="preserve"> </w:t>
      </w:r>
      <w:r w:rsidRPr="000A1BFD">
        <w:t>используются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сегодня,</w:t>
      </w:r>
      <w:r w:rsidR="00B358A9">
        <w:t xml:space="preserve"> </w:t>
      </w:r>
      <w:r w:rsidRPr="000A1BFD">
        <w:t>как</w:t>
      </w:r>
      <w:r w:rsidR="00B358A9">
        <w:t xml:space="preserve"> </w:t>
      </w:r>
      <w:proofErr w:type="spellStart"/>
      <w:r w:rsidRPr="000A1BFD">
        <w:t>автом</w:t>
      </w:r>
      <w:r w:rsidRPr="00822C1C">
        <w:t>о</w:t>
      </w:r>
      <w:r w:rsidRPr="000A1BFD">
        <w:t>торность</w:t>
      </w:r>
      <w:proofErr w:type="spellEnd"/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действии</w:t>
      </w:r>
      <w:r w:rsidR="00B358A9">
        <w:t xml:space="preserve"> </w:t>
      </w:r>
      <w:r w:rsidRPr="000A1BFD">
        <w:t>уже</w:t>
      </w:r>
      <w:r w:rsidR="00B358A9">
        <w:t xml:space="preserve"> </w:t>
      </w:r>
      <w:r w:rsidRPr="000A1BFD">
        <w:t>практически</w:t>
      </w:r>
      <w:r w:rsidR="00B358A9">
        <w:t xml:space="preserve"> </w:t>
      </w:r>
      <w:r w:rsidRPr="000A1BFD">
        <w:t>«отключенных»</w:t>
      </w:r>
      <w:r w:rsidR="00B358A9">
        <w:t xml:space="preserve"> </w:t>
      </w:r>
      <w:r w:rsidRPr="000A1BFD">
        <w:t>конкретных</w:t>
      </w:r>
      <w:r w:rsidR="00B358A9">
        <w:t xml:space="preserve"> </w:t>
      </w:r>
      <w:r w:rsidRPr="000A1BFD">
        <w:t>представителей</w:t>
      </w:r>
      <w:r w:rsidR="00B358A9">
        <w:t xml:space="preserve"> </w:t>
      </w:r>
      <w:r w:rsidRPr="000A1BFD">
        <w:t>конкретных</w:t>
      </w:r>
      <w:r w:rsidR="00B358A9">
        <w:t xml:space="preserve"> </w:t>
      </w:r>
      <w:r w:rsidRPr="000A1BFD">
        <w:t>генотипов</w:t>
      </w:r>
      <w:r w:rsidR="00B358A9">
        <w:t xml:space="preserve"> </w:t>
      </w:r>
      <w:r w:rsidR="00D0325E">
        <w:t>М</w:t>
      </w:r>
      <w:r w:rsidRPr="000A1BFD">
        <w:t>озга.</w:t>
      </w:r>
      <w:r w:rsidR="00B358A9">
        <w:t xml:space="preserve"> </w:t>
      </w:r>
      <w:r w:rsidRPr="000A1BFD">
        <w:t>Поэтому</w:t>
      </w:r>
      <w:r w:rsidR="00B358A9">
        <w:t xml:space="preserve"> </w:t>
      </w:r>
      <w:r w:rsidRPr="000A1BFD">
        <w:t>оболванивание</w:t>
      </w:r>
      <w:r w:rsidR="00B358A9">
        <w:t xml:space="preserve"> </w:t>
      </w:r>
      <w:r w:rsidRPr="000A1BFD">
        <w:t>начинается</w:t>
      </w:r>
      <w:r w:rsidR="00B358A9">
        <w:t xml:space="preserve"> </w:t>
      </w:r>
      <w:r w:rsidRPr="000A1BFD">
        <w:t>с</w:t>
      </w:r>
      <w:r w:rsidR="00B358A9">
        <w:t xml:space="preserve"> </w:t>
      </w:r>
      <w:r w:rsidRPr="000A1BFD">
        <w:t>первых</w:t>
      </w:r>
      <w:r w:rsidR="00B358A9">
        <w:t xml:space="preserve"> </w:t>
      </w:r>
      <w:r w:rsidRPr="000A1BFD">
        <w:t>классов.</w:t>
      </w:r>
      <w:r w:rsidR="00B358A9">
        <w:t xml:space="preserve"> </w:t>
      </w:r>
      <w:r w:rsidRPr="000A1BFD">
        <w:t>Вдобавок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школах</w:t>
      </w:r>
      <w:r w:rsidR="00B358A9">
        <w:t xml:space="preserve"> </w:t>
      </w:r>
      <w:r w:rsidRPr="000A1BFD">
        <w:t>вовсю</w:t>
      </w:r>
      <w:r w:rsidR="00B358A9">
        <w:t xml:space="preserve"> </w:t>
      </w:r>
      <w:r w:rsidRPr="000A1BFD">
        <w:t>внедряется</w:t>
      </w:r>
      <w:r w:rsidR="00B358A9">
        <w:t xml:space="preserve"> </w:t>
      </w:r>
      <w:r w:rsidRPr="000A1BFD">
        <w:t>литература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образовательные</w:t>
      </w:r>
      <w:r w:rsidR="00B358A9">
        <w:t xml:space="preserve"> </w:t>
      </w:r>
      <w:r w:rsidRPr="000A1BFD">
        <w:t>методики,</w:t>
      </w:r>
      <w:r w:rsidR="00B358A9">
        <w:t xml:space="preserve"> </w:t>
      </w:r>
      <w:r w:rsidRPr="000A1BFD">
        <w:rPr>
          <w:b/>
          <w:bCs/>
          <w:i/>
          <w:iCs/>
        </w:rPr>
        <w:t>направленные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на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растление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подрастающего</w:t>
      </w:r>
      <w:r w:rsidR="00B358A9">
        <w:rPr>
          <w:b/>
          <w:bCs/>
          <w:i/>
          <w:iCs/>
        </w:rPr>
        <w:t xml:space="preserve"> </w:t>
      </w:r>
      <w:r w:rsidRPr="000A1BFD">
        <w:rPr>
          <w:b/>
          <w:bCs/>
          <w:i/>
          <w:iCs/>
        </w:rPr>
        <w:t>поколения.</w:t>
      </w:r>
      <w:r w:rsidR="00B358A9">
        <w:rPr>
          <w:i/>
          <w:iCs/>
        </w:rPr>
        <w:t xml:space="preserve"> </w:t>
      </w:r>
      <w:r w:rsidRPr="000A1BFD">
        <w:t>Доходит</w:t>
      </w:r>
      <w:r w:rsidR="00B358A9">
        <w:t xml:space="preserve"> </w:t>
      </w:r>
      <w:r w:rsidRPr="000A1BFD">
        <w:t>до</w:t>
      </w:r>
      <w:r w:rsidR="00B358A9">
        <w:t xml:space="preserve"> </w:t>
      </w:r>
      <w:r w:rsidRPr="000A1BFD">
        <w:t>того,</w:t>
      </w:r>
      <w:r w:rsidR="00B358A9">
        <w:t xml:space="preserve"> </w:t>
      </w:r>
      <w:r w:rsidRPr="000A1BFD">
        <w:t>что</w:t>
      </w:r>
      <w:r w:rsidR="00B358A9">
        <w:t xml:space="preserve"> </w:t>
      </w:r>
      <w:r w:rsidRPr="000A1BFD">
        <w:t>под</w:t>
      </w:r>
      <w:r w:rsidR="00B358A9">
        <w:t xml:space="preserve"> </w:t>
      </w:r>
      <w:r w:rsidRPr="000A1BFD">
        <w:t>соусом</w:t>
      </w:r>
      <w:r w:rsidR="00B358A9">
        <w:t xml:space="preserve"> </w:t>
      </w:r>
      <w:r w:rsidRPr="00D0325E">
        <w:rPr>
          <w:rStyle w:val="--"/>
        </w:rPr>
        <w:t>здорового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D0325E">
        <w:rPr>
          <w:rStyle w:val="--0"/>
        </w:rPr>
        <w:t>образа</w:t>
      </w:r>
      <w:r w:rsidR="00B358A9" w:rsidRPr="00D0325E">
        <w:rPr>
          <w:rStyle w:val="--0"/>
        </w:rPr>
        <w:t xml:space="preserve"> </w:t>
      </w:r>
      <w:r w:rsidRPr="00D0325E">
        <w:rPr>
          <w:rStyle w:val="--0"/>
        </w:rPr>
        <w:t>жизни</w:t>
      </w:r>
      <w:r w:rsidR="00B358A9">
        <w:t xml:space="preserve"> </w:t>
      </w:r>
      <w:r w:rsidRPr="000A1BFD">
        <w:t>пропагандируется</w:t>
      </w:r>
      <w:r w:rsidR="00B358A9">
        <w:t xml:space="preserve"> </w:t>
      </w:r>
      <w:r w:rsidRPr="000A1BFD">
        <w:t>воровство,</w:t>
      </w:r>
      <w:r w:rsidR="00B358A9">
        <w:t xml:space="preserve"> </w:t>
      </w:r>
      <w:r w:rsidRPr="000A1BFD">
        <w:t>сексуальная</w:t>
      </w:r>
      <w:r w:rsidR="00B358A9">
        <w:t xml:space="preserve"> </w:t>
      </w:r>
      <w:r w:rsidRPr="000A1BFD">
        <w:t>распущенность,</w:t>
      </w:r>
      <w:r w:rsidR="00B358A9">
        <w:t xml:space="preserve"> </w:t>
      </w:r>
      <w:r w:rsidRPr="000A1BFD">
        <w:lastRenderedPageBreak/>
        <w:t>наркомания</w:t>
      </w:r>
      <w:r w:rsidR="00D0325E">
        <w:t>,</w:t>
      </w:r>
      <w:r w:rsidR="00B358A9">
        <w:t xml:space="preserve"> </w:t>
      </w:r>
      <w:r w:rsidR="00D0325E">
        <w:t>п</w:t>
      </w:r>
      <w:r w:rsidRPr="000A1BFD">
        <w:t>ричём</w:t>
      </w:r>
      <w:r w:rsidR="00B358A9">
        <w:t xml:space="preserve"> </w:t>
      </w:r>
      <w:r w:rsidRPr="000A1BFD">
        <w:t>с</w:t>
      </w:r>
      <w:r w:rsidR="00B358A9">
        <w:t xml:space="preserve"> </w:t>
      </w:r>
      <w:r w:rsidRPr="000A1BFD">
        <w:t>согласия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одобрения</w:t>
      </w:r>
      <w:r w:rsidR="00B358A9">
        <w:t xml:space="preserve"> </w:t>
      </w:r>
      <w:r w:rsidRPr="000A1BFD">
        <w:t>Министерств</w:t>
      </w:r>
      <w:r w:rsidRPr="00360AC4">
        <w:t>а</w:t>
      </w:r>
      <w:r w:rsidR="00B358A9">
        <w:rPr>
          <w:color w:val="FF0000"/>
        </w:rPr>
        <w:t xml:space="preserve"> </w:t>
      </w:r>
      <w:r w:rsidRPr="000A1BFD">
        <w:t>образования.</w:t>
      </w:r>
      <w:r w:rsidR="00B358A9">
        <w:t xml:space="preserve"> </w:t>
      </w:r>
      <w:r w:rsidRPr="000A1BFD">
        <w:t>Такой</w:t>
      </w:r>
      <w:r w:rsidR="00B358A9">
        <w:t xml:space="preserve"> </w:t>
      </w:r>
      <w:r w:rsidRPr="000A1BFD">
        <w:t>подход</w:t>
      </w:r>
      <w:r w:rsidR="00B358A9">
        <w:t xml:space="preserve"> </w:t>
      </w:r>
      <w:r w:rsidRPr="000A1BFD">
        <w:t>явился</w:t>
      </w:r>
      <w:r w:rsidR="00B358A9">
        <w:t xml:space="preserve"> </w:t>
      </w:r>
      <w:r w:rsidRPr="000A1BFD">
        <w:t>причиной</w:t>
      </w:r>
      <w:r w:rsidR="00B358A9">
        <w:t xml:space="preserve"> </w:t>
      </w:r>
      <w:r w:rsidRPr="000A1BFD">
        <w:t>того,</w:t>
      </w:r>
      <w:r w:rsidR="00B358A9">
        <w:t xml:space="preserve"> </w:t>
      </w:r>
      <w:r w:rsidRPr="000A1BFD">
        <w:t>что</w:t>
      </w:r>
      <w:r w:rsidR="00B358A9">
        <w:t xml:space="preserve"> </w:t>
      </w:r>
      <w:r w:rsidRPr="000A1BFD">
        <w:t>уже</w:t>
      </w:r>
      <w:r w:rsidR="00B358A9">
        <w:t xml:space="preserve"> </w:t>
      </w:r>
      <w:r w:rsidRPr="000A1BFD">
        <w:t>сегодня</w:t>
      </w:r>
      <w:r w:rsidR="00B358A9">
        <w:t xml:space="preserve"> </w:t>
      </w:r>
      <w:r w:rsidRPr="000A1BFD">
        <w:t>из</w:t>
      </w:r>
      <w:r w:rsidR="00B358A9">
        <w:t xml:space="preserve"> </w:t>
      </w:r>
      <w:r w:rsidRPr="000A1BFD">
        <w:t>школ</w:t>
      </w:r>
      <w:r w:rsidR="00B358A9">
        <w:t xml:space="preserve"> </w:t>
      </w:r>
      <w:r w:rsidRPr="000A1BFD">
        <w:t>выходят</w:t>
      </w:r>
      <w:r w:rsidR="00B358A9">
        <w:t xml:space="preserve"> </w:t>
      </w:r>
      <w:r w:rsidRPr="00657C1F">
        <w:t>очень</w:t>
      </w:r>
      <w:r w:rsidR="00B358A9">
        <w:t xml:space="preserve"> </w:t>
      </w:r>
      <w:r w:rsidRPr="000A1BFD">
        <w:t>малограмотные</w:t>
      </w:r>
      <w:r w:rsidR="00B358A9">
        <w:t xml:space="preserve"> </w:t>
      </w:r>
      <w:r w:rsidRPr="000A1BFD">
        <w:t>люди.</w:t>
      </w:r>
      <w:r w:rsidR="00B358A9">
        <w:t xml:space="preserve"> </w:t>
      </w:r>
      <w:r w:rsidRPr="000A1BFD">
        <w:t>Хорошее</w:t>
      </w:r>
      <w:r w:rsidR="00B358A9">
        <w:t xml:space="preserve"> </w:t>
      </w:r>
      <w:r w:rsidRPr="000A1BFD">
        <w:t>же</w:t>
      </w:r>
      <w:r w:rsidR="00B358A9">
        <w:t xml:space="preserve"> </w:t>
      </w:r>
      <w:r w:rsidRPr="000A1BFD">
        <w:t>образование</w:t>
      </w:r>
      <w:r w:rsidR="00B358A9">
        <w:t xml:space="preserve"> </w:t>
      </w:r>
      <w:r w:rsidR="00D0325E">
        <w:t>(</w:t>
      </w:r>
      <w:r w:rsidRPr="000A1BFD">
        <w:t>правда</w:t>
      </w:r>
      <w:r w:rsidR="00B358A9">
        <w:t xml:space="preserve"> </w:t>
      </w:r>
      <w:r w:rsidRPr="000A1BFD">
        <w:t>нужно</w:t>
      </w:r>
      <w:r w:rsidR="00B358A9">
        <w:t xml:space="preserve"> </w:t>
      </w:r>
      <w:r w:rsidRPr="000A1BFD">
        <w:t>ещ</w:t>
      </w:r>
      <w:r>
        <w:t>ё</w:t>
      </w:r>
      <w:r w:rsidR="00B358A9">
        <w:t xml:space="preserve"> </w:t>
      </w:r>
      <w:r w:rsidRPr="000A1BFD">
        <w:t>разобраться</w:t>
      </w:r>
      <w:r w:rsidR="00B358A9">
        <w:t xml:space="preserve"> </w:t>
      </w:r>
      <w:r w:rsidRPr="000A1BFD">
        <w:t>что</w:t>
      </w:r>
      <w:r w:rsidR="00B358A9">
        <w:t xml:space="preserve"> </w:t>
      </w:r>
      <w:r w:rsidRPr="000A1BFD">
        <w:t>понимать</w:t>
      </w:r>
      <w:r w:rsidR="00B358A9">
        <w:t xml:space="preserve"> </w:t>
      </w:r>
      <w:r w:rsidRPr="000A1BFD">
        <w:t>сегодня</w:t>
      </w:r>
      <w:r w:rsidR="00B358A9">
        <w:t xml:space="preserve"> </w:t>
      </w:r>
      <w:r w:rsidRPr="000A1BFD">
        <w:t>под</w:t>
      </w:r>
      <w:r w:rsidR="00B358A9">
        <w:t xml:space="preserve"> </w:t>
      </w:r>
      <w:r w:rsidRPr="000A1BFD">
        <w:t>словом</w:t>
      </w:r>
      <w:r w:rsidR="00B358A9">
        <w:t xml:space="preserve"> </w:t>
      </w:r>
      <w:r w:rsidRPr="000A1BFD">
        <w:t>«хорошее»</w:t>
      </w:r>
      <w:r w:rsidR="00D0325E">
        <w:t>)</w:t>
      </w:r>
      <w:r w:rsidR="00B358A9">
        <w:t xml:space="preserve"> </w:t>
      </w:r>
      <w:r w:rsidRPr="000A1BFD">
        <w:t>для</w:t>
      </w:r>
      <w:r w:rsidR="00B358A9">
        <w:t xml:space="preserve"> </w:t>
      </w:r>
      <w:r w:rsidRPr="000A1BFD">
        <w:t>простых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малообеспеченных</w:t>
      </w:r>
      <w:r w:rsidR="00B358A9">
        <w:t xml:space="preserve"> </w:t>
      </w:r>
      <w:r w:rsidRPr="000A1BFD">
        <w:t>жителей</w:t>
      </w:r>
      <w:r w:rsidR="00B358A9">
        <w:t xml:space="preserve"> </w:t>
      </w:r>
      <w:r w:rsidRPr="000A1BFD">
        <w:t>становится</w:t>
      </w:r>
      <w:r w:rsidR="00B358A9">
        <w:t xml:space="preserve"> </w:t>
      </w:r>
      <w:r w:rsidRPr="000A1BFD">
        <w:t>недоступным,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это</w:t>
      </w:r>
      <w:r w:rsidR="00B358A9">
        <w:t xml:space="preserve"> </w:t>
      </w:r>
      <w:r w:rsidRPr="000A1BFD">
        <w:t>притом,</w:t>
      </w:r>
      <w:r w:rsidR="00B358A9">
        <w:t xml:space="preserve"> </w:t>
      </w:r>
      <w:r w:rsidRPr="000A1BFD">
        <w:t>что</w:t>
      </w:r>
      <w:r w:rsidR="00B358A9">
        <w:t xml:space="preserve"> </w:t>
      </w:r>
      <w:r w:rsidRPr="000A1BFD">
        <w:t>оно</w:t>
      </w:r>
      <w:r w:rsidR="00B358A9">
        <w:t xml:space="preserve"> </w:t>
      </w:r>
      <w:r w:rsidRPr="000A1BFD">
        <w:t>совсем</w:t>
      </w:r>
      <w:r w:rsidR="00B358A9">
        <w:t xml:space="preserve"> </w:t>
      </w:r>
      <w:r w:rsidRPr="000A1BFD">
        <w:t>недавно</w:t>
      </w:r>
      <w:r w:rsidR="00B358A9">
        <w:t xml:space="preserve"> </w:t>
      </w:r>
      <w:r w:rsidRPr="000A1BFD">
        <w:t>было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лучшим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мире,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бе</w:t>
      </w:r>
      <w:r>
        <w:t>з(</w:t>
      </w:r>
      <w:r w:rsidRPr="000A1BFD">
        <w:t>с</w:t>
      </w:r>
      <w:r>
        <w:t>)</w:t>
      </w:r>
      <w:r w:rsidRPr="000A1BFD">
        <w:t>платным.</w:t>
      </w:r>
    </w:p>
    <w:p w14:paraId="2C68641D" w14:textId="587776E3" w:rsidR="00A047C7" w:rsidRDefault="00A047C7" w:rsidP="00D0325E">
      <w:r w:rsidRPr="000A1BFD">
        <w:t>Сегодня</w:t>
      </w:r>
      <w:r w:rsidR="00B358A9">
        <w:t xml:space="preserve"> </w:t>
      </w:r>
      <w:r w:rsidRPr="000A1BFD">
        <w:t>из</w:t>
      </w:r>
      <w:r w:rsidR="00B358A9">
        <w:t xml:space="preserve"> </w:t>
      </w:r>
      <w:r w:rsidRPr="000A1BFD">
        <w:t>школьных</w:t>
      </w:r>
      <w:r w:rsidR="00B358A9">
        <w:t xml:space="preserve"> </w:t>
      </w:r>
      <w:r w:rsidRPr="000A1BFD">
        <w:t>учебников</w:t>
      </w:r>
      <w:r w:rsidR="00B358A9">
        <w:t xml:space="preserve"> </w:t>
      </w:r>
      <w:r w:rsidRPr="000A1BFD">
        <w:t>исчезают</w:t>
      </w:r>
      <w:r w:rsidR="00B358A9">
        <w:t xml:space="preserve"> </w:t>
      </w:r>
      <w:r w:rsidRPr="000A1BFD">
        <w:t>проверенные</w:t>
      </w:r>
      <w:r w:rsidR="00B358A9">
        <w:t xml:space="preserve"> </w:t>
      </w:r>
      <w:r w:rsidRPr="000A1BFD">
        <w:t>сотнями</w:t>
      </w:r>
      <w:r w:rsidR="00B358A9">
        <w:t xml:space="preserve"> </w:t>
      </w:r>
      <w:r w:rsidRPr="000A1BFD">
        <w:t>лет</w:t>
      </w:r>
      <w:r w:rsidR="00B358A9">
        <w:t xml:space="preserve"> </w:t>
      </w:r>
      <w:r w:rsidRPr="000A1BFD">
        <w:t>педагогического</w:t>
      </w:r>
      <w:r w:rsidR="00B358A9">
        <w:t xml:space="preserve"> </w:t>
      </w:r>
      <w:r w:rsidRPr="000A1BFD">
        <w:t>опыта,</w:t>
      </w:r>
      <w:r w:rsidR="00B358A9">
        <w:t xml:space="preserve"> </w:t>
      </w:r>
      <w:r w:rsidRPr="000A1BFD">
        <w:t>отлично</w:t>
      </w:r>
      <w:r w:rsidR="00B358A9">
        <w:t xml:space="preserve"> </w:t>
      </w:r>
      <w:r w:rsidRPr="000A1BFD">
        <w:t>зарекомендовавшие</w:t>
      </w:r>
      <w:r w:rsidR="00B358A9">
        <w:t xml:space="preserve"> </w:t>
      </w:r>
      <w:r w:rsidRPr="000A1BFD">
        <w:t>себя</w:t>
      </w:r>
      <w:r w:rsidR="00B358A9">
        <w:t xml:space="preserve"> </w:t>
      </w:r>
      <w:r w:rsidRPr="000A1BFD">
        <w:t>материалы</w:t>
      </w:r>
      <w:r w:rsidR="00B358A9">
        <w:t xml:space="preserve"> </w:t>
      </w:r>
      <w:r w:rsidRPr="000A1BFD">
        <w:t>лучших</w:t>
      </w:r>
      <w:r w:rsidR="00B358A9">
        <w:t xml:space="preserve"> </w:t>
      </w:r>
      <w:r w:rsidRPr="000A1BFD">
        <w:t>российских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советских</w:t>
      </w:r>
      <w:r w:rsidR="00B358A9">
        <w:t xml:space="preserve"> </w:t>
      </w:r>
      <w:r w:rsidRPr="000A1BFD">
        <w:t>педагогов,</w:t>
      </w:r>
      <w:r w:rsidR="00B358A9">
        <w:t xml:space="preserve"> </w:t>
      </w:r>
      <w:r w:rsidRPr="000A1BFD">
        <w:t>а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их</w:t>
      </w:r>
      <w:r w:rsidR="00B358A9">
        <w:t xml:space="preserve"> </w:t>
      </w:r>
      <w:r w:rsidRPr="000A1BFD">
        <w:t>место</w:t>
      </w:r>
      <w:r w:rsidR="00B358A9">
        <w:t xml:space="preserve"> </w:t>
      </w:r>
      <w:r w:rsidRPr="000A1BFD">
        <w:t>вводятся</w:t>
      </w:r>
      <w:r w:rsidR="00B358A9">
        <w:t xml:space="preserve"> </w:t>
      </w:r>
      <w:r w:rsidRPr="000A1BFD">
        <w:t>так</w:t>
      </w:r>
      <w:r w:rsidR="00B358A9">
        <w:t xml:space="preserve"> </w:t>
      </w:r>
      <w:r w:rsidRPr="000A1BFD">
        <w:t>называемые</w:t>
      </w:r>
      <w:r w:rsidR="00B358A9">
        <w:t xml:space="preserve"> </w:t>
      </w:r>
      <w:r w:rsidRPr="00CC4570">
        <w:rPr>
          <w:rStyle w:val="--"/>
        </w:rPr>
        <w:t>прогрессивные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CC4570">
        <w:rPr>
          <w:rStyle w:val="--0"/>
        </w:rPr>
        <w:t>западные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CC4570">
        <w:rPr>
          <w:rStyle w:val="--0"/>
        </w:rPr>
        <w:t>методики</w:t>
      </w:r>
      <w:r w:rsidRPr="000A1BFD">
        <w:t>,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деле</w:t>
      </w:r>
      <w:r w:rsidR="00B358A9">
        <w:t xml:space="preserve"> </w:t>
      </w:r>
      <w:r w:rsidRPr="000A1BFD">
        <w:t>уродующие</w:t>
      </w:r>
      <w:r w:rsidR="00B358A9">
        <w:t xml:space="preserve"> </w:t>
      </w:r>
      <w:r w:rsidRPr="000A1BFD">
        <w:t>психику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мышление</w:t>
      </w:r>
      <w:r w:rsidR="00B358A9">
        <w:t xml:space="preserve"> </w:t>
      </w:r>
      <w:r w:rsidRPr="000A1BFD">
        <w:t>ребёнка.</w:t>
      </w:r>
      <w:r w:rsidR="00B358A9">
        <w:t xml:space="preserve"> </w:t>
      </w:r>
      <w:r w:rsidRPr="000A1BFD">
        <w:t>К</w:t>
      </w:r>
      <w:r w:rsidR="00B358A9">
        <w:t xml:space="preserve"> </w:t>
      </w:r>
      <w:r w:rsidRPr="000A1BFD">
        <w:t>сожалению,</w:t>
      </w:r>
      <w:r w:rsidR="00B358A9">
        <w:t xml:space="preserve"> </w:t>
      </w:r>
      <w:r w:rsidRPr="000A1BFD">
        <w:t>рабское</w:t>
      </w:r>
      <w:r w:rsidR="00B358A9">
        <w:t xml:space="preserve"> </w:t>
      </w:r>
      <w:r w:rsidRPr="000A1BFD">
        <w:t>мировоззрение,</w:t>
      </w:r>
      <w:r w:rsidR="00B358A9">
        <w:t xml:space="preserve"> </w:t>
      </w:r>
      <w:r w:rsidRPr="000A1BFD">
        <w:t>навязанное</w:t>
      </w:r>
      <w:r w:rsidR="00B358A9">
        <w:t xml:space="preserve"> </w:t>
      </w:r>
      <w:r w:rsidRPr="000A1BFD">
        <w:t>нашим</w:t>
      </w:r>
      <w:r w:rsidR="00B358A9">
        <w:t xml:space="preserve"> </w:t>
      </w:r>
      <w:r w:rsidRPr="000A1BFD">
        <w:t>учителям</w:t>
      </w:r>
      <w:r w:rsidR="00B358A9">
        <w:t xml:space="preserve"> </w:t>
      </w:r>
      <w:r w:rsidRPr="000A1BFD">
        <w:t>так</w:t>
      </w:r>
      <w:r w:rsidR="00B358A9">
        <w:t xml:space="preserve"> </w:t>
      </w:r>
      <w:r w:rsidRPr="000A1BFD">
        <w:t>же,</w:t>
      </w:r>
      <w:r w:rsidR="00B358A9">
        <w:t xml:space="preserve"> </w:t>
      </w:r>
      <w:r w:rsidRPr="000A1BFD">
        <w:t>как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всем</w:t>
      </w:r>
      <w:r w:rsidR="00B358A9">
        <w:t xml:space="preserve"> </w:t>
      </w:r>
      <w:r w:rsidRPr="000A1BFD">
        <w:t>остальным,</w:t>
      </w:r>
      <w:r w:rsidR="00B358A9">
        <w:t xml:space="preserve"> </w:t>
      </w:r>
      <w:r w:rsidRPr="000A1BFD">
        <w:t>ещё</w:t>
      </w:r>
      <w:r w:rsidR="00B358A9">
        <w:t xml:space="preserve"> </w:t>
      </w:r>
      <w:r w:rsidRPr="000A1BFD">
        <w:t>мешает</w:t>
      </w:r>
      <w:r w:rsidR="00B358A9">
        <w:t xml:space="preserve"> </w:t>
      </w:r>
      <w:r w:rsidRPr="000A1BFD">
        <w:t>многим</w:t>
      </w:r>
      <w:r w:rsidR="00B358A9">
        <w:t xml:space="preserve"> </w:t>
      </w:r>
      <w:r w:rsidRPr="000A1BFD">
        <w:t>из</w:t>
      </w:r>
      <w:r w:rsidR="00B358A9">
        <w:t xml:space="preserve"> </w:t>
      </w:r>
      <w:r w:rsidRPr="000A1BFD">
        <w:t>них</w:t>
      </w:r>
      <w:r w:rsidR="00B358A9">
        <w:t xml:space="preserve"> </w:t>
      </w:r>
      <w:r w:rsidRPr="000A1BFD">
        <w:t>целостно</w:t>
      </w:r>
      <w:r w:rsidR="00B358A9">
        <w:t xml:space="preserve"> </w:t>
      </w:r>
      <w:r w:rsidRPr="000A1BFD">
        <w:t>увидеть</w:t>
      </w:r>
      <w:r w:rsidR="00B358A9">
        <w:t xml:space="preserve"> </w:t>
      </w:r>
      <w:r w:rsidRPr="000A1BFD">
        <w:t>те</w:t>
      </w:r>
      <w:r w:rsidR="00B358A9">
        <w:t xml:space="preserve"> </w:t>
      </w:r>
      <w:r w:rsidRPr="000A1BFD">
        <w:t>цели,</w:t>
      </w:r>
      <w:r w:rsidR="00B358A9">
        <w:t xml:space="preserve"> </w:t>
      </w:r>
      <w:r w:rsidRPr="000A1BFD">
        <w:t>которые</w:t>
      </w:r>
      <w:r w:rsidR="00B358A9">
        <w:t xml:space="preserve"> </w:t>
      </w:r>
      <w:r w:rsidRPr="000A1BFD">
        <w:t>реализуют</w:t>
      </w:r>
      <w:r w:rsidR="00B358A9">
        <w:t xml:space="preserve"> </w:t>
      </w:r>
      <w:r w:rsidRPr="000A1BFD">
        <w:t>их</w:t>
      </w:r>
      <w:r w:rsidR="00B358A9">
        <w:t xml:space="preserve"> </w:t>
      </w:r>
      <w:r w:rsidRPr="000A1BFD">
        <w:t>руками.</w:t>
      </w:r>
      <w:r w:rsidR="00B358A9">
        <w:t xml:space="preserve"> </w:t>
      </w:r>
      <w:r w:rsidRPr="000A1BFD">
        <w:t>Недовольные</w:t>
      </w:r>
      <w:r w:rsidR="00B358A9">
        <w:t xml:space="preserve"> </w:t>
      </w:r>
      <w:r w:rsidRPr="000A1BFD">
        <w:t>школьными</w:t>
      </w:r>
      <w:r w:rsidR="00B358A9">
        <w:t xml:space="preserve"> </w:t>
      </w:r>
      <w:r w:rsidRPr="000A1BFD">
        <w:t>программами</w:t>
      </w:r>
      <w:r w:rsidR="00B358A9">
        <w:t xml:space="preserve"> </w:t>
      </w:r>
      <w:r w:rsidRPr="000A1BFD">
        <w:t>родители</w:t>
      </w:r>
      <w:r w:rsidR="00B358A9">
        <w:t xml:space="preserve"> </w:t>
      </w:r>
      <w:r w:rsidRPr="000A1BFD">
        <w:t>попадают</w:t>
      </w:r>
      <w:r w:rsidR="00B358A9">
        <w:t xml:space="preserve"> </w:t>
      </w:r>
      <w:r w:rsidRPr="000A1BFD">
        <w:t>под</w:t>
      </w:r>
      <w:r w:rsidR="00B358A9">
        <w:t xml:space="preserve"> </w:t>
      </w:r>
      <w:r w:rsidRPr="000A1BFD">
        <w:t>прицел</w:t>
      </w:r>
      <w:r w:rsidR="00B358A9">
        <w:t xml:space="preserve"> </w:t>
      </w:r>
      <w:r w:rsidRPr="000A1BFD">
        <w:t>новых</w:t>
      </w:r>
      <w:r w:rsidR="00B358A9">
        <w:t xml:space="preserve"> </w:t>
      </w:r>
      <w:r w:rsidRPr="000A1BFD">
        <w:t>бандитов</w:t>
      </w:r>
      <w:r w:rsidR="00B358A9">
        <w:t xml:space="preserve"> </w:t>
      </w:r>
      <w:r w:rsidRPr="000A1BFD">
        <w:t>–</w:t>
      </w:r>
      <w:r w:rsidR="00B358A9">
        <w:t xml:space="preserve"> </w:t>
      </w:r>
      <w:r w:rsidRPr="000A1BFD">
        <w:t>органов</w:t>
      </w:r>
      <w:r w:rsidR="00B358A9">
        <w:t xml:space="preserve"> </w:t>
      </w:r>
      <w:r w:rsidRPr="000A1BFD">
        <w:t>опеки.</w:t>
      </w:r>
    </w:p>
    <w:p w14:paraId="3BD57C1C" w14:textId="30975821" w:rsidR="00A047C7" w:rsidRDefault="00A047C7" w:rsidP="00CC4570">
      <w:r w:rsidRPr="000A1BFD">
        <w:rPr>
          <w:b/>
        </w:rPr>
        <w:t>Во-вторых</w:t>
      </w:r>
      <w:r w:rsidR="00B358A9">
        <w:t xml:space="preserve"> </w:t>
      </w:r>
      <w:r>
        <w:t>–</w:t>
      </w:r>
      <w:r w:rsidR="00B358A9">
        <w:t xml:space="preserve"> </w:t>
      </w:r>
      <w:r w:rsidRPr="00CC4570">
        <w:rPr>
          <w:rStyle w:val="--0"/>
        </w:rPr>
        <w:t>паниковать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CC4570">
        <w:rPr>
          <w:rStyle w:val="--"/>
        </w:rPr>
        <w:t>не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CC4570">
        <w:rPr>
          <w:rStyle w:val="--0"/>
        </w:rPr>
        <w:t>стоит</w:t>
      </w:r>
      <w:r w:rsidRPr="000A1BFD">
        <w:t>,</w:t>
      </w:r>
      <w:r w:rsidR="00B358A9">
        <w:t xml:space="preserve"> </w:t>
      </w:r>
      <w:r w:rsidRPr="000A1BFD">
        <w:t>потому</w:t>
      </w:r>
      <w:r w:rsidR="00B358A9">
        <w:t xml:space="preserve"> </w:t>
      </w:r>
      <w:r w:rsidRPr="000A1BFD">
        <w:t>что</w:t>
      </w:r>
      <w:r w:rsidR="00B358A9">
        <w:t xml:space="preserve"> </w:t>
      </w:r>
      <w:r w:rsidRPr="000A1BFD">
        <w:t>вс</w:t>
      </w:r>
      <w:r>
        <w:t>ё</w:t>
      </w:r>
      <w:r w:rsidR="00B358A9">
        <w:t xml:space="preserve"> </w:t>
      </w:r>
      <w:r w:rsidRPr="000A1BFD">
        <w:t>точно</w:t>
      </w:r>
      <w:r w:rsidR="00B358A9">
        <w:t xml:space="preserve"> </w:t>
      </w:r>
      <w:r w:rsidRPr="000A1BFD">
        <w:t>то</w:t>
      </w:r>
      <w:r w:rsidR="00B358A9">
        <w:t xml:space="preserve"> </w:t>
      </w:r>
      <w:r w:rsidRPr="000A1BFD">
        <w:t>же</w:t>
      </w:r>
      <w:r w:rsidR="00B358A9">
        <w:t xml:space="preserve"> </w:t>
      </w:r>
      <w:r w:rsidRPr="000A1BFD">
        <w:t>переживали</w:t>
      </w:r>
      <w:r w:rsidR="00B358A9">
        <w:t xml:space="preserve"> </w:t>
      </w:r>
      <w:r w:rsidRPr="000A1BFD">
        <w:t>наши</w:t>
      </w:r>
      <w:r w:rsidR="00B358A9">
        <w:t xml:space="preserve"> </w:t>
      </w:r>
      <w:r w:rsidRPr="000A1BFD">
        <w:t>прадеды,</w:t>
      </w:r>
      <w:r w:rsidR="00B358A9">
        <w:t xml:space="preserve"> </w:t>
      </w:r>
      <w:r w:rsidRPr="000A1BFD">
        <w:t>деды,</w:t>
      </w:r>
      <w:r w:rsidR="00B358A9">
        <w:t xml:space="preserve"> </w:t>
      </w:r>
      <w:r w:rsidRPr="000A1BFD">
        <w:t>родител</w:t>
      </w:r>
      <w:r>
        <w:t>и.</w:t>
      </w:r>
      <w:r w:rsidR="00B358A9">
        <w:t xml:space="preserve"> </w:t>
      </w:r>
      <w:r>
        <w:t>Даже</w:t>
      </w:r>
      <w:r w:rsidR="00B358A9">
        <w:t xml:space="preserve"> </w:t>
      </w:r>
      <w:r>
        <w:t>недавно,</w:t>
      </w:r>
      <w:r w:rsidR="00B358A9">
        <w:t xml:space="preserve"> </w:t>
      </w:r>
      <w:r w:rsidR="00CC4570">
        <w:t xml:space="preserve">и </w:t>
      </w:r>
      <w:r>
        <w:t>в</w:t>
      </w:r>
      <w:r w:rsidR="00B358A9">
        <w:t xml:space="preserve"> </w:t>
      </w:r>
      <w:r>
        <w:t>60-е</w:t>
      </w:r>
      <w:r w:rsidR="00CC4570">
        <w:t>,</w:t>
      </w:r>
      <w:r w:rsidR="00B358A9">
        <w:t xml:space="preserve"> </w:t>
      </w:r>
      <w:r>
        <w:t>и</w:t>
      </w:r>
      <w:r w:rsidR="00B358A9">
        <w:t xml:space="preserve"> </w:t>
      </w:r>
      <w:r>
        <w:t>в</w:t>
      </w:r>
      <w:r w:rsidR="00B358A9">
        <w:t xml:space="preserve"> </w:t>
      </w:r>
      <w:r>
        <w:t>70-</w:t>
      </w:r>
      <w:r w:rsidRPr="000A1BFD">
        <w:t>е,</w:t>
      </w:r>
      <w:r w:rsidR="00B358A9">
        <w:t xml:space="preserve"> </w:t>
      </w:r>
      <w:r w:rsidRPr="000A1BFD">
        <w:t>и</w:t>
      </w:r>
      <w:r w:rsidR="00B358A9">
        <w:t xml:space="preserve"> </w:t>
      </w:r>
      <w:r w:rsidRPr="000A1BFD">
        <w:t>в</w:t>
      </w:r>
      <w:r w:rsidR="00B358A9">
        <w:t xml:space="preserve"> </w:t>
      </w:r>
      <w:r w:rsidRPr="000A1BFD">
        <w:t>80-е</w:t>
      </w:r>
      <w:r w:rsidR="00B358A9">
        <w:t xml:space="preserve"> </w:t>
      </w:r>
      <w:r w:rsidRPr="000A1BFD">
        <w:t>годы</w:t>
      </w:r>
      <w:r w:rsidR="00B358A9">
        <w:t xml:space="preserve"> </w:t>
      </w:r>
      <w:r w:rsidRPr="000A1BFD">
        <w:t>прошлого</w:t>
      </w:r>
      <w:r w:rsidR="00B358A9">
        <w:t xml:space="preserve"> </w:t>
      </w:r>
      <w:r w:rsidRPr="000A1BFD">
        <w:t>века</w:t>
      </w:r>
      <w:r w:rsidR="00B358A9">
        <w:t xml:space="preserve"> </w:t>
      </w:r>
      <w:r w:rsidRPr="000A1BFD">
        <w:t>школьная</w:t>
      </w:r>
      <w:r w:rsidR="00B358A9">
        <w:t xml:space="preserve"> </w:t>
      </w:r>
      <w:r w:rsidRPr="000A1BFD">
        <w:t>подготовка</w:t>
      </w:r>
      <w:r w:rsidR="00B358A9">
        <w:t xml:space="preserve"> </w:t>
      </w:r>
      <w:r w:rsidRPr="000A1BFD">
        <w:t>детей</w:t>
      </w:r>
      <w:r w:rsidR="00B358A9">
        <w:t xml:space="preserve"> </w:t>
      </w:r>
      <w:r w:rsidRPr="000A1BFD">
        <w:t>была</w:t>
      </w:r>
      <w:r w:rsidR="00B358A9">
        <w:t xml:space="preserve"> </w:t>
      </w:r>
      <w:r w:rsidRPr="000A1BFD">
        <w:t>предметом</w:t>
      </w:r>
      <w:r w:rsidR="00B358A9">
        <w:t xml:space="preserve"> </w:t>
      </w:r>
      <w:r w:rsidRPr="000A1BFD">
        <w:t>ожесточ</w:t>
      </w:r>
      <w:r w:rsidR="00CC4570">
        <w:t>ё</w:t>
      </w:r>
      <w:r w:rsidRPr="000A1BFD">
        <w:t>нной</w:t>
      </w:r>
      <w:r w:rsidR="00B358A9">
        <w:t xml:space="preserve"> </w:t>
      </w:r>
      <w:r w:rsidRPr="000A1BFD">
        <w:t>политической</w:t>
      </w:r>
      <w:r w:rsidR="00B358A9">
        <w:t xml:space="preserve"> </w:t>
      </w:r>
      <w:r w:rsidRPr="000A1BFD">
        <w:t>борьбы</w:t>
      </w:r>
      <w:r w:rsidR="00B358A9">
        <w:t xml:space="preserve"> </w:t>
      </w:r>
      <w:r w:rsidRPr="000A1BFD">
        <w:t>на</w:t>
      </w:r>
      <w:r w:rsidR="00B358A9">
        <w:t xml:space="preserve"> </w:t>
      </w:r>
      <w:r w:rsidRPr="000A1BFD">
        <w:t>самой</w:t>
      </w:r>
      <w:r w:rsidR="00B358A9">
        <w:t xml:space="preserve"> </w:t>
      </w:r>
      <w:r w:rsidRPr="000A1BFD">
        <w:t>вершине</w:t>
      </w:r>
      <w:r w:rsidR="00B358A9">
        <w:t xml:space="preserve"> </w:t>
      </w:r>
      <w:r w:rsidRPr="000A1BFD">
        <w:t>государственной</w:t>
      </w:r>
      <w:r w:rsidR="00B358A9">
        <w:t xml:space="preserve"> </w:t>
      </w:r>
      <w:r w:rsidRPr="000A1BFD">
        <w:t>власти.</w:t>
      </w:r>
      <w:r w:rsidR="00B358A9">
        <w:t xml:space="preserve"> </w:t>
      </w:r>
      <w:r w:rsidRPr="004D7C39">
        <w:rPr>
          <w:b/>
          <w:bCs/>
          <w:i/>
          <w:iCs/>
        </w:rPr>
        <w:t>Дело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том,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государство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–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это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«фабрика»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воспроизводству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людей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нужном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количестве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заданного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качества.</w:t>
      </w:r>
      <w:r w:rsidR="00B358A9">
        <w:t xml:space="preserve"> </w:t>
      </w:r>
      <w:r w:rsidRPr="004D7C39">
        <w:t>Именно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не</w:t>
      </w:r>
      <w:r>
        <w:t>ё</w:t>
      </w:r>
      <w:r w:rsidR="00B358A9">
        <w:t xml:space="preserve"> </w:t>
      </w:r>
      <w:r w:rsidRPr="004D7C39">
        <w:t>работают</w:t>
      </w:r>
      <w:r w:rsidR="00B358A9">
        <w:t xml:space="preserve"> </w:t>
      </w:r>
      <w:r w:rsidRPr="004D7C39">
        <w:t>все</w:t>
      </w:r>
      <w:r w:rsidR="00B358A9">
        <w:t xml:space="preserve"> </w:t>
      </w:r>
      <w:r w:rsidRPr="004D7C39">
        <w:t>государственные</w:t>
      </w:r>
      <w:r w:rsidR="00B358A9">
        <w:t xml:space="preserve"> </w:t>
      </w:r>
      <w:r w:rsidRPr="004D7C39">
        <w:t>системы:</w:t>
      </w:r>
      <w:r w:rsidR="00B358A9">
        <w:t xml:space="preserve"> </w:t>
      </w:r>
      <w:r w:rsidRPr="004D7C39">
        <w:t>финансовая,</w:t>
      </w:r>
      <w:r w:rsidR="00B358A9">
        <w:t xml:space="preserve"> </w:t>
      </w:r>
      <w:r w:rsidRPr="004D7C39">
        <w:t>промышленная,</w:t>
      </w:r>
      <w:r w:rsidR="00B358A9">
        <w:t xml:space="preserve"> </w:t>
      </w:r>
      <w:r w:rsidRPr="004D7C39">
        <w:t>оборонная,</w:t>
      </w:r>
      <w:r w:rsidR="00B358A9">
        <w:t xml:space="preserve"> </w:t>
      </w:r>
      <w:r w:rsidRPr="004D7C39">
        <w:t>культурная.</w:t>
      </w:r>
      <w:r w:rsidR="00B358A9">
        <w:t xml:space="preserve"> </w:t>
      </w:r>
      <w:r w:rsidRPr="004D7C39">
        <w:t>Все</w:t>
      </w:r>
      <w:r w:rsidR="00B358A9">
        <w:t xml:space="preserve"> </w:t>
      </w:r>
      <w:r w:rsidRPr="004D7C39">
        <w:t>эти</w:t>
      </w:r>
      <w:r w:rsidR="00B358A9">
        <w:t xml:space="preserve"> </w:t>
      </w:r>
      <w:r w:rsidRPr="004D7C39">
        <w:t>системы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того,</w:t>
      </w:r>
      <w:r w:rsidR="00B358A9">
        <w:t xml:space="preserve"> </w:t>
      </w:r>
      <w:r w:rsidRPr="004D7C39">
        <w:t>чтобы</w:t>
      </w:r>
      <w:r w:rsidR="00B358A9">
        <w:t xml:space="preserve"> </w:t>
      </w:r>
      <w:r w:rsidRPr="004D7C39">
        <w:t>обеспечить</w:t>
      </w:r>
      <w:r w:rsidR="00B358A9">
        <w:t xml:space="preserve"> </w:t>
      </w:r>
      <w:r w:rsidRPr="004D7C39">
        <w:t>сохранение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воспроизводство</w:t>
      </w:r>
      <w:r w:rsidR="00B358A9">
        <w:t xml:space="preserve"> </w:t>
      </w:r>
      <w:r w:rsidRPr="004D7C39">
        <w:t>жизнеспособного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работоспособного</w:t>
      </w:r>
      <w:r w:rsidR="00B358A9">
        <w:t xml:space="preserve"> </w:t>
      </w:r>
      <w:r w:rsidRPr="004D7C39">
        <w:t>населения</w:t>
      </w:r>
      <w:r w:rsidR="00B358A9">
        <w:t xml:space="preserve"> </w:t>
      </w:r>
      <w:r w:rsidRPr="004D7C39">
        <w:t>страны:</w:t>
      </w:r>
      <w:r w:rsidR="00B358A9">
        <w:t xml:space="preserve"> </w:t>
      </w:r>
      <w:r w:rsidRPr="004D7C39">
        <w:t>есть</w:t>
      </w:r>
      <w:r w:rsidR="00B358A9">
        <w:t xml:space="preserve"> </w:t>
      </w:r>
      <w:r w:rsidRPr="004D7C39">
        <w:t>население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есть</w:t>
      </w:r>
      <w:r w:rsidR="00B358A9">
        <w:t xml:space="preserve"> </w:t>
      </w:r>
      <w:r w:rsidRPr="004D7C39">
        <w:t>страна,</w:t>
      </w:r>
      <w:r w:rsidR="00B358A9">
        <w:t xml:space="preserve"> </w:t>
      </w:r>
      <w:r w:rsidRPr="004D7C39">
        <w:t>нет</w:t>
      </w:r>
      <w:r w:rsidR="00B358A9">
        <w:t xml:space="preserve"> </w:t>
      </w:r>
      <w:r w:rsidRPr="004D7C39">
        <w:t>населения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нет</w:t>
      </w:r>
      <w:r w:rsidR="00B358A9">
        <w:t xml:space="preserve"> </w:t>
      </w:r>
      <w:r w:rsidRPr="004D7C39">
        <w:t>страны.</w:t>
      </w:r>
      <w:r w:rsidR="00B358A9">
        <w:t xml:space="preserve"> </w:t>
      </w:r>
      <w:r w:rsidRPr="004D7C39">
        <w:t>Накал</w:t>
      </w:r>
      <w:r w:rsidR="00B358A9">
        <w:t xml:space="preserve"> </w:t>
      </w:r>
      <w:r w:rsidRPr="004D7C39">
        <w:t>этой</w:t>
      </w:r>
      <w:r w:rsidR="00B358A9">
        <w:t xml:space="preserve"> </w:t>
      </w:r>
      <w:r w:rsidRPr="004D7C39">
        <w:t>борьбы</w:t>
      </w:r>
      <w:r w:rsidR="00B358A9">
        <w:t xml:space="preserve"> </w:t>
      </w:r>
      <w:r w:rsidRPr="004D7C39">
        <w:t>вокруг</w:t>
      </w:r>
      <w:r w:rsidR="00B358A9">
        <w:t xml:space="preserve"> </w:t>
      </w:r>
      <w:r w:rsidRPr="004D7C39">
        <w:t>того,</w:t>
      </w:r>
      <w:r w:rsidR="00B358A9">
        <w:t xml:space="preserve"> </w:t>
      </w:r>
      <w:r w:rsidRPr="004D7C39">
        <w:t>чему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учить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ш</w:t>
      </w:r>
      <w:r>
        <w:t>коле,</w:t>
      </w:r>
      <w:r w:rsidR="00B358A9">
        <w:t xml:space="preserve"> </w:t>
      </w:r>
      <w:r>
        <w:t>был</w:t>
      </w:r>
      <w:r w:rsidR="00B358A9">
        <w:t xml:space="preserve"> </w:t>
      </w:r>
      <w:r>
        <w:t>столь</w:t>
      </w:r>
      <w:r w:rsidR="00B358A9">
        <w:t xml:space="preserve"> </w:t>
      </w:r>
      <w:r>
        <w:t>высок,</w:t>
      </w:r>
      <w:r w:rsidR="00B358A9">
        <w:t xml:space="preserve"> </w:t>
      </w:r>
      <w:r>
        <w:t>что</w:t>
      </w:r>
      <w:r w:rsidR="00B358A9">
        <w:t xml:space="preserve"> </w:t>
      </w:r>
      <w:r>
        <w:t>академик</w:t>
      </w:r>
      <w:r w:rsidR="00B358A9">
        <w:t xml:space="preserve"> </w:t>
      </w:r>
      <w:r w:rsidRPr="004D7C39">
        <w:t>Ананьев</w:t>
      </w:r>
      <w:r w:rsidR="00CC4570">
        <w:t> </w:t>
      </w:r>
      <w:r w:rsidRPr="004D7C39">
        <w:t>Б.</w:t>
      </w:r>
      <w:r w:rsidR="00CC4570">
        <w:t> </w:t>
      </w:r>
      <w:r w:rsidRPr="004D7C39">
        <w:t>Г.</w:t>
      </w:r>
      <w:r w:rsidRPr="004D7C39">
        <w:rPr>
          <w:rStyle w:val="afa"/>
          <w:rFonts w:ascii="Times New Roman" w:hAnsi="Times New Roman"/>
          <w:b w:val="0"/>
          <w:bCs/>
          <w:szCs w:val="28"/>
        </w:rPr>
        <w:footnoteReference w:id="2"/>
      </w:r>
      <w:r w:rsidRPr="004D7C39">
        <w:t>,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которого</w:t>
      </w:r>
      <w:r w:rsidR="00CC4570">
        <w:t>,</w:t>
      </w:r>
      <w:r w:rsidR="00B358A9">
        <w:t xml:space="preserve"> </w:t>
      </w:r>
      <w:r w:rsidR="00CC4570">
        <w:t>насколько мне известно</w:t>
      </w:r>
      <w:r w:rsidRPr="004D7C39">
        <w:t>,</w:t>
      </w:r>
      <w:r w:rsidR="00B358A9">
        <w:t xml:space="preserve"> </w:t>
      </w:r>
      <w:r w:rsidRPr="004D7C39">
        <w:t>начинал</w:t>
      </w:r>
      <w:r w:rsidR="00B358A9">
        <w:t xml:space="preserve"> </w:t>
      </w:r>
      <w:r w:rsidRPr="004D7C39">
        <w:t>учиться</w:t>
      </w:r>
      <w:r w:rsidR="00B358A9">
        <w:t xml:space="preserve"> </w:t>
      </w:r>
      <w:r w:rsidRPr="004D7C39">
        <w:t>А.</w:t>
      </w:r>
      <w:r w:rsidR="00CC4570">
        <w:t> </w:t>
      </w:r>
      <w:r w:rsidRPr="004D7C39">
        <w:t>И</w:t>
      </w:r>
      <w:r w:rsidR="00CC4570">
        <w:t>. </w:t>
      </w:r>
      <w:r w:rsidRPr="004D7C39">
        <w:t>Юрьев</w:t>
      </w:r>
      <w:r w:rsidR="00B358A9">
        <w:t xml:space="preserve"> </w:t>
      </w:r>
      <w:r>
        <w:t>–</w:t>
      </w:r>
      <w:r w:rsidR="00B358A9">
        <w:t xml:space="preserve"> </w:t>
      </w:r>
      <w:r w:rsidRPr="004D7C39">
        <w:t>получил</w:t>
      </w:r>
      <w:r w:rsidR="00B358A9">
        <w:t xml:space="preserve"> </w:t>
      </w:r>
      <w:r w:rsidRPr="004D7C39">
        <w:t>три</w:t>
      </w:r>
      <w:r w:rsidR="00B358A9">
        <w:t xml:space="preserve"> </w:t>
      </w:r>
      <w:r w:rsidRPr="004D7C39">
        <w:t>(!)</w:t>
      </w:r>
      <w:r w:rsidR="00B358A9">
        <w:t xml:space="preserve"> </w:t>
      </w:r>
      <w:r w:rsidRPr="004D7C39">
        <w:t>инфаркта,</w:t>
      </w:r>
      <w:r w:rsidR="00B358A9">
        <w:t xml:space="preserve"> </w:t>
      </w:r>
      <w:r w:rsidRPr="004D7C39">
        <w:t>из</w:t>
      </w:r>
      <w:r w:rsidR="00B358A9">
        <w:t xml:space="preserve"> </w:t>
      </w:r>
      <w:r w:rsidRPr="004D7C39">
        <w:t>них</w:t>
      </w:r>
      <w:r w:rsidR="00B358A9">
        <w:t xml:space="preserve"> </w:t>
      </w:r>
      <w:r w:rsidRPr="004D7C39">
        <w:t>два</w:t>
      </w:r>
      <w:r w:rsidR="00B358A9">
        <w:t xml:space="preserve"> </w:t>
      </w:r>
      <w:r>
        <w:t>–</w:t>
      </w:r>
      <w:r w:rsidR="00B358A9">
        <w:t xml:space="preserve"> </w:t>
      </w:r>
      <w:r w:rsidRPr="004D7C39">
        <w:t>после</w:t>
      </w:r>
      <w:r w:rsidR="00B358A9">
        <w:t xml:space="preserve"> </w:t>
      </w:r>
      <w:r w:rsidRPr="004D7C39">
        <w:t>заседаний</w:t>
      </w:r>
      <w:r w:rsidR="00B358A9">
        <w:t xml:space="preserve"> </w:t>
      </w:r>
      <w:r w:rsidRPr="004D7C39">
        <w:t>Президиума</w:t>
      </w:r>
      <w:r w:rsidR="00B358A9">
        <w:t xml:space="preserve"> </w:t>
      </w:r>
      <w:r w:rsidRPr="004D7C39">
        <w:t>Акад</w:t>
      </w:r>
      <w:r>
        <w:t>емии</w:t>
      </w:r>
      <w:r w:rsidR="00B358A9">
        <w:t xml:space="preserve"> </w:t>
      </w:r>
      <w:r>
        <w:t>педагогических</w:t>
      </w:r>
      <w:r w:rsidR="00B358A9">
        <w:t xml:space="preserve"> </w:t>
      </w:r>
      <w:r>
        <w:t>наук</w:t>
      </w:r>
      <w:r w:rsidR="00B358A9">
        <w:t xml:space="preserve"> </w:t>
      </w:r>
      <w:r>
        <w:t>СССР.</w:t>
      </w:r>
      <w:r w:rsidR="00B358A9">
        <w:t xml:space="preserve"> </w:t>
      </w:r>
      <w:r w:rsidRPr="004D7C39">
        <w:t>После</w:t>
      </w:r>
      <w:r w:rsidR="00B358A9">
        <w:t xml:space="preserve"> </w:t>
      </w:r>
      <w:r w:rsidRPr="004D7C39">
        <w:t>третьего</w:t>
      </w:r>
      <w:r w:rsidR="00B358A9">
        <w:t xml:space="preserve"> </w:t>
      </w:r>
      <w:r w:rsidRPr="004D7C39">
        <w:t>инфаркта</w:t>
      </w:r>
      <w:r w:rsidR="00B358A9">
        <w:t xml:space="preserve"> </w:t>
      </w:r>
      <w:r w:rsidRPr="004D7C39">
        <w:rPr>
          <w:b/>
          <w:bCs/>
          <w:i/>
          <w:iCs/>
        </w:rPr>
        <w:t>он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умер</w:t>
      </w:r>
      <w:r w:rsidR="00B358A9">
        <w:rPr>
          <w:b/>
          <w:bCs/>
          <w:i/>
          <w:iCs/>
        </w:rPr>
        <w:t xml:space="preserve"> </w:t>
      </w:r>
      <w:r w:rsidR="00CC4570">
        <w:rPr>
          <w:b/>
          <w:bCs/>
          <w:i/>
          <w:iCs/>
        </w:rPr>
        <w:t>(</w:t>
      </w:r>
      <w:r w:rsidRPr="004D7C39">
        <w:rPr>
          <w:b/>
          <w:bCs/>
          <w:i/>
          <w:iCs/>
        </w:rPr>
        <w:t>18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мая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1972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года</w:t>
      </w:r>
      <w:r w:rsidR="00CC4570">
        <w:rPr>
          <w:b/>
          <w:bCs/>
          <w:i/>
          <w:iCs/>
        </w:rPr>
        <w:t>)</w:t>
      </w:r>
      <w:r w:rsidRPr="004D7C39">
        <w:rPr>
          <w:b/>
          <w:bCs/>
          <w:i/>
          <w:iCs/>
        </w:rPr>
        <w:t>.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После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его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смерти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ввели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обучение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школе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шести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лет,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изъяли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учебники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Кисел</w:t>
      </w:r>
      <w:r>
        <w:rPr>
          <w:b/>
          <w:bCs/>
          <w:i/>
          <w:iCs/>
        </w:rPr>
        <w:t>ё</w:t>
      </w:r>
      <w:r w:rsidRPr="004D7C39">
        <w:rPr>
          <w:b/>
          <w:bCs/>
          <w:i/>
          <w:iCs/>
        </w:rPr>
        <w:t>ва,</w:t>
      </w:r>
      <w:r w:rsidR="00B358A9">
        <w:rPr>
          <w:b/>
          <w:bCs/>
          <w:i/>
          <w:iCs/>
        </w:rPr>
        <w:t xml:space="preserve"> </w:t>
      </w:r>
      <w:proofErr w:type="spellStart"/>
      <w:r w:rsidRPr="004D7C39">
        <w:rPr>
          <w:b/>
          <w:bCs/>
          <w:i/>
          <w:iCs/>
        </w:rPr>
        <w:t>П</w:t>
      </w:r>
      <w:r>
        <w:rPr>
          <w:b/>
          <w:bCs/>
          <w:i/>
          <w:iCs/>
        </w:rPr>
        <w:t>ё</w:t>
      </w:r>
      <w:r w:rsidRPr="004D7C39">
        <w:rPr>
          <w:b/>
          <w:bCs/>
          <w:i/>
          <w:iCs/>
        </w:rPr>
        <w:t>рышкина</w:t>
      </w:r>
      <w:proofErr w:type="spellEnd"/>
      <w:r w:rsidRPr="004D7C39">
        <w:rPr>
          <w:b/>
          <w:bCs/>
          <w:i/>
          <w:iCs/>
        </w:rPr>
        <w:t>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Рыбкина,</w:t>
      </w:r>
      <w:r w:rsidR="00B358A9">
        <w:rPr>
          <w:b/>
          <w:bCs/>
          <w:i/>
          <w:iCs/>
        </w:rPr>
        <w:t xml:space="preserve"> </w:t>
      </w:r>
      <w:proofErr w:type="spellStart"/>
      <w:r w:rsidRPr="004D7C39">
        <w:rPr>
          <w:b/>
          <w:bCs/>
          <w:i/>
          <w:iCs/>
        </w:rPr>
        <w:t>Бархударову</w:t>
      </w:r>
      <w:proofErr w:type="spellEnd"/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многое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другое.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Кто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учил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учился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тогда</w:t>
      </w:r>
      <w:r w:rsidR="00CC4570">
        <w:rPr>
          <w:b/>
          <w:bCs/>
          <w:i/>
          <w:iCs/>
        </w:rPr>
        <w:t xml:space="preserve">, </w:t>
      </w:r>
      <w:r w:rsidRPr="004D7C39">
        <w:rPr>
          <w:b/>
          <w:bCs/>
          <w:i/>
          <w:iCs/>
        </w:rPr>
        <w:t>помнит,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это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было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такое.</w:t>
      </w:r>
    </w:p>
    <w:p w14:paraId="08071445" w14:textId="5523B565" w:rsidR="00A047C7" w:rsidRDefault="00A047C7" w:rsidP="00CC4570">
      <w:r w:rsidRPr="004D7C39">
        <w:rPr>
          <w:b/>
        </w:rPr>
        <w:t>В-третьих</w:t>
      </w:r>
      <w:r w:rsidRPr="004D7C39">
        <w:t>,</w:t>
      </w:r>
      <w:r w:rsidR="00B358A9">
        <w:t xml:space="preserve"> </w:t>
      </w:r>
      <w:r w:rsidRPr="004D7C39">
        <w:t>педагогика</w:t>
      </w:r>
      <w:r w:rsidR="00B358A9">
        <w:t xml:space="preserve"> </w:t>
      </w:r>
      <w:r w:rsidRPr="00CC4570">
        <w:rPr>
          <w:rStyle w:val="--0"/>
        </w:rPr>
        <w:t>всегда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CC4570">
        <w:rPr>
          <w:rStyle w:val="--"/>
        </w:rPr>
        <w:t>была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CC4570">
        <w:rPr>
          <w:rStyle w:val="--0"/>
        </w:rPr>
        <w:t>полем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CC4570">
        <w:rPr>
          <w:rStyle w:val="--"/>
        </w:rPr>
        <w:t>сражений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4D7C39">
        <w:t>во</w:t>
      </w:r>
      <w:r w:rsidR="00B358A9">
        <w:t xml:space="preserve"> </w:t>
      </w:r>
      <w:r w:rsidRPr="004D7C39">
        <w:t>вс</w:t>
      </w:r>
      <w:r>
        <w:t>ё</w:t>
      </w:r>
      <w:r w:rsidRPr="004D7C39">
        <w:t>м</w:t>
      </w:r>
      <w:r w:rsidR="00B358A9">
        <w:t xml:space="preserve"> </w:t>
      </w:r>
      <w:r w:rsidRPr="004D7C39">
        <w:t>мире:</w:t>
      </w:r>
      <w:r w:rsidR="00B358A9">
        <w:t xml:space="preserve"> </w:t>
      </w:r>
      <w:r w:rsidRPr="004D7C39">
        <w:t>достаточно</w:t>
      </w:r>
      <w:r w:rsidR="00B358A9">
        <w:t xml:space="preserve"> </w:t>
      </w:r>
      <w:r w:rsidRPr="004D7C39">
        <w:t>вспомнить</w:t>
      </w:r>
      <w:r w:rsidR="00B358A9">
        <w:t xml:space="preserve"> </w:t>
      </w:r>
      <w:r w:rsidRPr="004D7C39">
        <w:t>дискуссию</w:t>
      </w:r>
      <w:r w:rsidR="00B358A9">
        <w:t xml:space="preserve"> </w:t>
      </w:r>
      <w:r w:rsidRPr="004D7C39">
        <w:t>Дж.</w:t>
      </w:r>
      <w:r w:rsidR="00CC4570">
        <w:t> </w:t>
      </w:r>
      <w:r w:rsidRPr="004D7C39">
        <w:t>Локка</w:t>
      </w:r>
      <w:r w:rsidR="00B358A9">
        <w:t xml:space="preserve"> </w:t>
      </w:r>
      <w:r w:rsidRPr="004D7C39">
        <w:t>(«Опыты</w:t>
      </w:r>
      <w:r w:rsidR="00B358A9">
        <w:t xml:space="preserve"> </w:t>
      </w:r>
      <w:r w:rsidRPr="004D7C39">
        <w:t>о</w:t>
      </w:r>
      <w:r w:rsidR="00B358A9">
        <w:t xml:space="preserve"> </w:t>
      </w:r>
      <w:r w:rsidRPr="004D7C39">
        <w:t>человеческом</w:t>
      </w:r>
      <w:r w:rsidR="00B358A9">
        <w:t xml:space="preserve"> </w:t>
      </w:r>
      <w:r w:rsidRPr="004D7C39">
        <w:lastRenderedPageBreak/>
        <w:t>разуме)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В.</w:t>
      </w:r>
      <w:r w:rsidR="00CC4570">
        <w:t> </w:t>
      </w:r>
      <w:r w:rsidRPr="004D7C39">
        <w:t>Г.</w:t>
      </w:r>
      <w:r w:rsidR="00CC4570">
        <w:t> </w:t>
      </w:r>
      <w:r w:rsidRPr="004D7C39">
        <w:t>Лейбница</w:t>
      </w:r>
      <w:r w:rsidR="00B358A9">
        <w:t xml:space="preserve"> </w:t>
      </w:r>
      <w:r w:rsidRPr="004D7C39">
        <w:t>(«Новы</w:t>
      </w:r>
      <w:r>
        <w:t>е</w:t>
      </w:r>
      <w:r w:rsidR="00B358A9">
        <w:t xml:space="preserve"> </w:t>
      </w:r>
      <w:r>
        <w:t>опыты</w:t>
      </w:r>
      <w:r w:rsidR="00B358A9">
        <w:t xml:space="preserve"> </w:t>
      </w:r>
      <w:r>
        <w:t>о</w:t>
      </w:r>
      <w:r w:rsidR="00B358A9">
        <w:t xml:space="preserve"> </w:t>
      </w:r>
      <w:r>
        <w:t>человеческом</w:t>
      </w:r>
      <w:r w:rsidR="00B358A9">
        <w:t xml:space="preserve"> </w:t>
      </w:r>
      <w:r>
        <w:t>разуме»)</w:t>
      </w:r>
      <w:r w:rsidR="00B358A9">
        <w:t xml:space="preserve"> </w:t>
      </w:r>
      <w:r w:rsidRPr="004D7C39">
        <w:rPr>
          <w:b/>
          <w:bCs/>
          <w:i/>
          <w:iCs/>
        </w:rPr>
        <w:t>1660</w:t>
      </w:r>
      <w:r w:rsidR="00CC4570">
        <w:rPr>
          <w:b/>
          <w:bCs/>
          <w:i/>
          <w:iCs/>
        </w:rPr>
        <w:t>–</w:t>
      </w:r>
      <w:r w:rsidRPr="004D7C39">
        <w:rPr>
          <w:b/>
          <w:bCs/>
          <w:i/>
          <w:iCs/>
        </w:rPr>
        <w:t>1670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годов</w:t>
      </w:r>
      <w:r w:rsidRPr="004D7C39">
        <w:t>.</w:t>
      </w:r>
      <w:r w:rsidR="00B358A9">
        <w:t xml:space="preserve"> </w:t>
      </w:r>
      <w:r w:rsidRPr="004D7C39">
        <w:t>Ещ</w:t>
      </w:r>
      <w:r>
        <w:t>ё</w:t>
      </w:r>
      <w:r w:rsidR="00B358A9">
        <w:t xml:space="preserve"> </w:t>
      </w:r>
      <w:r w:rsidRPr="004D7C39">
        <w:t>со</w:t>
      </w:r>
      <w:r w:rsidR="00B358A9">
        <w:t xml:space="preserve"> </w:t>
      </w:r>
      <w:r w:rsidRPr="004D7C39">
        <w:t>времен</w:t>
      </w:r>
      <w:r w:rsidR="00B358A9">
        <w:t xml:space="preserve"> </w:t>
      </w:r>
      <w:r w:rsidRPr="004D7C39">
        <w:t>Петра</w:t>
      </w:r>
      <w:r w:rsidR="00B358A9">
        <w:t xml:space="preserve"> </w:t>
      </w:r>
      <w:r w:rsidRPr="004D7C39">
        <w:t>Великого,</w:t>
      </w:r>
      <w:r w:rsidR="00B358A9">
        <w:t xml:space="preserve"> </w:t>
      </w:r>
      <w:r w:rsidRPr="004D7C39">
        <w:t>кстати,</w:t>
      </w:r>
      <w:r w:rsidR="00B358A9">
        <w:t xml:space="preserve"> </w:t>
      </w:r>
      <w:r w:rsidRPr="004D7C39">
        <w:t>знакомого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Лейбницем,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по</w:t>
      </w:r>
      <w:r w:rsidR="00B358A9">
        <w:t xml:space="preserve"> </w:t>
      </w:r>
      <w:r w:rsidRPr="004D7C39">
        <w:t>проектам</w:t>
      </w:r>
      <w:r w:rsidR="00B358A9">
        <w:t xml:space="preserve"> </w:t>
      </w:r>
      <w:r w:rsidRPr="004D7C39">
        <w:t>Лейбница,</w:t>
      </w:r>
      <w:r w:rsidR="00B358A9">
        <w:t xml:space="preserve"> </w:t>
      </w:r>
      <w:r w:rsidRPr="004D7C39">
        <w:t>открывшего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России</w:t>
      </w:r>
      <w:r w:rsidR="00B358A9">
        <w:t xml:space="preserve"> </w:t>
      </w:r>
      <w:r w:rsidRPr="004D7C39">
        <w:t>Академию</w:t>
      </w:r>
      <w:r w:rsidR="00B358A9">
        <w:t xml:space="preserve"> </w:t>
      </w:r>
      <w:r w:rsidRPr="004D7C39">
        <w:t>наук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Университет,</w:t>
      </w:r>
      <w:r w:rsidR="00B358A9">
        <w:t xml:space="preserve"> </w:t>
      </w:r>
      <w:r w:rsidRPr="004D7C39">
        <w:rPr>
          <w:b/>
          <w:bCs/>
          <w:i/>
          <w:iCs/>
        </w:rPr>
        <w:t>в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России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была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принята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система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германской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педагогики,</w:t>
      </w:r>
      <w:r w:rsidR="00B358A9">
        <w:t xml:space="preserve"> </w:t>
      </w:r>
      <w:r w:rsidRPr="004D7C39">
        <w:t>которая</w:t>
      </w:r>
      <w:r w:rsidR="00B358A9">
        <w:t xml:space="preserve"> </w:t>
      </w:r>
      <w:r w:rsidRPr="00CC4570">
        <w:rPr>
          <w:rStyle w:val="--0"/>
        </w:rPr>
        <w:t>была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CC4570">
        <w:rPr>
          <w:rStyle w:val="--"/>
        </w:rPr>
        <w:t>продолжена</w:t>
      </w:r>
      <w:r w:rsidR="00B358A9">
        <w:rPr>
          <w:color w:val="FF0000"/>
        </w:rPr>
        <w:t xml:space="preserve"> </w:t>
      </w:r>
      <w:r w:rsidRPr="004D7C39">
        <w:t>отечественными</w:t>
      </w:r>
      <w:r w:rsidR="00B358A9">
        <w:t xml:space="preserve"> </w:t>
      </w:r>
      <w:r w:rsidRPr="004D7C39">
        <w:t>педагогами</w:t>
      </w:r>
      <w:r w:rsidR="00B358A9">
        <w:t xml:space="preserve"> </w:t>
      </w:r>
      <w:r w:rsidRPr="004D7C39">
        <w:t>вплоть</w:t>
      </w:r>
      <w:r w:rsidR="00B358A9">
        <w:t xml:space="preserve"> </w:t>
      </w:r>
      <w:r w:rsidRPr="004D7C39">
        <w:t>до</w:t>
      </w:r>
      <w:r w:rsidR="00B358A9">
        <w:t xml:space="preserve"> </w:t>
      </w:r>
      <w:r w:rsidRPr="004D7C39">
        <w:t>советских</w:t>
      </w:r>
      <w:r w:rsidR="00B358A9">
        <w:t xml:space="preserve"> </w:t>
      </w:r>
      <w:r w:rsidRPr="004D7C39">
        <w:t>времен.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происходит</w:t>
      </w:r>
      <w:r w:rsidR="00B358A9">
        <w:t xml:space="preserve"> </w:t>
      </w:r>
      <w:r w:rsidRPr="004D7C39">
        <w:t>сегодня?</w:t>
      </w:r>
      <w:r w:rsidR="00B358A9">
        <w:t xml:space="preserve"> </w:t>
      </w:r>
      <w:r w:rsidRPr="004D7C39">
        <w:t>По</w:t>
      </w:r>
      <w:r w:rsidR="00B358A9">
        <w:t xml:space="preserve"> </w:t>
      </w:r>
      <w:r w:rsidRPr="004D7C39">
        <w:t>причинам</w:t>
      </w:r>
      <w:r w:rsidR="00B358A9">
        <w:t xml:space="preserve"> </w:t>
      </w:r>
      <w:r w:rsidRPr="004D7C39">
        <w:t>изменения</w:t>
      </w:r>
      <w:r w:rsidR="00B358A9">
        <w:t xml:space="preserve"> </w:t>
      </w:r>
      <w:r w:rsidRPr="004D7C39">
        <w:t>Системы</w:t>
      </w:r>
      <w:r w:rsidR="00B358A9">
        <w:t xml:space="preserve"> </w:t>
      </w:r>
      <w:r w:rsidRPr="004D7C39">
        <w:t>Управления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реализации</w:t>
      </w:r>
      <w:r w:rsidR="00B358A9">
        <w:t xml:space="preserve"> </w:t>
      </w:r>
      <w:r w:rsidRPr="004D7C39">
        <w:t>нового</w:t>
      </w:r>
      <w:r w:rsidR="00B358A9">
        <w:t xml:space="preserve"> </w:t>
      </w:r>
      <w:r w:rsidRPr="004D7C39">
        <w:t>вектора</w:t>
      </w:r>
      <w:r w:rsidR="00B358A9">
        <w:t xml:space="preserve"> </w:t>
      </w:r>
      <w:r w:rsidRPr="004D7C39">
        <w:t>цели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рамках</w:t>
      </w:r>
      <w:r w:rsidR="00B358A9">
        <w:t xml:space="preserve"> </w:t>
      </w:r>
      <w:r w:rsidRPr="004D7C39">
        <w:t>текущих</w:t>
      </w:r>
      <w:r w:rsidR="00B358A9">
        <w:t xml:space="preserve"> </w:t>
      </w:r>
      <w:r w:rsidRPr="004D7C39">
        <w:t>процессов</w:t>
      </w:r>
      <w:r w:rsidR="00B358A9">
        <w:t xml:space="preserve"> </w:t>
      </w:r>
      <w:r w:rsidRPr="004D7C39">
        <w:t>и</w:t>
      </w:r>
      <w:r w:rsidR="00B358A9">
        <w:t xml:space="preserve"> </w:t>
      </w:r>
      <w:r w:rsidR="00AF57EC">
        <w:t xml:space="preserve">относительно </w:t>
      </w:r>
      <w:r w:rsidRPr="004D7C39">
        <w:t>системы</w:t>
      </w:r>
      <w:r w:rsidR="00B358A9">
        <w:t xml:space="preserve"> </w:t>
      </w:r>
      <w:r w:rsidRPr="004D7C39">
        <w:t>жизнеобеспечения</w:t>
      </w:r>
      <w:r w:rsidR="00B358A9">
        <w:t xml:space="preserve"> </w:t>
      </w:r>
      <w:r>
        <w:t>(политологи</w:t>
      </w:r>
      <w:r w:rsidR="00B358A9">
        <w:t xml:space="preserve"> </w:t>
      </w:r>
      <w:r>
        <w:t>считают</w:t>
      </w:r>
      <w:r w:rsidR="00B358A9">
        <w:t xml:space="preserve"> </w:t>
      </w:r>
      <w:r>
        <w:t>это</w:t>
      </w:r>
      <w:r w:rsidR="00B358A9">
        <w:t xml:space="preserve"> </w:t>
      </w:r>
      <w:r w:rsidRPr="004D7C39">
        <w:t>«политическим</w:t>
      </w:r>
      <w:r w:rsidRPr="000B3D0C">
        <w:t>и</w:t>
      </w:r>
      <w:r w:rsidR="00B358A9">
        <w:t xml:space="preserve"> </w:t>
      </w:r>
      <w:r w:rsidRPr="000B3D0C">
        <w:t>причинами</w:t>
      </w:r>
      <w:r w:rsidRPr="004D7C39">
        <w:t>»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будем</w:t>
      </w:r>
      <w:r w:rsidR="00B358A9">
        <w:t xml:space="preserve"> </w:t>
      </w:r>
      <w:r w:rsidRPr="004D7C39">
        <w:t>их</w:t>
      </w:r>
      <w:r w:rsidR="00B358A9">
        <w:t xml:space="preserve"> </w:t>
      </w:r>
      <w:r w:rsidRPr="004D7C39">
        <w:t>разубеждать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этом)</w:t>
      </w:r>
      <w:r w:rsidR="00B358A9">
        <w:t xml:space="preserve"> </w:t>
      </w:r>
      <w:r w:rsidRPr="004D7C39">
        <w:t>ид</w:t>
      </w:r>
      <w:r>
        <w:t>ё</w:t>
      </w:r>
      <w:r w:rsidRPr="004D7C39">
        <w:t>т</w:t>
      </w:r>
      <w:r w:rsidR="00B358A9">
        <w:t xml:space="preserve"> </w:t>
      </w:r>
      <w:r w:rsidRPr="004D7C39">
        <w:t>демонтаж</w:t>
      </w:r>
      <w:r w:rsidR="00B358A9">
        <w:t xml:space="preserve"> </w:t>
      </w:r>
      <w:r w:rsidRPr="004D7C39">
        <w:t>всего</w:t>
      </w:r>
      <w:r w:rsidR="00B358A9">
        <w:t xml:space="preserve"> </w:t>
      </w:r>
      <w:r w:rsidRPr="004D7C39">
        <w:t>советского,</w:t>
      </w:r>
      <w:r w:rsidR="00B358A9">
        <w:t xml:space="preserve"> </w:t>
      </w:r>
      <w:r w:rsidRPr="00BF38F8">
        <w:t>в</w:t>
      </w:r>
      <w:r w:rsidR="00B358A9">
        <w:t xml:space="preserve"> </w:t>
      </w:r>
      <w:r w:rsidRPr="004D7C39">
        <w:t>том</w:t>
      </w:r>
      <w:r w:rsidR="00B358A9">
        <w:t xml:space="preserve"> </w:t>
      </w:r>
      <w:r>
        <w:t>числе</w:t>
      </w:r>
      <w:r w:rsidR="00B358A9">
        <w:t xml:space="preserve"> </w:t>
      </w:r>
      <w:r>
        <w:t>и</w:t>
      </w:r>
      <w:r w:rsidR="00B358A9">
        <w:t xml:space="preserve"> </w:t>
      </w:r>
      <w:r>
        <w:t>советской</w:t>
      </w:r>
      <w:r w:rsidR="00B358A9">
        <w:t xml:space="preserve"> </w:t>
      </w:r>
      <w:r>
        <w:t>педагогики.</w:t>
      </w:r>
      <w:r w:rsidR="00B358A9">
        <w:t xml:space="preserve"> </w:t>
      </w:r>
      <w:r w:rsidRPr="004D7C39">
        <w:t>Короче,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основе</w:t>
      </w:r>
      <w:r w:rsidR="00B358A9">
        <w:t xml:space="preserve"> </w:t>
      </w:r>
      <w:r w:rsidRPr="004D7C39">
        <w:t>нынешних</w:t>
      </w:r>
      <w:r w:rsidR="00B358A9">
        <w:t xml:space="preserve"> </w:t>
      </w:r>
      <w:r w:rsidRPr="004D7C39">
        <w:t>проблем</w:t>
      </w:r>
      <w:r w:rsidR="00B358A9">
        <w:t xml:space="preserve"> </w:t>
      </w:r>
      <w:r w:rsidRPr="004D7C39">
        <w:t>детей,</w:t>
      </w:r>
      <w:r w:rsidR="00B358A9">
        <w:t xml:space="preserve"> </w:t>
      </w:r>
      <w:r w:rsidRPr="004D7C39">
        <w:t>родителей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учеников</w:t>
      </w:r>
      <w:r w:rsidR="00B358A9">
        <w:t xml:space="preserve"> </w:t>
      </w:r>
      <w:r w:rsidRPr="004D7C39">
        <w:rPr>
          <w:b/>
          <w:bCs/>
          <w:i/>
          <w:iCs/>
        </w:rPr>
        <w:t>стоит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замена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советской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педагогики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(германской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педагогической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школы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«человека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воспитывающегося</w:t>
      </w:r>
      <w:r>
        <w:rPr>
          <w:b/>
          <w:bCs/>
          <w:i/>
          <w:iCs/>
        </w:rPr>
        <w:t>»)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на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внедряемую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в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современной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России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англосаксонскую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педагогику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«человека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обучающегося»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(Болонский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процесс).</w:t>
      </w:r>
      <w:r w:rsidR="00B358A9">
        <w:rPr>
          <w:b/>
          <w:bCs/>
          <w:i/>
          <w:iCs/>
        </w:rPr>
        <w:t xml:space="preserve"> </w:t>
      </w:r>
      <w:r w:rsidRPr="004D7C39">
        <w:t>Последние</w:t>
      </w:r>
      <w:r w:rsidR="00B358A9">
        <w:t xml:space="preserve"> </w:t>
      </w:r>
      <w:r w:rsidRPr="004D7C39">
        <w:t>российские</w:t>
      </w:r>
      <w:r w:rsidR="00B358A9">
        <w:t xml:space="preserve"> </w:t>
      </w:r>
      <w:r w:rsidRPr="004D7C39">
        <w:t>учебники</w:t>
      </w:r>
      <w:r w:rsidR="00B358A9">
        <w:t xml:space="preserve"> </w:t>
      </w:r>
      <w:r w:rsidRPr="004D7C39">
        <w:t>по</w:t>
      </w:r>
      <w:r w:rsidR="00B358A9">
        <w:t xml:space="preserve"> </w:t>
      </w:r>
      <w:r w:rsidRPr="004D7C39">
        <w:t>педагогике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педвузов</w:t>
      </w:r>
      <w:r w:rsidR="00B358A9">
        <w:t xml:space="preserve"> </w:t>
      </w:r>
      <w:r w:rsidRPr="004D7C39">
        <w:t>посвящены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«человеку</w:t>
      </w:r>
      <w:r w:rsidR="00B358A9">
        <w:t xml:space="preserve"> </w:t>
      </w:r>
      <w:r w:rsidRPr="004D7C39">
        <w:t>обучающемуся»</w:t>
      </w:r>
      <w:r w:rsidR="00B358A9">
        <w:t xml:space="preserve"> </w:t>
      </w:r>
      <w:r w:rsidRPr="004D7C39">
        <w:t>(</w:t>
      </w:r>
      <w:r w:rsidRPr="004D7C39">
        <w:rPr>
          <w:b/>
          <w:bCs/>
          <w:i/>
          <w:iCs/>
          <w:lang w:val="en-US"/>
        </w:rPr>
        <w:t>homo</w:t>
      </w:r>
      <w:r w:rsidR="00B358A9">
        <w:rPr>
          <w:b/>
          <w:bCs/>
          <w:i/>
          <w:iCs/>
        </w:rPr>
        <w:t xml:space="preserve"> </w:t>
      </w:r>
      <w:proofErr w:type="spellStart"/>
      <w:r w:rsidRPr="004D7C39">
        <w:rPr>
          <w:b/>
          <w:bCs/>
          <w:i/>
          <w:iCs/>
          <w:lang w:val="en-US"/>
        </w:rPr>
        <w:t>educandus</w:t>
      </w:r>
      <w:proofErr w:type="spellEnd"/>
      <w:r w:rsidRPr="004D7C39">
        <w:t>).</w:t>
      </w:r>
      <w:r w:rsidR="00B358A9">
        <w:t xml:space="preserve"> </w:t>
      </w:r>
      <w:r w:rsidRPr="004D7C39">
        <w:t>Поэтому</w:t>
      </w:r>
      <w:r w:rsidR="00B358A9">
        <w:t xml:space="preserve"> </w:t>
      </w:r>
      <w:r w:rsidRPr="004D7C39">
        <w:t>из</w:t>
      </w:r>
      <w:r w:rsidR="00B358A9">
        <w:t xml:space="preserve"> </w:t>
      </w:r>
      <w:r w:rsidRPr="004D7C39">
        <w:t>теории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практики</w:t>
      </w:r>
      <w:r w:rsidR="00B358A9">
        <w:t xml:space="preserve"> </w:t>
      </w:r>
      <w:r w:rsidRPr="004D7C39">
        <w:t>школы</w:t>
      </w:r>
      <w:r w:rsidR="00B358A9">
        <w:t xml:space="preserve"> </w:t>
      </w:r>
      <w:r w:rsidRPr="004D7C39">
        <w:t>неявно,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практически</w:t>
      </w:r>
      <w:r w:rsidR="00B358A9">
        <w:t xml:space="preserve"> </w:t>
      </w:r>
      <w:r w:rsidRPr="004D7C39">
        <w:t>изымается</w:t>
      </w:r>
      <w:r w:rsidR="00B358A9">
        <w:t xml:space="preserve"> </w:t>
      </w:r>
      <w:r w:rsidRPr="004D7C39">
        <w:t>воспитание,</w:t>
      </w:r>
      <w:r w:rsidR="00B358A9">
        <w:t xml:space="preserve"> </w:t>
      </w:r>
      <w:r w:rsidRPr="004D7C39">
        <w:t>по</w:t>
      </w:r>
      <w:r w:rsidR="00B358A9">
        <w:t xml:space="preserve"> </w:t>
      </w:r>
      <w:r w:rsidRPr="004D7C39">
        <w:t>поводу</w:t>
      </w:r>
      <w:r w:rsidR="00B358A9">
        <w:t xml:space="preserve"> </w:t>
      </w:r>
      <w:r w:rsidRPr="004D7C39">
        <w:t>которого</w:t>
      </w:r>
      <w:r w:rsidR="00B358A9">
        <w:t xml:space="preserve"> </w:t>
      </w:r>
      <w:bookmarkStart w:id="4" w:name="OLE_LINK99"/>
      <w:bookmarkStart w:id="5" w:name="OLE_LINK100"/>
      <w:bookmarkStart w:id="6" w:name="OLE_LINK101"/>
      <w:r w:rsidRPr="004D7C39">
        <w:t>И.</w:t>
      </w:r>
      <w:r w:rsidR="00AF57EC">
        <w:t> </w:t>
      </w:r>
      <w:r w:rsidRPr="004D7C39">
        <w:t>Ф.</w:t>
      </w:r>
      <w:r w:rsidR="00AF57EC">
        <w:t> </w:t>
      </w:r>
      <w:proofErr w:type="spellStart"/>
      <w:r w:rsidRPr="004D7C39">
        <w:t>Гербарт</w:t>
      </w:r>
      <w:proofErr w:type="spellEnd"/>
      <w:r w:rsidRPr="004D7C39">
        <w:rPr>
          <w:rStyle w:val="afa"/>
          <w:rFonts w:ascii="Times New Roman" w:hAnsi="Times New Roman"/>
          <w:b w:val="0"/>
          <w:bCs/>
          <w:szCs w:val="28"/>
        </w:rPr>
        <w:footnoteReference w:id="3"/>
      </w:r>
      <w:r w:rsidR="00B358A9">
        <w:t xml:space="preserve"> </w:t>
      </w:r>
      <w:bookmarkEnd w:id="4"/>
      <w:bookmarkEnd w:id="5"/>
      <w:bookmarkEnd w:id="6"/>
      <w:r w:rsidRPr="004D7C39">
        <w:t>говорил</w:t>
      </w:r>
      <w:r w:rsidRPr="004D7C39">
        <w:rPr>
          <w:color w:val="000000"/>
          <w:shd w:val="clear" w:color="auto" w:fill="FFFFFF"/>
        </w:rPr>
        <w:t>,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что: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«обучение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без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нравственного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воспитания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есть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средство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без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цели»,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спрашивая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при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этом:</w:t>
      </w:r>
      <w:r w:rsidR="00B358A9">
        <w:rPr>
          <w:color w:val="000000"/>
          <w:shd w:val="clear" w:color="auto" w:fill="FFFFFF"/>
        </w:rPr>
        <w:t xml:space="preserve"> </w:t>
      </w:r>
      <w:r w:rsidRPr="004D7C39">
        <w:rPr>
          <w:color w:val="000000"/>
          <w:shd w:val="clear" w:color="auto" w:fill="FFFFFF"/>
        </w:rPr>
        <w:t>«</w:t>
      </w:r>
      <w:r w:rsidRPr="004D7C39">
        <w:t>что</w:t>
      </w:r>
      <w:r w:rsidR="00B358A9">
        <w:t xml:space="preserve"> </w:t>
      </w:r>
      <w:r w:rsidRPr="004D7C39">
        <w:t>толку</w:t>
      </w:r>
      <w:r w:rsidR="00B358A9">
        <w:t xml:space="preserve"> </w:t>
      </w:r>
      <w:r w:rsidRPr="004D7C39">
        <w:t>исследовать</w:t>
      </w:r>
      <w:r w:rsidR="00B358A9">
        <w:t xml:space="preserve"> </w:t>
      </w:r>
      <w:r w:rsidRPr="004D7C39">
        <w:t>зв</w:t>
      </w:r>
      <w:r>
        <w:t>ё</w:t>
      </w:r>
      <w:r w:rsidRPr="004D7C39">
        <w:t>зды,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зная</w:t>
      </w:r>
      <w:r w:rsidR="00B358A9">
        <w:t xml:space="preserve"> </w:t>
      </w:r>
      <w:r w:rsidRPr="004D7C39">
        <w:t>собственного</w:t>
      </w:r>
      <w:r w:rsidR="00B358A9">
        <w:t xml:space="preserve"> </w:t>
      </w:r>
      <w:r w:rsidRPr="004D7C39">
        <w:t>сердца?».</w:t>
      </w:r>
      <w:r w:rsidR="00B358A9">
        <w:t xml:space="preserve"> </w:t>
      </w:r>
      <w:r w:rsidRPr="004D7C39">
        <w:t>Учителям</w:t>
      </w:r>
      <w:r w:rsidR="00B358A9">
        <w:t xml:space="preserve"> </w:t>
      </w:r>
      <w:r w:rsidRPr="004D7C39">
        <w:t>же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практике</w:t>
      </w:r>
      <w:r w:rsidR="00B358A9">
        <w:t xml:space="preserve"> </w:t>
      </w:r>
      <w:r w:rsidRPr="004D7C39">
        <w:t>приходится</w:t>
      </w:r>
      <w:r w:rsidR="00B358A9">
        <w:t xml:space="preserve"> </w:t>
      </w:r>
      <w:r w:rsidRPr="004D7C39">
        <w:t>заниматься</w:t>
      </w:r>
      <w:r w:rsidR="00B358A9">
        <w:t xml:space="preserve"> </w:t>
      </w:r>
      <w:r w:rsidRPr="004D7C39">
        <w:t>воспитанием,</w:t>
      </w:r>
      <w:r w:rsidR="00B358A9">
        <w:t xml:space="preserve"> </w:t>
      </w:r>
      <w:r w:rsidRPr="004D7C39">
        <w:t>пытаясь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пустить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порог</w:t>
      </w:r>
      <w:r w:rsidR="00B358A9">
        <w:t xml:space="preserve"> </w:t>
      </w:r>
      <w:r w:rsidRPr="004D7C39">
        <w:t>школы</w:t>
      </w:r>
      <w:r w:rsidR="00B358A9">
        <w:t xml:space="preserve"> </w:t>
      </w:r>
      <w:r w:rsidRPr="004D7C39">
        <w:t>матерщину,</w:t>
      </w:r>
      <w:r w:rsidR="00B358A9">
        <w:t xml:space="preserve"> </w:t>
      </w:r>
      <w:r w:rsidRPr="004D7C39">
        <w:t>порнографию,</w:t>
      </w:r>
      <w:r w:rsidR="00B358A9">
        <w:t xml:space="preserve"> </w:t>
      </w:r>
      <w:r w:rsidRPr="004D7C39">
        <w:t>жестокость,</w:t>
      </w:r>
      <w:r w:rsidR="00B358A9">
        <w:t xml:space="preserve"> </w:t>
      </w:r>
      <w:r w:rsidRPr="004D7C39">
        <w:t>бе</w:t>
      </w:r>
      <w:r>
        <w:t>з(</w:t>
      </w:r>
      <w:r w:rsidRPr="004D7C39">
        <w:t>с</w:t>
      </w:r>
      <w:r>
        <w:t>)</w:t>
      </w:r>
      <w:r w:rsidRPr="004D7C39">
        <w:t>человечность,</w:t>
      </w:r>
      <w:r w:rsidR="00B358A9">
        <w:t xml:space="preserve"> </w:t>
      </w:r>
      <w:r w:rsidRPr="004D7C39">
        <w:t>ломящуюся</w:t>
      </w:r>
      <w:r w:rsidR="00B358A9">
        <w:t xml:space="preserve"> </w:t>
      </w:r>
      <w:r w:rsidRPr="004D7C39">
        <w:t>туда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улицы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экранов</w:t>
      </w:r>
      <w:r w:rsidR="00B358A9">
        <w:t xml:space="preserve"> </w:t>
      </w:r>
      <w:r w:rsidRPr="004D7C39">
        <w:t>компьютеров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телевидения.</w:t>
      </w:r>
      <w:r w:rsidR="00B358A9">
        <w:t xml:space="preserve"> </w:t>
      </w:r>
      <w:r w:rsidRPr="004D7C39">
        <w:t>Иначе</w:t>
      </w:r>
      <w:r w:rsidR="00B358A9">
        <w:t xml:space="preserve"> </w:t>
      </w:r>
      <w:r w:rsidRPr="004D7C39">
        <w:t>и</w:t>
      </w:r>
      <w:r w:rsidRPr="009E3EE7">
        <w:t>х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научить</w:t>
      </w:r>
      <w:r w:rsidR="00B358A9">
        <w:t xml:space="preserve"> </w:t>
      </w:r>
      <w:r w:rsidRPr="004D7C39">
        <w:t>ни</w:t>
      </w:r>
      <w:r w:rsidR="00B358A9">
        <w:t xml:space="preserve"> </w:t>
      </w:r>
      <w:r w:rsidRPr="004D7C39">
        <w:t>математике,</w:t>
      </w:r>
      <w:r w:rsidR="00B358A9">
        <w:t xml:space="preserve"> </w:t>
      </w:r>
      <w:r w:rsidRPr="004D7C39">
        <w:t>ни</w:t>
      </w:r>
      <w:r w:rsidR="00B358A9">
        <w:t xml:space="preserve"> </w:t>
      </w:r>
      <w:r w:rsidRPr="004D7C39">
        <w:t>физике,</w:t>
      </w:r>
      <w:r w:rsidR="00B358A9">
        <w:t xml:space="preserve"> </w:t>
      </w:r>
      <w:r w:rsidRPr="004D7C39">
        <w:t>вообще</w:t>
      </w:r>
      <w:r w:rsidR="00AF57EC">
        <w:t xml:space="preserve"> –</w:t>
      </w:r>
      <w:r w:rsidR="00B358A9">
        <w:t xml:space="preserve"> </w:t>
      </w:r>
      <w:r w:rsidRPr="004D7C39">
        <w:t>ничему.</w:t>
      </w:r>
    </w:p>
    <w:p w14:paraId="12A1433B" w14:textId="485A8524" w:rsidR="00A047C7" w:rsidRDefault="00A047C7" w:rsidP="00AF57EC">
      <w:r w:rsidRPr="004D7C39">
        <w:rPr>
          <w:b/>
        </w:rPr>
        <w:t>Главное</w:t>
      </w:r>
      <w:r w:rsidR="00B358A9">
        <w:t xml:space="preserve"> </w:t>
      </w:r>
      <w:r w:rsidR="00AF57EC">
        <w:t xml:space="preserve">– </w:t>
      </w:r>
      <w:r w:rsidRPr="00E14BDC">
        <w:t>в</w:t>
      </w:r>
      <w:r w:rsidR="00B358A9">
        <w:t xml:space="preserve"> </w:t>
      </w:r>
      <w:r w:rsidRPr="004D7C39">
        <w:t>этих</w:t>
      </w:r>
      <w:r w:rsidR="00B358A9">
        <w:t xml:space="preserve"> </w:t>
      </w:r>
      <w:r w:rsidRPr="004D7C39">
        <w:t>условиях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родителей</w:t>
      </w:r>
      <w:r w:rsidR="00B358A9">
        <w:t xml:space="preserve"> </w:t>
      </w:r>
      <w:r w:rsidRPr="004D7C39">
        <w:t>остаются</w:t>
      </w:r>
      <w:r w:rsidR="00B358A9">
        <w:t xml:space="preserve"> </w:t>
      </w:r>
      <w:r w:rsidRPr="004D7C39">
        <w:t>свои</w:t>
      </w:r>
      <w:r w:rsidR="00B358A9">
        <w:t xml:space="preserve"> </w:t>
      </w:r>
      <w:r w:rsidRPr="004D7C39">
        <w:t>обязанности,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являются</w:t>
      </w:r>
      <w:r w:rsidR="00B358A9">
        <w:t xml:space="preserve"> </w:t>
      </w:r>
      <w:r w:rsidRPr="004D7C39">
        <w:t>вечными,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rPr>
          <w:rStyle w:val="--0"/>
          <w:rFonts w:ascii="Times New Roman" w:hAnsi="Times New Roman"/>
          <w:szCs w:val="28"/>
        </w:rPr>
        <w:t>выполнять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4D7C39">
        <w:rPr>
          <w:rStyle w:val="--0"/>
          <w:rFonts w:ascii="Times New Roman" w:hAnsi="Times New Roman"/>
          <w:szCs w:val="28"/>
        </w:rPr>
        <w:t>их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4D7C39">
        <w:rPr>
          <w:rStyle w:val="--"/>
          <w:rFonts w:ascii="Times New Roman" w:hAnsi="Times New Roman"/>
          <w:szCs w:val="28"/>
        </w:rPr>
        <w:t>надо</w:t>
      </w:r>
      <w:r w:rsidR="00B358A9">
        <w:t xml:space="preserve"> </w:t>
      </w:r>
      <w:r w:rsidRPr="004D7C39">
        <w:t>что</w:t>
      </w:r>
      <w:r w:rsidR="00AF57EC">
        <w:t xml:space="preserve"> </w:t>
      </w:r>
      <w:r w:rsidRPr="004D7C39">
        <w:t>бы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происходило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стране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мире.</w:t>
      </w:r>
      <w:r w:rsidR="00B358A9">
        <w:t xml:space="preserve"> </w:t>
      </w:r>
      <w:r w:rsidRPr="004D7C39">
        <w:t>Хоть</w:t>
      </w:r>
      <w:r w:rsidR="00B358A9">
        <w:t xml:space="preserve"> </w:t>
      </w:r>
      <w:r w:rsidRPr="004D7C39">
        <w:t>потоп.</w:t>
      </w:r>
      <w:r w:rsidR="00B358A9">
        <w:t xml:space="preserve"> </w:t>
      </w:r>
      <w:r w:rsidRPr="004D7C39">
        <w:t>Оправданием</w:t>
      </w:r>
      <w:r w:rsidR="00B358A9">
        <w:t xml:space="preserve"> </w:t>
      </w:r>
      <w:r w:rsidRPr="004D7C39">
        <w:t>родительских</w:t>
      </w:r>
      <w:r w:rsidR="00B358A9">
        <w:t xml:space="preserve"> </w:t>
      </w:r>
      <w:r w:rsidRPr="004D7C39">
        <w:t>страданий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учительских</w:t>
      </w:r>
      <w:r w:rsidR="00B358A9">
        <w:t xml:space="preserve"> </w:t>
      </w:r>
      <w:r w:rsidRPr="004D7C39">
        <w:t>мучений</w:t>
      </w:r>
      <w:r w:rsidR="00B358A9">
        <w:t xml:space="preserve"> </w:t>
      </w:r>
      <w:r w:rsidRPr="004D7C39">
        <w:t>будет</w:t>
      </w:r>
      <w:r w:rsidR="00B358A9">
        <w:t xml:space="preserve"> </w:t>
      </w:r>
      <w:r w:rsidRPr="004D7C39">
        <w:rPr>
          <w:b/>
          <w:bCs/>
          <w:i/>
          <w:iCs/>
        </w:rPr>
        <w:t>сформированный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ими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Человек</w:t>
      </w:r>
      <w:r w:rsidRPr="004D7C39">
        <w:t>,</w:t>
      </w:r>
      <w:r w:rsidR="00B358A9">
        <w:t xml:space="preserve"> </w:t>
      </w:r>
      <w:r w:rsidRPr="00565867">
        <w:rPr>
          <w:rStyle w:val="--"/>
        </w:rPr>
        <w:t>прежде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5867">
        <w:rPr>
          <w:rStyle w:val="--0"/>
        </w:rPr>
        <w:t>всего</w:t>
      </w:r>
      <w:r w:rsidRPr="004D7C39">
        <w:t>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потом</w:t>
      </w:r>
      <w:r w:rsidR="00B358A9">
        <w:t xml:space="preserve"> </w:t>
      </w:r>
      <w:r w:rsidRPr="004D7C39">
        <w:t>знаток</w:t>
      </w:r>
      <w:r w:rsidR="00B358A9">
        <w:t xml:space="preserve"> </w:t>
      </w:r>
      <w:r w:rsidRPr="004D7C39">
        <w:t>школьной</w:t>
      </w:r>
      <w:r w:rsidR="00B358A9">
        <w:t xml:space="preserve"> </w:t>
      </w:r>
      <w:r w:rsidRPr="004D7C39">
        <w:t>программы.</w:t>
      </w:r>
      <w:r w:rsidR="00B358A9">
        <w:t xml:space="preserve"> </w:t>
      </w:r>
      <w:r w:rsidRPr="004D7C39">
        <w:rPr>
          <w:b/>
          <w:bCs/>
          <w:i/>
          <w:iCs/>
        </w:rPr>
        <w:t>Именно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человечность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будет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единственной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защитой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детей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от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всех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житейских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опасностей</w:t>
      </w:r>
      <w:r w:rsidRPr="004D7C39">
        <w:t>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мы</w:t>
      </w:r>
      <w:r w:rsidR="00B358A9">
        <w:t xml:space="preserve"> </w:t>
      </w:r>
      <w:r w:rsidRPr="004D7C39">
        <w:t>хотим,</w:t>
      </w:r>
      <w:r w:rsidR="00B358A9">
        <w:t xml:space="preserve"> </w:t>
      </w:r>
      <w:r w:rsidRPr="004D7C39">
        <w:t>чтобы</w:t>
      </w:r>
      <w:r w:rsidR="00B358A9">
        <w:t xml:space="preserve"> </w:t>
      </w:r>
      <w:r w:rsidRPr="004D7C39">
        <w:t>ему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жизни</w:t>
      </w:r>
      <w:r w:rsidR="00B358A9">
        <w:t xml:space="preserve"> </w:t>
      </w:r>
      <w:r w:rsidRPr="004D7C39">
        <w:t>встречались</w:t>
      </w:r>
      <w:r w:rsidR="00B358A9">
        <w:t xml:space="preserve"> </w:t>
      </w:r>
      <w:r w:rsidRPr="004D7C39">
        <w:t>человечные</w:t>
      </w:r>
      <w:r w:rsidR="00B358A9">
        <w:t xml:space="preserve"> </w:t>
      </w:r>
      <w:r w:rsidRPr="004D7C39">
        <w:t>люди,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чтобы</w:t>
      </w:r>
      <w:r w:rsidR="00B358A9">
        <w:t xml:space="preserve"> </w:t>
      </w:r>
      <w:r w:rsidRPr="004D7C39">
        <w:t>он</w:t>
      </w:r>
      <w:r w:rsidR="00B358A9">
        <w:t xml:space="preserve"> </w:t>
      </w:r>
      <w:r w:rsidRPr="004D7C39">
        <w:t>оказался</w:t>
      </w:r>
      <w:r w:rsidR="00B358A9">
        <w:t xml:space="preserve"> </w:t>
      </w:r>
      <w:r w:rsidRPr="004D7C39">
        <w:t>человечным,</w:t>
      </w:r>
      <w:r w:rsidR="00B358A9">
        <w:t xml:space="preserve"> </w:t>
      </w:r>
      <w:r w:rsidRPr="004D7C39">
        <w:t>когда</w:t>
      </w:r>
      <w:r w:rsidR="00B358A9">
        <w:t xml:space="preserve"> </w:t>
      </w:r>
      <w:r w:rsidRPr="004D7C39">
        <w:t>мы</w:t>
      </w:r>
      <w:r w:rsidR="00B358A9">
        <w:t xml:space="preserve"> </w:t>
      </w:r>
      <w:r w:rsidRPr="004D7C39">
        <w:t>станем</w:t>
      </w:r>
      <w:r w:rsidR="00B358A9">
        <w:t xml:space="preserve"> </w:t>
      </w:r>
      <w:r w:rsidRPr="004D7C39">
        <w:t>бе</w:t>
      </w:r>
      <w:r>
        <w:t>з(</w:t>
      </w:r>
      <w:r w:rsidRPr="004D7C39">
        <w:t>с</w:t>
      </w:r>
      <w:r>
        <w:t>)</w:t>
      </w:r>
      <w:proofErr w:type="spellStart"/>
      <w:r w:rsidRPr="004D7C39">
        <w:t>помощными</w:t>
      </w:r>
      <w:proofErr w:type="spellEnd"/>
      <w:r w:rsidRPr="004D7C39">
        <w:t>.</w:t>
      </w:r>
      <w:r w:rsidR="00B358A9">
        <w:t xml:space="preserve"> </w:t>
      </w:r>
      <w:r w:rsidRPr="004D7C39">
        <w:t>Правда</w:t>
      </w:r>
      <w:r w:rsidR="00B358A9">
        <w:t xml:space="preserve"> </w:t>
      </w:r>
      <w:r w:rsidRPr="004D7C39">
        <w:t>сегодня</w:t>
      </w:r>
      <w:r w:rsidR="00B358A9">
        <w:t xml:space="preserve"> </w:t>
      </w:r>
      <w:r w:rsidRPr="004D7C39">
        <w:t>уже</w:t>
      </w:r>
      <w:r w:rsidR="00B358A9">
        <w:t xml:space="preserve"> </w:t>
      </w:r>
      <w:r w:rsidRPr="004D7C39">
        <w:t>мало</w:t>
      </w:r>
      <w:r w:rsidR="00B358A9">
        <w:t xml:space="preserve"> </w:t>
      </w:r>
      <w:r w:rsidRPr="004D7C39">
        <w:t>кто</w:t>
      </w:r>
      <w:r w:rsidR="00B358A9">
        <w:t xml:space="preserve"> </w:t>
      </w:r>
      <w:r w:rsidRPr="004D7C39">
        <w:t>говорит</w:t>
      </w:r>
      <w:r w:rsidR="00B358A9">
        <w:t xml:space="preserve"> </w:t>
      </w:r>
      <w:r w:rsidRPr="004D7C39">
        <w:t>другому:</w:t>
      </w:r>
      <w:r w:rsidR="00B358A9">
        <w:t xml:space="preserve"> </w:t>
      </w:r>
      <w:r w:rsidRPr="004D7C39">
        <w:t>«Да</w:t>
      </w:r>
      <w:r w:rsidR="00B358A9">
        <w:t xml:space="preserve"> </w:t>
      </w:r>
      <w:r w:rsidRPr="004D7C39">
        <w:t>будь</w:t>
      </w:r>
      <w:r w:rsidR="00B358A9">
        <w:t xml:space="preserve"> </w:t>
      </w:r>
      <w:r w:rsidRPr="004D7C39">
        <w:t>ты</w:t>
      </w:r>
      <w:r w:rsidR="00B358A9">
        <w:t xml:space="preserve"> </w:t>
      </w:r>
      <w:r w:rsidRPr="004D7C39">
        <w:t>человеком!»,</w:t>
      </w:r>
      <w:r w:rsidR="00B358A9">
        <w:t xml:space="preserve"> </w:t>
      </w:r>
      <w:r w:rsidRPr="004D7C39">
        <w:t>говорит</w:t>
      </w:r>
      <w:r w:rsidR="00B358A9">
        <w:t xml:space="preserve"> </w:t>
      </w:r>
      <w:r w:rsidRPr="004D7C39">
        <w:t>о</w:t>
      </w:r>
      <w:r w:rsidR="00B358A9">
        <w:t xml:space="preserve"> </w:t>
      </w:r>
      <w:r w:rsidRPr="004D7C39">
        <w:t>другом:</w:t>
      </w:r>
      <w:r w:rsidR="00B358A9">
        <w:t xml:space="preserve"> </w:t>
      </w:r>
      <w:r w:rsidRPr="004D7C39">
        <w:t>«он</w:t>
      </w:r>
      <w:r w:rsidR="00B358A9">
        <w:t xml:space="preserve"> </w:t>
      </w:r>
      <w:r w:rsidRPr="004D7C39">
        <w:t>очень</w:t>
      </w:r>
      <w:r w:rsidR="00B358A9">
        <w:t xml:space="preserve"> </w:t>
      </w:r>
      <w:r w:rsidRPr="004D7C39">
        <w:t>человечный»,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квалифицирует</w:t>
      </w:r>
      <w:r w:rsidR="00B358A9">
        <w:t xml:space="preserve"> </w:t>
      </w:r>
      <w:r w:rsidRPr="004D7C39">
        <w:t>злодея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lastRenderedPageBreak/>
        <w:t>«бе</w:t>
      </w:r>
      <w:r>
        <w:t>з(</w:t>
      </w:r>
      <w:r w:rsidRPr="004D7C39">
        <w:t>с</w:t>
      </w:r>
      <w:r>
        <w:t>)</w:t>
      </w:r>
      <w:r w:rsidRPr="004D7C39">
        <w:t>человечного»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т.</w:t>
      </w:r>
      <w:r w:rsidR="00AF57EC">
        <w:t> </w:t>
      </w:r>
      <w:r w:rsidRPr="004D7C39">
        <w:t>п.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уходом</w:t>
      </w:r>
      <w:r w:rsidR="00B358A9">
        <w:t xml:space="preserve"> </w:t>
      </w:r>
      <w:r w:rsidRPr="004D7C39">
        <w:t>из</w:t>
      </w:r>
      <w:r w:rsidR="00B358A9">
        <w:t xml:space="preserve"> </w:t>
      </w:r>
      <w:r w:rsidRPr="004D7C39">
        <w:t>обращения</w:t>
      </w:r>
      <w:r w:rsidR="00B358A9">
        <w:t xml:space="preserve"> </w:t>
      </w:r>
      <w:r w:rsidRPr="004D7C39">
        <w:t>этих</w:t>
      </w:r>
      <w:r w:rsidR="00B358A9">
        <w:t xml:space="preserve"> </w:t>
      </w:r>
      <w:r w:rsidRPr="004D7C39">
        <w:t>слов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этих</w:t>
      </w:r>
      <w:r w:rsidR="00B358A9">
        <w:t xml:space="preserve"> </w:t>
      </w:r>
      <w:r w:rsidRPr="004D7C39">
        <w:t>качеств</w:t>
      </w:r>
      <w:r w:rsidR="00B358A9">
        <w:t xml:space="preserve"> </w:t>
      </w:r>
      <w:r w:rsidRPr="004D7C39">
        <w:t>уходит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реальная</w:t>
      </w:r>
      <w:r w:rsidR="00B358A9">
        <w:t xml:space="preserve"> </w:t>
      </w:r>
      <w:r w:rsidRPr="004D7C39">
        <w:t>человечность.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случайность:</w:t>
      </w:r>
      <w:r w:rsidR="00B358A9">
        <w:t xml:space="preserve"> </w:t>
      </w:r>
      <w:r w:rsidRPr="004D7C39">
        <w:t>при</w:t>
      </w:r>
      <w:r w:rsidR="00B358A9">
        <w:t xml:space="preserve"> </w:t>
      </w:r>
      <w:r w:rsidRPr="004D7C39">
        <w:t>обсуждении</w:t>
      </w:r>
      <w:r w:rsidR="00B358A9">
        <w:t xml:space="preserve"> </w:t>
      </w:r>
      <w:r w:rsidRPr="004D7C39">
        <w:t>реформирования</w:t>
      </w:r>
      <w:r w:rsidR="00B358A9">
        <w:t xml:space="preserve"> </w:t>
      </w:r>
      <w:r w:rsidRPr="004D7C39">
        <w:t>школы</w:t>
      </w:r>
      <w:r w:rsidR="00B358A9">
        <w:t xml:space="preserve"> </w:t>
      </w:r>
      <w:r w:rsidRPr="004D7C39">
        <w:t>редко</w:t>
      </w:r>
      <w:r w:rsidR="00B358A9">
        <w:t xml:space="preserve"> </w:t>
      </w:r>
      <w:r w:rsidRPr="004D7C39">
        <w:t>упоминается</w:t>
      </w:r>
      <w:r w:rsidR="00B358A9">
        <w:t xml:space="preserve"> </w:t>
      </w:r>
      <w:r w:rsidRPr="004D7C39">
        <w:t>слово</w:t>
      </w:r>
      <w:r w:rsidR="00B358A9">
        <w:t xml:space="preserve"> </w:t>
      </w:r>
      <w:r w:rsidRPr="004D7C39">
        <w:t>Человек,</w:t>
      </w:r>
      <w:r w:rsidR="00B358A9">
        <w:t xml:space="preserve"> </w:t>
      </w:r>
      <w:r w:rsidRPr="004D7C39">
        <w:t>словно</w:t>
      </w:r>
      <w:r w:rsidR="00B358A9">
        <w:t xml:space="preserve"> </w:t>
      </w:r>
      <w:r w:rsidRPr="004D7C39">
        <w:t>оно</w:t>
      </w:r>
      <w:r w:rsidR="00B358A9">
        <w:t xml:space="preserve"> </w:t>
      </w:r>
      <w:r w:rsidRPr="004D7C39">
        <w:t>автоматически</w:t>
      </w:r>
      <w:r w:rsidR="00B358A9">
        <w:t xml:space="preserve"> </w:t>
      </w:r>
      <w:r w:rsidRPr="004D7C39">
        <w:t>прилагается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реб</w:t>
      </w:r>
      <w:r>
        <w:t>ё</w:t>
      </w:r>
      <w:r w:rsidRPr="004D7C39">
        <w:t>нку</w:t>
      </w:r>
      <w:r w:rsidR="00B358A9">
        <w:t xml:space="preserve"> </w:t>
      </w:r>
      <w:r w:rsidRPr="004D7C39">
        <w:t>сразу</w:t>
      </w:r>
      <w:r w:rsidR="00B358A9">
        <w:t xml:space="preserve"> </w:t>
      </w:r>
      <w:r w:rsidRPr="004D7C39">
        <w:t>после</w:t>
      </w:r>
      <w:r w:rsidR="00B358A9">
        <w:t xml:space="preserve"> </w:t>
      </w:r>
      <w:r w:rsidRPr="004D7C39">
        <w:t>рождения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сдачи</w:t>
      </w:r>
      <w:r w:rsidR="00B358A9">
        <w:t xml:space="preserve"> </w:t>
      </w:r>
      <w:r w:rsidRPr="004D7C39">
        <w:t>ЕГ</w:t>
      </w:r>
      <w:r>
        <w:t>Э.</w:t>
      </w:r>
      <w:r w:rsidR="00B358A9">
        <w:t xml:space="preserve"> </w:t>
      </w:r>
      <w:r>
        <w:t>Это</w:t>
      </w:r>
      <w:r w:rsidR="00B358A9">
        <w:t xml:space="preserve"> </w:t>
      </w:r>
      <w:r w:rsidRPr="004D7C39">
        <w:t>совсем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так.</w:t>
      </w:r>
      <w:r w:rsidR="00B358A9">
        <w:t xml:space="preserve"> </w:t>
      </w:r>
      <w:r w:rsidRPr="004D7C39">
        <w:t>Истинная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главная</w:t>
      </w:r>
      <w:r w:rsidR="00B358A9">
        <w:t xml:space="preserve"> </w:t>
      </w:r>
      <w:r w:rsidRPr="004D7C39">
        <w:t>цель</w:t>
      </w:r>
      <w:r w:rsidR="00B358A9">
        <w:t xml:space="preserve"> </w:t>
      </w:r>
      <w:r w:rsidRPr="004D7C39">
        <w:t>школьного</w:t>
      </w:r>
      <w:r w:rsidR="00B358A9">
        <w:t xml:space="preserve"> </w:t>
      </w:r>
      <w:r w:rsidRPr="004D7C39">
        <w:t>образования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Человек</w:t>
      </w:r>
      <w:r w:rsidR="00AF57EC">
        <w:t>. Она</w:t>
      </w:r>
      <w:r w:rsidR="00B358A9">
        <w:t xml:space="preserve"> </w:t>
      </w:r>
      <w:r w:rsidRPr="004D7C39">
        <w:t>детально</w:t>
      </w:r>
      <w:r w:rsidR="00B358A9">
        <w:t xml:space="preserve"> </w:t>
      </w:r>
      <w:r w:rsidRPr="004D7C39">
        <w:t>описана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книгах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опыте</w:t>
      </w:r>
      <w:r w:rsidR="00B358A9">
        <w:t xml:space="preserve"> </w:t>
      </w:r>
      <w:r w:rsidRPr="004D7C39">
        <w:t>классиков</w:t>
      </w:r>
      <w:r w:rsidR="00B358A9">
        <w:t xml:space="preserve"> </w:t>
      </w:r>
      <w:r w:rsidRPr="004D7C39">
        <w:t>российской</w:t>
      </w:r>
      <w:r w:rsidR="00B358A9">
        <w:t xml:space="preserve"> </w:t>
      </w:r>
      <w:r w:rsidRPr="004D7C39">
        <w:t>педагогики.</w:t>
      </w:r>
      <w:r w:rsidR="00B358A9">
        <w:t xml:space="preserve"> </w:t>
      </w:r>
      <w:r w:rsidRPr="004D7C39">
        <w:t>Российские</w:t>
      </w:r>
      <w:r w:rsidR="00B358A9">
        <w:t xml:space="preserve"> </w:t>
      </w:r>
      <w:r>
        <w:t>педагоги</w:t>
      </w:r>
      <w:r w:rsidR="00B358A9">
        <w:t xml:space="preserve"> </w:t>
      </w:r>
      <w:r>
        <w:t>сформировали</w:t>
      </w:r>
      <w:r w:rsidR="00B358A9">
        <w:t xml:space="preserve"> </w:t>
      </w:r>
      <w:r>
        <w:t>Человека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лице</w:t>
      </w:r>
      <w:r w:rsidR="00B358A9">
        <w:t xml:space="preserve"> </w:t>
      </w:r>
      <w:r w:rsidRPr="004D7C39">
        <w:t>выпускников</w:t>
      </w:r>
      <w:r w:rsidR="00B358A9">
        <w:t xml:space="preserve"> </w:t>
      </w:r>
      <w:r w:rsidRPr="004D7C39">
        <w:t>своих</w:t>
      </w:r>
      <w:r w:rsidR="00B358A9">
        <w:t xml:space="preserve"> </w:t>
      </w:r>
      <w:r w:rsidRPr="004D7C39">
        <w:t>школ:</w:t>
      </w:r>
      <w:r w:rsidR="00B358A9">
        <w:t xml:space="preserve"> </w:t>
      </w:r>
      <w:r w:rsidRPr="004D7C39">
        <w:t>уч</w:t>
      </w:r>
      <w:r>
        <w:t>ё</w:t>
      </w:r>
      <w:r w:rsidRPr="004D7C39">
        <w:t>ных,</w:t>
      </w:r>
      <w:r w:rsidR="00B358A9">
        <w:t xml:space="preserve"> </w:t>
      </w:r>
      <w:r w:rsidRPr="004D7C39">
        <w:t>полководцев,</w:t>
      </w:r>
      <w:r w:rsidR="00B358A9">
        <w:t xml:space="preserve"> </w:t>
      </w:r>
      <w:r w:rsidRPr="004D7C39">
        <w:t>инженеров,</w:t>
      </w:r>
      <w:r w:rsidR="00B358A9">
        <w:t xml:space="preserve"> </w:t>
      </w:r>
      <w:r w:rsidRPr="004D7C39">
        <w:t>крестьян,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создали</w:t>
      </w:r>
      <w:r w:rsidR="00B358A9">
        <w:t xml:space="preserve"> </w:t>
      </w:r>
      <w:r w:rsidRPr="004D7C39">
        <w:t>вс</w:t>
      </w:r>
      <w:r>
        <w:t>ё</w:t>
      </w:r>
      <w:r w:rsidR="00B358A9">
        <w:t xml:space="preserve"> </w:t>
      </w:r>
      <w:r w:rsidRPr="004D7C39">
        <w:t>то,</w:t>
      </w:r>
      <w:r w:rsidR="00B358A9">
        <w:t xml:space="preserve"> </w:t>
      </w:r>
      <w:r w:rsidRPr="004D7C39">
        <w:t>чем</w:t>
      </w:r>
      <w:r w:rsidR="00B358A9">
        <w:t xml:space="preserve"> </w:t>
      </w:r>
      <w:r w:rsidRPr="004D7C39">
        <w:t>мы</w:t>
      </w:r>
      <w:r w:rsidR="00B358A9">
        <w:t xml:space="preserve"> </w:t>
      </w:r>
      <w:r w:rsidRPr="004D7C39">
        <w:t>живы</w:t>
      </w:r>
      <w:r w:rsidR="00B358A9">
        <w:t xml:space="preserve"> </w:t>
      </w:r>
      <w:r w:rsidRPr="004D7C39">
        <w:t>до</w:t>
      </w:r>
      <w:r w:rsidR="00B358A9">
        <w:t xml:space="preserve"> </w:t>
      </w:r>
      <w:r w:rsidRPr="004D7C39">
        <w:t>сих</w:t>
      </w:r>
      <w:r w:rsidR="00B358A9">
        <w:t xml:space="preserve"> </w:t>
      </w:r>
      <w:r w:rsidRPr="004D7C39">
        <w:t>пор.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интернете</w:t>
      </w:r>
      <w:r w:rsidR="00B358A9">
        <w:t xml:space="preserve"> </w:t>
      </w:r>
      <w:r w:rsidRPr="004D7C39">
        <w:t>есть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свободном</w:t>
      </w:r>
      <w:r w:rsidR="00B358A9">
        <w:t xml:space="preserve"> </w:t>
      </w:r>
      <w:r w:rsidRPr="004D7C39">
        <w:t>доступе</w:t>
      </w:r>
      <w:r w:rsidR="00B358A9">
        <w:t xml:space="preserve"> </w:t>
      </w:r>
      <w:r w:rsidRPr="004D7C39">
        <w:t>книга</w:t>
      </w:r>
      <w:r w:rsidR="00B358A9">
        <w:t xml:space="preserve"> </w:t>
      </w:r>
      <w:r w:rsidRPr="004D7C39">
        <w:t>К.</w:t>
      </w:r>
      <w:r w:rsidR="00AF57EC">
        <w:t> </w:t>
      </w:r>
      <w:r w:rsidRPr="004D7C39">
        <w:t>Ушинского</w:t>
      </w:r>
      <w:r w:rsidR="00B358A9">
        <w:t xml:space="preserve"> </w:t>
      </w:r>
      <w:r w:rsidRPr="004D7C39">
        <w:rPr>
          <w:b/>
          <w:bCs/>
          <w:i/>
          <w:iCs/>
        </w:rPr>
        <w:t>«Человек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как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предмет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воспитания»</w:t>
      </w:r>
      <w:r w:rsidR="00B358A9">
        <w:t xml:space="preserve"> </w:t>
      </w:r>
      <w:r w:rsidRPr="004D7C39">
        <w:t>(1867),</w:t>
      </w:r>
      <w:r w:rsidR="00B358A9">
        <w:t xml:space="preserve"> </w:t>
      </w:r>
      <w:r w:rsidRPr="004D7C39">
        <w:t>которую</w:t>
      </w:r>
      <w:r w:rsidR="00B358A9">
        <w:t xml:space="preserve"> </w:t>
      </w:r>
      <w:r w:rsidRPr="004D7C39">
        <w:t>очень</w:t>
      </w:r>
      <w:r w:rsidR="00B358A9">
        <w:t xml:space="preserve"> </w:t>
      </w:r>
      <w:r w:rsidRPr="004D7C39">
        <w:t>полезно</w:t>
      </w:r>
      <w:r w:rsidR="00B358A9">
        <w:t xml:space="preserve"> </w:t>
      </w:r>
      <w:r w:rsidRPr="004D7C39">
        <w:t>почитать</w:t>
      </w:r>
      <w:r w:rsidR="00B358A9">
        <w:t xml:space="preserve"> </w:t>
      </w:r>
      <w:r w:rsidRPr="004D7C39">
        <w:t>всем</w:t>
      </w:r>
      <w:r w:rsidR="00B358A9">
        <w:t xml:space="preserve"> </w:t>
      </w:r>
      <w:r w:rsidRPr="004D7C39">
        <w:rPr>
          <w:b/>
          <w:bCs/>
          <w:i/>
          <w:iCs/>
        </w:rPr>
        <w:t>как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инструкцию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для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воспитания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детей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современных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условиях.</w:t>
      </w:r>
      <w:r w:rsidR="00B358A9">
        <w:rPr>
          <w:b/>
          <w:bCs/>
          <w:i/>
          <w:iCs/>
        </w:rPr>
        <w:t xml:space="preserve"> </w:t>
      </w:r>
    </w:p>
    <w:p w14:paraId="4F9CEFB2" w14:textId="27C4918B" w:rsidR="00A047C7" w:rsidRDefault="00A047C7" w:rsidP="00AF57EC">
      <w:pPr>
        <w:rPr>
          <w:shd w:val="clear" w:color="auto" w:fill="FFFFFF"/>
        </w:rPr>
      </w:pPr>
      <w:r w:rsidRPr="004D7C39">
        <w:rPr>
          <w:noProof/>
          <w:lang w:eastAsia="zh-CN"/>
        </w:rPr>
        <w:drawing>
          <wp:anchor distT="0" distB="0" distL="114300" distR="114300" simplePos="0" relativeHeight="251660288" behindDoc="1" locked="0" layoutInCell="1" allowOverlap="1" wp14:anchorId="181C8119" wp14:editId="19191064">
            <wp:simplePos x="0" y="0"/>
            <wp:positionH relativeFrom="column">
              <wp:posOffset>31750</wp:posOffset>
            </wp:positionH>
            <wp:positionV relativeFrom="paragraph">
              <wp:posOffset>113030</wp:posOffset>
            </wp:positionV>
            <wp:extent cx="1872615" cy="2502535"/>
            <wp:effectExtent l="0" t="0" r="0" b="0"/>
            <wp:wrapTight wrapText="bothSides">
              <wp:wrapPolygon edited="0">
                <wp:start x="0" y="0"/>
                <wp:lineTo x="0" y="21485"/>
                <wp:lineTo x="21388" y="21485"/>
                <wp:lineTo x="21388" y="0"/>
                <wp:lineTo x="0" y="0"/>
              </wp:wrapPolygon>
            </wp:wrapTight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C39">
        <w:t>Если</w:t>
      </w:r>
      <w:r w:rsidR="00B358A9">
        <w:t xml:space="preserve"> </w:t>
      </w:r>
      <w:r w:rsidRPr="004D7C39">
        <w:t>бы</w:t>
      </w:r>
      <w:r w:rsidR="00B358A9">
        <w:t xml:space="preserve"> </w:t>
      </w:r>
      <w:r w:rsidRPr="004D7C39">
        <w:t>К.</w:t>
      </w:r>
      <w:r w:rsidR="00AF57EC">
        <w:t> </w:t>
      </w:r>
      <w:r w:rsidRPr="004D7C39">
        <w:t>Ушинский</w:t>
      </w:r>
      <w:r w:rsidR="00B358A9">
        <w:t xml:space="preserve"> </w:t>
      </w:r>
      <w:r w:rsidRPr="004D7C39">
        <w:t>включился</w:t>
      </w:r>
      <w:r w:rsidR="00B358A9">
        <w:t xml:space="preserve"> </w:t>
      </w:r>
      <w:r w:rsidRPr="004D7C39">
        <w:t>сегодня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дискуссию</w:t>
      </w:r>
      <w:r w:rsidR="00B358A9">
        <w:t xml:space="preserve"> </w:t>
      </w:r>
      <w:r w:rsidRPr="004D7C39">
        <w:t>о</w:t>
      </w:r>
      <w:r w:rsidR="00B358A9">
        <w:t xml:space="preserve"> </w:t>
      </w:r>
      <w:r w:rsidRPr="004D7C39">
        <w:t>школе,</w:t>
      </w:r>
      <w:r w:rsidR="00B358A9">
        <w:t xml:space="preserve"> </w:t>
      </w:r>
      <w:r w:rsidRPr="004D7C39">
        <w:t>то</w:t>
      </w:r>
      <w:r w:rsidR="00B358A9">
        <w:t xml:space="preserve"> </w:t>
      </w:r>
      <w:r w:rsidRPr="004D7C39">
        <w:t>он</w:t>
      </w:r>
      <w:r w:rsidR="00B358A9">
        <w:t xml:space="preserve"> </w:t>
      </w:r>
      <w:r w:rsidRPr="004D7C39">
        <w:t>повторил</w:t>
      </w:r>
      <w:r w:rsidR="00B358A9">
        <w:t xml:space="preserve"> </w:t>
      </w:r>
      <w:r w:rsidRPr="004D7C39">
        <w:t>бы</w:t>
      </w:r>
      <w:r w:rsidR="00B358A9">
        <w:t xml:space="preserve"> </w:t>
      </w:r>
      <w:r w:rsidRPr="004D7C39">
        <w:t>снова:</w:t>
      </w:r>
      <w:r w:rsidR="00B358A9">
        <w:t xml:space="preserve"> </w:t>
      </w:r>
      <w:r w:rsidRPr="00AF57EC">
        <w:rPr>
          <w:i/>
          <w:iCs/>
        </w:rPr>
        <w:t>«...</w:t>
      </w:r>
      <w:r w:rsidRPr="00AF57EC">
        <w:rPr>
          <w:i/>
          <w:iCs/>
          <w:shd w:val="clear" w:color="auto" w:fill="FFFFFF"/>
        </w:rPr>
        <w:t>убеждён,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что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будь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Павел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Иванович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Чичиков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посвящён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во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все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тайны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органической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химии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или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политической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экономии,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он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останется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тем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же,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весьма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вредным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для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общества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пронырой.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Переменится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несколько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его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внешность,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примет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другие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манеры,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другой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тон,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замаскируется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ещё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больше,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но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останется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всё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тем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же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вредным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членом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общества,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даже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сделается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ещё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вреднее,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ещё</w:t>
      </w:r>
      <w:r w:rsidR="00B358A9" w:rsidRPr="00AF57EC">
        <w:rPr>
          <w:i/>
          <w:iCs/>
          <w:shd w:val="clear" w:color="auto" w:fill="FFFFFF"/>
        </w:rPr>
        <w:t xml:space="preserve"> </w:t>
      </w:r>
      <w:r w:rsidRPr="00AF57EC">
        <w:rPr>
          <w:i/>
          <w:iCs/>
          <w:shd w:val="clear" w:color="auto" w:fill="FFFFFF"/>
        </w:rPr>
        <w:t>неуловимее»</w:t>
      </w:r>
      <w:r>
        <w:rPr>
          <w:shd w:val="clear" w:color="auto" w:fill="FFFFFF"/>
        </w:rPr>
        <w:t>.</w:t>
      </w:r>
    </w:p>
    <w:p w14:paraId="52A46185" w14:textId="3FFACAC9" w:rsidR="00A047C7" w:rsidRDefault="00A047C7" w:rsidP="00AF57EC">
      <w:r w:rsidRPr="004D7C39">
        <w:t>Всякое</w:t>
      </w:r>
      <w:r w:rsidR="00B358A9">
        <w:t xml:space="preserve"> </w:t>
      </w:r>
      <w:r w:rsidRPr="004D7C39">
        <w:t>движение</w:t>
      </w:r>
      <w:r w:rsidR="00B358A9">
        <w:t xml:space="preserve"> </w:t>
      </w:r>
      <w:r w:rsidRPr="004D7C39">
        <w:t>впер</w:t>
      </w:r>
      <w:r>
        <w:t>ё</w:t>
      </w:r>
      <w:r w:rsidRPr="004D7C39">
        <w:t>д</w:t>
      </w:r>
      <w:r w:rsidR="00B358A9">
        <w:t xml:space="preserve"> </w:t>
      </w:r>
      <w:r w:rsidRPr="004D7C39">
        <w:t>педагогики,</w:t>
      </w:r>
      <w:r w:rsidR="00B358A9">
        <w:t xml:space="preserve"> </w:t>
      </w:r>
      <w:r w:rsidRPr="004D7C39">
        <w:t>если</w:t>
      </w:r>
      <w:r w:rsidR="00B358A9">
        <w:t xml:space="preserve"> </w:t>
      </w:r>
      <w:r w:rsidRPr="004D7C39">
        <w:t>мы</w:t>
      </w:r>
      <w:r w:rsidR="00B358A9">
        <w:t xml:space="preserve"> </w:t>
      </w:r>
      <w:r w:rsidRPr="004D7C39">
        <w:t>внимательно</w:t>
      </w:r>
      <w:r w:rsidR="00B358A9">
        <w:t xml:space="preserve"> </w:t>
      </w:r>
      <w:r w:rsidRPr="004D7C39">
        <w:t>рассмотрим</w:t>
      </w:r>
      <w:r w:rsidR="00B358A9">
        <w:t xml:space="preserve"> </w:t>
      </w:r>
      <w:r w:rsidRPr="004D7C39">
        <w:t>историю</w:t>
      </w:r>
      <w:r w:rsidR="00B358A9">
        <w:t xml:space="preserve"> </w:t>
      </w:r>
      <w:r w:rsidRPr="004D7C39">
        <w:t>этого</w:t>
      </w:r>
      <w:r w:rsidR="00B358A9">
        <w:t xml:space="preserve"> </w:t>
      </w:r>
      <w:r w:rsidRPr="004D7C39">
        <w:t>дела,</w:t>
      </w:r>
      <w:r w:rsidR="00B358A9">
        <w:t xml:space="preserve"> </w:t>
      </w:r>
      <w:r w:rsidRPr="004D7C39">
        <w:t>состоит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большем</w:t>
      </w:r>
      <w:r w:rsidR="00B358A9">
        <w:t xml:space="preserve"> </w:t>
      </w:r>
      <w:r w:rsidRPr="004D7C39">
        <w:t>приближении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естественности</w:t>
      </w:r>
      <w:r w:rsidR="00B358A9">
        <w:t xml:space="preserve"> </w:t>
      </w:r>
      <w:r w:rsidRPr="004D7C39">
        <w:t>отношений</w:t>
      </w:r>
      <w:r w:rsidR="00B358A9">
        <w:t xml:space="preserve"> </w:t>
      </w:r>
      <w:r w:rsidRPr="004D7C39">
        <w:t>между</w:t>
      </w:r>
      <w:r w:rsidR="00B358A9">
        <w:t xml:space="preserve"> </w:t>
      </w:r>
      <w:r w:rsidRPr="004D7C39">
        <w:t>учителем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учениками,</w:t>
      </w:r>
      <w:r w:rsidR="00B358A9">
        <w:t xml:space="preserve"> </w:t>
      </w:r>
      <w:r w:rsidRPr="004D7C39">
        <w:t>наверное,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требует</w:t>
      </w:r>
      <w:r w:rsidR="00B358A9">
        <w:t xml:space="preserve"> </w:t>
      </w:r>
      <w:r w:rsidRPr="004D7C39">
        <w:t>разъяснения.</w:t>
      </w:r>
    </w:p>
    <w:p w14:paraId="72A05275" w14:textId="3ECFFB6C" w:rsidR="00A047C7" w:rsidRPr="009146C8" w:rsidRDefault="00A047C7" w:rsidP="009146C8">
      <w:pPr>
        <w:ind w:firstLine="0"/>
        <w:jc w:val="center"/>
        <w:rPr>
          <w:rFonts w:ascii="Times New Roman" w:hAnsi="Times New Roman"/>
          <w:color w:val="000000"/>
          <w:spacing w:val="-4"/>
          <w:szCs w:val="28"/>
        </w:rPr>
      </w:pPr>
      <w:r>
        <w:rPr>
          <w:rFonts w:ascii="Times New Roman" w:hAnsi="Times New Roman"/>
          <w:noProof/>
          <w:color w:val="000000"/>
          <w:spacing w:val="-4"/>
          <w:szCs w:val="28"/>
          <w:lang w:eastAsia="zh-CN"/>
        </w:rPr>
        <w:drawing>
          <wp:inline distT="0" distB="0" distL="0" distR="0" wp14:anchorId="18782034" wp14:editId="04C423B1">
            <wp:extent cx="3787247" cy="2090560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247" cy="20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848D2" w14:textId="136A06CF" w:rsidR="00A047C7" w:rsidRPr="004D6FF8" w:rsidRDefault="00A047C7" w:rsidP="009146C8">
      <w:pPr>
        <w:pStyle w:val="369"/>
      </w:pPr>
      <w:r w:rsidRPr="004D6FF8">
        <w:t>Обобщённая</w:t>
      </w:r>
      <w:r w:rsidR="00B358A9">
        <w:t xml:space="preserve"> </w:t>
      </w:r>
      <w:r w:rsidRPr="004D6FF8">
        <w:t>модель</w:t>
      </w:r>
      <w:r w:rsidR="00B358A9">
        <w:t xml:space="preserve"> </w:t>
      </w:r>
      <w:r w:rsidRPr="004D6FF8">
        <w:t>процесса</w:t>
      </w:r>
      <w:r w:rsidR="00B358A9">
        <w:t xml:space="preserve"> </w:t>
      </w:r>
      <w:r w:rsidRPr="004D6FF8">
        <w:t>обучения</w:t>
      </w:r>
      <w:r w:rsidR="00B358A9">
        <w:t xml:space="preserve"> </w:t>
      </w:r>
      <w:r w:rsidRPr="004D6FF8">
        <w:t>Л.</w:t>
      </w:r>
      <w:r w:rsidR="00B358A9">
        <w:t xml:space="preserve"> </w:t>
      </w:r>
      <w:r w:rsidRPr="004D6FF8">
        <w:t>Н.</w:t>
      </w:r>
      <w:r w:rsidR="00B358A9">
        <w:t xml:space="preserve"> </w:t>
      </w:r>
      <w:r w:rsidRPr="004D6FF8">
        <w:t>Толстого</w:t>
      </w:r>
    </w:p>
    <w:p w14:paraId="065E4C93" w14:textId="77777777" w:rsidR="00A047C7" w:rsidRDefault="00A047C7" w:rsidP="00A047C7">
      <w:pPr>
        <w:ind w:firstLine="0"/>
        <w:rPr>
          <w:rFonts w:ascii="Times New Roman" w:hAnsi="Times New Roman"/>
          <w:color w:val="000000"/>
          <w:spacing w:val="-4"/>
          <w:szCs w:val="28"/>
        </w:rPr>
      </w:pPr>
    </w:p>
    <w:p w14:paraId="6AAC644A" w14:textId="6E8D0334" w:rsidR="00A047C7" w:rsidRPr="000732D2" w:rsidRDefault="00A047C7" w:rsidP="005626B5">
      <w:r w:rsidRPr="004D7C39">
        <w:lastRenderedPageBreak/>
        <w:t>Важную</w:t>
      </w:r>
      <w:r w:rsidR="00B358A9">
        <w:t xml:space="preserve"> </w:t>
      </w:r>
      <w:r w:rsidRPr="004D7C39">
        <w:t>роль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процессе</w:t>
      </w:r>
      <w:r w:rsidR="00B358A9">
        <w:t xml:space="preserve"> </w:t>
      </w:r>
      <w:r w:rsidRPr="004D7C39">
        <w:t>обучения</w:t>
      </w:r>
      <w:r w:rsidR="005626B5">
        <w:t>,</w:t>
      </w:r>
      <w:r w:rsidR="00B358A9">
        <w:t xml:space="preserve"> </w:t>
      </w:r>
      <w:r w:rsidRPr="004D7C39">
        <w:t>кроме</w:t>
      </w:r>
      <w:r w:rsidR="00B358A9">
        <w:t xml:space="preserve"> </w:t>
      </w:r>
      <w:r w:rsidRPr="004D7C39">
        <w:t>этого</w:t>
      </w:r>
      <w:r w:rsidR="005626B5">
        <w:t>,</w:t>
      </w:r>
      <w:r w:rsidR="00B358A9">
        <w:t xml:space="preserve"> </w:t>
      </w:r>
      <w:r w:rsidRPr="004D7C39">
        <w:t>играет</w:t>
      </w:r>
      <w:r w:rsidR="00B358A9">
        <w:t xml:space="preserve"> </w:t>
      </w:r>
      <w:r w:rsidRPr="004D7C39">
        <w:t>воздействие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ученика</w:t>
      </w:r>
      <w:r w:rsidR="00B358A9">
        <w:t xml:space="preserve"> </w:t>
      </w:r>
      <w:r w:rsidRPr="004D7C39">
        <w:t>окружающей</w:t>
      </w:r>
      <w:r w:rsidR="00B358A9">
        <w:t xml:space="preserve"> </w:t>
      </w:r>
      <w:r w:rsidRPr="004D7C39">
        <w:t>среды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неадекватный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воздействие</w:t>
      </w:r>
      <w:r w:rsidR="00B358A9">
        <w:t xml:space="preserve"> </w:t>
      </w:r>
      <w:r w:rsidRPr="004D7C39">
        <w:t>отклик,</w:t>
      </w:r>
      <w:r w:rsidR="00B358A9">
        <w:t xml:space="preserve"> </w:t>
      </w:r>
      <w:r w:rsidRPr="004D7C39">
        <w:t>реакция</w:t>
      </w:r>
      <w:r w:rsidR="00B358A9">
        <w:t xml:space="preserve"> </w:t>
      </w:r>
      <w:r w:rsidRPr="004D7C39">
        <w:t>ученика</w:t>
      </w:r>
      <w:r w:rsidR="00B358A9">
        <w:t xml:space="preserve"> </w:t>
      </w:r>
      <w:r w:rsidRPr="004D7C39">
        <w:t>(</w:t>
      </w:r>
      <w:proofErr w:type="spellStart"/>
      <w:r w:rsidRPr="004D7C39">
        <w:t>Ученик</w:t>
      </w:r>
      <w:r w:rsidR="005626B5">
        <w:rPr>
          <w:rFonts w:ascii="Symbol" w:hAnsi="Symbol"/>
        </w:rPr>
        <w:t>Û</w:t>
      </w:r>
      <w:r w:rsidRPr="004D7C39">
        <w:t>Среда</w:t>
      </w:r>
      <w:proofErr w:type="spellEnd"/>
      <w:r w:rsidRPr="006947C4">
        <w:t>).</w:t>
      </w:r>
      <w:r w:rsidR="00B358A9">
        <w:rPr>
          <w:b/>
        </w:rPr>
        <w:t xml:space="preserve"> </w:t>
      </w:r>
      <w:r w:rsidRPr="004D7C39">
        <w:t>Для</w:t>
      </w:r>
      <w:r w:rsidR="00B358A9">
        <w:t xml:space="preserve"> </w:t>
      </w:r>
      <w:r w:rsidRPr="004D7C39">
        <w:t>успешного</w:t>
      </w:r>
      <w:r w:rsidR="00B358A9">
        <w:t xml:space="preserve"> </w:t>
      </w:r>
      <w:r w:rsidRPr="004D7C39">
        <w:t>обучения</w:t>
      </w:r>
      <w:r w:rsidR="00B358A9">
        <w:t xml:space="preserve"> </w:t>
      </w:r>
      <w:r w:rsidRPr="004D7C39">
        <w:t>учащихся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школе</w:t>
      </w:r>
      <w:r w:rsidR="00B358A9">
        <w:t xml:space="preserve"> </w:t>
      </w:r>
      <w:r w:rsidRPr="004D7C39">
        <w:t>среда</w:t>
      </w:r>
      <w:r w:rsidR="00B358A9">
        <w:t xml:space="preserve"> </w:t>
      </w:r>
      <w:r w:rsidRPr="004D7C39">
        <w:t>(государство,</w:t>
      </w:r>
      <w:r w:rsidR="00B358A9">
        <w:t xml:space="preserve"> </w:t>
      </w:r>
      <w:r w:rsidRPr="004D7C39">
        <w:t>общество,</w:t>
      </w:r>
      <w:r w:rsidR="00B358A9">
        <w:t xml:space="preserve"> </w:t>
      </w:r>
      <w:r w:rsidRPr="004D7C39">
        <w:t>семья)</w:t>
      </w:r>
      <w:r w:rsidR="00B358A9">
        <w:t xml:space="preserve"> </w:t>
      </w:r>
      <w:r w:rsidRPr="004D7C39">
        <w:t>должна</w:t>
      </w:r>
      <w:r w:rsidR="00B358A9">
        <w:t xml:space="preserve"> </w:t>
      </w:r>
      <w:r w:rsidRPr="004D7C39">
        <w:t>создавать</w:t>
      </w:r>
      <w:r w:rsidR="00B358A9">
        <w:t xml:space="preserve"> </w:t>
      </w:r>
      <w:r w:rsidRPr="004D7C39">
        <w:t>благоп</w:t>
      </w:r>
      <w:r>
        <w:t>риятные</w:t>
      </w:r>
      <w:r w:rsidR="00B358A9">
        <w:t xml:space="preserve"> </w:t>
      </w:r>
      <w:r>
        <w:t>условия,</w:t>
      </w:r>
      <w:r w:rsidR="00B358A9">
        <w:t xml:space="preserve"> </w:t>
      </w:r>
      <w:r>
        <w:t>стимулирующие</w:t>
      </w:r>
      <w:r w:rsidR="00B358A9">
        <w:t xml:space="preserve"> </w:t>
      </w:r>
      <w:r w:rsidRPr="004D7C39">
        <w:t>этот</w:t>
      </w:r>
      <w:r w:rsidR="00B358A9">
        <w:t xml:space="preserve"> </w:t>
      </w:r>
      <w:r w:rsidRPr="004D7C39">
        <w:t>успех.</w:t>
      </w:r>
    </w:p>
    <w:p w14:paraId="72905042" w14:textId="7B7CA4FF" w:rsidR="00A047C7" w:rsidRPr="005626B5" w:rsidRDefault="005626B5" w:rsidP="005626B5">
      <w:pPr>
        <w:rPr>
          <w:b/>
          <w:bCs/>
        </w:rPr>
      </w:pPr>
      <w:r w:rsidRPr="005626B5">
        <w:rPr>
          <w:noProof/>
          <w:color w:val="FF0000"/>
          <w:lang w:eastAsia="zh-CN"/>
        </w:rPr>
        <w:drawing>
          <wp:anchor distT="0" distB="0" distL="114300" distR="114300" simplePos="0" relativeHeight="251661312" behindDoc="1" locked="0" layoutInCell="1" allowOverlap="1" wp14:anchorId="02902F38" wp14:editId="0F33D346">
            <wp:simplePos x="0" y="0"/>
            <wp:positionH relativeFrom="column">
              <wp:posOffset>4638617</wp:posOffset>
            </wp:positionH>
            <wp:positionV relativeFrom="paragraph">
              <wp:posOffset>60960</wp:posOffset>
            </wp:positionV>
            <wp:extent cx="1964055" cy="2800350"/>
            <wp:effectExtent l="0" t="0" r="0" b="0"/>
            <wp:wrapTight wrapText="bothSides">
              <wp:wrapPolygon edited="0">
                <wp:start x="0" y="0"/>
                <wp:lineTo x="0" y="21453"/>
                <wp:lineTo x="21370" y="21453"/>
                <wp:lineTo x="2137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7C7" w:rsidRPr="005626B5">
        <w:rPr>
          <w:color w:val="FF0000"/>
        </w:rPr>
        <w:t>Академик</w:t>
      </w:r>
      <w:r w:rsidR="00B358A9" w:rsidRPr="005626B5">
        <w:rPr>
          <w:color w:val="FF0000"/>
        </w:rPr>
        <w:t xml:space="preserve"> </w:t>
      </w:r>
      <w:r w:rsidR="00A047C7" w:rsidRPr="005626B5">
        <w:rPr>
          <w:color w:val="FF0000"/>
        </w:rPr>
        <w:t>Б.</w:t>
      </w:r>
      <w:r>
        <w:rPr>
          <w:color w:val="FF0000"/>
        </w:rPr>
        <w:t> </w:t>
      </w:r>
      <w:r w:rsidR="00A047C7" w:rsidRPr="005626B5">
        <w:rPr>
          <w:color w:val="FF0000"/>
        </w:rPr>
        <w:t>Г.</w:t>
      </w:r>
      <w:r>
        <w:rPr>
          <w:color w:val="FF0000"/>
        </w:rPr>
        <w:t> </w:t>
      </w:r>
      <w:r w:rsidR="00A047C7" w:rsidRPr="005626B5">
        <w:rPr>
          <w:color w:val="FF0000"/>
        </w:rPr>
        <w:t>Ананьев,</w:t>
      </w:r>
      <w:r w:rsidR="00B358A9" w:rsidRPr="005626B5">
        <w:rPr>
          <w:color w:val="FF0000"/>
        </w:rPr>
        <w:t xml:space="preserve"> </w:t>
      </w:r>
      <w:r w:rsidR="00A047C7" w:rsidRPr="005626B5">
        <w:rPr>
          <w:color w:val="FF0000"/>
        </w:rPr>
        <w:t>продолжая</w:t>
      </w:r>
      <w:r w:rsidR="00B358A9" w:rsidRPr="005626B5">
        <w:rPr>
          <w:color w:val="FF0000"/>
        </w:rPr>
        <w:t xml:space="preserve"> </w:t>
      </w:r>
      <w:r w:rsidR="00A047C7" w:rsidRPr="005626B5">
        <w:rPr>
          <w:color w:val="FF0000"/>
        </w:rPr>
        <w:t>традицию</w:t>
      </w:r>
      <w:r w:rsidR="00B358A9" w:rsidRPr="005626B5">
        <w:rPr>
          <w:color w:val="FF0000"/>
        </w:rPr>
        <w:t xml:space="preserve"> </w:t>
      </w:r>
      <w:r w:rsidR="00A047C7" w:rsidRPr="005626B5">
        <w:rPr>
          <w:color w:val="FF0000"/>
        </w:rPr>
        <w:t>К.</w:t>
      </w:r>
      <w:r>
        <w:rPr>
          <w:color w:val="FF0000"/>
        </w:rPr>
        <w:t> </w:t>
      </w:r>
      <w:r w:rsidR="00A047C7" w:rsidRPr="005626B5">
        <w:rPr>
          <w:color w:val="FF0000"/>
        </w:rPr>
        <w:t>Ушинского,</w:t>
      </w:r>
      <w:r w:rsidR="00B358A9" w:rsidRPr="005626B5">
        <w:rPr>
          <w:color w:val="FF0000"/>
        </w:rPr>
        <w:t xml:space="preserve"> </w:t>
      </w:r>
      <w:r w:rsidR="00A047C7" w:rsidRPr="005626B5">
        <w:rPr>
          <w:color w:val="FF0000"/>
        </w:rPr>
        <w:t>написал</w:t>
      </w:r>
      <w:r w:rsidR="00B358A9" w:rsidRPr="005626B5">
        <w:rPr>
          <w:color w:val="FF0000"/>
        </w:rPr>
        <w:t xml:space="preserve"> </w:t>
      </w:r>
      <w:r w:rsidR="00A047C7" w:rsidRPr="005626B5">
        <w:rPr>
          <w:color w:val="FF0000"/>
        </w:rPr>
        <w:t>книгу:</w:t>
      </w:r>
      <w:r w:rsidR="00B358A9" w:rsidRPr="005626B5">
        <w:rPr>
          <w:b/>
          <w:bCs/>
          <w:color w:val="FF0000"/>
        </w:rPr>
        <w:t xml:space="preserve"> </w:t>
      </w:r>
      <w:r w:rsidR="00A047C7" w:rsidRPr="005626B5">
        <w:rPr>
          <w:b/>
          <w:bCs/>
          <w:color w:val="FF0000"/>
        </w:rPr>
        <w:t>«Человек</w:t>
      </w:r>
      <w:r w:rsidR="00B358A9" w:rsidRPr="005626B5">
        <w:rPr>
          <w:b/>
          <w:bCs/>
          <w:color w:val="FF0000"/>
        </w:rPr>
        <w:t xml:space="preserve"> </w:t>
      </w:r>
      <w:r w:rsidR="00A047C7" w:rsidRPr="005626B5">
        <w:rPr>
          <w:b/>
          <w:bCs/>
          <w:color w:val="FF0000"/>
        </w:rPr>
        <w:t>как</w:t>
      </w:r>
      <w:r w:rsidR="00B358A9" w:rsidRPr="005626B5">
        <w:rPr>
          <w:b/>
          <w:bCs/>
          <w:color w:val="FF0000"/>
        </w:rPr>
        <w:t xml:space="preserve"> </w:t>
      </w:r>
      <w:r w:rsidR="00A047C7" w:rsidRPr="005626B5">
        <w:rPr>
          <w:b/>
          <w:bCs/>
          <w:color w:val="FF0000"/>
        </w:rPr>
        <w:t>предмет</w:t>
      </w:r>
      <w:r w:rsidR="00B358A9" w:rsidRPr="005626B5">
        <w:rPr>
          <w:b/>
          <w:bCs/>
          <w:color w:val="FF0000"/>
        </w:rPr>
        <w:t xml:space="preserve"> </w:t>
      </w:r>
      <w:r w:rsidR="00A047C7" w:rsidRPr="005626B5">
        <w:rPr>
          <w:b/>
          <w:bCs/>
          <w:color w:val="FF0000"/>
        </w:rPr>
        <w:t>познания»</w:t>
      </w:r>
      <w:r w:rsidR="00B358A9" w:rsidRPr="005626B5">
        <w:rPr>
          <w:b/>
          <w:bCs/>
          <w:color w:val="FF0000"/>
        </w:rPr>
        <w:t xml:space="preserve"> </w:t>
      </w:r>
      <w:r w:rsidR="00A047C7" w:rsidRPr="005626B5">
        <w:rPr>
          <w:b/>
          <w:bCs/>
          <w:color w:val="FF0000"/>
        </w:rPr>
        <w:t>(1968).</w:t>
      </w:r>
      <w:r w:rsidR="00B358A9" w:rsidRPr="005626B5">
        <w:rPr>
          <w:b/>
          <w:bCs/>
        </w:rPr>
        <w:t xml:space="preserve"> </w:t>
      </w:r>
    </w:p>
    <w:p w14:paraId="0539CA4B" w14:textId="034A7027" w:rsidR="00A047C7" w:rsidRPr="005626B5" w:rsidRDefault="00A047C7" w:rsidP="005626B5">
      <w:r w:rsidRPr="004D7C39">
        <w:t>Будучи</w:t>
      </w:r>
      <w:r w:rsidR="00B358A9">
        <w:t xml:space="preserve"> </w:t>
      </w:r>
      <w:r w:rsidRPr="004D7C39">
        <w:t>участником</w:t>
      </w:r>
      <w:r w:rsidR="00B358A9">
        <w:t xml:space="preserve"> </w:t>
      </w:r>
      <w:r w:rsidRPr="004D7C39">
        <w:t>блокады</w:t>
      </w:r>
      <w:r w:rsidR="00B358A9">
        <w:t xml:space="preserve"> </w:t>
      </w:r>
      <w:r w:rsidRPr="004D7C39">
        <w:t>Ленинграда,</w:t>
      </w:r>
      <w:r w:rsidR="00B358A9">
        <w:t xml:space="preserve"> </w:t>
      </w:r>
      <w:r w:rsidRPr="004D7C39">
        <w:t>он</w:t>
      </w:r>
      <w:r w:rsidR="00B358A9">
        <w:t xml:space="preserve"> </w:t>
      </w:r>
      <w:r w:rsidRPr="004D7C39">
        <w:t>убедился,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выстояли,</w:t>
      </w:r>
      <w:r w:rsidR="00B358A9">
        <w:t xml:space="preserve"> </w:t>
      </w:r>
      <w:r w:rsidRPr="004D7C39">
        <w:t>выжили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те,</w:t>
      </w:r>
      <w:r w:rsidR="00B358A9">
        <w:t xml:space="preserve"> </w:t>
      </w:r>
      <w:r w:rsidRPr="004D7C39">
        <w:t>кто</w:t>
      </w:r>
      <w:r w:rsidR="00B358A9">
        <w:t xml:space="preserve"> </w:t>
      </w:r>
      <w:r w:rsidRPr="004D7C39">
        <w:t>сохранил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себе</w:t>
      </w:r>
      <w:r w:rsidR="00B358A9">
        <w:t xml:space="preserve"> </w:t>
      </w:r>
      <w:r w:rsidRPr="004D7C39">
        <w:t>Человека,</w:t>
      </w:r>
      <w:r w:rsidR="00B358A9">
        <w:t xml:space="preserve"> </w:t>
      </w:r>
      <w:r w:rsidRPr="004D7C39">
        <w:t>хотя</w:t>
      </w:r>
      <w:r w:rsidR="00B358A9">
        <w:t xml:space="preserve"> </w:t>
      </w:r>
      <w:r w:rsidRPr="004D7C39">
        <w:t>смертельный</w:t>
      </w:r>
      <w:r w:rsidR="00B358A9">
        <w:t xml:space="preserve"> </w:t>
      </w:r>
      <w:r w:rsidRPr="004D7C39">
        <w:t>холод,</w:t>
      </w:r>
      <w:r w:rsidR="00B358A9">
        <w:t xml:space="preserve"> </w:t>
      </w:r>
      <w:r w:rsidRPr="004D7C39">
        <w:t>голод,</w:t>
      </w:r>
      <w:r w:rsidR="00B358A9">
        <w:t xml:space="preserve"> </w:t>
      </w:r>
      <w:r w:rsidRPr="004D7C39">
        <w:t>страх</w:t>
      </w:r>
      <w:r w:rsidR="00B358A9">
        <w:t xml:space="preserve"> </w:t>
      </w:r>
      <w:r w:rsidRPr="004D7C39">
        <w:t>могли</w:t>
      </w:r>
      <w:r w:rsidR="00B358A9">
        <w:t xml:space="preserve"> </w:t>
      </w:r>
      <w:r w:rsidRPr="004D7C39">
        <w:t>превратить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животное</w:t>
      </w:r>
      <w:r w:rsidR="00B358A9">
        <w:t xml:space="preserve"> </w:t>
      </w:r>
      <w:r w:rsidRPr="004D7C39">
        <w:t>самых</w:t>
      </w:r>
      <w:r w:rsidR="00B358A9">
        <w:t xml:space="preserve"> </w:t>
      </w:r>
      <w:r w:rsidRPr="004D7C39">
        <w:t>сильных</w:t>
      </w:r>
      <w:r w:rsidR="00B358A9">
        <w:t xml:space="preserve"> </w:t>
      </w:r>
      <w:r w:rsidRPr="004D7C39">
        <w:t>людей.</w:t>
      </w:r>
      <w:r w:rsidR="00B358A9">
        <w:t xml:space="preserve"> </w:t>
      </w:r>
      <w:r w:rsidRPr="004D7C39">
        <w:t>Вс</w:t>
      </w:r>
      <w:r>
        <w:t>ё</w:t>
      </w:r>
      <w:r w:rsidR="00B358A9">
        <w:t xml:space="preserve"> </w:t>
      </w:r>
      <w:r w:rsidRPr="004D7C39">
        <w:t>то</w:t>
      </w:r>
      <w:r w:rsidR="00B358A9">
        <w:t xml:space="preserve"> </w:t>
      </w:r>
      <w:r w:rsidRPr="004D7C39">
        <w:t>же</w:t>
      </w:r>
      <w:r w:rsidR="00B358A9">
        <w:t xml:space="preserve"> </w:t>
      </w:r>
      <w:r w:rsidRPr="004D7C39">
        <w:t>самое</w:t>
      </w:r>
      <w:r w:rsidR="00B358A9">
        <w:t xml:space="preserve"> </w:t>
      </w:r>
      <w:r w:rsidRPr="004D7C39">
        <w:t>описал</w:t>
      </w:r>
      <w:r w:rsidR="00B358A9">
        <w:t xml:space="preserve"> </w:t>
      </w:r>
      <w:r w:rsidRPr="004D7C39">
        <w:t>узник</w:t>
      </w:r>
      <w:r w:rsidR="00B358A9">
        <w:t xml:space="preserve"> </w:t>
      </w:r>
      <w:r w:rsidRPr="004D7C39">
        <w:t>концлагерей</w:t>
      </w:r>
      <w:r w:rsidR="00B358A9">
        <w:t xml:space="preserve"> </w:t>
      </w:r>
      <w:r w:rsidRPr="004D7C39">
        <w:t>Виктор</w:t>
      </w:r>
      <w:r w:rsidR="00B358A9">
        <w:t xml:space="preserve"> </w:t>
      </w:r>
      <w:proofErr w:type="spellStart"/>
      <w:r w:rsidRPr="004D7C39">
        <w:t>Франкл</w:t>
      </w:r>
      <w:proofErr w:type="spellEnd"/>
      <w:r w:rsidR="00B358A9">
        <w:t xml:space="preserve"> </w:t>
      </w:r>
      <w:r w:rsidRPr="004D7C39">
        <w:t>(«Человек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поисках</w:t>
      </w:r>
      <w:r w:rsidR="00B358A9">
        <w:t xml:space="preserve"> </w:t>
      </w:r>
      <w:r w:rsidRPr="004D7C39">
        <w:t>смысла»</w:t>
      </w:r>
      <w:r w:rsidR="005626B5">
        <w:t>,</w:t>
      </w:r>
      <w:r w:rsidR="00B358A9">
        <w:t xml:space="preserve"> </w:t>
      </w:r>
      <w:r w:rsidRPr="004D7C39">
        <w:t>1990),</w:t>
      </w:r>
      <w:r w:rsidR="00B358A9">
        <w:t xml:space="preserve"> </w:t>
      </w:r>
      <w:r w:rsidRPr="004D7C39">
        <w:t>видевший,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массово</w:t>
      </w:r>
      <w:r w:rsidR="00B358A9">
        <w:t xml:space="preserve"> </w:t>
      </w:r>
      <w:r w:rsidRPr="004D7C39">
        <w:t>деградировали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гибли</w:t>
      </w:r>
      <w:r w:rsidR="00B358A9">
        <w:t xml:space="preserve"> </w:t>
      </w:r>
      <w:r w:rsidRPr="004D7C39">
        <w:t>именно</w:t>
      </w:r>
      <w:r w:rsidR="00B358A9">
        <w:t xml:space="preserve"> </w:t>
      </w:r>
      <w:r w:rsidRPr="004D7C39">
        <w:t>те</w:t>
      </w:r>
      <w:r w:rsidR="00B358A9">
        <w:t xml:space="preserve"> </w:t>
      </w:r>
      <w:r w:rsidRPr="004D7C39">
        <w:t>несчастные,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потеряли</w:t>
      </w:r>
      <w:r w:rsidR="00B358A9">
        <w:t xml:space="preserve"> </w:t>
      </w:r>
      <w:r w:rsidRPr="004D7C39">
        <w:t>человеческие</w:t>
      </w:r>
      <w:r w:rsidR="00B358A9">
        <w:t xml:space="preserve"> </w:t>
      </w:r>
      <w:r w:rsidRPr="004D7C39">
        <w:t>черты</w:t>
      </w:r>
      <w:r w:rsidR="00B358A9">
        <w:t xml:space="preserve"> </w:t>
      </w:r>
      <w:r w:rsidRPr="004D7C39">
        <w:t>под</w:t>
      </w:r>
      <w:r w:rsidR="00B358A9">
        <w:t xml:space="preserve"> </w:t>
      </w:r>
      <w:r w:rsidRPr="004D7C39">
        <w:t>давлением</w:t>
      </w:r>
      <w:r w:rsidR="00B358A9">
        <w:t xml:space="preserve"> </w:t>
      </w:r>
      <w:r w:rsidRPr="004D7C39">
        <w:t>голода,</w:t>
      </w:r>
      <w:r w:rsidR="00B358A9">
        <w:t xml:space="preserve"> </w:t>
      </w:r>
      <w:r w:rsidRPr="004D7C39">
        <w:t>страха,</w:t>
      </w:r>
      <w:r w:rsidR="00B358A9">
        <w:t xml:space="preserve"> </w:t>
      </w:r>
      <w:r w:rsidRPr="004D7C39">
        <w:t>издевательств.</w:t>
      </w:r>
      <w:r w:rsidR="00B358A9">
        <w:t xml:space="preserve"> </w:t>
      </w:r>
      <w:r w:rsidRPr="004D7C39">
        <w:t>Вс</w:t>
      </w:r>
      <w:r>
        <w:t>ё</w:t>
      </w:r>
      <w:r w:rsidR="00B358A9">
        <w:t xml:space="preserve"> </w:t>
      </w:r>
      <w:r w:rsidRPr="004D7C39">
        <w:t>перенесли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выжили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самые</w:t>
      </w:r>
      <w:r w:rsidR="00B358A9">
        <w:t xml:space="preserve"> </w:t>
      </w:r>
      <w:r w:rsidRPr="004D7C39">
        <w:t>физически</w:t>
      </w:r>
      <w:r w:rsidR="00B358A9">
        <w:t xml:space="preserve"> </w:t>
      </w:r>
      <w:r w:rsidRPr="004D7C39">
        <w:t>сильные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здоровые</w:t>
      </w:r>
      <w:r w:rsidR="00B358A9">
        <w:t xml:space="preserve"> </w:t>
      </w:r>
      <w:r w:rsidRPr="004D7C39">
        <w:t>люди,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5626B5">
        <w:rPr>
          <w:rStyle w:val="--0"/>
        </w:rPr>
        <w:t>самые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"/>
        </w:rPr>
        <w:t>человечные</w:t>
      </w:r>
      <w:r w:rsidRPr="004D7C39">
        <w:t>.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стоит</w:t>
      </w:r>
      <w:r w:rsidR="00B358A9">
        <w:t xml:space="preserve"> </w:t>
      </w:r>
      <w:r w:rsidRPr="004D7C39">
        <w:t>преувеличивать</w:t>
      </w:r>
      <w:r w:rsidR="00B358A9">
        <w:t xml:space="preserve"> </w:t>
      </w:r>
      <w:r w:rsidRPr="004D7C39">
        <w:t>ужасы</w:t>
      </w:r>
      <w:r w:rsidR="00B358A9">
        <w:t xml:space="preserve"> </w:t>
      </w:r>
      <w:r w:rsidRPr="004D7C39">
        <w:t>современной</w:t>
      </w:r>
      <w:r w:rsidR="00B358A9">
        <w:t xml:space="preserve"> </w:t>
      </w:r>
      <w:r w:rsidRPr="004D7C39">
        <w:t>российской</w:t>
      </w:r>
      <w:r w:rsidR="00B358A9">
        <w:t xml:space="preserve"> </w:t>
      </w:r>
      <w:r w:rsidRPr="004D7C39">
        <w:t>жизни,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когда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конкуренции</w:t>
      </w:r>
      <w:r w:rsidR="00B358A9">
        <w:t xml:space="preserve"> </w:t>
      </w:r>
      <w:r w:rsidRPr="004D7C39">
        <w:t>за</w:t>
      </w:r>
      <w:r w:rsidR="00B358A9">
        <w:t xml:space="preserve"> </w:t>
      </w:r>
      <w:r w:rsidRPr="004D7C39">
        <w:t>деньги,</w:t>
      </w:r>
      <w:r w:rsidR="00B358A9">
        <w:t xml:space="preserve"> </w:t>
      </w:r>
      <w:r w:rsidRPr="004D7C39">
        <w:t>клочок</w:t>
      </w:r>
      <w:r w:rsidR="00B358A9">
        <w:t xml:space="preserve"> </w:t>
      </w:r>
      <w:r w:rsidRPr="004D7C39">
        <w:t>земли,</w:t>
      </w:r>
      <w:r w:rsidR="00B358A9">
        <w:t xml:space="preserve"> </w:t>
      </w:r>
      <w:r w:rsidRPr="004D7C39">
        <w:t>квадратный</w:t>
      </w:r>
      <w:r w:rsidR="00B358A9">
        <w:t xml:space="preserve"> </w:t>
      </w:r>
      <w:r w:rsidRPr="004D7C39">
        <w:t>метр,</w:t>
      </w:r>
      <w:r w:rsidR="00B358A9">
        <w:t xml:space="preserve"> </w:t>
      </w:r>
      <w:r w:rsidRPr="004D7C39">
        <w:t>парковку</w:t>
      </w:r>
      <w:r w:rsidR="00B358A9">
        <w:t xml:space="preserve"> </w:t>
      </w:r>
      <w:r w:rsidRPr="004D7C39">
        <w:t>некоторые</w:t>
      </w:r>
      <w:r w:rsidR="00B358A9">
        <w:t xml:space="preserve"> </w:t>
      </w:r>
      <w:r w:rsidRPr="004D7C39">
        <w:t>теряют</w:t>
      </w:r>
      <w:r w:rsidR="00B358A9">
        <w:t xml:space="preserve"> </w:t>
      </w:r>
      <w:r w:rsidRPr="004D7C39">
        <w:t>человеческий</w:t>
      </w:r>
      <w:r w:rsidR="00B358A9">
        <w:t xml:space="preserve"> </w:t>
      </w:r>
      <w:r w:rsidRPr="004D7C39">
        <w:t>облик,</w:t>
      </w:r>
      <w:r w:rsidR="00B358A9">
        <w:t xml:space="preserve"> </w:t>
      </w:r>
      <w:r w:rsidRPr="004D7C39">
        <w:t>то</w:t>
      </w:r>
      <w:r w:rsidR="00B358A9">
        <w:t xml:space="preserve"> </w:t>
      </w:r>
      <w:r w:rsidRPr="004D7C39">
        <w:t>фактически</w:t>
      </w:r>
      <w:r w:rsidR="00B358A9">
        <w:t xml:space="preserve"> </w:t>
      </w:r>
      <w:r w:rsidRPr="004D7C39">
        <w:t>они</w:t>
      </w:r>
      <w:r w:rsidR="00B358A9">
        <w:t xml:space="preserve"> </w:t>
      </w:r>
      <w:r w:rsidRPr="004D7C39">
        <w:t>внезапно</w:t>
      </w:r>
      <w:r w:rsidR="00B358A9">
        <w:t xml:space="preserve"> </w:t>
      </w:r>
      <w:r w:rsidRPr="004D7C39">
        <w:t>превращаются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животных,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ведающих,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тво</w:t>
      </w:r>
      <w:r>
        <w:t>рят</w:t>
      </w:r>
      <w:r w:rsidR="005626B5">
        <w:t>.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национальная</w:t>
      </w:r>
      <w:r w:rsidR="00B358A9">
        <w:t xml:space="preserve"> </w:t>
      </w:r>
      <w:r w:rsidRPr="004D7C39">
        <w:t>проблема</w:t>
      </w:r>
      <w:r w:rsidR="00B358A9">
        <w:t xml:space="preserve"> </w:t>
      </w:r>
      <w:r w:rsidRPr="004D7C39">
        <w:t>России</w:t>
      </w:r>
      <w:r w:rsidR="00B358A9">
        <w:t xml:space="preserve"> </w:t>
      </w:r>
      <w:r w:rsidRPr="004D7C39">
        <w:t>покруче,</w:t>
      </w:r>
      <w:r w:rsidR="00B358A9">
        <w:t xml:space="preserve"> </w:t>
      </w:r>
      <w:r w:rsidRPr="004D7C39">
        <w:t>чем</w:t>
      </w:r>
      <w:r w:rsidR="00B358A9">
        <w:t xml:space="preserve"> </w:t>
      </w:r>
      <w:r w:rsidRPr="004D7C39">
        <w:t>утрата</w:t>
      </w:r>
      <w:r w:rsidR="00B358A9">
        <w:t xml:space="preserve"> </w:t>
      </w:r>
      <w:r w:rsidRPr="004D7C39">
        <w:t>денег</w:t>
      </w:r>
      <w:r w:rsidR="00B358A9">
        <w:t xml:space="preserve"> </w:t>
      </w:r>
      <w:proofErr w:type="spellStart"/>
      <w:r w:rsidRPr="004D7C39">
        <w:t>Автоваза</w:t>
      </w:r>
      <w:proofErr w:type="spellEnd"/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других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Кипре.</w:t>
      </w:r>
      <w:r w:rsidR="00B358A9">
        <w:t xml:space="preserve"> </w:t>
      </w:r>
      <w:r w:rsidRPr="004D7C39">
        <w:t>Эту</w:t>
      </w:r>
      <w:r w:rsidR="00B358A9">
        <w:t xml:space="preserve"> </w:t>
      </w:r>
      <w:r w:rsidRPr="004D7C39">
        <w:t>проблему</w:t>
      </w:r>
      <w:r w:rsidR="00B358A9">
        <w:t xml:space="preserve"> </w:t>
      </w:r>
      <w:r w:rsidRPr="004D7C39">
        <w:t>надо</w:t>
      </w:r>
      <w:r w:rsidR="00B358A9">
        <w:t xml:space="preserve"> </w:t>
      </w:r>
      <w:r w:rsidRPr="004D7C39">
        <w:t>решать,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удовлетворяясь</w:t>
      </w:r>
      <w:r w:rsidR="00B358A9">
        <w:t xml:space="preserve"> </w:t>
      </w:r>
      <w:r w:rsidRPr="004D7C39">
        <w:t>запрещением</w:t>
      </w:r>
      <w:r w:rsidR="00B358A9">
        <w:t xml:space="preserve"> </w:t>
      </w:r>
      <w:r w:rsidRPr="004D7C39">
        <w:t>мата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ТВ,</w:t>
      </w:r>
      <w:r w:rsidR="00B358A9">
        <w:t xml:space="preserve"> </w:t>
      </w:r>
      <w:r w:rsidRPr="004D7C39">
        <w:t>огра</w:t>
      </w:r>
      <w:r>
        <w:t>ничени</w:t>
      </w:r>
      <w:r w:rsidRPr="001E6117">
        <w:t>ем</w:t>
      </w:r>
      <w:r w:rsidR="00B358A9">
        <w:t xml:space="preserve"> </w:t>
      </w:r>
      <w:r>
        <w:t>на</w:t>
      </w:r>
      <w:r w:rsidR="00B358A9">
        <w:t xml:space="preserve"> </w:t>
      </w:r>
      <w:r>
        <w:t>продажу</w:t>
      </w:r>
      <w:r w:rsidR="00B358A9">
        <w:t xml:space="preserve"> </w:t>
      </w:r>
      <w:r>
        <w:t>табака</w:t>
      </w:r>
      <w:r w:rsidR="00B358A9">
        <w:t xml:space="preserve"> </w:t>
      </w:r>
      <w:r>
        <w:t>и</w:t>
      </w:r>
      <w:r w:rsidR="00B358A9">
        <w:t xml:space="preserve"> </w:t>
      </w:r>
      <w:r>
        <w:t>др.</w:t>
      </w:r>
    </w:p>
    <w:p w14:paraId="15125A71" w14:textId="58D87697" w:rsidR="00A047C7" w:rsidRDefault="00A047C7" w:rsidP="005626B5">
      <w:pPr>
        <w:pStyle w:val="affffffb"/>
      </w:pPr>
      <w:r w:rsidRPr="004D7C39">
        <w:t>Человек</w:t>
      </w:r>
    </w:p>
    <w:p w14:paraId="7C24678E" w14:textId="40C79405" w:rsidR="00A047C7" w:rsidRDefault="00B358A9" w:rsidP="005626B5">
      <w:r>
        <w:rPr>
          <w:b/>
        </w:rPr>
        <w:t xml:space="preserve"> </w:t>
      </w:r>
      <w:r w:rsidR="00A047C7" w:rsidRPr="00593F6F">
        <w:t>Е</w:t>
      </w:r>
      <w:r w:rsidR="00A047C7" w:rsidRPr="004D7C39">
        <w:t>щ</w:t>
      </w:r>
      <w:r w:rsidR="00A047C7">
        <w:t>ё</w:t>
      </w:r>
      <w:r>
        <w:t xml:space="preserve"> </w:t>
      </w:r>
      <w:r w:rsidR="00A047C7" w:rsidRPr="004D7C39">
        <w:t>в</w:t>
      </w:r>
      <w:r>
        <w:t xml:space="preserve"> </w:t>
      </w:r>
      <w:r w:rsidR="00A047C7" w:rsidRPr="004D7C39">
        <w:t>1638</w:t>
      </w:r>
      <w:r>
        <w:t xml:space="preserve"> </w:t>
      </w:r>
      <w:r w:rsidR="00A047C7" w:rsidRPr="004D7C39">
        <w:t>году</w:t>
      </w:r>
      <w:r>
        <w:t xml:space="preserve"> </w:t>
      </w:r>
      <w:bookmarkStart w:id="7" w:name="OLE_LINK1"/>
      <w:bookmarkStart w:id="8" w:name="OLE_LINK2"/>
      <w:r w:rsidR="00A047C7" w:rsidRPr="004D7C39">
        <w:t>Ян</w:t>
      </w:r>
      <w:r>
        <w:t xml:space="preserve"> </w:t>
      </w:r>
      <w:proofErr w:type="spellStart"/>
      <w:r w:rsidR="00A047C7" w:rsidRPr="004D7C39">
        <w:t>Амос</w:t>
      </w:r>
      <w:proofErr w:type="spellEnd"/>
      <w:r>
        <w:t xml:space="preserve"> </w:t>
      </w:r>
      <w:r w:rsidR="00A047C7" w:rsidRPr="004D7C39">
        <w:t>Коменский</w:t>
      </w:r>
      <w:bookmarkEnd w:id="7"/>
      <w:bookmarkEnd w:id="8"/>
      <w:r w:rsidR="00A047C7" w:rsidRPr="004D7C39">
        <w:rPr>
          <w:rStyle w:val="afa"/>
          <w:rFonts w:ascii="Times New Roman" w:hAnsi="Times New Roman"/>
          <w:szCs w:val="28"/>
        </w:rPr>
        <w:footnoteReference w:id="4"/>
      </w:r>
      <w:r>
        <w:t xml:space="preserve"> </w:t>
      </w:r>
      <w:r w:rsidR="00A047C7" w:rsidRPr="004D7C39">
        <w:t>–</w:t>
      </w:r>
      <w:r>
        <w:t xml:space="preserve"> </w:t>
      </w:r>
      <w:r w:rsidR="00A047C7" w:rsidRPr="004D7C39">
        <w:t>«Коперник</w:t>
      </w:r>
      <w:r>
        <w:t xml:space="preserve"> </w:t>
      </w:r>
      <w:r w:rsidR="00A047C7" w:rsidRPr="004D7C39">
        <w:t>воспитания»,</w:t>
      </w:r>
      <w:r>
        <w:t xml:space="preserve"> </w:t>
      </w:r>
      <w:r w:rsidR="00A047C7" w:rsidRPr="004D7C39">
        <w:t>писал</w:t>
      </w:r>
      <w:r>
        <w:t xml:space="preserve"> </w:t>
      </w:r>
      <w:r w:rsidR="00A047C7" w:rsidRPr="004D7C39">
        <w:t>в</w:t>
      </w:r>
      <w:r>
        <w:t xml:space="preserve"> </w:t>
      </w:r>
      <w:r w:rsidR="00A047C7" w:rsidRPr="004D7C39">
        <w:t>своей</w:t>
      </w:r>
      <w:r>
        <w:t xml:space="preserve"> </w:t>
      </w:r>
      <w:r w:rsidR="00A047C7" w:rsidRPr="004D7C39">
        <w:t>«Великой</w:t>
      </w:r>
      <w:r>
        <w:t xml:space="preserve"> </w:t>
      </w:r>
      <w:r w:rsidR="00A047C7" w:rsidRPr="004D7C39">
        <w:t>дидактике»</w:t>
      </w:r>
      <w:r>
        <w:t xml:space="preserve"> </w:t>
      </w:r>
      <w:r w:rsidR="00A047C7" w:rsidRPr="004D7C39">
        <w:t>(1901):</w:t>
      </w:r>
      <w:r>
        <w:t xml:space="preserve"> </w:t>
      </w:r>
      <w:r w:rsidR="00A047C7" w:rsidRPr="004D7C39">
        <w:rPr>
          <w:b/>
          <w:bCs/>
          <w:i/>
          <w:iCs/>
        </w:rPr>
        <w:t>«Человек</w:t>
      </w:r>
      <w:r>
        <w:rPr>
          <w:b/>
          <w:bCs/>
          <w:i/>
          <w:iCs/>
        </w:rPr>
        <w:t xml:space="preserve"> </w:t>
      </w:r>
      <w:r w:rsidR="00A047C7" w:rsidRPr="004D7C39">
        <w:rPr>
          <w:b/>
          <w:bCs/>
          <w:i/>
          <w:iCs/>
        </w:rPr>
        <w:t>есть</w:t>
      </w:r>
      <w:r>
        <w:rPr>
          <w:b/>
          <w:bCs/>
          <w:i/>
          <w:iCs/>
        </w:rPr>
        <w:t xml:space="preserve"> </w:t>
      </w:r>
      <w:r w:rsidR="00A047C7" w:rsidRPr="004D7C39">
        <w:rPr>
          <w:b/>
          <w:bCs/>
          <w:i/>
          <w:iCs/>
        </w:rPr>
        <w:t>последнее,</w:t>
      </w:r>
      <w:r>
        <w:rPr>
          <w:b/>
          <w:bCs/>
          <w:i/>
          <w:iCs/>
        </w:rPr>
        <w:t xml:space="preserve"> </w:t>
      </w:r>
      <w:r w:rsidR="00A047C7" w:rsidRPr="004D7C39">
        <w:rPr>
          <w:b/>
          <w:bCs/>
          <w:i/>
          <w:iCs/>
        </w:rPr>
        <w:t>совершеннейшее</w:t>
      </w:r>
      <w:r>
        <w:rPr>
          <w:b/>
          <w:bCs/>
          <w:i/>
          <w:iCs/>
        </w:rPr>
        <w:t xml:space="preserve"> </w:t>
      </w:r>
      <w:r w:rsidR="00A047C7" w:rsidRPr="004D7C39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="00A047C7" w:rsidRPr="004D7C39">
        <w:rPr>
          <w:b/>
          <w:bCs/>
          <w:i/>
          <w:iCs/>
        </w:rPr>
        <w:t>превосходнейшее</w:t>
      </w:r>
      <w:r>
        <w:rPr>
          <w:b/>
          <w:bCs/>
          <w:i/>
          <w:iCs/>
        </w:rPr>
        <w:t xml:space="preserve"> </w:t>
      </w:r>
      <w:r w:rsidR="00A047C7" w:rsidRPr="004D7C39">
        <w:rPr>
          <w:b/>
          <w:bCs/>
          <w:i/>
          <w:iCs/>
        </w:rPr>
        <w:t>создание».</w:t>
      </w:r>
      <w:r>
        <w:t xml:space="preserve"> </w:t>
      </w:r>
      <w:r w:rsidR="00A047C7" w:rsidRPr="004D7C39">
        <w:t>Но</w:t>
      </w:r>
      <w:r>
        <w:t xml:space="preserve"> </w:t>
      </w:r>
      <w:r w:rsidR="00A047C7" w:rsidRPr="004D7C39">
        <w:t>он</w:t>
      </w:r>
      <w:r>
        <w:t xml:space="preserve"> </w:t>
      </w:r>
      <w:r w:rsidR="00A047C7" w:rsidRPr="004D7C39">
        <w:t>станет</w:t>
      </w:r>
      <w:r>
        <w:t xml:space="preserve"> </w:t>
      </w:r>
      <w:r w:rsidR="00A047C7" w:rsidRPr="004D7C39">
        <w:t>Человеком,</w:t>
      </w:r>
      <w:r>
        <w:t xml:space="preserve"> </w:t>
      </w:r>
      <w:r w:rsidR="00A047C7" w:rsidRPr="004D7C39">
        <w:t>если</w:t>
      </w:r>
      <w:r>
        <w:t xml:space="preserve"> </w:t>
      </w:r>
      <w:r w:rsidR="00A047C7" w:rsidRPr="004D7C39">
        <w:t>будет:</w:t>
      </w:r>
      <w:r>
        <w:t xml:space="preserve"> </w:t>
      </w:r>
    </w:p>
    <w:p w14:paraId="1BA5AFDE" w14:textId="4386502B" w:rsidR="00A047C7" w:rsidRDefault="00A047C7" w:rsidP="005626B5">
      <w:pPr>
        <w:pStyle w:val="a1"/>
      </w:pPr>
      <w:r w:rsidRPr="004D7C39">
        <w:rPr>
          <w:b/>
          <w:bCs/>
          <w:i/>
        </w:rPr>
        <w:lastRenderedPageBreak/>
        <w:t>Мудрым</w:t>
      </w:r>
      <w:r w:rsidR="00B358A9">
        <w:rPr>
          <w:i/>
        </w:rPr>
        <w:t xml:space="preserve"> </w:t>
      </w:r>
      <w:r w:rsidRPr="004D7C39">
        <w:t>(«истинная</w:t>
      </w:r>
      <w:r w:rsidR="00B358A9">
        <w:t xml:space="preserve"> </w:t>
      </w:r>
      <w:r w:rsidRPr="004D7C39">
        <w:t>мудрость</w:t>
      </w:r>
      <w:r w:rsidR="00B358A9">
        <w:t xml:space="preserve"> </w:t>
      </w:r>
      <w:r w:rsidRPr="004D7C39">
        <w:t>заключается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безошибочном</w:t>
      </w:r>
      <w:r w:rsidR="00B358A9">
        <w:t xml:space="preserve"> </w:t>
      </w:r>
      <w:r w:rsidRPr="004D7C39">
        <w:t>суждении</w:t>
      </w:r>
      <w:r w:rsidR="00B358A9">
        <w:t xml:space="preserve"> </w:t>
      </w:r>
      <w:r w:rsidRPr="004D7C39">
        <w:t>о</w:t>
      </w:r>
      <w:r w:rsidR="00B358A9">
        <w:t xml:space="preserve"> </w:t>
      </w:r>
      <w:r w:rsidRPr="004D7C39">
        <w:t>вещах:</w:t>
      </w:r>
      <w:r w:rsidR="00B358A9">
        <w:t xml:space="preserve"> </w:t>
      </w:r>
      <w:r w:rsidRPr="004D7C39">
        <w:t>чтобы</w:t>
      </w:r>
      <w:r w:rsidR="00B358A9">
        <w:t xml:space="preserve"> </w:t>
      </w:r>
      <w:r w:rsidRPr="004D7C39">
        <w:t>каждую</w:t>
      </w:r>
      <w:r w:rsidR="00B358A9">
        <w:t xml:space="preserve"> </w:t>
      </w:r>
      <w:r w:rsidRPr="004D7C39">
        <w:t>из</w:t>
      </w:r>
      <w:r w:rsidR="00B358A9">
        <w:t xml:space="preserve"> </w:t>
      </w:r>
      <w:r w:rsidRPr="004D7C39">
        <w:t>них</w:t>
      </w:r>
      <w:r w:rsidR="00B358A9">
        <w:t xml:space="preserve"> </w:t>
      </w:r>
      <w:r w:rsidRPr="004D7C39">
        <w:t>считали</w:t>
      </w:r>
      <w:r w:rsidR="00B358A9">
        <w:t xml:space="preserve"> </w:t>
      </w:r>
      <w:r w:rsidRPr="004D7C39">
        <w:t>за</w:t>
      </w:r>
      <w:r w:rsidR="00B358A9">
        <w:t xml:space="preserve"> </w:t>
      </w:r>
      <w:r w:rsidRPr="004D7C39">
        <w:t>то,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она</w:t>
      </w:r>
      <w:r w:rsidR="00B358A9">
        <w:t xml:space="preserve"> </w:t>
      </w:r>
      <w:r w:rsidRPr="004D7C39">
        <w:t>есть,</w:t>
      </w:r>
      <w:r w:rsidR="00B358A9">
        <w:t xml:space="preserve"> </w:t>
      </w:r>
      <w:r w:rsidRPr="004D7C39">
        <w:t>чтобы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гнались</w:t>
      </w:r>
      <w:r w:rsidR="00B358A9">
        <w:t xml:space="preserve"> </w:t>
      </w:r>
      <w:r w:rsidRPr="004D7C39">
        <w:t>за</w:t>
      </w:r>
      <w:r w:rsidR="00B358A9">
        <w:t xml:space="preserve"> </w:t>
      </w:r>
      <w:r w:rsidRPr="004D7C39">
        <w:t>пошлым,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бы</w:t>
      </w:r>
      <w:r w:rsidR="00B358A9">
        <w:t xml:space="preserve"> </w:t>
      </w:r>
      <w:r w:rsidRPr="004D7C39">
        <w:t>за</w:t>
      </w:r>
      <w:r w:rsidR="00B358A9">
        <w:t xml:space="preserve"> </w:t>
      </w:r>
      <w:r w:rsidRPr="004D7C39">
        <w:t>бе</w:t>
      </w:r>
      <w:r>
        <w:t>з(</w:t>
      </w:r>
      <w:r w:rsidRPr="004D7C39">
        <w:t>с</w:t>
      </w:r>
      <w:r>
        <w:t>)</w:t>
      </w:r>
      <w:r w:rsidRPr="004D7C39">
        <w:t>ценным,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отвергали</w:t>
      </w:r>
      <w:r w:rsidR="00B358A9">
        <w:t xml:space="preserve"> </w:t>
      </w:r>
      <w:r w:rsidRPr="004D7C39">
        <w:t>драгоценного,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пошлого,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хулили</w:t>
      </w:r>
      <w:r w:rsidR="00B358A9">
        <w:t xml:space="preserve"> </w:t>
      </w:r>
      <w:r w:rsidRPr="004D7C39">
        <w:t>достойного</w:t>
      </w:r>
      <w:r w:rsidR="00B358A9">
        <w:t xml:space="preserve"> </w:t>
      </w:r>
      <w:r w:rsidRPr="004D7C39">
        <w:t>похвалы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хвалили</w:t>
      </w:r>
      <w:r w:rsidR="00B358A9">
        <w:t xml:space="preserve"> </w:t>
      </w:r>
      <w:r w:rsidRPr="004D7C39">
        <w:t>достойного</w:t>
      </w:r>
      <w:r w:rsidR="00B358A9">
        <w:t xml:space="preserve"> </w:t>
      </w:r>
      <w:r w:rsidRPr="004D7C39">
        <w:t>порицания.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корень</w:t>
      </w:r>
      <w:r w:rsidR="00B358A9">
        <w:t xml:space="preserve"> </w:t>
      </w:r>
      <w:r w:rsidRPr="004D7C39">
        <w:t>всякого</w:t>
      </w:r>
      <w:r w:rsidR="00B358A9">
        <w:t xml:space="preserve"> </w:t>
      </w:r>
      <w:r w:rsidRPr="004D7C39">
        <w:t>рода</w:t>
      </w:r>
      <w:r w:rsidR="00B358A9">
        <w:t xml:space="preserve"> </w:t>
      </w:r>
      <w:r w:rsidRPr="004D7C39">
        <w:t>ошибок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заблуждений»).</w:t>
      </w:r>
    </w:p>
    <w:p w14:paraId="3E58A619" w14:textId="60C7EB62" w:rsidR="00A047C7" w:rsidRDefault="00A047C7" w:rsidP="005626B5">
      <w:pPr>
        <w:pStyle w:val="a1"/>
      </w:pPr>
      <w:r w:rsidRPr="004D7C39">
        <w:rPr>
          <w:b/>
          <w:bCs/>
          <w:i/>
        </w:rPr>
        <w:t>Умеренным</w:t>
      </w:r>
      <w:r w:rsidR="00B358A9">
        <w:rPr>
          <w:i/>
        </w:rPr>
        <w:t xml:space="preserve"> </w:t>
      </w:r>
      <w:r w:rsidRPr="004D7C39">
        <w:t>(«Золотое</w:t>
      </w:r>
      <w:r w:rsidR="00B358A9">
        <w:t xml:space="preserve"> </w:t>
      </w:r>
      <w:r w:rsidRPr="004D7C39">
        <w:t>правило:</w:t>
      </w:r>
      <w:r w:rsidR="00B358A9">
        <w:t xml:space="preserve"> </w:t>
      </w:r>
      <w:r w:rsidRPr="004D7C39">
        <w:t>ничего</w:t>
      </w:r>
      <w:r w:rsidR="00B358A9">
        <w:t xml:space="preserve"> </w:t>
      </w:r>
      <w:r w:rsidRPr="004D7C39">
        <w:t>сверх</w:t>
      </w:r>
      <w:r w:rsidR="00B358A9">
        <w:t xml:space="preserve"> </w:t>
      </w:r>
      <w:r w:rsidRPr="004D7C39">
        <w:t>меры,</w:t>
      </w:r>
      <w:r w:rsidR="00B358A9">
        <w:t xml:space="preserve"> </w:t>
      </w:r>
      <w:r w:rsidRPr="004D7C39">
        <w:t>т.</w:t>
      </w:r>
      <w:r w:rsidR="005626B5">
        <w:t> </w:t>
      </w:r>
      <w:r w:rsidRPr="004D7C39">
        <w:t>е.</w:t>
      </w:r>
      <w:r w:rsidR="00B358A9">
        <w:t xml:space="preserve"> </w:t>
      </w:r>
      <w:r w:rsidRPr="004D7C39">
        <w:t>никогда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доход</w:t>
      </w:r>
      <w:r>
        <w:t>ить</w:t>
      </w:r>
      <w:r w:rsidR="00B358A9">
        <w:t xml:space="preserve"> </w:t>
      </w:r>
      <w:r>
        <w:t>до</w:t>
      </w:r>
      <w:r w:rsidR="00B358A9">
        <w:t xml:space="preserve"> </w:t>
      </w:r>
      <w:r>
        <w:t>пресыщения</w:t>
      </w:r>
      <w:r w:rsidR="00B358A9">
        <w:t xml:space="preserve"> </w:t>
      </w:r>
      <w:r>
        <w:t>и</w:t>
      </w:r>
      <w:r w:rsidR="00B358A9">
        <w:t xml:space="preserve"> </w:t>
      </w:r>
      <w:r>
        <w:t>отвращения</w:t>
      </w:r>
      <w:r w:rsidRPr="004D7C39">
        <w:t>…</w:t>
      </w:r>
      <w:r w:rsidR="00B358A9">
        <w:t xml:space="preserve"> </w:t>
      </w:r>
      <w:r w:rsidRPr="004D7C39">
        <w:t>при</w:t>
      </w:r>
      <w:r w:rsidR="00B358A9">
        <w:t xml:space="preserve"> </w:t>
      </w:r>
      <w:r w:rsidRPr="004D7C39">
        <w:t>при</w:t>
      </w:r>
      <w:r>
        <w:t>ё</w:t>
      </w:r>
      <w:r w:rsidRPr="004D7C39">
        <w:t>ме</w:t>
      </w:r>
      <w:r w:rsidR="00B358A9">
        <w:t xml:space="preserve"> </w:t>
      </w:r>
      <w:r w:rsidRPr="004D7C39">
        <w:t>пищи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питья,</w:t>
      </w:r>
      <w:r w:rsidR="00B358A9">
        <w:t xml:space="preserve"> </w:t>
      </w:r>
      <w:r w:rsidRPr="004D7C39">
        <w:t>во</w:t>
      </w:r>
      <w:r w:rsidR="00B358A9">
        <w:t xml:space="preserve"> </w:t>
      </w:r>
      <w:r w:rsidRPr="004D7C39">
        <w:t>сне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бодрствовании,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работах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иг</w:t>
      </w:r>
      <w:r>
        <w:t>рах,</w:t>
      </w:r>
      <w:r w:rsidR="00B358A9">
        <w:t xml:space="preserve"> </w:t>
      </w:r>
      <w:r>
        <w:t>в</w:t>
      </w:r>
      <w:r w:rsidR="00B358A9">
        <w:t xml:space="preserve"> </w:t>
      </w:r>
      <w:r>
        <w:t>разговоре</w:t>
      </w:r>
      <w:r w:rsidR="00B358A9">
        <w:t xml:space="preserve"> </w:t>
      </w:r>
      <w:r>
        <w:t>и</w:t>
      </w:r>
      <w:r w:rsidR="00B358A9">
        <w:t xml:space="preserve"> </w:t>
      </w:r>
      <w:r>
        <w:t>молчании»).</w:t>
      </w:r>
    </w:p>
    <w:p w14:paraId="69E8EDBD" w14:textId="58E3F44D" w:rsidR="00A047C7" w:rsidRDefault="00A047C7" w:rsidP="005626B5">
      <w:pPr>
        <w:pStyle w:val="a1"/>
      </w:pPr>
      <w:r w:rsidRPr="004D7C39">
        <w:rPr>
          <w:b/>
          <w:bCs/>
          <w:i/>
        </w:rPr>
        <w:t>Мужественным</w:t>
      </w:r>
      <w:r w:rsidR="00B358A9">
        <w:rPr>
          <w:i/>
        </w:rPr>
        <w:t xml:space="preserve"> </w:t>
      </w:r>
      <w:r w:rsidRPr="004D7C39">
        <w:t>(«…привычка</w:t>
      </w:r>
      <w:r w:rsidR="00B358A9">
        <w:t xml:space="preserve"> </w:t>
      </w:r>
      <w:r w:rsidRPr="004D7C39">
        <w:t>поступать</w:t>
      </w:r>
      <w:r w:rsidR="00B358A9">
        <w:t xml:space="preserve"> </w:t>
      </w:r>
      <w:r w:rsidRPr="004D7C39">
        <w:t>во</w:t>
      </w:r>
      <w:r w:rsidR="00B358A9">
        <w:t xml:space="preserve"> </w:t>
      </w:r>
      <w:r w:rsidRPr="004D7C39">
        <w:t>вс</w:t>
      </w:r>
      <w:r>
        <w:t>ё</w:t>
      </w:r>
      <w:r w:rsidRPr="004D7C39">
        <w:t>м</w:t>
      </w:r>
      <w:r w:rsidR="00B358A9">
        <w:t xml:space="preserve"> </w:t>
      </w:r>
      <w:r w:rsidRPr="004D7C39">
        <w:t>обдуманно,</w:t>
      </w:r>
      <w:r w:rsidR="00B358A9">
        <w:t xml:space="preserve"> </w:t>
      </w:r>
      <w:r w:rsidRPr="004D7C39">
        <w:t>ничего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делать</w:t>
      </w:r>
      <w:r w:rsidR="00B358A9">
        <w:t xml:space="preserve"> </w:t>
      </w:r>
      <w:r w:rsidRPr="004D7C39">
        <w:t>под</w:t>
      </w:r>
      <w:r w:rsidR="00B358A9">
        <w:t xml:space="preserve"> </w:t>
      </w:r>
      <w:r w:rsidRPr="004D7C39">
        <w:t>влиянием</w:t>
      </w:r>
      <w:r w:rsidR="00B358A9">
        <w:t xml:space="preserve"> </w:t>
      </w:r>
      <w:r w:rsidRPr="004D7C39">
        <w:t>страсти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порыве.</w:t>
      </w:r>
      <w:r w:rsidR="00B358A9">
        <w:t xml:space="preserve"> </w:t>
      </w:r>
      <w:r w:rsidRPr="004D7C39">
        <w:t>Человек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существо</w:t>
      </w:r>
      <w:r w:rsidR="00B358A9">
        <w:t xml:space="preserve"> </w:t>
      </w:r>
      <w:r w:rsidRPr="004D7C39">
        <w:t>разумное,</w:t>
      </w:r>
      <w:r w:rsidR="00B358A9">
        <w:t xml:space="preserve"> </w:t>
      </w:r>
      <w:r w:rsidRPr="004D7C39">
        <w:t>поэтому</w:t>
      </w:r>
      <w:r w:rsidR="00B358A9">
        <w:t xml:space="preserve"> </w:t>
      </w:r>
      <w:r w:rsidRPr="004D7C39">
        <w:t>он</w:t>
      </w:r>
      <w:r w:rsidR="00B358A9">
        <w:t xml:space="preserve"> </w:t>
      </w:r>
      <w:r w:rsidRPr="005626B5">
        <w:t>должен</w:t>
      </w:r>
      <w:r w:rsidR="00B358A9">
        <w:t xml:space="preserve"> </w:t>
      </w:r>
      <w:r w:rsidRPr="004D7C39">
        <w:t>привыкнуть</w:t>
      </w:r>
      <w:r w:rsidR="00B358A9">
        <w:t xml:space="preserve"> </w:t>
      </w:r>
      <w:r w:rsidRPr="004D7C39">
        <w:t>руководствоваться</w:t>
      </w:r>
      <w:r w:rsidR="00B358A9">
        <w:t xml:space="preserve"> </w:t>
      </w:r>
      <w:r w:rsidRPr="004D7C39">
        <w:t>разумом,</w:t>
      </w:r>
      <w:r w:rsidR="00B358A9">
        <w:t xml:space="preserve"> </w:t>
      </w:r>
      <w:r w:rsidRPr="004D7C39">
        <w:t>…чтобы</w:t>
      </w:r>
      <w:r w:rsidR="00B358A9">
        <w:t xml:space="preserve"> </w:t>
      </w:r>
      <w:r w:rsidRPr="004D7C39">
        <w:t>человек</w:t>
      </w:r>
      <w:r w:rsidR="00B358A9">
        <w:t xml:space="preserve"> </w:t>
      </w:r>
      <w:r w:rsidRPr="004D7C39">
        <w:t>был</w:t>
      </w:r>
      <w:r w:rsidR="00B358A9">
        <w:t xml:space="preserve"> </w:t>
      </w:r>
      <w:r w:rsidRPr="004D7C39">
        <w:t>действитель</w:t>
      </w:r>
      <w:r>
        <w:t>но</w:t>
      </w:r>
      <w:r w:rsidR="00B358A9">
        <w:t xml:space="preserve"> </w:t>
      </w:r>
      <w:r>
        <w:t>господином</w:t>
      </w:r>
      <w:r w:rsidR="00B358A9">
        <w:t xml:space="preserve"> </w:t>
      </w:r>
      <w:r>
        <w:t>своих</w:t>
      </w:r>
      <w:r w:rsidR="00B358A9">
        <w:t xml:space="preserve"> </w:t>
      </w:r>
      <w:r>
        <w:t>действий»).</w:t>
      </w:r>
    </w:p>
    <w:p w14:paraId="27F551A4" w14:textId="426E1C5E" w:rsidR="00A047C7" w:rsidRDefault="00A047C7" w:rsidP="005626B5">
      <w:pPr>
        <w:pStyle w:val="a1"/>
      </w:pPr>
      <w:r w:rsidRPr="004D7C39">
        <w:rPr>
          <w:b/>
          <w:bCs/>
          <w:i/>
          <w:iCs/>
        </w:rPr>
        <w:t>Справедливым</w:t>
      </w:r>
      <w:r w:rsidR="00B358A9">
        <w:t xml:space="preserve"> </w:t>
      </w:r>
      <w:r w:rsidRPr="004D7C39">
        <w:t>(«…никого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оскорбляя,</w:t>
      </w:r>
      <w:r w:rsidR="00B358A9">
        <w:t xml:space="preserve"> </w:t>
      </w:r>
      <w:r w:rsidRPr="004D7C39">
        <w:t>каждому</w:t>
      </w:r>
      <w:r w:rsidR="00B358A9">
        <w:t xml:space="preserve"> </w:t>
      </w:r>
      <w:r w:rsidRPr="004D7C39">
        <w:t>отдавая</w:t>
      </w:r>
      <w:r w:rsidR="00B358A9">
        <w:t xml:space="preserve"> </w:t>
      </w:r>
      <w:r w:rsidRPr="004D7C39">
        <w:t>должное,</w:t>
      </w:r>
      <w:r w:rsidR="00B358A9">
        <w:t xml:space="preserve"> </w:t>
      </w:r>
      <w:r w:rsidRPr="004D7C39">
        <w:t>избегая</w:t>
      </w:r>
      <w:r w:rsidR="00B358A9">
        <w:t xml:space="preserve"> </w:t>
      </w:r>
      <w:r w:rsidRPr="004D7C39">
        <w:t>лжи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обмана,</w:t>
      </w:r>
      <w:r w:rsidR="00B358A9">
        <w:t xml:space="preserve"> </w:t>
      </w:r>
      <w:r w:rsidRPr="004D7C39">
        <w:t>показывая</w:t>
      </w:r>
      <w:r w:rsidR="00B358A9">
        <w:t xml:space="preserve"> </w:t>
      </w:r>
      <w:r>
        <w:t>себя</w:t>
      </w:r>
      <w:r w:rsidR="00B358A9">
        <w:t xml:space="preserve"> </w:t>
      </w:r>
      <w:r>
        <w:t>исполнительным</w:t>
      </w:r>
      <w:r w:rsidR="00B358A9">
        <w:t xml:space="preserve"> </w:t>
      </w:r>
      <w:r>
        <w:t>и</w:t>
      </w:r>
      <w:r w:rsidR="00B358A9">
        <w:t xml:space="preserve"> </w:t>
      </w:r>
      <w:r>
        <w:t>любезным»).</w:t>
      </w:r>
      <w:r w:rsidR="00B358A9">
        <w:t xml:space="preserve"> </w:t>
      </w:r>
    </w:p>
    <w:p w14:paraId="0949BC3A" w14:textId="1830D4C4" w:rsidR="00A047C7" w:rsidRDefault="00A047C7" w:rsidP="005626B5">
      <w:r w:rsidRPr="004D7C39">
        <w:rPr>
          <w:rFonts w:eastAsia="Times New Roman"/>
        </w:rPr>
        <w:t>Многие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скажут,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это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известно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каждому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грамотному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человеку,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напомню,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именно</w:t>
      </w:r>
      <w:r w:rsidR="00B358A9">
        <w:rPr>
          <w:rFonts w:eastAsia="Times New Roman"/>
        </w:rPr>
        <w:t xml:space="preserve"> </w:t>
      </w:r>
      <w:r w:rsidRPr="005626B5">
        <w:rPr>
          <w:rStyle w:val="--0"/>
        </w:rPr>
        <w:t>этого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"/>
        </w:rPr>
        <w:t>не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0"/>
        </w:rPr>
        <w:t>знали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умели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896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российских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школьников,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которые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покончили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жизнь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самоубийством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2011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году.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(Информация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этому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году,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другим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годам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–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сокрыта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засекречена).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Они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прыгали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крыш,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травились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вешались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из-за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математики,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а</w:t>
      </w:r>
      <w:r w:rsidR="00B358A9">
        <w:rPr>
          <w:rFonts w:eastAsia="Times New Roman"/>
        </w:rPr>
        <w:t xml:space="preserve"> </w:t>
      </w:r>
      <w:r w:rsidRPr="005626B5">
        <w:rPr>
          <w:rStyle w:val="--0"/>
        </w:rPr>
        <w:t>от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"/>
        </w:rPr>
        <w:t>неумения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0"/>
        </w:rPr>
        <w:t>чувствовать</w:t>
      </w:r>
      <w:r w:rsidR="00B358A9" w:rsidRPr="005626B5">
        <w:rPr>
          <w:rStyle w:val="--0"/>
        </w:rPr>
        <w:t xml:space="preserve"> </w:t>
      </w:r>
      <w:r w:rsidRPr="005626B5">
        <w:rPr>
          <w:rStyle w:val="--0"/>
        </w:rPr>
        <w:t>себя</w:t>
      </w:r>
      <w:r w:rsidR="00B358A9">
        <w:rPr>
          <w:rFonts w:eastAsia="Times New Roman"/>
        </w:rPr>
        <w:t xml:space="preserve"> </w:t>
      </w:r>
      <w:r w:rsidRPr="005626B5">
        <w:rPr>
          <w:rStyle w:val="--"/>
        </w:rPr>
        <w:t>Человеком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действовать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как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полагается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Человеку.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Вот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тут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зарыта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тайна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воспитания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Человека: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  <w:b/>
          <w:bCs/>
          <w:i/>
          <w:iCs/>
        </w:rPr>
        <w:t>знать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–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не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значит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так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поступать.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Взрослые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сами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часто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этого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знают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умеют,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когда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ведут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себя</w:t>
      </w:r>
      <w:r w:rsidR="005626B5">
        <w:rPr>
          <w:rFonts w:eastAsia="Times New Roman"/>
        </w:rPr>
        <w:t>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как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нелюди: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ревнивый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отец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выкидывает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своего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ребенка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из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окна;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людоед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съедает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своего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друга;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жена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заказывает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убийство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своего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мужа;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чиновники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выводят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из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страны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офшоры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половину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российского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бюджета;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нувориши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скупают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всему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свету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вс</w:t>
      </w:r>
      <w:r>
        <w:rPr>
          <w:rFonts w:eastAsia="Times New Roman"/>
        </w:rPr>
        <w:t>ё</w:t>
      </w:r>
      <w:r w:rsidRPr="004D7C39">
        <w:rPr>
          <w:rFonts w:eastAsia="Times New Roman"/>
        </w:rPr>
        <w:t>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там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никому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нужно;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поля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зарастают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сорняками,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заводы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закрываются,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работы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для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нового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</w:t>
      </w:r>
      <w:r>
        <w:rPr>
          <w:rFonts w:eastAsia="Times New Roman"/>
        </w:rPr>
        <w:t>околения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мальчиков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девочек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собственной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стране!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вс</w:t>
      </w:r>
      <w:r>
        <w:rPr>
          <w:rFonts w:eastAsia="Times New Roman"/>
        </w:rPr>
        <w:t>ё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это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–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объективный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процесс</w:t>
      </w:r>
      <w:r w:rsidR="005626B5">
        <w:rPr>
          <w:rFonts w:eastAsia="Times New Roman"/>
        </w:rPr>
        <w:t>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сегодня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ещ</w:t>
      </w:r>
      <w:r w:rsidR="005626B5">
        <w:rPr>
          <w:rFonts w:eastAsia="Times New Roman"/>
        </w:rPr>
        <w:t>ё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продолжающийся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рамках</w:t>
      </w:r>
      <w:r w:rsidR="00B358A9">
        <w:rPr>
          <w:rFonts w:eastAsia="Times New Roman"/>
        </w:rPr>
        <w:t xml:space="preserve"> </w:t>
      </w:r>
      <w:r w:rsidRPr="004D7C39">
        <w:t>энергоинформационной</w:t>
      </w:r>
      <w:r w:rsidR="00B358A9">
        <w:t xml:space="preserve"> </w:t>
      </w:r>
      <w:r w:rsidRPr="004D7C39">
        <w:t>диалектики</w:t>
      </w:r>
      <w:r w:rsidR="00B358A9">
        <w:t xml:space="preserve"> </w:t>
      </w:r>
      <w:r w:rsidRPr="004D7C39">
        <w:t>развития</w:t>
      </w:r>
      <w:r w:rsidR="00B358A9">
        <w:t xml:space="preserve"> </w:t>
      </w:r>
      <w:r w:rsidRPr="004D7C39">
        <w:t>генотипов</w:t>
      </w:r>
      <w:r w:rsidR="00B358A9">
        <w:t xml:space="preserve"> </w:t>
      </w:r>
      <w:r w:rsidR="005626B5">
        <w:t>М</w:t>
      </w:r>
      <w:r w:rsidRPr="004D7C39">
        <w:t>озга,</w:t>
      </w:r>
      <w:r w:rsidR="00B358A9">
        <w:t xml:space="preserve"> </w:t>
      </w:r>
      <w:r w:rsidRPr="004D7C39">
        <w:t>котор</w:t>
      </w:r>
      <w:r w:rsidR="005626B5">
        <w:t>ое</w:t>
      </w:r>
      <w:r w:rsidR="00B358A9">
        <w:t xml:space="preserve"> </w:t>
      </w:r>
      <w:r w:rsidRPr="004D7C39">
        <w:t>интенсивно</w:t>
      </w:r>
      <w:r w:rsidR="00B358A9">
        <w:t xml:space="preserve"> </w:t>
      </w:r>
      <w:r w:rsidRPr="004D7C39">
        <w:t>происходил</w:t>
      </w:r>
      <w:r w:rsidR="005626B5">
        <w:t>о</w:t>
      </w:r>
      <w:r w:rsidR="00B358A9">
        <w:t xml:space="preserve"> </w:t>
      </w:r>
      <w:r w:rsidRPr="004D7C39">
        <w:t>последние</w:t>
      </w:r>
      <w:r w:rsidR="00B358A9">
        <w:t xml:space="preserve"> </w:t>
      </w:r>
      <w:r w:rsidRPr="004D7C39">
        <w:t>2000</w:t>
      </w:r>
      <w:r w:rsidR="005626B5">
        <w:t> </w:t>
      </w:r>
      <w:r w:rsidRPr="004D7C39">
        <w:t>лет,</w:t>
      </w:r>
      <w:r w:rsidR="00B358A9">
        <w:t xml:space="preserve"> </w:t>
      </w:r>
      <w:r w:rsidR="005626B5">
        <w:t xml:space="preserve">и было </w:t>
      </w:r>
      <w:r w:rsidRPr="004D7C39">
        <w:t>остановлено</w:t>
      </w:r>
      <w:r w:rsidR="00B358A9">
        <w:t xml:space="preserve"> </w:t>
      </w:r>
      <w:r w:rsidRPr="004D7C39">
        <w:t>практически</w:t>
      </w:r>
      <w:r w:rsidR="00B358A9">
        <w:t xml:space="preserve"> </w:t>
      </w:r>
      <w:r w:rsidRPr="004D7C39">
        <w:t>недавно</w:t>
      </w:r>
      <w:r w:rsidR="005626B5">
        <w:t>,</w:t>
      </w:r>
      <w:r w:rsidR="00B358A9">
        <w:t xml:space="preserve"> </w:t>
      </w:r>
      <w:r w:rsidRPr="004D7C39">
        <w:t>находя</w:t>
      </w:r>
      <w:r w:rsidR="005626B5">
        <w:t>сь</w:t>
      </w:r>
      <w:r w:rsidR="00B358A9">
        <w:t xml:space="preserve"> </w:t>
      </w:r>
      <w:r w:rsidRPr="004D7C39">
        <w:t>сегодня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рамках</w:t>
      </w:r>
      <w:r w:rsidR="00B358A9">
        <w:t xml:space="preserve"> </w:t>
      </w:r>
      <w:r w:rsidRPr="004D7C39">
        <w:t>преобразования</w:t>
      </w:r>
      <w:r w:rsidR="00B358A9">
        <w:t xml:space="preserve"> </w:t>
      </w:r>
      <w:r w:rsidRPr="004D7C39">
        <w:t>новой</w:t>
      </w:r>
      <w:r w:rsidR="00B358A9">
        <w:t xml:space="preserve"> </w:t>
      </w:r>
      <w:r w:rsidRPr="004D7C39">
        <w:t>Системой</w:t>
      </w:r>
      <w:r w:rsidR="00B358A9">
        <w:t xml:space="preserve"> </w:t>
      </w:r>
      <w:r w:rsidRPr="00C339B7">
        <w:t>у</w:t>
      </w:r>
      <w:r w:rsidRPr="004D7C39">
        <w:t>правления</w:t>
      </w:r>
      <w:r w:rsidR="00B358A9">
        <w:t xml:space="preserve"> </w:t>
      </w:r>
      <w:r w:rsidRPr="004D7C39">
        <w:t>Земли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Системой</w:t>
      </w:r>
      <w:r w:rsidR="00B358A9">
        <w:t xml:space="preserve"> </w:t>
      </w:r>
      <w:r w:rsidRPr="004D7C39">
        <w:t>жизнеобеспечения</w:t>
      </w:r>
      <w:r w:rsidR="00B358A9">
        <w:t xml:space="preserve"> </w:t>
      </w:r>
      <w:r w:rsidRPr="004D7C39">
        <w:t>людей.</w:t>
      </w:r>
    </w:p>
    <w:p w14:paraId="6CC6A0A9" w14:textId="242059CC" w:rsidR="00A047C7" w:rsidRDefault="00A047C7" w:rsidP="005626B5">
      <w:r w:rsidRPr="004D7C39">
        <w:rPr>
          <w:rFonts w:eastAsia="Times New Roman"/>
        </w:rPr>
        <w:t>Школа,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несомненно,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решает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будет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решать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свою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задачу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формированию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Человека,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как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бы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е</w:t>
      </w:r>
      <w:r>
        <w:rPr>
          <w:rFonts w:eastAsia="Times New Roman"/>
        </w:rPr>
        <w:t>ё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модернизировали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те,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ещ</w:t>
      </w:r>
      <w:r>
        <w:rPr>
          <w:rFonts w:eastAsia="Times New Roman"/>
        </w:rPr>
        <w:t>ё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мнит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себя</w:t>
      </w:r>
      <w:r w:rsidR="00B358A9">
        <w:rPr>
          <w:rFonts w:eastAsia="Times New Roman"/>
        </w:rPr>
        <w:t xml:space="preserve"> </w:t>
      </w:r>
      <w:r>
        <w:rPr>
          <w:rFonts w:eastAsia="Times New Roman"/>
        </w:rPr>
        <w:t>«правителями».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  <w:b/>
          <w:bCs/>
          <w:i/>
          <w:iCs/>
        </w:rPr>
        <w:t>Школа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–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это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древнейшая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корпорация,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которая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переживет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всех,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кто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вмешивается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в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е</w:t>
      </w:r>
      <w:r>
        <w:rPr>
          <w:rFonts w:eastAsia="Times New Roman"/>
          <w:b/>
          <w:bCs/>
          <w:i/>
          <w:iCs/>
        </w:rPr>
        <w:t>ё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жизнь.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Такая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же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корпорация,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lastRenderedPageBreak/>
        <w:t>как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армия,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или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МВД,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или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университет,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как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бы</w:t>
      </w:r>
      <w:r w:rsidR="00B358A9">
        <w:rPr>
          <w:rFonts w:eastAsia="Times New Roman"/>
        </w:rPr>
        <w:t xml:space="preserve"> </w:t>
      </w:r>
      <w:r w:rsidRPr="00565867">
        <w:rPr>
          <w:rStyle w:val="--"/>
        </w:rPr>
        <w:t>не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5867">
        <w:rPr>
          <w:rStyle w:val="--0"/>
        </w:rPr>
        <w:t>меняли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их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состав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организацию.</w:t>
      </w:r>
      <w:r w:rsidR="00B358A9">
        <w:rPr>
          <w:rFonts w:eastAsia="Times New Roman"/>
        </w:rPr>
        <w:t xml:space="preserve"> </w:t>
      </w:r>
    </w:p>
    <w:p w14:paraId="1B0E57F3" w14:textId="4B3AC443" w:rsidR="00A047C7" w:rsidRDefault="00A047C7" w:rsidP="005626B5">
      <w:pPr>
        <w:rPr>
          <w:b/>
          <w:bCs/>
          <w:i/>
          <w:iCs/>
        </w:rPr>
      </w:pPr>
      <w:r w:rsidRPr="004D7C39">
        <w:rPr>
          <w:rFonts w:eastAsia="Times New Roman"/>
          <w:noProof/>
          <w:lang w:eastAsia="zh-CN"/>
        </w:rPr>
        <w:drawing>
          <wp:anchor distT="0" distB="0" distL="114300" distR="114300" simplePos="0" relativeHeight="251662336" behindDoc="1" locked="0" layoutInCell="1" allowOverlap="1" wp14:anchorId="1A7AE837" wp14:editId="7C0A0975">
            <wp:simplePos x="0" y="0"/>
            <wp:positionH relativeFrom="column">
              <wp:posOffset>-3810</wp:posOffset>
            </wp:positionH>
            <wp:positionV relativeFrom="paragraph">
              <wp:posOffset>115916</wp:posOffset>
            </wp:positionV>
            <wp:extent cx="2774950" cy="1849755"/>
            <wp:effectExtent l="0" t="0" r="6350" b="0"/>
            <wp:wrapTight wrapText="bothSides">
              <wp:wrapPolygon edited="0">
                <wp:start x="0" y="0"/>
                <wp:lineTo x="0" y="21355"/>
                <wp:lineTo x="21501" y="21355"/>
                <wp:lineTo x="21501" y="0"/>
                <wp:lineTo x="0" y="0"/>
              </wp:wrapPolygon>
            </wp:wrapTight>
            <wp:docPr id="4" name="Рисунок 4" descr="Изображение выглядит как земля, человек, внеш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земля, человек, внешний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C39">
        <w:rPr>
          <w:rFonts w:eastAsia="Times New Roman"/>
        </w:rPr>
        <w:t>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живу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около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хороших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школ,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каждый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день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мимо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моего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дома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туда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идут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вереницы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прекрасно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одетых,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сытых,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вес</w:t>
      </w:r>
      <w:r>
        <w:rPr>
          <w:rFonts w:eastAsia="Times New Roman"/>
        </w:rPr>
        <w:t>ё</w:t>
      </w:r>
      <w:r w:rsidRPr="004D7C39">
        <w:rPr>
          <w:rFonts w:eastAsia="Times New Roman"/>
        </w:rPr>
        <w:t>лых,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ухоженных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явно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любимых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детей.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их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лицам,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гаму,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движению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–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нельзя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сказать,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они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воспринимают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школу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как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тюрьму.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  <w:b/>
          <w:bCs/>
          <w:i/>
          <w:iCs/>
        </w:rPr>
        <w:t>Но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исключения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бывают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там,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где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утрачена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культура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воспитания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Человек,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из-за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того,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что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не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хватает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квалифицированных</w:t>
      </w:r>
      <w:r w:rsidR="00B358A9">
        <w:rPr>
          <w:rFonts w:eastAsia="Times New Roman"/>
          <w:b/>
          <w:bCs/>
          <w:i/>
          <w:iCs/>
        </w:rPr>
        <w:t xml:space="preserve"> </w:t>
      </w:r>
      <w:r w:rsidRPr="004D7C39">
        <w:rPr>
          <w:rFonts w:eastAsia="Times New Roman"/>
          <w:b/>
          <w:bCs/>
          <w:i/>
          <w:iCs/>
        </w:rPr>
        <w:t>педагогов.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Очень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важно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понимать,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что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перевод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знания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признаков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Человека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в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реальное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поведение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Человека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–</w:t>
      </w:r>
      <w:r w:rsidR="00B358A9">
        <w:rPr>
          <w:rFonts w:eastAsia="Times New Roman"/>
        </w:rPr>
        <w:t xml:space="preserve"> </w:t>
      </w:r>
      <w:r w:rsidRPr="005626B5">
        <w:rPr>
          <w:rStyle w:val="--0"/>
        </w:rPr>
        <w:t>задача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"/>
        </w:rPr>
        <w:t>высшей</w:t>
      </w:r>
      <w:r w:rsidR="00B358A9" w:rsidRPr="005626B5">
        <w:rPr>
          <w:rStyle w:val="--"/>
        </w:rPr>
        <w:t xml:space="preserve"> </w:t>
      </w:r>
      <w:r w:rsidRPr="005626B5">
        <w:rPr>
          <w:rStyle w:val="--"/>
        </w:rPr>
        <w:t>категории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0"/>
        </w:rPr>
        <w:t>сложности</w:t>
      </w:r>
      <w:r w:rsidRPr="004D7C39">
        <w:rPr>
          <w:rFonts w:eastAsia="Times New Roman"/>
        </w:rPr>
        <w:t>.</w:t>
      </w:r>
      <w:r w:rsidR="00B358A9">
        <w:rPr>
          <w:rFonts w:eastAsia="Times New Roman"/>
        </w:rPr>
        <w:t xml:space="preserve"> </w:t>
      </w:r>
      <w:r w:rsidRPr="004D7C39">
        <w:rPr>
          <w:rFonts w:eastAsia="Times New Roman"/>
        </w:rPr>
        <w:t>Ф</w:t>
      </w:r>
      <w:r w:rsidRPr="004D7C39">
        <w:rPr>
          <w:rFonts w:eastAsia="Times New Roman"/>
          <w:color w:val="555555"/>
        </w:rPr>
        <w:t>ормирование</w:t>
      </w:r>
      <w:r w:rsidR="00B358A9">
        <w:rPr>
          <w:rFonts w:eastAsia="Times New Roman"/>
          <w:color w:val="555555"/>
        </w:rPr>
        <w:t xml:space="preserve"> </w:t>
      </w:r>
      <w:r w:rsidRPr="004D7C39">
        <w:rPr>
          <w:rFonts w:eastAsia="Times New Roman"/>
          <w:color w:val="555555"/>
        </w:rPr>
        <w:t>Человека</w:t>
      </w:r>
      <w:r w:rsidR="00B358A9">
        <w:rPr>
          <w:rFonts w:eastAsia="Times New Roman"/>
          <w:color w:val="555555"/>
        </w:rPr>
        <w:t xml:space="preserve"> </w:t>
      </w:r>
      <w:r w:rsidRPr="004D7C39">
        <w:t>из</w:t>
      </w:r>
      <w:r w:rsidR="00B358A9">
        <w:t xml:space="preserve"> </w:t>
      </w:r>
      <w:r w:rsidRPr="004D7C39">
        <w:t>новорожденного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самая</w:t>
      </w:r>
      <w:r w:rsidR="00B358A9">
        <w:t xml:space="preserve"> </w:t>
      </w:r>
      <w:r w:rsidRPr="004D7C39">
        <w:t>трудная</w:t>
      </w:r>
      <w:r w:rsidR="00B358A9">
        <w:t xml:space="preserve"> </w:t>
      </w:r>
      <w:r w:rsidRPr="004D7C39">
        <w:t>задача,</w:t>
      </w:r>
      <w:r w:rsidR="00B358A9">
        <w:t xml:space="preserve"> </w:t>
      </w:r>
      <w:r w:rsidRPr="004D7C39">
        <w:t>которую</w:t>
      </w:r>
      <w:r w:rsidR="00B358A9">
        <w:t xml:space="preserve"> </w:t>
      </w:r>
      <w:r w:rsidRPr="004D7C39">
        <w:t>решает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общество,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огромное</w:t>
      </w:r>
      <w:r w:rsidR="00B358A9">
        <w:t xml:space="preserve"> </w:t>
      </w:r>
      <w:r w:rsidRPr="004D7C39">
        <w:t>количество</w:t>
      </w:r>
      <w:r w:rsidR="00B358A9">
        <w:t xml:space="preserve"> </w:t>
      </w:r>
      <w:r w:rsidRPr="004D7C39">
        <w:t>обстоятельств,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явны,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большинство</w:t>
      </w:r>
      <w:r w:rsidR="00B358A9">
        <w:t xml:space="preserve"> </w:t>
      </w:r>
      <w:r w:rsidRPr="004D7C39">
        <w:t>которых</w:t>
      </w:r>
      <w:r w:rsidR="00B358A9">
        <w:t xml:space="preserve"> </w:t>
      </w:r>
      <w:r w:rsidRPr="004D7C39">
        <w:t>были</w:t>
      </w:r>
      <w:r w:rsidR="00B358A9">
        <w:t xml:space="preserve"> </w:t>
      </w:r>
      <w:r w:rsidRPr="004D7C39">
        <w:t>сокрыты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сейчас</w:t>
      </w:r>
      <w:r w:rsidR="00B358A9">
        <w:t xml:space="preserve"> </w:t>
      </w:r>
      <w:r w:rsidRPr="004D7C39">
        <w:t>становятся</w:t>
      </w:r>
      <w:r w:rsidR="00B358A9">
        <w:t xml:space="preserve"> </w:t>
      </w:r>
      <w:r w:rsidRPr="004D7C39">
        <w:t>доступны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нашем</w:t>
      </w:r>
      <w:r w:rsidR="00B358A9">
        <w:t xml:space="preserve"> </w:t>
      </w:r>
      <w:r w:rsidRPr="004D7C39">
        <w:t>понимании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то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далеко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всем.</w:t>
      </w:r>
      <w:r w:rsidR="00B358A9">
        <w:t xml:space="preserve"> </w:t>
      </w:r>
      <w:r w:rsidRPr="004D7C39">
        <w:t>Эта</w:t>
      </w:r>
      <w:r w:rsidR="00B358A9">
        <w:t xml:space="preserve"> </w:t>
      </w:r>
      <w:r w:rsidRPr="004D7C39">
        <w:t>задача</w:t>
      </w:r>
      <w:r w:rsidR="00B358A9">
        <w:t xml:space="preserve"> </w:t>
      </w:r>
      <w:r w:rsidRPr="004D7C39">
        <w:t>тысячекратно</w:t>
      </w:r>
      <w:r w:rsidR="00B358A9">
        <w:t xml:space="preserve"> </w:t>
      </w:r>
      <w:r w:rsidRPr="004D7C39">
        <w:t>труднее</w:t>
      </w:r>
      <w:r w:rsidR="00B358A9">
        <w:t xml:space="preserve"> </w:t>
      </w:r>
      <w:r w:rsidRPr="004D7C39">
        <w:t>создания</w:t>
      </w:r>
      <w:r w:rsidR="00B358A9">
        <w:t xml:space="preserve"> </w:t>
      </w:r>
      <w:r w:rsidRPr="004D7C39">
        <w:t>ядерной</w:t>
      </w:r>
      <w:r w:rsidR="00B358A9">
        <w:t xml:space="preserve"> </w:t>
      </w:r>
      <w:r w:rsidRPr="004D7C39">
        <w:t>бомбы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космической</w:t>
      </w:r>
      <w:r w:rsidR="00B358A9">
        <w:t xml:space="preserve"> </w:t>
      </w:r>
      <w:r w:rsidRPr="004D7C39">
        <w:t>ракеты.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педагогике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малейшая</w:t>
      </w:r>
      <w:r w:rsidR="00B358A9">
        <w:t xml:space="preserve"> </w:t>
      </w:r>
      <w:r w:rsidRPr="004D7C39">
        <w:t>ошибка,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вместо</w:t>
      </w:r>
      <w:r w:rsidR="00B358A9">
        <w:t xml:space="preserve"> </w:t>
      </w:r>
      <w:r w:rsidRPr="004D7C39">
        <w:t>защитника</w:t>
      </w:r>
      <w:r w:rsidR="00B358A9">
        <w:t xml:space="preserve"> </w:t>
      </w:r>
      <w:r w:rsidRPr="004D7C39">
        <w:t>Отечества</w:t>
      </w:r>
      <w:r w:rsidR="00B358A9">
        <w:t xml:space="preserve"> </w:t>
      </w:r>
      <w:r w:rsidRPr="004D7C39">
        <w:t>получается</w:t>
      </w:r>
      <w:r w:rsidR="00B358A9">
        <w:t xml:space="preserve"> </w:t>
      </w:r>
      <w:r w:rsidRPr="004D7C39">
        <w:t>бандит.</w:t>
      </w:r>
      <w:r w:rsidR="00B358A9">
        <w:t xml:space="preserve"> </w:t>
      </w:r>
      <w:r w:rsidRPr="004D7C39">
        <w:t>Решают</w:t>
      </w:r>
      <w:r w:rsidR="00B358A9">
        <w:t xml:space="preserve"> </w:t>
      </w:r>
      <w:r w:rsidRPr="004D7C39">
        <w:t>эту</w:t>
      </w:r>
      <w:r w:rsidR="00B358A9">
        <w:t xml:space="preserve"> </w:t>
      </w:r>
      <w:r w:rsidRPr="004D7C39">
        <w:t>задачу</w:t>
      </w:r>
      <w:r w:rsidR="00B358A9">
        <w:t xml:space="preserve"> </w:t>
      </w:r>
      <w:r w:rsidRPr="004D7C39">
        <w:t>весьма</w:t>
      </w:r>
      <w:r w:rsidR="00B358A9">
        <w:t xml:space="preserve"> </w:t>
      </w:r>
      <w:r w:rsidRPr="004D7C39">
        <w:t>скромные</w:t>
      </w:r>
      <w:r w:rsidR="00B358A9">
        <w:t xml:space="preserve"> </w:t>
      </w:r>
      <w:r w:rsidRPr="004D7C39">
        <w:t>воспитательницы</w:t>
      </w:r>
      <w:r w:rsidR="00B358A9">
        <w:t xml:space="preserve"> </w:t>
      </w:r>
      <w:r w:rsidRPr="004D7C39">
        <w:t>яслей,</w:t>
      </w:r>
      <w:r w:rsidR="00B358A9">
        <w:t xml:space="preserve"> </w:t>
      </w:r>
      <w:r w:rsidRPr="004D7C39">
        <w:t>детских</w:t>
      </w:r>
      <w:r w:rsidR="00B358A9">
        <w:t xml:space="preserve"> </w:t>
      </w:r>
      <w:r w:rsidRPr="004D7C39">
        <w:t>садов,</w:t>
      </w:r>
      <w:r w:rsidR="00B358A9">
        <w:t xml:space="preserve"> </w:t>
      </w:r>
      <w:r w:rsidRPr="004D7C39">
        <w:t>учителя</w:t>
      </w:r>
      <w:r w:rsidR="00B358A9">
        <w:t xml:space="preserve"> </w:t>
      </w:r>
      <w:r w:rsidRPr="004D7C39">
        <w:t>школ,</w:t>
      </w:r>
      <w:r w:rsidR="00B358A9">
        <w:t xml:space="preserve"> </w:t>
      </w:r>
      <w:r w:rsidRPr="004D7C39">
        <w:t>которые</w:t>
      </w:r>
      <w:r w:rsidR="00B358A9">
        <w:t xml:space="preserve"> </w:t>
      </w:r>
      <w:r w:rsidRPr="004D7C39">
        <w:t>сегодня</w:t>
      </w:r>
      <w:r w:rsidR="00B358A9">
        <w:t xml:space="preserve"> </w:t>
      </w:r>
      <w:r w:rsidRPr="004D7C39">
        <w:t>поставлены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положение</w:t>
      </w:r>
      <w:r w:rsidR="00B358A9">
        <w:t xml:space="preserve"> </w:t>
      </w:r>
      <w:r w:rsidRPr="004D7C39">
        <w:t>«социальных</w:t>
      </w:r>
      <w:r w:rsidR="00B358A9">
        <w:t xml:space="preserve"> </w:t>
      </w:r>
      <w:r w:rsidRPr="004D7C39">
        <w:t>паразитов»,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приносящих</w:t>
      </w:r>
      <w:r w:rsidR="00B358A9">
        <w:t xml:space="preserve"> </w:t>
      </w:r>
      <w:r w:rsidRPr="004D7C39">
        <w:t>прибыли.</w:t>
      </w:r>
      <w:r w:rsidR="00B358A9">
        <w:t xml:space="preserve"> </w:t>
      </w:r>
      <w:r w:rsidRPr="004D7C39">
        <w:t>Словно</w:t>
      </w:r>
      <w:r w:rsidR="00B358A9">
        <w:t xml:space="preserve"> </w:t>
      </w:r>
      <w:r w:rsidRPr="004D7C39">
        <w:t>они</w:t>
      </w:r>
      <w:r w:rsidR="00B358A9">
        <w:t xml:space="preserve"> </w:t>
      </w:r>
      <w:r w:rsidRPr="005626B5">
        <w:rPr>
          <w:rStyle w:val="--"/>
        </w:rPr>
        <w:t>не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0"/>
        </w:rPr>
        <w:t>формируют</w:t>
      </w:r>
      <w:r w:rsidR="00B358A9">
        <w:t xml:space="preserve"> </w:t>
      </w:r>
      <w:r w:rsidRPr="005626B5">
        <w:rPr>
          <w:rStyle w:val="--"/>
        </w:rPr>
        <w:t>Человека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страны,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«оказывают</w:t>
      </w:r>
      <w:r w:rsidR="00B358A9">
        <w:t xml:space="preserve"> </w:t>
      </w:r>
      <w:r w:rsidRPr="004D7C39">
        <w:t>услуги»,</w:t>
      </w:r>
      <w:r w:rsidR="00B358A9">
        <w:t xml:space="preserve"> </w:t>
      </w:r>
      <w:r w:rsidRPr="004D7C39">
        <w:t>самые</w:t>
      </w:r>
      <w:r w:rsidR="00B358A9">
        <w:t xml:space="preserve"> </w:t>
      </w:r>
      <w:r w:rsidRPr="004D7C39">
        <w:t>деш</w:t>
      </w:r>
      <w:r>
        <w:t>ё</w:t>
      </w:r>
      <w:r w:rsidRPr="004D7C39">
        <w:t>вые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государстве.</w:t>
      </w:r>
      <w:r w:rsidR="00B358A9">
        <w:t xml:space="preserve"> </w:t>
      </w:r>
      <w:r w:rsidRPr="004D7C39">
        <w:t>Хотя</w:t>
      </w:r>
      <w:r w:rsidR="00B358A9">
        <w:t xml:space="preserve"> </w:t>
      </w:r>
      <w:r w:rsidRPr="004D7C39">
        <w:t>без</w:t>
      </w:r>
      <w:r w:rsidR="00B358A9">
        <w:t xml:space="preserve"> </w:t>
      </w:r>
      <w:r w:rsidRPr="004D7C39">
        <w:t>их</w:t>
      </w:r>
      <w:r w:rsidR="00B358A9">
        <w:t xml:space="preserve"> </w:t>
      </w:r>
      <w:r w:rsidRPr="004D7C39">
        <w:t>труда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будет</w:t>
      </w:r>
      <w:r w:rsidR="00B358A9">
        <w:t xml:space="preserve"> </w:t>
      </w:r>
      <w:r w:rsidRPr="004D7C39">
        <w:t>ни</w:t>
      </w:r>
      <w:r w:rsidR="00B358A9">
        <w:t xml:space="preserve"> </w:t>
      </w:r>
      <w:r w:rsidRPr="004D7C39">
        <w:t>солдат,</w:t>
      </w:r>
      <w:r w:rsidR="00B358A9">
        <w:t xml:space="preserve"> </w:t>
      </w:r>
      <w:r w:rsidRPr="004D7C39">
        <w:t>ни</w:t>
      </w:r>
      <w:r w:rsidR="00B358A9">
        <w:t xml:space="preserve"> </w:t>
      </w:r>
      <w:r w:rsidRPr="004D7C39">
        <w:t>ученых,</w:t>
      </w:r>
      <w:r w:rsidR="00B358A9">
        <w:t xml:space="preserve"> </w:t>
      </w:r>
      <w:r>
        <w:rPr>
          <w:b/>
          <w:bCs/>
          <w:i/>
          <w:iCs/>
        </w:rPr>
        <w:t>вообще</w:t>
      </w:r>
      <w:r w:rsidR="005626B5">
        <w:rPr>
          <w:b/>
          <w:bCs/>
          <w:i/>
          <w:iCs/>
        </w:rPr>
        <w:t xml:space="preserve"> –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ничего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не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будет.</w:t>
      </w:r>
    </w:p>
    <w:p w14:paraId="1050D621" w14:textId="09D1FA57" w:rsidR="00A047C7" w:rsidRPr="005626B5" w:rsidRDefault="00A047C7" w:rsidP="005626B5">
      <w:pPr>
        <w:pStyle w:val="affffffb"/>
      </w:pPr>
      <w:r w:rsidRPr="005626B5">
        <w:t>Педагогические</w:t>
      </w:r>
      <w:r w:rsidR="00B358A9" w:rsidRPr="005626B5">
        <w:t xml:space="preserve"> </w:t>
      </w:r>
      <w:r w:rsidRPr="005626B5">
        <w:t>признаки</w:t>
      </w:r>
      <w:r w:rsidR="00B358A9" w:rsidRPr="005626B5">
        <w:t xml:space="preserve"> </w:t>
      </w:r>
      <w:r w:rsidRPr="005626B5">
        <w:t>Человека</w:t>
      </w:r>
    </w:p>
    <w:p w14:paraId="08336318" w14:textId="577D9C0B" w:rsidR="00A047C7" w:rsidRDefault="00A047C7" w:rsidP="005626B5">
      <w:r w:rsidRPr="004D7C39">
        <w:t>Педагоги</w:t>
      </w:r>
      <w:r w:rsidR="00B358A9">
        <w:t xml:space="preserve"> </w:t>
      </w:r>
      <w:r w:rsidRPr="004D7C39">
        <w:t>знают,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rPr>
          <w:b/>
          <w:bCs/>
          <w:i/>
          <w:iCs/>
        </w:rPr>
        <w:t>стать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Человеком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быть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Человеком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очень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трудно.</w:t>
      </w:r>
      <w:r w:rsidR="00B358A9">
        <w:rPr>
          <w:b/>
          <w:bCs/>
          <w:i/>
          <w:iCs/>
        </w:rPr>
        <w:t xml:space="preserve"> </w:t>
      </w:r>
      <w:r w:rsidRPr="004D7C39">
        <w:t>Человеком</w:t>
      </w:r>
      <w:r w:rsidR="00B358A9">
        <w:t xml:space="preserve"> </w:t>
      </w:r>
      <w:r w:rsidRPr="004D7C39">
        <w:t>становится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тот,</w:t>
      </w:r>
      <w:r w:rsidR="00B358A9">
        <w:t xml:space="preserve"> </w:t>
      </w:r>
      <w:r w:rsidRPr="004D7C39">
        <w:t>кто</w:t>
      </w:r>
      <w:r w:rsidR="00B358A9">
        <w:t xml:space="preserve"> </w:t>
      </w:r>
      <w:r w:rsidRPr="004D7C39">
        <w:t>знает,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им</w:t>
      </w:r>
      <w:r w:rsidR="00B358A9">
        <w:t xml:space="preserve"> </w:t>
      </w:r>
      <w:r w:rsidRPr="004D7C39">
        <w:t>быть,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тот,</w:t>
      </w:r>
      <w:r w:rsidR="00B358A9">
        <w:t xml:space="preserve"> </w:t>
      </w:r>
      <w:r w:rsidRPr="005626B5">
        <w:rPr>
          <w:rStyle w:val="--0"/>
        </w:rPr>
        <w:t>кто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5626B5">
        <w:rPr>
          <w:rStyle w:val="--"/>
        </w:rPr>
        <w:t>реально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5626B5">
        <w:rPr>
          <w:rStyle w:val="--0"/>
        </w:rPr>
        <w:t>совершает</w:t>
      </w:r>
      <w:r w:rsidR="00B358A9">
        <w:t xml:space="preserve"> </w:t>
      </w:r>
      <w:r w:rsidRPr="004D7C39">
        <w:t>поступки,</w:t>
      </w:r>
      <w:r w:rsidR="00B358A9">
        <w:t xml:space="preserve"> </w:t>
      </w:r>
      <w:r w:rsidRPr="004D7C39">
        <w:t>делающие</w:t>
      </w:r>
      <w:r w:rsidR="00B358A9">
        <w:t xml:space="preserve"> </w:t>
      </w:r>
      <w:r w:rsidRPr="004D7C39">
        <w:t>его</w:t>
      </w:r>
      <w:r w:rsidR="00B358A9">
        <w:t xml:space="preserve"> </w:t>
      </w:r>
      <w:r w:rsidRPr="004D7C39">
        <w:t>Человеком.</w:t>
      </w:r>
      <w:r w:rsidR="00B358A9">
        <w:t xml:space="preserve"> </w:t>
      </w:r>
      <w:r w:rsidRPr="004D7C39">
        <w:t>Любой</w:t>
      </w:r>
      <w:r w:rsidR="00B358A9">
        <w:t xml:space="preserve"> </w:t>
      </w:r>
      <w:r w:rsidRPr="004D7C39">
        <w:t>педагог</w:t>
      </w:r>
      <w:r w:rsidR="00B358A9">
        <w:t xml:space="preserve"> </w:t>
      </w:r>
      <w:r w:rsidRPr="004D7C39">
        <w:t>знает,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Человек,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его</w:t>
      </w:r>
      <w:r w:rsidR="00B358A9">
        <w:t xml:space="preserve"> </w:t>
      </w:r>
      <w:r w:rsidRPr="004D7C39">
        <w:t>понимали</w:t>
      </w:r>
      <w:r w:rsidR="00B358A9">
        <w:t xml:space="preserve"> </w:t>
      </w:r>
      <w:r w:rsidRPr="004D7C39">
        <w:t>Коменский,</w:t>
      </w:r>
      <w:r w:rsidR="00B358A9">
        <w:t xml:space="preserve"> </w:t>
      </w:r>
      <w:r w:rsidRPr="004D7C39">
        <w:t>Лейбниц,</w:t>
      </w:r>
      <w:r w:rsidR="00B358A9">
        <w:t xml:space="preserve"> </w:t>
      </w:r>
      <w:proofErr w:type="spellStart"/>
      <w:r w:rsidRPr="004D7C39">
        <w:t>Гербарт</w:t>
      </w:r>
      <w:proofErr w:type="spellEnd"/>
      <w:r w:rsidRPr="004D7C39">
        <w:t>,</w:t>
      </w:r>
      <w:r w:rsidR="00B358A9">
        <w:t xml:space="preserve"> </w:t>
      </w:r>
      <w:r w:rsidRPr="004D7C39">
        <w:t>Ушинский,</w:t>
      </w:r>
      <w:r w:rsidR="00B358A9">
        <w:t xml:space="preserve"> </w:t>
      </w:r>
      <w:r w:rsidRPr="004D7C39">
        <w:t>Ананьев,</w:t>
      </w:r>
      <w:r w:rsidR="00B358A9">
        <w:t xml:space="preserve"> </w:t>
      </w:r>
      <w:proofErr w:type="spellStart"/>
      <w:r w:rsidRPr="004D7C39">
        <w:t>Франкл</w:t>
      </w:r>
      <w:proofErr w:type="spellEnd"/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многие</w:t>
      </w:r>
      <w:r w:rsidR="00B358A9">
        <w:t xml:space="preserve"> </w:t>
      </w:r>
      <w:r w:rsidRPr="004D7C39">
        <w:t>другие</w:t>
      </w:r>
      <w:r w:rsidR="005626B5">
        <w:t>,</w:t>
      </w:r>
      <w:r w:rsidR="00B358A9">
        <w:t xml:space="preserve"> </w:t>
      </w:r>
      <w:r w:rsidRPr="004D7C39">
        <w:t>имеет</w:t>
      </w:r>
      <w:r w:rsidR="00B358A9">
        <w:t xml:space="preserve"> </w:t>
      </w:r>
      <w:r w:rsidRPr="004D7C39">
        <w:t>всего</w:t>
      </w:r>
      <w:r w:rsidR="00B358A9">
        <w:t xml:space="preserve"> </w:t>
      </w:r>
      <w:r w:rsidRPr="004D7C39">
        <w:t>четыре</w:t>
      </w:r>
      <w:r w:rsidR="00B358A9">
        <w:t xml:space="preserve"> </w:t>
      </w:r>
      <w:r w:rsidRPr="004D7C39">
        <w:t>признака.</w:t>
      </w:r>
      <w:r w:rsidR="00B358A9">
        <w:t xml:space="preserve"> </w:t>
      </w:r>
      <w:r w:rsidRPr="004D7C39">
        <w:rPr>
          <w:b/>
          <w:bCs/>
          <w:i/>
          <w:iCs/>
        </w:rPr>
        <w:t>Первый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признак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Человека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его</w:t>
      </w:r>
      <w:r w:rsidR="00B358A9">
        <w:t xml:space="preserve"> </w:t>
      </w:r>
      <w:r w:rsidRPr="004D7C39">
        <w:t>способность</w:t>
      </w:r>
      <w:r w:rsidR="00B358A9">
        <w:t xml:space="preserve"> </w:t>
      </w:r>
      <w:r w:rsidRPr="004D7C39">
        <w:t>любить</w:t>
      </w:r>
      <w:r w:rsidR="00B358A9">
        <w:t xml:space="preserve"> </w:t>
      </w:r>
      <w:r w:rsidRPr="004D7C39">
        <w:t>других</w:t>
      </w:r>
      <w:r w:rsidR="00B358A9">
        <w:t xml:space="preserve"> </w:t>
      </w:r>
      <w:r w:rsidRPr="004D7C39">
        <w:t>людей</w:t>
      </w:r>
      <w:r w:rsidR="00B358A9">
        <w:t xml:space="preserve"> </w:t>
      </w:r>
      <w:r w:rsidRPr="004D7C39">
        <w:t>(желать</w:t>
      </w:r>
      <w:r w:rsidR="00B358A9">
        <w:t xml:space="preserve"> </w:t>
      </w:r>
      <w:r w:rsidRPr="004D7C39">
        <w:t>им</w:t>
      </w:r>
      <w:r w:rsidR="00B358A9">
        <w:t xml:space="preserve"> </w:t>
      </w:r>
      <w:r w:rsidRPr="004D7C39">
        <w:t>добра,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самому</w:t>
      </w:r>
      <w:r w:rsidR="00B358A9">
        <w:t xml:space="preserve"> </w:t>
      </w:r>
      <w:r w:rsidRPr="004D7C39">
        <w:t>себе),</w:t>
      </w:r>
      <w:r w:rsidR="00B358A9">
        <w:t xml:space="preserve"> </w:t>
      </w:r>
      <w:r w:rsidRPr="004D7C39">
        <w:t>любить</w:t>
      </w:r>
      <w:r w:rsidR="00B358A9">
        <w:t xml:space="preserve"> </w:t>
      </w:r>
      <w:r w:rsidRPr="004D7C39">
        <w:t>свою</w:t>
      </w:r>
      <w:r w:rsidR="00B358A9">
        <w:t xml:space="preserve"> </w:t>
      </w:r>
      <w:r w:rsidRPr="004D7C39">
        <w:t>Родину,</w:t>
      </w:r>
      <w:r w:rsidR="00B358A9">
        <w:t xml:space="preserve"> </w:t>
      </w:r>
      <w:r w:rsidRPr="004D7C39">
        <w:t>профессию,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др.</w:t>
      </w:r>
      <w:r w:rsidR="00B358A9">
        <w:t xml:space="preserve"> </w:t>
      </w:r>
    </w:p>
    <w:p w14:paraId="366D3E8D" w14:textId="354E8D84" w:rsidR="00A047C7" w:rsidRDefault="00A047C7" w:rsidP="005626B5">
      <w:pPr>
        <w:rPr>
          <w:b/>
          <w:bCs/>
          <w:i/>
          <w:iCs/>
        </w:rPr>
      </w:pPr>
      <w:r w:rsidRPr="004D7C39">
        <w:rPr>
          <w:noProof/>
          <w:lang w:eastAsia="zh-CN"/>
        </w:rPr>
        <w:lastRenderedPageBreak/>
        <w:drawing>
          <wp:anchor distT="0" distB="0" distL="114300" distR="114300" simplePos="0" relativeHeight="251663360" behindDoc="1" locked="0" layoutInCell="1" allowOverlap="1" wp14:anchorId="2FFFAFE1" wp14:editId="0DF7C0BE">
            <wp:simplePos x="0" y="0"/>
            <wp:positionH relativeFrom="column">
              <wp:posOffset>4083743</wp:posOffset>
            </wp:positionH>
            <wp:positionV relativeFrom="paragraph">
              <wp:posOffset>6350</wp:posOffset>
            </wp:positionV>
            <wp:extent cx="252222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372" y="21375"/>
                <wp:lineTo x="21372" y="0"/>
                <wp:lineTo x="0" y="0"/>
              </wp:wrapPolygon>
            </wp:wrapTight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C39">
        <w:t>В</w:t>
      </w:r>
      <w:r w:rsidR="00B358A9">
        <w:t xml:space="preserve"> </w:t>
      </w:r>
      <w:r w:rsidRPr="004D7C39">
        <w:t>13</w:t>
      </w:r>
      <w:r w:rsidR="00B358A9">
        <w:t xml:space="preserve"> </w:t>
      </w:r>
      <w:r w:rsidRPr="004D7C39">
        <w:t>главе</w:t>
      </w:r>
      <w:r w:rsidR="00B358A9">
        <w:t xml:space="preserve"> </w:t>
      </w:r>
      <w:bookmarkStart w:id="9" w:name="OLE_LINK5"/>
      <w:bookmarkStart w:id="10" w:name="OLE_LINK6"/>
      <w:r w:rsidRPr="004D7C39">
        <w:t>«Первого</w:t>
      </w:r>
      <w:r w:rsidR="00B358A9">
        <w:t xml:space="preserve"> </w:t>
      </w:r>
      <w:r w:rsidRPr="004D7C39">
        <w:t>Послания</w:t>
      </w:r>
      <w:r w:rsidR="00B358A9">
        <w:t xml:space="preserve"> </w:t>
      </w:r>
      <w:r w:rsidRPr="004D7C39">
        <w:t>Павла</w:t>
      </w:r>
      <w:r w:rsidR="00B358A9">
        <w:t xml:space="preserve"> </w:t>
      </w:r>
      <w:r w:rsidRPr="004D7C39">
        <w:t>коринфянам»</w:t>
      </w:r>
      <w:r w:rsidR="00B358A9">
        <w:t xml:space="preserve"> </w:t>
      </w:r>
      <w:bookmarkEnd w:id="9"/>
      <w:bookmarkEnd w:id="10"/>
      <w:r w:rsidRPr="004D7C39">
        <w:t>любовь</w:t>
      </w:r>
      <w:r w:rsidR="00B358A9">
        <w:t xml:space="preserve"> </w:t>
      </w:r>
      <w:r w:rsidRPr="004D7C39">
        <w:t>кратко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точно</w:t>
      </w:r>
      <w:r w:rsidR="00B358A9">
        <w:t xml:space="preserve"> </w:t>
      </w:r>
      <w:r w:rsidRPr="004D7C39">
        <w:t>описана,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ни</w:t>
      </w:r>
      <w:r w:rsidR="00B358A9">
        <w:t xml:space="preserve"> </w:t>
      </w:r>
      <w:r w:rsidRPr="004D7C39">
        <w:t>один</w:t>
      </w:r>
      <w:r w:rsidR="00B358A9">
        <w:t xml:space="preserve"> </w:t>
      </w:r>
      <w:r w:rsidRPr="004D7C39">
        <w:t>великий</w:t>
      </w:r>
      <w:r w:rsidR="00B358A9">
        <w:t xml:space="preserve"> </w:t>
      </w:r>
      <w:r w:rsidRPr="004D7C39">
        <w:t>писатель</w:t>
      </w:r>
      <w:r w:rsidR="00B358A9">
        <w:t xml:space="preserve"> </w:t>
      </w:r>
      <w:r w:rsidRPr="004D7C39">
        <w:t>или</w:t>
      </w:r>
      <w:r w:rsidR="00B358A9">
        <w:t xml:space="preserve"> </w:t>
      </w:r>
      <w:r w:rsidRPr="004D7C39">
        <w:t>философ</w:t>
      </w:r>
      <w:r w:rsidR="00B358A9">
        <w:t xml:space="preserve"> </w:t>
      </w:r>
      <w:r w:rsidRPr="005626B5">
        <w:rPr>
          <w:rStyle w:val="--"/>
        </w:rPr>
        <w:t>не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5626B5">
        <w:rPr>
          <w:rStyle w:val="--0"/>
        </w:rPr>
        <w:t>смог</w:t>
      </w:r>
      <w:r w:rsidR="00B358A9">
        <w:t xml:space="preserve"> </w:t>
      </w:r>
      <w:r w:rsidRPr="004D7C39">
        <w:t>добавить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списку</w:t>
      </w:r>
      <w:r w:rsidR="00B358A9">
        <w:t xml:space="preserve"> </w:t>
      </w:r>
      <w:r w:rsidRPr="004D7C39">
        <w:t>из</w:t>
      </w:r>
      <w:r w:rsidR="00B358A9">
        <w:t xml:space="preserve"> </w:t>
      </w:r>
      <w:r w:rsidRPr="004D7C39">
        <w:t>16</w:t>
      </w:r>
      <w:r w:rsidR="00B358A9">
        <w:t xml:space="preserve"> </w:t>
      </w:r>
      <w:r w:rsidRPr="004D7C39">
        <w:t>признаков</w:t>
      </w:r>
      <w:r w:rsidR="00B358A9">
        <w:t xml:space="preserve"> </w:t>
      </w:r>
      <w:r w:rsidRPr="004D7C39">
        <w:t>любви</w:t>
      </w:r>
      <w:r w:rsidR="00B358A9">
        <w:t xml:space="preserve"> </w:t>
      </w:r>
      <w:r w:rsidRPr="004D7C39">
        <w:t>ни</w:t>
      </w:r>
      <w:r w:rsidR="00B358A9">
        <w:t xml:space="preserve"> </w:t>
      </w:r>
      <w:r w:rsidRPr="004D7C39">
        <w:t>одного</w:t>
      </w:r>
      <w:r w:rsidR="00B358A9">
        <w:t xml:space="preserve"> </w:t>
      </w:r>
      <w:r w:rsidRPr="004D7C39">
        <w:t>нового.</w:t>
      </w:r>
      <w:r w:rsidR="00B358A9">
        <w:t xml:space="preserve"> </w:t>
      </w:r>
      <w:r w:rsidRPr="004D7C39">
        <w:t>Счастье</w:t>
      </w:r>
      <w:r w:rsidR="00B358A9">
        <w:t xml:space="preserve"> </w:t>
      </w:r>
      <w:r w:rsidRPr="004D7C39">
        <w:t>от</w:t>
      </w:r>
      <w:r w:rsidR="00B358A9">
        <w:t xml:space="preserve"> </w:t>
      </w:r>
      <w:r w:rsidRPr="004D7C39">
        <w:t>любви</w:t>
      </w:r>
      <w:r w:rsidR="00B358A9">
        <w:t xml:space="preserve"> </w:t>
      </w:r>
      <w:r w:rsidRPr="004D7C39">
        <w:t>испытывает</w:t>
      </w:r>
      <w:r w:rsidR="00B358A9">
        <w:t xml:space="preserve"> </w:t>
      </w:r>
      <w:r w:rsidRPr="004D7C39">
        <w:t>тот,</w:t>
      </w:r>
      <w:r w:rsidR="00B358A9">
        <w:t xml:space="preserve"> </w:t>
      </w:r>
      <w:r w:rsidRPr="004D7C39">
        <w:t>кто</w:t>
      </w:r>
      <w:r w:rsidR="00B358A9">
        <w:t xml:space="preserve"> </w:t>
      </w:r>
      <w:r w:rsidRPr="004D7C39">
        <w:t>любит,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тот,</w:t>
      </w:r>
      <w:r w:rsidR="00B358A9">
        <w:t xml:space="preserve"> </w:t>
      </w:r>
      <w:r w:rsidRPr="004D7C39">
        <w:t>кого</w:t>
      </w:r>
      <w:r w:rsidR="00B358A9">
        <w:t xml:space="preserve"> </w:t>
      </w:r>
      <w:r w:rsidRPr="004D7C39">
        <w:t>любят.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отсутствии</w:t>
      </w:r>
      <w:r w:rsidR="00B358A9">
        <w:t xml:space="preserve"> </w:t>
      </w:r>
      <w:r w:rsidRPr="004D7C39">
        <w:t>любви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человека</w:t>
      </w:r>
      <w:r w:rsidR="00B358A9">
        <w:t xml:space="preserve"> </w:t>
      </w:r>
      <w:r w:rsidRPr="004D7C39">
        <w:t>вселяется</w:t>
      </w:r>
      <w:r w:rsidR="00B358A9">
        <w:t xml:space="preserve"> </w:t>
      </w:r>
      <w:r w:rsidRPr="004D7C39">
        <w:t>страх,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она</w:t>
      </w:r>
      <w:r w:rsidR="00B358A9">
        <w:t xml:space="preserve"> </w:t>
      </w:r>
      <w:r w:rsidRPr="004D7C39">
        <w:t>заменяется</w:t>
      </w:r>
      <w:r w:rsidR="00B358A9">
        <w:t xml:space="preserve"> </w:t>
      </w:r>
      <w:r w:rsidRPr="004D7C39">
        <w:t>ненавистью,</w:t>
      </w:r>
      <w:r w:rsidR="00B358A9">
        <w:t xml:space="preserve"> </w:t>
      </w:r>
      <w:r w:rsidRPr="004D7C39">
        <w:t>которая</w:t>
      </w:r>
      <w:r w:rsidR="00B358A9">
        <w:t xml:space="preserve"> </w:t>
      </w:r>
      <w:r w:rsidRPr="004D7C39">
        <w:t>превращает</w:t>
      </w:r>
      <w:r w:rsidR="00B358A9">
        <w:t xml:space="preserve"> </w:t>
      </w:r>
      <w:r w:rsidRPr="004D7C39">
        <w:t>его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жи</w:t>
      </w:r>
      <w:r>
        <w:t>вотное.</w:t>
      </w:r>
      <w:r w:rsidR="00B358A9">
        <w:t xml:space="preserve"> </w:t>
      </w:r>
      <w:r>
        <w:t>Его</w:t>
      </w:r>
      <w:r w:rsidR="00B358A9">
        <w:t xml:space="preserve"> </w:t>
      </w:r>
      <w:r>
        <w:t>жизнь</w:t>
      </w:r>
      <w:r w:rsidR="00B358A9">
        <w:t xml:space="preserve"> </w:t>
      </w:r>
      <w:r>
        <w:t>теряет</w:t>
      </w:r>
      <w:r w:rsidR="00B358A9">
        <w:t xml:space="preserve"> </w:t>
      </w:r>
      <w:r>
        <w:t>смысл.</w:t>
      </w:r>
      <w:r w:rsidR="00B358A9">
        <w:t xml:space="preserve"> </w:t>
      </w:r>
      <w:r w:rsidRPr="004D7C39">
        <w:rPr>
          <w:b/>
          <w:bCs/>
          <w:i/>
          <w:iCs/>
        </w:rPr>
        <w:t>Второй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признак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Человека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способность</w:t>
      </w:r>
      <w:r w:rsidR="00B358A9">
        <w:t xml:space="preserve"> </w:t>
      </w:r>
      <w:r w:rsidRPr="004D7C39">
        <w:t>вселять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людей</w:t>
      </w:r>
      <w:r w:rsidR="00B358A9">
        <w:t xml:space="preserve"> </w:t>
      </w:r>
      <w:r w:rsidRPr="004D7C39">
        <w:t>веру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жизнь,</w:t>
      </w:r>
      <w:r w:rsidR="00B358A9">
        <w:t xml:space="preserve"> </w:t>
      </w:r>
      <w:r w:rsidRPr="00BE57C9">
        <w:t>когда</w:t>
      </w:r>
      <w:r w:rsidR="00B358A9">
        <w:t xml:space="preserve"> </w:t>
      </w:r>
      <w:r w:rsidRPr="00BE57C9">
        <w:t>кажется,</w:t>
      </w:r>
      <w:r w:rsidR="00B358A9">
        <w:t xml:space="preserve"> </w:t>
      </w:r>
      <w:r w:rsidRPr="00BE57C9">
        <w:t>что</w:t>
      </w:r>
      <w:r w:rsidR="00B358A9">
        <w:t xml:space="preserve"> </w:t>
      </w:r>
      <w:r w:rsidRPr="004D7C39">
        <w:t>всему</w:t>
      </w:r>
      <w:r w:rsidR="00B358A9">
        <w:t xml:space="preserve"> </w:t>
      </w:r>
      <w:r w:rsidRPr="004D7C39">
        <w:t>приш</w:t>
      </w:r>
      <w:r>
        <w:t>ё</w:t>
      </w:r>
      <w:r w:rsidRPr="004D7C39">
        <w:t>л</w:t>
      </w:r>
      <w:r w:rsidR="00B358A9">
        <w:t xml:space="preserve"> </w:t>
      </w:r>
      <w:r w:rsidRPr="004D7C39">
        <w:t>конец.</w:t>
      </w:r>
      <w:r w:rsidR="00B358A9">
        <w:t xml:space="preserve"> </w:t>
      </w:r>
      <w:r w:rsidRPr="004D7C39">
        <w:t>Обладание</w:t>
      </w:r>
      <w:r w:rsidR="00B358A9">
        <w:t xml:space="preserve"> </w:t>
      </w:r>
      <w:r w:rsidRPr="00156508">
        <w:rPr>
          <w:rStyle w:val="--0"/>
        </w:rPr>
        <w:t>верой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156508">
        <w:rPr>
          <w:rStyle w:val="--"/>
        </w:rPr>
        <w:t>в</w:t>
      </w:r>
      <w:r w:rsidR="00B358A9" w:rsidRPr="00156508">
        <w:rPr>
          <w:rStyle w:val="--"/>
        </w:rPr>
        <w:t xml:space="preserve"> </w:t>
      </w:r>
      <w:r w:rsidRPr="00156508">
        <w:rPr>
          <w:rStyle w:val="--"/>
        </w:rPr>
        <w:t>ценность</w:t>
      </w:r>
      <w:r w:rsidRPr="004D7C39">
        <w:t>,</w:t>
      </w:r>
      <w:r w:rsidR="00B358A9">
        <w:t xml:space="preserve"> </w:t>
      </w:r>
      <w:r w:rsidRPr="004D7C39">
        <w:t>которая</w:t>
      </w:r>
      <w:r w:rsidR="00B358A9">
        <w:t xml:space="preserve"> </w:t>
      </w:r>
      <w:r w:rsidRPr="004D7C39">
        <w:t>находится</w:t>
      </w:r>
      <w:r w:rsidR="00B358A9">
        <w:t xml:space="preserve"> </w:t>
      </w:r>
      <w:r w:rsidRPr="004D7C39">
        <w:t>вне</w:t>
      </w:r>
      <w:r w:rsidR="00B358A9">
        <w:t xml:space="preserve"> </w:t>
      </w:r>
      <w:r w:rsidRPr="004D7C39">
        <w:t>самого</w:t>
      </w:r>
      <w:r w:rsidR="00B358A9">
        <w:t xml:space="preserve"> </w:t>
      </w:r>
      <w:r w:rsidRPr="004D7C39">
        <w:t>человека,</w:t>
      </w:r>
      <w:r w:rsidR="00B358A9">
        <w:t xml:space="preserve"> </w:t>
      </w:r>
      <w:r w:rsidRPr="004D7C39">
        <w:t>делает</w:t>
      </w:r>
      <w:r w:rsidR="00B358A9">
        <w:t xml:space="preserve"> </w:t>
      </w:r>
      <w:r w:rsidRPr="004D7C39">
        <w:t>его</w:t>
      </w:r>
      <w:r w:rsidR="00B358A9">
        <w:t xml:space="preserve"> </w:t>
      </w:r>
      <w:r w:rsidRPr="004D7C39">
        <w:t>нужным</w:t>
      </w:r>
      <w:r w:rsidR="00B358A9">
        <w:t xml:space="preserve"> </w:t>
      </w:r>
      <w:r w:rsidRPr="004D7C39">
        <w:t>людям,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такой</w:t>
      </w:r>
      <w:r w:rsidR="00B358A9">
        <w:t xml:space="preserve"> </w:t>
      </w:r>
      <w:r w:rsidRPr="004D7C39">
        <w:t>человек</w:t>
      </w:r>
      <w:r w:rsidR="00B358A9">
        <w:t xml:space="preserve"> </w:t>
      </w:r>
      <w:r w:rsidRPr="004D7C39">
        <w:t>никогда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будет</w:t>
      </w:r>
      <w:r w:rsidR="00B358A9">
        <w:t xml:space="preserve"> </w:t>
      </w:r>
      <w:r w:rsidRPr="004D7C39">
        <w:t>одиноким.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люди,</w:t>
      </w:r>
      <w:r w:rsidR="00B358A9">
        <w:t xml:space="preserve"> </w:t>
      </w:r>
      <w:r w:rsidRPr="004D7C39">
        <w:t>обладающие</w:t>
      </w:r>
      <w:r w:rsidR="00B358A9">
        <w:t xml:space="preserve"> </w:t>
      </w:r>
      <w:r w:rsidRPr="004D7C39">
        <w:t>верой</w:t>
      </w:r>
      <w:r w:rsidR="00B358A9">
        <w:t xml:space="preserve"> </w:t>
      </w:r>
      <w:r w:rsidRPr="004D7C39">
        <w:t>(не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церковном</w:t>
      </w:r>
      <w:r w:rsidR="00B358A9">
        <w:t xml:space="preserve"> </w:t>
      </w:r>
      <w:r w:rsidRPr="004D7C39">
        <w:t>понимании</w:t>
      </w:r>
      <w:r w:rsidR="00B358A9">
        <w:t xml:space="preserve"> </w:t>
      </w:r>
      <w:r w:rsidRPr="004D7C39">
        <w:t>этого</w:t>
      </w:r>
      <w:r w:rsidR="00B358A9">
        <w:t xml:space="preserve"> </w:t>
      </w:r>
      <w:r w:rsidRPr="004D7C39">
        <w:t>слова),</w:t>
      </w:r>
      <w:r w:rsidR="00B358A9">
        <w:t xml:space="preserve"> </w:t>
      </w:r>
      <w:r w:rsidRPr="004D7C39">
        <w:t>верой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знаниями,</w:t>
      </w:r>
      <w:r w:rsidR="00B358A9">
        <w:t xml:space="preserve"> </w:t>
      </w:r>
      <w:r w:rsidRPr="004D7C39">
        <w:t>становятся</w:t>
      </w:r>
      <w:r w:rsidR="00B358A9">
        <w:t xml:space="preserve"> </w:t>
      </w:r>
      <w:r w:rsidRPr="004D7C39">
        <w:t>личностями.</w:t>
      </w:r>
      <w:r w:rsidR="00B358A9">
        <w:t xml:space="preserve"> </w:t>
      </w:r>
      <w:r w:rsidRPr="004D7C39">
        <w:t>Неуверенные,</w:t>
      </w:r>
      <w:r w:rsidR="00B358A9">
        <w:t xml:space="preserve"> </w:t>
      </w:r>
      <w:r w:rsidRPr="004D7C39">
        <w:t>сомневающиеся,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минимум,</w:t>
      </w:r>
      <w:r w:rsidR="00B358A9">
        <w:t xml:space="preserve"> </w:t>
      </w:r>
      <w:r w:rsidRPr="004D7C39">
        <w:t>будут</w:t>
      </w:r>
      <w:r w:rsidR="00B358A9">
        <w:t xml:space="preserve"> </w:t>
      </w:r>
      <w:r w:rsidRPr="004D7C39">
        <w:t>одинокими,</w:t>
      </w:r>
      <w:r w:rsidR="00B358A9">
        <w:t xml:space="preserve"> </w:t>
      </w:r>
      <w:r w:rsidRPr="004D7C39">
        <w:t>бе</w:t>
      </w:r>
      <w:r>
        <w:t>з(</w:t>
      </w:r>
      <w:r w:rsidRPr="004D7C39">
        <w:t>с</w:t>
      </w:r>
      <w:r>
        <w:t>)</w:t>
      </w:r>
      <w:r w:rsidRPr="004D7C39">
        <w:t>полезными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никому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нужными.</w:t>
      </w:r>
      <w:r w:rsidR="00B358A9">
        <w:t xml:space="preserve"> </w:t>
      </w:r>
      <w:r w:rsidRPr="004D7C39">
        <w:rPr>
          <w:b/>
          <w:bCs/>
          <w:i/>
          <w:iCs/>
        </w:rPr>
        <w:t>Третий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признак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Человека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–</w:t>
      </w:r>
      <w:r w:rsidR="00B358A9">
        <w:t xml:space="preserve"> </w:t>
      </w:r>
      <w:r w:rsidRPr="004D7C39">
        <w:t>способность</w:t>
      </w:r>
      <w:r w:rsidR="00B358A9">
        <w:t xml:space="preserve"> </w:t>
      </w:r>
      <w:r w:rsidRPr="00156508">
        <w:rPr>
          <w:rStyle w:val="--0"/>
        </w:rPr>
        <w:t>вселять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156508">
        <w:rPr>
          <w:rStyle w:val="--"/>
        </w:rPr>
        <w:t>надежду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других</w:t>
      </w:r>
      <w:r w:rsidR="00B358A9">
        <w:t xml:space="preserve"> </w:t>
      </w:r>
      <w:r w:rsidRPr="004D7C39">
        <w:t>людей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ситуации</w:t>
      </w:r>
      <w:r w:rsidR="00B358A9">
        <w:t xml:space="preserve"> </w:t>
      </w:r>
      <w:r w:rsidRPr="004D7C39">
        <w:t>неопредел</w:t>
      </w:r>
      <w:r>
        <w:t>ё</w:t>
      </w:r>
      <w:r w:rsidRPr="004D7C39">
        <w:t>нности.</w:t>
      </w:r>
      <w:r w:rsidR="00B358A9">
        <w:t xml:space="preserve"> </w:t>
      </w:r>
      <w:r w:rsidRPr="004D7C39">
        <w:t>Источник</w:t>
      </w:r>
      <w:r w:rsidR="00B358A9">
        <w:t xml:space="preserve"> </w:t>
      </w:r>
      <w:r w:rsidRPr="004D7C39">
        <w:t>надежды</w:t>
      </w:r>
      <w:r w:rsidR="00B358A9">
        <w:t xml:space="preserve"> </w:t>
      </w:r>
      <w:r w:rsidRPr="004D7C39">
        <w:t>Человека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такая</w:t>
      </w:r>
      <w:r w:rsidR="00B358A9">
        <w:t xml:space="preserve"> </w:t>
      </w:r>
      <w:r w:rsidRPr="004D7C39">
        <w:t>ясная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светлая</w:t>
      </w:r>
      <w:r w:rsidR="00B358A9">
        <w:t xml:space="preserve"> </w:t>
      </w:r>
      <w:r w:rsidRPr="004D7C39">
        <w:t>картина</w:t>
      </w:r>
      <w:r w:rsidR="00B358A9">
        <w:t xml:space="preserve"> </w:t>
      </w:r>
      <w:r w:rsidRPr="004D7C39">
        <w:t>мира,</w:t>
      </w:r>
      <w:r w:rsidR="00B358A9">
        <w:t xml:space="preserve"> </w:t>
      </w:r>
      <w:r w:rsidRPr="004D7C39">
        <w:t>которая</w:t>
      </w:r>
      <w:r w:rsidR="00B358A9">
        <w:t xml:space="preserve"> </w:t>
      </w:r>
      <w:r w:rsidRPr="004D7C39">
        <w:t>позволяет</w:t>
      </w:r>
      <w:r w:rsidR="00B358A9">
        <w:t xml:space="preserve"> </w:t>
      </w:r>
      <w:r w:rsidRPr="004D7C39">
        <w:t>ему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безошибочно</w:t>
      </w:r>
      <w:r w:rsidR="00B358A9">
        <w:t xml:space="preserve"> </w:t>
      </w:r>
      <w:r w:rsidRPr="004D7C39">
        <w:t>ставить</w:t>
      </w:r>
      <w:r w:rsidR="00B358A9">
        <w:t xml:space="preserve"> </w:t>
      </w:r>
      <w:r w:rsidRPr="004D7C39">
        <w:t>цели</w:t>
      </w:r>
      <w:r w:rsidR="00B358A9">
        <w:t xml:space="preserve"> </w:t>
      </w:r>
      <w:r w:rsidRPr="004D7C39">
        <w:t>жизни,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«прокладывать</w:t>
      </w:r>
      <w:r w:rsidR="00B358A9">
        <w:t xml:space="preserve"> </w:t>
      </w:r>
      <w:r w:rsidRPr="004D7C39">
        <w:t>маршрут»</w:t>
      </w:r>
      <w:r w:rsidR="00B358A9">
        <w:t xml:space="preserve"> </w:t>
      </w:r>
      <w:r w:rsidRPr="004D7C39">
        <w:t>движения</w:t>
      </w:r>
      <w:r w:rsidR="00B358A9">
        <w:t xml:space="preserve"> </w:t>
      </w:r>
      <w:r w:rsidRPr="004D7C39">
        <w:t>к</w:t>
      </w:r>
      <w:r w:rsidR="00B358A9">
        <w:t xml:space="preserve"> </w:t>
      </w:r>
      <w:r w:rsidRPr="004D7C39">
        <w:t>этой</w:t>
      </w:r>
      <w:r w:rsidR="00B358A9">
        <w:t xml:space="preserve"> </w:t>
      </w:r>
      <w:r w:rsidRPr="004D7C39">
        <w:t>цели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себя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других.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rPr>
          <w:b/>
          <w:bCs/>
          <w:i/>
          <w:iCs/>
        </w:rPr>
        <w:t>четв</w:t>
      </w:r>
      <w:r>
        <w:rPr>
          <w:b/>
          <w:bCs/>
          <w:i/>
          <w:iCs/>
        </w:rPr>
        <w:t>ё</w:t>
      </w:r>
      <w:r w:rsidRPr="004D7C39">
        <w:rPr>
          <w:b/>
          <w:bCs/>
          <w:i/>
          <w:iCs/>
        </w:rPr>
        <w:t>ртый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признак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Человека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156508">
        <w:rPr>
          <w:rStyle w:val="--0"/>
        </w:rPr>
        <w:t>способность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156508">
        <w:rPr>
          <w:rStyle w:val="--"/>
        </w:rPr>
        <w:t>к</w:t>
      </w:r>
      <w:r w:rsidR="00B358A9" w:rsidRPr="00156508">
        <w:rPr>
          <w:rStyle w:val="--"/>
        </w:rPr>
        <w:t xml:space="preserve"> </w:t>
      </w:r>
      <w:r w:rsidRPr="00156508">
        <w:rPr>
          <w:rStyle w:val="--"/>
        </w:rPr>
        <w:t>труду</w:t>
      </w:r>
      <w:r w:rsidRPr="004D7C39">
        <w:t>,</w:t>
      </w:r>
      <w:r w:rsidR="00B358A9">
        <w:t xml:space="preserve"> </w:t>
      </w:r>
      <w:r w:rsidRPr="004D7C39">
        <w:t>созданию</w:t>
      </w:r>
      <w:r w:rsidR="00B358A9">
        <w:t xml:space="preserve"> </w:t>
      </w:r>
      <w:r w:rsidRPr="004D7C39">
        <w:t>потребительной</w:t>
      </w:r>
      <w:r w:rsidR="00B358A9">
        <w:t xml:space="preserve"> </w:t>
      </w:r>
      <w:r w:rsidRPr="004D7C39">
        <w:t>стоимости</w:t>
      </w:r>
      <w:r w:rsidR="00B358A9">
        <w:t xml:space="preserve"> </w:t>
      </w:r>
      <w:r>
        <w:t>–</w:t>
      </w:r>
      <w:r w:rsidR="00B358A9">
        <w:t xml:space="preserve"> </w:t>
      </w:r>
      <w:r w:rsidRPr="004D7C39">
        <w:t>того,</w:t>
      </w:r>
      <w:r w:rsidR="00B358A9">
        <w:t xml:space="preserve"> </w:t>
      </w:r>
      <w:r w:rsidRPr="004D7C39">
        <w:t>без</w:t>
      </w:r>
      <w:r w:rsidR="00B358A9">
        <w:t xml:space="preserve"> </w:t>
      </w:r>
      <w:r w:rsidRPr="004D7C39">
        <w:t>чего</w:t>
      </w:r>
      <w:r w:rsidR="00B358A9">
        <w:t xml:space="preserve"> </w:t>
      </w:r>
      <w:r w:rsidRPr="004D7C39">
        <w:t>люди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могут</w:t>
      </w:r>
      <w:r w:rsidR="00B358A9">
        <w:t xml:space="preserve"> </w:t>
      </w:r>
      <w:r w:rsidRPr="004D7C39">
        <w:t>жить.</w:t>
      </w:r>
      <w:r w:rsidR="00B358A9">
        <w:t xml:space="preserve"> </w:t>
      </w:r>
      <w:r w:rsidRPr="004D7C39">
        <w:t>Человек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это</w:t>
      </w:r>
      <w:r w:rsidR="00B358A9">
        <w:t xml:space="preserve"> </w:t>
      </w:r>
      <w:r w:rsidRPr="004D7C39">
        <w:t>тот,</w:t>
      </w:r>
      <w:r w:rsidR="00B358A9">
        <w:t xml:space="preserve"> </w:t>
      </w:r>
      <w:r w:rsidRPr="004D7C39">
        <w:t>кто</w:t>
      </w:r>
      <w:r w:rsidR="00B358A9">
        <w:t xml:space="preserve"> </w:t>
      </w:r>
      <w:r w:rsidRPr="004D7C39">
        <w:t>кормит,</w:t>
      </w:r>
      <w:r w:rsidR="00B358A9">
        <w:t xml:space="preserve"> </w:t>
      </w:r>
      <w:r w:rsidRPr="004D7C39">
        <w:t>обогревает,</w:t>
      </w:r>
      <w:r w:rsidR="00B358A9">
        <w:t xml:space="preserve"> </w:t>
      </w:r>
      <w:r w:rsidRPr="004D7C39">
        <w:t>защищает,</w:t>
      </w:r>
      <w:r w:rsidR="00B358A9">
        <w:t xml:space="preserve"> </w:t>
      </w:r>
      <w:r w:rsidRPr="004D7C39">
        <w:t>успокаивает,</w:t>
      </w:r>
      <w:r w:rsidR="00B358A9">
        <w:t xml:space="preserve"> </w:t>
      </w:r>
      <w:r w:rsidRPr="004D7C39">
        <w:t>учит</w:t>
      </w:r>
      <w:r w:rsidR="00156508">
        <w:t xml:space="preserve"> </w:t>
      </w:r>
      <w:r w:rsidRPr="004D7C39">
        <w:t>других</w:t>
      </w:r>
      <w:r w:rsidR="00B358A9">
        <w:t xml:space="preserve"> </w:t>
      </w:r>
      <w:r w:rsidRPr="004D7C39">
        <w:t>людей,</w:t>
      </w:r>
      <w:r w:rsidR="00B358A9">
        <w:t xml:space="preserve"> </w:t>
      </w:r>
      <w:r w:rsidRPr="004D7C39">
        <w:t>когда</w:t>
      </w:r>
      <w:r w:rsidR="00B358A9">
        <w:t xml:space="preserve"> </w:t>
      </w:r>
      <w:r w:rsidRPr="004D7C39">
        <w:t>они</w:t>
      </w:r>
      <w:r w:rsidR="00B358A9">
        <w:t xml:space="preserve"> </w:t>
      </w:r>
      <w:r w:rsidRPr="004D7C39">
        <w:t>сами</w:t>
      </w:r>
      <w:r w:rsidR="00B358A9">
        <w:t xml:space="preserve"> </w:t>
      </w:r>
      <w:r w:rsidRPr="004D7C39">
        <w:t>этого</w:t>
      </w:r>
      <w:r w:rsidR="00B358A9">
        <w:t xml:space="preserve"> </w:t>
      </w:r>
      <w:r w:rsidRPr="004D7C39">
        <w:t>делать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могут.</w:t>
      </w:r>
      <w:r w:rsidR="00B358A9">
        <w:t xml:space="preserve"> </w:t>
      </w:r>
      <w:r w:rsidRPr="004D7C39">
        <w:t>Человек</w:t>
      </w:r>
      <w:r w:rsidR="00B358A9">
        <w:t xml:space="preserve"> </w:t>
      </w:r>
      <w:r w:rsidRPr="004D7C39">
        <w:t>спосо</w:t>
      </w:r>
      <w:r>
        <w:t>бен</w:t>
      </w:r>
      <w:r w:rsidR="00B358A9">
        <w:t xml:space="preserve"> </w:t>
      </w:r>
      <w:r>
        <w:t>к</w:t>
      </w:r>
      <w:r w:rsidR="00B358A9">
        <w:t xml:space="preserve"> </w:t>
      </w:r>
      <w:r>
        <w:t>труду</w:t>
      </w:r>
      <w:r w:rsidR="00B358A9">
        <w:t xml:space="preserve"> </w:t>
      </w:r>
      <w:r>
        <w:t>в</w:t>
      </w:r>
      <w:r w:rsidR="00B358A9">
        <w:t xml:space="preserve"> </w:t>
      </w:r>
      <w:r>
        <w:t>том</w:t>
      </w:r>
      <w:r w:rsidR="00B358A9">
        <w:t xml:space="preserve"> </w:t>
      </w:r>
      <w:r>
        <w:t>случае,</w:t>
      </w:r>
      <w:r w:rsidR="00B358A9">
        <w:t xml:space="preserve"> </w:t>
      </w:r>
      <w:r>
        <w:t>если</w:t>
      </w:r>
      <w:r w:rsidR="00B358A9">
        <w:t xml:space="preserve"> </w:t>
      </w:r>
      <w:r w:rsidRPr="004D7C39">
        <w:t>он</w:t>
      </w:r>
      <w:r w:rsidR="00B358A9">
        <w:t xml:space="preserve"> </w:t>
      </w:r>
      <w:r w:rsidRPr="004D7C39">
        <w:t>может</w:t>
      </w:r>
      <w:r w:rsidR="00B358A9">
        <w:t xml:space="preserve"> </w:t>
      </w:r>
      <w:r w:rsidRPr="004D7C39">
        <w:t>преодолевать</w:t>
      </w:r>
      <w:r w:rsidR="00B358A9">
        <w:t xml:space="preserve"> </w:t>
      </w:r>
      <w:r w:rsidRPr="004D7C39">
        <w:t>отрицательные</w:t>
      </w:r>
      <w:r w:rsidR="00B358A9">
        <w:t xml:space="preserve"> </w:t>
      </w:r>
      <w:r w:rsidRPr="004D7C39">
        <w:t>состояния,</w:t>
      </w:r>
      <w:r w:rsidR="00B358A9">
        <w:t xml:space="preserve"> </w:t>
      </w:r>
      <w:r w:rsidRPr="004D7C39">
        <w:t>возникающие</w:t>
      </w:r>
      <w:r w:rsidR="00B358A9">
        <w:t xml:space="preserve"> </w:t>
      </w:r>
      <w:r w:rsidRPr="004D7C39">
        <w:t>у</w:t>
      </w:r>
      <w:r w:rsidR="00B358A9">
        <w:t xml:space="preserve"> </w:t>
      </w:r>
      <w:r w:rsidRPr="004D7C39">
        <w:t>него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процессе</w:t>
      </w:r>
      <w:r w:rsidR="00B358A9">
        <w:t xml:space="preserve"> </w:t>
      </w:r>
      <w:r w:rsidRPr="004D7C39">
        <w:t>расходования</w:t>
      </w:r>
      <w:r w:rsidR="00B358A9">
        <w:t xml:space="preserve"> </w:t>
      </w:r>
      <w:r w:rsidRPr="004D7C39">
        <w:t>рабочей</w:t>
      </w:r>
      <w:r w:rsidR="00B358A9">
        <w:t xml:space="preserve"> </w:t>
      </w:r>
      <w:r w:rsidRPr="004D7C39">
        <w:t>силы:</w:t>
      </w:r>
      <w:r w:rsidR="00B358A9">
        <w:t xml:space="preserve"> </w:t>
      </w:r>
      <w:r w:rsidRPr="004D7C39">
        <w:t>утомление,</w:t>
      </w:r>
      <w:r w:rsidR="00B358A9">
        <w:t xml:space="preserve"> </w:t>
      </w:r>
      <w:r w:rsidRPr="004D7C39">
        <w:t>напряж</w:t>
      </w:r>
      <w:r>
        <w:t>ё</w:t>
      </w:r>
      <w:r w:rsidRPr="004D7C39">
        <w:t>нность,</w:t>
      </w:r>
      <w:r w:rsidR="00B358A9">
        <w:t xml:space="preserve"> </w:t>
      </w:r>
      <w:r w:rsidRPr="004D7C39">
        <w:t>стресс,</w:t>
      </w:r>
      <w:r w:rsidR="00B358A9">
        <w:t xml:space="preserve"> </w:t>
      </w:r>
      <w:proofErr w:type="spellStart"/>
      <w:r w:rsidRPr="004D7C39">
        <w:t>монотонию</w:t>
      </w:r>
      <w:proofErr w:type="spellEnd"/>
      <w:r w:rsidRPr="004D7C39">
        <w:t>.</w:t>
      </w:r>
      <w:r w:rsidR="00B358A9">
        <w:t xml:space="preserve"> </w:t>
      </w:r>
      <w:r w:rsidRPr="004D7C39">
        <w:rPr>
          <w:b/>
          <w:bCs/>
          <w:i/>
          <w:iCs/>
        </w:rPr>
        <w:t>Только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тогда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школьник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становится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Человеком,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когда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взрослеет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так,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что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начинает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кого-то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нуждающегося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реаль</w:t>
      </w:r>
      <w:r>
        <w:rPr>
          <w:b/>
          <w:bCs/>
          <w:i/>
          <w:iCs/>
        </w:rPr>
        <w:t>но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кормить,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лечить,</w:t>
      </w:r>
      <w:r w:rsidR="00B358A9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обогревать.</w:t>
      </w:r>
    </w:p>
    <w:p w14:paraId="18056EDB" w14:textId="7A1C3F8A" w:rsidR="00A047C7" w:rsidRDefault="00A047C7" w:rsidP="00156508">
      <w:r w:rsidRPr="004D7C39">
        <w:t>А</w:t>
      </w:r>
      <w:r w:rsidR="00B358A9">
        <w:t xml:space="preserve"> </w:t>
      </w:r>
      <w:r w:rsidRPr="004D7C39">
        <w:t>самое</w:t>
      </w:r>
      <w:r w:rsidR="00B358A9">
        <w:t xml:space="preserve"> </w:t>
      </w:r>
      <w:r w:rsidRPr="004D7C39">
        <w:t>главное: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Человеку</w:t>
      </w:r>
      <w:r w:rsidR="00B358A9">
        <w:t xml:space="preserve"> </w:t>
      </w:r>
      <w:r w:rsidRPr="004D7C39">
        <w:t>доступно</w:t>
      </w:r>
      <w:r w:rsidR="00B358A9">
        <w:t xml:space="preserve"> </w:t>
      </w:r>
      <w:r w:rsidRPr="004D7C39">
        <w:t>счастье,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переживание</w:t>
      </w:r>
      <w:r w:rsidR="00B358A9">
        <w:t xml:space="preserve"> </w:t>
      </w:r>
      <w:r w:rsidRPr="004D7C39">
        <w:t>полноты</w:t>
      </w:r>
      <w:r w:rsidR="00B358A9">
        <w:t xml:space="preserve"> </w:t>
      </w:r>
      <w:r w:rsidRPr="004D7C39">
        <w:t>своего</w:t>
      </w:r>
      <w:r w:rsidR="00B358A9">
        <w:t xml:space="preserve"> </w:t>
      </w:r>
      <w:r w:rsidRPr="004D7C39">
        <w:t>бытия,</w:t>
      </w:r>
      <w:r w:rsidR="00B358A9">
        <w:t xml:space="preserve"> </w:t>
      </w:r>
      <w:r w:rsidRPr="004D7C39">
        <w:t>связанное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самоосуществлением.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родители,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учителя</w:t>
      </w:r>
      <w:r w:rsidR="00B358A9">
        <w:t xml:space="preserve"> </w:t>
      </w:r>
      <w:r w:rsidRPr="004D7C39">
        <w:t>хотят</w:t>
      </w:r>
      <w:r w:rsidR="00B358A9">
        <w:t xml:space="preserve"> </w:t>
      </w:r>
      <w:r w:rsidRPr="004D7C39">
        <w:t>вырастить</w:t>
      </w:r>
      <w:r w:rsidR="00B358A9">
        <w:t xml:space="preserve"> </w:t>
      </w:r>
      <w:r w:rsidRPr="004D7C39">
        <w:t>Человека</w:t>
      </w:r>
      <w:r w:rsidR="00B358A9">
        <w:t xml:space="preserve"> </w:t>
      </w:r>
      <w:r w:rsidRPr="004D7C39">
        <w:t>счастливого,</w:t>
      </w:r>
      <w:r w:rsidR="00B358A9">
        <w:t xml:space="preserve"> </w:t>
      </w:r>
      <w:r w:rsidRPr="004D7C39">
        <w:t>потому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Человека</w:t>
      </w:r>
      <w:r w:rsidR="00B358A9">
        <w:t xml:space="preserve"> </w:t>
      </w:r>
      <w:r w:rsidRPr="004D7C39">
        <w:t>любят,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Человек</w:t>
      </w:r>
      <w:r w:rsidR="00B358A9">
        <w:t xml:space="preserve"> </w:t>
      </w:r>
      <w:r w:rsidRPr="004D7C39">
        <w:t>умеет</w:t>
      </w:r>
      <w:r w:rsidR="00B358A9">
        <w:t xml:space="preserve"> </w:t>
      </w:r>
      <w:r w:rsidRPr="004D7C39">
        <w:t>любить,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только</w:t>
      </w:r>
      <w:r w:rsidR="00B358A9">
        <w:t xml:space="preserve"> </w:t>
      </w:r>
      <w:r w:rsidRPr="004D7C39">
        <w:t>Человека</w:t>
      </w:r>
      <w:r w:rsidR="00B358A9">
        <w:t xml:space="preserve"> </w:t>
      </w:r>
      <w:r w:rsidRPr="004D7C39">
        <w:t>любит</w:t>
      </w:r>
      <w:r w:rsidR="00B358A9">
        <w:t xml:space="preserve"> </w:t>
      </w:r>
      <w:r w:rsidRPr="004D7C39">
        <w:t>жизнь.</w:t>
      </w:r>
      <w:r w:rsidR="00B358A9">
        <w:t xml:space="preserve"> </w:t>
      </w:r>
      <w:r w:rsidRPr="004D7C39">
        <w:t>Грубее,</w:t>
      </w:r>
      <w:r w:rsidR="00B358A9">
        <w:t xml:space="preserve"> </w:t>
      </w:r>
      <w:r w:rsidRPr="004D7C39">
        <w:t>без</w:t>
      </w:r>
      <w:r w:rsidR="00B358A9">
        <w:t xml:space="preserve"> </w:t>
      </w:r>
      <w:r w:rsidRPr="004D7C39">
        <w:t>сентиментальностей</w:t>
      </w:r>
      <w:r w:rsidR="00156508">
        <w:t xml:space="preserve"> –</w:t>
      </w:r>
      <w:r w:rsidR="00B358A9">
        <w:t xml:space="preserve"> </w:t>
      </w:r>
      <w:r w:rsidRPr="00156508">
        <w:rPr>
          <w:rStyle w:val="--"/>
        </w:rPr>
        <w:t>более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156508">
        <w:rPr>
          <w:rStyle w:val="--0"/>
        </w:rPr>
        <w:t>всего</w:t>
      </w:r>
      <w:r w:rsidR="00B358A9">
        <w:t xml:space="preserve"> </w:t>
      </w:r>
      <w:r w:rsidRPr="004D7C39">
        <w:t>родители</w:t>
      </w:r>
      <w:r w:rsidR="00B358A9">
        <w:t xml:space="preserve"> </w:t>
      </w:r>
      <w:r w:rsidRPr="004D7C39">
        <w:t>озабочены</w:t>
      </w:r>
      <w:r w:rsidR="00B358A9">
        <w:t xml:space="preserve"> </w:t>
      </w:r>
      <w:r w:rsidRPr="004D7C39">
        <w:t>защитой</w:t>
      </w:r>
      <w:r w:rsidR="00B358A9">
        <w:t xml:space="preserve"> </w:t>
      </w:r>
      <w:r w:rsidRPr="004D7C39">
        <w:t>своего</w:t>
      </w:r>
      <w:r w:rsidR="00B358A9">
        <w:t xml:space="preserve"> </w:t>
      </w:r>
      <w:r w:rsidRPr="004D7C39">
        <w:t>ребенка</w:t>
      </w:r>
      <w:r w:rsidR="00B358A9">
        <w:t xml:space="preserve"> </w:t>
      </w:r>
      <w:r w:rsidRPr="004D7C39">
        <w:t>от</w:t>
      </w:r>
      <w:r w:rsidR="00B358A9">
        <w:t xml:space="preserve"> </w:t>
      </w:r>
      <w:r w:rsidRPr="004D7C39">
        <w:t>агрессии,</w:t>
      </w:r>
      <w:r w:rsidR="00B358A9">
        <w:t xml:space="preserve"> </w:t>
      </w:r>
      <w:r w:rsidRPr="004D7C39">
        <w:t>которой</w:t>
      </w:r>
      <w:r w:rsidR="00B358A9">
        <w:t xml:space="preserve"> </w:t>
      </w:r>
      <w:r w:rsidRPr="004D7C39">
        <w:t>вс</w:t>
      </w:r>
      <w:r>
        <w:t>ё</w:t>
      </w:r>
      <w:r w:rsidR="00B358A9">
        <w:t xml:space="preserve"> </w:t>
      </w:r>
      <w:r w:rsidRPr="004D7C39">
        <w:t>более</w:t>
      </w:r>
      <w:r w:rsidR="00B358A9">
        <w:t xml:space="preserve"> </w:t>
      </w:r>
      <w:r w:rsidRPr="004D7C39">
        <w:t>пропитывается</w:t>
      </w:r>
      <w:r w:rsidR="00B358A9">
        <w:t xml:space="preserve"> </w:t>
      </w:r>
      <w:r w:rsidRPr="004D7C39">
        <w:t>конкурентная</w:t>
      </w:r>
      <w:r w:rsidR="00B358A9">
        <w:t xml:space="preserve"> </w:t>
      </w:r>
      <w:r w:rsidRPr="004D7C39">
        <w:t>среда</w:t>
      </w:r>
      <w:r w:rsidR="00B358A9">
        <w:t xml:space="preserve"> </w:t>
      </w:r>
      <w:r w:rsidRPr="004D7C39">
        <w:t>современной</w:t>
      </w:r>
      <w:r w:rsidR="00B358A9">
        <w:t xml:space="preserve"> </w:t>
      </w:r>
      <w:r w:rsidRPr="004D7C39">
        <w:t>жизни.</w:t>
      </w:r>
      <w:r w:rsidR="00B358A9">
        <w:t xml:space="preserve"> </w:t>
      </w:r>
      <w:r w:rsidRPr="004D7C39">
        <w:t>Так</w:t>
      </w:r>
      <w:r w:rsidR="00B358A9">
        <w:t xml:space="preserve"> </w:t>
      </w:r>
      <w:r w:rsidRPr="004D7C39">
        <w:t>вот,</w:t>
      </w:r>
      <w:r w:rsidR="00B358A9">
        <w:t xml:space="preserve"> </w:t>
      </w:r>
      <w:r w:rsidRPr="004D7C39">
        <w:t>человечность</w:t>
      </w:r>
      <w:r w:rsidR="00B358A9">
        <w:t xml:space="preserve"> </w:t>
      </w:r>
      <w:r w:rsidRPr="004D7C39">
        <w:t>выполняет</w:t>
      </w:r>
      <w:r w:rsidR="00B358A9">
        <w:t xml:space="preserve"> </w:t>
      </w:r>
      <w:r w:rsidRPr="004D7C39">
        <w:t>такую</w:t>
      </w:r>
      <w:r w:rsidR="00B358A9">
        <w:t xml:space="preserve"> </w:t>
      </w:r>
      <w:r w:rsidRPr="004D7C39">
        <w:t>же</w:t>
      </w:r>
      <w:r w:rsidR="00B358A9">
        <w:t xml:space="preserve"> </w:t>
      </w:r>
      <w:r w:rsidRPr="004D7C39">
        <w:t>функцию</w:t>
      </w:r>
      <w:r w:rsidR="00B358A9">
        <w:t xml:space="preserve"> </w:t>
      </w:r>
      <w:r w:rsidRPr="004D7C39">
        <w:t>защиты</w:t>
      </w:r>
      <w:r w:rsidR="00B358A9">
        <w:t xml:space="preserve"> </w:t>
      </w:r>
      <w:r w:rsidRPr="004D7C39">
        <w:t>от</w:t>
      </w:r>
      <w:r w:rsidR="00B358A9">
        <w:t xml:space="preserve"> </w:t>
      </w:r>
      <w:r w:rsidRPr="004D7C39">
        <w:t>агрессивной</w:t>
      </w:r>
      <w:r w:rsidR="00B358A9">
        <w:t xml:space="preserve"> </w:t>
      </w:r>
      <w:r w:rsidRPr="004D7C39">
        <w:t>среды,</w:t>
      </w:r>
      <w:r w:rsidR="00B358A9">
        <w:t xml:space="preserve"> </w:t>
      </w:r>
      <w:r w:rsidRPr="004D7C39">
        <w:t>какую</w:t>
      </w:r>
      <w:r w:rsidR="00B358A9">
        <w:t xml:space="preserve"> </w:t>
      </w:r>
      <w:r w:rsidRPr="004D7C39">
        <w:t>играет</w:t>
      </w:r>
      <w:r w:rsidR="00B358A9">
        <w:t xml:space="preserve"> </w:t>
      </w:r>
      <w:r w:rsidRPr="004D7C39">
        <w:t>скафандр</w:t>
      </w:r>
      <w:r w:rsidR="00B358A9">
        <w:t xml:space="preserve"> </w:t>
      </w:r>
      <w:r w:rsidRPr="004D7C39">
        <w:t>водолаза,</w:t>
      </w:r>
      <w:r w:rsidR="00B358A9">
        <w:t xml:space="preserve"> </w:t>
      </w:r>
      <w:r w:rsidRPr="004D7C39">
        <w:t>защищая</w:t>
      </w:r>
      <w:r w:rsidR="00B358A9">
        <w:t xml:space="preserve"> </w:t>
      </w:r>
      <w:r w:rsidRPr="004D7C39">
        <w:t>его</w:t>
      </w:r>
      <w:r w:rsidR="00B358A9">
        <w:t xml:space="preserve"> </w:t>
      </w:r>
      <w:r w:rsidRPr="004D7C39">
        <w:t>от</w:t>
      </w:r>
      <w:r w:rsidR="00B358A9">
        <w:t xml:space="preserve"> </w:t>
      </w:r>
      <w:r w:rsidRPr="004D7C39">
        <w:t>воды,</w:t>
      </w:r>
      <w:r w:rsidR="00B358A9">
        <w:t xml:space="preserve"> </w:t>
      </w:r>
      <w:r w:rsidRPr="004D7C39">
        <w:t>давления,</w:t>
      </w:r>
      <w:r w:rsidR="00B358A9">
        <w:t xml:space="preserve"> </w:t>
      </w:r>
      <w:r w:rsidRPr="004D7C39">
        <w:t>давая</w:t>
      </w:r>
      <w:r w:rsidR="00B358A9">
        <w:t xml:space="preserve"> </w:t>
      </w:r>
      <w:r w:rsidRPr="004D7C39">
        <w:t>ему</w:t>
      </w:r>
      <w:r w:rsidR="00B358A9">
        <w:t xml:space="preserve"> </w:t>
      </w:r>
      <w:r w:rsidRPr="004D7C39">
        <w:t>воздух,</w:t>
      </w:r>
      <w:r w:rsidR="00B358A9">
        <w:t xml:space="preserve"> </w:t>
      </w:r>
      <w:r w:rsidRPr="004D7C39">
        <w:t>тепло,</w:t>
      </w:r>
      <w:r w:rsidR="00B358A9">
        <w:t xml:space="preserve"> </w:t>
      </w:r>
      <w:r w:rsidRPr="004D7C39">
        <w:t>связь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др.</w:t>
      </w:r>
      <w:r w:rsidR="00B358A9">
        <w:t xml:space="preserve"> </w:t>
      </w:r>
      <w:r w:rsidRPr="004D7C39">
        <w:t>Но</w:t>
      </w:r>
      <w:r w:rsidR="00B358A9">
        <w:t xml:space="preserve"> </w:t>
      </w:r>
      <w:r w:rsidRPr="004D7C39">
        <w:t>мы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вами</w:t>
      </w:r>
      <w:r w:rsidR="00B358A9">
        <w:t xml:space="preserve"> </w:t>
      </w:r>
      <w:r w:rsidRPr="004D7C39">
        <w:t>знаем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понимаем</w:t>
      </w:r>
      <w:r w:rsidR="00B358A9">
        <w:t xml:space="preserve"> </w:t>
      </w:r>
      <w:r w:rsidRPr="004D7C39">
        <w:t>уже,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Человек</w:t>
      </w:r>
      <w:r w:rsidR="00B358A9">
        <w:t xml:space="preserve"> </w:t>
      </w:r>
      <w:r w:rsidRPr="004D7C39">
        <w:t>лишь</w:t>
      </w:r>
      <w:r w:rsidR="00B358A9">
        <w:t xml:space="preserve"> </w:t>
      </w:r>
      <w:r w:rsidRPr="004D7C39">
        <w:t>часть</w:t>
      </w:r>
      <w:r w:rsidR="00B358A9">
        <w:t xml:space="preserve"> </w:t>
      </w:r>
      <w:r w:rsidRPr="004D7C39">
        <w:t>системы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рамках</w:t>
      </w:r>
      <w:r w:rsidR="00B358A9">
        <w:t xml:space="preserve"> </w:t>
      </w:r>
      <w:r w:rsidRPr="004D7C39">
        <w:t>Системы</w:t>
      </w:r>
      <w:r w:rsidR="00B358A9">
        <w:t xml:space="preserve"> </w:t>
      </w:r>
      <w:r w:rsidRPr="004D7C39">
        <w:t>управления</w:t>
      </w:r>
      <w:r w:rsidR="00B358A9">
        <w:t xml:space="preserve"> </w:t>
      </w:r>
      <w:r w:rsidRPr="004D7C39">
        <w:lastRenderedPageBreak/>
        <w:t>земли,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он</w:t>
      </w:r>
      <w:r w:rsidR="00B358A9">
        <w:t xml:space="preserve"> </w:t>
      </w:r>
      <w:r w:rsidRPr="004D7C39">
        <w:t>развивается</w:t>
      </w:r>
      <w:r w:rsidR="00B358A9">
        <w:t xml:space="preserve"> </w:t>
      </w:r>
      <w:r w:rsidRPr="004D7C39">
        <w:t>вместе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системой,</w:t>
      </w:r>
      <w:r w:rsidR="00B358A9">
        <w:t xml:space="preserve"> </w:t>
      </w:r>
      <w:r w:rsidRPr="004D7C39">
        <w:t>оставаясь</w:t>
      </w:r>
      <w:r w:rsidR="00B358A9">
        <w:t xml:space="preserve"> </w:t>
      </w:r>
      <w:r w:rsidRPr="004D7C39">
        <w:t>всегда</w:t>
      </w:r>
      <w:r w:rsidR="00B358A9">
        <w:t xml:space="preserve"> </w:t>
      </w:r>
      <w:r w:rsidRPr="004D7C39">
        <w:t>ее</w:t>
      </w:r>
      <w:r w:rsidR="00B358A9">
        <w:t xml:space="preserve"> </w:t>
      </w:r>
      <w:r w:rsidRPr="004D7C39">
        <w:t>составляющей</w:t>
      </w:r>
      <w:r w:rsidR="00156508">
        <w:t xml:space="preserve"> </w:t>
      </w:r>
      <w:r w:rsidRPr="004D7C39">
        <w:t>со</w:t>
      </w:r>
      <w:r w:rsidR="00B358A9">
        <w:t xml:space="preserve"> </w:t>
      </w:r>
      <w:r w:rsidRPr="004D7C39">
        <w:t>всегда</w:t>
      </w:r>
      <w:r w:rsidR="00B358A9">
        <w:t xml:space="preserve"> </w:t>
      </w:r>
      <w:r w:rsidRPr="004D7C39">
        <w:t>ограниченными</w:t>
      </w:r>
      <w:r w:rsidR="00B358A9">
        <w:t xml:space="preserve"> </w:t>
      </w:r>
      <w:r w:rsidRPr="004D7C39">
        <w:t>возможностями</w:t>
      </w:r>
      <w:r w:rsidR="00B358A9">
        <w:t xml:space="preserve"> </w:t>
      </w:r>
      <w:r w:rsidRPr="004D7C39">
        <w:t>воздействия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не</w:t>
      </w:r>
      <w:r>
        <w:t>ё</w:t>
      </w:r>
      <w:r w:rsidRPr="004D7C39">
        <w:t>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том</w:t>
      </w:r>
      <w:r w:rsidR="00B358A9">
        <w:t xml:space="preserve"> </w:t>
      </w:r>
      <w:r w:rsidRPr="004D7C39">
        <w:t>числе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познания</w:t>
      </w:r>
      <w:r w:rsidR="00B358A9">
        <w:t xml:space="preserve"> </w:t>
      </w:r>
      <w:r w:rsidRPr="004D7C39">
        <w:t>е</w:t>
      </w:r>
      <w:r>
        <w:t>ё</w:t>
      </w:r>
      <w:r w:rsidRPr="004D7C39">
        <w:t>,</w:t>
      </w:r>
      <w:r w:rsidR="00B358A9">
        <w:t xml:space="preserve"> </w:t>
      </w:r>
      <w:r w:rsidRPr="004D7C39">
        <w:t>т.</w:t>
      </w:r>
      <w:r w:rsidR="00156508">
        <w:t> </w:t>
      </w:r>
      <w:r w:rsidRPr="004D7C39">
        <w:t>е.</w:t>
      </w:r>
      <w:r w:rsidR="00B358A9">
        <w:t xml:space="preserve"> </w:t>
      </w:r>
      <w:r w:rsidRPr="004D7C39">
        <w:t>способности</w:t>
      </w:r>
      <w:r w:rsidR="00B358A9">
        <w:t xml:space="preserve"> </w:t>
      </w:r>
      <w:r w:rsidRPr="004D7C39">
        <w:t>предвидеть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ней</w:t>
      </w:r>
      <w:r w:rsidR="00B358A9">
        <w:t xml:space="preserve"> </w:t>
      </w:r>
      <w:r w:rsidRPr="004D7C39">
        <w:t>происходящее</w:t>
      </w:r>
      <w:r w:rsidR="00B358A9">
        <w:t xml:space="preserve"> </w:t>
      </w:r>
      <w:r w:rsidRPr="004D7C39">
        <w:t>(в</w:t>
      </w:r>
      <w:r w:rsidR="00B358A9">
        <w:t xml:space="preserve"> </w:t>
      </w:r>
      <w:r w:rsidRPr="004D7C39">
        <w:t>зависимости</w:t>
      </w:r>
      <w:r w:rsidR="00B358A9">
        <w:t xml:space="preserve"> </w:t>
      </w:r>
      <w:r w:rsidRPr="004D7C39">
        <w:t>от</w:t>
      </w:r>
      <w:r w:rsidR="00B358A9">
        <w:t xml:space="preserve"> </w:t>
      </w:r>
      <w:r w:rsidRPr="004D7C39">
        <w:t>действий</w:t>
      </w:r>
      <w:r w:rsidR="00B358A9">
        <w:t xml:space="preserve"> </w:t>
      </w:r>
      <w:r w:rsidRPr="004D7C39">
        <w:t>человека,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частности).</w:t>
      </w:r>
      <w:r w:rsidR="00B358A9">
        <w:t xml:space="preserve"> </w:t>
      </w:r>
      <w:r w:rsidRPr="004D7C39">
        <w:t>Подчеркну</w:t>
      </w:r>
      <w:r w:rsidR="00B358A9">
        <w:t xml:space="preserve"> </w:t>
      </w:r>
      <w:r>
        <w:t>–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том</w:t>
      </w:r>
      <w:r w:rsidR="00B358A9">
        <w:t xml:space="preserve"> </w:t>
      </w:r>
      <w:r w:rsidRPr="004D7C39">
        <w:t>числе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познания.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самом</w:t>
      </w:r>
      <w:r w:rsidR="00B358A9">
        <w:t xml:space="preserve"> </w:t>
      </w:r>
      <w:r w:rsidRPr="004D7C39">
        <w:t>деле,</w:t>
      </w:r>
      <w:r w:rsidR="00B358A9">
        <w:t xml:space="preserve"> </w:t>
      </w:r>
      <w:r w:rsidRPr="004D7C39">
        <w:t>информация,</w:t>
      </w:r>
      <w:r w:rsidR="00B358A9">
        <w:t xml:space="preserve"> </w:t>
      </w:r>
      <w:r w:rsidRPr="004D7C39">
        <w:t>полученная</w:t>
      </w:r>
      <w:r w:rsidR="00B358A9">
        <w:t xml:space="preserve"> </w:t>
      </w:r>
      <w:r w:rsidRPr="004D7C39">
        <w:t>человеком</w:t>
      </w:r>
      <w:r w:rsidR="00B358A9">
        <w:t xml:space="preserve"> </w:t>
      </w:r>
      <w:r w:rsidRPr="004D7C39">
        <w:t>о</w:t>
      </w:r>
      <w:r w:rsidR="00B358A9">
        <w:t xml:space="preserve"> </w:t>
      </w:r>
      <w:r w:rsidRPr="004D7C39">
        <w:t>свойствах</w:t>
      </w:r>
      <w:r w:rsidR="00B358A9">
        <w:t xml:space="preserve"> </w:t>
      </w:r>
      <w:r w:rsidRPr="004D7C39">
        <w:t>системы,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есть</w:t>
      </w:r>
      <w:r w:rsidR="00B358A9">
        <w:t xml:space="preserve"> </w:t>
      </w:r>
      <w:r w:rsidRPr="004D7C39">
        <w:t>основа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воздействия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не</w:t>
      </w:r>
      <w:r>
        <w:t>ё</w:t>
      </w:r>
      <w:r w:rsidRPr="004D7C39">
        <w:t>.</w:t>
      </w:r>
      <w:r w:rsidR="00B358A9">
        <w:t xml:space="preserve"> </w:t>
      </w:r>
      <w:r w:rsidRPr="004D7C39">
        <w:t>А</w:t>
      </w:r>
      <w:r w:rsidR="00B358A9">
        <w:t xml:space="preserve"> </w:t>
      </w:r>
      <w:r w:rsidRPr="004D7C39">
        <w:t>для</w:t>
      </w:r>
      <w:r w:rsidR="00B358A9">
        <w:t xml:space="preserve"> </w:t>
      </w:r>
      <w:r w:rsidRPr="004D7C39">
        <w:t>этого</w:t>
      </w:r>
      <w:r w:rsidR="00B358A9">
        <w:t xml:space="preserve"> </w:t>
      </w:r>
      <w:r w:rsidRPr="00156508">
        <w:rPr>
          <w:rStyle w:val="--0"/>
        </w:rPr>
        <w:t>нам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156508">
        <w:rPr>
          <w:rStyle w:val="--"/>
        </w:rPr>
        <w:t>нужна</w:t>
      </w:r>
      <w:r w:rsidR="00B358A9">
        <w:t xml:space="preserve"> </w:t>
      </w:r>
      <w:r w:rsidRPr="004D7C39">
        <w:t>школа,</w:t>
      </w:r>
      <w:r w:rsidR="00B358A9">
        <w:t xml:space="preserve"> </w:t>
      </w:r>
      <w:r w:rsidRPr="00156508">
        <w:rPr>
          <w:rStyle w:val="--"/>
        </w:rPr>
        <w:t>новая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156508">
        <w:rPr>
          <w:rStyle w:val="--0"/>
        </w:rPr>
        <w:t>школа</w:t>
      </w:r>
      <w:r w:rsidRPr="00156508">
        <w:t>,</w:t>
      </w:r>
      <w:r w:rsidR="00B358A9" w:rsidRPr="00156508">
        <w:t xml:space="preserve"> </w:t>
      </w:r>
      <w:r w:rsidRPr="004D7C39">
        <w:t>которая</w:t>
      </w:r>
      <w:r w:rsidR="00B358A9">
        <w:t xml:space="preserve"> </w:t>
      </w:r>
      <w:r w:rsidRPr="004D7C39">
        <w:t>сейчас</w:t>
      </w:r>
      <w:r w:rsidR="00B358A9">
        <w:t xml:space="preserve"> </w:t>
      </w:r>
      <w:r w:rsidRPr="004D7C39">
        <w:t>рождается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наших</w:t>
      </w:r>
      <w:r w:rsidR="00B358A9">
        <w:t xml:space="preserve"> </w:t>
      </w:r>
      <w:r w:rsidRPr="004D7C39">
        <w:t>глазах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рождается,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положено</w:t>
      </w:r>
      <w:r w:rsidR="00156508">
        <w:t>,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муках.</w:t>
      </w:r>
      <w:r w:rsidR="00B358A9">
        <w:t xml:space="preserve"> </w:t>
      </w:r>
      <w:r>
        <w:t>Игра</w:t>
      </w:r>
      <w:r w:rsidR="00B358A9">
        <w:t xml:space="preserve"> </w:t>
      </w:r>
      <w:r>
        <w:t>стоит</w:t>
      </w:r>
      <w:r w:rsidR="00B358A9">
        <w:t xml:space="preserve"> </w:t>
      </w:r>
      <w:r>
        <w:t>свеч.</w:t>
      </w:r>
    </w:p>
    <w:p w14:paraId="237A93EA" w14:textId="3283FA6F" w:rsidR="00A047C7" w:rsidRDefault="00A047C7" w:rsidP="00156508">
      <w:pPr>
        <w:pStyle w:val="affffffb"/>
      </w:pPr>
      <w:r w:rsidRPr="004D7C39">
        <w:t>Оппоненты</w:t>
      </w:r>
    </w:p>
    <w:p w14:paraId="30892F02" w14:textId="19AB4866" w:rsidR="00A047C7" w:rsidRDefault="00A047C7" w:rsidP="00156508">
      <w:r w:rsidRPr="004D7C39">
        <w:rPr>
          <w:noProof/>
          <w:lang w:eastAsia="zh-CN"/>
        </w:rPr>
        <w:drawing>
          <wp:anchor distT="0" distB="0" distL="114300" distR="114300" simplePos="0" relativeHeight="251664384" behindDoc="1" locked="0" layoutInCell="1" allowOverlap="1" wp14:anchorId="697B93F4" wp14:editId="6C4B23DA">
            <wp:simplePos x="0" y="0"/>
            <wp:positionH relativeFrom="column">
              <wp:posOffset>60845</wp:posOffset>
            </wp:positionH>
            <wp:positionV relativeFrom="paragraph">
              <wp:posOffset>1075286</wp:posOffset>
            </wp:positionV>
            <wp:extent cx="2962275" cy="2115185"/>
            <wp:effectExtent l="0" t="0" r="9525" b="0"/>
            <wp:wrapTight wrapText="bothSides">
              <wp:wrapPolygon edited="0">
                <wp:start x="0" y="0"/>
                <wp:lineTo x="0" y="21399"/>
                <wp:lineTo x="21531" y="21399"/>
                <wp:lineTo x="21531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C39">
        <w:t>У</w:t>
      </w:r>
      <w:r w:rsidR="00B358A9">
        <w:t xml:space="preserve"> </w:t>
      </w:r>
      <w:r w:rsidRPr="004D7C39">
        <w:t>этой</w:t>
      </w:r>
      <w:r w:rsidR="00B358A9">
        <w:t xml:space="preserve"> </w:t>
      </w:r>
      <w:r w:rsidRPr="004D7C39">
        <w:t>точки</w:t>
      </w:r>
      <w:r w:rsidR="00B358A9">
        <w:t xml:space="preserve"> </w:t>
      </w:r>
      <w:r w:rsidRPr="004D7C39">
        <w:t>зрения</w:t>
      </w:r>
      <w:r w:rsidR="00B358A9">
        <w:t xml:space="preserve"> </w:t>
      </w:r>
      <w:r w:rsidRPr="004D7C39">
        <w:t>конечно</w:t>
      </w:r>
      <w:r w:rsidR="00B358A9">
        <w:t xml:space="preserve"> </w:t>
      </w:r>
      <w:r w:rsidRPr="004D7C39">
        <w:t>же</w:t>
      </w:r>
      <w:r w:rsidR="00B358A9">
        <w:t xml:space="preserve"> </w:t>
      </w:r>
      <w:r>
        <w:t>есть</w:t>
      </w:r>
      <w:r w:rsidR="00B358A9">
        <w:t xml:space="preserve"> </w:t>
      </w:r>
      <w:r>
        <w:t>оппоненты.</w:t>
      </w:r>
      <w:r w:rsidR="00B358A9">
        <w:t xml:space="preserve"> </w:t>
      </w:r>
      <w:r>
        <w:t>Они</w:t>
      </w:r>
      <w:r w:rsidR="00B358A9">
        <w:t xml:space="preserve"> </w:t>
      </w:r>
      <w:r>
        <w:t>утверждают,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156508">
        <w:rPr>
          <w:rStyle w:val="--"/>
        </w:rPr>
        <w:t>счастье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156508">
        <w:rPr>
          <w:rStyle w:val="--0"/>
        </w:rPr>
        <w:t>–</w:t>
      </w:r>
      <w:r w:rsidR="00B358A9" w:rsidRPr="00156508">
        <w:rPr>
          <w:rStyle w:val="--0"/>
        </w:rPr>
        <w:t xml:space="preserve"> </w:t>
      </w:r>
      <w:r w:rsidRPr="00156508">
        <w:rPr>
          <w:rStyle w:val="--0"/>
        </w:rPr>
        <w:t>это</w:t>
      </w:r>
      <w:r w:rsidR="00B358A9" w:rsidRPr="00156508">
        <w:rPr>
          <w:rStyle w:val="--0"/>
        </w:rPr>
        <w:t xml:space="preserve"> </w:t>
      </w:r>
      <w:r w:rsidRPr="00156508">
        <w:rPr>
          <w:rStyle w:val="--0"/>
        </w:rPr>
        <w:t>химическая</w:t>
      </w:r>
      <w:r w:rsidR="00B358A9" w:rsidRPr="00156508">
        <w:rPr>
          <w:rStyle w:val="--0"/>
        </w:rPr>
        <w:t xml:space="preserve"> </w:t>
      </w:r>
      <w:r w:rsidRPr="00156508">
        <w:rPr>
          <w:rStyle w:val="--0"/>
        </w:rPr>
        <w:t>реакция</w:t>
      </w:r>
      <w:r w:rsidRPr="004D7C39">
        <w:t>,</w:t>
      </w:r>
      <w:r w:rsidR="00B358A9">
        <w:t xml:space="preserve"> </w:t>
      </w:r>
      <w:r w:rsidRPr="004D7C39">
        <w:t>проходящая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нашем</w:t>
      </w:r>
      <w:r w:rsidR="00B358A9">
        <w:t xml:space="preserve"> </w:t>
      </w:r>
      <w:r w:rsidRPr="004D7C39">
        <w:t>организме</w:t>
      </w:r>
      <w:r w:rsidR="00B358A9">
        <w:t xml:space="preserve"> </w:t>
      </w:r>
      <w:r w:rsidRPr="004D7C39">
        <w:t>при</w:t>
      </w:r>
      <w:r w:rsidR="00B358A9">
        <w:t xml:space="preserve"> </w:t>
      </w:r>
      <w:r w:rsidRPr="004D7C39">
        <w:t>непосредственном</w:t>
      </w:r>
      <w:r w:rsidR="00B358A9">
        <w:t xml:space="preserve"> </w:t>
      </w:r>
      <w:r w:rsidRPr="004D7C39">
        <w:t>участии</w:t>
      </w:r>
      <w:r w:rsidR="00B358A9">
        <w:t xml:space="preserve"> </w:t>
      </w:r>
      <w:r w:rsidRPr="004D7C39">
        <w:t>гормонов.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их</w:t>
      </w:r>
      <w:r w:rsidR="00B358A9">
        <w:t xml:space="preserve"> </w:t>
      </w:r>
      <w:r w:rsidRPr="004D7C39">
        <w:t>точки</w:t>
      </w:r>
      <w:r w:rsidR="00B358A9">
        <w:t xml:space="preserve"> </w:t>
      </w:r>
      <w:r w:rsidRPr="004D7C39">
        <w:t>зрения,</w:t>
      </w:r>
      <w:r w:rsidR="00B358A9">
        <w:t xml:space="preserve"> </w:t>
      </w:r>
      <w:r w:rsidRPr="004D7C39">
        <w:t>если</w:t>
      </w:r>
      <w:r w:rsidR="00B358A9">
        <w:t xml:space="preserve"> </w:t>
      </w:r>
      <w:r w:rsidRPr="004D7C39">
        <w:t>хочешь</w:t>
      </w:r>
      <w:r w:rsidR="00B358A9">
        <w:t xml:space="preserve"> </w:t>
      </w:r>
      <w:r w:rsidRPr="004D7C39">
        <w:t>ощутить</w:t>
      </w:r>
      <w:r w:rsidR="00B358A9">
        <w:t xml:space="preserve"> </w:t>
      </w:r>
      <w:r w:rsidRPr="004D7C39">
        <w:t>счастье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«нагони»</w:t>
      </w:r>
      <w:r w:rsidR="00B358A9">
        <w:t xml:space="preserve"> </w:t>
      </w:r>
      <w:r w:rsidRPr="004D7C39">
        <w:t>норадреналин,</w:t>
      </w:r>
      <w:r w:rsidR="00B358A9">
        <w:t xml:space="preserve"> </w:t>
      </w:r>
      <w:r w:rsidRPr="004D7C39">
        <w:t>радость</w:t>
      </w:r>
      <w:r w:rsidR="00B358A9">
        <w:t xml:space="preserve"> </w:t>
      </w:r>
      <w:r>
        <w:t>–</w:t>
      </w:r>
      <w:r w:rsidR="00B358A9">
        <w:t xml:space="preserve"> </w:t>
      </w:r>
      <w:proofErr w:type="spellStart"/>
      <w:r w:rsidRPr="004D7C39">
        <w:t>эндорфин</w:t>
      </w:r>
      <w:proofErr w:type="spellEnd"/>
      <w:r w:rsidRPr="004D7C39">
        <w:t>.</w:t>
      </w:r>
      <w:r w:rsidR="00B358A9">
        <w:t xml:space="preserve"> </w:t>
      </w:r>
      <w:r w:rsidRPr="004D7C39">
        <w:t>Если</w:t>
      </w:r>
      <w:r w:rsidR="00B358A9">
        <w:t xml:space="preserve"> </w:t>
      </w:r>
      <w:r w:rsidRPr="004D7C39">
        <w:t>надо</w:t>
      </w:r>
      <w:r w:rsidR="00B358A9">
        <w:t xml:space="preserve"> </w:t>
      </w:r>
      <w:r w:rsidRPr="004D7C39">
        <w:t>улучшить</w:t>
      </w:r>
      <w:r w:rsidR="00B358A9">
        <w:t xml:space="preserve"> </w:t>
      </w:r>
      <w:r w:rsidRPr="004D7C39">
        <w:t>настроение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серотонин,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хватает</w:t>
      </w:r>
      <w:r w:rsidR="00B358A9">
        <w:t xml:space="preserve"> </w:t>
      </w:r>
      <w:r w:rsidRPr="004D7C39">
        <w:t>энергии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тироксин,</w:t>
      </w:r>
      <w:r w:rsidR="00B358A9">
        <w:t xml:space="preserve"> </w:t>
      </w:r>
      <w:r w:rsidRPr="004D7C39">
        <w:t>хочется</w:t>
      </w:r>
      <w:r w:rsidR="00B358A9">
        <w:t xml:space="preserve"> </w:t>
      </w:r>
      <w:r w:rsidRPr="004D7C39">
        <w:t>испытать</w:t>
      </w:r>
      <w:r w:rsidR="00B358A9">
        <w:t xml:space="preserve"> </w:t>
      </w:r>
      <w:r w:rsidRPr="004D7C39">
        <w:t>удовольствие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окситоцин,</w:t>
      </w:r>
      <w:r w:rsidR="00B358A9">
        <w:t xml:space="preserve"> </w:t>
      </w:r>
      <w:r w:rsidRPr="004D7C39">
        <w:t>нужно</w:t>
      </w:r>
      <w:r w:rsidR="00B358A9">
        <w:t xml:space="preserve"> </w:t>
      </w:r>
      <w:r w:rsidRPr="004D7C39">
        <w:t>помечтать</w:t>
      </w:r>
      <w:r w:rsidR="00B358A9">
        <w:t xml:space="preserve"> </w:t>
      </w:r>
      <w:r w:rsidRPr="004D7C39">
        <w:t>–</w:t>
      </w:r>
      <w:r w:rsidR="00B358A9">
        <w:t xml:space="preserve"> </w:t>
      </w:r>
      <w:proofErr w:type="spellStart"/>
      <w:r w:rsidRPr="004D7C39">
        <w:t>допамин</w:t>
      </w:r>
      <w:proofErr w:type="spellEnd"/>
      <w:r w:rsidRPr="004D7C39">
        <w:t>,</w:t>
      </w:r>
      <w:r w:rsidR="00B358A9">
        <w:t xml:space="preserve"> </w:t>
      </w:r>
      <w:r w:rsidRPr="004D7C39">
        <w:t>надо</w:t>
      </w:r>
      <w:r w:rsidR="00B358A9">
        <w:t xml:space="preserve"> </w:t>
      </w:r>
      <w:r w:rsidRPr="004D7C39">
        <w:t>стать</w:t>
      </w:r>
      <w:r w:rsidR="00B358A9">
        <w:t xml:space="preserve"> </w:t>
      </w:r>
      <w:r w:rsidRPr="004D7C39">
        <w:t>привлекательным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вазопрессин,</w:t>
      </w:r>
      <w:r w:rsidR="00B358A9">
        <w:t xml:space="preserve"> </w:t>
      </w:r>
      <w:r w:rsidRPr="004D7C39">
        <w:t>требуется</w:t>
      </w:r>
      <w:r w:rsidR="00B358A9">
        <w:t xml:space="preserve"> </w:t>
      </w:r>
      <w:r w:rsidRPr="004D7C39">
        <w:t>подстегнуть</w:t>
      </w:r>
      <w:r w:rsidR="00B358A9">
        <w:t xml:space="preserve"> </w:t>
      </w:r>
      <w:r w:rsidRPr="004D7C39">
        <w:t>мышление</w:t>
      </w:r>
      <w:r w:rsidR="00B358A9">
        <w:t xml:space="preserve"> </w:t>
      </w:r>
      <w:r w:rsidRPr="004D7C39">
        <w:t>–</w:t>
      </w:r>
      <w:r w:rsidR="00B358A9">
        <w:t xml:space="preserve"> </w:t>
      </w:r>
      <w:r w:rsidRPr="004D7C39">
        <w:t>ацетилхолин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т.</w:t>
      </w:r>
      <w:r w:rsidR="00156508">
        <w:t> </w:t>
      </w:r>
      <w:r w:rsidRPr="004D7C39">
        <w:t>д.</w:t>
      </w:r>
      <w:r w:rsidR="00B358A9">
        <w:t xml:space="preserve"> </w:t>
      </w:r>
      <w:r w:rsidRPr="004D7C39">
        <w:t>Если</w:t>
      </w:r>
      <w:r w:rsidR="00B358A9">
        <w:t xml:space="preserve"> </w:t>
      </w:r>
      <w:r w:rsidRPr="004D7C39">
        <w:t>встать</w:t>
      </w:r>
      <w:r w:rsidR="00B358A9">
        <w:t xml:space="preserve"> </w:t>
      </w:r>
      <w:r w:rsidRPr="004D7C39">
        <w:t>на</w:t>
      </w:r>
      <w:r w:rsidR="00B358A9">
        <w:t xml:space="preserve"> </w:t>
      </w:r>
      <w:r w:rsidRPr="004D7C39">
        <w:t>такую</w:t>
      </w:r>
      <w:r w:rsidR="00B358A9">
        <w:t xml:space="preserve"> </w:t>
      </w:r>
      <w:r w:rsidRPr="004D7C39">
        <w:t>точку</w:t>
      </w:r>
      <w:r w:rsidR="00B358A9">
        <w:t xml:space="preserve"> </w:t>
      </w:r>
      <w:r w:rsidRPr="004D7C39">
        <w:t>зрения,</w:t>
      </w:r>
      <w:r w:rsidR="00B358A9">
        <w:t xml:space="preserve"> </w:t>
      </w:r>
      <w:r w:rsidRPr="004D7C39">
        <w:t>то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список</w:t>
      </w:r>
      <w:r w:rsidR="00B358A9">
        <w:t xml:space="preserve"> </w:t>
      </w:r>
      <w:r w:rsidRPr="004D7C39">
        <w:t>надо</w:t>
      </w:r>
      <w:r w:rsidR="00B358A9">
        <w:t xml:space="preserve"> </w:t>
      </w:r>
      <w:r w:rsidRPr="004D7C39">
        <w:t>включить</w:t>
      </w:r>
      <w:r w:rsidR="00B358A9">
        <w:t xml:space="preserve"> </w:t>
      </w:r>
      <w:r w:rsidRPr="004D7C39">
        <w:t>наркотики,</w:t>
      </w:r>
      <w:r w:rsidR="00B358A9">
        <w:t xml:space="preserve"> </w:t>
      </w:r>
      <w:r w:rsidRPr="004D7C39">
        <w:t>алкоголь,</w:t>
      </w:r>
      <w:r w:rsidR="00B358A9">
        <w:t xml:space="preserve"> </w:t>
      </w:r>
      <w:r w:rsidRPr="004D7C39">
        <w:t>секс,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делают</w:t>
      </w:r>
      <w:r w:rsidR="00B358A9">
        <w:t xml:space="preserve"> </w:t>
      </w:r>
      <w:r w:rsidRPr="004D7C39">
        <w:t>многие,</w:t>
      </w:r>
      <w:r w:rsidR="00B358A9">
        <w:t xml:space="preserve"> </w:t>
      </w:r>
      <w:r w:rsidRPr="004D7C39">
        <w:t>так</w:t>
      </w:r>
      <w:r w:rsidR="00B358A9">
        <w:t xml:space="preserve"> </w:t>
      </w:r>
      <w:r w:rsidRPr="00156508">
        <w:rPr>
          <w:rStyle w:val="--"/>
        </w:rPr>
        <w:t>не</w:t>
      </w:r>
      <w:r w:rsidR="00B358A9">
        <w:rPr>
          <w:rStyle w:val="--"/>
          <w:rFonts w:ascii="Times New Roman" w:hAnsi="Times New Roman"/>
          <w:szCs w:val="28"/>
        </w:rPr>
        <w:t xml:space="preserve"> </w:t>
      </w:r>
      <w:r w:rsidRPr="00156508">
        <w:rPr>
          <w:rStyle w:val="--0"/>
        </w:rPr>
        <w:t>увидевшие</w:t>
      </w:r>
      <w:r w:rsidR="00B358A9">
        <w:t xml:space="preserve"> </w:t>
      </w:r>
      <w:r w:rsidRPr="004D7C39">
        <w:t>человеческой</w:t>
      </w:r>
      <w:r w:rsidR="00B358A9">
        <w:t xml:space="preserve"> </w:t>
      </w:r>
      <w:r w:rsidRPr="004D7C39">
        <w:t>жизни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не</w:t>
      </w:r>
      <w:r w:rsidR="00B358A9">
        <w:t xml:space="preserve"> </w:t>
      </w:r>
      <w:r w:rsidRPr="004D7C39">
        <w:t>пережившие</w:t>
      </w:r>
      <w:r w:rsidR="00B358A9">
        <w:t xml:space="preserve"> </w:t>
      </w:r>
      <w:r w:rsidRPr="004D7C39">
        <w:t>человеческого</w:t>
      </w:r>
      <w:r w:rsidR="00B358A9">
        <w:t xml:space="preserve"> </w:t>
      </w:r>
      <w:r w:rsidRPr="004D7C39">
        <w:t>счастья.</w:t>
      </w:r>
      <w:r w:rsidR="00B358A9">
        <w:t xml:space="preserve"> </w:t>
      </w:r>
      <w:r w:rsidRPr="004D7C39">
        <w:rPr>
          <w:b/>
          <w:bCs/>
          <w:i/>
          <w:iCs/>
        </w:rPr>
        <w:t>Это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точка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зрения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главных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врагов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детей,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родителей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и</w:t>
      </w:r>
      <w:r w:rsidR="00B358A9">
        <w:rPr>
          <w:b/>
          <w:bCs/>
          <w:i/>
          <w:iCs/>
        </w:rPr>
        <w:t xml:space="preserve"> </w:t>
      </w:r>
      <w:r w:rsidRPr="004D7C39">
        <w:rPr>
          <w:b/>
          <w:bCs/>
          <w:i/>
          <w:iCs/>
        </w:rPr>
        <w:t>педагогов,</w:t>
      </w:r>
      <w:r w:rsidR="00B358A9">
        <w:t xml:space="preserve"> </w:t>
      </w:r>
      <w:r w:rsidRPr="004D7C39">
        <w:t>потому</w:t>
      </w:r>
      <w:r w:rsidR="00B358A9">
        <w:t xml:space="preserve"> </w:t>
      </w:r>
      <w:r w:rsidRPr="004D7C39">
        <w:t>что</w:t>
      </w:r>
      <w:r w:rsidR="00B358A9">
        <w:t xml:space="preserve"> </w:t>
      </w:r>
      <w:r w:rsidRPr="004D7C39">
        <w:t>за</w:t>
      </w:r>
      <w:r w:rsidR="00B358A9">
        <w:t xml:space="preserve"> </w:t>
      </w:r>
      <w:r w:rsidRPr="004D7C39">
        <w:t>такой</w:t>
      </w:r>
      <w:r w:rsidR="00B358A9">
        <w:t xml:space="preserve"> </w:t>
      </w:r>
      <w:r w:rsidRPr="004D7C39">
        <w:t>физиологической</w:t>
      </w:r>
      <w:r w:rsidR="00B358A9">
        <w:t xml:space="preserve"> </w:t>
      </w:r>
      <w:r w:rsidRPr="004D7C39">
        <w:t>интерпретацией</w:t>
      </w:r>
      <w:r w:rsidR="00B358A9">
        <w:t xml:space="preserve"> </w:t>
      </w:r>
      <w:r w:rsidRPr="004D7C39">
        <w:t>Человека</w:t>
      </w:r>
      <w:r w:rsidR="00B358A9">
        <w:t xml:space="preserve"> </w:t>
      </w:r>
      <w:r w:rsidRPr="004D7C39">
        <w:t>следует,</w:t>
      </w:r>
      <w:r w:rsidR="00B358A9">
        <w:t xml:space="preserve"> </w:t>
      </w:r>
      <w:r w:rsidRPr="004D7C39">
        <w:t>как</w:t>
      </w:r>
      <w:r w:rsidR="00B358A9">
        <w:t xml:space="preserve"> </w:t>
      </w:r>
      <w:r w:rsidRPr="004D7C39">
        <w:t>смерть</w:t>
      </w:r>
      <w:r w:rsidR="00B358A9">
        <w:t xml:space="preserve"> </w:t>
      </w:r>
      <w:r w:rsidRPr="004D7C39">
        <w:t>с</w:t>
      </w:r>
      <w:r w:rsidR="00B358A9">
        <w:t xml:space="preserve"> </w:t>
      </w:r>
      <w:r w:rsidRPr="004D7C39">
        <w:t>косой,</w:t>
      </w:r>
      <w:r w:rsidR="00B358A9">
        <w:t xml:space="preserve"> </w:t>
      </w:r>
      <w:r w:rsidRPr="004D7C39">
        <w:t>ненависть,</w:t>
      </w:r>
      <w:r w:rsidR="00B358A9">
        <w:t xml:space="preserve"> </w:t>
      </w:r>
      <w:r w:rsidRPr="004D7C39">
        <w:t>отчаяние,</w:t>
      </w:r>
      <w:r w:rsidR="00B358A9">
        <w:t xml:space="preserve"> </w:t>
      </w:r>
      <w:r w:rsidRPr="004D7C39">
        <w:t>одиночество,</w:t>
      </w:r>
      <w:r w:rsidR="00B358A9">
        <w:t xml:space="preserve"> </w:t>
      </w:r>
      <w:r w:rsidRPr="004D7C39">
        <w:t>преступления,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гибель</w:t>
      </w:r>
      <w:r w:rsidR="00B358A9">
        <w:t xml:space="preserve"> </w:t>
      </w:r>
      <w:r w:rsidRPr="004D7C39">
        <w:t>того,</w:t>
      </w:r>
      <w:r w:rsidR="00B358A9">
        <w:t xml:space="preserve"> </w:t>
      </w:r>
      <w:r w:rsidRPr="004D7C39">
        <w:t>в</w:t>
      </w:r>
      <w:r w:rsidR="00B358A9">
        <w:t xml:space="preserve"> </w:t>
      </w:r>
      <w:r w:rsidRPr="004D7C39">
        <w:t>которого</w:t>
      </w:r>
      <w:r w:rsidR="00B358A9">
        <w:t xml:space="preserve"> </w:t>
      </w:r>
      <w:r w:rsidRPr="004D7C39">
        <w:t>были</w:t>
      </w:r>
      <w:r w:rsidR="00B358A9">
        <w:t xml:space="preserve"> </w:t>
      </w:r>
      <w:r w:rsidRPr="004D7C39">
        <w:t>вложены</w:t>
      </w:r>
      <w:r w:rsidR="00B358A9">
        <w:t xml:space="preserve"> </w:t>
      </w:r>
      <w:r w:rsidRPr="004D7C39">
        <w:t>все</w:t>
      </w:r>
      <w:r w:rsidR="00B358A9">
        <w:t xml:space="preserve"> </w:t>
      </w:r>
      <w:r w:rsidRPr="004D7C39">
        <w:t>силы,</w:t>
      </w:r>
      <w:r w:rsidR="00B358A9">
        <w:t xml:space="preserve"> </w:t>
      </w:r>
      <w:r w:rsidRPr="004D7C39">
        <w:t>все</w:t>
      </w:r>
      <w:r w:rsidR="00B358A9">
        <w:t xml:space="preserve"> </w:t>
      </w:r>
      <w:r w:rsidRPr="004D7C39">
        <w:t>ресурсы,</w:t>
      </w:r>
      <w:r w:rsidR="00B358A9">
        <w:t xml:space="preserve"> </w:t>
      </w:r>
      <w:r w:rsidRPr="004D7C39">
        <w:t>все</w:t>
      </w:r>
      <w:r w:rsidR="00B358A9">
        <w:t xml:space="preserve"> </w:t>
      </w:r>
      <w:r w:rsidRPr="004D7C39">
        <w:t>возможности</w:t>
      </w:r>
      <w:r w:rsidR="00B358A9">
        <w:t xml:space="preserve"> </w:t>
      </w:r>
      <w:bookmarkStart w:id="11" w:name="OLE_LINK7"/>
      <w:bookmarkStart w:id="12" w:name="OLE_LINK8"/>
      <w:r w:rsidRPr="004D7C39">
        <w:t>родителей</w:t>
      </w:r>
      <w:r w:rsidR="00B358A9">
        <w:t xml:space="preserve"> </w:t>
      </w:r>
      <w:r w:rsidRPr="004D7C39">
        <w:t>и</w:t>
      </w:r>
      <w:r w:rsidR="00B358A9">
        <w:t xml:space="preserve"> </w:t>
      </w:r>
      <w:r w:rsidRPr="004D7C39">
        <w:t>педагогов.</w:t>
      </w:r>
      <w:bookmarkStart w:id="13" w:name="OLE_LINK9"/>
      <w:bookmarkStart w:id="14" w:name="OLE_LINK10"/>
      <w:bookmarkEnd w:id="11"/>
      <w:bookmarkEnd w:id="12"/>
    </w:p>
    <w:p w14:paraId="19DD1FA5" w14:textId="28A08800" w:rsidR="00A047C7" w:rsidRDefault="00A047C7" w:rsidP="00156508">
      <w:pPr>
        <w:rPr>
          <w:rFonts w:eastAsia="Calibri"/>
        </w:rPr>
      </w:pPr>
      <w:r w:rsidRPr="004D7C39">
        <w:rPr>
          <w:shd w:val="clear" w:color="auto" w:fill="FFFFFF"/>
        </w:rPr>
        <w:t>Разговор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о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Человеке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всегда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вед</w:t>
      </w:r>
      <w:r>
        <w:rPr>
          <w:shd w:val="clear" w:color="auto" w:fill="FFFFFF"/>
        </w:rPr>
        <w:t>ё</w:t>
      </w:r>
      <w:r w:rsidRPr="004D7C39">
        <w:rPr>
          <w:shd w:val="clear" w:color="auto" w:fill="FFFFFF"/>
        </w:rPr>
        <w:t>тся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«высоким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стилем»,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как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он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этого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заслуживает.</w:t>
      </w:r>
      <w:bookmarkEnd w:id="13"/>
      <w:bookmarkEnd w:id="14"/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В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сво</w:t>
      </w:r>
      <w:r>
        <w:rPr>
          <w:shd w:val="clear" w:color="auto" w:fill="FFFFFF"/>
        </w:rPr>
        <w:t>ё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оправдание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напомню,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тем,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кто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ещ</w:t>
      </w:r>
      <w:r>
        <w:rPr>
          <w:shd w:val="clear" w:color="auto" w:fill="FFFFFF"/>
        </w:rPr>
        <w:t>ё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не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забыл,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что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в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1903</w:t>
      </w:r>
      <w:r w:rsidR="00B358A9">
        <w:rPr>
          <w:shd w:val="clear" w:color="auto" w:fill="FFFFFF"/>
        </w:rPr>
        <w:t xml:space="preserve"> </w:t>
      </w:r>
      <w:r w:rsidRPr="004D7C39">
        <w:rPr>
          <w:shd w:val="clear" w:color="auto" w:fill="FFFFFF"/>
        </w:rPr>
        <w:t>году</w:t>
      </w:r>
      <w:r w:rsidR="00B358A9">
        <w:rPr>
          <w:shd w:val="clear" w:color="auto" w:fill="FFFFFF"/>
        </w:rPr>
        <w:t xml:space="preserve"> </w:t>
      </w:r>
      <w:r w:rsidRPr="004D7C39">
        <w:rPr>
          <w:rFonts w:eastAsia="Calibri"/>
          <w:b/>
          <w:bCs/>
          <w:i/>
          <w:iCs/>
        </w:rPr>
        <w:t>Максим</w:t>
      </w:r>
      <w:r w:rsidR="00B358A9">
        <w:rPr>
          <w:rFonts w:eastAsia="Calibri"/>
          <w:b/>
          <w:bCs/>
          <w:i/>
          <w:iCs/>
        </w:rPr>
        <w:t xml:space="preserve"> </w:t>
      </w:r>
      <w:r w:rsidRPr="004D7C39">
        <w:rPr>
          <w:rFonts w:eastAsia="Calibri"/>
          <w:b/>
          <w:bCs/>
          <w:i/>
          <w:iCs/>
        </w:rPr>
        <w:t>Горький</w:t>
      </w:r>
      <w:r w:rsidR="00B358A9">
        <w:rPr>
          <w:rFonts w:eastAsia="Calibri"/>
        </w:rPr>
        <w:t xml:space="preserve"> </w:t>
      </w:r>
      <w:r w:rsidRPr="00156508">
        <w:rPr>
          <w:rStyle w:val="--0"/>
        </w:rPr>
        <w:t>написал</w:t>
      </w:r>
      <w:r w:rsidR="00B358A9" w:rsidRPr="00156508">
        <w:rPr>
          <w:rStyle w:val="--0"/>
        </w:rPr>
        <w:t xml:space="preserve"> </w:t>
      </w:r>
      <w:r w:rsidRPr="00156508">
        <w:rPr>
          <w:rStyle w:val="--0"/>
        </w:rPr>
        <w:t>эссе</w:t>
      </w:r>
      <w:r w:rsidR="00B358A9">
        <w:rPr>
          <w:rStyle w:val="--0"/>
          <w:rFonts w:ascii="Times New Roman" w:hAnsi="Times New Roman"/>
          <w:szCs w:val="28"/>
        </w:rPr>
        <w:t xml:space="preserve"> </w:t>
      </w:r>
      <w:r w:rsidRPr="00156508">
        <w:rPr>
          <w:rStyle w:val="--"/>
        </w:rPr>
        <w:t>«Человек»</w:t>
      </w:r>
      <w:r w:rsidRPr="00156508">
        <w:t>,</w:t>
      </w:r>
      <w:r w:rsidR="00B358A9" w:rsidRPr="00156508">
        <w:t xml:space="preserve"> </w:t>
      </w:r>
      <w:r w:rsidRPr="004D7C39">
        <w:rPr>
          <w:rFonts w:eastAsia="Calibri"/>
        </w:rPr>
        <w:t>который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начинается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так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  <w:i/>
        </w:rPr>
        <w:t>«...В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часы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усталости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духа,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—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когда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память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оживляет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тени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прошлого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от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них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на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сердце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веет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холодом,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—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когда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мысль,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как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бесстрастное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солнце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осени,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освещает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грозный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хаос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настоящего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зловеще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кружится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над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хаосом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дня,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бессильная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подняться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выше,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лететь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вперед,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—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тяжелые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часы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усталости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духа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я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вызываю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пред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собой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величественный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образ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Человека.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Человек!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Точно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солнце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рождается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груди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моей,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ярком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свете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его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медленно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шествует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—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lastRenderedPageBreak/>
        <w:t>впер</w:t>
      </w:r>
      <w:r>
        <w:rPr>
          <w:rFonts w:eastAsia="Calibri"/>
          <w:i/>
        </w:rPr>
        <w:t>ё</w:t>
      </w:r>
      <w:r w:rsidRPr="004D7C39">
        <w:rPr>
          <w:rFonts w:eastAsia="Calibri"/>
          <w:i/>
        </w:rPr>
        <w:t>д!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—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выше!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трагически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прекрасный</w:t>
      </w:r>
      <w:r w:rsidR="00B358A9">
        <w:rPr>
          <w:rFonts w:eastAsia="Calibri"/>
          <w:i/>
        </w:rPr>
        <w:t xml:space="preserve"> </w:t>
      </w:r>
      <w:r w:rsidRPr="004D7C39">
        <w:rPr>
          <w:rFonts w:eastAsia="Calibri"/>
          <w:i/>
        </w:rPr>
        <w:t>Человек!..»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и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далее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десять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страниц,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до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ст</w:t>
      </w:r>
      <w:r>
        <w:rPr>
          <w:rFonts w:eastAsia="Calibri"/>
        </w:rPr>
        <w:t>иля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которых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этой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статье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далеко.</w:t>
      </w:r>
    </w:p>
    <w:p w14:paraId="5313AE18" w14:textId="132B3186" w:rsidR="00A047C7" w:rsidRDefault="00A047C7" w:rsidP="00156508">
      <w:r w:rsidRPr="004D7C39">
        <w:rPr>
          <w:rFonts w:eastAsia="Calibri"/>
        </w:rPr>
        <w:t>А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заканчивает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сво</w:t>
      </w:r>
      <w:r>
        <w:rPr>
          <w:rFonts w:eastAsia="Calibri"/>
        </w:rPr>
        <w:t>ё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эссе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Человеке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М.</w:t>
      </w:r>
      <w:r w:rsidR="00156508">
        <w:rPr>
          <w:rFonts w:eastAsia="Calibri"/>
        </w:rPr>
        <w:t> </w:t>
      </w:r>
      <w:r w:rsidRPr="004D7C39">
        <w:rPr>
          <w:rFonts w:eastAsia="Calibri"/>
        </w:rPr>
        <w:t>Горький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так: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«Вот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снова,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величавый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и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свободный,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подняв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высоко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гордую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главу,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он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медленно,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но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твердыми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шагами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ид</w:t>
      </w:r>
      <w:r>
        <w:rPr>
          <w:rFonts w:eastAsia="Calibri"/>
        </w:rPr>
        <w:t>ё</w:t>
      </w:r>
      <w:r w:rsidRPr="004D7C39">
        <w:rPr>
          <w:rFonts w:eastAsia="Calibri"/>
        </w:rPr>
        <w:t>т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по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праху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старых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предрассудков,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один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в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седом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тумане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заблуждений,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за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ним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—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пыль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прошлого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тяж</w:t>
      </w:r>
      <w:r>
        <w:rPr>
          <w:rFonts w:eastAsia="Calibri"/>
        </w:rPr>
        <w:t>ё</w:t>
      </w:r>
      <w:r w:rsidRPr="004D7C39">
        <w:rPr>
          <w:rFonts w:eastAsia="Calibri"/>
        </w:rPr>
        <w:t>лой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тучей,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а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впереди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—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стоит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толпа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загадок,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бесстрастно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ожидающих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его</w:t>
      </w:r>
      <w:r w:rsidRPr="004D7C39">
        <w:rPr>
          <w:rFonts w:eastAsia="Calibri"/>
          <w:b/>
          <w:bCs/>
          <w:iCs/>
        </w:rPr>
        <w:t>»</w:t>
      </w:r>
      <w:r w:rsidRPr="00F25DB6">
        <w:rPr>
          <w:rFonts w:eastAsia="Calibri"/>
          <w:bCs/>
          <w:iCs/>
        </w:rPr>
        <w:t>.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</w:rPr>
        <w:t>Это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он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написал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наших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малышах,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которые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сегодня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ожидают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встречи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школой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в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первом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классе,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и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молодых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людях,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которым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предстоит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сдать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ЕГЭ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и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шагнуть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в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реальный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мир.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  <w:b/>
          <w:bCs/>
          <w:iCs/>
        </w:rPr>
        <w:t>Какими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они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будут?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Что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их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жд</w:t>
      </w:r>
      <w:r>
        <w:rPr>
          <w:rFonts w:eastAsia="Calibri"/>
          <w:b/>
          <w:bCs/>
          <w:iCs/>
        </w:rPr>
        <w:t>ё</w:t>
      </w:r>
      <w:r w:rsidRPr="004D7C39">
        <w:rPr>
          <w:rFonts w:eastAsia="Calibri"/>
          <w:b/>
          <w:bCs/>
          <w:iCs/>
        </w:rPr>
        <w:t>т?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К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чему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мы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их</w:t>
      </w:r>
      <w:r w:rsidR="00B358A9">
        <w:rPr>
          <w:rFonts w:eastAsia="Calibri"/>
          <w:b/>
          <w:bCs/>
          <w:iCs/>
        </w:rPr>
        <w:t xml:space="preserve"> </w:t>
      </w:r>
      <w:r w:rsidRPr="004D7C39">
        <w:rPr>
          <w:rFonts w:eastAsia="Calibri"/>
          <w:b/>
          <w:bCs/>
          <w:iCs/>
        </w:rPr>
        <w:t>подготовили?</w:t>
      </w:r>
    </w:p>
    <w:p w14:paraId="350AAE8E" w14:textId="7DF40DC7" w:rsidR="00A047C7" w:rsidRDefault="00A047C7" w:rsidP="00156508">
      <w:pPr>
        <w:rPr>
          <w:rFonts w:eastAsia="Calibri"/>
        </w:rPr>
      </w:pPr>
      <w:r w:rsidRPr="004D7C39">
        <w:rPr>
          <w:rFonts w:eastAsia="Calibri"/>
        </w:rPr>
        <w:t>(О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том,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чему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в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школе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учат,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какая</w:t>
      </w:r>
      <w:r w:rsidR="00B358A9">
        <w:rPr>
          <w:rFonts w:eastAsia="Calibri"/>
        </w:rPr>
        <w:t xml:space="preserve"> </w:t>
      </w:r>
      <w:r w:rsidRPr="004D7C39">
        <w:rPr>
          <w:rFonts w:eastAsia="Calibri"/>
        </w:rPr>
        <w:t>жизнь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их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ожидает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–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в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следующей</w:t>
      </w:r>
      <w:r w:rsidR="00B358A9">
        <w:rPr>
          <w:rFonts w:eastAsia="Calibri"/>
        </w:rPr>
        <w:t xml:space="preserve"> </w:t>
      </w:r>
      <w:r>
        <w:rPr>
          <w:rFonts w:eastAsia="Calibri"/>
        </w:rPr>
        <w:t>статье</w:t>
      </w:r>
      <w:r w:rsidRPr="004D7C39">
        <w:rPr>
          <w:rFonts w:eastAsia="Calibri"/>
        </w:rPr>
        <w:t>)</w:t>
      </w:r>
      <w:r>
        <w:rPr>
          <w:rFonts w:eastAsia="Calibri"/>
        </w:rPr>
        <w:t>.</w:t>
      </w:r>
    </w:p>
    <w:p w14:paraId="75D73D46" w14:textId="77777777" w:rsidR="00A047C7" w:rsidRPr="00565867" w:rsidRDefault="00A047C7" w:rsidP="00A047C7">
      <w:pPr>
        <w:ind w:firstLine="0"/>
        <w:rPr>
          <w:rFonts w:ascii="Times New Roman" w:eastAsia="Calibri" w:hAnsi="Times New Roman"/>
          <w:bCs/>
          <w:szCs w:val="28"/>
          <w:lang w:val="en-US"/>
        </w:rPr>
      </w:pPr>
    </w:p>
    <w:p w14:paraId="5D568F67" w14:textId="19C97C32" w:rsidR="00A047C7" w:rsidRPr="00156508" w:rsidRDefault="00A047C7" w:rsidP="00156508">
      <w:pPr>
        <w:rPr>
          <w:rFonts w:eastAsia="Calibri"/>
          <w:b/>
          <w:bCs/>
          <w:i/>
          <w:iCs/>
        </w:rPr>
      </w:pPr>
      <w:r w:rsidRPr="00156508">
        <w:rPr>
          <w:rFonts w:eastAsia="Calibri"/>
          <w:b/>
          <w:bCs/>
          <w:i/>
          <w:iCs/>
        </w:rPr>
        <w:t>12.04.2021</w:t>
      </w:r>
      <w:r w:rsidR="00B358A9" w:rsidRPr="00156508">
        <w:rPr>
          <w:rFonts w:eastAsia="Calibri"/>
          <w:b/>
          <w:bCs/>
          <w:i/>
          <w:iCs/>
        </w:rPr>
        <w:t xml:space="preserve"> </w:t>
      </w:r>
      <w:r w:rsidRPr="00156508">
        <w:rPr>
          <w:rFonts w:eastAsia="Calibri"/>
          <w:b/>
          <w:bCs/>
          <w:i/>
          <w:iCs/>
        </w:rPr>
        <w:t>г.</w:t>
      </w:r>
    </w:p>
    <w:p w14:paraId="72706A30" w14:textId="74B62BCA" w:rsidR="008402D5" w:rsidRPr="00156508" w:rsidRDefault="00A047C7" w:rsidP="00156508">
      <w:pPr>
        <w:rPr>
          <w:rFonts w:eastAsia="Times New Roman"/>
          <w:b/>
          <w:bCs/>
          <w:i/>
          <w:iCs/>
          <w:color w:val="000000"/>
          <w:szCs w:val="28"/>
        </w:rPr>
      </w:pPr>
      <w:r w:rsidRPr="00156508">
        <w:rPr>
          <w:rFonts w:eastAsia="Calibri"/>
          <w:b/>
          <w:bCs/>
          <w:i/>
          <w:iCs/>
        </w:rPr>
        <w:t>Ф.</w:t>
      </w:r>
      <w:r w:rsidR="00B358A9" w:rsidRPr="00156508">
        <w:rPr>
          <w:rFonts w:eastAsia="Calibri"/>
          <w:b/>
          <w:bCs/>
          <w:i/>
          <w:iCs/>
        </w:rPr>
        <w:t xml:space="preserve"> </w:t>
      </w:r>
      <w:proofErr w:type="spellStart"/>
      <w:r w:rsidRPr="00156508">
        <w:rPr>
          <w:rFonts w:eastAsia="Calibri"/>
          <w:b/>
          <w:bCs/>
          <w:i/>
          <w:iCs/>
        </w:rPr>
        <w:t>Шкруднев</w:t>
      </w:r>
      <w:proofErr w:type="spellEnd"/>
    </w:p>
    <w:p w14:paraId="48670523" w14:textId="305AE11E" w:rsidR="002267D8" w:rsidRPr="002267D8" w:rsidRDefault="002267D8" w:rsidP="002267D8">
      <w:pPr>
        <w:rPr>
          <w:rFonts w:eastAsia="Times New Roman"/>
          <w:b/>
          <w:bCs/>
          <w:i/>
          <w:iCs/>
        </w:rPr>
      </w:pPr>
    </w:p>
    <w:sectPr w:rsidR="002267D8" w:rsidRPr="002267D8" w:rsidSect="008E2E61">
      <w:headerReference w:type="even" r:id="rId16"/>
      <w:headerReference w:type="default" r:id="rId17"/>
      <w:footerReference w:type="even" r:id="rId18"/>
      <w:footerReference w:type="default" r:id="rId19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25065" w14:textId="77777777" w:rsidR="00861D06" w:rsidRDefault="00861D06" w:rsidP="007E5B4D">
      <w:r>
        <w:separator/>
      </w:r>
    </w:p>
  </w:endnote>
  <w:endnote w:type="continuationSeparator" w:id="0">
    <w:p w14:paraId="52C5A8F1" w14:textId="77777777" w:rsidR="00861D06" w:rsidRDefault="00861D06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Cambria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Palatino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71315" w14:textId="25B05805" w:rsidR="003C4BEE" w:rsidRDefault="003C4BEE" w:rsidP="004A7BD5">
    <w:pPr>
      <w:pStyle w:val="af5"/>
      <w:framePr w:wrap="none" w:vAnchor="text" w:hAnchor="page" w:x="5857" w:y="380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2</w:t>
    </w:r>
    <w:r>
      <w:rPr>
        <w:rStyle w:val="af7"/>
      </w:rPr>
      <w:fldChar w:fldCharType="end"/>
    </w:r>
  </w:p>
  <w:p w14:paraId="63040A5B" w14:textId="06A38842" w:rsidR="003C4BEE" w:rsidRDefault="003C4BEE">
    <w:pPr>
      <w:pStyle w:val="af5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8FA77" w14:textId="77777777" w:rsidR="003C4BEE" w:rsidRDefault="003C4BEE" w:rsidP="009362E3">
    <w:pPr>
      <w:pStyle w:val="af5"/>
      <w:framePr w:wrap="none" w:vAnchor="text" w:hAnchor="page" w:x="5857" w:y="325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1</w:t>
    </w:r>
    <w:r>
      <w:rPr>
        <w:rStyle w:val="af7"/>
      </w:rPr>
      <w:fldChar w:fldCharType="end"/>
    </w:r>
  </w:p>
  <w:p w14:paraId="6E8D60D9" w14:textId="035E64C1" w:rsidR="003C4BEE" w:rsidRDefault="003C4BEE">
    <w:pPr>
      <w:pStyle w:val="af5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60C31" w14:textId="77777777" w:rsidR="00861D06" w:rsidRDefault="00861D06" w:rsidP="007E5B4D">
      <w:r>
        <w:separator/>
      </w:r>
    </w:p>
  </w:footnote>
  <w:footnote w:type="continuationSeparator" w:id="0">
    <w:p w14:paraId="4C522814" w14:textId="77777777" w:rsidR="00861D06" w:rsidRDefault="00861D06" w:rsidP="007E5B4D">
      <w:r>
        <w:continuationSeparator/>
      </w:r>
    </w:p>
  </w:footnote>
  <w:footnote w:id="1">
    <w:p w14:paraId="0EC9116D" w14:textId="6C9E90A8" w:rsidR="00A047C7" w:rsidRPr="00AB3709" w:rsidRDefault="00A047C7" w:rsidP="00A047C7">
      <w:pPr>
        <w:spacing w:line="240" w:lineRule="auto"/>
        <w:ind w:firstLine="0"/>
        <w:rPr>
          <w:rFonts w:ascii="Times New Roman" w:eastAsia="Times New Roman" w:hAnsi="Times New Roman"/>
          <w:sz w:val="24"/>
        </w:rPr>
      </w:pPr>
      <w:r w:rsidRPr="00AB3709">
        <w:rPr>
          <w:rStyle w:val="afa"/>
          <w:rFonts w:ascii="Times New Roman" w:hAnsi="Times New Roman"/>
          <w:b w:val="0"/>
          <w:bCs/>
          <w:sz w:val="24"/>
        </w:rPr>
        <w:footnoteRef/>
      </w:r>
      <w:r w:rsidR="00B358A9">
        <w:rPr>
          <w:rFonts w:ascii="Times New Roman" w:hAnsi="Times New Roman"/>
          <w:b/>
          <w:bCs/>
          <w:sz w:val="24"/>
        </w:rPr>
        <w:t xml:space="preserve"> </w:t>
      </w:r>
      <w:r w:rsidRPr="00D0325E">
        <w:rPr>
          <w:rStyle w:val="af9"/>
          <w:b/>
          <w:bCs/>
        </w:rPr>
        <w:t>Константин</w:t>
      </w:r>
      <w:r w:rsidR="00B358A9" w:rsidRPr="00D0325E">
        <w:rPr>
          <w:rStyle w:val="af9"/>
          <w:b/>
          <w:bCs/>
        </w:rPr>
        <w:t xml:space="preserve"> </w:t>
      </w:r>
      <w:r w:rsidRPr="00D0325E">
        <w:rPr>
          <w:rStyle w:val="af9"/>
          <w:b/>
          <w:bCs/>
        </w:rPr>
        <w:t>Дмитриевич</w:t>
      </w:r>
      <w:r w:rsidR="00B358A9" w:rsidRPr="00D0325E">
        <w:rPr>
          <w:rStyle w:val="af9"/>
          <w:b/>
          <w:bCs/>
        </w:rPr>
        <w:t xml:space="preserve"> </w:t>
      </w:r>
      <w:r w:rsidRPr="00D0325E">
        <w:rPr>
          <w:rStyle w:val="af9"/>
          <w:b/>
          <w:bCs/>
        </w:rPr>
        <w:t>Ушинский</w:t>
      </w:r>
      <w:r w:rsidR="00B358A9" w:rsidRPr="00D0325E">
        <w:rPr>
          <w:rStyle w:val="af9"/>
        </w:rPr>
        <w:t xml:space="preserve"> </w:t>
      </w:r>
      <w:r w:rsidRPr="00D0325E">
        <w:rPr>
          <w:rStyle w:val="af9"/>
        </w:rPr>
        <w:t>–</w:t>
      </w:r>
      <w:r w:rsidR="00B358A9" w:rsidRPr="00D0325E">
        <w:rPr>
          <w:rStyle w:val="af9"/>
        </w:rPr>
        <w:t xml:space="preserve"> </w:t>
      </w:r>
      <w:r w:rsidRPr="00D0325E">
        <w:rPr>
          <w:rStyle w:val="af9"/>
        </w:rPr>
        <w:t>выдающийся</w:t>
      </w:r>
      <w:r w:rsidR="00B358A9" w:rsidRPr="00D0325E">
        <w:rPr>
          <w:rStyle w:val="af9"/>
        </w:rPr>
        <w:t xml:space="preserve"> </w:t>
      </w:r>
      <w:r w:rsidRPr="00D0325E">
        <w:rPr>
          <w:rStyle w:val="af9"/>
        </w:rPr>
        <w:t>русский</w:t>
      </w:r>
      <w:r w:rsidR="00B358A9" w:rsidRPr="00D0325E">
        <w:rPr>
          <w:rStyle w:val="af9"/>
        </w:rPr>
        <w:t xml:space="preserve"> </w:t>
      </w:r>
      <w:r w:rsidRPr="00D0325E">
        <w:rPr>
          <w:rStyle w:val="af9"/>
        </w:rPr>
        <w:t>педагог,</w:t>
      </w:r>
      <w:r w:rsidR="00B358A9" w:rsidRPr="00D0325E">
        <w:rPr>
          <w:rStyle w:val="af9"/>
        </w:rPr>
        <w:t xml:space="preserve"> </w:t>
      </w:r>
      <w:r w:rsidRPr="00D0325E">
        <w:rPr>
          <w:rStyle w:val="af9"/>
        </w:rPr>
        <w:t>родоначальник</w:t>
      </w:r>
      <w:r w:rsidR="00B358A9" w:rsidRPr="00D0325E">
        <w:rPr>
          <w:rStyle w:val="af9"/>
        </w:rPr>
        <w:t xml:space="preserve"> </w:t>
      </w:r>
      <w:r w:rsidRPr="00D0325E">
        <w:rPr>
          <w:rStyle w:val="af9"/>
        </w:rPr>
        <w:t>русской</w:t>
      </w:r>
      <w:r w:rsidR="00B358A9" w:rsidRPr="00D0325E">
        <w:rPr>
          <w:rStyle w:val="af9"/>
        </w:rPr>
        <w:t xml:space="preserve"> </w:t>
      </w:r>
      <w:r w:rsidRPr="00D0325E">
        <w:rPr>
          <w:rStyle w:val="af9"/>
        </w:rPr>
        <w:t>научной</w:t>
      </w:r>
      <w:r w:rsidR="00B358A9" w:rsidRPr="00D0325E">
        <w:rPr>
          <w:rStyle w:val="af9"/>
        </w:rPr>
        <w:t xml:space="preserve"> </w:t>
      </w:r>
      <w:r w:rsidRPr="00D0325E">
        <w:rPr>
          <w:rStyle w:val="af9"/>
        </w:rPr>
        <w:t>педагогики.</w:t>
      </w:r>
    </w:p>
    <w:p w14:paraId="52AE2DD5" w14:textId="77777777" w:rsidR="00A047C7" w:rsidRPr="00024218" w:rsidRDefault="00A047C7" w:rsidP="00A047C7">
      <w:pPr>
        <w:pStyle w:val="af8"/>
        <w:ind w:firstLine="0"/>
        <w:rPr>
          <w:b/>
          <w:bCs/>
          <w:sz w:val="32"/>
          <w:szCs w:val="32"/>
        </w:rPr>
      </w:pPr>
    </w:p>
  </w:footnote>
  <w:footnote w:id="2">
    <w:p w14:paraId="7F2116CC" w14:textId="391CC3D4" w:rsidR="00A047C7" w:rsidRPr="002947C5" w:rsidRDefault="00A047C7" w:rsidP="00A047C7">
      <w:pPr>
        <w:spacing w:line="240" w:lineRule="auto"/>
        <w:ind w:firstLine="0"/>
        <w:rPr>
          <w:rFonts w:ascii="Times New Roman" w:eastAsia="Times New Roman" w:hAnsi="Times New Roman"/>
          <w:sz w:val="24"/>
        </w:rPr>
      </w:pPr>
      <w:r w:rsidRPr="002947C5">
        <w:rPr>
          <w:rStyle w:val="afa"/>
          <w:rFonts w:ascii="Times New Roman" w:hAnsi="Times New Roman"/>
          <w:b w:val="0"/>
          <w:bCs/>
          <w:sz w:val="24"/>
        </w:rPr>
        <w:footnoteRef/>
      </w:r>
      <w:r w:rsidR="00B358A9">
        <w:rPr>
          <w:rFonts w:ascii="Times New Roman" w:hAnsi="Times New Roman"/>
          <w:b/>
          <w:bCs/>
          <w:sz w:val="24"/>
        </w:rPr>
        <w:t xml:space="preserve"> </w:t>
      </w:r>
      <w:r w:rsidRPr="00CC4570">
        <w:rPr>
          <w:rStyle w:val="af9"/>
          <w:b/>
          <w:bCs/>
        </w:rPr>
        <w:t>Ананьев</w:t>
      </w:r>
      <w:r w:rsidR="00B358A9" w:rsidRPr="00CC4570">
        <w:rPr>
          <w:rStyle w:val="af9"/>
          <w:b/>
          <w:bCs/>
        </w:rPr>
        <w:t xml:space="preserve"> </w:t>
      </w:r>
      <w:r w:rsidRPr="00CC4570">
        <w:rPr>
          <w:rStyle w:val="af9"/>
          <w:b/>
          <w:bCs/>
        </w:rPr>
        <w:t>Б.</w:t>
      </w:r>
      <w:r w:rsidR="00B358A9" w:rsidRPr="00CC4570">
        <w:rPr>
          <w:rStyle w:val="af9"/>
          <w:b/>
          <w:bCs/>
        </w:rPr>
        <w:t xml:space="preserve"> </w:t>
      </w:r>
      <w:r w:rsidRPr="00CC4570">
        <w:rPr>
          <w:rStyle w:val="af9"/>
          <w:b/>
          <w:bCs/>
        </w:rPr>
        <w:t>Г.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(1907-1972)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–</w:t>
      </w:r>
      <w:r w:rsidR="00B358A9" w:rsidRPr="00CC4570">
        <w:rPr>
          <w:rStyle w:val="af9"/>
        </w:rPr>
        <w:t xml:space="preserve"> </w:t>
      </w:r>
      <w:proofErr w:type="spellStart"/>
      <w:r w:rsidRPr="00CC4570">
        <w:rPr>
          <w:rStyle w:val="af9"/>
        </w:rPr>
        <w:t>Д</w:t>
      </w:r>
      <w:r w:rsidR="00CC4570">
        <w:rPr>
          <w:rStyle w:val="af9"/>
        </w:rPr>
        <w:t>д</w:t>
      </w:r>
      <w:r w:rsidRPr="00CC4570">
        <w:rPr>
          <w:rStyle w:val="af9"/>
        </w:rPr>
        <w:t>октор</w:t>
      </w:r>
      <w:proofErr w:type="spellEnd"/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педагогических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наук,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профессор.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Действительный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член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(академик)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Академии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педагогических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наук</w:t>
      </w:r>
      <w:r w:rsidR="00B358A9" w:rsidRPr="00CC4570">
        <w:rPr>
          <w:rStyle w:val="af9"/>
        </w:rPr>
        <w:t xml:space="preserve"> </w:t>
      </w:r>
      <w:r w:rsidRPr="00CC4570">
        <w:rPr>
          <w:rStyle w:val="af9"/>
        </w:rPr>
        <w:t>СССР.</w:t>
      </w:r>
    </w:p>
  </w:footnote>
  <w:footnote w:id="3">
    <w:p w14:paraId="337488D2" w14:textId="4A1AF348" w:rsidR="00A047C7" w:rsidRPr="002947C5" w:rsidRDefault="00A047C7" w:rsidP="00A047C7">
      <w:pPr>
        <w:spacing w:line="240" w:lineRule="auto"/>
        <w:ind w:firstLine="0"/>
        <w:rPr>
          <w:rFonts w:ascii="Times New Roman" w:eastAsia="Times New Roman" w:hAnsi="Times New Roman"/>
          <w:sz w:val="24"/>
        </w:rPr>
      </w:pPr>
      <w:r w:rsidRPr="002947C5">
        <w:rPr>
          <w:rStyle w:val="afa"/>
          <w:rFonts w:ascii="Times New Roman" w:hAnsi="Times New Roman"/>
          <w:b w:val="0"/>
          <w:bCs/>
          <w:sz w:val="24"/>
        </w:rPr>
        <w:footnoteRef/>
      </w:r>
      <w:r w:rsidR="00B358A9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AF57EC">
        <w:rPr>
          <w:rStyle w:val="af9"/>
          <w:b/>
          <w:bCs/>
        </w:rPr>
        <w:t>Гербард</w:t>
      </w:r>
      <w:proofErr w:type="spellEnd"/>
      <w:r w:rsidR="00B358A9" w:rsidRPr="00AF57EC">
        <w:rPr>
          <w:rStyle w:val="af9"/>
          <w:b/>
          <w:bCs/>
        </w:rPr>
        <w:t xml:space="preserve"> </w:t>
      </w:r>
      <w:r w:rsidRPr="00AF57EC">
        <w:rPr>
          <w:rStyle w:val="af9"/>
          <w:b/>
          <w:bCs/>
        </w:rPr>
        <w:t>И.</w:t>
      </w:r>
      <w:r w:rsidR="00B358A9" w:rsidRPr="00AF57EC">
        <w:rPr>
          <w:rStyle w:val="af9"/>
          <w:b/>
          <w:bCs/>
        </w:rPr>
        <w:t xml:space="preserve"> </w:t>
      </w:r>
      <w:r w:rsidRPr="00AF57EC">
        <w:rPr>
          <w:rStyle w:val="af9"/>
          <w:b/>
          <w:bCs/>
        </w:rPr>
        <w:t>Ф.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(1776</w:t>
      </w:r>
      <w:r w:rsidR="00AF57EC">
        <w:rPr>
          <w:rStyle w:val="af9"/>
        </w:rPr>
        <w:t>–</w:t>
      </w:r>
      <w:r w:rsidRPr="00AF57EC">
        <w:rPr>
          <w:rStyle w:val="af9"/>
        </w:rPr>
        <w:t>1841)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–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Основоположник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эмпирической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психологии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в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Германии.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Педагогику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понимал,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как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науку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об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искусстве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воспитания,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умеющего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укреплять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и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отстаивать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существующий</w:t>
      </w:r>
      <w:r w:rsidR="00B358A9" w:rsidRPr="00AF57EC">
        <w:rPr>
          <w:rStyle w:val="af9"/>
        </w:rPr>
        <w:t xml:space="preserve"> </w:t>
      </w:r>
      <w:r w:rsidRPr="00AF57EC">
        <w:rPr>
          <w:rStyle w:val="af9"/>
        </w:rPr>
        <w:t>строй.</w:t>
      </w:r>
    </w:p>
    <w:p w14:paraId="18B1ABBF" w14:textId="77777777" w:rsidR="00A047C7" w:rsidRPr="00BF7339" w:rsidRDefault="00A047C7" w:rsidP="00A047C7">
      <w:pPr>
        <w:spacing w:line="240" w:lineRule="auto"/>
        <w:ind w:firstLine="0"/>
        <w:jc w:val="left"/>
        <w:rPr>
          <w:rFonts w:eastAsia="Times New Roman"/>
          <w:sz w:val="20"/>
          <w:szCs w:val="20"/>
        </w:rPr>
      </w:pPr>
    </w:p>
    <w:p w14:paraId="73166E7D" w14:textId="77777777" w:rsidR="00A047C7" w:rsidRDefault="00A047C7" w:rsidP="00A047C7">
      <w:pPr>
        <w:pStyle w:val="af8"/>
      </w:pPr>
    </w:p>
  </w:footnote>
  <w:footnote w:id="4">
    <w:p w14:paraId="3E99A2C7" w14:textId="357C1AD3" w:rsidR="00A047C7" w:rsidRPr="00AD445E" w:rsidRDefault="00A047C7" w:rsidP="00A047C7">
      <w:pPr>
        <w:spacing w:line="240" w:lineRule="auto"/>
        <w:ind w:firstLine="0"/>
        <w:rPr>
          <w:rFonts w:ascii="Times New Roman" w:eastAsia="Times New Roman" w:hAnsi="Times New Roman"/>
          <w:sz w:val="24"/>
        </w:rPr>
      </w:pPr>
      <w:r w:rsidRPr="00AD445E">
        <w:rPr>
          <w:rStyle w:val="afa"/>
          <w:rFonts w:ascii="Times New Roman" w:hAnsi="Times New Roman"/>
          <w:b w:val="0"/>
          <w:bCs/>
          <w:sz w:val="24"/>
        </w:rPr>
        <w:footnoteRef/>
      </w:r>
      <w:r w:rsidR="00B358A9">
        <w:rPr>
          <w:rFonts w:ascii="Times New Roman" w:hAnsi="Times New Roman"/>
          <w:b/>
          <w:bCs/>
          <w:sz w:val="24"/>
        </w:rPr>
        <w:t xml:space="preserve"> </w:t>
      </w:r>
      <w:r w:rsidRPr="005626B5">
        <w:rPr>
          <w:rStyle w:val="af9"/>
          <w:b/>
          <w:bCs/>
        </w:rPr>
        <w:t>Ян</w:t>
      </w:r>
      <w:r w:rsidR="00B358A9" w:rsidRPr="005626B5">
        <w:rPr>
          <w:rStyle w:val="af9"/>
          <w:b/>
          <w:bCs/>
        </w:rPr>
        <w:t xml:space="preserve"> </w:t>
      </w:r>
      <w:proofErr w:type="spellStart"/>
      <w:r w:rsidRPr="005626B5">
        <w:rPr>
          <w:rStyle w:val="af9"/>
          <w:b/>
          <w:bCs/>
        </w:rPr>
        <w:t>Амос</w:t>
      </w:r>
      <w:proofErr w:type="spellEnd"/>
      <w:r w:rsidR="00B358A9" w:rsidRPr="005626B5">
        <w:rPr>
          <w:rStyle w:val="af9"/>
          <w:b/>
          <w:bCs/>
        </w:rPr>
        <w:t xml:space="preserve"> </w:t>
      </w:r>
      <w:r w:rsidRPr="005626B5">
        <w:rPr>
          <w:rStyle w:val="af9"/>
          <w:b/>
          <w:bCs/>
        </w:rPr>
        <w:t>Коменский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–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чешский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педагог-гуманист,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писатель,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религиозный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и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общественный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деятель,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епископ</w:t>
      </w:r>
      <w:r w:rsidR="00B358A9" w:rsidRPr="005626B5">
        <w:rPr>
          <w:rStyle w:val="af9"/>
        </w:rPr>
        <w:t xml:space="preserve"> </w:t>
      </w:r>
      <w:proofErr w:type="spellStart"/>
      <w:r w:rsidRPr="005626B5">
        <w:rPr>
          <w:rStyle w:val="af9"/>
        </w:rPr>
        <w:t>Чешскобратской</w:t>
      </w:r>
      <w:proofErr w:type="spellEnd"/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церкви,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основоположник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педагогики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как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самостоятельной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дисциплины,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систематизатор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и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популяризатор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классно-урочной</w:t>
      </w:r>
      <w:r w:rsidR="00B358A9" w:rsidRPr="005626B5">
        <w:rPr>
          <w:rStyle w:val="af9"/>
        </w:rPr>
        <w:t xml:space="preserve"> </w:t>
      </w:r>
      <w:r w:rsidRPr="005626B5">
        <w:rPr>
          <w:rStyle w:val="af9"/>
        </w:rPr>
        <w:t>системы.</w:t>
      </w:r>
    </w:p>
    <w:p w14:paraId="27067F64" w14:textId="77777777" w:rsidR="00A047C7" w:rsidRPr="00E447EB" w:rsidRDefault="00A047C7" w:rsidP="00A047C7">
      <w:pPr>
        <w:pStyle w:val="af8"/>
        <w:rPr>
          <w:b/>
          <w:b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58D5B" w14:textId="430435AD" w:rsidR="003C4BEE" w:rsidRPr="000F2C87" w:rsidRDefault="003C4BEE" w:rsidP="008E2E61">
    <w:pPr>
      <w:pStyle w:val="affffffe"/>
    </w:pP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"/>
        <w:u w:val="none"/>
        <w:lang w:val="ru-RU"/>
      </w:rPr>
      <w:t>Ф.</w:t>
    </w:r>
    <w:r w:rsidR="00B358A9">
      <w:rPr>
        <w:rStyle w:val="afffffff"/>
        <w:u w:val="none"/>
        <w:lang w:val="ru-RU"/>
      </w:rPr>
      <w:t xml:space="preserve"> </w:t>
    </w:r>
    <w:r w:rsidRPr="00596BE1">
      <w:rPr>
        <w:rStyle w:val="afffffff"/>
        <w:u w:val="none"/>
        <w:lang w:val="ru-RU"/>
      </w:rPr>
      <w:t>Д.</w:t>
    </w:r>
    <w:r w:rsidR="00B358A9">
      <w:rPr>
        <w:rStyle w:val="afffffff"/>
        <w:u w:val="none"/>
        <w:lang w:val="ru-RU"/>
      </w:rPr>
      <w:t xml:space="preserve"> </w:t>
    </w:r>
    <w:proofErr w:type="spellStart"/>
    <w:r w:rsidRPr="00596BE1">
      <w:rPr>
        <w:rStyle w:val="afffffff"/>
        <w:u w:val="none"/>
        <w:lang w:val="ru-RU"/>
      </w:rPr>
      <w:t>Шкруднев</w:t>
    </w:r>
    <w:proofErr w:type="spellEnd"/>
    <w:r w:rsidR="00B358A9">
      <w:rPr>
        <w:rStyle w:val="afffffff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B358A9">
      <w:rPr>
        <w:u w:val="none"/>
      </w:rPr>
      <w:t xml:space="preserve"> </w:t>
    </w:r>
    <w:r w:rsidR="008A573D" w:rsidRPr="008A573D">
      <w:t>Ш</w:t>
    </w:r>
    <w:r w:rsidR="008A573D">
      <w:t>кола</w:t>
    </w:r>
    <w:r w:rsidR="00B358A9">
      <w:t xml:space="preserve"> </w:t>
    </w:r>
    <w:r w:rsidR="008A573D">
      <w:t>в</w:t>
    </w:r>
    <w:r w:rsidR="00B358A9">
      <w:t xml:space="preserve"> </w:t>
    </w:r>
    <w:r w:rsidR="008A573D">
      <w:t>познании</w:t>
    </w:r>
    <w:r w:rsidR="00B358A9">
      <w:t xml:space="preserve"> </w:t>
    </w:r>
    <w:r w:rsidR="008A573D">
      <w:t>или</w:t>
    </w:r>
    <w:r w:rsidR="00B358A9">
      <w:t xml:space="preserve"> </w:t>
    </w:r>
    <w:r w:rsidR="008A573D">
      <w:t>познание</w:t>
    </w:r>
    <w:r w:rsidR="00B358A9">
      <w:t xml:space="preserve"> </w:t>
    </w:r>
    <w:r w:rsidR="008A573D">
      <w:t>в</w:t>
    </w:r>
    <w:r w:rsidR="00B358A9">
      <w:t xml:space="preserve"> </w:t>
    </w:r>
    <w:r w:rsidR="008A573D">
      <w:t>школе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084C1" w14:textId="5FCD25E4" w:rsidR="003C4BEE" w:rsidRDefault="003C4BEE" w:rsidP="008E2E61">
    <w:pPr>
      <w:pStyle w:val="affffffd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5224EE5D">
          <wp:extent cx="6219590" cy="553224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90" cy="553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032139F3"/>
    <w:multiLevelType w:val="multilevel"/>
    <w:tmpl w:val="DAA6C93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2880"/>
      </w:pPr>
      <w:rPr>
        <w:rFonts w:hint="default"/>
      </w:rPr>
    </w:lvl>
  </w:abstractNum>
  <w:abstractNum w:abstractNumId="3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E09B9"/>
    <w:multiLevelType w:val="multilevel"/>
    <w:tmpl w:val="B82AD4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1DA040B2"/>
    <w:multiLevelType w:val="hybridMultilevel"/>
    <w:tmpl w:val="783E657C"/>
    <w:lvl w:ilvl="0" w:tplc="BBF2EC40">
      <w:start w:val="1"/>
      <w:numFmt w:val="decimal"/>
      <w:pStyle w:val="a1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E6236"/>
    <w:multiLevelType w:val="hybridMultilevel"/>
    <w:tmpl w:val="E83E4F0C"/>
    <w:lvl w:ilvl="0" w:tplc="B1E4E7C6">
      <w:start w:val="1"/>
      <w:numFmt w:val="bullet"/>
      <w:pStyle w:val="a3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F08DD"/>
    <w:multiLevelType w:val="multilevel"/>
    <w:tmpl w:val="B4CC62C4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50DA3"/>
    <w:multiLevelType w:val="multilevel"/>
    <w:tmpl w:val="C96841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2" w15:restartNumberingAfterBreak="0">
    <w:nsid w:val="3AD66700"/>
    <w:multiLevelType w:val="multilevel"/>
    <w:tmpl w:val="5BF8CC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3" w15:restartNumberingAfterBreak="0">
    <w:nsid w:val="3EF4629A"/>
    <w:multiLevelType w:val="multilevel"/>
    <w:tmpl w:val="04090023"/>
    <w:styleLink w:val="a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FC70792"/>
    <w:multiLevelType w:val="multilevel"/>
    <w:tmpl w:val="B4CC62C4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02EE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E653BBB"/>
    <w:multiLevelType w:val="hybridMultilevel"/>
    <w:tmpl w:val="998E8168"/>
    <w:lvl w:ilvl="0" w:tplc="DD4AF572">
      <w:start w:val="1"/>
      <w:numFmt w:val="decimal"/>
      <w:pStyle w:val="a5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0451E"/>
    <w:multiLevelType w:val="multilevel"/>
    <w:tmpl w:val="DF962E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9" w15:restartNumberingAfterBreak="0">
    <w:nsid w:val="596F479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50A7340"/>
    <w:multiLevelType w:val="multilevel"/>
    <w:tmpl w:val="5BF8CC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1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420817"/>
    <w:multiLevelType w:val="hybridMultilevel"/>
    <w:tmpl w:val="0EE82038"/>
    <w:lvl w:ilvl="0" w:tplc="AB1487CA">
      <w:start w:val="1"/>
      <w:numFmt w:val="bullet"/>
      <w:pStyle w:val="a6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CB704BD"/>
    <w:multiLevelType w:val="multilevel"/>
    <w:tmpl w:val="A03E0A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4" w15:restartNumberingAfterBreak="0">
    <w:nsid w:val="6D64587E"/>
    <w:multiLevelType w:val="multilevel"/>
    <w:tmpl w:val="1EA4CC86"/>
    <w:lvl w:ilvl="0">
      <w:start w:val="4"/>
      <w:numFmt w:val="decimal"/>
      <w:pStyle w:val="a7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25" w15:restartNumberingAfterBreak="0">
    <w:nsid w:val="6DD9706E"/>
    <w:multiLevelType w:val="hybridMultilevel"/>
    <w:tmpl w:val="9E26A62A"/>
    <w:lvl w:ilvl="0" w:tplc="BCE4F4EC">
      <w:start w:val="1"/>
      <w:numFmt w:val="decimal"/>
      <w:pStyle w:val="a8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0"/>
  </w:num>
  <w:num w:numId="3">
    <w:abstractNumId w:val="6"/>
  </w:num>
  <w:num w:numId="4">
    <w:abstractNumId w:val="21"/>
  </w:num>
  <w:num w:numId="5">
    <w:abstractNumId w:val="26"/>
  </w:num>
  <w:num w:numId="6">
    <w:abstractNumId w:val="13"/>
  </w:num>
  <w:num w:numId="7">
    <w:abstractNumId w:val="24"/>
  </w:num>
  <w:num w:numId="8">
    <w:abstractNumId w:val="3"/>
  </w:num>
  <w:num w:numId="9">
    <w:abstractNumId w:val="10"/>
  </w:num>
  <w:num w:numId="10">
    <w:abstractNumId w:val="1"/>
  </w:num>
  <w:num w:numId="11">
    <w:abstractNumId w:val="25"/>
  </w:num>
  <w:num w:numId="12">
    <w:abstractNumId w:val="17"/>
    <w:lvlOverride w:ilvl="0">
      <w:startOverride w:val="1"/>
    </w:lvlOverride>
  </w:num>
  <w:num w:numId="13">
    <w:abstractNumId w:val="7"/>
  </w:num>
  <w:num w:numId="14">
    <w:abstractNumId w:val="16"/>
  </w:num>
  <w:num w:numId="15">
    <w:abstractNumId w:val="5"/>
  </w:num>
  <w:num w:numId="16">
    <w:abstractNumId w:val="8"/>
  </w:num>
  <w:num w:numId="17">
    <w:abstractNumId w:val="2"/>
  </w:num>
  <w:num w:numId="18">
    <w:abstractNumId w:val="14"/>
  </w:num>
  <w:num w:numId="19">
    <w:abstractNumId w:val="11"/>
  </w:num>
  <w:num w:numId="20">
    <w:abstractNumId w:val="9"/>
  </w:num>
  <w:num w:numId="21">
    <w:abstractNumId w:val="12"/>
  </w:num>
  <w:num w:numId="22">
    <w:abstractNumId w:val="20"/>
  </w:num>
  <w:num w:numId="23">
    <w:abstractNumId w:val="1"/>
  </w:num>
  <w:num w:numId="24">
    <w:abstractNumId w:val="4"/>
  </w:num>
  <w:num w:numId="25">
    <w:abstractNumId w:val="19"/>
  </w:num>
  <w:num w:numId="26">
    <w:abstractNumId w:val="15"/>
  </w:num>
  <w:num w:numId="27">
    <w:abstractNumId w:val="18"/>
  </w:num>
  <w:num w:numId="28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21F5"/>
    <w:rsid w:val="000027D7"/>
    <w:rsid w:val="00003B25"/>
    <w:rsid w:val="00004BA1"/>
    <w:rsid w:val="00005746"/>
    <w:rsid w:val="00005DB7"/>
    <w:rsid w:val="000077B8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48DA"/>
    <w:rsid w:val="0002584E"/>
    <w:rsid w:val="000326FD"/>
    <w:rsid w:val="000333F3"/>
    <w:rsid w:val="00033421"/>
    <w:rsid w:val="000335D2"/>
    <w:rsid w:val="00034536"/>
    <w:rsid w:val="00037BA9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61513"/>
    <w:rsid w:val="000615A0"/>
    <w:rsid w:val="000619CF"/>
    <w:rsid w:val="00062372"/>
    <w:rsid w:val="00062E12"/>
    <w:rsid w:val="00064221"/>
    <w:rsid w:val="00064BBC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E319B"/>
    <w:rsid w:val="000E4EA3"/>
    <w:rsid w:val="000E4F8B"/>
    <w:rsid w:val="000E548D"/>
    <w:rsid w:val="000E65F6"/>
    <w:rsid w:val="000F2967"/>
    <w:rsid w:val="000F2980"/>
    <w:rsid w:val="000F2C87"/>
    <w:rsid w:val="000F58FC"/>
    <w:rsid w:val="00103123"/>
    <w:rsid w:val="001058FE"/>
    <w:rsid w:val="0010606A"/>
    <w:rsid w:val="00111155"/>
    <w:rsid w:val="001123DA"/>
    <w:rsid w:val="00112F23"/>
    <w:rsid w:val="0011478B"/>
    <w:rsid w:val="001205F2"/>
    <w:rsid w:val="0012256A"/>
    <w:rsid w:val="00124967"/>
    <w:rsid w:val="001255EA"/>
    <w:rsid w:val="001257C0"/>
    <w:rsid w:val="00131902"/>
    <w:rsid w:val="001377BC"/>
    <w:rsid w:val="001400B2"/>
    <w:rsid w:val="0014127D"/>
    <w:rsid w:val="001422DC"/>
    <w:rsid w:val="001441B5"/>
    <w:rsid w:val="00145735"/>
    <w:rsid w:val="00145BE2"/>
    <w:rsid w:val="0014763E"/>
    <w:rsid w:val="00147D74"/>
    <w:rsid w:val="0015099D"/>
    <w:rsid w:val="00150A50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754"/>
    <w:rsid w:val="0016572D"/>
    <w:rsid w:val="00166D8A"/>
    <w:rsid w:val="00170AD8"/>
    <w:rsid w:val="001711E4"/>
    <w:rsid w:val="00173BB0"/>
    <w:rsid w:val="00174514"/>
    <w:rsid w:val="00174C30"/>
    <w:rsid w:val="001755EE"/>
    <w:rsid w:val="001764D0"/>
    <w:rsid w:val="001802DD"/>
    <w:rsid w:val="00181482"/>
    <w:rsid w:val="00184CFF"/>
    <w:rsid w:val="00184E83"/>
    <w:rsid w:val="001866AF"/>
    <w:rsid w:val="00191D35"/>
    <w:rsid w:val="00191E6B"/>
    <w:rsid w:val="0019325B"/>
    <w:rsid w:val="0019349D"/>
    <w:rsid w:val="00194FCB"/>
    <w:rsid w:val="00196163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3960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4609"/>
    <w:rsid w:val="001E715F"/>
    <w:rsid w:val="001E7C46"/>
    <w:rsid w:val="001F106F"/>
    <w:rsid w:val="001F1CC1"/>
    <w:rsid w:val="001F398D"/>
    <w:rsid w:val="001F5219"/>
    <w:rsid w:val="001F58FC"/>
    <w:rsid w:val="001F5C07"/>
    <w:rsid w:val="00202899"/>
    <w:rsid w:val="00202F5C"/>
    <w:rsid w:val="00203505"/>
    <w:rsid w:val="00204227"/>
    <w:rsid w:val="00204278"/>
    <w:rsid w:val="0020534C"/>
    <w:rsid w:val="002102EB"/>
    <w:rsid w:val="00210400"/>
    <w:rsid w:val="00211B55"/>
    <w:rsid w:val="0021294C"/>
    <w:rsid w:val="002173DE"/>
    <w:rsid w:val="002174DC"/>
    <w:rsid w:val="00217C07"/>
    <w:rsid w:val="00220FB6"/>
    <w:rsid w:val="00223385"/>
    <w:rsid w:val="0022601C"/>
    <w:rsid w:val="002267D8"/>
    <w:rsid w:val="00227733"/>
    <w:rsid w:val="00230C0F"/>
    <w:rsid w:val="00231BFC"/>
    <w:rsid w:val="00231F88"/>
    <w:rsid w:val="00232134"/>
    <w:rsid w:val="0023267E"/>
    <w:rsid w:val="00242B56"/>
    <w:rsid w:val="00245D3F"/>
    <w:rsid w:val="00250F59"/>
    <w:rsid w:val="002523C4"/>
    <w:rsid w:val="00253CB3"/>
    <w:rsid w:val="0025404D"/>
    <w:rsid w:val="00254050"/>
    <w:rsid w:val="00260048"/>
    <w:rsid w:val="0026296F"/>
    <w:rsid w:val="00262B3B"/>
    <w:rsid w:val="002666C2"/>
    <w:rsid w:val="002671D1"/>
    <w:rsid w:val="002675A8"/>
    <w:rsid w:val="00267717"/>
    <w:rsid w:val="00270AC2"/>
    <w:rsid w:val="00270F73"/>
    <w:rsid w:val="00272ABD"/>
    <w:rsid w:val="002745BA"/>
    <w:rsid w:val="00274CC1"/>
    <w:rsid w:val="00275B44"/>
    <w:rsid w:val="00275D3C"/>
    <w:rsid w:val="00276560"/>
    <w:rsid w:val="00277914"/>
    <w:rsid w:val="00281AEF"/>
    <w:rsid w:val="0028245C"/>
    <w:rsid w:val="00282C56"/>
    <w:rsid w:val="00282DAB"/>
    <w:rsid w:val="002857A1"/>
    <w:rsid w:val="00286453"/>
    <w:rsid w:val="002900EF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6CE1"/>
    <w:rsid w:val="002B0AF7"/>
    <w:rsid w:val="002B106D"/>
    <w:rsid w:val="002B143B"/>
    <w:rsid w:val="002B25E6"/>
    <w:rsid w:val="002B4977"/>
    <w:rsid w:val="002B497E"/>
    <w:rsid w:val="002B517F"/>
    <w:rsid w:val="002B64D2"/>
    <w:rsid w:val="002B65B4"/>
    <w:rsid w:val="002C29F7"/>
    <w:rsid w:val="002C4815"/>
    <w:rsid w:val="002C4D4B"/>
    <w:rsid w:val="002C533B"/>
    <w:rsid w:val="002C5A2D"/>
    <w:rsid w:val="002C7E78"/>
    <w:rsid w:val="002D1927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739"/>
    <w:rsid w:val="002E310B"/>
    <w:rsid w:val="002E351E"/>
    <w:rsid w:val="002E61BE"/>
    <w:rsid w:val="002E6AA2"/>
    <w:rsid w:val="002F3829"/>
    <w:rsid w:val="002F7B90"/>
    <w:rsid w:val="0030576F"/>
    <w:rsid w:val="003058BD"/>
    <w:rsid w:val="00307744"/>
    <w:rsid w:val="0031028F"/>
    <w:rsid w:val="00311744"/>
    <w:rsid w:val="00313F18"/>
    <w:rsid w:val="003142BC"/>
    <w:rsid w:val="003143AA"/>
    <w:rsid w:val="00315B72"/>
    <w:rsid w:val="00320EED"/>
    <w:rsid w:val="00324161"/>
    <w:rsid w:val="003315AB"/>
    <w:rsid w:val="00332FE6"/>
    <w:rsid w:val="0033393B"/>
    <w:rsid w:val="003362EF"/>
    <w:rsid w:val="0034269E"/>
    <w:rsid w:val="003466D0"/>
    <w:rsid w:val="0035099B"/>
    <w:rsid w:val="00350D11"/>
    <w:rsid w:val="00350D19"/>
    <w:rsid w:val="003514EA"/>
    <w:rsid w:val="0035240D"/>
    <w:rsid w:val="003524B7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1150"/>
    <w:rsid w:val="003711B1"/>
    <w:rsid w:val="00371D06"/>
    <w:rsid w:val="00372A94"/>
    <w:rsid w:val="00372E58"/>
    <w:rsid w:val="0037415C"/>
    <w:rsid w:val="003814CD"/>
    <w:rsid w:val="003823A6"/>
    <w:rsid w:val="00382A5B"/>
    <w:rsid w:val="00383667"/>
    <w:rsid w:val="00383A90"/>
    <w:rsid w:val="00384230"/>
    <w:rsid w:val="00384EEE"/>
    <w:rsid w:val="00387747"/>
    <w:rsid w:val="00390314"/>
    <w:rsid w:val="0039190C"/>
    <w:rsid w:val="00392A95"/>
    <w:rsid w:val="003945B1"/>
    <w:rsid w:val="00395FB6"/>
    <w:rsid w:val="0039673F"/>
    <w:rsid w:val="003A1794"/>
    <w:rsid w:val="003A1DE3"/>
    <w:rsid w:val="003A1DE4"/>
    <w:rsid w:val="003A2B36"/>
    <w:rsid w:val="003A34FA"/>
    <w:rsid w:val="003A44C6"/>
    <w:rsid w:val="003A5E64"/>
    <w:rsid w:val="003A6599"/>
    <w:rsid w:val="003A6C67"/>
    <w:rsid w:val="003B1587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35B5"/>
    <w:rsid w:val="003C46F5"/>
    <w:rsid w:val="003C4BEE"/>
    <w:rsid w:val="003C5C75"/>
    <w:rsid w:val="003C61FE"/>
    <w:rsid w:val="003C7540"/>
    <w:rsid w:val="003D1370"/>
    <w:rsid w:val="003D221B"/>
    <w:rsid w:val="003D39F1"/>
    <w:rsid w:val="003D46E7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10C8"/>
    <w:rsid w:val="00401A30"/>
    <w:rsid w:val="004063BE"/>
    <w:rsid w:val="0040658E"/>
    <w:rsid w:val="00407FA2"/>
    <w:rsid w:val="004134C6"/>
    <w:rsid w:val="00415F7F"/>
    <w:rsid w:val="00416C97"/>
    <w:rsid w:val="004277D8"/>
    <w:rsid w:val="0043170A"/>
    <w:rsid w:val="004353F5"/>
    <w:rsid w:val="00437535"/>
    <w:rsid w:val="00437655"/>
    <w:rsid w:val="004426BB"/>
    <w:rsid w:val="00442D9F"/>
    <w:rsid w:val="00443A00"/>
    <w:rsid w:val="00443C6F"/>
    <w:rsid w:val="00447E4D"/>
    <w:rsid w:val="00452700"/>
    <w:rsid w:val="004536F6"/>
    <w:rsid w:val="00454444"/>
    <w:rsid w:val="00455CCC"/>
    <w:rsid w:val="0045600E"/>
    <w:rsid w:val="004571E1"/>
    <w:rsid w:val="00457C63"/>
    <w:rsid w:val="00460258"/>
    <w:rsid w:val="004604BE"/>
    <w:rsid w:val="00460FC5"/>
    <w:rsid w:val="00461994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6C1E"/>
    <w:rsid w:val="0049043F"/>
    <w:rsid w:val="00491386"/>
    <w:rsid w:val="00492746"/>
    <w:rsid w:val="004929A5"/>
    <w:rsid w:val="00493A91"/>
    <w:rsid w:val="004943DE"/>
    <w:rsid w:val="00495D08"/>
    <w:rsid w:val="004A1F44"/>
    <w:rsid w:val="004A337D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7CD3"/>
    <w:rsid w:val="004D0080"/>
    <w:rsid w:val="004D0BA2"/>
    <w:rsid w:val="004D1677"/>
    <w:rsid w:val="004D2687"/>
    <w:rsid w:val="004D38B0"/>
    <w:rsid w:val="004D53CE"/>
    <w:rsid w:val="004D5F2C"/>
    <w:rsid w:val="004D6D6B"/>
    <w:rsid w:val="004D756E"/>
    <w:rsid w:val="004D769B"/>
    <w:rsid w:val="004E1330"/>
    <w:rsid w:val="004E1C34"/>
    <w:rsid w:val="004E3201"/>
    <w:rsid w:val="004E5A1F"/>
    <w:rsid w:val="004F0902"/>
    <w:rsid w:val="004F0AE2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5DF8"/>
    <w:rsid w:val="0051663F"/>
    <w:rsid w:val="0051702F"/>
    <w:rsid w:val="00517377"/>
    <w:rsid w:val="0052130F"/>
    <w:rsid w:val="00521832"/>
    <w:rsid w:val="00521AF8"/>
    <w:rsid w:val="00522E21"/>
    <w:rsid w:val="005234F4"/>
    <w:rsid w:val="00523B6E"/>
    <w:rsid w:val="0052426A"/>
    <w:rsid w:val="0052510D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265F"/>
    <w:rsid w:val="00543B0B"/>
    <w:rsid w:val="005444ED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4E4"/>
    <w:rsid w:val="00565867"/>
    <w:rsid w:val="00565A69"/>
    <w:rsid w:val="00565C23"/>
    <w:rsid w:val="00566151"/>
    <w:rsid w:val="005679E6"/>
    <w:rsid w:val="005726D6"/>
    <w:rsid w:val="00573E94"/>
    <w:rsid w:val="005757ED"/>
    <w:rsid w:val="00577CC8"/>
    <w:rsid w:val="005815C5"/>
    <w:rsid w:val="00583AD1"/>
    <w:rsid w:val="00583F04"/>
    <w:rsid w:val="0058576C"/>
    <w:rsid w:val="00586A99"/>
    <w:rsid w:val="005871D8"/>
    <w:rsid w:val="0059219E"/>
    <w:rsid w:val="00592599"/>
    <w:rsid w:val="00594CEA"/>
    <w:rsid w:val="00595EBF"/>
    <w:rsid w:val="00596BE1"/>
    <w:rsid w:val="005A0628"/>
    <w:rsid w:val="005A1D55"/>
    <w:rsid w:val="005A2A1B"/>
    <w:rsid w:val="005A2EDE"/>
    <w:rsid w:val="005A34B2"/>
    <w:rsid w:val="005A3CC8"/>
    <w:rsid w:val="005A5186"/>
    <w:rsid w:val="005A5677"/>
    <w:rsid w:val="005A5ECC"/>
    <w:rsid w:val="005A6538"/>
    <w:rsid w:val="005A6D4C"/>
    <w:rsid w:val="005B18C1"/>
    <w:rsid w:val="005B4E7D"/>
    <w:rsid w:val="005B50B7"/>
    <w:rsid w:val="005B5301"/>
    <w:rsid w:val="005B605D"/>
    <w:rsid w:val="005C0946"/>
    <w:rsid w:val="005C14CE"/>
    <w:rsid w:val="005C2BA5"/>
    <w:rsid w:val="005C32AD"/>
    <w:rsid w:val="005C4EEC"/>
    <w:rsid w:val="005C56CC"/>
    <w:rsid w:val="005C6A00"/>
    <w:rsid w:val="005C76DC"/>
    <w:rsid w:val="005C7AFC"/>
    <w:rsid w:val="005D1204"/>
    <w:rsid w:val="005D197D"/>
    <w:rsid w:val="005D23EC"/>
    <w:rsid w:val="005D4088"/>
    <w:rsid w:val="005D4D09"/>
    <w:rsid w:val="005D552D"/>
    <w:rsid w:val="005D5C9A"/>
    <w:rsid w:val="005D624F"/>
    <w:rsid w:val="005D6B58"/>
    <w:rsid w:val="005E003B"/>
    <w:rsid w:val="005E1AFA"/>
    <w:rsid w:val="005E1DD3"/>
    <w:rsid w:val="005E2537"/>
    <w:rsid w:val="005E2F1C"/>
    <w:rsid w:val="005E4226"/>
    <w:rsid w:val="005E58C8"/>
    <w:rsid w:val="005F050C"/>
    <w:rsid w:val="005F1D34"/>
    <w:rsid w:val="005F5239"/>
    <w:rsid w:val="005F5C8E"/>
    <w:rsid w:val="005F64AC"/>
    <w:rsid w:val="00601173"/>
    <w:rsid w:val="00601C9F"/>
    <w:rsid w:val="0060276C"/>
    <w:rsid w:val="006043FD"/>
    <w:rsid w:val="006046FE"/>
    <w:rsid w:val="00604CA9"/>
    <w:rsid w:val="006050BE"/>
    <w:rsid w:val="00606B7F"/>
    <w:rsid w:val="006075F9"/>
    <w:rsid w:val="006077F3"/>
    <w:rsid w:val="00611462"/>
    <w:rsid w:val="0061162C"/>
    <w:rsid w:val="006117B5"/>
    <w:rsid w:val="006124B9"/>
    <w:rsid w:val="00612B88"/>
    <w:rsid w:val="00613A6B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DC9"/>
    <w:rsid w:val="00634448"/>
    <w:rsid w:val="00636784"/>
    <w:rsid w:val="00641987"/>
    <w:rsid w:val="00645667"/>
    <w:rsid w:val="00651017"/>
    <w:rsid w:val="006518AE"/>
    <w:rsid w:val="006526B8"/>
    <w:rsid w:val="0065549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9F"/>
    <w:rsid w:val="00673ACE"/>
    <w:rsid w:val="0067577D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FF5"/>
    <w:rsid w:val="00694C70"/>
    <w:rsid w:val="00695BF6"/>
    <w:rsid w:val="0069610D"/>
    <w:rsid w:val="006974AE"/>
    <w:rsid w:val="006A20B5"/>
    <w:rsid w:val="006A4301"/>
    <w:rsid w:val="006A53B0"/>
    <w:rsid w:val="006A6F90"/>
    <w:rsid w:val="006A78F3"/>
    <w:rsid w:val="006A7D5A"/>
    <w:rsid w:val="006A7EF2"/>
    <w:rsid w:val="006B0635"/>
    <w:rsid w:val="006B2448"/>
    <w:rsid w:val="006B369B"/>
    <w:rsid w:val="006B4BCD"/>
    <w:rsid w:val="006B54AB"/>
    <w:rsid w:val="006B58BC"/>
    <w:rsid w:val="006B7BF9"/>
    <w:rsid w:val="006C154D"/>
    <w:rsid w:val="006C1BE9"/>
    <w:rsid w:val="006C3441"/>
    <w:rsid w:val="006C3B87"/>
    <w:rsid w:val="006C647C"/>
    <w:rsid w:val="006C6F93"/>
    <w:rsid w:val="006C79DB"/>
    <w:rsid w:val="006C7F61"/>
    <w:rsid w:val="006D23B1"/>
    <w:rsid w:val="006D34DA"/>
    <w:rsid w:val="006D35E5"/>
    <w:rsid w:val="006D4B9C"/>
    <w:rsid w:val="006D630E"/>
    <w:rsid w:val="006D724A"/>
    <w:rsid w:val="006D7E58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5EC"/>
    <w:rsid w:val="007030F3"/>
    <w:rsid w:val="007043ED"/>
    <w:rsid w:val="007045FF"/>
    <w:rsid w:val="00705787"/>
    <w:rsid w:val="007060DC"/>
    <w:rsid w:val="007077AB"/>
    <w:rsid w:val="007100DD"/>
    <w:rsid w:val="0071774F"/>
    <w:rsid w:val="00720590"/>
    <w:rsid w:val="007205C4"/>
    <w:rsid w:val="00720A86"/>
    <w:rsid w:val="00723E1E"/>
    <w:rsid w:val="007257FF"/>
    <w:rsid w:val="007305FF"/>
    <w:rsid w:val="0073203C"/>
    <w:rsid w:val="00732441"/>
    <w:rsid w:val="007325A7"/>
    <w:rsid w:val="00732806"/>
    <w:rsid w:val="00740E38"/>
    <w:rsid w:val="00742636"/>
    <w:rsid w:val="007451A9"/>
    <w:rsid w:val="00750C30"/>
    <w:rsid w:val="007517A1"/>
    <w:rsid w:val="00751A96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354F"/>
    <w:rsid w:val="007759E0"/>
    <w:rsid w:val="00775C5D"/>
    <w:rsid w:val="0077680D"/>
    <w:rsid w:val="00780FCF"/>
    <w:rsid w:val="00781F2B"/>
    <w:rsid w:val="00782690"/>
    <w:rsid w:val="00784C23"/>
    <w:rsid w:val="0078537D"/>
    <w:rsid w:val="007860A2"/>
    <w:rsid w:val="007910A9"/>
    <w:rsid w:val="007916FC"/>
    <w:rsid w:val="00792B41"/>
    <w:rsid w:val="00793056"/>
    <w:rsid w:val="007A1D50"/>
    <w:rsid w:val="007A1DE8"/>
    <w:rsid w:val="007A298D"/>
    <w:rsid w:val="007A2A8C"/>
    <w:rsid w:val="007A4F20"/>
    <w:rsid w:val="007A4FB3"/>
    <w:rsid w:val="007A549B"/>
    <w:rsid w:val="007A6C2E"/>
    <w:rsid w:val="007A6D1D"/>
    <w:rsid w:val="007B168B"/>
    <w:rsid w:val="007B2CD3"/>
    <w:rsid w:val="007B4271"/>
    <w:rsid w:val="007B683F"/>
    <w:rsid w:val="007B73FE"/>
    <w:rsid w:val="007B7938"/>
    <w:rsid w:val="007C241E"/>
    <w:rsid w:val="007C2FE5"/>
    <w:rsid w:val="007C446C"/>
    <w:rsid w:val="007C5DC8"/>
    <w:rsid w:val="007C6822"/>
    <w:rsid w:val="007C7392"/>
    <w:rsid w:val="007D0A9C"/>
    <w:rsid w:val="007D0B61"/>
    <w:rsid w:val="007D1226"/>
    <w:rsid w:val="007D167F"/>
    <w:rsid w:val="007D2FA3"/>
    <w:rsid w:val="007D306F"/>
    <w:rsid w:val="007D5580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DFE"/>
    <w:rsid w:val="007F1CEF"/>
    <w:rsid w:val="007F40EF"/>
    <w:rsid w:val="007F4243"/>
    <w:rsid w:val="007F46E6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49"/>
    <w:rsid w:val="00820559"/>
    <w:rsid w:val="00823B73"/>
    <w:rsid w:val="008243A2"/>
    <w:rsid w:val="00824913"/>
    <w:rsid w:val="00824D0F"/>
    <w:rsid w:val="00830C86"/>
    <w:rsid w:val="00832C4D"/>
    <w:rsid w:val="00832F78"/>
    <w:rsid w:val="00834306"/>
    <w:rsid w:val="00835709"/>
    <w:rsid w:val="00836E19"/>
    <w:rsid w:val="008402D5"/>
    <w:rsid w:val="008417AE"/>
    <w:rsid w:val="00842D9D"/>
    <w:rsid w:val="00844B53"/>
    <w:rsid w:val="00845D45"/>
    <w:rsid w:val="00847226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1D06"/>
    <w:rsid w:val="00862E86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699A"/>
    <w:rsid w:val="00877B8D"/>
    <w:rsid w:val="00883A03"/>
    <w:rsid w:val="00884038"/>
    <w:rsid w:val="0088460A"/>
    <w:rsid w:val="0088524E"/>
    <w:rsid w:val="0089031B"/>
    <w:rsid w:val="008903D3"/>
    <w:rsid w:val="00892E74"/>
    <w:rsid w:val="00895C2F"/>
    <w:rsid w:val="008961B3"/>
    <w:rsid w:val="00896776"/>
    <w:rsid w:val="00896E3B"/>
    <w:rsid w:val="008A2D00"/>
    <w:rsid w:val="008A3447"/>
    <w:rsid w:val="008A37B0"/>
    <w:rsid w:val="008A4A02"/>
    <w:rsid w:val="008A573D"/>
    <w:rsid w:val="008A574D"/>
    <w:rsid w:val="008A6A05"/>
    <w:rsid w:val="008A6CBA"/>
    <w:rsid w:val="008A70D4"/>
    <w:rsid w:val="008A7585"/>
    <w:rsid w:val="008B3754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D0246"/>
    <w:rsid w:val="008D2256"/>
    <w:rsid w:val="008D420D"/>
    <w:rsid w:val="008D4285"/>
    <w:rsid w:val="008D70AA"/>
    <w:rsid w:val="008E0A69"/>
    <w:rsid w:val="008E1DEC"/>
    <w:rsid w:val="008E2C11"/>
    <w:rsid w:val="008E2E61"/>
    <w:rsid w:val="008E31A2"/>
    <w:rsid w:val="008E3A28"/>
    <w:rsid w:val="008E52C9"/>
    <w:rsid w:val="008E5821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146C8"/>
    <w:rsid w:val="009203B7"/>
    <w:rsid w:val="0092061E"/>
    <w:rsid w:val="00926DC3"/>
    <w:rsid w:val="00927106"/>
    <w:rsid w:val="009304CC"/>
    <w:rsid w:val="009319B8"/>
    <w:rsid w:val="0093202D"/>
    <w:rsid w:val="00933258"/>
    <w:rsid w:val="009333F8"/>
    <w:rsid w:val="00933830"/>
    <w:rsid w:val="009361E9"/>
    <w:rsid w:val="009362E3"/>
    <w:rsid w:val="0093725E"/>
    <w:rsid w:val="0093731A"/>
    <w:rsid w:val="00937B5F"/>
    <w:rsid w:val="00941229"/>
    <w:rsid w:val="00941E1B"/>
    <w:rsid w:val="0094281E"/>
    <w:rsid w:val="00942AB3"/>
    <w:rsid w:val="00944A34"/>
    <w:rsid w:val="00944EA0"/>
    <w:rsid w:val="009452DC"/>
    <w:rsid w:val="00946EB3"/>
    <w:rsid w:val="00947AAB"/>
    <w:rsid w:val="00951B43"/>
    <w:rsid w:val="00952152"/>
    <w:rsid w:val="0095264D"/>
    <w:rsid w:val="00952D66"/>
    <w:rsid w:val="009549D2"/>
    <w:rsid w:val="00954C29"/>
    <w:rsid w:val="00955343"/>
    <w:rsid w:val="0095560F"/>
    <w:rsid w:val="009557B4"/>
    <w:rsid w:val="00955DFA"/>
    <w:rsid w:val="009563C3"/>
    <w:rsid w:val="0096033D"/>
    <w:rsid w:val="00960E5F"/>
    <w:rsid w:val="00961C74"/>
    <w:rsid w:val="009627EE"/>
    <w:rsid w:val="009642F1"/>
    <w:rsid w:val="00964C61"/>
    <w:rsid w:val="00966329"/>
    <w:rsid w:val="00966FA8"/>
    <w:rsid w:val="009673DA"/>
    <w:rsid w:val="009728A7"/>
    <w:rsid w:val="009760A8"/>
    <w:rsid w:val="009768C7"/>
    <w:rsid w:val="00977F59"/>
    <w:rsid w:val="00980863"/>
    <w:rsid w:val="0098121C"/>
    <w:rsid w:val="009819F6"/>
    <w:rsid w:val="00982128"/>
    <w:rsid w:val="00985ED6"/>
    <w:rsid w:val="00986C1C"/>
    <w:rsid w:val="009905F9"/>
    <w:rsid w:val="009950B2"/>
    <w:rsid w:val="009977DB"/>
    <w:rsid w:val="009A1E14"/>
    <w:rsid w:val="009A335D"/>
    <w:rsid w:val="009A3431"/>
    <w:rsid w:val="009A7D4B"/>
    <w:rsid w:val="009B02ED"/>
    <w:rsid w:val="009B0DB1"/>
    <w:rsid w:val="009B14F9"/>
    <w:rsid w:val="009B210A"/>
    <w:rsid w:val="009B2D9E"/>
    <w:rsid w:val="009B4343"/>
    <w:rsid w:val="009B62A9"/>
    <w:rsid w:val="009B6318"/>
    <w:rsid w:val="009C0ADB"/>
    <w:rsid w:val="009C1B1F"/>
    <w:rsid w:val="009C2079"/>
    <w:rsid w:val="009C2CC3"/>
    <w:rsid w:val="009C2F9B"/>
    <w:rsid w:val="009C3BF3"/>
    <w:rsid w:val="009C436D"/>
    <w:rsid w:val="009C4DDC"/>
    <w:rsid w:val="009C529C"/>
    <w:rsid w:val="009D0194"/>
    <w:rsid w:val="009D0728"/>
    <w:rsid w:val="009D0BF7"/>
    <w:rsid w:val="009D1949"/>
    <w:rsid w:val="009D19C5"/>
    <w:rsid w:val="009D1A15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3274"/>
    <w:rsid w:val="009F273A"/>
    <w:rsid w:val="009F3F2F"/>
    <w:rsid w:val="009F506E"/>
    <w:rsid w:val="009F5D02"/>
    <w:rsid w:val="00A0035F"/>
    <w:rsid w:val="00A00461"/>
    <w:rsid w:val="00A017F2"/>
    <w:rsid w:val="00A047C7"/>
    <w:rsid w:val="00A05C72"/>
    <w:rsid w:val="00A07D75"/>
    <w:rsid w:val="00A07F0D"/>
    <w:rsid w:val="00A10181"/>
    <w:rsid w:val="00A12739"/>
    <w:rsid w:val="00A12D32"/>
    <w:rsid w:val="00A160FD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4724"/>
    <w:rsid w:val="00A476D8"/>
    <w:rsid w:val="00A507F9"/>
    <w:rsid w:val="00A50887"/>
    <w:rsid w:val="00A5225A"/>
    <w:rsid w:val="00A533C3"/>
    <w:rsid w:val="00A53DD7"/>
    <w:rsid w:val="00A54348"/>
    <w:rsid w:val="00A57B18"/>
    <w:rsid w:val="00A57F54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F96"/>
    <w:rsid w:val="00A84A8E"/>
    <w:rsid w:val="00A90738"/>
    <w:rsid w:val="00A92242"/>
    <w:rsid w:val="00A94613"/>
    <w:rsid w:val="00A952AC"/>
    <w:rsid w:val="00A97A1B"/>
    <w:rsid w:val="00A97A9B"/>
    <w:rsid w:val="00AA068C"/>
    <w:rsid w:val="00AA12E3"/>
    <w:rsid w:val="00AA1DA8"/>
    <w:rsid w:val="00AA44E2"/>
    <w:rsid w:val="00AA4B7D"/>
    <w:rsid w:val="00AB0B81"/>
    <w:rsid w:val="00AB408A"/>
    <w:rsid w:val="00AB4C6B"/>
    <w:rsid w:val="00AB61EE"/>
    <w:rsid w:val="00AB646A"/>
    <w:rsid w:val="00AC0012"/>
    <w:rsid w:val="00AC131F"/>
    <w:rsid w:val="00AC3CF1"/>
    <w:rsid w:val="00AD060A"/>
    <w:rsid w:val="00AD2AE2"/>
    <w:rsid w:val="00AD3423"/>
    <w:rsid w:val="00AD5230"/>
    <w:rsid w:val="00AD538A"/>
    <w:rsid w:val="00AD595B"/>
    <w:rsid w:val="00AD59B6"/>
    <w:rsid w:val="00AD735A"/>
    <w:rsid w:val="00AE064C"/>
    <w:rsid w:val="00AE1AC8"/>
    <w:rsid w:val="00AE2B00"/>
    <w:rsid w:val="00AE347E"/>
    <w:rsid w:val="00AE3D0D"/>
    <w:rsid w:val="00AE48EC"/>
    <w:rsid w:val="00AE4D4A"/>
    <w:rsid w:val="00AE6546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2A2C"/>
    <w:rsid w:val="00B0482C"/>
    <w:rsid w:val="00B069BB"/>
    <w:rsid w:val="00B140EF"/>
    <w:rsid w:val="00B157F0"/>
    <w:rsid w:val="00B164A9"/>
    <w:rsid w:val="00B20460"/>
    <w:rsid w:val="00B22332"/>
    <w:rsid w:val="00B25597"/>
    <w:rsid w:val="00B304B6"/>
    <w:rsid w:val="00B3136F"/>
    <w:rsid w:val="00B314CF"/>
    <w:rsid w:val="00B32CE7"/>
    <w:rsid w:val="00B34BDB"/>
    <w:rsid w:val="00B358A9"/>
    <w:rsid w:val="00B36D10"/>
    <w:rsid w:val="00B408AC"/>
    <w:rsid w:val="00B4219B"/>
    <w:rsid w:val="00B43517"/>
    <w:rsid w:val="00B437C9"/>
    <w:rsid w:val="00B44368"/>
    <w:rsid w:val="00B476CD"/>
    <w:rsid w:val="00B47953"/>
    <w:rsid w:val="00B50716"/>
    <w:rsid w:val="00B525E5"/>
    <w:rsid w:val="00B543A8"/>
    <w:rsid w:val="00B56ED0"/>
    <w:rsid w:val="00B628C5"/>
    <w:rsid w:val="00B62BF8"/>
    <w:rsid w:val="00B63B15"/>
    <w:rsid w:val="00B67664"/>
    <w:rsid w:val="00B7037E"/>
    <w:rsid w:val="00B719F7"/>
    <w:rsid w:val="00B72C24"/>
    <w:rsid w:val="00B73AC6"/>
    <w:rsid w:val="00B750CE"/>
    <w:rsid w:val="00B77004"/>
    <w:rsid w:val="00B814C9"/>
    <w:rsid w:val="00B8265F"/>
    <w:rsid w:val="00B831BE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B03"/>
    <w:rsid w:val="00BA0988"/>
    <w:rsid w:val="00BA0B68"/>
    <w:rsid w:val="00BA1670"/>
    <w:rsid w:val="00BA4696"/>
    <w:rsid w:val="00BA5597"/>
    <w:rsid w:val="00BA59DD"/>
    <w:rsid w:val="00BA6068"/>
    <w:rsid w:val="00BB030B"/>
    <w:rsid w:val="00BB15BB"/>
    <w:rsid w:val="00BB251F"/>
    <w:rsid w:val="00BB2CA6"/>
    <w:rsid w:val="00BB352B"/>
    <w:rsid w:val="00BB52AA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D72AA"/>
    <w:rsid w:val="00BE08CE"/>
    <w:rsid w:val="00BE26A1"/>
    <w:rsid w:val="00BE6BEE"/>
    <w:rsid w:val="00BF0496"/>
    <w:rsid w:val="00BF107D"/>
    <w:rsid w:val="00BF173A"/>
    <w:rsid w:val="00BF22E3"/>
    <w:rsid w:val="00BF2F11"/>
    <w:rsid w:val="00BF319A"/>
    <w:rsid w:val="00BF3EC6"/>
    <w:rsid w:val="00BF5425"/>
    <w:rsid w:val="00BF65F2"/>
    <w:rsid w:val="00C00AD5"/>
    <w:rsid w:val="00C00D70"/>
    <w:rsid w:val="00C01ABE"/>
    <w:rsid w:val="00C03646"/>
    <w:rsid w:val="00C05098"/>
    <w:rsid w:val="00C05361"/>
    <w:rsid w:val="00C06864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F3C"/>
    <w:rsid w:val="00C17464"/>
    <w:rsid w:val="00C2044E"/>
    <w:rsid w:val="00C206FD"/>
    <w:rsid w:val="00C20842"/>
    <w:rsid w:val="00C21BA9"/>
    <w:rsid w:val="00C2304E"/>
    <w:rsid w:val="00C2409E"/>
    <w:rsid w:val="00C24804"/>
    <w:rsid w:val="00C24C23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F36"/>
    <w:rsid w:val="00C34CDB"/>
    <w:rsid w:val="00C355A4"/>
    <w:rsid w:val="00C35C91"/>
    <w:rsid w:val="00C36DBE"/>
    <w:rsid w:val="00C42961"/>
    <w:rsid w:val="00C4377E"/>
    <w:rsid w:val="00C46F6D"/>
    <w:rsid w:val="00C51901"/>
    <w:rsid w:val="00C54503"/>
    <w:rsid w:val="00C55012"/>
    <w:rsid w:val="00C55219"/>
    <w:rsid w:val="00C562B4"/>
    <w:rsid w:val="00C563FB"/>
    <w:rsid w:val="00C622A8"/>
    <w:rsid w:val="00C635FC"/>
    <w:rsid w:val="00C711D7"/>
    <w:rsid w:val="00C717D8"/>
    <w:rsid w:val="00C72745"/>
    <w:rsid w:val="00C747DD"/>
    <w:rsid w:val="00C75A92"/>
    <w:rsid w:val="00C837A8"/>
    <w:rsid w:val="00C8416C"/>
    <w:rsid w:val="00C85589"/>
    <w:rsid w:val="00C85F88"/>
    <w:rsid w:val="00C86239"/>
    <w:rsid w:val="00C87CC6"/>
    <w:rsid w:val="00C90FB6"/>
    <w:rsid w:val="00C929BF"/>
    <w:rsid w:val="00C9498A"/>
    <w:rsid w:val="00C97E9D"/>
    <w:rsid w:val="00CA02CB"/>
    <w:rsid w:val="00CA1D91"/>
    <w:rsid w:val="00CA274D"/>
    <w:rsid w:val="00CA5AFC"/>
    <w:rsid w:val="00CA684E"/>
    <w:rsid w:val="00CA7817"/>
    <w:rsid w:val="00CB086B"/>
    <w:rsid w:val="00CB5DB1"/>
    <w:rsid w:val="00CB6E8A"/>
    <w:rsid w:val="00CB7B8B"/>
    <w:rsid w:val="00CC0845"/>
    <w:rsid w:val="00CC1FE0"/>
    <w:rsid w:val="00CC25B9"/>
    <w:rsid w:val="00CC4570"/>
    <w:rsid w:val="00CC4EAA"/>
    <w:rsid w:val="00CC592E"/>
    <w:rsid w:val="00CC6701"/>
    <w:rsid w:val="00CC67EC"/>
    <w:rsid w:val="00CD1FF8"/>
    <w:rsid w:val="00CD5E9F"/>
    <w:rsid w:val="00CD7092"/>
    <w:rsid w:val="00CD71A3"/>
    <w:rsid w:val="00CD7FF8"/>
    <w:rsid w:val="00CE0F5A"/>
    <w:rsid w:val="00CE3427"/>
    <w:rsid w:val="00CE43DB"/>
    <w:rsid w:val="00CE74EA"/>
    <w:rsid w:val="00CE7B6F"/>
    <w:rsid w:val="00CF0836"/>
    <w:rsid w:val="00CF1161"/>
    <w:rsid w:val="00CF2D05"/>
    <w:rsid w:val="00CF4408"/>
    <w:rsid w:val="00CF4BD6"/>
    <w:rsid w:val="00CF6BB9"/>
    <w:rsid w:val="00CF7E20"/>
    <w:rsid w:val="00D00528"/>
    <w:rsid w:val="00D01553"/>
    <w:rsid w:val="00D0325E"/>
    <w:rsid w:val="00D059AD"/>
    <w:rsid w:val="00D062D1"/>
    <w:rsid w:val="00D11D07"/>
    <w:rsid w:val="00D13E57"/>
    <w:rsid w:val="00D16137"/>
    <w:rsid w:val="00D16CD0"/>
    <w:rsid w:val="00D20A7F"/>
    <w:rsid w:val="00D21443"/>
    <w:rsid w:val="00D21953"/>
    <w:rsid w:val="00D24268"/>
    <w:rsid w:val="00D2431F"/>
    <w:rsid w:val="00D26BB6"/>
    <w:rsid w:val="00D30F11"/>
    <w:rsid w:val="00D33423"/>
    <w:rsid w:val="00D335C5"/>
    <w:rsid w:val="00D3569E"/>
    <w:rsid w:val="00D3637F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6D08"/>
    <w:rsid w:val="00D47D6C"/>
    <w:rsid w:val="00D51283"/>
    <w:rsid w:val="00D5143B"/>
    <w:rsid w:val="00D54626"/>
    <w:rsid w:val="00D5538D"/>
    <w:rsid w:val="00D55630"/>
    <w:rsid w:val="00D56B44"/>
    <w:rsid w:val="00D57B91"/>
    <w:rsid w:val="00D603A9"/>
    <w:rsid w:val="00D6184C"/>
    <w:rsid w:val="00D6336C"/>
    <w:rsid w:val="00D64C3E"/>
    <w:rsid w:val="00D70617"/>
    <w:rsid w:val="00D73F82"/>
    <w:rsid w:val="00D77785"/>
    <w:rsid w:val="00D82A1D"/>
    <w:rsid w:val="00D83650"/>
    <w:rsid w:val="00D86066"/>
    <w:rsid w:val="00D872CF"/>
    <w:rsid w:val="00D90220"/>
    <w:rsid w:val="00D91B87"/>
    <w:rsid w:val="00D91C68"/>
    <w:rsid w:val="00D948AF"/>
    <w:rsid w:val="00D95F1C"/>
    <w:rsid w:val="00D97B5B"/>
    <w:rsid w:val="00DA0144"/>
    <w:rsid w:val="00DA08D8"/>
    <w:rsid w:val="00DA17B2"/>
    <w:rsid w:val="00DA1E83"/>
    <w:rsid w:val="00DA2C0A"/>
    <w:rsid w:val="00DA331E"/>
    <w:rsid w:val="00DA5689"/>
    <w:rsid w:val="00DA5AF2"/>
    <w:rsid w:val="00DB14C0"/>
    <w:rsid w:val="00DB15DE"/>
    <w:rsid w:val="00DB1FFF"/>
    <w:rsid w:val="00DB24A6"/>
    <w:rsid w:val="00DB2891"/>
    <w:rsid w:val="00DB3212"/>
    <w:rsid w:val="00DB4AEB"/>
    <w:rsid w:val="00DB4D93"/>
    <w:rsid w:val="00DB6232"/>
    <w:rsid w:val="00DC1B3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0F4A"/>
    <w:rsid w:val="00DE201D"/>
    <w:rsid w:val="00DE3971"/>
    <w:rsid w:val="00DE3C3D"/>
    <w:rsid w:val="00DE415B"/>
    <w:rsid w:val="00DE4376"/>
    <w:rsid w:val="00DE6AA4"/>
    <w:rsid w:val="00DE6B7C"/>
    <w:rsid w:val="00DE6C2C"/>
    <w:rsid w:val="00DE756D"/>
    <w:rsid w:val="00DF0348"/>
    <w:rsid w:val="00DF0D4A"/>
    <w:rsid w:val="00DF28B6"/>
    <w:rsid w:val="00DF36A2"/>
    <w:rsid w:val="00DF5D0B"/>
    <w:rsid w:val="00DF736C"/>
    <w:rsid w:val="00E021C6"/>
    <w:rsid w:val="00E02F94"/>
    <w:rsid w:val="00E05451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564"/>
    <w:rsid w:val="00E379A8"/>
    <w:rsid w:val="00E37D32"/>
    <w:rsid w:val="00E415FB"/>
    <w:rsid w:val="00E41795"/>
    <w:rsid w:val="00E4195C"/>
    <w:rsid w:val="00E44726"/>
    <w:rsid w:val="00E45606"/>
    <w:rsid w:val="00E46493"/>
    <w:rsid w:val="00E46C56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1155"/>
    <w:rsid w:val="00E8218D"/>
    <w:rsid w:val="00E8297D"/>
    <w:rsid w:val="00E84AF7"/>
    <w:rsid w:val="00E87E7A"/>
    <w:rsid w:val="00E90553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B17B8"/>
    <w:rsid w:val="00EB17CE"/>
    <w:rsid w:val="00EC13D9"/>
    <w:rsid w:val="00ED0EDB"/>
    <w:rsid w:val="00ED18F7"/>
    <w:rsid w:val="00ED221E"/>
    <w:rsid w:val="00ED2279"/>
    <w:rsid w:val="00ED3102"/>
    <w:rsid w:val="00ED34FF"/>
    <w:rsid w:val="00ED389C"/>
    <w:rsid w:val="00ED3C1C"/>
    <w:rsid w:val="00ED3D0B"/>
    <w:rsid w:val="00ED4A0E"/>
    <w:rsid w:val="00ED7406"/>
    <w:rsid w:val="00EE0954"/>
    <w:rsid w:val="00EE1CCD"/>
    <w:rsid w:val="00EE2123"/>
    <w:rsid w:val="00EE28E9"/>
    <w:rsid w:val="00EE562C"/>
    <w:rsid w:val="00EE5BF3"/>
    <w:rsid w:val="00EE765C"/>
    <w:rsid w:val="00EF3396"/>
    <w:rsid w:val="00EF352B"/>
    <w:rsid w:val="00EF3BA3"/>
    <w:rsid w:val="00EF6F00"/>
    <w:rsid w:val="00EF728D"/>
    <w:rsid w:val="00F05CF2"/>
    <w:rsid w:val="00F07109"/>
    <w:rsid w:val="00F07251"/>
    <w:rsid w:val="00F132B6"/>
    <w:rsid w:val="00F141E7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30082"/>
    <w:rsid w:val="00F325FC"/>
    <w:rsid w:val="00F3274A"/>
    <w:rsid w:val="00F35054"/>
    <w:rsid w:val="00F355EE"/>
    <w:rsid w:val="00F35965"/>
    <w:rsid w:val="00F36540"/>
    <w:rsid w:val="00F427AE"/>
    <w:rsid w:val="00F42C54"/>
    <w:rsid w:val="00F42E0D"/>
    <w:rsid w:val="00F43AC8"/>
    <w:rsid w:val="00F45E1B"/>
    <w:rsid w:val="00F46B34"/>
    <w:rsid w:val="00F526FF"/>
    <w:rsid w:val="00F52760"/>
    <w:rsid w:val="00F53654"/>
    <w:rsid w:val="00F54865"/>
    <w:rsid w:val="00F55DC5"/>
    <w:rsid w:val="00F579FB"/>
    <w:rsid w:val="00F57E53"/>
    <w:rsid w:val="00F6250E"/>
    <w:rsid w:val="00F64363"/>
    <w:rsid w:val="00F65270"/>
    <w:rsid w:val="00F65CCA"/>
    <w:rsid w:val="00F7092D"/>
    <w:rsid w:val="00F73826"/>
    <w:rsid w:val="00F73FCA"/>
    <w:rsid w:val="00F74D57"/>
    <w:rsid w:val="00F76DB6"/>
    <w:rsid w:val="00F77491"/>
    <w:rsid w:val="00F81EE3"/>
    <w:rsid w:val="00F833B3"/>
    <w:rsid w:val="00F8496F"/>
    <w:rsid w:val="00F85CE1"/>
    <w:rsid w:val="00F8681C"/>
    <w:rsid w:val="00F86BCE"/>
    <w:rsid w:val="00F87DCA"/>
    <w:rsid w:val="00F87E3F"/>
    <w:rsid w:val="00F93893"/>
    <w:rsid w:val="00F93F5C"/>
    <w:rsid w:val="00F94B8F"/>
    <w:rsid w:val="00F955E9"/>
    <w:rsid w:val="00FA1237"/>
    <w:rsid w:val="00FA2A0A"/>
    <w:rsid w:val="00FA3731"/>
    <w:rsid w:val="00FA5A1D"/>
    <w:rsid w:val="00FA738F"/>
    <w:rsid w:val="00FB438B"/>
    <w:rsid w:val="00FB4464"/>
    <w:rsid w:val="00FB44C6"/>
    <w:rsid w:val="00FB6B7F"/>
    <w:rsid w:val="00FB6CA0"/>
    <w:rsid w:val="00FB6DE8"/>
    <w:rsid w:val="00FC4BE4"/>
    <w:rsid w:val="00FC677E"/>
    <w:rsid w:val="00FD009C"/>
    <w:rsid w:val="00FD09FF"/>
    <w:rsid w:val="00FD0EC3"/>
    <w:rsid w:val="00FD1405"/>
    <w:rsid w:val="00FD4EFE"/>
    <w:rsid w:val="00FD50CC"/>
    <w:rsid w:val="00FD5980"/>
    <w:rsid w:val="00FD5A38"/>
    <w:rsid w:val="00FD640F"/>
    <w:rsid w:val="00FE1414"/>
    <w:rsid w:val="00FE2E57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9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9"/>
    <w:next w:val="a9"/>
    <w:link w:val="11"/>
    <w:autoRedefine/>
    <w:uiPriority w:val="9"/>
    <w:qFormat/>
    <w:rsid w:val="006C3B87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9"/>
    <w:next w:val="a9"/>
    <w:link w:val="21"/>
    <w:autoRedefine/>
    <w:uiPriority w:val="9"/>
    <w:unhideWhenUsed/>
    <w:qFormat/>
    <w:rsid w:val="006C3B87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9"/>
    <w:next w:val="a9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9"/>
    <w:next w:val="a9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9"/>
    <w:next w:val="a9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9"/>
    <w:next w:val="a9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9"/>
    <w:next w:val="a9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9"/>
    <w:next w:val="a9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9"/>
    <w:next w:val="a9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a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a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a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d">
    <w:name w:val="Balloon Text"/>
    <w:basedOn w:val="a9"/>
    <w:link w:val="ae"/>
    <w:uiPriority w:val="99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a"/>
    <w:link w:val="ad"/>
    <w:uiPriority w:val="99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a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a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a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">
    <w:name w:val="Полужирный"/>
    <w:basedOn w:val="aa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a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a"/>
    <w:uiPriority w:val="1"/>
    <w:qFormat/>
    <w:rsid w:val="000739D8"/>
    <w:rPr>
      <w:rFonts w:ascii="Georgia" w:hAnsi="Georgia"/>
      <w:b/>
      <w:i/>
      <w:color w:val="0432FF"/>
    </w:rPr>
  </w:style>
  <w:style w:type="paragraph" w:styleId="af0">
    <w:name w:val="No Spacing"/>
    <w:link w:val="af1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2">
    <w:name w:val="Normal (Web)"/>
    <w:basedOn w:val="a9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3">
    <w:name w:val="Hyperlink"/>
    <w:basedOn w:val="aa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a"/>
    <w:rsid w:val="000739D8"/>
  </w:style>
  <w:style w:type="character" w:customStyle="1" w:styleId="apple-converted-space">
    <w:name w:val="apple-converted-space"/>
    <w:basedOn w:val="aa"/>
    <w:rsid w:val="000739D8"/>
  </w:style>
  <w:style w:type="character" w:styleId="af4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a"/>
    <w:link w:val="10"/>
    <w:uiPriority w:val="9"/>
    <w:rsid w:val="006C3B87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a"/>
    <w:link w:val="20"/>
    <w:uiPriority w:val="9"/>
    <w:rsid w:val="006C3B87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a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a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5">
    <w:name w:val="footer"/>
    <w:basedOn w:val="a9"/>
    <w:link w:val="af6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6">
    <w:name w:val="Нижний колонтитул Знак"/>
    <w:basedOn w:val="aa"/>
    <w:link w:val="af5"/>
    <w:uiPriority w:val="99"/>
    <w:rsid w:val="006C3B87"/>
    <w:rPr>
      <w:rFonts w:ascii="Georgia" w:eastAsiaTheme="minorEastAsia" w:hAnsi="Georgia"/>
      <w:lang w:eastAsia="ru-RU"/>
    </w:rPr>
  </w:style>
  <w:style w:type="character" w:styleId="af7">
    <w:name w:val="page number"/>
    <w:basedOn w:val="aa"/>
    <w:rsid w:val="000739D8"/>
    <w:rPr>
      <w:rFonts w:ascii="Georgia" w:hAnsi="Georgia"/>
      <w:color w:val="auto"/>
      <w:sz w:val="24"/>
    </w:rPr>
  </w:style>
  <w:style w:type="paragraph" w:styleId="af8">
    <w:name w:val="footnote text"/>
    <w:basedOn w:val="a9"/>
    <w:link w:val="af9"/>
    <w:uiPriority w:val="99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a"/>
    <w:link w:val="af8"/>
    <w:uiPriority w:val="9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a">
    <w:name w:val="footnote reference"/>
    <w:uiPriority w:val="99"/>
    <w:rsid w:val="000739D8"/>
    <w:rPr>
      <w:b/>
      <w:color w:val="000000" w:themeColor="text1"/>
      <w:sz w:val="28"/>
      <w:vertAlign w:val="superscript"/>
    </w:rPr>
  </w:style>
  <w:style w:type="paragraph" w:styleId="afb">
    <w:name w:val="List Paragraph"/>
    <w:basedOn w:val="a9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a"/>
    <w:rsid w:val="000739D8"/>
  </w:style>
  <w:style w:type="character" w:styleId="afc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d">
    <w:name w:val="Strong"/>
    <w:basedOn w:val="aa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e">
    <w:name w:val="header"/>
    <w:basedOn w:val="a9"/>
    <w:link w:val="aff"/>
    <w:uiPriority w:val="99"/>
    <w:unhideWhenUsed/>
    <w:rsid w:val="006C3B87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a"/>
    <w:link w:val="afe"/>
    <w:uiPriority w:val="99"/>
    <w:rsid w:val="006C3B87"/>
    <w:rPr>
      <w:rFonts w:ascii="Georgia" w:eastAsiaTheme="minorEastAsia" w:hAnsi="Georgia"/>
      <w:sz w:val="28"/>
      <w:lang w:eastAsia="ru-RU"/>
    </w:rPr>
  </w:style>
  <w:style w:type="table" w:styleId="aff0">
    <w:name w:val="Table Grid"/>
    <w:basedOn w:val="ab"/>
    <w:uiPriority w:val="5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caption"/>
    <w:basedOn w:val="a9"/>
    <w:next w:val="a9"/>
    <w:autoRedefine/>
    <w:qFormat/>
    <w:rsid w:val="006C3B87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2">
    <w:name w:val="подраздел"/>
    <w:basedOn w:val="aff1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3">
    <w:name w:val="номер страницы"/>
    <w:basedOn w:val="af5"/>
    <w:autoRedefine/>
    <w:rsid w:val="000739D8"/>
    <w:pPr>
      <w:framePr w:wrap="none" w:vAnchor="text" w:hAnchor="margin" w:xAlign="center" w:y="1"/>
    </w:pPr>
  </w:style>
  <w:style w:type="paragraph" w:customStyle="1" w:styleId="aff4">
    <w:name w:val="мнение дилетанта"/>
    <w:basedOn w:val="a9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5">
    <w:name w:val="синий обычный"/>
    <w:basedOn w:val="a9"/>
    <w:autoRedefine/>
    <w:rsid w:val="000739D8"/>
    <w:rPr>
      <w:rFonts w:ascii="Times New Roman" w:hAnsi="Times New Roman"/>
      <w:color w:val="0432FF"/>
    </w:rPr>
  </w:style>
  <w:style w:type="paragraph" w:customStyle="1" w:styleId="a6">
    <w:name w:val="синий маркированный список"/>
    <w:basedOn w:val="aff5"/>
    <w:autoRedefine/>
    <w:rsid w:val="000739D8"/>
    <w:pPr>
      <w:numPr>
        <w:numId w:val="1"/>
      </w:numPr>
    </w:pPr>
  </w:style>
  <w:style w:type="paragraph" w:customStyle="1" w:styleId="aff6">
    <w:name w:val="синий маркированный список полужирный"/>
    <w:basedOn w:val="a6"/>
    <w:autoRedefine/>
    <w:rsid w:val="000739D8"/>
    <w:rPr>
      <w:b/>
    </w:rPr>
  </w:style>
  <w:style w:type="paragraph" w:customStyle="1" w:styleId="12">
    <w:name w:val="Стиль1"/>
    <w:basedOn w:val="a9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a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a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a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a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a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9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a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a"/>
    <w:rsid w:val="000739D8"/>
  </w:style>
  <w:style w:type="character" w:customStyle="1" w:styleId="mw-editsection">
    <w:name w:val="mw-editsection"/>
    <w:basedOn w:val="aa"/>
    <w:rsid w:val="000739D8"/>
  </w:style>
  <w:style w:type="character" w:customStyle="1" w:styleId="mw-editsection-bracket">
    <w:name w:val="mw-editsection-bracket"/>
    <w:basedOn w:val="aa"/>
    <w:rsid w:val="000739D8"/>
  </w:style>
  <w:style w:type="character" w:customStyle="1" w:styleId="mw-editsection-divider">
    <w:name w:val="mw-editsection-divider"/>
    <w:basedOn w:val="aa"/>
    <w:rsid w:val="000739D8"/>
  </w:style>
  <w:style w:type="character" w:styleId="aff7">
    <w:name w:val="annotation reference"/>
    <w:basedOn w:val="aa"/>
    <w:uiPriority w:val="99"/>
    <w:semiHidden/>
    <w:unhideWhenUsed/>
    <w:rsid w:val="000739D8"/>
    <w:rPr>
      <w:sz w:val="18"/>
      <w:szCs w:val="18"/>
    </w:rPr>
  </w:style>
  <w:style w:type="paragraph" w:styleId="aff8">
    <w:name w:val="annotation text"/>
    <w:basedOn w:val="a9"/>
    <w:link w:val="aff9"/>
    <w:uiPriority w:val="99"/>
    <w:semiHidden/>
    <w:unhideWhenUsed/>
    <w:rsid w:val="000739D8"/>
  </w:style>
  <w:style w:type="character" w:customStyle="1" w:styleId="aff9">
    <w:name w:val="Текст примечания Знак"/>
    <w:basedOn w:val="aa"/>
    <w:link w:val="aff8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c">
    <w:name w:val="Subtitle"/>
    <w:basedOn w:val="a9"/>
    <w:next w:val="a9"/>
    <w:link w:val="affd"/>
    <w:autoRedefine/>
    <w:qFormat/>
    <w:rsid w:val="0080357A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d">
    <w:name w:val="Подзаголовок Знак"/>
    <w:basedOn w:val="aa"/>
    <w:link w:val="affc"/>
    <w:rsid w:val="0080357A"/>
    <w:rPr>
      <w:rFonts w:ascii="Georgia" w:eastAsia="MS Gothic" w:hAnsi="Georgia"/>
      <w:b/>
      <w:sz w:val="28"/>
      <w:lang w:val="en-US" w:eastAsia="ru-RU"/>
    </w:rPr>
  </w:style>
  <w:style w:type="character" w:styleId="affe">
    <w:name w:val="Subtle Emphasis"/>
    <w:uiPriority w:val="19"/>
    <w:rsid w:val="000739D8"/>
    <w:rPr>
      <w:i/>
      <w:iCs/>
      <w:color w:val="808080"/>
    </w:rPr>
  </w:style>
  <w:style w:type="character" w:styleId="afff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9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9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a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a"/>
    <w:rsid w:val="000739D8"/>
  </w:style>
  <w:style w:type="paragraph" w:styleId="4">
    <w:name w:val="List Number 4"/>
    <w:basedOn w:val="a9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0">
    <w:name w:val="endnote text"/>
    <w:basedOn w:val="a9"/>
    <w:link w:val="afff1"/>
    <w:autoRedefine/>
    <w:uiPriority w:val="99"/>
    <w:unhideWhenUsed/>
    <w:qFormat/>
    <w:rsid w:val="000739D8"/>
    <w:rPr>
      <w:sz w:val="20"/>
    </w:rPr>
  </w:style>
  <w:style w:type="character" w:customStyle="1" w:styleId="afff1">
    <w:name w:val="Текст концевой сноски Знак"/>
    <w:basedOn w:val="aa"/>
    <w:link w:val="afff0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2">
    <w:name w:val="endnote reference"/>
    <w:basedOn w:val="aa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9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3">
    <w:name w:val="Текст в таблице"/>
    <w:basedOn w:val="a9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4">
    <w:name w:val="Title"/>
    <w:basedOn w:val="a9"/>
    <w:next w:val="a9"/>
    <w:link w:val="afff5"/>
    <w:autoRedefine/>
    <w:qFormat/>
    <w:rsid w:val="00CD5E9F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5">
    <w:name w:val="Заголовок Знак"/>
    <w:basedOn w:val="aa"/>
    <w:link w:val="afff4"/>
    <w:rsid w:val="00CD5E9F"/>
    <w:rPr>
      <w:b/>
      <w:bCs/>
      <w:color w:val="642713"/>
      <w:sz w:val="32"/>
      <w:szCs w:val="28"/>
    </w:rPr>
  </w:style>
  <w:style w:type="paragraph" w:styleId="24">
    <w:name w:val="Quote"/>
    <w:basedOn w:val="a9"/>
    <w:next w:val="a9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a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6">
    <w:name w:val="Intense Quote"/>
    <w:basedOn w:val="a9"/>
    <w:next w:val="a9"/>
    <w:link w:val="afff7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7">
    <w:name w:val="Выделенная цитата Знак"/>
    <w:basedOn w:val="aa"/>
    <w:link w:val="afff6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8">
    <w:name w:val="Intense Emphasis"/>
    <w:basedOn w:val="aa"/>
    <w:uiPriority w:val="21"/>
    <w:qFormat/>
    <w:rsid w:val="000739D8"/>
    <w:rPr>
      <w:b/>
      <w:bCs/>
      <w:i/>
      <w:iCs/>
      <w:color w:val="5B9BD5" w:themeColor="accent1"/>
    </w:rPr>
  </w:style>
  <w:style w:type="character" w:styleId="afff9">
    <w:name w:val="Subtle Reference"/>
    <w:basedOn w:val="aa"/>
    <w:uiPriority w:val="31"/>
    <w:qFormat/>
    <w:rsid w:val="000739D8"/>
    <w:rPr>
      <w:smallCaps/>
      <w:color w:val="ED7D31" w:themeColor="accent2"/>
      <w:u w:val="single"/>
    </w:rPr>
  </w:style>
  <w:style w:type="character" w:styleId="afffa">
    <w:name w:val="Intense Reference"/>
    <w:basedOn w:val="aa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7">
    <w:name w:val="TOC Heading"/>
    <w:basedOn w:val="10"/>
    <w:next w:val="a9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b">
    <w:name w:val="* * *"/>
    <w:basedOn w:val="a9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c">
    <w:name w:val="Заголовок таблицы"/>
    <w:basedOn w:val="a9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d">
    <w:name w:val="Источник"/>
    <w:basedOn w:val="a9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9"/>
    <w:autoRedefine/>
    <w:rsid w:val="000739D8"/>
    <w:pPr>
      <w:numPr>
        <w:numId w:val="9"/>
      </w:numPr>
    </w:pPr>
    <w:rPr>
      <w:rFonts w:eastAsia="MS Mincho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9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e">
    <w:name w:val="Советник"/>
    <w:basedOn w:val="a9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">
    <w:name w:val="Эпиграф"/>
    <w:basedOn w:val="a9"/>
    <w:autoRedefine/>
    <w:rsid w:val="008402D5"/>
    <w:pPr>
      <w:autoSpaceDE w:val="0"/>
      <w:autoSpaceDN w:val="0"/>
      <w:adjustRightInd w:val="0"/>
      <w:ind w:left="3827"/>
    </w:pPr>
    <w:rPr>
      <w:rFonts w:eastAsia="Times New Roman" w:cs="Arial"/>
      <w:b/>
      <w:i/>
      <w:color w:val="000000" w:themeColor="text1"/>
    </w:rPr>
  </w:style>
  <w:style w:type="paragraph" w:customStyle="1" w:styleId="affff0">
    <w:name w:val="Основтой текст"/>
    <w:basedOn w:val="a9"/>
    <w:link w:val="affff1"/>
    <w:rsid w:val="000739D8"/>
    <w:pPr>
      <w:ind w:firstLine="709"/>
    </w:pPr>
    <w:rPr>
      <w:szCs w:val="28"/>
    </w:rPr>
  </w:style>
  <w:style w:type="character" w:customStyle="1" w:styleId="affff1">
    <w:name w:val="Основтой текст Знак"/>
    <w:basedOn w:val="aa"/>
    <w:link w:val="affff0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2">
    <w:name w:val="Placeholder Text"/>
    <w:basedOn w:val="aa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a"/>
    <w:uiPriority w:val="99"/>
    <w:unhideWhenUsed/>
    <w:rsid w:val="000739D8"/>
    <w:rPr>
      <w:color w:val="0563C1"/>
      <w:u w:val="single"/>
    </w:rPr>
  </w:style>
  <w:style w:type="paragraph" w:styleId="affff3">
    <w:name w:val="Plain Text"/>
    <w:basedOn w:val="a9"/>
    <w:link w:val="affff4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4">
    <w:name w:val="Текст Знак"/>
    <w:basedOn w:val="aa"/>
    <w:link w:val="affff3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9"/>
    <w:next w:val="a9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5">
    <w:name w:val="line number"/>
    <w:basedOn w:val="aa"/>
    <w:uiPriority w:val="99"/>
    <w:semiHidden/>
    <w:unhideWhenUsed/>
    <w:rsid w:val="000739D8"/>
  </w:style>
  <w:style w:type="numbering" w:styleId="111111">
    <w:name w:val="Outline List 2"/>
    <w:basedOn w:val="ac"/>
    <w:uiPriority w:val="99"/>
    <w:semiHidden/>
    <w:unhideWhenUsed/>
    <w:rsid w:val="000739D8"/>
    <w:pPr>
      <w:numPr>
        <w:numId w:val="5"/>
      </w:numPr>
    </w:pPr>
  </w:style>
  <w:style w:type="numbering" w:styleId="a4">
    <w:name w:val="Outline List 3"/>
    <w:basedOn w:val="ac"/>
    <w:uiPriority w:val="99"/>
    <w:semiHidden/>
    <w:unhideWhenUsed/>
    <w:rsid w:val="000739D8"/>
    <w:pPr>
      <w:numPr>
        <w:numId w:val="6"/>
      </w:numPr>
    </w:pPr>
  </w:style>
  <w:style w:type="paragraph" w:customStyle="1" w:styleId="affff6">
    <w:name w:val="Автор эпиграфа"/>
    <w:basedOn w:val="a9"/>
    <w:autoRedefine/>
    <w:rsid w:val="000739D8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7">
    <w:name w:val="жирный чёрный курсив"/>
    <w:basedOn w:val="a9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8">
    <w:name w:val="Раздел"/>
    <w:basedOn w:val="a9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9">
    <w:name w:val="черный+тень+жирный"/>
    <w:basedOn w:val="aa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a">
    <w:name w:val="выделение_синий+тень+жирный+прописной"/>
    <w:basedOn w:val="aa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b">
    <w:name w:val="выделение_красный+жирный+прописной+тень"/>
    <w:basedOn w:val="a9"/>
    <w:autoRedefine/>
    <w:rsid w:val="000739D8"/>
    <w:rPr>
      <w:caps/>
      <w:color w:val="FF0000"/>
    </w:rPr>
  </w:style>
  <w:style w:type="character" w:customStyle="1" w:styleId="affffc">
    <w:name w:val="выделение_красный+жирный+порписной+тень"/>
    <w:basedOn w:val="11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d">
    <w:name w:val="выделение_черный+тень+жирный"/>
    <w:basedOn w:val="aa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Рисунок"/>
    <w:basedOn w:val="a9"/>
    <w:autoRedefine/>
    <w:qFormat/>
    <w:rsid w:val="00ED221E"/>
    <w:pPr>
      <w:spacing w:after="120" w:line="240" w:lineRule="auto"/>
      <w:ind w:firstLine="0"/>
      <w:jc w:val="center"/>
    </w:pPr>
    <w:rPr>
      <w:b/>
    </w:rPr>
  </w:style>
  <w:style w:type="paragraph" w:customStyle="1" w:styleId="a8">
    <w:name w:val="нумерованные родзаголовки"/>
    <w:basedOn w:val="afb"/>
    <w:autoRedefine/>
    <w:rsid w:val="000739D8"/>
    <w:pPr>
      <w:numPr>
        <w:numId w:val="11"/>
      </w:numPr>
      <w:spacing w:before="240"/>
    </w:pPr>
    <w:rPr>
      <w:b/>
    </w:rPr>
  </w:style>
  <w:style w:type="paragraph" w:styleId="15">
    <w:name w:val="toc 1"/>
    <w:basedOn w:val="a9"/>
    <w:next w:val="a9"/>
    <w:autoRedefine/>
    <w:uiPriority w:val="39"/>
    <w:unhideWhenUsed/>
    <w:rsid w:val="006C3B87"/>
    <w:rPr>
      <w:rFonts w:asciiTheme="minorHAnsi" w:hAnsiTheme="minorHAnsi"/>
      <w:b/>
      <w:bCs/>
      <w:sz w:val="24"/>
    </w:rPr>
  </w:style>
  <w:style w:type="paragraph" w:styleId="afffff">
    <w:name w:val="List Number"/>
    <w:basedOn w:val="a9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9"/>
    <w:next w:val="a9"/>
    <w:autoRedefine/>
    <w:uiPriority w:val="39"/>
    <w:unhideWhenUsed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9"/>
    <w:next w:val="a9"/>
    <w:autoRedefine/>
    <w:uiPriority w:val="39"/>
    <w:unhideWhenUsed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9"/>
    <w:autoRedefine/>
    <w:rsid w:val="000739D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0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b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1">
    <w:name w:val="Body Text"/>
    <w:basedOn w:val="a9"/>
    <w:link w:val="afffff2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2">
    <w:name w:val="Основной текст Знак"/>
    <w:basedOn w:val="aa"/>
    <w:link w:val="afffff1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a"/>
    <w:rsid w:val="000739D8"/>
  </w:style>
  <w:style w:type="paragraph" w:customStyle="1" w:styleId="a">
    <w:name w:val="раздел"/>
    <w:basedOn w:val="a9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3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4">
    <w:name w:val="название таблицв"/>
    <w:basedOn w:val="aff1"/>
    <w:autoRedefine/>
    <w:qFormat/>
    <w:rsid w:val="000739D8"/>
    <w:pPr>
      <w:spacing w:after="0"/>
    </w:pPr>
    <w:rPr>
      <w:sz w:val="28"/>
    </w:rPr>
  </w:style>
  <w:style w:type="character" w:customStyle="1" w:styleId="af1">
    <w:name w:val="Без интервала Знак"/>
    <w:basedOn w:val="aa"/>
    <w:link w:val="af0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a"/>
    <w:rsid w:val="00320EED"/>
  </w:style>
  <w:style w:type="character" w:customStyle="1" w:styleId="script-slavonic">
    <w:name w:val="script-slavonic"/>
    <w:basedOn w:val="aa"/>
    <w:rsid w:val="004277D8"/>
  </w:style>
  <w:style w:type="character" w:customStyle="1" w:styleId="w">
    <w:name w:val="w"/>
    <w:basedOn w:val="aa"/>
    <w:rsid w:val="00C206FD"/>
  </w:style>
  <w:style w:type="paragraph" w:customStyle="1" w:styleId="afffff5">
    <w:name w:val="сноска"/>
    <w:basedOn w:val="af8"/>
    <w:autoRedefine/>
    <w:qFormat/>
    <w:rsid w:val="007025EC"/>
    <w:rPr>
      <w:rFonts w:eastAsia="Times New Roman"/>
      <w:w w:val="105"/>
      <w:szCs w:val="24"/>
      <w:shd w:val="clear" w:color="auto" w:fill="FFFFFF"/>
    </w:rPr>
  </w:style>
  <w:style w:type="paragraph" w:customStyle="1" w:styleId="afffff6">
    <w:name w:val="курсив славянский"/>
    <w:basedOn w:val="a9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7">
    <w:name w:val="обычный знаками"/>
    <w:basedOn w:val="aa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8">
    <w:name w:val="по центру"/>
    <w:basedOn w:val="a9"/>
    <w:autoRedefine/>
    <w:qFormat/>
    <w:rsid w:val="00CD5E9F"/>
    <w:pPr>
      <w:spacing w:before="720" w:after="120"/>
      <w:ind w:firstLine="0"/>
      <w:jc w:val="center"/>
    </w:pPr>
  </w:style>
  <w:style w:type="paragraph" w:styleId="42">
    <w:name w:val="toc 4"/>
    <w:basedOn w:val="a9"/>
    <w:next w:val="a9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9"/>
    <w:next w:val="a9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9"/>
    <w:next w:val="a9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9"/>
    <w:next w:val="a9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9"/>
    <w:next w:val="a9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9"/>
    <w:next w:val="a9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9">
    <w:name w:val="номера страниц"/>
    <w:basedOn w:val="af5"/>
    <w:autoRedefine/>
    <w:qFormat/>
    <w:rsid w:val="006C3B87"/>
  </w:style>
  <w:style w:type="paragraph" w:customStyle="1" w:styleId="afffffa">
    <w:name w:val="текст таблицы"/>
    <w:basedOn w:val="a9"/>
    <w:autoRedefine/>
    <w:qFormat/>
    <w:rsid w:val="006C3B87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242424"/>
      <w:sz w:val="24"/>
    </w:rPr>
  </w:style>
  <w:style w:type="paragraph" w:customStyle="1" w:styleId="afffffb">
    <w:name w:val="эпиграф"/>
    <w:basedOn w:val="a9"/>
    <w:autoRedefine/>
    <w:qFormat/>
    <w:rsid w:val="006C3B87"/>
    <w:pPr>
      <w:spacing w:before="240" w:after="240" w:line="240" w:lineRule="auto"/>
      <w:ind w:left="3402"/>
      <w:outlineLvl w:val="0"/>
    </w:pPr>
    <w:rPr>
      <w:rFonts w:eastAsia="Times New Roman" w:cs="Times New Roman"/>
      <w:b/>
      <w:bCs/>
      <w:i/>
      <w:color w:val="000090"/>
      <w:sz w:val="26"/>
      <w:szCs w:val="26"/>
    </w:rPr>
  </w:style>
  <w:style w:type="character" w:customStyle="1" w:styleId="afffffc">
    <w:name w:val="синий"/>
    <w:basedOn w:val="aa"/>
    <w:uiPriority w:val="1"/>
    <w:qFormat/>
    <w:rsid w:val="006C3B87"/>
    <w:rPr>
      <w:b w:val="0"/>
      <w:color w:val="0432FF"/>
    </w:rPr>
  </w:style>
  <w:style w:type="character" w:customStyle="1" w:styleId="afffffd">
    <w:name w:val="красный"/>
    <w:basedOn w:val="aa"/>
    <w:uiPriority w:val="1"/>
    <w:qFormat/>
    <w:rsid w:val="006C3B87"/>
    <w:rPr>
      <w:color w:val="FF0000"/>
    </w:rPr>
  </w:style>
  <w:style w:type="character" w:customStyle="1" w:styleId="afffffe">
    <w:name w:val="красный жирный"/>
    <w:basedOn w:val="afffffd"/>
    <w:uiPriority w:val="1"/>
    <w:qFormat/>
    <w:rsid w:val="006C3B87"/>
    <w:rPr>
      <w:b/>
      <w:color w:val="FF0000"/>
    </w:rPr>
  </w:style>
  <w:style w:type="character" w:customStyle="1" w:styleId="affffff">
    <w:name w:val="красный жирный курсив"/>
    <w:basedOn w:val="afffffd"/>
    <w:uiPriority w:val="1"/>
    <w:qFormat/>
    <w:rsid w:val="006C3B87"/>
    <w:rPr>
      <w:b/>
      <w:i/>
      <w:color w:val="FF0000"/>
    </w:rPr>
  </w:style>
  <w:style w:type="character" w:customStyle="1" w:styleId="affffff0">
    <w:name w:val="синий жирный"/>
    <w:basedOn w:val="aa"/>
    <w:uiPriority w:val="1"/>
    <w:qFormat/>
    <w:rsid w:val="006C3B87"/>
    <w:rPr>
      <w:b/>
      <w:color w:val="0000FF"/>
    </w:rPr>
  </w:style>
  <w:style w:type="character" w:customStyle="1" w:styleId="affffff1">
    <w:name w:val="красный курсив"/>
    <w:basedOn w:val="aa"/>
    <w:uiPriority w:val="1"/>
    <w:qFormat/>
    <w:rsid w:val="006C3B87"/>
    <w:rPr>
      <w:i/>
      <w:iCs/>
      <w:color w:val="FF0000"/>
    </w:rPr>
  </w:style>
  <w:style w:type="character" w:customStyle="1" w:styleId="affffff2">
    <w:name w:val="синий курсив"/>
    <w:basedOn w:val="aa"/>
    <w:uiPriority w:val="1"/>
    <w:qFormat/>
    <w:rsid w:val="006C3B87"/>
    <w:rPr>
      <w:i/>
      <w:color w:val="0000FF"/>
    </w:rPr>
  </w:style>
  <w:style w:type="paragraph" w:customStyle="1" w:styleId="affffff3">
    <w:name w:val="Мнение дилетната"/>
    <w:basedOn w:val="af2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4">
    <w:name w:val="полужирный"/>
    <w:basedOn w:val="aa"/>
    <w:uiPriority w:val="1"/>
    <w:qFormat/>
    <w:rsid w:val="006C3B87"/>
    <w:rPr>
      <w:b/>
    </w:rPr>
  </w:style>
  <w:style w:type="character" w:customStyle="1" w:styleId="affffff5">
    <w:name w:val="полужирный курсив"/>
    <w:basedOn w:val="affffff4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9"/>
    <w:autoRedefine/>
    <w:qFormat/>
    <w:rsid w:val="006C3B87"/>
    <w:pPr>
      <w:numPr>
        <w:numId w:val="13"/>
      </w:numPr>
      <w:spacing w:before="0"/>
    </w:pPr>
  </w:style>
  <w:style w:type="paragraph" w:customStyle="1" w:styleId="affffff6">
    <w:name w:val="автоор"/>
    <w:basedOn w:val="afffffb"/>
    <w:autoRedefine/>
    <w:qFormat/>
    <w:rsid w:val="006C3B87"/>
    <w:pPr>
      <w:jc w:val="right"/>
    </w:pPr>
  </w:style>
  <w:style w:type="paragraph" w:customStyle="1" w:styleId="affffff7">
    <w:name w:val="название"/>
    <w:basedOn w:val="aff4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5">
    <w:name w:val="нумерация ж"/>
    <w:basedOn w:val="a9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9"/>
    <w:autoRedefine/>
    <w:qFormat/>
    <w:rsid w:val="005626B5"/>
    <w:pPr>
      <w:numPr>
        <w:numId w:val="15"/>
      </w:numPr>
    </w:pPr>
  </w:style>
  <w:style w:type="paragraph" w:customStyle="1" w:styleId="a3">
    <w:name w:val="маркированный список рап"/>
    <w:basedOn w:val="a9"/>
    <w:autoRedefine/>
    <w:qFormat/>
    <w:rsid w:val="006C3B87"/>
    <w:pPr>
      <w:numPr>
        <w:numId w:val="16"/>
      </w:numPr>
    </w:pPr>
  </w:style>
  <w:style w:type="character" w:customStyle="1" w:styleId="affffff8">
    <w:name w:val="Красный прописной"/>
    <w:basedOn w:val="afffffe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9">
    <w:name w:val="Синий прописной"/>
    <w:basedOn w:val="afffffe"/>
    <w:uiPriority w:val="1"/>
    <w:qFormat/>
    <w:rsid w:val="006C3B87"/>
    <w:rPr>
      <w:b/>
      <w:caps/>
      <w:smallCaps w:val="0"/>
      <w:color w:val="0432FF"/>
    </w:rPr>
  </w:style>
  <w:style w:type="character" w:customStyle="1" w:styleId="affffffa">
    <w:name w:val="синий жирный курсив"/>
    <w:basedOn w:val="affffff0"/>
    <w:uiPriority w:val="1"/>
    <w:qFormat/>
    <w:rsid w:val="006C3B87"/>
    <w:rPr>
      <w:b/>
      <w:i/>
      <w:color w:val="0000FF"/>
    </w:rPr>
  </w:style>
  <w:style w:type="paragraph" w:customStyle="1" w:styleId="affffffb">
    <w:name w:val="Параграф"/>
    <w:basedOn w:val="affff8"/>
    <w:autoRedefine/>
    <w:qFormat/>
    <w:rsid w:val="005626B5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c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d">
    <w:name w:val="верхний колонтитул"/>
    <w:basedOn w:val="afffff9"/>
    <w:autoRedefine/>
    <w:qFormat/>
    <w:rsid w:val="006C3B87"/>
    <w:pPr>
      <w:spacing w:before="120"/>
    </w:pPr>
  </w:style>
  <w:style w:type="paragraph" w:customStyle="1" w:styleId="affffffe">
    <w:name w:val="четный колонтитул сверху"/>
    <w:basedOn w:val="a9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">
    <w:name w:val="сини чет"/>
    <w:basedOn w:val="aa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1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3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3"/>
    <w:autoRedefine/>
    <w:qFormat/>
    <w:rsid w:val="008402D5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160</TotalTime>
  <Pages>14</Pages>
  <Words>4274</Words>
  <Characters>24363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18</cp:revision>
  <cp:lastPrinted>2021-03-04T09:38:00Z</cp:lastPrinted>
  <dcterms:created xsi:type="dcterms:W3CDTF">2021-03-04T09:39:00Z</dcterms:created>
  <dcterms:modified xsi:type="dcterms:W3CDTF">2021-04-14T11:42:00Z</dcterms:modified>
</cp:coreProperties>
</file>