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2FC98C" w14:textId="77777777" w:rsidR="000F67E0" w:rsidRPr="00C62519" w:rsidRDefault="00E64964" w:rsidP="00C62519">
      <w:pPr>
        <w:pStyle w:val="af0"/>
      </w:pPr>
      <w:r w:rsidRPr="00C62519">
        <w:t>Презентация проекта «Лазерный сканирующий сепаратор для отбора семян с заданными параметрами в селекции и семеноводстве»</w:t>
      </w:r>
    </w:p>
    <w:p w14:paraId="2269F809" w14:textId="77777777" w:rsidR="000F67E0" w:rsidRPr="00C62519" w:rsidRDefault="00E64964" w:rsidP="00C62519">
      <w:pPr>
        <w:pStyle w:val="ad"/>
      </w:pPr>
      <w:bookmarkStart w:id="0" w:name="_GoBack"/>
      <w:bookmarkEnd w:id="0"/>
      <w:r w:rsidRPr="00C62519">
        <w:t>Введение</w:t>
      </w:r>
    </w:p>
    <w:p w14:paraId="565D421E" w14:textId="77777777" w:rsidR="000F67E0" w:rsidRPr="00C62519" w:rsidRDefault="00E64964" w:rsidP="00C62519">
      <w:r w:rsidRPr="00C62519">
        <w:t xml:space="preserve">Эпопея с разработкой лазерного сканирующего сепаратора семян тянется с 1989 года, когда по поручению Заместителя Министра сельского хозяйства (СССР), а ныне вице-президента РАН, академика Геннадия Алексеевича Романенко, на </w:t>
      </w:r>
      <w:proofErr w:type="spellStart"/>
      <w:r w:rsidRPr="00C62519">
        <w:t>ВИМе</w:t>
      </w:r>
      <w:proofErr w:type="spellEnd"/>
      <w:r w:rsidRPr="00C62519">
        <w:t xml:space="preserve"> (тогда Всесоюзный институт м</w:t>
      </w:r>
      <w:r w:rsidRPr="00C62519">
        <w:t xml:space="preserve">еханизации) была начата </w:t>
      </w:r>
      <w:proofErr w:type="spellStart"/>
      <w:r w:rsidRPr="00C62519">
        <w:t>НИР</w:t>
      </w:r>
      <w:proofErr w:type="spellEnd"/>
      <w:r w:rsidRPr="00C62519">
        <w:t xml:space="preserve"> «Разработка микропроцессорного сепаратора для выделения семян зерновых культур» (</w:t>
      </w:r>
      <w:r w:rsidR="00C62519" w:rsidRPr="00C62519">
        <w:t>отчёт</w:t>
      </w:r>
      <w:r w:rsidRPr="00C62519">
        <w:t xml:space="preserve"> </w:t>
      </w:r>
      <w:proofErr w:type="spellStart"/>
      <w:r w:rsidRPr="00C62519">
        <w:t>НИР</w:t>
      </w:r>
      <w:proofErr w:type="spellEnd"/>
      <w:r w:rsidRPr="00C62519">
        <w:t xml:space="preserve"> шифр № 883/90-</w:t>
      </w:r>
      <w:proofErr w:type="spellStart"/>
      <w:r w:rsidRPr="00C62519">
        <w:t>П2</w:t>
      </w:r>
      <w:proofErr w:type="spellEnd"/>
      <w:r w:rsidRPr="00C62519">
        <w:t xml:space="preserve">) с лазерной системой сканирования (рук. Завлаб. В. Леонов. Москва: 1989). Данная тема единогласно была поддержана </w:t>
      </w:r>
      <w:r w:rsidR="00C62519" w:rsidRPr="00C62519">
        <w:t>Учёным</w:t>
      </w:r>
      <w:r w:rsidRPr="00C62519">
        <w:t xml:space="preserve"> советом </w:t>
      </w:r>
      <w:proofErr w:type="spellStart"/>
      <w:r w:rsidRPr="00C62519">
        <w:t>ВИМ</w:t>
      </w:r>
      <w:proofErr w:type="spellEnd"/>
      <w:r w:rsidRPr="00C62519">
        <w:t xml:space="preserve"> </w:t>
      </w:r>
      <w:r w:rsidR="00C62519">
        <w:t>под председательством академика</w:t>
      </w:r>
      <w:r w:rsidRPr="00C62519">
        <w:t xml:space="preserve"> </w:t>
      </w:r>
      <w:proofErr w:type="spellStart"/>
      <w:r w:rsidRPr="00C62519">
        <w:t>В.И</w:t>
      </w:r>
      <w:proofErr w:type="spellEnd"/>
      <w:r w:rsidRPr="00C62519">
        <w:t>.</w:t>
      </w:r>
      <w:r w:rsidR="00C62519">
        <w:t> </w:t>
      </w:r>
      <w:proofErr w:type="spellStart"/>
      <w:r w:rsidRPr="00C62519">
        <w:t>Анискина</w:t>
      </w:r>
      <w:proofErr w:type="spellEnd"/>
      <w:r w:rsidRPr="00C62519">
        <w:t xml:space="preserve">. Работы проводились до 1991 года и с развалом Союза были остановлены. Опытные образцы лазерного сканирующего сепаратора на </w:t>
      </w:r>
      <w:proofErr w:type="spellStart"/>
      <w:r w:rsidRPr="00C62519">
        <w:t>ВИМе</w:t>
      </w:r>
      <w:proofErr w:type="spellEnd"/>
      <w:r w:rsidRPr="00C62519">
        <w:t xml:space="preserve"> не</w:t>
      </w:r>
      <w:r w:rsidRPr="00C62519">
        <w:rPr>
          <w:spacing w:val="-5"/>
        </w:rPr>
        <w:t xml:space="preserve"> </w:t>
      </w:r>
      <w:r w:rsidRPr="00C62519">
        <w:t>сохранились.</w:t>
      </w:r>
    </w:p>
    <w:p w14:paraId="52BE525D" w14:textId="77777777" w:rsidR="000F67E0" w:rsidRPr="00C62519" w:rsidRDefault="00E64964" w:rsidP="00C62519">
      <w:r w:rsidRPr="00C62519">
        <w:t>За прошедшие 27 лет никто в мире так и не смог повто</w:t>
      </w:r>
      <w:r w:rsidRPr="00C62519">
        <w:t xml:space="preserve">рить разработку лазерного сканирующего сепаратора семян, который тогда опережал </w:t>
      </w:r>
      <w:r w:rsidR="00C62519" w:rsidRPr="00C62519">
        <w:t>своё</w:t>
      </w:r>
      <w:r w:rsidRPr="00C62519">
        <w:t xml:space="preserve"> время и сегодня </w:t>
      </w:r>
      <w:r w:rsidR="00C62519" w:rsidRPr="00C62519">
        <w:t>остаётся</w:t>
      </w:r>
      <w:r w:rsidRPr="00C62519">
        <w:t xml:space="preserve"> актуальной темой. Проблема в том, что «сердцем» лазерного сканирующего сепаратора является высокоскоростной и широкоформатный сканер для отклонени</w:t>
      </w:r>
      <w:r w:rsidRPr="00C62519">
        <w:t>я лазерного луча, разработанный В.</w:t>
      </w:r>
      <w:r w:rsidR="00C62519">
        <w:t> </w:t>
      </w:r>
      <w:r w:rsidRPr="00C62519">
        <w:t>Леоновым и запатентованный только в 2008 году. Без такого сканера создать лазерный сканирующий сепаратор невозможно. Сегодня при наличии современной электроники, процессоров, контроллеро</w:t>
      </w:r>
      <w:r w:rsidR="00C62519">
        <w:t>в, лазеров и лазерного сканера,</w:t>
      </w:r>
      <w:r w:rsidRPr="00C62519">
        <w:t xml:space="preserve"> со</w:t>
      </w:r>
      <w:r w:rsidRPr="00C62519">
        <w:t>здание лазерного сканирующего сепаратора не представляет научной проблемы, а является делом</w:t>
      </w:r>
      <w:r w:rsidRPr="00C62519">
        <w:rPr>
          <w:spacing w:val="-8"/>
        </w:rPr>
        <w:t xml:space="preserve"> </w:t>
      </w:r>
      <w:r w:rsidRPr="00C62519">
        <w:t>техники.</w:t>
      </w:r>
    </w:p>
    <w:p w14:paraId="6A6A8EFA" w14:textId="77777777" w:rsidR="000F67E0" w:rsidRPr="00C62519" w:rsidRDefault="00E64964" w:rsidP="00C62519">
      <w:r w:rsidRPr="00C62519">
        <w:t xml:space="preserve">Запатентован лазерный сканирующий сепаратор В. Леоновым был только в 2015 году (положительное решение Роспатента от 10.07.2015 на выдачу патента по заявке </w:t>
      </w:r>
      <w:r w:rsidRPr="00C62519">
        <w:t>№ 2013151937/03 В.</w:t>
      </w:r>
      <w:r w:rsidR="00C62519">
        <w:t> </w:t>
      </w:r>
      <w:r w:rsidRPr="00C62519">
        <w:t xml:space="preserve">Леонова на «Способ электронной сепарации сыпучих смесей и устройство </w:t>
      </w:r>
      <w:r w:rsidR="00C62519">
        <w:t xml:space="preserve">для его реализации»). И сейчас </w:t>
      </w:r>
      <w:r w:rsidRPr="00C62519">
        <w:t>настало время его разработки и серийного производства. Это способствует освоение серийного производства фотоэлектронных сепараторов семя</w:t>
      </w:r>
      <w:r w:rsidR="00C62519">
        <w:t xml:space="preserve">н на </w:t>
      </w:r>
      <w:r w:rsidRPr="00C62519">
        <w:t>ПО</w:t>
      </w:r>
      <w:r w:rsidR="00C62519">
        <w:t xml:space="preserve"> </w:t>
      </w:r>
      <w:r w:rsidRPr="00C62519">
        <w:t>«</w:t>
      </w:r>
      <w:proofErr w:type="spellStart"/>
      <w:r w:rsidRPr="00C62519">
        <w:t>Воронежзерномаш</w:t>
      </w:r>
      <w:proofErr w:type="spellEnd"/>
      <w:r w:rsidRPr="00C62519">
        <w:t xml:space="preserve">», </w:t>
      </w:r>
      <w:r w:rsidRPr="00C62519">
        <w:lastRenderedPageBreak/>
        <w:t>которое в состоянии освоить серийное производство лазерных сканирующих сепараторов.</w:t>
      </w:r>
    </w:p>
    <w:p w14:paraId="14FBFAD1" w14:textId="77777777" w:rsidR="000F67E0" w:rsidRPr="00C62519" w:rsidRDefault="00E64964" w:rsidP="00C62519">
      <w:r w:rsidRPr="00C62519">
        <w:t>Учитывая, что В. Леоновым подана заявка на проект «Высокоскоростная и широкоформатная лазерная сканирующая система дальнодействующего техничес</w:t>
      </w:r>
      <w:r w:rsidRPr="00C62519">
        <w:t>кого зрения (высокоскоростной лазерный радар)» для участия в к</w:t>
      </w:r>
      <w:r w:rsidRPr="00C62519">
        <w:rPr>
          <w:color w:val="1A1A1A"/>
        </w:rPr>
        <w:t>о</w:t>
      </w:r>
      <w:r w:rsidR="00C62519">
        <w:rPr>
          <w:color w:val="1A1A1A"/>
        </w:rPr>
        <w:t xml:space="preserve">нкурсе </w:t>
      </w:r>
      <w:proofErr w:type="spellStart"/>
      <w:r w:rsidR="00C62519">
        <w:rPr>
          <w:color w:val="1A1A1A"/>
        </w:rPr>
        <w:t>STARTUP</w:t>
      </w:r>
      <w:proofErr w:type="spellEnd"/>
      <w:r w:rsidR="00C62519">
        <w:rPr>
          <w:color w:val="1A1A1A"/>
        </w:rPr>
        <w:t xml:space="preserve"> </w:t>
      </w:r>
      <w:proofErr w:type="spellStart"/>
      <w:r w:rsidR="00C62519">
        <w:rPr>
          <w:color w:val="1A1A1A"/>
        </w:rPr>
        <w:t>VILLAGE</w:t>
      </w:r>
      <w:proofErr w:type="spellEnd"/>
      <w:r w:rsidR="00C62519">
        <w:rPr>
          <w:color w:val="1A1A1A"/>
        </w:rPr>
        <w:t>. И при её</w:t>
      </w:r>
      <w:r w:rsidRPr="00C62519">
        <w:rPr>
          <w:color w:val="1A1A1A"/>
        </w:rPr>
        <w:t xml:space="preserve"> положительном решении, производство лазерных  сканеров будет освоено  для широкого применения </w:t>
      </w:r>
      <w:r w:rsidRPr="00C62519">
        <w:rPr>
          <w:color w:val="1A1A1A"/>
        </w:rPr>
        <w:t>в</w:t>
      </w:r>
      <w:r w:rsidR="00C62519">
        <w:rPr>
          <w:color w:val="1A1A1A"/>
        </w:rPr>
        <w:t xml:space="preserve"> </w:t>
      </w:r>
      <w:r w:rsidRPr="00C62519">
        <w:rPr>
          <w:color w:val="1A1A1A"/>
        </w:rPr>
        <w:t>различных видах технического зрения, в том числе, и в лазерных сканирующих сепараторах. Это удешевляет проект по лазерному сканирующему сепаратору.</w:t>
      </w:r>
    </w:p>
    <w:p w14:paraId="21D1F048" w14:textId="77777777" w:rsidR="000F67E0" w:rsidRPr="00C62519" w:rsidRDefault="00E64964" w:rsidP="00C62519">
      <w:pPr>
        <w:pStyle w:val="ad"/>
      </w:pPr>
      <w:r w:rsidRPr="00C62519">
        <w:t>Особенности лазерного сканирующего сепаратора для</w:t>
      </w:r>
      <w:r w:rsidRPr="00C62519">
        <w:rPr>
          <w:spacing w:val="-20"/>
        </w:rPr>
        <w:t xml:space="preserve"> </w:t>
      </w:r>
      <w:r w:rsidRPr="00C62519">
        <w:t>селекции</w:t>
      </w:r>
    </w:p>
    <w:p w14:paraId="0DFBB128" w14:textId="16C9F2C8" w:rsidR="000F67E0" w:rsidRPr="00C62519" w:rsidRDefault="00453F23" w:rsidP="00C62519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68431271" behindDoc="0" locked="0" layoutInCell="1" allowOverlap="1" wp14:anchorId="5C738D84" wp14:editId="778564CC">
                <wp:simplePos x="0" y="0"/>
                <wp:positionH relativeFrom="column">
                  <wp:posOffset>46536</wp:posOffset>
                </wp:positionH>
                <wp:positionV relativeFrom="paragraph">
                  <wp:posOffset>1605643</wp:posOffset>
                </wp:positionV>
                <wp:extent cx="2566035" cy="3915773"/>
                <wp:effectExtent l="0" t="0" r="0" b="21590"/>
                <wp:wrapSquare wrapText="bothSides"/>
                <wp:docPr id="6" name="Группа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6035" cy="3915773"/>
                          <a:chOff x="0" y="0"/>
                          <a:chExt cx="2566035" cy="3915773"/>
                        </a:xfrm>
                      </wpg:grpSpPr>
                      <pic:pic xmlns:pic="http://schemas.openxmlformats.org/drawingml/2006/picture">
                        <pic:nvPicPr>
                          <pic:cNvPr id="2" name="Изображение 2" descr="../../../../../../../Desktop/separ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035" cy="3389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73479" y="3396343"/>
                            <a:ext cx="2464435" cy="519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331FC2" w14:textId="77777777" w:rsidR="00C62519" w:rsidRPr="00DC005E" w:rsidRDefault="00C62519" w:rsidP="00C62519">
                              <w:pPr>
                                <w:pStyle w:val="ab"/>
                                <w:rPr>
                                  <w:rFonts w:ascii="Times New Roman" w:eastAsia="Times New Roman" w:hAnsi="Times New Roman"/>
                                  <w:noProof/>
                                  <w:szCs w:val="28"/>
                                </w:rPr>
                              </w:pPr>
                              <w:r>
                                <w:t xml:space="preserve">Рисунок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STYLEREF 1 \s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  <w:r>
                                <w:t xml:space="preserve">. </w:t>
                              </w:r>
                              <w:r w:rsidRPr="00DC005E">
                                <w:rPr>
                                  <w:rFonts w:ascii="Times New Roman" w:eastAsia="Times New Roman" w:hAnsi="Times New Roman"/>
                                  <w:noProof/>
                                  <w:szCs w:val="28"/>
                                </w:rPr>
                                <w:t xml:space="preserve"> </w:t>
                              </w:r>
                              <w:r w:rsidRPr="00C62519">
                                <w:t>Лазерный сканирующий сепаратор семян для селекции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738D84" id="Группа 6" o:spid="_x0000_s1026" style="position:absolute;left:0;text-align:left;margin-left:3.65pt;margin-top:126.45pt;width:202.05pt;height:308.35pt;z-index:268431271" coordsize="2566035,3915773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Изображение 2" o:spid="_x0000_s1027" type="#_x0000_t75" alt="../../../../../../../Desktop/separ" style="position:absolute;width:2566035;height:338963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ng&#10;M1XBAAAA2gAAAA8AAABkcnMvZG93bnJldi54bWxEj0GLwjAUhO+C/yE8wZumdmHRaiwqCJ5ktxa8&#10;PppnW2xeSpOt1V9vFhb2OMzMN8wmHUwjeupcbVnBYh6BIC6srrlUkF+OsyUI55E1NpZJwZMcpNvx&#10;aIOJtg/+pj7zpQgQdgkqqLxvEyldUZFBN7ctcfButjPog+xKqTt8BLhpZBxFn9JgzWGhwpYOFRX3&#10;7McoONnivHx9Zft8deS6dOf4+pEbpaaTYbcG4Wnw/+G/9kkriOH3SrgBcvsG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IngM1XBAAAA2gAAAA8AAAAAAAAAAAAAAAAAnAIAAGRy&#10;cy9kb3ducmV2LnhtbFBLBQYAAAAABAAEAPcAAACKAwAAAAA=&#10;">
                  <v:imagedata r:id="rId8" o:title="../../../../../../../Desktop/separ"/>
                  <v:path arrowok="t"/>
                </v:shape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88" o:spid="_x0000_s1028" type="#_x0000_t202" style="position:absolute;left:73479;top:3396343;width:2464435;height:51943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IBBWwgAA&#10;ANoAAAAPAAAAZHJzL2Rvd25yZXYueG1sRI9Ba8JAFITvBf/D8gQvpW4SJNjUVaQoiLemvXh7ZF+T&#10;YPZtyG6TmF/vCkKPw8x8w2x2o2lET52rLSuIlxEI4sLqmksFP9/HtzUI55E1NpZJwY0c7Lazlw1m&#10;2g78RX3uSxEg7DJUUHnfZlK6oiKDbmlb4uD92s6gD7Irpe5wCHDTyCSKUmmw5rBQYUufFRXX/M8o&#10;SMdD+3p+p2SYiqbnyxTHnmKlFvNx/wHC0+j/w8/2SStYweNKuAFyew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McgEFbCAAAA2gAAAA8AAAAAAAAAAAAAAAAAlwIAAGRycy9kb3du&#10;cmV2LnhtbFBLBQYAAAAABAAEAPUAAACGAwAAAAA=&#10;" filled="f" stroked="f">
                  <v:textbox style="mso-fit-shape-to-text:t" inset="0,0,0,0">
                    <w:txbxContent>
                      <w:p w14:paraId="75331FC2" w14:textId="77777777" w:rsidR="00C62519" w:rsidRPr="00DC005E" w:rsidRDefault="00C62519" w:rsidP="00C62519">
                        <w:pPr>
                          <w:pStyle w:val="ab"/>
                          <w:rPr>
                            <w:rFonts w:ascii="Times New Roman" w:eastAsia="Times New Roman" w:hAnsi="Times New Roman"/>
                            <w:noProof/>
                            <w:szCs w:val="28"/>
                          </w:rPr>
                        </w:pPr>
                        <w:r>
                          <w:t xml:space="preserve">Рисунок </w:t>
                        </w:r>
                        <w:r>
                          <w:fldChar w:fldCharType="begin"/>
                        </w:r>
                        <w:r>
                          <w:instrText xml:space="preserve"> STYLEREF 1 \s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  <w:r>
                          <w:t xml:space="preserve">. </w:t>
                        </w:r>
                        <w:r w:rsidRPr="00DC005E">
                          <w:rPr>
                            <w:rFonts w:ascii="Times New Roman" w:eastAsia="Times New Roman" w:hAnsi="Times New Roman"/>
                            <w:noProof/>
                            <w:szCs w:val="28"/>
                          </w:rPr>
                          <w:t xml:space="preserve"> </w:t>
                        </w:r>
                        <w:r w:rsidRPr="00C62519">
                          <w:t>Лазерный сканирующий сепаратор семян для селекции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64964" w:rsidRPr="00C62519">
        <w:t>Лазерный сканирующий сепаратор является незаменимым помощником селекционера. Селекционер, благодаря своему опыту и интуиции, выбирает из массы семян нужное ему семенное зерно, закладывает в специальную ячейку сепаратора, сканирует зерновку по ряду</w:t>
      </w:r>
      <w:r w:rsidR="00E64964" w:rsidRPr="00C62519">
        <w:t xml:space="preserve"> параметров, закладывает эти параметры зерновки в процессор сепаратора с необходимыми допусками, и лазерный сканирующий сепаратор отбирает нужные семена в автоматическом режиме.</w:t>
      </w:r>
    </w:p>
    <w:p w14:paraId="0BC80B73" w14:textId="77777777" w:rsidR="000F67E0" w:rsidRPr="00C62519" w:rsidRDefault="00E64964" w:rsidP="00C62519">
      <w:r w:rsidRPr="00C62519">
        <w:t>1 – корпус, 2 – бункер, 3 – наклонный лоток, 4 – лазер, 5 – сканер (дефлектор),</w:t>
      </w:r>
      <w:r w:rsidR="00C62519">
        <w:t xml:space="preserve"> </w:t>
      </w:r>
      <w:r w:rsidRPr="00C62519">
        <w:t>7 и 6 – фотопри</w:t>
      </w:r>
      <w:r w:rsidR="00C62519">
        <w:t>ё</w:t>
      </w:r>
      <w:r w:rsidRPr="00C62519">
        <w:t xml:space="preserve">мники, 8 – </w:t>
      </w:r>
      <w:proofErr w:type="spellStart"/>
      <w:r w:rsidRPr="00C62519">
        <w:t>пневмоклапан</w:t>
      </w:r>
      <w:proofErr w:type="spellEnd"/>
      <w:r w:rsidRPr="00C62519">
        <w:t>,</w:t>
      </w:r>
      <w:r w:rsidR="00C62519">
        <w:t xml:space="preserve"> </w:t>
      </w:r>
      <w:r w:rsidRPr="00C62519">
        <w:t>9 – сопло, 10 и 11 – при</w:t>
      </w:r>
      <w:r w:rsidR="00C62519">
        <w:t>ё</w:t>
      </w:r>
      <w:r w:rsidRPr="00C62519">
        <w:t>мники фракций.</w:t>
      </w:r>
    </w:p>
    <w:p w14:paraId="146BEBEF" w14:textId="35D07972" w:rsidR="000F67E0" w:rsidRPr="00C62519" w:rsidRDefault="00E64964" w:rsidP="00453F23">
      <w:pPr>
        <w:jc w:val="left"/>
      </w:pPr>
      <w:r w:rsidRPr="00C62519">
        <w:t>Характеристики:</w:t>
      </w:r>
      <w:r w:rsidR="00C62519">
        <w:t xml:space="preserve"> </w:t>
      </w:r>
      <w:r w:rsidRPr="00C62519">
        <w:t>Производительность до 10</w:t>
      </w:r>
      <w:r w:rsidRPr="00C62519">
        <w:rPr>
          <w:spacing w:val="-10"/>
        </w:rPr>
        <w:t xml:space="preserve"> </w:t>
      </w:r>
      <w:r w:rsidRPr="00C62519">
        <w:t>кг/час</w:t>
      </w:r>
      <w:r w:rsidR="00C62519">
        <w:br/>
      </w:r>
      <w:r w:rsidRPr="00C62519">
        <w:t>Потребляемая мощность 0,25</w:t>
      </w:r>
      <w:r w:rsidRPr="00C62519">
        <w:rPr>
          <w:spacing w:val="-6"/>
        </w:rPr>
        <w:t xml:space="preserve"> </w:t>
      </w:r>
      <w:r w:rsidRPr="00C62519">
        <w:t>кВт</w:t>
      </w:r>
      <w:r w:rsidR="00C62519">
        <w:br/>
      </w:r>
      <w:r w:rsidRPr="00C62519">
        <w:t>Габариты: 800 х 400 х 300</w:t>
      </w:r>
      <w:r w:rsidRPr="00C62519">
        <w:rPr>
          <w:spacing w:val="-5"/>
        </w:rPr>
        <w:t xml:space="preserve"> </w:t>
      </w:r>
      <w:r w:rsidRPr="00C62519">
        <w:t>мм</w:t>
      </w:r>
      <w:r w:rsidR="00C62519">
        <w:br/>
      </w:r>
      <w:r w:rsidRPr="00C62519">
        <w:t>Количество каналов –</w:t>
      </w:r>
      <w:r w:rsidRPr="00C62519">
        <w:rPr>
          <w:spacing w:val="-2"/>
        </w:rPr>
        <w:t xml:space="preserve"> </w:t>
      </w:r>
      <w:r w:rsidRPr="00C62519">
        <w:t>10</w:t>
      </w:r>
      <w:r w:rsidR="00C62519">
        <w:br/>
      </w:r>
      <w:r w:rsidRPr="00C62519">
        <w:t>Масса 10</w:t>
      </w:r>
      <w:r w:rsidR="00C62519">
        <w:t xml:space="preserve"> –</w:t>
      </w:r>
      <w:r w:rsidRPr="00C62519">
        <w:rPr>
          <w:spacing w:val="-3"/>
        </w:rPr>
        <w:t xml:space="preserve"> </w:t>
      </w:r>
      <w:r w:rsidRPr="00C62519">
        <w:t>кг</w:t>
      </w:r>
    </w:p>
    <w:p w14:paraId="3A70C84D" w14:textId="77777777" w:rsidR="000F67E0" w:rsidRPr="00C62519" w:rsidRDefault="00E64964" w:rsidP="00C62519">
      <w:r w:rsidRPr="00C62519">
        <w:t xml:space="preserve">Принцип работы лазерного сканирующего сепаратора семян основан на многократном просвечивании и просматривании семени по его поперечным срезам как внутри зерновки, так и снаружи. При этом запоминаются очень </w:t>
      </w:r>
      <w:r w:rsidRPr="00C62519">
        <w:lastRenderedPageBreak/>
        <w:t>большое количество параметров семени: изменение цв</w:t>
      </w:r>
      <w:r w:rsidRPr="00C62519">
        <w:t>ета, стекловидность, наличие трещин и повреждений, деформирование семени и его морщинистость, способность к отражению и рассеянию электромагнитного излучения, размеры семян и другие. Сведения о состоянии семени поступает в микропроцессор и тот принимает ре</w:t>
      </w:r>
      <w:r w:rsidRPr="00C62519">
        <w:t xml:space="preserve">шении о годности или негодности семени для посева. </w:t>
      </w:r>
      <w:proofErr w:type="spellStart"/>
      <w:r w:rsidRPr="00C62519">
        <w:t>Причем</w:t>
      </w:r>
      <w:proofErr w:type="spellEnd"/>
      <w:r w:rsidRPr="00C62519">
        <w:t xml:space="preserve"> возможности лазерного сепаратора значительно выше, чем возможности человеч</w:t>
      </w:r>
      <w:r w:rsidR="00C62519">
        <w:t xml:space="preserve">еского  глаза  при  визуальном </w:t>
      </w:r>
      <w:r w:rsidRPr="00C62519">
        <w:t xml:space="preserve">осмотре </w:t>
      </w:r>
      <w:r w:rsidR="00C62519">
        <w:t>зерновки в сильном свете</w:t>
      </w:r>
      <w:r w:rsidRPr="00C62519">
        <w:rPr>
          <w:spacing w:val="13"/>
        </w:rPr>
        <w:t xml:space="preserve"> </w:t>
      </w:r>
      <w:r w:rsidRPr="00C62519">
        <w:t>и</w:t>
      </w:r>
      <w:r w:rsidR="00C62519">
        <w:t xml:space="preserve"> </w:t>
      </w:r>
      <w:r w:rsidRPr="00C62519">
        <w:t>увеличении. Выбраковка несоотв</w:t>
      </w:r>
      <w:r w:rsidRPr="00C62519">
        <w:t>етствующих</w:t>
      </w:r>
      <w:r w:rsidR="00C62519">
        <w:t xml:space="preserve"> требованию семян производится </w:t>
      </w:r>
      <w:r w:rsidRPr="00C62519">
        <w:t>с помощью быстродействующего пневматического клапана или специального электромагнитного</w:t>
      </w:r>
      <w:r w:rsidRPr="00C62519">
        <w:rPr>
          <w:spacing w:val="-8"/>
        </w:rPr>
        <w:t xml:space="preserve"> </w:t>
      </w:r>
      <w:r w:rsidRPr="00C62519">
        <w:t>бойка.</w:t>
      </w:r>
    </w:p>
    <w:p w14:paraId="13C0F496" w14:textId="58FD1376" w:rsidR="000F67E0" w:rsidRPr="00C62519" w:rsidRDefault="00E64964" w:rsidP="00C62519">
      <w:r w:rsidRPr="00C62519">
        <w:t>Работает лазерный сканирующий сепаратор семян «Лазер 01» следующим образом. Семена из бункера 2 поступают по наклонному</w:t>
      </w:r>
      <w:r w:rsidRPr="00C62519">
        <w:t xml:space="preserve"> лотку 3 в зону разделения, в которой установлены лазер 4 со сканером (дефлектором) 5, </w:t>
      </w:r>
      <w:r w:rsidR="006706F2" w:rsidRPr="00C62519">
        <w:t>фотоприёмники</w:t>
      </w:r>
      <w:r w:rsidRPr="00C62519">
        <w:t xml:space="preserve"> 6 и 7, </w:t>
      </w:r>
      <w:proofErr w:type="spellStart"/>
      <w:r w:rsidRPr="00C62519">
        <w:t>пневмоклапан</w:t>
      </w:r>
      <w:proofErr w:type="spellEnd"/>
      <w:r w:rsidRPr="00C62519">
        <w:t xml:space="preserve"> 8 с соплом 9. Сканер 5 работает в режиме дефлектора, обеспечивая строчную </w:t>
      </w:r>
      <w:r w:rsidR="006706F2" w:rsidRPr="00C62519">
        <w:t>развёртку</w:t>
      </w:r>
      <w:r w:rsidRPr="00C62519">
        <w:t xml:space="preserve"> лазерного луча </w:t>
      </w:r>
      <w:r w:rsidR="006706F2" w:rsidRPr="00C62519">
        <w:t>поперёк</w:t>
      </w:r>
      <w:r w:rsidRPr="00C62519">
        <w:t xml:space="preserve"> движения семян в канале накл</w:t>
      </w:r>
      <w:r w:rsidRPr="00C62519">
        <w:t xml:space="preserve">онного лотка 3. Строчная </w:t>
      </w:r>
      <w:r w:rsidR="006706F2" w:rsidRPr="00C62519">
        <w:t>развёртка</w:t>
      </w:r>
      <w:r w:rsidRPr="00C62519">
        <w:t xml:space="preserve"> лазерного луча позволяет многократно до 50 раз просматривать отдельную зерновку по срезам, выделяя е</w:t>
      </w:r>
      <w:r w:rsidR="006706F2">
        <w:t>ё</w:t>
      </w:r>
      <w:r w:rsidRPr="00C62519">
        <w:t xml:space="preserve"> дефекты. </w:t>
      </w:r>
      <w:r w:rsidR="006706F2" w:rsidRPr="00C62519">
        <w:t>Фотоприёмник</w:t>
      </w:r>
      <w:r w:rsidRPr="00C62519">
        <w:t xml:space="preserve"> 6 работает на </w:t>
      </w:r>
      <w:r w:rsidR="006706F2" w:rsidRPr="00C62519">
        <w:t>отражённом</w:t>
      </w:r>
      <w:r w:rsidRPr="00C62519">
        <w:t xml:space="preserve"> свете, а </w:t>
      </w:r>
      <w:r w:rsidR="006706F2" w:rsidRPr="00C62519">
        <w:t>фотоприёмник</w:t>
      </w:r>
      <w:r w:rsidRPr="00C62519">
        <w:t xml:space="preserve"> 7 работает на просмотр семени, регистрируя е</w:t>
      </w:r>
      <w:r w:rsidR="006706F2">
        <w:t>ё</w:t>
      </w:r>
      <w:r w:rsidRPr="00C62519">
        <w:t xml:space="preserve"> проз</w:t>
      </w:r>
      <w:r w:rsidRPr="00C62519">
        <w:t>рачность (стекловидность). В итоге в одно зерновки снимается порядка 100 импульсных сигналов, определяющих совокупность разных свойств семени. Полученные сигналы обрабатываются быстродействующим микропроцессором, запрограммированным на отбраковку семян нес</w:t>
      </w:r>
      <w:r w:rsidRPr="00C62519">
        <w:t xml:space="preserve">оответствующим заложенной программе и свойствам. Далее </w:t>
      </w:r>
      <w:r w:rsidR="006706F2" w:rsidRPr="00C62519">
        <w:t>выдаётся</w:t>
      </w:r>
      <w:r w:rsidRPr="00C62519">
        <w:t xml:space="preserve"> команда на включение </w:t>
      </w:r>
      <w:proofErr w:type="spellStart"/>
      <w:r w:rsidRPr="00C62519">
        <w:t>пневмоклапана</w:t>
      </w:r>
      <w:proofErr w:type="spellEnd"/>
      <w:r w:rsidRPr="00C62519">
        <w:t xml:space="preserve"> 8 и из сопла 9 воздушная струя выдувает отбракованное семя, которое попадает в </w:t>
      </w:r>
      <w:r w:rsidR="006706F2" w:rsidRPr="00C62519">
        <w:t>приёмник</w:t>
      </w:r>
      <w:r w:rsidRPr="00C62519">
        <w:t xml:space="preserve"> фракций 11. Хорошие семена скатываются в </w:t>
      </w:r>
      <w:r w:rsidR="006706F2" w:rsidRPr="00C62519">
        <w:t>приёмник</w:t>
      </w:r>
      <w:r w:rsidRPr="00C62519">
        <w:t xml:space="preserve"> фракций</w:t>
      </w:r>
      <w:r w:rsidRPr="00C62519">
        <w:rPr>
          <w:spacing w:val="-27"/>
        </w:rPr>
        <w:t xml:space="preserve"> </w:t>
      </w:r>
      <w:r w:rsidRPr="00C62519">
        <w:t>10.</w:t>
      </w:r>
    </w:p>
    <w:p w14:paraId="350B2915" w14:textId="7FE07792" w:rsidR="000F67E0" w:rsidRPr="00C62519" w:rsidRDefault="00E64964" w:rsidP="006706F2">
      <w:pPr>
        <w:pStyle w:val="ad"/>
      </w:pPr>
      <w:r w:rsidRPr="00C62519">
        <w:t>Осо</w:t>
      </w:r>
      <w:r w:rsidRPr="00C62519">
        <w:t>бенности лазерного сканирующего сепаратора для семеноводства</w:t>
      </w:r>
    </w:p>
    <w:p w14:paraId="4E81CFE1" w14:textId="7734C13F" w:rsidR="000F67E0" w:rsidRPr="00C62519" w:rsidRDefault="00453F23" w:rsidP="00453F23">
      <w:r>
        <w:t>Такой китайский сепаратор может</w:t>
      </w:r>
      <w:r w:rsidR="00E64964" w:rsidRPr="00C62519">
        <w:t xml:space="preserve"> быть взят за основу и переделан как лазерный сканирующий сепаратор под производство ПО</w:t>
      </w:r>
      <w:r w:rsidR="00E64964" w:rsidRPr="00C62519">
        <w:rPr>
          <w:spacing w:val="-11"/>
        </w:rPr>
        <w:t xml:space="preserve"> </w:t>
      </w:r>
      <w:r w:rsidR="00E64964" w:rsidRPr="00C62519">
        <w:t>«</w:t>
      </w:r>
      <w:proofErr w:type="spellStart"/>
      <w:r w:rsidR="00E64964" w:rsidRPr="00C62519">
        <w:t>Воронежзерномаш</w:t>
      </w:r>
      <w:proofErr w:type="spellEnd"/>
      <w:r w:rsidR="00E64964" w:rsidRPr="00C62519">
        <w:t>».</w:t>
      </w:r>
    </w:p>
    <w:p w14:paraId="31577F06" w14:textId="51F6EDE4" w:rsidR="000F67E0" w:rsidRPr="00C62519" w:rsidRDefault="00453F23" w:rsidP="00453F23"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68433319" behindDoc="0" locked="0" layoutInCell="1" allowOverlap="1" wp14:anchorId="0911234A" wp14:editId="723B7480">
                <wp:simplePos x="0" y="0"/>
                <wp:positionH relativeFrom="column">
                  <wp:posOffset>-2540</wp:posOffset>
                </wp:positionH>
                <wp:positionV relativeFrom="paragraph">
                  <wp:posOffset>0</wp:posOffset>
                </wp:positionV>
                <wp:extent cx="2313305" cy="3444240"/>
                <wp:effectExtent l="0" t="0" r="0" b="10160"/>
                <wp:wrapSquare wrapText="bothSides"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3305" cy="3444240"/>
                          <a:chOff x="0" y="0"/>
                          <a:chExt cx="2811417" cy="4185868"/>
                        </a:xfrm>
                      </wpg:grpSpPr>
                      <pic:pic xmlns:pic="http://schemas.openxmlformats.org/drawingml/2006/picture">
                        <pic:nvPicPr>
                          <pic:cNvPr id="1" name="image12.jpe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57" y="0"/>
                            <a:ext cx="2778760" cy="3336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355521"/>
                            <a:ext cx="2668906" cy="830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E69535" w14:textId="77777777" w:rsidR="00453F23" w:rsidRPr="008734DC" w:rsidRDefault="00453F23" w:rsidP="00453F23">
                              <w:pPr>
                                <w:pStyle w:val="ab"/>
                                <w:rPr>
                                  <w:rFonts w:ascii="Times New Roman" w:eastAsia="Times New Roman" w:hAnsi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t>Рисунок 2.</w:t>
                              </w:r>
                              <w:r w:rsidRPr="00453F23">
                                <w:t xml:space="preserve"> </w:t>
                              </w:r>
                              <w:r w:rsidRPr="00C62519">
                                <w:t>Фотоэлектронный сепаратор семян высокой производительности (Китай)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11234A" id="Группа 5" o:spid="_x0000_s1029" style="position:absolute;left:0;text-align:left;margin-left:-.2pt;margin-top:0;width:182.15pt;height:271.2pt;z-index:268433319;mso-width-relative:margin;mso-height-relative:margin" coordsize="2811417,4185868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">
                <v:shape id="image12.jpeg" o:spid="_x0000_s1030" type="#_x0000_t75" style="position:absolute;left:32657;width:2778760;height:333692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BQ8&#10;LmnBAAAA2gAAAA8AAABkcnMvZG93bnJldi54bWxET01rwkAQvQv+h2WE3nRjD0VS1yCKUDyUVu19&#10;mp1mU7OzSXZNUn+9Kwg9DY/3OctssJXoqPWlYwXzWQKCOHe65ELB6bibLkD4gKyxckwK/shDthqP&#10;lphq1/MndYdQiBjCPkUFJoQ6ldLnhiz6mauJI/fjWoshwraQusU+httKPifJi7RYcmwwWNPGUH4+&#10;XKyC8vr7/lXtt0lzPX30DRr/3R0XSj1NhvUriEBD+Bc/3G86zof7K/crVzcA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BQ8LmnBAAAA2gAAAA8AAAAAAAAAAAAAAAAAnAIAAGRy&#10;cy9kb3ducmV2LnhtbFBLBQYAAAAABAAEAPcAAACKAwAAAAA=&#10;">
                  <v:imagedata r:id="rId10" o:title=""/>
                  <v:path arrowok="t"/>
                </v:shape>
                <v:shape id="Text Box 89" o:spid="_x0000_s1031" type="#_x0000_t202" style="position:absolute;top:3355521;width:2668906;height:83034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3wjLAwwAA&#10;ANoAAAAPAAAAZHJzL2Rvd25yZXYueG1sRI9Ba8JAFITvBf/D8gRvdWMFqdFVRCwUhGKMB4/P7DNZ&#10;zL6N2a3Gf98VCh6HmfmGmS87W4sbtd44VjAaJiCIC6cNlwoO+df7JwgfkDXWjknBgzwsF723Oaba&#10;3Tmj2z6UIkLYp6igCqFJpfRFRRb90DXE0Tu71mKIsi2lbvEe4baWH0kykRYNx4UKG1pXVFz2v1bB&#10;6sjZxlx/TrvsnJk8nya8nVyUGvS71QxEoC68wv/tb61gDM8r8QbIxR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3wjLAwwAAANoAAAAPAAAAAAAAAAAAAAAAAJcCAABkcnMvZG93&#10;bnJldi54bWxQSwUGAAAAAAQABAD1AAAAhwMAAAAA&#10;" filled="f" stroked="f">
                  <v:textbox inset="0,0,0,0">
                    <w:txbxContent>
                      <w:p w14:paraId="3DE69535" w14:textId="77777777" w:rsidR="00453F23" w:rsidRPr="008734DC" w:rsidRDefault="00453F23" w:rsidP="00453F23">
                        <w:pPr>
                          <w:pStyle w:val="ab"/>
                          <w:rPr>
                            <w:rFonts w:ascii="Times New Roman" w:eastAsia="Times New Roman" w:hAnsi="Times New Roman"/>
                            <w:sz w:val="28"/>
                            <w:szCs w:val="28"/>
                          </w:rPr>
                        </w:pPr>
                        <w:r>
                          <w:t>Рисунок 2.</w:t>
                        </w:r>
                        <w:r w:rsidRPr="00453F23">
                          <w:t xml:space="preserve"> </w:t>
                        </w:r>
                        <w:r w:rsidRPr="00C62519">
                          <w:t>Фотоэлектронный сепаратор семян высокой производительности (Китай)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64964" w:rsidRPr="00C62519">
        <w:t>Для семеноводства лазерный сканирующий сепаратор от сепаратора на рис. 1 большей производительностью до 10 тонн</w:t>
      </w:r>
      <w:r w:rsidR="00E64964" w:rsidRPr="00C62519">
        <w:t>/час, количеством каналов порядка 100 штук, большими габаритами и потребляемой мощностью ( как на рис.</w:t>
      </w:r>
      <w:r>
        <w:t xml:space="preserve"> </w:t>
      </w:r>
      <w:r w:rsidR="00E64964" w:rsidRPr="00C62519">
        <w:t xml:space="preserve">2). Принцип работы тот же. Строчная </w:t>
      </w:r>
      <w:r w:rsidRPr="00C62519">
        <w:t>развёртка</w:t>
      </w:r>
      <w:r w:rsidR="00E64964" w:rsidRPr="00C62519">
        <w:t xml:space="preserve"> лазерного луча обеспечивает одновременное считывание (сканирование) информации сразу с 100 каналов одновреме</w:t>
      </w:r>
      <w:r w:rsidR="00E64964" w:rsidRPr="00C62519">
        <w:t xml:space="preserve">нно. Это позволяет использовать всего один лазер и значительно упрощает электронную систему управления за </w:t>
      </w:r>
      <w:r w:rsidRPr="00C62519">
        <w:t>счёт</w:t>
      </w:r>
      <w:r w:rsidR="00E64964" w:rsidRPr="00C62519">
        <w:t xml:space="preserve"> считывания информации оптоэлектроникой.</w:t>
      </w:r>
    </w:p>
    <w:sectPr w:rsidR="000F67E0" w:rsidRPr="00C62519" w:rsidSect="00C62519">
      <w:headerReference w:type="default" r:id="rId11"/>
      <w:footerReference w:type="even" r:id="rId12"/>
      <w:footerReference w:type="default" r:id="rId13"/>
      <w:pgSz w:w="11910" w:h="16840"/>
      <w:pgMar w:top="1134" w:right="850" w:bottom="1134" w:left="1701" w:header="749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46FF00" w14:textId="77777777" w:rsidR="00E64964" w:rsidRDefault="00E64964">
      <w:pPr>
        <w:spacing w:before="0" w:line="240" w:lineRule="auto"/>
      </w:pPr>
      <w:r>
        <w:separator/>
      </w:r>
    </w:p>
  </w:endnote>
  <w:endnote w:type="continuationSeparator" w:id="0">
    <w:p w14:paraId="77BF476F" w14:textId="77777777" w:rsidR="00E64964" w:rsidRDefault="00E64964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2F83E7" w14:textId="77777777" w:rsidR="00C62519" w:rsidRDefault="00C62519" w:rsidP="00221F9B">
    <w:pPr>
      <w:pStyle w:val="a8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4E4235D" w14:textId="77777777" w:rsidR="00C62519" w:rsidRDefault="00C62519">
    <w:pPr>
      <w:pStyle w:val="a8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2B1D20" w14:textId="77777777" w:rsidR="00C62519" w:rsidRDefault="00C62519" w:rsidP="00C62519">
    <w:pPr>
      <w:pStyle w:val="a8"/>
      <w:framePr w:wrap="none" w:vAnchor="text" w:hAnchor="page" w:x="5902" w:y="-447"/>
      <w:ind w:firstLine="0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453F23">
      <w:rPr>
        <w:rStyle w:val="af2"/>
        <w:noProof/>
      </w:rPr>
      <w:t>4</w:t>
    </w:r>
    <w:r>
      <w:rPr>
        <w:rStyle w:val="af2"/>
      </w:rPr>
      <w:fldChar w:fldCharType="end"/>
    </w:r>
  </w:p>
  <w:p w14:paraId="07093D27" w14:textId="77777777" w:rsidR="00C62519" w:rsidRDefault="00C62519">
    <w:pPr>
      <w:pStyle w:val="a8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BDD005" w14:textId="77777777" w:rsidR="00E64964" w:rsidRDefault="00E64964">
      <w:pPr>
        <w:spacing w:before="0" w:line="240" w:lineRule="auto"/>
      </w:pPr>
      <w:r>
        <w:separator/>
      </w:r>
    </w:p>
  </w:footnote>
  <w:footnote w:type="continuationSeparator" w:id="0">
    <w:p w14:paraId="411C58E6" w14:textId="77777777" w:rsidR="00E64964" w:rsidRDefault="00E64964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7CE1F9" w14:textId="77777777" w:rsidR="000F67E0" w:rsidRDefault="000F67E0">
    <w:pPr>
      <w:pStyle w:val="a4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B25E4"/>
    <w:multiLevelType w:val="hybridMultilevel"/>
    <w:tmpl w:val="81F40EB0"/>
    <w:lvl w:ilvl="0" w:tplc="378C5D9A">
      <w:start w:val="1"/>
      <w:numFmt w:val="decimal"/>
      <w:pStyle w:val="a"/>
      <w:lvlText w:val="%1."/>
      <w:lvlJc w:val="left"/>
      <w:pPr>
        <w:ind w:left="0" w:firstLine="227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367C3D"/>
    <w:multiLevelType w:val="hybridMultilevel"/>
    <w:tmpl w:val="062AC196"/>
    <w:lvl w:ilvl="0" w:tplc="0A5CC7C8">
      <w:start w:val="1"/>
      <w:numFmt w:val="decimal"/>
      <w:lvlText w:val="%1."/>
      <w:lvlJc w:val="left"/>
      <w:pPr>
        <w:ind w:left="5683" w:hanging="360"/>
        <w:jc w:val="righ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FA4863D4">
      <w:start w:val="1"/>
      <w:numFmt w:val="bullet"/>
      <w:lvlText w:val="•"/>
      <w:lvlJc w:val="left"/>
      <w:pPr>
        <w:ind w:left="6098" w:hanging="360"/>
      </w:pPr>
      <w:rPr>
        <w:rFonts w:hint="default"/>
      </w:rPr>
    </w:lvl>
    <w:lvl w:ilvl="2" w:tplc="17A691E2">
      <w:start w:val="1"/>
      <w:numFmt w:val="bullet"/>
      <w:lvlText w:val="•"/>
      <w:lvlJc w:val="left"/>
      <w:pPr>
        <w:ind w:left="6517" w:hanging="360"/>
      </w:pPr>
      <w:rPr>
        <w:rFonts w:hint="default"/>
      </w:rPr>
    </w:lvl>
    <w:lvl w:ilvl="3" w:tplc="1D521878">
      <w:start w:val="1"/>
      <w:numFmt w:val="bullet"/>
      <w:lvlText w:val="•"/>
      <w:lvlJc w:val="left"/>
      <w:pPr>
        <w:ind w:left="6935" w:hanging="360"/>
      </w:pPr>
      <w:rPr>
        <w:rFonts w:hint="default"/>
      </w:rPr>
    </w:lvl>
    <w:lvl w:ilvl="4" w:tplc="2730DCF0">
      <w:start w:val="1"/>
      <w:numFmt w:val="bullet"/>
      <w:lvlText w:val="•"/>
      <w:lvlJc w:val="left"/>
      <w:pPr>
        <w:ind w:left="7354" w:hanging="360"/>
      </w:pPr>
      <w:rPr>
        <w:rFonts w:hint="default"/>
      </w:rPr>
    </w:lvl>
    <w:lvl w:ilvl="5" w:tplc="6FFA56F0">
      <w:start w:val="1"/>
      <w:numFmt w:val="bullet"/>
      <w:lvlText w:val="•"/>
      <w:lvlJc w:val="left"/>
      <w:pPr>
        <w:ind w:left="7773" w:hanging="360"/>
      </w:pPr>
      <w:rPr>
        <w:rFonts w:hint="default"/>
      </w:rPr>
    </w:lvl>
    <w:lvl w:ilvl="6" w:tplc="CC12552E">
      <w:start w:val="1"/>
      <w:numFmt w:val="bullet"/>
      <w:lvlText w:val="•"/>
      <w:lvlJc w:val="left"/>
      <w:pPr>
        <w:ind w:left="8191" w:hanging="360"/>
      </w:pPr>
      <w:rPr>
        <w:rFonts w:hint="default"/>
      </w:rPr>
    </w:lvl>
    <w:lvl w:ilvl="7" w:tplc="25B4E45C">
      <w:start w:val="1"/>
      <w:numFmt w:val="bullet"/>
      <w:lvlText w:val="•"/>
      <w:lvlJc w:val="left"/>
      <w:pPr>
        <w:ind w:left="8610" w:hanging="360"/>
      </w:pPr>
      <w:rPr>
        <w:rFonts w:hint="default"/>
      </w:rPr>
    </w:lvl>
    <w:lvl w:ilvl="8" w:tplc="40C8A334">
      <w:start w:val="1"/>
      <w:numFmt w:val="bullet"/>
      <w:lvlText w:val="•"/>
      <w:lvlJc w:val="left"/>
      <w:pPr>
        <w:ind w:left="9029" w:hanging="360"/>
      </w:pPr>
      <w:rPr>
        <w:rFonts w:hint="default"/>
      </w:rPr>
    </w:lvl>
  </w:abstractNum>
  <w:abstractNum w:abstractNumId="2">
    <w:nsid w:val="4C760598"/>
    <w:multiLevelType w:val="hybridMultilevel"/>
    <w:tmpl w:val="845E6DF4"/>
    <w:lvl w:ilvl="0" w:tplc="B4DCE85C">
      <w:start w:val="1"/>
      <w:numFmt w:val="decimal"/>
      <w:lvlText w:val="%1."/>
      <w:lvlJc w:val="left"/>
      <w:pPr>
        <w:ind w:left="4708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 w:tplc="9A1EF60E">
      <w:start w:val="1"/>
      <w:numFmt w:val="bullet"/>
      <w:lvlText w:val="•"/>
      <w:lvlJc w:val="left"/>
      <w:pPr>
        <w:ind w:left="4740" w:hanging="360"/>
      </w:pPr>
      <w:rPr>
        <w:rFonts w:hint="default"/>
      </w:rPr>
    </w:lvl>
    <w:lvl w:ilvl="2" w:tplc="1F4292CA">
      <w:start w:val="1"/>
      <w:numFmt w:val="bullet"/>
      <w:lvlText w:val="•"/>
      <w:lvlJc w:val="left"/>
      <w:pPr>
        <w:ind w:left="5020" w:hanging="360"/>
      </w:pPr>
      <w:rPr>
        <w:rFonts w:hint="default"/>
      </w:rPr>
    </w:lvl>
    <w:lvl w:ilvl="3" w:tplc="C0BEE6F2">
      <w:start w:val="1"/>
      <w:numFmt w:val="bullet"/>
      <w:lvlText w:val="•"/>
      <w:lvlJc w:val="left"/>
      <w:pPr>
        <w:ind w:left="5120" w:hanging="360"/>
      </w:pPr>
      <w:rPr>
        <w:rFonts w:hint="default"/>
      </w:rPr>
    </w:lvl>
    <w:lvl w:ilvl="4" w:tplc="70F4BCB4">
      <w:start w:val="1"/>
      <w:numFmt w:val="bullet"/>
      <w:lvlText w:val="•"/>
      <w:lvlJc w:val="left"/>
      <w:pPr>
        <w:ind w:left="5798" w:hanging="360"/>
      </w:pPr>
      <w:rPr>
        <w:rFonts w:hint="default"/>
      </w:rPr>
    </w:lvl>
    <w:lvl w:ilvl="5" w:tplc="E2AA16DE">
      <w:start w:val="1"/>
      <w:numFmt w:val="bullet"/>
      <w:lvlText w:val="•"/>
      <w:lvlJc w:val="left"/>
      <w:pPr>
        <w:ind w:left="6476" w:hanging="360"/>
      </w:pPr>
      <w:rPr>
        <w:rFonts w:hint="default"/>
      </w:rPr>
    </w:lvl>
    <w:lvl w:ilvl="6" w:tplc="C6542C50">
      <w:start w:val="1"/>
      <w:numFmt w:val="bullet"/>
      <w:lvlText w:val="•"/>
      <w:lvlJc w:val="left"/>
      <w:pPr>
        <w:ind w:left="7154" w:hanging="360"/>
      </w:pPr>
      <w:rPr>
        <w:rFonts w:hint="default"/>
      </w:rPr>
    </w:lvl>
    <w:lvl w:ilvl="7" w:tplc="890C187A">
      <w:start w:val="1"/>
      <w:numFmt w:val="bullet"/>
      <w:lvlText w:val="•"/>
      <w:lvlJc w:val="left"/>
      <w:pPr>
        <w:ind w:left="7832" w:hanging="360"/>
      </w:pPr>
      <w:rPr>
        <w:rFonts w:hint="default"/>
      </w:rPr>
    </w:lvl>
    <w:lvl w:ilvl="8" w:tplc="46DCB2C6">
      <w:start w:val="1"/>
      <w:numFmt w:val="bullet"/>
      <w:lvlText w:val="•"/>
      <w:lvlJc w:val="left"/>
      <w:pPr>
        <w:ind w:left="8510" w:hanging="360"/>
      </w:pPr>
      <w:rPr>
        <w:rFonts w:hint="default"/>
      </w:rPr>
    </w:lvl>
  </w:abstractNum>
  <w:abstractNum w:abstractNumId="3">
    <w:nsid w:val="4F732DA3"/>
    <w:multiLevelType w:val="multilevel"/>
    <w:tmpl w:val="6A666CCA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ascii="Georgia" w:hAnsi="Georgia" w:hint="default"/>
        <w:b/>
        <w:i w:val="0"/>
        <w:color w:val="0432FF"/>
        <w:sz w:val="32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>
    <w:nsid w:val="75E363B6"/>
    <w:multiLevelType w:val="multilevel"/>
    <w:tmpl w:val="067C443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5"/>
  <w:proofState w:spelling="clean" w:grammar="clean"/>
  <w:attachedTemplate r:id="rId1"/>
  <w:linkStyles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  <v:textbox style="mso-fit-shape-to-text:t" inset="0,0,0,0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7E0"/>
    <w:rsid w:val="000F67E0"/>
    <w:rsid w:val="00453F23"/>
    <w:rsid w:val="006706F2"/>
    <w:rsid w:val="00C62519"/>
    <w:rsid w:val="00E338EB"/>
    <w:rsid w:val="00E6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  <v:textbox style="mso-fit-shape-to-text:t" inset="0,0,0,0"/>
    </o:shapedefaults>
    <o:shapelayout v:ext="edit">
      <o:idmap v:ext="edit" data="1"/>
    </o:shapelayout>
  </w:shapeDefaults>
  <w:decimalSymbol w:val=","/>
  <w:listSeparator w:val=";"/>
  <w14:docId w14:val="5C9F411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0">
    <w:name w:val="Normal"/>
    <w:qFormat/>
    <w:rsid w:val="00C62519"/>
    <w:pPr>
      <w:widowControl/>
      <w:spacing w:before="240" w:line="360" w:lineRule="exact"/>
      <w:ind w:firstLine="720"/>
      <w:jc w:val="both"/>
    </w:pPr>
    <w:rPr>
      <w:rFonts w:ascii="Georgia" w:hAnsi="Georgia" w:cs="Times New Roman"/>
      <w:sz w:val="28"/>
      <w:szCs w:val="28"/>
      <w:lang w:val="ru-RU"/>
    </w:rPr>
  </w:style>
  <w:style w:type="paragraph" w:styleId="1">
    <w:name w:val="heading 1"/>
    <w:basedOn w:val="a0"/>
    <w:next w:val="a0"/>
    <w:link w:val="10"/>
    <w:autoRedefine/>
    <w:uiPriority w:val="9"/>
    <w:qFormat/>
    <w:rsid w:val="00C62519"/>
    <w:pPr>
      <w:keepNext/>
      <w:keepLines/>
      <w:numPr>
        <w:numId w:val="5"/>
      </w:numPr>
      <w:spacing w:before="480" w:after="240" w:line="240" w:lineRule="auto"/>
      <w:ind w:left="431" w:hanging="431"/>
      <w:jc w:val="center"/>
      <w:outlineLvl w:val="0"/>
    </w:pPr>
    <w:rPr>
      <w:rFonts w:eastAsiaTheme="majorEastAsia" w:cstheme="majorBidi"/>
      <w:b/>
      <w:color w:val="0432FF"/>
      <w:sz w:val="32"/>
      <w:szCs w:val="44"/>
    </w:rPr>
  </w:style>
  <w:style w:type="paragraph" w:styleId="2">
    <w:name w:val="heading 2"/>
    <w:basedOn w:val="1"/>
    <w:link w:val="20"/>
    <w:autoRedefine/>
    <w:uiPriority w:val="1"/>
    <w:qFormat/>
    <w:rsid w:val="00C62519"/>
    <w:pPr>
      <w:numPr>
        <w:numId w:val="0"/>
      </w:numPr>
      <w:spacing w:line="276" w:lineRule="auto"/>
      <w:ind w:left="576" w:hanging="576"/>
      <w:outlineLvl w:val="1"/>
    </w:pPr>
    <w:rPr>
      <w:rFonts w:eastAsia="Times New Roman"/>
      <w:b w:val="0"/>
      <w:bCs/>
      <w:szCs w:val="24"/>
    </w:rPr>
  </w:style>
  <w:style w:type="character" w:default="1" w:styleId="a1">
    <w:name w:val="Default Paragraph Font"/>
    <w:uiPriority w:val="1"/>
    <w:semiHidden/>
    <w:unhideWhenUsed/>
    <w:rsid w:val="00C62519"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  <w:rsid w:val="00C62519"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uiPriority w:val="1"/>
    <w:qFormat/>
    <w:rPr>
      <w:rFonts w:ascii="Times New Roman" w:eastAsia="Times New Roman" w:hAnsi="Times New Roman"/>
    </w:rPr>
  </w:style>
  <w:style w:type="paragraph" w:styleId="a5">
    <w:name w:val="List Paragraph"/>
    <w:basedOn w:val="a0"/>
    <w:uiPriority w:val="34"/>
    <w:qFormat/>
    <w:rsid w:val="00C62519"/>
    <w:pPr>
      <w:ind w:left="720"/>
      <w:contextualSpacing/>
    </w:pPr>
  </w:style>
  <w:style w:type="paragraph" w:customStyle="1" w:styleId="TableParagraph">
    <w:name w:val="Table Paragraph"/>
    <w:basedOn w:val="a0"/>
    <w:uiPriority w:val="1"/>
    <w:qFormat/>
  </w:style>
  <w:style w:type="character" w:customStyle="1" w:styleId="20">
    <w:name w:val="Заголовок 2 Знак"/>
    <w:basedOn w:val="a1"/>
    <w:link w:val="2"/>
    <w:uiPriority w:val="1"/>
    <w:rsid w:val="00C62519"/>
    <w:rPr>
      <w:rFonts w:ascii="Georgia" w:eastAsia="Times New Roman" w:hAnsi="Georgia" w:cstheme="majorBidi"/>
      <w:bCs/>
      <w:color w:val="0432FF"/>
      <w:sz w:val="32"/>
      <w:szCs w:val="24"/>
      <w:lang w:val="ru-RU"/>
    </w:rPr>
  </w:style>
  <w:style w:type="paragraph" w:styleId="a6">
    <w:name w:val="header"/>
    <w:basedOn w:val="a0"/>
    <w:link w:val="a7"/>
    <w:rsid w:val="00C62519"/>
    <w:pPr>
      <w:pBdr>
        <w:bottom w:val="double" w:sz="6" w:space="4" w:color="auto"/>
      </w:pBdr>
      <w:tabs>
        <w:tab w:val="center" w:pos="4677"/>
        <w:tab w:val="right" w:pos="9355"/>
      </w:tabs>
      <w:jc w:val="center"/>
    </w:pPr>
    <w:rPr>
      <w:rFonts w:ascii="Times New Roman" w:hAnsi="Times New Roman"/>
      <w:bCs/>
      <w:sz w:val="20"/>
      <w:lang w:eastAsia="ru-RU"/>
    </w:rPr>
  </w:style>
  <w:style w:type="character" w:customStyle="1" w:styleId="a7">
    <w:name w:val="Верхний колонтитул Знак"/>
    <w:basedOn w:val="a1"/>
    <w:link w:val="a6"/>
    <w:rsid w:val="00C62519"/>
    <w:rPr>
      <w:rFonts w:ascii="Times New Roman" w:hAnsi="Times New Roman" w:cs="Times New Roman"/>
      <w:bCs/>
      <w:sz w:val="20"/>
      <w:szCs w:val="28"/>
      <w:lang w:val="ru-RU" w:eastAsia="ru-RU"/>
    </w:rPr>
  </w:style>
  <w:style w:type="character" w:customStyle="1" w:styleId="10">
    <w:name w:val="Заголовок 1 Знак"/>
    <w:basedOn w:val="a1"/>
    <w:link w:val="1"/>
    <w:uiPriority w:val="9"/>
    <w:rsid w:val="00C62519"/>
    <w:rPr>
      <w:rFonts w:ascii="Georgia" w:eastAsiaTheme="majorEastAsia" w:hAnsi="Georgia" w:cstheme="majorBidi"/>
      <w:b/>
      <w:color w:val="0432FF"/>
      <w:sz w:val="32"/>
      <w:szCs w:val="44"/>
      <w:lang w:val="ru-RU"/>
    </w:rPr>
  </w:style>
  <w:style w:type="paragraph" w:styleId="a8">
    <w:name w:val="footer"/>
    <w:basedOn w:val="a0"/>
    <w:link w:val="a9"/>
    <w:uiPriority w:val="99"/>
    <w:unhideWhenUsed/>
    <w:rsid w:val="00C62519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C62519"/>
    <w:rPr>
      <w:rFonts w:ascii="Georgia" w:hAnsi="Georgia" w:cs="Times New Roman"/>
      <w:sz w:val="28"/>
      <w:szCs w:val="28"/>
      <w:lang w:val="ru-RU"/>
    </w:rPr>
  </w:style>
  <w:style w:type="character" w:styleId="aa">
    <w:name w:val="Hyperlink"/>
    <w:basedOn w:val="a1"/>
    <w:uiPriority w:val="99"/>
    <w:unhideWhenUsed/>
    <w:rsid w:val="00C62519"/>
    <w:rPr>
      <w:color w:val="0000FF" w:themeColor="hyperlink"/>
      <w:u w:val="single"/>
    </w:rPr>
  </w:style>
  <w:style w:type="paragraph" w:styleId="ab">
    <w:name w:val="caption"/>
    <w:basedOn w:val="a0"/>
    <w:next w:val="a0"/>
    <w:autoRedefine/>
    <w:uiPriority w:val="35"/>
    <w:unhideWhenUsed/>
    <w:qFormat/>
    <w:rsid w:val="00C62519"/>
    <w:pPr>
      <w:spacing w:before="0" w:line="240" w:lineRule="auto"/>
      <w:ind w:firstLine="0"/>
      <w:jc w:val="center"/>
    </w:pPr>
    <w:rPr>
      <w:b/>
      <w:iCs/>
      <w:sz w:val="24"/>
      <w:szCs w:val="18"/>
    </w:rPr>
  </w:style>
  <w:style w:type="paragraph" w:customStyle="1" w:styleId="ac">
    <w:name w:val="жирный курсив"/>
    <w:basedOn w:val="a0"/>
    <w:autoRedefine/>
    <w:qFormat/>
    <w:rsid w:val="00C62519"/>
    <w:pPr>
      <w:widowControl w:val="0"/>
      <w:autoSpaceDE w:val="0"/>
      <w:autoSpaceDN w:val="0"/>
      <w:adjustRightInd w:val="0"/>
      <w:spacing w:line="240" w:lineRule="auto"/>
    </w:pPr>
    <w:rPr>
      <w:rFonts w:cs="Arial"/>
      <w:b/>
      <w:bCs/>
      <w:i/>
      <w:iCs/>
      <w:color w:val="1A1A1A"/>
      <w:sz w:val="26"/>
      <w:szCs w:val="26"/>
    </w:rPr>
  </w:style>
  <w:style w:type="paragraph" w:customStyle="1" w:styleId="ad">
    <w:name w:val="подзаголвок"/>
    <w:basedOn w:val="a0"/>
    <w:autoRedefine/>
    <w:qFormat/>
    <w:rsid w:val="00C62519"/>
    <w:pPr>
      <w:widowControl w:val="0"/>
      <w:autoSpaceDE w:val="0"/>
      <w:autoSpaceDN w:val="0"/>
      <w:adjustRightInd w:val="0"/>
      <w:spacing w:after="120" w:line="240" w:lineRule="auto"/>
      <w:ind w:firstLine="0"/>
      <w:jc w:val="center"/>
    </w:pPr>
    <w:rPr>
      <w:rFonts w:cs="Arial"/>
      <w:b/>
      <w:color w:val="1A1A1A"/>
      <w:szCs w:val="26"/>
    </w:rPr>
  </w:style>
  <w:style w:type="paragraph" w:customStyle="1" w:styleId="ae">
    <w:name w:val="нумерация жирная"/>
    <w:basedOn w:val="a5"/>
    <w:autoRedefine/>
    <w:qFormat/>
    <w:rsid w:val="00C62519"/>
    <w:pPr>
      <w:widowControl w:val="0"/>
      <w:autoSpaceDE w:val="0"/>
      <w:autoSpaceDN w:val="0"/>
      <w:adjustRightInd w:val="0"/>
      <w:spacing w:before="0"/>
      <w:ind w:left="0" w:firstLine="0"/>
    </w:pPr>
    <w:rPr>
      <w:b/>
      <w:bCs/>
      <w:color w:val="1A1A1A"/>
      <w:szCs w:val="32"/>
    </w:rPr>
  </w:style>
  <w:style w:type="paragraph" w:customStyle="1" w:styleId="af">
    <w:name w:val="синий"/>
    <w:basedOn w:val="a0"/>
    <w:autoRedefine/>
    <w:qFormat/>
    <w:rsid w:val="00C62519"/>
    <w:rPr>
      <w:rFonts w:eastAsia="Times New Roman"/>
      <w:color w:val="0432FF"/>
      <w:szCs w:val="27"/>
    </w:rPr>
  </w:style>
  <w:style w:type="paragraph" w:customStyle="1" w:styleId="a">
    <w:name w:val="нумерация"/>
    <w:basedOn w:val="a5"/>
    <w:autoRedefine/>
    <w:qFormat/>
    <w:rsid w:val="00C62519"/>
    <w:pPr>
      <w:widowControl w:val="0"/>
      <w:autoSpaceDE w:val="0"/>
      <w:autoSpaceDN w:val="0"/>
      <w:adjustRightInd w:val="0"/>
      <w:spacing w:before="0" w:line="276" w:lineRule="auto"/>
      <w:ind w:left="0" w:firstLine="227"/>
      <w:jc w:val="left"/>
    </w:pPr>
    <w:rPr>
      <w:bCs/>
      <w:color w:val="1A1A1A"/>
      <w:szCs w:val="32"/>
    </w:rPr>
  </w:style>
  <w:style w:type="paragraph" w:styleId="af0">
    <w:name w:val="Title"/>
    <w:basedOn w:val="a0"/>
    <w:next w:val="a0"/>
    <w:link w:val="af1"/>
    <w:autoRedefine/>
    <w:uiPriority w:val="10"/>
    <w:qFormat/>
    <w:rsid w:val="00C62519"/>
    <w:pPr>
      <w:spacing w:before="0" w:after="720" w:line="240" w:lineRule="auto"/>
      <w:ind w:firstLine="0"/>
      <w:contextualSpacing/>
      <w:jc w:val="center"/>
    </w:pPr>
    <w:rPr>
      <w:rFonts w:eastAsiaTheme="majorEastAsia" w:cstheme="majorBidi"/>
      <w:b/>
      <w:color w:val="0432FF"/>
      <w:spacing w:val="-10"/>
      <w:kern w:val="28"/>
      <w:sz w:val="40"/>
      <w:szCs w:val="56"/>
    </w:rPr>
  </w:style>
  <w:style w:type="character" w:customStyle="1" w:styleId="af1">
    <w:name w:val="Название Знак"/>
    <w:basedOn w:val="a1"/>
    <w:link w:val="af0"/>
    <w:uiPriority w:val="10"/>
    <w:rsid w:val="00C62519"/>
    <w:rPr>
      <w:rFonts w:ascii="Georgia" w:eastAsiaTheme="majorEastAsia" w:hAnsi="Georgia" w:cstheme="majorBidi"/>
      <w:b/>
      <w:color w:val="0432FF"/>
      <w:spacing w:val="-10"/>
      <w:kern w:val="28"/>
      <w:sz w:val="40"/>
      <w:szCs w:val="56"/>
      <w:lang w:val="ru-RU"/>
    </w:rPr>
  </w:style>
  <w:style w:type="character" w:styleId="af2">
    <w:name w:val="page number"/>
    <w:basedOn w:val="a1"/>
    <w:uiPriority w:val="99"/>
    <w:semiHidden/>
    <w:unhideWhenUsed/>
    <w:rsid w:val="00C625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jpeg"/><Relationship Id="rId10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Darya/Documents/&#1042;&#1086;&#1079;&#1088;&#1086;&#1078;&#1076;&#1077;&#1085;&#1080;&#1077;/&#1060;&#1077;&#776;&#1076;&#1086;&#1088;%20&#1044;&#1084;&#1080;&#1090;&#1088;&#1080;&#1077;&#1074;&#1080;&#1095;/&#1057;&#1072;&#1080;&#774;&#1090;/&#1055;&#1091;&#1073;&#1083;&#1080;&#1082;&#1072;&#1094;&#1080;&#1080;/&#1044;&#1088;&#1091;&#1075;&#1080;&#1077;%20&#1072;&#1074;&#1090;&#1086;&#1088;&#1099;/&#1051;&#1077;&#1086;&#1085;&#1086;&#1074;/leonov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leonov.dotx</Template>
  <TotalTime>1</TotalTime>
  <Pages>4</Pages>
  <Words>901</Words>
  <Characters>5137</Characters>
  <Application>Microsoft Macintosh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</dc:creator>
  <cp:lastModifiedBy>Дарья Кузнецова</cp:lastModifiedBy>
  <cp:revision>2</cp:revision>
  <dcterms:created xsi:type="dcterms:W3CDTF">2016-10-22T00:48:00Z</dcterms:created>
  <dcterms:modified xsi:type="dcterms:W3CDTF">2016-10-22T00:48:00Z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2016-10-20T00:00:00Z</vt:filetime>
  </property>
</Properties>
</file>