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DA119" w14:textId="0FA826A2" w:rsidR="003610E6" w:rsidRDefault="003610E6" w:rsidP="00B92E1F">
      <w:pPr>
        <w:pStyle w:val="af5"/>
        <w:rPr>
          <w:rFonts w:eastAsiaTheme="minorHAnsi"/>
        </w:rPr>
      </w:pPr>
      <w:bookmarkStart w:id="0" w:name="_GoBack"/>
      <w:proofErr w:type="spellStart"/>
      <w:r>
        <w:rPr>
          <w:rFonts w:eastAsiaTheme="minorHAnsi"/>
        </w:rPr>
        <w:t>Кавитационный</w:t>
      </w:r>
      <w:proofErr w:type="spellEnd"/>
      <w:r>
        <w:rPr>
          <w:rFonts w:eastAsiaTheme="minorHAnsi"/>
        </w:rPr>
        <w:t xml:space="preserve"> нагрев</w:t>
      </w:r>
    </w:p>
    <w:p w14:paraId="390A3983" w14:textId="2A15B8DE" w:rsidR="003610E6" w:rsidRDefault="003610E6" w:rsidP="00B92E1F">
      <w:r>
        <w:t>В 1843 году Джоуль на основании экспериментальных данных вычислил механический эквивалент теплоты, принятый за фундаментальную константу. В течение прошедших полтора столетия его результаты не ставилось под сомнение, пока не стали исследовать более энерго</w:t>
      </w:r>
      <w:r w:rsidR="00B92E1F">
        <w:t>ё</w:t>
      </w:r>
      <w:r>
        <w:t>мкие и более скоростные процессы. Чтобы разобраться с природой механического эквивалента теплоты, необходимо вернуться на сто пятьдесят лет назад и п</w:t>
      </w:r>
      <w:r w:rsidR="00B92E1F">
        <w:t>роанализировать опыты Джоуля</w:t>
      </w:r>
      <w:r>
        <w:t>.</w:t>
      </w:r>
    </w:p>
    <w:p w14:paraId="7129AD4D" w14:textId="73038B3A" w:rsidR="003610E6" w:rsidRPr="00C21F2E" w:rsidRDefault="00D878CC" w:rsidP="00C21F2E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0123C2" wp14:editId="3E5B8F6F">
                <wp:simplePos x="0" y="0"/>
                <wp:positionH relativeFrom="column">
                  <wp:posOffset>4386</wp:posOffset>
                </wp:positionH>
                <wp:positionV relativeFrom="paragraph">
                  <wp:posOffset>811560</wp:posOffset>
                </wp:positionV>
                <wp:extent cx="2804160" cy="3083235"/>
                <wp:effectExtent l="0" t="0" r="0" b="0"/>
                <wp:wrapSquare wrapText="bothSides"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160" cy="3083235"/>
                          <a:chOff x="0" y="0"/>
                          <a:chExt cx="2804160" cy="3083235"/>
                        </a:xfrm>
                      </wpg:grpSpPr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160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Надпись 1"/>
                        <wps:cNvSpPr txBox="1"/>
                        <wps:spPr>
                          <a:xfrm>
                            <a:off x="0" y="1545265"/>
                            <a:ext cx="2804160" cy="15379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2C7439B" w14:textId="620C711A" w:rsidR="00D878CC" w:rsidRPr="00D878CC" w:rsidRDefault="00D878CC" w:rsidP="00D878CC">
                              <w:pPr>
                                <w:pStyle w:val="a7"/>
                                <w:rPr>
                                  <w:szCs w:val="24"/>
                                </w:rPr>
                              </w:pPr>
                              <w:r w:rsidRPr="00D878CC">
                                <w:rPr>
                                  <w:szCs w:val="24"/>
                                </w:rPr>
                                <w:t xml:space="preserve">Рисунок </w:t>
                              </w:r>
                              <w:r w:rsidRPr="00D878CC">
                                <w:rPr>
                                  <w:szCs w:val="24"/>
                                </w:rPr>
                                <w:fldChar w:fldCharType="begin"/>
                              </w:r>
                              <w:r w:rsidRPr="00D878CC">
                                <w:rPr>
                                  <w:szCs w:val="24"/>
                                </w:rPr>
                                <w:instrText xml:space="preserve"> SEQ Рисунок \* ARABIC </w:instrText>
                              </w:r>
                              <w:r w:rsidRPr="00D878CC">
                                <w:rPr>
                                  <w:szCs w:val="24"/>
                                </w:rPr>
                                <w:fldChar w:fldCharType="separate"/>
                              </w:r>
                              <w:r w:rsidRPr="00D878CC">
                                <w:rPr>
                                  <w:noProof/>
                                  <w:szCs w:val="24"/>
                                </w:rPr>
                                <w:t>1</w:t>
                              </w:r>
                              <w:r w:rsidRPr="00D878CC">
                                <w:rPr>
                                  <w:szCs w:val="24"/>
                                </w:rPr>
                                <w:fldChar w:fldCharType="end"/>
                              </w:r>
                              <w:r w:rsidRPr="00D878CC">
                                <w:rPr>
                                  <w:szCs w:val="24"/>
                                </w:rPr>
                                <w:t>0.3. Схема установки Джоуля для определения механического эквивалента теплоты (схема упрощена).</w:t>
                              </w:r>
                            </w:p>
                            <w:p w14:paraId="48683D82" w14:textId="125BDA39" w:rsidR="00D878CC" w:rsidRPr="00D878CC" w:rsidRDefault="00D878CC" w:rsidP="00D878CC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D878CC">
                                <w:rPr>
                                  <w:sz w:val="24"/>
                                  <w:szCs w:val="24"/>
                                </w:rPr>
                                <w:t>1 – ёмкость; 2 – вал; 3 – гребное колесо; 4 – шкив; 5 – неподвижные лопатки; 6 – груз; 7 – блок; 8 – шпагат.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0123C2" id="Группа 3" o:spid="_x0000_s1026" style="position:absolute;left:0;text-align:left;margin-left:.35pt;margin-top:63.9pt;width:220.8pt;height:242.75pt;z-index:251659264" coordsize="2804160,3083235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JsdEDh3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fwAAAACAAIB&#10;/AAAAAIAAjhCSU0EJgAAAAAADgAAAAAAAAAAAAA/gAAAOEJJTQQNAAAAAAAEAAAAHjhCSU0EGQAA&#10;AAAABAAAAB44QklNA/MAAAAAAAkAAAAAAAAAAAE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BjcAAAAAUmdodGxvbmcAAAu4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bjhCSU0EDAAAAAAPyAAAAAEAAACgAAAA&#10;VQAAAeAAAJ9gAAAPrAAYAAH/2P/tAAxBZG9iZV9DTQAB/+4ADkFkb2JlAGSAAAAAAf/bAIQADAgI&#10;CAkIDAkJDBELCgsRFQ8MDA8VGBMTFRMTGBEMDAwMDAwRDAwMDAwMDAwMDAwMDAwMDAwMDAwMDAwM&#10;DAwMDAENCwsNDg0QDg4QFA4ODhQUDg4ODhQRDAwMDAwREQwMDAwMDBEMDAwMDAwMDAwMDAwMDAwM&#10;DAwMDAwMDAwMDAwM/8AAEQgAVQ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2" o:spid="_x0000_s1027" type="#_x0000_t75" style="position:absolute;width:2804160;height:14852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yr&#10;VhnDAAAA2gAAAA8AAABkcnMvZG93bnJldi54bWxEj8FuwjAQRO+V+AdrkXorTjmgKsUgqIBUPVA1&#10;8AGreIkj4nWwTQh/X1dC6nE0M2808+VgW9GTD41jBa+TDARx5XTDtYLjYfvyBiJEZI2tY1JwpwDL&#10;xehpjrl2N/6hvoy1SBAOOSowMXa5lKEyZDFMXEecvJPzFmOSvpba4y3BbSunWTaTFhtOCwY7+jBU&#10;ncurVbDfXcpV8bX77s/3DfuiXM8Kb5R6Hg+rdxCRhvgffrQ/tYIp/F1JN0Aufg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vKtWGcMAAADaAAAADwAAAAAAAAAAAAAAAACcAgAA&#10;ZHJzL2Rvd25yZXYueG1sUEsFBgAAAAAEAAQA9wAAAIwDAAAAAA==&#10;">
                  <v:imagedata r:id="rId6" o:title=""/>
                  <v:path arrowok="t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Надпись 1" o:spid="_x0000_s1028" type="#_x0000_t202" style="position:absolute;top:1545265;width:2804160;height:1537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1sSkwgAA&#10;ANoAAAAPAAAAZHJzL2Rvd25yZXYueG1sRE9NawIxEL0L/Q9hCr1IzVZFymoUkQptL+LqxduwGTfb&#10;biZLktXtvzdCwdPweJ+zWPW2ERfyoXas4G2UgSAuna65UnA8bF/fQYSIrLFxTAr+KMBq+TRYYK7d&#10;lfd0KWIlUgiHHBWYGNtcylAashhGriVO3Nl5izFBX0nt8ZrCbSPHWTaTFmtODQZb2hgqf4vOKthN&#10;Tzsz7M4f3+vpxH8du83spyqUennu13MQkfr4EP+7P3WaD/dX7lcu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zWxKTCAAAA2gAAAA8AAAAAAAAAAAAAAAAAlwIAAGRycy9kb3du&#10;cmV2LnhtbFBLBQYAAAAABAAEAPUAAACGAwAAAAA=&#10;" stroked="f">
                  <v:textbox style="mso-fit-shape-to-text:t" inset="0,0,0,0">
                    <w:txbxContent>
                      <w:p w14:paraId="62C7439B" w14:textId="620C711A" w:rsidR="00D878CC" w:rsidRPr="00D878CC" w:rsidRDefault="00D878CC" w:rsidP="00D878CC">
                        <w:pPr>
                          <w:pStyle w:val="a7"/>
                          <w:rPr>
                            <w:szCs w:val="24"/>
                          </w:rPr>
                        </w:pPr>
                        <w:r w:rsidRPr="00D878CC">
                          <w:rPr>
                            <w:szCs w:val="24"/>
                          </w:rPr>
                          <w:t xml:space="preserve">Рисунок </w:t>
                        </w:r>
                        <w:r w:rsidRPr="00D878CC">
                          <w:rPr>
                            <w:szCs w:val="24"/>
                          </w:rPr>
                          <w:fldChar w:fldCharType="begin"/>
                        </w:r>
                        <w:r w:rsidRPr="00D878CC">
                          <w:rPr>
                            <w:szCs w:val="24"/>
                          </w:rPr>
                          <w:instrText xml:space="preserve"> SEQ Рисунок \* ARABIC </w:instrText>
                        </w:r>
                        <w:r w:rsidRPr="00D878CC">
                          <w:rPr>
                            <w:szCs w:val="24"/>
                          </w:rPr>
                          <w:fldChar w:fldCharType="separate"/>
                        </w:r>
                        <w:r w:rsidRPr="00D878CC">
                          <w:rPr>
                            <w:noProof/>
                            <w:szCs w:val="24"/>
                          </w:rPr>
                          <w:t>1</w:t>
                        </w:r>
                        <w:r w:rsidRPr="00D878CC">
                          <w:rPr>
                            <w:szCs w:val="24"/>
                          </w:rPr>
                          <w:fldChar w:fldCharType="end"/>
                        </w:r>
                        <w:r w:rsidRPr="00D878CC">
                          <w:rPr>
                            <w:szCs w:val="24"/>
                          </w:rPr>
                          <w:t>0.3. Схема установки Джоуля для определения механического эквивалента теплоты (схема упрощена).</w:t>
                        </w:r>
                      </w:p>
                      <w:p w14:paraId="48683D82" w14:textId="125BDA39" w:rsidR="00D878CC" w:rsidRPr="00D878CC" w:rsidRDefault="00D878CC" w:rsidP="00D878CC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D878CC">
                          <w:rPr>
                            <w:sz w:val="24"/>
                            <w:szCs w:val="24"/>
                          </w:rPr>
                          <w:t>1 – ёмкость; 2 – вал; 3 – гребное колесо; 4 – шкив; 5 – неподвижные лопатки; 6 – груз; 7 – блок; 8 – шпагат.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10E6">
        <w:t xml:space="preserve">На рис. 10.3 представлена схема экспериментальной установки Джоуля, которая представляла собой </w:t>
      </w:r>
      <w:r w:rsidR="00B92E1F">
        <w:t>ёмкость</w:t>
      </w:r>
      <w:r w:rsidR="003610E6">
        <w:t xml:space="preserve"> 1 с жидкостью (вода, масло, ртуть), внутри которой на валу 2 устанавливались два гребных колеса 3 с латунными лопастями для перемешивания жидкости. Неподвижные лопасти 5 предотвращают вращение всего </w:t>
      </w:r>
      <w:r w:rsidR="00B92E1F">
        <w:t>объёма</w:t>
      </w:r>
      <w:r w:rsidR="003610E6">
        <w:t xml:space="preserve"> жидкости в </w:t>
      </w:r>
      <w:r w:rsidR="00B92E1F">
        <w:t>ёмкости</w:t>
      </w:r>
      <w:r w:rsidR="003610E6">
        <w:t xml:space="preserve"> 1. Привод гребных </w:t>
      </w:r>
      <w:r w:rsidR="00B92E1F">
        <w:t>колёс</w:t>
      </w:r>
      <w:r w:rsidR="003610E6">
        <w:t xml:space="preserve"> 3 производился через вал 2 шкивом 4, на который накручивается шпагат 8 </w:t>
      </w:r>
      <w:r w:rsidR="00B92E1F">
        <w:t>соединённый</w:t>
      </w:r>
      <w:r w:rsidR="003610E6">
        <w:t xml:space="preserve"> другим концом с грузом 6 через блок 7. При падении груза 7 с высоты h данный привод обеспечивал вращение гребных </w:t>
      </w:r>
      <w:r w:rsidR="00B92E1F">
        <w:t>колёс</w:t>
      </w:r>
      <w:r w:rsidR="003610E6">
        <w:t xml:space="preserve"> и перемешивание жидкости, которая нагревалась. Величина нагрева регистрировалась термометром. Зная количество жидкости, е</w:t>
      </w:r>
      <w:r w:rsidR="00B92E1F">
        <w:t>ё</w:t>
      </w:r>
      <w:r w:rsidR="003610E6">
        <w:t xml:space="preserve"> </w:t>
      </w:r>
      <w:r w:rsidR="00B92E1F">
        <w:t>теплоёмкость</w:t>
      </w:r>
      <w:r w:rsidR="003610E6">
        <w:t>, увеличение температуры и подводимую механическую работу, определялся механический эквивалент теплоты.</w:t>
      </w:r>
    </w:p>
    <w:p w14:paraId="66EA650C" w14:textId="3020E145" w:rsidR="003610E6" w:rsidRDefault="003610E6" w:rsidP="00B92E1F">
      <w:r>
        <w:t xml:space="preserve">Необходимо отметить, что в экспериментах Джоуля скорость вращения гребных </w:t>
      </w:r>
      <w:r w:rsidR="00B92E1F">
        <w:t>колёс</w:t>
      </w:r>
      <w:r>
        <w:t xml:space="preserve"> не превышала 720 об/мин. Зависимость выхода теплоты от скорости вращения гребных </w:t>
      </w:r>
      <w:r w:rsidR="00B92E1F">
        <w:t>колёс</w:t>
      </w:r>
      <w:r>
        <w:t xml:space="preserve"> Джоуль не производил. В науке принято, что непроверенные экспериментально факты не могут претендовать на всеобщность. Это не коснулось экспериментов Джоуля. Установленный, по сегодняшним меркам, механический эквивалент теплоты получен при малых скоростях </w:t>
      </w:r>
      <w:r>
        <w:lastRenderedPageBreak/>
        <w:t xml:space="preserve">взаимодействия. Для более высоких скоростей необходимы дополнительные исследования. Как показывает анализ, скоростных исследований Джоуль не проводил. В физике имеется уже прецедент, когда масса релятивистской частицы при высоких скоростях близких к скорости света увеличивается нелинейно от скорости движения, хотя до недавних пор все считали, что увеличения массы не должно быть. Масса рассматривалась как константа. Нелинейная физика </w:t>
      </w:r>
      <w:r w:rsidR="00B92E1F">
        <w:t>–</w:t>
      </w:r>
      <w:r>
        <w:t xml:space="preserve"> это основная обла</w:t>
      </w:r>
      <w:r w:rsidR="00B92E1F">
        <w:t>сть современных исследований</w:t>
      </w:r>
      <w:r>
        <w:t>.</w:t>
      </w:r>
    </w:p>
    <w:p w14:paraId="493363C9" w14:textId="727BC707" w:rsidR="003610E6" w:rsidRDefault="00D878CC" w:rsidP="00B92E1F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8F5460" wp14:editId="26D188DA">
                <wp:simplePos x="0" y="0"/>
                <wp:positionH relativeFrom="column">
                  <wp:posOffset>3314656</wp:posOffset>
                </wp:positionH>
                <wp:positionV relativeFrom="paragraph">
                  <wp:posOffset>229752</wp:posOffset>
                </wp:positionV>
                <wp:extent cx="2607310" cy="2936565"/>
                <wp:effectExtent l="0" t="0" r="8890" b="10160"/>
                <wp:wrapSquare wrapText="bothSides"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7310" cy="2936565"/>
                          <a:chOff x="0" y="0"/>
                          <a:chExt cx="2607310" cy="2936565"/>
                        </a:xfrm>
                      </wpg:grpSpPr>
                      <pic:pic xmlns:pic="http://schemas.openxmlformats.org/drawingml/2006/picture">
                        <pic:nvPicPr>
                          <pic:cNvPr id="4" name="Изображение 4" descr="../../../картинки/Для%20публикаций/Другие%20авторы/Леонов/Кавитационный%20нагрев/Нелинейная%20зависимость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310" cy="236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Надпись 5"/>
                        <wps:cNvSpPr txBox="1"/>
                        <wps:spPr>
                          <a:xfrm>
                            <a:off x="0" y="2417135"/>
                            <a:ext cx="2607310" cy="5194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0B9C89D" w14:textId="3EBD5A8D" w:rsidR="00D878CC" w:rsidRPr="008C7738" w:rsidRDefault="00D878CC" w:rsidP="00D878CC">
                              <w:pPr>
                                <w:pStyle w:val="a7"/>
                                <w:rPr>
                                  <w:noProof/>
                                  <w:sz w:val="28"/>
                                  <w:szCs w:val="28"/>
                                </w:rPr>
                              </w:pPr>
                              <w:r>
                                <w:t>Рисунок 10.4. Нелинейная зависимость механической работы и тепловой энергии.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8F5460" id="Группа 6" o:spid="_x0000_s1029" style="position:absolute;left:0;text-align:left;margin-left:261pt;margin-top:18.1pt;width:205.3pt;height:231.25pt;z-index:251663360" coordsize="2607310,293656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CpwAAAAAUmdodGxvbmcAAAu4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JzhCSU0EDAAAAAARAgAAAAEAAACgAAAA&#10;kQAAAeAAAQ/gAAAQ5gAYAAH/2P/tAAxBZG9iZV9DTQAB/+4ADkFkb2JlAGSAAAAAAf/bAIQADAgI&#10;CAkIDAkJDBELCgsRFQ8MDA8VGBMTFRMTGBEMDAwMDAwRDAwMDAwMDAwMDAwMDAwMDAwMDAwMDAwM&#10;DAwMDAENCwsNDg0QDg4QFA4ODhQUDg4ODhQRDAwMDAwREQwMDAwMDBEMDAwMDAwMDAwMDAwMDAwM&#10;DAwMDAwMDAwMDAwM/8AAEQgAkQ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">
                <v:shape id="Изображение 4" o:spid="_x0000_s1030" type="#_x0000_t75" alt="../../../картинки/Для%20публикаций/Другие%20авторы/Леонов/Кавитационный%20нагрев/Нелинейная%20зависимость.jpg" style="position:absolute;width:2607310;height:236029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uP&#10;QwnFAAAA2gAAAA8AAABkcnMvZG93bnJldi54bWxEj1trwkAUhN8L/oflCH0puqnUC9FVqtDik+AN&#10;zNshe0yi2bMxu2raX98tCD4OM/MNM5k1phQ3ql1hWcF7NwJBnFpdcKZgt/3qjEA4j6yxtEwKfsjB&#10;bNp6mWCs7Z3XdNv4TAQIuxgV5N5XsZQuzcmg69qKOHhHWxv0QdaZ1DXeA9yUshdFA2mw4LCQY0WL&#10;nNLz5moUvM2TZHtari6/13J4+HZ639fJXqnXdvM5BuGp8c/wo73UCj7g/0q4AXL6B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rj0MJxQAAANoAAAAPAAAAAAAAAAAAAAAAAJwC&#10;AABkcnMvZG93bnJldi54bWxQSwUGAAAAAAQABAD3AAAAjgMAAAAA&#10;">
                  <v:imagedata r:id="rId8" o:title="../../../картинки/Для%20публикаций/Другие%20авторы/Леонов/Кавитационный%20нагрев/Нелинейная%20зависимость.jpg"/>
                  <v:path arrowok="t"/>
                </v:shape>
                <v:shape id="Надпись 5" o:spid="_x0000_s1031" type="#_x0000_t202" style="position:absolute;top:2417135;width:2607310;height:5194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7cKnxQAA&#10;ANoAAAAPAAAAZHJzL2Rvd25yZXYueG1sRI9BawIxFITvhf6H8Aq9lJqtWpGtUUQsWC/SrRdvj81z&#10;s+3mZUmyuv57UxA8DjPzDTNb9LYRJ/KhdqzgbZCBIC6drrlSsP/5fJ2CCBFZY+OYFFwowGL++DDD&#10;XLszf9OpiJVIEA45KjAxtrmUoTRkMQxcS5y8o/MWY5K+ktrjOcFtI4dZNpEWa04LBltaGSr/is4q&#10;2I0PO/PSHdfb5Xjkv/bdavJbFUo9P/XLDxCR+ngP39obreAd/q+kGyDn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PtwqfFAAAA2gAAAA8AAAAAAAAAAAAAAAAAlwIAAGRycy9k&#10;b3ducmV2LnhtbFBLBQYAAAAABAAEAPUAAACJAwAAAAA=&#10;" stroked="f">
                  <v:textbox style="mso-fit-shape-to-text:t" inset="0,0,0,0">
                    <w:txbxContent>
                      <w:p w14:paraId="30B9C89D" w14:textId="3EBD5A8D" w:rsidR="00D878CC" w:rsidRPr="008C7738" w:rsidRDefault="00D878CC" w:rsidP="00D878CC">
                        <w:pPr>
                          <w:pStyle w:val="a7"/>
                          <w:rPr>
                            <w:noProof/>
                            <w:sz w:val="28"/>
                            <w:szCs w:val="28"/>
                          </w:rPr>
                        </w:pPr>
                        <w:r>
                          <w:t>Рисунок 10.4. Нелинейная зависимость механической работы и тепловой энергии.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610E6">
        <w:t xml:space="preserve">На рис. 10.4 представлена нелинейная зависимость механического эквивалента (кривая 2) в сравнении, когда механический эквивалент теплоты выступает как линейный коэффициент пропорциональности независимо от скорости взаимодействия (линия 1). Нелинейные эффекты начинают проявляться на скорости вращения гребного колеса порядка 3000 об/мин, когда на поверхности вращающихся лопастей начинают появляться </w:t>
      </w:r>
      <w:proofErr w:type="spellStart"/>
      <w:r w:rsidR="003610E6">
        <w:t>кавитационные</w:t>
      </w:r>
      <w:proofErr w:type="spellEnd"/>
      <w:r w:rsidR="003610E6">
        <w:t xml:space="preserve"> пузырьки. Кавитация приводит в действия уже совсем другие энергетические механизмы в квантованной среде, нарушая линейность установленного Джоулем механического эквивалента тепла. Нелинейный характер данной зависимости представлен кривой 2. Начиная с некой критической точки </w:t>
      </w:r>
      <w:r w:rsidR="003610E6">
        <w:rPr>
          <w:b/>
          <w:bCs/>
        </w:rPr>
        <w:t>а</w:t>
      </w:r>
      <w:r w:rsidR="003610E6">
        <w:t>, нелинейная область (</w:t>
      </w:r>
      <w:r w:rsidR="003610E6">
        <w:rPr>
          <w:b/>
          <w:bCs/>
        </w:rPr>
        <w:t>b</w:t>
      </w:r>
      <w:r w:rsidR="003610E6">
        <w:t>-</w:t>
      </w:r>
      <w:r w:rsidR="003610E6">
        <w:rPr>
          <w:b/>
          <w:bCs/>
        </w:rPr>
        <w:t>с)</w:t>
      </w:r>
      <w:r w:rsidR="003610E6">
        <w:t xml:space="preserve"> характеризуется значительным увеличением тепловой энергии </w:t>
      </w:r>
      <w:proofErr w:type="spellStart"/>
      <w:r w:rsidR="003610E6">
        <w:t>W</w:t>
      </w:r>
      <w:r w:rsidR="003610E6" w:rsidRPr="00B92E1F">
        <w:rPr>
          <w:vertAlign w:val="subscript"/>
        </w:rPr>
        <w:t>т</w:t>
      </w:r>
      <w:proofErr w:type="spellEnd"/>
      <w:r w:rsidR="003610E6">
        <w:t xml:space="preserve"> по сравнению с затраченной механической работой </w:t>
      </w:r>
      <w:proofErr w:type="spellStart"/>
      <w:r w:rsidR="003610E6">
        <w:t>W</w:t>
      </w:r>
      <w:r w:rsidR="003610E6" w:rsidRPr="00B92E1F">
        <w:rPr>
          <w:vertAlign w:val="subscript"/>
        </w:rPr>
        <w:t>m</w:t>
      </w:r>
      <w:proofErr w:type="spellEnd"/>
      <w:r w:rsidR="003610E6">
        <w:t>.</w:t>
      </w:r>
    </w:p>
    <w:p w14:paraId="5387FB79" w14:textId="3410AD61" w:rsidR="003610E6" w:rsidRDefault="003610E6" w:rsidP="00B92E1F">
      <w:r>
        <w:t xml:space="preserve">Наличие большого количества </w:t>
      </w:r>
      <w:proofErr w:type="spellStart"/>
      <w:r>
        <w:t>кавитационных</w:t>
      </w:r>
      <w:proofErr w:type="spellEnd"/>
      <w:r>
        <w:t xml:space="preserve"> пузырьков, их образование и схлопывание </w:t>
      </w:r>
      <w:r w:rsidR="00B92E1F">
        <w:t>создаёт</w:t>
      </w:r>
      <w:r>
        <w:t xml:space="preserve"> специфический шум (акустическое поле), спектр которого достигает ультразвуковой области в несколько сотен кГц. Необходимо отметить, что </w:t>
      </w:r>
      <w:proofErr w:type="spellStart"/>
      <w:r>
        <w:t>кавитационные</w:t>
      </w:r>
      <w:proofErr w:type="spellEnd"/>
      <w:r>
        <w:t xml:space="preserve"> процессы очень быстротечные: время схлопывания </w:t>
      </w:r>
      <w:proofErr w:type="spellStart"/>
      <w:r>
        <w:t>кавитационных</w:t>
      </w:r>
      <w:proofErr w:type="spellEnd"/>
      <w:r>
        <w:t xml:space="preserve"> пузырьков составляет всего порядка 10</w:t>
      </w:r>
      <w:r w:rsidRPr="00B92E1F">
        <w:rPr>
          <w:vertAlign w:val="superscript"/>
        </w:rPr>
        <w:t>-6</w:t>
      </w:r>
      <w:r w:rsidRPr="00B92E1F">
        <w:t xml:space="preserve"> </w:t>
      </w:r>
      <w:r>
        <w:t>секунды. При этом внутри каве</w:t>
      </w:r>
      <w:r w:rsidR="00B92E1F">
        <w:t xml:space="preserve">рны давление достигает </w:t>
      </w:r>
      <w:proofErr w:type="spellStart"/>
      <w:r w:rsidR="00B92E1F">
        <w:t>100МПа</w:t>
      </w:r>
      <w:proofErr w:type="spellEnd"/>
      <w:r w:rsidR="00B92E1F">
        <w:t xml:space="preserve"> (~1000 </w:t>
      </w:r>
      <w:proofErr w:type="spellStart"/>
      <w:r w:rsidR="00B92E1F">
        <w:t>атм</w:t>
      </w:r>
      <w:proofErr w:type="spellEnd"/>
      <w:r w:rsidR="00B92E1F">
        <w:t>), а температура ~</w:t>
      </w:r>
      <w:r>
        <w:t>10 000</w:t>
      </w:r>
      <w:r w:rsidR="00B92E1F">
        <w:t> </w:t>
      </w:r>
      <w:r>
        <w:t xml:space="preserve">К (больше, чем на поверхности Солнца). Есть все основания полагать, что при схлопывании </w:t>
      </w:r>
      <w:proofErr w:type="spellStart"/>
      <w:r>
        <w:t>кавитационного</w:t>
      </w:r>
      <w:proofErr w:type="spellEnd"/>
      <w:r>
        <w:t xml:space="preserve"> пузырька, в каверне образуется электрон-позитронная плазма, как и в эффекте Ушеренко, являясь источником избыточного тепла.</w:t>
      </w:r>
    </w:p>
    <w:p w14:paraId="22C7288D" w14:textId="733CB648" w:rsidR="003610E6" w:rsidRDefault="003610E6" w:rsidP="00B92E1F">
      <w:r>
        <w:t xml:space="preserve">Только в США, начиная с 1930 года, выданы десятки патентов на различные устройства для нагревания воды с применением тепловых </w:t>
      </w:r>
      <w:proofErr w:type="spellStart"/>
      <w:r>
        <w:t>кавитационных</w:t>
      </w:r>
      <w:proofErr w:type="spellEnd"/>
      <w:r>
        <w:t xml:space="preserve"> насосов. Во всех этих устройствах отмечается нарушение линейности механического эквивалента тепла. Указывается коэффициент преобразовани</w:t>
      </w:r>
      <w:r w:rsidR="00B92E1F">
        <w:t>я</w:t>
      </w:r>
      <w:r>
        <w:t xml:space="preserve"> энергии (отношение производимой тепловой энергии из устройства к затраченной электроэнергии на привод гидронасоса) в интервале от 1,2 до 7 (?). Наиболее достоверными результатами можно считать данные государственных испытаний теплового </w:t>
      </w:r>
      <w:proofErr w:type="spellStart"/>
      <w:r>
        <w:t>кавитационного</w:t>
      </w:r>
      <w:proofErr w:type="spellEnd"/>
      <w:r>
        <w:t xml:space="preserve"> насоса фирмы «Юрле» (Беларусь), </w:t>
      </w:r>
      <w:r w:rsidR="00B92E1F">
        <w:t>проведённые</w:t>
      </w:r>
      <w:r>
        <w:t xml:space="preserve"> Институтом тепло- и </w:t>
      </w:r>
      <w:proofErr w:type="spellStart"/>
      <w:r>
        <w:t>массообмена</w:t>
      </w:r>
      <w:proofErr w:type="spellEnd"/>
      <w:r>
        <w:t xml:space="preserve"> им. </w:t>
      </w:r>
      <w:proofErr w:type="spellStart"/>
      <w:r>
        <w:t>А.В</w:t>
      </w:r>
      <w:proofErr w:type="spellEnd"/>
      <w:r>
        <w:t>.</w:t>
      </w:r>
      <w:r w:rsidR="00B92E1F">
        <w:t> </w:t>
      </w:r>
      <w:r>
        <w:t>Лыкова АН</w:t>
      </w:r>
      <w:r w:rsidR="00B92E1F">
        <w:t> </w:t>
      </w:r>
      <w:r>
        <w:t>Беларуси (г.</w:t>
      </w:r>
      <w:r w:rsidR="00B92E1F">
        <w:t> </w:t>
      </w:r>
      <w:r>
        <w:t xml:space="preserve">Минск). Зафиксированный коэффициент преобразования составил 0,975-1,15 (без </w:t>
      </w:r>
      <w:r w:rsidR="00B92E1F">
        <w:t>учёта</w:t>
      </w:r>
      <w:r>
        <w:t xml:space="preserve"> </w:t>
      </w:r>
      <w:proofErr w:type="spellStart"/>
      <w:r>
        <w:t>тепл</w:t>
      </w:r>
      <w:r w:rsidR="00B92E1F">
        <w:t>опотерь</w:t>
      </w:r>
      <w:proofErr w:type="spellEnd"/>
      <w:r w:rsidR="00B92E1F">
        <w:t xml:space="preserve"> в окружающую среду)</w:t>
      </w:r>
      <w:r>
        <w:t>.</w:t>
      </w:r>
    </w:p>
    <w:p w14:paraId="10B30B81" w14:textId="37471200" w:rsidR="00CB00FC" w:rsidRPr="00C21F2E" w:rsidRDefault="003610E6" w:rsidP="00B92E1F">
      <w:r>
        <w:t xml:space="preserve">Анализ литературных и патентных источников показывает, что фундаментальная наука не занималась исследованием тепловых </w:t>
      </w:r>
      <w:proofErr w:type="spellStart"/>
      <w:r>
        <w:t>кавитационных</w:t>
      </w:r>
      <w:proofErr w:type="spellEnd"/>
      <w:r>
        <w:t xml:space="preserve"> насосов, которые можно отнести к простейшим квантовым реакторам. До недавних пор это было занятием изобретателей, которые сами отмечали нестабильность эффектов и незнание природы явления. Новые фундаментальные открытия кванта пространства-времени (</w:t>
      </w:r>
      <w:proofErr w:type="spellStart"/>
      <w:r>
        <w:t>квантона</w:t>
      </w:r>
      <w:proofErr w:type="spellEnd"/>
      <w:r>
        <w:t>) и сверхсильного электромагнитного взаимодействия (</w:t>
      </w:r>
      <w:proofErr w:type="spellStart"/>
      <w:r>
        <w:t>СЭВ</w:t>
      </w:r>
      <w:proofErr w:type="spellEnd"/>
      <w:r>
        <w:t xml:space="preserve">) позволили обратить внимание на тепловые </w:t>
      </w:r>
      <w:proofErr w:type="spellStart"/>
      <w:r>
        <w:t>кавитационные</w:t>
      </w:r>
      <w:proofErr w:type="spellEnd"/>
      <w:r>
        <w:t xml:space="preserve"> эффекты, </w:t>
      </w:r>
      <w:r w:rsidR="00B92E1F">
        <w:t>серьёзное</w:t>
      </w:r>
      <w:r>
        <w:t xml:space="preserve"> изучение которых, в перспективе может стать основой создания нового семейства квантовых реакторов для теплоэнергетики.</w:t>
      </w:r>
    </w:p>
    <w:bookmarkEnd w:id="0"/>
    <w:sectPr w:rsidR="00CB00FC" w:rsidRPr="00C21F2E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65663"/>
    <w:multiLevelType w:val="hybridMultilevel"/>
    <w:tmpl w:val="9280DBCC"/>
    <w:lvl w:ilvl="0" w:tplc="B4386566">
      <w:start w:val="1"/>
      <w:numFmt w:val="decimal"/>
      <w:pStyle w:val="1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B315A"/>
    <w:multiLevelType w:val="hybridMultilevel"/>
    <w:tmpl w:val="E71A51C2"/>
    <w:lvl w:ilvl="0" w:tplc="16E83AAE">
      <w:start w:val="1"/>
      <w:numFmt w:val="decimal"/>
      <w:pStyle w:val="a"/>
      <w:lvlText w:val="%1."/>
      <w:lvlJc w:val="left"/>
      <w:pPr>
        <w:ind w:left="227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68420817"/>
    <w:multiLevelType w:val="hybridMultilevel"/>
    <w:tmpl w:val="0EE82038"/>
    <w:lvl w:ilvl="0" w:tplc="AB1487CA">
      <w:start w:val="1"/>
      <w:numFmt w:val="bullet"/>
      <w:pStyle w:val="a0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5E363B6"/>
    <w:multiLevelType w:val="multilevel"/>
    <w:tmpl w:val="067C4436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attachedTemplate r:id="rId1"/>
  <w:linkStyl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0E6"/>
    <w:rsid w:val="003610E6"/>
    <w:rsid w:val="00391C22"/>
    <w:rsid w:val="004E3CC0"/>
    <w:rsid w:val="00635557"/>
    <w:rsid w:val="007173D9"/>
    <w:rsid w:val="00736C90"/>
    <w:rsid w:val="00834E01"/>
    <w:rsid w:val="009F273A"/>
    <w:rsid w:val="00A5225A"/>
    <w:rsid w:val="00B92E1F"/>
    <w:rsid w:val="00C21F2E"/>
    <w:rsid w:val="00CB00FC"/>
    <w:rsid w:val="00CE6E0C"/>
    <w:rsid w:val="00D1205B"/>
    <w:rsid w:val="00D878CC"/>
    <w:rsid w:val="00F72F5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DE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1">
    <w:name w:val="Normal"/>
    <w:qFormat/>
    <w:rsid w:val="00B92E1F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0">
    <w:name w:val="heading 1"/>
    <w:basedOn w:val="a1"/>
    <w:next w:val="a1"/>
    <w:link w:val="11"/>
    <w:autoRedefine/>
    <w:uiPriority w:val="9"/>
    <w:qFormat/>
    <w:rsid w:val="00B92E1F"/>
    <w:pPr>
      <w:keepNext/>
      <w:keepLines/>
      <w:numPr>
        <w:numId w:val="8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0"/>
    <w:link w:val="20"/>
    <w:autoRedefine/>
    <w:uiPriority w:val="1"/>
    <w:qFormat/>
    <w:rsid w:val="00B92E1F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2">
    <w:name w:val="Default Paragraph Font"/>
    <w:uiPriority w:val="1"/>
    <w:semiHidden/>
    <w:unhideWhenUsed/>
    <w:rsid w:val="00B92E1F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B92E1F"/>
  </w:style>
  <w:style w:type="paragraph" w:styleId="a5">
    <w:name w:val="header"/>
    <w:basedOn w:val="a1"/>
    <w:link w:val="a6"/>
    <w:rsid w:val="00B92E1F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6">
    <w:name w:val="Верхний колонтитул Знак"/>
    <w:basedOn w:val="a2"/>
    <w:link w:val="a5"/>
    <w:rsid w:val="00B92E1F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B92E1F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2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7">
    <w:name w:val="caption"/>
    <w:basedOn w:val="a1"/>
    <w:next w:val="a1"/>
    <w:autoRedefine/>
    <w:uiPriority w:val="35"/>
    <w:unhideWhenUsed/>
    <w:qFormat/>
    <w:rsid w:val="00B92E1F"/>
    <w:pPr>
      <w:spacing w:before="0" w:line="240" w:lineRule="auto"/>
      <w:ind w:firstLine="0"/>
      <w:jc w:val="center"/>
    </w:pPr>
    <w:rPr>
      <w:b/>
      <w:iCs/>
      <w:sz w:val="24"/>
      <w:szCs w:val="18"/>
    </w:rPr>
  </w:style>
  <w:style w:type="paragraph" w:customStyle="1" w:styleId="a8">
    <w:name w:val="подраздел"/>
    <w:basedOn w:val="a7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paragraph" w:customStyle="1" w:styleId="a9">
    <w:name w:val="номер страницы"/>
    <w:basedOn w:val="aa"/>
    <w:autoRedefine/>
    <w:qFormat/>
    <w:rsid w:val="00F72F54"/>
    <w:pPr>
      <w:framePr w:wrap="none" w:vAnchor="text" w:hAnchor="margin" w:xAlign="center" w:y="1"/>
      <w:ind w:firstLine="0"/>
      <w:jc w:val="center"/>
    </w:pPr>
    <w:rPr>
      <w:sz w:val="24"/>
    </w:rPr>
  </w:style>
  <w:style w:type="paragraph" w:styleId="aa">
    <w:name w:val="footer"/>
    <w:basedOn w:val="a1"/>
    <w:link w:val="ab"/>
    <w:uiPriority w:val="99"/>
    <w:unhideWhenUsed/>
    <w:rsid w:val="00B92E1F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B92E1F"/>
    <w:rPr>
      <w:rFonts w:ascii="Georgia" w:hAnsi="Georgia" w:cs="Times New Roman"/>
      <w:sz w:val="28"/>
      <w:szCs w:val="28"/>
    </w:rPr>
  </w:style>
  <w:style w:type="paragraph" w:customStyle="1" w:styleId="ac">
    <w:name w:val="мнение дилетанта"/>
    <w:basedOn w:val="a1"/>
    <w:autoRedefine/>
    <w:qFormat/>
    <w:rsid w:val="004E3CC0"/>
    <w:pPr>
      <w:ind w:firstLine="709"/>
      <w:outlineLvl w:val="0"/>
    </w:pPr>
    <w:rPr>
      <w:rFonts w:ascii="Times New Roman" w:hAnsi="Times New Roman"/>
      <w:b/>
      <w:bCs/>
      <w:color w:val="0000FF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d">
    <w:name w:val="синий обычный"/>
    <w:basedOn w:val="a1"/>
    <w:autoRedefine/>
    <w:qFormat/>
    <w:rsid w:val="004E3CC0"/>
    <w:pPr>
      <w:spacing w:before="120"/>
    </w:pPr>
    <w:rPr>
      <w:rFonts w:ascii="Times New Roman" w:hAnsi="Times New Roman"/>
      <w:color w:val="0432FF"/>
    </w:rPr>
  </w:style>
  <w:style w:type="paragraph" w:customStyle="1" w:styleId="a0">
    <w:name w:val="синий маркированный список"/>
    <w:basedOn w:val="ad"/>
    <w:autoRedefine/>
    <w:qFormat/>
    <w:rsid w:val="004E3CC0"/>
    <w:pPr>
      <w:numPr>
        <w:numId w:val="4"/>
      </w:numPr>
    </w:pPr>
  </w:style>
  <w:style w:type="paragraph" w:customStyle="1" w:styleId="ae">
    <w:name w:val="синий маркированный список полужирный"/>
    <w:basedOn w:val="a0"/>
    <w:autoRedefine/>
    <w:qFormat/>
    <w:rsid w:val="004E3CC0"/>
    <w:rPr>
      <w:b/>
    </w:rPr>
  </w:style>
  <w:style w:type="paragraph" w:customStyle="1" w:styleId="1">
    <w:name w:val="Стиль1"/>
    <w:basedOn w:val="ad"/>
    <w:autoRedefine/>
    <w:qFormat/>
    <w:rsid w:val="004E3CC0"/>
    <w:pPr>
      <w:numPr>
        <w:numId w:val="5"/>
      </w:numPr>
    </w:pPr>
  </w:style>
  <w:style w:type="character" w:customStyle="1" w:styleId="20">
    <w:name w:val="Заголовок 2 Знак"/>
    <w:basedOn w:val="a2"/>
    <w:link w:val="2"/>
    <w:uiPriority w:val="1"/>
    <w:rsid w:val="00B92E1F"/>
    <w:rPr>
      <w:rFonts w:ascii="Georgia" w:eastAsia="Times New Roman" w:hAnsi="Georgia" w:cstheme="majorBidi"/>
      <w:bCs/>
      <w:color w:val="0432FF"/>
      <w:sz w:val="32"/>
    </w:rPr>
  </w:style>
  <w:style w:type="character" w:styleId="af">
    <w:name w:val="Hyperlink"/>
    <w:basedOn w:val="a2"/>
    <w:uiPriority w:val="99"/>
    <w:unhideWhenUsed/>
    <w:rsid w:val="00B92E1F"/>
    <w:rPr>
      <w:color w:val="0563C1" w:themeColor="hyperlink"/>
      <w:u w:val="single"/>
    </w:rPr>
  </w:style>
  <w:style w:type="paragraph" w:customStyle="1" w:styleId="af0">
    <w:name w:val="жирный курсив"/>
    <w:basedOn w:val="a1"/>
    <w:autoRedefine/>
    <w:qFormat/>
    <w:rsid w:val="00B92E1F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f1">
    <w:name w:val="подзаголвок"/>
    <w:basedOn w:val="a1"/>
    <w:autoRedefine/>
    <w:qFormat/>
    <w:rsid w:val="00B92E1F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f2">
    <w:name w:val="нумерация жирная"/>
    <w:basedOn w:val="af3"/>
    <w:autoRedefine/>
    <w:qFormat/>
    <w:rsid w:val="00B92E1F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f3">
    <w:name w:val="List Paragraph"/>
    <w:basedOn w:val="a1"/>
    <w:uiPriority w:val="34"/>
    <w:qFormat/>
    <w:rsid w:val="00B92E1F"/>
    <w:pPr>
      <w:ind w:left="720"/>
      <w:contextualSpacing/>
    </w:pPr>
  </w:style>
  <w:style w:type="paragraph" w:customStyle="1" w:styleId="af4">
    <w:name w:val="синий"/>
    <w:basedOn w:val="a1"/>
    <w:autoRedefine/>
    <w:qFormat/>
    <w:rsid w:val="00B92E1F"/>
    <w:rPr>
      <w:rFonts w:eastAsia="Times New Roman"/>
      <w:color w:val="0432FF"/>
      <w:szCs w:val="27"/>
    </w:rPr>
  </w:style>
  <w:style w:type="paragraph" w:customStyle="1" w:styleId="a">
    <w:name w:val="нумерация"/>
    <w:basedOn w:val="af3"/>
    <w:autoRedefine/>
    <w:qFormat/>
    <w:rsid w:val="00B92E1F"/>
    <w:pPr>
      <w:widowControl w:val="0"/>
      <w:numPr>
        <w:numId w:val="9"/>
      </w:numPr>
      <w:autoSpaceDE w:val="0"/>
      <w:autoSpaceDN w:val="0"/>
      <w:adjustRightInd w:val="0"/>
      <w:spacing w:before="0" w:line="276" w:lineRule="auto"/>
      <w:jc w:val="left"/>
    </w:pPr>
    <w:rPr>
      <w:bCs/>
      <w:color w:val="1A1A1A"/>
      <w:szCs w:val="32"/>
    </w:rPr>
  </w:style>
  <w:style w:type="paragraph" w:styleId="af5">
    <w:name w:val="Title"/>
    <w:basedOn w:val="a1"/>
    <w:next w:val="a1"/>
    <w:link w:val="af6"/>
    <w:autoRedefine/>
    <w:uiPriority w:val="10"/>
    <w:qFormat/>
    <w:rsid w:val="00B92E1F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6">
    <w:name w:val="Название Знак"/>
    <w:basedOn w:val="a2"/>
    <w:link w:val="af5"/>
    <w:uiPriority w:val="10"/>
    <w:rsid w:val="00B92E1F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4</TotalTime>
  <Pages>3</Pages>
  <Words>752</Words>
  <Characters>4288</Characters>
  <Application>Microsoft Macintosh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3</cp:revision>
  <dcterms:created xsi:type="dcterms:W3CDTF">2016-10-25T01:42:00Z</dcterms:created>
  <dcterms:modified xsi:type="dcterms:W3CDTF">2016-10-25T02:05:00Z</dcterms:modified>
</cp:coreProperties>
</file>