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8BB129" w14:textId="4170A40D" w:rsidR="00CA2ACE" w:rsidRPr="00706A18" w:rsidRDefault="00CA2ACE" w:rsidP="00CA2ACE">
      <w:pPr>
        <w:pStyle w:val="1"/>
        <w:rPr>
          <w:rFonts w:eastAsiaTheme="minorHAnsi"/>
          <w:b w:val="0"/>
          <w:color w:val="1A1A1A"/>
        </w:rPr>
      </w:pPr>
      <w:r w:rsidRPr="00706A18">
        <w:rPr>
          <w:rFonts w:eastAsiaTheme="minorHAnsi"/>
          <w:b w:val="0"/>
        </w:rPr>
        <w:t xml:space="preserve">Беларусь упустила шанс в развитии квантовой энергетики ввиду ошибки экспертов </w:t>
      </w:r>
      <w:proofErr w:type="spellStart"/>
      <w:r w:rsidRPr="00706A18">
        <w:rPr>
          <w:rFonts w:eastAsiaTheme="minorHAnsi"/>
          <w:b w:val="0"/>
        </w:rPr>
        <w:t>НАНБ</w:t>
      </w:r>
      <w:proofErr w:type="spellEnd"/>
    </w:p>
    <w:p w14:paraId="51185D44" w14:textId="511D0D74" w:rsidR="00CA2ACE" w:rsidRPr="00706A18" w:rsidRDefault="00BB42D7" w:rsidP="00CA2ACE"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29A072F" wp14:editId="4CDB1D9A">
                <wp:simplePos x="0" y="0"/>
                <wp:positionH relativeFrom="column">
                  <wp:posOffset>-635</wp:posOffset>
                </wp:positionH>
                <wp:positionV relativeFrom="paragraph">
                  <wp:posOffset>2043430</wp:posOffset>
                </wp:positionV>
                <wp:extent cx="3543300" cy="1715135"/>
                <wp:effectExtent l="0" t="0" r="12700" b="12065"/>
                <wp:wrapSquare wrapText="bothSides"/>
                <wp:docPr id="3" name="Группа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43300" cy="1715135"/>
                          <a:chOff x="0" y="0"/>
                          <a:chExt cx="4072890" cy="1967684"/>
                        </a:xfrm>
                      </wpg:grpSpPr>
                      <pic:pic xmlns:pic="http://schemas.openxmlformats.org/drawingml/2006/picture">
                        <pic:nvPicPr>
                          <pic:cNvPr id="1" name="Изображение 1" descr="../../../../../../../Downloads/136605966248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1330" cy="196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Изображение 2" descr="../../../../../../../Downloads/09_tolkachev_fizik_03122015_zam_tutby_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82" t="2" r="22097" b="-671"/>
                          <a:stretch/>
                        </pic:blipFill>
                        <pic:spPr bwMode="auto">
                          <a:xfrm>
                            <a:off x="1828800" y="8709"/>
                            <a:ext cx="2244090" cy="195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42FE5C" id="Группа 3" o:spid="_x0000_s1026" style="position:absolute;margin-left:-.05pt;margin-top:160.9pt;width:279pt;height:135.05pt;z-index:251659264;mso-width-relative:margin;mso-height-relative:margin" coordsize="4072890,1967684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Изображение 1" o:spid="_x0000_s1027" type="#_x0000_t75" alt="../../../../../../../Downloads/136605966248" style="position:absolute;width:1751330;height:196342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">
                  <v:imagedata r:id="rId7" o:title="../../../../../../../Downloads/136605966248"/>
                  <v:path arrowok="t"/>
                </v:shape>
                <v:shape id="Изображение 2" o:spid="_x0000_s1028" type="#_x0000_t75" alt="../../../../../../../Downloads/09_tolkachev_fizik_03122015_zam_tutby_" style="position:absolute;left:1828800;top:8709;width:2244090;height:195897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CAJ&#10;itrEAAAA2gAAAA8AAABkcnMvZG93bnJldi54bWxEj0FrwkAUhO8F/8PyhN6aTT2UkrqKthQspQaT&#10;XHp7ZJ9JMPs2ZLcm6a93BcHjMDPfMMv1aFpxpt41lhU8RzEI4tLqhisFRf759ArCeWSNrWVSMJGD&#10;9Wr2sMRE24EPdM58JQKEXYIKau+7REpX1mTQRbYjDt7R9gZ9kH0ldY9DgJtWLuL4RRpsOCzU2NF7&#10;TeUp+zMKdpNOi//c8PRbfnzz9if9SvepUo/zcfMGwtPo7+Fbe6cVLOB6JdwAubo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CAJitrEAAAA2gAAAA8AAAAAAAAAAAAAAAAAnAIA&#10;AGRycy9kb3ducmV2LnhtbFBLBQYAAAAABAAEAPcAAACNAwAAAAA=&#10;">
                  <v:imagedata r:id="rId8" o:title="../../../../../../../Downloads/09_tolkachev_fizik_03122015_zam_tutby_" croptop="1f" cropbottom="-440f" cropleft="709f" cropright="14481f"/>
                  <v:path arrowok="t"/>
                </v:shape>
                <w10:wrap type="square"/>
              </v:group>
            </w:pict>
          </mc:Fallback>
        </mc:AlternateContent>
      </w:r>
      <w:r w:rsidR="00CA2ACE" w:rsidRPr="00706A18">
        <w:t>Мне очень обидно именно за себя, что я в своё время 1998…2000 </w:t>
      </w:r>
      <w:proofErr w:type="spellStart"/>
      <w:r w:rsidR="00CA2ACE" w:rsidRPr="00706A18">
        <w:t>г.г</w:t>
      </w:r>
      <w:proofErr w:type="spellEnd"/>
      <w:r w:rsidR="00CA2ACE" w:rsidRPr="00706A18">
        <w:t>. не смог противостоять безграмотной экспертизе в Беларуси по новым направлениям в энергетике со стороны всего двух экспертов от Национальной академии наук Беларуси (</w:t>
      </w:r>
      <w:proofErr w:type="spellStart"/>
      <w:r w:rsidR="00CA2ACE" w:rsidRPr="00706A18">
        <w:t>НАНБ</w:t>
      </w:r>
      <w:proofErr w:type="spellEnd"/>
      <w:r w:rsidR="00CA2ACE" w:rsidRPr="00706A18">
        <w:t xml:space="preserve">): члена-корреспондента </w:t>
      </w:r>
      <w:proofErr w:type="spellStart"/>
      <w:r w:rsidR="00CA2ACE" w:rsidRPr="00706A18">
        <w:t>НАНБ</w:t>
      </w:r>
      <w:proofErr w:type="spellEnd"/>
      <w:r w:rsidR="00CA2ACE" w:rsidRPr="00706A18">
        <w:t xml:space="preserve"> Льва </w:t>
      </w:r>
      <w:proofErr w:type="spellStart"/>
      <w:r w:rsidR="00CA2ACE" w:rsidRPr="00706A18">
        <w:t>Томильчика</w:t>
      </w:r>
      <w:proofErr w:type="spellEnd"/>
      <w:r w:rsidR="00CA2ACE" w:rsidRPr="00706A18">
        <w:t xml:space="preserve"> и профессора Евгения </w:t>
      </w:r>
      <w:proofErr w:type="spellStart"/>
      <w:r w:rsidR="00CA2ACE" w:rsidRPr="00706A18">
        <w:t>Толкачева</w:t>
      </w:r>
      <w:proofErr w:type="spellEnd"/>
      <w:r w:rsidR="00CA2ACE" w:rsidRPr="00706A18">
        <w:t xml:space="preserve">. По непонятным мне причинам, именно два этих физика-теоретика назначенные экспертами от </w:t>
      </w:r>
      <w:proofErr w:type="spellStart"/>
      <w:r w:rsidR="00CA2ACE" w:rsidRPr="00706A18">
        <w:t>НАНБ</w:t>
      </w:r>
      <w:proofErr w:type="spellEnd"/>
      <w:r w:rsidR="00CA2ACE" w:rsidRPr="00706A18">
        <w:t>, никогда ничего не изобретавшие, и не будучи специалистами в области энергетики, вдвоём принимали отрицательные решения, зарубив на корню развитие квантовой энергетики в Беларуси. Сегодня Беларусь пожинает плоды их бездарной экспертизы, испытывая колоссальный энергетический голод.</w:t>
      </w:r>
    </w:p>
    <w:p w14:paraId="2EBEDEC8" w14:textId="77777777" w:rsidR="00CA2ACE" w:rsidRPr="00706A18" w:rsidRDefault="00CA2ACE" w:rsidP="00CA2ACE">
      <w:r w:rsidRPr="00706A18">
        <w:t>А у Беларуси был шанс развития новых энергетических технологий сразу по нескольким направлениям. Назову их:</w:t>
      </w:r>
    </w:p>
    <w:p w14:paraId="6B7579C4" w14:textId="603165CB" w:rsidR="00CA2ACE" w:rsidRPr="00706A18" w:rsidRDefault="00CA2ACE" w:rsidP="00706A18">
      <w:pPr>
        <w:pStyle w:val="a"/>
        <w:rPr>
          <w:rFonts w:ascii="Arial" w:hAnsi="Arial" w:cs="Arial"/>
          <w:sz w:val="26"/>
          <w:szCs w:val="26"/>
        </w:rPr>
      </w:pPr>
      <w:r w:rsidRPr="00706A18">
        <w:rPr>
          <w:b/>
        </w:rPr>
        <w:t>Холодный синтез был объявлен лженаукой</w:t>
      </w:r>
      <w:r w:rsidRPr="00706A18">
        <w:t xml:space="preserve">. Лаборатория в </w:t>
      </w:r>
      <w:proofErr w:type="spellStart"/>
      <w:r w:rsidRPr="00706A18">
        <w:t>БГУ</w:t>
      </w:r>
      <w:proofErr w:type="spellEnd"/>
      <w:r w:rsidRPr="00706A18">
        <w:t xml:space="preserve"> под руководством к.х.н. Вениамина Филимонова была разогнана в 1998 году. Филимонов является признанным специалистам в области холодного синтеза. Вначале 2000-х академиком РАН Робертом </w:t>
      </w:r>
      <w:proofErr w:type="spellStart"/>
      <w:r w:rsidRPr="00706A18">
        <w:t>Нигматулиным</w:t>
      </w:r>
      <w:proofErr w:type="spellEnd"/>
      <w:r w:rsidRPr="00706A18">
        <w:t xml:space="preserve"> совместно с американцами удалость запустить в режиме кавитации термоядерную реакцию на настольном контейнере, заполненном «тяжёлым» ацетоном СЗД6О (С </w:t>
      </w:r>
      <w:r w:rsidR="00790C74" w:rsidRPr="00706A18">
        <w:t>–</w:t>
      </w:r>
      <w:r w:rsidRPr="00706A18">
        <w:t xml:space="preserve"> углерод, Д </w:t>
      </w:r>
      <w:r w:rsidR="00790C74" w:rsidRPr="00706A18">
        <w:t>–</w:t>
      </w:r>
      <w:r w:rsidRPr="00706A18">
        <w:t xml:space="preserve"> дейтерий, О </w:t>
      </w:r>
      <w:r w:rsidR="00790C74" w:rsidRPr="00706A18">
        <w:t>–</w:t>
      </w:r>
      <w:r w:rsidRPr="00706A18">
        <w:t xml:space="preserve"> кислород). Результаты опубликованы в самом престижном научном журнале «</w:t>
      </w:r>
      <w:proofErr w:type="spellStart"/>
      <w:r w:rsidRPr="00706A18">
        <w:t>Science</w:t>
      </w:r>
      <w:proofErr w:type="spellEnd"/>
      <w:r w:rsidRPr="00706A18">
        <w:t xml:space="preserve">» в 2002 году: R. </w:t>
      </w:r>
      <w:proofErr w:type="spellStart"/>
      <w:r w:rsidRPr="00706A18">
        <w:t>Taleyarkhan</w:t>
      </w:r>
      <w:proofErr w:type="spellEnd"/>
      <w:r w:rsidRPr="00706A18">
        <w:t xml:space="preserve">, R., </w:t>
      </w:r>
      <w:proofErr w:type="spellStart"/>
      <w:r w:rsidRPr="00706A18">
        <w:t>West</w:t>
      </w:r>
      <w:proofErr w:type="spellEnd"/>
      <w:r w:rsidRPr="00706A18">
        <w:t xml:space="preserve">, C., </w:t>
      </w:r>
      <w:proofErr w:type="spellStart"/>
      <w:r w:rsidRPr="00706A18">
        <w:t>Cho</w:t>
      </w:r>
      <w:proofErr w:type="spellEnd"/>
      <w:r w:rsidRPr="00706A18">
        <w:t xml:space="preserve">, </w:t>
      </w:r>
      <w:proofErr w:type="spellStart"/>
      <w:r w:rsidRPr="00706A18">
        <w:t>J.S</w:t>
      </w:r>
      <w:proofErr w:type="spellEnd"/>
      <w:r w:rsidRPr="00706A18">
        <w:t xml:space="preserve">., </w:t>
      </w:r>
      <w:proofErr w:type="spellStart"/>
      <w:r w:rsidRPr="00706A18">
        <w:t>Lahey</w:t>
      </w:r>
      <w:proofErr w:type="spellEnd"/>
      <w:r w:rsidRPr="00706A18">
        <w:t xml:space="preserve"> (</w:t>
      </w:r>
      <w:proofErr w:type="spellStart"/>
      <w:r w:rsidRPr="00706A18">
        <w:t>Jr</w:t>
      </w:r>
      <w:proofErr w:type="spellEnd"/>
      <w:r w:rsidRPr="00706A18">
        <w:t xml:space="preserve">.) </w:t>
      </w:r>
      <w:proofErr w:type="spellStart"/>
      <w:r w:rsidRPr="00706A18">
        <w:t>R.T</w:t>
      </w:r>
      <w:proofErr w:type="spellEnd"/>
      <w:r w:rsidRPr="00706A18">
        <w:t xml:space="preserve">., </w:t>
      </w:r>
      <w:proofErr w:type="spellStart"/>
      <w:r w:rsidRPr="00706A18">
        <w:t>Nigmatulin</w:t>
      </w:r>
      <w:proofErr w:type="spellEnd"/>
      <w:r w:rsidRPr="00706A18">
        <w:t xml:space="preserve">, </w:t>
      </w:r>
      <w:proofErr w:type="spellStart"/>
      <w:r w:rsidRPr="00706A18">
        <w:t>R.I</w:t>
      </w:r>
      <w:proofErr w:type="spellEnd"/>
      <w:r w:rsidRPr="00706A18">
        <w:t xml:space="preserve">., </w:t>
      </w:r>
      <w:proofErr w:type="spellStart"/>
      <w:r w:rsidRPr="00706A18">
        <w:t>Block</w:t>
      </w:r>
      <w:proofErr w:type="spellEnd"/>
      <w:r w:rsidRPr="00706A18">
        <w:t xml:space="preserve">, R., </w:t>
      </w:r>
      <w:proofErr w:type="spellStart"/>
      <w:r w:rsidRPr="00706A18">
        <w:t>Evidence</w:t>
      </w:r>
      <w:proofErr w:type="spellEnd"/>
      <w:r w:rsidRPr="00706A18">
        <w:t xml:space="preserve"> </w:t>
      </w:r>
      <w:proofErr w:type="spellStart"/>
      <w:r w:rsidRPr="00706A18">
        <w:t>for</w:t>
      </w:r>
      <w:proofErr w:type="spellEnd"/>
      <w:r w:rsidRPr="00706A18">
        <w:t xml:space="preserve"> </w:t>
      </w:r>
      <w:proofErr w:type="spellStart"/>
      <w:r w:rsidRPr="00706A18">
        <w:t>nuclear</w:t>
      </w:r>
      <w:proofErr w:type="spellEnd"/>
      <w:r w:rsidRPr="00706A18">
        <w:t xml:space="preserve"> </w:t>
      </w:r>
      <w:proofErr w:type="spellStart"/>
      <w:r w:rsidRPr="00706A18">
        <w:t>emissions</w:t>
      </w:r>
      <w:proofErr w:type="spellEnd"/>
      <w:r w:rsidRPr="00706A18">
        <w:t xml:space="preserve"> </w:t>
      </w:r>
      <w:proofErr w:type="spellStart"/>
      <w:r w:rsidRPr="00706A18">
        <w:t>during</w:t>
      </w:r>
      <w:proofErr w:type="spellEnd"/>
      <w:r w:rsidRPr="00706A18">
        <w:t xml:space="preserve"> </w:t>
      </w:r>
      <w:proofErr w:type="spellStart"/>
      <w:r w:rsidRPr="00706A18">
        <w:t>acoustic</w:t>
      </w:r>
      <w:proofErr w:type="spellEnd"/>
      <w:r w:rsidRPr="00706A18">
        <w:t xml:space="preserve"> </w:t>
      </w:r>
      <w:proofErr w:type="spellStart"/>
      <w:r w:rsidRPr="00706A18">
        <w:t>cavitation</w:t>
      </w:r>
      <w:proofErr w:type="spellEnd"/>
      <w:r w:rsidRPr="00706A18">
        <w:t xml:space="preserve">, </w:t>
      </w:r>
      <w:proofErr w:type="spellStart"/>
      <w:r w:rsidRPr="00706A18">
        <w:t>Science</w:t>
      </w:r>
      <w:proofErr w:type="spellEnd"/>
      <w:r w:rsidRPr="00706A18">
        <w:t xml:space="preserve">, </w:t>
      </w:r>
      <w:proofErr w:type="spellStart"/>
      <w:r w:rsidRPr="00706A18">
        <w:t>Vol</w:t>
      </w:r>
      <w:proofErr w:type="spellEnd"/>
      <w:r w:rsidRPr="00706A18">
        <w:t xml:space="preserve">. 295, </w:t>
      </w:r>
      <w:proofErr w:type="spellStart"/>
      <w:r w:rsidRPr="00706A18">
        <w:t>pp</w:t>
      </w:r>
      <w:proofErr w:type="spellEnd"/>
      <w:r w:rsidRPr="00706A18">
        <w:t xml:space="preserve">. 1868-1873, 8 </w:t>
      </w:r>
      <w:proofErr w:type="spellStart"/>
      <w:r w:rsidRPr="00706A18">
        <w:t>March</w:t>
      </w:r>
      <w:proofErr w:type="spellEnd"/>
      <w:r w:rsidRPr="00706A18">
        <w:t xml:space="preserve"> 2002. Сегодня это направление активно развивается в США, Японии, Европе.</w:t>
      </w:r>
    </w:p>
    <w:p w14:paraId="14CD4F9D" w14:textId="77777777" w:rsidR="00CA2ACE" w:rsidRPr="00706A18" w:rsidRDefault="00CA2ACE" w:rsidP="00706A18">
      <w:pPr>
        <w:pStyle w:val="a"/>
      </w:pPr>
      <w:proofErr w:type="spellStart"/>
      <w:r w:rsidRPr="00706A18">
        <w:rPr>
          <w:b/>
        </w:rPr>
        <w:t>Кавитационный</w:t>
      </w:r>
      <w:proofErr w:type="spellEnd"/>
      <w:r w:rsidRPr="00706A18">
        <w:rPr>
          <w:b/>
        </w:rPr>
        <w:t xml:space="preserve"> нагрев</w:t>
      </w:r>
      <w:r w:rsidRPr="00706A18">
        <w:t xml:space="preserve"> также не получил развития. Фирма </w:t>
      </w:r>
      <w:r w:rsidRPr="00706A18">
        <w:lastRenderedPageBreak/>
        <w:t>«Юрле» (г. Минск) под руководством члена Международной академии экологии (</w:t>
      </w:r>
      <w:proofErr w:type="spellStart"/>
      <w:r w:rsidRPr="00706A18">
        <w:t>МАЭ</w:t>
      </w:r>
      <w:proofErr w:type="spellEnd"/>
      <w:r w:rsidRPr="00706A18">
        <w:t xml:space="preserve">) Леонарда </w:t>
      </w:r>
      <w:proofErr w:type="spellStart"/>
      <w:r w:rsidRPr="00706A18">
        <w:t>Радыно</w:t>
      </w:r>
      <w:proofErr w:type="spellEnd"/>
      <w:r w:rsidRPr="00706A18">
        <w:t xml:space="preserve"> поставила в 1995 году на серийное производство </w:t>
      </w:r>
      <w:proofErr w:type="spellStart"/>
      <w:r w:rsidRPr="00706A18">
        <w:t>кавитационные</w:t>
      </w:r>
      <w:proofErr w:type="spellEnd"/>
      <w:r w:rsidRPr="00706A18">
        <w:t xml:space="preserve"> </w:t>
      </w:r>
      <w:proofErr w:type="spellStart"/>
      <w:r w:rsidRPr="00706A18">
        <w:t>теплогенераторы</w:t>
      </w:r>
      <w:proofErr w:type="spellEnd"/>
      <w:r w:rsidRPr="00706A18">
        <w:t xml:space="preserve"> мощностью 10 кВт и выше. Государственные испытания, проводимые </w:t>
      </w:r>
      <w:proofErr w:type="spellStart"/>
      <w:r w:rsidRPr="00706A18">
        <w:t>ИТМО</w:t>
      </w:r>
      <w:proofErr w:type="spellEnd"/>
      <w:r w:rsidRPr="00706A18">
        <w:t xml:space="preserve"> им Лыкова (г. Минск) показали эффективную работу данных аппаратов. На этом дело закончилось, </w:t>
      </w:r>
      <w:proofErr w:type="spellStart"/>
      <w:r w:rsidRPr="00706A18">
        <w:t>Радыно</w:t>
      </w:r>
      <w:proofErr w:type="spellEnd"/>
      <w:r w:rsidRPr="00706A18">
        <w:t xml:space="preserve"> не поддержали на государственном уровне. А надо было исследовать рабочие смеси, например, тот же тяжёлый ацетон и другие. Италия уже делала в начале этого 2011 года заявление о постановке на производства бытового теплового реактора на холодном синтезе мощностью 10 кВт. С другой стороны, применение </w:t>
      </w:r>
      <w:proofErr w:type="spellStart"/>
      <w:r w:rsidRPr="00706A18">
        <w:t>кавитационного</w:t>
      </w:r>
      <w:proofErr w:type="spellEnd"/>
      <w:r w:rsidRPr="00706A18">
        <w:t xml:space="preserve"> крекинга нефти увеличивает выход полезного продукта на 50% и более. В итоге мировая </w:t>
      </w:r>
      <w:proofErr w:type="spellStart"/>
      <w:r w:rsidRPr="00706A18">
        <w:t>нефтеперегонка</w:t>
      </w:r>
      <w:proofErr w:type="spellEnd"/>
      <w:r w:rsidRPr="00706A18">
        <w:t xml:space="preserve"> более эффективна по сравнению с отечественной, как минимум в 2 раза.</w:t>
      </w:r>
    </w:p>
    <w:p w14:paraId="325D0166" w14:textId="3E3F5E2B" w:rsidR="00CA2ACE" w:rsidRPr="00706A18" w:rsidRDefault="00CA2ACE" w:rsidP="00706A18">
      <w:pPr>
        <w:pStyle w:val="a"/>
      </w:pPr>
      <w:r w:rsidRPr="00706A18">
        <w:rPr>
          <w:b/>
        </w:rPr>
        <w:t>Эффект Ушеренко</w:t>
      </w:r>
      <w:r w:rsidRPr="00706A18">
        <w:t>. В 1974 году белорусским учёным</w:t>
      </w:r>
      <w:r w:rsidR="00790C74" w:rsidRPr="00706A18">
        <w:t xml:space="preserve"> Сергеем Ушеренко был открыт</w:t>
      </w:r>
      <w:r w:rsidRPr="00706A18">
        <w:t xml:space="preserve"> фундаментальный эффект сверхглубокого проникновения (</w:t>
      </w:r>
      <w:proofErr w:type="spellStart"/>
      <w:r w:rsidRPr="00706A18">
        <w:t>СГП</w:t>
      </w:r>
      <w:proofErr w:type="spellEnd"/>
      <w:r w:rsidRPr="00706A18">
        <w:t xml:space="preserve">). К сожалению, перспективу этого направления применительно к энергетике в Беларуси недооценили. Эффект Ушеренко напрямую связан с теорией </w:t>
      </w:r>
      <w:proofErr w:type="spellStart"/>
      <w:r w:rsidRPr="00706A18">
        <w:t>Суперобъединения</w:t>
      </w:r>
      <w:proofErr w:type="spellEnd"/>
      <w:r w:rsidRPr="00706A18">
        <w:t>, в которой доказывается, что единственным источником глобальной энергии во вселенной является квантованное пространство-время. Все известные виды энергии (химическая, ядерная, электромагнитная, гравитационная и другие), в конечном итоге, являются лишь способами освобождения и преобразования единой глобальной энергии кван</w:t>
      </w:r>
      <w:r w:rsidR="00706A18" w:rsidRPr="00706A18">
        <w:t>тованного пространства-времени.</w:t>
      </w:r>
    </w:p>
    <w:p w14:paraId="15028832" w14:textId="200C7FC6" w:rsidR="00CA2ACE" w:rsidRPr="00706A18" w:rsidRDefault="00BB42D7" w:rsidP="00790C74">
      <w:pPr>
        <w:rPr>
          <w:rFonts w:ascii="Arial" w:hAnsi="Arial" w:cs="Arial"/>
          <w:color w:val="1A1A1A"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1F54171E" wp14:editId="09D7C17E">
            <wp:simplePos x="0" y="0"/>
            <wp:positionH relativeFrom="column">
              <wp:posOffset>7620</wp:posOffset>
            </wp:positionH>
            <wp:positionV relativeFrom="paragraph">
              <wp:posOffset>1129665</wp:posOffset>
            </wp:positionV>
            <wp:extent cx="3223260" cy="2418715"/>
            <wp:effectExtent l="0" t="0" r="2540" b="0"/>
            <wp:wrapSquare wrapText="bothSides"/>
            <wp:docPr id="4" name="Изображение 4" descr="../../../../../../../Downloads/Лаборатория%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../../../../Downloads/Лаборатория%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241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2ACE" w:rsidRPr="00706A18">
        <w:t xml:space="preserve">Сергеем Ушеренко экспериментально было установлено, что при бомбардировке </w:t>
      </w:r>
      <w:r w:rsidR="00790C74" w:rsidRPr="00706A18">
        <w:t>твёрдой</w:t>
      </w:r>
      <w:r w:rsidR="00CA2ACE" w:rsidRPr="00706A18">
        <w:t xml:space="preserve"> мишени ускоренными мелкодисперсными частицами микронных размеров в мишени проплавляется канал с выделением энергии в 100…10000 раз превышающей кинетическую энергию частицы. В теории </w:t>
      </w:r>
      <w:proofErr w:type="spellStart"/>
      <w:r w:rsidR="00CA2ACE" w:rsidRPr="00706A18">
        <w:t>Суперобъединения</w:t>
      </w:r>
      <w:proofErr w:type="spellEnd"/>
      <w:r w:rsidR="00CA2ACE" w:rsidRPr="00706A18">
        <w:t xml:space="preserve"> было показано, что в эффекте Ушеренко реализуются новые энергетические циклы, когда в результате деформации квантованного пространства-времени в канале мишени генерируется электро</w:t>
      </w:r>
      <w:r w:rsidR="00790C74" w:rsidRPr="00706A18">
        <w:t>н-позитронная плазма. Уже потом</w:t>
      </w:r>
      <w:r w:rsidR="00CA2ACE" w:rsidRPr="00706A18">
        <w:t xml:space="preserve"> мною совместно с </w:t>
      </w:r>
      <w:r w:rsidR="00CA2ACE" w:rsidRPr="00706A18">
        <w:lastRenderedPageBreak/>
        <w:t>профессором Сергеем Давыдовым были обнаружены в мишени вокруг каналов отдельные кластеры электрон-позитронной плазмы. По сути дела, эффект Ушеренко позволяет освобождать энергию</w:t>
      </w:r>
      <w:r w:rsidR="00790C74" w:rsidRPr="00706A18">
        <w:t>?</w:t>
      </w:r>
      <w:r w:rsidR="00CA2ACE" w:rsidRPr="00706A18">
        <w:t xml:space="preserve"> аккумулируемую в любом веществе в соответствии с формулой Эйнштейна mC</w:t>
      </w:r>
      <w:r w:rsidR="00CA2ACE" w:rsidRPr="00706A18">
        <w:rPr>
          <w:sz w:val="22"/>
          <w:szCs w:val="22"/>
          <w:vertAlign w:val="superscript"/>
        </w:rPr>
        <w:t>2</w:t>
      </w:r>
      <w:r w:rsidR="00CA2ACE" w:rsidRPr="00706A18">
        <w:t>.</w:t>
      </w:r>
      <w:r w:rsidR="00790C74" w:rsidRPr="00706A18">
        <w:t xml:space="preserve"> (</w:t>
      </w:r>
      <w:r w:rsidR="00CA2ACE" w:rsidRPr="00706A18">
        <w:t xml:space="preserve">Леонов </w:t>
      </w:r>
      <w:proofErr w:type="spellStart"/>
      <w:r w:rsidR="00CA2ACE" w:rsidRPr="00706A18">
        <w:t>В.С</w:t>
      </w:r>
      <w:proofErr w:type="spellEnd"/>
      <w:r w:rsidR="00CA2ACE" w:rsidRPr="00706A18">
        <w:t xml:space="preserve">. Холодный синтез в эффекте Ушеренко и его применение в энергетике. – М.: </w:t>
      </w:r>
      <w:proofErr w:type="spellStart"/>
      <w:r w:rsidR="00CA2ACE" w:rsidRPr="00706A18">
        <w:t>Агроконсалт</w:t>
      </w:r>
      <w:proofErr w:type="spellEnd"/>
      <w:r w:rsidR="00CA2ACE" w:rsidRPr="00706A18">
        <w:t>, 2001.</w:t>
      </w:r>
      <w:r w:rsidR="00790C74" w:rsidRPr="00706A18">
        <w:t>)</w:t>
      </w:r>
    </w:p>
    <w:p w14:paraId="45B2FF6C" w14:textId="1E189AC6" w:rsidR="00CA2ACE" w:rsidRPr="00706A18" w:rsidRDefault="00CA2ACE" w:rsidP="00790C74">
      <w:r w:rsidRPr="00706A18">
        <w:t>К сожалению, директор НИИ импульсных процессов (г.</w:t>
      </w:r>
      <w:r w:rsidR="00790C74" w:rsidRPr="00706A18">
        <w:t> </w:t>
      </w:r>
      <w:r w:rsidRPr="00706A18">
        <w:t xml:space="preserve">Минск), профессор Сергей Ушеренко подвергся необоснованным гонениям и иммигрировал. Все направления </w:t>
      </w:r>
      <w:r w:rsidR="00790C74" w:rsidRPr="00706A18">
        <w:t xml:space="preserve">его </w:t>
      </w:r>
      <w:r w:rsidRPr="00706A18">
        <w:t xml:space="preserve">исследований были </w:t>
      </w:r>
      <w:r w:rsidR="00790C74" w:rsidRPr="00706A18">
        <w:t>свёрнуты</w:t>
      </w:r>
      <w:r w:rsidRPr="00706A18">
        <w:t xml:space="preserve"> в Беларуси. Также первооткрыватель энергетических циклов применительно к реакциям горения к.х.н. Светлана Терешкова (г.</w:t>
      </w:r>
      <w:r w:rsidR="00D972AB" w:rsidRPr="00706A18">
        <w:t> </w:t>
      </w:r>
      <w:r w:rsidRPr="00706A18">
        <w:t xml:space="preserve">Минск) не нашла поддержки в </w:t>
      </w:r>
      <w:proofErr w:type="spellStart"/>
      <w:r w:rsidRPr="00706A18">
        <w:t>НАНБ</w:t>
      </w:r>
      <w:proofErr w:type="spellEnd"/>
      <w:r w:rsidRPr="00706A18">
        <w:t>.</w:t>
      </w:r>
    </w:p>
    <w:p w14:paraId="6662D3B1" w14:textId="5DE046A1" w:rsidR="00CA2ACE" w:rsidRPr="00706A18" w:rsidRDefault="00CA2ACE" w:rsidP="00706A18">
      <w:pPr>
        <w:pStyle w:val="a"/>
      </w:pPr>
      <w:r w:rsidRPr="00706A18">
        <w:rPr>
          <w:b/>
        </w:rPr>
        <w:t>Квантовые двигатели.</w:t>
      </w:r>
      <w:r w:rsidRPr="00706A18">
        <w:t xml:space="preserve"> Эффект создания тяги без выброса реактивной массы (эффект Леонова). Мой приезд в Минск в командировку был связан с тем, что к концу 20 столетия в Беларуси сосредоточились все прорывные направления исследований в области новых энергетических технологий. Именно тогда в Минске 10 января 1996 года мною был открыт квант пространства-времени (</w:t>
      </w:r>
      <w:proofErr w:type="spellStart"/>
      <w:r w:rsidRPr="00706A18">
        <w:t>квантон</w:t>
      </w:r>
      <w:proofErr w:type="spellEnd"/>
      <w:r w:rsidRPr="00706A18">
        <w:t>) и сверхсильное электромагнитное взаимодействие (</w:t>
      </w:r>
      <w:proofErr w:type="spellStart"/>
      <w:r w:rsidRPr="00706A18">
        <w:t>СЭВ</w:t>
      </w:r>
      <w:proofErr w:type="spellEnd"/>
      <w:r w:rsidRPr="00706A18">
        <w:t>) – пятая фундаментальная сила, носителем которой выступает квантованное пространство-время. Это записано в моем рабочем журнале.</w:t>
      </w:r>
    </w:p>
    <w:p w14:paraId="4AD41EAD" w14:textId="00026F86" w:rsidR="00CA2ACE" w:rsidRPr="00706A18" w:rsidRDefault="000951D4" w:rsidP="00D972AB"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6C4521EB" wp14:editId="329259D6">
            <wp:simplePos x="0" y="0"/>
            <wp:positionH relativeFrom="column">
              <wp:posOffset>-635</wp:posOffset>
            </wp:positionH>
            <wp:positionV relativeFrom="paragraph">
              <wp:posOffset>388620</wp:posOffset>
            </wp:positionV>
            <wp:extent cx="3728085" cy="2160905"/>
            <wp:effectExtent l="0" t="0" r="5715" b="0"/>
            <wp:wrapSquare wrapText="bothSides"/>
            <wp:docPr id="5" name="Изображение 5" descr="../../../../../../../Downloads/zagruzh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/../../../../../../Downloads/zagruzh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8085" cy="216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2ACE" w:rsidRPr="00706A18">
        <w:t>Сразу же я написал две книги, изданные в Минске:</w:t>
      </w:r>
      <w:r w:rsidR="00D972AB" w:rsidRPr="00706A18">
        <w:t xml:space="preserve"> </w:t>
      </w:r>
      <w:r w:rsidR="00CA2ACE" w:rsidRPr="00706A18">
        <w:t xml:space="preserve">Леонов </w:t>
      </w:r>
      <w:proofErr w:type="spellStart"/>
      <w:r w:rsidR="00CA2ACE" w:rsidRPr="00706A18">
        <w:t>В.С</w:t>
      </w:r>
      <w:proofErr w:type="spellEnd"/>
      <w:r w:rsidR="00CA2ACE" w:rsidRPr="00706A18">
        <w:t xml:space="preserve">. Теория упругой квантованной среды. Мн.: </w:t>
      </w:r>
      <w:proofErr w:type="spellStart"/>
      <w:r w:rsidR="00CA2ACE" w:rsidRPr="00706A18">
        <w:t>Биспринт</w:t>
      </w:r>
      <w:proofErr w:type="spellEnd"/>
      <w:r w:rsidR="00CA2ACE" w:rsidRPr="00706A18">
        <w:t xml:space="preserve">, 1996, </w:t>
      </w:r>
      <w:r w:rsidR="00706A18">
        <w:t>–</w:t>
      </w:r>
      <w:r w:rsidR="00CA2ACE" w:rsidRPr="00706A18">
        <w:t xml:space="preserve"> 156 с.</w:t>
      </w:r>
      <w:r w:rsidR="00D972AB" w:rsidRPr="00706A18">
        <w:t xml:space="preserve"> и </w:t>
      </w:r>
      <w:r w:rsidR="00CA2ACE" w:rsidRPr="00706A18">
        <w:t xml:space="preserve">Леонов </w:t>
      </w:r>
      <w:proofErr w:type="spellStart"/>
      <w:r w:rsidR="00CA2ACE" w:rsidRPr="00706A18">
        <w:t>В.С</w:t>
      </w:r>
      <w:proofErr w:type="spellEnd"/>
      <w:r w:rsidR="00CA2ACE" w:rsidRPr="00706A18">
        <w:t xml:space="preserve">. </w:t>
      </w:r>
      <w:hyperlink r:id="rId11" w:history="1">
        <w:r w:rsidR="00CA2ACE" w:rsidRPr="00BB42D7">
          <w:rPr>
            <w:rStyle w:val="a9"/>
          </w:rPr>
          <w:t>Теория упругой квантованной среды</w:t>
        </w:r>
      </w:hyperlink>
      <w:r w:rsidR="00CA2ACE" w:rsidRPr="00706A18">
        <w:t xml:space="preserve">. Часть 2. Новые источники энергии. </w:t>
      </w:r>
      <w:r w:rsidR="00706A18">
        <w:t>–</w:t>
      </w:r>
      <w:r w:rsidR="00CA2ACE" w:rsidRPr="00706A18">
        <w:t xml:space="preserve"> Мн.: </w:t>
      </w:r>
      <w:proofErr w:type="spellStart"/>
      <w:r w:rsidR="00CA2ACE" w:rsidRPr="00706A18">
        <w:t>Полибиг</w:t>
      </w:r>
      <w:proofErr w:type="spellEnd"/>
      <w:r w:rsidR="00CA2ACE" w:rsidRPr="00706A18">
        <w:t>, 1997, - 122 с.</w:t>
      </w:r>
    </w:p>
    <w:p w14:paraId="76E826E2" w14:textId="0191CF70" w:rsidR="00CA2ACE" w:rsidRPr="00706A18" w:rsidRDefault="00CA2ACE" w:rsidP="00D972AB">
      <w:r w:rsidRPr="00706A18">
        <w:t xml:space="preserve">Я прекрасно понимал электромагнитную структуру квантованного пространства-времени, одновременно являющегося носителем электромагнетизма и гравитации. То, что это так, наблюдает каждый землянин, слушая радио и ТВ, находясь в поле тяготения. Я прекрасно понимал, что с квантованным пространством-временем, как </w:t>
      </w:r>
      <w:r w:rsidRPr="00706A18">
        <w:lastRenderedPageBreak/>
        <w:t xml:space="preserve">уникальной электромагнитной квантованной средой, не имеющей аналогов с известными вещественными средами (газообразными и жидкими), можно активно взаимодействовать, создавая силу тяги без выброса реактивной массы. Это была </w:t>
      </w:r>
      <w:r w:rsidR="00D972AB" w:rsidRPr="00706A18">
        <w:t>ещё</w:t>
      </w:r>
      <w:r w:rsidRPr="00706A18">
        <w:t xml:space="preserve"> фантастическая мечта Циолковского. Теперь появилась возможность управления тяготением </w:t>
      </w:r>
      <w:r w:rsidR="00D972AB" w:rsidRPr="00706A18">
        <w:t>в локальной точке пространства.</w:t>
      </w:r>
    </w:p>
    <w:p w14:paraId="06F765A9" w14:textId="339EAFD7" w:rsidR="00CA2ACE" w:rsidRPr="00706A18" w:rsidRDefault="00D972AB" w:rsidP="00D972AB">
      <w:r w:rsidRPr="00706A18">
        <w:t>Уже тогда в Минске мною был создан</w:t>
      </w:r>
      <w:r w:rsidR="00CA2ACE" w:rsidRPr="00706A18">
        <w:t xml:space="preserve"> ряд приборов, демонстрирующие силы, превышающие вес и возникающие при взаимодействии с квантованным пространством-временем. Мои публичные лекции в Минске с демонстрацией оригинальных эффектов собирали целые залы. При поддержке вице-президента Международной академии эколог</w:t>
      </w:r>
      <w:r w:rsidRPr="00706A18">
        <w:t xml:space="preserve">ии, профессора </w:t>
      </w:r>
      <w:proofErr w:type="spellStart"/>
      <w:r w:rsidRPr="00706A18">
        <w:t>М.Д</w:t>
      </w:r>
      <w:proofErr w:type="spellEnd"/>
      <w:r w:rsidRPr="00706A18">
        <w:t>. </w:t>
      </w:r>
      <w:proofErr w:type="spellStart"/>
      <w:r w:rsidR="00CA2ACE" w:rsidRPr="00706A18">
        <w:t>Тявловского</w:t>
      </w:r>
      <w:proofErr w:type="spellEnd"/>
      <w:r w:rsidR="00CA2ACE" w:rsidRPr="00706A18">
        <w:t xml:space="preserve"> мною в Минске был организован «Энергетический клуб», работающий очень активно, на котором мы еженедельно обсуждали новые направления будущей безъядерной энергетики. Популяризацию новых идей помогал проводить главный редактор ежемесячника «Чистый мир» Вячеслав </w:t>
      </w:r>
      <w:proofErr w:type="spellStart"/>
      <w:r w:rsidR="00CA2ACE" w:rsidRPr="00706A18">
        <w:t>Екшибаров</w:t>
      </w:r>
      <w:proofErr w:type="spellEnd"/>
      <w:r w:rsidR="00CA2ACE" w:rsidRPr="00706A18">
        <w:t>. Практически</w:t>
      </w:r>
      <w:r w:rsidRPr="00706A18">
        <w:t>,</w:t>
      </w:r>
      <w:r w:rsidR="00CA2ACE" w:rsidRPr="00706A18">
        <w:t xml:space="preserve"> почти в каждом номере ежемесячника в 1997-1999 годах появлялась моя статья.</w:t>
      </w:r>
    </w:p>
    <w:p w14:paraId="0BCC4ED0" w14:textId="25A63AA1" w:rsidR="003E454E" w:rsidRPr="00706A18" w:rsidRDefault="00CA2ACE" w:rsidP="003E454E">
      <w:r w:rsidRPr="00706A18">
        <w:t xml:space="preserve">Чтобы начать практическое использование новых открытий необходимо было хорошее финансирование со стороны государства в рамках союзных программ Беларусь-Россия. По инициативе члена-корреспондента Российской академии наук (РАН), руководителя </w:t>
      </w:r>
      <w:r w:rsidR="000951D4" w:rsidRPr="00706A18">
        <w:t>космического</w:t>
      </w:r>
      <w:r w:rsidRPr="00706A18">
        <w:t xml:space="preserve"> НПО «Квант» </w:t>
      </w:r>
      <w:proofErr w:type="spellStart"/>
      <w:r w:rsidRPr="00706A18">
        <w:t>Н.С</w:t>
      </w:r>
      <w:proofErr w:type="spellEnd"/>
      <w:r w:rsidRPr="00706A18">
        <w:t xml:space="preserve">. </w:t>
      </w:r>
      <w:proofErr w:type="spellStart"/>
      <w:r w:rsidRPr="00706A18">
        <w:t>Лидоренко</w:t>
      </w:r>
      <w:proofErr w:type="spellEnd"/>
      <w:r w:rsidRPr="00706A18">
        <w:t xml:space="preserve">, я подготовил такие программы. Однако довести это дело до реализации не удалось. Новые энергетические направления были зарублены экспертами </w:t>
      </w:r>
      <w:proofErr w:type="spellStart"/>
      <w:r w:rsidRPr="00706A18">
        <w:t>НАНБ</w:t>
      </w:r>
      <w:proofErr w:type="spellEnd"/>
      <w:r w:rsidRPr="00706A18">
        <w:t xml:space="preserve"> </w:t>
      </w:r>
      <w:proofErr w:type="spellStart"/>
      <w:r w:rsidRPr="00706A18">
        <w:t>Томильчиком</w:t>
      </w:r>
      <w:proofErr w:type="spellEnd"/>
      <w:r w:rsidRPr="00706A18">
        <w:t xml:space="preserve"> и </w:t>
      </w:r>
      <w:proofErr w:type="spellStart"/>
      <w:r w:rsidRPr="00706A18">
        <w:t>Толкачевым</w:t>
      </w:r>
      <w:proofErr w:type="spellEnd"/>
      <w:r w:rsidRPr="00706A18">
        <w:t xml:space="preserve"> как лженаучные. Я вернулся в Россию и разработал квантовый двигатель для создания тяги без выброса реактивной массы:</w:t>
      </w:r>
    </w:p>
    <w:p w14:paraId="4FF59F37" w14:textId="4AEBF1B7" w:rsidR="00CA2ACE" w:rsidRPr="00706A18" w:rsidRDefault="00CA2ACE" w:rsidP="003E454E">
      <w:pPr>
        <w:ind w:firstLine="0"/>
        <w:rPr>
          <w:rFonts w:ascii="Arial" w:hAnsi="Arial" w:cs="Arial"/>
          <w:color w:val="1A1A1A"/>
          <w:sz w:val="26"/>
          <w:szCs w:val="26"/>
        </w:rPr>
      </w:pPr>
      <w:hyperlink r:id="rId12" w:history="1">
        <w:r w:rsidRPr="00706A18">
          <w:rPr>
            <w:rStyle w:val="a9"/>
          </w:rPr>
          <w:t>http://theoryofsuperunification-leonov.blogspot.com/2011/07/video-tests-2009-of-quantum-pulsed.html</w:t>
        </w:r>
      </w:hyperlink>
    </w:p>
    <w:p w14:paraId="50CA6F7D" w14:textId="4BE2A2D9" w:rsidR="00CA2ACE" w:rsidRPr="00706A18" w:rsidRDefault="00CA2ACE" w:rsidP="003E454E">
      <w:proofErr w:type="spellStart"/>
      <w:r w:rsidRPr="00706A18">
        <w:t>Томильчик</w:t>
      </w:r>
      <w:proofErr w:type="spellEnd"/>
      <w:r w:rsidRPr="00706A18">
        <w:t xml:space="preserve"> и </w:t>
      </w:r>
      <w:proofErr w:type="spellStart"/>
      <w:r w:rsidRPr="00706A18">
        <w:t>Толкачев</w:t>
      </w:r>
      <w:proofErr w:type="spellEnd"/>
      <w:r w:rsidRPr="00706A18">
        <w:t xml:space="preserve"> утверждали, что создания такого двигателя невозможно. Результаты положительных испытаний квантового двигателя изложены в моих книгах на английском языке</w:t>
      </w:r>
      <w:r w:rsidR="003E454E" w:rsidRPr="00706A18">
        <w:t>,</w:t>
      </w:r>
      <w:r w:rsidRPr="00706A18">
        <w:t xml:space="preserve"> и об этом знает весь мир. Нет пророка в </w:t>
      </w:r>
      <w:r w:rsidR="003E454E" w:rsidRPr="00706A18">
        <w:t>своём</w:t>
      </w:r>
      <w:r w:rsidRPr="00706A18">
        <w:t xml:space="preserve"> отечестве. Плоды бездарной экспертизы пожинает народ.</w:t>
      </w:r>
    </w:p>
    <w:p w14:paraId="5AC54315" w14:textId="6DE3672F" w:rsidR="00CA2ACE" w:rsidRPr="00706A18" w:rsidRDefault="00CA2ACE" w:rsidP="003E454E">
      <w:r w:rsidRPr="00706A18">
        <w:t xml:space="preserve">Беларусь упустила свой шанс в развитии новых энергетических технологий. АЭС и солнечная энергетика – это не выход из положения. </w:t>
      </w:r>
      <w:r w:rsidR="000951D4">
        <w:rPr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38FB222D" wp14:editId="53A0E811">
            <wp:simplePos x="0" y="0"/>
            <wp:positionH relativeFrom="column">
              <wp:posOffset>-635</wp:posOffset>
            </wp:positionH>
            <wp:positionV relativeFrom="paragraph">
              <wp:posOffset>81915</wp:posOffset>
            </wp:positionV>
            <wp:extent cx="2857500" cy="1910080"/>
            <wp:effectExtent l="0" t="0" r="12700" b="0"/>
            <wp:wrapSquare wrapText="bothSides"/>
            <wp:docPr id="6" name="Изображение 6" descr="../../../../../../../Downloads/19cac7770c5dfc1b0a89b8b93e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../../../../../../../Downloads/19cac7770c5dfc1b0a89b8b93e1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1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06A18">
        <w:t>По оценке ряда экспертов, запасов урана для АЭС осталось совсем немного</w:t>
      </w:r>
      <w:r w:rsidR="003E454E" w:rsidRPr="00706A18">
        <w:t>,</w:t>
      </w:r>
      <w:r w:rsidRPr="00706A18">
        <w:t xml:space="preserve"> и к моменту окончания строительства АЭС в Беларуси себестоимость электроэнергии от АЭС будет </w:t>
      </w:r>
      <w:r w:rsidR="003E454E" w:rsidRPr="00706A18">
        <w:t>неподъёмной</w:t>
      </w:r>
      <w:r w:rsidRPr="00706A18">
        <w:t xml:space="preserve"> для республики. Солнце как источник энергии? Бе</w:t>
      </w:r>
      <w:bookmarkStart w:id="0" w:name="_GoBack"/>
      <w:bookmarkEnd w:id="0"/>
      <w:r w:rsidRPr="00706A18">
        <w:t>ларусь не Сахара. Делайте выводы.</w:t>
      </w:r>
    </w:p>
    <w:p w14:paraId="23584F2C" w14:textId="0DE21E15" w:rsidR="00635F52" w:rsidRPr="00706A18" w:rsidRDefault="00635F52" w:rsidP="00635F52">
      <w:r w:rsidRPr="00706A18">
        <w:t>28 сентября 2011 года</w:t>
      </w:r>
    </w:p>
    <w:p w14:paraId="36F85603" w14:textId="6D9FD0B8" w:rsidR="00CA2ACE" w:rsidRPr="00706A18" w:rsidRDefault="003E454E" w:rsidP="003E454E">
      <w:pPr>
        <w:spacing w:line="240" w:lineRule="auto"/>
      </w:pPr>
      <w:r w:rsidRPr="00706A18">
        <w:t>Владимир Леонов</w:t>
      </w:r>
    </w:p>
    <w:p w14:paraId="2079E3C1" w14:textId="08385C9C" w:rsidR="00CA2ACE" w:rsidRPr="00706A18" w:rsidRDefault="003E454E" w:rsidP="003E454E">
      <w:pPr>
        <w:spacing w:line="240" w:lineRule="auto"/>
      </w:pPr>
      <w:r w:rsidRPr="00706A18">
        <w:t>Л</w:t>
      </w:r>
      <w:r w:rsidR="00CA2ACE" w:rsidRPr="00706A18">
        <w:t xml:space="preserve">ауреат премии Правительства России в области науки и техники, кандидат технических наук, научный руководитель и главный конструктор ЗАО «НПО </w:t>
      </w:r>
      <w:proofErr w:type="spellStart"/>
      <w:r w:rsidR="00CA2ACE" w:rsidRPr="00706A18">
        <w:t>Квантон</w:t>
      </w:r>
      <w:proofErr w:type="spellEnd"/>
      <w:r w:rsidR="00CA2ACE" w:rsidRPr="00706A18">
        <w:t xml:space="preserve">», Россия, «СНГ: директор года 2007», </w:t>
      </w:r>
      <w:r w:rsidRPr="00706A18">
        <w:t>вошёл</w:t>
      </w:r>
      <w:r w:rsidR="00CA2ACE" w:rsidRPr="00706A18">
        <w:t xml:space="preserve"> в «100 лидеров промышленности и науки Содружества», автор фундаментальной теории </w:t>
      </w:r>
      <w:proofErr w:type="spellStart"/>
      <w:r w:rsidR="00CA2ACE" w:rsidRPr="00706A18">
        <w:t>Суперобъединения</w:t>
      </w:r>
      <w:proofErr w:type="spellEnd"/>
      <w:r w:rsidR="00CA2ACE" w:rsidRPr="00706A18">
        <w:t xml:space="preserve"> и основатель нового направления – квантовой энергетики</w:t>
      </w:r>
      <w:r w:rsidRPr="00706A18">
        <w:t>.</w:t>
      </w:r>
    </w:p>
    <w:sectPr w:rsidR="00CA2ACE" w:rsidRPr="00706A18" w:rsidSect="009F273A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BB25E4"/>
    <w:multiLevelType w:val="hybridMultilevel"/>
    <w:tmpl w:val="DA5C99A2"/>
    <w:lvl w:ilvl="0" w:tplc="5BBA6EB8">
      <w:start w:val="1"/>
      <w:numFmt w:val="decimal"/>
      <w:pStyle w:val="a"/>
      <w:lvlText w:val="%1."/>
      <w:lvlJc w:val="left"/>
      <w:pPr>
        <w:ind w:left="0" w:firstLine="227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A00560"/>
    <w:multiLevelType w:val="multilevel"/>
    <w:tmpl w:val="44001354"/>
    <w:lvl w:ilvl="0">
      <w:start w:val="1"/>
      <w:numFmt w:val="decimal"/>
      <w:lvlText w:val="%1."/>
      <w:lvlJc w:val="left"/>
      <w:pPr>
        <w:ind w:left="0" w:firstLine="227"/>
      </w:pPr>
      <w:rPr>
        <w:rFonts w:ascii="Times New Roman" w:hAnsi="Times New Roman" w:cs="Times New Roman" w:hint="default"/>
        <w:b/>
        <w:sz w:val="3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proofState w:spelling="clean" w:grammar="clean"/>
  <w:attachedTemplate r:id="rId1"/>
  <w:linkStyl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ACE"/>
    <w:rsid w:val="000951D4"/>
    <w:rsid w:val="00391C22"/>
    <w:rsid w:val="003E454E"/>
    <w:rsid w:val="00635F52"/>
    <w:rsid w:val="00706A18"/>
    <w:rsid w:val="007173D9"/>
    <w:rsid w:val="00736C90"/>
    <w:rsid w:val="00790C74"/>
    <w:rsid w:val="00834E01"/>
    <w:rsid w:val="009F273A"/>
    <w:rsid w:val="00A5225A"/>
    <w:rsid w:val="00BB42D7"/>
    <w:rsid w:val="00CA2ACE"/>
    <w:rsid w:val="00CB00FC"/>
    <w:rsid w:val="00D97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B360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A2ACE"/>
    <w:pPr>
      <w:spacing w:before="240" w:line="360" w:lineRule="exact"/>
      <w:ind w:firstLine="720"/>
      <w:jc w:val="both"/>
    </w:pPr>
    <w:rPr>
      <w:rFonts w:ascii="Georgia" w:hAnsi="Georgia" w:cs="Times New Roman"/>
      <w:sz w:val="28"/>
      <w:szCs w:val="28"/>
    </w:rPr>
  </w:style>
  <w:style w:type="paragraph" w:styleId="1">
    <w:name w:val="heading 1"/>
    <w:basedOn w:val="a0"/>
    <w:next w:val="a0"/>
    <w:link w:val="10"/>
    <w:autoRedefine/>
    <w:uiPriority w:val="9"/>
    <w:qFormat/>
    <w:rsid w:val="00CA2ACE"/>
    <w:pPr>
      <w:keepNext/>
      <w:keepLines/>
      <w:spacing w:before="120" w:after="360" w:line="240" w:lineRule="auto"/>
      <w:ind w:firstLine="0"/>
      <w:jc w:val="center"/>
      <w:outlineLvl w:val="0"/>
    </w:pPr>
    <w:rPr>
      <w:rFonts w:eastAsiaTheme="majorEastAsia" w:cstheme="majorBidi"/>
      <w:b/>
      <w:color w:val="0432FF"/>
      <w:sz w:val="44"/>
      <w:szCs w:val="44"/>
      <w14:shadow w14:blurRad="38100" w14:dist="38100" w14:dir="0" w14:sx="100000" w14:sy="100000" w14:kx="0" w14:ky="0" w14:algn="l">
        <w14:srgbClr w14:val="000000">
          <w14:alpha w14:val="60000"/>
        </w14:srgbClr>
      </w14:shadow>
    </w:rPr>
  </w:style>
  <w:style w:type="character" w:default="1" w:styleId="a1">
    <w:name w:val="Default Paragraph Font"/>
    <w:uiPriority w:val="1"/>
    <w:unhideWhenUsed/>
    <w:rsid w:val="00CA2ACE"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  <w:rsid w:val="00CA2ACE"/>
  </w:style>
  <w:style w:type="paragraph" w:styleId="a4">
    <w:name w:val="header"/>
    <w:basedOn w:val="a0"/>
    <w:link w:val="a5"/>
    <w:rsid w:val="00CA2ACE"/>
    <w:pPr>
      <w:pBdr>
        <w:bottom w:val="double" w:sz="6" w:space="4" w:color="auto"/>
      </w:pBdr>
      <w:tabs>
        <w:tab w:val="center" w:pos="4677"/>
        <w:tab w:val="right" w:pos="9355"/>
      </w:tabs>
      <w:jc w:val="center"/>
    </w:pPr>
    <w:rPr>
      <w:rFonts w:ascii="Times New Roman" w:hAnsi="Times New Roman"/>
      <w:bCs/>
      <w:sz w:val="20"/>
      <w:lang w:eastAsia="ru-RU"/>
    </w:rPr>
  </w:style>
  <w:style w:type="character" w:customStyle="1" w:styleId="a5">
    <w:name w:val="Верхний колонтитул Знак"/>
    <w:basedOn w:val="a1"/>
    <w:link w:val="a4"/>
    <w:rsid w:val="00CA2ACE"/>
    <w:rPr>
      <w:rFonts w:ascii="Times New Roman" w:hAnsi="Times New Roman" w:cs="Times New Roman"/>
      <w:bCs/>
      <w:sz w:val="20"/>
      <w:szCs w:val="28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CA2ACE"/>
    <w:rPr>
      <w:rFonts w:ascii="Georgia" w:eastAsiaTheme="majorEastAsia" w:hAnsi="Georgia" w:cstheme="majorBidi"/>
      <w:b/>
      <w:color w:val="0432FF"/>
      <w:sz w:val="44"/>
      <w:szCs w:val="44"/>
      <w14:shadow w14:blurRad="38100" w14:dist="38100" w14:dir="0" w14:sx="100000" w14:sy="100000" w14:kx="0" w14:ky="0" w14:algn="l">
        <w14:srgbClr w14:val="000000">
          <w14:alpha w14:val="60000"/>
        </w14:srgbClr>
      </w14:shadow>
    </w:rPr>
  </w:style>
  <w:style w:type="character" w:customStyle="1" w:styleId="--">
    <w:name w:val="Синий-прописной-полужирный"/>
    <w:basedOn w:val="a1"/>
    <w:uiPriority w:val="1"/>
    <w:qFormat/>
    <w:rsid w:val="00736C90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0">
    <w:name w:val="Черный-прописной-полужирный"/>
    <w:basedOn w:val="a1"/>
    <w:uiPriority w:val="1"/>
    <w:qFormat/>
    <w:rsid w:val="00736C90"/>
    <w:rPr>
      <w:rFonts w:ascii="Georgia" w:hAnsi="Georgia"/>
      <w:b/>
      <w:i w:val="0"/>
      <w:caps/>
      <w:smallCaps w:val="0"/>
      <w:sz w:val="28"/>
    </w:rPr>
  </w:style>
  <w:style w:type="character" w:customStyle="1" w:styleId="--1">
    <w:name w:val="Красный-прписной-полужирный"/>
    <w:basedOn w:val="a1"/>
    <w:uiPriority w:val="1"/>
    <w:qFormat/>
    <w:rsid w:val="00736C90"/>
    <w:rPr>
      <w:rFonts w:ascii="Georgia" w:hAnsi="Georgia"/>
      <w:b/>
      <w:caps/>
      <w:color w:val="FF0000"/>
      <w:sz w:val="28"/>
    </w:rPr>
  </w:style>
  <w:style w:type="paragraph" w:styleId="a6">
    <w:name w:val="caption"/>
    <w:basedOn w:val="a0"/>
    <w:next w:val="a0"/>
    <w:uiPriority w:val="35"/>
    <w:unhideWhenUsed/>
    <w:qFormat/>
    <w:rsid w:val="00CA2ACE"/>
    <w:pPr>
      <w:spacing w:before="0" w:line="240" w:lineRule="auto"/>
      <w:ind w:firstLine="0"/>
      <w:jc w:val="center"/>
    </w:pPr>
    <w:rPr>
      <w:b/>
      <w:iCs/>
      <w:color w:val="44546A" w:themeColor="text2"/>
      <w:sz w:val="24"/>
      <w:szCs w:val="18"/>
    </w:rPr>
  </w:style>
  <w:style w:type="paragraph" w:styleId="a7">
    <w:name w:val="footer"/>
    <w:basedOn w:val="a0"/>
    <w:link w:val="a8"/>
    <w:uiPriority w:val="99"/>
    <w:unhideWhenUsed/>
    <w:rsid w:val="00CA2ACE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CA2ACE"/>
    <w:rPr>
      <w:rFonts w:ascii="Georgia" w:hAnsi="Georgia" w:cs="Times New Roman"/>
      <w:sz w:val="28"/>
      <w:szCs w:val="28"/>
    </w:rPr>
  </w:style>
  <w:style w:type="character" w:styleId="a9">
    <w:name w:val="Hyperlink"/>
    <w:basedOn w:val="a1"/>
    <w:uiPriority w:val="99"/>
    <w:unhideWhenUsed/>
    <w:rsid w:val="00CA2ACE"/>
    <w:rPr>
      <w:color w:val="0563C1" w:themeColor="hyperlink"/>
      <w:u w:val="single"/>
    </w:rPr>
  </w:style>
  <w:style w:type="paragraph" w:customStyle="1" w:styleId="aa">
    <w:name w:val="жирный курсив"/>
    <w:basedOn w:val="a0"/>
    <w:autoRedefine/>
    <w:qFormat/>
    <w:rsid w:val="00CA2ACE"/>
    <w:pPr>
      <w:widowControl w:val="0"/>
      <w:autoSpaceDE w:val="0"/>
      <w:autoSpaceDN w:val="0"/>
      <w:adjustRightInd w:val="0"/>
      <w:spacing w:line="240" w:lineRule="auto"/>
    </w:pPr>
    <w:rPr>
      <w:rFonts w:cs="Arial"/>
      <w:b/>
      <w:bCs/>
      <w:i/>
      <w:iCs/>
      <w:color w:val="1A1A1A"/>
      <w:sz w:val="26"/>
      <w:szCs w:val="26"/>
    </w:rPr>
  </w:style>
  <w:style w:type="paragraph" w:customStyle="1" w:styleId="ab">
    <w:name w:val="подзаголвок"/>
    <w:basedOn w:val="a0"/>
    <w:autoRedefine/>
    <w:qFormat/>
    <w:rsid w:val="00CA2ACE"/>
    <w:pPr>
      <w:widowControl w:val="0"/>
      <w:autoSpaceDE w:val="0"/>
      <w:autoSpaceDN w:val="0"/>
      <w:adjustRightInd w:val="0"/>
      <w:spacing w:after="120" w:line="240" w:lineRule="auto"/>
      <w:ind w:firstLine="0"/>
      <w:jc w:val="center"/>
    </w:pPr>
    <w:rPr>
      <w:rFonts w:cs="Arial"/>
      <w:b/>
      <w:color w:val="1A1A1A"/>
      <w:szCs w:val="26"/>
    </w:rPr>
  </w:style>
  <w:style w:type="paragraph" w:customStyle="1" w:styleId="a">
    <w:name w:val="нумерация"/>
    <w:basedOn w:val="ac"/>
    <w:autoRedefine/>
    <w:qFormat/>
    <w:rsid w:val="00BB42D7"/>
    <w:pPr>
      <w:widowControl w:val="0"/>
      <w:numPr>
        <w:numId w:val="1"/>
      </w:numPr>
      <w:autoSpaceDE w:val="0"/>
      <w:autoSpaceDN w:val="0"/>
      <w:adjustRightInd w:val="0"/>
      <w:spacing w:before="120" w:line="276" w:lineRule="auto"/>
      <w:ind w:firstLine="284"/>
    </w:pPr>
    <w:rPr>
      <w:bCs/>
      <w:color w:val="1A1A1A"/>
      <w:szCs w:val="32"/>
    </w:rPr>
  </w:style>
  <w:style w:type="paragraph" w:styleId="ac">
    <w:name w:val="List Paragraph"/>
    <w:basedOn w:val="a0"/>
    <w:uiPriority w:val="34"/>
    <w:qFormat/>
    <w:rsid w:val="00CA2ACE"/>
    <w:pPr>
      <w:ind w:left="720"/>
      <w:contextualSpacing/>
    </w:pPr>
  </w:style>
  <w:style w:type="paragraph" w:customStyle="1" w:styleId="ad">
    <w:name w:val="синий"/>
    <w:basedOn w:val="a0"/>
    <w:autoRedefine/>
    <w:qFormat/>
    <w:rsid w:val="00CA2ACE"/>
    <w:rPr>
      <w:rFonts w:eastAsia="Times New Roman"/>
      <w:color w:val="0432FF"/>
      <w:szCs w:val="27"/>
    </w:rPr>
  </w:style>
  <w:style w:type="character" w:styleId="ae">
    <w:name w:val="Intense Emphasis"/>
    <w:basedOn w:val="a1"/>
    <w:uiPriority w:val="21"/>
    <w:qFormat/>
    <w:rsid w:val="00706A18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lib.rin.ru/doc/i/85055p1.html" TargetMode="External"/><Relationship Id="rId12" Type="http://schemas.openxmlformats.org/officeDocument/2006/relationships/hyperlink" Target="http://theoryofsuperunification-leonov.blogspot.com/2011/07/video-tests-2009-of-quantum-pulsed.html" TargetMode="External"/><Relationship Id="rId13" Type="http://schemas.openxmlformats.org/officeDocument/2006/relationships/image" Target="media/image7.jpe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localhost/Users/Darya/Documents/&#1042;&#1086;&#1079;&#1088;&#1086;&#1078;&#1076;&#1077;&#1085;&#1080;&#1077;/&#1060;&#1077;&#776;&#1076;&#1086;&#1088;%20&#1044;&#1084;&#1080;&#1090;&#1088;&#1080;&#1077;&#1074;&#1080;&#1095;/&#1057;&#1072;&#1080;&#774;&#1090;/&#1055;&#1091;&#1073;&#1083;&#1080;&#1082;&#1072;&#1094;&#1080;&#1080;/&#1044;&#1088;&#1091;&#1075;&#1080;&#1077;%20&#1072;&#1074;&#1090;&#1086;&#1088;&#1099;/&#1051;&#1077;&#1086;&#1085;&#1086;&#1074;/leonov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leonov.dotx</Template>
  <TotalTime>146</TotalTime>
  <Pages>5</Pages>
  <Words>1255</Words>
  <Characters>7159</Characters>
  <Application>Microsoft Macintosh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Кузнецова</dc:creator>
  <cp:keywords/>
  <dc:description/>
  <cp:lastModifiedBy>Дарья Кузнецова</cp:lastModifiedBy>
  <cp:revision>5</cp:revision>
  <dcterms:created xsi:type="dcterms:W3CDTF">2016-07-25T06:07:00Z</dcterms:created>
  <dcterms:modified xsi:type="dcterms:W3CDTF">2016-07-26T01:15:00Z</dcterms:modified>
</cp:coreProperties>
</file>